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B32F9" w14:textId="4B79EFA6" w:rsidR="002B00D0" w:rsidRPr="003D3339" w:rsidRDefault="00FB5708" w:rsidP="00C83D94">
      <w:pPr>
        <w:pStyle w:val="Pagedecouverture"/>
        <w:rPr>
          <w:noProof/>
        </w:rPr>
      </w:pPr>
      <w:r>
        <w:rPr>
          <w:noProof/>
        </w:rPr>
        <w:pict w14:anchorId="53F25A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A76C9ED-992D-4452-A973-0C292DB2B8E7" style="width:455.25pt;height:318pt">
            <v:imagedata r:id="rId11" o:title=""/>
          </v:shape>
        </w:pict>
      </w:r>
    </w:p>
    <w:p w14:paraId="257F6156" w14:textId="77777777" w:rsidR="008B399E" w:rsidRPr="003D3339" w:rsidRDefault="008B399E" w:rsidP="008B399E">
      <w:pPr>
        <w:pStyle w:val="Pagedecouverture"/>
        <w:rPr>
          <w:noProof/>
        </w:rPr>
        <w:sectPr w:rsidR="008B399E" w:rsidRPr="003D3339" w:rsidSect="00C83D94">
          <w:footerReference w:type="even" r:id="rId12"/>
          <w:footerReference w:type="default" r:id="rId13"/>
          <w:pgSz w:w="11907" w:h="16839"/>
          <w:pgMar w:top="1134" w:right="1417" w:bottom="1134" w:left="1417" w:header="709" w:footer="709" w:gutter="0"/>
          <w:pgNumType w:start="0"/>
          <w:cols w:space="720"/>
          <w:docGrid w:linePitch="360"/>
        </w:sectPr>
      </w:pPr>
    </w:p>
    <w:p w14:paraId="22C5E2C8" w14:textId="2E96F339" w:rsidR="00D1426C" w:rsidRPr="003D3339" w:rsidRDefault="003D3339" w:rsidP="003D3339">
      <w:pPr>
        <w:pStyle w:val="Statut"/>
        <w:rPr>
          <w:noProof/>
        </w:rPr>
      </w:pPr>
      <w:r w:rsidRPr="003D3339">
        <w:rPr>
          <w:noProof/>
        </w:rPr>
        <w:lastRenderedPageBreak/>
        <w:t>Recommandation de</w:t>
      </w:r>
    </w:p>
    <w:p w14:paraId="1C99D186" w14:textId="6E10350B" w:rsidR="00D1426C" w:rsidRPr="003D3339" w:rsidRDefault="003D3339" w:rsidP="003D3339">
      <w:pPr>
        <w:pStyle w:val="Typedudocument"/>
        <w:rPr>
          <w:noProof/>
        </w:rPr>
      </w:pPr>
      <w:r w:rsidRPr="003D3339">
        <w:rPr>
          <w:noProof/>
        </w:rPr>
        <w:t>RECOMMANDATION DU CONSEIL</w:t>
      </w:r>
    </w:p>
    <w:p w14:paraId="5407C45D" w14:textId="148DEC63" w:rsidR="00D1426C" w:rsidRPr="003D3339" w:rsidRDefault="003D3339" w:rsidP="003D3339">
      <w:pPr>
        <w:pStyle w:val="Titreobjet"/>
        <w:rPr>
          <w:noProof/>
        </w:rPr>
      </w:pPr>
      <w:r w:rsidRPr="003D3339">
        <w:rPr>
          <w:noProof/>
        </w:rPr>
        <w:t xml:space="preserve">approuvant le plan budgétaire et structurel national à moyen terme de l’Irlande </w:t>
      </w:r>
      <w:r w:rsidRPr="003D3339">
        <w:rPr>
          <w:noProof/>
        </w:rPr>
        <w:br/>
      </w:r>
    </w:p>
    <w:p w14:paraId="490516F3" w14:textId="77777777" w:rsidR="00760040" w:rsidRPr="003D3339" w:rsidRDefault="00760040" w:rsidP="00FB5708">
      <w:pPr>
        <w:pStyle w:val="Institutionquiagit"/>
        <w:spacing w:before="0"/>
        <w:jc w:val="left"/>
        <w:rPr>
          <w:noProof/>
        </w:rPr>
      </w:pPr>
      <w:r w:rsidRPr="003D3339">
        <w:rPr>
          <w:noProof/>
        </w:rPr>
        <w:t>LE CONSEIL DE L'UNION EUROPÉENNE,</w:t>
      </w:r>
    </w:p>
    <w:p w14:paraId="4D569E8B" w14:textId="5907E0A5" w:rsidR="00760040" w:rsidRPr="003D3339" w:rsidRDefault="00760040" w:rsidP="00760040">
      <w:pPr>
        <w:rPr>
          <w:noProof/>
        </w:rPr>
      </w:pPr>
      <w:r w:rsidRPr="003D3339">
        <w:rPr>
          <w:noProof/>
        </w:rPr>
        <w:t>vu le traité sur le fonctionnement de l’Union européenne, et notamment son article 121,</w:t>
      </w:r>
    </w:p>
    <w:p w14:paraId="0F0D1443" w14:textId="77777777" w:rsidR="00760040" w:rsidRPr="003D3339" w:rsidRDefault="00760040" w:rsidP="00760040">
      <w:pPr>
        <w:rPr>
          <w:noProof/>
        </w:rPr>
      </w:pPr>
      <w:r w:rsidRPr="003D3339">
        <w:rPr>
          <w:noProof/>
        </w:rPr>
        <w:t>vu le règlement (UE) 2024/1263, et notamment son article 17</w:t>
      </w:r>
    </w:p>
    <w:p w14:paraId="03CF190C" w14:textId="77777777" w:rsidR="00760040" w:rsidRPr="003D3339" w:rsidRDefault="00760040" w:rsidP="00760040">
      <w:pPr>
        <w:rPr>
          <w:noProof/>
        </w:rPr>
      </w:pPr>
      <w:r w:rsidRPr="003D3339">
        <w:rPr>
          <w:noProof/>
        </w:rPr>
        <w:t>vu la recommandation de la Commission,</w:t>
      </w:r>
    </w:p>
    <w:p w14:paraId="3B009882" w14:textId="77777777" w:rsidR="00246D98" w:rsidRPr="003D3339" w:rsidRDefault="00760040" w:rsidP="00760040">
      <w:pPr>
        <w:rPr>
          <w:noProof/>
        </w:rPr>
      </w:pPr>
      <w:r w:rsidRPr="003D3339">
        <w:rPr>
          <w:noProof/>
        </w:rPr>
        <w:t>considérant ce qui suit:</w:t>
      </w:r>
    </w:p>
    <w:p w14:paraId="20E78114" w14:textId="77777777" w:rsidR="00760040" w:rsidRPr="003D3339" w:rsidRDefault="00760040" w:rsidP="00760040">
      <w:pPr>
        <w:rPr>
          <w:b/>
          <w:bCs/>
          <w:noProof/>
        </w:rPr>
      </w:pPr>
    </w:p>
    <w:p w14:paraId="6C4FAB8A" w14:textId="77777777" w:rsidR="00760040" w:rsidRPr="003D3339" w:rsidRDefault="00760040" w:rsidP="00FB1C26">
      <w:pPr>
        <w:keepNext/>
        <w:keepLines/>
        <w:rPr>
          <w:b/>
          <w:bCs/>
          <w:noProof/>
        </w:rPr>
      </w:pPr>
      <w:r w:rsidRPr="003D3339">
        <w:rPr>
          <w:b/>
          <w:noProof/>
        </w:rPr>
        <w:t>CONSIDÉRATIONS GÉNÉRALES</w:t>
      </w:r>
    </w:p>
    <w:p w14:paraId="4774ADB7" w14:textId="77777777" w:rsidR="00D26AE1" w:rsidRPr="003D3339" w:rsidRDefault="00D26AE1" w:rsidP="00F44AAE">
      <w:pPr>
        <w:pStyle w:val="Point0"/>
        <w:rPr>
          <w:noProof/>
        </w:rPr>
      </w:pPr>
      <w:r>
        <w:rPr>
          <w:noProof/>
        </w:rPr>
        <w:t>(1)</w:t>
      </w:r>
      <w:r>
        <w:rPr>
          <w:noProof/>
        </w:rPr>
        <w:tab/>
      </w:r>
      <w:r w:rsidRPr="003D3339">
        <w:rPr>
          <w:noProof/>
        </w:rPr>
        <w:t>Le cadre de gouvernance économique de l’UE</w:t>
      </w:r>
      <w:r w:rsidRPr="003D3339">
        <w:rPr>
          <w:rStyle w:val="FootnoteReference"/>
          <w:noProof/>
          <w:szCs w:val="24"/>
          <w:lang w:eastAsia="ja-JP"/>
        </w:rPr>
        <w:footnoteReference w:id="2"/>
      </w:r>
      <w:r w:rsidRPr="003D3339">
        <w:rPr>
          <w:noProof/>
        </w:rPr>
        <w:t xml:space="preserve"> vise à promouvoir des finances publiques saines et viables, une croissance durable et inclusive ainsi que la résilience au moyen de réformes et d’investissements, et à prévenir les déficits publics excessifs. Il promeut également l’appropriation au niveau national et est davantage axé sur le moyen terme, tout en visant une application plus efficace et plus cohérente des règles.</w:t>
      </w:r>
    </w:p>
    <w:p w14:paraId="62392490" w14:textId="77777777" w:rsidR="00D26AE1" w:rsidRPr="003D3339" w:rsidRDefault="00D26AE1" w:rsidP="00855638">
      <w:pPr>
        <w:pStyle w:val="Point0"/>
        <w:rPr>
          <w:noProof/>
        </w:rPr>
      </w:pPr>
      <w:r>
        <w:rPr>
          <w:noProof/>
        </w:rPr>
        <w:t>(2)</w:t>
      </w:r>
      <w:r>
        <w:rPr>
          <w:noProof/>
        </w:rPr>
        <w:tab/>
      </w:r>
      <w:r w:rsidRPr="003D3339">
        <w:rPr>
          <w:noProof/>
        </w:rPr>
        <w:t>Les plans budgétaires et structurels nationaux à moyen terme que les États membres soumettent au Conseil et à la Commission sont au cœur du nouveau cadre de gouvernance économique. Ces plans doivent atteindre deux objectifs: i) garantir notamment que, d’ici la fin de la période d’ajustement, la dette publique suive une trajectoire descendante plausible ou se maintienne à des niveaux prudents, et que le déficit public soit ramené et maintenu en dessous de la valeur de référence de 3 % du PIB à moyen terme, et ii) garantir la réalisation des réformes et des investissements répondant aux principaux défis recensés dans le cadre du Semestre européen et répondre aux priorités communes de l’UE. À cette fin, chaque plan doit présenter un engagement en ce qui concerne les taux de croissance maximaux des dépenses nettes</w:t>
      </w:r>
      <w:r w:rsidRPr="003D3339">
        <w:rPr>
          <w:rStyle w:val="FootnoteReference"/>
          <w:noProof/>
        </w:rPr>
        <w:footnoteReference w:id="3"/>
      </w:r>
      <w:r w:rsidRPr="003D3339">
        <w:rPr>
          <w:noProof/>
        </w:rPr>
        <w:t xml:space="preserve"> à moyen terme, établissant effectivement une contrainte budgétaire pour la </w:t>
      </w:r>
      <w:r w:rsidRPr="003D3339">
        <w:rPr>
          <w:noProof/>
        </w:rPr>
        <w:lastRenderedPageBreak/>
        <w:t>durée du plan, qui est de quatre ou cinq ans (selon la durée ordinaire de la législature de l’État membre concerné). En outre, le plan doit expliquer comment l’État membre assurera la réalisation des réformes et des investissements répondant aux principaux défis recensés dans le cadre du Semestre européen, en particulier dans les recommandations par pays (y compris celles se rapportant à la procédure concernant les déséquilibres macroéconomiques), et comment l’État membre entend répondre aux priorités communes de l’Union. La période d’ajustement budgétaire couvre une période de quatre ans, qui peut être prolongée de trois ans au maximum si l’État membre s’engage à réaliser un ensemble de réformes et d’investissements pertinents qui satisfont aux critères énoncés dans le règlement (UE) 2024/1263.</w:t>
      </w:r>
    </w:p>
    <w:p w14:paraId="453C9568" w14:textId="77777777" w:rsidR="00D26AE1" w:rsidRPr="003D3339" w:rsidRDefault="00D26AE1" w:rsidP="00855638">
      <w:pPr>
        <w:pStyle w:val="Point0"/>
        <w:rPr>
          <w:noProof/>
        </w:rPr>
      </w:pPr>
      <w:r>
        <w:rPr>
          <w:noProof/>
        </w:rPr>
        <w:t>(3)</w:t>
      </w:r>
      <w:r>
        <w:rPr>
          <w:noProof/>
        </w:rPr>
        <w:tab/>
      </w:r>
      <w:r w:rsidRPr="003D3339">
        <w:rPr>
          <w:noProof/>
        </w:rPr>
        <w:t>Après la présentation du plan, la Commission doit évaluer si celui-ci satisfait aux exigences du règlement (UE) 2024/1263.</w:t>
      </w:r>
    </w:p>
    <w:p w14:paraId="403CA29A" w14:textId="77777777" w:rsidR="00D26AE1" w:rsidRPr="003D3339" w:rsidRDefault="00D26AE1" w:rsidP="00855638">
      <w:pPr>
        <w:pStyle w:val="Point0"/>
        <w:rPr>
          <w:noProof/>
        </w:rPr>
      </w:pPr>
      <w:r>
        <w:rPr>
          <w:noProof/>
        </w:rPr>
        <w:t>(4)</w:t>
      </w:r>
      <w:r>
        <w:rPr>
          <w:noProof/>
        </w:rPr>
        <w:tab/>
      </w:r>
      <w:r w:rsidRPr="003D3339">
        <w:rPr>
          <w:noProof/>
        </w:rPr>
        <w:t>Sur recommandation de la Commission, le Conseil adopte ensuite une recommandation fixant la trajectoire des taux de croissance maximaux des dépenses nettes de l’État membre concerné et, le cas échéant, approuve l’ensemble d’engagements en matière de réformes et d’investissements qui justifie une prolongation de la période d’ajustement budgétaire.</w:t>
      </w:r>
    </w:p>
    <w:p w14:paraId="7136D665" w14:textId="77777777" w:rsidR="00D26AE1" w:rsidRPr="003D3339" w:rsidRDefault="00D26AE1" w:rsidP="00A44447">
      <w:pPr>
        <w:rPr>
          <w:noProof/>
          <w:lang w:eastAsia="ja-JP"/>
        </w:rPr>
      </w:pPr>
    </w:p>
    <w:p w14:paraId="5FCBC279" w14:textId="77777777" w:rsidR="00760040" w:rsidRPr="003D3339" w:rsidRDefault="00D26AE1" w:rsidP="00FB1C26">
      <w:pPr>
        <w:keepNext/>
        <w:keepLines/>
        <w:rPr>
          <w:b/>
          <w:bCs/>
          <w:noProof/>
        </w:rPr>
      </w:pPr>
      <w:r w:rsidRPr="003D3339">
        <w:rPr>
          <w:b/>
          <w:noProof/>
        </w:rPr>
        <w:t>PROCESSUS AFFÉRENTS, Y COMPRIS LA TRAJECTOIRE DES DÉPENSES NETTES PRÉCÉDEMMENT RECOMMANDÉE ET SON ÉVALUATION</w:t>
      </w:r>
    </w:p>
    <w:p w14:paraId="26F07772" w14:textId="1C45FCBA" w:rsidR="00D26AE1" w:rsidRPr="003D3339" w:rsidRDefault="00D26AE1" w:rsidP="00855638">
      <w:pPr>
        <w:pStyle w:val="Point0"/>
        <w:rPr>
          <w:noProof/>
        </w:rPr>
      </w:pPr>
      <w:r>
        <w:rPr>
          <w:noProof/>
        </w:rPr>
        <w:t>(5)</w:t>
      </w:r>
      <w:r>
        <w:rPr>
          <w:noProof/>
        </w:rPr>
        <w:tab/>
      </w:r>
      <w:r w:rsidRPr="003D3339">
        <w:rPr>
          <w:noProof/>
        </w:rPr>
        <w:t>Le 15 octobre 2024, l’Irlande a soumis son plan budgétaire et structurel national à moyen terme, couvrant la période allant de 2025 à 2029. Le 21 janvier 2025, le Conseil a adopté une recommandation approuvant le plan d’octobre 2024</w:t>
      </w:r>
      <w:r w:rsidRPr="003D3339">
        <w:rPr>
          <w:rStyle w:val="FootnoteReference"/>
          <w:rFonts w:eastAsia="Times New Roman"/>
          <w:noProof/>
          <w:szCs w:val="24"/>
        </w:rPr>
        <w:footnoteReference w:id="4"/>
      </w:r>
      <w:r w:rsidRPr="003D3339">
        <w:rPr>
          <w:noProof/>
        </w:rPr>
        <w:t>. Pour évaluer la conformité en 2025, le taux de croissance maximal des dépenses nettes établi par la recommandation du Conseil du 21 janvier 2025 reste pertinent. La Commission évaluera la conformité, sur la base de données effectives, dans le cadre du paquet de printemps du Semestre européen de 2026.</w:t>
      </w:r>
    </w:p>
    <w:p w14:paraId="722321EF" w14:textId="77777777" w:rsidR="00D26AE1" w:rsidRPr="003D3339" w:rsidRDefault="00D26AE1" w:rsidP="00855638">
      <w:pPr>
        <w:pStyle w:val="Point0"/>
        <w:rPr>
          <w:rFonts w:eastAsia="Times New Roman"/>
          <w:noProof/>
        </w:rPr>
      </w:pPr>
      <w:r>
        <w:rPr>
          <w:noProof/>
        </w:rPr>
        <w:t>(6)</w:t>
      </w:r>
      <w:r>
        <w:rPr>
          <w:noProof/>
        </w:rPr>
        <w:tab/>
      </w:r>
      <w:r w:rsidRPr="003D3339">
        <w:rPr>
          <w:noProof/>
        </w:rPr>
        <w:t>Le 25 novembre 2025, dans le cadre du paquet d’automne du Semestre européen de 2025, la Commission a publié sa toute dernière évaluation du respect par l’Irlande des taux de croissance maximaux des dépenses nettes recommandés par le Conseil en janvier 2025</w:t>
      </w:r>
      <w:r w:rsidRPr="003D3339">
        <w:rPr>
          <w:rStyle w:val="FootnoteReference"/>
          <w:rFonts w:eastAsia="Times New Roman"/>
          <w:noProof/>
          <w:szCs w:val="24"/>
        </w:rPr>
        <w:footnoteReference w:id="5"/>
      </w:r>
      <w:r w:rsidRPr="003D3339">
        <w:rPr>
          <w:noProof/>
        </w:rPr>
        <w:t xml:space="preserve">. Selon les estimations de la Commission, le taux de croissance des dépenses nettes de l’Irlande en 2025 a été supérieur au plafond recommandé, présentant un écart attendu de 0,5 % du PIB. Si l’on considère conjointement les années 2024 et 2025, le taux de croissance cumulé des dépenses nettes devrait lui aussi être supérieur au taux de croissance maximal recommandé, l’écart étant ici toutefois moindre: 0,2 % du PIB. </w:t>
      </w:r>
    </w:p>
    <w:p w14:paraId="48D9BFA4" w14:textId="77777777" w:rsidR="00D26AE1" w:rsidRPr="003D3339" w:rsidRDefault="00D26AE1" w:rsidP="00855638">
      <w:pPr>
        <w:pStyle w:val="Point0"/>
        <w:rPr>
          <w:noProof/>
        </w:rPr>
      </w:pPr>
      <w:r>
        <w:rPr>
          <w:noProof/>
        </w:rPr>
        <w:t>(7)</w:t>
      </w:r>
      <w:r>
        <w:rPr>
          <w:noProof/>
        </w:rPr>
        <w:tab/>
      </w:r>
      <w:r w:rsidRPr="003D3339">
        <w:rPr>
          <w:noProof/>
        </w:rPr>
        <w:t>Cette évaluation a pris en considération le projet de plan budgétaire pour l’année 2026 présenté par l’Irlande le 15 octobre 2025. La Commission a adopté un avis sur ce projet de plan budgétaire le 25 novembre 2025</w:t>
      </w:r>
      <w:r w:rsidRPr="003D3339">
        <w:rPr>
          <w:rStyle w:val="FootnoteReference"/>
          <w:noProof/>
          <w:szCs w:val="24"/>
          <w:lang w:eastAsia="ja-JP"/>
        </w:rPr>
        <w:footnoteReference w:id="6"/>
      </w:r>
      <w:r w:rsidRPr="003D3339">
        <w:rPr>
          <w:noProof/>
        </w:rPr>
        <w:t xml:space="preserve">, dans lequel elle considérait que </w:t>
      </w:r>
      <w:r w:rsidRPr="003D3339">
        <w:rPr>
          <w:noProof/>
        </w:rPr>
        <w:lastRenderedPageBreak/>
        <w:t xml:space="preserve">ledit projet était conforme aux obligations de politique budgétaire du pacte de stabilité et de croissance, étant donné que la position budgétaire pour 2026 devait être excédentaire, contribuant ainsi à une réduction du ratio de la dette publique au PIB. Dans le même temps, dans son avis, la Commission relevait l’écart décrit ci-dessus, et les risques d’écart, par rapport à la croissance maximale des dépenses nettes figurant dans la recommandation du Conseil du 21 janvier 2025. </w:t>
      </w:r>
    </w:p>
    <w:p w14:paraId="6499CD1E" w14:textId="77777777" w:rsidR="00D26AE1" w:rsidRPr="003D3339" w:rsidRDefault="00D26AE1" w:rsidP="00855638">
      <w:pPr>
        <w:pStyle w:val="Point0"/>
        <w:rPr>
          <w:noProof/>
        </w:rPr>
      </w:pPr>
      <w:r>
        <w:rPr>
          <w:noProof/>
        </w:rPr>
        <w:t>(8)</w:t>
      </w:r>
      <w:r>
        <w:rPr>
          <w:noProof/>
        </w:rPr>
        <w:tab/>
      </w:r>
      <w:r w:rsidRPr="003D3339">
        <w:rPr>
          <w:noProof/>
        </w:rPr>
        <w:t>Le 8 juillet 2025, le Conseil a adressé à l’Irlande une série de recommandations dans le cadre du Semestre européen</w:t>
      </w:r>
      <w:r w:rsidRPr="003D3339">
        <w:rPr>
          <w:rStyle w:val="FootnoteReference"/>
          <w:noProof/>
          <w:szCs w:val="24"/>
          <w:lang w:eastAsia="ja-JP"/>
        </w:rPr>
        <w:footnoteReference w:id="7"/>
      </w:r>
      <w:r w:rsidRPr="003D3339">
        <w:rPr>
          <w:noProof/>
        </w:rPr>
        <w:t>.</w:t>
      </w:r>
    </w:p>
    <w:p w14:paraId="7B5EF03B" w14:textId="77777777" w:rsidR="00D26AE1" w:rsidRPr="003D3339" w:rsidRDefault="00D26AE1" w:rsidP="00A44447">
      <w:pPr>
        <w:rPr>
          <w:noProof/>
          <w:lang w:eastAsia="ja-JP"/>
        </w:rPr>
      </w:pPr>
    </w:p>
    <w:p w14:paraId="0432FCB3" w14:textId="77777777" w:rsidR="000F6A13" w:rsidRPr="003D3339" w:rsidRDefault="00D26AE1" w:rsidP="00D26AE1">
      <w:pPr>
        <w:keepNext/>
        <w:keepLines/>
        <w:rPr>
          <w:b/>
          <w:bCs/>
          <w:noProof/>
        </w:rPr>
      </w:pPr>
      <w:r w:rsidRPr="003D3339">
        <w:rPr>
          <w:b/>
          <w:noProof/>
        </w:rPr>
        <w:t>CONSIDÉRATIONS RELATIVES AU PLAN BUDGÉTAIRE ET STRUCTUREL NATIONAL À MOYEN TERME DE L’IRLANDE</w:t>
      </w:r>
    </w:p>
    <w:p w14:paraId="33151CD8" w14:textId="77777777" w:rsidR="00D26AE1" w:rsidRPr="003D3339" w:rsidRDefault="00D26AE1" w:rsidP="00855638">
      <w:pPr>
        <w:pStyle w:val="Point0"/>
        <w:rPr>
          <w:rFonts w:eastAsia="Calibri"/>
          <w:noProof/>
        </w:rPr>
      </w:pPr>
      <w:r>
        <w:rPr>
          <w:noProof/>
        </w:rPr>
        <w:t>(9)</w:t>
      </w:r>
      <w:r>
        <w:rPr>
          <w:noProof/>
        </w:rPr>
        <w:tab/>
      </w:r>
      <w:r w:rsidRPr="003D3339">
        <w:rPr>
          <w:noProof/>
        </w:rPr>
        <w:t xml:space="preserve">Conformément à l’article 15, paragraphe 2, du règlement (UE) 2024/1263, dans le cas d’un gouvernement nouvellement nommé, un État membre peut présenter un plan budgétaire et structurel à moyen terme révisé. À la suite des élections législatives de novembre 2024, un nouveau gouvernement a été constitué le 23 janvier 2025. Le 9 janvier 2026, l’Irlande a soumis au Conseil et à la Commission un plan budgétaire et structurel national à moyen terme révisé (ci-après le «plan»), couvrant la période allant de 2026 à 2030. </w:t>
      </w:r>
    </w:p>
    <w:p w14:paraId="4C005EB0" w14:textId="77777777" w:rsidR="00D26AE1" w:rsidRPr="003D3339" w:rsidRDefault="00D26AE1" w:rsidP="00D26AE1">
      <w:pPr>
        <w:keepNext/>
        <w:keepLines/>
        <w:ind w:left="851" w:hanging="851"/>
        <w:rPr>
          <w:b/>
          <w:bCs/>
          <w:noProof/>
        </w:rPr>
      </w:pPr>
    </w:p>
    <w:p w14:paraId="453D6612" w14:textId="77777777" w:rsidR="00CC5B06" w:rsidRPr="003D3339" w:rsidRDefault="00D26AE1">
      <w:pPr>
        <w:keepNext/>
        <w:keepLines/>
        <w:ind w:left="720" w:hanging="720"/>
        <w:rPr>
          <w:noProof/>
        </w:rPr>
      </w:pPr>
      <w:r w:rsidRPr="003D3339">
        <w:rPr>
          <w:b/>
          <w:noProof/>
        </w:rPr>
        <w:t>Processus préalable à la présentation du plan de janvier 2026</w:t>
      </w:r>
    </w:p>
    <w:p w14:paraId="5F819C1A" w14:textId="77777777" w:rsidR="00D26AE1" w:rsidRPr="003D3339" w:rsidRDefault="00D26AE1" w:rsidP="00855638">
      <w:pPr>
        <w:pStyle w:val="Point0"/>
        <w:rPr>
          <w:noProof/>
        </w:rPr>
      </w:pPr>
      <w:r>
        <w:rPr>
          <w:noProof/>
        </w:rPr>
        <w:t>(10)</w:t>
      </w:r>
      <w:r>
        <w:rPr>
          <w:noProof/>
        </w:rPr>
        <w:tab/>
      </w:r>
      <w:r w:rsidRPr="003D3339">
        <w:rPr>
          <w:noProof/>
        </w:rPr>
        <w:t>L’Irlande pouvait obtenir des informations techniques</w:t>
      </w:r>
      <w:r w:rsidRPr="003D3339">
        <w:rPr>
          <w:rStyle w:val="FootnoteReference"/>
          <w:noProof/>
          <w:szCs w:val="24"/>
          <w:lang w:eastAsia="ja-JP"/>
        </w:rPr>
        <w:footnoteReference w:id="8"/>
      </w:r>
      <w:r w:rsidRPr="003D3339">
        <w:rPr>
          <w:noProof/>
        </w:rPr>
        <w:t xml:space="preserve"> auprès de la Commission, mais n’en a pas fait la demande. La Commission a communiqué à l’Irlande, le 19 décembre 2025, et a publié, le 12 janvier 2026</w:t>
      </w:r>
      <w:r w:rsidRPr="003D3339">
        <w:rPr>
          <w:rStyle w:val="FootnoteReference"/>
          <w:noProof/>
          <w:szCs w:val="24"/>
          <w:lang w:eastAsia="ja-JP"/>
        </w:rPr>
        <w:footnoteReference w:id="9"/>
      </w:r>
      <w:r w:rsidRPr="003D3339">
        <w:rPr>
          <w:noProof/>
        </w:rPr>
        <w:t>, les principales conditions et hypothèses sous-jacentes initiales sur lesquelles elle se fonde dans son cadre de projection de la dette publique à moyen terme</w:t>
      </w:r>
      <w:r w:rsidRPr="003D3339">
        <w:rPr>
          <w:rStyle w:val="FootnoteReference"/>
          <w:noProof/>
          <w:szCs w:val="24"/>
          <w:lang w:eastAsia="ja-JP"/>
        </w:rPr>
        <w:footnoteReference w:id="10"/>
      </w:r>
      <w:r w:rsidRPr="003D3339">
        <w:rPr>
          <w:noProof/>
        </w:rPr>
        <w:t>, telles que visées au considérant 25 du règlement (UE) 2024/1263.</w:t>
      </w:r>
    </w:p>
    <w:p w14:paraId="0A4E69F0" w14:textId="77777777" w:rsidR="00D26AE1" w:rsidRPr="003D3339" w:rsidRDefault="00D26AE1" w:rsidP="00855638">
      <w:pPr>
        <w:pStyle w:val="Point0"/>
        <w:rPr>
          <w:noProof/>
        </w:rPr>
      </w:pPr>
      <w:r>
        <w:rPr>
          <w:noProof/>
        </w:rPr>
        <w:t>(11)</w:t>
      </w:r>
      <w:r>
        <w:rPr>
          <w:noProof/>
        </w:rPr>
        <w:tab/>
      </w:r>
      <w:bookmarkStart w:id="1" w:name="_Hlk220414136"/>
      <w:r w:rsidRPr="003D3339">
        <w:rPr>
          <w:noProof/>
        </w:rPr>
        <w:t xml:space="preserve">Conformément à l’article 12 du règlement (UE) 2024/1263, l’Irlande et la Commission ont mené un dialogue technique en octobre et en décembre 2025. Ce dialogue technique a porté sur les taux de croissance maximaux des dépenses nettes envisagés par l’Irlande et leurs hypothèses sous-jacentes, ainsi que sur les réformes et investissements envisagés pour répondre aux principaux défis recensés dans le cadre </w:t>
      </w:r>
      <w:r w:rsidRPr="003D3339">
        <w:rPr>
          <w:noProof/>
        </w:rPr>
        <w:lastRenderedPageBreak/>
        <w:t>du Semestre européen et aux priorités communes de l’Union en matière de transition écologique et numérique équitable, de résilience sociale et économique, de sécurité énergétique et de renforcement des capacités de défense.</w:t>
      </w:r>
    </w:p>
    <w:bookmarkEnd w:id="1"/>
    <w:p w14:paraId="7D42E384" w14:textId="77777777" w:rsidR="00D26AE1" w:rsidRPr="003D3339" w:rsidRDefault="00D26AE1" w:rsidP="00855638">
      <w:pPr>
        <w:pStyle w:val="Point0"/>
        <w:rPr>
          <w:noProof/>
        </w:rPr>
      </w:pPr>
      <w:r>
        <w:rPr>
          <w:noProof/>
        </w:rPr>
        <w:t>(12)</w:t>
      </w:r>
      <w:r>
        <w:rPr>
          <w:noProof/>
        </w:rPr>
        <w:tab/>
      </w:r>
      <w:r w:rsidRPr="003D3339">
        <w:rPr>
          <w:noProof/>
        </w:rPr>
        <w:t>En juin 2025, selon les informations qu’elle a communiquées dans son plan, l’Irlande a engagé un processus de consultation de la société civile, des partenaires sociaux, des autorités régionales et des autres parties prenantes concernées, conformément à l’article 11, paragraphe 3, du règlement (UE) 2024/1263. D’après ces informations, le gouvernement a mis sur pied un événement annuel, le National Economic Dialogue (NED), qui constitue un forum permettant aux parties prenantes de discuter avec le gouvernement des priorités économiques et sociales. Les débats menés dans ce cadre en 2025 étaient axés sur le thème de la planification budgétaire à moyen terme dans le contexte des obligations qui incombent à l’Irlande conformément au cadre budgétaire révisé de l’UE.</w:t>
      </w:r>
    </w:p>
    <w:p w14:paraId="0A1F3C29" w14:textId="77777777" w:rsidR="00D26AE1" w:rsidRPr="003D3339" w:rsidRDefault="00D26AE1" w:rsidP="00855638">
      <w:pPr>
        <w:pStyle w:val="Point0"/>
        <w:rPr>
          <w:noProof/>
        </w:rPr>
      </w:pPr>
      <w:r>
        <w:rPr>
          <w:noProof/>
        </w:rPr>
        <w:t>(13)</w:t>
      </w:r>
      <w:r>
        <w:rPr>
          <w:noProof/>
        </w:rPr>
        <w:tab/>
      </w:r>
      <w:r w:rsidRPr="003D3339">
        <w:rPr>
          <w:noProof/>
        </w:rPr>
        <w:t>L’Irish Fiscal Advisory Council (conseil consultatif budgétaire irlandais, ci-après l’«IFAC») a émis un avis sur les prévisions et hypothèses macroéconomiques qui sous-tendent la trajectoire des dépenses nettes dans le plan. Le plan repose sur les prévisions macroéconomiques qui sous-tendent le budget national 2026, qui couvrent les années 2025 à 2030 et qui ont été approuvées par l’IFAC le 26 septembre 2025. L’IFAC a constaté que les prévisions se situaient «dans une fourchette acceptable».</w:t>
      </w:r>
    </w:p>
    <w:p w14:paraId="6B53B873" w14:textId="77777777" w:rsidR="00D26AE1" w:rsidRPr="003D3339" w:rsidRDefault="00D26AE1" w:rsidP="00855638">
      <w:pPr>
        <w:pStyle w:val="Point0"/>
        <w:rPr>
          <w:noProof/>
        </w:rPr>
      </w:pPr>
      <w:r>
        <w:rPr>
          <w:noProof/>
        </w:rPr>
        <w:t>(14)</w:t>
      </w:r>
      <w:r>
        <w:rPr>
          <w:noProof/>
        </w:rPr>
        <w:tab/>
      </w:r>
      <w:r w:rsidRPr="003D3339">
        <w:rPr>
          <w:noProof/>
        </w:rPr>
        <w:t xml:space="preserve">Le plan a été adopté par le gouvernement le 19 décembre 2025 et a été présenté au parlement national le 9 janvier 2026. </w:t>
      </w:r>
    </w:p>
    <w:p w14:paraId="05D7FF87" w14:textId="77777777" w:rsidR="2E0570C2" w:rsidRPr="003D3339" w:rsidRDefault="2E0570C2" w:rsidP="00A44447">
      <w:pPr>
        <w:rPr>
          <w:noProof/>
        </w:rPr>
      </w:pPr>
    </w:p>
    <w:p w14:paraId="4A729950" w14:textId="77777777" w:rsidR="00D26AE1" w:rsidRPr="003D3339" w:rsidRDefault="00D26AE1" w:rsidP="00D26AE1">
      <w:pPr>
        <w:keepNext/>
        <w:keepLines/>
        <w:rPr>
          <w:b/>
          <w:bCs/>
          <w:noProof/>
        </w:rPr>
      </w:pPr>
      <w:r w:rsidRPr="003D3339">
        <w:rPr>
          <w:b/>
          <w:noProof/>
        </w:rPr>
        <w:t>RÉSUMÉ DU PLAN ET DE L’ÉVALUATION DE CELUI-CI PAR LA COMMISSION</w:t>
      </w:r>
    </w:p>
    <w:p w14:paraId="29705F8A" w14:textId="77777777" w:rsidR="00D26AE1" w:rsidRPr="003D3339" w:rsidRDefault="00D26AE1" w:rsidP="00855638">
      <w:pPr>
        <w:pStyle w:val="Point0"/>
        <w:rPr>
          <w:noProof/>
        </w:rPr>
      </w:pPr>
      <w:r>
        <w:rPr>
          <w:noProof/>
        </w:rPr>
        <w:t>(15)</w:t>
      </w:r>
      <w:r>
        <w:rPr>
          <w:noProof/>
        </w:rPr>
        <w:tab/>
      </w:r>
      <w:r w:rsidRPr="003D3339">
        <w:rPr>
          <w:noProof/>
        </w:rPr>
        <w:t>Conformément à l’article 16 du règlement (UE) 2024/1263, la Commission a évalué le plan de janvier 2026 comme suit:</w:t>
      </w:r>
    </w:p>
    <w:p w14:paraId="570E03ED" w14:textId="77777777" w:rsidR="00D26AE1" w:rsidRPr="003D3339" w:rsidRDefault="00D26AE1" w:rsidP="00D26AE1">
      <w:pPr>
        <w:keepNext/>
        <w:keepLines/>
        <w:ind w:left="851" w:hanging="851"/>
        <w:rPr>
          <w:rFonts w:eastAsia="Calibri"/>
          <w:b/>
          <w:noProof/>
          <w:szCs w:val="24"/>
        </w:rPr>
      </w:pPr>
      <w:r w:rsidRPr="003D3339">
        <w:rPr>
          <w:b/>
          <w:noProof/>
        </w:rPr>
        <w:t xml:space="preserve">Contexte: situation et perspectives macroéconomiques et budgétaires </w:t>
      </w:r>
    </w:p>
    <w:p w14:paraId="4FB99049" w14:textId="14FD97AE" w:rsidR="00D26AE1" w:rsidRPr="003D3339" w:rsidRDefault="00D26AE1" w:rsidP="00855638">
      <w:pPr>
        <w:pStyle w:val="Point0"/>
        <w:rPr>
          <w:noProof/>
        </w:rPr>
      </w:pPr>
      <w:r>
        <w:rPr>
          <w:noProof/>
        </w:rPr>
        <w:t>(16)</w:t>
      </w:r>
      <w:r>
        <w:rPr>
          <w:noProof/>
        </w:rPr>
        <w:tab/>
      </w:r>
      <w:r w:rsidRPr="003D3339">
        <w:rPr>
          <w:noProof/>
        </w:rPr>
        <w:t xml:space="preserve">En Irlande, le PIB réel a progressé de 2,6 % en 2024, tiré par la croissance des exportations, principalement dans certains secteurs dominés par des multinationales. Selon les prévisions de l’automne 2025 de la Commission européenne, l’économie devrait avoir enregistré une croissance de 10,7 % en 2025, nourrie par le dynamisme des exportations de produits pharmaceutiques, reflétant en partie l’anticipation des changements attendus dans la politique de droits de douane des États-Unis. La demande intérieure modifiée, qui reflète mieux l’activité économique nationale en Irlande, devrait avoir augmenté de 3,4 %. En 2026, le PIB réel devrait connaître une progression de 0,2 %, freinée par la fin des mesures qui avaient été prises par anticipation en 2025, mais soutenue par la croissance des exportations de services et de la demande intérieure. En 2027, le PIB réel devrait augmenter de 2,9 %, sous l’effet des contributions positives des exportations et de la demande intérieure. Sur la période couverte par les prévisions (2025-2027), la croissance potentielle du PIB en Irlande devrait diminuer progressivement et reculer de 4,5 % en 2025 à 3,5 % en 2027, principalement sous l’effet d’une contribution moindre du travail. En 2024, le taux de chômage s’est établi à 4,3 %. Selon les prévisions de l’automne 2025 de la Commission européenne, il est estimé qu’il s’est élevé à 4,6 % en 2025 et il devrait s’établir à 4,7 % en 2026 et 2027. Selon les estimations, l’inflation (déflateur du PIB) aurait diminué, passant de 4,5 % en 2024 à 2,1 % en 2025, et devrait s’établir à 2,0 % en 2026 puis à 1,8 % en 2027. </w:t>
      </w:r>
    </w:p>
    <w:p w14:paraId="1CE11DA8" w14:textId="77777777" w:rsidR="00D26AE1" w:rsidRPr="003D3339" w:rsidRDefault="00D26AE1" w:rsidP="00855638">
      <w:pPr>
        <w:pStyle w:val="Point0"/>
        <w:rPr>
          <w:noProof/>
        </w:rPr>
      </w:pPr>
      <w:r>
        <w:rPr>
          <w:noProof/>
        </w:rPr>
        <w:lastRenderedPageBreak/>
        <w:t>(17)</w:t>
      </w:r>
      <w:r>
        <w:rPr>
          <w:noProof/>
        </w:rPr>
        <w:tab/>
      </w:r>
      <w:r w:rsidRPr="003D3339">
        <w:rPr>
          <w:noProof/>
        </w:rPr>
        <w:t>En ce qui concerne l’évolution budgétaire, en 2024, l’excédent public de l’Irlande s’est élevé à 4,0 % du PIB. Selon les prévisions de l’automne 2025 de la Commission européenne, il devrait s’établir à 1,5 % du PIB en 2025, diminuer encore jusqu’à 1,0 % du PIB en 2026 puis, dans l’hypothèse de politiques inchangées, tomber à 0,8 % en 2027.</w:t>
      </w:r>
      <w:r w:rsidRPr="003D3339">
        <w:rPr>
          <w:i/>
          <w:noProof/>
        </w:rPr>
        <w:t xml:space="preserve"> </w:t>
      </w:r>
      <w:r w:rsidRPr="003D3339">
        <w:rPr>
          <w:noProof/>
        </w:rPr>
        <w:t xml:space="preserve">Les prévisions de l’automne 2025 de la Commission européenne tiennent compte du projet de budget 2026 de l’Irlande que le gouvernement a proposé en octobre 2025 et qui a entre-temps été adopté par le Parlement national. La dette publique représentait 38,3 % du PIB à la fin de 2024. Selon les prévisions de l’automne 2025 de la Commission européenne, le ratio d’endettement devrait avoir diminué et s’établir à 33,1 % du PIB à la fin de 2025. Il devrait reculer encore et tomber à 32,5 % du PIB à la fin de 2026 puis à 31,3 % à la fin de 2027. </w:t>
      </w:r>
    </w:p>
    <w:p w14:paraId="033B8768" w14:textId="77777777" w:rsidR="00D26AE1" w:rsidRPr="003D3339" w:rsidRDefault="00D26AE1" w:rsidP="00D26AE1">
      <w:pPr>
        <w:keepNext/>
        <w:keepLines/>
        <w:ind w:left="851" w:hanging="851"/>
        <w:rPr>
          <w:rFonts w:eastAsia="Calibri"/>
          <w:b/>
          <w:noProof/>
          <w:szCs w:val="24"/>
        </w:rPr>
      </w:pPr>
      <w:r w:rsidRPr="003D3339">
        <w:rPr>
          <w:b/>
          <w:noProof/>
        </w:rPr>
        <w:t>Taux de croissance maximaux des dépenses nettes et principales hypothèses macroéconomiques du plan de janvier 2026</w:t>
      </w:r>
    </w:p>
    <w:p w14:paraId="1DC65E4D" w14:textId="77777777" w:rsidR="00D26AE1" w:rsidRPr="003D3339" w:rsidDel="00C6234F" w:rsidRDefault="00D26AE1" w:rsidP="00855638">
      <w:pPr>
        <w:pStyle w:val="Point0"/>
        <w:rPr>
          <w:noProof/>
        </w:rPr>
      </w:pPr>
      <w:r>
        <w:rPr>
          <w:noProof/>
        </w:rPr>
        <w:t>(18)</w:t>
      </w:r>
      <w:r>
        <w:rPr>
          <w:noProof/>
        </w:rPr>
        <w:tab/>
      </w:r>
      <w:r w:rsidRPr="003D3339">
        <w:rPr>
          <w:noProof/>
        </w:rPr>
        <w:t>Le plan couvre la période 2026-2030 et présente un ajustement budgétaire sur quatre ans.</w:t>
      </w:r>
    </w:p>
    <w:p w14:paraId="5E1C6852" w14:textId="77777777" w:rsidR="00D26AE1" w:rsidRPr="003D3339" w:rsidRDefault="00D26AE1" w:rsidP="00855638">
      <w:pPr>
        <w:pStyle w:val="Point0"/>
        <w:rPr>
          <w:noProof/>
        </w:rPr>
      </w:pPr>
      <w:r>
        <w:rPr>
          <w:noProof/>
        </w:rPr>
        <w:t>(19)</w:t>
      </w:r>
      <w:r>
        <w:rPr>
          <w:noProof/>
        </w:rPr>
        <w:tab/>
      </w:r>
      <w:r w:rsidRPr="003D3339">
        <w:rPr>
          <w:noProof/>
        </w:rPr>
        <w:t>Le plan contient toutes les informations requises par l’article 13 du règlement (UE) 2024/1263.</w:t>
      </w:r>
    </w:p>
    <w:p w14:paraId="02DAF30D" w14:textId="77777777" w:rsidR="00D26AE1" w:rsidRPr="003D3339" w:rsidRDefault="00D26AE1" w:rsidP="00855638">
      <w:pPr>
        <w:pStyle w:val="Point0"/>
        <w:rPr>
          <w:noProof/>
        </w:rPr>
      </w:pPr>
      <w:r>
        <w:rPr>
          <w:noProof/>
        </w:rPr>
        <w:t>(20)</w:t>
      </w:r>
      <w:r>
        <w:rPr>
          <w:noProof/>
        </w:rPr>
        <w:tab/>
      </w:r>
      <w:r w:rsidRPr="003D3339">
        <w:rPr>
          <w:noProof/>
        </w:rPr>
        <w:t>Le plan comporte un engagement à respecter les taux de croissance maximaux des dépenses nettes indiqués dans le tableau 1 ci-dessous, correspondant à une croissance moyenne annuelle des dépenses nettes de 6,7 % au cours des années 2026 à 2030.</w:t>
      </w:r>
    </w:p>
    <w:p w14:paraId="24AAE45C" w14:textId="77777777" w:rsidR="00D26AE1" w:rsidRPr="003D3339" w:rsidRDefault="00D26AE1" w:rsidP="00A44447">
      <w:pPr>
        <w:rPr>
          <w:noProof/>
        </w:rPr>
      </w:pPr>
    </w:p>
    <w:p w14:paraId="4B075E76" w14:textId="77777777" w:rsidR="00D26AE1" w:rsidRPr="003D3339" w:rsidRDefault="00D26AE1" w:rsidP="00D26AE1">
      <w:pPr>
        <w:keepNext/>
        <w:ind w:left="360"/>
        <w:rPr>
          <w:b/>
          <w:bCs/>
          <w:noProof/>
          <w:szCs w:val="24"/>
        </w:rPr>
      </w:pPr>
      <w:r w:rsidRPr="003D3339">
        <w:rPr>
          <w:b/>
          <w:noProof/>
        </w:rPr>
        <w:t>Tableau 1: croissance maximale des dépenses nettes et principales hypothèses du plan de l’Irlande</w:t>
      </w:r>
    </w:p>
    <w:tbl>
      <w:tblPr>
        <w:tblStyle w:val="TableGrid"/>
        <w:tblW w:w="8649" w:type="dxa"/>
        <w:jc w:val="center"/>
        <w:tblBorders>
          <w:left w:val="none" w:sz="0" w:space="0" w:color="auto"/>
          <w:right w:val="none" w:sz="0" w:space="0" w:color="auto"/>
        </w:tblBorders>
        <w:tblLayout w:type="fixed"/>
        <w:tblLook w:val="04A0" w:firstRow="1" w:lastRow="0" w:firstColumn="1" w:lastColumn="0" w:noHBand="0" w:noVBand="1"/>
      </w:tblPr>
      <w:tblGrid>
        <w:gridCol w:w="1985"/>
        <w:gridCol w:w="898"/>
        <w:gridCol w:w="898"/>
        <w:gridCol w:w="897"/>
        <w:gridCol w:w="898"/>
        <w:gridCol w:w="898"/>
        <w:gridCol w:w="1134"/>
        <w:gridCol w:w="1041"/>
      </w:tblGrid>
      <w:tr w:rsidR="00D26AE1" w:rsidRPr="003D3339" w14:paraId="601044A0" w14:textId="77777777" w:rsidTr="0065753C">
        <w:trPr>
          <w:jc w:val="center"/>
        </w:trPr>
        <w:tc>
          <w:tcPr>
            <w:tcW w:w="1985" w:type="dxa"/>
          </w:tcPr>
          <w:p w14:paraId="74BFB8D2" w14:textId="77777777" w:rsidR="00D26AE1" w:rsidRPr="003D3339" w:rsidRDefault="00D26AE1" w:rsidP="0065753C">
            <w:pPr>
              <w:keepNext/>
              <w:jc w:val="center"/>
              <w:rPr>
                <w:b/>
                <w:bCs/>
                <w:noProof/>
                <w:sz w:val="22"/>
                <w:szCs w:val="22"/>
                <w:lang w:eastAsia="ja-JP"/>
              </w:rPr>
            </w:pPr>
          </w:p>
        </w:tc>
        <w:tc>
          <w:tcPr>
            <w:tcW w:w="898" w:type="dxa"/>
          </w:tcPr>
          <w:p w14:paraId="7A2235F7" w14:textId="77777777" w:rsidR="00D26AE1" w:rsidRPr="003D3339" w:rsidRDefault="00D26AE1" w:rsidP="0065753C">
            <w:pPr>
              <w:keepNext/>
              <w:jc w:val="center"/>
              <w:rPr>
                <w:noProof/>
                <w:sz w:val="22"/>
                <w:szCs w:val="22"/>
              </w:rPr>
            </w:pPr>
            <w:r w:rsidRPr="003D3339">
              <w:rPr>
                <w:noProof/>
                <w:sz w:val="22"/>
              </w:rPr>
              <w:t>2026</w:t>
            </w:r>
          </w:p>
        </w:tc>
        <w:tc>
          <w:tcPr>
            <w:tcW w:w="898" w:type="dxa"/>
          </w:tcPr>
          <w:p w14:paraId="0D7D314E" w14:textId="77777777" w:rsidR="00D26AE1" w:rsidRPr="003D3339" w:rsidRDefault="00D26AE1" w:rsidP="0065753C">
            <w:pPr>
              <w:keepNext/>
              <w:jc w:val="center"/>
              <w:rPr>
                <w:noProof/>
                <w:sz w:val="22"/>
                <w:szCs w:val="22"/>
              </w:rPr>
            </w:pPr>
            <w:r w:rsidRPr="003D3339">
              <w:rPr>
                <w:noProof/>
                <w:sz w:val="22"/>
              </w:rPr>
              <w:t>2027</w:t>
            </w:r>
          </w:p>
        </w:tc>
        <w:tc>
          <w:tcPr>
            <w:tcW w:w="897" w:type="dxa"/>
          </w:tcPr>
          <w:p w14:paraId="16D93875" w14:textId="77777777" w:rsidR="00D26AE1" w:rsidRPr="003D3339" w:rsidRDefault="00D26AE1" w:rsidP="0065753C">
            <w:pPr>
              <w:keepNext/>
              <w:jc w:val="center"/>
              <w:rPr>
                <w:noProof/>
                <w:sz w:val="22"/>
                <w:szCs w:val="22"/>
              </w:rPr>
            </w:pPr>
            <w:r w:rsidRPr="003D3339">
              <w:rPr>
                <w:noProof/>
                <w:sz w:val="22"/>
              </w:rPr>
              <w:t>2028</w:t>
            </w:r>
          </w:p>
        </w:tc>
        <w:tc>
          <w:tcPr>
            <w:tcW w:w="898" w:type="dxa"/>
          </w:tcPr>
          <w:p w14:paraId="2657A00C" w14:textId="77777777" w:rsidR="00D26AE1" w:rsidRPr="003D3339" w:rsidRDefault="00D26AE1" w:rsidP="0065753C">
            <w:pPr>
              <w:keepNext/>
              <w:jc w:val="center"/>
              <w:rPr>
                <w:noProof/>
                <w:sz w:val="22"/>
                <w:szCs w:val="22"/>
              </w:rPr>
            </w:pPr>
            <w:r w:rsidRPr="003D3339">
              <w:rPr>
                <w:noProof/>
                <w:sz w:val="22"/>
              </w:rPr>
              <w:t>2029</w:t>
            </w:r>
          </w:p>
        </w:tc>
        <w:tc>
          <w:tcPr>
            <w:tcW w:w="898" w:type="dxa"/>
          </w:tcPr>
          <w:p w14:paraId="0AA3A10A" w14:textId="77777777" w:rsidR="00D26AE1" w:rsidRPr="003D3339" w:rsidRDefault="00D26AE1" w:rsidP="0065753C">
            <w:pPr>
              <w:keepNext/>
              <w:jc w:val="center"/>
              <w:rPr>
                <w:noProof/>
                <w:sz w:val="22"/>
                <w:szCs w:val="22"/>
              </w:rPr>
            </w:pPr>
            <w:r w:rsidRPr="003D3339">
              <w:rPr>
                <w:noProof/>
                <w:sz w:val="22"/>
              </w:rPr>
              <w:t>2030</w:t>
            </w:r>
          </w:p>
        </w:tc>
        <w:tc>
          <w:tcPr>
            <w:tcW w:w="1134" w:type="dxa"/>
          </w:tcPr>
          <w:p w14:paraId="4265A458" w14:textId="77777777" w:rsidR="00D26AE1" w:rsidRPr="003D3339" w:rsidRDefault="00D26AE1" w:rsidP="0065753C">
            <w:pPr>
              <w:keepNext/>
              <w:jc w:val="center"/>
              <w:rPr>
                <w:rFonts w:eastAsia="Calibri"/>
                <w:noProof/>
                <w:sz w:val="22"/>
                <w:szCs w:val="22"/>
              </w:rPr>
            </w:pPr>
            <w:r w:rsidRPr="003D3339">
              <w:rPr>
                <w:noProof/>
                <w:sz w:val="22"/>
              </w:rPr>
              <w:t>Moyenne sur la période de validité du plan</w:t>
            </w:r>
          </w:p>
          <w:p w14:paraId="505EA826" w14:textId="77777777" w:rsidR="00D26AE1" w:rsidRPr="003D3339" w:rsidRDefault="00D26AE1" w:rsidP="0065753C">
            <w:pPr>
              <w:keepNext/>
              <w:jc w:val="center"/>
              <w:rPr>
                <w:noProof/>
                <w:sz w:val="22"/>
                <w:szCs w:val="22"/>
              </w:rPr>
            </w:pPr>
            <w:r w:rsidRPr="003D3339">
              <w:rPr>
                <w:noProof/>
                <w:sz w:val="22"/>
              </w:rPr>
              <w:t>2026-2030</w:t>
            </w:r>
          </w:p>
        </w:tc>
        <w:tc>
          <w:tcPr>
            <w:tcW w:w="1041" w:type="dxa"/>
          </w:tcPr>
          <w:p w14:paraId="5A658E06" w14:textId="77777777" w:rsidR="00D26AE1" w:rsidRPr="003D3339" w:rsidRDefault="00D26AE1" w:rsidP="0065753C">
            <w:pPr>
              <w:keepNext/>
              <w:jc w:val="center"/>
              <w:rPr>
                <w:rFonts w:eastAsia="Calibri"/>
                <w:noProof/>
                <w:sz w:val="22"/>
                <w:szCs w:val="22"/>
              </w:rPr>
            </w:pPr>
            <w:r w:rsidRPr="003D3339">
              <w:rPr>
                <w:noProof/>
                <w:sz w:val="22"/>
              </w:rPr>
              <w:t xml:space="preserve"> Moyenne sur la période d’ajustement</w:t>
            </w:r>
          </w:p>
          <w:p w14:paraId="05065C51" w14:textId="77777777" w:rsidR="00D26AE1" w:rsidRPr="003D3339" w:rsidRDefault="00D26AE1" w:rsidP="0065753C">
            <w:pPr>
              <w:keepNext/>
              <w:jc w:val="center"/>
              <w:rPr>
                <w:b/>
                <w:bCs/>
                <w:noProof/>
                <w:sz w:val="22"/>
                <w:szCs w:val="22"/>
              </w:rPr>
            </w:pPr>
            <w:r w:rsidRPr="003D3339">
              <w:rPr>
                <w:noProof/>
                <w:sz w:val="22"/>
              </w:rPr>
              <w:t>2026-2029</w:t>
            </w:r>
          </w:p>
        </w:tc>
      </w:tr>
      <w:tr w:rsidR="00D26AE1" w:rsidRPr="003D3339" w14:paraId="72B4868D" w14:textId="77777777" w:rsidTr="0065753C">
        <w:trPr>
          <w:jc w:val="center"/>
        </w:trPr>
        <w:tc>
          <w:tcPr>
            <w:tcW w:w="1985" w:type="dxa"/>
            <w:tcBorders>
              <w:bottom w:val="single" w:sz="4" w:space="0" w:color="auto"/>
            </w:tcBorders>
          </w:tcPr>
          <w:p w14:paraId="6B25869D" w14:textId="77777777" w:rsidR="00D26AE1" w:rsidRPr="003D3339" w:rsidRDefault="00D26AE1" w:rsidP="0065753C">
            <w:pPr>
              <w:jc w:val="center"/>
              <w:rPr>
                <w:b/>
                <w:noProof/>
                <w:sz w:val="22"/>
                <w:szCs w:val="22"/>
              </w:rPr>
            </w:pPr>
            <w:r w:rsidRPr="003D3339">
              <w:rPr>
                <w:noProof/>
                <w:sz w:val="22"/>
              </w:rPr>
              <w:t>Croissance des dépenses nettes</w:t>
            </w:r>
            <w:r w:rsidRPr="003D3339">
              <w:rPr>
                <w:noProof/>
              </w:rPr>
              <w:t xml:space="preserve"> </w:t>
            </w:r>
            <w:r w:rsidRPr="003D3339">
              <w:rPr>
                <w:noProof/>
              </w:rPr>
              <w:br/>
            </w:r>
            <w:r w:rsidRPr="003D3339">
              <w:rPr>
                <w:noProof/>
                <w:sz w:val="22"/>
              </w:rPr>
              <w:t>(annuelle, en %)</w:t>
            </w:r>
          </w:p>
        </w:tc>
        <w:tc>
          <w:tcPr>
            <w:tcW w:w="898" w:type="dxa"/>
            <w:tcBorders>
              <w:bottom w:val="single" w:sz="4" w:space="0" w:color="auto"/>
            </w:tcBorders>
          </w:tcPr>
          <w:p w14:paraId="19AA22BC" w14:textId="77777777" w:rsidR="00D26AE1" w:rsidRPr="003D3339" w:rsidRDefault="00D26AE1" w:rsidP="0065753C">
            <w:pPr>
              <w:jc w:val="center"/>
              <w:rPr>
                <w:noProof/>
                <w:sz w:val="22"/>
                <w:szCs w:val="22"/>
              </w:rPr>
            </w:pPr>
            <w:r w:rsidRPr="003D3339">
              <w:rPr>
                <w:noProof/>
                <w:sz w:val="22"/>
              </w:rPr>
              <w:t>6,6</w:t>
            </w:r>
          </w:p>
        </w:tc>
        <w:tc>
          <w:tcPr>
            <w:tcW w:w="898" w:type="dxa"/>
            <w:tcBorders>
              <w:bottom w:val="single" w:sz="4" w:space="0" w:color="auto"/>
            </w:tcBorders>
          </w:tcPr>
          <w:p w14:paraId="2F0336C7" w14:textId="77777777" w:rsidR="00D26AE1" w:rsidRPr="003D3339" w:rsidRDefault="00D26AE1" w:rsidP="0065753C">
            <w:pPr>
              <w:jc w:val="center"/>
              <w:rPr>
                <w:noProof/>
                <w:sz w:val="22"/>
                <w:szCs w:val="22"/>
              </w:rPr>
            </w:pPr>
            <w:r w:rsidRPr="003D3339">
              <w:rPr>
                <w:noProof/>
                <w:sz w:val="22"/>
              </w:rPr>
              <w:t>6,0</w:t>
            </w:r>
          </w:p>
        </w:tc>
        <w:tc>
          <w:tcPr>
            <w:tcW w:w="897" w:type="dxa"/>
            <w:tcBorders>
              <w:bottom w:val="single" w:sz="4" w:space="0" w:color="auto"/>
            </w:tcBorders>
          </w:tcPr>
          <w:p w14:paraId="295937C7" w14:textId="77777777" w:rsidR="00D26AE1" w:rsidRPr="003D3339" w:rsidRDefault="00D26AE1" w:rsidP="0065753C">
            <w:pPr>
              <w:jc w:val="center"/>
              <w:rPr>
                <w:noProof/>
                <w:sz w:val="22"/>
                <w:szCs w:val="22"/>
              </w:rPr>
            </w:pPr>
            <w:r w:rsidRPr="003D3339">
              <w:rPr>
                <w:noProof/>
                <w:sz w:val="22"/>
              </w:rPr>
              <w:t>7,6</w:t>
            </w:r>
          </w:p>
        </w:tc>
        <w:tc>
          <w:tcPr>
            <w:tcW w:w="898" w:type="dxa"/>
            <w:tcBorders>
              <w:bottom w:val="single" w:sz="4" w:space="0" w:color="auto"/>
            </w:tcBorders>
          </w:tcPr>
          <w:p w14:paraId="5EBD8BB5" w14:textId="77777777" w:rsidR="00D26AE1" w:rsidRPr="003D3339" w:rsidRDefault="00D26AE1" w:rsidP="0065753C">
            <w:pPr>
              <w:jc w:val="center"/>
              <w:rPr>
                <w:noProof/>
                <w:sz w:val="22"/>
                <w:szCs w:val="22"/>
              </w:rPr>
            </w:pPr>
            <w:r w:rsidRPr="003D3339">
              <w:rPr>
                <w:noProof/>
                <w:sz w:val="22"/>
              </w:rPr>
              <w:t>6,7</w:t>
            </w:r>
          </w:p>
        </w:tc>
        <w:tc>
          <w:tcPr>
            <w:tcW w:w="898" w:type="dxa"/>
            <w:tcBorders>
              <w:bottom w:val="single" w:sz="4" w:space="0" w:color="auto"/>
            </w:tcBorders>
          </w:tcPr>
          <w:p w14:paraId="28A5845C" w14:textId="77777777" w:rsidR="00D26AE1" w:rsidRPr="003D3339" w:rsidRDefault="00D26AE1" w:rsidP="0065753C">
            <w:pPr>
              <w:jc w:val="center"/>
              <w:rPr>
                <w:noProof/>
                <w:sz w:val="22"/>
                <w:szCs w:val="22"/>
              </w:rPr>
            </w:pPr>
            <w:r w:rsidRPr="003D3339">
              <w:rPr>
                <w:noProof/>
                <w:sz w:val="22"/>
              </w:rPr>
              <w:t>6,4</w:t>
            </w:r>
          </w:p>
        </w:tc>
        <w:tc>
          <w:tcPr>
            <w:tcW w:w="1134" w:type="dxa"/>
            <w:tcBorders>
              <w:bottom w:val="single" w:sz="4" w:space="0" w:color="auto"/>
            </w:tcBorders>
          </w:tcPr>
          <w:p w14:paraId="70D37C95" w14:textId="77777777" w:rsidR="00D26AE1" w:rsidRPr="003D3339" w:rsidRDefault="00D26AE1" w:rsidP="0065753C">
            <w:pPr>
              <w:jc w:val="center"/>
              <w:rPr>
                <w:noProof/>
                <w:sz w:val="22"/>
                <w:szCs w:val="22"/>
              </w:rPr>
            </w:pPr>
            <w:r w:rsidRPr="003D3339">
              <w:rPr>
                <w:noProof/>
                <w:sz w:val="22"/>
              </w:rPr>
              <w:t>6,7</w:t>
            </w:r>
          </w:p>
        </w:tc>
        <w:tc>
          <w:tcPr>
            <w:tcW w:w="1041" w:type="dxa"/>
            <w:tcBorders>
              <w:bottom w:val="single" w:sz="4" w:space="0" w:color="auto"/>
            </w:tcBorders>
          </w:tcPr>
          <w:p w14:paraId="7C5F650C" w14:textId="77777777" w:rsidR="00D26AE1" w:rsidRPr="003D3339" w:rsidRDefault="00D26AE1" w:rsidP="0065753C">
            <w:pPr>
              <w:jc w:val="center"/>
              <w:rPr>
                <w:noProof/>
                <w:sz w:val="22"/>
                <w:szCs w:val="22"/>
              </w:rPr>
            </w:pPr>
            <w:r w:rsidRPr="003D3339">
              <w:rPr>
                <w:noProof/>
                <w:sz w:val="22"/>
              </w:rPr>
              <w:t>6,7</w:t>
            </w:r>
          </w:p>
        </w:tc>
      </w:tr>
      <w:tr w:rsidR="00D26AE1" w:rsidRPr="003D3339" w14:paraId="1CB810A8" w14:textId="77777777" w:rsidTr="00D26AE1">
        <w:trPr>
          <w:trHeight w:val="1448"/>
          <w:jc w:val="center"/>
        </w:trPr>
        <w:tc>
          <w:tcPr>
            <w:tcW w:w="1985" w:type="dxa"/>
            <w:tcBorders>
              <w:bottom w:val="double" w:sz="4" w:space="0" w:color="auto"/>
            </w:tcBorders>
          </w:tcPr>
          <w:p w14:paraId="129ABF8B" w14:textId="77777777" w:rsidR="00D26AE1" w:rsidRPr="003D3339" w:rsidRDefault="00D26AE1" w:rsidP="0065753C">
            <w:pPr>
              <w:jc w:val="center"/>
              <w:rPr>
                <w:b/>
                <w:noProof/>
                <w:sz w:val="22"/>
                <w:szCs w:val="22"/>
              </w:rPr>
            </w:pPr>
            <w:r w:rsidRPr="003D3339">
              <w:rPr>
                <w:noProof/>
                <w:sz w:val="22"/>
              </w:rPr>
              <w:t>Croissance des dépenses nettes</w:t>
            </w:r>
            <w:r w:rsidRPr="003D3339">
              <w:rPr>
                <w:noProof/>
              </w:rPr>
              <w:t xml:space="preserve"> </w:t>
            </w:r>
            <w:r w:rsidRPr="003D3339">
              <w:rPr>
                <w:noProof/>
              </w:rPr>
              <w:br/>
            </w:r>
            <w:r w:rsidRPr="003D3339">
              <w:rPr>
                <w:noProof/>
                <w:sz w:val="22"/>
              </w:rPr>
              <w:t>[cumulée, à partir de l’année de référence 2024(*), en %]</w:t>
            </w:r>
          </w:p>
        </w:tc>
        <w:tc>
          <w:tcPr>
            <w:tcW w:w="898" w:type="dxa"/>
            <w:tcBorders>
              <w:bottom w:val="double" w:sz="4" w:space="0" w:color="auto"/>
            </w:tcBorders>
          </w:tcPr>
          <w:p w14:paraId="55B2F5C3" w14:textId="77777777" w:rsidR="00D26AE1" w:rsidRPr="003D3339" w:rsidRDefault="00D26AE1" w:rsidP="0065753C">
            <w:pPr>
              <w:jc w:val="center"/>
              <w:rPr>
                <w:noProof/>
                <w:sz w:val="22"/>
                <w:szCs w:val="22"/>
              </w:rPr>
            </w:pPr>
            <w:r w:rsidRPr="003D3339">
              <w:rPr>
                <w:noProof/>
                <w:sz w:val="22"/>
              </w:rPr>
              <w:t>16,5</w:t>
            </w:r>
          </w:p>
        </w:tc>
        <w:tc>
          <w:tcPr>
            <w:tcW w:w="898" w:type="dxa"/>
            <w:tcBorders>
              <w:bottom w:val="double" w:sz="4" w:space="0" w:color="auto"/>
            </w:tcBorders>
          </w:tcPr>
          <w:p w14:paraId="4D8B1181" w14:textId="77777777" w:rsidR="00D26AE1" w:rsidRPr="003D3339" w:rsidRDefault="00D26AE1" w:rsidP="0065753C">
            <w:pPr>
              <w:jc w:val="center"/>
              <w:rPr>
                <w:noProof/>
                <w:sz w:val="22"/>
                <w:szCs w:val="22"/>
              </w:rPr>
            </w:pPr>
            <w:r w:rsidRPr="003D3339">
              <w:rPr>
                <w:noProof/>
                <w:sz w:val="22"/>
              </w:rPr>
              <w:t>23,5</w:t>
            </w:r>
          </w:p>
        </w:tc>
        <w:tc>
          <w:tcPr>
            <w:tcW w:w="897" w:type="dxa"/>
            <w:tcBorders>
              <w:bottom w:val="double" w:sz="4" w:space="0" w:color="auto"/>
            </w:tcBorders>
          </w:tcPr>
          <w:p w14:paraId="6B2B6FA2" w14:textId="77777777" w:rsidR="00D26AE1" w:rsidRPr="003D3339" w:rsidRDefault="00D26AE1" w:rsidP="0065753C">
            <w:pPr>
              <w:jc w:val="center"/>
              <w:rPr>
                <w:noProof/>
                <w:sz w:val="22"/>
                <w:szCs w:val="22"/>
              </w:rPr>
            </w:pPr>
            <w:r w:rsidRPr="003D3339">
              <w:rPr>
                <w:noProof/>
                <w:sz w:val="22"/>
              </w:rPr>
              <w:t>32,9</w:t>
            </w:r>
          </w:p>
        </w:tc>
        <w:tc>
          <w:tcPr>
            <w:tcW w:w="898" w:type="dxa"/>
            <w:tcBorders>
              <w:bottom w:val="double" w:sz="4" w:space="0" w:color="auto"/>
            </w:tcBorders>
          </w:tcPr>
          <w:p w14:paraId="7C6677A9" w14:textId="77777777" w:rsidR="00D26AE1" w:rsidRPr="003D3339" w:rsidRDefault="00D26AE1" w:rsidP="0065753C">
            <w:pPr>
              <w:jc w:val="center"/>
              <w:rPr>
                <w:noProof/>
                <w:sz w:val="22"/>
                <w:szCs w:val="22"/>
              </w:rPr>
            </w:pPr>
            <w:r w:rsidRPr="003D3339">
              <w:rPr>
                <w:noProof/>
                <w:sz w:val="22"/>
              </w:rPr>
              <w:t>41,7</w:t>
            </w:r>
          </w:p>
        </w:tc>
        <w:tc>
          <w:tcPr>
            <w:tcW w:w="898" w:type="dxa"/>
            <w:tcBorders>
              <w:bottom w:val="double" w:sz="4" w:space="0" w:color="auto"/>
            </w:tcBorders>
          </w:tcPr>
          <w:p w14:paraId="0209781F" w14:textId="77777777" w:rsidR="00D26AE1" w:rsidRPr="003D3339" w:rsidRDefault="00D26AE1" w:rsidP="0065753C">
            <w:pPr>
              <w:jc w:val="center"/>
              <w:rPr>
                <w:noProof/>
                <w:sz w:val="22"/>
                <w:szCs w:val="22"/>
              </w:rPr>
            </w:pPr>
            <w:r w:rsidRPr="003D3339">
              <w:rPr>
                <w:noProof/>
                <w:sz w:val="22"/>
              </w:rPr>
              <w:t>50,9</w:t>
            </w:r>
          </w:p>
        </w:tc>
        <w:tc>
          <w:tcPr>
            <w:tcW w:w="1134" w:type="dxa"/>
            <w:tcBorders>
              <w:bottom w:val="double" w:sz="4" w:space="0" w:color="auto"/>
            </w:tcBorders>
          </w:tcPr>
          <w:p w14:paraId="4051FC20" w14:textId="77777777" w:rsidR="00D26AE1" w:rsidRPr="003D3339" w:rsidRDefault="00D26AE1" w:rsidP="0065753C">
            <w:pPr>
              <w:jc w:val="center"/>
              <w:rPr>
                <w:noProof/>
                <w:sz w:val="22"/>
                <w:szCs w:val="22"/>
              </w:rPr>
            </w:pPr>
            <w:r w:rsidRPr="003D3339">
              <w:rPr>
                <w:noProof/>
                <w:sz w:val="22"/>
              </w:rPr>
              <w:t>–</w:t>
            </w:r>
          </w:p>
        </w:tc>
        <w:tc>
          <w:tcPr>
            <w:tcW w:w="1041" w:type="dxa"/>
            <w:tcBorders>
              <w:bottom w:val="double" w:sz="4" w:space="0" w:color="auto"/>
            </w:tcBorders>
          </w:tcPr>
          <w:p w14:paraId="244240AE" w14:textId="77777777" w:rsidR="00D26AE1" w:rsidRPr="003D3339" w:rsidRDefault="00D26AE1" w:rsidP="0065753C">
            <w:pPr>
              <w:jc w:val="center"/>
              <w:rPr>
                <w:noProof/>
                <w:sz w:val="22"/>
                <w:szCs w:val="22"/>
              </w:rPr>
            </w:pPr>
            <w:r w:rsidRPr="003D3339">
              <w:rPr>
                <w:noProof/>
                <w:sz w:val="22"/>
              </w:rPr>
              <w:t>–</w:t>
            </w:r>
          </w:p>
        </w:tc>
      </w:tr>
      <w:tr w:rsidR="00D26AE1" w:rsidRPr="003D3339" w14:paraId="77056732" w14:textId="77777777" w:rsidTr="0065753C">
        <w:trPr>
          <w:trHeight w:val="854"/>
          <w:jc w:val="center"/>
        </w:trPr>
        <w:tc>
          <w:tcPr>
            <w:tcW w:w="1985" w:type="dxa"/>
            <w:tcBorders>
              <w:top w:val="double" w:sz="4" w:space="0" w:color="auto"/>
            </w:tcBorders>
          </w:tcPr>
          <w:p w14:paraId="5C63AE68" w14:textId="77777777" w:rsidR="00D26AE1" w:rsidRPr="003D3339" w:rsidRDefault="00D26AE1" w:rsidP="0065753C">
            <w:pPr>
              <w:jc w:val="center"/>
              <w:rPr>
                <w:noProof/>
                <w:sz w:val="22"/>
                <w:szCs w:val="22"/>
              </w:rPr>
            </w:pPr>
            <w:r w:rsidRPr="003D3339">
              <w:rPr>
                <w:noProof/>
                <w:sz w:val="22"/>
              </w:rPr>
              <w:t>Croissance potentielle du PIB</w:t>
            </w:r>
          </w:p>
        </w:tc>
        <w:tc>
          <w:tcPr>
            <w:tcW w:w="898" w:type="dxa"/>
            <w:tcBorders>
              <w:top w:val="double" w:sz="4" w:space="0" w:color="auto"/>
            </w:tcBorders>
          </w:tcPr>
          <w:p w14:paraId="7726C084" w14:textId="77777777" w:rsidR="00D26AE1" w:rsidRPr="003D3339" w:rsidRDefault="00D26AE1" w:rsidP="0065753C">
            <w:pPr>
              <w:jc w:val="center"/>
              <w:rPr>
                <w:noProof/>
                <w:sz w:val="22"/>
                <w:szCs w:val="22"/>
              </w:rPr>
            </w:pPr>
            <w:r w:rsidRPr="003D3339">
              <w:rPr>
                <w:noProof/>
                <w:sz w:val="22"/>
              </w:rPr>
              <w:t>1,0</w:t>
            </w:r>
          </w:p>
        </w:tc>
        <w:tc>
          <w:tcPr>
            <w:tcW w:w="898" w:type="dxa"/>
            <w:tcBorders>
              <w:top w:val="double" w:sz="4" w:space="0" w:color="auto"/>
            </w:tcBorders>
          </w:tcPr>
          <w:p w14:paraId="24B48802" w14:textId="77777777" w:rsidR="00D26AE1" w:rsidRPr="003D3339" w:rsidRDefault="00D26AE1" w:rsidP="0065753C">
            <w:pPr>
              <w:jc w:val="center"/>
              <w:rPr>
                <w:noProof/>
                <w:sz w:val="22"/>
                <w:szCs w:val="22"/>
              </w:rPr>
            </w:pPr>
            <w:r w:rsidRPr="003D3339">
              <w:rPr>
                <w:noProof/>
                <w:sz w:val="22"/>
              </w:rPr>
              <w:t>4,6</w:t>
            </w:r>
          </w:p>
        </w:tc>
        <w:tc>
          <w:tcPr>
            <w:tcW w:w="897" w:type="dxa"/>
            <w:tcBorders>
              <w:top w:val="double" w:sz="4" w:space="0" w:color="auto"/>
            </w:tcBorders>
          </w:tcPr>
          <w:p w14:paraId="3CD2788A" w14:textId="77777777" w:rsidR="00D26AE1" w:rsidRPr="003D3339" w:rsidRDefault="00D26AE1" w:rsidP="0065753C">
            <w:pPr>
              <w:jc w:val="center"/>
              <w:rPr>
                <w:noProof/>
                <w:sz w:val="22"/>
                <w:szCs w:val="22"/>
              </w:rPr>
            </w:pPr>
            <w:r w:rsidRPr="003D3339">
              <w:rPr>
                <w:noProof/>
                <w:sz w:val="22"/>
              </w:rPr>
              <w:t>3,6</w:t>
            </w:r>
          </w:p>
        </w:tc>
        <w:tc>
          <w:tcPr>
            <w:tcW w:w="898" w:type="dxa"/>
            <w:tcBorders>
              <w:top w:val="double" w:sz="4" w:space="0" w:color="auto"/>
            </w:tcBorders>
          </w:tcPr>
          <w:p w14:paraId="7167085E" w14:textId="77777777" w:rsidR="00D26AE1" w:rsidRPr="003D3339" w:rsidRDefault="00D26AE1" w:rsidP="0065753C">
            <w:pPr>
              <w:jc w:val="center"/>
              <w:rPr>
                <w:noProof/>
                <w:sz w:val="22"/>
                <w:szCs w:val="22"/>
              </w:rPr>
            </w:pPr>
            <w:r w:rsidRPr="003D3339">
              <w:rPr>
                <w:noProof/>
                <w:sz w:val="22"/>
              </w:rPr>
              <w:t>3,6</w:t>
            </w:r>
          </w:p>
        </w:tc>
        <w:tc>
          <w:tcPr>
            <w:tcW w:w="898" w:type="dxa"/>
            <w:tcBorders>
              <w:top w:val="double" w:sz="4" w:space="0" w:color="auto"/>
            </w:tcBorders>
          </w:tcPr>
          <w:p w14:paraId="18B8EDDF" w14:textId="77777777" w:rsidR="00D26AE1" w:rsidRPr="003D3339" w:rsidRDefault="00D26AE1" w:rsidP="0065753C">
            <w:pPr>
              <w:jc w:val="center"/>
              <w:rPr>
                <w:noProof/>
                <w:sz w:val="22"/>
                <w:szCs w:val="22"/>
              </w:rPr>
            </w:pPr>
            <w:r w:rsidRPr="003D3339">
              <w:rPr>
                <w:noProof/>
                <w:sz w:val="22"/>
              </w:rPr>
              <w:t>3,6</w:t>
            </w:r>
          </w:p>
        </w:tc>
        <w:tc>
          <w:tcPr>
            <w:tcW w:w="1134" w:type="dxa"/>
            <w:tcBorders>
              <w:top w:val="double" w:sz="4" w:space="0" w:color="auto"/>
            </w:tcBorders>
          </w:tcPr>
          <w:p w14:paraId="098A30E6" w14:textId="77777777" w:rsidR="00D26AE1" w:rsidRPr="003D3339" w:rsidRDefault="00D26AE1" w:rsidP="0065753C">
            <w:pPr>
              <w:jc w:val="center"/>
              <w:rPr>
                <w:noProof/>
                <w:sz w:val="22"/>
                <w:szCs w:val="22"/>
              </w:rPr>
            </w:pPr>
            <w:r w:rsidRPr="003D3339">
              <w:rPr>
                <w:noProof/>
                <w:sz w:val="22"/>
              </w:rPr>
              <w:t>3,3</w:t>
            </w:r>
          </w:p>
        </w:tc>
        <w:tc>
          <w:tcPr>
            <w:tcW w:w="1041" w:type="dxa"/>
            <w:tcBorders>
              <w:top w:val="double" w:sz="4" w:space="0" w:color="auto"/>
            </w:tcBorders>
          </w:tcPr>
          <w:p w14:paraId="15829377" w14:textId="77777777" w:rsidR="00D26AE1" w:rsidRPr="003D3339" w:rsidRDefault="00D26AE1" w:rsidP="0065753C">
            <w:pPr>
              <w:jc w:val="center"/>
              <w:rPr>
                <w:noProof/>
                <w:sz w:val="22"/>
                <w:szCs w:val="22"/>
              </w:rPr>
            </w:pPr>
            <w:r w:rsidRPr="003D3339">
              <w:rPr>
                <w:noProof/>
                <w:sz w:val="22"/>
              </w:rPr>
              <w:t>3,2</w:t>
            </w:r>
          </w:p>
          <w:p w14:paraId="4D6000A4" w14:textId="77777777" w:rsidR="00D26AE1" w:rsidRPr="003D3339" w:rsidRDefault="00D26AE1" w:rsidP="0065753C">
            <w:pPr>
              <w:rPr>
                <w:noProof/>
                <w:sz w:val="22"/>
                <w:szCs w:val="22"/>
                <w:lang w:eastAsia="ja-JP"/>
              </w:rPr>
            </w:pPr>
          </w:p>
        </w:tc>
      </w:tr>
      <w:tr w:rsidR="00D26AE1" w:rsidRPr="003D3339" w14:paraId="46676B21" w14:textId="77777777" w:rsidTr="0065753C">
        <w:trPr>
          <w:trHeight w:val="896"/>
          <w:jc w:val="center"/>
        </w:trPr>
        <w:tc>
          <w:tcPr>
            <w:tcW w:w="1985" w:type="dxa"/>
            <w:tcBorders>
              <w:bottom w:val="single" w:sz="4" w:space="0" w:color="auto"/>
            </w:tcBorders>
          </w:tcPr>
          <w:p w14:paraId="2554DE47" w14:textId="77777777" w:rsidR="00D26AE1" w:rsidRPr="003D3339" w:rsidRDefault="00D26AE1" w:rsidP="0065753C">
            <w:pPr>
              <w:jc w:val="center"/>
              <w:rPr>
                <w:noProof/>
                <w:sz w:val="22"/>
                <w:szCs w:val="22"/>
              </w:rPr>
            </w:pPr>
            <w:r w:rsidRPr="003D3339">
              <w:rPr>
                <w:noProof/>
                <w:sz w:val="22"/>
              </w:rPr>
              <w:t>Inflation (croissance du déflateur du PIB, en %)</w:t>
            </w:r>
          </w:p>
        </w:tc>
        <w:tc>
          <w:tcPr>
            <w:tcW w:w="898" w:type="dxa"/>
            <w:tcBorders>
              <w:bottom w:val="single" w:sz="4" w:space="0" w:color="auto"/>
            </w:tcBorders>
          </w:tcPr>
          <w:p w14:paraId="43E02009" w14:textId="77777777" w:rsidR="00D26AE1" w:rsidRPr="003D3339" w:rsidRDefault="00D26AE1" w:rsidP="0065753C">
            <w:pPr>
              <w:jc w:val="center"/>
              <w:rPr>
                <w:noProof/>
                <w:sz w:val="22"/>
                <w:szCs w:val="22"/>
              </w:rPr>
            </w:pPr>
            <w:r w:rsidRPr="003D3339">
              <w:rPr>
                <w:noProof/>
                <w:sz w:val="22"/>
              </w:rPr>
              <w:t>2,0</w:t>
            </w:r>
          </w:p>
        </w:tc>
        <w:tc>
          <w:tcPr>
            <w:tcW w:w="898" w:type="dxa"/>
            <w:tcBorders>
              <w:bottom w:val="single" w:sz="4" w:space="0" w:color="auto"/>
            </w:tcBorders>
          </w:tcPr>
          <w:p w14:paraId="0839D5BC" w14:textId="77777777" w:rsidR="00D26AE1" w:rsidRPr="003D3339" w:rsidRDefault="00D26AE1" w:rsidP="0065753C">
            <w:pPr>
              <w:jc w:val="center"/>
              <w:rPr>
                <w:noProof/>
                <w:sz w:val="22"/>
                <w:szCs w:val="22"/>
              </w:rPr>
            </w:pPr>
            <w:r w:rsidRPr="003D3339">
              <w:rPr>
                <w:noProof/>
                <w:sz w:val="22"/>
              </w:rPr>
              <w:t>2,1</w:t>
            </w:r>
          </w:p>
        </w:tc>
        <w:tc>
          <w:tcPr>
            <w:tcW w:w="897" w:type="dxa"/>
            <w:tcBorders>
              <w:bottom w:val="single" w:sz="4" w:space="0" w:color="auto"/>
            </w:tcBorders>
          </w:tcPr>
          <w:p w14:paraId="2DC94652" w14:textId="77777777" w:rsidR="00D26AE1" w:rsidRPr="003D3339" w:rsidRDefault="00D26AE1" w:rsidP="0065753C">
            <w:pPr>
              <w:jc w:val="center"/>
              <w:rPr>
                <w:noProof/>
                <w:sz w:val="22"/>
                <w:szCs w:val="22"/>
              </w:rPr>
            </w:pPr>
            <w:r w:rsidRPr="003D3339">
              <w:rPr>
                <w:noProof/>
                <w:sz w:val="22"/>
              </w:rPr>
              <w:t>2,2</w:t>
            </w:r>
          </w:p>
        </w:tc>
        <w:tc>
          <w:tcPr>
            <w:tcW w:w="898" w:type="dxa"/>
            <w:tcBorders>
              <w:bottom w:val="single" w:sz="4" w:space="0" w:color="auto"/>
            </w:tcBorders>
          </w:tcPr>
          <w:p w14:paraId="1D9B7409" w14:textId="77777777" w:rsidR="00D26AE1" w:rsidRPr="003D3339" w:rsidRDefault="00D26AE1" w:rsidP="0065753C">
            <w:pPr>
              <w:jc w:val="center"/>
              <w:rPr>
                <w:noProof/>
                <w:sz w:val="22"/>
                <w:szCs w:val="22"/>
              </w:rPr>
            </w:pPr>
            <w:r w:rsidRPr="003D3339">
              <w:rPr>
                <w:noProof/>
                <w:sz w:val="22"/>
              </w:rPr>
              <w:t>2,2</w:t>
            </w:r>
          </w:p>
        </w:tc>
        <w:tc>
          <w:tcPr>
            <w:tcW w:w="898" w:type="dxa"/>
            <w:tcBorders>
              <w:bottom w:val="single" w:sz="4" w:space="0" w:color="auto"/>
            </w:tcBorders>
          </w:tcPr>
          <w:p w14:paraId="6FBF323E" w14:textId="77777777" w:rsidR="00D26AE1" w:rsidRPr="003D3339" w:rsidRDefault="00D26AE1" w:rsidP="0065753C">
            <w:pPr>
              <w:jc w:val="center"/>
              <w:rPr>
                <w:noProof/>
                <w:sz w:val="22"/>
                <w:szCs w:val="22"/>
              </w:rPr>
            </w:pPr>
            <w:r w:rsidRPr="003D3339">
              <w:rPr>
                <w:noProof/>
                <w:sz w:val="22"/>
              </w:rPr>
              <w:t>2,3</w:t>
            </w:r>
          </w:p>
        </w:tc>
        <w:tc>
          <w:tcPr>
            <w:tcW w:w="1134" w:type="dxa"/>
            <w:tcBorders>
              <w:bottom w:val="single" w:sz="4" w:space="0" w:color="auto"/>
            </w:tcBorders>
          </w:tcPr>
          <w:p w14:paraId="14F75E7A" w14:textId="77777777" w:rsidR="00D26AE1" w:rsidRPr="003D3339" w:rsidRDefault="00D26AE1" w:rsidP="0065753C">
            <w:pPr>
              <w:jc w:val="center"/>
              <w:rPr>
                <w:noProof/>
                <w:sz w:val="22"/>
                <w:szCs w:val="22"/>
              </w:rPr>
            </w:pPr>
            <w:r w:rsidRPr="003D3339">
              <w:rPr>
                <w:noProof/>
                <w:sz w:val="22"/>
              </w:rPr>
              <w:t>2,2</w:t>
            </w:r>
          </w:p>
        </w:tc>
        <w:tc>
          <w:tcPr>
            <w:tcW w:w="1041" w:type="dxa"/>
            <w:tcBorders>
              <w:bottom w:val="single" w:sz="4" w:space="0" w:color="auto"/>
            </w:tcBorders>
          </w:tcPr>
          <w:p w14:paraId="70F01BCD" w14:textId="77777777" w:rsidR="00D26AE1" w:rsidRPr="003D3339" w:rsidRDefault="00D26AE1" w:rsidP="0065753C">
            <w:pPr>
              <w:jc w:val="center"/>
              <w:rPr>
                <w:noProof/>
                <w:sz w:val="22"/>
                <w:szCs w:val="22"/>
              </w:rPr>
            </w:pPr>
            <w:r w:rsidRPr="003D3339">
              <w:rPr>
                <w:noProof/>
                <w:sz w:val="22"/>
              </w:rPr>
              <w:t>2,1</w:t>
            </w:r>
          </w:p>
        </w:tc>
      </w:tr>
    </w:tbl>
    <w:p w14:paraId="08859AF2" w14:textId="77777777" w:rsidR="00D26AE1" w:rsidRPr="003D3339" w:rsidRDefault="00D26AE1" w:rsidP="00D26AE1">
      <w:pPr>
        <w:pStyle w:val="ListParagraph"/>
        <w:spacing w:before="120" w:after="120"/>
        <w:rPr>
          <w:rFonts w:ascii="Times New Roman" w:hAnsi="Times New Roman" w:cs="Times New Roman"/>
          <w:noProof/>
          <w:sz w:val="18"/>
          <w:szCs w:val="18"/>
        </w:rPr>
      </w:pPr>
      <w:r w:rsidRPr="003D3339">
        <w:rPr>
          <w:rFonts w:ascii="Times New Roman" w:hAnsi="Times New Roman"/>
          <w:noProof/>
          <w:sz w:val="18"/>
        </w:rPr>
        <w:t xml:space="preserve">Source: plan budgétaire et structurel à moyen terme de l’Irlande (janvier 2026) et calculs de la Commission. </w:t>
      </w:r>
    </w:p>
    <w:p w14:paraId="0895F41C" w14:textId="77777777" w:rsidR="00D26AE1" w:rsidRPr="003D3339" w:rsidRDefault="00D26AE1" w:rsidP="00D26AE1">
      <w:pPr>
        <w:pStyle w:val="ListParagraph"/>
        <w:spacing w:before="120" w:after="120"/>
        <w:jc w:val="both"/>
        <w:rPr>
          <w:rFonts w:ascii="Times New Roman" w:hAnsi="Times New Roman" w:cs="Times New Roman"/>
          <w:noProof/>
          <w:sz w:val="18"/>
          <w:szCs w:val="18"/>
        </w:rPr>
      </w:pPr>
      <w:r w:rsidRPr="003D3339">
        <w:rPr>
          <w:rFonts w:ascii="Times New Roman" w:hAnsi="Times New Roman"/>
          <w:noProof/>
          <w:sz w:val="18"/>
        </w:rPr>
        <w:t>(*) Les taux de croissance cumulés sont calculés par référence à l’année de base 2024, dernière année pour laquelle des données budgétaires effectives ont été publiées par l’institut national de la statistique et Eurostat. Pour 2025, le plan prévoit une croissance des dépenses nettes de 9,3 %. Le solde cumulé du compte de contrôle pour la première année (2026) et les années suivantes du plan de janvier 2026 inclura la différence entre cette projection et les données effectives pour 2025.</w:t>
      </w:r>
    </w:p>
    <w:p w14:paraId="7BC28081" w14:textId="77777777" w:rsidR="00D26AE1" w:rsidRPr="003D3339" w:rsidRDefault="00D26AE1" w:rsidP="00A44447">
      <w:pPr>
        <w:rPr>
          <w:noProof/>
        </w:rPr>
      </w:pPr>
    </w:p>
    <w:p w14:paraId="6FC8C6C0" w14:textId="77777777" w:rsidR="00D26AE1" w:rsidRPr="003D3339" w:rsidRDefault="00D26AE1" w:rsidP="00855638">
      <w:pPr>
        <w:pStyle w:val="Point0"/>
        <w:rPr>
          <w:noProof/>
        </w:rPr>
      </w:pPr>
      <w:r>
        <w:rPr>
          <w:noProof/>
        </w:rPr>
        <w:t>(21)</w:t>
      </w:r>
      <w:r>
        <w:rPr>
          <w:noProof/>
        </w:rPr>
        <w:tab/>
      </w:r>
      <w:r w:rsidRPr="003D3339">
        <w:rPr>
          <w:noProof/>
        </w:rPr>
        <w:t xml:space="preserve">Dans le plan, il est estimé que le taux de croissance des dépenses nettes en 2025 s’est élevé à 9,3 %. Ce taux de croissance est pertinent pour définir les taux de croissance cumulés des dépenses nettes pour la période 2026-2030 présentés dans le tableau 1, étant donné que l’année de référence du plan est 2024, dernière année pour laquelle les données effectives ont été publiées par l’institut national de la statistique et Eurostat. Si les données effectives pour 2025 disponibles au printemps 2026 sont conformes au taux de croissance des dépenses nettes estimé dans le plan, cela signifierait que, par rapport à la recommandation du Conseil du 21 janvier 2025, l’Irlande enregistrerait un écart annuel de 0,8 % du PIB et un écart cumulé de 0,5 % du PIB (voir tableau 2). </w:t>
      </w:r>
      <w:bookmarkStart w:id="2" w:name="_Hlk220075685"/>
      <w:r w:rsidRPr="003D3339">
        <w:rPr>
          <w:noProof/>
        </w:rPr>
        <w:t>Simultanément, si le ratio de la dette publique au PIB ne dépasse pas la valeur de référence de 60 % du PIB en 2025, comme indiqué dans le plan, la Commission n’élaborera pas de rapport conformément à l’article 126, paragraphe 3, du TFUE</w:t>
      </w:r>
      <w:r w:rsidRPr="003D3339">
        <w:rPr>
          <w:rStyle w:val="FootnoteReference"/>
          <w:noProof/>
          <w:szCs w:val="24"/>
          <w:lang w:eastAsia="ja-JP"/>
        </w:rPr>
        <w:footnoteReference w:id="11"/>
      </w:r>
      <w:r w:rsidRPr="003D3339">
        <w:rPr>
          <w:noProof/>
        </w:rPr>
        <w:t xml:space="preserve">. </w:t>
      </w:r>
      <w:bookmarkEnd w:id="2"/>
      <w:r w:rsidRPr="003D3339">
        <w:rPr>
          <w:noProof/>
        </w:rPr>
        <w:t>Selon les autorités, la croissance des dépenses nettes en 2025, plus élevée que celle qui avait été estimée par la Commission dans son avis sur le projet de plan budgétaire de l’Irlande pour 2026, s’explique par les toutes dernières données effectives concernant les estimations de dépenses en 2025, publiées dans le document «Revised Estimates Volume for Public Services 2026» (estimations révisées pour les services publics 2026).</w:t>
      </w:r>
    </w:p>
    <w:p w14:paraId="047DB78E" w14:textId="77777777" w:rsidR="00D26AE1" w:rsidRPr="003D3339" w:rsidRDefault="00D26AE1" w:rsidP="00D26AE1">
      <w:pPr>
        <w:ind w:left="851" w:hanging="851"/>
        <w:rPr>
          <w:noProof/>
          <w:szCs w:val="24"/>
          <w:lang w:eastAsia="ja-JP"/>
        </w:rPr>
      </w:pPr>
    </w:p>
    <w:p w14:paraId="65F7632E" w14:textId="77777777" w:rsidR="00D26AE1" w:rsidRPr="003D3339" w:rsidRDefault="00D26AE1" w:rsidP="00D26AE1">
      <w:pPr>
        <w:keepNext/>
        <w:ind w:left="360"/>
        <w:rPr>
          <w:b/>
          <w:bCs/>
          <w:noProof/>
          <w:szCs w:val="24"/>
        </w:rPr>
      </w:pPr>
      <w:r w:rsidRPr="003D3339">
        <w:rPr>
          <w:b/>
          <w:noProof/>
        </w:rPr>
        <w:t>Tableau 2: croissance des dépenses nettes en 2025</w:t>
      </w:r>
    </w:p>
    <w:tbl>
      <w:tblPr>
        <w:tblW w:w="8980" w:type="dxa"/>
        <w:tblLook w:val="04A0" w:firstRow="1" w:lastRow="0" w:firstColumn="1" w:lastColumn="0" w:noHBand="0" w:noVBand="1"/>
      </w:tblPr>
      <w:tblGrid>
        <w:gridCol w:w="4180"/>
        <w:gridCol w:w="1200"/>
        <w:gridCol w:w="1200"/>
        <w:gridCol w:w="2400"/>
      </w:tblGrid>
      <w:tr w:rsidR="00D26AE1" w:rsidRPr="003D3339" w14:paraId="338820C6" w14:textId="77777777" w:rsidTr="0065753C">
        <w:trPr>
          <w:trHeight w:val="1200"/>
        </w:trPr>
        <w:tc>
          <w:tcPr>
            <w:tcW w:w="4180" w:type="dxa"/>
            <w:tcBorders>
              <w:top w:val="single" w:sz="4" w:space="0" w:color="auto"/>
              <w:left w:val="nil"/>
              <w:bottom w:val="nil"/>
              <w:right w:val="nil"/>
            </w:tcBorders>
            <w:noWrap/>
            <w:vAlign w:val="bottom"/>
            <w:hideMark/>
          </w:tcPr>
          <w:p w14:paraId="5EA4B613" w14:textId="77777777" w:rsidR="00D26AE1" w:rsidRPr="003D3339" w:rsidRDefault="00D26AE1" w:rsidP="0065753C">
            <w:pPr>
              <w:spacing w:after="0"/>
              <w:rPr>
                <w:rFonts w:eastAsia="Times New Roman"/>
                <w:noProof/>
                <w:color w:val="000000"/>
                <w:sz w:val="22"/>
              </w:rPr>
            </w:pPr>
            <w:r w:rsidRPr="003D3339">
              <w:rPr>
                <w:noProof/>
                <w:color w:val="000000"/>
                <w:sz w:val="22"/>
              </w:rPr>
              <w:t xml:space="preserve"> </w:t>
            </w:r>
          </w:p>
        </w:tc>
        <w:tc>
          <w:tcPr>
            <w:tcW w:w="2400" w:type="dxa"/>
            <w:gridSpan w:val="2"/>
            <w:tcBorders>
              <w:top w:val="single" w:sz="4" w:space="0" w:color="auto"/>
              <w:left w:val="single" w:sz="4" w:space="0" w:color="auto"/>
              <w:bottom w:val="single" w:sz="4" w:space="0" w:color="auto"/>
              <w:right w:val="single" w:sz="4" w:space="0" w:color="000000"/>
            </w:tcBorders>
            <w:vAlign w:val="center"/>
            <w:hideMark/>
          </w:tcPr>
          <w:p w14:paraId="6FE9D2FD"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Taux de croissance des dépenses nettes (en %)</w:t>
            </w:r>
          </w:p>
        </w:tc>
        <w:tc>
          <w:tcPr>
            <w:tcW w:w="2400" w:type="dxa"/>
            <w:tcBorders>
              <w:top w:val="single" w:sz="4" w:space="0" w:color="auto"/>
              <w:left w:val="nil"/>
              <w:bottom w:val="single" w:sz="4" w:space="0" w:color="auto"/>
              <w:right w:val="nil"/>
            </w:tcBorders>
            <w:vAlign w:val="center"/>
            <w:hideMark/>
          </w:tcPr>
          <w:p w14:paraId="785016D0"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Écarts attendus par rapport à la recommandation de janvier 2025 (en % du PIB)</w:t>
            </w:r>
          </w:p>
        </w:tc>
      </w:tr>
      <w:tr w:rsidR="00D26AE1" w:rsidRPr="003D3339" w14:paraId="4F000A0E" w14:textId="77777777" w:rsidTr="0065753C">
        <w:trPr>
          <w:trHeight w:val="315"/>
        </w:trPr>
        <w:tc>
          <w:tcPr>
            <w:tcW w:w="4180" w:type="dxa"/>
            <w:tcBorders>
              <w:top w:val="nil"/>
              <w:left w:val="nil"/>
              <w:bottom w:val="double" w:sz="6" w:space="0" w:color="auto"/>
              <w:right w:val="nil"/>
            </w:tcBorders>
            <w:noWrap/>
            <w:vAlign w:val="bottom"/>
            <w:hideMark/>
          </w:tcPr>
          <w:p w14:paraId="085E2579" w14:textId="77777777" w:rsidR="00D26AE1" w:rsidRPr="003D3339" w:rsidRDefault="00D26AE1" w:rsidP="0065753C">
            <w:pPr>
              <w:spacing w:after="0"/>
              <w:rPr>
                <w:rFonts w:eastAsia="Times New Roman"/>
                <w:noProof/>
                <w:color w:val="000000"/>
                <w:sz w:val="22"/>
              </w:rPr>
            </w:pPr>
            <w:r w:rsidRPr="003D3339">
              <w:rPr>
                <w:noProof/>
                <w:color w:val="000000"/>
                <w:sz w:val="22"/>
              </w:rPr>
              <w:t xml:space="preserve"> </w:t>
            </w:r>
          </w:p>
        </w:tc>
        <w:tc>
          <w:tcPr>
            <w:tcW w:w="1200" w:type="dxa"/>
            <w:tcBorders>
              <w:top w:val="nil"/>
              <w:left w:val="single" w:sz="4" w:space="0" w:color="auto"/>
              <w:bottom w:val="double" w:sz="6" w:space="0" w:color="auto"/>
              <w:right w:val="nil"/>
            </w:tcBorders>
            <w:noWrap/>
            <w:vAlign w:val="center"/>
            <w:hideMark/>
          </w:tcPr>
          <w:p w14:paraId="1ED048C2"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2024</w:t>
            </w:r>
          </w:p>
        </w:tc>
        <w:tc>
          <w:tcPr>
            <w:tcW w:w="1200" w:type="dxa"/>
            <w:tcBorders>
              <w:top w:val="nil"/>
              <w:left w:val="nil"/>
              <w:bottom w:val="double" w:sz="6" w:space="0" w:color="auto"/>
              <w:right w:val="nil"/>
            </w:tcBorders>
            <w:noWrap/>
            <w:vAlign w:val="center"/>
            <w:hideMark/>
          </w:tcPr>
          <w:p w14:paraId="3783FDFD"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2025</w:t>
            </w:r>
          </w:p>
        </w:tc>
        <w:tc>
          <w:tcPr>
            <w:tcW w:w="2400" w:type="dxa"/>
            <w:tcBorders>
              <w:top w:val="nil"/>
              <w:left w:val="single" w:sz="4" w:space="0" w:color="auto"/>
              <w:bottom w:val="double" w:sz="6" w:space="0" w:color="auto"/>
              <w:right w:val="nil"/>
            </w:tcBorders>
            <w:noWrap/>
            <w:vAlign w:val="center"/>
            <w:hideMark/>
          </w:tcPr>
          <w:p w14:paraId="5DB39FA3"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2025</w:t>
            </w:r>
          </w:p>
        </w:tc>
      </w:tr>
      <w:tr w:rsidR="00D26AE1" w:rsidRPr="003D3339" w14:paraId="6B4B8BF7" w14:textId="77777777" w:rsidTr="0065753C">
        <w:trPr>
          <w:trHeight w:val="615"/>
        </w:trPr>
        <w:tc>
          <w:tcPr>
            <w:tcW w:w="4180" w:type="dxa"/>
            <w:tcBorders>
              <w:top w:val="nil"/>
              <w:left w:val="nil"/>
              <w:bottom w:val="single" w:sz="4" w:space="0" w:color="auto"/>
              <w:right w:val="nil"/>
            </w:tcBorders>
            <w:vAlign w:val="bottom"/>
            <w:hideMark/>
          </w:tcPr>
          <w:p w14:paraId="4F8E8CC2" w14:textId="77777777" w:rsidR="00D26AE1" w:rsidRPr="003D3339" w:rsidRDefault="00D26AE1" w:rsidP="0065753C">
            <w:pPr>
              <w:spacing w:after="0"/>
              <w:rPr>
                <w:rFonts w:eastAsia="Times New Roman"/>
                <w:noProof/>
                <w:color w:val="000000"/>
                <w:sz w:val="22"/>
              </w:rPr>
            </w:pPr>
            <w:r w:rsidRPr="003D3339">
              <w:rPr>
                <w:noProof/>
                <w:color w:val="000000"/>
                <w:sz w:val="22"/>
              </w:rPr>
              <w:t>Taux de croissance maximal, annuel (recommandation du Conseil du 21 janvier 2025)</w:t>
            </w:r>
          </w:p>
        </w:tc>
        <w:tc>
          <w:tcPr>
            <w:tcW w:w="1200" w:type="dxa"/>
            <w:tcBorders>
              <w:top w:val="nil"/>
              <w:left w:val="single" w:sz="4" w:space="0" w:color="auto"/>
              <w:bottom w:val="single" w:sz="4" w:space="0" w:color="auto"/>
              <w:right w:val="nil"/>
            </w:tcBorders>
            <w:noWrap/>
            <w:vAlign w:val="center"/>
            <w:hideMark/>
          </w:tcPr>
          <w:p w14:paraId="2ABAC7DE"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9,8(*)</w:t>
            </w:r>
          </w:p>
        </w:tc>
        <w:tc>
          <w:tcPr>
            <w:tcW w:w="1200" w:type="dxa"/>
            <w:tcBorders>
              <w:top w:val="nil"/>
              <w:left w:val="nil"/>
              <w:bottom w:val="single" w:sz="4" w:space="0" w:color="auto"/>
              <w:right w:val="nil"/>
            </w:tcBorders>
            <w:noWrap/>
            <w:vAlign w:val="center"/>
            <w:hideMark/>
          </w:tcPr>
          <w:p w14:paraId="5A925DDF"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5,1</w:t>
            </w:r>
          </w:p>
        </w:tc>
        <w:tc>
          <w:tcPr>
            <w:tcW w:w="2400" w:type="dxa"/>
            <w:tcBorders>
              <w:top w:val="nil"/>
              <w:left w:val="single" w:sz="4" w:space="0" w:color="auto"/>
              <w:bottom w:val="single" w:sz="4" w:space="0" w:color="auto"/>
              <w:right w:val="nil"/>
            </w:tcBorders>
            <w:noWrap/>
            <w:vAlign w:val="center"/>
            <w:hideMark/>
          </w:tcPr>
          <w:p w14:paraId="3C282621"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w:t>
            </w:r>
          </w:p>
        </w:tc>
      </w:tr>
      <w:tr w:rsidR="00D26AE1" w:rsidRPr="003D3339" w14:paraId="4ACF04C8" w14:textId="77777777" w:rsidTr="0065753C">
        <w:trPr>
          <w:trHeight w:val="615"/>
        </w:trPr>
        <w:tc>
          <w:tcPr>
            <w:tcW w:w="4180" w:type="dxa"/>
            <w:tcBorders>
              <w:top w:val="nil"/>
              <w:left w:val="nil"/>
              <w:bottom w:val="double" w:sz="6" w:space="0" w:color="auto"/>
              <w:right w:val="nil"/>
            </w:tcBorders>
            <w:vAlign w:val="bottom"/>
            <w:hideMark/>
          </w:tcPr>
          <w:p w14:paraId="4C45639D" w14:textId="77777777" w:rsidR="00D26AE1" w:rsidRPr="003D3339" w:rsidRDefault="00D26AE1" w:rsidP="0065753C">
            <w:pPr>
              <w:spacing w:after="0"/>
              <w:rPr>
                <w:rFonts w:eastAsia="Times New Roman"/>
                <w:noProof/>
                <w:color w:val="000000"/>
                <w:sz w:val="22"/>
              </w:rPr>
            </w:pPr>
            <w:r w:rsidRPr="003D3339">
              <w:rPr>
                <w:noProof/>
                <w:color w:val="000000"/>
                <w:sz w:val="22"/>
              </w:rPr>
              <w:t>Taux de croissance maximal, cumulé (recommandation du Conseil du 21 janvier 2025)</w:t>
            </w:r>
          </w:p>
        </w:tc>
        <w:tc>
          <w:tcPr>
            <w:tcW w:w="1200" w:type="dxa"/>
            <w:tcBorders>
              <w:top w:val="nil"/>
              <w:left w:val="single" w:sz="4" w:space="0" w:color="auto"/>
              <w:bottom w:val="double" w:sz="6" w:space="0" w:color="auto"/>
              <w:right w:val="nil"/>
            </w:tcBorders>
            <w:noWrap/>
            <w:vAlign w:val="center"/>
            <w:hideMark/>
          </w:tcPr>
          <w:p w14:paraId="1D0B52A2"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 xml:space="preserve"> -</w:t>
            </w:r>
          </w:p>
        </w:tc>
        <w:tc>
          <w:tcPr>
            <w:tcW w:w="1200" w:type="dxa"/>
            <w:tcBorders>
              <w:top w:val="nil"/>
              <w:left w:val="nil"/>
              <w:bottom w:val="double" w:sz="6" w:space="0" w:color="auto"/>
              <w:right w:val="nil"/>
            </w:tcBorders>
            <w:noWrap/>
            <w:vAlign w:val="center"/>
            <w:hideMark/>
          </w:tcPr>
          <w:p w14:paraId="566DC719"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15,4</w:t>
            </w:r>
          </w:p>
        </w:tc>
        <w:tc>
          <w:tcPr>
            <w:tcW w:w="2400" w:type="dxa"/>
            <w:tcBorders>
              <w:top w:val="nil"/>
              <w:left w:val="single" w:sz="4" w:space="0" w:color="auto"/>
              <w:bottom w:val="double" w:sz="6" w:space="0" w:color="auto"/>
              <w:right w:val="nil"/>
            </w:tcBorders>
            <w:noWrap/>
            <w:vAlign w:val="center"/>
            <w:hideMark/>
          </w:tcPr>
          <w:p w14:paraId="4C7BF767"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w:t>
            </w:r>
          </w:p>
        </w:tc>
      </w:tr>
      <w:tr w:rsidR="00D26AE1" w:rsidRPr="003D3339" w14:paraId="4B3DAABF" w14:textId="77777777" w:rsidTr="0065753C">
        <w:trPr>
          <w:trHeight w:val="615"/>
        </w:trPr>
        <w:tc>
          <w:tcPr>
            <w:tcW w:w="4180" w:type="dxa"/>
            <w:tcBorders>
              <w:top w:val="nil"/>
              <w:left w:val="nil"/>
              <w:bottom w:val="nil"/>
              <w:right w:val="nil"/>
            </w:tcBorders>
            <w:vAlign w:val="center"/>
            <w:hideMark/>
          </w:tcPr>
          <w:p w14:paraId="02F748BF" w14:textId="77777777" w:rsidR="00D26AE1" w:rsidRPr="003D3339" w:rsidRDefault="00D26AE1" w:rsidP="0065753C">
            <w:pPr>
              <w:spacing w:after="0"/>
              <w:rPr>
                <w:rFonts w:eastAsia="Times New Roman"/>
                <w:noProof/>
                <w:color w:val="000000"/>
                <w:sz w:val="22"/>
              </w:rPr>
            </w:pPr>
            <w:r w:rsidRPr="003D3339">
              <w:rPr>
                <w:noProof/>
                <w:color w:val="000000"/>
                <w:sz w:val="22"/>
              </w:rPr>
              <w:t>Annuels (prévisions de l’automne 2025 de la Commission)</w:t>
            </w:r>
          </w:p>
        </w:tc>
        <w:tc>
          <w:tcPr>
            <w:tcW w:w="1200" w:type="dxa"/>
            <w:tcBorders>
              <w:top w:val="nil"/>
              <w:left w:val="single" w:sz="4" w:space="0" w:color="auto"/>
              <w:bottom w:val="nil"/>
              <w:right w:val="nil"/>
            </w:tcBorders>
            <w:noWrap/>
            <w:vAlign w:val="center"/>
            <w:hideMark/>
          </w:tcPr>
          <w:p w14:paraId="63AE83ED"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8,0</w:t>
            </w:r>
          </w:p>
        </w:tc>
        <w:tc>
          <w:tcPr>
            <w:tcW w:w="1200" w:type="dxa"/>
            <w:tcBorders>
              <w:top w:val="nil"/>
              <w:left w:val="nil"/>
              <w:bottom w:val="nil"/>
              <w:right w:val="nil"/>
            </w:tcBorders>
            <w:noWrap/>
            <w:vAlign w:val="center"/>
            <w:hideMark/>
          </w:tcPr>
          <w:p w14:paraId="39081250"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7,7</w:t>
            </w:r>
          </w:p>
        </w:tc>
        <w:tc>
          <w:tcPr>
            <w:tcW w:w="2400" w:type="dxa"/>
            <w:tcBorders>
              <w:top w:val="nil"/>
              <w:left w:val="single" w:sz="4" w:space="0" w:color="auto"/>
              <w:bottom w:val="nil"/>
              <w:right w:val="nil"/>
            </w:tcBorders>
            <w:noWrap/>
            <w:vAlign w:val="center"/>
            <w:hideMark/>
          </w:tcPr>
          <w:p w14:paraId="05B3512C"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0,5</w:t>
            </w:r>
          </w:p>
        </w:tc>
      </w:tr>
      <w:tr w:rsidR="00D26AE1" w:rsidRPr="003D3339" w14:paraId="6E108E5E" w14:textId="77777777" w:rsidTr="0065753C">
        <w:trPr>
          <w:trHeight w:val="615"/>
        </w:trPr>
        <w:tc>
          <w:tcPr>
            <w:tcW w:w="4180" w:type="dxa"/>
            <w:tcBorders>
              <w:top w:val="single" w:sz="4" w:space="0" w:color="auto"/>
              <w:left w:val="nil"/>
              <w:bottom w:val="double" w:sz="6" w:space="0" w:color="auto"/>
              <w:right w:val="nil"/>
            </w:tcBorders>
            <w:vAlign w:val="center"/>
            <w:hideMark/>
          </w:tcPr>
          <w:p w14:paraId="17CC5035" w14:textId="77777777" w:rsidR="00D26AE1" w:rsidRPr="003D3339" w:rsidRDefault="00D26AE1" w:rsidP="0065753C">
            <w:pPr>
              <w:spacing w:after="0"/>
              <w:rPr>
                <w:rFonts w:eastAsia="Times New Roman"/>
                <w:noProof/>
                <w:color w:val="000000"/>
                <w:sz w:val="22"/>
              </w:rPr>
            </w:pPr>
            <w:r w:rsidRPr="003D3339">
              <w:rPr>
                <w:noProof/>
                <w:color w:val="000000"/>
                <w:sz w:val="22"/>
              </w:rPr>
              <w:t>Cumulés (prévisions de l’automne 2025 de la Commission)</w:t>
            </w:r>
          </w:p>
        </w:tc>
        <w:tc>
          <w:tcPr>
            <w:tcW w:w="1200" w:type="dxa"/>
            <w:tcBorders>
              <w:top w:val="single" w:sz="4" w:space="0" w:color="auto"/>
              <w:left w:val="single" w:sz="4" w:space="0" w:color="auto"/>
              <w:bottom w:val="double" w:sz="6" w:space="0" w:color="auto"/>
              <w:right w:val="nil"/>
            </w:tcBorders>
            <w:noWrap/>
            <w:vAlign w:val="center"/>
            <w:hideMark/>
          </w:tcPr>
          <w:p w14:paraId="142DCD89"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 -</w:t>
            </w:r>
          </w:p>
        </w:tc>
        <w:tc>
          <w:tcPr>
            <w:tcW w:w="1200" w:type="dxa"/>
            <w:tcBorders>
              <w:top w:val="single" w:sz="4" w:space="0" w:color="auto"/>
              <w:left w:val="nil"/>
              <w:bottom w:val="double" w:sz="6" w:space="0" w:color="auto"/>
              <w:right w:val="nil"/>
            </w:tcBorders>
            <w:noWrap/>
            <w:vAlign w:val="center"/>
            <w:hideMark/>
          </w:tcPr>
          <w:p w14:paraId="3C32B0CD"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16,3</w:t>
            </w:r>
          </w:p>
        </w:tc>
        <w:tc>
          <w:tcPr>
            <w:tcW w:w="2400" w:type="dxa"/>
            <w:tcBorders>
              <w:top w:val="single" w:sz="4" w:space="0" w:color="auto"/>
              <w:left w:val="single" w:sz="4" w:space="0" w:color="auto"/>
              <w:bottom w:val="double" w:sz="6" w:space="0" w:color="auto"/>
              <w:right w:val="nil"/>
            </w:tcBorders>
            <w:noWrap/>
            <w:vAlign w:val="center"/>
            <w:hideMark/>
          </w:tcPr>
          <w:p w14:paraId="7FB56C81"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0,2</w:t>
            </w:r>
          </w:p>
        </w:tc>
      </w:tr>
      <w:tr w:rsidR="00D26AE1" w:rsidRPr="003D3339" w14:paraId="33547CAF" w14:textId="77777777" w:rsidTr="0065753C">
        <w:trPr>
          <w:trHeight w:val="615"/>
        </w:trPr>
        <w:tc>
          <w:tcPr>
            <w:tcW w:w="4180" w:type="dxa"/>
            <w:tcBorders>
              <w:top w:val="nil"/>
              <w:left w:val="nil"/>
              <w:bottom w:val="single" w:sz="4" w:space="0" w:color="auto"/>
              <w:right w:val="nil"/>
            </w:tcBorders>
            <w:vAlign w:val="center"/>
            <w:hideMark/>
          </w:tcPr>
          <w:p w14:paraId="0C328F95" w14:textId="77777777" w:rsidR="00D26AE1" w:rsidRPr="003D3339" w:rsidRDefault="00D26AE1" w:rsidP="0065753C">
            <w:pPr>
              <w:spacing w:after="0"/>
              <w:rPr>
                <w:rFonts w:eastAsia="Times New Roman"/>
                <w:noProof/>
                <w:color w:val="000000"/>
                <w:sz w:val="22"/>
              </w:rPr>
            </w:pPr>
            <w:r w:rsidRPr="003D3339">
              <w:rPr>
                <w:noProof/>
                <w:color w:val="000000"/>
                <w:sz w:val="22"/>
              </w:rPr>
              <w:t>Annuels (estimation dans le plan révisé de janvier 2026)</w:t>
            </w:r>
          </w:p>
        </w:tc>
        <w:tc>
          <w:tcPr>
            <w:tcW w:w="1200" w:type="dxa"/>
            <w:tcBorders>
              <w:top w:val="nil"/>
              <w:left w:val="single" w:sz="4" w:space="0" w:color="auto"/>
              <w:bottom w:val="single" w:sz="4" w:space="0" w:color="auto"/>
              <w:right w:val="nil"/>
            </w:tcBorders>
            <w:noWrap/>
            <w:vAlign w:val="center"/>
            <w:hideMark/>
          </w:tcPr>
          <w:p w14:paraId="0ABAFC1B"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7,9</w:t>
            </w:r>
          </w:p>
        </w:tc>
        <w:tc>
          <w:tcPr>
            <w:tcW w:w="1200" w:type="dxa"/>
            <w:tcBorders>
              <w:top w:val="nil"/>
              <w:left w:val="nil"/>
              <w:bottom w:val="single" w:sz="4" w:space="0" w:color="auto"/>
              <w:right w:val="nil"/>
            </w:tcBorders>
            <w:noWrap/>
            <w:vAlign w:val="center"/>
            <w:hideMark/>
          </w:tcPr>
          <w:p w14:paraId="42665B65"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9,3</w:t>
            </w:r>
          </w:p>
        </w:tc>
        <w:tc>
          <w:tcPr>
            <w:tcW w:w="2400" w:type="dxa"/>
            <w:tcBorders>
              <w:top w:val="nil"/>
              <w:left w:val="single" w:sz="4" w:space="0" w:color="auto"/>
              <w:bottom w:val="single" w:sz="4" w:space="0" w:color="auto"/>
              <w:right w:val="nil"/>
            </w:tcBorders>
            <w:noWrap/>
            <w:vAlign w:val="center"/>
            <w:hideMark/>
          </w:tcPr>
          <w:p w14:paraId="6BCD0562"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0,8</w:t>
            </w:r>
          </w:p>
        </w:tc>
      </w:tr>
      <w:tr w:rsidR="00D26AE1" w:rsidRPr="003D3339" w14:paraId="3D3CFBCF" w14:textId="77777777" w:rsidTr="0065753C">
        <w:trPr>
          <w:trHeight w:val="900"/>
        </w:trPr>
        <w:tc>
          <w:tcPr>
            <w:tcW w:w="4180" w:type="dxa"/>
            <w:tcBorders>
              <w:top w:val="nil"/>
              <w:left w:val="nil"/>
              <w:bottom w:val="single" w:sz="4" w:space="0" w:color="auto"/>
              <w:right w:val="nil"/>
            </w:tcBorders>
            <w:vAlign w:val="center"/>
            <w:hideMark/>
          </w:tcPr>
          <w:p w14:paraId="4B40179F" w14:textId="77777777" w:rsidR="00D26AE1" w:rsidRPr="003D3339" w:rsidRDefault="00D26AE1" w:rsidP="0065753C">
            <w:pPr>
              <w:spacing w:after="0"/>
              <w:rPr>
                <w:rFonts w:eastAsia="Times New Roman"/>
                <w:noProof/>
                <w:color w:val="000000"/>
                <w:sz w:val="22"/>
              </w:rPr>
            </w:pPr>
            <w:r w:rsidRPr="003D3339">
              <w:rPr>
                <w:noProof/>
                <w:color w:val="000000"/>
                <w:sz w:val="22"/>
              </w:rPr>
              <w:t>Cumulés (sur la base de l’estimation de la croissance des dépenses nettes figurant dans le plan révisé de janvier 2026)</w:t>
            </w:r>
          </w:p>
        </w:tc>
        <w:tc>
          <w:tcPr>
            <w:tcW w:w="1200" w:type="dxa"/>
            <w:tcBorders>
              <w:top w:val="nil"/>
              <w:left w:val="single" w:sz="4" w:space="0" w:color="auto"/>
              <w:bottom w:val="single" w:sz="4" w:space="0" w:color="auto"/>
              <w:right w:val="nil"/>
            </w:tcBorders>
            <w:noWrap/>
            <w:vAlign w:val="center"/>
            <w:hideMark/>
          </w:tcPr>
          <w:p w14:paraId="74D704A0"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 -</w:t>
            </w:r>
          </w:p>
        </w:tc>
        <w:tc>
          <w:tcPr>
            <w:tcW w:w="1200" w:type="dxa"/>
            <w:tcBorders>
              <w:top w:val="nil"/>
              <w:left w:val="nil"/>
              <w:bottom w:val="single" w:sz="4" w:space="0" w:color="auto"/>
              <w:right w:val="nil"/>
            </w:tcBorders>
            <w:noWrap/>
            <w:vAlign w:val="center"/>
            <w:hideMark/>
          </w:tcPr>
          <w:p w14:paraId="77D97478"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17,9</w:t>
            </w:r>
          </w:p>
        </w:tc>
        <w:tc>
          <w:tcPr>
            <w:tcW w:w="2400" w:type="dxa"/>
            <w:tcBorders>
              <w:top w:val="nil"/>
              <w:left w:val="single" w:sz="4" w:space="0" w:color="auto"/>
              <w:bottom w:val="single" w:sz="4" w:space="0" w:color="auto"/>
              <w:right w:val="nil"/>
            </w:tcBorders>
            <w:noWrap/>
            <w:vAlign w:val="center"/>
            <w:hideMark/>
          </w:tcPr>
          <w:p w14:paraId="6C5613A8" w14:textId="77777777" w:rsidR="00D26AE1" w:rsidRPr="003D3339" w:rsidRDefault="00D26AE1" w:rsidP="0065753C">
            <w:pPr>
              <w:spacing w:after="0"/>
              <w:jc w:val="center"/>
              <w:rPr>
                <w:rFonts w:eastAsia="Times New Roman"/>
                <w:noProof/>
                <w:color w:val="000000"/>
                <w:sz w:val="22"/>
              </w:rPr>
            </w:pPr>
            <w:r w:rsidRPr="003D3339">
              <w:rPr>
                <w:noProof/>
                <w:color w:val="000000"/>
                <w:sz w:val="22"/>
              </w:rPr>
              <w:t>0,5</w:t>
            </w:r>
          </w:p>
        </w:tc>
      </w:tr>
    </w:tbl>
    <w:p w14:paraId="6794FDB4" w14:textId="77777777" w:rsidR="00D26AE1" w:rsidRPr="003D3339" w:rsidRDefault="00D26AE1" w:rsidP="00A44447">
      <w:pPr>
        <w:pStyle w:val="Text1"/>
        <w:rPr>
          <w:noProof/>
          <w:sz w:val="18"/>
          <w:szCs w:val="18"/>
        </w:rPr>
      </w:pPr>
      <w:r w:rsidRPr="003D3339">
        <w:rPr>
          <w:i/>
          <w:noProof/>
          <w:sz w:val="18"/>
        </w:rPr>
        <w:t>Source</w:t>
      </w:r>
      <w:r w:rsidRPr="003D3339">
        <w:rPr>
          <w:noProof/>
          <w:sz w:val="18"/>
        </w:rPr>
        <w:t>: prévisions de l’automne 2025 de la Commission, plan budgétaire et structurel à moyen terme de l’Irlande (janvier 2026) et calculs des services de la Commission.</w:t>
      </w:r>
    </w:p>
    <w:p w14:paraId="59D5C37F" w14:textId="77777777" w:rsidR="00D26AE1" w:rsidRPr="003D3339" w:rsidRDefault="00D26AE1" w:rsidP="00A44447">
      <w:pPr>
        <w:pStyle w:val="Text1"/>
        <w:rPr>
          <w:i/>
          <w:noProof/>
          <w:sz w:val="18"/>
          <w:szCs w:val="18"/>
        </w:rPr>
      </w:pPr>
      <w:r w:rsidRPr="003D3339">
        <w:rPr>
          <w:i/>
          <w:noProof/>
          <w:sz w:val="18"/>
        </w:rPr>
        <w:t>(*) Le taux de croissance de 2024 qui est implicite dans le taux de croissance cumulé.</w:t>
      </w:r>
    </w:p>
    <w:p w14:paraId="78B9C88F" w14:textId="77777777" w:rsidR="00D26AE1" w:rsidRPr="003D3339" w:rsidRDefault="00D26AE1" w:rsidP="00A44447">
      <w:pPr>
        <w:rPr>
          <w:noProof/>
          <w:lang w:eastAsia="ja-JP"/>
        </w:rPr>
      </w:pPr>
    </w:p>
    <w:p w14:paraId="0A500599" w14:textId="77777777" w:rsidR="00D26AE1" w:rsidRPr="003D3339" w:rsidRDefault="00D26AE1" w:rsidP="00855638">
      <w:pPr>
        <w:pStyle w:val="Point0"/>
        <w:rPr>
          <w:noProof/>
        </w:rPr>
      </w:pPr>
      <w:r>
        <w:rPr>
          <w:noProof/>
        </w:rPr>
        <w:t>(22)</w:t>
      </w:r>
      <w:r>
        <w:rPr>
          <w:noProof/>
        </w:rPr>
        <w:tab/>
      </w:r>
      <w:r w:rsidRPr="003D3339">
        <w:rPr>
          <w:noProof/>
        </w:rPr>
        <w:t>Les taux de croissance maximaux des dépenses nettes que l’Irlande s’engage à suivre dans son plan devraient conduire à un solde primaire structurel de 0,9 % du PIB à la fin de la période d’ajustement de quatre ans (2029) et de 1,1 % du PIB en 2030. Ces taux sont supérieurs au ratio au PIB du solde primaire structurel en 2029 qui, sur la base des hypothèses de la Commission, garantirait le respect des exigences du règlement (UE) 2024/1263</w:t>
      </w:r>
      <w:r w:rsidRPr="003D3339">
        <w:rPr>
          <w:rStyle w:val="FootnoteReference"/>
          <w:rFonts w:eastAsiaTheme="minorEastAsia"/>
          <w:noProof/>
          <w:szCs w:val="24"/>
          <w:lang w:eastAsia="ja-JP"/>
        </w:rPr>
        <w:footnoteReference w:id="12"/>
      </w:r>
      <w:r w:rsidRPr="003D3339">
        <w:rPr>
          <w:noProof/>
        </w:rPr>
        <w:t xml:space="preserve">. </w:t>
      </w:r>
    </w:p>
    <w:p w14:paraId="3AF36492" w14:textId="77777777" w:rsidR="00D26AE1" w:rsidRPr="003D3339" w:rsidRDefault="00D26AE1" w:rsidP="00855638">
      <w:pPr>
        <w:pStyle w:val="Point0"/>
        <w:rPr>
          <w:noProof/>
        </w:rPr>
      </w:pPr>
      <w:r>
        <w:rPr>
          <w:noProof/>
        </w:rPr>
        <w:t>(23)</w:t>
      </w:r>
      <w:r>
        <w:rPr>
          <w:noProof/>
        </w:rPr>
        <w:tab/>
      </w:r>
      <w:r w:rsidRPr="003D3339">
        <w:rPr>
          <w:noProof/>
        </w:rPr>
        <w:t>Le plan part de l’hypothèse que la croissance potentielle du PIB augmentera, passant de 1 % en 2026 à 4,6 % en 2027, avant de se stabiliser à 3,6 % à partir de 2028. En outre, le taux de croissance du déflateur du PIB devrait progressivement augmenter, jusqu’à s’établir à 2,3 % en 2030 (contre 2,0 % en 2026).</w:t>
      </w:r>
    </w:p>
    <w:p w14:paraId="26661267" w14:textId="77777777" w:rsidR="00F004BF" w:rsidRPr="003D3339" w:rsidRDefault="00F004BF" w:rsidP="00A44447">
      <w:pPr>
        <w:rPr>
          <w:noProof/>
          <w:lang w:eastAsia="ja-JP"/>
        </w:rPr>
      </w:pPr>
    </w:p>
    <w:p w14:paraId="34DCB955" w14:textId="77777777" w:rsidR="00F004BF" w:rsidRPr="003D3339" w:rsidRDefault="00F004BF" w:rsidP="00F004BF">
      <w:pPr>
        <w:keepNext/>
        <w:keepLines/>
        <w:rPr>
          <w:b/>
          <w:bCs/>
          <w:noProof/>
        </w:rPr>
      </w:pPr>
      <w:r w:rsidRPr="003D3339">
        <w:rPr>
          <w:b/>
          <w:noProof/>
        </w:rPr>
        <w:t>Implications des engagements en matière de dépenses nettes prévus dans le plan pour le solde public</w:t>
      </w:r>
    </w:p>
    <w:p w14:paraId="12BEC966" w14:textId="77777777" w:rsidR="00F004BF" w:rsidRPr="003D3339" w:rsidRDefault="00F004BF" w:rsidP="00855638">
      <w:pPr>
        <w:pStyle w:val="Point0"/>
        <w:rPr>
          <w:noProof/>
        </w:rPr>
      </w:pPr>
      <w:r>
        <w:rPr>
          <w:noProof/>
        </w:rPr>
        <w:t>(24)</w:t>
      </w:r>
      <w:r>
        <w:rPr>
          <w:noProof/>
        </w:rPr>
        <w:tab/>
      </w:r>
      <w:r w:rsidRPr="003D3339">
        <w:rPr>
          <w:noProof/>
        </w:rPr>
        <w:t>Sur la base des taux de croissance maximaux des dépenses nettes et des hypothèses contenus dans le plan, l’excédent public devrait diminuer progressivement, reculant de 1,5 % du PIB en 2025 à 0,5 % du PIB en 2029. En conséquence, selon le plan, le déficit public ne dépasserait pas la valeur de référence de 3 % du PIB à la fin de la période d’ajustement (2029). En outre, dans les dix ans suivant la période d’ajustement (c’est-à-dire jusqu’en 2039), le déficit public ne dépasserait pas 3 % du PIB. Dès lors, sur la base des engagements et des hypothèses macroéconomiques contenus dans le plan, les taux de croissance maximaux des dépenses nettes présentés dans le plan sont compatibles avec l’exigence relative au déficit énoncée à l’article 16, paragraphe 2, du règlement (UE) 2024/1263.</w:t>
      </w:r>
    </w:p>
    <w:p w14:paraId="3C410786" w14:textId="77777777" w:rsidR="00F004BF" w:rsidRPr="003D3339" w:rsidRDefault="00F004BF" w:rsidP="00A44447">
      <w:pPr>
        <w:rPr>
          <w:noProof/>
          <w:lang w:eastAsia="ja-JP"/>
        </w:rPr>
      </w:pPr>
    </w:p>
    <w:p w14:paraId="25CA85BC" w14:textId="77777777" w:rsidR="00B0588E" w:rsidRPr="003D3339" w:rsidRDefault="00B0588E" w:rsidP="00FB1C26">
      <w:pPr>
        <w:keepNext/>
        <w:keepLines/>
        <w:rPr>
          <w:b/>
          <w:bCs/>
          <w:noProof/>
        </w:rPr>
      </w:pPr>
      <w:r w:rsidRPr="003D3339">
        <w:rPr>
          <w:b/>
          <w:noProof/>
        </w:rPr>
        <w:t>Implications des engagements en matière de dépenses nettes prévus dans le plan pour la dette publique</w:t>
      </w:r>
    </w:p>
    <w:p w14:paraId="65793FE8" w14:textId="77777777" w:rsidR="00F004BF" w:rsidRPr="003D3339" w:rsidRDefault="00F004BF" w:rsidP="00855638">
      <w:pPr>
        <w:pStyle w:val="Point0"/>
        <w:rPr>
          <w:noProof/>
        </w:rPr>
      </w:pPr>
      <w:r>
        <w:rPr>
          <w:noProof/>
        </w:rPr>
        <w:t>(25)</w:t>
      </w:r>
      <w:r>
        <w:rPr>
          <w:noProof/>
        </w:rPr>
        <w:tab/>
      </w:r>
      <w:r w:rsidRPr="003D3339">
        <w:rPr>
          <w:noProof/>
        </w:rPr>
        <w:t>Si les taux de croissance maximaux des dépenses nettes que l’Irlande s’engage à respecter dans son plan et les hypothèses sous-jacentes se concrétisent, la dette publique devrait, selon le plan, diminuer progressivement, passant de 33,0 % en 2025 à 30,0 % du PIB à la fin de la période d’ajustement (2029), comme indiqué dans le tableau ci-après. À la fin de la période d’ajustement de quatre ans, à moyen terme (c’est-à-dire jusqu’en 2039), le ratio d’endettement devrait continuer de diminuer et s’établir bien en deçà de 60 % du PIB, pour atteindre 23,7 % du PIB d’ici à 2039. En conséquence, selon le plan, la dette publique se maintiendrait en dessous de la valeur de référence de 60 % du PIB du traité à moyen terme. Dès lors, sur la base des engagements et des hypothèses macroéconomiques contenus dans le plan, les taux de croissance maximaux des dépenses nettes présentés dans le plan sont compatibles avec l’exigence relative à la dette énoncée à l’article 16, paragraphe 2, du règlement (UE) 2024/1263.</w:t>
      </w:r>
    </w:p>
    <w:p w14:paraId="7795937A" w14:textId="77777777" w:rsidR="00B0588E" w:rsidRPr="003D3339" w:rsidRDefault="00B0588E" w:rsidP="00A44447">
      <w:pPr>
        <w:rPr>
          <w:noProof/>
        </w:rPr>
      </w:pPr>
    </w:p>
    <w:p w14:paraId="40479440" w14:textId="77777777" w:rsidR="00F004BF" w:rsidRPr="003D3339" w:rsidRDefault="00F004BF" w:rsidP="00F004BF">
      <w:pPr>
        <w:rPr>
          <w:b/>
          <w:bCs/>
          <w:noProof/>
          <w:szCs w:val="24"/>
        </w:rPr>
      </w:pPr>
      <w:r w:rsidRPr="003D3339">
        <w:rPr>
          <w:b/>
          <w:noProof/>
        </w:rPr>
        <w:t>Tableau 3: évolution de la dette publique et du solde public dans le plan de l’Irlande</w:t>
      </w:r>
    </w:p>
    <w:tbl>
      <w:tblPr>
        <w:tblStyle w:val="TableGrid"/>
        <w:tblW w:w="8479" w:type="dxa"/>
        <w:jc w:val="center"/>
        <w:tblBorders>
          <w:left w:val="none" w:sz="0" w:space="0" w:color="auto"/>
          <w:right w:val="none" w:sz="0" w:space="0" w:color="auto"/>
        </w:tblBorders>
        <w:tblLayout w:type="fixed"/>
        <w:tblLook w:val="04A0" w:firstRow="1" w:lastRow="0" w:firstColumn="1" w:lastColumn="0" w:noHBand="0" w:noVBand="1"/>
      </w:tblPr>
      <w:tblGrid>
        <w:gridCol w:w="1843"/>
        <w:gridCol w:w="829"/>
        <w:gridCol w:w="830"/>
        <w:gridCol w:w="829"/>
        <w:gridCol w:w="830"/>
        <w:gridCol w:w="829"/>
        <w:gridCol w:w="830"/>
        <w:gridCol w:w="829"/>
        <w:gridCol w:w="830"/>
      </w:tblGrid>
      <w:tr w:rsidR="00F004BF" w:rsidRPr="003D3339" w14:paraId="64C06FD0" w14:textId="77777777" w:rsidTr="00F004BF">
        <w:trPr>
          <w:jc w:val="center"/>
        </w:trPr>
        <w:tc>
          <w:tcPr>
            <w:tcW w:w="1843" w:type="dxa"/>
          </w:tcPr>
          <w:p w14:paraId="150F2881" w14:textId="77777777" w:rsidR="00F004BF" w:rsidRPr="003D3339" w:rsidRDefault="00F004BF" w:rsidP="0065753C">
            <w:pPr>
              <w:jc w:val="center"/>
              <w:rPr>
                <w:b/>
                <w:bCs/>
                <w:noProof/>
                <w:sz w:val="22"/>
                <w:szCs w:val="22"/>
              </w:rPr>
            </w:pPr>
          </w:p>
        </w:tc>
        <w:tc>
          <w:tcPr>
            <w:tcW w:w="829" w:type="dxa"/>
            <w:vAlign w:val="center"/>
          </w:tcPr>
          <w:p w14:paraId="01919AC2" w14:textId="77777777" w:rsidR="00F004BF" w:rsidRPr="003D3339" w:rsidRDefault="00F004BF" w:rsidP="0065753C">
            <w:pPr>
              <w:jc w:val="center"/>
              <w:rPr>
                <w:noProof/>
                <w:sz w:val="22"/>
                <w:szCs w:val="22"/>
              </w:rPr>
            </w:pPr>
            <w:r w:rsidRPr="003D3339">
              <w:rPr>
                <w:noProof/>
                <w:sz w:val="22"/>
              </w:rPr>
              <w:t>2024</w:t>
            </w:r>
          </w:p>
        </w:tc>
        <w:tc>
          <w:tcPr>
            <w:tcW w:w="830" w:type="dxa"/>
            <w:vAlign w:val="center"/>
          </w:tcPr>
          <w:p w14:paraId="49EAB94D" w14:textId="77777777" w:rsidR="00F004BF" w:rsidRPr="003D3339" w:rsidRDefault="00F004BF" w:rsidP="0065753C">
            <w:pPr>
              <w:jc w:val="center"/>
              <w:rPr>
                <w:noProof/>
                <w:sz w:val="22"/>
                <w:szCs w:val="22"/>
              </w:rPr>
            </w:pPr>
            <w:r w:rsidRPr="003D3339">
              <w:rPr>
                <w:noProof/>
                <w:sz w:val="22"/>
              </w:rPr>
              <w:t>2025</w:t>
            </w:r>
          </w:p>
        </w:tc>
        <w:tc>
          <w:tcPr>
            <w:tcW w:w="829" w:type="dxa"/>
            <w:vAlign w:val="center"/>
          </w:tcPr>
          <w:p w14:paraId="4CD39AFC" w14:textId="77777777" w:rsidR="00F004BF" w:rsidRPr="003D3339" w:rsidRDefault="00F004BF" w:rsidP="0065753C">
            <w:pPr>
              <w:keepNext/>
              <w:keepLines/>
              <w:jc w:val="center"/>
              <w:rPr>
                <w:noProof/>
                <w:sz w:val="22"/>
                <w:szCs w:val="22"/>
              </w:rPr>
            </w:pPr>
            <w:r w:rsidRPr="003D3339">
              <w:rPr>
                <w:noProof/>
                <w:sz w:val="22"/>
              </w:rPr>
              <w:t>2026</w:t>
            </w:r>
          </w:p>
        </w:tc>
        <w:tc>
          <w:tcPr>
            <w:tcW w:w="830" w:type="dxa"/>
            <w:vAlign w:val="center"/>
          </w:tcPr>
          <w:p w14:paraId="6CED9CF2" w14:textId="77777777" w:rsidR="00F004BF" w:rsidRPr="003D3339" w:rsidRDefault="00F004BF" w:rsidP="0065753C">
            <w:pPr>
              <w:keepNext/>
              <w:keepLines/>
              <w:jc w:val="center"/>
              <w:rPr>
                <w:noProof/>
                <w:sz w:val="22"/>
                <w:szCs w:val="22"/>
              </w:rPr>
            </w:pPr>
            <w:r w:rsidRPr="003D3339">
              <w:rPr>
                <w:noProof/>
                <w:sz w:val="22"/>
              </w:rPr>
              <w:t>2027</w:t>
            </w:r>
          </w:p>
        </w:tc>
        <w:tc>
          <w:tcPr>
            <w:tcW w:w="829" w:type="dxa"/>
            <w:vAlign w:val="center"/>
          </w:tcPr>
          <w:p w14:paraId="72AAE33A" w14:textId="77777777" w:rsidR="00F004BF" w:rsidRPr="003D3339" w:rsidRDefault="00F004BF" w:rsidP="0065753C">
            <w:pPr>
              <w:keepNext/>
              <w:keepLines/>
              <w:jc w:val="center"/>
              <w:rPr>
                <w:noProof/>
                <w:sz w:val="22"/>
                <w:szCs w:val="22"/>
              </w:rPr>
            </w:pPr>
            <w:r w:rsidRPr="003D3339">
              <w:rPr>
                <w:noProof/>
                <w:sz w:val="22"/>
              </w:rPr>
              <w:t>2028</w:t>
            </w:r>
          </w:p>
        </w:tc>
        <w:tc>
          <w:tcPr>
            <w:tcW w:w="830" w:type="dxa"/>
            <w:vAlign w:val="center"/>
          </w:tcPr>
          <w:p w14:paraId="20DC16E4" w14:textId="77777777" w:rsidR="00F004BF" w:rsidRPr="003D3339" w:rsidRDefault="00F004BF" w:rsidP="0065753C">
            <w:pPr>
              <w:jc w:val="center"/>
              <w:rPr>
                <w:noProof/>
                <w:sz w:val="22"/>
                <w:szCs w:val="22"/>
              </w:rPr>
            </w:pPr>
            <w:r w:rsidRPr="003D3339">
              <w:rPr>
                <w:noProof/>
                <w:sz w:val="22"/>
              </w:rPr>
              <w:t>2029</w:t>
            </w:r>
          </w:p>
        </w:tc>
        <w:tc>
          <w:tcPr>
            <w:tcW w:w="829" w:type="dxa"/>
            <w:vAlign w:val="center"/>
          </w:tcPr>
          <w:p w14:paraId="3666F52E" w14:textId="77777777" w:rsidR="00F004BF" w:rsidRPr="003D3339" w:rsidRDefault="00F004BF" w:rsidP="0065753C">
            <w:pPr>
              <w:jc w:val="center"/>
              <w:rPr>
                <w:noProof/>
                <w:sz w:val="22"/>
                <w:szCs w:val="22"/>
              </w:rPr>
            </w:pPr>
            <w:r w:rsidRPr="003D3339">
              <w:rPr>
                <w:noProof/>
                <w:sz w:val="22"/>
              </w:rPr>
              <w:t>2030</w:t>
            </w:r>
          </w:p>
        </w:tc>
        <w:tc>
          <w:tcPr>
            <w:tcW w:w="830" w:type="dxa"/>
          </w:tcPr>
          <w:p w14:paraId="26D8C313" w14:textId="77777777" w:rsidR="00F004BF" w:rsidRPr="003D3339" w:rsidRDefault="00F004BF" w:rsidP="0065753C">
            <w:pPr>
              <w:jc w:val="center"/>
              <w:rPr>
                <w:noProof/>
                <w:sz w:val="22"/>
                <w:szCs w:val="22"/>
              </w:rPr>
            </w:pPr>
            <w:r w:rsidRPr="003D3339">
              <w:rPr>
                <w:noProof/>
                <w:sz w:val="22"/>
              </w:rPr>
              <w:t>2039</w:t>
            </w:r>
          </w:p>
        </w:tc>
      </w:tr>
      <w:tr w:rsidR="00F004BF" w:rsidRPr="003D3339" w14:paraId="47918E09" w14:textId="77777777" w:rsidTr="00F004BF">
        <w:trPr>
          <w:jc w:val="center"/>
        </w:trPr>
        <w:tc>
          <w:tcPr>
            <w:tcW w:w="1843" w:type="dxa"/>
          </w:tcPr>
          <w:p w14:paraId="458E7C71" w14:textId="77777777" w:rsidR="00F004BF" w:rsidRPr="003D3339" w:rsidRDefault="00F004BF" w:rsidP="0065753C">
            <w:pPr>
              <w:jc w:val="center"/>
              <w:rPr>
                <w:noProof/>
                <w:sz w:val="22"/>
                <w:szCs w:val="22"/>
              </w:rPr>
            </w:pPr>
            <w:r w:rsidRPr="003D3339">
              <w:rPr>
                <w:noProof/>
                <w:sz w:val="22"/>
              </w:rPr>
              <w:t>Dette publique</w:t>
            </w:r>
          </w:p>
          <w:p w14:paraId="0648DAE3" w14:textId="77777777" w:rsidR="00F004BF" w:rsidRPr="003D3339" w:rsidRDefault="00F004BF" w:rsidP="0065753C">
            <w:pPr>
              <w:jc w:val="center"/>
              <w:rPr>
                <w:b/>
                <w:bCs/>
                <w:noProof/>
                <w:sz w:val="22"/>
                <w:szCs w:val="22"/>
              </w:rPr>
            </w:pPr>
            <w:r w:rsidRPr="003D3339">
              <w:rPr>
                <w:noProof/>
                <w:sz w:val="22"/>
              </w:rPr>
              <w:t>(en % du PIB)</w:t>
            </w:r>
          </w:p>
        </w:tc>
        <w:tc>
          <w:tcPr>
            <w:tcW w:w="829" w:type="dxa"/>
          </w:tcPr>
          <w:p w14:paraId="3401F628" w14:textId="77777777" w:rsidR="00F004BF" w:rsidRPr="003D3339" w:rsidRDefault="00F004BF" w:rsidP="0065753C">
            <w:pPr>
              <w:jc w:val="center"/>
              <w:rPr>
                <w:noProof/>
                <w:sz w:val="22"/>
                <w:szCs w:val="22"/>
              </w:rPr>
            </w:pPr>
            <w:r w:rsidRPr="003D3339">
              <w:rPr>
                <w:noProof/>
                <w:sz w:val="22"/>
              </w:rPr>
              <w:t>38,3</w:t>
            </w:r>
          </w:p>
        </w:tc>
        <w:tc>
          <w:tcPr>
            <w:tcW w:w="830" w:type="dxa"/>
          </w:tcPr>
          <w:p w14:paraId="4A4D1F24" w14:textId="77777777" w:rsidR="00F004BF" w:rsidRPr="003D3339" w:rsidRDefault="00F004BF" w:rsidP="0065753C">
            <w:pPr>
              <w:jc w:val="center"/>
              <w:rPr>
                <w:noProof/>
                <w:sz w:val="22"/>
                <w:szCs w:val="22"/>
              </w:rPr>
            </w:pPr>
            <w:r w:rsidRPr="003D3339">
              <w:rPr>
                <w:noProof/>
                <w:sz w:val="22"/>
              </w:rPr>
              <w:t>33,0</w:t>
            </w:r>
          </w:p>
        </w:tc>
        <w:tc>
          <w:tcPr>
            <w:tcW w:w="829" w:type="dxa"/>
          </w:tcPr>
          <w:p w14:paraId="0BB09447" w14:textId="77777777" w:rsidR="00F004BF" w:rsidRPr="003D3339" w:rsidRDefault="00F004BF" w:rsidP="0065753C">
            <w:pPr>
              <w:jc w:val="center"/>
              <w:rPr>
                <w:b/>
                <w:bCs/>
                <w:noProof/>
                <w:sz w:val="22"/>
                <w:szCs w:val="22"/>
              </w:rPr>
            </w:pPr>
            <w:r w:rsidRPr="003D3339">
              <w:rPr>
                <w:noProof/>
                <w:sz w:val="22"/>
              </w:rPr>
              <w:t>32,4</w:t>
            </w:r>
          </w:p>
        </w:tc>
        <w:tc>
          <w:tcPr>
            <w:tcW w:w="830" w:type="dxa"/>
          </w:tcPr>
          <w:p w14:paraId="1035265D" w14:textId="77777777" w:rsidR="00F004BF" w:rsidRPr="003D3339" w:rsidRDefault="00F004BF" w:rsidP="0065753C">
            <w:pPr>
              <w:jc w:val="center"/>
              <w:rPr>
                <w:b/>
                <w:bCs/>
                <w:noProof/>
                <w:sz w:val="22"/>
                <w:szCs w:val="22"/>
              </w:rPr>
            </w:pPr>
            <w:r w:rsidRPr="003D3339">
              <w:rPr>
                <w:noProof/>
                <w:sz w:val="22"/>
              </w:rPr>
              <w:t>31,5</w:t>
            </w:r>
          </w:p>
        </w:tc>
        <w:tc>
          <w:tcPr>
            <w:tcW w:w="829" w:type="dxa"/>
          </w:tcPr>
          <w:p w14:paraId="620D6499" w14:textId="77777777" w:rsidR="00F004BF" w:rsidRPr="003D3339" w:rsidRDefault="00F004BF" w:rsidP="0065753C">
            <w:pPr>
              <w:jc w:val="center"/>
              <w:rPr>
                <w:b/>
                <w:bCs/>
                <w:noProof/>
                <w:sz w:val="22"/>
                <w:szCs w:val="22"/>
              </w:rPr>
            </w:pPr>
            <w:r w:rsidRPr="003D3339">
              <w:rPr>
                <w:noProof/>
                <w:sz w:val="22"/>
              </w:rPr>
              <w:t>30,7</w:t>
            </w:r>
          </w:p>
        </w:tc>
        <w:tc>
          <w:tcPr>
            <w:tcW w:w="830" w:type="dxa"/>
          </w:tcPr>
          <w:p w14:paraId="36D91EDE" w14:textId="77777777" w:rsidR="00F004BF" w:rsidRPr="003D3339" w:rsidRDefault="00F004BF" w:rsidP="0065753C">
            <w:pPr>
              <w:jc w:val="center"/>
              <w:rPr>
                <w:b/>
                <w:bCs/>
                <w:noProof/>
                <w:sz w:val="22"/>
                <w:szCs w:val="22"/>
              </w:rPr>
            </w:pPr>
            <w:r w:rsidRPr="003D3339">
              <w:rPr>
                <w:noProof/>
                <w:sz w:val="22"/>
              </w:rPr>
              <w:t>30,0</w:t>
            </w:r>
          </w:p>
        </w:tc>
        <w:tc>
          <w:tcPr>
            <w:tcW w:w="829" w:type="dxa"/>
          </w:tcPr>
          <w:p w14:paraId="428209F5" w14:textId="77777777" w:rsidR="00F004BF" w:rsidRPr="003D3339" w:rsidRDefault="00F004BF" w:rsidP="0065753C">
            <w:pPr>
              <w:jc w:val="center"/>
              <w:rPr>
                <w:b/>
                <w:bCs/>
                <w:noProof/>
                <w:sz w:val="22"/>
                <w:szCs w:val="22"/>
              </w:rPr>
            </w:pPr>
            <w:r w:rsidRPr="003D3339">
              <w:rPr>
                <w:noProof/>
                <w:sz w:val="22"/>
              </w:rPr>
              <w:t>28,8</w:t>
            </w:r>
          </w:p>
        </w:tc>
        <w:tc>
          <w:tcPr>
            <w:tcW w:w="830" w:type="dxa"/>
          </w:tcPr>
          <w:p w14:paraId="11C4D7A5" w14:textId="77777777" w:rsidR="00F004BF" w:rsidRPr="003D3339" w:rsidRDefault="00F004BF" w:rsidP="0065753C">
            <w:pPr>
              <w:jc w:val="center"/>
              <w:rPr>
                <w:noProof/>
                <w:sz w:val="22"/>
                <w:szCs w:val="22"/>
              </w:rPr>
            </w:pPr>
            <w:r w:rsidRPr="003D3339">
              <w:rPr>
                <w:noProof/>
                <w:sz w:val="22"/>
              </w:rPr>
              <w:t>23,7</w:t>
            </w:r>
          </w:p>
        </w:tc>
      </w:tr>
      <w:tr w:rsidR="00F004BF" w:rsidRPr="003D3339" w14:paraId="19F93265" w14:textId="77777777" w:rsidTr="00F004BF">
        <w:trPr>
          <w:jc w:val="center"/>
        </w:trPr>
        <w:tc>
          <w:tcPr>
            <w:tcW w:w="1843" w:type="dxa"/>
          </w:tcPr>
          <w:p w14:paraId="3602D8D8" w14:textId="77777777" w:rsidR="00F004BF" w:rsidRPr="003D3339" w:rsidRDefault="00F004BF" w:rsidP="0065753C">
            <w:pPr>
              <w:jc w:val="center"/>
              <w:rPr>
                <w:noProof/>
                <w:sz w:val="22"/>
                <w:szCs w:val="22"/>
              </w:rPr>
            </w:pPr>
            <w:r w:rsidRPr="003D3339">
              <w:rPr>
                <w:noProof/>
                <w:sz w:val="22"/>
              </w:rPr>
              <w:t>Solde public</w:t>
            </w:r>
          </w:p>
          <w:p w14:paraId="2645ADB0" w14:textId="77777777" w:rsidR="00F004BF" w:rsidRPr="003D3339" w:rsidRDefault="00F004BF" w:rsidP="0065753C">
            <w:pPr>
              <w:jc w:val="center"/>
              <w:rPr>
                <w:noProof/>
                <w:sz w:val="22"/>
                <w:szCs w:val="22"/>
              </w:rPr>
            </w:pPr>
            <w:r w:rsidRPr="003D3339">
              <w:rPr>
                <w:noProof/>
                <w:sz w:val="22"/>
              </w:rPr>
              <w:t>(en % du PIB)</w:t>
            </w:r>
          </w:p>
        </w:tc>
        <w:tc>
          <w:tcPr>
            <w:tcW w:w="829" w:type="dxa"/>
          </w:tcPr>
          <w:p w14:paraId="5A24FCE5" w14:textId="77777777" w:rsidR="00F004BF" w:rsidRPr="003D3339" w:rsidRDefault="00F004BF" w:rsidP="0065753C">
            <w:pPr>
              <w:jc w:val="center"/>
              <w:rPr>
                <w:b/>
                <w:bCs/>
                <w:noProof/>
                <w:sz w:val="22"/>
                <w:szCs w:val="22"/>
              </w:rPr>
            </w:pPr>
            <w:r w:rsidRPr="003D3339">
              <w:rPr>
                <w:noProof/>
                <w:sz w:val="22"/>
              </w:rPr>
              <w:t>4,0</w:t>
            </w:r>
          </w:p>
        </w:tc>
        <w:tc>
          <w:tcPr>
            <w:tcW w:w="830" w:type="dxa"/>
          </w:tcPr>
          <w:p w14:paraId="5806D3BA" w14:textId="77777777" w:rsidR="00F004BF" w:rsidRPr="003D3339" w:rsidRDefault="00F004BF" w:rsidP="0065753C">
            <w:pPr>
              <w:jc w:val="center"/>
              <w:rPr>
                <w:b/>
                <w:bCs/>
                <w:noProof/>
                <w:sz w:val="22"/>
                <w:szCs w:val="22"/>
              </w:rPr>
            </w:pPr>
            <w:r w:rsidRPr="003D3339">
              <w:rPr>
                <w:noProof/>
                <w:sz w:val="22"/>
              </w:rPr>
              <w:t>1,5</w:t>
            </w:r>
          </w:p>
        </w:tc>
        <w:tc>
          <w:tcPr>
            <w:tcW w:w="829" w:type="dxa"/>
          </w:tcPr>
          <w:p w14:paraId="18F56E0D" w14:textId="77777777" w:rsidR="00F004BF" w:rsidRPr="003D3339" w:rsidRDefault="00F004BF" w:rsidP="0065753C">
            <w:pPr>
              <w:jc w:val="center"/>
              <w:rPr>
                <w:b/>
                <w:bCs/>
                <w:noProof/>
                <w:sz w:val="22"/>
                <w:szCs w:val="22"/>
              </w:rPr>
            </w:pPr>
            <w:r w:rsidRPr="003D3339">
              <w:rPr>
                <w:noProof/>
                <w:sz w:val="22"/>
              </w:rPr>
              <w:t>0,8</w:t>
            </w:r>
          </w:p>
        </w:tc>
        <w:tc>
          <w:tcPr>
            <w:tcW w:w="830" w:type="dxa"/>
          </w:tcPr>
          <w:p w14:paraId="1A8B9648" w14:textId="77777777" w:rsidR="00F004BF" w:rsidRPr="003D3339" w:rsidRDefault="00F004BF" w:rsidP="0065753C">
            <w:pPr>
              <w:jc w:val="center"/>
              <w:rPr>
                <w:b/>
                <w:bCs/>
                <w:noProof/>
                <w:sz w:val="22"/>
                <w:szCs w:val="22"/>
              </w:rPr>
            </w:pPr>
            <w:r w:rsidRPr="003D3339">
              <w:rPr>
                <w:noProof/>
                <w:sz w:val="22"/>
              </w:rPr>
              <w:t>1,0</w:t>
            </w:r>
          </w:p>
        </w:tc>
        <w:tc>
          <w:tcPr>
            <w:tcW w:w="829" w:type="dxa"/>
          </w:tcPr>
          <w:p w14:paraId="78110C6A" w14:textId="77777777" w:rsidR="00F004BF" w:rsidRPr="003D3339" w:rsidRDefault="00F004BF" w:rsidP="0065753C">
            <w:pPr>
              <w:jc w:val="center"/>
              <w:rPr>
                <w:b/>
                <w:bCs/>
                <w:noProof/>
                <w:sz w:val="22"/>
                <w:szCs w:val="22"/>
              </w:rPr>
            </w:pPr>
            <w:r w:rsidRPr="003D3339">
              <w:rPr>
                <w:noProof/>
                <w:sz w:val="22"/>
              </w:rPr>
              <w:t>0,7</w:t>
            </w:r>
          </w:p>
        </w:tc>
        <w:tc>
          <w:tcPr>
            <w:tcW w:w="830" w:type="dxa"/>
          </w:tcPr>
          <w:p w14:paraId="41162A8E" w14:textId="77777777" w:rsidR="00F004BF" w:rsidRPr="003D3339" w:rsidRDefault="00F004BF" w:rsidP="0065753C">
            <w:pPr>
              <w:jc w:val="center"/>
              <w:rPr>
                <w:b/>
                <w:bCs/>
                <w:noProof/>
                <w:sz w:val="22"/>
                <w:szCs w:val="22"/>
              </w:rPr>
            </w:pPr>
            <w:r w:rsidRPr="003D3339">
              <w:rPr>
                <w:noProof/>
                <w:sz w:val="22"/>
              </w:rPr>
              <w:t>0,5</w:t>
            </w:r>
          </w:p>
        </w:tc>
        <w:tc>
          <w:tcPr>
            <w:tcW w:w="829" w:type="dxa"/>
          </w:tcPr>
          <w:p w14:paraId="0A6B60BB" w14:textId="77777777" w:rsidR="00F004BF" w:rsidRPr="003D3339" w:rsidRDefault="00F004BF" w:rsidP="0065753C">
            <w:pPr>
              <w:jc w:val="center"/>
              <w:rPr>
                <w:b/>
                <w:bCs/>
                <w:noProof/>
                <w:sz w:val="22"/>
                <w:szCs w:val="22"/>
              </w:rPr>
            </w:pPr>
            <w:r w:rsidRPr="003D3339">
              <w:rPr>
                <w:noProof/>
                <w:sz w:val="22"/>
              </w:rPr>
              <w:t>0,5</w:t>
            </w:r>
          </w:p>
        </w:tc>
        <w:tc>
          <w:tcPr>
            <w:tcW w:w="830" w:type="dxa"/>
          </w:tcPr>
          <w:p w14:paraId="546AA2ED" w14:textId="77777777" w:rsidR="00F004BF" w:rsidRPr="003D3339" w:rsidRDefault="00F004BF" w:rsidP="0065753C">
            <w:pPr>
              <w:jc w:val="center"/>
              <w:rPr>
                <w:noProof/>
                <w:sz w:val="22"/>
                <w:szCs w:val="22"/>
              </w:rPr>
            </w:pPr>
            <w:r w:rsidRPr="003D3339">
              <w:rPr>
                <w:noProof/>
                <w:sz w:val="22"/>
              </w:rPr>
              <w:t>– 0,8</w:t>
            </w:r>
          </w:p>
        </w:tc>
      </w:tr>
    </w:tbl>
    <w:p w14:paraId="080F0D6F" w14:textId="77777777" w:rsidR="00F004BF" w:rsidRPr="003D3339" w:rsidRDefault="00F004BF" w:rsidP="00F004BF">
      <w:pPr>
        <w:rPr>
          <w:b/>
          <w:bCs/>
          <w:noProof/>
          <w:sz w:val="18"/>
          <w:szCs w:val="18"/>
        </w:rPr>
      </w:pPr>
      <w:r w:rsidRPr="003D3339">
        <w:rPr>
          <w:i/>
          <w:noProof/>
          <w:sz w:val="18"/>
        </w:rPr>
        <w:t>Source</w:t>
      </w:r>
      <w:r w:rsidRPr="003D3339">
        <w:rPr>
          <w:noProof/>
          <w:sz w:val="18"/>
        </w:rPr>
        <w:t>: plan budgétaire et structurel à moyen terme de l’Irlande (janvier 2026).</w:t>
      </w:r>
    </w:p>
    <w:p w14:paraId="44830C67" w14:textId="77777777" w:rsidR="00D26AE1" w:rsidRPr="003D3339" w:rsidRDefault="00D26AE1" w:rsidP="00F004BF">
      <w:pPr>
        <w:ind w:left="851" w:hanging="851"/>
        <w:rPr>
          <w:noProof/>
        </w:rPr>
      </w:pPr>
    </w:p>
    <w:p w14:paraId="727FA448" w14:textId="77777777" w:rsidR="000606BA" w:rsidRPr="003D3339" w:rsidRDefault="00F12E77" w:rsidP="00155871">
      <w:pPr>
        <w:rPr>
          <w:b/>
          <w:bCs/>
          <w:noProof/>
        </w:rPr>
      </w:pPr>
      <w:r w:rsidRPr="003D3339">
        <w:rPr>
          <w:b/>
          <w:noProof/>
        </w:rPr>
        <w:t>Hypothèses macroéconomiques retenues dans le plan</w:t>
      </w:r>
    </w:p>
    <w:p w14:paraId="25CE4855" w14:textId="77777777" w:rsidR="00F004BF" w:rsidRPr="003D3339" w:rsidRDefault="00F004BF" w:rsidP="00855638">
      <w:pPr>
        <w:pStyle w:val="Point0"/>
        <w:rPr>
          <w:noProof/>
        </w:rPr>
      </w:pPr>
      <w:r>
        <w:rPr>
          <w:noProof/>
        </w:rPr>
        <w:t>(26)</w:t>
      </w:r>
      <w:r>
        <w:rPr>
          <w:noProof/>
        </w:rPr>
        <w:tab/>
      </w:r>
      <w:r w:rsidRPr="003D3339">
        <w:rPr>
          <w:noProof/>
        </w:rPr>
        <w:t xml:space="preserve">Le plan repose sur une série d’hypothèses qui s’écartent des hypothèses de la Commission transmises à l’Irlande le 19 décembre 2025. Plus précisément, le plan se fonde sur des hypothèses différentes pour huit variables: le point de départ (le solde primaire structurel en 2025), la croissance potentielle du PIB, la croissance réelle du PIB et la résorption de l’écart de production, la croissance du déflateur du PIB, l’élasticité des recettes au PIB potentiel nominal, l’ajustement stocks-flux et les taux d’intérêt implicites nominaux. Une évaluation minutieuse de ces différences entre les hypothèses est d’autant plus nécessaire que la croissance maximale moyenne des dépenses nettes figurant dans le plan est supérieure à celle qui découlerait des hypothèses de la Commission. Les différences entre les hypothèses dont l’incidence sur le plafond de croissance moyenne des dépenses nettes est la plus significative sont énumérées et évaluées ci-dessous. </w:t>
      </w:r>
    </w:p>
    <w:p w14:paraId="75B9A730" w14:textId="77777777" w:rsidR="00F004BF" w:rsidRPr="003D3339" w:rsidRDefault="00F004BF" w:rsidP="00F44AAE">
      <w:pPr>
        <w:pStyle w:val="Bullet1"/>
        <w:numPr>
          <w:ilvl w:val="0"/>
          <w:numId w:val="7"/>
        </w:numPr>
        <w:rPr>
          <w:noProof/>
        </w:rPr>
      </w:pPr>
      <w:r w:rsidRPr="003D3339">
        <w:rPr>
          <w:noProof/>
        </w:rPr>
        <w:t>Le plan table sur un solde primaire structurel plus élevé pour 2025, à savoir un excédent de 1,1 % du PIB, alors que, dans ses prévisions de l’automne 2025, la Commission envisageait un solde à l’équilibre (0 % du PIB). Dans le même temps, le solde nominal estimé pour 2025 dans le plan, soit un excédent de 1,5 % du PIB, est conforme aux prévisions de l’automne 2025 de la Commission. L’hypothèse plus favorable dans le plan concernant le point de départ en termes de solde primaire structurel s’explique par le fait que le plan s’appuie sur un concept national d’écart de production qui diffère de la méthode commune de l’UE et qui suppose une contribution cyclique moindre. Alors que l’évaluation nationale de l’écart de production s’écarte conceptuellement de la méthode commune de l’UE, tout porte à croire que l’écart de production positif résultant de la méthode commune de l’UE est excessif. Le PIB de l’Irlande devrait avoir enregistré un taux de croissance exceptionnel de plus de 10 % en 2025, en partie en raison de la forte augmentation des exportations liées aux produits pharmaceutiques après l’annonce par l’administration américaine de l’augmentation à venir des droits de douane (</w:t>
      </w:r>
      <w:r w:rsidRPr="003D3339">
        <w:rPr>
          <w:rStyle w:val="FootnoteReference"/>
          <w:noProof/>
        </w:rPr>
        <w:footnoteReference w:id="13"/>
      </w:r>
      <w:r w:rsidRPr="003D3339">
        <w:rPr>
          <w:noProof/>
        </w:rPr>
        <w:t>). Les estimations concernant le sous-emploi et les tensions sur les capacités dans l’économie (</w:t>
      </w:r>
      <w:r w:rsidRPr="003D3339">
        <w:rPr>
          <w:rStyle w:val="FootnoteReference"/>
          <w:noProof/>
        </w:rPr>
        <w:footnoteReference w:id="14"/>
      </w:r>
      <w:r w:rsidRPr="003D3339">
        <w:rPr>
          <w:noProof/>
        </w:rPr>
        <w:t>), conjuguées à un ralentissement de l’inflation intérieure (</w:t>
      </w:r>
      <w:r w:rsidRPr="003D3339">
        <w:rPr>
          <w:rStyle w:val="FootnoteReference"/>
          <w:noProof/>
        </w:rPr>
        <w:footnoteReference w:id="15"/>
      </w:r>
      <w:r w:rsidRPr="003D3339">
        <w:rPr>
          <w:noProof/>
        </w:rPr>
        <w:t xml:space="preserve">), ne sont pas compatibles avec un écart de production positif important. De plus, compte tenu du solde primaire structurel en 2024 (3,1 %) et en 2026 (1,4 %) dans les prévisions de l’automne 2025 de la Commission, l’hypothèse contenue dans le plan d’un excédent primaire structurel de 1,1 % du PIB en 2025 pourrait être jugée comme étant prudente. Cet écart est par conséquent considéré comme étant dûment justifié. Pris isolément, il conduit à une augmentation du plafond de croissance moyenne des dépenses nettes sur la période d’ajustement par rapport aux hypothèses de la Commission. </w:t>
      </w:r>
    </w:p>
    <w:p w14:paraId="6E4FD31F" w14:textId="77777777" w:rsidR="00F004BF" w:rsidRPr="003D3339" w:rsidRDefault="00F004BF" w:rsidP="00A44447">
      <w:pPr>
        <w:pStyle w:val="Bullet1"/>
        <w:rPr>
          <w:noProof/>
        </w:rPr>
      </w:pPr>
      <w:r w:rsidRPr="003D3339">
        <w:rPr>
          <w:noProof/>
        </w:rPr>
        <w:t xml:space="preserve">La croissance potentielle du PIB sur la période couverte par le plan est, selon celui-ci, inférieure de 0,5 point de pourcentage en moyenne par rapport aux hypothèses de la Commission. En conséquence, le plan table également sur une croissance réelle du PIB plus limitée. Il prévoit que l’écart de production devrait être comblé d’ici à 2031, c’est-à-dire un an plus tôt que ce qui est prévu dans les hypothèses de la Commission. Par conséquent, ces hypothèses sont jugées prudentes, et donc considérées comme étant dûment justifiées. Tous ces éléments contribuent conjointement à une croissance moyenne des dépenses nettes sur la période d’ajustement qui est plus faible selon le plan que selon les hypothèses de la Commission. </w:t>
      </w:r>
    </w:p>
    <w:p w14:paraId="076341AE" w14:textId="77777777" w:rsidR="00F004BF" w:rsidRPr="003D3339" w:rsidRDefault="00F004BF" w:rsidP="00A44447">
      <w:pPr>
        <w:pStyle w:val="Bullet1"/>
        <w:rPr>
          <w:noProof/>
        </w:rPr>
      </w:pPr>
      <w:r w:rsidRPr="003D3339">
        <w:rPr>
          <w:noProof/>
        </w:rPr>
        <w:t>Le plan table sur une croissance du déflateur du PIB supérieure de 0,3 point de pourcentage sur la période 2027-2030 par rapport aux hypothèses émises par la Commission. L’écart dans les prévisions de croissance du déflateur du PIB en 2027 (2,1 % dans le plan contre 1,8 % dans les prévisions de l’automne 2025 de la Commission) semble résulter principalement d’un taux de croissance du déflateur plus élevé en ce qui concerne la consommation publique. Cela reflète principalement l’utilisation de données plus récentes sur les facteurs de coût de la prestation des services publics, notamment sur le niveau des effectifs et des salaires attendu, ce qui aboutit à une croissance des dépenses publiques consacrées à la rémunération des salariés plus forte que celle prévue dans les prévisions de l’automne 2025 de la Commission. Cette hypothèse est considérée comme étant dûment justifiée. Pour la période 2028-2030, la croissance du déflateur du PIB est également supérieure de 0,3 point de pourcentage aux hypothèses émises par la Commission et de 0,1 point de pourcentage par rapport à ce qui serait exigé par le cadre commun d’analyse de la soutenabilité de la dette, si l’on utilise une prévision actualisée pour 2027 conforme au plan (c’est-à-dire en supposant une convergence linéaire entre le taux de croissance du déflateur du plan en 2027 et les anticipations de l’inflation fondées sur le marché pour 2036). Dans les prévisions macroéconomiques contenues dans le plan, la croissance plus élevée du déflateur du PIB est nourrie par les tendances affichées par la croissance du déflateur de la consommation privée et publique, ainsi que par la vigueur de l’activité intérieure attendue à moyen terme. Dans l’ensemble, les hypothèses pour la période 2028-2030 ne sont pas compatibles avec le cadre commun d’analyse de la soutenabilité de la dette. Prises isolément, elles contribuent à ce que la croissance moyenne des dépenses nettes sur la période d’ajustement soit plus élevée que celle retenue dans les hypothèses de la Commission.</w:t>
      </w:r>
    </w:p>
    <w:p w14:paraId="05DB559B" w14:textId="77777777" w:rsidR="00F004BF" w:rsidRPr="003D3339" w:rsidRDefault="00F004BF" w:rsidP="00A44447">
      <w:pPr>
        <w:pStyle w:val="Bullet1"/>
        <w:rPr>
          <w:noProof/>
        </w:rPr>
      </w:pPr>
      <w:r w:rsidRPr="003D3339">
        <w:rPr>
          <w:noProof/>
        </w:rPr>
        <w:t>Le plan table sur des élasticités des recettes au PIB potentiel nominal plus élevées que ne le font les hypothèses de la Commission, ce qui est le reflet des différences dans les méthodes utilisées. Les hypothèses contenues dans le plan sont le fruit d’une approche ascendante assortie d’une évaluation précise de l’évolution attendue des recettes publiques, tandis que les projections à moyen terme de la Commission se fondent sur une élasticité unitaire des recettes. Dans le même temps, le gouvernement entend continuer à effectuer des transferts vers les deux fonds d’épargne créés en 2024 (le «Future Ireland Fund» et le «Infrastructure, Climate and Nature Fund»). Cela se traduit par des ajustements stocks-flux plus élevés dans le plan que dans les hypothèses de la Commission. Prises dans leur ensemble, ces hypothèses de recettes sont considérées comme étant dûment justifiées.</w:t>
      </w:r>
    </w:p>
    <w:p w14:paraId="4A6FC0EC" w14:textId="77777777" w:rsidR="00F004BF" w:rsidRPr="003D3339" w:rsidRDefault="00F004BF" w:rsidP="00F004BF">
      <w:pPr>
        <w:ind w:left="851"/>
        <w:rPr>
          <w:noProof/>
          <w:szCs w:val="24"/>
        </w:rPr>
      </w:pPr>
      <w:r w:rsidRPr="003D3339">
        <w:rPr>
          <w:noProof/>
        </w:rPr>
        <w:t xml:space="preserve">Les autres différences (concernant les hypothèses relatives au taux d’intérêt implicite nominal) n’ont pas d’incidence significative sur le plafond de la croissance moyenne des dépenses nettes par rapport aux hypothèses formulées par la Commission. </w:t>
      </w:r>
    </w:p>
    <w:p w14:paraId="3C48FE9E" w14:textId="77777777" w:rsidR="00F004BF" w:rsidRPr="003D3339" w:rsidRDefault="00F004BF" w:rsidP="00F004BF">
      <w:pPr>
        <w:ind w:left="851"/>
        <w:rPr>
          <w:noProof/>
          <w:szCs w:val="24"/>
        </w:rPr>
      </w:pPr>
      <w:r w:rsidRPr="003D3339">
        <w:rPr>
          <w:noProof/>
        </w:rPr>
        <w:t xml:space="preserve">De manière générale, les écarts entre les hypothèses pris conjointement conduisent à un plafond théorique de croissance moyenne des dépenses nettes supérieur à ce qui serait nécessaire pour se conformer aux règles budgétaires applicables sur la base des hypothèses de la Commission de l’automne 2025. Dans l’ensemble, l’incidence conjointe d’hypothèses plus prudentes et d’écarts entre les hypothèses considérés comme étant dûment justifiés l’emporte sur l’incidence conjointe des différences d’hypothèses qui ne sont pas compatibles avec le cadre d’analyse de la soutenabilité de la dette. En outre, l’Irlande s’engage, dans son plan, à suivre une trajectoire des dépenses nettes inférieure à ce plafond théorique. </w:t>
      </w:r>
    </w:p>
    <w:p w14:paraId="575CC7EB" w14:textId="77777777" w:rsidR="00F004BF" w:rsidRPr="003D3339" w:rsidRDefault="00F004BF" w:rsidP="00F004BF">
      <w:pPr>
        <w:ind w:left="851"/>
        <w:rPr>
          <w:noProof/>
          <w:szCs w:val="24"/>
        </w:rPr>
      </w:pPr>
      <w:r w:rsidRPr="003D3339">
        <w:rPr>
          <w:noProof/>
        </w:rPr>
        <w:t xml:space="preserve">L’évaluation de la Commission aboutissant à la conclusion que le plan satisfait aux exigences légales reste valable même si l’on ne tient pas compte de l’hypothèse contenue dans le plan selon laquelle le solde primaire structurel augmentera de 0,2 point de pourcentage du PIB en 2030, ce qui constitue un </w:t>
      </w:r>
      <w:bookmarkStart w:id="5" w:name="_Hlk218877098"/>
      <w:r w:rsidRPr="003D3339">
        <w:rPr>
          <w:noProof/>
        </w:rPr>
        <w:t>écart par rapport à l’hypothèse de «politiques budgétaires inchangées»</w:t>
      </w:r>
      <w:bookmarkEnd w:id="5"/>
      <w:r w:rsidRPr="003D3339">
        <w:rPr>
          <w:noProof/>
        </w:rPr>
        <w:t xml:space="preserve"> du cadre commun d’analyse de la soutenabilité de la dette (qui prévoit que le solde primaire structurel reste constant à son niveau au cours de la dernière année de la période d’ajustement, à savoir 2029).</w:t>
      </w:r>
    </w:p>
    <w:p w14:paraId="1D6E5804" w14:textId="77777777" w:rsidR="00F004BF" w:rsidRPr="003D3339" w:rsidRDefault="00F004BF" w:rsidP="00F004BF">
      <w:pPr>
        <w:ind w:left="851"/>
        <w:rPr>
          <w:noProof/>
          <w:szCs w:val="24"/>
        </w:rPr>
      </w:pPr>
      <w:r w:rsidRPr="003D3339">
        <w:rPr>
          <w:noProof/>
        </w:rPr>
        <w:t>La Commission tiendra compte de l’évaluation ci-dessus des hypothèses du plan dans les futures évaluations du respect des taux de croissance maximaux des dépenses nettes.</w:t>
      </w:r>
    </w:p>
    <w:p w14:paraId="2D335C88" w14:textId="77777777" w:rsidR="008C2D36" w:rsidRPr="003D3339" w:rsidRDefault="00F12E77" w:rsidP="00133988">
      <w:pPr>
        <w:autoSpaceDE w:val="0"/>
        <w:autoSpaceDN w:val="0"/>
        <w:spacing w:before="40" w:after="40" w:line="276" w:lineRule="auto"/>
        <w:ind w:left="720" w:hanging="720"/>
        <w:rPr>
          <w:b/>
          <w:bCs/>
          <w:noProof/>
        </w:rPr>
      </w:pPr>
      <w:r w:rsidRPr="003D3339">
        <w:rPr>
          <w:b/>
          <w:noProof/>
        </w:rPr>
        <w:t>Stratégie budgétaire du plan</w:t>
      </w:r>
    </w:p>
    <w:p w14:paraId="2671A766" w14:textId="77777777" w:rsidR="00553CC4" w:rsidRPr="003D3339" w:rsidRDefault="00553CC4" w:rsidP="00855638">
      <w:pPr>
        <w:pStyle w:val="Point0"/>
        <w:rPr>
          <w:noProof/>
        </w:rPr>
      </w:pPr>
      <w:r>
        <w:rPr>
          <w:noProof/>
        </w:rPr>
        <w:t>(27)</w:t>
      </w:r>
      <w:r>
        <w:rPr>
          <w:noProof/>
        </w:rPr>
        <w:tab/>
      </w:r>
      <w:r w:rsidRPr="003D3339">
        <w:rPr>
          <w:noProof/>
        </w:rPr>
        <w:t>Selon la stratégie budgétaire indicative exposée dans le plan, les engagements en matière de dépenses nettes sont compatibles avec de nouvelles augmentations des dépenses publiques, notamment pour fournir des services publics supplémentaires afin de répondre aux besoins d’une population en croissance rapide et pour augmenter sensiblement le taux d’investissement du secteur public, d’une manière qui voit la croissance des dépenses plus étroitement alignée sur la croissance économique et celle des recettes fiscales à moyen et à long terme. Viendront s’ajouter des réformes structurelles visant à réduire les retards et à améliorer la réalisation de grands projets d’infrastructure, comme exposé dans le «plan d’action pour l’accélération des infrastructures». Afin de constituer des réserves budgétaires, l’Irlande prévoit de continuer à effectuer des transferts vers les deux véhicules d’épargne créés en 2024 mentionnés ci-dessus. Bien que le plan ne prévoie aucune mesure en ce qui concerne les recettes, le solde nominal devrait rester excédentaire tout au long de la période couverte par le plan grâce à l’incidence significative des recettes exceptionnelles tirées de l’impôt sur les sociétés. La définition des mesures de politiques publiques à adopter doit être confirmée ou ajustée et quantifiée dans les budgets annuels. Simultanément, des risques pèsent sur le scénario macroéconomique et budgétaire qui sous-tend la stratégie budgétaire indicative exposée dans le plan, en raison du degré élevé d’ouverture de l’économie irlandaise et de sa concentration dans un petit nombre de secteurs dominés par des multinationales, ce qui la rend vulnérable aux évolutions défavorables au niveau international, telles que la fluctuation des politiques commerciale et fiscale américaines ou les réglementations fiscales mondiales. Le budget 2026 de l’Irlande précise les mesures de politiques publiques au moyen desquelles sera réalisé l’engagement en matière de dépenses nettes pour 2026</w:t>
      </w:r>
      <w:r w:rsidRPr="003D3339">
        <w:rPr>
          <w:rStyle w:val="FootnoteReference"/>
          <w:noProof/>
          <w:szCs w:val="24"/>
          <w:lang w:eastAsia="ja-JP"/>
        </w:rPr>
        <w:footnoteReference w:id="16"/>
      </w:r>
      <w:r w:rsidRPr="003D3339">
        <w:rPr>
          <w:noProof/>
        </w:rPr>
        <w:t>.</w:t>
      </w:r>
    </w:p>
    <w:p w14:paraId="712FAD4C" w14:textId="77777777" w:rsidR="00F06A2B" w:rsidRPr="003D3339" w:rsidRDefault="00F06A2B" w:rsidP="00A44447">
      <w:pPr>
        <w:rPr>
          <w:noProof/>
          <w:lang w:eastAsia="ja-JP"/>
        </w:rPr>
      </w:pPr>
    </w:p>
    <w:p w14:paraId="4D18341F" w14:textId="77777777" w:rsidR="002C3FBD" w:rsidRPr="003D3339" w:rsidRDefault="00553CC4" w:rsidP="004A5E79">
      <w:pPr>
        <w:keepNext/>
        <w:keepLines/>
        <w:rPr>
          <w:b/>
          <w:noProof/>
        </w:rPr>
      </w:pPr>
      <w:r w:rsidRPr="003D3339">
        <w:rPr>
          <w:b/>
          <w:noProof/>
        </w:rPr>
        <w:t>Réformes et perspectives d’investissements du plan visant à relever les principaux défis recensés dans le cadre du Semestre européen et à répondre aux priorités communes de l’Union</w:t>
      </w:r>
    </w:p>
    <w:p w14:paraId="34945850" w14:textId="77777777" w:rsidR="00553CC4" w:rsidRPr="003D3339" w:rsidRDefault="00553CC4" w:rsidP="00855638">
      <w:pPr>
        <w:pStyle w:val="Point0"/>
        <w:rPr>
          <w:i/>
          <w:iCs/>
          <w:noProof/>
        </w:rPr>
      </w:pPr>
      <w:r>
        <w:rPr>
          <w:noProof/>
        </w:rPr>
        <w:t>(28)</w:t>
      </w:r>
      <w:r>
        <w:rPr>
          <w:noProof/>
        </w:rPr>
        <w:tab/>
      </w:r>
      <w:r w:rsidRPr="003D3339">
        <w:rPr>
          <w:noProof/>
        </w:rPr>
        <w:t>Le plan décrit les intentions des pouvoirs publics concernant les réformes et investissements visant à relever les principaux défis recensés dans le cadre du Semestre européen, tels qu’exposés en particulier dans les recommandations par pays de 2025, et compte tenu des priorités énoncées dans la communication intitulée «Une boussole pour la compétitivité de l’UE»</w:t>
      </w:r>
      <w:r w:rsidRPr="003D3339">
        <w:rPr>
          <w:rStyle w:val="FootnoteReference"/>
          <w:noProof/>
          <w:szCs w:val="24"/>
        </w:rPr>
        <w:footnoteReference w:id="17"/>
      </w:r>
      <w:r w:rsidRPr="003D3339">
        <w:rPr>
          <w:noProof/>
        </w:rPr>
        <w:t xml:space="preserve">. Le plan définit 20 domaines de réforme et d’investissement, parmi lesquels 12 bénéficient d’un soutien financier au titre de la facilité pour la reprise et la résilience et 10 au titre des fonds de la politique de cohésion. </w:t>
      </w:r>
    </w:p>
    <w:p w14:paraId="3A0CC0BE" w14:textId="77777777" w:rsidR="00553CC4" w:rsidRPr="003D3339" w:rsidRDefault="00553CC4" w:rsidP="00855638">
      <w:pPr>
        <w:pStyle w:val="Point0"/>
        <w:rPr>
          <w:noProof/>
        </w:rPr>
      </w:pPr>
      <w:r>
        <w:rPr>
          <w:noProof/>
        </w:rPr>
        <w:t>(29)</w:t>
      </w:r>
      <w:r>
        <w:rPr>
          <w:noProof/>
        </w:rPr>
        <w:tab/>
      </w:r>
      <w:r w:rsidRPr="003D3339">
        <w:rPr>
          <w:noProof/>
        </w:rPr>
        <w:t xml:space="preserve">En ce qui concerne la priorité commune que constitue une transition écologique et numérique équitable, y compris les objectifs climatiques fixés dans le règlement (UE) 2021/1119, le plan comporte un ensemble cohérent de réformes et d’investissements. Les mesures dans le domaine de l’eau et des eaux usées comprennent des projets d’infrastructures critiques ainsi que des actions décrites dans le plan d’action pour l’eau 2024. Le plan mentionne des mesures relatives à la gestion des déchets et visant à stimuler l’économie circulaire qui seront exposées dans le prochain plan d’action en matière de déchets pour une économie circulaire, ainsi que dans la future stratégie à l’échelle du gouvernement en faveur de l’économie circulaire pour la période 2026-2028. Les mesures liées au transport durable comprennent des actions dans le cadre de la politique en matière de carburants renouvelables pour les transports 2025-2027, ainsi que des projets d’investissement en capital inscrits dans le plan de développement national. Des mesures relatives à l’installation de points de recharge publics pour les véhicules à émissions nulles sont prévues dans le plan national concernant la recharge des véhicules électriques sur le réseau routier 2024-2030 et dans les plans régionaux correspondants. </w:t>
      </w:r>
    </w:p>
    <w:p w14:paraId="164AFE09" w14:textId="43FD32AD" w:rsidR="00553CC4" w:rsidRPr="003D3339" w:rsidRDefault="00553CC4" w:rsidP="00855638">
      <w:pPr>
        <w:pStyle w:val="Point0"/>
        <w:rPr>
          <w:noProof/>
        </w:rPr>
      </w:pPr>
      <w:r>
        <w:rPr>
          <w:noProof/>
        </w:rPr>
        <w:t>(30)</w:t>
      </w:r>
      <w:r>
        <w:rPr>
          <w:noProof/>
        </w:rPr>
        <w:tab/>
      </w:r>
      <w:r w:rsidRPr="003D3339">
        <w:rPr>
          <w:noProof/>
        </w:rPr>
        <w:t>En ce qui concerne la priorité commune que constitue la résilience sociale et économique, y compris le socle européen des droits sociaux, le plan présente des mesures visant à accroître l’offre de logements sociaux et abordables par la mise en œuvre du plan pour la fourniture de logements et la création de collectivités 2025-2030. En outre, parmi les mesures visant à s’attaquer aux contraintes de capacité dans le secteur de la construction résidentielle figurent la réforme en cours concernant la planification, l’augmentation des investissements dans le cadre du plan de développement national actualisé, l’élargissement des compétences de l’agence pour l’aménagement du territoire [certaines actions sont incluses dans le plan pour la reprise et la résilience (PRR) de l’Irlande], l’introduction d’une taxe foncière sur les zones affectées au logement ainsi qu’une réforme du secteur locatif. Les mesures visant à soutenir la recherche et l’innovation comprennent des actions relevant de la stratégie Impact 2030, qui fait actuellement l’objet d’un réexamen stratégique afin d’orienter sa mise en œuvre future, parallèlement à d’autres mesures s’inscrivant dans le plan d’action sur la compétitivité et la productivité. En ce qui concerne le socle européen des droits sociaux, le plan définit des mesures visant à renforcer le marché du travail et l’inclusion sociale des personnes handicapées et des parents isolés. Les mesures comprennent des actions décrites dans la stratégie nationale en matière de droits de l’homme en faveur des personnes handicapées 2025-2030, des subventions fournies au moyen du régime national de garde d’enfants et un engagement à introduire un plafonnement des frais pour les services d’éducation et d’accueil de la petite enfance.</w:t>
      </w:r>
    </w:p>
    <w:p w14:paraId="56005DE9" w14:textId="638DFF25" w:rsidR="00553CC4" w:rsidRPr="003D3339" w:rsidRDefault="00553CC4" w:rsidP="00855638">
      <w:pPr>
        <w:pStyle w:val="Point0"/>
        <w:rPr>
          <w:noProof/>
        </w:rPr>
      </w:pPr>
      <w:r>
        <w:rPr>
          <w:noProof/>
        </w:rPr>
        <w:t>(31)</w:t>
      </w:r>
      <w:r>
        <w:rPr>
          <w:noProof/>
        </w:rPr>
        <w:tab/>
      </w:r>
      <w:r w:rsidRPr="003D3339">
        <w:rPr>
          <w:noProof/>
        </w:rPr>
        <w:t xml:space="preserve">Pour ce qui est de la priorité commune que constitue la sécurité énergétique, le plan comprend des mesures relatives au déploiement des énergies renouvelables, y compris un régime de soutien à l’électricité renouvelable, la mise en place du groupe de travail pour la réalisation des projets éoliens en mer, des actions au titre du cadre du futur pour les énergies renouvelables en mer, ainsi que l’élaboration du plan national des zones maritimes désignées. Le plan prévoit également des mesures visant à améliorer la flexibilité du réseau électrique tout en modernisant et en renforçant la capacité afin de limiter le délestage par la mise en place de connecteurs de réseau avec l’Irlande du Nord et la France. Le plan prévoit en outre des investissements supplémentaires en capital dans le développement du réseau au cours de la période 2026-2030. Les mesures relatives à l’efficacité énergétique comprennent des actions décrites dans le plan national en matière d’énergie et de climat et des plans d’action pour le climat. </w:t>
      </w:r>
    </w:p>
    <w:p w14:paraId="671F87C9" w14:textId="77777777" w:rsidR="00553CC4" w:rsidRPr="003D3339" w:rsidRDefault="00553CC4" w:rsidP="00855638">
      <w:pPr>
        <w:pStyle w:val="Point0"/>
        <w:rPr>
          <w:noProof/>
        </w:rPr>
      </w:pPr>
      <w:r>
        <w:rPr>
          <w:noProof/>
        </w:rPr>
        <w:t>(32)</w:t>
      </w:r>
      <w:r>
        <w:rPr>
          <w:noProof/>
        </w:rPr>
        <w:tab/>
      </w:r>
      <w:r w:rsidRPr="003D3339">
        <w:rPr>
          <w:noProof/>
        </w:rPr>
        <w:t>En ce qui concerne la priorité commune que constituent les capacités de défense, le plan définit des mesures visant à renforcer les dépenses globales et l’état de préparation en matière de défense et de sécurité au moyen d’un plan de mise en œuvre détaillé mis à jour, afin de donner suite aux dernières recommandations figurant dans le rapport de la Commission sur les forces de défense, ainsi que des actions visant à soutenir le recrutement et la fidélisation du personnel de défense et à améliorer l’environnement de travail physique et les équipements.</w:t>
      </w:r>
    </w:p>
    <w:p w14:paraId="3FA9298C" w14:textId="77777777" w:rsidR="00553CC4" w:rsidRPr="003D3339" w:rsidRDefault="00553CC4" w:rsidP="00855638">
      <w:pPr>
        <w:pStyle w:val="Point0"/>
        <w:rPr>
          <w:noProof/>
        </w:rPr>
      </w:pPr>
      <w:r>
        <w:rPr>
          <w:noProof/>
        </w:rPr>
        <w:t>(33)</w:t>
      </w:r>
      <w:r>
        <w:rPr>
          <w:noProof/>
        </w:rPr>
        <w:tab/>
      </w:r>
      <w:r w:rsidRPr="003D3339">
        <w:rPr>
          <w:noProof/>
        </w:rPr>
        <w:t xml:space="preserve">En outre, le plan décrit d’autres mesures stratégiques allant au-delà des priorités communes de l’UE, notamment pour rendre le système de soins de santé plus efficace par rapport à son coût en mettant en œuvre des mesures d’économie et de productivité incluses dans les plans d’action des task-force «Productivité et épargne» et «Durabilité des médicaments», en poursuivant la numérisation des dossiers de soins de santé et des systèmes d’information, en développant de meilleurs soins primaires et de proximité (certaines actions figurent dans le PRR) et en restructurant la direction des services de santé en six régions opérationnelles. Le plan mentionne également des mesures visant à améliorer la viabilité de la caisse d’assurance sociale et à élargir la couverture des retraites. De plus bien qu’aucune mesure récente d’élargissement de l’assiette fiscale ne soit mentionnée, le plan comprend des mesures préliminaires pour réexaminer la portée et l’incidence des dépenses fiscales en publiant des lignes directrices afin d’améliorer la transparence et la déclaration des dépenses fiscales. </w:t>
      </w:r>
    </w:p>
    <w:p w14:paraId="57ABBF8B" w14:textId="77777777" w:rsidR="00553CC4" w:rsidRPr="003D3339" w:rsidRDefault="00553CC4" w:rsidP="00855638">
      <w:pPr>
        <w:pStyle w:val="Point0"/>
        <w:rPr>
          <w:i/>
          <w:iCs/>
          <w:noProof/>
        </w:rPr>
      </w:pPr>
      <w:r>
        <w:rPr>
          <w:noProof/>
        </w:rPr>
        <w:t>(34)</w:t>
      </w:r>
      <w:r>
        <w:rPr>
          <w:noProof/>
        </w:rPr>
        <w:tab/>
      </w:r>
      <w:r w:rsidRPr="003D3339">
        <w:rPr>
          <w:noProof/>
        </w:rPr>
        <w:t>Le plan fournit des informations concernant la cohérence et, le cas échéant, la complémentarité avec les fonds de la politique de cohésion, ainsi qu’avec le PRR de l’Irlande. Il contient des indications sur la taille et les objectifs des différents fonds de la politique de cohésion. Il comprend également un tableau décrivant les réformes structurelles et les priorités en matière d’investissement qui seront partiellement prises en compte au moyen de mesures figurant dans le PRR ou les fonds de la politique de cohésion de l’Irlande.</w:t>
      </w:r>
    </w:p>
    <w:p w14:paraId="72E00F9C" w14:textId="77777777" w:rsidR="00553CC4" w:rsidRPr="003D3339" w:rsidRDefault="00553CC4" w:rsidP="00855638">
      <w:pPr>
        <w:pStyle w:val="Point0"/>
        <w:rPr>
          <w:noProof/>
        </w:rPr>
      </w:pPr>
      <w:r>
        <w:rPr>
          <w:noProof/>
        </w:rPr>
        <w:t>(35)</w:t>
      </w:r>
      <w:r>
        <w:rPr>
          <w:noProof/>
        </w:rPr>
        <w:tab/>
      </w:r>
      <w:r w:rsidRPr="003D3339">
        <w:rPr>
          <w:noProof/>
        </w:rPr>
        <w:t>Le plan présente une vue d’ensemble des besoins en investissements publics de l’Irlande liés aux priorités communes de l’Union. Les montants des investissements publics sont basés sur la mise à jour de 2025 du plan de développement national. En ce qui concerne la priorité commune que constitue une transition écologique et numérique équitable, le plan donne un aperçu général des capitaux d’investissement qui devront être mis à disposition jusqu’en 2030 pour les infrastructures d’approvisionnement en eau et de traitement des eaux usées, ainsi que pour les transports. En ce qui concerne la priorité commune que constitue la résilience sociale et économique, le plan donne un aperçu général des capitaux d’investissement qui devront être mis à disposition jusqu’en 2030 pour le logement, ainsi que des objectifs en matière de logement découlant d’une évaluation des besoins. En ce qui concerne la priorité commune que constitue la sécurité énergétique, le plan donne un aperçu général des capitaux d’investissement qui devront être mis à disposition jusqu’en 2030 pour les infrastructures d’énergie et d'électricité. En ce qui concerne la priorité commune que constituent les capacités de défense, le plan définit un objectif pour la croissance des dépenses consacrées à la défense.</w:t>
      </w:r>
    </w:p>
    <w:p w14:paraId="18C3C4E4" w14:textId="77777777" w:rsidR="00794FF1" w:rsidRPr="003D3339" w:rsidRDefault="00794FF1" w:rsidP="00A44447">
      <w:pPr>
        <w:rPr>
          <w:noProof/>
        </w:rPr>
      </w:pPr>
    </w:p>
    <w:p w14:paraId="296523FD" w14:textId="77777777" w:rsidR="00DC7606" w:rsidRPr="003D3339" w:rsidRDefault="00DC7606" w:rsidP="00DC7606">
      <w:pPr>
        <w:rPr>
          <w:noProof/>
        </w:rPr>
      </w:pPr>
      <w:r w:rsidRPr="003D3339">
        <w:rPr>
          <w:b/>
          <w:noProof/>
        </w:rPr>
        <w:t>Conclusion de l’évaluation menée par la Commission</w:t>
      </w:r>
    </w:p>
    <w:p w14:paraId="28226D7D" w14:textId="77777777" w:rsidR="00553CC4" w:rsidRPr="003D3339" w:rsidRDefault="00553CC4" w:rsidP="00855638">
      <w:pPr>
        <w:pStyle w:val="Point0"/>
        <w:rPr>
          <w:noProof/>
        </w:rPr>
      </w:pPr>
      <w:r>
        <w:rPr>
          <w:noProof/>
        </w:rPr>
        <w:t>(36)</w:t>
      </w:r>
      <w:r>
        <w:rPr>
          <w:noProof/>
        </w:rPr>
        <w:tab/>
      </w:r>
      <w:r w:rsidRPr="003D3339">
        <w:rPr>
          <w:noProof/>
        </w:rPr>
        <w:t xml:space="preserve">Dans l’ensemble, la Commission est d’avis que le plan de l’Irlande de janvier 2026 remplit les exigences du règlement (UE) 2024/1263. </w:t>
      </w:r>
    </w:p>
    <w:p w14:paraId="4BCF2050" w14:textId="77777777" w:rsidR="00DC7606" w:rsidRPr="003D3339" w:rsidRDefault="00DC7606" w:rsidP="00855638">
      <w:pPr>
        <w:rPr>
          <w:noProof/>
          <w:lang w:eastAsia="ja-JP"/>
        </w:rPr>
      </w:pPr>
    </w:p>
    <w:p w14:paraId="641776F9" w14:textId="77777777" w:rsidR="00DC7606" w:rsidRPr="003D3339" w:rsidRDefault="00DC7606" w:rsidP="00DC7606">
      <w:pPr>
        <w:rPr>
          <w:b/>
          <w:bCs/>
          <w:noProof/>
        </w:rPr>
      </w:pPr>
      <w:r w:rsidRPr="003D3339">
        <w:rPr>
          <w:b/>
          <w:noProof/>
        </w:rPr>
        <w:t xml:space="preserve">CONCLUSION GÉNÉRALE </w:t>
      </w:r>
    </w:p>
    <w:p w14:paraId="733C2D75" w14:textId="77777777" w:rsidR="002E4B17" w:rsidRPr="003D3339" w:rsidRDefault="002E4B17" w:rsidP="00855638">
      <w:pPr>
        <w:pStyle w:val="Point0"/>
        <w:rPr>
          <w:noProof/>
        </w:rPr>
      </w:pPr>
      <w:r>
        <w:rPr>
          <w:noProof/>
        </w:rPr>
        <w:t>(37)</w:t>
      </w:r>
      <w:r>
        <w:rPr>
          <w:noProof/>
        </w:rPr>
        <w:tab/>
      </w:r>
      <w:r w:rsidRPr="003D3339">
        <w:rPr>
          <w:noProof/>
        </w:rPr>
        <w:t>La présente recommandation remplace la recommandation du 21 janvier 2025. Toutefois, les taux de croissance maximaux des dépenses nettes pour 2025, en termes annuels et cumulés, figurant à l’annexe I de la recommandation du 21 janvier 2025 restent pertinents pour évaluer la conformité jusqu’en 2025 inclus.</w:t>
      </w:r>
    </w:p>
    <w:p w14:paraId="66A8DD22" w14:textId="77777777" w:rsidR="00553CC4" w:rsidRPr="003D3339" w:rsidRDefault="00553CC4" w:rsidP="00855638">
      <w:pPr>
        <w:pStyle w:val="Point0"/>
        <w:rPr>
          <w:noProof/>
        </w:rPr>
      </w:pPr>
      <w:r>
        <w:rPr>
          <w:noProof/>
        </w:rPr>
        <w:t>(38)</w:t>
      </w:r>
      <w:r>
        <w:rPr>
          <w:noProof/>
        </w:rPr>
        <w:tab/>
      </w:r>
      <w:r w:rsidRPr="003D3339">
        <w:rPr>
          <w:noProof/>
        </w:rPr>
        <w:t>Il convient qu’en vertu de l’article 17 du règlement (UE) 2024/1263, le Conseil recommande à l’Irlande les taux de croissance maximaux des dépenses nettes fixés dans le plan de janvier 2026,</w:t>
      </w:r>
    </w:p>
    <w:p w14:paraId="77385676" w14:textId="77777777" w:rsidR="009470A0" w:rsidRPr="003D3339" w:rsidRDefault="009470A0" w:rsidP="00553CC4">
      <w:pPr>
        <w:rPr>
          <w:noProof/>
          <w:szCs w:val="24"/>
          <w:lang w:eastAsia="ja-JP"/>
        </w:rPr>
      </w:pPr>
    </w:p>
    <w:p w14:paraId="4759E966" w14:textId="77777777" w:rsidR="002E4B17" w:rsidRPr="003D3339" w:rsidRDefault="002E4B17" w:rsidP="00553CC4">
      <w:pPr>
        <w:rPr>
          <w:noProof/>
          <w:szCs w:val="24"/>
          <w:lang w:eastAsia="ja-JP"/>
        </w:rPr>
      </w:pPr>
    </w:p>
    <w:p w14:paraId="5F5BC3B2" w14:textId="77777777" w:rsidR="00C07D2D" w:rsidRPr="003D3339" w:rsidRDefault="00C07D2D" w:rsidP="00A44447">
      <w:pPr>
        <w:pStyle w:val="Formuledadoption"/>
        <w:rPr>
          <w:i/>
          <w:iCs/>
          <w:noProof/>
        </w:rPr>
      </w:pPr>
      <w:r w:rsidRPr="003D3339">
        <w:rPr>
          <w:noProof/>
        </w:rPr>
        <w:t>RECOMMANDE à l’Irlande:</w:t>
      </w:r>
    </w:p>
    <w:p w14:paraId="5E6F751B" w14:textId="77777777" w:rsidR="00C07D2D" w:rsidRPr="003D3339" w:rsidRDefault="00C07D2D" w:rsidP="00C07D2D">
      <w:pPr>
        <w:ind w:left="360"/>
        <w:contextualSpacing/>
        <w:jc w:val="center"/>
        <w:rPr>
          <w:noProof/>
        </w:rPr>
      </w:pPr>
    </w:p>
    <w:p w14:paraId="74EC66CB" w14:textId="7BD4C9D7" w:rsidR="00553CC4" w:rsidRPr="003D3339" w:rsidRDefault="00855638" w:rsidP="00855638">
      <w:pPr>
        <w:pStyle w:val="Point0"/>
        <w:rPr>
          <w:noProof/>
        </w:rPr>
      </w:pPr>
      <w:r w:rsidRPr="003D3339">
        <w:rPr>
          <w:noProof/>
        </w:rPr>
        <w:t>1.</w:t>
      </w:r>
      <w:r w:rsidRPr="003D3339">
        <w:rPr>
          <w:noProof/>
        </w:rPr>
        <w:tab/>
        <w:t>de veiller à ce que la croissance des dépenses nettes ne dépasse pas les valeurs maximales fixées à l’annexe I de la présente recommandation.</w:t>
      </w:r>
    </w:p>
    <w:p w14:paraId="2C307FB8" w14:textId="77777777" w:rsidR="00627D6B" w:rsidRPr="003D3339" w:rsidRDefault="00627D6B" w:rsidP="00A44447">
      <w:pPr>
        <w:rPr>
          <w:noProof/>
        </w:rPr>
      </w:pPr>
    </w:p>
    <w:p w14:paraId="5BA086FD" w14:textId="77777777" w:rsidR="00553CC4" w:rsidRPr="003D3339" w:rsidRDefault="00560AB9" w:rsidP="00553CC4">
      <w:pPr>
        <w:contextualSpacing/>
        <w:jc w:val="center"/>
        <w:rPr>
          <w:b/>
          <w:noProof/>
          <w:szCs w:val="24"/>
        </w:rPr>
      </w:pPr>
      <w:r w:rsidRPr="003D3339">
        <w:rPr>
          <w:noProof/>
        </w:rPr>
        <w:br w:type="page"/>
      </w:r>
      <w:r w:rsidRPr="003D3339">
        <w:rPr>
          <w:b/>
          <w:noProof/>
        </w:rPr>
        <w:t>ANNEXE I</w:t>
      </w:r>
    </w:p>
    <w:p w14:paraId="38678D40" w14:textId="77777777" w:rsidR="00553CC4" w:rsidRPr="003D3339" w:rsidRDefault="00553CC4" w:rsidP="00553CC4">
      <w:pPr>
        <w:contextualSpacing/>
        <w:jc w:val="center"/>
        <w:rPr>
          <w:noProof/>
          <w:szCs w:val="24"/>
        </w:rPr>
      </w:pPr>
      <w:r w:rsidRPr="003D3339">
        <w:rPr>
          <w:noProof/>
        </w:rPr>
        <w:t xml:space="preserve">Taux de croissance maximaux des dépenses nettes </w:t>
      </w:r>
      <w:r w:rsidRPr="003D3339">
        <w:rPr>
          <w:noProof/>
        </w:rPr>
        <w:br/>
        <w:t>(taux de croissance annuels et cumulés, en termes nominaux)</w:t>
      </w:r>
    </w:p>
    <w:p w14:paraId="77A294F5" w14:textId="77777777" w:rsidR="00553CC4" w:rsidRPr="003D3339" w:rsidRDefault="00553CC4" w:rsidP="00553CC4">
      <w:pPr>
        <w:contextualSpacing/>
        <w:jc w:val="center"/>
        <w:rPr>
          <w:noProof/>
          <w:szCs w:val="24"/>
        </w:rPr>
      </w:pPr>
      <w:r w:rsidRPr="003D3339">
        <w:rPr>
          <w:noProof/>
        </w:rPr>
        <w:t>Irlande</w:t>
      </w:r>
    </w:p>
    <w:p w14:paraId="33396A80" w14:textId="77777777" w:rsidR="00553CC4" w:rsidRPr="003D3339" w:rsidRDefault="00553CC4" w:rsidP="00553CC4">
      <w:pPr>
        <w:contextualSpacing/>
        <w:jc w:val="center"/>
        <w:rPr>
          <w:noProof/>
          <w:szCs w:val="24"/>
        </w:rPr>
      </w:pPr>
    </w:p>
    <w:tbl>
      <w:tblPr>
        <w:tblStyle w:val="TableGrid"/>
        <w:tblW w:w="8505" w:type="dxa"/>
        <w:jc w:val="center"/>
        <w:tblBorders>
          <w:left w:val="none" w:sz="0" w:space="0" w:color="auto"/>
          <w:right w:val="none" w:sz="0" w:space="0" w:color="auto"/>
        </w:tblBorders>
        <w:tblLayout w:type="fixed"/>
        <w:tblLook w:val="04A0" w:firstRow="1" w:lastRow="0" w:firstColumn="1" w:lastColumn="0" w:noHBand="0" w:noVBand="1"/>
      </w:tblPr>
      <w:tblGrid>
        <w:gridCol w:w="1864"/>
        <w:gridCol w:w="1665"/>
        <w:gridCol w:w="963"/>
        <w:gridCol w:w="963"/>
        <w:gridCol w:w="963"/>
        <w:gridCol w:w="963"/>
        <w:gridCol w:w="1124"/>
      </w:tblGrid>
      <w:tr w:rsidR="00553CC4" w:rsidRPr="003D3339" w14:paraId="7F8501E6" w14:textId="77777777" w:rsidTr="0065753C">
        <w:trPr>
          <w:jc w:val="center"/>
        </w:trPr>
        <w:tc>
          <w:tcPr>
            <w:tcW w:w="2075" w:type="pct"/>
            <w:gridSpan w:val="2"/>
          </w:tcPr>
          <w:p w14:paraId="3CB76EC4" w14:textId="77777777" w:rsidR="00553CC4" w:rsidRPr="003D3339" w:rsidRDefault="00553CC4" w:rsidP="0065753C">
            <w:pPr>
              <w:jc w:val="center"/>
              <w:rPr>
                <w:noProof/>
                <w:szCs w:val="24"/>
              </w:rPr>
            </w:pPr>
            <w:r w:rsidRPr="003D3339">
              <w:rPr>
                <w:noProof/>
              </w:rPr>
              <w:t>Années</w:t>
            </w:r>
          </w:p>
        </w:tc>
        <w:tc>
          <w:tcPr>
            <w:tcW w:w="566" w:type="pct"/>
            <w:vAlign w:val="center"/>
          </w:tcPr>
          <w:p w14:paraId="64212CDE" w14:textId="77777777" w:rsidR="00553CC4" w:rsidRPr="003D3339" w:rsidRDefault="00553CC4" w:rsidP="0065753C">
            <w:pPr>
              <w:keepNext/>
              <w:keepLines/>
              <w:jc w:val="center"/>
              <w:rPr>
                <w:b/>
                <w:bCs/>
                <w:noProof/>
                <w:szCs w:val="24"/>
              </w:rPr>
            </w:pPr>
            <w:r w:rsidRPr="003D3339">
              <w:rPr>
                <w:noProof/>
              </w:rPr>
              <w:t>2026</w:t>
            </w:r>
          </w:p>
        </w:tc>
        <w:tc>
          <w:tcPr>
            <w:tcW w:w="566" w:type="pct"/>
            <w:vAlign w:val="center"/>
          </w:tcPr>
          <w:p w14:paraId="67C32E6B" w14:textId="77777777" w:rsidR="00553CC4" w:rsidRPr="003D3339" w:rsidRDefault="00553CC4" w:rsidP="0065753C">
            <w:pPr>
              <w:keepNext/>
              <w:keepLines/>
              <w:jc w:val="center"/>
              <w:rPr>
                <w:b/>
                <w:bCs/>
                <w:noProof/>
                <w:szCs w:val="24"/>
              </w:rPr>
            </w:pPr>
            <w:r w:rsidRPr="003D3339">
              <w:rPr>
                <w:noProof/>
              </w:rPr>
              <w:t>2027</w:t>
            </w:r>
          </w:p>
        </w:tc>
        <w:tc>
          <w:tcPr>
            <w:tcW w:w="566" w:type="pct"/>
            <w:vAlign w:val="center"/>
          </w:tcPr>
          <w:p w14:paraId="45D89CAE" w14:textId="77777777" w:rsidR="00553CC4" w:rsidRPr="003D3339" w:rsidRDefault="00553CC4" w:rsidP="0065753C">
            <w:pPr>
              <w:keepNext/>
              <w:keepLines/>
              <w:jc w:val="center"/>
              <w:rPr>
                <w:b/>
                <w:bCs/>
                <w:noProof/>
                <w:szCs w:val="24"/>
              </w:rPr>
            </w:pPr>
            <w:r w:rsidRPr="003D3339">
              <w:rPr>
                <w:noProof/>
              </w:rPr>
              <w:t>2028</w:t>
            </w:r>
          </w:p>
        </w:tc>
        <w:tc>
          <w:tcPr>
            <w:tcW w:w="566" w:type="pct"/>
            <w:vAlign w:val="center"/>
          </w:tcPr>
          <w:p w14:paraId="21FFA8F0" w14:textId="77777777" w:rsidR="00553CC4" w:rsidRPr="003D3339" w:rsidRDefault="00553CC4" w:rsidP="0065753C">
            <w:pPr>
              <w:jc w:val="center"/>
              <w:rPr>
                <w:b/>
                <w:bCs/>
                <w:noProof/>
                <w:szCs w:val="24"/>
              </w:rPr>
            </w:pPr>
            <w:r w:rsidRPr="003D3339">
              <w:rPr>
                <w:noProof/>
              </w:rPr>
              <w:t>2029</w:t>
            </w:r>
          </w:p>
        </w:tc>
        <w:tc>
          <w:tcPr>
            <w:tcW w:w="661" w:type="pct"/>
            <w:vAlign w:val="center"/>
          </w:tcPr>
          <w:p w14:paraId="6800BDFA" w14:textId="77777777" w:rsidR="00553CC4" w:rsidRPr="003D3339" w:rsidRDefault="00553CC4" w:rsidP="0065753C">
            <w:pPr>
              <w:jc w:val="center"/>
              <w:rPr>
                <w:noProof/>
                <w:szCs w:val="24"/>
              </w:rPr>
            </w:pPr>
            <w:r w:rsidRPr="003D3339">
              <w:rPr>
                <w:noProof/>
              </w:rPr>
              <w:t>2030</w:t>
            </w:r>
          </w:p>
        </w:tc>
      </w:tr>
      <w:tr w:rsidR="00553CC4" w:rsidRPr="003D3339" w14:paraId="0DFE1DA0" w14:textId="77777777" w:rsidTr="0065753C">
        <w:trPr>
          <w:jc w:val="center"/>
        </w:trPr>
        <w:tc>
          <w:tcPr>
            <w:tcW w:w="1096" w:type="pct"/>
            <w:vMerge w:val="restart"/>
          </w:tcPr>
          <w:p w14:paraId="2CA6CBD8" w14:textId="77777777" w:rsidR="00553CC4" w:rsidRPr="003D3339" w:rsidRDefault="00553CC4" w:rsidP="0065753C">
            <w:pPr>
              <w:jc w:val="center"/>
              <w:rPr>
                <w:b/>
                <w:bCs/>
                <w:noProof/>
                <w:szCs w:val="24"/>
              </w:rPr>
            </w:pPr>
            <w:r w:rsidRPr="003D3339">
              <w:rPr>
                <w:noProof/>
              </w:rPr>
              <w:t>Taux de croissance (en %)</w:t>
            </w:r>
          </w:p>
        </w:tc>
        <w:tc>
          <w:tcPr>
            <w:tcW w:w="979" w:type="pct"/>
          </w:tcPr>
          <w:p w14:paraId="15E6D78B" w14:textId="77777777" w:rsidR="00553CC4" w:rsidRPr="003D3339" w:rsidRDefault="00553CC4" w:rsidP="0065753C">
            <w:pPr>
              <w:jc w:val="center"/>
              <w:rPr>
                <w:noProof/>
                <w:szCs w:val="24"/>
              </w:rPr>
            </w:pPr>
            <w:r w:rsidRPr="003D3339">
              <w:rPr>
                <w:noProof/>
              </w:rPr>
              <w:t>Annuels</w:t>
            </w:r>
          </w:p>
        </w:tc>
        <w:tc>
          <w:tcPr>
            <w:tcW w:w="566" w:type="pct"/>
          </w:tcPr>
          <w:p w14:paraId="53E79A34" w14:textId="77777777" w:rsidR="00553CC4" w:rsidRPr="003D3339" w:rsidRDefault="00553CC4" w:rsidP="0065753C">
            <w:pPr>
              <w:jc w:val="center"/>
              <w:rPr>
                <w:noProof/>
                <w:szCs w:val="24"/>
              </w:rPr>
            </w:pPr>
            <w:r w:rsidRPr="003D3339">
              <w:rPr>
                <w:noProof/>
              </w:rPr>
              <w:t>6,6</w:t>
            </w:r>
          </w:p>
        </w:tc>
        <w:tc>
          <w:tcPr>
            <w:tcW w:w="566" w:type="pct"/>
          </w:tcPr>
          <w:p w14:paraId="7713AB42" w14:textId="77777777" w:rsidR="00553CC4" w:rsidRPr="003D3339" w:rsidRDefault="00553CC4" w:rsidP="0065753C">
            <w:pPr>
              <w:jc w:val="center"/>
              <w:rPr>
                <w:noProof/>
                <w:szCs w:val="24"/>
              </w:rPr>
            </w:pPr>
            <w:r w:rsidRPr="003D3339">
              <w:rPr>
                <w:noProof/>
              </w:rPr>
              <w:t>6,0</w:t>
            </w:r>
          </w:p>
        </w:tc>
        <w:tc>
          <w:tcPr>
            <w:tcW w:w="566" w:type="pct"/>
          </w:tcPr>
          <w:p w14:paraId="489DF22C" w14:textId="77777777" w:rsidR="00553CC4" w:rsidRPr="003D3339" w:rsidRDefault="00553CC4" w:rsidP="0065753C">
            <w:pPr>
              <w:jc w:val="center"/>
              <w:rPr>
                <w:noProof/>
                <w:szCs w:val="24"/>
              </w:rPr>
            </w:pPr>
            <w:r w:rsidRPr="003D3339">
              <w:rPr>
                <w:noProof/>
              </w:rPr>
              <w:t>7,6</w:t>
            </w:r>
          </w:p>
        </w:tc>
        <w:tc>
          <w:tcPr>
            <w:tcW w:w="566" w:type="pct"/>
          </w:tcPr>
          <w:p w14:paraId="6E604ABD" w14:textId="77777777" w:rsidR="00553CC4" w:rsidRPr="003D3339" w:rsidRDefault="00553CC4" w:rsidP="0065753C">
            <w:pPr>
              <w:jc w:val="center"/>
              <w:rPr>
                <w:noProof/>
                <w:szCs w:val="24"/>
              </w:rPr>
            </w:pPr>
            <w:r w:rsidRPr="003D3339">
              <w:rPr>
                <w:noProof/>
              </w:rPr>
              <w:t>6,7</w:t>
            </w:r>
          </w:p>
        </w:tc>
        <w:tc>
          <w:tcPr>
            <w:tcW w:w="661" w:type="pct"/>
          </w:tcPr>
          <w:p w14:paraId="7F201CCF" w14:textId="77777777" w:rsidR="00553CC4" w:rsidRPr="003D3339" w:rsidRDefault="00553CC4" w:rsidP="0065753C">
            <w:pPr>
              <w:jc w:val="center"/>
              <w:rPr>
                <w:noProof/>
                <w:szCs w:val="24"/>
              </w:rPr>
            </w:pPr>
            <w:r w:rsidRPr="003D3339">
              <w:rPr>
                <w:noProof/>
              </w:rPr>
              <w:t>6,4</w:t>
            </w:r>
          </w:p>
        </w:tc>
      </w:tr>
      <w:tr w:rsidR="00553CC4" w:rsidRPr="003D3339" w14:paraId="05A87080" w14:textId="77777777" w:rsidTr="0065753C">
        <w:trPr>
          <w:jc w:val="center"/>
        </w:trPr>
        <w:tc>
          <w:tcPr>
            <w:tcW w:w="1096" w:type="pct"/>
            <w:vMerge/>
          </w:tcPr>
          <w:p w14:paraId="68C3304E" w14:textId="77777777" w:rsidR="00553CC4" w:rsidRPr="003D3339" w:rsidRDefault="00553CC4" w:rsidP="0065753C">
            <w:pPr>
              <w:jc w:val="center"/>
              <w:rPr>
                <w:noProof/>
                <w:szCs w:val="24"/>
              </w:rPr>
            </w:pPr>
          </w:p>
        </w:tc>
        <w:tc>
          <w:tcPr>
            <w:tcW w:w="979" w:type="pct"/>
          </w:tcPr>
          <w:p w14:paraId="23210E7C" w14:textId="77777777" w:rsidR="00553CC4" w:rsidRPr="003D3339" w:rsidRDefault="00553CC4" w:rsidP="0065753C">
            <w:pPr>
              <w:jc w:val="center"/>
              <w:rPr>
                <w:noProof/>
                <w:szCs w:val="24"/>
              </w:rPr>
            </w:pPr>
            <w:r w:rsidRPr="003D3339">
              <w:rPr>
                <w:noProof/>
              </w:rPr>
              <w:t>Cumulés (*)</w:t>
            </w:r>
          </w:p>
        </w:tc>
        <w:tc>
          <w:tcPr>
            <w:tcW w:w="566" w:type="pct"/>
          </w:tcPr>
          <w:p w14:paraId="46355EF9" w14:textId="77777777" w:rsidR="00553CC4" w:rsidRPr="003D3339" w:rsidRDefault="00553CC4" w:rsidP="0065753C">
            <w:pPr>
              <w:jc w:val="center"/>
              <w:rPr>
                <w:noProof/>
                <w:szCs w:val="24"/>
              </w:rPr>
            </w:pPr>
            <w:r w:rsidRPr="003D3339">
              <w:rPr>
                <w:noProof/>
              </w:rPr>
              <w:t>16,5</w:t>
            </w:r>
          </w:p>
        </w:tc>
        <w:tc>
          <w:tcPr>
            <w:tcW w:w="566" w:type="pct"/>
          </w:tcPr>
          <w:p w14:paraId="08894B94" w14:textId="77777777" w:rsidR="00553CC4" w:rsidRPr="003D3339" w:rsidRDefault="00553CC4" w:rsidP="0065753C">
            <w:pPr>
              <w:jc w:val="center"/>
              <w:rPr>
                <w:noProof/>
                <w:szCs w:val="24"/>
              </w:rPr>
            </w:pPr>
            <w:r w:rsidRPr="003D3339">
              <w:rPr>
                <w:noProof/>
              </w:rPr>
              <w:t>23,5</w:t>
            </w:r>
          </w:p>
        </w:tc>
        <w:tc>
          <w:tcPr>
            <w:tcW w:w="566" w:type="pct"/>
          </w:tcPr>
          <w:p w14:paraId="16252D6E" w14:textId="77777777" w:rsidR="00553CC4" w:rsidRPr="003D3339" w:rsidRDefault="00553CC4" w:rsidP="0065753C">
            <w:pPr>
              <w:jc w:val="center"/>
              <w:rPr>
                <w:noProof/>
                <w:szCs w:val="24"/>
              </w:rPr>
            </w:pPr>
            <w:r w:rsidRPr="003D3339">
              <w:rPr>
                <w:noProof/>
              </w:rPr>
              <w:t>32,9</w:t>
            </w:r>
          </w:p>
        </w:tc>
        <w:tc>
          <w:tcPr>
            <w:tcW w:w="566" w:type="pct"/>
          </w:tcPr>
          <w:p w14:paraId="2B4CA56F" w14:textId="77777777" w:rsidR="00553CC4" w:rsidRPr="003D3339" w:rsidRDefault="00553CC4" w:rsidP="0065753C">
            <w:pPr>
              <w:jc w:val="center"/>
              <w:rPr>
                <w:noProof/>
                <w:szCs w:val="24"/>
              </w:rPr>
            </w:pPr>
            <w:r w:rsidRPr="003D3339">
              <w:rPr>
                <w:noProof/>
              </w:rPr>
              <w:t>41,7</w:t>
            </w:r>
          </w:p>
        </w:tc>
        <w:tc>
          <w:tcPr>
            <w:tcW w:w="661" w:type="pct"/>
          </w:tcPr>
          <w:p w14:paraId="36737050" w14:textId="77777777" w:rsidR="00553CC4" w:rsidRPr="003D3339" w:rsidRDefault="00553CC4" w:rsidP="0065753C">
            <w:pPr>
              <w:jc w:val="center"/>
              <w:rPr>
                <w:noProof/>
                <w:szCs w:val="24"/>
              </w:rPr>
            </w:pPr>
            <w:r w:rsidRPr="003D3339">
              <w:rPr>
                <w:noProof/>
              </w:rPr>
              <w:t>50,9</w:t>
            </w:r>
          </w:p>
        </w:tc>
      </w:tr>
      <w:tr w:rsidR="00553CC4" w:rsidRPr="003D3339" w14:paraId="461FA97C" w14:textId="77777777" w:rsidTr="0065753C">
        <w:trPr>
          <w:trHeight w:val="1194"/>
          <w:jc w:val="center"/>
        </w:trPr>
        <w:tc>
          <w:tcPr>
            <w:tcW w:w="5000" w:type="pct"/>
            <w:gridSpan w:val="7"/>
          </w:tcPr>
          <w:p w14:paraId="29F0A443" w14:textId="77777777" w:rsidR="00553CC4" w:rsidRPr="003D3339" w:rsidRDefault="00553CC4" w:rsidP="0065753C">
            <w:pPr>
              <w:contextualSpacing/>
              <w:rPr>
                <w:noProof/>
                <w:sz w:val="22"/>
                <w:szCs w:val="22"/>
              </w:rPr>
            </w:pPr>
            <w:r w:rsidRPr="003D3339">
              <w:rPr>
                <w:noProof/>
                <w:sz w:val="22"/>
              </w:rPr>
              <w:t>(*) Les taux de croissance cumulés sont calculés par référence à l’année de base 2024. Ils sont utilisés dans le suivi annuel de la conformité ex post dans le compte de contrôle.</w:t>
            </w:r>
          </w:p>
          <w:p w14:paraId="0FDA55F1" w14:textId="77777777" w:rsidR="00553CC4" w:rsidRPr="003D3339" w:rsidRDefault="00553CC4" w:rsidP="0065753C">
            <w:pPr>
              <w:contextualSpacing/>
              <w:rPr>
                <w:noProof/>
                <w:sz w:val="22"/>
                <w:szCs w:val="22"/>
              </w:rPr>
            </w:pPr>
            <w:r w:rsidRPr="003D3339">
              <w:rPr>
                <w:noProof/>
                <w:sz w:val="22"/>
              </w:rPr>
              <w:t>Remarque: pour 2025, les taux de croissance maximaux des dépenses nettes annuels et cumulés fixés par la recommandation du Conseil du 21 janvier 2025 restent pertinents et feront l’objet d’évaluations de conformité par la Commission sur la base des données effectives.</w:t>
            </w:r>
          </w:p>
        </w:tc>
      </w:tr>
    </w:tbl>
    <w:p w14:paraId="47B5D6F5" w14:textId="77777777" w:rsidR="00553CC4" w:rsidRPr="003D3339" w:rsidRDefault="00553CC4" w:rsidP="00553CC4">
      <w:pPr>
        <w:rPr>
          <w:noProof/>
          <w:szCs w:val="24"/>
          <w:lang w:eastAsia="ja-JP"/>
        </w:rPr>
      </w:pPr>
    </w:p>
    <w:p w14:paraId="260457D6" w14:textId="77777777" w:rsidR="00553CC4" w:rsidRPr="003D3339" w:rsidRDefault="00553CC4" w:rsidP="00553CC4">
      <w:pPr>
        <w:rPr>
          <w:noProof/>
          <w:szCs w:val="24"/>
          <w:lang w:eastAsia="ja-JP"/>
        </w:rPr>
      </w:pPr>
    </w:p>
    <w:p w14:paraId="0FAA76A0" w14:textId="77777777" w:rsidR="00553CC4" w:rsidRPr="003D3339" w:rsidRDefault="00553CC4" w:rsidP="00553CC4">
      <w:pPr>
        <w:rPr>
          <w:noProof/>
          <w:szCs w:val="24"/>
          <w:lang w:eastAsia="ja-JP"/>
        </w:rPr>
      </w:pPr>
    </w:p>
    <w:p w14:paraId="19958F5A" w14:textId="77777777" w:rsidR="00553CC4" w:rsidRPr="003D3339" w:rsidRDefault="00553CC4" w:rsidP="00553CC4">
      <w:pPr>
        <w:rPr>
          <w:noProof/>
          <w:szCs w:val="24"/>
          <w:lang w:eastAsia="ja-JP"/>
        </w:rPr>
      </w:pPr>
    </w:p>
    <w:p w14:paraId="19A91E27" w14:textId="44A41040" w:rsidR="00553CC4" w:rsidRPr="003D3339" w:rsidRDefault="003D3339" w:rsidP="00F45C4F">
      <w:pPr>
        <w:pStyle w:val="Fait"/>
        <w:rPr>
          <w:noProof/>
        </w:rPr>
      </w:pPr>
      <w:r>
        <w:rPr>
          <w:noProof/>
        </w:rPr>
        <w:t>Fait à Bruxelles, le</w:t>
      </w:r>
    </w:p>
    <w:p w14:paraId="07F68953" w14:textId="77777777" w:rsidR="00553CC4" w:rsidRPr="003D3339" w:rsidRDefault="00553CC4" w:rsidP="00F45C4F">
      <w:pPr>
        <w:pStyle w:val="Institutionquisigne"/>
        <w:jc w:val="left"/>
        <w:outlineLvl w:val="0"/>
        <w:rPr>
          <w:noProof/>
        </w:rPr>
      </w:pPr>
      <w:r w:rsidRPr="003D3339">
        <w:rPr>
          <w:noProof/>
        </w:rPr>
        <w:tab/>
        <w:t>Par le Conseil</w:t>
      </w:r>
    </w:p>
    <w:p w14:paraId="17FEEFC0" w14:textId="77777777" w:rsidR="00553CC4" w:rsidRPr="003D3339" w:rsidRDefault="00553CC4" w:rsidP="00553CC4">
      <w:pPr>
        <w:pStyle w:val="Personnequisigne"/>
        <w:rPr>
          <w:noProof/>
        </w:rPr>
      </w:pPr>
      <w:r w:rsidRPr="003D3339">
        <w:rPr>
          <w:noProof/>
        </w:rPr>
        <w:tab/>
        <w:t>Le président</w:t>
      </w:r>
    </w:p>
    <w:sectPr w:rsidR="00553CC4" w:rsidRPr="003D3339" w:rsidSect="00C83D9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83971" w14:textId="77777777" w:rsidR="00F5163B" w:rsidRDefault="00F5163B" w:rsidP="00AF3F52">
      <w:pPr>
        <w:spacing w:before="0" w:after="0"/>
      </w:pPr>
      <w:r>
        <w:separator/>
      </w:r>
    </w:p>
  </w:endnote>
  <w:endnote w:type="continuationSeparator" w:id="0">
    <w:p w14:paraId="04953D19" w14:textId="77777777" w:rsidR="00F5163B" w:rsidRDefault="00F5163B" w:rsidP="00AF3F52">
      <w:pPr>
        <w:spacing w:before="0" w:after="0"/>
      </w:pPr>
      <w:r>
        <w:continuationSeparator/>
      </w:r>
    </w:p>
  </w:endnote>
  <w:endnote w:type="continuationNotice" w:id="1">
    <w:p w14:paraId="2B490E1B" w14:textId="77777777" w:rsidR="00F5163B" w:rsidRDefault="00F5163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800B1" w14:textId="603E6B0D" w:rsidR="00C83D94" w:rsidRPr="00C83D94" w:rsidRDefault="00C83D94" w:rsidP="00C83D94">
    <w:pPr>
      <w:pStyle w:val="Footer"/>
      <w:rPr>
        <w:rFonts w:ascii="Arial" w:hAnsi="Arial" w:cs="Arial"/>
        <w:b/>
        <w:sz w:val="48"/>
      </w:rPr>
    </w:pPr>
    <w:r w:rsidRPr="00C83D94">
      <w:rPr>
        <w:rFonts w:ascii="Arial" w:hAnsi="Arial" w:cs="Arial"/>
        <w:b/>
        <w:sz w:val="48"/>
      </w:rPr>
      <w:t>FR</w:t>
    </w:r>
    <w:r w:rsidRPr="00C83D94">
      <w:rPr>
        <w:rFonts w:ascii="Arial" w:hAnsi="Arial" w:cs="Arial"/>
        <w:b/>
        <w:sz w:val="48"/>
      </w:rPr>
      <w:tab/>
    </w:r>
    <w:r w:rsidRPr="00C83D94">
      <w:rPr>
        <w:rFonts w:ascii="Arial" w:hAnsi="Arial" w:cs="Arial"/>
        <w:b/>
        <w:sz w:val="48"/>
      </w:rPr>
      <w:tab/>
    </w:r>
    <w:r w:rsidRPr="00C83D94">
      <w:tab/>
    </w:r>
    <w:r w:rsidRPr="00C83D9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99C72" w14:textId="402037CF" w:rsidR="00C83D94" w:rsidRPr="00C83D94" w:rsidRDefault="00C83D94" w:rsidP="00C83D94">
    <w:pPr>
      <w:pStyle w:val="Footer"/>
      <w:rPr>
        <w:rFonts w:ascii="Arial" w:hAnsi="Arial" w:cs="Arial"/>
        <w:b/>
        <w:sz w:val="48"/>
      </w:rPr>
    </w:pPr>
    <w:r w:rsidRPr="00C83D94">
      <w:rPr>
        <w:rFonts w:ascii="Arial" w:hAnsi="Arial" w:cs="Arial"/>
        <w:b/>
        <w:sz w:val="48"/>
      </w:rPr>
      <w:t>FR</w:t>
    </w:r>
    <w:r w:rsidRPr="00C83D94">
      <w:rPr>
        <w:rFonts w:ascii="Arial" w:hAnsi="Arial" w:cs="Arial"/>
        <w:b/>
        <w:sz w:val="48"/>
      </w:rPr>
      <w:tab/>
    </w:r>
    <w:r w:rsidRPr="00C83D94">
      <w:rPr>
        <w:rFonts w:ascii="Arial" w:hAnsi="Arial" w:cs="Arial"/>
        <w:b/>
        <w:sz w:val="48"/>
      </w:rPr>
      <w:tab/>
    </w:r>
    <w:r w:rsidRPr="00C83D94">
      <w:tab/>
    </w:r>
    <w:r w:rsidRPr="00C83D9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110CC" w14:textId="77777777" w:rsidR="00C83D94" w:rsidRDefault="00C83D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288AF" w14:textId="13EB07E6" w:rsidR="00C83D94" w:rsidRPr="00C83D94" w:rsidRDefault="00C83D94" w:rsidP="00C83D94">
    <w:pPr>
      <w:pStyle w:val="Footer"/>
      <w:rPr>
        <w:rFonts w:ascii="Arial" w:hAnsi="Arial" w:cs="Arial"/>
        <w:b/>
        <w:sz w:val="48"/>
      </w:rPr>
    </w:pPr>
    <w:r w:rsidRPr="00C83D94">
      <w:rPr>
        <w:rFonts w:ascii="Arial" w:hAnsi="Arial" w:cs="Arial"/>
        <w:b/>
        <w:sz w:val="48"/>
      </w:rPr>
      <w:t>FR</w:t>
    </w:r>
    <w:r w:rsidRPr="00C83D94">
      <w:rPr>
        <w:rFonts w:ascii="Arial" w:hAnsi="Arial" w:cs="Arial"/>
        <w:b/>
        <w:sz w:val="48"/>
      </w:rPr>
      <w:tab/>
    </w:r>
    <w:r>
      <w:fldChar w:fldCharType="begin"/>
    </w:r>
    <w:r>
      <w:instrText xml:space="preserve"> PAGE  \* MERGEFORMAT </w:instrText>
    </w:r>
    <w:r>
      <w:fldChar w:fldCharType="separate"/>
    </w:r>
    <w:r w:rsidR="00F45C4F">
      <w:rPr>
        <w:noProof/>
      </w:rPr>
      <w:t>15</w:t>
    </w:r>
    <w:r>
      <w:fldChar w:fldCharType="end"/>
    </w:r>
    <w:r>
      <w:tab/>
    </w:r>
    <w:r w:rsidRPr="00C83D94">
      <w:tab/>
    </w:r>
    <w:r w:rsidRPr="00C83D94">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D70E" w14:textId="77777777" w:rsidR="00C83D94" w:rsidRDefault="00C83D94" w:rsidP="00C83D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0FD4D" w14:textId="77777777" w:rsidR="00F5163B" w:rsidRDefault="00F5163B" w:rsidP="00AF3F52">
      <w:pPr>
        <w:spacing w:before="0" w:after="0"/>
      </w:pPr>
      <w:r>
        <w:separator/>
      </w:r>
    </w:p>
  </w:footnote>
  <w:footnote w:type="continuationSeparator" w:id="0">
    <w:p w14:paraId="470EAB03" w14:textId="77777777" w:rsidR="00F5163B" w:rsidRDefault="00F5163B" w:rsidP="00AF3F52">
      <w:pPr>
        <w:spacing w:before="0" w:after="0"/>
      </w:pPr>
      <w:r>
        <w:continuationSeparator/>
      </w:r>
    </w:p>
  </w:footnote>
  <w:footnote w:type="continuationNotice" w:id="1">
    <w:p w14:paraId="1A69CE25" w14:textId="77777777" w:rsidR="00F5163B" w:rsidRDefault="00F5163B">
      <w:pPr>
        <w:spacing w:before="0" w:after="0"/>
      </w:pPr>
    </w:p>
  </w:footnote>
  <w:footnote w:id="2">
    <w:p w14:paraId="23A9FDCF" w14:textId="0FC6D73D" w:rsidR="00D26AE1" w:rsidRPr="003D3339" w:rsidRDefault="00D26AE1" w:rsidP="00D26AE1">
      <w:pPr>
        <w:pStyle w:val="FootnoteText"/>
        <w:rPr>
          <w:lang w:val="fr-BE"/>
        </w:rPr>
      </w:pPr>
      <w:r>
        <w:rPr>
          <w:rStyle w:val="FootnoteReference"/>
        </w:rPr>
        <w:footnoteRef/>
      </w:r>
      <w:r w:rsidRPr="003D3339">
        <w:rPr>
          <w:lang w:val="fr-BE"/>
        </w:rPr>
        <w:tab/>
        <w:t xml:space="preserve">Règlement (UE) 2024/1263 du Parlement européen et du Conseil du 29 avril 2024 relatif à la coordination efficace des politiques économiques et à la surveillance budgétaire multilatérale (JO L, 2024/1263, 30.4.2024, ELI: </w:t>
      </w:r>
      <w:hyperlink r:id="rId1" w:history="1">
        <w:r w:rsidRPr="003D3339">
          <w:rPr>
            <w:rStyle w:val="Hyperlink"/>
            <w:lang w:val="fr-BE"/>
          </w:rPr>
          <w:t>http://data.europa.eu/eli/reg/2024/1263/oj</w:t>
        </w:r>
      </w:hyperlink>
      <w:r w:rsidRPr="003D3339">
        <w:rPr>
          <w:lang w:val="fr-BE"/>
        </w:rPr>
        <w:t xml:space="preserve">), en liaison avec le règlement (CE) nº 1467/97 du Conseil du 7 juillet 1997 visant à accélérer et à clarifier la mise en œuvre de la procédure concernant les déficits excessifs (JO L 209 du 2.8.1997, ELI: </w:t>
      </w:r>
      <w:hyperlink r:id="rId2" w:history="1">
        <w:r w:rsidRPr="003D3339">
          <w:rPr>
            <w:rStyle w:val="Hyperlink"/>
            <w:lang w:val="fr-BE"/>
          </w:rPr>
          <w:t>http://data.europa.eu/eli/reg/1997/1467/2024-04-30</w:t>
        </w:r>
      </w:hyperlink>
      <w:r w:rsidRPr="003D3339">
        <w:rPr>
          <w:lang w:val="fr-BE"/>
        </w:rPr>
        <w:t>) et avec la directive 2011/85/UE du Conseil du 8 novembre 2011 sur les exigences applicables aux cadres budgétaires des États membres (JO L 306 du 23.11.2011, ELI: http://data.europa.eu/eli/dir/2011/85/2024-04-30).</w:t>
      </w:r>
    </w:p>
  </w:footnote>
  <w:footnote w:id="3">
    <w:p w14:paraId="4B7AAC77" w14:textId="485A1FD3" w:rsidR="00D26AE1" w:rsidRPr="003D3339" w:rsidRDefault="00D26AE1" w:rsidP="00D26AE1">
      <w:pPr>
        <w:pStyle w:val="FootnoteText"/>
        <w:rPr>
          <w:lang w:val="fr-BE"/>
        </w:rPr>
      </w:pPr>
      <w:r>
        <w:rPr>
          <w:rStyle w:val="FootnoteReference"/>
        </w:rPr>
        <w:footnoteRef/>
      </w:r>
      <w:r w:rsidRPr="003D3339">
        <w:rPr>
          <w:lang w:val="fr-BE"/>
        </w:rPr>
        <w:tab/>
        <w:t xml:space="preserve">Les dépenses nettes au sens de l’article 2 du règlement (UE) 2024/1263, à savoir les dépenses publiques, déduction faite i) des dépenses d’intérêts, ii) des mesures discrétionnaires en matière de recettes, iii) des dépenses liées aux programmes de l’Union qui sont entièrement compensées par des recettes provenant de fonds de l’Union, iv) des dépenses nationales de cofinancement des programmes financés par l’Union, v) des éléments cycliques des dépenses liées aux indemnités de chômage et vi) des mesures ponctuelles et autres mesures temporaires. </w:t>
      </w:r>
    </w:p>
  </w:footnote>
  <w:footnote w:id="4">
    <w:p w14:paraId="3C3728E6" w14:textId="297BF1A8" w:rsidR="00D26AE1" w:rsidRPr="003D3339" w:rsidRDefault="00D26AE1" w:rsidP="00D26AE1">
      <w:pPr>
        <w:pStyle w:val="FootnoteText"/>
        <w:ind w:left="284" w:hanging="284"/>
        <w:rPr>
          <w:lang w:val="fr-BE"/>
        </w:rPr>
      </w:pPr>
      <w:r>
        <w:rPr>
          <w:rStyle w:val="FootnoteReference"/>
        </w:rPr>
        <w:footnoteRef/>
      </w:r>
      <w:r w:rsidRPr="003D3339">
        <w:rPr>
          <w:lang w:val="fr-BE"/>
        </w:rPr>
        <w:tab/>
        <w:t>Recommandation du Conseil du 21 janvier 2025 approuvant le plan budgétaire et structurel à moyen terme de l’Irlande (JO C, C/2025/667, 10.2.2025).</w:t>
      </w:r>
    </w:p>
  </w:footnote>
  <w:footnote w:id="5">
    <w:p w14:paraId="2B28C6F7" w14:textId="229F803A" w:rsidR="00D26AE1" w:rsidRPr="003D3339" w:rsidRDefault="00D26AE1" w:rsidP="00D26AE1">
      <w:pPr>
        <w:pStyle w:val="FootnoteText"/>
        <w:rPr>
          <w:lang w:val="fr-BE"/>
        </w:rPr>
      </w:pPr>
      <w:r>
        <w:rPr>
          <w:rStyle w:val="FootnoteReference"/>
        </w:rPr>
        <w:footnoteRef/>
      </w:r>
      <w:r w:rsidRPr="003D3339">
        <w:rPr>
          <w:lang w:val="fr-BE"/>
        </w:rPr>
        <w:tab/>
        <w:t>Communication de la Commission «Faire refléter le cadre de gouvernance économique dans la politique budgétaire nationale» du 25 novembre 2025 [COM(2025) 951 final].</w:t>
      </w:r>
    </w:p>
  </w:footnote>
  <w:footnote w:id="6">
    <w:p w14:paraId="5665A92D" w14:textId="7DDE876B" w:rsidR="00D26AE1" w:rsidRPr="003D3339" w:rsidRDefault="00D26AE1" w:rsidP="00D26AE1">
      <w:pPr>
        <w:pStyle w:val="FootnoteText"/>
        <w:rPr>
          <w:lang w:val="fr-BE"/>
        </w:rPr>
      </w:pPr>
      <w:r>
        <w:rPr>
          <w:rStyle w:val="FootnoteReference"/>
        </w:rPr>
        <w:footnoteRef/>
      </w:r>
      <w:r w:rsidRPr="003D3339">
        <w:rPr>
          <w:lang w:val="fr-BE"/>
        </w:rPr>
        <w:tab/>
      </w:r>
      <w:bookmarkStart w:id="0" w:name="_Hlk220412404"/>
      <w:r w:rsidRPr="003D3339">
        <w:rPr>
          <w:lang w:val="fr-BE"/>
        </w:rPr>
        <w:t>Avis de la Commission sur le projet de plan budgétaire de l’Irlande, 25 novembre 2025 [C(2025) 9059 final].</w:t>
      </w:r>
      <w:bookmarkEnd w:id="0"/>
    </w:p>
  </w:footnote>
  <w:footnote w:id="7">
    <w:p w14:paraId="15180D13" w14:textId="3B95F8AD" w:rsidR="00D26AE1" w:rsidRPr="003D3339" w:rsidRDefault="00D26AE1" w:rsidP="00D26AE1">
      <w:pPr>
        <w:pStyle w:val="FootnoteText"/>
        <w:rPr>
          <w:lang w:val="fr-BE"/>
        </w:rPr>
      </w:pPr>
      <w:r>
        <w:rPr>
          <w:rStyle w:val="FootnoteReference"/>
        </w:rPr>
        <w:footnoteRef/>
      </w:r>
      <w:r w:rsidRPr="003D3339">
        <w:rPr>
          <w:lang w:val="fr-BE"/>
        </w:rPr>
        <w:tab/>
        <w:t>Recommandation du Conseil relative aux politiques économique, sociale, de l'emploi, structurelle et budgétaire de l’Irlande (JO C, C/2025/3981, 20.8.2025).</w:t>
      </w:r>
    </w:p>
  </w:footnote>
  <w:footnote w:id="8">
    <w:p w14:paraId="56BA50B1" w14:textId="13D0F0D8" w:rsidR="00D26AE1" w:rsidRPr="003D3339" w:rsidRDefault="00D26AE1" w:rsidP="00D26AE1">
      <w:pPr>
        <w:pStyle w:val="FootnoteText"/>
        <w:rPr>
          <w:i/>
          <w:iCs/>
          <w:lang w:val="fr-BE"/>
        </w:rPr>
      </w:pPr>
      <w:r>
        <w:rPr>
          <w:rStyle w:val="FootnoteReference"/>
        </w:rPr>
        <w:footnoteRef/>
      </w:r>
      <w:r w:rsidRPr="003D3339">
        <w:rPr>
          <w:lang w:val="fr-BE"/>
        </w:rPr>
        <w:tab/>
        <w:t>L’article 2 du règlement 2024/1263 dispose qu’on entend par «</w:t>
      </w:r>
      <w:r w:rsidRPr="003D3339">
        <w:rPr>
          <w:i/>
          <w:lang w:val="fr-BE"/>
        </w:rPr>
        <w:t>“informations techniques”, les orientations transmises par la Commission à la demande des États membres dont la dette publique ne dépasse pas 60 % du PIB et dont le déficit public ne dépasse pas 3 % du PIB, avant que les États membres n’élaborent leur plan budgétaire et structurel national à moyen terme</w:t>
      </w:r>
      <w:r w:rsidRPr="003D3339">
        <w:rPr>
          <w:lang w:val="fr-BE"/>
        </w:rPr>
        <w:t>».</w:t>
      </w:r>
    </w:p>
  </w:footnote>
  <w:footnote w:id="9">
    <w:p w14:paraId="44B67862" w14:textId="658518B3" w:rsidR="00D26AE1" w:rsidRPr="003D3339" w:rsidRDefault="00D26AE1" w:rsidP="00D26AE1">
      <w:pPr>
        <w:pStyle w:val="FootnoteText"/>
        <w:rPr>
          <w:lang w:val="fr-BE"/>
        </w:rPr>
      </w:pPr>
      <w:r>
        <w:rPr>
          <w:rStyle w:val="FootnoteReference"/>
        </w:rPr>
        <w:footnoteRef/>
      </w:r>
      <w:r w:rsidRPr="003D3339">
        <w:rPr>
          <w:lang w:val="fr-BE"/>
        </w:rPr>
        <w:tab/>
        <w:t>https://economy-finance.ec.europa.eu/document/download/3b78cf93-fed7-419c-bb9a-ed6b74913733_en?filename=Commission_prior_guidance-2025-ireland_en.pdf</w:t>
      </w:r>
    </w:p>
  </w:footnote>
  <w:footnote w:id="10">
    <w:p w14:paraId="27351887" w14:textId="1E33DF87" w:rsidR="00D26AE1" w:rsidRPr="003D3339" w:rsidRDefault="00D26AE1" w:rsidP="00D26AE1">
      <w:pPr>
        <w:pStyle w:val="FootnoteText"/>
        <w:rPr>
          <w:lang w:val="fr-BE"/>
        </w:rPr>
      </w:pPr>
      <w:r>
        <w:rPr>
          <w:rStyle w:val="FootnoteReference"/>
        </w:rPr>
        <w:footnoteRef/>
      </w:r>
      <w:r w:rsidRPr="003D3339">
        <w:rPr>
          <w:lang w:val="fr-BE"/>
        </w:rPr>
        <w:tab/>
        <w:t>Les principales conditions et hypothèses sous-jacentes initiales sont conformes à la méthode décrite dans le «Debt Sustainability Monitor» (rapport de suivi de la soutenabilité de la dette) de la Commission pour 2023 (</w:t>
      </w:r>
      <w:hyperlink r:id="rId3" w:history="1">
        <w:r w:rsidRPr="003D3339">
          <w:rPr>
            <w:rStyle w:val="Hyperlink"/>
            <w:lang w:val="fr-BE"/>
          </w:rPr>
          <w:t>https://economy-finance.ec.europa.eu/publications/debt-sustainability-monitor-2023_en?prefLang=fr</w:t>
        </w:r>
      </w:hyperlink>
      <w:r w:rsidRPr="003D3339">
        <w:rPr>
          <w:lang w:val="fr-BE"/>
        </w:rPr>
        <w:t xml:space="preserve">). Elles se basent sur les prévisions économiques de l’automne 2025 de la Commission européenne et leur prolongation à moyen terme jusqu’en 2033, et la croissance du PIB ainsi que les coûts du vieillissement à long terme sont conformes au </w:t>
      </w:r>
      <w:r w:rsidRPr="003D3339">
        <w:rPr>
          <w:i/>
          <w:lang w:val="fr-BE"/>
        </w:rPr>
        <w:t>rapport 2024 sur le vieillissement</w:t>
      </w:r>
      <w:r w:rsidRPr="003D3339">
        <w:rPr>
          <w:lang w:val="fr-BE"/>
        </w:rPr>
        <w:t xml:space="preserve"> élaboré conjointement par la Commission et le Conseil (</w:t>
      </w:r>
      <w:hyperlink r:id="rId4" w:history="1">
        <w:r w:rsidRPr="003D3339">
          <w:rPr>
            <w:rStyle w:val="Hyperlink"/>
            <w:lang w:val="fr-BE"/>
          </w:rPr>
          <w:t>https://economy-finance.ec.europa.eu/publications/2024-ageing-report-economic-and-budgetary-projections-eu-member-states-2022-2070_en?prefLang=fr</w:t>
        </w:r>
      </w:hyperlink>
      <w:r w:rsidRPr="003D3339">
        <w:rPr>
          <w:lang w:val="fr-BE"/>
        </w:rPr>
        <w:t>).</w:t>
      </w:r>
    </w:p>
  </w:footnote>
  <w:footnote w:id="11">
    <w:p w14:paraId="3AFAAD1D" w14:textId="4CE41017" w:rsidR="00D26AE1" w:rsidRPr="003D3339" w:rsidRDefault="00D26AE1" w:rsidP="00D26AE1">
      <w:pPr>
        <w:pStyle w:val="FootnoteText"/>
        <w:rPr>
          <w:lang w:val="fr-BE"/>
        </w:rPr>
      </w:pPr>
      <w:r>
        <w:rPr>
          <w:rStyle w:val="FootnoteReference"/>
        </w:rPr>
        <w:footnoteRef/>
      </w:r>
      <w:r w:rsidRPr="003D3339">
        <w:rPr>
          <w:lang w:val="fr-BE"/>
        </w:rPr>
        <w:tab/>
      </w:r>
      <w:bookmarkStart w:id="3" w:name="_Hlk220075156"/>
      <w:r w:rsidRPr="003D3339">
        <w:rPr>
          <w:lang w:val="fr-BE"/>
        </w:rPr>
        <w:t>Aux termes de l’article 2, paragraphe 2, deuxième alinéa, du règlement (CE) nº 1467/97, «[l]a Commission élabore un rapport conformément à l’article 126, paragraphe 3, du TFUE lorsque le rapport entre la dette publique et le PIB dépasse la valeur de référence, que la position budgétaire n'est pas proche de l'équilibre ou excédentaire et lorsque les écarts enregistrés dans le compte de contrôle de l'État membre dépassent: a) soit 0,3 point de pourcentage du PIB par an, b) [soit] 0,6 point de pourcentage du PIB cumulativement».</w:t>
      </w:r>
    </w:p>
    <w:bookmarkEnd w:id="3"/>
  </w:footnote>
  <w:footnote w:id="12">
    <w:p w14:paraId="3DD0029C" w14:textId="5770EAE2" w:rsidR="00D26AE1" w:rsidRPr="003D3339" w:rsidRDefault="00D26AE1" w:rsidP="00D26AE1">
      <w:pPr>
        <w:pStyle w:val="FootnoteText"/>
        <w:rPr>
          <w:lang w:val="fr-BE"/>
        </w:rPr>
      </w:pPr>
      <w:r>
        <w:rPr>
          <w:rStyle w:val="FootnoteReference"/>
        </w:rPr>
        <w:footnoteRef/>
      </w:r>
      <w:r w:rsidRPr="003D3339">
        <w:rPr>
          <w:lang w:val="fr-BE"/>
        </w:rPr>
        <w:tab/>
        <w:t xml:space="preserve">Dans le scénario sans sauvegarde de la résilience du déficit. </w:t>
      </w:r>
    </w:p>
  </w:footnote>
  <w:footnote w:id="13">
    <w:p w14:paraId="7000E2AD" w14:textId="0545DC99" w:rsidR="00F004BF" w:rsidRPr="003D3339" w:rsidRDefault="00F004BF" w:rsidP="00F004BF">
      <w:pPr>
        <w:pStyle w:val="FootnoteText"/>
        <w:rPr>
          <w:lang w:val="fr-BE"/>
        </w:rPr>
      </w:pPr>
      <w:r>
        <w:rPr>
          <w:rStyle w:val="FootnoteReference"/>
        </w:rPr>
        <w:footnoteRef/>
      </w:r>
      <w:r w:rsidRPr="003D3339">
        <w:rPr>
          <w:lang w:val="fr-BE"/>
        </w:rPr>
        <w:tab/>
        <w:t>Petite économie ouverte étroitement liée aux États-Unis en matière de commerce et d’investissement, l’Irlande est très sensible aux conditions économiques mondiales, en particulier à l’évolution de l’économie américaine.</w:t>
      </w:r>
    </w:p>
  </w:footnote>
  <w:footnote w:id="14">
    <w:p w14:paraId="6D04F60A" w14:textId="7130345F" w:rsidR="00F004BF" w:rsidRPr="003D3339" w:rsidRDefault="00F004BF" w:rsidP="00F004BF">
      <w:pPr>
        <w:pStyle w:val="FootnoteText"/>
        <w:rPr>
          <w:lang w:val="fr-BE"/>
        </w:rPr>
      </w:pPr>
      <w:r>
        <w:rPr>
          <w:rStyle w:val="FootnoteReference"/>
        </w:rPr>
        <w:footnoteRef/>
      </w:r>
      <w:r w:rsidRPr="003D3339">
        <w:rPr>
          <w:lang w:val="fr-BE"/>
        </w:rPr>
        <w:tab/>
        <w:t xml:space="preserve">Le sous-emploi, mesure générale de la sous-utilisation de la main-d’œuvre, a augmenté en Irlande au cours des trois premiers trimestres de 2025, signe d’une modération de la situation sur le marché du travail. </w:t>
      </w:r>
      <w:bookmarkStart w:id="4" w:name="_Hlk218875107"/>
      <w:r w:rsidRPr="003D3339">
        <w:rPr>
          <w:lang w:val="fr-BE"/>
        </w:rPr>
        <w:t>L’utilisation des capacités dans l’industrie manufacturière est restée globalement stable en 2025, signe de l’absence d’augmentation significative des tensions sur les capacités.</w:t>
      </w:r>
      <w:bookmarkEnd w:id="4"/>
    </w:p>
  </w:footnote>
  <w:footnote w:id="15">
    <w:p w14:paraId="725FCCC0" w14:textId="153CAA71" w:rsidR="00F004BF" w:rsidRPr="003D3339" w:rsidRDefault="00F004BF" w:rsidP="00F004BF">
      <w:pPr>
        <w:pStyle w:val="FootnoteText"/>
        <w:rPr>
          <w:lang w:val="fr-BE"/>
        </w:rPr>
      </w:pPr>
      <w:r>
        <w:rPr>
          <w:rStyle w:val="FootnoteReference"/>
        </w:rPr>
        <w:footnoteRef/>
      </w:r>
      <w:r w:rsidRPr="003D3339">
        <w:rPr>
          <w:lang w:val="fr-BE"/>
        </w:rPr>
        <w:tab/>
        <w:t>Représentée par l’inflation IPCH dans le secteur des services, qui a ralenti en 2025. L’inflation IPCH dans le secteur des services reflète les tensions sur les prix intérieurs de manière plus précise que le déflateur du PIB, qui peut être faussé par l’activité des multinationales en Irlande.</w:t>
      </w:r>
    </w:p>
  </w:footnote>
  <w:footnote w:id="16">
    <w:p w14:paraId="603EC9F9" w14:textId="12726E0B" w:rsidR="00553CC4" w:rsidRPr="003D3339" w:rsidDel="00977B09" w:rsidRDefault="00553CC4" w:rsidP="00553CC4">
      <w:pPr>
        <w:pStyle w:val="FootnoteText"/>
        <w:rPr>
          <w:lang w:val="fr-BE"/>
        </w:rPr>
      </w:pPr>
      <w:r>
        <w:rPr>
          <w:rStyle w:val="FootnoteReference"/>
        </w:rPr>
        <w:footnoteRef/>
      </w:r>
      <w:r w:rsidRPr="003D3339">
        <w:rPr>
          <w:lang w:val="fr-BE"/>
        </w:rPr>
        <w:tab/>
        <w:t>Voir l’avis de la Commission sur le projet de plan budgétaire de l’Irlande, 25 novembre 2025 [C(2025) 9059 final].</w:t>
      </w:r>
    </w:p>
  </w:footnote>
  <w:footnote w:id="17">
    <w:p w14:paraId="63D748C5" w14:textId="6F75870D" w:rsidR="00553CC4" w:rsidRPr="003D3339" w:rsidRDefault="00553CC4" w:rsidP="00553CC4">
      <w:pPr>
        <w:pStyle w:val="FootnoteText"/>
        <w:rPr>
          <w:lang w:val="fr-BE"/>
        </w:rPr>
      </w:pPr>
      <w:r>
        <w:rPr>
          <w:rStyle w:val="FootnoteReference"/>
        </w:rPr>
        <w:footnoteRef/>
      </w:r>
      <w:r w:rsidRPr="003D3339">
        <w:rPr>
          <w:lang w:val="fr-BE"/>
        </w:rPr>
        <w:tab/>
        <w:t>Voir la communication de la Commission européenne intitulée «Une boussole pour la compétitivité de l’UE» du 29 janvier 2025 [COM(2025) 30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FA69F" w14:textId="77777777" w:rsidR="00C83D94" w:rsidRDefault="00C83D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25B34" w14:textId="77777777" w:rsidR="00C83D94" w:rsidRDefault="00C83D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5B2E4F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DDA00D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44A260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6DC2E8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806E62"/>
    <w:multiLevelType w:val="hybridMultilevel"/>
    <w:tmpl w:val="D3D2ACE8"/>
    <w:lvl w:ilvl="0" w:tplc="CEB6A0F2">
      <w:start w:val="1"/>
      <w:numFmt w:val="bullet"/>
      <w:pStyle w:val="Tire0"/>
      <w:lvlText w:val="-"/>
      <w:lvlJc w:val="left"/>
      <w:pPr>
        <w:ind w:left="1440" w:hanging="360"/>
      </w:pPr>
      <w:rPr>
        <w:rFonts w:ascii="Aptos" w:eastAsiaTheme="minorEastAsia" w:hAnsi="Aptos" w:cstheme="minorBid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99381496">
    <w:abstractNumId w:val="3"/>
  </w:num>
  <w:num w:numId="2" w16cid:durableId="497768178">
    <w:abstractNumId w:val="2"/>
  </w:num>
  <w:num w:numId="3" w16cid:durableId="596062658">
    <w:abstractNumId w:val="1"/>
  </w:num>
  <w:num w:numId="4" w16cid:durableId="65881296">
    <w:abstractNumId w:val="0"/>
  </w:num>
  <w:num w:numId="5" w16cid:durableId="2143646592">
    <w:abstractNumId w:val="8"/>
  </w:num>
  <w:num w:numId="6" w16cid:durableId="747924804">
    <w:abstractNumId w:val="10"/>
  </w:num>
  <w:num w:numId="7" w16cid:durableId="827407093">
    <w:abstractNumId w:val="15"/>
    <w:lvlOverride w:ilvl="0">
      <w:startOverride w:val="1"/>
    </w:lvlOverride>
  </w:num>
  <w:num w:numId="8" w16cid:durableId="16685524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6974555">
    <w:abstractNumId w:val="17"/>
  </w:num>
  <w:num w:numId="10" w16cid:durableId="1486704181">
    <w:abstractNumId w:val="9"/>
  </w:num>
  <w:num w:numId="11" w16cid:durableId="2106412679">
    <w:abstractNumId w:val="19"/>
  </w:num>
  <w:num w:numId="12" w16cid:durableId="1190071066">
    <w:abstractNumId w:val="7"/>
  </w:num>
  <w:num w:numId="13" w16cid:durableId="1131438029">
    <w:abstractNumId w:val="11"/>
  </w:num>
  <w:num w:numId="14" w16cid:durableId="203058391">
    <w:abstractNumId w:val="12"/>
  </w:num>
  <w:num w:numId="15" w16cid:durableId="1692299791">
    <w:abstractNumId w:val="5"/>
  </w:num>
  <w:num w:numId="16" w16cid:durableId="61560597">
    <w:abstractNumId w:val="18"/>
  </w:num>
  <w:num w:numId="17" w16cid:durableId="1846243773">
    <w:abstractNumId w:val="4"/>
  </w:num>
  <w:num w:numId="18" w16cid:durableId="1761246339">
    <w:abstractNumId w:val="13"/>
  </w:num>
  <w:num w:numId="19" w16cid:durableId="638651035">
    <w:abstractNumId w:val="15"/>
  </w:num>
  <w:num w:numId="20" w16cid:durableId="134883988">
    <w:abstractNumId w:val="16"/>
  </w:num>
  <w:num w:numId="21" w16cid:durableId="803232859">
    <w:abstractNumId w:val="6"/>
  </w:num>
  <w:num w:numId="22" w16cid:durableId="558786889">
    <w:abstractNumId w:val="14"/>
  </w:num>
  <w:num w:numId="23" w16cid:durableId="1333024332">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6-03-02 18:08: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0A76C9ED-992D-4452-A973-0C292DB2B8E7"/>
    <w:docVar w:name="LW_COVERPAGE_TYPE" w:val="1"/>
    <w:docVar w:name="LW_CROSSREFERENCE" w:val="&lt;UNUSED&gt;"/>
    <w:docVar w:name="LW_DocType" w:val="COM"/>
    <w:docVar w:name="LW_EMISSION" w:val="6.2.2026"/>
    <w:docVar w:name="LW_EMISSION_ISODATE" w:val="2026-02-06"/>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7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pprouvant le plan budgétaire et structurel national à moyen terme de l\u8217?Irlande _x000b_"/>
    <w:docVar w:name="LW_TYPE.DOC.CP" w:val="RECOMMANDATION DU CONSEIL"/>
    <w:docVar w:name="LwApiVersions" w:val="LW4CoDe 1.24.5.0; LW 9.2, Build 20251112"/>
  </w:docVars>
  <w:rsids>
    <w:rsidRoot w:val="00AF3F52"/>
    <w:rsid w:val="0000004B"/>
    <w:rsid w:val="00000074"/>
    <w:rsid w:val="00000075"/>
    <w:rsid w:val="000000BC"/>
    <w:rsid w:val="000000D1"/>
    <w:rsid w:val="000000D7"/>
    <w:rsid w:val="00000100"/>
    <w:rsid w:val="00000118"/>
    <w:rsid w:val="000001E7"/>
    <w:rsid w:val="000001EC"/>
    <w:rsid w:val="00000219"/>
    <w:rsid w:val="000002A3"/>
    <w:rsid w:val="000002D0"/>
    <w:rsid w:val="0000030F"/>
    <w:rsid w:val="0000031E"/>
    <w:rsid w:val="00000337"/>
    <w:rsid w:val="0000034D"/>
    <w:rsid w:val="00000392"/>
    <w:rsid w:val="0000039F"/>
    <w:rsid w:val="000003D2"/>
    <w:rsid w:val="0000040D"/>
    <w:rsid w:val="00000449"/>
    <w:rsid w:val="0000049E"/>
    <w:rsid w:val="000004AF"/>
    <w:rsid w:val="00000504"/>
    <w:rsid w:val="0000053F"/>
    <w:rsid w:val="00000552"/>
    <w:rsid w:val="0000055C"/>
    <w:rsid w:val="00000568"/>
    <w:rsid w:val="00000679"/>
    <w:rsid w:val="00000699"/>
    <w:rsid w:val="0000069E"/>
    <w:rsid w:val="00000726"/>
    <w:rsid w:val="0000074B"/>
    <w:rsid w:val="0000076F"/>
    <w:rsid w:val="000007CE"/>
    <w:rsid w:val="000007E5"/>
    <w:rsid w:val="0000083A"/>
    <w:rsid w:val="0000087C"/>
    <w:rsid w:val="000008AD"/>
    <w:rsid w:val="000008EB"/>
    <w:rsid w:val="000008F6"/>
    <w:rsid w:val="00000937"/>
    <w:rsid w:val="00000954"/>
    <w:rsid w:val="00000976"/>
    <w:rsid w:val="00000980"/>
    <w:rsid w:val="000009A2"/>
    <w:rsid w:val="000009B8"/>
    <w:rsid w:val="000009C1"/>
    <w:rsid w:val="000009CC"/>
    <w:rsid w:val="000009FD"/>
    <w:rsid w:val="00000A05"/>
    <w:rsid w:val="00000A3E"/>
    <w:rsid w:val="00000AAA"/>
    <w:rsid w:val="00000AB1"/>
    <w:rsid w:val="00000AB4"/>
    <w:rsid w:val="00000AD8"/>
    <w:rsid w:val="00000AE9"/>
    <w:rsid w:val="00000B2B"/>
    <w:rsid w:val="00000B4F"/>
    <w:rsid w:val="00000B6B"/>
    <w:rsid w:val="00000BE8"/>
    <w:rsid w:val="00000C0B"/>
    <w:rsid w:val="00000C4E"/>
    <w:rsid w:val="00000CE5"/>
    <w:rsid w:val="00000CEC"/>
    <w:rsid w:val="00000CEE"/>
    <w:rsid w:val="00000CF3"/>
    <w:rsid w:val="00000CFF"/>
    <w:rsid w:val="00000D07"/>
    <w:rsid w:val="00000D1B"/>
    <w:rsid w:val="00000D26"/>
    <w:rsid w:val="00000D33"/>
    <w:rsid w:val="00000D4C"/>
    <w:rsid w:val="00000D53"/>
    <w:rsid w:val="00000D8C"/>
    <w:rsid w:val="00000DC6"/>
    <w:rsid w:val="00000DE7"/>
    <w:rsid w:val="00000E3B"/>
    <w:rsid w:val="00000E5B"/>
    <w:rsid w:val="00000E68"/>
    <w:rsid w:val="00000ECF"/>
    <w:rsid w:val="00000EF3"/>
    <w:rsid w:val="00000F30"/>
    <w:rsid w:val="00000F55"/>
    <w:rsid w:val="00000FA9"/>
    <w:rsid w:val="00000FDF"/>
    <w:rsid w:val="00000FF9"/>
    <w:rsid w:val="00001042"/>
    <w:rsid w:val="00001096"/>
    <w:rsid w:val="000010A2"/>
    <w:rsid w:val="000010A5"/>
    <w:rsid w:val="000010BA"/>
    <w:rsid w:val="000010EF"/>
    <w:rsid w:val="000010F2"/>
    <w:rsid w:val="0000110E"/>
    <w:rsid w:val="00001119"/>
    <w:rsid w:val="00001135"/>
    <w:rsid w:val="00001139"/>
    <w:rsid w:val="0000113D"/>
    <w:rsid w:val="00001152"/>
    <w:rsid w:val="00001181"/>
    <w:rsid w:val="0000118A"/>
    <w:rsid w:val="0000119C"/>
    <w:rsid w:val="0000119F"/>
    <w:rsid w:val="000011BB"/>
    <w:rsid w:val="000011C2"/>
    <w:rsid w:val="000011FF"/>
    <w:rsid w:val="00001229"/>
    <w:rsid w:val="00001236"/>
    <w:rsid w:val="00001253"/>
    <w:rsid w:val="000012D6"/>
    <w:rsid w:val="00001309"/>
    <w:rsid w:val="00001347"/>
    <w:rsid w:val="00001363"/>
    <w:rsid w:val="000013A5"/>
    <w:rsid w:val="00001403"/>
    <w:rsid w:val="00001449"/>
    <w:rsid w:val="00001457"/>
    <w:rsid w:val="000014A3"/>
    <w:rsid w:val="000014AC"/>
    <w:rsid w:val="000014E6"/>
    <w:rsid w:val="000014F1"/>
    <w:rsid w:val="000014F4"/>
    <w:rsid w:val="00001530"/>
    <w:rsid w:val="0000153E"/>
    <w:rsid w:val="00001576"/>
    <w:rsid w:val="000015C8"/>
    <w:rsid w:val="0000161A"/>
    <w:rsid w:val="00001620"/>
    <w:rsid w:val="0000164E"/>
    <w:rsid w:val="00001669"/>
    <w:rsid w:val="000016D4"/>
    <w:rsid w:val="00001702"/>
    <w:rsid w:val="00001729"/>
    <w:rsid w:val="0000172C"/>
    <w:rsid w:val="00001748"/>
    <w:rsid w:val="0000174E"/>
    <w:rsid w:val="0000179C"/>
    <w:rsid w:val="000017B0"/>
    <w:rsid w:val="000017CE"/>
    <w:rsid w:val="0000184C"/>
    <w:rsid w:val="00001862"/>
    <w:rsid w:val="000018A3"/>
    <w:rsid w:val="000018A9"/>
    <w:rsid w:val="00001919"/>
    <w:rsid w:val="000019A4"/>
    <w:rsid w:val="000019B5"/>
    <w:rsid w:val="000019C3"/>
    <w:rsid w:val="00001A73"/>
    <w:rsid w:val="00001A74"/>
    <w:rsid w:val="00001AA5"/>
    <w:rsid w:val="00001AB7"/>
    <w:rsid w:val="00001ACF"/>
    <w:rsid w:val="00001ADD"/>
    <w:rsid w:val="00001AFE"/>
    <w:rsid w:val="00001B20"/>
    <w:rsid w:val="00001B45"/>
    <w:rsid w:val="00001BB0"/>
    <w:rsid w:val="00001BC5"/>
    <w:rsid w:val="00001BE5"/>
    <w:rsid w:val="00001C12"/>
    <w:rsid w:val="00001C39"/>
    <w:rsid w:val="00001C9F"/>
    <w:rsid w:val="00001CB4"/>
    <w:rsid w:val="00001CB8"/>
    <w:rsid w:val="00001CBE"/>
    <w:rsid w:val="00001D0A"/>
    <w:rsid w:val="00001D46"/>
    <w:rsid w:val="00001D4F"/>
    <w:rsid w:val="00001D52"/>
    <w:rsid w:val="00001D77"/>
    <w:rsid w:val="00001D8B"/>
    <w:rsid w:val="00001D9A"/>
    <w:rsid w:val="00001DA1"/>
    <w:rsid w:val="00001DF2"/>
    <w:rsid w:val="00001E18"/>
    <w:rsid w:val="00001E22"/>
    <w:rsid w:val="00001E24"/>
    <w:rsid w:val="00001E42"/>
    <w:rsid w:val="00001E49"/>
    <w:rsid w:val="00001E5C"/>
    <w:rsid w:val="00001EA4"/>
    <w:rsid w:val="00001EB3"/>
    <w:rsid w:val="00001EC4"/>
    <w:rsid w:val="00001ECF"/>
    <w:rsid w:val="00001ED9"/>
    <w:rsid w:val="00001EF6"/>
    <w:rsid w:val="00001F16"/>
    <w:rsid w:val="00001F1A"/>
    <w:rsid w:val="00001F3A"/>
    <w:rsid w:val="00001F55"/>
    <w:rsid w:val="00001F8C"/>
    <w:rsid w:val="00001F90"/>
    <w:rsid w:val="00001FC9"/>
    <w:rsid w:val="00001FEE"/>
    <w:rsid w:val="00002041"/>
    <w:rsid w:val="00002049"/>
    <w:rsid w:val="00002057"/>
    <w:rsid w:val="0000206B"/>
    <w:rsid w:val="0000208A"/>
    <w:rsid w:val="00002090"/>
    <w:rsid w:val="00002094"/>
    <w:rsid w:val="000020A4"/>
    <w:rsid w:val="000020E7"/>
    <w:rsid w:val="000020EB"/>
    <w:rsid w:val="000020FA"/>
    <w:rsid w:val="00002104"/>
    <w:rsid w:val="0000214F"/>
    <w:rsid w:val="00002163"/>
    <w:rsid w:val="0000216B"/>
    <w:rsid w:val="00002176"/>
    <w:rsid w:val="00002178"/>
    <w:rsid w:val="0000219E"/>
    <w:rsid w:val="000021A0"/>
    <w:rsid w:val="000021F6"/>
    <w:rsid w:val="0000222A"/>
    <w:rsid w:val="0000223E"/>
    <w:rsid w:val="00002282"/>
    <w:rsid w:val="0000228A"/>
    <w:rsid w:val="000022B3"/>
    <w:rsid w:val="000022E1"/>
    <w:rsid w:val="000022EF"/>
    <w:rsid w:val="00002304"/>
    <w:rsid w:val="00002330"/>
    <w:rsid w:val="0000233B"/>
    <w:rsid w:val="00002357"/>
    <w:rsid w:val="00002383"/>
    <w:rsid w:val="000023A5"/>
    <w:rsid w:val="000023BF"/>
    <w:rsid w:val="00002437"/>
    <w:rsid w:val="00002446"/>
    <w:rsid w:val="00002450"/>
    <w:rsid w:val="00002464"/>
    <w:rsid w:val="0000246E"/>
    <w:rsid w:val="000024B0"/>
    <w:rsid w:val="000024B5"/>
    <w:rsid w:val="000024EA"/>
    <w:rsid w:val="00002514"/>
    <w:rsid w:val="00002518"/>
    <w:rsid w:val="0000252E"/>
    <w:rsid w:val="0000253A"/>
    <w:rsid w:val="00002554"/>
    <w:rsid w:val="00002564"/>
    <w:rsid w:val="0000256C"/>
    <w:rsid w:val="0000257A"/>
    <w:rsid w:val="000025AA"/>
    <w:rsid w:val="000025D6"/>
    <w:rsid w:val="0000261A"/>
    <w:rsid w:val="0000261E"/>
    <w:rsid w:val="00002623"/>
    <w:rsid w:val="00002624"/>
    <w:rsid w:val="0000262E"/>
    <w:rsid w:val="0000264F"/>
    <w:rsid w:val="00002654"/>
    <w:rsid w:val="0000269B"/>
    <w:rsid w:val="000026AD"/>
    <w:rsid w:val="000026DF"/>
    <w:rsid w:val="000026E6"/>
    <w:rsid w:val="000026F9"/>
    <w:rsid w:val="0000271D"/>
    <w:rsid w:val="00002738"/>
    <w:rsid w:val="00002747"/>
    <w:rsid w:val="00002775"/>
    <w:rsid w:val="0000279D"/>
    <w:rsid w:val="000027DB"/>
    <w:rsid w:val="00002817"/>
    <w:rsid w:val="00002831"/>
    <w:rsid w:val="00002838"/>
    <w:rsid w:val="0000283C"/>
    <w:rsid w:val="0000289E"/>
    <w:rsid w:val="000028D3"/>
    <w:rsid w:val="00002964"/>
    <w:rsid w:val="0000296A"/>
    <w:rsid w:val="00002979"/>
    <w:rsid w:val="00002993"/>
    <w:rsid w:val="000029AF"/>
    <w:rsid w:val="000029C3"/>
    <w:rsid w:val="000029E9"/>
    <w:rsid w:val="00002A0D"/>
    <w:rsid w:val="00002A39"/>
    <w:rsid w:val="00002A41"/>
    <w:rsid w:val="00002A67"/>
    <w:rsid w:val="00002A76"/>
    <w:rsid w:val="00002A8E"/>
    <w:rsid w:val="00002AA6"/>
    <w:rsid w:val="00002AC0"/>
    <w:rsid w:val="00002AE9"/>
    <w:rsid w:val="00002B0A"/>
    <w:rsid w:val="00002B34"/>
    <w:rsid w:val="00002B39"/>
    <w:rsid w:val="00002B50"/>
    <w:rsid w:val="00002B61"/>
    <w:rsid w:val="00002B66"/>
    <w:rsid w:val="00002B9A"/>
    <w:rsid w:val="00002BA4"/>
    <w:rsid w:val="00002BE5"/>
    <w:rsid w:val="00002C0C"/>
    <w:rsid w:val="00002C14"/>
    <w:rsid w:val="00002C74"/>
    <w:rsid w:val="00002C7C"/>
    <w:rsid w:val="00002C7F"/>
    <w:rsid w:val="00002C9E"/>
    <w:rsid w:val="00002CAB"/>
    <w:rsid w:val="00002CD0"/>
    <w:rsid w:val="00002CEC"/>
    <w:rsid w:val="00002D10"/>
    <w:rsid w:val="00002D1A"/>
    <w:rsid w:val="00002D31"/>
    <w:rsid w:val="00002D53"/>
    <w:rsid w:val="00002D54"/>
    <w:rsid w:val="00002D69"/>
    <w:rsid w:val="00002DFD"/>
    <w:rsid w:val="00002E20"/>
    <w:rsid w:val="00002E75"/>
    <w:rsid w:val="00002E9A"/>
    <w:rsid w:val="00002E9D"/>
    <w:rsid w:val="00002EEA"/>
    <w:rsid w:val="00002F1D"/>
    <w:rsid w:val="00002F28"/>
    <w:rsid w:val="00002FC1"/>
    <w:rsid w:val="00003001"/>
    <w:rsid w:val="0000308E"/>
    <w:rsid w:val="000030B8"/>
    <w:rsid w:val="000030F9"/>
    <w:rsid w:val="0000313C"/>
    <w:rsid w:val="00003141"/>
    <w:rsid w:val="0000315E"/>
    <w:rsid w:val="0000316B"/>
    <w:rsid w:val="00003194"/>
    <w:rsid w:val="00003199"/>
    <w:rsid w:val="0000319E"/>
    <w:rsid w:val="000031C0"/>
    <w:rsid w:val="000031CE"/>
    <w:rsid w:val="000031E3"/>
    <w:rsid w:val="000031F2"/>
    <w:rsid w:val="0000321B"/>
    <w:rsid w:val="0000322B"/>
    <w:rsid w:val="00003243"/>
    <w:rsid w:val="0000325D"/>
    <w:rsid w:val="000032AD"/>
    <w:rsid w:val="000032E3"/>
    <w:rsid w:val="0000330E"/>
    <w:rsid w:val="00003327"/>
    <w:rsid w:val="0000334D"/>
    <w:rsid w:val="00003352"/>
    <w:rsid w:val="00003375"/>
    <w:rsid w:val="000033A6"/>
    <w:rsid w:val="000033B1"/>
    <w:rsid w:val="000033EE"/>
    <w:rsid w:val="00003403"/>
    <w:rsid w:val="00003404"/>
    <w:rsid w:val="00003415"/>
    <w:rsid w:val="0000341F"/>
    <w:rsid w:val="0000342B"/>
    <w:rsid w:val="0000349C"/>
    <w:rsid w:val="0000350A"/>
    <w:rsid w:val="0000351B"/>
    <w:rsid w:val="00003536"/>
    <w:rsid w:val="00003537"/>
    <w:rsid w:val="00003557"/>
    <w:rsid w:val="0000356B"/>
    <w:rsid w:val="00003576"/>
    <w:rsid w:val="000035F4"/>
    <w:rsid w:val="00003600"/>
    <w:rsid w:val="0000361B"/>
    <w:rsid w:val="00003625"/>
    <w:rsid w:val="00003631"/>
    <w:rsid w:val="00003671"/>
    <w:rsid w:val="00003675"/>
    <w:rsid w:val="0000368B"/>
    <w:rsid w:val="000036BC"/>
    <w:rsid w:val="000036DB"/>
    <w:rsid w:val="000036DD"/>
    <w:rsid w:val="000036F3"/>
    <w:rsid w:val="000036FB"/>
    <w:rsid w:val="00003737"/>
    <w:rsid w:val="00003755"/>
    <w:rsid w:val="00003769"/>
    <w:rsid w:val="00003771"/>
    <w:rsid w:val="00003780"/>
    <w:rsid w:val="00003789"/>
    <w:rsid w:val="000037AD"/>
    <w:rsid w:val="000037D8"/>
    <w:rsid w:val="000037FE"/>
    <w:rsid w:val="00003826"/>
    <w:rsid w:val="00003846"/>
    <w:rsid w:val="00003855"/>
    <w:rsid w:val="00003871"/>
    <w:rsid w:val="00003889"/>
    <w:rsid w:val="000038BA"/>
    <w:rsid w:val="00003939"/>
    <w:rsid w:val="0000395C"/>
    <w:rsid w:val="000039A8"/>
    <w:rsid w:val="000039DF"/>
    <w:rsid w:val="00003A40"/>
    <w:rsid w:val="00003A4A"/>
    <w:rsid w:val="00003A6B"/>
    <w:rsid w:val="00003A9C"/>
    <w:rsid w:val="00003AE8"/>
    <w:rsid w:val="00003AF4"/>
    <w:rsid w:val="00003B1A"/>
    <w:rsid w:val="00003B25"/>
    <w:rsid w:val="00003B35"/>
    <w:rsid w:val="00003B37"/>
    <w:rsid w:val="00003B38"/>
    <w:rsid w:val="00003B56"/>
    <w:rsid w:val="00003B60"/>
    <w:rsid w:val="00003B95"/>
    <w:rsid w:val="00003BCD"/>
    <w:rsid w:val="00003BE2"/>
    <w:rsid w:val="00003BEE"/>
    <w:rsid w:val="00003BFE"/>
    <w:rsid w:val="00003C04"/>
    <w:rsid w:val="00003C0F"/>
    <w:rsid w:val="00003C25"/>
    <w:rsid w:val="00003C2A"/>
    <w:rsid w:val="00003C50"/>
    <w:rsid w:val="00003C52"/>
    <w:rsid w:val="00003C7E"/>
    <w:rsid w:val="00003D4E"/>
    <w:rsid w:val="00003E02"/>
    <w:rsid w:val="00003E1A"/>
    <w:rsid w:val="00003E2F"/>
    <w:rsid w:val="00003E48"/>
    <w:rsid w:val="00003E55"/>
    <w:rsid w:val="00003E83"/>
    <w:rsid w:val="00003EA1"/>
    <w:rsid w:val="00003EA6"/>
    <w:rsid w:val="00003EEA"/>
    <w:rsid w:val="00003F07"/>
    <w:rsid w:val="00003F0C"/>
    <w:rsid w:val="00003F0E"/>
    <w:rsid w:val="00003F6F"/>
    <w:rsid w:val="00003F70"/>
    <w:rsid w:val="00003F91"/>
    <w:rsid w:val="00003FA9"/>
    <w:rsid w:val="00003FBA"/>
    <w:rsid w:val="00003FFF"/>
    <w:rsid w:val="00004009"/>
    <w:rsid w:val="00004033"/>
    <w:rsid w:val="00004038"/>
    <w:rsid w:val="00004061"/>
    <w:rsid w:val="00004063"/>
    <w:rsid w:val="0000409B"/>
    <w:rsid w:val="000040A0"/>
    <w:rsid w:val="000040F0"/>
    <w:rsid w:val="00004106"/>
    <w:rsid w:val="0000411A"/>
    <w:rsid w:val="000041B8"/>
    <w:rsid w:val="000041C7"/>
    <w:rsid w:val="00004203"/>
    <w:rsid w:val="000042A7"/>
    <w:rsid w:val="000042B3"/>
    <w:rsid w:val="000042B5"/>
    <w:rsid w:val="0000431F"/>
    <w:rsid w:val="0000434F"/>
    <w:rsid w:val="0000435D"/>
    <w:rsid w:val="0000438C"/>
    <w:rsid w:val="000043D1"/>
    <w:rsid w:val="000043D2"/>
    <w:rsid w:val="000043FA"/>
    <w:rsid w:val="000043FC"/>
    <w:rsid w:val="000043FF"/>
    <w:rsid w:val="00004428"/>
    <w:rsid w:val="00004472"/>
    <w:rsid w:val="00004482"/>
    <w:rsid w:val="0000448C"/>
    <w:rsid w:val="00004499"/>
    <w:rsid w:val="000044B2"/>
    <w:rsid w:val="000044F7"/>
    <w:rsid w:val="0000450E"/>
    <w:rsid w:val="0000452A"/>
    <w:rsid w:val="0000452B"/>
    <w:rsid w:val="00004536"/>
    <w:rsid w:val="0000454B"/>
    <w:rsid w:val="0000454E"/>
    <w:rsid w:val="00004550"/>
    <w:rsid w:val="000045A3"/>
    <w:rsid w:val="000045D2"/>
    <w:rsid w:val="000045E4"/>
    <w:rsid w:val="00004616"/>
    <w:rsid w:val="00004662"/>
    <w:rsid w:val="00004679"/>
    <w:rsid w:val="000046B2"/>
    <w:rsid w:val="000046C9"/>
    <w:rsid w:val="000046F8"/>
    <w:rsid w:val="00004729"/>
    <w:rsid w:val="00004751"/>
    <w:rsid w:val="00004765"/>
    <w:rsid w:val="0000477D"/>
    <w:rsid w:val="00004781"/>
    <w:rsid w:val="0000479A"/>
    <w:rsid w:val="00004823"/>
    <w:rsid w:val="00004829"/>
    <w:rsid w:val="0000484F"/>
    <w:rsid w:val="00004863"/>
    <w:rsid w:val="0000487C"/>
    <w:rsid w:val="000048B9"/>
    <w:rsid w:val="000048CB"/>
    <w:rsid w:val="000048E8"/>
    <w:rsid w:val="000048F4"/>
    <w:rsid w:val="0000492D"/>
    <w:rsid w:val="00004965"/>
    <w:rsid w:val="00004979"/>
    <w:rsid w:val="000049A0"/>
    <w:rsid w:val="000049EB"/>
    <w:rsid w:val="00004A7E"/>
    <w:rsid w:val="00004A9C"/>
    <w:rsid w:val="00004B0F"/>
    <w:rsid w:val="00004B10"/>
    <w:rsid w:val="00004B33"/>
    <w:rsid w:val="00004B41"/>
    <w:rsid w:val="00004B45"/>
    <w:rsid w:val="00004B5B"/>
    <w:rsid w:val="00004B79"/>
    <w:rsid w:val="00004B7A"/>
    <w:rsid w:val="00004B84"/>
    <w:rsid w:val="00004B8A"/>
    <w:rsid w:val="00004C23"/>
    <w:rsid w:val="00004C55"/>
    <w:rsid w:val="00004C64"/>
    <w:rsid w:val="00004CF8"/>
    <w:rsid w:val="00004D0C"/>
    <w:rsid w:val="00004D2D"/>
    <w:rsid w:val="00004D31"/>
    <w:rsid w:val="00004D75"/>
    <w:rsid w:val="00004D82"/>
    <w:rsid w:val="00004D89"/>
    <w:rsid w:val="00004DC8"/>
    <w:rsid w:val="00004E42"/>
    <w:rsid w:val="00004E60"/>
    <w:rsid w:val="00004E87"/>
    <w:rsid w:val="00004E96"/>
    <w:rsid w:val="00004E97"/>
    <w:rsid w:val="00004EA2"/>
    <w:rsid w:val="00004F06"/>
    <w:rsid w:val="00004F3C"/>
    <w:rsid w:val="00004F54"/>
    <w:rsid w:val="00004F64"/>
    <w:rsid w:val="00004F6C"/>
    <w:rsid w:val="00004FE2"/>
    <w:rsid w:val="00004FF2"/>
    <w:rsid w:val="0000500D"/>
    <w:rsid w:val="00005019"/>
    <w:rsid w:val="00005053"/>
    <w:rsid w:val="00005060"/>
    <w:rsid w:val="00005085"/>
    <w:rsid w:val="0000508A"/>
    <w:rsid w:val="00005091"/>
    <w:rsid w:val="000050A0"/>
    <w:rsid w:val="0000512F"/>
    <w:rsid w:val="00005158"/>
    <w:rsid w:val="00005162"/>
    <w:rsid w:val="0000517A"/>
    <w:rsid w:val="00005181"/>
    <w:rsid w:val="000051A5"/>
    <w:rsid w:val="000051BB"/>
    <w:rsid w:val="000051C5"/>
    <w:rsid w:val="000051CC"/>
    <w:rsid w:val="0000521E"/>
    <w:rsid w:val="0000522B"/>
    <w:rsid w:val="00005249"/>
    <w:rsid w:val="00005253"/>
    <w:rsid w:val="00005273"/>
    <w:rsid w:val="000052D0"/>
    <w:rsid w:val="000052DA"/>
    <w:rsid w:val="000052EF"/>
    <w:rsid w:val="00005332"/>
    <w:rsid w:val="00005336"/>
    <w:rsid w:val="00005367"/>
    <w:rsid w:val="00005387"/>
    <w:rsid w:val="0000539F"/>
    <w:rsid w:val="000053DC"/>
    <w:rsid w:val="000053F4"/>
    <w:rsid w:val="00005407"/>
    <w:rsid w:val="00005427"/>
    <w:rsid w:val="00005447"/>
    <w:rsid w:val="0000546D"/>
    <w:rsid w:val="00005485"/>
    <w:rsid w:val="0000548D"/>
    <w:rsid w:val="000054A3"/>
    <w:rsid w:val="000054D4"/>
    <w:rsid w:val="000054D5"/>
    <w:rsid w:val="000054D7"/>
    <w:rsid w:val="000054FB"/>
    <w:rsid w:val="00005510"/>
    <w:rsid w:val="0000553C"/>
    <w:rsid w:val="0000558E"/>
    <w:rsid w:val="00005594"/>
    <w:rsid w:val="000055A4"/>
    <w:rsid w:val="000055DF"/>
    <w:rsid w:val="0000560B"/>
    <w:rsid w:val="00005649"/>
    <w:rsid w:val="0000564D"/>
    <w:rsid w:val="00005688"/>
    <w:rsid w:val="000056B4"/>
    <w:rsid w:val="000056BD"/>
    <w:rsid w:val="00005748"/>
    <w:rsid w:val="0000578F"/>
    <w:rsid w:val="000057AC"/>
    <w:rsid w:val="000057C3"/>
    <w:rsid w:val="000057CA"/>
    <w:rsid w:val="00005810"/>
    <w:rsid w:val="00005819"/>
    <w:rsid w:val="00005898"/>
    <w:rsid w:val="000058BC"/>
    <w:rsid w:val="00005900"/>
    <w:rsid w:val="0000591B"/>
    <w:rsid w:val="00005925"/>
    <w:rsid w:val="0000595F"/>
    <w:rsid w:val="0000599F"/>
    <w:rsid w:val="000059CC"/>
    <w:rsid w:val="000059D7"/>
    <w:rsid w:val="00005A18"/>
    <w:rsid w:val="00005A64"/>
    <w:rsid w:val="00005A67"/>
    <w:rsid w:val="00005A73"/>
    <w:rsid w:val="00005A84"/>
    <w:rsid w:val="00005A97"/>
    <w:rsid w:val="00005AA4"/>
    <w:rsid w:val="00005AA6"/>
    <w:rsid w:val="00005ABE"/>
    <w:rsid w:val="00005AC9"/>
    <w:rsid w:val="00005B08"/>
    <w:rsid w:val="00005B17"/>
    <w:rsid w:val="00005B40"/>
    <w:rsid w:val="00005B75"/>
    <w:rsid w:val="00005B81"/>
    <w:rsid w:val="00005BBC"/>
    <w:rsid w:val="00005C23"/>
    <w:rsid w:val="00005C3F"/>
    <w:rsid w:val="00005C8B"/>
    <w:rsid w:val="00005CAB"/>
    <w:rsid w:val="00005CB6"/>
    <w:rsid w:val="00005D1A"/>
    <w:rsid w:val="00005D6E"/>
    <w:rsid w:val="00005D77"/>
    <w:rsid w:val="00005DAF"/>
    <w:rsid w:val="00005DDB"/>
    <w:rsid w:val="00005E0B"/>
    <w:rsid w:val="00005E1F"/>
    <w:rsid w:val="00005E2F"/>
    <w:rsid w:val="00005E42"/>
    <w:rsid w:val="00005E6D"/>
    <w:rsid w:val="00005EB9"/>
    <w:rsid w:val="00005EC7"/>
    <w:rsid w:val="00005EDA"/>
    <w:rsid w:val="00005EF7"/>
    <w:rsid w:val="00005F20"/>
    <w:rsid w:val="00005F21"/>
    <w:rsid w:val="00005F7F"/>
    <w:rsid w:val="00005FB4"/>
    <w:rsid w:val="000060FB"/>
    <w:rsid w:val="00006115"/>
    <w:rsid w:val="00006179"/>
    <w:rsid w:val="0000620A"/>
    <w:rsid w:val="00006211"/>
    <w:rsid w:val="00006220"/>
    <w:rsid w:val="00006243"/>
    <w:rsid w:val="00006261"/>
    <w:rsid w:val="00006271"/>
    <w:rsid w:val="00006287"/>
    <w:rsid w:val="0000628A"/>
    <w:rsid w:val="000062B4"/>
    <w:rsid w:val="000062B8"/>
    <w:rsid w:val="000062CD"/>
    <w:rsid w:val="000062F3"/>
    <w:rsid w:val="000062F7"/>
    <w:rsid w:val="00006307"/>
    <w:rsid w:val="0000630D"/>
    <w:rsid w:val="0000631E"/>
    <w:rsid w:val="0000632D"/>
    <w:rsid w:val="00006354"/>
    <w:rsid w:val="00006380"/>
    <w:rsid w:val="00006387"/>
    <w:rsid w:val="000063CE"/>
    <w:rsid w:val="000063FF"/>
    <w:rsid w:val="00006400"/>
    <w:rsid w:val="00006408"/>
    <w:rsid w:val="0000640C"/>
    <w:rsid w:val="00006410"/>
    <w:rsid w:val="0000646F"/>
    <w:rsid w:val="000064F9"/>
    <w:rsid w:val="00006511"/>
    <w:rsid w:val="0000653F"/>
    <w:rsid w:val="0000654C"/>
    <w:rsid w:val="00006589"/>
    <w:rsid w:val="000065A5"/>
    <w:rsid w:val="000065AE"/>
    <w:rsid w:val="000065BD"/>
    <w:rsid w:val="00006619"/>
    <w:rsid w:val="00006620"/>
    <w:rsid w:val="00006632"/>
    <w:rsid w:val="0000664E"/>
    <w:rsid w:val="0000665C"/>
    <w:rsid w:val="00006692"/>
    <w:rsid w:val="000066C0"/>
    <w:rsid w:val="000066C2"/>
    <w:rsid w:val="000066CC"/>
    <w:rsid w:val="000066D9"/>
    <w:rsid w:val="00006708"/>
    <w:rsid w:val="00006710"/>
    <w:rsid w:val="00006712"/>
    <w:rsid w:val="00006784"/>
    <w:rsid w:val="00006786"/>
    <w:rsid w:val="000067CF"/>
    <w:rsid w:val="000067E0"/>
    <w:rsid w:val="00006815"/>
    <w:rsid w:val="0000682B"/>
    <w:rsid w:val="00006831"/>
    <w:rsid w:val="00006839"/>
    <w:rsid w:val="0000683F"/>
    <w:rsid w:val="00006843"/>
    <w:rsid w:val="00006874"/>
    <w:rsid w:val="00006896"/>
    <w:rsid w:val="000068BC"/>
    <w:rsid w:val="000068CE"/>
    <w:rsid w:val="000068D6"/>
    <w:rsid w:val="000068DE"/>
    <w:rsid w:val="000068E2"/>
    <w:rsid w:val="000068EA"/>
    <w:rsid w:val="000068EB"/>
    <w:rsid w:val="000068EE"/>
    <w:rsid w:val="00006900"/>
    <w:rsid w:val="0000691C"/>
    <w:rsid w:val="00006930"/>
    <w:rsid w:val="00006965"/>
    <w:rsid w:val="00006A02"/>
    <w:rsid w:val="00006A39"/>
    <w:rsid w:val="00006A4A"/>
    <w:rsid w:val="00006A75"/>
    <w:rsid w:val="00006A78"/>
    <w:rsid w:val="00006A9D"/>
    <w:rsid w:val="00006A9E"/>
    <w:rsid w:val="00006AA4"/>
    <w:rsid w:val="00006AB1"/>
    <w:rsid w:val="00006AFC"/>
    <w:rsid w:val="00006B00"/>
    <w:rsid w:val="00006B24"/>
    <w:rsid w:val="00006B33"/>
    <w:rsid w:val="00006B70"/>
    <w:rsid w:val="00006B81"/>
    <w:rsid w:val="00006B90"/>
    <w:rsid w:val="00006BBC"/>
    <w:rsid w:val="00006BCD"/>
    <w:rsid w:val="00006C02"/>
    <w:rsid w:val="00006C05"/>
    <w:rsid w:val="00006C24"/>
    <w:rsid w:val="00006CA3"/>
    <w:rsid w:val="00006CCA"/>
    <w:rsid w:val="00006D1E"/>
    <w:rsid w:val="00006D3C"/>
    <w:rsid w:val="00006D80"/>
    <w:rsid w:val="00006DB6"/>
    <w:rsid w:val="00006DE9"/>
    <w:rsid w:val="00006E2B"/>
    <w:rsid w:val="00006E3B"/>
    <w:rsid w:val="00006E4E"/>
    <w:rsid w:val="00006E74"/>
    <w:rsid w:val="00006E8A"/>
    <w:rsid w:val="00006ECF"/>
    <w:rsid w:val="00006F08"/>
    <w:rsid w:val="00006F45"/>
    <w:rsid w:val="00006F99"/>
    <w:rsid w:val="00006FDA"/>
    <w:rsid w:val="00006FE6"/>
    <w:rsid w:val="00006FF7"/>
    <w:rsid w:val="00007014"/>
    <w:rsid w:val="00007017"/>
    <w:rsid w:val="00007025"/>
    <w:rsid w:val="0000704A"/>
    <w:rsid w:val="00007055"/>
    <w:rsid w:val="00007062"/>
    <w:rsid w:val="000070BB"/>
    <w:rsid w:val="000070CB"/>
    <w:rsid w:val="000070D0"/>
    <w:rsid w:val="00007102"/>
    <w:rsid w:val="00007208"/>
    <w:rsid w:val="0000723A"/>
    <w:rsid w:val="00007255"/>
    <w:rsid w:val="000072DC"/>
    <w:rsid w:val="000072F2"/>
    <w:rsid w:val="00007301"/>
    <w:rsid w:val="00007314"/>
    <w:rsid w:val="00007356"/>
    <w:rsid w:val="0000738C"/>
    <w:rsid w:val="00007394"/>
    <w:rsid w:val="000073AE"/>
    <w:rsid w:val="000073B5"/>
    <w:rsid w:val="00007409"/>
    <w:rsid w:val="00007412"/>
    <w:rsid w:val="0000743D"/>
    <w:rsid w:val="00007448"/>
    <w:rsid w:val="000074C6"/>
    <w:rsid w:val="000074E5"/>
    <w:rsid w:val="00007530"/>
    <w:rsid w:val="00007535"/>
    <w:rsid w:val="00007542"/>
    <w:rsid w:val="00007556"/>
    <w:rsid w:val="0000756C"/>
    <w:rsid w:val="00007574"/>
    <w:rsid w:val="00007585"/>
    <w:rsid w:val="0000758D"/>
    <w:rsid w:val="000075BE"/>
    <w:rsid w:val="000075C2"/>
    <w:rsid w:val="000075DC"/>
    <w:rsid w:val="0000760B"/>
    <w:rsid w:val="0000769C"/>
    <w:rsid w:val="000076B7"/>
    <w:rsid w:val="000076CD"/>
    <w:rsid w:val="000076E4"/>
    <w:rsid w:val="000076EB"/>
    <w:rsid w:val="000076FE"/>
    <w:rsid w:val="0000770A"/>
    <w:rsid w:val="00007716"/>
    <w:rsid w:val="000077B4"/>
    <w:rsid w:val="000077F0"/>
    <w:rsid w:val="00007832"/>
    <w:rsid w:val="0000786B"/>
    <w:rsid w:val="0000787F"/>
    <w:rsid w:val="00007884"/>
    <w:rsid w:val="000078E6"/>
    <w:rsid w:val="000078F8"/>
    <w:rsid w:val="0000794E"/>
    <w:rsid w:val="0000798A"/>
    <w:rsid w:val="000079E5"/>
    <w:rsid w:val="000079F8"/>
    <w:rsid w:val="00007A38"/>
    <w:rsid w:val="00007A69"/>
    <w:rsid w:val="00007A99"/>
    <w:rsid w:val="00007AAA"/>
    <w:rsid w:val="00007ACA"/>
    <w:rsid w:val="00007B00"/>
    <w:rsid w:val="00007B1B"/>
    <w:rsid w:val="00007B4B"/>
    <w:rsid w:val="00007B76"/>
    <w:rsid w:val="00007B91"/>
    <w:rsid w:val="00007B92"/>
    <w:rsid w:val="00007B97"/>
    <w:rsid w:val="00007B9B"/>
    <w:rsid w:val="00007BAA"/>
    <w:rsid w:val="00007BC9"/>
    <w:rsid w:val="00007BEE"/>
    <w:rsid w:val="00007C1E"/>
    <w:rsid w:val="00007C56"/>
    <w:rsid w:val="00007C63"/>
    <w:rsid w:val="00007C70"/>
    <w:rsid w:val="00007C9A"/>
    <w:rsid w:val="00007DB3"/>
    <w:rsid w:val="00007E09"/>
    <w:rsid w:val="00007E10"/>
    <w:rsid w:val="00007E25"/>
    <w:rsid w:val="00007E65"/>
    <w:rsid w:val="00007E74"/>
    <w:rsid w:val="00007EA1"/>
    <w:rsid w:val="00007EBB"/>
    <w:rsid w:val="00007F10"/>
    <w:rsid w:val="00007F17"/>
    <w:rsid w:val="00007F76"/>
    <w:rsid w:val="00007F77"/>
    <w:rsid w:val="00007F7D"/>
    <w:rsid w:val="00007F88"/>
    <w:rsid w:val="0001001C"/>
    <w:rsid w:val="0001002A"/>
    <w:rsid w:val="0001002C"/>
    <w:rsid w:val="0001003F"/>
    <w:rsid w:val="0001006B"/>
    <w:rsid w:val="00010071"/>
    <w:rsid w:val="00010072"/>
    <w:rsid w:val="00010080"/>
    <w:rsid w:val="0001009F"/>
    <w:rsid w:val="000100CE"/>
    <w:rsid w:val="00010115"/>
    <w:rsid w:val="00010132"/>
    <w:rsid w:val="0001014D"/>
    <w:rsid w:val="0001015D"/>
    <w:rsid w:val="000101E5"/>
    <w:rsid w:val="0001024F"/>
    <w:rsid w:val="00010264"/>
    <w:rsid w:val="000102A4"/>
    <w:rsid w:val="000102AC"/>
    <w:rsid w:val="00010307"/>
    <w:rsid w:val="00010311"/>
    <w:rsid w:val="00010318"/>
    <w:rsid w:val="0001031E"/>
    <w:rsid w:val="00010338"/>
    <w:rsid w:val="00010374"/>
    <w:rsid w:val="00010413"/>
    <w:rsid w:val="00010435"/>
    <w:rsid w:val="00010446"/>
    <w:rsid w:val="00010452"/>
    <w:rsid w:val="00010455"/>
    <w:rsid w:val="00010469"/>
    <w:rsid w:val="00010481"/>
    <w:rsid w:val="00010492"/>
    <w:rsid w:val="00010493"/>
    <w:rsid w:val="000104D3"/>
    <w:rsid w:val="000104F1"/>
    <w:rsid w:val="00010520"/>
    <w:rsid w:val="0001052C"/>
    <w:rsid w:val="0001054D"/>
    <w:rsid w:val="00010554"/>
    <w:rsid w:val="000105D7"/>
    <w:rsid w:val="000105E0"/>
    <w:rsid w:val="000105E8"/>
    <w:rsid w:val="000105F1"/>
    <w:rsid w:val="00010604"/>
    <w:rsid w:val="0001060C"/>
    <w:rsid w:val="00010620"/>
    <w:rsid w:val="00010647"/>
    <w:rsid w:val="0001066A"/>
    <w:rsid w:val="00010670"/>
    <w:rsid w:val="000106AE"/>
    <w:rsid w:val="000106C4"/>
    <w:rsid w:val="000106C6"/>
    <w:rsid w:val="000106F1"/>
    <w:rsid w:val="00010781"/>
    <w:rsid w:val="000107DF"/>
    <w:rsid w:val="000107F5"/>
    <w:rsid w:val="0001083E"/>
    <w:rsid w:val="00010863"/>
    <w:rsid w:val="000108B0"/>
    <w:rsid w:val="000108C5"/>
    <w:rsid w:val="0001090E"/>
    <w:rsid w:val="00010926"/>
    <w:rsid w:val="00010987"/>
    <w:rsid w:val="000109B2"/>
    <w:rsid w:val="000109E2"/>
    <w:rsid w:val="00010A06"/>
    <w:rsid w:val="00010A0B"/>
    <w:rsid w:val="00010A4B"/>
    <w:rsid w:val="00010A72"/>
    <w:rsid w:val="00010A78"/>
    <w:rsid w:val="00010A9C"/>
    <w:rsid w:val="00010ACA"/>
    <w:rsid w:val="00010AEB"/>
    <w:rsid w:val="00010AF4"/>
    <w:rsid w:val="00010B0D"/>
    <w:rsid w:val="00010B0F"/>
    <w:rsid w:val="00010B1E"/>
    <w:rsid w:val="00010B23"/>
    <w:rsid w:val="00010B54"/>
    <w:rsid w:val="00010B64"/>
    <w:rsid w:val="00010B6B"/>
    <w:rsid w:val="00010B7C"/>
    <w:rsid w:val="00010BDA"/>
    <w:rsid w:val="00010BFB"/>
    <w:rsid w:val="00010C06"/>
    <w:rsid w:val="00010C0F"/>
    <w:rsid w:val="00010C37"/>
    <w:rsid w:val="00010C8D"/>
    <w:rsid w:val="00010C9E"/>
    <w:rsid w:val="00010CB5"/>
    <w:rsid w:val="00010CE0"/>
    <w:rsid w:val="00010CF3"/>
    <w:rsid w:val="00010D08"/>
    <w:rsid w:val="00010D10"/>
    <w:rsid w:val="00010D2B"/>
    <w:rsid w:val="00010D96"/>
    <w:rsid w:val="00010D98"/>
    <w:rsid w:val="00010D9A"/>
    <w:rsid w:val="00010DA2"/>
    <w:rsid w:val="00010DA3"/>
    <w:rsid w:val="00010DB4"/>
    <w:rsid w:val="00010DCE"/>
    <w:rsid w:val="00010E1C"/>
    <w:rsid w:val="00010E31"/>
    <w:rsid w:val="00010E39"/>
    <w:rsid w:val="00010E4E"/>
    <w:rsid w:val="00010E54"/>
    <w:rsid w:val="00010E7B"/>
    <w:rsid w:val="00010EA3"/>
    <w:rsid w:val="00010EB9"/>
    <w:rsid w:val="00010ED9"/>
    <w:rsid w:val="00010EEE"/>
    <w:rsid w:val="00010F30"/>
    <w:rsid w:val="00010F43"/>
    <w:rsid w:val="00010F59"/>
    <w:rsid w:val="00010F78"/>
    <w:rsid w:val="00010F8F"/>
    <w:rsid w:val="00010F9B"/>
    <w:rsid w:val="00010FB6"/>
    <w:rsid w:val="00010FB9"/>
    <w:rsid w:val="00010FC3"/>
    <w:rsid w:val="00010FF4"/>
    <w:rsid w:val="00011018"/>
    <w:rsid w:val="0001102F"/>
    <w:rsid w:val="00011062"/>
    <w:rsid w:val="000110EB"/>
    <w:rsid w:val="00011106"/>
    <w:rsid w:val="00011137"/>
    <w:rsid w:val="0001113E"/>
    <w:rsid w:val="00011154"/>
    <w:rsid w:val="00011168"/>
    <w:rsid w:val="00011171"/>
    <w:rsid w:val="00011176"/>
    <w:rsid w:val="0001117C"/>
    <w:rsid w:val="00011191"/>
    <w:rsid w:val="00011195"/>
    <w:rsid w:val="000111A9"/>
    <w:rsid w:val="00011218"/>
    <w:rsid w:val="00011251"/>
    <w:rsid w:val="0001127C"/>
    <w:rsid w:val="00011284"/>
    <w:rsid w:val="0001128A"/>
    <w:rsid w:val="0001128F"/>
    <w:rsid w:val="00011296"/>
    <w:rsid w:val="0001129C"/>
    <w:rsid w:val="000112AC"/>
    <w:rsid w:val="00011300"/>
    <w:rsid w:val="0001132C"/>
    <w:rsid w:val="00011340"/>
    <w:rsid w:val="00011378"/>
    <w:rsid w:val="00011394"/>
    <w:rsid w:val="000113AB"/>
    <w:rsid w:val="000113E9"/>
    <w:rsid w:val="0001141D"/>
    <w:rsid w:val="00011450"/>
    <w:rsid w:val="00011476"/>
    <w:rsid w:val="0001148B"/>
    <w:rsid w:val="000114E0"/>
    <w:rsid w:val="000114FF"/>
    <w:rsid w:val="00011500"/>
    <w:rsid w:val="00011533"/>
    <w:rsid w:val="000115BB"/>
    <w:rsid w:val="000115F4"/>
    <w:rsid w:val="00011634"/>
    <w:rsid w:val="0001166E"/>
    <w:rsid w:val="00011684"/>
    <w:rsid w:val="0001168D"/>
    <w:rsid w:val="00011693"/>
    <w:rsid w:val="00011699"/>
    <w:rsid w:val="0001169B"/>
    <w:rsid w:val="000116A9"/>
    <w:rsid w:val="000116DA"/>
    <w:rsid w:val="00011713"/>
    <w:rsid w:val="0001171A"/>
    <w:rsid w:val="00011730"/>
    <w:rsid w:val="0001174C"/>
    <w:rsid w:val="00011754"/>
    <w:rsid w:val="000117A1"/>
    <w:rsid w:val="000117AE"/>
    <w:rsid w:val="000117B2"/>
    <w:rsid w:val="000117C1"/>
    <w:rsid w:val="000117D8"/>
    <w:rsid w:val="000117DE"/>
    <w:rsid w:val="00011800"/>
    <w:rsid w:val="00011827"/>
    <w:rsid w:val="00011831"/>
    <w:rsid w:val="00011854"/>
    <w:rsid w:val="0001185B"/>
    <w:rsid w:val="0001186A"/>
    <w:rsid w:val="00011889"/>
    <w:rsid w:val="000118A0"/>
    <w:rsid w:val="00011921"/>
    <w:rsid w:val="00011928"/>
    <w:rsid w:val="0001192C"/>
    <w:rsid w:val="0001192D"/>
    <w:rsid w:val="00011932"/>
    <w:rsid w:val="00011940"/>
    <w:rsid w:val="0001194E"/>
    <w:rsid w:val="00011967"/>
    <w:rsid w:val="000119CE"/>
    <w:rsid w:val="000119EB"/>
    <w:rsid w:val="00011A62"/>
    <w:rsid w:val="00011A69"/>
    <w:rsid w:val="00011A77"/>
    <w:rsid w:val="00011A87"/>
    <w:rsid w:val="00011A89"/>
    <w:rsid w:val="00011AA0"/>
    <w:rsid w:val="00011AC2"/>
    <w:rsid w:val="00011AD6"/>
    <w:rsid w:val="00011ADA"/>
    <w:rsid w:val="00011ADD"/>
    <w:rsid w:val="00011B13"/>
    <w:rsid w:val="00011B5D"/>
    <w:rsid w:val="00011C10"/>
    <w:rsid w:val="00011C23"/>
    <w:rsid w:val="00011C52"/>
    <w:rsid w:val="00011C6A"/>
    <w:rsid w:val="00011C71"/>
    <w:rsid w:val="00011CA8"/>
    <w:rsid w:val="00011D0C"/>
    <w:rsid w:val="00011D1D"/>
    <w:rsid w:val="00011D28"/>
    <w:rsid w:val="00011D74"/>
    <w:rsid w:val="00011D86"/>
    <w:rsid w:val="00011DDD"/>
    <w:rsid w:val="00011DFD"/>
    <w:rsid w:val="00011E63"/>
    <w:rsid w:val="00011E68"/>
    <w:rsid w:val="00011E7C"/>
    <w:rsid w:val="00011F05"/>
    <w:rsid w:val="00011F1F"/>
    <w:rsid w:val="00011F21"/>
    <w:rsid w:val="00011F49"/>
    <w:rsid w:val="00011F64"/>
    <w:rsid w:val="00011F6E"/>
    <w:rsid w:val="00011F7A"/>
    <w:rsid w:val="00011FB3"/>
    <w:rsid w:val="00012016"/>
    <w:rsid w:val="00012035"/>
    <w:rsid w:val="000120A0"/>
    <w:rsid w:val="000120AD"/>
    <w:rsid w:val="000120DE"/>
    <w:rsid w:val="00012108"/>
    <w:rsid w:val="0001211E"/>
    <w:rsid w:val="00012124"/>
    <w:rsid w:val="00012160"/>
    <w:rsid w:val="00012161"/>
    <w:rsid w:val="0001216B"/>
    <w:rsid w:val="0001217A"/>
    <w:rsid w:val="00012183"/>
    <w:rsid w:val="0001218D"/>
    <w:rsid w:val="000121A7"/>
    <w:rsid w:val="0001220C"/>
    <w:rsid w:val="00012219"/>
    <w:rsid w:val="0001221F"/>
    <w:rsid w:val="0001227E"/>
    <w:rsid w:val="000122B7"/>
    <w:rsid w:val="000122C6"/>
    <w:rsid w:val="000122F3"/>
    <w:rsid w:val="000122FC"/>
    <w:rsid w:val="00012317"/>
    <w:rsid w:val="000123B9"/>
    <w:rsid w:val="000123BA"/>
    <w:rsid w:val="000123CE"/>
    <w:rsid w:val="00012401"/>
    <w:rsid w:val="0001241D"/>
    <w:rsid w:val="00012467"/>
    <w:rsid w:val="0001247F"/>
    <w:rsid w:val="000124AF"/>
    <w:rsid w:val="000124BC"/>
    <w:rsid w:val="000124E9"/>
    <w:rsid w:val="000124FC"/>
    <w:rsid w:val="00012506"/>
    <w:rsid w:val="00012527"/>
    <w:rsid w:val="00012595"/>
    <w:rsid w:val="000125B7"/>
    <w:rsid w:val="000125BF"/>
    <w:rsid w:val="000125C4"/>
    <w:rsid w:val="000125D7"/>
    <w:rsid w:val="000125E7"/>
    <w:rsid w:val="0001263F"/>
    <w:rsid w:val="00012659"/>
    <w:rsid w:val="00012697"/>
    <w:rsid w:val="00012715"/>
    <w:rsid w:val="00012733"/>
    <w:rsid w:val="0001275A"/>
    <w:rsid w:val="000127A1"/>
    <w:rsid w:val="000127F9"/>
    <w:rsid w:val="0001280B"/>
    <w:rsid w:val="0001280D"/>
    <w:rsid w:val="0001283F"/>
    <w:rsid w:val="0001287B"/>
    <w:rsid w:val="00012890"/>
    <w:rsid w:val="00012894"/>
    <w:rsid w:val="0001289A"/>
    <w:rsid w:val="000128C2"/>
    <w:rsid w:val="000128C5"/>
    <w:rsid w:val="0001290A"/>
    <w:rsid w:val="00012916"/>
    <w:rsid w:val="00012929"/>
    <w:rsid w:val="0001292D"/>
    <w:rsid w:val="00012949"/>
    <w:rsid w:val="00012962"/>
    <w:rsid w:val="00012A31"/>
    <w:rsid w:val="00012A49"/>
    <w:rsid w:val="00012A60"/>
    <w:rsid w:val="00012A98"/>
    <w:rsid w:val="00012AB7"/>
    <w:rsid w:val="00012ABC"/>
    <w:rsid w:val="00012B1A"/>
    <w:rsid w:val="00012B33"/>
    <w:rsid w:val="00012B56"/>
    <w:rsid w:val="00012BA2"/>
    <w:rsid w:val="00012C32"/>
    <w:rsid w:val="00012C33"/>
    <w:rsid w:val="00012C6C"/>
    <w:rsid w:val="00012C86"/>
    <w:rsid w:val="00012CD0"/>
    <w:rsid w:val="00012CDA"/>
    <w:rsid w:val="00012CE4"/>
    <w:rsid w:val="00012D1A"/>
    <w:rsid w:val="00012D2A"/>
    <w:rsid w:val="00012D72"/>
    <w:rsid w:val="00012DE0"/>
    <w:rsid w:val="00012E51"/>
    <w:rsid w:val="00012E7A"/>
    <w:rsid w:val="00012E95"/>
    <w:rsid w:val="00012EAD"/>
    <w:rsid w:val="00012EB4"/>
    <w:rsid w:val="00012EBC"/>
    <w:rsid w:val="00012EC0"/>
    <w:rsid w:val="00012ECE"/>
    <w:rsid w:val="00012ED5"/>
    <w:rsid w:val="00012EF5"/>
    <w:rsid w:val="00012F04"/>
    <w:rsid w:val="00012F12"/>
    <w:rsid w:val="00012F19"/>
    <w:rsid w:val="00012F23"/>
    <w:rsid w:val="00012F26"/>
    <w:rsid w:val="00012F59"/>
    <w:rsid w:val="00012F85"/>
    <w:rsid w:val="00012FDD"/>
    <w:rsid w:val="0001301C"/>
    <w:rsid w:val="0001303A"/>
    <w:rsid w:val="0001305D"/>
    <w:rsid w:val="00013081"/>
    <w:rsid w:val="0001309C"/>
    <w:rsid w:val="000130B1"/>
    <w:rsid w:val="000130F9"/>
    <w:rsid w:val="00013131"/>
    <w:rsid w:val="00013158"/>
    <w:rsid w:val="00013171"/>
    <w:rsid w:val="00013172"/>
    <w:rsid w:val="00013191"/>
    <w:rsid w:val="00013193"/>
    <w:rsid w:val="000131D5"/>
    <w:rsid w:val="0001322E"/>
    <w:rsid w:val="00013259"/>
    <w:rsid w:val="00013295"/>
    <w:rsid w:val="0001329B"/>
    <w:rsid w:val="00013323"/>
    <w:rsid w:val="0001332A"/>
    <w:rsid w:val="00013350"/>
    <w:rsid w:val="00013358"/>
    <w:rsid w:val="00013380"/>
    <w:rsid w:val="000133B9"/>
    <w:rsid w:val="000133BF"/>
    <w:rsid w:val="000133C6"/>
    <w:rsid w:val="0001340A"/>
    <w:rsid w:val="0001342C"/>
    <w:rsid w:val="00013510"/>
    <w:rsid w:val="00013527"/>
    <w:rsid w:val="00013597"/>
    <w:rsid w:val="000135E1"/>
    <w:rsid w:val="00013603"/>
    <w:rsid w:val="00013632"/>
    <w:rsid w:val="000136A3"/>
    <w:rsid w:val="000136A6"/>
    <w:rsid w:val="000136B1"/>
    <w:rsid w:val="000136DC"/>
    <w:rsid w:val="0001370C"/>
    <w:rsid w:val="00013717"/>
    <w:rsid w:val="0001375D"/>
    <w:rsid w:val="00013765"/>
    <w:rsid w:val="00013797"/>
    <w:rsid w:val="000137A9"/>
    <w:rsid w:val="000137AA"/>
    <w:rsid w:val="000137BA"/>
    <w:rsid w:val="000137CE"/>
    <w:rsid w:val="0001380F"/>
    <w:rsid w:val="00013869"/>
    <w:rsid w:val="0001388D"/>
    <w:rsid w:val="000138EF"/>
    <w:rsid w:val="00013959"/>
    <w:rsid w:val="000139A3"/>
    <w:rsid w:val="000139EB"/>
    <w:rsid w:val="000139EC"/>
    <w:rsid w:val="00013A05"/>
    <w:rsid w:val="00013A51"/>
    <w:rsid w:val="00013A5E"/>
    <w:rsid w:val="00013AA7"/>
    <w:rsid w:val="00013AAD"/>
    <w:rsid w:val="00013AEC"/>
    <w:rsid w:val="00013B08"/>
    <w:rsid w:val="00013B1F"/>
    <w:rsid w:val="00013B28"/>
    <w:rsid w:val="00013B37"/>
    <w:rsid w:val="00013B53"/>
    <w:rsid w:val="00013B67"/>
    <w:rsid w:val="00013B82"/>
    <w:rsid w:val="00013BE5"/>
    <w:rsid w:val="00013C31"/>
    <w:rsid w:val="00013C67"/>
    <w:rsid w:val="00013C6F"/>
    <w:rsid w:val="00013C70"/>
    <w:rsid w:val="00013CA9"/>
    <w:rsid w:val="00013CEE"/>
    <w:rsid w:val="00013CFF"/>
    <w:rsid w:val="00013D16"/>
    <w:rsid w:val="00013D9E"/>
    <w:rsid w:val="00013DBB"/>
    <w:rsid w:val="00013DC0"/>
    <w:rsid w:val="00013DD1"/>
    <w:rsid w:val="00013E57"/>
    <w:rsid w:val="00013E7C"/>
    <w:rsid w:val="00013E98"/>
    <w:rsid w:val="00013E9E"/>
    <w:rsid w:val="00013EAE"/>
    <w:rsid w:val="00013EDC"/>
    <w:rsid w:val="00013F07"/>
    <w:rsid w:val="00013F33"/>
    <w:rsid w:val="00013F34"/>
    <w:rsid w:val="00013F54"/>
    <w:rsid w:val="00013F5B"/>
    <w:rsid w:val="00013F83"/>
    <w:rsid w:val="00013F87"/>
    <w:rsid w:val="00013FA1"/>
    <w:rsid w:val="00013FD5"/>
    <w:rsid w:val="00014050"/>
    <w:rsid w:val="00014067"/>
    <w:rsid w:val="00014074"/>
    <w:rsid w:val="00014095"/>
    <w:rsid w:val="00014102"/>
    <w:rsid w:val="0001418A"/>
    <w:rsid w:val="000141FC"/>
    <w:rsid w:val="00014201"/>
    <w:rsid w:val="00014242"/>
    <w:rsid w:val="00014287"/>
    <w:rsid w:val="0001428D"/>
    <w:rsid w:val="00014293"/>
    <w:rsid w:val="00014294"/>
    <w:rsid w:val="00014298"/>
    <w:rsid w:val="000142CD"/>
    <w:rsid w:val="00014307"/>
    <w:rsid w:val="0001431D"/>
    <w:rsid w:val="0001432A"/>
    <w:rsid w:val="0001432F"/>
    <w:rsid w:val="00014341"/>
    <w:rsid w:val="0001434F"/>
    <w:rsid w:val="00014352"/>
    <w:rsid w:val="00014365"/>
    <w:rsid w:val="0001438E"/>
    <w:rsid w:val="0001439E"/>
    <w:rsid w:val="000143A0"/>
    <w:rsid w:val="000143C7"/>
    <w:rsid w:val="000143E2"/>
    <w:rsid w:val="00014409"/>
    <w:rsid w:val="00014442"/>
    <w:rsid w:val="00014449"/>
    <w:rsid w:val="00014463"/>
    <w:rsid w:val="0001446A"/>
    <w:rsid w:val="0001448F"/>
    <w:rsid w:val="0001449C"/>
    <w:rsid w:val="000144C5"/>
    <w:rsid w:val="000144E1"/>
    <w:rsid w:val="000144FC"/>
    <w:rsid w:val="00014548"/>
    <w:rsid w:val="00014555"/>
    <w:rsid w:val="00014585"/>
    <w:rsid w:val="00014588"/>
    <w:rsid w:val="000145A0"/>
    <w:rsid w:val="000145BC"/>
    <w:rsid w:val="000145DC"/>
    <w:rsid w:val="000145E3"/>
    <w:rsid w:val="000145EA"/>
    <w:rsid w:val="0001462F"/>
    <w:rsid w:val="00014641"/>
    <w:rsid w:val="00014655"/>
    <w:rsid w:val="000146AF"/>
    <w:rsid w:val="000146C4"/>
    <w:rsid w:val="000146D5"/>
    <w:rsid w:val="000146D6"/>
    <w:rsid w:val="0001472F"/>
    <w:rsid w:val="0001473B"/>
    <w:rsid w:val="0001475B"/>
    <w:rsid w:val="0001476F"/>
    <w:rsid w:val="00014786"/>
    <w:rsid w:val="0001478C"/>
    <w:rsid w:val="00014837"/>
    <w:rsid w:val="0001483E"/>
    <w:rsid w:val="0001485A"/>
    <w:rsid w:val="000148A4"/>
    <w:rsid w:val="000148CF"/>
    <w:rsid w:val="000149A4"/>
    <w:rsid w:val="000149C6"/>
    <w:rsid w:val="000149CD"/>
    <w:rsid w:val="000149DC"/>
    <w:rsid w:val="000149F4"/>
    <w:rsid w:val="00014A08"/>
    <w:rsid w:val="00014A12"/>
    <w:rsid w:val="00014A5F"/>
    <w:rsid w:val="00014A61"/>
    <w:rsid w:val="00014A6B"/>
    <w:rsid w:val="00014A94"/>
    <w:rsid w:val="00014AA8"/>
    <w:rsid w:val="00014AD4"/>
    <w:rsid w:val="00014B00"/>
    <w:rsid w:val="00014B18"/>
    <w:rsid w:val="00014B5A"/>
    <w:rsid w:val="00014BFC"/>
    <w:rsid w:val="00014C18"/>
    <w:rsid w:val="00014C2A"/>
    <w:rsid w:val="00014C38"/>
    <w:rsid w:val="00014C39"/>
    <w:rsid w:val="00014C9D"/>
    <w:rsid w:val="00014CB1"/>
    <w:rsid w:val="00014CE9"/>
    <w:rsid w:val="00014D50"/>
    <w:rsid w:val="00014D77"/>
    <w:rsid w:val="00014D7D"/>
    <w:rsid w:val="00014DAC"/>
    <w:rsid w:val="00014DD6"/>
    <w:rsid w:val="00014E56"/>
    <w:rsid w:val="00014E8F"/>
    <w:rsid w:val="00014EAB"/>
    <w:rsid w:val="00014F09"/>
    <w:rsid w:val="00014F14"/>
    <w:rsid w:val="00014F1B"/>
    <w:rsid w:val="00014FA2"/>
    <w:rsid w:val="00014FC1"/>
    <w:rsid w:val="00014FC7"/>
    <w:rsid w:val="0001500E"/>
    <w:rsid w:val="0001505D"/>
    <w:rsid w:val="000150A3"/>
    <w:rsid w:val="00015109"/>
    <w:rsid w:val="00015123"/>
    <w:rsid w:val="00015129"/>
    <w:rsid w:val="0001513A"/>
    <w:rsid w:val="0001513B"/>
    <w:rsid w:val="00015154"/>
    <w:rsid w:val="00015174"/>
    <w:rsid w:val="000151B3"/>
    <w:rsid w:val="000151BD"/>
    <w:rsid w:val="00015206"/>
    <w:rsid w:val="0001523F"/>
    <w:rsid w:val="00015241"/>
    <w:rsid w:val="0001525D"/>
    <w:rsid w:val="00015291"/>
    <w:rsid w:val="000152F1"/>
    <w:rsid w:val="00015335"/>
    <w:rsid w:val="0001535B"/>
    <w:rsid w:val="00015370"/>
    <w:rsid w:val="00015372"/>
    <w:rsid w:val="00015374"/>
    <w:rsid w:val="00015393"/>
    <w:rsid w:val="000153B7"/>
    <w:rsid w:val="00015402"/>
    <w:rsid w:val="0001540A"/>
    <w:rsid w:val="00015450"/>
    <w:rsid w:val="00015478"/>
    <w:rsid w:val="000154BA"/>
    <w:rsid w:val="000154DB"/>
    <w:rsid w:val="00015504"/>
    <w:rsid w:val="00015529"/>
    <w:rsid w:val="00015537"/>
    <w:rsid w:val="0001553A"/>
    <w:rsid w:val="0001555C"/>
    <w:rsid w:val="00015570"/>
    <w:rsid w:val="00015595"/>
    <w:rsid w:val="0001562C"/>
    <w:rsid w:val="00015650"/>
    <w:rsid w:val="00015697"/>
    <w:rsid w:val="00015699"/>
    <w:rsid w:val="000156A9"/>
    <w:rsid w:val="000156C2"/>
    <w:rsid w:val="000156EC"/>
    <w:rsid w:val="00015717"/>
    <w:rsid w:val="0001573C"/>
    <w:rsid w:val="00015750"/>
    <w:rsid w:val="00015759"/>
    <w:rsid w:val="00015788"/>
    <w:rsid w:val="00015789"/>
    <w:rsid w:val="000157F0"/>
    <w:rsid w:val="00015822"/>
    <w:rsid w:val="00015828"/>
    <w:rsid w:val="00015843"/>
    <w:rsid w:val="00015865"/>
    <w:rsid w:val="000158AC"/>
    <w:rsid w:val="000158B1"/>
    <w:rsid w:val="000158D0"/>
    <w:rsid w:val="000158E5"/>
    <w:rsid w:val="000158F5"/>
    <w:rsid w:val="00015935"/>
    <w:rsid w:val="00015945"/>
    <w:rsid w:val="00015950"/>
    <w:rsid w:val="00015953"/>
    <w:rsid w:val="00015974"/>
    <w:rsid w:val="000159AB"/>
    <w:rsid w:val="000159B5"/>
    <w:rsid w:val="000159B7"/>
    <w:rsid w:val="00015A0E"/>
    <w:rsid w:val="00015A81"/>
    <w:rsid w:val="00015A97"/>
    <w:rsid w:val="00015A9B"/>
    <w:rsid w:val="00015A9E"/>
    <w:rsid w:val="00015AA5"/>
    <w:rsid w:val="00015ACF"/>
    <w:rsid w:val="00015B54"/>
    <w:rsid w:val="00015B66"/>
    <w:rsid w:val="00015B70"/>
    <w:rsid w:val="00015B74"/>
    <w:rsid w:val="00015B7A"/>
    <w:rsid w:val="00015BA3"/>
    <w:rsid w:val="00015C0E"/>
    <w:rsid w:val="00015C1C"/>
    <w:rsid w:val="00015C1D"/>
    <w:rsid w:val="00015C2C"/>
    <w:rsid w:val="00015C90"/>
    <w:rsid w:val="00015CDA"/>
    <w:rsid w:val="00015DD9"/>
    <w:rsid w:val="00015E00"/>
    <w:rsid w:val="00015E0D"/>
    <w:rsid w:val="00015E17"/>
    <w:rsid w:val="00015E18"/>
    <w:rsid w:val="00015E23"/>
    <w:rsid w:val="00015E34"/>
    <w:rsid w:val="00015E68"/>
    <w:rsid w:val="00015E83"/>
    <w:rsid w:val="00015E8E"/>
    <w:rsid w:val="00015E94"/>
    <w:rsid w:val="00015EA9"/>
    <w:rsid w:val="00015EF6"/>
    <w:rsid w:val="00015EFC"/>
    <w:rsid w:val="00015F26"/>
    <w:rsid w:val="00015F51"/>
    <w:rsid w:val="00015F8E"/>
    <w:rsid w:val="00015FB2"/>
    <w:rsid w:val="00015FBA"/>
    <w:rsid w:val="00015FC3"/>
    <w:rsid w:val="00015FE2"/>
    <w:rsid w:val="00015FEA"/>
    <w:rsid w:val="00015FFB"/>
    <w:rsid w:val="00016005"/>
    <w:rsid w:val="00016037"/>
    <w:rsid w:val="00016052"/>
    <w:rsid w:val="00016061"/>
    <w:rsid w:val="0001608D"/>
    <w:rsid w:val="0001615A"/>
    <w:rsid w:val="00016178"/>
    <w:rsid w:val="000161DA"/>
    <w:rsid w:val="0001622C"/>
    <w:rsid w:val="00016230"/>
    <w:rsid w:val="0001624A"/>
    <w:rsid w:val="00016255"/>
    <w:rsid w:val="0001626B"/>
    <w:rsid w:val="0001627F"/>
    <w:rsid w:val="000162C8"/>
    <w:rsid w:val="000162FF"/>
    <w:rsid w:val="00016310"/>
    <w:rsid w:val="00016322"/>
    <w:rsid w:val="00016349"/>
    <w:rsid w:val="000163B0"/>
    <w:rsid w:val="000163F0"/>
    <w:rsid w:val="0001642A"/>
    <w:rsid w:val="00016435"/>
    <w:rsid w:val="00016455"/>
    <w:rsid w:val="00016478"/>
    <w:rsid w:val="000164A3"/>
    <w:rsid w:val="000164B2"/>
    <w:rsid w:val="000164CD"/>
    <w:rsid w:val="0001654F"/>
    <w:rsid w:val="0001659E"/>
    <w:rsid w:val="000165A2"/>
    <w:rsid w:val="000165F7"/>
    <w:rsid w:val="00016624"/>
    <w:rsid w:val="00016686"/>
    <w:rsid w:val="000166A1"/>
    <w:rsid w:val="000166DD"/>
    <w:rsid w:val="00016762"/>
    <w:rsid w:val="000167A5"/>
    <w:rsid w:val="000167E2"/>
    <w:rsid w:val="00016802"/>
    <w:rsid w:val="0001680A"/>
    <w:rsid w:val="00016813"/>
    <w:rsid w:val="00016818"/>
    <w:rsid w:val="00016822"/>
    <w:rsid w:val="0001687C"/>
    <w:rsid w:val="00016894"/>
    <w:rsid w:val="000168AF"/>
    <w:rsid w:val="000168B6"/>
    <w:rsid w:val="000168BE"/>
    <w:rsid w:val="000168D2"/>
    <w:rsid w:val="00016937"/>
    <w:rsid w:val="0001693E"/>
    <w:rsid w:val="00016964"/>
    <w:rsid w:val="0001697C"/>
    <w:rsid w:val="000169B5"/>
    <w:rsid w:val="000169ED"/>
    <w:rsid w:val="000169F8"/>
    <w:rsid w:val="00016A05"/>
    <w:rsid w:val="00016A06"/>
    <w:rsid w:val="00016A5C"/>
    <w:rsid w:val="00016AB6"/>
    <w:rsid w:val="00016AD1"/>
    <w:rsid w:val="00016B14"/>
    <w:rsid w:val="00016B21"/>
    <w:rsid w:val="00016B30"/>
    <w:rsid w:val="00016B34"/>
    <w:rsid w:val="00016B43"/>
    <w:rsid w:val="00016B57"/>
    <w:rsid w:val="00016B90"/>
    <w:rsid w:val="00016B91"/>
    <w:rsid w:val="00016B92"/>
    <w:rsid w:val="00016B9D"/>
    <w:rsid w:val="00016BA2"/>
    <w:rsid w:val="00016BF6"/>
    <w:rsid w:val="00016C50"/>
    <w:rsid w:val="00016C54"/>
    <w:rsid w:val="00016C89"/>
    <w:rsid w:val="00016CC6"/>
    <w:rsid w:val="00016CCF"/>
    <w:rsid w:val="00016CF1"/>
    <w:rsid w:val="00016D7E"/>
    <w:rsid w:val="00016D82"/>
    <w:rsid w:val="00016DBF"/>
    <w:rsid w:val="00016DC6"/>
    <w:rsid w:val="00016DDB"/>
    <w:rsid w:val="00016DE6"/>
    <w:rsid w:val="00016DF9"/>
    <w:rsid w:val="00016E17"/>
    <w:rsid w:val="00016E52"/>
    <w:rsid w:val="00016E6B"/>
    <w:rsid w:val="00016E74"/>
    <w:rsid w:val="00016E95"/>
    <w:rsid w:val="00016EDC"/>
    <w:rsid w:val="00016F01"/>
    <w:rsid w:val="00016F7C"/>
    <w:rsid w:val="00016F9A"/>
    <w:rsid w:val="00016F9C"/>
    <w:rsid w:val="00016FBA"/>
    <w:rsid w:val="00017032"/>
    <w:rsid w:val="00017045"/>
    <w:rsid w:val="00017086"/>
    <w:rsid w:val="0001709E"/>
    <w:rsid w:val="000170AC"/>
    <w:rsid w:val="000170B1"/>
    <w:rsid w:val="000170DA"/>
    <w:rsid w:val="00017119"/>
    <w:rsid w:val="0001711A"/>
    <w:rsid w:val="0001711E"/>
    <w:rsid w:val="0001712F"/>
    <w:rsid w:val="0001713B"/>
    <w:rsid w:val="00017195"/>
    <w:rsid w:val="000171AA"/>
    <w:rsid w:val="000171B1"/>
    <w:rsid w:val="000171DA"/>
    <w:rsid w:val="000171FE"/>
    <w:rsid w:val="00017218"/>
    <w:rsid w:val="0001722D"/>
    <w:rsid w:val="00017230"/>
    <w:rsid w:val="00017245"/>
    <w:rsid w:val="00017252"/>
    <w:rsid w:val="00017255"/>
    <w:rsid w:val="00017259"/>
    <w:rsid w:val="0001728E"/>
    <w:rsid w:val="000172E4"/>
    <w:rsid w:val="00017319"/>
    <w:rsid w:val="00017323"/>
    <w:rsid w:val="00017329"/>
    <w:rsid w:val="00017375"/>
    <w:rsid w:val="0001739B"/>
    <w:rsid w:val="000173A1"/>
    <w:rsid w:val="000173B3"/>
    <w:rsid w:val="000173B8"/>
    <w:rsid w:val="000173CA"/>
    <w:rsid w:val="0001740C"/>
    <w:rsid w:val="00017425"/>
    <w:rsid w:val="00017464"/>
    <w:rsid w:val="0001746B"/>
    <w:rsid w:val="00017486"/>
    <w:rsid w:val="00017494"/>
    <w:rsid w:val="0001749F"/>
    <w:rsid w:val="000174C4"/>
    <w:rsid w:val="000174C9"/>
    <w:rsid w:val="00017606"/>
    <w:rsid w:val="00017608"/>
    <w:rsid w:val="000176FB"/>
    <w:rsid w:val="00017701"/>
    <w:rsid w:val="0001772C"/>
    <w:rsid w:val="0001777E"/>
    <w:rsid w:val="0001777F"/>
    <w:rsid w:val="000177EB"/>
    <w:rsid w:val="0001780C"/>
    <w:rsid w:val="00017820"/>
    <w:rsid w:val="00017850"/>
    <w:rsid w:val="0001786E"/>
    <w:rsid w:val="00017882"/>
    <w:rsid w:val="00017900"/>
    <w:rsid w:val="00017953"/>
    <w:rsid w:val="00017958"/>
    <w:rsid w:val="00017979"/>
    <w:rsid w:val="000179B3"/>
    <w:rsid w:val="000179C7"/>
    <w:rsid w:val="000179C9"/>
    <w:rsid w:val="00017A14"/>
    <w:rsid w:val="00017A34"/>
    <w:rsid w:val="00017A51"/>
    <w:rsid w:val="00017A74"/>
    <w:rsid w:val="00017B01"/>
    <w:rsid w:val="00017B38"/>
    <w:rsid w:val="00017B3C"/>
    <w:rsid w:val="00017BDC"/>
    <w:rsid w:val="00017C01"/>
    <w:rsid w:val="00017C4C"/>
    <w:rsid w:val="00017C4E"/>
    <w:rsid w:val="00017C8C"/>
    <w:rsid w:val="00017CA2"/>
    <w:rsid w:val="00017CBC"/>
    <w:rsid w:val="00017CEB"/>
    <w:rsid w:val="00017D0E"/>
    <w:rsid w:val="00017D4C"/>
    <w:rsid w:val="00017D9A"/>
    <w:rsid w:val="00017DD5"/>
    <w:rsid w:val="00017DD7"/>
    <w:rsid w:val="00017E3B"/>
    <w:rsid w:val="00017E75"/>
    <w:rsid w:val="00017E87"/>
    <w:rsid w:val="00017ECA"/>
    <w:rsid w:val="00017ED8"/>
    <w:rsid w:val="00017EDD"/>
    <w:rsid w:val="00017EF5"/>
    <w:rsid w:val="00017F15"/>
    <w:rsid w:val="00017F55"/>
    <w:rsid w:val="00017FC2"/>
    <w:rsid w:val="00017FEA"/>
    <w:rsid w:val="00017FF6"/>
    <w:rsid w:val="00017FFB"/>
    <w:rsid w:val="00020019"/>
    <w:rsid w:val="0002001F"/>
    <w:rsid w:val="00020020"/>
    <w:rsid w:val="00020043"/>
    <w:rsid w:val="00020065"/>
    <w:rsid w:val="00020084"/>
    <w:rsid w:val="00020087"/>
    <w:rsid w:val="000200B4"/>
    <w:rsid w:val="000200C0"/>
    <w:rsid w:val="000200C3"/>
    <w:rsid w:val="000200DC"/>
    <w:rsid w:val="00020110"/>
    <w:rsid w:val="00020113"/>
    <w:rsid w:val="0002013E"/>
    <w:rsid w:val="0002014E"/>
    <w:rsid w:val="0002018E"/>
    <w:rsid w:val="00020199"/>
    <w:rsid w:val="0002019E"/>
    <w:rsid w:val="000201C1"/>
    <w:rsid w:val="000201EB"/>
    <w:rsid w:val="0002022D"/>
    <w:rsid w:val="00020280"/>
    <w:rsid w:val="0002029E"/>
    <w:rsid w:val="0002029F"/>
    <w:rsid w:val="000202A3"/>
    <w:rsid w:val="000202F2"/>
    <w:rsid w:val="00020334"/>
    <w:rsid w:val="0002033C"/>
    <w:rsid w:val="0002034A"/>
    <w:rsid w:val="00020379"/>
    <w:rsid w:val="000203BF"/>
    <w:rsid w:val="0002045F"/>
    <w:rsid w:val="000204A8"/>
    <w:rsid w:val="000204B5"/>
    <w:rsid w:val="000204D9"/>
    <w:rsid w:val="00020542"/>
    <w:rsid w:val="00020564"/>
    <w:rsid w:val="000205A9"/>
    <w:rsid w:val="000205EC"/>
    <w:rsid w:val="000206B9"/>
    <w:rsid w:val="000206D7"/>
    <w:rsid w:val="000206D9"/>
    <w:rsid w:val="0002071D"/>
    <w:rsid w:val="00020721"/>
    <w:rsid w:val="0002073F"/>
    <w:rsid w:val="00020753"/>
    <w:rsid w:val="00020789"/>
    <w:rsid w:val="000207ED"/>
    <w:rsid w:val="00020815"/>
    <w:rsid w:val="00020840"/>
    <w:rsid w:val="00020853"/>
    <w:rsid w:val="0002085C"/>
    <w:rsid w:val="00020889"/>
    <w:rsid w:val="000208A1"/>
    <w:rsid w:val="000208B8"/>
    <w:rsid w:val="000208DB"/>
    <w:rsid w:val="000208DF"/>
    <w:rsid w:val="00020920"/>
    <w:rsid w:val="0002095A"/>
    <w:rsid w:val="00020968"/>
    <w:rsid w:val="000209AC"/>
    <w:rsid w:val="000209B8"/>
    <w:rsid w:val="000209E0"/>
    <w:rsid w:val="000209F5"/>
    <w:rsid w:val="000209FF"/>
    <w:rsid w:val="00020A05"/>
    <w:rsid w:val="00020A56"/>
    <w:rsid w:val="00020A5F"/>
    <w:rsid w:val="00020A6E"/>
    <w:rsid w:val="00020A80"/>
    <w:rsid w:val="00020A92"/>
    <w:rsid w:val="00020A9B"/>
    <w:rsid w:val="00020ACD"/>
    <w:rsid w:val="00020B30"/>
    <w:rsid w:val="00020B3A"/>
    <w:rsid w:val="00020B55"/>
    <w:rsid w:val="00020B69"/>
    <w:rsid w:val="00020B98"/>
    <w:rsid w:val="00020C01"/>
    <w:rsid w:val="00020C0C"/>
    <w:rsid w:val="00020C53"/>
    <w:rsid w:val="00020C82"/>
    <w:rsid w:val="00020CB5"/>
    <w:rsid w:val="00020CC4"/>
    <w:rsid w:val="00020CCD"/>
    <w:rsid w:val="00020CD0"/>
    <w:rsid w:val="00020CF0"/>
    <w:rsid w:val="00020CFB"/>
    <w:rsid w:val="00020D07"/>
    <w:rsid w:val="00020D11"/>
    <w:rsid w:val="00020D71"/>
    <w:rsid w:val="00020D80"/>
    <w:rsid w:val="00020DF5"/>
    <w:rsid w:val="00020E19"/>
    <w:rsid w:val="00020E52"/>
    <w:rsid w:val="00020E7B"/>
    <w:rsid w:val="00020E8E"/>
    <w:rsid w:val="00020EA4"/>
    <w:rsid w:val="00020ECD"/>
    <w:rsid w:val="00020EF2"/>
    <w:rsid w:val="00020EFE"/>
    <w:rsid w:val="00020F37"/>
    <w:rsid w:val="00020F42"/>
    <w:rsid w:val="00020F63"/>
    <w:rsid w:val="00020F6C"/>
    <w:rsid w:val="00020FCC"/>
    <w:rsid w:val="00021001"/>
    <w:rsid w:val="0002101D"/>
    <w:rsid w:val="00021062"/>
    <w:rsid w:val="000210A3"/>
    <w:rsid w:val="000210CB"/>
    <w:rsid w:val="000210FA"/>
    <w:rsid w:val="00021185"/>
    <w:rsid w:val="000211B7"/>
    <w:rsid w:val="0002121C"/>
    <w:rsid w:val="00021222"/>
    <w:rsid w:val="000212C8"/>
    <w:rsid w:val="000212F9"/>
    <w:rsid w:val="00021312"/>
    <w:rsid w:val="0002134E"/>
    <w:rsid w:val="00021375"/>
    <w:rsid w:val="000213A0"/>
    <w:rsid w:val="000213B5"/>
    <w:rsid w:val="000213FA"/>
    <w:rsid w:val="000213FB"/>
    <w:rsid w:val="0002147B"/>
    <w:rsid w:val="00021498"/>
    <w:rsid w:val="000214E0"/>
    <w:rsid w:val="0002155A"/>
    <w:rsid w:val="00021570"/>
    <w:rsid w:val="000215D4"/>
    <w:rsid w:val="000215E3"/>
    <w:rsid w:val="000215FF"/>
    <w:rsid w:val="0002164B"/>
    <w:rsid w:val="00021650"/>
    <w:rsid w:val="0002166E"/>
    <w:rsid w:val="000216C1"/>
    <w:rsid w:val="000216C2"/>
    <w:rsid w:val="000216D2"/>
    <w:rsid w:val="000216D3"/>
    <w:rsid w:val="0002173A"/>
    <w:rsid w:val="0002175F"/>
    <w:rsid w:val="00021773"/>
    <w:rsid w:val="00021784"/>
    <w:rsid w:val="0002178F"/>
    <w:rsid w:val="000217D2"/>
    <w:rsid w:val="00021824"/>
    <w:rsid w:val="00021857"/>
    <w:rsid w:val="000218D2"/>
    <w:rsid w:val="000218EC"/>
    <w:rsid w:val="00021902"/>
    <w:rsid w:val="0002191B"/>
    <w:rsid w:val="00021932"/>
    <w:rsid w:val="0002193A"/>
    <w:rsid w:val="00021950"/>
    <w:rsid w:val="00021962"/>
    <w:rsid w:val="00021974"/>
    <w:rsid w:val="00021978"/>
    <w:rsid w:val="0002197A"/>
    <w:rsid w:val="000219C7"/>
    <w:rsid w:val="000219E2"/>
    <w:rsid w:val="00021AA8"/>
    <w:rsid w:val="00021B24"/>
    <w:rsid w:val="00021B5A"/>
    <w:rsid w:val="00021B89"/>
    <w:rsid w:val="00021C32"/>
    <w:rsid w:val="00021C50"/>
    <w:rsid w:val="00021C6B"/>
    <w:rsid w:val="00021C6C"/>
    <w:rsid w:val="00021C82"/>
    <w:rsid w:val="00021CC8"/>
    <w:rsid w:val="00021CD4"/>
    <w:rsid w:val="00021CE6"/>
    <w:rsid w:val="00021CF7"/>
    <w:rsid w:val="00021D41"/>
    <w:rsid w:val="00021D45"/>
    <w:rsid w:val="00021E45"/>
    <w:rsid w:val="00021E47"/>
    <w:rsid w:val="00021E5E"/>
    <w:rsid w:val="00021E88"/>
    <w:rsid w:val="00021E8B"/>
    <w:rsid w:val="00021F05"/>
    <w:rsid w:val="00021F42"/>
    <w:rsid w:val="00021F85"/>
    <w:rsid w:val="00021FDF"/>
    <w:rsid w:val="00022005"/>
    <w:rsid w:val="00022026"/>
    <w:rsid w:val="00022098"/>
    <w:rsid w:val="000220EF"/>
    <w:rsid w:val="00022175"/>
    <w:rsid w:val="00022180"/>
    <w:rsid w:val="000221B8"/>
    <w:rsid w:val="000221CA"/>
    <w:rsid w:val="000221CF"/>
    <w:rsid w:val="000221EA"/>
    <w:rsid w:val="000221FD"/>
    <w:rsid w:val="0002220A"/>
    <w:rsid w:val="00022231"/>
    <w:rsid w:val="00022237"/>
    <w:rsid w:val="000222CC"/>
    <w:rsid w:val="00022305"/>
    <w:rsid w:val="00022312"/>
    <w:rsid w:val="00022316"/>
    <w:rsid w:val="0002232E"/>
    <w:rsid w:val="0002234A"/>
    <w:rsid w:val="00022351"/>
    <w:rsid w:val="0002238B"/>
    <w:rsid w:val="00022397"/>
    <w:rsid w:val="000223BA"/>
    <w:rsid w:val="000223C1"/>
    <w:rsid w:val="000223D1"/>
    <w:rsid w:val="000223DC"/>
    <w:rsid w:val="0002240E"/>
    <w:rsid w:val="0002241E"/>
    <w:rsid w:val="00022426"/>
    <w:rsid w:val="00022449"/>
    <w:rsid w:val="00022478"/>
    <w:rsid w:val="000224BC"/>
    <w:rsid w:val="000224DE"/>
    <w:rsid w:val="000224F0"/>
    <w:rsid w:val="000224F2"/>
    <w:rsid w:val="00022528"/>
    <w:rsid w:val="0002255F"/>
    <w:rsid w:val="00022568"/>
    <w:rsid w:val="000225C2"/>
    <w:rsid w:val="000225C5"/>
    <w:rsid w:val="000225F1"/>
    <w:rsid w:val="000225FC"/>
    <w:rsid w:val="00022640"/>
    <w:rsid w:val="000226A7"/>
    <w:rsid w:val="000226BB"/>
    <w:rsid w:val="000226C1"/>
    <w:rsid w:val="000226C6"/>
    <w:rsid w:val="00022701"/>
    <w:rsid w:val="00022724"/>
    <w:rsid w:val="00022733"/>
    <w:rsid w:val="00022786"/>
    <w:rsid w:val="0002278C"/>
    <w:rsid w:val="000227A2"/>
    <w:rsid w:val="000227DF"/>
    <w:rsid w:val="000227E5"/>
    <w:rsid w:val="00022803"/>
    <w:rsid w:val="00022864"/>
    <w:rsid w:val="00022875"/>
    <w:rsid w:val="00022883"/>
    <w:rsid w:val="0002288C"/>
    <w:rsid w:val="0002291B"/>
    <w:rsid w:val="0002293E"/>
    <w:rsid w:val="0002295F"/>
    <w:rsid w:val="00022968"/>
    <w:rsid w:val="000229AE"/>
    <w:rsid w:val="000229DF"/>
    <w:rsid w:val="00022A42"/>
    <w:rsid w:val="00022A5C"/>
    <w:rsid w:val="00022B4A"/>
    <w:rsid w:val="00022B74"/>
    <w:rsid w:val="00022B7D"/>
    <w:rsid w:val="00022B81"/>
    <w:rsid w:val="00022BA4"/>
    <w:rsid w:val="00022BE0"/>
    <w:rsid w:val="00022C65"/>
    <w:rsid w:val="00022C70"/>
    <w:rsid w:val="00022C75"/>
    <w:rsid w:val="00022C91"/>
    <w:rsid w:val="00022C98"/>
    <w:rsid w:val="00022CAF"/>
    <w:rsid w:val="00022D35"/>
    <w:rsid w:val="00022D3F"/>
    <w:rsid w:val="00022D62"/>
    <w:rsid w:val="00022DF7"/>
    <w:rsid w:val="00022DFB"/>
    <w:rsid w:val="00022E12"/>
    <w:rsid w:val="00022E1E"/>
    <w:rsid w:val="00022E21"/>
    <w:rsid w:val="00022E28"/>
    <w:rsid w:val="00022E2C"/>
    <w:rsid w:val="00022E5C"/>
    <w:rsid w:val="00022E88"/>
    <w:rsid w:val="00022E92"/>
    <w:rsid w:val="00022E9D"/>
    <w:rsid w:val="00022EA4"/>
    <w:rsid w:val="00022EB7"/>
    <w:rsid w:val="00022EC6"/>
    <w:rsid w:val="00022EC8"/>
    <w:rsid w:val="00022EE2"/>
    <w:rsid w:val="00022F30"/>
    <w:rsid w:val="00022F34"/>
    <w:rsid w:val="00022F5C"/>
    <w:rsid w:val="00022F67"/>
    <w:rsid w:val="00022FB5"/>
    <w:rsid w:val="00022FDF"/>
    <w:rsid w:val="00023007"/>
    <w:rsid w:val="00023008"/>
    <w:rsid w:val="00023020"/>
    <w:rsid w:val="0002304A"/>
    <w:rsid w:val="00023053"/>
    <w:rsid w:val="0002309F"/>
    <w:rsid w:val="000230C3"/>
    <w:rsid w:val="000230C7"/>
    <w:rsid w:val="000230E8"/>
    <w:rsid w:val="00023114"/>
    <w:rsid w:val="00023116"/>
    <w:rsid w:val="00023125"/>
    <w:rsid w:val="0002315B"/>
    <w:rsid w:val="00023167"/>
    <w:rsid w:val="00023178"/>
    <w:rsid w:val="0002319E"/>
    <w:rsid w:val="000231A7"/>
    <w:rsid w:val="000231AC"/>
    <w:rsid w:val="000231C0"/>
    <w:rsid w:val="00023261"/>
    <w:rsid w:val="00023264"/>
    <w:rsid w:val="0002326A"/>
    <w:rsid w:val="00023272"/>
    <w:rsid w:val="0002327A"/>
    <w:rsid w:val="000232AE"/>
    <w:rsid w:val="000232B7"/>
    <w:rsid w:val="000232BE"/>
    <w:rsid w:val="000232D1"/>
    <w:rsid w:val="000232EA"/>
    <w:rsid w:val="000232F6"/>
    <w:rsid w:val="00023302"/>
    <w:rsid w:val="00023342"/>
    <w:rsid w:val="00023351"/>
    <w:rsid w:val="0002335E"/>
    <w:rsid w:val="000233E8"/>
    <w:rsid w:val="00023418"/>
    <w:rsid w:val="0002341E"/>
    <w:rsid w:val="00023420"/>
    <w:rsid w:val="00023431"/>
    <w:rsid w:val="00023451"/>
    <w:rsid w:val="00023488"/>
    <w:rsid w:val="00023496"/>
    <w:rsid w:val="000234C8"/>
    <w:rsid w:val="000234D7"/>
    <w:rsid w:val="000234F6"/>
    <w:rsid w:val="0002357B"/>
    <w:rsid w:val="0002358E"/>
    <w:rsid w:val="000235A6"/>
    <w:rsid w:val="000235AC"/>
    <w:rsid w:val="000235DA"/>
    <w:rsid w:val="000235E4"/>
    <w:rsid w:val="000235EF"/>
    <w:rsid w:val="000235F1"/>
    <w:rsid w:val="00023623"/>
    <w:rsid w:val="00023639"/>
    <w:rsid w:val="0002366A"/>
    <w:rsid w:val="0002366F"/>
    <w:rsid w:val="00023699"/>
    <w:rsid w:val="000236B2"/>
    <w:rsid w:val="000236B6"/>
    <w:rsid w:val="000236BD"/>
    <w:rsid w:val="000236D1"/>
    <w:rsid w:val="0002372C"/>
    <w:rsid w:val="0002375C"/>
    <w:rsid w:val="0002376A"/>
    <w:rsid w:val="000237B5"/>
    <w:rsid w:val="000237CF"/>
    <w:rsid w:val="000237E6"/>
    <w:rsid w:val="00023804"/>
    <w:rsid w:val="0002388A"/>
    <w:rsid w:val="000238B8"/>
    <w:rsid w:val="000238BF"/>
    <w:rsid w:val="000238F8"/>
    <w:rsid w:val="0002390E"/>
    <w:rsid w:val="00023936"/>
    <w:rsid w:val="0002393E"/>
    <w:rsid w:val="0002395B"/>
    <w:rsid w:val="0002395C"/>
    <w:rsid w:val="0002397E"/>
    <w:rsid w:val="000239B1"/>
    <w:rsid w:val="000239D7"/>
    <w:rsid w:val="000239DE"/>
    <w:rsid w:val="00023A02"/>
    <w:rsid w:val="00023A1D"/>
    <w:rsid w:val="00023A20"/>
    <w:rsid w:val="00023A4A"/>
    <w:rsid w:val="00023A4F"/>
    <w:rsid w:val="00023AA9"/>
    <w:rsid w:val="00023AB4"/>
    <w:rsid w:val="00023AD7"/>
    <w:rsid w:val="00023B2F"/>
    <w:rsid w:val="00023B61"/>
    <w:rsid w:val="00023B69"/>
    <w:rsid w:val="00023B6C"/>
    <w:rsid w:val="00023BC1"/>
    <w:rsid w:val="00023BCF"/>
    <w:rsid w:val="00023BD6"/>
    <w:rsid w:val="00023C1D"/>
    <w:rsid w:val="00023C47"/>
    <w:rsid w:val="00023C51"/>
    <w:rsid w:val="00023C87"/>
    <w:rsid w:val="00023CAA"/>
    <w:rsid w:val="00023CAB"/>
    <w:rsid w:val="00023CC5"/>
    <w:rsid w:val="00023D33"/>
    <w:rsid w:val="00023D41"/>
    <w:rsid w:val="00023DAA"/>
    <w:rsid w:val="00023DC3"/>
    <w:rsid w:val="00023E4E"/>
    <w:rsid w:val="00023E50"/>
    <w:rsid w:val="00023E85"/>
    <w:rsid w:val="00023EB2"/>
    <w:rsid w:val="00023F09"/>
    <w:rsid w:val="00023F27"/>
    <w:rsid w:val="00023FDA"/>
    <w:rsid w:val="00023FEA"/>
    <w:rsid w:val="00023FF9"/>
    <w:rsid w:val="0002400E"/>
    <w:rsid w:val="00024066"/>
    <w:rsid w:val="00024129"/>
    <w:rsid w:val="00024139"/>
    <w:rsid w:val="00024180"/>
    <w:rsid w:val="0002418D"/>
    <w:rsid w:val="0002418F"/>
    <w:rsid w:val="000241A1"/>
    <w:rsid w:val="00024217"/>
    <w:rsid w:val="00024278"/>
    <w:rsid w:val="00024292"/>
    <w:rsid w:val="000242EC"/>
    <w:rsid w:val="0002430B"/>
    <w:rsid w:val="00024314"/>
    <w:rsid w:val="0002431A"/>
    <w:rsid w:val="00024321"/>
    <w:rsid w:val="00024386"/>
    <w:rsid w:val="000243D9"/>
    <w:rsid w:val="00024433"/>
    <w:rsid w:val="0002446C"/>
    <w:rsid w:val="0002446D"/>
    <w:rsid w:val="000244AC"/>
    <w:rsid w:val="000244AF"/>
    <w:rsid w:val="000244B6"/>
    <w:rsid w:val="000244B7"/>
    <w:rsid w:val="000244C1"/>
    <w:rsid w:val="000244F5"/>
    <w:rsid w:val="00024502"/>
    <w:rsid w:val="00024537"/>
    <w:rsid w:val="0002453D"/>
    <w:rsid w:val="0002457E"/>
    <w:rsid w:val="00024596"/>
    <w:rsid w:val="000245AB"/>
    <w:rsid w:val="000245B6"/>
    <w:rsid w:val="000245FC"/>
    <w:rsid w:val="00024609"/>
    <w:rsid w:val="00024614"/>
    <w:rsid w:val="00024627"/>
    <w:rsid w:val="0002464D"/>
    <w:rsid w:val="000246C1"/>
    <w:rsid w:val="000246F0"/>
    <w:rsid w:val="0002471B"/>
    <w:rsid w:val="00024744"/>
    <w:rsid w:val="00024761"/>
    <w:rsid w:val="00024776"/>
    <w:rsid w:val="000247AD"/>
    <w:rsid w:val="000247C1"/>
    <w:rsid w:val="0002481C"/>
    <w:rsid w:val="00024847"/>
    <w:rsid w:val="00024856"/>
    <w:rsid w:val="0002485C"/>
    <w:rsid w:val="00024870"/>
    <w:rsid w:val="0002488C"/>
    <w:rsid w:val="000248CF"/>
    <w:rsid w:val="000248E6"/>
    <w:rsid w:val="0002495A"/>
    <w:rsid w:val="0002497D"/>
    <w:rsid w:val="0002497E"/>
    <w:rsid w:val="00024981"/>
    <w:rsid w:val="00024982"/>
    <w:rsid w:val="00024984"/>
    <w:rsid w:val="00024987"/>
    <w:rsid w:val="00024998"/>
    <w:rsid w:val="000249A4"/>
    <w:rsid w:val="000249B8"/>
    <w:rsid w:val="000249E0"/>
    <w:rsid w:val="00024A0A"/>
    <w:rsid w:val="00024A17"/>
    <w:rsid w:val="00024A69"/>
    <w:rsid w:val="00024A9E"/>
    <w:rsid w:val="00024AA5"/>
    <w:rsid w:val="00024AAC"/>
    <w:rsid w:val="00024AAD"/>
    <w:rsid w:val="00024AB8"/>
    <w:rsid w:val="00024ADC"/>
    <w:rsid w:val="00024AFB"/>
    <w:rsid w:val="00024B11"/>
    <w:rsid w:val="00024B28"/>
    <w:rsid w:val="00024B6B"/>
    <w:rsid w:val="00024B73"/>
    <w:rsid w:val="00024B7A"/>
    <w:rsid w:val="00024BBF"/>
    <w:rsid w:val="00024BD9"/>
    <w:rsid w:val="00024BDD"/>
    <w:rsid w:val="00024BF3"/>
    <w:rsid w:val="00024C3B"/>
    <w:rsid w:val="00024C4B"/>
    <w:rsid w:val="00024C65"/>
    <w:rsid w:val="00024C98"/>
    <w:rsid w:val="00024CB6"/>
    <w:rsid w:val="00024CE8"/>
    <w:rsid w:val="00024CF9"/>
    <w:rsid w:val="00024D0C"/>
    <w:rsid w:val="00024D1D"/>
    <w:rsid w:val="00024D2A"/>
    <w:rsid w:val="00024D52"/>
    <w:rsid w:val="00024D53"/>
    <w:rsid w:val="00024DBF"/>
    <w:rsid w:val="00024E1D"/>
    <w:rsid w:val="00024E1E"/>
    <w:rsid w:val="00024E42"/>
    <w:rsid w:val="00024E4D"/>
    <w:rsid w:val="00024E79"/>
    <w:rsid w:val="00024E97"/>
    <w:rsid w:val="00024EB4"/>
    <w:rsid w:val="00024ECD"/>
    <w:rsid w:val="00024EDB"/>
    <w:rsid w:val="00024EE1"/>
    <w:rsid w:val="00024F25"/>
    <w:rsid w:val="00024F33"/>
    <w:rsid w:val="00024F7F"/>
    <w:rsid w:val="00024F97"/>
    <w:rsid w:val="00024FB7"/>
    <w:rsid w:val="00025008"/>
    <w:rsid w:val="00025063"/>
    <w:rsid w:val="00025065"/>
    <w:rsid w:val="00025078"/>
    <w:rsid w:val="0002507D"/>
    <w:rsid w:val="0002508C"/>
    <w:rsid w:val="0002508F"/>
    <w:rsid w:val="000250A2"/>
    <w:rsid w:val="00025123"/>
    <w:rsid w:val="00025168"/>
    <w:rsid w:val="00025176"/>
    <w:rsid w:val="0002517D"/>
    <w:rsid w:val="000251A7"/>
    <w:rsid w:val="000251C9"/>
    <w:rsid w:val="00025203"/>
    <w:rsid w:val="00025204"/>
    <w:rsid w:val="0002522E"/>
    <w:rsid w:val="00025253"/>
    <w:rsid w:val="0002525F"/>
    <w:rsid w:val="00025274"/>
    <w:rsid w:val="000252A4"/>
    <w:rsid w:val="000252BF"/>
    <w:rsid w:val="000252C5"/>
    <w:rsid w:val="00025300"/>
    <w:rsid w:val="00025322"/>
    <w:rsid w:val="00025358"/>
    <w:rsid w:val="0002536F"/>
    <w:rsid w:val="00025371"/>
    <w:rsid w:val="000253D8"/>
    <w:rsid w:val="000253D9"/>
    <w:rsid w:val="000253E9"/>
    <w:rsid w:val="0002543F"/>
    <w:rsid w:val="00025460"/>
    <w:rsid w:val="00025473"/>
    <w:rsid w:val="000254B5"/>
    <w:rsid w:val="000254B9"/>
    <w:rsid w:val="000254F8"/>
    <w:rsid w:val="00025532"/>
    <w:rsid w:val="00025570"/>
    <w:rsid w:val="000255BB"/>
    <w:rsid w:val="000255BD"/>
    <w:rsid w:val="000255D9"/>
    <w:rsid w:val="000255EA"/>
    <w:rsid w:val="00025618"/>
    <w:rsid w:val="00025636"/>
    <w:rsid w:val="0002563A"/>
    <w:rsid w:val="00025641"/>
    <w:rsid w:val="00025651"/>
    <w:rsid w:val="00025672"/>
    <w:rsid w:val="00025692"/>
    <w:rsid w:val="000256C6"/>
    <w:rsid w:val="000256E5"/>
    <w:rsid w:val="000256E8"/>
    <w:rsid w:val="000256F9"/>
    <w:rsid w:val="00025716"/>
    <w:rsid w:val="0002572C"/>
    <w:rsid w:val="00025739"/>
    <w:rsid w:val="00025742"/>
    <w:rsid w:val="0002576D"/>
    <w:rsid w:val="00025778"/>
    <w:rsid w:val="0002577C"/>
    <w:rsid w:val="000257BC"/>
    <w:rsid w:val="000257FC"/>
    <w:rsid w:val="00025850"/>
    <w:rsid w:val="0002585F"/>
    <w:rsid w:val="0002589D"/>
    <w:rsid w:val="000258B3"/>
    <w:rsid w:val="000258C0"/>
    <w:rsid w:val="000258CB"/>
    <w:rsid w:val="000258D5"/>
    <w:rsid w:val="0002590D"/>
    <w:rsid w:val="00025921"/>
    <w:rsid w:val="0002594F"/>
    <w:rsid w:val="00025966"/>
    <w:rsid w:val="0002597B"/>
    <w:rsid w:val="0002598B"/>
    <w:rsid w:val="00025998"/>
    <w:rsid w:val="000259E7"/>
    <w:rsid w:val="000259ED"/>
    <w:rsid w:val="000259F3"/>
    <w:rsid w:val="000259F5"/>
    <w:rsid w:val="00025A01"/>
    <w:rsid w:val="00025A04"/>
    <w:rsid w:val="00025A0D"/>
    <w:rsid w:val="00025A59"/>
    <w:rsid w:val="00025A66"/>
    <w:rsid w:val="00025A68"/>
    <w:rsid w:val="00025A93"/>
    <w:rsid w:val="00025ACE"/>
    <w:rsid w:val="00025B30"/>
    <w:rsid w:val="00025B73"/>
    <w:rsid w:val="00025B91"/>
    <w:rsid w:val="00025BBC"/>
    <w:rsid w:val="00025BC8"/>
    <w:rsid w:val="00025C18"/>
    <w:rsid w:val="00025C1E"/>
    <w:rsid w:val="00025C67"/>
    <w:rsid w:val="00025CAF"/>
    <w:rsid w:val="00025CB6"/>
    <w:rsid w:val="00025CB9"/>
    <w:rsid w:val="00025CD4"/>
    <w:rsid w:val="00025CDC"/>
    <w:rsid w:val="00025CEB"/>
    <w:rsid w:val="00025CFD"/>
    <w:rsid w:val="00025D03"/>
    <w:rsid w:val="00025D20"/>
    <w:rsid w:val="00025D44"/>
    <w:rsid w:val="00025D56"/>
    <w:rsid w:val="00025D5C"/>
    <w:rsid w:val="00025D8C"/>
    <w:rsid w:val="00025D94"/>
    <w:rsid w:val="00025D9D"/>
    <w:rsid w:val="00025DBB"/>
    <w:rsid w:val="00025E1F"/>
    <w:rsid w:val="00025E23"/>
    <w:rsid w:val="00025E2A"/>
    <w:rsid w:val="00025E31"/>
    <w:rsid w:val="00025E65"/>
    <w:rsid w:val="00025E6C"/>
    <w:rsid w:val="00025E7B"/>
    <w:rsid w:val="00025E7E"/>
    <w:rsid w:val="00025E85"/>
    <w:rsid w:val="00025E95"/>
    <w:rsid w:val="00025ECD"/>
    <w:rsid w:val="00025F04"/>
    <w:rsid w:val="00025F14"/>
    <w:rsid w:val="00025F19"/>
    <w:rsid w:val="00025F4C"/>
    <w:rsid w:val="00025F5A"/>
    <w:rsid w:val="00025F6C"/>
    <w:rsid w:val="00025FAF"/>
    <w:rsid w:val="00025FE3"/>
    <w:rsid w:val="00025FE6"/>
    <w:rsid w:val="0002604B"/>
    <w:rsid w:val="000260CC"/>
    <w:rsid w:val="00026100"/>
    <w:rsid w:val="0002611D"/>
    <w:rsid w:val="0002615E"/>
    <w:rsid w:val="0002617B"/>
    <w:rsid w:val="000261D7"/>
    <w:rsid w:val="000261D8"/>
    <w:rsid w:val="000261EF"/>
    <w:rsid w:val="000261F7"/>
    <w:rsid w:val="0002622B"/>
    <w:rsid w:val="000262C7"/>
    <w:rsid w:val="000262EC"/>
    <w:rsid w:val="00026371"/>
    <w:rsid w:val="0002639E"/>
    <w:rsid w:val="000263BB"/>
    <w:rsid w:val="000263D5"/>
    <w:rsid w:val="0002642C"/>
    <w:rsid w:val="00026473"/>
    <w:rsid w:val="00026487"/>
    <w:rsid w:val="0002648A"/>
    <w:rsid w:val="000264EC"/>
    <w:rsid w:val="00026519"/>
    <w:rsid w:val="0002658F"/>
    <w:rsid w:val="00026590"/>
    <w:rsid w:val="00026596"/>
    <w:rsid w:val="000265A7"/>
    <w:rsid w:val="000265AC"/>
    <w:rsid w:val="0002660D"/>
    <w:rsid w:val="00026612"/>
    <w:rsid w:val="00026634"/>
    <w:rsid w:val="00026638"/>
    <w:rsid w:val="00026652"/>
    <w:rsid w:val="0002668E"/>
    <w:rsid w:val="00026692"/>
    <w:rsid w:val="000266DF"/>
    <w:rsid w:val="000266E2"/>
    <w:rsid w:val="000266EE"/>
    <w:rsid w:val="00026771"/>
    <w:rsid w:val="000267B2"/>
    <w:rsid w:val="000267B3"/>
    <w:rsid w:val="000267BA"/>
    <w:rsid w:val="000267E6"/>
    <w:rsid w:val="00026849"/>
    <w:rsid w:val="00026867"/>
    <w:rsid w:val="00026876"/>
    <w:rsid w:val="0002688F"/>
    <w:rsid w:val="000268A2"/>
    <w:rsid w:val="000268B0"/>
    <w:rsid w:val="000268E1"/>
    <w:rsid w:val="00026918"/>
    <w:rsid w:val="00026942"/>
    <w:rsid w:val="0002699C"/>
    <w:rsid w:val="000269D3"/>
    <w:rsid w:val="000269D9"/>
    <w:rsid w:val="00026A0E"/>
    <w:rsid w:val="00026A2E"/>
    <w:rsid w:val="00026A85"/>
    <w:rsid w:val="00026AA1"/>
    <w:rsid w:val="00026AB0"/>
    <w:rsid w:val="00026AFF"/>
    <w:rsid w:val="00026B33"/>
    <w:rsid w:val="00026B75"/>
    <w:rsid w:val="00026B76"/>
    <w:rsid w:val="00026B7B"/>
    <w:rsid w:val="00026BBB"/>
    <w:rsid w:val="00026BC4"/>
    <w:rsid w:val="00026BF6"/>
    <w:rsid w:val="00026C50"/>
    <w:rsid w:val="00026C9C"/>
    <w:rsid w:val="00026D26"/>
    <w:rsid w:val="00026D69"/>
    <w:rsid w:val="00026D71"/>
    <w:rsid w:val="00026DA5"/>
    <w:rsid w:val="00026DB1"/>
    <w:rsid w:val="00026E61"/>
    <w:rsid w:val="00026E93"/>
    <w:rsid w:val="00026EAB"/>
    <w:rsid w:val="00026EC3"/>
    <w:rsid w:val="00026ED0"/>
    <w:rsid w:val="00026F1D"/>
    <w:rsid w:val="00026F4C"/>
    <w:rsid w:val="00026F79"/>
    <w:rsid w:val="00026F85"/>
    <w:rsid w:val="00026FC3"/>
    <w:rsid w:val="00026FD4"/>
    <w:rsid w:val="0002701B"/>
    <w:rsid w:val="0002704D"/>
    <w:rsid w:val="00027051"/>
    <w:rsid w:val="00027059"/>
    <w:rsid w:val="0002705E"/>
    <w:rsid w:val="0002709D"/>
    <w:rsid w:val="000270AB"/>
    <w:rsid w:val="000270AD"/>
    <w:rsid w:val="000270D0"/>
    <w:rsid w:val="000270E0"/>
    <w:rsid w:val="0002710F"/>
    <w:rsid w:val="00027115"/>
    <w:rsid w:val="00027159"/>
    <w:rsid w:val="00027170"/>
    <w:rsid w:val="00027179"/>
    <w:rsid w:val="00027196"/>
    <w:rsid w:val="000271DA"/>
    <w:rsid w:val="000271EC"/>
    <w:rsid w:val="00027211"/>
    <w:rsid w:val="00027224"/>
    <w:rsid w:val="00027276"/>
    <w:rsid w:val="0002728C"/>
    <w:rsid w:val="0002728D"/>
    <w:rsid w:val="000272BB"/>
    <w:rsid w:val="000272DA"/>
    <w:rsid w:val="000272DF"/>
    <w:rsid w:val="0002730A"/>
    <w:rsid w:val="0002731C"/>
    <w:rsid w:val="00027325"/>
    <w:rsid w:val="000273EA"/>
    <w:rsid w:val="0002740F"/>
    <w:rsid w:val="000274A8"/>
    <w:rsid w:val="000274B7"/>
    <w:rsid w:val="000274BF"/>
    <w:rsid w:val="000274E9"/>
    <w:rsid w:val="0002750F"/>
    <w:rsid w:val="0002751B"/>
    <w:rsid w:val="00027522"/>
    <w:rsid w:val="00027529"/>
    <w:rsid w:val="0002753C"/>
    <w:rsid w:val="00027546"/>
    <w:rsid w:val="00027556"/>
    <w:rsid w:val="0002755C"/>
    <w:rsid w:val="00027570"/>
    <w:rsid w:val="0002758B"/>
    <w:rsid w:val="000275D3"/>
    <w:rsid w:val="000275E2"/>
    <w:rsid w:val="000275EA"/>
    <w:rsid w:val="00027612"/>
    <w:rsid w:val="0002762D"/>
    <w:rsid w:val="00027653"/>
    <w:rsid w:val="00027659"/>
    <w:rsid w:val="0002765F"/>
    <w:rsid w:val="000276C8"/>
    <w:rsid w:val="000276ED"/>
    <w:rsid w:val="00027707"/>
    <w:rsid w:val="0002770D"/>
    <w:rsid w:val="00027714"/>
    <w:rsid w:val="0002771E"/>
    <w:rsid w:val="00027732"/>
    <w:rsid w:val="00027797"/>
    <w:rsid w:val="000277B6"/>
    <w:rsid w:val="000277E6"/>
    <w:rsid w:val="000277EC"/>
    <w:rsid w:val="00027802"/>
    <w:rsid w:val="0002780F"/>
    <w:rsid w:val="0002782A"/>
    <w:rsid w:val="00027872"/>
    <w:rsid w:val="0002788A"/>
    <w:rsid w:val="000278A2"/>
    <w:rsid w:val="000278AA"/>
    <w:rsid w:val="000278AF"/>
    <w:rsid w:val="000278DF"/>
    <w:rsid w:val="000278E5"/>
    <w:rsid w:val="000278F2"/>
    <w:rsid w:val="000278FD"/>
    <w:rsid w:val="0002791C"/>
    <w:rsid w:val="00027980"/>
    <w:rsid w:val="0002799E"/>
    <w:rsid w:val="000279C0"/>
    <w:rsid w:val="000279D0"/>
    <w:rsid w:val="00027A63"/>
    <w:rsid w:val="00027A6E"/>
    <w:rsid w:val="00027A7E"/>
    <w:rsid w:val="00027A96"/>
    <w:rsid w:val="00027A9D"/>
    <w:rsid w:val="00027AE2"/>
    <w:rsid w:val="00027AE8"/>
    <w:rsid w:val="00027AED"/>
    <w:rsid w:val="00027B05"/>
    <w:rsid w:val="00027B23"/>
    <w:rsid w:val="00027BAF"/>
    <w:rsid w:val="00027BC8"/>
    <w:rsid w:val="00027BEB"/>
    <w:rsid w:val="00027C0A"/>
    <w:rsid w:val="00027C10"/>
    <w:rsid w:val="00027CB3"/>
    <w:rsid w:val="00027CB8"/>
    <w:rsid w:val="00027CC5"/>
    <w:rsid w:val="00027CE0"/>
    <w:rsid w:val="00027D16"/>
    <w:rsid w:val="00027D22"/>
    <w:rsid w:val="00027D5E"/>
    <w:rsid w:val="00027D8C"/>
    <w:rsid w:val="00027D98"/>
    <w:rsid w:val="00027DAC"/>
    <w:rsid w:val="00027E3C"/>
    <w:rsid w:val="00027E78"/>
    <w:rsid w:val="00027E88"/>
    <w:rsid w:val="00027EAC"/>
    <w:rsid w:val="00027EDE"/>
    <w:rsid w:val="00027F04"/>
    <w:rsid w:val="00027F66"/>
    <w:rsid w:val="00027F8E"/>
    <w:rsid w:val="00027F99"/>
    <w:rsid w:val="00027FA7"/>
    <w:rsid w:val="00027FC3"/>
    <w:rsid w:val="00027FCE"/>
    <w:rsid w:val="00027FDA"/>
    <w:rsid w:val="0003001A"/>
    <w:rsid w:val="0003006D"/>
    <w:rsid w:val="000300AF"/>
    <w:rsid w:val="000300D8"/>
    <w:rsid w:val="000300E5"/>
    <w:rsid w:val="0003011D"/>
    <w:rsid w:val="00030159"/>
    <w:rsid w:val="00030161"/>
    <w:rsid w:val="00030172"/>
    <w:rsid w:val="000301D7"/>
    <w:rsid w:val="000301D9"/>
    <w:rsid w:val="000301F2"/>
    <w:rsid w:val="0003020F"/>
    <w:rsid w:val="0003028C"/>
    <w:rsid w:val="000302F2"/>
    <w:rsid w:val="0003032A"/>
    <w:rsid w:val="0003034F"/>
    <w:rsid w:val="00030355"/>
    <w:rsid w:val="0003035B"/>
    <w:rsid w:val="00030375"/>
    <w:rsid w:val="0003038C"/>
    <w:rsid w:val="0003038E"/>
    <w:rsid w:val="0003039E"/>
    <w:rsid w:val="00030407"/>
    <w:rsid w:val="00030409"/>
    <w:rsid w:val="0003041F"/>
    <w:rsid w:val="0003044B"/>
    <w:rsid w:val="0003044E"/>
    <w:rsid w:val="000304A5"/>
    <w:rsid w:val="000304BE"/>
    <w:rsid w:val="0003051A"/>
    <w:rsid w:val="0003051F"/>
    <w:rsid w:val="00030561"/>
    <w:rsid w:val="0003056E"/>
    <w:rsid w:val="00030579"/>
    <w:rsid w:val="00030585"/>
    <w:rsid w:val="00030596"/>
    <w:rsid w:val="0003059B"/>
    <w:rsid w:val="000305DD"/>
    <w:rsid w:val="00030608"/>
    <w:rsid w:val="00030612"/>
    <w:rsid w:val="00030615"/>
    <w:rsid w:val="00030648"/>
    <w:rsid w:val="00030674"/>
    <w:rsid w:val="0003067B"/>
    <w:rsid w:val="000306A0"/>
    <w:rsid w:val="000306D3"/>
    <w:rsid w:val="000306E8"/>
    <w:rsid w:val="000306F9"/>
    <w:rsid w:val="0003072D"/>
    <w:rsid w:val="00030762"/>
    <w:rsid w:val="00030768"/>
    <w:rsid w:val="0003077B"/>
    <w:rsid w:val="00030787"/>
    <w:rsid w:val="00030793"/>
    <w:rsid w:val="000307C1"/>
    <w:rsid w:val="000307D3"/>
    <w:rsid w:val="00030822"/>
    <w:rsid w:val="00030857"/>
    <w:rsid w:val="00030885"/>
    <w:rsid w:val="00030887"/>
    <w:rsid w:val="00030897"/>
    <w:rsid w:val="00030903"/>
    <w:rsid w:val="00030949"/>
    <w:rsid w:val="0003094A"/>
    <w:rsid w:val="00030997"/>
    <w:rsid w:val="0003099B"/>
    <w:rsid w:val="000309C6"/>
    <w:rsid w:val="000309CE"/>
    <w:rsid w:val="00030A0D"/>
    <w:rsid w:val="00030A23"/>
    <w:rsid w:val="00030A6A"/>
    <w:rsid w:val="00030AB0"/>
    <w:rsid w:val="00030B15"/>
    <w:rsid w:val="00030B24"/>
    <w:rsid w:val="00030B30"/>
    <w:rsid w:val="00030B6C"/>
    <w:rsid w:val="00030B78"/>
    <w:rsid w:val="00030B79"/>
    <w:rsid w:val="00030BBC"/>
    <w:rsid w:val="00030BEE"/>
    <w:rsid w:val="00030BFB"/>
    <w:rsid w:val="00030C23"/>
    <w:rsid w:val="00030C25"/>
    <w:rsid w:val="00030C35"/>
    <w:rsid w:val="00030C54"/>
    <w:rsid w:val="00030C57"/>
    <w:rsid w:val="00030C7B"/>
    <w:rsid w:val="00030CB5"/>
    <w:rsid w:val="00030D12"/>
    <w:rsid w:val="00030D34"/>
    <w:rsid w:val="00030D41"/>
    <w:rsid w:val="00030D67"/>
    <w:rsid w:val="00030D92"/>
    <w:rsid w:val="00030DA3"/>
    <w:rsid w:val="00030DB4"/>
    <w:rsid w:val="00030DE6"/>
    <w:rsid w:val="00030DF2"/>
    <w:rsid w:val="00030DF4"/>
    <w:rsid w:val="00030E1A"/>
    <w:rsid w:val="00030E1E"/>
    <w:rsid w:val="00030E20"/>
    <w:rsid w:val="00030E52"/>
    <w:rsid w:val="00030E68"/>
    <w:rsid w:val="00030E88"/>
    <w:rsid w:val="00030EF1"/>
    <w:rsid w:val="00030EFC"/>
    <w:rsid w:val="00030F4E"/>
    <w:rsid w:val="00030F71"/>
    <w:rsid w:val="00030F78"/>
    <w:rsid w:val="00030F8F"/>
    <w:rsid w:val="00030FAA"/>
    <w:rsid w:val="00030FB1"/>
    <w:rsid w:val="00030FC5"/>
    <w:rsid w:val="00030FFD"/>
    <w:rsid w:val="00031062"/>
    <w:rsid w:val="00031063"/>
    <w:rsid w:val="00031071"/>
    <w:rsid w:val="0003108E"/>
    <w:rsid w:val="0003109B"/>
    <w:rsid w:val="000310A9"/>
    <w:rsid w:val="000310D7"/>
    <w:rsid w:val="000310DB"/>
    <w:rsid w:val="0003112B"/>
    <w:rsid w:val="0003112F"/>
    <w:rsid w:val="0003113C"/>
    <w:rsid w:val="00031182"/>
    <w:rsid w:val="000311B6"/>
    <w:rsid w:val="000311D9"/>
    <w:rsid w:val="00031211"/>
    <w:rsid w:val="0003122C"/>
    <w:rsid w:val="00031250"/>
    <w:rsid w:val="000312DD"/>
    <w:rsid w:val="000312DF"/>
    <w:rsid w:val="000312E4"/>
    <w:rsid w:val="000312EC"/>
    <w:rsid w:val="000312FB"/>
    <w:rsid w:val="00031305"/>
    <w:rsid w:val="00031341"/>
    <w:rsid w:val="00031346"/>
    <w:rsid w:val="00031353"/>
    <w:rsid w:val="0003135B"/>
    <w:rsid w:val="000313B4"/>
    <w:rsid w:val="000313C0"/>
    <w:rsid w:val="000313CD"/>
    <w:rsid w:val="000313D8"/>
    <w:rsid w:val="000313EB"/>
    <w:rsid w:val="0003142A"/>
    <w:rsid w:val="00031436"/>
    <w:rsid w:val="00031458"/>
    <w:rsid w:val="0003146A"/>
    <w:rsid w:val="0003148F"/>
    <w:rsid w:val="000314A2"/>
    <w:rsid w:val="000314D6"/>
    <w:rsid w:val="000314DD"/>
    <w:rsid w:val="00031551"/>
    <w:rsid w:val="0003155C"/>
    <w:rsid w:val="00031606"/>
    <w:rsid w:val="0003161B"/>
    <w:rsid w:val="0003164C"/>
    <w:rsid w:val="0003167F"/>
    <w:rsid w:val="000316E9"/>
    <w:rsid w:val="00031729"/>
    <w:rsid w:val="00031736"/>
    <w:rsid w:val="0003174B"/>
    <w:rsid w:val="0003178D"/>
    <w:rsid w:val="000317C6"/>
    <w:rsid w:val="000317CB"/>
    <w:rsid w:val="000317E8"/>
    <w:rsid w:val="0003180E"/>
    <w:rsid w:val="00031812"/>
    <w:rsid w:val="00031845"/>
    <w:rsid w:val="00031858"/>
    <w:rsid w:val="00031872"/>
    <w:rsid w:val="0003190C"/>
    <w:rsid w:val="0003190F"/>
    <w:rsid w:val="00031922"/>
    <w:rsid w:val="0003193C"/>
    <w:rsid w:val="00031950"/>
    <w:rsid w:val="0003196C"/>
    <w:rsid w:val="000319AA"/>
    <w:rsid w:val="000319E3"/>
    <w:rsid w:val="00031A12"/>
    <w:rsid w:val="00031A30"/>
    <w:rsid w:val="00031A34"/>
    <w:rsid w:val="00031AE6"/>
    <w:rsid w:val="00031B1A"/>
    <w:rsid w:val="00031B36"/>
    <w:rsid w:val="00031B53"/>
    <w:rsid w:val="00031B55"/>
    <w:rsid w:val="00031B88"/>
    <w:rsid w:val="00031B8B"/>
    <w:rsid w:val="00031BBE"/>
    <w:rsid w:val="00031BCE"/>
    <w:rsid w:val="00031BE2"/>
    <w:rsid w:val="00031BE9"/>
    <w:rsid w:val="00031BF4"/>
    <w:rsid w:val="00031C2A"/>
    <w:rsid w:val="00031C63"/>
    <w:rsid w:val="00031CD1"/>
    <w:rsid w:val="00031CD6"/>
    <w:rsid w:val="00031CD8"/>
    <w:rsid w:val="00031CE9"/>
    <w:rsid w:val="00031CFD"/>
    <w:rsid w:val="00031D3C"/>
    <w:rsid w:val="00031D53"/>
    <w:rsid w:val="00031D6B"/>
    <w:rsid w:val="00031D6F"/>
    <w:rsid w:val="00031DBE"/>
    <w:rsid w:val="00031E7F"/>
    <w:rsid w:val="00031EBE"/>
    <w:rsid w:val="00031EF3"/>
    <w:rsid w:val="00031F01"/>
    <w:rsid w:val="00031F06"/>
    <w:rsid w:val="00031F29"/>
    <w:rsid w:val="00031F4E"/>
    <w:rsid w:val="00031F6E"/>
    <w:rsid w:val="00031F93"/>
    <w:rsid w:val="00031FB9"/>
    <w:rsid w:val="0003202F"/>
    <w:rsid w:val="00032037"/>
    <w:rsid w:val="00032038"/>
    <w:rsid w:val="00032051"/>
    <w:rsid w:val="00032058"/>
    <w:rsid w:val="000320C8"/>
    <w:rsid w:val="00032100"/>
    <w:rsid w:val="00032101"/>
    <w:rsid w:val="00032107"/>
    <w:rsid w:val="00032196"/>
    <w:rsid w:val="000321A7"/>
    <w:rsid w:val="000321C7"/>
    <w:rsid w:val="000321C8"/>
    <w:rsid w:val="000321D8"/>
    <w:rsid w:val="00032202"/>
    <w:rsid w:val="00032236"/>
    <w:rsid w:val="00032263"/>
    <w:rsid w:val="0003226E"/>
    <w:rsid w:val="0003229B"/>
    <w:rsid w:val="000322D3"/>
    <w:rsid w:val="0003231F"/>
    <w:rsid w:val="00032324"/>
    <w:rsid w:val="0003233A"/>
    <w:rsid w:val="00032379"/>
    <w:rsid w:val="00032384"/>
    <w:rsid w:val="00032395"/>
    <w:rsid w:val="0003239E"/>
    <w:rsid w:val="000323E0"/>
    <w:rsid w:val="00032408"/>
    <w:rsid w:val="0003240A"/>
    <w:rsid w:val="00032423"/>
    <w:rsid w:val="00032446"/>
    <w:rsid w:val="0003244E"/>
    <w:rsid w:val="00032469"/>
    <w:rsid w:val="00032470"/>
    <w:rsid w:val="00032474"/>
    <w:rsid w:val="00032481"/>
    <w:rsid w:val="00032488"/>
    <w:rsid w:val="000324CB"/>
    <w:rsid w:val="000324E0"/>
    <w:rsid w:val="000324EB"/>
    <w:rsid w:val="00032529"/>
    <w:rsid w:val="00032534"/>
    <w:rsid w:val="0003253D"/>
    <w:rsid w:val="0003256D"/>
    <w:rsid w:val="00032574"/>
    <w:rsid w:val="0003258F"/>
    <w:rsid w:val="000325E1"/>
    <w:rsid w:val="00032637"/>
    <w:rsid w:val="00032659"/>
    <w:rsid w:val="00032679"/>
    <w:rsid w:val="0003269A"/>
    <w:rsid w:val="000326BE"/>
    <w:rsid w:val="00032703"/>
    <w:rsid w:val="00032708"/>
    <w:rsid w:val="00032776"/>
    <w:rsid w:val="00032786"/>
    <w:rsid w:val="0003278F"/>
    <w:rsid w:val="00032791"/>
    <w:rsid w:val="000327B7"/>
    <w:rsid w:val="00032802"/>
    <w:rsid w:val="00032809"/>
    <w:rsid w:val="0003284E"/>
    <w:rsid w:val="0003287E"/>
    <w:rsid w:val="0003288A"/>
    <w:rsid w:val="00032897"/>
    <w:rsid w:val="000328AB"/>
    <w:rsid w:val="00032906"/>
    <w:rsid w:val="00032930"/>
    <w:rsid w:val="00032938"/>
    <w:rsid w:val="00032941"/>
    <w:rsid w:val="00032948"/>
    <w:rsid w:val="00032967"/>
    <w:rsid w:val="0003296C"/>
    <w:rsid w:val="0003299E"/>
    <w:rsid w:val="000329BA"/>
    <w:rsid w:val="000329BB"/>
    <w:rsid w:val="000329BC"/>
    <w:rsid w:val="000329D2"/>
    <w:rsid w:val="000329E4"/>
    <w:rsid w:val="00032A00"/>
    <w:rsid w:val="00032A05"/>
    <w:rsid w:val="00032A29"/>
    <w:rsid w:val="00032A48"/>
    <w:rsid w:val="00032A6B"/>
    <w:rsid w:val="00032A70"/>
    <w:rsid w:val="00032AAA"/>
    <w:rsid w:val="00032AC5"/>
    <w:rsid w:val="00032AE8"/>
    <w:rsid w:val="00032AF6"/>
    <w:rsid w:val="00032B15"/>
    <w:rsid w:val="00032B26"/>
    <w:rsid w:val="00032B35"/>
    <w:rsid w:val="00032B67"/>
    <w:rsid w:val="00032B8E"/>
    <w:rsid w:val="00032B90"/>
    <w:rsid w:val="00032BC1"/>
    <w:rsid w:val="00032BF2"/>
    <w:rsid w:val="00032BFB"/>
    <w:rsid w:val="00032C34"/>
    <w:rsid w:val="00032C5D"/>
    <w:rsid w:val="00032C7C"/>
    <w:rsid w:val="00032CB4"/>
    <w:rsid w:val="00032D08"/>
    <w:rsid w:val="00032D15"/>
    <w:rsid w:val="00032D17"/>
    <w:rsid w:val="00032D2C"/>
    <w:rsid w:val="00032D2F"/>
    <w:rsid w:val="00032D45"/>
    <w:rsid w:val="00032D5B"/>
    <w:rsid w:val="00032D5D"/>
    <w:rsid w:val="00032D6A"/>
    <w:rsid w:val="00032DA4"/>
    <w:rsid w:val="00032DD7"/>
    <w:rsid w:val="00032DF9"/>
    <w:rsid w:val="00032E50"/>
    <w:rsid w:val="00032F40"/>
    <w:rsid w:val="00032F7A"/>
    <w:rsid w:val="00032FAC"/>
    <w:rsid w:val="00032FAF"/>
    <w:rsid w:val="0003302D"/>
    <w:rsid w:val="00033095"/>
    <w:rsid w:val="00033110"/>
    <w:rsid w:val="00033111"/>
    <w:rsid w:val="0003313B"/>
    <w:rsid w:val="00033176"/>
    <w:rsid w:val="00033178"/>
    <w:rsid w:val="00033179"/>
    <w:rsid w:val="0003318A"/>
    <w:rsid w:val="000331B0"/>
    <w:rsid w:val="000331E4"/>
    <w:rsid w:val="000331FB"/>
    <w:rsid w:val="0003331B"/>
    <w:rsid w:val="00033321"/>
    <w:rsid w:val="00033331"/>
    <w:rsid w:val="00033349"/>
    <w:rsid w:val="00033374"/>
    <w:rsid w:val="000333A1"/>
    <w:rsid w:val="000333A5"/>
    <w:rsid w:val="000333C4"/>
    <w:rsid w:val="000333DA"/>
    <w:rsid w:val="000333DF"/>
    <w:rsid w:val="00033410"/>
    <w:rsid w:val="00033427"/>
    <w:rsid w:val="0003343E"/>
    <w:rsid w:val="00033473"/>
    <w:rsid w:val="000334A7"/>
    <w:rsid w:val="000334AE"/>
    <w:rsid w:val="000334BB"/>
    <w:rsid w:val="000334C4"/>
    <w:rsid w:val="000334C8"/>
    <w:rsid w:val="00033505"/>
    <w:rsid w:val="00033509"/>
    <w:rsid w:val="00033564"/>
    <w:rsid w:val="0003356F"/>
    <w:rsid w:val="000335A4"/>
    <w:rsid w:val="000335E4"/>
    <w:rsid w:val="000335E6"/>
    <w:rsid w:val="0003363F"/>
    <w:rsid w:val="0003364E"/>
    <w:rsid w:val="00033665"/>
    <w:rsid w:val="00033689"/>
    <w:rsid w:val="00033694"/>
    <w:rsid w:val="000336A7"/>
    <w:rsid w:val="000336A8"/>
    <w:rsid w:val="000336D3"/>
    <w:rsid w:val="0003370C"/>
    <w:rsid w:val="00033728"/>
    <w:rsid w:val="00033775"/>
    <w:rsid w:val="000337CC"/>
    <w:rsid w:val="00033818"/>
    <w:rsid w:val="00033854"/>
    <w:rsid w:val="00033871"/>
    <w:rsid w:val="00033876"/>
    <w:rsid w:val="000338EC"/>
    <w:rsid w:val="00033938"/>
    <w:rsid w:val="00033956"/>
    <w:rsid w:val="00033965"/>
    <w:rsid w:val="00033979"/>
    <w:rsid w:val="000339B7"/>
    <w:rsid w:val="000339C5"/>
    <w:rsid w:val="000339D2"/>
    <w:rsid w:val="000339D5"/>
    <w:rsid w:val="000339DC"/>
    <w:rsid w:val="00033A36"/>
    <w:rsid w:val="00033A66"/>
    <w:rsid w:val="00033A77"/>
    <w:rsid w:val="00033A78"/>
    <w:rsid w:val="00033AB9"/>
    <w:rsid w:val="00033AFE"/>
    <w:rsid w:val="00033B03"/>
    <w:rsid w:val="00033B37"/>
    <w:rsid w:val="00033B59"/>
    <w:rsid w:val="00033B99"/>
    <w:rsid w:val="00033BBD"/>
    <w:rsid w:val="00033BCF"/>
    <w:rsid w:val="00033BD4"/>
    <w:rsid w:val="00033C0B"/>
    <w:rsid w:val="00033C4A"/>
    <w:rsid w:val="00033CEC"/>
    <w:rsid w:val="00033D8F"/>
    <w:rsid w:val="00033DFD"/>
    <w:rsid w:val="00033E07"/>
    <w:rsid w:val="00033E41"/>
    <w:rsid w:val="00033E67"/>
    <w:rsid w:val="00033ECB"/>
    <w:rsid w:val="00033ECF"/>
    <w:rsid w:val="00033EEC"/>
    <w:rsid w:val="00033F47"/>
    <w:rsid w:val="00033F86"/>
    <w:rsid w:val="00033F8D"/>
    <w:rsid w:val="00033FA2"/>
    <w:rsid w:val="00034008"/>
    <w:rsid w:val="00034009"/>
    <w:rsid w:val="0003401D"/>
    <w:rsid w:val="00034038"/>
    <w:rsid w:val="00034089"/>
    <w:rsid w:val="000340C3"/>
    <w:rsid w:val="000340C9"/>
    <w:rsid w:val="00034175"/>
    <w:rsid w:val="000341B5"/>
    <w:rsid w:val="0003420C"/>
    <w:rsid w:val="0003421D"/>
    <w:rsid w:val="00034230"/>
    <w:rsid w:val="00034239"/>
    <w:rsid w:val="00034261"/>
    <w:rsid w:val="0003426C"/>
    <w:rsid w:val="0003429E"/>
    <w:rsid w:val="000342BD"/>
    <w:rsid w:val="000342D1"/>
    <w:rsid w:val="000342EE"/>
    <w:rsid w:val="000342FA"/>
    <w:rsid w:val="0003430E"/>
    <w:rsid w:val="00034324"/>
    <w:rsid w:val="00034335"/>
    <w:rsid w:val="0003434F"/>
    <w:rsid w:val="00034351"/>
    <w:rsid w:val="0003435F"/>
    <w:rsid w:val="00034364"/>
    <w:rsid w:val="00034372"/>
    <w:rsid w:val="000343B5"/>
    <w:rsid w:val="000343C6"/>
    <w:rsid w:val="000343D3"/>
    <w:rsid w:val="000343FE"/>
    <w:rsid w:val="0003440F"/>
    <w:rsid w:val="0003447D"/>
    <w:rsid w:val="0003449F"/>
    <w:rsid w:val="000344A0"/>
    <w:rsid w:val="000344E8"/>
    <w:rsid w:val="00034511"/>
    <w:rsid w:val="00034539"/>
    <w:rsid w:val="0003453F"/>
    <w:rsid w:val="0003459A"/>
    <w:rsid w:val="000345DC"/>
    <w:rsid w:val="000345E4"/>
    <w:rsid w:val="00034606"/>
    <w:rsid w:val="0003464F"/>
    <w:rsid w:val="00034661"/>
    <w:rsid w:val="000346A0"/>
    <w:rsid w:val="000346A7"/>
    <w:rsid w:val="000346B1"/>
    <w:rsid w:val="000346B4"/>
    <w:rsid w:val="000346E3"/>
    <w:rsid w:val="000346E5"/>
    <w:rsid w:val="0003470B"/>
    <w:rsid w:val="00034758"/>
    <w:rsid w:val="00034765"/>
    <w:rsid w:val="000347A5"/>
    <w:rsid w:val="000347B1"/>
    <w:rsid w:val="0003480A"/>
    <w:rsid w:val="0003482A"/>
    <w:rsid w:val="00034843"/>
    <w:rsid w:val="0003485F"/>
    <w:rsid w:val="0003488E"/>
    <w:rsid w:val="000348C1"/>
    <w:rsid w:val="000348C8"/>
    <w:rsid w:val="000348DF"/>
    <w:rsid w:val="000348EB"/>
    <w:rsid w:val="0003492B"/>
    <w:rsid w:val="0003492C"/>
    <w:rsid w:val="0003496E"/>
    <w:rsid w:val="00034990"/>
    <w:rsid w:val="000349F8"/>
    <w:rsid w:val="00034A00"/>
    <w:rsid w:val="00034A23"/>
    <w:rsid w:val="00034A27"/>
    <w:rsid w:val="00034A51"/>
    <w:rsid w:val="00034A6A"/>
    <w:rsid w:val="00034A7C"/>
    <w:rsid w:val="00034A81"/>
    <w:rsid w:val="00034A91"/>
    <w:rsid w:val="00034AAF"/>
    <w:rsid w:val="00034AE4"/>
    <w:rsid w:val="00034AED"/>
    <w:rsid w:val="00034B15"/>
    <w:rsid w:val="00034B6F"/>
    <w:rsid w:val="00034BCB"/>
    <w:rsid w:val="00034BDD"/>
    <w:rsid w:val="00034C4B"/>
    <w:rsid w:val="00034C66"/>
    <w:rsid w:val="00034C92"/>
    <w:rsid w:val="00034CD8"/>
    <w:rsid w:val="00034CF9"/>
    <w:rsid w:val="00034D0F"/>
    <w:rsid w:val="00034D3B"/>
    <w:rsid w:val="00034D82"/>
    <w:rsid w:val="00034DB9"/>
    <w:rsid w:val="00034E1E"/>
    <w:rsid w:val="00034EB9"/>
    <w:rsid w:val="00034F28"/>
    <w:rsid w:val="00034F2A"/>
    <w:rsid w:val="00034F47"/>
    <w:rsid w:val="00034F9D"/>
    <w:rsid w:val="00034FAE"/>
    <w:rsid w:val="00034FCE"/>
    <w:rsid w:val="00034FE9"/>
    <w:rsid w:val="00035001"/>
    <w:rsid w:val="00035005"/>
    <w:rsid w:val="00035026"/>
    <w:rsid w:val="00035038"/>
    <w:rsid w:val="0003506A"/>
    <w:rsid w:val="0003507A"/>
    <w:rsid w:val="0003508D"/>
    <w:rsid w:val="000350DA"/>
    <w:rsid w:val="0003516E"/>
    <w:rsid w:val="00035179"/>
    <w:rsid w:val="0003518C"/>
    <w:rsid w:val="000351D5"/>
    <w:rsid w:val="0003521C"/>
    <w:rsid w:val="00035223"/>
    <w:rsid w:val="0003523B"/>
    <w:rsid w:val="0003526A"/>
    <w:rsid w:val="000352AC"/>
    <w:rsid w:val="000352B3"/>
    <w:rsid w:val="000352E8"/>
    <w:rsid w:val="000352F5"/>
    <w:rsid w:val="00035349"/>
    <w:rsid w:val="0003534E"/>
    <w:rsid w:val="0003535E"/>
    <w:rsid w:val="00035373"/>
    <w:rsid w:val="0003538C"/>
    <w:rsid w:val="000353BB"/>
    <w:rsid w:val="000353C7"/>
    <w:rsid w:val="000353C8"/>
    <w:rsid w:val="000353ED"/>
    <w:rsid w:val="00035404"/>
    <w:rsid w:val="00035485"/>
    <w:rsid w:val="000354B1"/>
    <w:rsid w:val="000354C4"/>
    <w:rsid w:val="000354DA"/>
    <w:rsid w:val="000354E4"/>
    <w:rsid w:val="00035544"/>
    <w:rsid w:val="000355A8"/>
    <w:rsid w:val="000355BB"/>
    <w:rsid w:val="000355D6"/>
    <w:rsid w:val="0003560E"/>
    <w:rsid w:val="00035615"/>
    <w:rsid w:val="00035629"/>
    <w:rsid w:val="00035664"/>
    <w:rsid w:val="00035668"/>
    <w:rsid w:val="0003567E"/>
    <w:rsid w:val="000356AF"/>
    <w:rsid w:val="000356F0"/>
    <w:rsid w:val="00035709"/>
    <w:rsid w:val="00035712"/>
    <w:rsid w:val="00035715"/>
    <w:rsid w:val="00035725"/>
    <w:rsid w:val="00035768"/>
    <w:rsid w:val="00035780"/>
    <w:rsid w:val="000357EC"/>
    <w:rsid w:val="00035810"/>
    <w:rsid w:val="0003588C"/>
    <w:rsid w:val="000358FF"/>
    <w:rsid w:val="00035933"/>
    <w:rsid w:val="00035948"/>
    <w:rsid w:val="0003597C"/>
    <w:rsid w:val="000359A6"/>
    <w:rsid w:val="000359B8"/>
    <w:rsid w:val="000359C5"/>
    <w:rsid w:val="000359CE"/>
    <w:rsid w:val="000359EB"/>
    <w:rsid w:val="000359F1"/>
    <w:rsid w:val="00035AA8"/>
    <w:rsid w:val="00035AB5"/>
    <w:rsid w:val="00035ABD"/>
    <w:rsid w:val="00035AE2"/>
    <w:rsid w:val="00035AF7"/>
    <w:rsid w:val="00035B03"/>
    <w:rsid w:val="00035B28"/>
    <w:rsid w:val="00035B2B"/>
    <w:rsid w:val="00035B6B"/>
    <w:rsid w:val="00035B92"/>
    <w:rsid w:val="00035BB8"/>
    <w:rsid w:val="00035BCC"/>
    <w:rsid w:val="00035BFC"/>
    <w:rsid w:val="00035C11"/>
    <w:rsid w:val="00035C18"/>
    <w:rsid w:val="00035C1B"/>
    <w:rsid w:val="00035C4C"/>
    <w:rsid w:val="00035C6E"/>
    <w:rsid w:val="00035C90"/>
    <w:rsid w:val="00035D8A"/>
    <w:rsid w:val="00035DA9"/>
    <w:rsid w:val="00035DBD"/>
    <w:rsid w:val="00035DD2"/>
    <w:rsid w:val="00035DE2"/>
    <w:rsid w:val="00035DE3"/>
    <w:rsid w:val="00035DF8"/>
    <w:rsid w:val="00035DFB"/>
    <w:rsid w:val="00035E32"/>
    <w:rsid w:val="00035E72"/>
    <w:rsid w:val="00035EA6"/>
    <w:rsid w:val="00035EA7"/>
    <w:rsid w:val="00035EDF"/>
    <w:rsid w:val="00035EE1"/>
    <w:rsid w:val="00035EE5"/>
    <w:rsid w:val="00035EEA"/>
    <w:rsid w:val="00035F23"/>
    <w:rsid w:val="00035F2B"/>
    <w:rsid w:val="00035F4C"/>
    <w:rsid w:val="00035F54"/>
    <w:rsid w:val="00035F6E"/>
    <w:rsid w:val="00035F94"/>
    <w:rsid w:val="00035FA8"/>
    <w:rsid w:val="00035FBD"/>
    <w:rsid w:val="0003602C"/>
    <w:rsid w:val="0003603F"/>
    <w:rsid w:val="00036063"/>
    <w:rsid w:val="00036077"/>
    <w:rsid w:val="00036084"/>
    <w:rsid w:val="0003608B"/>
    <w:rsid w:val="00036097"/>
    <w:rsid w:val="000360C9"/>
    <w:rsid w:val="000360FF"/>
    <w:rsid w:val="00036109"/>
    <w:rsid w:val="0003612A"/>
    <w:rsid w:val="0003614B"/>
    <w:rsid w:val="00036192"/>
    <w:rsid w:val="000361A2"/>
    <w:rsid w:val="000361C2"/>
    <w:rsid w:val="000361C6"/>
    <w:rsid w:val="000361E6"/>
    <w:rsid w:val="0003620D"/>
    <w:rsid w:val="00036218"/>
    <w:rsid w:val="00036230"/>
    <w:rsid w:val="000362C6"/>
    <w:rsid w:val="0003633C"/>
    <w:rsid w:val="00036355"/>
    <w:rsid w:val="00036375"/>
    <w:rsid w:val="000363A1"/>
    <w:rsid w:val="000363AC"/>
    <w:rsid w:val="000363F8"/>
    <w:rsid w:val="0003643E"/>
    <w:rsid w:val="00036472"/>
    <w:rsid w:val="0003647F"/>
    <w:rsid w:val="000364AD"/>
    <w:rsid w:val="000364B8"/>
    <w:rsid w:val="000364D0"/>
    <w:rsid w:val="000364D8"/>
    <w:rsid w:val="0003652F"/>
    <w:rsid w:val="0003653D"/>
    <w:rsid w:val="00036558"/>
    <w:rsid w:val="0003658D"/>
    <w:rsid w:val="0003658E"/>
    <w:rsid w:val="0003659A"/>
    <w:rsid w:val="000365BF"/>
    <w:rsid w:val="000365CE"/>
    <w:rsid w:val="000365CF"/>
    <w:rsid w:val="00036608"/>
    <w:rsid w:val="0003660A"/>
    <w:rsid w:val="00036635"/>
    <w:rsid w:val="00036662"/>
    <w:rsid w:val="00036684"/>
    <w:rsid w:val="000366DB"/>
    <w:rsid w:val="000366ED"/>
    <w:rsid w:val="00036712"/>
    <w:rsid w:val="0003672A"/>
    <w:rsid w:val="00036744"/>
    <w:rsid w:val="00036758"/>
    <w:rsid w:val="000367C4"/>
    <w:rsid w:val="000367DF"/>
    <w:rsid w:val="00036823"/>
    <w:rsid w:val="0003684E"/>
    <w:rsid w:val="000368CF"/>
    <w:rsid w:val="00036916"/>
    <w:rsid w:val="0003693E"/>
    <w:rsid w:val="00036990"/>
    <w:rsid w:val="000369CD"/>
    <w:rsid w:val="000369D5"/>
    <w:rsid w:val="00036A10"/>
    <w:rsid w:val="00036A40"/>
    <w:rsid w:val="00036A5E"/>
    <w:rsid w:val="00036A74"/>
    <w:rsid w:val="00036A99"/>
    <w:rsid w:val="00036ADE"/>
    <w:rsid w:val="00036AF6"/>
    <w:rsid w:val="00036AF9"/>
    <w:rsid w:val="00036B0D"/>
    <w:rsid w:val="00036B0E"/>
    <w:rsid w:val="00036B2B"/>
    <w:rsid w:val="00036B5D"/>
    <w:rsid w:val="00036B5E"/>
    <w:rsid w:val="00036BD3"/>
    <w:rsid w:val="00036C04"/>
    <w:rsid w:val="00036C0A"/>
    <w:rsid w:val="00036C14"/>
    <w:rsid w:val="00036C30"/>
    <w:rsid w:val="00036C8E"/>
    <w:rsid w:val="00036CA2"/>
    <w:rsid w:val="00036CC2"/>
    <w:rsid w:val="00036D07"/>
    <w:rsid w:val="00036D0C"/>
    <w:rsid w:val="00036D30"/>
    <w:rsid w:val="00036DA6"/>
    <w:rsid w:val="00036DAB"/>
    <w:rsid w:val="00036DB3"/>
    <w:rsid w:val="00036DC9"/>
    <w:rsid w:val="00036DE5"/>
    <w:rsid w:val="00036DFF"/>
    <w:rsid w:val="00036E04"/>
    <w:rsid w:val="00036E1C"/>
    <w:rsid w:val="00036E45"/>
    <w:rsid w:val="00036E50"/>
    <w:rsid w:val="00036E57"/>
    <w:rsid w:val="00036E85"/>
    <w:rsid w:val="00036EE1"/>
    <w:rsid w:val="00036EEF"/>
    <w:rsid w:val="00036F4E"/>
    <w:rsid w:val="00036F7C"/>
    <w:rsid w:val="00036F84"/>
    <w:rsid w:val="00036F94"/>
    <w:rsid w:val="00036FC7"/>
    <w:rsid w:val="00036FDD"/>
    <w:rsid w:val="00037000"/>
    <w:rsid w:val="00037047"/>
    <w:rsid w:val="00037053"/>
    <w:rsid w:val="00037060"/>
    <w:rsid w:val="000370F6"/>
    <w:rsid w:val="00037125"/>
    <w:rsid w:val="00037137"/>
    <w:rsid w:val="00037142"/>
    <w:rsid w:val="00037185"/>
    <w:rsid w:val="000371DB"/>
    <w:rsid w:val="000371DC"/>
    <w:rsid w:val="0003720B"/>
    <w:rsid w:val="00037234"/>
    <w:rsid w:val="00037290"/>
    <w:rsid w:val="000372ED"/>
    <w:rsid w:val="000372EE"/>
    <w:rsid w:val="00037300"/>
    <w:rsid w:val="00037373"/>
    <w:rsid w:val="0003739B"/>
    <w:rsid w:val="000373C0"/>
    <w:rsid w:val="000373CE"/>
    <w:rsid w:val="00037401"/>
    <w:rsid w:val="0003747A"/>
    <w:rsid w:val="0003747B"/>
    <w:rsid w:val="0003754C"/>
    <w:rsid w:val="0003759C"/>
    <w:rsid w:val="000375B2"/>
    <w:rsid w:val="000375F5"/>
    <w:rsid w:val="00037662"/>
    <w:rsid w:val="00037664"/>
    <w:rsid w:val="00037665"/>
    <w:rsid w:val="0003766B"/>
    <w:rsid w:val="00037678"/>
    <w:rsid w:val="00037690"/>
    <w:rsid w:val="000376A0"/>
    <w:rsid w:val="00037703"/>
    <w:rsid w:val="00037747"/>
    <w:rsid w:val="00037751"/>
    <w:rsid w:val="00037782"/>
    <w:rsid w:val="00037788"/>
    <w:rsid w:val="00037828"/>
    <w:rsid w:val="00037842"/>
    <w:rsid w:val="000378C3"/>
    <w:rsid w:val="000378CD"/>
    <w:rsid w:val="0003793A"/>
    <w:rsid w:val="000379AD"/>
    <w:rsid w:val="000379BA"/>
    <w:rsid w:val="000379BF"/>
    <w:rsid w:val="000379CB"/>
    <w:rsid w:val="000379FC"/>
    <w:rsid w:val="00037A07"/>
    <w:rsid w:val="00037A26"/>
    <w:rsid w:val="00037A77"/>
    <w:rsid w:val="00037AB6"/>
    <w:rsid w:val="00037AC9"/>
    <w:rsid w:val="00037B56"/>
    <w:rsid w:val="00037B67"/>
    <w:rsid w:val="00037B86"/>
    <w:rsid w:val="00037BA5"/>
    <w:rsid w:val="00037BAB"/>
    <w:rsid w:val="00037BBA"/>
    <w:rsid w:val="00037BBE"/>
    <w:rsid w:val="00037BF0"/>
    <w:rsid w:val="00037BF7"/>
    <w:rsid w:val="00037C09"/>
    <w:rsid w:val="00037C0A"/>
    <w:rsid w:val="00037C82"/>
    <w:rsid w:val="00037C8F"/>
    <w:rsid w:val="00037C9D"/>
    <w:rsid w:val="00037CB1"/>
    <w:rsid w:val="00037D2D"/>
    <w:rsid w:val="00037D53"/>
    <w:rsid w:val="00037D78"/>
    <w:rsid w:val="00037DCD"/>
    <w:rsid w:val="00037DE4"/>
    <w:rsid w:val="00037DFE"/>
    <w:rsid w:val="00037E30"/>
    <w:rsid w:val="00037EB4"/>
    <w:rsid w:val="00037ECB"/>
    <w:rsid w:val="00037ECD"/>
    <w:rsid w:val="00037EE2"/>
    <w:rsid w:val="00037EEF"/>
    <w:rsid w:val="00037F51"/>
    <w:rsid w:val="00037F9A"/>
    <w:rsid w:val="00037FA6"/>
    <w:rsid w:val="00037FD6"/>
    <w:rsid w:val="00037FF6"/>
    <w:rsid w:val="00040009"/>
    <w:rsid w:val="00040012"/>
    <w:rsid w:val="0004003A"/>
    <w:rsid w:val="0004003D"/>
    <w:rsid w:val="00040048"/>
    <w:rsid w:val="00040050"/>
    <w:rsid w:val="0004007F"/>
    <w:rsid w:val="0004008E"/>
    <w:rsid w:val="000400D2"/>
    <w:rsid w:val="000400DE"/>
    <w:rsid w:val="00040118"/>
    <w:rsid w:val="00040128"/>
    <w:rsid w:val="0004012D"/>
    <w:rsid w:val="00040161"/>
    <w:rsid w:val="00040174"/>
    <w:rsid w:val="000401B2"/>
    <w:rsid w:val="000401C3"/>
    <w:rsid w:val="000401E8"/>
    <w:rsid w:val="00040237"/>
    <w:rsid w:val="00040277"/>
    <w:rsid w:val="00040289"/>
    <w:rsid w:val="00040290"/>
    <w:rsid w:val="000402A8"/>
    <w:rsid w:val="0004032F"/>
    <w:rsid w:val="00040392"/>
    <w:rsid w:val="0004039E"/>
    <w:rsid w:val="000403A2"/>
    <w:rsid w:val="000403D5"/>
    <w:rsid w:val="00040407"/>
    <w:rsid w:val="0004042D"/>
    <w:rsid w:val="0004044E"/>
    <w:rsid w:val="00040454"/>
    <w:rsid w:val="00040474"/>
    <w:rsid w:val="0004047B"/>
    <w:rsid w:val="00040484"/>
    <w:rsid w:val="000404A7"/>
    <w:rsid w:val="000404C7"/>
    <w:rsid w:val="000404E8"/>
    <w:rsid w:val="000404F2"/>
    <w:rsid w:val="00040591"/>
    <w:rsid w:val="000405A4"/>
    <w:rsid w:val="000405C4"/>
    <w:rsid w:val="000405F0"/>
    <w:rsid w:val="00040621"/>
    <w:rsid w:val="00040642"/>
    <w:rsid w:val="0004066B"/>
    <w:rsid w:val="00040685"/>
    <w:rsid w:val="00040695"/>
    <w:rsid w:val="000406BB"/>
    <w:rsid w:val="000406C4"/>
    <w:rsid w:val="000406CE"/>
    <w:rsid w:val="00040723"/>
    <w:rsid w:val="0004074E"/>
    <w:rsid w:val="00040787"/>
    <w:rsid w:val="000407AF"/>
    <w:rsid w:val="000407FF"/>
    <w:rsid w:val="0004083C"/>
    <w:rsid w:val="0004085C"/>
    <w:rsid w:val="00040869"/>
    <w:rsid w:val="00040875"/>
    <w:rsid w:val="0004087C"/>
    <w:rsid w:val="0004089D"/>
    <w:rsid w:val="0004089F"/>
    <w:rsid w:val="000408A4"/>
    <w:rsid w:val="000408AA"/>
    <w:rsid w:val="0004090E"/>
    <w:rsid w:val="00040951"/>
    <w:rsid w:val="00040968"/>
    <w:rsid w:val="0004096E"/>
    <w:rsid w:val="0004097E"/>
    <w:rsid w:val="00040A05"/>
    <w:rsid w:val="00040A29"/>
    <w:rsid w:val="00040A2F"/>
    <w:rsid w:val="00040A71"/>
    <w:rsid w:val="00040AA1"/>
    <w:rsid w:val="00040AAB"/>
    <w:rsid w:val="00040AC9"/>
    <w:rsid w:val="00040B33"/>
    <w:rsid w:val="00040B3B"/>
    <w:rsid w:val="00040C82"/>
    <w:rsid w:val="00040C92"/>
    <w:rsid w:val="00040C9F"/>
    <w:rsid w:val="00040CB4"/>
    <w:rsid w:val="00040CD7"/>
    <w:rsid w:val="00040CE1"/>
    <w:rsid w:val="00040CFD"/>
    <w:rsid w:val="00040D22"/>
    <w:rsid w:val="00040D2C"/>
    <w:rsid w:val="00040D4E"/>
    <w:rsid w:val="00040D67"/>
    <w:rsid w:val="00040D99"/>
    <w:rsid w:val="00040DC2"/>
    <w:rsid w:val="00040DE0"/>
    <w:rsid w:val="00040E21"/>
    <w:rsid w:val="00040E34"/>
    <w:rsid w:val="00040E48"/>
    <w:rsid w:val="00040E56"/>
    <w:rsid w:val="00040E62"/>
    <w:rsid w:val="00040E65"/>
    <w:rsid w:val="00040E76"/>
    <w:rsid w:val="00040EAB"/>
    <w:rsid w:val="00040EE1"/>
    <w:rsid w:val="00040EED"/>
    <w:rsid w:val="00040F04"/>
    <w:rsid w:val="00040F0A"/>
    <w:rsid w:val="00040F11"/>
    <w:rsid w:val="00040F24"/>
    <w:rsid w:val="00040F75"/>
    <w:rsid w:val="00041003"/>
    <w:rsid w:val="00041025"/>
    <w:rsid w:val="0004102C"/>
    <w:rsid w:val="00041049"/>
    <w:rsid w:val="00041054"/>
    <w:rsid w:val="00041060"/>
    <w:rsid w:val="000410A1"/>
    <w:rsid w:val="000410CC"/>
    <w:rsid w:val="00041133"/>
    <w:rsid w:val="00041144"/>
    <w:rsid w:val="0004117E"/>
    <w:rsid w:val="0004118C"/>
    <w:rsid w:val="000411C3"/>
    <w:rsid w:val="00041223"/>
    <w:rsid w:val="0004122A"/>
    <w:rsid w:val="0004122E"/>
    <w:rsid w:val="00041286"/>
    <w:rsid w:val="000412C4"/>
    <w:rsid w:val="000412CA"/>
    <w:rsid w:val="000412EB"/>
    <w:rsid w:val="000412FC"/>
    <w:rsid w:val="00041303"/>
    <w:rsid w:val="00041343"/>
    <w:rsid w:val="00041354"/>
    <w:rsid w:val="000413A9"/>
    <w:rsid w:val="000413C8"/>
    <w:rsid w:val="000413CC"/>
    <w:rsid w:val="000413D0"/>
    <w:rsid w:val="000413F0"/>
    <w:rsid w:val="00041402"/>
    <w:rsid w:val="00041406"/>
    <w:rsid w:val="0004140F"/>
    <w:rsid w:val="0004144C"/>
    <w:rsid w:val="00041464"/>
    <w:rsid w:val="000414B6"/>
    <w:rsid w:val="000414D7"/>
    <w:rsid w:val="0004150F"/>
    <w:rsid w:val="00041527"/>
    <w:rsid w:val="0004156F"/>
    <w:rsid w:val="000415FA"/>
    <w:rsid w:val="00041606"/>
    <w:rsid w:val="00041644"/>
    <w:rsid w:val="0004166D"/>
    <w:rsid w:val="00041695"/>
    <w:rsid w:val="000416C6"/>
    <w:rsid w:val="000416E0"/>
    <w:rsid w:val="000416EA"/>
    <w:rsid w:val="0004178C"/>
    <w:rsid w:val="00041799"/>
    <w:rsid w:val="0004179C"/>
    <w:rsid w:val="000417A2"/>
    <w:rsid w:val="000417C8"/>
    <w:rsid w:val="000417E5"/>
    <w:rsid w:val="000417E8"/>
    <w:rsid w:val="00041834"/>
    <w:rsid w:val="0004184F"/>
    <w:rsid w:val="0004185B"/>
    <w:rsid w:val="000418EF"/>
    <w:rsid w:val="00041951"/>
    <w:rsid w:val="00041971"/>
    <w:rsid w:val="00041978"/>
    <w:rsid w:val="0004199D"/>
    <w:rsid w:val="000419DF"/>
    <w:rsid w:val="000419F8"/>
    <w:rsid w:val="00041A00"/>
    <w:rsid w:val="00041A07"/>
    <w:rsid w:val="00041A19"/>
    <w:rsid w:val="00041A33"/>
    <w:rsid w:val="00041A4F"/>
    <w:rsid w:val="00041A69"/>
    <w:rsid w:val="00041A93"/>
    <w:rsid w:val="00041ABC"/>
    <w:rsid w:val="00041AC7"/>
    <w:rsid w:val="00041AF2"/>
    <w:rsid w:val="00041B37"/>
    <w:rsid w:val="00041B38"/>
    <w:rsid w:val="00041B3A"/>
    <w:rsid w:val="00041B50"/>
    <w:rsid w:val="00041B96"/>
    <w:rsid w:val="00041B9C"/>
    <w:rsid w:val="00041BAF"/>
    <w:rsid w:val="00041BCB"/>
    <w:rsid w:val="00041BCD"/>
    <w:rsid w:val="00041BD0"/>
    <w:rsid w:val="00041BEA"/>
    <w:rsid w:val="00041BF3"/>
    <w:rsid w:val="00041C28"/>
    <w:rsid w:val="00041C3A"/>
    <w:rsid w:val="00041C57"/>
    <w:rsid w:val="00041C5C"/>
    <w:rsid w:val="00041C68"/>
    <w:rsid w:val="00041CC5"/>
    <w:rsid w:val="00041CE3"/>
    <w:rsid w:val="00041D37"/>
    <w:rsid w:val="00041D5A"/>
    <w:rsid w:val="00041D69"/>
    <w:rsid w:val="00041D6E"/>
    <w:rsid w:val="00041D74"/>
    <w:rsid w:val="00041D7C"/>
    <w:rsid w:val="00041DFF"/>
    <w:rsid w:val="00041E20"/>
    <w:rsid w:val="00041E4C"/>
    <w:rsid w:val="00041E5F"/>
    <w:rsid w:val="00041E61"/>
    <w:rsid w:val="00041E66"/>
    <w:rsid w:val="00041E85"/>
    <w:rsid w:val="00041F33"/>
    <w:rsid w:val="00041F34"/>
    <w:rsid w:val="00041F39"/>
    <w:rsid w:val="00041F5A"/>
    <w:rsid w:val="00041F75"/>
    <w:rsid w:val="00041F76"/>
    <w:rsid w:val="00041F8F"/>
    <w:rsid w:val="00041FA4"/>
    <w:rsid w:val="00041FDC"/>
    <w:rsid w:val="00041FE3"/>
    <w:rsid w:val="00041FEE"/>
    <w:rsid w:val="00042040"/>
    <w:rsid w:val="00042048"/>
    <w:rsid w:val="0004204F"/>
    <w:rsid w:val="000420F4"/>
    <w:rsid w:val="000420FB"/>
    <w:rsid w:val="0004216A"/>
    <w:rsid w:val="0004218F"/>
    <w:rsid w:val="00042198"/>
    <w:rsid w:val="000421AE"/>
    <w:rsid w:val="000421B5"/>
    <w:rsid w:val="000421C2"/>
    <w:rsid w:val="000421C5"/>
    <w:rsid w:val="000421F5"/>
    <w:rsid w:val="000421FA"/>
    <w:rsid w:val="0004221D"/>
    <w:rsid w:val="000422AA"/>
    <w:rsid w:val="000422B6"/>
    <w:rsid w:val="000422C8"/>
    <w:rsid w:val="000422FC"/>
    <w:rsid w:val="000422FD"/>
    <w:rsid w:val="0004235D"/>
    <w:rsid w:val="000423B8"/>
    <w:rsid w:val="000423CA"/>
    <w:rsid w:val="000423E6"/>
    <w:rsid w:val="000423E7"/>
    <w:rsid w:val="000423EA"/>
    <w:rsid w:val="000423ED"/>
    <w:rsid w:val="000423F0"/>
    <w:rsid w:val="000423FF"/>
    <w:rsid w:val="00042488"/>
    <w:rsid w:val="000424AC"/>
    <w:rsid w:val="000424D3"/>
    <w:rsid w:val="000424E2"/>
    <w:rsid w:val="00042512"/>
    <w:rsid w:val="0004251D"/>
    <w:rsid w:val="000425AE"/>
    <w:rsid w:val="0004260C"/>
    <w:rsid w:val="00042638"/>
    <w:rsid w:val="000426A3"/>
    <w:rsid w:val="000426C9"/>
    <w:rsid w:val="000426EB"/>
    <w:rsid w:val="000426F3"/>
    <w:rsid w:val="00042709"/>
    <w:rsid w:val="0004272B"/>
    <w:rsid w:val="00042734"/>
    <w:rsid w:val="00042737"/>
    <w:rsid w:val="00042739"/>
    <w:rsid w:val="0004273F"/>
    <w:rsid w:val="00042751"/>
    <w:rsid w:val="00042804"/>
    <w:rsid w:val="0004283B"/>
    <w:rsid w:val="0004284E"/>
    <w:rsid w:val="00042859"/>
    <w:rsid w:val="00042896"/>
    <w:rsid w:val="000428AC"/>
    <w:rsid w:val="000428DB"/>
    <w:rsid w:val="00042928"/>
    <w:rsid w:val="00042995"/>
    <w:rsid w:val="000429C6"/>
    <w:rsid w:val="000429FF"/>
    <w:rsid w:val="00042A25"/>
    <w:rsid w:val="00042A38"/>
    <w:rsid w:val="00042A47"/>
    <w:rsid w:val="00042A4D"/>
    <w:rsid w:val="00042B06"/>
    <w:rsid w:val="00042B30"/>
    <w:rsid w:val="00042B4D"/>
    <w:rsid w:val="00042B6A"/>
    <w:rsid w:val="00042B85"/>
    <w:rsid w:val="00042B8B"/>
    <w:rsid w:val="00042BD7"/>
    <w:rsid w:val="00042BE7"/>
    <w:rsid w:val="00042BFC"/>
    <w:rsid w:val="00042C42"/>
    <w:rsid w:val="00042C6A"/>
    <w:rsid w:val="00042CB6"/>
    <w:rsid w:val="00042CE4"/>
    <w:rsid w:val="00042CE7"/>
    <w:rsid w:val="00042CEE"/>
    <w:rsid w:val="00042D41"/>
    <w:rsid w:val="00042D52"/>
    <w:rsid w:val="00042D90"/>
    <w:rsid w:val="00042D9D"/>
    <w:rsid w:val="00042DC9"/>
    <w:rsid w:val="00042DF3"/>
    <w:rsid w:val="00042E0A"/>
    <w:rsid w:val="00042E14"/>
    <w:rsid w:val="00042E47"/>
    <w:rsid w:val="00042E5D"/>
    <w:rsid w:val="00042EA6"/>
    <w:rsid w:val="00042EC4"/>
    <w:rsid w:val="00042EC8"/>
    <w:rsid w:val="00042EEA"/>
    <w:rsid w:val="00042F13"/>
    <w:rsid w:val="00042F5D"/>
    <w:rsid w:val="00042F91"/>
    <w:rsid w:val="00042FAA"/>
    <w:rsid w:val="00042FAD"/>
    <w:rsid w:val="00042FB2"/>
    <w:rsid w:val="00042FC5"/>
    <w:rsid w:val="00043041"/>
    <w:rsid w:val="000430BB"/>
    <w:rsid w:val="000430C4"/>
    <w:rsid w:val="000430CC"/>
    <w:rsid w:val="000430D0"/>
    <w:rsid w:val="000430E4"/>
    <w:rsid w:val="000430EC"/>
    <w:rsid w:val="000430F9"/>
    <w:rsid w:val="000430FF"/>
    <w:rsid w:val="00043114"/>
    <w:rsid w:val="0004312C"/>
    <w:rsid w:val="00043148"/>
    <w:rsid w:val="00043150"/>
    <w:rsid w:val="00043156"/>
    <w:rsid w:val="0004317D"/>
    <w:rsid w:val="00043185"/>
    <w:rsid w:val="000431BC"/>
    <w:rsid w:val="000431CD"/>
    <w:rsid w:val="000431E6"/>
    <w:rsid w:val="0004321D"/>
    <w:rsid w:val="00043237"/>
    <w:rsid w:val="0004328E"/>
    <w:rsid w:val="000432BD"/>
    <w:rsid w:val="0004330A"/>
    <w:rsid w:val="00043375"/>
    <w:rsid w:val="0004337A"/>
    <w:rsid w:val="000433C1"/>
    <w:rsid w:val="000433CD"/>
    <w:rsid w:val="00043423"/>
    <w:rsid w:val="00043495"/>
    <w:rsid w:val="000434CA"/>
    <w:rsid w:val="0004352A"/>
    <w:rsid w:val="0004356D"/>
    <w:rsid w:val="00043572"/>
    <w:rsid w:val="00043591"/>
    <w:rsid w:val="00043596"/>
    <w:rsid w:val="000435DD"/>
    <w:rsid w:val="000435F3"/>
    <w:rsid w:val="00043600"/>
    <w:rsid w:val="00043619"/>
    <w:rsid w:val="00043635"/>
    <w:rsid w:val="00043653"/>
    <w:rsid w:val="00043659"/>
    <w:rsid w:val="000436AC"/>
    <w:rsid w:val="00043716"/>
    <w:rsid w:val="00043759"/>
    <w:rsid w:val="00043774"/>
    <w:rsid w:val="0004377C"/>
    <w:rsid w:val="0004378C"/>
    <w:rsid w:val="00043795"/>
    <w:rsid w:val="000437C0"/>
    <w:rsid w:val="000437DE"/>
    <w:rsid w:val="000437E8"/>
    <w:rsid w:val="00043812"/>
    <w:rsid w:val="00043829"/>
    <w:rsid w:val="0004382E"/>
    <w:rsid w:val="00043839"/>
    <w:rsid w:val="0004383B"/>
    <w:rsid w:val="00043842"/>
    <w:rsid w:val="0004384F"/>
    <w:rsid w:val="000438CE"/>
    <w:rsid w:val="000438D5"/>
    <w:rsid w:val="000438D8"/>
    <w:rsid w:val="000438DC"/>
    <w:rsid w:val="00043905"/>
    <w:rsid w:val="00043919"/>
    <w:rsid w:val="00043955"/>
    <w:rsid w:val="0004396C"/>
    <w:rsid w:val="000439CD"/>
    <w:rsid w:val="000439E0"/>
    <w:rsid w:val="000439FB"/>
    <w:rsid w:val="00043A40"/>
    <w:rsid w:val="00043A48"/>
    <w:rsid w:val="00043AC4"/>
    <w:rsid w:val="00043ADF"/>
    <w:rsid w:val="00043B2D"/>
    <w:rsid w:val="00043B58"/>
    <w:rsid w:val="00043B5B"/>
    <w:rsid w:val="00043BA8"/>
    <w:rsid w:val="00043BAC"/>
    <w:rsid w:val="00043BB6"/>
    <w:rsid w:val="00043C25"/>
    <w:rsid w:val="00043C30"/>
    <w:rsid w:val="00043C35"/>
    <w:rsid w:val="00043C49"/>
    <w:rsid w:val="00043C67"/>
    <w:rsid w:val="00043C7C"/>
    <w:rsid w:val="00043CA5"/>
    <w:rsid w:val="00043D67"/>
    <w:rsid w:val="00043D97"/>
    <w:rsid w:val="00043DDD"/>
    <w:rsid w:val="00043DEC"/>
    <w:rsid w:val="00043E08"/>
    <w:rsid w:val="00043E12"/>
    <w:rsid w:val="00043E1F"/>
    <w:rsid w:val="00043EAB"/>
    <w:rsid w:val="00043EC0"/>
    <w:rsid w:val="00043ED2"/>
    <w:rsid w:val="00043EF9"/>
    <w:rsid w:val="00043EFB"/>
    <w:rsid w:val="00043F0C"/>
    <w:rsid w:val="00043F15"/>
    <w:rsid w:val="00043F40"/>
    <w:rsid w:val="00043F5C"/>
    <w:rsid w:val="00043F77"/>
    <w:rsid w:val="00043F84"/>
    <w:rsid w:val="00043F9E"/>
    <w:rsid w:val="00043FAE"/>
    <w:rsid w:val="00043FF2"/>
    <w:rsid w:val="0004400C"/>
    <w:rsid w:val="0004401C"/>
    <w:rsid w:val="0004401F"/>
    <w:rsid w:val="00044046"/>
    <w:rsid w:val="000440CA"/>
    <w:rsid w:val="00044114"/>
    <w:rsid w:val="000441AB"/>
    <w:rsid w:val="000441BA"/>
    <w:rsid w:val="000441D6"/>
    <w:rsid w:val="00044216"/>
    <w:rsid w:val="00044239"/>
    <w:rsid w:val="00044276"/>
    <w:rsid w:val="0004428E"/>
    <w:rsid w:val="000442D3"/>
    <w:rsid w:val="00044311"/>
    <w:rsid w:val="00044328"/>
    <w:rsid w:val="0004434F"/>
    <w:rsid w:val="00044366"/>
    <w:rsid w:val="000443B2"/>
    <w:rsid w:val="000443DA"/>
    <w:rsid w:val="000443DF"/>
    <w:rsid w:val="0004442D"/>
    <w:rsid w:val="00044431"/>
    <w:rsid w:val="0004449B"/>
    <w:rsid w:val="000444FE"/>
    <w:rsid w:val="00044531"/>
    <w:rsid w:val="00044545"/>
    <w:rsid w:val="00044565"/>
    <w:rsid w:val="0004457F"/>
    <w:rsid w:val="00044585"/>
    <w:rsid w:val="00044586"/>
    <w:rsid w:val="000445A2"/>
    <w:rsid w:val="000445B2"/>
    <w:rsid w:val="000445C8"/>
    <w:rsid w:val="000445FC"/>
    <w:rsid w:val="0004461E"/>
    <w:rsid w:val="00044665"/>
    <w:rsid w:val="00044667"/>
    <w:rsid w:val="000446B2"/>
    <w:rsid w:val="000446C3"/>
    <w:rsid w:val="000446CD"/>
    <w:rsid w:val="00044704"/>
    <w:rsid w:val="0004470E"/>
    <w:rsid w:val="00044729"/>
    <w:rsid w:val="00044736"/>
    <w:rsid w:val="00044745"/>
    <w:rsid w:val="00044764"/>
    <w:rsid w:val="0004479E"/>
    <w:rsid w:val="000447A8"/>
    <w:rsid w:val="000447D0"/>
    <w:rsid w:val="000447E1"/>
    <w:rsid w:val="0004485A"/>
    <w:rsid w:val="00044866"/>
    <w:rsid w:val="000448AB"/>
    <w:rsid w:val="000448B5"/>
    <w:rsid w:val="000448D2"/>
    <w:rsid w:val="000448DC"/>
    <w:rsid w:val="00044905"/>
    <w:rsid w:val="00044929"/>
    <w:rsid w:val="0004492E"/>
    <w:rsid w:val="00044980"/>
    <w:rsid w:val="000449DC"/>
    <w:rsid w:val="000449E9"/>
    <w:rsid w:val="00044A39"/>
    <w:rsid w:val="00044A83"/>
    <w:rsid w:val="00044AAB"/>
    <w:rsid w:val="00044AC5"/>
    <w:rsid w:val="00044AFC"/>
    <w:rsid w:val="00044B21"/>
    <w:rsid w:val="00044B8E"/>
    <w:rsid w:val="00044BDC"/>
    <w:rsid w:val="00044C14"/>
    <w:rsid w:val="00044C22"/>
    <w:rsid w:val="00044C7B"/>
    <w:rsid w:val="00044C8F"/>
    <w:rsid w:val="00044CAF"/>
    <w:rsid w:val="00044CB8"/>
    <w:rsid w:val="00044CC2"/>
    <w:rsid w:val="00044D1D"/>
    <w:rsid w:val="00044D4B"/>
    <w:rsid w:val="00044D78"/>
    <w:rsid w:val="00044D7C"/>
    <w:rsid w:val="00044D9D"/>
    <w:rsid w:val="00044DAC"/>
    <w:rsid w:val="00044DC3"/>
    <w:rsid w:val="00044DC6"/>
    <w:rsid w:val="00044DF3"/>
    <w:rsid w:val="00044E0E"/>
    <w:rsid w:val="00044E2B"/>
    <w:rsid w:val="00044E89"/>
    <w:rsid w:val="00044E8C"/>
    <w:rsid w:val="00044E96"/>
    <w:rsid w:val="00044EA7"/>
    <w:rsid w:val="00044EBC"/>
    <w:rsid w:val="00044EF8"/>
    <w:rsid w:val="00044F24"/>
    <w:rsid w:val="00044F49"/>
    <w:rsid w:val="00044F70"/>
    <w:rsid w:val="00044F99"/>
    <w:rsid w:val="00044FA1"/>
    <w:rsid w:val="00044FC1"/>
    <w:rsid w:val="00044FE8"/>
    <w:rsid w:val="00044FF9"/>
    <w:rsid w:val="00045006"/>
    <w:rsid w:val="0004502B"/>
    <w:rsid w:val="0004503F"/>
    <w:rsid w:val="00045063"/>
    <w:rsid w:val="000450BB"/>
    <w:rsid w:val="000450E1"/>
    <w:rsid w:val="000450EA"/>
    <w:rsid w:val="000450F9"/>
    <w:rsid w:val="0004512A"/>
    <w:rsid w:val="00045140"/>
    <w:rsid w:val="00045158"/>
    <w:rsid w:val="00045188"/>
    <w:rsid w:val="000451AC"/>
    <w:rsid w:val="000451D6"/>
    <w:rsid w:val="000451DE"/>
    <w:rsid w:val="000451F8"/>
    <w:rsid w:val="000451FD"/>
    <w:rsid w:val="00045229"/>
    <w:rsid w:val="0004522C"/>
    <w:rsid w:val="00045234"/>
    <w:rsid w:val="0004523C"/>
    <w:rsid w:val="0004524C"/>
    <w:rsid w:val="00045272"/>
    <w:rsid w:val="000452A9"/>
    <w:rsid w:val="000452BA"/>
    <w:rsid w:val="00045331"/>
    <w:rsid w:val="0004535E"/>
    <w:rsid w:val="00045364"/>
    <w:rsid w:val="0004536D"/>
    <w:rsid w:val="000453B3"/>
    <w:rsid w:val="000453BD"/>
    <w:rsid w:val="000453E2"/>
    <w:rsid w:val="00045433"/>
    <w:rsid w:val="00045456"/>
    <w:rsid w:val="00045464"/>
    <w:rsid w:val="0004547A"/>
    <w:rsid w:val="0004548E"/>
    <w:rsid w:val="000454AB"/>
    <w:rsid w:val="000454EF"/>
    <w:rsid w:val="0004553B"/>
    <w:rsid w:val="0004554C"/>
    <w:rsid w:val="00045569"/>
    <w:rsid w:val="0004556A"/>
    <w:rsid w:val="00045586"/>
    <w:rsid w:val="000455BD"/>
    <w:rsid w:val="00045655"/>
    <w:rsid w:val="00045666"/>
    <w:rsid w:val="000456B1"/>
    <w:rsid w:val="000456B5"/>
    <w:rsid w:val="000456BC"/>
    <w:rsid w:val="000456CA"/>
    <w:rsid w:val="00045709"/>
    <w:rsid w:val="00045732"/>
    <w:rsid w:val="00045759"/>
    <w:rsid w:val="00045796"/>
    <w:rsid w:val="000457C2"/>
    <w:rsid w:val="000457F2"/>
    <w:rsid w:val="000457F7"/>
    <w:rsid w:val="000457F8"/>
    <w:rsid w:val="0004582B"/>
    <w:rsid w:val="0004583B"/>
    <w:rsid w:val="00045840"/>
    <w:rsid w:val="00045862"/>
    <w:rsid w:val="00045867"/>
    <w:rsid w:val="00045870"/>
    <w:rsid w:val="00045872"/>
    <w:rsid w:val="00045893"/>
    <w:rsid w:val="00045895"/>
    <w:rsid w:val="000458A3"/>
    <w:rsid w:val="000458F9"/>
    <w:rsid w:val="00045920"/>
    <w:rsid w:val="00045932"/>
    <w:rsid w:val="00045951"/>
    <w:rsid w:val="0004597B"/>
    <w:rsid w:val="00045990"/>
    <w:rsid w:val="000459BA"/>
    <w:rsid w:val="000459D1"/>
    <w:rsid w:val="00045A2B"/>
    <w:rsid w:val="00045A38"/>
    <w:rsid w:val="00045A44"/>
    <w:rsid w:val="00045A53"/>
    <w:rsid w:val="00045A5E"/>
    <w:rsid w:val="00045A9A"/>
    <w:rsid w:val="00045AF8"/>
    <w:rsid w:val="00045B07"/>
    <w:rsid w:val="00045B14"/>
    <w:rsid w:val="00045B4F"/>
    <w:rsid w:val="00045B80"/>
    <w:rsid w:val="00045B8B"/>
    <w:rsid w:val="00045BC4"/>
    <w:rsid w:val="00045BE4"/>
    <w:rsid w:val="00045BEC"/>
    <w:rsid w:val="00045C49"/>
    <w:rsid w:val="00045C4C"/>
    <w:rsid w:val="00045C52"/>
    <w:rsid w:val="00045C99"/>
    <w:rsid w:val="00045CCD"/>
    <w:rsid w:val="00045CF8"/>
    <w:rsid w:val="00045D34"/>
    <w:rsid w:val="00045D38"/>
    <w:rsid w:val="00045D43"/>
    <w:rsid w:val="00045D6A"/>
    <w:rsid w:val="00045D71"/>
    <w:rsid w:val="00045D9F"/>
    <w:rsid w:val="00045DF5"/>
    <w:rsid w:val="00045E2B"/>
    <w:rsid w:val="00045E3A"/>
    <w:rsid w:val="00045E3C"/>
    <w:rsid w:val="00045E42"/>
    <w:rsid w:val="00045E4A"/>
    <w:rsid w:val="00045E80"/>
    <w:rsid w:val="00045EAC"/>
    <w:rsid w:val="00045EF2"/>
    <w:rsid w:val="00045F1C"/>
    <w:rsid w:val="00045F21"/>
    <w:rsid w:val="00045F28"/>
    <w:rsid w:val="00045F35"/>
    <w:rsid w:val="00045F43"/>
    <w:rsid w:val="00045F9C"/>
    <w:rsid w:val="00045FAD"/>
    <w:rsid w:val="00046015"/>
    <w:rsid w:val="0004601C"/>
    <w:rsid w:val="00046080"/>
    <w:rsid w:val="00046088"/>
    <w:rsid w:val="00046090"/>
    <w:rsid w:val="0004611B"/>
    <w:rsid w:val="00046133"/>
    <w:rsid w:val="00046153"/>
    <w:rsid w:val="00046178"/>
    <w:rsid w:val="0004617F"/>
    <w:rsid w:val="000461A0"/>
    <w:rsid w:val="000461E0"/>
    <w:rsid w:val="00046204"/>
    <w:rsid w:val="00046221"/>
    <w:rsid w:val="00046263"/>
    <w:rsid w:val="0004627E"/>
    <w:rsid w:val="000462EC"/>
    <w:rsid w:val="000462F0"/>
    <w:rsid w:val="00046336"/>
    <w:rsid w:val="00046341"/>
    <w:rsid w:val="0004637A"/>
    <w:rsid w:val="00046417"/>
    <w:rsid w:val="00046422"/>
    <w:rsid w:val="00046450"/>
    <w:rsid w:val="0004645B"/>
    <w:rsid w:val="00046474"/>
    <w:rsid w:val="00046496"/>
    <w:rsid w:val="0004654B"/>
    <w:rsid w:val="000465E0"/>
    <w:rsid w:val="00046610"/>
    <w:rsid w:val="0004662F"/>
    <w:rsid w:val="0004666E"/>
    <w:rsid w:val="0004669C"/>
    <w:rsid w:val="000466A8"/>
    <w:rsid w:val="00046709"/>
    <w:rsid w:val="00046765"/>
    <w:rsid w:val="00046770"/>
    <w:rsid w:val="00046778"/>
    <w:rsid w:val="00046786"/>
    <w:rsid w:val="00046787"/>
    <w:rsid w:val="000467AD"/>
    <w:rsid w:val="000467E1"/>
    <w:rsid w:val="0004682F"/>
    <w:rsid w:val="00046851"/>
    <w:rsid w:val="0004685C"/>
    <w:rsid w:val="00046863"/>
    <w:rsid w:val="00046894"/>
    <w:rsid w:val="000468B2"/>
    <w:rsid w:val="000468C6"/>
    <w:rsid w:val="000468D7"/>
    <w:rsid w:val="000468D8"/>
    <w:rsid w:val="0004692C"/>
    <w:rsid w:val="0004697C"/>
    <w:rsid w:val="000469A3"/>
    <w:rsid w:val="000469B2"/>
    <w:rsid w:val="000469B6"/>
    <w:rsid w:val="000469E9"/>
    <w:rsid w:val="00046A0B"/>
    <w:rsid w:val="00046A1A"/>
    <w:rsid w:val="00046A33"/>
    <w:rsid w:val="00046A9D"/>
    <w:rsid w:val="00046AA8"/>
    <w:rsid w:val="00046AB4"/>
    <w:rsid w:val="00046AF6"/>
    <w:rsid w:val="00046B69"/>
    <w:rsid w:val="00046B6D"/>
    <w:rsid w:val="00046B7A"/>
    <w:rsid w:val="00046BD3"/>
    <w:rsid w:val="00046BF0"/>
    <w:rsid w:val="00046C0B"/>
    <w:rsid w:val="00046C2D"/>
    <w:rsid w:val="00046C30"/>
    <w:rsid w:val="00046C41"/>
    <w:rsid w:val="00046C60"/>
    <w:rsid w:val="00046C66"/>
    <w:rsid w:val="00046D54"/>
    <w:rsid w:val="00046D8D"/>
    <w:rsid w:val="00046DB0"/>
    <w:rsid w:val="00046DEA"/>
    <w:rsid w:val="00046E4D"/>
    <w:rsid w:val="00046E50"/>
    <w:rsid w:val="00046E74"/>
    <w:rsid w:val="00046E83"/>
    <w:rsid w:val="00046F7F"/>
    <w:rsid w:val="00047000"/>
    <w:rsid w:val="00047028"/>
    <w:rsid w:val="0004703D"/>
    <w:rsid w:val="0004706C"/>
    <w:rsid w:val="0004706D"/>
    <w:rsid w:val="00047071"/>
    <w:rsid w:val="00047075"/>
    <w:rsid w:val="00047099"/>
    <w:rsid w:val="000470EB"/>
    <w:rsid w:val="000470FC"/>
    <w:rsid w:val="00047101"/>
    <w:rsid w:val="0004711A"/>
    <w:rsid w:val="00047130"/>
    <w:rsid w:val="00047139"/>
    <w:rsid w:val="0004716B"/>
    <w:rsid w:val="000471CF"/>
    <w:rsid w:val="000471D6"/>
    <w:rsid w:val="000471EA"/>
    <w:rsid w:val="000471F8"/>
    <w:rsid w:val="000471FC"/>
    <w:rsid w:val="0004723E"/>
    <w:rsid w:val="00047247"/>
    <w:rsid w:val="0004726E"/>
    <w:rsid w:val="00047293"/>
    <w:rsid w:val="000473A5"/>
    <w:rsid w:val="000473E6"/>
    <w:rsid w:val="00047431"/>
    <w:rsid w:val="00047457"/>
    <w:rsid w:val="0004746D"/>
    <w:rsid w:val="00047478"/>
    <w:rsid w:val="000474C1"/>
    <w:rsid w:val="000474C9"/>
    <w:rsid w:val="000474E6"/>
    <w:rsid w:val="00047505"/>
    <w:rsid w:val="0004751D"/>
    <w:rsid w:val="00047523"/>
    <w:rsid w:val="0004753A"/>
    <w:rsid w:val="0004755B"/>
    <w:rsid w:val="0004757B"/>
    <w:rsid w:val="0004759D"/>
    <w:rsid w:val="000475AB"/>
    <w:rsid w:val="000475B5"/>
    <w:rsid w:val="000475C2"/>
    <w:rsid w:val="00047621"/>
    <w:rsid w:val="0004765E"/>
    <w:rsid w:val="0004768A"/>
    <w:rsid w:val="000476AA"/>
    <w:rsid w:val="000476B9"/>
    <w:rsid w:val="000476EB"/>
    <w:rsid w:val="00047730"/>
    <w:rsid w:val="00047759"/>
    <w:rsid w:val="0004775C"/>
    <w:rsid w:val="00047769"/>
    <w:rsid w:val="00047784"/>
    <w:rsid w:val="0004778E"/>
    <w:rsid w:val="000477E0"/>
    <w:rsid w:val="000477F1"/>
    <w:rsid w:val="00047800"/>
    <w:rsid w:val="00047802"/>
    <w:rsid w:val="0004780C"/>
    <w:rsid w:val="00047826"/>
    <w:rsid w:val="00047837"/>
    <w:rsid w:val="0004786B"/>
    <w:rsid w:val="0004786C"/>
    <w:rsid w:val="0004786D"/>
    <w:rsid w:val="000478B8"/>
    <w:rsid w:val="000478DD"/>
    <w:rsid w:val="00047943"/>
    <w:rsid w:val="00047958"/>
    <w:rsid w:val="00047965"/>
    <w:rsid w:val="000479A1"/>
    <w:rsid w:val="000479A2"/>
    <w:rsid w:val="000479D0"/>
    <w:rsid w:val="000479F5"/>
    <w:rsid w:val="00047A1A"/>
    <w:rsid w:val="00047A27"/>
    <w:rsid w:val="00047A33"/>
    <w:rsid w:val="00047A8B"/>
    <w:rsid w:val="00047AAA"/>
    <w:rsid w:val="00047AC0"/>
    <w:rsid w:val="00047AC8"/>
    <w:rsid w:val="00047B88"/>
    <w:rsid w:val="00047BA4"/>
    <w:rsid w:val="00047BA5"/>
    <w:rsid w:val="00047BBF"/>
    <w:rsid w:val="00047BE4"/>
    <w:rsid w:val="00047C14"/>
    <w:rsid w:val="00047C3F"/>
    <w:rsid w:val="00047CA5"/>
    <w:rsid w:val="00047CBF"/>
    <w:rsid w:val="00047D1D"/>
    <w:rsid w:val="00047D47"/>
    <w:rsid w:val="00047DAD"/>
    <w:rsid w:val="00047DBA"/>
    <w:rsid w:val="00047E2F"/>
    <w:rsid w:val="00047E5F"/>
    <w:rsid w:val="00047E85"/>
    <w:rsid w:val="00047E8A"/>
    <w:rsid w:val="00047E8B"/>
    <w:rsid w:val="00047E8F"/>
    <w:rsid w:val="00047EE2"/>
    <w:rsid w:val="00047F11"/>
    <w:rsid w:val="00047F2D"/>
    <w:rsid w:val="00047F61"/>
    <w:rsid w:val="00047F80"/>
    <w:rsid w:val="00047F82"/>
    <w:rsid w:val="00047F88"/>
    <w:rsid w:val="00047FCB"/>
    <w:rsid w:val="00047FDB"/>
    <w:rsid w:val="00047FFA"/>
    <w:rsid w:val="00050064"/>
    <w:rsid w:val="00050088"/>
    <w:rsid w:val="000500CC"/>
    <w:rsid w:val="000500CD"/>
    <w:rsid w:val="000500DE"/>
    <w:rsid w:val="00050107"/>
    <w:rsid w:val="00050146"/>
    <w:rsid w:val="0005018A"/>
    <w:rsid w:val="000501BC"/>
    <w:rsid w:val="00050238"/>
    <w:rsid w:val="00050254"/>
    <w:rsid w:val="0005025E"/>
    <w:rsid w:val="000502A0"/>
    <w:rsid w:val="000502AD"/>
    <w:rsid w:val="000502BF"/>
    <w:rsid w:val="000502C3"/>
    <w:rsid w:val="000502CC"/>
    <w:rsid w:val="0005033D"/>
    <w:rsid w:val="00050347"/>
    <w:rsid w:val="00050370"/>
    <w:rsid w:val="0005038A"/>
    <w:rsid w:val="000503AD"/>
    <w:rsid w:val="000503DB"/>
    <w:rsid w:val="0005041A"/>
    <w:rsid w:val="0005047C"/>
    <w:rsid w:val="000504B8"/>
    <w:rsid w:val="000504CC"/>
    <w:rsid w:val="0005058A"/>
    <w:rsid w:val="0005059C"/>
    <w:rsid w:val="000505B5"/>
    <w:rsid w:val="000505E0"/>
    <w:rsid w:val="00050615"/>
    <w:rsid w:val="00050631"/>
    <w:rsid w:val="00050667"/>
    <w:rsid w:val="00050670"/>
    <w:rsid w:val="000506F8"/>
    <w:rsid w:val="00050709"/>
    <w:rsid w:val="0005071F"/>
    <w:rsid w:val="00050720"/>
    <w:rsid w:val="0005073B"/>
    <w:rsid w:val="000507B4"/>
    <w:rsid w:val="000507C9"/>
    <w:rsid w:val="000507CA"/>
    <w:rsid w:val="000507F5"/>
    <w:rsid w:val="0005081D"/>
    <w:rsid w:val="0005083A"/>
    <w:rsid w:val="0005084C"/>
    <w:rsid w:val="00050886"/>
    <w:rsid w:val="00050890"/>
    <w:rsid w:val="000508E6"/>
    <w:rsid w:val="00050913"/>
    <w:rsid w:val="00050930"/>
    <w:rsid w:val="00050936"/>
    <w:rsid w:val="0005099B"/>
    <w:rsid w:val="000509B3"/>
    <w:rsid w:val="000509D6"/>
    <w:rsid w:val="00050A1D"/>
    <w:rsid w:val="00050A3E"/>
    <w:rsid w:val="00050A55"/>
    <w:rsid w:val="00050A68"/>
    <w:rsid w:val="00050A94"/>
    <w:rsid w:val="00050AAD"/>
    <w:rsid w:val="00050AB7"/>
    <w:rsid w:val="00050AB9"/>
    <w:rsid w:val="00050ABA"/>
    <w:rsid w:val="00050ACA"/>
    <w:rsid w:val="00050AE2"/>
    <w:rsid w:val="00050B05"/>
    <w:rsid w:val="00050B44"/>
    <w:rsid w:val="00050B5A"/>
    <w:rsid w:val="00050B68"/>
    <w:rsid w:val="00050B8C"/>
    <w:rsid w:val="00050BB5"/>
    <w:rsid w:val="00050BB6"/>
    <w:rsid w:val="00050BBD"/>
    <w:rsid w:val="00050BE0"/>
    <w:rsid w:val="00050CAE"/>
    <w:rsid w:val="00050CE8"/>
    <w:rsid w:val="00050D12"/>
    <w:rsid w:val="00050D20"/>
    <w:rsid w:val="00050D66"/>
    <w:rsid w:val="00050D8F"/>
    <w:rsid w:val="00050DA0"/>
    <w:rsid w:val="00050DEF"/>
    <w:rsid w:val="00050E0E"/>
    <w:rsid w:val="00050E4F"/>
    <w:rsid w:val="00050E56"/>
    <w:rsid w:val="00050E7D"/>
    <w:rsid w:val="00050E94"/>
    <w:rsid w:val="00050E9D"/>
    <w:rsid w:val="00050EC9"/>
    <w:rsid w:val="00050EDA"/>
    <w:rsid w:val="00050F06"/>
    <w:rsid w:val="00050F07"/>
    <w:rsid w:val="00050F21"/>
    <w:rsid w:val="00050F9F"/>
    <w:rsid w:val="00050FA8"/>
    <w:rsid w:val="00050FB3"/>
    <w:rsid w:val="00051060"/>
    <w:rsid w:val="0005109C"/>
    <w:rsid w:val="000510BE"/>
    <w:rsid w:val="000510FB"/>
    <w:rsid w:val="00051124"/>
    <w:rsid w:val="0005115E"/>
    <w:rsid w:val="00051183"/>
    <w:rsid w:val="0005119D"/>
    <w:rsid w:val="000511A3"/>
    <w:rsid w:val="000511AB"/>
    <w:rsid w:val="000511B3"/>
    <w:rsid w:val="000511B6"/>
    <w:rsid w:val="000511C0"/>
    <w:rsid w:val="00051246"/>
    <w:rsid w:val="00051257"/>
    <w:rsid w:val="0005126D"/>
    <w:rsid w:val="000512A4"/>
    <w:rsid w:val="000512A7"/>
    <w:rsid w:val="000512B6"/>
    <w:rsid w:val="000512C4"/>
    <w:rsid w:val="000513FE"/>
    <w:rsid w:val="0005144E"/>
    <w:rsid w:val="0005145F"/>
    <w:rsid w:val="000514D0"/>
    <w:rsid w:val="000514D6"/>
    <w:rsid w:val="00051510"/>
    <w:rsid w:val="00051536"/>
    <w:rsid w:val="00051538"/>
    <w:rsid w:val="00051560"/>
    <w:rsid w:val="0005158A"/>
    <w:rsid w:val="000515A2"/>
    <w:rsid w:val="000515CC"/>
    <w:rsid w:val="000515D0"/>
    <w:rsid w:val="00051626"/>
    <w:rsid w:val="0005165A"/>
    <w:rsid w:val="0005165F"/>
    <w:rsid w:val="0005168D"/>
    <w:rsid w:val="00051690"/>
    <w:rsid w:val="000516B1"/>
    <w:rsid w:val="000516CC"/>
    <w:rsid w:val="0005170E"/>
    <w:rsid w:val="00051710"/>
    <w:rsid w:val="0005172C"/>
    <w:rsid w:val="00051763"/>
    <w:rsid w:val="0005176C"/>
    <w:rsid w:val="00051795"/>
    <w:rsid w:val="000517FD"/>
    <w:rsid w:val="00051800"/>
    <w:rsid w:val="00051804"/>
    <w:rsid w:val="0005180E"/>
    <w:rsid w:val="00051814"/>
    <w:rsid w:val="00051869"/>
    <w:rsid w:val="00051871"/>
    <w:rsid w:val="00051894"/>
    <w:rsid w:val="0005189F"/>
    <w:rsid w:val="000518D1"/>
    <w:rsid w:val="000518E4"/>
    <w:rsid w:val="000518E6"/>
    <w:rsid w:val="000518EA"/>
    <w:rsid w:val="000518F8"/>
    <w:rsid w:val="00051910"/>
    <w:rsid w:val="00051920"/>
    <w:rsid w:val="0005192F"/>
    <w:rsid w:val="00051989"/>
    <w:rsid w:val="000519AA"/>
    <w:rsid w:val="000519F4"/>
    <w:rsid w:val="00051A07"/>
    <w:rsid w:val="00051A12"/>
    <w:rsid w:val="00051A53"/>
    <w:rsid w:val="00051A70"/>
    <w:rsid w:val="00051A7F"/>
    <w:rsid w:val="00051AC6"/>
    <w:rsid w:val="00051B01"/>
    <w:rsid w:val="00051B32"/>
    <w:rsid w:val="00051B37"/>
    <w:rsid w:val="00051B97"/>
    <w:rsid w:val="00051BE5"/>
    <w:rsid w:val="00051C70"/>
    <w:rsid w:val="00051C7A"/>
    <w:rsid w:val="00051D0A"/>
    <w:rsid w:val="00051D10"/>
    <w:rsid w:val="00051D54"/>
    <w:rsid w:val="00051D63"/>
    <w:rsid w:val="00051D6C"/>
    <w:rsid w:val="00051E0B"/>
    <w:rsid w:val="00051E75"/>
    <w:rsid w:val="00051EF5"/>
    <w:rsid w:val="00051EFC"/>
    <w:rsid w:val="00051F12"/>
    <w:rsid w:val="00051F2A"/>
    <w:rsid w:val="00051F89"/>
    <w:rsid w:val="00051FCB"/>
    <w:rsid w:val="00051FFC"/>
    <w:rsid w:val="00052013"/>
    <w:rsid w:val="00052016"/>
    <w:rsid w:val="00052049"/>
    <w:rsid w:val="0005204D"/>
    <w:rsid w:val="0005204E"/>
    <w:rsid w:val="00052076"/>
    <w:rsid w:val="00052079"/>
    <w:rsid w:val="000520EC"/>
    <w:rsid w:val="00052148"/>
    <w:rsid w:val="00052159"/>
    <w:rsid w:val="00052175"/>
    <w:rsid w:val="0005218E"/>
    <w:rsid w:val="000521C5"/>
    <w:rsid w:val="00052238"/>
    <w:rsid w:val="00052243"/>
    <w:rsid w:val="00052252"/>
    <w:rsid w:val="00052274"/>
    <w:rsid w:val="0005227D"/>
    <w:rsid w:val="00052286"/>
    <w:rsid w:val="00052291"/>
    <w:rsid w:val="000522F2"/>
    <w:rsid w:val="000522FB"/>
    <w:rsid w:val="0005239A"/>
    <w:rsid w:val="000523A4"/>
    <w:rsid w:val="000523C7"/>
    <w:rsid w:val="000523D4"/>
    <w:rsid w:val="000523E3"/>
    <w:rsid w:val="00052414"/>
    <w:rsid w:val="0005244D"/>
    <w:rsid w:val="00052470"/>
    <w:rsid w:val="00052476"/>
    <w:rsid w:val="00052485"/>
    <w:rsid w:val="00052498"/>
    <w:rsid w:val="000524BF"/>
    <w:rsid w:val="000524CF"/>
    <w:rsid w:val="000524DD"/>
    <w:rsid w:val="000524E0"/>
    <w:rsid w:val="000524EB"/>
    <w:rsid w:val="00052506"/>
    <w:rsid w:val="0005259B"/>
    <w:rsid w:val="000525D7"/>
    <w:rsid w:val="0005261C"/>
    <w:rsid w:val="00052627"/>
    <w:rsid w:val="00052681"/>
    <w:rsid w:val="00052732"/>
    <w:rsid w:val="00052733"/>
    <w:rsid w:val="00052739"/>
    <w:rsid w:val="000527A9"/>
    <w:rsid w:val="000527F6"/>
    <w:rsid w:val="00052819"/>
    <w:rsid w:val="00052825"/>
    <w:rsid w:val="00052835"/>
    <w:rsid w:val="0005283B"/>
    <w:rsid w:val="00052856"/>
    <w:rsid w:val="00052858"/>
    <w:rsid w:val="000528AE"/>
    <w:rsid w:val="000528EC"/>
    <w:rsid w:val="0005290D"/>
    <w:rsid w:val="0005291C"/>
    <w:rsid w:val="0005292E"/>
    <w:rsid w:val="00052976"/>
    <w:rsid w:val="00052993"/>
    <w:rsid w:val="000529B3"/>
    <w:rsid w:val="000529E6"/>
    <w:rsid w:val="000529EC"/>
    <w:rsid w:val="00052A06"/>
    <w:rsid w:val="00052A77"/>
    <w:rsid w:val="00052A97"/>
    <w:rsid w:val="00052AE0"/>
    <w:rsid w:val="00052B11"/>
    <w:rsid w:val="00052B2B"/>
    <w:rsid w:val="00052B43"/>
    <w:rsid w:val="00052B4B"/>
    <w:rsid w:val="00052B67"/>
    <w:rsid w:val="00052B80"/>
    <w:rsid w:val="00052C19"/>
    <w:rsid w:val="00052C28"/>
    <w:rsid w:val="00052C5D"/>
    <w:rsid w:val="00052C76"/>
    <w:rsid w:val="00052CF0"/>
    <w:rsid w:val="00052D48"/>
    <w:rsid w:val="00052D7A"/>
    <w:rsid w:val="00052D9B"/>
    <w:rsid w:val="00052DC9"/>
    <w:rsid w:val="00052DCC"/>
    <w:rsid w:val="00052DDF"/>
    <w:rsid w:val="00052DEF"/>
    <w:rsid w:val="00052E6E"/>
    <w:rsid w:val="00052F21"/>
    <w:rsid w:val="00052F5E"/>
    <w:rsid w:val="00052FB3"/>
    <w:rsid w:val="00052FB6"/>
    <w:rsid w:val="00053001"/>
    <w:rsid w:val="0005304F"/>
    <w:rsid w:val="00053065"/>
    <w:rsid w:val="0005309A"/>
    <w:rsid w:val="0005309D"/>
    <w:rsid w:val="000530C1"/>
    <w:rsid w:val="000530D0"/>
    <w:rsid w:val="000530D5"/>
    <w:rsid w:val="000530F0"/>
    <w:rsid w:val="00053120"/>
    <w:rsid w:val="00053139"/>
    <w:rsid w:val="00053140"/>
    <w:rsid w:val="00053144"/>
    <w:rsid w:val="00053150"/>
    <w:rsid w:val="00053184"/>
    <w:rsid w:val="0005318C"/>
    <w:rsid w:val="00053199"/>
    <w:rsid w:val="000531B4"/>
    <w:rsid w:val="000531E6"/>
    <w:rsid w:val="000531F8"/>
    <w:rsid w:val="00053203"/>
    <w:rsid w:val="0005321A"/>
    <w:rsid w:val="00053251"/>
    <w:rsid w:val="00053253"/>
    <w:rsid w:val="000532A6"/>
    <w:rsid w:val="000532C3"/>
    <w:rsid w:val="000532FB"/>
    <w:rsid w:val="00053336"/>
    <w:rsid w:val="0005333D"/>
    <w:rsid w:val="0005333E"/>
    <w:rsid w:val="00053388"/>
    <w:rsid w:val="0005344B"/>
    <w:rsid w:val="00053467"/>
    <w:rsid w:val="00053498"/>
    <w:rsid w:val="0005349C"/>
    <w:rsid w:val="000534B4"/>
    <w:rsid w:val="000534C2"/>
    <w:rsid w:val="000534C6"/>
    <w:rsid w:val="000534F9"/>
    <w:rsid w:val="0005351A"/>
    <w:rsid w:val="0005353A"/>
    <w:rsid w:val="0005353C"/>
    <w:rsid w:val="00053545"/>
    <w:rsid w:val="00053548"/>
    <w:rsid w:val="0005358C"/>
    <w:rsid w:val="00053593"/>
    <w:rsid w:val="000535B6"/>
    <w:rsid w:val="000535C6"/>
    <w:rsid w:val="000535D1"/>
    <w:rsid w:val="000535DD"/>
    <w:rsid w:val="0005362E"/>
    <w:rsid w:val="00053690"/>
    <w:rsid w:val="00053710"/>
    <w:rsid w:val="00053731"/>
    <w:rsid w:val="00053734"/>
    <w:rsid w:val="00053749"/>
    <w:rsid w:val="00053759"/>
    <w:rsid w:val="00053763"/>
    <w:rsid w:val="00053783"/>
    <w:rsid w:val="00053784"/>
    <w:rsid w:val="0005378B"/>
    <w:rsid w:val="000537D2"/>
    <w:rsid w:val="000537D5"/>
    <w:rsid w:val="000537E1"/>
    <w:rsid w:val="0005380B"/>
    <w:rsid w:val="00053881"/>
    <w:rsid w:val="00053895"/>
    <w:rsid w:val="000538CA"/>
    <w:rsid w:val="000538EF"/>
    <w:rsid w:val="000538F7"/>
    <w:rsid w:val="000538FF"/>
    <w:rsid w:val="00053907"/>
    <w:rsid w:val="00053935"/>
    <w:rsid w:val="0005393F"/>
    <w:rsid w:val="00053994"/>
    <w:rsid w:val="000539B4"/>
    <w:rsid w:val="000539CC"/>
    <w:rsid w:val="000539CD"/>
    <w:rsid w:val="000539D5"/>
    <w:rsid w:val="000539EF"/>
    <w:rsid w:val="00053A0B"/>
    <w:rsid w:val="00053A20"/>
    <w:rsid w:val="00053A39"/>
    <w:rsid w:val="00053A5A"/>
    <w:rsid w:val="00053A76"/>
    <w:rsid w:val="00053A7D"/>
    <w:rsid w:val="00053A82"/>
    <w:rsid w:val="00053AB4"/>
    <w:rsid w:val="00053ABB"/>
    <w:rsid w:val="00053AC0"/>
    <w:rsid w:val="00053AF6"/>
    <w:rsid w:val="00053B04"/>
    <w:rsid w:val="00053B13"/>
    <w:rsid w:val="00053B2C"/>
    <w:rsid w:val="00053B35"/>
    <w:rsid w:val="00053B51"/>
    <w:rsid w:val="00053B67"/>
    <w:rsid w:val="00053B8C"/>
    <w:rsid w:val="00053B9A"/>
    <w:rsid w:val="00053BD6"/>
    <w:rsid w:val="00053C34"/>
    <w:rsid w:val="00053C4F"/>
    <w:rsid w:val="00053C57"/>
    <w:rsid w:val="00053CA8"/>
    <w:rsid w:val="00053CB3"/>
    <w:rsid w:val="00053CC0"/>
    <w:rsid w:val="00053D2E"/>
    <w:rsid w:val="00053D67"/>
    <w:rsid w:val="00053D92"/>
    <w:rsid w:val="00053DBB"/>
    <w:rsid w:val="00053DC0"/>
    <w:rsid w:val="00053DF6"/>
    <w:rsid w:val="00053E36"/>
    <w:rsid w:val="00053E3B"/>
    <w:rsid w:val="00053E4C"/>
    <w:rsid w:val="00053E75"/>
    <w:rsid w:val="00053E99"/>
    <w:rsid w:val="00053EA7"/>
    <w:rsid w:val="00053EA8"/>
    <w:rsid w:val="00053EB5"/>
    <w:rsid w:val="00053ED6"/>
    <w:rsid w:val="00053EF0"/>
    <w:rsid w:val="00053F11"/>
    <w:rsid w:val="00053F12"/>
    <w:rsid w:val="00053F1C"/>
    <w:rsid w:val="00053F62"/>
    <w:rsid w:val="00053F72"/>
    <w:rsid w:val="00053F7B"/>
    <w:rsid w:val="00053FB9"/>
    <w:rsid w:val="00053FC7"/>
    <w:rsid w:val="00053FDD"/>
    <w:rsid w:val="00054021"/>
    <w:rsid w:val="00054027"/>
    <w:rsid w:val="00054028"/>
    <w:rsid w:val="00054044"/>
    <w:rsid w:val="00054072"/>
    <w:rsid w:val="00054079"/>
    <w:rsid w:val="00054086"/>
    <w:rsid w:val="000540A3"/>
    <w:rsid w:val="000540A5"/>
    <w:rsid w:val="000540DE"/>
    <w:rsid w:val="00054124"/>
    <w:rsid w:val="000541C8"/>
    <w:rsid w:val="000541F9"/>
    <w:rsid w:val="000541FE"/>
    <w:rsid w:val="00054208"/>
    <w:rsid w:val="00054247"/>
    <w:rsid w:val="0005428B"/>
    <w:rsid w:val="0005429D"/>
    <w:rsid w:val="000542A3"/>
    <w:rsid w:val="000542B3"/>
    <w:rsid w:val="000542F0"/>
    <w:rsid w:val="000542FD"/>
    <w:rsid w:val="00054307"/>
    <w:rsid w:val="0005434F"/>
    <w:rsid w:val="00054359"/>
    <w:rsid w:val="00054376"/>
    <w:rsid w:val="000543C7"/>
    <w:rsid w:val="00054401"/>
    <w:rsid w:val="0005440C"/>
    <w:rsid w:val="00054443"/>
    <w:rsid w:val="0005444A"/>
    <w:rsid w:val="0005447B"/>
    <w:rsid w:val="000544D2"/>
    <w:rsid w:val="000544DA"/>
    <w:rsid w:val="000544EF"/>
    <w:rsid w:val="000544FF"/>
    <w:rsid w:val="00054532"/>
    <w:rsid w:val="00054536"/>
    <w:rsid w:val="00054571"/>
    <w:rsid w:val="00054598"/>
    <w:rsid w:val="000545BB"/>
    <w:rsid w:val="0005463B"/>
    <w:rsid w:val="00054640"/>
    <w:rsid w:val="00054667"/>
    <w:rsid w:val="000546A5"/>
    <w:rsid w:val="000546BC"/>
    <w:rsid w:val="000546D2"/>
    <w:rsid w:val="000546FE"/>
    <w:rsid w:val="00054727"/>
    <w:rsid w:val="00054735"/>
    <w:rsid w:val="0005474C"/>
    <w:rsid w:val="00054754"/>
    <w:rsid w:val="00054762"/>
    <w:rsid w:val="00054765"/>
    <w:rsid w:val="0005476E"/>
    <w:rsid w:val="00054779"/>
    <w:rsid w:val="0005479B"/>
    <w:rsid w:val="000547DC"/>
    <w:rsid w:val="00054800"/>
    <w:rsid w:val="00054809"/>
    <w:rsid w:val="00054832"/>
    <w:rsid w:val="00054835"/>
    <w:rsid w:val="00054837"/>
    <w:rsid w:val="0005484E"/>
    <w:rsid w:val="00054855"/>
    <w:rsid w:val="000548C9"/>
    <w:rsid w:val="000548F2"/>
    <w:rsid w:val="000548F9"/>
    <w:rsid w:val="00054981"/>
    <w:rsid w:val="00054986"/>
    <w:rsid w:val="00054994"/>
    <w:rsid w:val="000549A2"/>
    <w:rsid w:val="000549AE"/>
    <w:rsid w:val="000549D0"/>
    <w:rsid w:val="000549F9"/>
    <w:rsid w:val="00054A1B"/>
    <w:rsid w:val="00054A65"/>
    <w:rsid w:val="00054AD1"/>
    <w:rsid w:val="00054B1E"/>
    <w:rsid w:val="00054B37"/>
    <w:rsid w:val="00054B9A"/>
    <w:rsid w:val="00054BAC"/>
    <w:rsid w:val="00054BCA"/>
    <w:rsid w:val="00054BCF"/>
    <w:rsid w:val="00054C25"/>
    <w:rsid w:val="00054C7D"/>
    <w:rsid w:val="00054CB8"/>
    <w:rsid w:val="00054CC1"/>
    <w:rsid w:val="00054CC6"/>
    <w:rsid w:val="00054CE7"/>
    <w:rsid w:val="00054D0F"/>
    <w:rsid w:val="00054D1B"/>
    <w:rsid w:val="00054D1C"/>
    <w:rsid w:val="00054D72"/>
    <w:rsid w:val="00054DE6"/>
    <w:rsid w:val="00054DEA"/>
    <w:rsid w:val="00054E07"/>
    <w:rsid w:val="00054E2E"/>
    <w:rsid w:val="00054E40"/>
    <w:rsid w:val="00054E85"/>
    <w:rsid w:val="00054E8F"/>
    <w:rsid w:val="00054E94"/>
    <w:rsid w:val="00054EC4"/>
    <w:rsid w:val="00054F20"/>
    <w:rsid w:val="00054F73"/>
    <w:rsid w:val="00054FA2"/>
    <w:rsid w:val="00054FAB"/>
    <w:rsid w:val="00054FC1"/>
    <w:rsid w:val="00054FCA"/>
    <w:rsid w:val="00055003"/>
    <w:rsid w:val="00055010"/>
    <w:rsid w:val="0005502F"/>
    <w:rsid w:val="00055067"/>
    <w:rsid w:val="0005506B"/>
    <w:rsid w:val="000550BE"/>
    <w:rsid w:val="000550E5"/>
    <w:rsid w:val="000550FB"/>
    <w:rsid w:val="0005512E"/>
    <w:rsid w:val="00055143"/>
    <w:rsid w:val="0005514A"/>
    <w:rsid w:val="00055175"/>
    <w:rsid w:val="000551B8"/>
    <w:rsid w:val="000551DC"/>
    <w:rsid w:val="000551E4"/>
    <w:rsid w:val="00055221"/>
    <w:rsid w:val="00055232"/>
    <w:rsid w:val="0005527A"/>
    <w:rsid w:val="0005531F"/>
    <w:rsid w:val="00055320"/>
    <w:rsid w:val="0005535F"/>
    <w:rsid w:val="00055361"/>
    <w:rsid w:val="0005536E"/>
    <w:rsid w:val="0005537C"/>
    <w:rsid w:val="00055387"/>
    <w:rsid w:val="000553F4"/>
    <w:rsid w:val="00055427"/>
    <w:rsid w:val="00055434"/>
    <w:rsid w:val="00055458"/>
    <w:rsid w:val="000554D4"/>
    <w:rsid w:val="0005553E"/>
    <w:rsid w:val="0005554F"/>
    <w:rsid w:val="000555AB"/>
    <w:rsid w:val="0005560A"/>
    <w:rsid w:val="0005561B"/>
    <w:rsid w:val="00055623"/>
    <w:rsid w:val="0005562B"/>
    <w:rsid w:val="0005563F"/>
    <w:rsid w:val="0005569C"/>
    <w:rsid w:val="000556B8"/>
    <w:rsid w:val="000556C3"/>
    <w:rsid w:val="00055703"/>
    <w:rsid w:val="00055727"/>
    <w:rsid w:val="000557A0"/>
    <w:rsid w:val="000557BF"/>
    <w:rsid w:val="000557F2"/>
    <w:rsid w:val="00055809"/>
    <w:rsid w:val="00055811"/>
    <w:rsid w:val="00055821"/>
    <w:rsid w:val="00055836"/>
    <w:rsid w:val="0005584F"/>
    <w:rsid w:val="0005586D"/>
    <w:rsid w:val="0005588D"/>
    <w:rsid w:val="00055892"/>
    <w:rsid w:val="000558A6"/>
    <w:rsid w:val="000558EB"/>
    <w:rsid w:val="00055950"/>
    <w:rsid w:val="0005595F"/>
    <w:rsid w:val="0005597D"/>
    <w:rsid w:val="000559CB"/>
    <w:rsid w:val="000559DE"/>
    <w:rsid w:val="00055A1F"/>
    <w:rsid w:val="00055A26"/>
    <w:rsid w:val="00055A43"/>
    <w:rsid w:val="00055A4D"/>
    <w:rsid w:val="00055A70"/>
    <w:rsid w:val="00055A8F"/>
    <w:rsid w:val="00055AF3"/>
    <w:rsid w:val="00055B73"/>
    <w:rsid w:val="00055B8D"/>
    <w:rsid w:val="00055BBC"/>
    <w:rsid w:val="00055BE6"/>
    <w:rsid w:val="00055BE8"/>
    <w:rsid w:val="00055C7B"/>
    <w:rsid w:val="00055CC2"/>
    <w:rsid w:val="00055D7A"/>
    <w:rsid w:val="00055DA0"/>
    <w:rsid w:val="00055DA1"/>
    <w:rsid w:val="00055DA9"/>
    <w:rsid w:val="00055DBF"/>
    <w:rsid w:val="00055DFE"/>
    <w:rsid w:val="00055E4A"/>
    <w:rsid w:val="00055E4F"/>
    <w:rsid w:val="00055E59"/>
    <w:rsid w:val="00055E60"/>
    <w:rsid w:val="00055E64"/>
    <w:rsid w:val="00055E72"/>
    <w:rsid w:val="00055E76"/>
    <w:rsid w:val="00055ED5"/>
    <w:rsid w:val="00055EFF"/>
    <w:rsid w:val="00055F01"/>
    <w:rsid w:val="00055F1D"/>
    <w:rsid w:val="00055F1F"/>
    <w:rsid w:val="00055F57"/>
    <w:rsid w:val="00055F59"/>
    <w:rsid w:val="00055F62"/>
    <w:rsid w:val="00055F6D"/>
    <w:rsid w:val="00055F7D"/>
    <w:rsid w:val="00055F82"/>
    <w:rsid w:val="00055F8C"/>
    <w:rsid w:val="00055F99"/>
    <w:rsid w:val="00055FA7"/>
    <w:rsid w:val="00055FB5"/>
    <w:rsid w:val="00055FC8"/>
    <w:rsid w:val="00055FDF"/>
    <w:rsid w:val="000560C1"/>
    <w:rsid w:val="00056130"/>
    <w:rsid w:val="00056212"/>
    <w:rsid w:val="00056224"/>
    <w:rsid w:val="0005623F"/>
    <w:rsid w:val="00056259"/>
    <w:rsid w:val="00056291"/>
    <w:rsid w:val="0005629E"/>
    <w:rsid w:val="000562C5"/>
    <w:rsid w:val="000562CD"/>
    <w:rsid w:val="0005632F"/>
    <w:rsid w:val="00056354"/>
    <w:rsid w:val="00056386"/>
    <w:rsid w:val="000563DE"/>
    <w:rsid w:val="0005641B"/>
    <w:rsid w:val="00056460"/>
    <w:rsid w:val="0005647F"/>
    <w:rsid w:val="000564C8"/>
    <w:rsid w:val="000564D1"/>
    <w:rsid w:val="000564EE"/>
    <w:rsid w:val="0005659E"/>
    <w:rsid w:val="000565AE"/>
    <w:rsid w:val="00056604"/>
    <w:rsid w:val="0005660F"/>
    <w:rsid w:val="0005661B"/>
    <w:rsid w:val="0005666F"/>
    <w:rsid w:val="00056675"/>
    <w:rsid w:val="00056678"/>
    <w:rsid w:val="00056686"/>
    <w:rsid w:val="00056696"/>
    <w:rsid w:val="000566AA"/>
    <w:rsid w:val="000566B0"/>
    <w:rsid w:val="000566B4"/>
    <w:rsid w:val="0005670D"/>
    <w:rsid w:val="00056711"/>
    <w:rsid w:val="00056760"/>
    <w:rsid w:val="000567E5"/>
    <w:rsid w:val="0005680A"/>
    <w:rsid w:val="00056862"/>
    <w:rsid w:val="0005699B"/>
    <w:rsid w:val="000569B0"/>
    <w:rsid w:val="000569C6"/>
    <w:rsid w:val="000569CB"/>
    <w:rsid w:val="000569D8"/>
    <w:rsid w:val="00056A00"/>
    <w:rsid w:val="00056A2C"/>
    <w:rsid w:val="00056A46"/>
    <w:rsid w:val="00056A6C"/>
    <w:rsid w:val="00056ABC"/>
    <w:rsid w:val="00056B18"/>
    <w:rsid w:val="00056B2B"/>
    <w:rsid w:val="00056B46"/>
    <w:rsid w:val="00056B61"/>
    <w:rsid w:val="00056B86"/>
    <w:rsid w:val="00056B9B"/>
    <w:rsid w:val="00056BA9"/>
    <w:rsid w:val="00056BEB"/>
    <w:rsid w:val="00056BEF"/>
    <w:rsid w:val="00056BF2"/>
    <w:rsid w:val="00056C1C"/>
    <w:rsid w:val="00056C29"/>
    <w:rsid w:val="00056C32"/>
    <w:rsid w:val="00056C4D"/>
    <w:rsid w:val="00056C91"/>
    <w:rsid w:val="00056CA1"/>
    <w:rsid w:val="00056CB9"/>
    <w:rsid w:val="00056CDC"/>
    <w:rsid w:val="00056D34"/>
    <w:rsid w:val="00056D40"/>
    <w:rsid w:val="00056D59"/>
    <w:rsid w:val="00056DA7"/>
    <w:rsid w:val="00056DB1"/>
    <w:rsid w:val="00056DC3"/>
    <w:rsid w:val="00056DC6"/>
    <w:rsid w:val="00056E59"/>
    <w:rsid w:val="00056E6E"/>
    <w:rsid w:val="00056E7F"/>
    <w:rsid w:val="00056E89"/>
    <w:rsid w:val="00056F10"/>
    <w:rsid w:val="00056F25"/>
    <w:rsid w:val="00056F32"/>
    <w:rsid w:val="00056F5D"/>
    <w:rsid w:val="00056F70"/>
    <w:rsid w:val="00056F75"/>
    <w:rsid w:val="00056F89"/>
    <w:rsid w:val="00056FFA"/>
    <w:rsid w:val="0005700F"/>
    <w:rsid w:val="00057018"/>
    <w:rsid w:val="00057059"/>
    <w:rsid w:val="0005705A"/>
    <w:rsid w:val="0005709E"/>
    <w:rsid w:val="000570AC"/>
    <w:rsid w:val="000570D1"/>
    <w:rsid w:val="000570D6"/>
    <w:rsid w:val="000570F3"/>
    <w:rsid w:val="000570FB"/>
    <w:rsid w:val="0005717C"/>
    <w:rsid w:val="0005719A"/>
    <w:rsid w:val="000571A3"/>
    <w:rsid w:val="000571CE"/>
    <w:rsid w:val="000571E2"/>
    <w:rsid w:val="000571F0"/>
    <w:rsid w:val="00057228"/>
    <w:rsid w:val="00057233"/>
    <w:rsid w:val="00057249"/>
    <w:rsid w:val="0005724E"/>
    <w:rsid w:val="00057267"/>
    <w:rsid w:val="0005726D"/>
    <w:rsid w:val="00057289"/>
    <w:rsid w:val="000572A4"/>
    <w:rsid w:val="000572B5"/>
    <w:rsid w:val="000572CE"/>
    <w:rsid w:val="000572D7"/>
    <w:rsid w:val="0005730F"/>
    <w:rsid w:val="0005732D"/>
    <w:rsid w:val="00057330"/>
    <w:rsid w:val="00057336"/>
    <w:rsid w:val="0005736B"/>
    <w:rsid w:val="000573AA"/>
    <w:rsid w:val="000573C2"/>
    <w:rsid w:val="000573EB"/>
    <w:rsid w:val="00057423"/>
    <w:rsid w:val="0005747A"/>
    <w:rsid w:val="000574AD"/>
    <w:rsid w:val="000574B8"/>
    <w:rsid w:val="000574C3"/>
    <w:rsid w:val="000574F1"/>
    <w:rsid w:val="000574F8"/>
    <w:rsid w:val="000574FA"/>
    <w:rsid w:val="00057524"/>
    <w:rsid w:val="0005752A"/>
    <w:rsid w:val="0005753B"/>
    <w:rsid w:val="0005753E"/>
    <w:rsid w:val="00057550"/>
    <w:rsid w:val="00057565"/>
    <w:rsid w:val="00057566"/>
    <w:rsid w:val="000575C7"/>
    <w:rsid w:val="000575D8"/>
    <w:rsid w:val="000575E4"/>
    <w:rsid w:val="000575E5"/>
    <w:rsid w:val="000575F1"/>
    <w:rsid w:val="00057647"/>
    <w:rsid w:val="0005765D"/>
    <w:rsid w:val="00057676"/>
    <w:rsid w:val="000576BD"/>
    <w:rsid w:val="000576BE"/>
    <w:rsid w:val="000576D4"/>
    <w:rsid w:val="000576F4"/>
    <w:rsid w:val="000576F9"/>
    <w:rsid w:val="00057702"/>
    <w:rsid w:val="00057733"/>
    <w:rsid w:val="0005773D"/>
    <w:rsid w:val="00057797"/>
    <w:rsid w:val="0005779A"/>
    <w:rsid w:val="000577E8"/>
    <w:rsid w:val="00057815"/>
    <w:rsid w:val="00057843"/>
    <w:rsid w:val="00057864"/>
    <w:rsid w:val="000578A9"/>
    <w:rsid w:val="000578AC"/>
    <w:rsid w:val="00057909"/>
    <w:rsid w:val="0005790B"/>
    <w:rsid w:val="0005791A"/>
    <w:rsid w:val="00057920"/>
    <w:rsid w:val="0005793F"/>
    <w:rsid w:val="00057947"/>
    <w:rsid w:val="00057967"/>
    <w:rsid w:val="00057995"/>
    <w:rsid w:val="000579A2"/>
    <w:rsid w:val="000579AD"/>
    <w:rsid w:val="000579B6"/>
    <w:rsid w:val="000579D6"/>
    <w:rsid w:val="000579E5"/>
    <w:rsid w:val="000579F0"/>
    <w:rsid w:val="00057A57"/>
    <w:rsid w:val="00057A7F"/>
    <w:rsid w:val="00057A8D"/>
    <w:rsid w:val="00057A9D"/>
    <w:rsid w:val="00057AA6"/>
    <w:rsid w:val="00057AD6"/>
    <w:rsid w:val="00057AE0"/>
    <w:rsid w:val="00057B01"/>
    <w:rsid w:val="00057B4E"/>
    <w:rsid w:val="00057B67"/>
    <w:rsid w:val="00057B81"/>
    <w:rsid w:val="00057B89"/>
    <w:rsid w:val="00057BA5"/>
    <w:rsid w:val="00057BB3"/>
    <w:rsid w:val="00057BBA"/>
    <w:rsid w:val="00057BE4"/>
    <w:rsid w:val="00057C69"/>
    <w:rsid w:val="00057C76"/>
    <w:rsid w:val="00057CC4"/>
    <w:rsid w:val="00057D11"/>
    <w:rsid w:val="00057D1C"/>
    <w:rsid w:val="00057D48"/>
    <w:rsid w:val="00057D7F"/>
    <w:rsid w:val="00057DA6"/>
    <w:rsid w:val="00057DA7"/>
    <w:rsid w:val="00057DA8"/>
    <w:rsid w:val="00057DBD"/>
    <w:rsid w:val="00057DEF"/>
    <w:rsid w:val="00057DFA"/>
    <w:rsid w:val="00057E03"/>
    <w:rsid w:val="00057E4E"/>
    <w:rsid w:val="00057E7B"/>
    <w:rsid w:val="00057E8B"/>
    <w:rsid w:val="00057EA9"/>
    <w:rsid w:val="00057EB2"/>
    <w:rsid w:val="00057EDA"/>
    <w:rsid w:val="00057F0E"/>
    <w:rsid w:val="00057F11"/>
    <w:rsid w:val="00057F3C"/>
    <w:rsid w:val="00057FA1"/>
    <w:rsid w:val="00057FB9"/>
    <w:rsid w:val="00057FD1"/>
    <w:rsid w:val="00057FFC"/>
    <w:rsid w:val="00060015"/>
    <w:rsid w:val="0006003D"/>
    <w:rsid w:val="0006008C"/>
    <w:rsid w:val="000600CE"/>
    <w:rsid w:val="000600D4"/>
    <w:rsid w:val="000600DC"/>
    <w:rsid w:val="000600E3"/>
    <w:rsid w:val="0006013C"/>
    <w:rsid w:val="0006017E"/>
    <w:rsid w:val="0006018C"/>
    <w:rsid w:val="000601A2"/>
    <w:rsid w:val="000601AB"/>
    <w:rsid w:val="000601B2"/>
    <w:rsid w:val="000601BB"/>
    <w:rsid w:val="00060208"/>
    <w:rsid w:val="00060261"/>
    <w:rsid w:val="0006026D"/>
    <w:rsid w:val="000602BA"/>
    <w:rsid w:val="000602CA"/>
    <w:rsid w:val="000602F9"/>
    <w:rsid w:val="0006030C"/>
    <w:rsid w:val="000603A5"/>
    <w:rsid w:val="000603E2"/>
    <w:rsid w:val="000603F0"/>
    <w:rsid w:val="000603F2"/>
    <w:rsid w:val="00060410"/>
    <w:rsid w:val="00060413"/>
    <w:rsid w:val="00060464"/>
    <w:rsid w:val="00060477"/>
    <w:rsid w:val="000604A9"/>
    <w:rsid w:val="000604D6"/>
    <w:rsid w:val="00060511"/>
    <w:rsid w:val="00060533"/>
    <w:rsid w:val="00060550"/>
    <w:rsid w:val="000605A9"/>
    <w:rsid w:val="000605B5"/>
    <w:rsid w:val="000605D8"/>
    <w:rsid w:val="000605E1"/>
    <w:rsid w:val="000605EB"/>
    <w:rsid w:val="0006062D"/>
    <w:rsid w:val="00060635"/>
    <w:rsid w:val="0006066E"/>
    <w:rsid w:val="000606B3"/>
    <w:rsid w:val="000606BA"/>
    <w:rsid w:val="000606D8"/>
    <w:rsid w:val="000606EF"/>
    <w:rsid w:val="00060710"/>
    <w:rsid w:val="0006071A"/>
    <w:rsid w:val="00060758"/>
    <w:rsid w:val="00060761"/>
    <w:rsid w:val="00060789"/>
    <w:rsid w:val="00060796"/>
    <w:rsid w:val="000607BF"/>
    <w:rsid w:val="00060812"/>
    <w:rsid w:val="0006081C"/>
    <w:rsid w:val="000608D9"/>
    <w:rsid w:val="00060921"/>
    <w:rsid w:val="000609C6"/>
    <w:rsid w:val="000609F8"/>
    <w:rsid w:val="00060A1C"/>
    <w:rsid w:val="00060A5C"/>
    <w:rsid w:val="00060A7D"/>
    <w:rsid w:val="00060A80"/>
    <w:rsid w:val="00060AB5"/>
    <w:rsid w:val="00060ADB"/>
    <w:rsid w:val="00060B0D"/>
    <w:rsid w:val="00060B0E"/>
    <w:rsid w:val="00060B2F"/>
    <w:rsid w:val="00060B84"/>
    <w:rsid w:val="00060B8E"/>
    <w:rsid w:val="00060BC8"/>
    <w:rsid w:val="00060BCA"/>
    <w:rsid w:val="00060BDD"/>
    <w:rsid w:val="00060BEF"/>
    <w:rsid w:val="00060C15"/>
    <w:rsid w:val="00060C1B"/>
    <w:rsid w:val="00060C21"/>
    <w:rsid w:val="00060C3C"/>
    <w:rsid w:val="00060C75"/>
    <w:rsid w:val="00060CF8"/>
    <w:rsid w:val="00060D56"/>
    <w:rsid w:val="00060D75"/>
    <w:rsid w:val="00060D8C"/>
    <w:rsid w:val="00060DA5"/>
    <w:rsid w:val="00060DF3"/>
    <w:rsid w:val="00060E0E"/>
    <w:rsid w:val="00060E10"/>
    <w:rsid w:val="00060E21"/>
    <w:rsid w:val="00060E6D"/>
    <w:rsid w:val="00060E7F"/>
    <w:rsid w:val="00060ECE"/>
    <w:rsid w:val="00060ED1"/>
    <w:rsid w:val="00060EF7"/>
    <w:rsid w:val="00060F0D"/>
    <w:rsid w:val="00060F18"/>
    <w:rsid w:val="00060F55"/>
    <w:rsid w:val="00061027"/>
    <w:rsid w:val="00061037"/>
    <w:rsid w:val="0006104C"/>
    <w:rsid w:val="00061058"/>
    <w:rsid w:val="00061084"/>
    <w:rsid w:val="00061086"/>
    <w:rsid w:val="000610A9"/>
    <w:rsid w:val="000610C8"/>
    <w:rsid w:val="000610E0"/>
    <w:rsid w:val="000610E2"/>
    <w:rsid w:val="0006110F"/>
    <w:rsid w:val="00061148"/>
    <w:rsid w:val="0006115E"/>
    <w:rsid w:val="000611C8"/>
    <w:rsid w:val="000611C9"/>
    <w:rsid w:val="000611CC"/>
    <w:rsid w:val="000611DA"/>
    <w:rsid w:val="00061240"/>
    <w:rsid w:val="0006127B"/>
    <w:rsid w:val="000612A2"/>
    <w:rsid w:val="000612DA"/>
    <w:rsid w:val="000612DE"/>
    <w:rsid w:val="000612EC"/>
    <w:rsid w:val="000612F1"/>
    <w:rsid w:val="000612FB"/>
    <w:rsid w:val="00061311"/>
    <w:rsid w:val="000613B9"/>
    <w:rsid w:val="000613D6"/>
    <w:rsid w:val="000613D8"/>
    <w:rsid w:val="000613F4"/>
    <w:rsid w:val="00061403"/>
    <w:rsid w:val="00061460"/>
    <w:rsid w:val="00061473"/>
    <w:rsid w:val="000614AA"/>
    <w:rsid w:val="000614FD"/>
    <w:rsid w:val="00061508"/>
    <w:rsid w:val="0006153D"/>
    <w:rsid w:val="00061541"/>
    <w:rsid w:val="0006155C"/>
    <w:rsid w:val="00061571"/>
    <w:rsid w:val="000615AA"/>
    <w:rsid w:val="000615B8"/>
    <w:rsid w:val="00061602"/>
    <w:rsid w:val="00061603"/>
    <w:rsid w:val="00061606"/>
    <w:rsid w:val="00061613"/>
    <w:rsid w:val="00061653"/>
    <w:rsid w:val="00061655"/>
    <w:rsid w:val="00061697"/>
    <w:rsid w:val="0006169D"/>
    <w:rsid w:val="000616AB"/>
    <w:rsid w:val="000616BD"/>
    <w:rsid w:val="000616D5"/>
    <w:rsid w:val="000616FA"/>
    <w:rsid w:val="00061727"/>
    <w:rsid w:val="0006175C"/>
    <w:rsid w:val="00061768"/>
    <w:rsid w:val="00061772"/>
    <w:rsid w:val="000617AD"/>
    <w:rsid w:val="000617DD"/>
    <w:rsid w:val="0006184A"/>
    <w:rsid w:val="00061864"/>
    <w:rsid w:val="0006189F"/>
    <w:rsid w:val="000618E9"/>
    <w:rsid w:val="00061920"/>
    <w:rsid w:val="00061939"/>
    <w:rsid w:val="0006195C"/>
    <w:rsid w:val="00061961"/>
    <w:rsid w:val="00061972"/>
    <w:rsid w:val="000619BD"/>
    <w:rsid w:val="000619E3"/>
    <w:rsid w:val="000619FD"/>
    <w:rsid w:val="00061A60"/>
    <w:rsid w:val="00061A84"/>
    <w:rsid w:val="00061A89"/>
    <w:rsid w:val="00061A92"/>
    <w:rsid w:val="00061ABA"/>
    <w:rsid w:val="00061AD4"/>
    <w:rsid w:val="00061AD5"/>
    <w:rsid w:val="00061B22"/>
    <w:rsid w:val="00061B26"/>
    <w:rsid w:val="00061B41"/>
    <w:rsid w:val="00061B47"/>
    <w:rsid w:val="00061B4D"/>
    <w:rsid w:val="00061B5A"/>
    <w:rsid w:val="00061B64"/>
    <w:rsid w:val="00061B6E"/>
    <w:rsid w:val="00061BA3"/>
    <w:rsid w:val="00061BD6"/>
    <w:rsid w:val="00061C0F"/>
    <w:rsid w:val="00061C22"/>
    <w:rsid w:val="00061C3C"/>
    <w:rsid w:val="00061C65"/>
    <w:rsid w:val="00061C7D"/>
    <w:rsid w:val="00061D1F"/>
    <w:rsid w:val="00061D3F"/>
    <w:rsid w:val="00061D59"/>
    <w:rsid w:val="00061D5A"/>
    <w:rsid w:val="00061D5F"/>
    <w:rsid w:val="00061DAE"/>
    <w:rsid w:val="00061DBA"/>
    <w:rsid w:val="00061DCD"/>
    <w:rsid w:val="00061DEE"/>
    <w:rsid w:val="00061E13"/>
    <w:rsid w:val="00061E80"/>
    <w:rsid w:val="00061ED6"/>
    <w:rsid w:val="00061ED9"/>
    <w:rsid w:val="00061EEA"/>
    <w:rsid w:val="00061EF5"/>
    <w:rsid w:val="00061F2F"/>
    <w:rsid w:val="00061F49"/>
    <w:rsid w:val="00061F80"/>
    <w:rsid w:val="00062004"/>
    <w:rsid w:val="0006200F"/>
    <w:rsid w:val="00062014"/>
    <w:rsid w:val="0006205C"/>
    <w:rsid w:val="000620A7"/>
    <w:rsid w:val="000620B0"/>
    <w:rsid w:val="000620BB"/>
    <w:rsid w:val="000620DA"/>
    <w:rsid w:val="000620E3"/>
    <w:rsid w:val="000620FB"/>
    <w:rsid w:val="00062146"/>
    <w:rsid w:val="00062197"/>
    <w:rsid w:val="000621AE"/>
    <w:rsid w:val="000621BA"/>
    <w:rsid w:val="00062202"/>
    <w:rsid w:val="0006222B"/>
    <w:rsid w:val="0006227E"/>
    <w:rsid w:val="00062294"/>
    <w:rsid w:val="000622B3"/>
    <w:rsid w:val="000622B5"/>
    <w:rsid w:val="000622D1"/>
    <w:rsid w:val="00062304"/>
    <w:rsid w:val="00062318"/>
    <w:rsid w:val="0006231C"/>
    <w:rsid w:val="0006232B"/>
    <w:rsid w:val="00062340"/>
    <w:rsid w:val="000623BF"/>
    <w:rsid w:val="000623C4"/>
    <w:rsid w:val="00062403"/>
    <w:rsid w:val="0006240B"/>
    <w:rsid w:val="00062429"/>
    <w:rsid w:val="0006243B"/>
    <w:rsid w:val="000624AA"/>
    <w:rsid w:val="000624B0"/>
    <w:rsid w:val="000624D4"/>
    <w:rsid w:val="000624DE"/>
    <w:rsid w:val="000624E9"/>
    <w:rsid w:val="00062502"/>
    <w:rsid w:val="00062509"/>
    <w:rsid w:val="0006252C"/>
    <w:rsid w:val="00062553"/>
    <w:rsid w:val="0006255C"/>
    <w:rsid w:val="00062571"/>
    <w:rsid w:val="00062573"/>
    <w:rsid w:val="0006257F"/>
    <w:rsid w:val="00062582"/>
    <w:rsid w:val="000625AE"/>
    <w:rsid w:val="00062623"/>
    <w:rsid w:val="00062630"/>
    <w:rsid w:val="00062634"/>
    <w:rsid w:val="0006265E"/>
    <w:rsid w:val="00062664"/>
    <w:rsid w:val="00062689"/>
    <w:rsid w:val="000626EB"/>
    <w:rsid w:val="000626FC"/>
    <w:rsid w:val="000626FD"/>
    <w:rsid w:val="0006271B"/>
    <w:rsid w:val="00062781"/>
    <w:rsid w:val="000627A7"/>
    <w:rsid w:val="000627CB"/>
    <w:rsid w:val="000627FC"/>
    <w:rsid w:val="00062820"/>
    <w:rsid w:val="00062868"/>
    <w:rsid w:val="00062898"/>
    <w:rsid w:val="000628BD"/>
    <w:rsid w:val="000628CD"/>
    <w:rsid w:val="00062920"/>
    <w:rsid w:val="00062934"/>
    <w:rsid w:val="00062950"/>
    <w:rsid w:val="00062961"/>
    <w:rsid w:val="000629A4"/>
    <w:rsid w:val="00062A23"/>
    <w:rsid w:val="00062A3D"/>
    <w:rsid w:val="00062A4F"/>
    <w:rsid w:val="00062A87"/>
    <w:rsid w:val="00062AC5"/>
    <w:rsid w:val="00062AFD"/>
    <w:rsid w:val="00062B39"/>
    <w:rsid w:val="00062B54"/>
    <w:rsid w:val="00062B76"/>
    <w:rsid w:val="00062B7A"/>
    <w:rsid w:val="00062BB9"/>
    <w:rsid w:val="00062BBB"/>
    <w:rsid w:val="00062BE0"/>
    <w:rsid w:val="00062BF3"/>
    <w:rsid w:val="00062C07"/>
    <w:rsid w:val="00062C1A"/>
    <w:rsid w:val="00062C1C"/>
    <w:rsid w:val="00062C1F"/>
    <w:rsid w:val="00062C25"/>
    <w:rsid w:val="00062C56"/>
    <w:rsid w:val="00062C8B"/>
    <w:rsid w:val="00062CE6"/>
    <w:rsid w:val="00062CEF"/>
    <w:rsid w:val="00062D49"/>
    <w:rsid w:val="00062D55"/>
    <w:rsid w:val="00062D77"/>
    <w:rsid w:val="00062DA2"/>
    <w:rsid w:val="00062E1D"/>
    <w:rsid w:val="00062E20"/>
    <w:rsid w:val="00062E3E"/>
    <w:rsid w:val="00062E42"/>
    <w:rsid w:val="00062E9C"/>
    <w:rsid w:val="00062EA5"/>
    <w:rsid w:val="00062EBE"/>
    <w:rsid w:val="00062F1B"/>
    <w:rsid w:val="00062F5B"/>
    <w:rsid w:val="00062F99"/>
    <w:rsid w:val="00062FAB"/>
    <w:rsid w:val="00062FFA"/>
    <w:rsid w:val="00063017"/>
    <w:rsid w:val="0006303C"/>
    <w:rsid w:val="0006305A"/>
    <w:rsid w:val="00063069"/>
    <w:rsid w:val="00063076"/>
    <w:rsid w:val="000630C6"/>
    <w:rsid w:val="000630D0"/>
    <w:rsid w:val="000630FE"/>
    <w:rsid w:val="00063107"/>
    <w:rsid w:val="0006313B"/>
    <w:rsid w:val="00063147"/>
    <w:rsid w:val="00063148"/>
    <w:rsid w:val="0006316D"/>
    <w:rsid w:val="00063172"/>
    <w:rsid w:val="00063174"/>
    <w:rsid w:val="0006322F"/>
    <w:rsid w:val="00063255"/>
    <w:rsid w:val="00063272"/>
    <w:rsid w:val="000632B2"/>
    <w:rsid w:val="000632C3"/>
    <w:rsid w:val="000632EA"/>
    <w:rsid w:val="000632EC"/>
    <w:rsid w:val="00063336"/>
    <w:rsid w:val="00063342"/>
    <w:rsid w:val="0006335B"/>
    <w:rsid w:val="00063371"/>
    <w:rsid w:val="00063381"/>
    <w:rsid w:val="00063462"/>
    <w:rsid w:val="00063489"/>
    <w:rsid w:val="000634CD"/>
    <w:rsid w:val="000634D1"/>
    <w:rsid w:val="0006351C"/>
    <w:rsid w:val="00063530"/>
    <w:rsid w:val="00063537"/>
    <w:rsid w:val="00063558"/>
    <w:rsid w:val="00063566"/>
    <w:rsid w:val="00063592"/>
    <w:rsid w:val="00063593"/>
    <w:rsid w:val="000635AE"/>
    <w:rsid w:val="000635BE"/>
    <w:rsid w:val="000635EE"/>
    <w:rsid w:val="000635FA"/>
    <w:rsid w:val="00063616"/>
    <w:rsid w:val="0006364D"/>
    <w:rsid w:val="0006365F"/>
    <w:rsid w:val="00063667"/>
    <w:rsid w:val="00063689"/>
    <w:rsid w:val="0006368F"/>
    <w:rsid w:val="000636AF"/>
    <w:rsid w:val="000636C9"/>
    <w:rsid w:val="000636E4"/>
    <w:rsid w:val="000636F9"/>
    <w:rsid w:val="00063785"/>
    <w:rsid w:val="0006379B"/>
    <w:rsid w:val="000637A7"/>
    <w:rsid w:val="000637E9"/>
    <w:rsid w:val="000637FA"/>
    <w:rsid w:val="000637FF"/>
    <w:rsid w:val="0006383E"/>
    <w:rsid w:val="000638A4"/>
    <w:rsid w:val="000638A6"/>
    <w:rsid w:val="000638FE"/>
    <w:rsid w:val="00063972"/>
    <w:rsid w:val="0006398E"/>
    <w:rsid w:val="0006399F"/>
    <w:rsid w:val="000639CA"/>
    <w:rsid w:val="00063A18"/>
    <w:rsid w:val="00063A23"/>
    <w:rsid w:val="00063A47"/>
    <w:rsid w:val="00063A5F"/>
    <w:rsid w:val="00063A7E"/>
    <w:rsid w:val="00063AC3"/>
    <w:rsid w:val="00063ACA"/>
    <w:rsid w:val="00063B2A"/>
    <w:rsid w:val="00063B39"/>
    <w:rsid w:val="00063B3E"/>
    <w:rsid w:val="00063B6E"/>
    <w:rsid w:val="00063B9B"/>
    <w:rsid w:val="00063C16"/>
    <w:rsid w:val="00063C62"/>
    <w:rsid w:val="00063CB5"/>
    <w:rsid w:val="00063CC3"/>
    <w:rsid w:val="00063CEE"/>
    <w:rsid w:val="00063CFE"/>
    <w:rsid w:val="00063D04"/>
    <w:rsid w:val="00063D0D"/>
    <w:rsid w:val="00063D15"/>
    <w:rsid w:val="00063D25"/>
    <w:rsid w:val="00063D3C"/>
    <w:rsid w:val="00063D74"/>
    <w:rsid w:val="00063DAB"/>
    <w:rsid w:val="00063DDB"/>
    <w:rsid w:val="00063E08"/>
    <w:rsid w:val="00063E13"/>
    <w:rsid w:val="00063E2C"/>
    <w:rsid w:val="00063EA0"/>
    <w:rsid w:val="00063EB1"/>
    <w:rsid w:val="00063F01"/>
    <w:rsid w:val="00063F1B"/>
    <w:rsid w:val="00063F2D"/>
    <w:rsid w:val="00063F44"/>
    <w:rsid w:val="00063F6B"/>
    <w:rsid w:val="00063F6E"/>
    <w:rsid w:val="00063F79"/>
    <w:rsid w:val="00063FCC"/>
    <w:rsid w:val="00063FDD"/>
    <w:rsid w:val="00063FE6"/>
    <w:rsid w:val="0006400B"/>
    <w:rsid w:val="0006401C"/>
    <w:rsid w:val="00064070"/>
    <w:rsid w:val="00064079"/>
    <w:rsid w:val="000640C3"/>
    <w:rsid w:val="0006410D"/>
    <w:rsid w:val="00064152"/>
    <w:rsid w:val="00064153"/>
    <w:rsid w:val="00064166"/>
    <w:rsid w:val="0006416D"/>
    <w:rsid w:val="00064175"/>
    <w:rsid w:val="00064178"/>
    <w:rsid w:val="00064179"/>
    <w:rsid w:val="000641E6"/>
    <w:rsid w:val="0006421C"/>
    <w:rsid w:val="00064226"/>
    <w:rsid w:val="0006422B"/>
    <w:rsid w:val="00064242"/>
    <w:rsid w:val="000642C7"/>
    <w:rsid w:val="000642D1"/>
    <w:rsid w:val="000642FE"/>
    <w:rsid w:val="00064334"/>
    <w:rsid w:val="0006434D"/>
    <w:rsid w:val="00064382"/>
    <w:rsid w:val="00064396"/>
    <w:rsid w:val="000643F4"/>
    <w:rsid w:val="00064413"/>
    <w:rsid w:val="0006444A"/>
    <w:rsid w:val="0006444E"/>
    <w:rsid w:val="00064461"/>
    <w:rsid w:val="000644E8"/>
    <w:rsid w:val="000644F5"/>
    <w:rsid w:val="00064500"/>
    <w:rsid w:val="00064523"/>
    <w:rsid w:val="00064549"/>
    <w:rsid w:val="00064555"/>
    <w:rsid w:val="0006455F"/>
    <w:rsid w:val="00064585"/>
    <w:rsid w:val="000645DB"/>
    <w:rsid w:val="0006460A"/>
    <w:rsid w:val="0006461A"/>
    <w:rsid w:val="00064629"/>
    <w:rsid w:val="00064655"/>
    <w:rsid w:val="000646AA"/>
    <w:rsid w:val="000646C0"/>
    <w:rsid w:val="000646C5"/>
    <w:rsid w:val="000646D4"/>
    <w:rsid w:val="000646DE"/>
    <w:rsid w:val="000646EA"/>
    <w:rsid w:val="0006476F"/>
    <w:rsid w:val="000647B1"/>
    <w:rsid w:val="000647ED"/>
    <w:rsid w:val="000647F6"/>
    <w:rsid w:val="00064818"/>
    <w:rsid w:val="00064866"/>
    <w:rsid w:val="00064887"/>
    <w:rsid w:val="00064893"/>
    <w:rsid w:val="00064896"/>
    <w:rsid w:val="000648DA"/>
    <w:rsid w:val="000648E5"/>
    <w:rsid w:val="000648E7"/>
    <w:rsid w:val="000648F6"/>
    <w:rsid w:val="00064921"/>
    <w:rsid w:val="00064924"/>
    <w:rsid w:val="0006492E"/>
    <w:rsid w:val="00064931"/>
    <w:rsid w:val="00064998"/>
    <w:rsid w:val="000649BE"/>
    <w:rsid w:val="000649C4"/>
    <w:rsid w:val="000649D0"/>
    <w:rsid w:val="000649D3"/>
    <w:rsid w:val="00064A06"/>
    <w:rsid w:val="00064A10"/>
    <w:rsid w:val="00064A34"/>
    <w:rsid w:val="00064A37"/>
    <w:rsid w:val="00064A63"/>
    <w:rsid w:val="00064A74"/>
    <w:rsid w:val="00064A92"/>
    <w:rsid w:val="00064A9E"/>
    <w:rsid w:val="00064AA9"/>
    <w:rsid w:val="00064AD9"/>
    <w:rsid w:val="00064AE9"/>
    <w:rsid w:val="00064B32"/>
    <w:rsid w:val="00064B3B"/>
    <w:rsid w:val="00064B70"/>
    <w:rsid w:val="00064B79"/>
    <w:rsid w:val="00064B86"/>
    <w:rsid w:val="00064BAA"/>
    <w:rsid w:val="00064BD4"/>
    <w:rsid w:val="00064C29"/>
    <w:rsid w:val="00064C55"/>
    <w:rsid w:val="00064C5A"/>
    <w:rsid w:val="00064C64"/>
    <w:rsid w:val="00064C6D"/>
    <w:rsid w:val="00064CAD"/>
    <w:rsid w:val="00064CC8"/>
    <w:rsid w:val="00064CD0"/>
    <w:rsid w:val="00064D2F"/>
    <w:rsid w:val="00064D65"/>
    <w:rsid w:val="00064D6E"/>
    <w:rsid w:val="00064D78"/>
    <w:rsid w:val="00064D83"/>
    <w:rsid w:val="00064D85"/>
    <w:rsid w:val="00064D97"/>
    <w:rsid w:val="00064DA4"/>
    <w:rsid w:val="00064DBC"/>
    <w:rsid w:val="00064E3A"/>
    <w:rsid w:val="00064EA1"/>
    <w:rsid w:val="00064EA2"/>
    <w:rsid w:val="00064EA5"/>
    <w:rsid w:val="00064EDA"/>
    <w:rsid w:val="00064EE1"/>
    <w:rsid w:val="00064F45"/>
    <w:rsid w:val="00064F8C"/>
    <w:rsid w:val="00064F95"/>
    <w:rsid w:val="00064FB6"/>
    <w:rsid w:val="00064FF0"/>
    <w:rsid w:val="00064FFF"/>
    <w:rsid w:val="00065010"/>
    <w:rsid w:val="00065032"/>
    <w:rsid w:val="00065036"/>
    <w:rsid w:val="00065050"/>
    <w:rsid w:val="00065068"/>
    <w:rsid w:val="000650AC"/>
    <w:rsid w:val="000650B3"/>
    <w:rsid w:val="000650B5"/>
    <w:rsid w:val="000650C9"/>
    <w:rsid w:val="000650D6"/>
    <w:rsid w:val="000650DC"/>
    <w:rsid w:val="000650E9"/>
    <w:rsid w:val="00065102"/>
    <w:rsid w:val="00065152"/>
    <w:rsid w:val="00065186"/>
    <w:rsid w:val="00065187"/>
    <w:rsid w:val="000651A8"/>
    <w:rsid w:val="000651B5"/>
    <w:rsid w:val="0006521F"/>
    <w:rsid w:val="00065233"/>
    <w:rsid w:val="00065271"/>
    <w:rsid w:val="00065273"/>
    <w:rsid w:val="000652AA"/>
    <w:rsid w:val="000652AD"/>
    <w:rsid w:val="000652DD"/>
    <w:rsid w:val="00065314"/>
    <w:rsid w:val="0006535D"/>
    <w:rsid w:val="00065371"/>
    <w:rsid w:val="0006539B"/>
    <w:rsid w:val="000653AC"/>
    <w:rsid w:val="000653AD"/>
    <w:rsid w:val="000653DB"/>
    <w:rsid w:val="000653EB"/>
    <w:rsid w:val="00065435"/>
    <w:rsid w:val="00065473"/>
    <w:rsid w:val="0006547A"/>
    <w:rsid w:val="000654C4"/>
    <w:rsid w:val="000654C7"/>
    <w:rsid w:val="000654FA"/>
    <w:rsid w:val="000654FD"/>
    <w:rsid w:val="000655B0"/>
    <w:rsid w:val="00065650"/>
    <w:rsid w:val="0006566D"/>
    <w:rsid w:val="0006567A"/>
    <w:rsid w:val="00065686"/>
    <w:rsid w:val="000656B6"/>
    <w:rsid w:val="000656D9"/>
    <w:rsid w:val="000656EC"/>
    <w:rsid w:val="00065753"/>
    <w:rsid w:val="00065767"/>
    <w:rsid w:val="000657D1"/>
    <w:rsid w:val="00065822"/>
    <w:rsid w:val="00065825"/>
    <w:rsid w:val="00065881"/>
    <w:rsid w:val="000658A8"/>
    <w:rsid w:val="000658B3"/>
    <w:rsid w:val="000658B5"/>
    <w:rsid w:val="000658BA"/>
    <w:rsid w:val="000658BF"/>
    <w:rsid w:val="000658C8"/>
    <w:rsid w:val="000659A1"/>
    <w:rsid w:val="000659A8"/>
    <w:rsid w:val="000659C0"/>
    <w:rsid w:val="000659C9"/>
    <w:rsid w:val="00065A0F"/>
    <w:rsid w:val="00065A16"/>
    <w:rsid w:val="00065A30"/>
    <w:rsid w:val="00065A4A"/>
    <w:rsid w:val="00065A8A"/>
    <w:rsid w:val="00065AEB"/>
    <w:rsid w:val="00065B18"/>
    <w:rsid w:val="00065B6C"/>
    <w:rsid w:val="00065BD9"/>
    <w:rsid w:val="00065BDD"/>
    <w:rsid w:val="00065C0F"/>
    <w:rsid w:val="00065C4F"/>
    <w:rsid w:val="00065C8A"/>
    <w:rsid w:val="00065C99"/>
    <w:rsid w:val="00065C9B"/>
    <w:rsid w:val="00065CD5"/>
    <w:rsid w:val="00065D22"/>
    <w:rsid w:val="00065D2E"/>
    <w:rsid w:val="00065D32"/>
    <w:rsid w:val="00065D69"/>
    <w:rsid w:val="00065D76"/>
    <w:rsid w:val="00065D78"/>
    <w:rsid w:val="00065DA5"/>
    <w:rsid w:val="00065DB8"/>
    <w:rsid w:val="00065DCD"/>
    <w:rsid w:val="00065DE7"/>
    <w:rsid w:val="00065E33"/>
    <w:rsid w:val="00065E69"/>
    <w:rsid w:val="00065E9B"/>
    <w:rsid w:val="00065E9D"/>
    <w:rsid w:val="00065ECF"/>
    <w:rsid w:val="00065F2A"/>
    <w:rsid w:val="00065F38"/>
    <w:rsid w:val="00065F6A"/>
    <w:rsid w:val="00065FA6"/>
    <w:rsid w:val="00066004"/>
    <w:rsid w:val="0006602D"/>
    <w:rsid w:val="00066034"/>
    <w:rsid w:val="0006603E"/>
    <w:rsid w:val="00066043"/>
    <w:rsid w:val="00066058"/>
    <w:rsid w:val="00066069"/>
    <w:rsid w:val="00066075"/>
    <w:rsid w:val="00066090"/>
    <w:rsid w:val="00066095"/>
    <w:rsid w:val="000660AB"/>
    <w:rsid w:val="000660E5"/>
    <w:rsid w:val="000660EA"/>
    <w:rsid w:val="00066103"/>
    <w:rsid w:val="00066104"/>
    <w:rsid w:val="0006610A"/>
    <w:rsid w:val="00066124"/>
    <w:rsid w:val="0006617B"/>
    <w:rsid w:val="0006617C"/>
    <w:rsid w:val="00066183"/>
    <w:rsid w:val="00066220"/>
    <w:rsid w:val="00066241"/>
    <w:rsid w:val="00066285"/>
    <w:rsid w:val="00066296"/>
    <w:rsid w:val="000662F0"/>
    <w:rsid w:val="000662F7"/>
    <w:rsid w:val="000662F9"/>
    <w:rsid w:val="0006631B"/>
    <w:rsid w:val="00066342"/>
    <w:rsid w:val="0006634C"/>
    <w:rsid w:val="000663B6"/>
    <w:rsid w:val="000663F7"/>
    <w:rsid w:val="00066457"/>
    <w:rsid w:val="0006645B"/>
    <w:rsid w:val="00066462"/>
    <w:rsid w:val="0006647D"/>
    <w:rsid w:val="000664B7"/>
    <w:rsid w:val="00066502"/>
    <w:rsid w:val="00066507"/>
    <w:rsid w:val="00066509"/>
    <w:rsid w:val="0006651E"/>
    <w:rsid w:val="0006653A"/>
    <w:rsid w:val="00066550"/>
    <w:rsid w:val="00066568"/>
    <w:rsid w:val="000665E2"/>
    <w:rsid w:val="000665FF"/>
    <w:rsid w:val="00066604"/>
    <w:rsid w:val="00066640"/>
    <w:rsid w:val="0006667A"/>
    <w:rsid w:val="0006669E"/>
    <w:rsid w:val="000666B1"/>
    <w:rsid w:val="000666C8"/>
    <w:rsid w:val="000666CB"/>
    <w:rsid w:val="00066747"/>
    <w:rsid w:val="00066769"/>
    <w:rsid w:val="00066772"/>
    <w:rsid w:val="00066792"/>
    <w:rsid w:val="000667F1"/>
    <w:rsid w:val="00066818"/>
    <w:rsid w:val="00066849"/>
    <w:rsid w:val="0006687A"/>
    <w:rsid w:val="0006687C"/>
    <w:rsid w:val="000668B5"/>
    <w:rsid w:val="000668C3"/>
    <w:rsid w:val="000668CC"/>
    <w:rsid w:val="000668D8"/>
    <w:rsid w:val="00066916"/>
    <w:rsid w:val="00066964"/>
    <w:rsid w:val="00066976"/>
    <w:rsid w:val="000669C5"/>
    <w:rsid w:val="00066A2D"/>
    <w:rsid w:val="00066A59"/>
    <w:rsid w:val="00066AA2"/>
    <w:rsid w:val="00066AB7"/>
    <w:rsid w:val="00066B14"/>
    <w:rsid w:val="00066B19"/>
    <w:rsid w:val="00066B20"/>
    <w:rsid w:val="00066B5C"/>
    <w:rsid w:val="00066B8F"/>
    <w:rsid w:val="00066BB9"/>
    <w:rsid w:val="00066C12"/>
    <w:rsid w:val="00066C15"/>
    <w:rsid w:val="00066C5E"/>
    <w:rsid w:val="00066CC9"/>
    <w:rsid w:val="00066CF6"/>
    <w:rsid w:val="00066D03"/>
    <w:rsid w:val="00066D46"/>
    <w:rsid w:val="00066D48"/>
    <w:rsid w:val="00066DAB"/>
    <w:rsid w:val="00066DFB"/>
    <w:rsid w:val="00066ED1"/>
    <w:rsid w:val="00066F05"/>
    <w:rsid w:val="00066F23"/>
    <w:rsid w:val="00066F45"/>
    <w:rsid w:val="00066FAB"/>
    <w:rsid w:val="00066FCF"/>
    <w:rsid w:val="00067021"/>
    <w:rsid w:val="00067043"/>
    <w:rsid w:val="00067088"/>
    <w:rsid w:val="0006709F"/>
    <w:rsid w:val="000670C1"/>
    <w:rsid w:val="000670CA"/>
    <w:rsid w:val="0006715D"/>
    <w:rsid w:val="00067194"/>
    <w:rsid w:val="00067198"/>
    <w:rsid w:val="000671BF"/>
    <w:rsid w:val="000671FD"/>
    <w:rsid w:val="0006721D"/>
    <w:rsid w:val="0006725B"/>
    <w:rsid w:val="0006727A"/>
    <w:rsid w:val="000672A3"/>
    <w:rsid w:val="000672B8"/>
    <w:rsid w:val="000672BD"/>
    <w:rsid w:val="000672BE"/>
    <w:rsid w:val="000672DA"/>
    <w:rsid w:val="000672EF"/>
    <w:rsid w:val="00067301"/>
    <w:rsid w:val="00067319"/>
    <w:rsid w:val="00067345"/>
    <w:rsid w:val="0006738C"/>
    <w:rsid w:val="000673CE"/>
    <w:rsid w:val="00067402"/>
    <w:rsid w:val="00067414"/>
    <w:rsid w:val="00067415"/>
    <w:rsid w:val="00067456"/>
    <w:rsid w:val="000674DC"/>
    <w:rsid w:val="000674E9"/>
    <w:rsid w:val="000675A7"/>
    <w:rsid w:val="000675F8"/>
    <w:rsid w:val="00067646"/>
    <w:rsid w:val="0006765F"/>
    <w:rsid w:val="00067680"/>
    <w:rsid w:val="000676A7"/>
    <w:rsid w:val="000676B4"/>
    <w:rsid w:val="000676CC"/>
    <w:rsid w:val="00067706"/>
    <w:rsid w:val="00067727"/>
    <w:rsid w:val="0006778C"/>
    <w:rsid w:val="000677C1"/>
    <w:rsid w:val="000677D6"/>
    <w:rsid w:val="00067801"/>
    <w:rsid w:val="00067898"/>
    <w:rsid w:val="000678E8"/>
    <w:rsid w:val="000678F1"/>
    <w:rsid w:val="00067904"/>
    <w:rsid w:val="00067927"/>
    <w:rsid w:val="00067934"/>
    <w:rsid w:val="00067952"/>
    <w:rsid w:val="0006797B"/>
    <w:rsid w:val="00067996"/>
    <w:rsid w:val="000679B1"/>
    <w:rsid w:val="000679C6"/>
    <w:rsid w:val="000679CE"/>
    <w:rsid w:val="000679D9"/>
    <w:rsid w:val="00067A21"/>
    <w:rsid w:val="00067A4E"/>
    <w:rsid w:val="00067A53"/>
    <w:rsid w:val="00067AAA"/>
    <w:rsid w:val="00067AB9"/>
    <w:rsid w:val="00067AD6"/>
    <w:rsid w:val="00067AFD"/>
    <w:rsid w:val="00067B00"/>
    <w:rsid w:val="00067B1F"/>
    <w:rsid w:val="00067B27"/>
    <w:rsid w:val="00067B5A"/>
    <w:rsid w:val="00067B5E"/>
    <w:rsid w:val="00067B68"/>
    <w:rsid w:val="00067B6D"/>
    <w:rsid w:val="00067B70"/>
    <w:rsid w:val="00067BA4"/>
    <w:rsid w:val="00067BAA"/>
    <w:rsid w:val="00067BCA"/>
    <w:rsid w:val="00067C11"/>
    <w:rsid w:val="00067D09"/>
    <w:rsid w:val="00067D34"/>
    <w:rsid w:val="00067D4B"/>
    <w:rsid w:val="00067D54"/>
    <w:rsid w:val="00067D96"/>
    <w:rsid w:val="00067DA7"/>
    <w:rsid w:val="00067DC9"/>
    <w:rsid w:val="00067E59"/>
    <w:rsid w:val="00067EAB"/>
    <w:rsid w:val="00067EAE"/>
    <w:rsid w:val="00067EE2"/>
    <w:rsid w:val="00067F15"/>
    <w:rsid w:val="00067F43"/>
    <w:rsid w:val="00067F47"/>
    <w:rsid w:val="00067F60"/>
    <w:rsid w:val="00067F72"/>
    <w:rsid w:val="00067FA5"/>
    <w:rsid w:val="00067FC4"/>
    <w:rsid w:val="00067FD2"/>
    <w:rsid w:val="00067FE7"/>
    <w:rsid w:val="0007000D"/>
    <w:rsid w:val="00070023"/>
    <w:rsid w:val="00070054"/>
    <w:rsid w:val="00070064"/>
    <w:rsid w:val="00070075"/>
    <w:rsid w:val="00070085"/>
    <w:rsid w:val="0007008C"/>
    <w:rsid w:val="00070091"/>
    <w:rsid w:val="0007016C"/>
    <w:rsid w:val="0007017A"/>
    <w:rsid w:val="0007017D"/>
    <w:rsid w:val="00070192"/>
    <w:rsid w:val="00070193"/>
    <w:rsid w:val="000701CC"/>
    <w:rsid w:val="00070218"/>
    <w:rsid w:val="00070273"/>
    <w:rsid w:val="00070285"/>
    <w:rsid w:val="000702AE"/>
    <w:rsid w:val="000702BC"/>
    <w:rsid w:val="00070349"/>
    <w:rsid w:val="0007034E"/>
    <w:rsid w:val="000703DB"/>
    <w:rsid w:val="00070421"/>
    <w:rsid w:val="0007043F"/>
    <w:rsid w:val="00070446"/>
    <w:rsid w:val="00070452"/>
    <w:rsid w:val="0007046F"/>
    <w:rsid w:val="00070475"/>
    <w:rsid w:val="0007047E"/>
    <w:rsid w:val="000704C4"/>
    <w:rsid w:val="000704F7"/>
    <w:rsid w:val="00070511"/>
    <w:rsid w:val="00070518"/>
    <w:rsid w:val="00070533"/>
    <w:rsid w:val="00070546"/>
    <w:rsid w:val="000705DA"/>
    <w:rsid w:val="0007064A"/>
    <w:rsid w:val="00070670"/>
    <w:rsid w:val="00070671"/>
    <w:rsid w:val="00070679"/>
    <w:rsid w:val="00070695"/>
    <w:rsid w:val="0007069A"/>
    <w:rsid w:val="0007070D"/>
    <w:rsid w:val="00070742"/>
    <w:rsid w:val="0007077D"/>
    <w:rsid w:val="000707EB"/>
    <w:rsid w:val="0007080F"/>
    <w:rsid w:val="00070810"/>
    <w:rsid w:val="0007081D"/>
    <w:rsid w:val="0007082A"/>
    <w:rsid w:val="0007084B"/>
    <w:rsid w:val="0007089F"/>
    <w:rsid w:val="000708A2"/>
    <w:rsid w:val="000708C6"/>
    <w:rsid w:val="000708F7"/>
    <w:rsid w:val="00070908"/>
    <w:rsid w:val="00070916"/>
    <w:rsid w:val="00070960"/>
    <w:rsid w:val="0007097A"/>
    <w:rsid w:val="00070988"/>
    <w:rsid w:val="0007099E"/>
    <w:rsid w:val="000709F8"/>
    <w:rsid w:val="000709F9"/>
    <w:rsid w:val="00070A1C"/>
    <w:rsid w:val="00070A80"/>
    <w:rsid w:val="00070AD0"/>
    <w:rsid w:val="00070ADD"/>
    <w:rsid w:val="00070B17"/>
    <w:rsid w:val="00070B24"/>
    <w:rsid w:val="00070B3C"/>
    <w:rsid w:val="00070B5D"/>
    <w:rsid w:val="00070B62"/>
    <w:rsid w:val="00070B7E"/>
    <w:rsid w:val="00070BAF"/>
    <w:rsid w:val="00070BDC"/>
    <w:rsid w:val="00070BF5"/>
    <w:rsid w:val="00070C34"/>
    <w:rsid w:val="00070C5F"/>
    <w:rsid w:val="00070C7E"/>
    <w:rsid w:val="00070C8A"/>
    <w:rsid w:val="00070CBA"/>
    <w:rsid w:val="00070D88"/>
    <w:rsid w:val="00070DC9"/>
    <w:rsid w:val="00070E6F"/>
    <w:rsid w:val="00070EA5"/>
    <w:rsid w:val="00070EF8"/>
    <w:rsid w:val="00070F0F"/>
    <w:rsid w:val="00070F32"/>
    <w:rsid w:val="00070F33"/>
    <w:rsid w:val="00070FB6"/>
    <w:rsid w:val="00070FC0"/>
    <w:rsid w:val="00070FE2"/>
    <w:rsid w:val="00071030"/>
    <w:rsid w:val="00071066"/>
    <w:rsid w:val="00071070"/>
    <w:rsid w:val="00071081"/>
    <w:rsid w:val="0007109A"/>
    <w:rsid w:val="000710AA"/>
    <w:rsid w:val="000710DE"/>
    <w:rsid w:val="000710E5"/>
    <w:rsid w:val="000710EA"/>
    <w:rsid w:val="00071110"/>
    <w:rsid w:val="00071115"/>
    <w:rsid w:val="00071176"/>
    <w:rsid w:val="0007117D"/>
    <w:rsid w:val="00071188"/>
    <w:rsid w:val="000711DE"/>
    <w:rsid w:val="000711EA"/>
    <w:rsid w:val="00071226"/>
    <w:rsid w:val="00071250"/>
    <w:rsid w:val="0007127A"/>
    <w:rsid w:val="000712A5"/>
    <w:rsid w:val="00071320"/>
    <w:rsid w:val="0007132D"/>
    <w:rsid w:val="0007135D"/>
    <w:rsid w:val="00071366"/>
    <w:rsid w:val="0007136D"/>
    <w:rsid w:val="0007136F"/>
    <w:rsid w:val="0007137D"/>
    <w:rsid w:val="000713FC"/>
    <w:rsid w:val="00071404"/>
    <w:rsid w:val="00071413"/>
    <w:rsid w:val="00071446"/>
    <w:rsid w:val="00071470"/>
    <w:rsid w:val="000714B7"/>
    <w:rsid w:val="00071504"/>
    <w:rsid w:val="00071549"/>
    <w:rsid w:val="0007155D"/>
    <w:rsid w:val="00071574"/>
    <w:rsid w:val="000715A3"/>
    <w:rsid w:val="000715B6"/>
    <w:rsid w:val="000715CE"/>
    <w:rsid w:val="00071605"/>
    <w:rsid w:val="00071617"/>
    <w:rsid w:val="00071622"/>
    <w:rsid w:val="00071623"/>
    <w:rsid w:val="0007164D"/>
    <w:rsid w:val="00071671"/>
    <w:rsid w:val="0007167D"/>
    <w:rsid w:val="00071690"/>
    <w:rsid w:val="00071697"/>
    <w:rsid w:val="0007169C"/>
    <w:rsid w:val="000716C4"/>
    <w:rsid w:val="000716F3"/>
    <w:rsid w:val="00071707"/>
    <w:rsid w:val="0007171A"/>
    <w:rsid w:val="00071750"/>
    <w:rsid w:val="000717BA"/>
    <w:rsid w:val="000717D4"/>
    <w:rsid w:val="0007180C"/>
    <w:rsid w:val="00071830"/>
    <w:rsid w:val="00071844"/>
    <w:rsid w:val="0007189A"/>
    <w:rsid w:val="000718FB"/>
    <w:rsid w:val="00071991"/>
    <w:rsid w:val="000719AC"/>
    <w:rsid w:val="000719CD"/>
    <w:rsid w:val="00071A6B"/>
    <w:rsid w:val="00071A7B"/>
    <w:rsid w:val="00071A87"/>
    <w:rsid w:val="00071A97"/>
    <w:rsid w:val="00071A99"/>
    <w:rsid w:val="00071AA3"/>
    <w:rsid w:val="00071ABA"/>
    <w:rsid w:val="00071B09"/>
    <w:rsid w:val="00071B0C"/>
    <w:rsid w:val="00071B5B"/>
    <w:rsid w:val="00071BB0"/>
    <w:rsid w:val="00071BB6"/>
    <w:rsid w:val="00071BCD"/>
    <w:rsid w:val="00071BD8"/>
    <w:rsid w:val="00071BDE"/>
    <w:rsid w:val="00071C21"/>
    <w:rsid w:val="00071C24"/>
    <w:rsid w:val="00071C2F"/>
    <w:rsid w:val="00071C47"/>
    <w:rsid w:val="00071C5D"/>
    <w:rsid w:val="00071C6D"/>
    <w:rsid w:val="00071C77"/>
    <w:rsid w:val="00071C87"/>
    <w:rsid w:val="00071CE4"/>
    <w:rsid w:val="00071D35"/>
    <w:rsid w:val="00071D46"/>
    <w:rsid w:val="00071D4E"/>
    <w:rsid w:val="00071D76"/>
    <w:rsid w:val="00071D7E"/>
    <w:rsid w:val="00071D8A"/>
    <w:rsid w:val="00071D9F"/>
    <w:rsid w:val="00071DA9"/>
    <w:rsid w:val="00071DB1"/>
    <w:rsid w:val="00071DD0"/>
    <w:rsid w:val="00071DEF"/>
    <w:rsid w:val="00071DF0"/>
    <w:rsid w:val="00071E2E"/>
    <w:rsid w:val="00071E3B"/>
    <w:rsid w:val="00071E54"/>
    <w:rsid w:val="00071E6B"/>
    <w:rsid w:val="00071E8C"/>
    <w:rsid w:val="00071EC6"/>
    <w:rsid w:val="00071ED6"/>
    <w:rsid w:val="00071EE4"/>
    <w:rsid w:val="00071EFA"/>
    <w:rsid w:val="00071F16"/>
    <w:rsid w:val="00071F2F"/>
    <w:rsid w:val="00071F56"/>
    <w:rsid w:val="00071F82"/>
    <w:rsid w:val="00071F85"/>
    <w:rsid w:val="00071F8B"/>
    <w:rsid w:val="00071FB9"/>
    <w:rsid w:val="00071FD7"/>
    <w:rsid w:val="00071FDB"/>
    <w:rsid w:val="00072028"/>
    <w:rsid w:val="000720C0"/>
    <w:rsid w:val="000720D6"/>
    <w:rsid w:val="0007210F"/>
    <w:rsid w:val="00072149"/>
    <w:rsid w:val="00072158"/>
    <w:rsid w:val="00072166"/>
    <w:rsid w:val="00072194"/>
    <w:rsid w:val="000721C1"/>
    <w:rsid w:val="000721CB"/>
    <w:rsid w:val="000721E5"/>
    <w:rsid w:val="000721F2"/>
    <w:rsid w:val="000721FF"/>
    <w:rsid w:val="00072233"/>
    <w:rsid w:val="00072295"/>
    <w:rsid w:val="000722D8"/>
    <w:rsid w:val="00072325"/>
    <w:rsid w:val="0007232C"/>
    <w:rsid w:val="000723A5"/>
    <w:rsid w:val="000723AE"/>
    <w:rsid w:val="000723FD"/>
    <w:rsid w:val="00072448"/>
    <w:rsid w:val="0007244E"/>
    <w:rsid w:val="0007247F"/>
    <w:rsid w:val="00072495"/>
    <w:rsid w:val="00072498"/>
    <w:rsid w:val="000724AE"/>
    <w:rsid w:val="00072515"/>
    <w:rsid w:val="00072538"/>
    <w:rsid w:val="00072571"/>
    <w:rsid w:val="000725AC"/>
    <w:rsid w:val="000725B6"/>
    <w:rsid w:val="000725CD"/>
    <w:rsid w:val="000725DF"/>
    <w:rsid w:val="00072607"/>
    <w:rsid w:val="0007260A"/>
    <w:rsid w:val="00072631"/>
    <w:rsid w:val="0007266B"/>
    <w:rsid w:val="0007268D"/>
    <w:rsid w:val="000726B0"/>
    <w:rsid w:val="000726E4"/>
    <w:rsid w:val="00072703"/>
    <w:rsid w:val="00072714"/>
    <w:rsid w:val="0007271F"/>
    <w:rsid w:val="00072724"/>
    <w:rsid w:val="0007272A"/>
    <w:rsid w:val="0007275E"/>
    <w:rsid w:val="00072811"/>
    <w:rsid w:val="00072817"/>
    <w:rsid w:val="00072834"/>
    <w:rsid w:val="00072850"/>
    <w:rsid w:val="0007285A"/>
    <w:rsid w:val="0007288B"/>
    <w:rsid w:val="000728AD"/>
    <w:rsid w:val="000728D0"/>
    <w:rsid w:val="000728D4"/>
    <w:rsid w:val="000728DF"/>
    <w:rsid w:val="00072938"/>
    <w:rsid w:val="0007293A"/>
    <w:rsid w:val="00072945"/>
    <w:rsid w:val="000729BC"/>
    <w:rsid w:val="000729C8"/>
    <w:rsid w:val="000729CB"/>
    <w:rsid w:val="000729D2"/>
    <w:rsid w:val="00072A05"/>
    <w:rsid w:val="00072A1E"/>
    <w:rsid w:val="00072A30"/>
    <w:rsid w:val="00072A38"/>
    <w:rsid w:val="00072A5C"/>
    <w:rsid w:val="00072A61"/>
    <w:rsid w:val="00072AAA"/>
    <w:rsid w:val="00072ADF"/>
    <w:rsid w:val="00072AE0"/>
    <w:rsid w:val="00072B01"/>
    <w:rsid w:val="00072BA0"/>
    <w:rsid w:val="00072BEB"/>
    <w:rsid w:val="00072C08"/>
    <w:rsid w:val="00072C32"/>
    <w:rsid w:val="00072C52"/>
    <w:rsid w:val="00072C5E"/>
    <w:rsid w:val="00072C6C"/>
    <w:rsid w:val="00072C90"/>
    <w:rsid w:val="00072CAE"/>
    <w:rsid w:val="00072CF6"/>
    <w:rsid w:val="00072D07"/>
    <w:rsid w:val="00072D5B"/>
    <w:rsid w:val="00072D8D"/>
    <w:rsid w:val="00072D8E"/>
    <w:rsid w:val="00072DC6"/>
    <w:rsid w:val="00072DD1"/>
    <w:rsid w:val="00072E04"/>
    <w:rsid w:val="00072E05"/>
    <w:rsid w:val="00072E17"/>
    <w:rsid w:val="00072E47"/>
    <w:rsid w:val="00072E4A"/>
    <w:rsid w:val="00072E9E"/>
    <w:rsid w:val="00072EB4"/>
    <w:rsid w:val="00072EBD"/>
    <w:rsid w:val="00072EC7"/>
    <w:rsid w:val="00072EF4"/>
    <w:rsid w:val="00072F24"/>
    <w:rsid w:val="00072F6F"/>
    <w:rsid w:val="00072FC2"/>
    <w:rsid w:val="00072FC8"/>
    <w:rsid w:val="00072FD6"/>
    <w:rsid w:val="0007302A"/>
    <w:rsid w:val="00073066"/>
    <w:rsid w:val="000730B8"/>
    <w:rsid w:val="000730C1"/>
    <w:rsid w:val="000730C7"/>
    <w:rsid w:val="00073113"/>
    <w:rsid w:val="00073127"/>
    <w:rsid w:val="00073129"/>
    <w:rsid w:val="00073131"/>
    <w:rsid w:val="00073132"/>
    <w:rsid w:val="00073136"/>
    <w:rsid w:val="0007313B"/>
    <w:rsid w:val="00073142"/>
    <w:rsid w:val="0007317A"/>
    <w:rsid w:val="0007317D"/>
    <w:rsid w:val="000731A5"/>
    <w:rsid w:val="000731B6"/>
    <w:rsid w:val="00073264"/>
    <w:rsid w:val="00073299"/>
    <w:rsid w:val="000732BF"/>
    <w:rsid w:val="000732D1"/>
    <w:rsid w:val="00073317"/>
    <w:rsid w:val="00073326"/>
    <w:rsid w:val="00073327"/>
    <w:rsid w:val="0007334D"/>
    <w:rsid w:val="00073350"/>
    <w:rsid w:val="00073357"/>
    <w:rsid w:val="000733A2"/>
    <w:rsid w:val="000733A3"/>
    <w:rsid w:val="000733AF"/>
    <w:rsid w:val="000733C3"/>
    <w:rsid w:val="0007345B"/>
    <w:rsid w:val="00073476"/>
    <w:rsid w:val="00073477"/>
    <w:rsid w:val="00073481"/>
    <w:rsid w:val="000734A3"/>
    <w:rsid w:val="00073514"/>
    <w:rsid w:val="0007353E"/>
    <w:rsid w:val="00073553"/>
    <w:rsid w:val="00073557"/>
    <w:rsid w:val="0007357A"/>
    <w:rsid w:val="00073604"/>
    <w:rsid w:val="0007361A"/>
    <w:rsid w:val="0007361B"/>
    <w:rsid w:val="0007366E"/>
    <w:rsid w:val="00073690"/>
    <w:rsid w:val="00073708"/>
    <w:rsid w:val="0007371D"/>
    <w:rsid w:val="00073722"/>
    <w:rsid w:val="00073732"/>
    <w:rsid w:val="00073751"/>
    <w:rsid w:val="000737CB"/>
    <w:rsid w:val="000737F5"/>
    <w:rsid w:val="000737F8"/>
    <w:rsid w:val="0007380D"/>
    <w:rsid w:val="00073817"/>
    <w:rsid w:val="00073847"/>
    <w:rsid w:val="0007385B"/>
    <w:rsid w:val="000738B1"/>
    <w:rsid w:val="000738B3"/>
    <w:rsid w:val="000738CB"/>
    <w:rsid w:val="000738E2"/>
    <w:rsid w:val="00073934"/>
    <w:rsid w:val="00073962"/>
    <w:rsid w:val="0007396A"/>
    <w:rsid w:val="0007396C"/>
    <w:rsid w:val="000739D4"/>
    <w:rsid w:val="000739E2"/>
    <w:rsid w:val="000739F1"/>
    <w:rsid w:val="000739F3"/>
    <w:rsid w:val="000739FB"/>
    <w:rsid w:val="00073A00"/>
    <w:rsid w:val="00073A4D"/>
    <w:rsid w:val="00073A64"/>
    <w:rsid w:val="00073A9D"/>
    <w:rsid w:val="00073A9F"/>
    <w:rsid w:val="00073AB9"/>
    <w:rsid w:val="00073AC2"/>
    <w:rsid w:val="00073ACD"/>
    <w:rsid w:val="00073AFD"/>
    <w:rsid w:val="00073B18"/>
    <w:rsid w:val="00073B24"/>
    <w:rsid w:val="00073B8A"/>
    <w:rsid w:val="00073BB3"/>
    <w:rsid w:val="00073BB9"/>
    <w:rsid w:val="00073BBC"/>
    <w:rsid w:val="00073BF6"/>
    <w:rsid w:val="00073C15"/>
    <w:rsid w:val="00073C29"/>
    <w:rsid w:val="00073C32"/>
    <w:rsid w:val="00073C4E"/>
    <w:rsid w:val="00073C51"/>
    <w:rsid w:val="00073C60"/>
    <w:rsid w:val="00073C64"/>
    <w:rsid w:val="00073C8E"/>
    <w:rsid w:val="00073C9D"/>
    <w:rsid w:val="00073CD0"/>
    <w:rsid w:val="00073CDC"/>
    <w:rsid w:val="00073D00"/>
    <w:rsid w:val="00073D33"/>
    <w:rsid w:val="00073D4B"/>
    <w:rsid w:val="00073D53"/>
    <w:rsid w:val="00073D58"/>
    <w:rsid w:val="00073D63"/>
    <w:rsid w:val="00073DEA"/>
    <w:rsid w:val="00073DF6"/>
    <w:rsid w:val="00073E8E"/>
    <w:rsid w:val="00073EEA"/>
    <w:rsid w:val="00073EFB"/>
    <w:rsid w:val="00073F0B"/>
    <w:rsid w:val="00073F80"/>
    <w:rsid w:val="00073F95"/>
    <w:rsid w:val="00073FB7"/>
    <w:rsid w:val="00073FCB"/>
    <w:rsid w:val="00073FE4"/>
    <w:rsid w:val="00074004"/>
    <w:rsid w:val="00074030"/>
    <w:rsid w:val="0007404F"/>
    <w:rsid w:val="00074052"/>
    <w:rsid w:val="0007405D"/>
    <w:rsid w:val="0007407C"/>
    <w:rsid w:val="000740A3"/>
    <w:rsid w:val="000740F0"/>
    <w:rsid w:val="000740F5"/>
    <w:rsid w:val="0007410E"/>
    <w:rsid w:val="0007411C"/>
    <w:rsid w:val="00074133"/>
    <w:rsid w:val="00074145"/>
    <w:rsid w:val="000741DC"/>
    <w:rsid w:val="000741E7"/>
    <w:rsid w:val="0007422C"/>
    <w:rsid w:val="00074258"/>
    <w:rsid w:val="0007428A"/>
    <w:rsid w:val="0007428F"/>
    <w:rsid w:val="00074292"/>
    <w:rsid w:val="0007429C"/>
    <w:rsid w:val="000742AA"/>
    <w:rsid w:val="00074306"/>
    <w:rsid w:val="0007430A"/>
    <w:rsid w:val="00074323"/>
    <w:rsid w:val="000743A1"/>
    <w:rsid w:val="000743A6"/>
    <w:rsid w:val="0007442F"/>
    <w:rsid w:val="000744A1"/>
    <w:rsid w:val="000744CB"/>
    <w:rsid w:val="000744F9"/>
    <w:rsid w:val="000744FC"/>
    <w:rsid w:val="00074504"/>
    <w:rsid w:val="0007453F"/>
    <w:rsid w:val="00074562"/>
    <w:rsid w:val="00074577"/>
    <w:rsid w:val="0007457A"/>
    <w:rsid w:val="000745AE"/>
    <w:rsid w:val="000745EE"/>
    <w:rsid w:val="00074659"/>
    <w:rsid w:val="000746C3"/>
    <w:rsid w:val="000746D0"/>
    <w:rsid w:val="0007471A"/>
    <w:rsid w:val="00074732"/>
    <w:rsid w:val="0007473A"/>
    <w:rsid w:val="00074767"/>
    <w:rsid w:val="0007479F"/>
    <w:rsid w:val="000747C7"/>
    <w:rsid w:val="000747F5"/>
    <w:rsid w:val="000747FA"/>
    <w:rsid w:val="00074800"/>
    <w:rsid w:val="000748A0"/>
    <w:rsid w:val="000748A3"/>
    <w:rsid w:val="000748E1"/>
    <w:rsid w:val="000748F6"/>
    <w:rsid w:val="00074912"/>
    <w:rsid w:val="00074946"/>
    <w:rsid w:val="00074968"/>
    <w:rsid w:val="00074990"/>
    <w:rsid w:val="00074A29"/>
    <w:rsid w:val="00074A71"/>
    <w:rsid w:val="00074A98"/>
    <w:rsid w:val="00074AB1"/>
    <w:rsid w:val="00074AE6"/>
    <w:rsid w:val="00074B4A"/>
    <w:rsid w:val="00074B4D"/>
    <w:rsid w:val="00074B84"/>
    <w:rsid w:val="00074B87"/>
    <w:rsid w:val="00074B93"/>
    <w:rsid w:val="00074BAC"/>
    <w:rsid w:val="00074BC6"/>
    <w:rsid w:val="00074BF1"/>
    <w:rsid w:val="00074C62"/>
    <w:rsid w:val="00074C6F"/>
    <w:rsid w:val="00074C90"/>
    <w:rsid w:val="00074CF4"/>
    <w:rsid w:val="00074CF8"/>
    <w:rsid w:val="00074D06"/>
    <w:rsid w:val="00074D1A"/>
    <w:rsid w:val="00074D67"/>
    <w:rsid w:val="00074D6A"/>
    <w:rsid w:val="00074D8A"/>
    <w:rsid w:val="00074D92"/>
    <w:rsid w:val="00074D96"/>
    <w:rsid w:val="00074DF0"/>
    <w:rsid w:val="00074E27"/>
    <w:rsid w:val="00074E30"/>
    <w:rsid w:val="00074E4C"/>
    <w:rsid w:val="00074E54"/>
    <w:rsid w:val="00074E83"/>
    <w:rsid w:val="00074E85"/>
    <w:rsid w:val="00074E9F"/>
    <w:rsid w:val="00074EA1"/>
    <w:rsid w:val="00074EFF"/>
    <w:rsid w:val="00074F26"/>
    <w:rsid w:val="00074F3A"/>
    <w:rsid w:val="00074F8D"/>
    <w:rsid w:val="0007501A"/>
    <w:rsid w:val="00075024"/>
    <w:rsid w:val="00075026"/>
    <w:rsid w:val="0007502A"/>
    <w:rsid w:val="00075047"/>
    <w:rsid w:val="00075049"/>
    <w:rsid w:val="00075059"/>
    <w:rsid w:val="000750B0"/>
    <w:rsid w:val="000750B6"/>
    <w:rsid w:val="000750E1"/>
    <w:rsid w:val="000750EF"/>
    <w:rsid w:val="000750F1"/>
    <w:rsid w:val="000750FF"/>
    <w:rsid w:val="00075116"/>
    <w:rsid w:val="000751AC"/>
    <w:rsid w:val="000751EF"/>
    <w:rsid w:val="00075233"/>
    <w:rsid w:val="0007523E"/>
    <w:rsid w:val="00075243"/>
    <w:rsid w:val="00075245"/>
    <w:rsid w:val="00075257"/>
    <w:rsid w:val="0007528A"/>
    <w:rsid w:val="000752CB"/>
    <w:rsid w:val="000752EC"/>
    <w:rsid w:val="00075348"/>
    <w:rsid w:val="00075354"/>
    <w:rsid w:val="00075360"/>
    <w:rsid w:val="0007537F"/>
    <w:rsid w:val="00075382"/>
    <w:rsid w:val="0007539D"/>
    <w:rsid w:val="000753C9"/>
    <w:rsid w:val="000753DB"/>
    <w:rsid w:val="000753ED"/>
    <w:rsid w:val="000753F1"/>
    <w:rsid w:val="0007540C"/>
    <w:rsid w:val="0007541F"/>
    <w:rsid w:val="00075453"/>
    <w:rsid w:val="00075456"/>
    <w:rsid w:val="00075470"/>
    <w:rsid w:val="000754A2"/>
    <w:rsid w:val="000754B2"/>
    <w:rsid w:val="000754B8"/>
    <w:rsid w:val="00075524"/>
    <w:rsid w:val="00075551"/>
    <w:rsid w:val="00075561"/>
    <w:rsid w:val="00075586"/>
    <w:rsid w:val="000755E5"/>
    <w:rsid w:val="00075645"/>
    <w:rsid w:val="00075647"/>
    <w:rsid w:val="00075654"/>
    <w:rsid w:val="000756D0"/>
    <w:rsid w:val="00075710"/>
    <w:rsid w:val="0007575F"/>
    <w:rsid w:val="0007577A"/>
    <w:rsid w:val="000757AD"/>
    <w:rsid w:val="000757CE"/>
    <w:rsid w:val="00075812"/>
    <w:rsid w:val="0007581C"/>
    <w:rsid w:val="00075842"/>
    <w:rsid w:val="0007584C"/>
    <w:rsid w:val="00075861"/>
    <w:rsid w:val="000758B3"/>
    <w:rsid w:val="000758B9"/>
    <w:rsid w:val="000758E7"/>
    <w:rsid w:val="0007591A"/>
    <w:rsid w:val="00075930"/>
    <w:rsid w:val="0007593C"/>
    <w:rsid w:val="000759A8"/>
    <w:rsid w:val="000759DB"/>
    <w:rsid w:val="000759F5"/>
    <w:rsid w:val="00075A5C"/>
    <w:rsid w:val="00075AA5"/>
    <w:rsid w:val="00075AE8"/>
    <w:rsid w:val="00075B1C"/>
    <w:rsid w:val="00075B20"/>
    <w:rsid w:val="00075B7C"/>
    <w:rsid w:val="00075BAA"/>
    <w:rsid w:val="00075BB8"/>
    <w:rsid w:val="00075BC6"/>
    <w:rsid w:val="00075C46"/>
    <w:rsid w:val="00075C6D"/>
    <w:rsid w:val="00075C94"/>
    <w:rsid w:val="00075C99"/>
    <w:rsid w:val="00075CC5"/>
    <w:rsid w:val="00075CC8"/>
    <w:rsid w:val="00075CCF"/>
    <w:rsid w:val="00075D21"/>
    <w:rsid w:val="00075D7D"/>
    <w:rsid w:val="00075DBD"/>
    <w:rsid w:val="00075DC7"/>
    <w:rsid w:val="00075DF3"/>
    <w:rsid w:val="00075E19"/>
    <w:rsid w:val="00075E1C"/>
    <w:rsid w:val="00075E23"/>
    <w:rsid w:val="00075E2B"/>
    <w:rsid w:val="00075E38"/>
    <w:rsid w:val="00075E44"/>
    <w:rsid w:val="00075E5B"/>
    <w:rsid w:val="00075ED6"/>
    <w:rsid w:val="00075EDF"/>
    <w:rsid w:val="00075EFE"/>
    <w:rsid w:val="00075F32"/>
    <w:rsid w:val="00075F49"/>
    <w:rsid w:val="00075F5A"/>
    <w:rsid w:val="00075F8D"/>
    <w:rsid w:val="00075FEC"/>
    <w:rsid w:val="00075FFE"/>
    <w:rsid w:val="00076002"/>
    <w:rsid w:val="00076017"/>
    <w:rsid w:val="00076018"/>
    <w:rsid w:val="00076019"/>
    <w:rsid w:val="00076020"/>
    <w:rsid w:val="00076036"/>
    <w:rsid w:val="00076047"/>
    <w:rsid w:val="00076071"/>
    <w:rsid w:val="00076095"/>
    <w:rsid w:val="000760F2"/>
    <w:rsid w:val="00076172"/>
    <w:rsid w:val="000761C7"/>
    <w:rsid w:val="000761D0"/>
    <w:rsid w:val="0007620D"/>
    <w:rsid w:val="00076245"/>
    <w:rsid w:val="000762B1"/>
    <w:rsid w:val="000762C5"/>
    <w:rsid w:val="000762C6"/>
    <w:rsid w:val="000762CD"/>
    <w:rsid w:val="00076318"/>
    <w:rsid w:val="0007632D"/>
    <w:rsid w:val="00076383"/>
    <w:rsid w:val="0007638F"/>
    <w:rsid w:val="000763FE"/>
    <w:rsid w:val="00076413"/>
    <w:rsid w:val="00076434"/>
    <w:rsid w:val="00076435"/>
    <w:rsid w:val="00076436"/>
    <w:rsid w:val="00076479"/>
    <w:rsid w:val="000764B5"/>
    <w:rsid w:val="000764CA"/>
    <w:rsid w:val="000764E6"/>
    <w:rsid w:val="00076515"/>
    <w:rsid w:val="0007651B"/>
    <w:rsid w:val="00076540"/>
    <w:rsid w:val="00076541"/>
    <w:rsid w:val="0007658C"/>
    <w:rsid w:val="00076590"/>
    <w:rsid w:val="000765DE"/>
    <w:rsid w:val="000765E3"/>
    <w:rsid w:val="000765E9"/>
    <w:rsid w:val="00076600"/>
    <w:rsid w:val="0007663F"/>
    <w:rsid w:val="00076659"/>
    <w:rsid w:val="00076684"/>
    <w:rsid w:val="000766C0"/>
    <w:rsid w:val="000766CF"/>
    <w:rsid w:val="0007673D"/>
    <w:rsid w:val="00076742"/>
    <w:rsid w:val="00076753"/>
    <w:rsid w:val="000767CF"/>
    <w:rsid w:val="000767D9"/>
    <w:rsid w:val="00076806"/>
    <w:rsid w:val="00076826"/>
    <w:rsid w:val="0007682C"/>
    <w:rsid w:val="00076834"/>
    <w:rsid w:val="0007686B"/>
    <w:rsid w:val="00076887"/>
    <w:rsid w:val="00076935"/>
    <w:rsid w:val="0007693C"/>
    <w:rsid w:val="0007694B"/>
    <w:rsid w:val="0007699E"/>
    <w:rsid w:val="000769A3"/>
    <w:rsid w:val="000769B7"/>
    <w:rsid w:val="000769BC"/>
    <w:rsid w:val="000769E7"/>
    <w:rsid w:val="00076A5A"/>
    <w:rsid w:val="00076A61"/>
    <w:rsid w:val="00076A72"/>
    <w:rsid w:val="00076A88"/>
    <w:rsid w:val="00076A91"/>
    <w:rsid w:val="00076A9C"/>
    <w:rsid w:val="00076AB3"/>
    <w:rsid w:val="00076B07"/>
    <w:rsid w:val="00076B1A"/>
    <w:rsid w:val="00076B76"/>
    <w:rsid w:val="00076BDE"/>
    <w:rsid w:val="00076BE1"/>
    <w:rsid w:val="00076BEF"/>
    <w:rsid w:val="00076C02"/>
    <w:rsid w:val="00076C46"/>
    <w:rsid w:val="00076C66"/>
    <w:rsid w:val="00076C82"/>
    <w:rsid w:val="00076C9D"/>
    <w:rsid w:val="00076CAC"/>
    <w:rsid w:val="00076CE6"/>
    <w:rsid w:val="00076D08"/>
    <w:rsid w:val="00076D0B"/>
    <w:rsid w:val="00076D20"/>
    <w:rsid w:val="00076D49"/>
    <w:rsid w:val="00076D8F"/>
    <w:rsid w:val="00076DE9"/>
    <w:rsid w:val="00076DF7"/>
    <w:rsid w:val="00076E64"/>
    <w:rsid w:val="00076E7A"/>
    <w:rsid w:val="00076E88"/>
    <w:rsid w:val="00076E9D"/>
    <w:rsid w:val="00076EE5"/>
    <w:rsid w:val="00076EE9"/>
    <w:rsid w:val="00076EED"/>
    <w:rsid w:val="00076F58"/>
    <w:rsid w:val="00076F67"/>
    <w:rsid w:val="00076FB0"/>
    <w:rsid w:val="00076FEA"/>
    <w:rsid w:val="00077034"/>
    <w:rsid w:val="0007703F"/>
    <w:rsid w:val="00077059"/>
    <w:rsid w:val="00077084"/>
    <w:rsid w:val="000770A6"/>
    <w:rsid w:val="000770B7"/>
    <w:rsid w:val="00077157"/>
    <w:rsid w:val="0007717B"/>
    <w:rsid w:val="0007718E"/>
    <w:rsid w:val="00077198"/>
    <w:rsid w:val="000771B7"/>
    <w:rsid w:val="000771D5"/>
    <w:rsid w:val="00077212"/>
    <w:rsid w:val="0007722A"/>
    <w:rsid w:val="000772C9"/>
    <w:rsid w:val="000772D5"/>
    <w:rsid w:val="000772E8"/>
    <w:rsid w:val="000772EA"/>
    <w:rsid w:val="00077325"/>
    <w:rsid w:val="00077338"/>
    <w:rsid w:val="0007734A"/>
    <w:rsid w:val="00077355"/>
    <w:rsid w:val="00077386"/>
    <w:rsid w:val="000773A2"/>
    <w:rsid w:val="000773AD"/>
    <w:rsid w:val="000773D4"/>
    <w:rsid w:val="000773D9"/>
    <w:rsid w:val="000773EF"/>
    <w:rsid w:val="000773FE"/>
    <w:rsid w:val="00077403"/>
    <w:rsid w:val="00077436"/>
    <w:rsid w:val="00077455"/>
    <w:rsid w:val="00077458"/>
    <w:rsid w:val="00077499"/>
    <w:rsid w:val="000774BF"/>
    <w:rsid w:val="000774E3"/>
    <w:rsid w:val="00077569"/>
    <w:rsid w:val="000775C4"/>
    <w:rsid w:val="000775EB"/>
    <w:rsid w:val="000775EF"/>
    <w:rsid w:val="0007765C"/>
    <w:rsid w:val="00077733"/>
    <w:rsid w:val="00077752"/>
    <w:rsid w:val="000777B1"/>
    <w:rsid w:val="000777C2"/>
    <w:rsid w:val="000777FD"/>
    <w:rsid w:val="00077800"/>
    <w:rsid w:val="0007781E"/>
    <w:rsid w:val="00077847"/>
    <w:rsid w:val="00077857"/>
    <w:rsid w:val="000778E7"/>
    <w:rsid w:val="000778FE"/>
    <w:rsid w:val="0007791B"/>
    <w:rsid w:val="0007792E"/>
    <w:rsid w:val="0007795F"/>
    <w:rsid w:val="0007796B"/>
    <w:rsid w:val="0007797E"/>
    <w:rsid w:val="0007797F"/>
    <w:rsid w:val="00077A0C"/>
    <w:rsid w:val="00077A2E"/>
    <w:rsid w:val="00077A72"/>
    <w:rsid w:val="00077A79"/>
    <w:rsid w:val="00077A86"/>
    <w:rsid w:val="00077AA2"/>
    <w:rsid w:val="00077AC9"/>
    <w:rsid w:val="00077AF4"/>
    <w:rsid w:val="00077AF7"/>
    <w:rsid w:val="00077B08"/>
    <w:rsid w:val="00077B10"/>
    <w:rsid w:val="00077B44"/>
    <w:rsid w:val="00077B4C"/>
    <w:rsid w:val="00077B84"/>
    <w:rsid w:val="00077B8E"/>
    <w:rsid w:val="00077B9D"/>
    <w:rsid w:val="00077BB2"/>
    <w:rsid w:val="00077BBA"/>
    <w:rsid w:val="00077BC1"/>
    <w:rsid w:val="00077BC5"/>
    <w:rsid w:val="00077BE0"/>
    <w:rsid w:val="00077BEE"/>
    <w:rsid w:val="00077C09"/>
    <w:rsid w:val="00077C0C"/>
    <w:rsid w:val="00077C10"/>
    <w:rsid w:val="00077C2B"/>
    <w:rsid w:val="00077C7D"/>
    <w:rsid w:val="00077C92"/>
    <w:rsid w:val="00077CB9"/>
    <w:rsid w:val="00077D07"/>
    <w:rsid w:val="00077D27"/>
    <w:rsid w:val="00077D6C"/>
    <w:rsid w:val="00077D7F"/>
    <w:rsid w:val="00077DA6"/>
    <w:rsid w:val="00077DA8"/>
    <w:rsid w:val="00077DB3"/>
    <w:rsid w:val="00077DCF"/>
    <w:rsid w:val="00077DF9"/>
    <w:rsid w:val="00077E05"/>
    <w:rsid w:val="00077E46"/>
    <w:rsid w:val="00077E6A"/>
    <w:rsid w:val="00077EA5"/>
    <w:rsid w:val="00077EA7"/>
    <w:rsid w:val="00077EB0"/>
    <w:rsid w:val="00077EB4"/>
    <w:rsid w:val="00077F45"/>
    <w:rsid w:val="00077F53"/>
    <w:rsid w:val="00077F77"/>
    <w:rsid w:val="00077F9A"/>
    <w:rsid w:val="00077FBC"/>
    <w:rsid w:val="00077FCC"/>
    <w:rsid w:val="00080049"/>
    <w:rsid w:val="0008004B"/>
    <w:rsid w:val="00080076"/>
    <w:rsid w:val="00080095"/>
    <w:rsid w:val="000800DC"/>
    <w:rsid w:val="000800F4"/>
    <w:rsid w:val="0008010E"/>
    <w:rsid w:val="0008013B"/>
    <w:rsid w:val="0008015F"/>
    <w:rsid w:val="00080168"/>
    <w:rsid w:val="00080172"/>
    <w:rsid w:val="00080187"/>
    <w:rsid w:val="000801CE"/>
    <w:rsid w:val="00080228"/>
    <w:rsid w:val="0008023C"/>
    <w:rsid w:val="00080267"/>
    <w:rsid w:val="0008027C"/>
    <w:rsid w:val="0008030F"/>
    <w:rsid w:val="0008032A"/>
    <w:rsid w:val="00080339"/>
    <w:rsid w:val="00080397"/>
    <w:rsid w:val="000803B3"/>
    <w:rsid w:val="00080404"/>
    <w:rsid w:val="0008045D"/>
    <w:rsid w:val="000804B6"/>
    <w:rsid w:val="000804DC"/>
    <w:rsid w:val="000804E8"/>
    <w:rsid w:val="00080502"/>
    <w:rsid w:val="00080514"/>
    <w:rsid w:val="0008052A"/>
    <w:rsid w:val="0008054A"/>
    <w:rsid w:val="0008057F"/>
    <w:rsid w:val="000805D5"/>
    <w:rsid w:val="000805DC"/>
    <w:rsid w:val="000805EA"/>
    <w:rsid w:val="00080607"/>
    <w:rsid w:val="00080615"/>
    <w:rsid w:val="0008061F"/>
    <w:rsid w:val="0008063D"/>
    <w:rsid w:val="0008066E"/>
    <w:rsid w:val="00080683"/>
    <w:rsid w:val="000806A1"/>
    <w:rsid w:val="000806E2"/>
    <w:rsid w:val="000806E6"/>
    <w:rsid w:val="000806E8"/>
    <w:rsid w:val="00080722"/>
    <w:rsid w:val="00080762"/>
    <w:rsid w:val="00080774"/>
    <w:rsid w:val="00080775"/>
    <w:rsid w:val="000807F4"/>
    <w:rsid w:val="0008089C"/>
    <w:rsid w:val="000808AB"/>
    <w:rsid w:val="000808CB"/>
    <w:rsid w:val="000808D2"/>
    <w:rsid w:val="000808EF"/>
    <w:rsid w:val="0008093F"/>
    <w:rsid w:val="00080993"/>
    <w:rsid w:val="0008099F"/>
    <w:rsid w:val="000809CA"/>
    <w:rsid w:val="00080A11"/>
    <w:rsid w:val="00080A1F"/>
    <w:rsid w:val="00080A29"/>
    <w:rsid w:val="00080A61"/>
    <w:rsid w:val="00080A68"/>
    <w:rsid w:val="00080AAC"/>
    <w:rsid w:val="00080AAF"/>
    <w:rsid w:val="00080AB0"/>
    <w:rsid w:val="00080B04"/>
    <w:rsid w:val="00080B05"/>
    <w:rsid w:val="00080B1D"/>
    <w:rsid w:val="00080B79"/>
    <w:rsid w:val="00080BA5"/>
    <w:rsid w:val="00080BCF"/>
    <w:rsid w:val="00080BD6"/>
    <w:rsid w:val="00080BFF"/>
    <w:rsid w:val="00080C24"/>
    <w:rsid w:val="00080C31"/>
    <w:rsid w:val="00080C76"/>
    <w:rsid w:val="00080C85"/>
    <w:rsid w:val="00080C99"/>
    <w:rsid w:val="00080CC5"/>
    <w:rsid w:val="00080CD6"/>
    <w:rsid w:val="00080CE1"/>
    <w:rsid w:val="00080CF2"/>
    <w:rsid w:val="00080D09"/>
    <w:rsid w:val="00080D2B"/>
    <w:rsid w:val="00080D3D"/>
    <w:rsid w:val="00080D42"/>
    <w:rsid w:val="00080D7F"/>
    <w:rsid w:val="00080D9F"/>
    <w:rsid w:val="00080DB0"/>
    <w:rsid w:val="00080DED"/>
    <w:rsid w:val="00080E04"/>
    <w:rsid w:val="00080E25"/>
    <w:rsid w:val="00080E5F"/>
    <w:rsid w:val="00080F1D"/>
    <w:rsid w:val="00080F27"/>
    <w:rsid w:val="00080F43"/>
    <w:rsid w:val="00080F54"/>
    <w:rsid w:val="00080F9C"/>
    <w:rsid w:val="00080FDF"/>
    <w:rsid w:val="00080FF6"/>
    <w:rsid w:val="0008102E"/>
    <w:rsid w:val="00081031"/>
    <w:rsid w:val="000810A1"/>
    <w:rsid w:val="000810A8"/>
    <w:rsid w:val="000810DD"/>
    <w:rsid w:val="000810F6"/>
    <w:rsid w:val="00081101"/>
    <w:rsid w:val="00081149"/>
    <w:rsid w:val="00081175"/>
    <w:rsid w:val="000811A0"/>
    <w:rsid w:val="000811A4"/>
    <w:rsid w:val="000811E5"/>
    <w:rsid w:val="000811EF"/>
    <w:rsid w:val="00081242"/>
    <w:rsid w:val="0008125D"/>
    <w:rsid w:val="00081263"/>
    <w:rsid w:val="00081282"/>
    <w:rsid w:val="00081290"/>
    <w:rsid w:val="000812AF"/>
    <w:rsid w:val="000812C0"/>
    <w:rsid w:val="000812C1"/>
    <w:rsid w:val="000812C3"/>
    <w:rsid w:val="000812F5"/>
    <w:rsid w:val="0008131C"/>
    <w:rsid w:val="0008132D"/>
    <w:rsid w:val="0008136F"/>
    <w:rsid w:val="00081374"/>
    <w:rsid w:val="00081389"/>
    <w:rsid w:val="000813B7"/>
    <w:rsid w:val="00081462"/>
    <w:rsid w:val="00081473"/>
    <w:rsid w:val="0008147A"/>
    <w:rsid w:val="0008147E"/>
    <w:rsid w:val="00081486"/>
    <w:rsid w:val="000814DD"/>
    <w:rsid w:val="00081556"/>
    <w:rsid w:val="00081561"/>
    <w:rsid w:val="000815FC"/>
    <w:rsid w:val="00081638"/>
    <w:rsid w:val="0008166F"/>
    <w:rsid w:val="00081671"/>
    <w:rsid w:val="0008168D"/>
    <w:rsid w:val="000816AD"/>
    <w:rsid w:val="00081724"/>
    <w:rsid w:val="00081783"/>
    <w:rsid w:val="00081796"/>
    <w:rsid w:val="000817D6"/>
    <w:rsid w:val="000817D8"/>
    <w:rsid w:val="000817FF"/>
    <w:rsid w:val="00081820"/>
    <w:rsid w:val="00081829"/>
    <w:rsid w:val="0008182A"/>
    <w:rsid w:val="00081832"/>
    <w:rsid w:val="0008183A"/>
    <w:rsid w:val="00081926"/>
    <w:rsid w:val="00081958"/>
    <w:rsid w:val="0008195B"/>
    <w:rsid w:val="00081978"/>
    <w:rsid w:val="000819A3"/>
    <w:rsid w:val="000819D7"/>
    <w:rsid w:val="000819E7"/>
    <w:rsid w:val="00081A08"/>
    <w:rsid w:val="00081A83"/>
    <w:rsid w:val="00081A94"/>
    <w:rsid w:val="00081A95"/>
    <w:rsid w:val="00081AA8"/>
    <w:rsid w:val="00081AAB"/>
    <w:rsid w:val="00081AB2"/>
    <w:rsid w:val="00081AFD"/>
    <w:rsid w:val="00081B12"/>
    <w:rsid w:val="00081B2B"/>
    <w:rsid w:val="00081B32"/>
    <w:rsid w:val="00081B86"/>
    <w:rsid w:val="00081B93"/>
    <w:rsid w:val="00081B96"/>
    <w:rsid w:val="00081BC8"/>
    <w:rsid w:val="00081BFA"/>
    <w:rsid w:val="00081C70"/>
    <w:rsid w:val="00081C94"/>
    <w:rsid w:val="00081C9A"/>
    <w:rsid w:val="00081CA7"/>
    <w:rsid w:val="00081CCB"/>
    <w:rsid w:val="00081CD3"/>
    <w:rsid w:val="00081D0E"/>
    <w:rsid w:val="00081D42"/>
    <w:rsid w:val="00081D45"/>
    <w:rsid w:val="00081D53"/>
    <w:rsid w:val="00081D90"/>
    <w:rsid w:val="00081DFE"/>
    <w:rsid w:val="00081E0C"/>
    <w:rsid w:val="00081E33"/>
    <w:rsid w:val="00081E8B"/>
    <w:rsid w:val="00081EA7"/>
    <w:rsid w:val="00081EDF"/>
    <w:rsid w:val="00081EEF"/>
    <w:rsid w:val="00081F0D"/>
    <w:rsid w:val="00081F37"/>
    <w:rsid w:val="00081F4A"/>
    <w:rsid w:val="00081FA5"/>
    <w:rsid w:val="00081FEB"/>
    <w:rsid w:val="00082001"/>
    <w:rsid w:val="00082006"/>
    <w:rsid w:val="00082015"/>
    <w:rsid w:val="00082034"/>
    <w:rsid w:val="00082042"/>
    <w:rsid w:val="00082053"/>
    <w:rsid w:val="0008207B"/>
    <w:rsid w:val="00082089"/>
    <w:rsid w:val="000820A7"/>
    <w:rsid w:val="000820C8"/>
    <w:rsid w:val="000820D8"/>
    <w:rsid w:val="000820DA"/>
    <w:rsid w:val="00082160"/>
    <w:rsid w:val="00082165"/>
    <w:rsid w:val="0008218D"/>
    <w:rsid w:val="000821AC"/>
    <w:rsid w:val="00082200"/>
    <w:rsid w:val="0008224C"/>
    <w:rsid w:val="000822AF"/>
    <w:rsid w:val="000822DE"/>
    <w:rsid w:val="000822F8"/>
    <w:rsid w:val="00082322"/>
    <w:rsid w:val="00082328"/>
    <w:rsid w:val="00082357"/>
    <w:rsid w:val="00082365"/>
    <w:rsid w:val="0008236F"/>
    <w:rsid w:val="00082374"/>
    <w:rsid w:val="0008237F"/>
    <w:rsid w:val="000823A2"/>
    <w:rsid w:val="000823A4"/>
    <w:rsid w:val="000823AB"/>
    <w:rsid w:val="000823AE"/>
    <w:rsid w:val="0008245A"/>
    <w:rsid w:val="00082488"/>
    <w:rsid w:val="00082490"/>
    <w:rsid w:val="000824B6"/>
    <w:rsid w:val="000824C9"/>
    <w:rsid w:val="000824EF"/>
    <w:rsid w:val="00082503"/>
    <w:rsid w:val="0008253A"/>
    <w:rsid w:val="000825D1"/>
    <w:rsid w:val="000825D4"/>
    <w:rsid w:val="000825F0"/>
    <w:rsid w:val="00082600"/>
    <w:rsid w:val="00082615"/>
    <w:rsid w:val="000826BE"/>
    <w:rsid w:val="000826E8"/>
    <w:rsid w:val="0008270A"/>
    <w:rsid w:val="00082735"/>
    <w:rsid w:val="0008276B"/>
    <w:rsid w:val="00082777"/>
    <w:rsid w:val="0008279D"/>
    <w:rsid w:val="00082831"/>
    <w:rsid w:val="00082832"/>
    <w:rsid w:val="00082877"/>
    <w:rsid w:val="00082879"/>
    <w:rsid w:val="0008288B"/>
    <w:rsid w:val="0008289F"/>
    <w:rsid w:val="000828BC"/>
    <w:rsid w:val="000828E0"/>
    <w:rsid w:val="000828E3"/>
    <w:rsid w:val="00082942"/>
    <w:rsid w:val="00082951"/>
    <w:rsid w:val="0008296B"/>
    <w:rsid w:val="0008299A"/>
    <w:rsid w:val="000829A4"/>
    <w:rsid w:val="000829C0"/>
    <w:rsid w:val="000829CD"/>
    <w:rsid w:val="000829D7"/>
    <w:rsid w:val="000829F4"/>
    <w:rsid w:val="000829F9"/>
    <w:rsid w:val="00082A04"/>
    <w:rsid w:val="00082A30"/>
    <w:rsid w:val="00082A32"/>
    <w:rsid w:val="00082A34"/>
    <w:rsid w:val="00082A39"/>
    <w:rsid w:val="00082A54"/>
    <w:rsid w:val="00082A73"/>
    <w:rsid w:val="00082A78"/>
    <w:rsid w:val="00082A9E"/>
    <w:rsid w:val="00082AAE"/>
    <w:rsid w:val="00082AD9"/>
    <w:rsid w:val="00082ADD"/>
    <w:rsid w:val="00082AE3"/>
    <w:rsid w:val="00082B33"/>
    <w:rsid w:val="00082B45"/>
    <w:rsid w:val="00082B68"/>
    <w:rsid w:val="00082B6E"/>
    <w:rsid w:val="00082BAC"/>
    <w:rsid w:val="00082BC3"/>
    <w:rsid w:val="00082BCE"/>
    <w:rsid w:val="00082C22"/>
    <w:rsid w:val="00082CC6"/>
    <w:rsid w:val="00082CCF"/>
    <w:rsid w:val="00082CD5"/>
    <w:rsid w:val="00082CDA"/>
    <w:rsid w:val="00082CF2"/>
    <w:rsid w:val="00082D32"/>
    <w:rsid w:val="00082D43"/>
    <w:rsid w:val="00082DB8"/>
    <w:rsid w:val="00082DDB"/>
    <w:rsid w:val="00082DFE"/>
    <w:rsid w:val="00082E24"/>
    <w:rsid w:val="00082E30"/>
    <w:rsid w:val="00082E4D"/>
    <w:rsid w:val="00082E5B"/>
    <w:rsid w:val="00082E6D"/>
    <w:rsid w:val="00082E87"/>
    <w:rsid w:val="00082EBF"/>
    <w:rsid w:val="00082ECA"/>
    <w:rsid w:val="00082EDE"/>
    <w:rsid w:val="00082EFD"/>
    <w:rsid w:val="00082F56"/>
    <w:rsid w:val="00082FBE"/>
    <w:rsid w:val="00082FDB"/>
    <w:rsid w:val="0008304B"/>
    <w:rsid w:val="00083057"/>
    <w:rsid w:val="00083060"/>
    <w:rsid w:val="000830BF"/>
    <w:rsid w:val="000830E1"/>
    <w:rsid w:val="0008311E"/>
    <w:rsid w:val="00083135"/>
    <w:rsid w:val="00083140"/>
    <w:rsid w:val="00083160"/>
    <w:rsid w:val="0008316B"/>
    <w:rsid w:val="00083179"/>
    <w:rsid w:val="00083186"/>
    <w:rsid w:val="00083195"/>
    <w:rsid w:val="0008319A"/>
    <w:rsid w:val="000831E0"/>
    <w:rsid w:val="0008320C"/>
    <w:rsid w:val="00083212"/>
    <w:rsid w:val="00083214"/>
    <w:rsid w:val="00083255"/>
    <w:rsid w:val="0008325C"/>
    <w:rsid w:val="000832B3"/>
    <w:rsid w:val="000832B4"/>
    <w:rsid w:val="000832CD"/>
    <w:rsid w:val="000832F0"/>
    <w:rsid w:val="00083352"/>
    <w:rsid w:val="00083359"/>
    <w:rsid w:val="0008335D"/>
    <w:rsid w:val="0008335E"/>
    <w:rsid w:val="00083361"/>
    <w:rsid w:val="000833A5"/>
    <w:rsid w:val="000833AD"/>
    <w:rsid w:val="0008344E"/>
    <w:rsid w:val="0008346A"/>
    <w:rsid w:val="000834A1"/>
    <w:rsid w:val="000834A7"/>
    <w:rsid w:val="000834D0"/>
    <w:rsid w:val="000834EE"/>
    <w:rsid w:val="00083507"/>
    <w:rsid w:val="00083516"/>
    <w:rsid w:val="0008352A"/>
    <w:rsid w:val="0008352D"/>
    <w:rsid w:val="00083583"/>
    <w:rsid w:val="0008358F"/>
    <w:rsid w:val="000835B7"/>
    <w:rsid w:val="000835BB"/>
    <w:rsid w:val="000835DF"/>
    <w:rsid w:val="00083642"/>
    <w:rsid w:val="00083675"/>
    <w:rsid w:val="000836C8"/>
    <w:rsid w:val="00083746"/>
    <w:rsid w:val="000837DC"/>
    <w:rsid w:val="000837DF"/>
    <w:rsid w:val="000837E0"/>
    <w:rsid w:val="0008380C"/>
    <w:rsid w:val="00083824"/>
    <w:rsid w:val="00083833"/>
    <w:rsid w:val="0008389C"/>
    <w:rsid w:val="000838B2"/>
    <w:rsid w:val="000838CB"/>
    <w:rsid w:val="000838D8"/>
    <w:rsid w:val="00083937"/>
    <w:rsid w:val="00083942"/>
    <w:rsid w:val="00083997"/>
    <w:rsid w:val="0008399F"/>
    <w:rsid w:val="00083A16"/>
    <w:rsid w:val="00083A39"/>
    <w:rsid w:val="00083AE8"/>
    <w:rsid w:val="00083B20"/>
    <w:rsid w:val="00083B3E"/>
    <w:rsid w:val="00083B61"/>
    <w:rsid w:val="00083B79"/>
    <w:rsid w:val="00083BBC"/>
    <w:rsid w:val="00083C11"/>
    <w:rsid w:val="00083C2A"/>
    <w:rsid w:val="00083C52"/>
    <w:rsid w:val="00083CBA"/>
    <w:rsid w:val="00083CC2"/>
    <w:rsid w:val="00083CFA"/>
    <w:rsid w:val="00083D1A"/>
    <w:rsid w:val="00083D27"/>
    <w:rsid w:val="00083D39"/>
    <w:rsid w:val="00083D54"/>
    <w:rsid w:val="00083D83"/>
    <w:rsid w:val="00083D92"/>
    <w:rsid w:val="00083DCD"/>
    <w:rsid w:val="00083ECD"/>
    <w:rsid w:val="00083EE1"/>
    <w:rsid w:val="00083F03"/>
    <w:rsid w:val="00083F45"/>
    <w:rsid w:val="00083F47"/>
    <w:rsid w:val="00083FDA"/>
    <w:rsid w:val="00084078"/>
    <w:rsid w:val="0008407E"/>
    <w:rsid w:val="00084086"/>
    <w:rsid w:val="0008408F"/>
    <w:rsid w:val="0008409C"/>
    <w:rsid w:val="000840A2"/>
    <w:rsid w:val="000840B1"/>
    <w:rsid w:val="000840D1"/>
    <w:rsid w:val="000840FF"/>
    <w:rsid w:val="00084152"/>
    <w:rsid w:val="000841CF"/>
    <w:rsid w:val="000841D6"/>
    <w:rsid w:val="00084214"/>
    <w:rsid w:val="00084248"/>
    <w:rsid w:val="00084260"/>
    <w:rsid w:val="00084264"/>
    <w:rsid w:val="00084288"/>
    <w:rsid w:val="00084320"/>
    <w:rsid w:val="0008434E"/>
    <w:rsid w:val="0008438F"/>
    <w:rsid w:val="000843C7"/>
    <w:rsid w:val="000843ED"/>
    <w:rsid w:val="000843EF"/>
    <w:rsid w:val="0008441A"/>
    <w:rsid w:val="00084424"/>
    <w:rsid w:val="00084437"/>
    <w:rsid w:val="0008445B"/>
    <w:rsid w:val="00084473"/>
    <w:rsid w:val="000844EB"/>
    <w:rsid w:val="00084506"/>
    <w:rsid w:val="00084546"/>
    <w:rsid w:val="00084572"/>
    <w:rsid w:val="000845E2"/>
    <w:rsid w:val="0008461A"/>
    <w:rsid w:val="00084630"/>
    <w:rsid w:val="00084646"/>
    <w:rsid w:val="00084686"/>
    <w:rsid w:val="0008469D"/>
    <w:rsid w:val="000846AE"/>
    <w:rsid w:val="000846B5"/>
    <w:rsid w:val="000846FB"/>
    <w:rsid w:val="00084716"/>
    <w:rsid w:val="00084718"/>
    <w:rsid w:val="00084730"/>
    <w:rsid w:val="00084765"/>
    <w:rsid w:val="000847A0"/>
    <w:rsid w:val="000847CD"/>
    <w:rsid w:val="00084805"/>
    <w:rsid w:val="0008480C"/>
    <w:rsid w:val="00084869"/>
    <w:rsid w:val="000848BE"/>
    <w:rsid w:val="000848C7"/>
    <w:rsid w:val="000848D9"/>
    <w:rsid w:val="000848E2"/>
    <w:rsid w:val="00084928"/>
    <w:rsid w:val="00084963"/>
    <w:rsid w:val="00084980"/>
    <w:rsid w:val="00084989"/>
    <w:rsid w:val="000849EB"/>
    <w:rsid w:val="00084A12"/>
    <w:rsid w:val="00084A36"/>
    <w:rsid w:val="00084A38"/>
    <w:rsid w:val="00084A7C"/>
    <w:rsid w:val="00084A9B"/>
    <w:rsid w:val="00084B57"/>
    <w:rsid w:val="00084B58"/>
    <w:rsid w:val="00084B59"/>
    <w:rsid w:val="00084B7F"/>
    <w:rsid w:val="00084B80"/>
    <w:rsid w:val="00084BB3"/>
    <w:rsid w:val="00084BC0"/>
    <w:rsid w:val="00084BD2"/>
    <w:rsid w:val="00084BE9"/>
    <w:rsid w:val="00084C2C"/>
    <w:rsid w:val="00084C3C"/>
    <w:rsid w:val="00084C61"/>
    <w:rsid w:val="00084C71"/>
    <w:rsid w:val="00084C92"/>
    <w:rsid w:val="00084C9B"/>
    <w:rsid w:val="00084C9F"/>
    <w:rsid w:val="00084CB3"/>
    <w:rsid w:val="00084CD8"/>
    <w:rsid w:val="00084D18"/>
    <w:rsid w:val="00084D22"/>
    <w:rsid w:val="00084D84"/>
    <w:rsid w:val="00084DCD"/>
    <w:rsid w:val="00084DD1"/>
    <w:rsid w:val="00084DE0"/>
    <w:rsid w:val="00084E41"/>
    <w:rsid w:val="00084E64"/>
    <w:rsid w:val="00084EA5"/>
    <w:rsid w:val="00084F1C"/>
    <w:rsid w:val="00084F25"/>
    <w:rsid w:val="00084F42"/>
    <w:rsid w:val="00084F6B"/>
    <w:rsid w:val="00084F80"/>
    <w:rsid w:val="00084F84"/>
    <w:rsid w:val="00084FD7"/>
    <w:rsid w:val="00085004"/>
    <w:rsid w:val="0008504B"/>
    <w:rsid w:val="00085072"/>
    <w:rsid w:val="000850B7"/>
    <w:rsid w:val="000850C2"/>
    <w:rsid w:val="000850C5"/>
    <w:rsid w:val="0008512F"/>
    <w:rsid w:val="0008514D"/>
    <w:rsid w:val="00085177"/>
    <w:rsid w:val="000851F4"/>
    <w:rsid w:val="00085203"/>
    <w:rsid w:val="0008526F"/>
    <w:rsid w:val="00085281"/>
    <w:rsid w:val="00085293"/>
    <w:rsid w:val="000852A2"/>
    <w:rsid w:val="000852AC"/>
    <w:rsid w:val="000852B1"/>
    <w:rsid w:val="000852C5"/>
    <w:rsid w:val="000852CE"/>
    <w:rsid w:val="00085330"/>
    <w:rsid w:val="00085339"/>
    <w:rsid w:val="00085348"/>
    <w:rsid w:val="00085358"/>
    <w:rsid w:val="0008538D"/>
    <w:rsid w:val="000853D7"/>
    <w:rsid w:val="000853E0"/>
    <w:rsid w:val="0008540A"/>
    <w:rsid w:val="0008543D"/>
    <w:rsid w:val="0008544C"/>
    <w:rsid w:val="00085470"/>
    <w:rsid w:val="000854B6"/>
    <w:rsid w:val="000854E1"/>
    <w:rsid w:val="00085502"/>
    <w:rsid w:val="00085521"/>
    <w:rsid w:val="00085524"/>
    <w:rsid w:val="00085526"/>
    <w:rsid w:val="0008553F"/>
    <w:rsid w:val="00085598"/>
    <w:rsid w:val="000855E8"/>
    <w:rsid w:val="0008561C"/>
    <w:rsid w:val="0008563F"/>
    <w:rsid w:val="00085660"/>
    <w:rsid w:val="0008566A"/>
    <w:rsid w:val="0008566C"/>
    <w:rsid w:val="00085672"/>
    <w:rsid w:val="00085684"/>
    <w:rsid w:val="000856BA"/>
    <w:rsid w:val="000856D7"/>
    <w:rsid w:val="000856FC"/>
    <w:rsid w:val="000856FF"/>
    <w:rsid w:val="00085706"/>
    <w:rsid w:val="00085729"/>
    <w:rsid w:val="00085733"/>
    <w:rsid w:val="00085767"/>
    <w:rsid w:val="000857F1"/>
    <w:rsid w:val="0008580C"/>
    <w:rsid w:val="0008581B"/>
    <w:rsid w:val="0008582A"/>
    <w:rsid w:val="0008584E"/>
    <w:rsid w:val="0008587B"/>
    <w:rsid w:val="00085892"/>
    <w:rsid w:val="0008592C"/>
    <w:rsid w:val="00085950"/>
    <w:rsid w:val="00085954"/>
    <w:rsid w:val="00085971"/>
    <w:rsid w:val="000859D9"/>
    <w:rsid w:val="000859DA"/>
    <w:rsid w:val="000859EF"/>
    <w:rsid w:val="000859F9"/>
    <w:rsid w:val="00085A09"/>
    <w:rsid w:val="00085A1F"/>
    <w:rsid w:val="00085A6F"/>
    <w:rsid w:val="00085A9F"/>
    <w:rsid w:val="00085AE8"/>
    <w:rsid w:val="00085B75"/>
    <w:rsid w:val="00085C11"/>
    <w:rsid w:val="00085C3C"/>
    <w:rsid w:val="00085C44"/>
    <w:rsid w:val="00085C48"/>
    <w:rsid w:val="00085C58"/>
    <w:rsid w:val="00085C5F"/>
    <w:rsid w:val="00085C81"/>
    <w:rsid w:val="00085C9D"/>
    <w:rsid w:val="00085CB0"/>
    <w:rsid w:val="00085CCB"/>
    <w:rsid w:val="00085CD9"/>
    <w:rsid w:val="00085CF1"/>
    <w:rsid w:val="00085D0F"/>
    <w:rsid w:val="00085D61"/>
    <w:rsid w:val="00085D81"/>
    <w:rsid w:val="00085DF0"/>
    <w:rsid w:val="00085DFB"/>
    <w:rsid w:val="00085E1D"/>
    <w:rsid w:val="00085E30"/>
    <w:rsid w:val="00085E4A"/>
    <w:rsid w:val="00085E5F"/>
    <w:rsid w:val="00085E78"/>
    <w:rsid w:val="00085E95"/>
    <w:rsid w:val="00085E97"/>
    <w:rsid w:val="00085EA1"/>
    <w:rsid w:val="00085EA3"/>
    <w:rsid w:val="00085EA7"/>
    <w:rsid w:val="00085EAA"/>
    <w:rsid w:val="00085ED2"/>
    <w:rsid w:val="00085EF5"/>
    <w:rsid w:val="00085EF9"/>
    <w:rsid w:val="00085EFA"/>
    <w:rsid w:val="00085F27"/>
    <w:rsid w:val="00085F76"/>
    <w:rsid w:val="00085F83"/>
    <w:rsid w:val="00085FB5"/>
    <w:rsid w:val="00085FEC"/>
    <w:rsid w:val="00086015"/>
    <w:rsid w:val="00086047"/>
    <w:rsid w:val="0008607D"/>
    <w:rsid w:val="00086082"/>
    <w:rsid w:val="000860A4"/>
    <w:rsid w:val="000860DE"/>
    <w:rsid w:val="000860FC"/>
    <w:rsid w:val="00086100"/>
    <w:rsid w:val="0008615E"/>
    <w:rsid w:val="00086181"/>
    <w:rsid w:val="0008618B"/>
    <w:rsid w:val="000861F2"/>
    <w:rsid w:val="0008625F"/>
    <w:rsid w:val="000862A6"/>
    <w:rsid w:val="000862B0"/>
    <w:rsid w:val="000862C1"/>
    <w:rsid w:val="000862D1"/>
    <w:rsid w:val="000862D7"/>
    <w:rsid w:val="000862EA"/>
    <w:rsid w:val="00086336"/>
    <w:rsid w:val="00086366"/>
    <w:rsid w:val="0008636D"/>
    <w:rsid w:val="00086379"/>
    <w:rsid w:val="0008639B"/>
    <w:rsid w:val="000863B9"/>
    <w:rsid w:val="000863E9"/>
    <w:rsid w:val="00086426"/>
    <w:rsid w:val="0008648B"/>
    <w:rsid w:val="000864CE"/>
    <w:rsid w:val="000864EC"/>
    <w:rsid w:val="00086510"/>
    <w:rsid w:val="00086558"/>
    <w:rsid w:val="0008655A"/>
    <w:rsid w:val="00086587"/>
    <w:rsid w:val="00086632"/>
    <w:rsid w:val="00086659"/>
    <w:rsid w:val="00086677"/>
    <w:rsid w:val="000866B4"/>
    <w:rsid w:val="000866F2"/>
    <w:rsid w:val="000866F3"/>
    <w:rsid w:val="00086773"/>
    <w:rsid w:val="0008679F"/>
    <w:rsid w:val="000867C6"/>
    <w:rsid w:val="000867D6"/>
    <w:rsid w:val="00086814"/>
    <w:rsid w:val="0008687A"/>
    <w:rsid w:val="0008687F"/>
    <w:rsid w:val="00086896"/>
    <w:rsid w:val="00086924"/>
    <w:rsid w:val="00086936"/>
    <w:rsid w:val="00086951"/>
    <w:rsid w:val="000869E4"/>
    <w:rsid w:val="00086A4C"/>
    <w:rsid w:val="00086A55"/>
    <w:rsid w:val="00086A85"/>
    <w:rsid w:val="00086AD4"/>
    <w:rsid w:val="00086B11"/>
    <w:rsid w:val="00086B3A"/>
    <w:rsid w:val="00086B5A"/>
    <w:rsid w:val="00086BD5"/>
    <w:rsid w:val="00086C0C"/>
    <w:rsid w:val="00086C18"/>
    <w:rsid w:val="00086C44"/>
    <w:rsid w:val="00086C5E"/>
    <w:rsid w:val="00086CB1"/>
    <w:rsid w:val="00086CC5"/>
    <w:rsid w:val="00086CD1"/>
    <w:rsid w:val="00086D06"/>
    <w:rsid w:val="00086D15"/>
    <w:rsid w:val="00086D21"/>
    <w:rsid w:val="00086D38"/>
    <w:rsid w:val="00086D96"/>
    <w:rsid w:val="00086E11"/>
    <w:rsid w:val="00086E2D"/>
    <w:rsid w:val="00086E6A"/>
    <w:rsid w:val="00086E6D"/>
    <w:rsid w:val="00086E6F"/>
    <w:rsid w:val="00086E74"/>
    <w:rsid w:val="00086E7E"/>
    <w:rsid w:val="00086EA2"/>
    <w:rsid w:val="00086EA6"/>
    <w:rsid w:val="00086EAE"/>
    <w:rsid w:val="00086EC8"/>
    <w:rsid w:val="00086EDF"/>
    <w:rsid w:val="00086F80"/>
    <w:rsid w:val="00086F8D"/>
    <w:rsid w:val="00086FA6"/>
    <w:rsid w:val="00086FBC"/>
    <w:rsid w:val="00086FE7"/>
    <w:rsid w:val="00087007"/>
    <w:rsid w:val="00087015"/>
    <w:rsid w:val="00087023"/>
    <w:rsid w:val="00087029"/>
    <w:rsid w:val="000870A2"/>
    <w:rsid w:val="000870D3"/>
    <w:rsid w:val="000870D4"/>
    <w:rsid w:val="000870EC"/>
    <w:rsid w:val="000870ED"/>
    <w:rsid w:val="000870F0"/>
    <w:rsid w:val="0008710E"/>
    <w:rsid w:val="00087114"/>
    <w:rsid w:val="00087115"/>
    <w:rsid w:val="00087140"/>
    <w:rsid w:val="00087153"/>
    <w:rsid w:val="000871A0"/>
    <w:rsid w:val="000871AC"/>
    <w:rsid w:val="000871B4"/>
    <w:rsid w:val="000871C4"/>
    <w:rsid w:val="000871CE"/>
    <w:rsid w:val="00087217"/>
    <w:rsid w:val="00087233"/>
    <w:rsid w:val="000872AF"/>
    <w:rsid w:val="000872B9"/>
    <w:rsid w:val="000872EF"/>
    <w:rsid w:val="000872F0"/>
    <w:rsid w:val="000872FD"/>
    <w:rsid w:val="00087312"/>
    <w:rsid w:val="00087314"/>
    <w:rsid w:val="00087317"/>
    <w:rsid w:val="00087326"/>
    <w:rsid w:val="00087354"/>
    <w:rsid w:val="000873B5"/>
    <w:rsid w:val="000873E9"/>
    <w:rsid w:val="000873EA"/>
    <w:rsid w:val="000873F7"/>
    <w:rsid w:val="000873FB"/>
    <w:rsid w:val="00087403"/>
    <w:rsid w:val="0008741F"/>
    <w:rsid w:val="00087422"/>
    <w:rsid w:val="0008742D"/>
    <w:rsid w:val="00087463"/>
    <w:rsid w:val="00087490"/>
    <w:rsid w:val="000874CC"/>
    <w:rsid w:val="000874CF"/>
    <w:rsid w:val="000874E0"/>
    <w:rsid w:val="00087541"/>
    <w:rsid w:val="00087563"/>
    <w:rsid w:val="00087579"/>
    <w:rsid w:val="00087598"/>
    <w:rsid w:val="0008759D"/>
    <w:rsid w:val="000875F5"/>
    <w:rsid w:val="000875F7"/>
    <w:rsid w:val="00087606"/>
    <w:rsid w:val="00087622"/>
    <w:rsid w:val="00087639"/>
    <w:rsid w:val="0008765F"/>
    <w:rsid w:val="000876AE"/>
    <w:rsid w:val="000876D2"/>
    <w:rsid w:val="000876F4"/>
    <w:rsid w:val="00087700"/>
    <w:rsid w:val="00087751"/>
    <w:rsid w:val="00087755"/>
    <w:rsid w:val="00087763"/>
    <w:rsid w:val="00087782"/>
    <w:rsid w:val="00087790"/>
    <w:rsid w:val="000877FC"/>
    <w:rsid w:val="0008780A"/>
    <w:rsid w:val="00087821"/>
    <w:rsid w:val="00087840"/>
    <w:rsid w:val="00087870"/>
    <w:rsid w:val="00087872"/>
    <w:rsid w:val="0008788C"/>
    <w:rsid w:val="00087895"/>
    <w:rsid w:val="00087896"/>
    <w:rsid w:val="000878B9"/>
    <w:rsid w:val="000878C6"/>
    <w:rsid w:val="000878EC"/>
    <w:rsid w:val="000878F1"/>
    <w:rsid w:val="000878FE"/>
    <w:rsid w:val="0008790D"/>
    <w:rsid w:val="0008791D"/>
    <w:rsid w:val="00087995"/>
    <w:rsid w:val="000879E1"/>
    <w:rsid w:val="00087A28"/>
    <w:rsid w:val="00087A47"/>
    <w:rsid w:val="00087A57"/>
    <w:rsid w:val="00087A93"/>
    <w:rsid w:val="00087AAD"/>
    <w:rsid w:val="00087AD6"/>
    <w:rsid w:val="00087AD7"/>
    <w:rsid w:val="00087AD8"/>
    <w:rsid w:val="00087B02"/>
    <w:rsid w:val="00087B50"/>
    <w:rsid w:val="00087B59"/>
    <w:rsid w:val="00087B61"/>
    <w:rsid w:val="00087B65"/>
    <w:rsid w:val="00087B72"/>
    <w:rsid w:val="00087B8F"/>
    <w:rsid w:val="00087C02"/>
    <w:rsid w:val="00087C21"/>
    <w:rsid w:val="00087C2A"/>
    <w:rsid w:val="00087C63"/>
    <w:rsid w:val="00087C69"/>
    <w:rsid w:val="00087C72"/>
    <w:rsid w:val="00087C81"/>
    <w:rsid w:val="00087C8A"/>
    <w:rsid w:val="00087CEB"/>
    <w:rsid w:val="00087D01"/>
    <w:rsid w:val="00087D0D"/>
    <w:rsid w:val="00087D1E"/>
    <w:rsid w:val="00087D2B"/>
    <w:rsid w:val="00087D48"/>
    <w:rsid w:val="00087DFB"/>
    <w:rsid w:val="00087E05"/>
    <w:rsid w:val="00087E19"/>
    <w:rsid w:val="00087E1C"/>
    <w:rsid w:val="00087E21"/>
    <w:rsid w:val="00087E5E"/>
    <w:rsid w:val="00087F2C"/>
    <w:rsid w:val="00087F3C"/>
    <w:rsid w:val="00087F41"/>
    <w:rsid w:val="00087F42"/>
    <w:rsid w:val="00087F45"/>
    <w:rsid w:val="00087F48"/>
    <w:rsid w:val="00087F5D"/>
    <w:rsid w:val="00087FAC"/>
    <w:rsid w:val="00087FB0"/>
    <w:rsid w:val="00090018"/>
    <w:rsid w:val="0009001B"/>
    <w:rsid w:val="00090044"/>
    <w:rsid w:val="0009004D"/>
    <w:rsid w:val="00090061"/>
    <w:rsid w:val="0009009D"/>
    <w:rsid w:val="0009009F"/>
    <w:rsid w:val="000900A6"/>
    <w:rsid w:val="000900BE"/>
    <w:rsid w:val="000900E2"/>
    <w:rsid w:val="00090135"/>
    <w:rsid w:val="0009013B"/>
    <w:rsid w:val="00090169"/>
    <w:rsid w:val="0009018C"/>
    <w:rsid w:val="000901D6"/>
    <w:rsid w:val="0009021E"/>
    <w:rsid w:val="00090290"/>
    <w:rsid w:val="00090299"/>
    <w:rsid w:val="000902C1"/>
    <w:rsid w:val="000902D8"/>
    <w:rsid w:val="000902FA"/>
    <w:rsid w:val="00090303"/>
    <w:rsid w:val="00090325"/>
    <w:rsid w:val="00090340"/>
    <w:rsid w:val="00090361"/>
    <w:rsid w:val="0009036C"/>
    <w:rsid w:val="0009037D"/>
    <w:rsid w:val="000903C6"/>
    <w:rsid w:val="000903CB"/>
    <w:rsid w:val="000903D8"/>
    <w:rsid w:val="00090414"/>
    <w:rsid w:val="0009043F"/>
    <w:rsid w:val="0009045C"/>
    <w:rsid w:val="0009047C"/>
    <w:rsid w:val="000904AC"/>
    <w:rsid w:val="000904AF"/>
    <w:rsid w:val="00090507"/>
    <w:rsid w:val="00090526"/>
    <w:rsid w:val="00090528"/>
    <w:rsid w:val="0009054A"/>
    <w:rsid w:val="00090563"/>
    <w:rsid w:val="0009056B"/>
    <w:rsid w:val="000905A5"/>
    <w:rsid w:val="000905DB"/>
    <w:rsid w:val="0009062A"/>
    <w:rsid w:val="0009062C"/>
    <w:rsid w:val="0009063C"/>
    <w:rsid w:val="00090650"/>
    <w:rsid w:val="00090662"/>
    <w:rsid w:val="0009068D"/>
    <w:rsid w:val="0009069B"/>
    <w:rsid w:val="0009069F"/>
    <w:rsid w:val="000906A2"/>
    <w:rsid w:val="000906AA"/>
    <w:rsid w:val="000906B8"/>
    <w:rsid w:val="000906B9"/>
    <w:rsid w:val="000906C9"/>
    <w:rsid w:val="000906F6"/>
    <w:rsid w:val="000906FC"/>
    <w:rsid w:val="00090751"/>
    <w:rsid w:val="00090794"/>
    <w:rsid w:val="00090801"/>
    <w:rsid w:val="0009081E"/>
    <w:rsid w:val="0009083D"/>
    <w:rsid w:val="0009087B"/>
    <w:rsid w:val="000908B0"/>
    <w:rsid w:val="000908D6"/>
    <w:rsid w:val="00090978"/>
    <w:rsid w:val="0009098F"/>
    <w:rsid w:val="00090997"/>
    <w:rsid w:val="000909D8"/>
    <w:rsid w:val="000909F4"/>
    <w:rsid w:val="00090A3C"/>
    <w:rsid w:val="00090A3D"/>
    <w:rsid w:val="00090A68"/>
    <w:rsid w:val="00090A80"/>
    <w:rsid w:val="00090A96"/>
    <w:rsid w:val="00090ABE"/>
    <w:rsid w:val="00090ACC"/>
    <w:rsid w:val="00090ADC"/>
    <w:rsid w:val="00090B0B"/>
    <w:rsid w:val="00090B18"/>
    <w:rsid w:val="00090B31"/>
    <w:rsid w:val="00090B4C"/>
    <w:rsid w:val="00090BB0"/>
    <w:rsid w:val="00090BCD"/>
    <w:rsid w:val="00090BF1"/>
    <w:rsid w:val="00090BF7"/>
    <w:rsid w:val="00090CAF"/>
    <w:rsid w:val="00090CBC"/>
    <w:rsid w:val="00090CC1"/>
    <w:rsid w:val="00090CFC"/>
    <w:rsid w:val="00090D0C"/>
    <w:rsid w:val="00090D21"/>
    <w:rsid w:val="00090D2C"/>
    <w:rsid w:val="00090D44"/>
    <w:rsid w:val="00090D48"/>
    <w:rsid w:val="00090D83"/>
    <w:rsid w:val="00090DEA"/>
    <w:rsid w:val="00090E6B"/>
    <w:rsid w:val="00090E7A"/>
    <w:rsid w:val="00090E87"/>
    <w:rsid w:val="00090EA2"/>
    <w:rsid w:val="00090EAA"/>
    <w:rsid w:val="00090EB9"/>
    <w:rsid w:val="00090F34"/>
    <w:rsid w:val="00090F6C"/>
    <w:rsid w:val="00090F78"/>
    <w:rsid w:val="00090F8B"/>
    <w:rsid w:val="00090F8D"/>
    <w:rsid w:val="00090F8F"/>
    <w:rsid w:val="00090F93"/>
    <w:rsid w:val="00090FBE"/>
    <w:rsid w:val="00090FFA"/>
    <w:rsid w:val="0009103E"/>
    <w:rsid w:val="0009103F"/>
    <w:rsid w:val="00091078"/>
    <w:rsid w:val="00091094"/>
    <w:rsid w:val="000910DE"/>
    <w:rsid w:val="0009114F"/>
    <w:rsid w:val="00091167"/>
    <w:rsid w:val="00091180"/>
    <w:rsid w:val="000911BB"/>
    <w:rsid w:val="000911CB"/>
    <w:rsid w:val="000911DA"/>
    <w:rsid w:val="000911EA"/>
    <w:rsid w:val="00091222"/>
    <w:rsid w:val="000912F2"/>
    <w:rsid w:val="00091302"/>
    <w:rsid w:val="0009133C"/>
    <w:rsid w:val="0009135D"/>
    <w:rsid w:val="00091375"/>
    <w:rsid w:val="00091393"/>
    <w:rsid w:val="000913A5"/>
    <w:rsid w:val="000913C7"/>
    <w:rsid w:val="0009140A"/>
    <w:rsid w:val="0009140C"/>
    <w:rsid w:val="00091419"/>
    <w:rsid w:val="00091478"/>
    <w:rsid w:val="000914A5"/>
    <w:rsid w:val="000914CC"/>
    <w:rsid w:val="000914D7"/>
    <w:rsid w:val="000914F7"/>
    <w:rsid w:val="0009151A"/>
    <w:rsid w:val="0009152E"/>
    <w:rsid w:val="00091541"/>
    <w:rsid w:val="0009155D"/>
    <w:rsid w:val="00091574"/>
    <w:rsid w:val="00091591"/>
    <w:rsid w:val="00091594"/>
    <w:rsid w:val="000915E6"/>
    <w:rsid w:val="000915F0"/>
    <w:rsid w:val="00091607"/>
    <w:rsid w:val="00091640"/>
    <w:rsid w:val="00091673"/>
    <w:rsid w:val="000916B5"/>
    <w:rsid w:val="000916CA"/>
    <w:rsid w:val="000916E2"/>
    <w:rsid w:val="000916F2"/>
    <w:rsid w:val="0009170D"/>
    <w:rsid w:val="00091714"/>
    <w:rsid w:val="0009174C"/>
    <w:rsid w:val="0009176E"/>
    <w:rsid w:val="0009178A"/>
    <w:rsid w:val="00091791"/>
    <w:rsid w:val="0009179E"/>
    <w:rsid w:val="0009179F"/>
    <w:rsid w:val="000917D4"/>
    <w:rsid w:val="00091800"/>
    <w:rsid w:val="00091820"/>
    <w:rsid w:val="00091889"/>
    <w:rsid w:val="0009189E"/>
    <w:rsid w:val="000918B4"/>
    <w:rsid w:val="000918FB"/>
    <w:rsid w:val="00091908"/>
    <w:rsid w:val="0009190C"/>
    <w:rsid w:val="00091910"/>
    <w:rsid w:val="0009192F"/>
    <w:rsid w:val="00091945"/>
    <w:rsid w:val="00091948"/>
    <w:rsid w:val="00091950"/>
    <w:rsid w:val="00091958"/>
    <w:rsid w:val="0009196F"/>
    <w:rsid w:val="0009197F"/>
    <w:rsid w:val="00091981"/>
    <w:rsid w:val="000919AB"/>
    <w:rsid w:val="000919AC"/>
    <w:rsid w:val="000919B1"/>
    <w:rsid w:val="000919CF"/>
    <w:rsid w:val="000919F1"/>
    <w:rsid w:val="00091A2E"/>
    <w:rsid w:val="00091A3F"/>
    <w:rsid w:val="00091A42"/>
    <w:rsid w:val="00091A4D"/>
    <w:rsid w:val="00091A92"/>
    <w:rsid w:val="00091AAC"/>
    <w:rsid w:val="00091B47"/>
    <w:rsid w:val="00091B7D"/>
    <w:rsid w:val="00091BB8"/>
    <w:rsid w:val="00091BC5"/>
    <w:rsid w:val="00091BCE"/>
    <w:rsid w:val="00091BDC"/>
    <w:rsid w:val="00091BE4"/>
    <w:rsid w:val="00091BE5"/>
    <w:rsid w:val="00091BF8"/>
    <w:rsid w:val="00091C25"/>
    <w:rsid w:val="00091C77"/>
    <w:rsid w:val="00091C99"/>
    <w:rsid w:val="00091CA3"/>
    <w:rsid w:val="00091CA5"/>
    <w:rsid w:val="00091CBE"/>
    <w:rsid w:val="00091CFF"/>
    <w:rsid w:val="00091D04"/>
    <w:rsid w:val="00091D15"/>
    <w:rsid w:val="00091D30"/>
    <w:rsid w:val="00091D50"/>
    <w:rsid w:val="00091D55"/>
    <w:rsid w:val="00091D69"/>
    <w:rsid w:val="00091D78"/>
    <w:rsid w:val="00091DD8"/>
    <w:rsid w:val="00091DFA"/>
    <w:rsid w:val="00091DFF"/>
    <w:rsid w:val="00091E06"/>
    <w:rsid w:val="00091E73"/>
    <w:rsid w:val="00091EA9"/>
    <w:rsid w:val="00091ED1"/>
    <w:rsid w:val="00091F46"/>
    <w:rsid w:val="00091F5E"/>
    <w:rsid w:val="00091F72"/>
    <w:rsid w:val="00091F82"/>
    <w:rsid w:val="00091F86"/>
    <w:rsid w:val="00091FCC"/>
    <w:rsid w:val="00091FD1"/>
    <w:rsid w:val="00091FF9"/>
    <w:rsid w:val="00092000"/>
    <w:rsid w:val="00092041"/>
    <w:rsid w:val="0009204C"/>
    <w:rsid w:val="0009206A"/>
    <w:rsid w:val="000920CC"/>
    <w:rsid w:val="000920DC"/>
    <w:rsid w:val="000920FB"/>
    <w:rsid w:val="000920FE"/>
    <w:rsid w:val="00092102"/>
    <w:rsid w:val="0009210A"/>
    <w:rsid w:val="00092122"/>
    <w:rsid w:val="00092127"/>
    <w:rsid w:val="00092159"/>
    <w:rsid w:val="000921A3"/>
    <w:rsid w:val="00092217"/>
    <w:rsid w:val="00092221"/>
    <w:rsid w:val="00092275"/>
    <w:rsid w:val="000922D5"/>
    <w:rsid w:val="000922F8"/>
    <w:rsid w:val="00092329"/>
    <w:rsid w:val="00092350"/>
    <w:rsid w:val="00092355"/>
    <w:rsid w:val="0009237D"/>
    <w:rsid w:val="000923AC"/>
    <w:rsid w:val="000923B5"/>
    <w:rsid w:val="000923E6"/>
    <w:rsid w:val="0009246D"/>
    <w:rsid w:val="00092471"/>
    <w:rsid w:val="00092473"/>
    <w:rsid w:val="00092489"/>
    <w:rsid w:val="00092492"/>
    <w:rsid w:val="0009249F"/>
    <w:rsid w:val="000924A3"/>
    <w:rsid w:val="000924A7"/>
    <w:rsid w:val="000924FF"/>
    <w:rsid w:val="00092503"/>
    <w:rsid w:val="0009251A"/>
    <w:rsid w:val="0009253C"/>
    <w:rsid w:val="00092580"/>
    <w:rsid w:val="000925B5"/>
    <w:rsid w:val="000925DF"/>
    <w:rsid w:val="000925FC"/>
    <w:rsid w:val="00092699"/>
    <w:rsid w:val="0009269F"/>
    <w:rsid w:val="0009271E"/>
    <w:rsid w:val="00092723"/>
    <w:rsid w:val="00092735"/>
    <w:rsid w:val="00092739"/>
    <w:rsid w:val="00092751"/>
    <w:rsid w:val="00092770"/>
    <w:rsid w:val="00092781"/>
    <w:rsid w:val="0009278D"/>
    <w:rsid w:val="000927CB"/>
    <w:rsid w:val="000927D0"/>
    <w:rsid w:val="0009282C"/>
    <w:rsid w:val="00092831"/>
    <w:rsid w:val="0009287B"/>
    <w:rsid w:val="000928FA"/>
    <w:rsid w:val="00092904"/>
    <w:rsid w:val="00092910"/>
    <w:rsid w:val="00092937"/>
    <w:rsid w:val="0009294B"/>
    <w:rsid w:val="0009298E"/>
    <w:rsid w:val="000929A8"/>
    <w:rsid w:val="000929EF"/>
    <w:rsid w:val="00092A76"/>
    <w:rsid w:val="00092AB2"/>
    <w:rsid w:val="00092AB4"/>
    <w:rsid w:val="00092AF2"/>
    <w:rsid w:val="00092B14"/>
    <w:rsid w:val="00092B36"/>
    <w:rsid w:val="00092B93"/>
    <w:rsid w:val="00092B98"/>
    <w:rsid w:val="00092BA8"/>
    <w:rsid w:val="00092BB5"/>
    <w:rsid w:val="00092BCA"/>
    <w:rsid w:val="00092BE3"/>
    <w:rsid w:val="00092C22"/>
    <w:rsid w:val="00092C32"/>
    <w:rsid w:val="00092C44"/>
    <w:rsid w:val="00092C45"/>
    <w:rsid w:val="00092CA0"/>
    <w:rsid w:val="00092CA4"/>
    <w:rsid w:val="00092CB4"/>
    <w:rsid w:val="00092CFA"/>
    <w:rsid w:val="00092D1D"/>
    <w:rsid w:val="00092D30"/>
    <w:rsid w:val="00092D93"/>
    <w:rsid w:val="00092D9A"/>
    <w:rsid w:val="00092DCC"/>
    <w:rsid w:val="00092E11"/>
    <w:rsid w:val="00092E65"/>
    <w:rsid w:val="00092EA6"/>
    <w:rsid w:val="00092F07"/>
    <w:rsid w:val="00092F21"/>
    <w:rsid w:val="00092F24"/>
    <w:rsid w:val="00092F72"/>
    <w:rsid w:val="00092F73"/>
    <w:rsid w:val="00092F85"/>
    <w:rsid w:val="00092FA2"/>
    <w:rsid w:val="00092FC4"/>
    <w:rsid w:val="00092FFB"/>
    <w:rsid w:val="00092FFD"/>
    <w:rsid w:val="00093007"/>
    <w:rsid w:val="00093011"/>
    <w:rsid w:val="00093019"/>
    <w:rsid w:val="0009302D"/>
    <w:rsid w:val="00093088"/>
    <w:rsid w:val="000930A4"/>
    <w:rsid w:val="00093114"/>
    <w:rsid w:val="00093145"/>
    <w:rsid w:val="0009316D"/>
    <w:rsid w:val="00093179"/>
    <w:rsid w:val="0009318D"/>
    <w:rsid w:val="000931CB"/>
    <w:rsid w:val="000931D0"/>
    <w:rsid w:val="00093206"/>
    <w:rsid w:val="000932C0"/>
    <w:rsid w:val="000932CF"/>
    <w:rsid w:val="000932E2"/>
    <w:rsid w:val="000932E9"/>
    <w:rsid w:val="00093300"/>
    <w:rsid w:val="00093335"/>
    <w:rsid w:val="0009333C"/>
    <w:rsid w:val="0009335D"/>
    <w:rsid w:val="00093380"/>
    <w:rsid w:val="000933BA"/>
    <w:rsid w:val="000933C6"/>
    <w:rsid w:val="000933C7"/>
    <w:rsid w:val="000933E8"/>
    <w:rsid w:val="000933F4"/>
    <w:rsid w:val="00093427"/>
    <w:rsid w:val="00093445"/>
    <w:rsid w:val="000934C4"/>
    <w:rsid w:val="00093515"/>
    <w:rsid w:val="0009357E"/>
    <w:rsid w:val="000935CB"/>
    <w:rsid w:val="000935EA"/>
    <w:rsid w:val="00093614"/>
    <w:rsid w:val="00093622"/>
    <w:rsid w:val="0009365B"/>
    <w:rsid w:val="0009368F"/>
    <w:rsid w:val="0009369D"/>
    <w:rsid w:val="00093723"/>
    <w:rsid w:val="0009373A"/>
    <w:rsid w:val="0009377F"/>
    <w:rsid w:val="000937A9"/>
    <w:rsid w:val="000937B8"/>
    <w:rsid w:val="000937F0"/>
    <w:rsid w:val="000937F2"/>
    <w:rsid w:val="000937F7"/>
    <w:rsid w:val="00093877"/>
    <w:rsid w:val="000938C7"/>
    <w:rsid w:val="000938CE"/>
    <w:rsid w:val="000938FA"/>
    <w:rsid w:val="00093918"/>
    <w:rsid w:val="0009393B"/>
    <w:rsid w:val="0009393D"/>
    <w:rsid w:val="0009396B"/>
    <w:rsid w:val="0009398F"/>
    <w:rsid w:val="000939A9"/>
    <w:rsid w:val="000939CB"/>
    <w:rsid w:val="00093A1B"/>
    <w:rsid w:val="00093A1F"/>
    <w:rsid w:val="00093A23"/>
    <w:rsid w:val="00093A26"/>
    <w:rsid w:val="00093A3D"/>
    <w:rsid w:val="00093A4C"/>
    <w:rsid w:val="00093A63"/>
    <w:rsid w:val="00093A91"/>
    <w:rsid w:val="00093A9A"/>
    <w:rsid w:val="00093B03"/>
    <w:rsid w:val="00093B2C"/>
    <w:rsid w:val="00093B33"/>
    <w:rsid w:val="00093BEE"/>
    <w:rsid w:val="00093C7A"/>
    <w:rsid w:val="00093C91"/>
    <w:rsid w:val="00093CE4"/>
    <w:rsid w:val="00093CEB"/>
    <w:rsid w:val="00093CFB"/>
    <w:rsid w:val="00093D09"/>
    <w:rsid w:val="00093D14"/>
    <w:rsid w:val="00093D1D"/>
    <w:rsid w:val="00093D32"/>
    <w:rsid w:val="00093D3A"/>
    <w:rsid w:val="00093D5D"/>
    <w:rsid w:val="00093D5E"/>
    <w:rsid w:val="00093D69"/>
    <w:rsid w:val="00093D7E"/>
    <w:rsid w:val="00093D94"/>
    <w:rsid w:val="00093D9A"/>
    <w:rsid w:val="00093DA6"/>
    <w:rsid w:val="00093DE3"/>
    <w:rsid w:val="00093DF4"/>
    <w:rsid w:val="00093DF9"/>
    <w:rsid w:val="00093E45"/>
    <w:rsid w:val="00093E8B"/>
    <w:rsid w:val="00093E9A"/>
    <w:rsid w:val="00093EC8"/>
    <w:rsid w:val="00093F2D"/>
    <w:rsid w:val="00093F49"/>
    <w:rsid w:val="00093F4B"/>
    <w:rsid w:val="00093F74"/>
    <w:rsid w:val="00093F7A"/>
    <w:rsid w:val="00093F9D"/>
    <w:rsid w:val="00093FD7"/>
    <w:rsid w:val="00094006"/>
    <w:rsid w:val="00094008"/>
    <w:rsid w:val="0009405E"/>
    <w:rsid w:val="0009406F"/>
    <w:rsid w:val="00094096"/>
    <w:rsid w:val="00094107"/>
    <w:rsid w:val="00094121"/>
    <w:rsid w:val="00094126"/>
    <w:rsid w:val="00094136"/>
    <w:rsid w:val="00094149"/>
    <w:rsid w:val="00094177"/>
    <w:rsid w:val="00094196"/>
    <w:rsid w:val="000941A1"/>
    <w:rsid w:val="000941A7"/>
    <w:rsid w:val="000941B9"/>
    <w:rsid w:val="000941DE"/>
    <w:rsid w:val="000941F8"/>
    <w:rsid w:val="0009420B"/>
    <w:rsid w:val="000942BC"/>
    <w:rsid w:val="00094336"/>
    <w:rsid w:val="00094340"/>
    <w:rsid w:val="0009434A"/>
    <w:rsid w:val="00094351"/>
    <w:rsid w:val="00094371"/>
    <w:rsid w:val="00094374"/>
    <w:rsid w:val="0009437A"/>
    <w:rsid w:val="00094383"/>
    <w:rsid w:val="0009439C"/>
    <w:rsid w:val="000943D4"/>
    <w:rsid w:val="000943DC"/>
    <w:rsid w:val="000943DE"/>
    <w:rsid w:val="000943E9"/>
    <w:rsid w:val="000943F5"/>
    <w:rsid w:val="000943FB"/>
    <w:rsid w:val="00094414"/>
    <w:rsid w:val="0009448F"/>
    <w:rsid w:val="000944C4"/>
    <w:rsid w:val="000944CF"/>
    <w:rsid w:val="000944DC"/>
    <w:rsid w:val="000944EE"/>
    <w:rsid w:val="000944F3"/>
    <w:rsid w:val="000944F6"/>
    <w:rsid w:val="00094502"/>
    <w:rsid w:val="00094515"/>
    <w:rsid w:val="00094545"/>
    <w:rsid w:val="000945E0"/>
    <w:rsid w:val="000945E5"/>
    <w:rsid w:val="000945E8"/>
    <w:rsid w:val="0009463C"/>
    <w:rsid w:val="0009465D"/>
    <w:rsid w:val="00094666"/>
    <w:rsid w:val="0009467D"/>
    <w:rsid w:val="0009469A"/>
    <w:rsid w:val="000946BA"/>
    <w:rsid w:val="000946D9"/>
    <w:rsid w:val="000946DE"/>
    <w:rsid w:val="000946E0"/>
    <w:rsid w:val="0009470D"/>
    <w:rsid w:val="00094759"/>
    <w:rsid w:val="000947A6"/>
    <w:rsid w:val="000947B1"/>
    <w:rsid w:val="0009480B"/>
    <w:rsid w:val="00094824"/>
    <w:rsid w:val="0009483C"/>
    <w:rsid w:val="0009486F"/>
    <w:rsid w:val="000948C6"/>
    <w:rsid w:val="000948E3"/>
    <w:rsid w:val="00094950"/>
    <w:rsid w:val="00094963"/>
    <w:rsid w:val="00094975"/>
    <w:rsid w:val="00094995"/>
    <w:rsid w:val="000949B6"/>
    <w:rsid w:val="000949DE"/>
    <w:rsid w:val="000949DF"/>
    <w:rsid w:val="00094A0B"/>
    <w:rsid w:val="00094A34"/>
    <w:rsid w:val="00094A3B"/>
    <w:rsid w:val="00094A4B"/>
    <w:rsid w:val="00094A78"/>
    <w:rsid w:val="00094A8E"/>
    <w:rsid w:val="00094B10"/>
    <w:rsid w:val="00094B71"/>
    <w:rsid w:val="00094B88"/>
    <w:rsid w:val="00094BA0"/>
    <w:rsid w:val="00094BD8"/>
    <w:rsid w:val="00094BEE"/>
    <w:rsid w:val="00094C1B"/>
    <w:rsid w:val="00094C2F"/>
    <w:rsid w:val="00094C32"/>
    <w:rsid w:val="00094C3F"/>
    <w:rsid w:val="00094C58"/>
    <w:rsid w:val="00094C72"/>
    <w:rsid w:val="00094C79"/>
    <w:rsid w:val="00094C94"/>
    <w:rsid w:val="00094CA2"/>
    <w:rsid w:val="00094CA5"/>
    <w:rsid w:val="00094CB2"/>
    <w:rsid w:val="00094D33"/>
    <w:rsid w:val="00094D49"/>
    <w:rsid w:val="00094D76"/>
    <w:rsid w:val="00094DB9"/>
    <w:rsid w:val="00094DBF"/>
    <w:rsid w:val="00094DF7"/>
    <w:rsid w:val="00094E8C"/>
    <w:rsid w:val="00094EE0"/>
    <w:rsid w:val="00094EE6"/>
    <w:rsid w:val="00094F2E"/>
    <w:rsid w:val="00094F35"/>
    <w:rsid w:val="00094F3D"/>
    <w:rsid w:val="00094F86"/>
    <w:rsid w:val="00094F93"/>
    <w:rsid w:val="00094FAE"/>
    <w:rsid w:val="00094FB0"/>
    <w:rsid w:val="00094FD2"/>
    <w:rsid w:val="00095031"/>
    <w:rsid w:val="00095034"/>
    <w:rsid w:val="00095106"/>
    <w:rsid w:val="00095144"/>
    <w:rsid w:val="00095155"/>
    <w:rsid w:val="00095186"/>
    <w:rsid w:val="00095190"/>
    <w:rsid w:val="000951A1"/>
    <w:rsid w:val="000951A3"/>
    <w:rsid w:val="000951AA"/>
    <w:rsid w:val="000951AB"/>
    <w:rsid w:val="000951AF"/>
    <w:rsid w:val="000951B6"/>
    <w:rsid w:val="000951F0"/>
    <w:rsid w:val="0009523C"/>
    <w:rsid w:val="0009524A"/>
    <w:rsid w:val="00095274"/>
    <w:rsid w:val="00095281"/>
    <w:rsid w:val="0009528D"/>
    <w:rsid w:val="0009529C"/>
    <w:rsid w:val="000952AD"/>
    <w:rsid w:val="000952D2"/>
    <w:rsid w:val="000952F6"/>
    <w:rsid w:val="00095315"/>
    <w:rsid w:val="0009532B"/>
    <w:rsid w:val="00095391"/>
    <w:rsid w:val="000953DC"/>
    <w:rsid w:val="0009540D"/>
    <w:rsid w:val="00095416"/>
    <w:rsid w:val="00095438"/>
    <w:rsid w:val="000954A4"/>
    <w:rsid w:val="000954EB"/>
    <w:rsid w:val="0009553A"/>
    <w:rsid w:val="0009554A"/>
    <w:rsid w:val="0009556A"/>
    <w:rsid w:val="00095574"/>
    <w:rsid w:val="000955BA"/>
    <w:rsid w:val="000955E4"/>
    <w:rsid w:val="00095603"/>
    <w:rsid w:val="0009562F"/>
    <w:rsid w:val="00095632"/>
    <w:rsid w:val="00095656"/>
    <w:rsid w:val="0009565E"/>
    <w:rsid w:val="00095666"/>
    <w:rsid w:val="0009566F"/>
    <w:rsid w:val="00095675"/>
    <w:rsid w:val="00095677"/>
    <w:rsid w:val="00095685"/>
    <w:rsid w:val="000956AD"/>
    <w:rsid w:val="000956C9"/>
    <w:rsid w:val="000956D8"/>
    <w:rsid w:val="000956F2"/>
    <w:rsid w:val="0009570A"/>
    <w:rsid w:val="00095759"/>
    <w:rsid w:val="000957C0"/>
    <w:rsid w:val="000957D0"/>
    <w:rsid w:val="000957DB"/>
    <w:rsid w:val="000957FB"/>
    <w:rsid w:val="0009581B"/>
    <w:rsid w:val="00095895"/>
    <w:rsid w:val="00095898"/>
    <w:rsid w:val="000958FF"/>
    <w:rsid w:val="00095954"/>
    <w:rsid w:val="0009596B"/>
    <w:rsid w:val="0009597F"/>
    <w:rsid w:val="00095990"/>
    <w:rsid w:val="000959BF"/>
    <w:rsid w:val="000959D2"/>
    <w:rsid w:val="000959DE"/>
    <w:rsid w:val="000959F2"/>
    <w:rsid w:val="00095A02"/>
    <w:rsid w:val="00095A1C"/>
    <w:rsid w:val="00095A50"/>
    <w:rsid w:val="00095AB0"/>
    <w:rsid w:val="00095AFB"/>
    <w:rsid w:val="00095B0F"/>
    <w:rsid w:val="00095B72"/>
    <w:rsid w:val="00095BC2"/>
    <w:rsid w:val="00095C34"/>
    <w:rsid w:val="00095C35"/>
    <w:rsid w:val="00095C63"/>
    <w:rsid w:val="00095C76"/>
    <w:rsid w:val="00095C8F"/>
    <w:rsid w:val="00095CBE"/>
    <w:rsid w:val="00095CF9"/>
    <w:rsid w:val="00095D8A"/>
    <w:rsid w:val="00095DB3"/>
    <w:rsid w:val="00095DB4"/>
    <w:rsid w:val="00095DC5"/>
    <w:rsid w:val="00095DD2"/>
    <w:rsid w:val="00095E18"/>
    <w:rsid w:val="00095E48"/>
    <w:rsid w:val="00095EA0"/>
    <w:rsid w:val="00095EA5"/>
    <w:rsid w:val="00095EB9"/>
    <w:rsid w:val="00095EC4"/>
    <w:rsid w:val="00095ED8"/>
    <w:rsid w:val="00095EE5"/>
    <w:rsid w:val="00095EED"/>
    <w:rsid w:val="00095EF0"/>
    <w:rsid w:val="00095EF1"/>
    <w:rsid w:val="00095EFA"/>
    <w:rsid w:val="00095F10"/>
    <w:rsid w:val="00095F56"/>
    <w:rsid w:val="00095F5B"/>
    <w:rsid w:val="00095F7F"/>
    <w:rsid w:val="00095FBE"/>
    <w:rsid w:val="00095FC2"/>
    <w:rsid w:val="00095FDA"/>
    <w:rsid w:val="0009601C"/>
    <w:rsid w:val="0009601F"/>
    <w:rsid w:val="0009602F"/>
    <w:rsid w:val="00096054"/>
    <w:rsid w:val="000960AD"/>
    <w:rsid w:val="000960BA"/>
    <w:rsid w:val="00096124"/>
    <w:rsid w:val="00096134"/>
    <w:rsid w:val="00096171"/>
    <w:rsid w:val="000961A8"/>
    <w:rsid w:val="000961C7"/>
    <w:rsid w:val="000961CA"/>
    <w:rsid w:val="000961FD"/>
    <w:rsid w:val="0009621B"/>
    <w:rsid w:val="0009621C"/>
    <w:rsid w:val="00096228"/>
    <w:rsid w:val="00096241"/>
    <w:rsid w:val="00096244"/>
    <w:rsid w:val="0009624B"/>
    <w:rsid w:val="0009625E"/>
    <w:rsid w:val="00096276"/>
    <w:rsid w:val="00096286"/>
    <w:rsid w:val="00096293"/>
    <w:rsid w:val="0009629D"/>
    <w:rsid w:val="00096321"/>
    <w:rsid w:val="0009637E"/>
    <w:rsid w:val="00096383"/>
    <w:rsid w:val="000963BC"/>
    <w:rsid w:val="000963C2"/>
    <w:rsid w:val="000963E6"/>
    <w:rsid w:val="000963FB"/>
    <w:rsid w:val="00096446"/>
    <w:rsid w:val="000964BD"/>
    <w:rsid w:val="00096566"/>
    <w:rsid w:val="00096596"/>
    <w:rsid w:val="000965E1"/>
    <w:rsid w:val="000965E6"/>
    <w:rsid w:val="00096606"/>
    <w:rsid w:val="00096609"/>
    <w:rsid w:val="0009660F"/>
    <w:rsid w:val="00096616"/>
    <w:rsid w:val="00096622"/>
    <w:rsid w:val="00096638"/>
    <w:rsid w:val="00096659"/>
    <w:rsid w:val="000966BB"/>
    <w:rsid w:val="000966DF"/>
    <w:rsid w:val="0009671C"/>
    <w:rsid w:val="00096720"/>
    <w:rsid w:val="0009675D"/>
    <w:rsid w:val="00096774"/>
    <w:rsid w:val="00096775"/>
    <w:rsid w:val="0009678F"/>
    <w:rsid w:val="000967DA"/>
    <w:rsid w:val="00096802"/>
    <w:rsid w:val="0009684D"/>
    <w:rsid w:val="0009686E"/>
    <w:rsid w:val="00096890"/>
    <w:rsid w:val="00096899"/>
    <w:rsid w:val="000968A8"/>
    <w:rsid w:val="000968C3"/>
    <w:rsid w:val="0009691C"/>
    <w:rsid w:val="00096940"/>
    <w:rsid w:val="00096949"/>
    <w:rsid w:val="00096954"/>
    <w:rsid w:val="000969E2"/>
    <w:rsid w:val="00096A0B"/>
    <w:rsid w:val="00096A11"/>
    <w:rsid w:val="00096A2D"/>
    <w:rsid w:val="00096A36"/>
    <w:rsid w:val="00096A3A"/>
    <w:rsid w:val="00096A3B"/>
    <w:rsid w:val="00096A7F"/>
    <w:rsid w:val="00096AB2"/>
    <w:rsid w:val="00096AB6"/>
    <w:rsid w:val="00096B0B"/>
    <w:rsid w:val="00096B0E"/>
    <w:rsid w:val="00096B10"/>
    <w:rsid w:val="00096B40"/>
    <w:rsid w:val="00096B47"/>
    <w:rsid w:val="00096B51"/>
    <w:rsid w:val="00096BA1"/>
    <w:rsid w:val="00096BA5"/>
    <w:rsid w:val="00096BB2"/>
    <w:rsid w:val="00096BE9"/>
    <w:rsid w:val="00096C02"/>
    <w:rsid w:val="00096C22"/>
    <w:rsid w:val="00096C36"/>
    <w:rsid w:val="00096C53"/>
    <w:rsid w:val="00096C57"/>
    <w:rsid w:val="00096C63"/>
    <w:rsid w:val="00096C6F"/>
    <w:rsid w:val="00096C87"/>
    <w:rsid w:val="00096CB5"/>
    <w:rsid w:val="00096CB7"/>
    <w:rsid w:val="00096CFF"/>
    <w:rsid w:val="00096D37"/>
    <w:rsid w:val="00096D79"/>
    <w:rsid w:val="00096DB9"/>
    <w:rsid w:val="00096DEE"/>
    <w:rsid w:val="00096E23"/>
    <w:rsid w:val="00096E75"/>
    <w:rsid w:val="00096E95"/>
    <w:rsid w:val="00096EB0"/>
    <w:rsid w:val="00096F05"/>
    <w:rsid w:val="00096F39"/>
    <w:rsid w:val="00096F4D"/>
    <w:rsid w:val="00096FAA"/>
    <w:rsid w:val="00096FC0"/>
    <w:rsid w:val="00096FF7"/>
    <w:rsid w:val="00097044"/>
    <w:rsid w:val="0009705C"/>
    <w:rsid w:val="00097065"/>
    <w:rsid w:val="000970CE"/>
    <w:rsid w:val="000970D4"/>
    <w:rsid w:val="000970DE"/>
    <w:rsid w:val="0009712C"/>
    <w:rsid w:val="0009712D"/>
    <w:rsid w:val="00097130"/>
    <w:rsid w:val="0009717A"/>
    <w:rsid w:val="0009719C"/>
    <w:rsid w:val="000971CC"/>
    <w:rsid w:val="000971F8"/>
    <w:rsid w:val="00097218"/>
    <w:rsid w:val="00097224"/>
    <w:rsid w:val="00097238"/>
    <w:rsid w:val="00097239"/>
    <w:rsid w:val="00097260"/>
    <w:rsid w:val="000972CB"/>
    <w:rsid w:val="00097312"/>
    <w:rsid w:val="0009733C"/>
    <w:rsid w:val="00097345"/>
    <w:rsid w:val="00097399"/>
    <w:rsid w:val="000973CE"/>
    <w:rsid w:val="000973FF"/>
    <w:rsid w:val="0009743E"/>
    <w:rsid w:val="00097454"/>
    <w:rsid w:val="0009745D"/>
    <w:rsid w:val="00097479"/>
    <w:rsid w:val="00097483"/>
    <w:rsid w:val="0009749D"/>
    <w:rsid w:val="00097500"/>
    <w:rsid w:val="00097522"/>
    <w:rsid w:val="00097542"/>
    <w:rsid w:val="0009755D"/>
    <w:rsid w:val="000975BB"/>
    <w:rsid w:val="000975E8"/>
    <w:rsid w:val="0009760D"/>
    <w:rsid w:val="00097659"/>
    <w:rsid w:val="0009766B"/>
    <w:rsid w:val="00097681"/>
    <w:rsid w:val="000976B9"/>
    <w:rsid w:val="000976CF"/>
    <w:rsid w:val="000976D8"/>
    <w:rsid w:val="0009771E"/>
    <w:rsid w:val="00097721"/>
    <w:rsid w:val="0009774A"/>
    <w:rsid w:val="00097784"/>
    <w:rsid w:val="00097786"/>
    <w:rsid w:val="000977EE"/>
    <w:rsid w:val="000977FD"/>
    <w:rsid w:val="00097847"/>
    <w:rsid w:val="0009784E"/>
    <w:rsid w:val="0009785F"/>
    <w:rsid w:val="000978A5"/>
    <w:rsid w:val="000978A9"/>
    <w:rsid w:val="0009792F"/>
    <w:rsid w:val="00097941"/>
    <w:rsid w:val="00097945"/>
    <w:rsid w:val="00097973"/>
    <w:rsid w:val="00097974"/>
    <w:rsid w:val="0009799B"/>
    <w:rsid w:val="000979A7"/>
    <w:rsid w:val="000979CE"/>
    <w:rsid w:val="000979E2"/>
    <w:rsid w:val="000979FB"/>
    <w:rsid w:val="00097A0E"/>
    <w:rsid w:val="00097A1C"/>
    <w:rsid w:val="00097A3F"/>
    <w:rsid w:val="00097A77"/>
    <w:rsid w:val="00097A7E"/>
    <w:rsid w:val="00097ABE"/>
    <w:rsid w:val="00097AD7"/>
    <w:rsid w:val="00097AE4"/>
    <w:rsid w:val="00097B25"/>
    <w:rsid w:val="00097BB8"/>
    <w:rsid w:val="00097BBC"/>
    <w:rsid w:val="00097BD8"/>
    <w:rsid w:val="00097BEA"/>
    <w:rsid w:val="00097BF6"/>
    <w:rsid w:val="00097C1F"/>
    <w:rsid w:val="00097C39"/>
    <w:rsid w:val="00097C8F"/>
    <w:rsid w:val="00097C91"/>
    <w:rsid w:val="00097C95"/>
    <w:rsid w:val="00097CBB"/>
    <w:rsid w:val="00097CDD"/>
    <w:rsid w:val="00097CE8"/>
    <w:rsid w:val="00097CF2"/>
    <w:rsid w:val="00097D01"/>
    <w:rsid w:val="00097D03"/>
    <w:rsid w:val="00097D21"/>
    <w:rsid w:val="00097D33"/>
    <w:rsid w:val="00097D6C"/>
    <w:rsid w:val="00097DC2"/>
    <w:rsid w:val="00097DF2"/>
    <w:rsid w:val="00097DFB"/>
    <w:rsid w:val="00097E08"/>
    <w:rsid w:val="00097E4A"/>
    <w:rsid w:val="00097E5F"/>
    <w:rsid w:val="00097E6A"/>
    <w:rsid w:val="00097E80"/>
    <w:rsid w:val="00097E84"/>
    <w:rsid w:val="00097EA1"/>
    <w:rsid w:val="00097ECA"/>
    <w:rsid w:val="00097ECF"/>
    <w:rsid w:val="00097F11"/>
    <w:rsid w:val="00097F22"/>
    <w:rsid w:val="00097F35"/>
    <w:rsid w:val="00097F51"/>
    <w:rsid w:val="00097F5D"/>
    <w:rsid w:val="00097FA1"/>
    <w:rsid w:val="00097FB4"/>
    <w:rsid w:val="00097FC2"/>
    <w:rsid w:val="00097FE1"/>
    <w:rsid w:val="00097FF1"/>
    <w:rsid w:val="000A006E"/>
    <w:rsid w:val="000A008F"/>
    <w:rsid w:val="000A00D5"/>
    <w:rsid w:val="000A00EC"/>
    <w:rsid w:val="000A011A"/>
    <w:rsid w:val="000A013B"/>
    <w:rsid w:val="000A0140"/>
    <w:rsid w:val="000A0141"/>
    <w:rsid w:val="000A0164"/>
    <w:rsid w:val="000A0177"/>
    <w:rsid w:val="000A01E3"/>
    <w:rsid w:val="000A0226"/>
    <w:rsid w:val="000A022A"/>
    <w:rsid w:val="000A0242"/>
    <w:rsid w:val="000A0257"/>
    <w:rsid w:val="000A02A2"/>
    <w:rsid w:val="000A02AA"/>
    <w:rsid w:val="000A02AB"/>
    <w:rsid w:val="000A02B2"/>
    <w:rsid w:val="000A0317"/>
    <w:rsid w:val="000A034C"/>
    <w:rsid w:val="000A0398"/>
    <w:rsid w:val="000A03D3"/>
    <w:rsid w:val="000A03D4"/>
    <w:rsid w:val="000A044F"/>
    <w:rsid w:val="000A0502"/>
    <w:rsid w:val="000A0508"/>
    <w:rsid w:val="000A0520"/>
    <w:rsid w:val="000A0552"/>
    <w:rsid w:val="000A056A"/>
    <w:rsid w:val="000A056B"/>
    <w:rsid w:val="000A056E"/>
    <w:rsid w:val="000A0585"/>
    <w:rsid w:val="000A0598"/>
    <w:rsid w:val="000A05B9"/>
    <w:rsid w:val="000A05F4"/>
    <w:rsid w:val="000A05F5"/>
    <w:rsid w:val="000A0650"/>
    <w:rsid w:val="000A0660"/>
    <w:rsid w:val="000A068F"/>
    <w:rsid w:val="000A06C3"/>
    <w:rsid w:val="000A06DB"/>
    <w:rsid w:val="000A071B"/>
    <w:rsid w:val="000A0732"/>
    <w:rsid w:val="000A0740"/>
    <w:rsid w:val="000A074B"/>
    <w:rsid w:val="000A0754"/>
    <w:rsid w:val="000A0769"/>
    <w:rsid w:val="000A0778"/>
    <w:rsid w:val="000A078F"/>
    <w:rsid w:val="000A0795"/>
    <w:rsid w:val="000A07AC"/>
    <w:rsid w:val="000A080C"/>
    <w:rsid w:val="000A0816"/>
    <w:rsid w:val="000A0852"/>
    <w:rsid w:val="000A0866"/>
    <w:rsid w:val="000A0868"/>
    <w:rsid w:val="000A0896"/>
    <w:rsid w:val="000A08A5"/>
    <w:rsid w:val="000A08FA"/>
    <w:rsid w:val="000A0906"/>
    <w:rsid w:val="000A0945"/>
    <w:rsid w:val="000A095F"/>
    <w:rsid w:val="000A0986"/>
    <w:rsid w:val="000A0990"/>
    <w:rsid w:val="000A099C"/>
    <w:rsid w:val="000A099D"/>
    <w:rsid w:val="000A09B1"/>
    <w:rsid w:val="000A0A0C"/>
    <w:rsid w:val="000A0A4B"/>
    <w:rsid w:val="000A0A4F"/>
    <w:rsid w:val="000A0A6C"/>
    <w:rsid w:val="000A0A93"/>
    <w:rsid w:val="000A0B0B"/>
    <w:rsid w:val="000A0B1E"/>
    <w:rsid w:val="000A0B64"/>
    <w:rsid w:val="000A0B85"/>
    <w:rsid w:val="000A0B93"/>
    <w:rsid w:val="000A0B9C"/>
    <w:rsid w:val="000A0BB8"/>
    <w:rsid w:val="000A0BDC"/>
    <w:rsid w:val="000A0BDE"/>
    <w:rsid w:val="000A0CA9"/>
    <w:rsid w:val="000A0CBD"/>
    <w:rsid w:val="000A0CE1"/>
    <w:rsid w:val="000A0D04"/>
    <w:rsid w:val="000A0D18"/>
    <w:rsid w:val="000A0D27"/>
    <w:rsid w:val="000A0D2C"/>
    <w:rsid w:val="000A0D45"/>
    <w:rsid w:val="000A0D56"/>
    <w:rsid w:val="000A0D7B"/>
    <w:rsid w:val="000A0D7E"/>
    <w:rsid w:val="000A0DC7"/>
    <w:rsid w:val="000A0DFA"/>
    <w:rsid w:val="000A0E03"/>
    <w:rsid w:val="000A0E8C"/>
    <w:rsid w:val="000A0E9E"/>
    <w:rsid w:val="000A0ED5"/>
    <w:rsid w:val="000A0EF1"/>
    <w:rsid w:val="000A0F08"/>
    <w:rsid w:val="000A0F3D"/>
    <w:rsid w:val="000A0F69"/>
    <w:rsid w:val="000A0F77"/>
    <w:rsid w:val="000A0F8D"/>
    <w:rsid w:val="000A0F90"/>
    <w:rsid w:val="000A0F9E"/>
    <w:rsid w:val="000A0FC2"/>
    <w:rsid w:val="000A0FE5"/>
    <w:rsid w:val="000A0FF2"/>
    <w:rsid w:val="000A1012"/>
    <w:rsid w:val="000A101E"/>
    <w:rsid w:val="000A103F"/>
    <w:rsid w:val="000A104E"/>
    <w:rsid w:val="000A1097"/>
    <w:rsid w:val="000A10A0"/>
    <w:rsid w:val="000A10A3"/>
    <w:rsid w:val="000A10AA"/>
    <w:rsid w:val="000A111C"/>
    <w:rsid w:val="000A1130"/>
    <w:rsid w:val="000A116A"/>
    <w:rsid w:val="000A118E"/>
    <w:rsid w:val="000A11C7"/>
    <w:rsid w:val="000A11D7"/>
    <w:rsid w:val="000A1218"/>
    <w:rsid w:val="000A124C"/>
    <w:rsid w:val="000A1270"/>
    <w:rsid w:val="000A1276"/>
    <w:rsid w:val="000A12A7"/>
    <w:rsid w:val="000A12FF"/>
    <w:rsid w:val="000A13A8"/>
    <w:rsid w:val="000A13C3"/>
    <w:rsid w:val="000A13F1"/>
    <w:rsid w:val="000A1440"/>
    <w:rsid w:val="000A1470"/>
    <w:rsid w:val="000A14C2"/>
    <w:rsid w:val="000A14D5"/>
    <w:rsid w:val="000A1543"/>
    <w:rsid w:val="000A1550"/>
    <w:rsid w:val="000A1552"/>
    <w:rsid w:val="000A155C"/>
    <w:rsid w:val="000A156F"/>
    <w:rsid w:val="000A15E7"/>
    <w:rsid w:val="000A15F3"/>
    <w:rsid w:val="000A160B"/>
    <w:rsid w:val="000A1656"/>
    <w:rsid w:val="000A165D"/>
    <w:rsid w:val="000A1676"/>
    <w:rsid w:val="000A1695"/>
    <w:rsid w:val="000A16A3"/>
    <w:rsid w:val="000A16A7"/>
    <w:rsid w:val="000A16C1"/>
    <w:rsid w:val="000A1729"/>
    <w:rsid w:val="000A178F"/>
    <w:rsid w:val="000A17E4"/>
    <w:rsid w:val="000A17E6"/>
    <w:rsid w:val="000A1826"/>
    <w:rsid w:val="000A186D"/>
    <w:rsid w:val="000A18DB"/>
    <w:rsid w:val="000A18FA"/>
    <w:rsid w:val="000A1908"/>
    <w:rsid w:val="000A190D"/>
    <w:rsid w:val="000A198A"/>
    <w:rsid w:val="000A19EC"/>
    <w:rsid w:val="000A1A2B"/>
    <w:rsid w:val="000A1A6F"/>
    <w:rsid w:val="000A1AAF"/>
    <w:rsid w:val="000A1AC6"/>
    <w:rsid w:val="000A1AE3"/>
    <w:rsid w:val="000A1AF0"/>
    <w:rsid w:val="000A1B07"/>
    <w:rsid w:val="000A1B32"/>
    <w:rsid w:val="000A1B3F"/>
    <w:rsid w:val="000A1B40"/>
    <w:rsid w:val="000A1B48"/>
    <w:rsid w:val="000A1B68"/>
    <w:rsid w:val="000A1BB9"/>
    <w:rsid w:val="000A1BCC"/>
    <w:rsid w:val="000A1BE7"/>
    <w:rsid w:val="000A1C59"/>
    <w:rsid w:val="000A1C72"/>
    <w:rsid w:val="000A1CD1"/>
    <w:rsid w:val="000A1D08"/>
    <w:rsid w:val="000A1D87"/>
    <w:rsid w:val="000A1DA1"/>
    <w:rsid w:val="000A1DAD"/>
    <w:rsid w:val="000A1DB9"/>
    <w:rsid w:val="000A1DC1"/>
    <w:rsid w:val="000A1DD7"/>
    <w:rsid w:val="000A1DDE"/>
    <w:rsid w:val="000A1DEE"/>
    <w:rsid w:val="000A1E25"/>
    <w:rsid w:val="000A1E34"/>
    <w:rsid w:val="000A1E43"/>
    <w:rsid w:val="000A1E60"/>
    <w:rsid w:val="000A1E7F"/>
    <w:rsid w:val="000A1E86"/>
    <w:rsid w:val="000A1EAE"/>
    <w:rsid w:val="000A1F43"/>
    <w:rsid w:val="000A1F4A"/>
    <w:rsid w:val="000A1F5F"/>
    <w:rsid w:val="000A1F71"/>
    <w:rsid w:val="000A1F85"/>
    <w:rsid w:val="000A1FA1"/>
    <w:rsid w:val="000A1FBC"/>
    <w:rsid w:val="000A1FE7"/>
    <w:rsid w:val="000A202B"/>
    <w:rsid w:val="000A203E"/>
    <w:rsid w:val="000A2069"/>
    <w:rsid w:val="000A2081"/>
    <w:rsid w:val="000A208A"/>
    <w:rsid w:val="000A2092"/>
    <w:rsid w:val="000A20B5"/>
    <w:rsid w:val="000A20E0"/>
    <w:rsid w:val="000A20E4"/>
    <w:rsid w:val="000A20EF"/>
    <w:rsid w:val="000A20F1"/>
    <w:rsid w:val="000A212A"/>
    <w:rsid w:val="000A2142"/>
    <w:rsid w:val="000A2191"/>
    <w:rsid w:val="000A2198"/>
    <w:rsid w:val="000A21B1"/>
    <w:rsid w:val="000A21B6"/>
    <w:rsid w:val="000A221B"/>
    <w:rsid w:val="000A22B0"/>
    <w:rsid w:val="000A22C8"/>
    <w:rsid w:val="000A22CC"/>
    <w:rsid w:val="000A22CD"/>
    <w:rsid w:val="000A2307"/>
    <w:rsid w:val="000A2337"/>
    <w:rsid w:val="000A2387"/>
    <w:rsid w:val="000A238B"/>
    <w:rsid w:val="000A239B"/>
    <w:rsid w:val="000A239D"/>
    <w:rsid w:val="000A23D4"/>
    <w:rsid w:val="000A23D6"/>
    <w:rsid w:val="000A23DC"/>
    <w:rsid w:val="000A240E"/>
    <w:rsid w:val="000A2417"/>
    <w:rsid w:val="000A2437"/>
    <w:rsid w:val="000A244F"/>
    <w:rsid w:val="000A24A4"/>
    <w:rsid w:val="000A24BC"/>
    <w:rsid w:val="000A24C7"/>
    <w:rsid w:val="000A251A"/>
    <w:rsid w:val="000A253D"/>
    <w:rsid w:val="000A2541"/>
    <w:rsid w:val="000A256A"/>
    <w:rsid w:val="000A256F"/>
    <w:rsid w:val="000A25B8"/>
    <w:rsid w:val="000A25DD"/>
    <w:rsid w:val="000A25F7"/>
    <w:rsid w:val="000A2660"/>
    <w:rsid w:val="000A2693"/>
    <w:rsid w:val="000A2698"/>
    <w:rsid w:val="000A26A1"/>
    <w:rsid w:val="000A26C3"/>
    <w:rsid w:val="000A26C8"/>
    <w:rsid w:val="000A26D2"/>
    <w:rsid w:val="000A270E"/>
    <w:rsid w:val="000A275E"/>
    <w:rsid w:val="000A2770"/>
    <w:rsid w:val="000A277E"/>
    <w:rsid w:val="000A2788"/>
    <w:rsid w:val="000A27B4"/>
    <w:rsid w:val="000A27BE"/>
    <w:rsid w:val="000A27C6"/>
    <w:rsid w:val="000A27CA"/>
    <w:rsid w:val="000A2829"/>
    <w:rsid w:val="000A28ED"/>
    <w:rsid w:val="000A28F7"/>
    <w:rsid w:val="000A2901"/>
    <w:rsid w:val="000A2960"/>
    <w:rsid w:val="000A296F"/>
    <w:rsid w:val="000A2999"/>
    <w:rsid w:val="000A29AC"/>
    <w:rsid w:val="000A29D7"/>
    <w:rsid w:val="000A29DE"/>
    <w:rsid w:val="000A2A5C"/>
    <w:rsid w:val="000A2A70"/>
    <w:rsid w:val="000A2A86"/>
    <w:rsid w:val="000A2A9C"/>
    <w:rsid w:val="000A2AD5"/>
    <w:rsid w:val="000A2AF3"/>
    <w:rsid w:val="000A2B20"/>
    <w:rsid w:val="000A2B25"/>
    <w:rsid w:val="000A2B51"/>
    <w:rsid w:val="000A2B61"/>
    <w:rsid w:val="000A2B81"/>
    <w:rsid w:val="000A2B88"/>
    <w:rsid w:val="000A2BA6"/>
    <w:rsid w:val="000A2BD8"/>
    <w:rsid w:val="000A2BE4"/>
    <w:rsid w:val="000A2BFD"/>
    <w:rsid w:val="000A2C02"/>
    <w:rsid w:val="000A2C21"/>
    <w:rsid w:val="000A2C6E"/>
    <w:rsid w:val="000A2C8B"/>
    <w:rsid w:val="000A2CC6"/>
    <w:rsid w:val="000A2CCB"/>
    <w:rsid w:val="000A2CF7"/>
    <w:rsid w:val="000A2D44"/>
    <w:rsid w:val="000A2D52"/>
    <w:rsid w:val="000A2D82"/>
    <w:rsid w:val="000A2D83"/>
    <w:rsid w:val="000A2DC6"/>
    <w:rsid w:val="000A2DFA"/>
    <w:rsid w:val="000A2E0F"/>
    <w:rsid w:val="000A2E3F"/>
    <w:rsid w:val="000A2ECF"/>
    <w:rsid w:val="000A2EFD"/>
    <w:rsid w:val="000A2F1F"/>
    <w:rsid w:val="000A2F7B"/>
    <w:rsid w:val="000A2FC5"/>
    <w:rsid w:val="000A2FFC"/>
    <w:rsid w:val="000A3014"/>
    <w:rsid w:val="000A3020"/>
    <w:rsid w:val="000A303B"/>
    <w:rsid w:val="000A3067"/>
    <w:rsid w:val="000A308E"/>
    <w:rsid w:val="000A3092"/>
    <w:rsid w:val="000A30A9"/>
    <w:rsid w:val="000A30AB"/>
    <w:rsid w:val="000A30F0"/>
    <w:rsid w:val="000A311A"/>
    <w:rsid w:val="000A313D"/>
    <w:rsid w:val="000A3149"/>
    <w:rsid w:val="000A3165"/>
    <w:rsid w:val="000A316F"/>
    <w:rsid w:val="000A319C"/>
    <w:rsid w:val="000A319E"/>
    <w:rsid w:val="000A31DB"/>
    <w:rsid w:val="000A31FF"/>
    <w:rsid w:val="000A3202"/>
    <w:rsid w:val="000A3221"/>
    <w:rsid w:val="000A3250"/>
    <w:rsid w:val="000A3268"/>
    <w:rsid w:val="000A326A"/>
    <w:rsid w:val="000A3278"/>
    <w:rsid w:val="000A32B2"/>
    <w:rsid w:val="000A32CA"/>
    <w:rsid w:val="000A32E9"/>
    <w:rsid w:val="000A32F4"/>
    <w:rsid w:val="000A3318"/>
    <w:rsid w:val="000A3320"/>
    <w:rsid w:val="000A3345"/>
    <w:rsid w:val="000A33A7"/>
    <w:rsid w:val="000A33D4"/>
    <w:rsid w:val="000A33E1"/>
    <w:rsid w:val="000A3402"/>
    <w:rsid w:val="000A3408"/>
    <w:rsid w:val="000A3418"/>
    <w:rsid w:val="000A347F"/>
    <w:rsid w:val="000A34B4"/>
    <w:rsid w:val="000A34B8"/>
    <w:rsid w:val="000A34D9"/>
    <w:rsid w:val="000A3598"/>
    <w:rsid w:val="000A35C4"/>
    <w:rsid w:val="000A35FB"/>
    <w:rsid w:val="000A360A"/>
    <w:rsid w:val="000A3620"/>
    <w:rsid w:val="000A3634"/>
    <w:rsid w:val="000A3637"/>
    <w:rsid w:val="000A36D4"/>
    <w:rsid w:val="000A36DD"/>
    <w:rsid w:val="000A372E"/>
    <w:rsid w:val="000A3737"/>
    <w:rsid w:val="000A374B"/>
    <w:rsid w:val="000A3767"/>
    <w:rsid w:val="000A376C"/>
    <w:rsid w:val="000A376F"/>
    <w:rsid w:val="000A3785"/>
    <w:rsid w:val="000A3790"/>
    <w:rsid w:val="000A37A2"/>
    <w:rsid w:val="000A3813"/>
    <w:rsid w:val="000A3864"/>
    <w:rsid w:val="000A3879"/>
    <w:rsid w:val="000A3898"/>
    <w:rsid w:val="000A38BF"/>
    <w:rsid w:val="000A38F3"/>
    <w:rsid w:val="000A391D"/>
    <w:rsid w:val="000A3961"/>
    <w:rsid w:val="000A396F"/>
    <w:rsid w:val="000A39BB"/>
    <w:rsid w:val="000A39C3"/>
    <w:rsid w:val="000A39F5"/>
    <w:rsid w:val="000A3A0D"/>
    <w:rsid w:val="000A3A17"/>
    <w:rsid w:val="000A3A77"/>
    <w:rsid w:val="000A3A86"/>
    <w:rsid w:val="000A3AB8"/>
    <w:rsid w:val="000A3AFA"/>
    <w:rsid w:val="000A3B00"/>
    <w:rsid w:val="000A3B36"/>
    <w:rsid w:val="000A3B6F"/>
    <w:rsid w:val="000A3BEA"/>
    <w:rsid w:val="000A3C02"/>
    <w:rsid w:val="000A3C21"/>
    <w:rsid w:val="000A3C24"/>
    <w:rsid w:val="000A3C33"/>
    <w:rsid w:val="000A3C3E"/>
    <w:rsid w:val="000A3C52"/>
    <w:rsid w:val="000A3C6C"/>
    <w:rsid w:val="000A3C84"/>
    <w:rsid w:val="000A3C8A"/>
    <w:rsid w:val="000A3CF5"/>
    <w:rsid w:val="000A3CFD"/>
    <w:rsid w:val="000A3D2A"/>
    <w:rsid w:val="000A3D2E"/>
    <w:rsid w:val="000A3D51"/>
    <w:rsid w:val="000A3D60"/>
    <w:rsid w:val="000A3D65"/>
    <w:rsid w:val="000A3D6F"/>
    <w:rsid w:val="000A3D7D"/>
    <w:rsid w:val="000A3D87"/>
    <w:rsid w:val="000A3DD3"/>
    <w:rsid w:val="000A3E05"/>
    <w:rsid w:val="000A3E39"/>
    <w:rsid w:val="000A3E59"/>
    <w:rsid w:val="000A3E64"/>
    <w:rsid w:val="000A3E8B"/>
    <w:rsid w:val="000A3EC7"/>
    <w:rsid w:val="000A3EEC"/>
    <w:rsid w:val="000A3F11"/>
    <w:rsid w:val="000A3F5D"/>
    <w:rsid w:val="000A3F67"/>
    <w:rsid w:val="000A3F6F"/>
    <w:rsid w:val="000A3F7A"/>
    <w:rsid w:val="000A3F7E"/>
    <w:rsid w:val="000A3FA8"/>
    <w:rsid w:val="000A3FB0"/>
    <w:rsid w:val="000A3FCA"/>
    <w:rsid w:val="000A3FE6"/>
    <w:rsid w:val="000A3FF2"/>
    <w:rsid w:val="000A4000"/>
    <w:rsid w:val="000A4007"/>
    <w:rsid w:val="000A4034"/>
    <w:rsid w:val="000A4041"/>
    <w:rsid w:val="000A406E"/>
    <w:rsid w:val="000A407C"/>
    <w:rsid w:val="000A40EB"/>
    <w:rsid w:val="000A40EF"/>
    <w:rsid w:val="000A40FC"/>
    <w:rsid w:val="000A4115"/>
    <w:rsid w:val="000A4144"/>
    <w:rsid w:val="000A4146"/>
    <w:rsid w:val="000A4169"/>
    <w:rsid w:val="000A4198"/>
    <w:rsid w:val="000A41B7"/>
    <w:rsid w:val="000A4202"/>
    <w:rsid w:val="000A421F"/>
    <w:rsid w:val="000A4223"/>
    <w:rsid w:val="000A4233"/>
    <w:rsid w:val="000A4287"/>
    <w:rsid w:val="000A42B2"/>
    <w:rsid w:val="000A42D8"/>
    <w:rsid w:val="000A42E3"/>
    <w:rsid w:val="000A436F"/>
    <w:rsid w:val="000A4382"/>
    <w:rsid w:val="000A43C9"/>
    <w:rsid w:val="000A43F6"/>
    <w:rsid w:val="000A43FB"/>
    <w:rsid w:val="000A440E"/>
    <w:rsid w:val="000A4413"/>
    <w:rsid w:val="000A4473"/>
    <w:rsid w:val="000A449A"/>
    <w:rsid w:val="000A44A2"/>
    <w:rsid w:val="000A452A"/>
    <w:rsid w:val="000A4561"/>
    <w:rsid w:val="000A45A9"/>
    <w:rsid w:val="000A45B0"/>
    <w:rsid w:val="000A45B5"/>
    <w:rsid w:val="000A45C4"/>
    <w:rsid w:val="000A45F3"/>
    <w:rsid w:val="000A45F4"/>
    <w:rsid w:val="000A4696"/>
    <w:rsid w:val="000A46DE"/>
    <w:rsid w:val="000A478D"/>
    <w:rsid w:val="000A47D9"/>
    <w:rsid w:val="000A47FA"/>
    <w:rsid w:val="000A4862"/>
    <w:rsid w:val="000A4883"/>
    <w:rsid w:val="000A488C"/>
    <w:rsid w:val="000A4898"/>
    <w:rsid w:val="000A48CC"/>
    <w:rsid w:val="000A48EA"/>
    <w:rsid w:val="000A4914"/>
    <w:rsid w:val="000A491D"/>
    <w:rsid w:val="000A4941"/>
    <w:rsid w:val="000A4990"/>
    <w:rsid w:val="000A4993"/>
    <w:rsid w:val="000A49B2"/>
    <w:rsid w:val="000A49BF"/>
    <w:rsid w:val="000A49CB"/>
    <w:rsid w:val="000A49E5"/>
    <w:rsid w:val="000A4A1E"/>
    <w:rsid w:val="000A4A24"/>
    <w:rsid w:val="000A4A25"/>
    <w:rsid w:val="000A4A33"/>
    <w:rsid w:val="000A4A77"/>
    <w:rsid w:val="000A4A90"/>
    <w:rsid w:val="000A4A93"/>
    <w:rsid w:val="000A4AB4"/>
    <w:rsid w:val="000A4AF4"/>
    <w:rsid w:val="000A4B55"/>
    <w:rsid w:val="000A4CA1"/>
    <w:rsid w:val="000A4CEA"/>
    <w:rsid w:val="000A4CEE"/>
    <w:rsid w:val="000A4D09"/>
    <w:rsid w:val="000A4D23"/>
    <w:rsid w:val="000A4D30"/>
    <w:rsid w:val="000A4D34"/>
    <w:rsid w:val="000A4D39"/>
    <w:rsid w:val="000A4D3E"/>
    <w:rsid w:val="000A4D84"/>
    <w:rsid w:val="000A4DAE"/>
    <w:rsid w:val="000A4DD4"/>
    <w:rsid w:val="000A4E2C"/>
    <w:rsid w:val="000A4E83"/>
    <w:rsid w:val="000A4EA4"/>
    <w:rsid w:val="000A4EB1"/>
    <w:rsid w:val="000A4ED1"/>
    <w:rsid w:val="000A4ED7"/>
    <w:rsid w:val="000A4EDE"/>
    <w:rsid w:val="000A4F35"/>
    <w:rsid w:val="000A4F5A"/>
    <w:rsid w:val="000A4F5F"/>
    <w:rsid w:val="000A4F76"/>
    <w:rsid w:val="000A4FD7"/>
    <w:rsid w:val="000A5012"/>
    <w:rsid w:val="000A5038"/>
    <w:rsid w:val="000A503C"/>
    <w:rsid w:val="000A5061"/>
    <w:rsid w:val="000A50A3"/>
    <w:rsid w:val="000A50BD"/>
    <w:rsid w:val="000A50CA"/>
    <w:rsid w:val="000A5103"/>
    <w:rsid w:val="000A512E"/>
    <w:rsid w:val="000A513B"/>
    <w:rsid w:val="000A516D"/>
    <w:rsid w:val="000A51B7"/>
    <w:rsid w:val="000A51FD"/>
    <w:rsid w:val="000A520D"/>
    <w:rsid w:val="000A5246"/>
    <w:rsid w:val="000A524E"/>
    <w:rsid w:val="000A5276"/>
    <w:rsid w:val="000A5278"/>
    <w:rsid w:val="000A527D"/>
    <w:rsid w:val="000A527F"/>
    <w:rsid w:val="000A52B5"/>
    <w:rsid w:val="000A52CE"/>
    <w:rsid w:val="000A52D1"/>
    <w:rsid w:val="000A52F1"/>
    <w:rsid w:val="000A52F3"/>
    <w:rsid w:val="000A52F5"/>
    <w:rsid w:val="000A534B"/>
    <w:rsid w:val="000A5385"/>
    <w:rsid w:val="000A53B5"/>
    <w:rsid w:val="000A53BD"/>
    <w:rsid w:val="000A53C6"/>
    <w:rsid w:val="000A53D3"/>
    <w:rsid w:val="000A53E9"/>
    <w:rsid w:val="000A543B"/>
    <w:rsid w:val="000A543D"/>
    <w:rsid w:val="000A5442"/>
    <w:rsid w:val="000A548D"/>
    <w:rsid w:val="000A549F"/>
    <w:rsid w:val="000A54CD"/>
    <w:rsid w:val="000A54ED"/>
    <w:rsid w:val="000A5518"/>
    <w:rsid w:val="000A5521"/>
    <w:rsid w:val="000A55A5"/>
    <w:rsid w:val="000A55B7"/>
    <w:rsid w:val="000A5623"/>
    <w:rsid w:val="000A5637"/>
    <w:rsid w:val="000A5674"/>
    <w:rsid w:val="000A5680"/>
    <w:rsid w:val="000A568C"/>
    <w:rsid w:val="000A56A2"/>
    <w:rsid w:val="000A56B3"/>
    <w:rsid w:val="000A56B8"/>
    <w:rsid w:val="000A56C3"/>
    <w:rsid w:val="000A5728"/>
    <w:rsid w:val="000A5735"/>
    <w:rsid w:val="000A574A"/>
    <w:rsid w:val="000A574D"/>
    <w:rsid w:val="000A5776"/>
    <w:rsid w:val="000A5782"/>
    <w:rsid w:val="000A57CF"/>
    <w:rsid w:val="000A57F7"/>
    <w:rsid w:val="000A5807"/>
    <w:rsid w:val="000A5829"/>
    <w:rsid w:val="000A5836"/>
    <w:rsid w:val="000A584B"/>
    <w:rsid w:val="000A587D"/>
    <w:rsid w:val="000A5883"/>
    <w:rsid w:val="000A5897"/>
    <w:rsid w:val="000A58DD"/>
    <w:rsid w:val="000A5924"/>
    <w:rsid w:val="000A596A"/>
    <w:rsid w:val="000A5991"/>
    <w:rsid w:val="000A59B8"/>
    <w:rsid w:val="000A59E9"/>
    <w:rsid w:val="000A5A07"/>
    <w:rsid w:val="000A5A11"/>
    <w:rsid w:val="000A5A36"/>
    <w:rsid w:val="000A5A9D"/>
    <w:rsid w:val="000A5A9E"/>
    <w:rsid w:val="000A5AA3"/>
    <w:rsid w:val="000A5AB9"/>
    <w:rsid w:val="000A5ABA"/>
    <w:rsid w:val="000A5AE8"/>
    <w:rsid w:val="000A5B03"/>
    <w:rsid w:val="000A5B1C"/>
    <w:rsid w:val="000A5B27"/>
    <w:rsid w:val="000A5B2C"/>
    <w:rsid w:val="000A5B48"/>
    <w:rsid w:val="000A5B49"/>
    <w:rsid w:val="000A5B97"/>
    <w:rsid w:val="000A5BB9"/>
    <w:rsid w:val="000A5BF7"/>
    <w:rsid w:val="000A5C07"/>
    <w:rsid w:val="000A5C10"/>
    <w:rsid w:val="000A5C2C"/>
    <w:rsid w:val="000A5C35"/>
    <w:rsid w:val="000A5C4E"/>
    <w:rsid w:val="000A5C88"/>
    <w:rsid w:val="000A5C9B"/>
    <w:rsid w:val="000A5CC7"/>
    <w:rsid w:val="000A5CEB"/>
    <w:rsid w:val="000A5CEC"/>
    <w:rsid w:val="000A5D04"/>
    <w:rsid w:val="000A5D0B"/>
    <w:rsid w:val="000A5D2D"/>
    <w:rsid w:val="000A5D46"/>
    <w:rsid w:val="000A5D7F"/>
    <w:rsid w:val="000A5DD4"/>
    <w:rsid w:val="000A5E27"/>
    <w:rsid w:val="000A5E41"/>
    <w:rsid w:val="000A5E52"/>
    <w:rsid w:val="000A5E55"/>
    <w:rsid w:val="000A5E70"/>
    <w:rsid w:val="000A5E74"/>
    <w:rsid w:val="000A5EB9"/>
    <w:rsid w:val="000A5F31"/>
    <w:rsid w:val="000A5F32"/>
    <w:rsid w:val="000A5F43"/>
    <w:rsid w:val="000A5F4F"/>
    <w:rsid w:val="000A5F66"/>
    <w:rsid w:val="000A5F7A"/>
    <w:rsid w:val="000A5F9B"/>
    <w:rsid w:val="000A5FA8"/>
    <w:rsid w:val="000A5FB8"/>
    <w:rsid w:val="000A5FC2"/>
    <w:rsid w:val="000A5FE8"/>
    <w:rsid w:val="000A5FEC"/>
    <w:rsid w:val="000A5FF5"/>
    <w:rsid w:val="000A5FF6"/>
    <w:rsid w:val="000A6009"/>
    <w:rsid w:val="000A6021"/>
    <w:rsid w:val="000A6037"/>
    <w:rsid w:val="000A6093"/>
    <w:rsid w:val="000A609D"/>
    <w:rsid w:val="000A60AC"/>
    <w:rsid w:val="000A60EC"/>
    <w:rsid w:val="000A6105"/>
    <w:rsid w:val="000A6123"/>
    <w:rsid w:val="000A6133"/>
    <w:rsid w:val="000A6138"/>
    <w:rsid w:val="000A6140"/>
    <w:rsid w:val="000A6145"/>
    <w:rsid w:val="000A6176"/>
    <w:rsid w:val="000A61A6"/>
    <w:rsid w:val="000A61A7"/>
    <w:rsid w:val="000A61CA"/>
    <w:rsid w:val="000A61D6"/>
    <w:rsid w:val="000A6219"/>
    <w:rsid w:val="000A6230"/>
    <w:rsid w:val="000A6237"/>
    <w:rsid w:val="000A6243"/>
    <w:rsid w:val="000A625C"/>
    <w:rsid w:val="000A6282"/>
    <w:rsid w:val="000A6298"/>
    <w:rsid w:val="000A6299"/>
    <w:rsid w:val="000A62C6"/>
    <w:rsid w:val="000A62CF"/>
    <w:rsid w:val="000A62E0"/>
    <w:rsid w:val="000A6322"/>
    <w:rsid w:val="000A6327"/>
    <w:rsid w:val="000A6377"/>
    <w:rsid w:val="000A63A0"/>
    <w:rsid w:val="000A63AE"/>
    <w:rsid w:val="000A646E"/>
    <w:rsid w:val="000A647B"/>
    <w:rsid w:val="000A64BA"/>
    <w:rsid w:val="000A64D4"/>
    <w:rsid w:val="000A64FC"/>
    <w:rsid w:val="000A6526"/>
    <w:rsid w:val="000A652F"/>
    <w:rsid w:val="000A6535"/>
    <w:rsid w:val="000A65A2"/>
    <w:rsid w:val="000A65C7"/>
    <w:rsid w:val="000A65ED"/>
    <w:rsid w:val="000A65F2"/>
    <w:rsid w:val="000A65FC"/>
    <w:rsid w:val="000A660D"/>
    <w:rsid w:val="000A6615"/>
    <w:rsid w:val="000A6633"/>
    <w:rsid w:val="000A665D"/>
    <w:rsid w:val="000A6684"/>
    <w:rsid w:val="000A6692"/>
    <w:rsid w:val="000A66A5"/>
    <w:rsid w:val="000A66AD"/>
    <w:rsid w:val="000A66D6"/>
    <w:rsid w:val="000A66E9"/>
    <w:rsid w:val="000A673C"/>
    <w:rsid w:val="000A6740"/>
    <w:rsid w:val="000A6788"/>
    <w:rsid w:val="000A678A"/>
    <w:rsid w:val="000A6794"/>
    <w:rsid w:val="000A67AA"/>
    <w:rsid w:val="000A67B2"/>
    <w:rsid w:val="000A67EE"/>
    <w:rsid w:val="000A6812"/>
    <w:rsid w:val="000A683D"/>
    <w:rsid w:val="000A6866"/>
    <w:rsid w:val="000A688D"/>
    <w:rsid w:val="000A68C2"/>
    <w:rsid w:val="000A68EF"/>
    <w:rsid w:val="000A6A43"/>
    <w:rsid w:val="000A6A56"/>
    <w:rsid w:val="000A6A63"/>
    <w:rsid w:val="000A6A87"/>
    <w:rsid w:val="000A6AD8"/>
    <w:rsid w:val="000A6AFB"/>
    <w:rsid w:val="000A6B33"/>
    <w:rsid w:val="000A6B75"/>
    <w:rsid w:val="000A6B7D"/>
    <w:rsid w:val="000A6BAB"/>
    <w:rsid w:val="000A6BAD"/>
    <w:rsid w:val="000A6BE2"/>
    <w:rsid w:val="000A6C11"/>
    <w:rsid w:val="000A6CB4"/>
    <w:rsid w:val="000A6CB9"/>
    <w:rsid w:val="000A6CBB"/>
    <w:rsid w:val="000A6CF1"/>
    <w:rsid w:val="000A6D10"/>
    <w:rsid w:val="000A6D16"/>
    <w:rsid w:val="000A6D20"/>
    <w:rsid w:val="000A6D22"/>
    <w:rsid w:val="000A6D24"/>
    <w:rsid w:val="000A6D3C"/>
    <w:rsid w:val="000A6D3D"/>
    <w:rsid w:val="000A6D5B"/>
    <w:rsid w:val="000A6D5C"/>
    <w:rsid w:val="000A6D6D"/>
    <w:rsid w:val="000A6D77"/>
    <w:rsid w:val="000A6D82"/>
    <w:rsid w:val="000A6DE5"/>
    <w:rsid w:val="000A6DFB"/>
    <w:rsid w:val="000A6DFC"/>
    <w:rsid w:val="000A6E24"/>
    <w:rsid w:val="000A6E2F"/>
    <w:rsid w:val="000A6E45"/>
    <w:rsid w:val="000A6E6B"/>
    <w:rsid w:val="000A6F17"/>
    <w:rsid w:val="000A6F37"/>
    <w:rsid w:val="000A6F48"/>
    <w:rsid w:val="000A6F76"/>
    <w:rsid w:val="000A6F7E"/>
    <w:rsid w:val="000A6FA3"/>
    <w:rsid w:val="000A6FC9"/>
    <w:rsid w:val="000A6FDE"/>
    <w:rsid w:val="000A7059"/>
    <w:rsid w:val="000A7098"/>
    <w:rsid w:val="000A70A8"/>
    <w:rsid w:val="000A70CA"/>
    <w:rsid w:val="000A70E3"/>
    <w:rsid w:val="000A70EA"/>
    <w:rsid w:val="000A710B"/>
    <w:rsid w:val="000A7127"/>
    <w:rsid w:val="000A712E"/>
    <w:rsid w:val="000A717A"/>
    <w:rsid w:val="000A71B1"/>
    <w:rsid w:val="000A71C6"/>
    <w:rsid w:val="000A71CD"/>
    <w:rsid w:val="000A71D2"/>
    <w:rsid w:val="000A71FE"/>
    <w:rsid w:val="000A7201"/>
    <w:rsid w:val="000A720E"/>
    <w:rsid w:val="000A7228"/>
    <w:rsid w:val="000A722B"/>
    <w:rsid w:val="000A7241"/>
    <w:rsid w:val="000A7248"/>
    <w:rsid w:val="000A7260"/>
    <w:rsid w:val="000A7265"/>
    <w:rsid w:val="000A7276"/>
    <w:rsid w:val="000A7294"/>
    <w:rsid w:val="000A72E1"/>
    <w:rsid w:val="000A72EA"/>
    <w:rsid w:val="000A7327"/>
    <w:rsid w:val="000A732A"/>
    <w:rsid w:val="000A7335"/>
    <w:rsid w:val="000A7336"/>
    <w:rsid w:val="000A7338"/>
    <w:rsid w:val="000A733E"/>
    <w:rsid w:val="000A7341"/>
    <w:rsid w:val="000A7375"/>
    <w:rsid w:val="000A73BD"/>
    <w:rsid w:val="000A73E3"/>
    <w:rsid w:val="000A73EB"/>
    <w:rsid w:val="000A742A"/>
    <w:rsid w:val="000A7443"/>
    <w:rsid w:val="000A7450"/>
    <w:rsid w:val="000A745E"/>
    <w:rsid w:val="000A7496"/>
    <w:rsid w:val="000A74AF"/>
    <w:rsid w:val="000A751A"/>
    <w:rsid w:val="000A754C"/>
    <w:rsid w:val="000A7581"/>
    <w:rsid w:val="000A75AB"/>
    <w:rsid w:val="000A760A"/>
    <w:rsid w:val="000A7627"/>
    <w:rsid w:val="000A762B"/>
    <w:rsid w:val="000A764D"/>
    <w:rsid w:val="000A7655"/>
    <w:rsid w:val="000A766B"/>
    <w:rsid w:val="000A7681"/>
    <w:rsid w:val="000A769D"/>
    <w:rsid w:val="000A769E"/>
    <w:rsid w:val="000A76F8"/>
    <w:rsid w:val="000A76FC"/>
    <w:rsid w:val="000A7705"/>
    <w:rsid w:val="000A770E"/>
    <w:rsid w:val="000A7721"/>
    <w:rsid w:val="000A774B"/>
    <w:rsid w:val="000A7775"/>
    <w:rsid w:val="000A7781"/>
    <w:rsid w:val="000A7788"/>
    <w:rsid w:val="000A7797"/>
    <w:rsid w:val="000A77DE"/>
    <w:rsid w:val="000A77EC"/>
    <w:rsid w:val="000A77F5"/>
    <w:rsid w:val="000A77F8"/>
    <w:rsid w:val="000A7805"/>
    <w:rsid w:val="000A780F"/>
    <w:rsid w:val="000A7849"/>
    <w:rsid w:val="000A7853"/>
    <w:rsid w:val="000A786F"/>
    <w:rsid w:val="000A7880"/>
    <w:rsid w:val="000A78C5"/>
    <w:rsid w:val="000A78CB"/>
    <w:rsid w:val="000A78EA"/>
    <w:rsid w:val="000A78FB"/>
    <w:rsid w:val="000A78FD"/>
    <w:rsid w:val="000A78FE"/>
    <w:rsid w:val="000A790C"/>
    <w:rsid w:val="000A7913"/>
    <w:rsid w:val="000A793C"/>
    <w:rsid w:val="000A7984"/>
    <w:rsid w:val="000A7993"/>
    <w:rsid w:val="000A7994"/>
    <w:rsid w:val="000A79A2"/>
    <w:rsid w:val="000A79EB"/>
    <w:rsid w:val="000A7A35"/>
    <w:rsid w:val="000A7A3C"/>
    <w:rsid w:val="000A7A4F"/>
    <w:rsid w:val="000A7A61"/>
    <w:rsid w:val="000A7A90"/>
    <w:rsid w:val="000A7AA1"/>
    <w:rsid w:val="000A7AAC"/>
    <w:rsid w:val="000A7AB1"/>
    <w:rsid w:val="000A7AEA"/>
    <w:rsid w:val="000A7AF5"/>
    <w:rsid w:val="000A7AF7"/>
    <w:rsid w:val="000A7B0B"/>
    <w:rsid w:val="000A7B3C"/>
    <w:rsid w:val="000A7B49"/>
    <w:rsid w:val="000A7B4C"/>
    <w:rsid w:val="000A7B73"/>
    <w:rsid w:val="000A7B8F"/>
    <w:rsid w:val="000A7BD2"/>
    <w:rsid w:val="000A7BE5"/>
    <w:rsid w:val="000A7BFF"/>
    <w:rsid w:val="000A7C16"/>
    <w:rsid w:val="000A7C28"/>
    <w:rsid w:val="000A7C2F"/>
    <w:rsid w:val="000A7C3F"/>
    <w:rsid w:val="000A7C48"/>
    <w:rsid w:val="000A7C7D"/>
    <w:rsid w:val="000A7CA1"/>
    <w:rsid w:val="000A7CE4"/>
    <w:rsid w:val="000A7D1B"/>
    <w:rsid w:val="000A7D5D"/>
    <w:rsid w:val="000A7D99"/>
    <w:rsid w:val="000A7DC4"/>
    <w:rsid w:val="000A7DCA"/>
    <w:rsid w:val="000A7DEF"/>
    <w:rsid w:val="000A7DFF"/>
    <w:rsid w:val="000A7E70"/>
    <w:rsid w:val="000A7E77"/>
    <w:rsid w:val="000A7EDF"/>
    <w:rsid w:val="000A7F40"/>
    <w:rsid w:val="000A7F66"/>
    <w:rsid w:val="000A7FA7"/>
    <w:rsid w:val="000A7FC3"/>
    <w:rsid w:val="000A7FC7"/>
    <w:rsid w:val="000A7FFA"/>
    <w:rsid w:val="000B0018"/>
    <w:rsid w:val="000B0025"/>
    <w:rsid w:val="000B0039"/>
    <w:rsid w:val="000B003C"/>
    <w:rsid w:val="000B007C"/>
    <w:rsid w:val="000B009E"/>
    <w:rsid w:val="000B00AE"/>
    <w:rsid w:val="000B00D6"/>
    <w:rsid w:val="000B0138"/>
    <w:rsid w:val="000B014E"/>
    <w:rsid w:val="000B017D"/>
    <w:rsid w:val="000B01A3"/>
    <w:rsid w:val="000B01D2"/>
    <w:rsid w:val="000B01FF"/>
    <w:rsid w:val="000B0223"/>
    <w:rsid w:val="000B0225"/>
    <w:rsid w:val="000B023E"/>
    <w:rsid w:val="000B0249"/>
    <w:rsid w:val="000B0260"/>
    <w:rsid w:val="000B029F"/>
    <w:rsid w:val="000B02B8"/>
    <w:rsid w:val="000B0361"/>
    <w:rsid w:val="000B0365"/>
    <w:rsid w:val="000B036C"/>
    <w:rsid w:val="000B0391"/>
    <w:rsid w:val="000B03A1"/>
    <w:rsid w:val="000B03D8"/>
    <w:rsid w:val="000B03FC"/>
    <w:rsid w:val="000B042F"/>
    <w:rsid w:val="000B0432"/>
    <w:rsid w:val="000B0490"/>
    <w:rsid w:val="000B04CD"/>
    <w:rsid w:val="000B04F5"/>
    <w:rsid w:val="000B0516"/>
    <w:rsid w:val="000B0538"/>
    <w:rsid w:val="000B0586"/>
    <w:rsid w:val="000B05D2"/>
    <w:rsid w:val="000B0607"/>
    <w:rsid w:val="000B0615"/>
    <w:rsid w:val="000B061F"/>
    <w:rsid w:val="000B062D"/>
    <w:rsid w:val="000B0633"/>
    <w:rsid w:val="000B064C"/>
    <w:rsid w:val="000B0654"/>
    <w:rsid w:val="000B0683"/>
    <w:rsid w:val="000B06A2"/>
    <w:rsid w:val="000B06B4"/>
    <w:rsid w:val="000B06BB"/>
    <w:rsid w:val="000B06C0"/>
    <w:rsid w:val="000B06D6"/>
    <w:rsid w:val="000B06E7"/>
    <w:rsid w:val="000B0721"/>
    <w:rsid w:val="000B0725"/>
    <w:rsid w:val="000B072A"/>
    <w:rsid w:val="000B073A"/>
    <w:rsid w:val="000B0763"/>
    <w:rsid w:val="000B0781"/>
    <w:rsid w:val="000B078F"/>
    <w:rsid w:val="000B0793"/>
    <w:rsid w:val="000B07AF"/>
    <w:rsid w:val="000B090B"/>
    <w:rsid w:val="000B091F"/>
    <w:rsid w:val="000B0971"/>
    <w:rsid w:val="000B0996"/>
    <w:rsid w:val="000B09AA"/>
    <w:rsid w:val="000B09BA"/>
    <w:rsid w:val="000B09EA"/>
    <w:rsid w:val="000B0A13"/>
    <w:rsid w:val="000B0A24"/>
    <w:rsid w:val="000B0A56"/>
    <w:rsid w:val="000B0B1E"/>
    <w:rsid w:val="000B0B28"/>
    <w:rsid w:val="000B0B48"/>
    <w:rsid w:val="000B0B73"/>
    <w:rsid w:val="000B0BC3"/>
    <w:rsid w:val="000B0BF5"/>
    <w:rsid w:val="000B0C06"/>
    <w:rsid w:val="000B0C0D"/>
    <w:rsid w:val="000B0C19"/>
    <w:rsid w:val="000B0C54"/>
    <w:rsid w:val="000B0C80"/>
    <w:rsid w:val="000B0C93"/>
    <w:rsid w:val="000B0CAF"/>
    <w:rsid w:val="000B0D07"/>
    <w:rsid w:val="000B0D59"/>
    <w:rsid w:val="000B0D5D"/>
    <w:rsid w:val="000B0D98"/>
    <w:rsid w:val="000B0DA3"/>
    <w:rsid w:val="000B0DD1"/>
    <w:rsid w:val="000B0E02"/>
    <w:rsid w:val="000B0E15"/>
    <w:rsid w:val="000B0E1C"/>
    <w:rsid w:val="000B0E23"/>
    <w:rsid w:val="000B0E5D"/>
    <w:rsid w:val="000B0EC2"/>
    <w:rsid w:val="000B0EC9"/>
    <w:rsid w:val="000B0EFB"/>
    <w:rsid w:val="000B0F07"/>
    <w:rsid w:val="000B0F93"/>
    <w:rsid w:val="000B0F9A"/>
    <w:rsid w:val="000B0FD4"/>
    <w:rsid w:val="000B1009"/>
    <w:rsid w:val="000B100B"/>
    <w:rsid w:val="000B103A"/>
    <w:rsid w:val="000B1063"/>
    <w:rsid w:val="000B10CB"/>
    <w:rsid w:val="000B10D0"/>
    <w:rsid w:val="000B10D4"/>
    <w:rsid w:val="000B10E6"/>
    <w:rsid w:val="000B111C"/>
    <w:rsid w:val="000B1171"/>
    <w:rsid w:val="000B11AA"/>
    <w:rsid w:val="000B11C2"/>
    <w:rsid w:val="000B11E9"/>
    <w:rsid w:val="000B11EE"/>
    <w:rsid w:val="000B11FA"/>
    <w:rsid w:val="000B12A1"/>
    <w:rsid w:val="000B12A9"/>
    <w:rsid w:val="000B12C3"/>
    <w:rsid w:val="000B12E8"/>
    <w:rsid w:val="000B136B"/>
    <w:rsid w:val="000B138A"/>
    <w:rsid w:val="000B13A1"/>
    <w:rsid w:val="000B13C1"/>
    <w:rsid w:val="000B13C3"/>
    <w:rsid w:val="000B13D7"/>
    <w:rsid w:val="000B13DA"/>
    <w:rsid w:val="000B1428"/>
    <w:rsid w:val="000B145E"/>
    <w:rsid w:val="000B1464"/>
    <w:rsid w:val="000B147B"/>
    <w:rsid w:val="000B14E3"/>
    <w:rsid w:val="000B1511"/>
    <w:rsid w:val="000B1552"/>
    <w:rsid w:val="000B1554"/>
    <w:rsid w:val="000B1559"/>
    <w:rsid w:val="000B1589"/>
    <w:rsid w:val="000B158E"/>
    <w:rsid w:val="000B1594"/>
    <w:rsid w:val="000B15DB"/>
    <w:rsid w:val="000B160D"/>
    <w:rsid w:val="000B1621"/>
    <w:rsid w:val="000B1631"/>
    <w:rsid w:val="000B166E"/>
    <w:rsid w:val="000B16B3"/>
    <w:rsid w:val="000B16BD"/>
    <w:rsid w:val="000B16DA"/>
    <w:rsid w:val="000B16DC"/>
    <w:rsid w:val="000B16E5"/>
    <w:rsid w:val="000B1711"/>
    <w:rsid w:val="000B171C"/>
    <w:rsid w:val="000B1741"/>
    <w:rsid w:val="000B1749"/>
    <w:rsid w:val="000B17D0"/>
    <w:rsid w:val="000B180B"/>
    <w:rsid w:val="000B180D"/>
    <w:rsid w:val="000B1840"/>
    <w:rsid w:val="000B185F"/>
    <w:rsid w:val="000B1861"/>
    <w:rsid w:val="000B1876"/>
    <w:rsid w:val="000B188F"/>
    <w:rsid w:val="000B1897"/>
    <w:rsid w:val="000B18B7"/>
    <w:rsid w:val="000B1910"/>
    <w:rsid w:val="000B1949"/>
    <w:rsid w:val="000B1972"/>
    <w:rsid w:val="000B197B"/>
    <w:rsid w:val="000B1A0D"/>
    <w:rsid w:val="000B1A28"/>
    <w:rsid w:val="000B1A51"/>
    <w:rsid w:val="000B1A73"/>
    <w:rsid w:val="000B1A79"/>
    <w:rsid w:val="000B1A91"/>
    <w:rsid w:val="000B1A93"/>
    <w:rsid w:val="000B1AC8"/>
    <w:rsid w:val="000B1AF1"/>
    <w:rsid w:val="000B1B10"/>
    <w:rsid w:val="000B1B32"/>
    <w:rsid w:val="000B1B41"/>
    <w:rsid w:val="000B1B5F"/>
    <w:rsid w:val="000B1B95"/>
    <w:rsid w:val="000B1BA8"/>
    <w:rsid w:val="000B1BB2"/>
    <w:rsid w:val="000B1BF5"/>
    <w:rsid w:val="000B1BFA"/>
    <w:rsid w:val="000B1C2F"/>
    <w:rsid w:val="000B1C65"/>
    <w:rsid w:val="000B1C8C"/>
    <w:rsid w:val="000B1C9B"/>
    <w:rsid w:val="000B1D55"/>
    <w:rsid w:val="000B1D5B"/>
    <w:rsid w:val="000B1D76"/>
    <w:rsid w:val="000B1DA5"/>
    <w:rsid w:val="000B1DBA"/>
    <w:rsid w:val="000B1DCE"/>
    <w:rsid w:val="000B1DEC"/>
    <w:rsid w:val="000B1E16"/>
    <w:rsid w:val="000B1E17"/>
    <w:rsid w:val="000B1E22"/>
    <w:rsid w:val="000B1E3D"/>
    <w:rsid w:val="000B1EBB"/>
    <w:rsid w:val="000B1ECA"/>
    <w:rsid w:val="000B1EDE"/>
    <w:rsid w:val="000B1F18"/>
    <w:rsid w:val="000B1F5B"/>
    <w:rsid w:val="000B1FAF"/>
    <w:rsid w:val="000B1FB9"/>
    <w:rsid w:val="000B2076"/>
    <w:rsid w:val="000B208C"/>
    <w:rsid w:val="000B20B6"/>
    <w:rsid w:val="000B20CC"/>
    <w:rsid w:val="000B20D0"/>
    <w:rsid w:val="000B20D6"/>
    <w:rsid w:val="000B2108"/>
    <w:rsid w:val="000B212E"/>
    <w:rsid w:val="000B21B4"/>
    <w:rsid w:val="000B21E2"/>
    <w:rsid w:val="000B21E3"/>
    <w:rsid w:val="000B2204"/>
    <w:rsid w:val="000B2207"/>
    <w:rsid w:val="000B221D"/>
    <w:rsid w:val="000B223E"/>
    <w:rsid w:val="000B2263"/>
    <w:rsid w:val="000B2278"/>
    <w:rsid w:val="000B2299"/>
    <w:rsid w:val="000B22AC"/>
    <w:rsid w:val="000B22BC"/>
    <w:rsid w:val="000B22CC"/>
    <w:rsid w:val="000B22D8"/>
    <w:rsid w:val="000B22E8"/>
    <w:rsid w:val="000B22F3"/>
    <w:rsid w:val="000B233F"/>
    <w:rsid w:val="000B237F"/>
    <w:rsid w:val="000B23A1"/>
    <w:rsid w:val="000B23B1"/>
    <w:rsid w:val="000B23B5"/>
    <w:rsid w:val="000B23D7"/>
    <w:rsid w:val="000B23F1"/>
    <w:rsid w:val="000B2449"/>
    <w:rsid w:val="000B246F"/>
    <w:rsid w:val="000B248A"/>
    <w:rsid w:val="000B24AC"/>
    <w:rsid w:val="000B2560"/>
    <w:rsid w:val="000B25A8"/>
    <w:rsid w:val="000B25E0"/>
    <w:rsid w:val="000B25E2"/>
    <w:rsid w:val="000B2613"/>
    <w:rsid w:val="000B263A"/>
    <w:rsid w:val="000B2641"/>
    <w:rsid w:val="000B2657"/>
    <w:rsid w:val="000B2689"/>
    <w:rsid w:val="000B26BA"/>
    <w:rsid w:val="000B26D4"/>
    <w:rsid w:val="000B26DA"/>
    <w:rsid w:val="000B2722"/>
    <w:rsid w:val="000B2732"/>
    <w:rsid w:val="000B2739"/>
    <w:rsid w:val="000B2740"/>
    <w:rsid w:val="000B278C"/>
    <w:rsid w:val="000B278D"/>
    <w:rsid w:val="000B27A7"/>
    <w:rsid w:val="000B27EA"/>
    <w:rsid w:val="000B282D"/>
    <w:rsid w:val="000B2868"/>
    <w:rsid w:val="000B2894"/>
    <w:rsid w:val="000B2895"/>
    <w:rsid w:val="000B28D8"/>
    <w:rsid w:val="000B2912"/>
    <w:rsid w:val="000B2931"/>
    <w:rsid w:val="000B293A"/>
    <w:rsid w:val="000B295A"/>
    <w:rsid w:val="000B296D"/>
    <w:rsid w:val="000B29EB"/>
    <w:rsid w:val="000B29EC"/>
    <w:rsid w:val="000B2A5C"/>
    <w:rsid w:val="000B2A8C"/>
    <w:rsid w:val="000B2A8E"/>
    <w:rsid w:val="000B2ACE"/>
    <w:rsid w:val="000B2AD6"/>
    <w:rsid w:val="000B2AFF"/>
    <w:rsid w:val="000B2B00"/>
    <w:rsid w:val="000B2B08"/>
    <w:rsid w:val="000B2B12"/>
    <w:rsid w:val="000B2B2C"/>
    <w:rsid w:val="000B2B3D"/>
    <w:rsid w:val="000B2B6E"/>
    <w:rsid w:val="000B2B89"/>
    <w:rsid w:val="000B2BAF"/>
    <w:rsid w:val="000B2C1C"/>
    <w:rsid w:val="000B2C2B"/>
    <w:rsid w:val="000B2C3C"/>
    <w:rsid w:val="000B2CBD"/>
    <w:rsid w:val="000B2CE0"/>
    <w:rsid w:val="000B2CE9"/>
    <w:rsid w:val="000B2D76"/>
    <w:rsid w:val="000B2D86"/>
    <w:rsid w:val="000B2DB1"/>
    <w:rsid w:val="000B2DC5"/>
    <w:rsid w:val="000B2DD5"/>
    <w:rsid w:val="000B2E08"/>
    <w:rsid w:val="000B2E17"/>
    <w:rsid w:val="000B2E1C"/>
    <w:rsid w:val="000B2E2B"/>
    <w:rsid w:val="000B2E31"/>
    <w:rsid w:val="000B2E58"/>
    <w:rsid w:val="000B2E8D"/>
    <w:rsid w:val="000B2EC9"/>
    <w:rsid w:val="000B2ECB"/>
    <w:rsid w:val="000B2EDD"/>
    <w:rsid w:val="000B2EF5"/>
    <w:rsid w:val="000B2F36"/>
    <w:rsid w:val="000B2F97"/>
    <w:rsid w:val="000B2FCB"/>
    <w:rsid w:val="000B2FED"/>
    <w:rsid w:val="000B2FFA"/>
    <w:rsid w:val="000B302C"/>
    <w:rsid w:val="000B303B"/>
    <w:rsid w:val="000B3040"/>
    <w:rsid w:val="000B305C"/>
    <w:rsid w:val="000B3063"/>
    <w:rsid w:val="000B307E"/>
    <w:rsid w:val="000B30A3"/>
    <w:rsid w:val="000B30C1"/>
    <w:rsid w:val="000B30C6"/>
    <w:rsid w:val="000B30CA"/>
    <w:rsid w:val="000B30DD"/>
    <w:rsid w:val="000B3103"/>
    <w:rsid w:val="000B3158"/>
    <w:rsid w:val="000B31DB"/>
    <w:rsid w:val="000B31F9"/>
    <w:rsid w:val="000B321D"/>
    <w:rsid w:val="000B322E"/>
    <w:rsid w:val="000B3245"/>
    <w:rsid w:val="000B3255"/>
    <w:rsid w:val="000B32BD"/>
    <w:rsid w:val="000B32C0"/>
    <w:rsid w:val="000B32DB"/>
    <w:rsid w:val="000B32E4"/>
    <w:rsid w:val="000B32F0"/>
    <w:rsid w:val="000B32FD"/>
    <w:rsid w:val="000B3305"/>
    <w:rsid w:val="000B3347"/>
    <w:rsid w:val="000B3358"/>
    <w:rsid w:val="000B33B2"/>
    <w:rsid w:val="000B33CD"/>
    <w:rsid w:val="000B3402"/>
    <w:rsid w:val="000B3454"/>
    <w:rsid w:val="000B3499"/>
    <w:rsid w:val="000B3548"/>
    <w:rsid w:val="000B354A"/>
    <w:rsid w:val="000B3588"/>
    <w:rsid w:val="000B358E"/>
    <w:rsid w:val="000B359E"/>
    <w:rsid w:val="000B35B7"/>
    <w:rsid w:val="000B35D0"/>
    <w:rsid w:val="000B35E9"/>
    <w:rsid w:val="000B3627"/>
    <w:rsid w:val="000B3645"/>
    <w:rsid w:val="000B3687"/>
    <w:rsid w:val="000B369E"/>
    <w:rsid w:val="000B36B9"/>
    <w:rsid w:val="000B36EC"/>
    <w:rsid w:val="000B3706"/>
    <w:rsid w:val="000B370F"/>
    <w:rsid w:val="000B371D"/>
    <w:rsid w:val="000B3734"/>
    <w:rsid w:val="000B374B"/>
    <w:rsid w:val="000B37A5"/>
    <w:rsid w:val="000B37DF"/>
    <w:rsid w:val="000B3806"/>
    <w:rsid w:val="000B386A"/>
    <w:rsid w:val="000B38CF"/>
    <w:rsid w:val="000B38D7"/>
    <w:rsid w:val="000B3903"/>
    <w:rsid w:val="000B394F"/>
    <w:rsid w:val="000B39DB"/>
    <w:rsid w:val="000B39E5"/>
    <w:rsid w:val="000B39EC"/>
    <w:rsid w:val="000B3A11"/>
    <w:rsid w:val="000B3A49"/>
    <w:rsid w:val="000B3A7A"/>
    <w:rsid w:val="000B3A88"/>
    <w:rsid w:val="000B3A98"/>
    <w:rsid w:val="000B3AA1"/>
    <w:rsid w:val="000B3ABE"/>
    <w:rsid w:val="000B3ADB"/>
    <w:rsid w:val="000B3B16"/>
    <w:rsid w:val="000B3B47"/>
    <w:rsid w:val="000B3B49"/>
    <w:rsid w:val="000B3B65"/>
    <w:rsid w:val="000B3BE5"/>
    <w:rsid w:val="000B3BF0"/>
    <w:rsid w:val="000B3C25"/>
    <w:rsid w:val="000B3CB2"/>
    <w:rsid w:val="000B3CB9"/>
    <w:rsid w:val="000B3CC1"/>
    <w:rsid w:val="000B3CC8"/>
    <w:rsid w:val="000B3CD8"/>
    <w:rsid w:val="000B3CEC"/>
    <w:rsid w:val="000B3D25"/>
    <w:rsid w:val="000B3D32"/>
    <w:rsid w:val="000B3D48"/>
    <w:rsid w:val="000B3D6E"/>
    <w:rsid w:val="000B3D78"/>
    <w:rsid w:val="000B3D88"/>
    <w:rsid w:val="000B3DAB"/>
    <w:rsid w:val="000B3DAE"/>
    <w:rsid w:val="000B3DCA"/>
    <w:rsid w:val="000B3E16"/>
    <w:rsid w:val="000B3E20"/>
    <w:rsid w:val="000B3E4A"/>
    <w:rsid w:val="000B3E73"/>
    <w:rsid w:val="000B3EA8"/>
    <w:rsid w:val="000B3EC4"/>
    <w:rsid w:val="000B3EDA"/>
    <w:rsid w:val="000B3EDC"/>
    <w:rsid w:val="000B3F5E"/>
    <w:rsid w:val="000B3F8D"/>
    <w:rsid w:val="000B3FCB"/>
    <w:rsid w:val="000B3FDA"/>
    <w:rsid w:val="000B4010"/>
    <w:rsid w:val="000B4023"/>
    <w:rsid w:val="000B4064"/>
    <w:rsid w:val="000B406C"/>
    <w:rsid w:val="000B407D"/>
    <w:rsid w:val="000B40A8"/>
    <w:rsid w:val="000B40F1"/>
    <w:rsid w:val="000B411C"/>
    <w:rsid w:val="000B4132"/>
    <w:rsid w:val="000B413D"/>
    <w:rsid w:val="000B413F"/>
    <w:rsid w:val="000B417E"/>
    <w:rsid w:val="000B419A"/>
    <w:rsid w:val="000B41BD"/>
    <w:rsid w:val="000B421D"/>
    <w:rsid w:val="000B4260"/>
    <w:rsid w:val="000B42AA"/>
    <w:rsid w:val="000B42AC"/>
    <w:rsid w:val="000B42C4"/>
    <w:rsid w:val="000B42E4"/>
    <w:rsid w:val="000B430E"/>
    <w:rsid w:val="000B4324"/>
    <w:rsid w:val="000B432E"/>
    <w:rsid w:val="000B4351"/>
    <w:rsid w:val="000B4361"/>
    <w:rsid w:val="000B4362"/>
    <w:rsid w:val="000B4376"/>
    <w:rsid w:val="000B437C"/>
    <w:rsid w:val="000B43CD"/>
    <w:rsid w:val="000B43DF"/>
    <w:rsid w:val="000B4403"/>
    <w:rsid w:val="000B4424"/>
    <w:rsid w:val="000B443B"/>
    <w:rsid w:val="000B4451"/>
    <w:rsid w:val="000B445A"/>
    <w:rsid w:val="000B4479"/>
    <w:rsid w:val="000B4483"/>
    <w:rsid w:val="000B44C0"/>
    <w:rsid w:val="000B450C"/>
    <w:rsid w:val="000B451B"/>
    <w:rsid w:val="000B4526"/>
    <w:rsid w:val="000B4543"/>
    <w:rsid w:val="000B455A"/>
    <w:rsid w:val="000B455B"/>
    <w:rsid w:val="000B4579"/>
    <w:rsid w:val="000B4595"/>
    <w:rsid w:val="000B45DA"/>
    <w:rsid w:val="000B45E7"/>
    <w:rsid w:val="000B4633"/>
    <w:rsid w:val="000B4648"/>
    <w:rsid w:val="000B4697"/>
    <w:rsid w:val="000B469D"/>
    <w:rsid w:val="000B46D0"/>
    <w:rsid w:val="000B46D3"/>
    <w:rsid w:val="000B46D4"/>
    <w:rsid w:val="000B46E4"/>
    <w:rsid w:val="000B4728"/>
    <w:rsid w:val="000B477B"/>
    <w:rsid w:val="000B477D"/>
    <w:rsid w:val="000B479A"/>
    <w:rsid w:val="000B47B2"/>
    <w:rsid w:val="000B4858"/>
    <w:rsid w:val="000B4878"/>
    <w:rsid w:val="000B4895"/>
    <w:rsid w:val="000B48CC"/>
    <w:rsid w:val="000B48D6"/>
    <w:rsid w:val="000B48FA"/>
    <w:rsid w:val="000B491D"/>
    <w:rsid w:val="000B492B"/>
    <w:rsid w:val="000B4930"/>
    <w:rsid w:val="000B4943"/>
    <w:rsid w:val="000B4947"/>
    <w:rsid w:val="000B4969"/>
    <w:rsid w:val="000B4981"/>
    <w:rsid w:val="000B498F"/>
    <w:rsid w:val="000B49E5"/>
    <w:rsid w:val="000B4A25"/>
    <w:rsid w:val="000B4A3A"/>
    <w:rsid w:val="000B4A59"/>
    <w:rsid w:val="000B4A6D"/>
    <w:rsid w:val="000B4A74"/>
    <w:rsid w:val="000B4A89"/>
    <w:rsid w:val="000B4ACF"/>
    <w:rsid w:val="000B4B15"/>
    <w:rsid w:val="000B4B20"/>
    <w:rsid w:val="000B4B39"/>
    <w:rsid w:val="000B4B4C"/>
    <w:rsid w:val="000B4B6B"/>
    <w:rsid w:val="000B4B82"/>
    <w:rsid w:val="000B4BA2"/>
    <w:rsid w:val="000B4BB6"/>
    <w:rsid w:val="000B4BCA"/>
    <w:rsid w:val="000B4BE7"/>
    <w:rsid w:val="000B4BFE"/>
    <w:rsid w:val="000B4C08"/>
    <w:rsid w:val="000B4C1C"/>
    <w:rsid w:val="000B4C1E"/>
    <w:rsid w:val="000B4C33"/>
    <w:rsid w:val="000B4C43"/>
    <w:rsid w:val="000B4C79"/>
    <w:rsid w:val="000B4C8C"/>
    <w:rsid w:val="000B4CA7"/>
    <w:rsid w:val="000B4CE7"/>
    <w:rsid w:val="000B4D0D"/>
    <w:rsid w:val="000B4D57"/>
    <w:rsid w:val="000B4DB6"/>
    <w:rsid w:val="000B4DF1"/>
    <w:rsid w:val="000B4E1F"/>
    <w:rsid w:val="000B4E2C"/>
    <w:rsid w:val="000B4E6D"/>
    <w:rsid w:val="000B4E80"/>
    <w:rsid w:val="000B4F0F"/>
    <w:rsid w:val="000B4F23"/>
    <w:rsid w:val="000B4F33"/>
    <w:rsid w:val="000B4F5C"/>
    <w:rsid w:val="000B4F5E"/>
    <w:rsid w:val="000B4F91"/>
    <w:rsid w:val="000B4FA8"/>
    <w:rsid w:val="000B4FF1"/>
    <w:rsid w:val="000B5056"/>
    <w:rsid w:val="000B505A"/>
    <w:rsid w:val="000B505B"/>
    <w:rsid w:val="000B5074"/>
    <w:rsid w:val="000B5078"/>
    <w:rsid w:val="000B509C"/>
    <w:rsid w:val="000B50A5"/>
    <w:rsid w:val="000B50C4"/>
    <w:rsid w:val="000B50E2"/>
    <w:rsid w:val="000B50ED"/>
    <w:rsid w:val="000B510B"/>
    <w:rsid w:val="000B510C"/>
    <w:rsid w:val="000B513A"/>
    <w:rsid w:val="000B5144"/>
    <w:rsid w:val="000B5149"/>
    <w:rsid w:val="000B514D"/>
    <w:rsid w:val="000B515D"/>
    <w:rsid w:val="000B51CA"/>
    <w:rsid w:val="000B5257"/>
    <w:rsid w:val="000B527D"/>
    <w:rsid w:val="000B533D"/>
    <w:rsid w:val="000B5346"/>
    <w:rsid w:val="000B536F"/>
    <w:rsid w:val="000B5395"/>
    <w:rsid w:val="000B539D"/>
    <w:rsid w:val="000B53BC"/>
    <w:rsid w:val="000B53DB"/>
    <w:rsid w:val="000B53EB"/>
    <w:rsid w:val="000B53F5"/>
    <w:rsid w:val="000B5426"/>
    <w:rsid w:val="000B545C"/>
    <w:rsid w:val="000B5468"/>
    <w:rsid w:val="000B5470"/>
    <w:rsid w:val="000B54B3"/>
    <w:rsid w:val="000B5584"/>
    <w:rsid w:val="000B558A"/>
    <w:rsid w:val="000B55E0"/>
    <w:rsid w:val="000B5606"/>
    <w:rsid w:val="000B5674"/>
    <w:rsid w:val="000B569F"/>
    <w:rsid w:val="000B56A6"/>
    <w:rsid w:val="000B56D3"/>
    <w:rsid w:val="000B56D8"/>
    <w:rsid w:val="000B56DA"/>
    <w:rsid w:val="000B56EF"/>
    <w:rsid w:val="000B5704"/>
    <w:rsid w:val="000B570B"/>
    <w:rsid w:val="000B572A"/>
    <w:rsid w:val="000B572D"/>
    <w:rsid w:val="000B5764"/>
    <w:rsid w:val="000B5776"/>
    <w:rsid w:val="000B5788"/>
    <w:rsid w:val="000B57BD"/>
    <w:rsid w:val="000B5827"/>
    <w:rsid w:val="000B583D"/>
    <w:rsid w:val="000B584A"/>
    <w:rsid w:val="000B5852"/>
    <w:rsid w:val="000B5877"/>
    <w:rsid w:val="000B587B"/>
    <w:rsid w:val="000B595E"/>
    <w:rsid w:val="000B5983"/>
    <w:rsid w:val="000B599E"/>
    <w:rsid w:val="000B599F"/>
    <w:rsid w:val="000B59A4"/>
    <w:rsid w:val="000B59D0"/>
    <w:rsid w:val="000B59D4"/>
    <w:rsid w:val="000B5A24"/>
    <w:rsid w:val="000B5A44"/>
    <w:rsid w:val="000B5A53"/>
    <w:rsid w:val="000B5A58"/>
    <w:rsid w:val="000B5A82"/>
    <w:rsid w:val="000B5A93"/>
    <w:rsid w:val="000B5AE6"/>
    <w:rsid w:val="000B5AE8"/>
    <w:rsid w:val="000B5B0B"/>
    <w:rsid w:val="000B5B78"/>
    <w:rsid w:val="000B5BA0"/>
    <w:rsid w:val="000B5BCA"/>
    <w:rsid w:val="000B5BDA"/>
    <w:rsid w:val="000B5C03"/>
    <w:rsid w:val="000B5C6D"/>
    <w:rsid w:val="000B5C72"/>
    <w:rsid w:val="000B5C81"/>
    <w:rsid w:val="000B5CA2"/>
    <w:rsid w:val="000B5D1D"/>
    <w:rsid w:val="000B5D51"/>
    <w:rsid w:val="000B5D9A"/>
    <w:rsid w:val="000B5E03"/>
    <w:rsid w:val="000B5E11"/>
    <w:rsid w:val="000B5E3A"/>
    <w:rsid w:val="000B5E55"/>
    <w:rsid w:val="000B5E5B"/>
    <w:rsid w:val="000B5EAB"/>
    <w:rsid w:val="000B5EC8"/>
    <w:rsid w:val="000B5EFB"/>
    <w:rsid w:val="000B5F13"/>
    <w:rsid w:val="000B5F28"/>
    <w:rsid w:val="000B5F53"/>
    <w:rsid w:val="000B5F6B"/>
    <w:rsid w:val="000B5F73"/>
    <w:rsid w:val="000B5F82"/>
    <w:rsid w:val="000B5FB3"/>
    <w:rsid w:val="000B5FD8"/>
    <w:rsid w:val="000B603E"/>
    <w:rsid w:val="000B604B"/>
    <w:rsid w:val="000B6074"/>
    <w:rsid w:val="000B60CE"/>
    <w:rsid w:val="000B60EC"/>
    <w:rsid w:val="000B612C"/>
    <w:rsid w:val="000B612D"/>
    <w:rsid w:val="000B614A"/>
    <w:rsid w:val="000B6183"/>
    <w:rsid w:val="000B61B7"/>
    <w:rsid w:val="000B6206"/>
    <w:rsid w:val="000B6243"/>
    <w:rsid w:val="000B625F"/>
    <w:rsid w:val="000B627F"/>
    <w:rsid w:val="000B62A3"/>
    <w:rsid w:val="000B62C7"/>
    <w:rsid w:val="000B62CF"/>
    <w:rsid w:val="000B62DE"/>
    <w:rsid w:val="000B6321"/>
    <w:rsid w:val="000B6368"/>
    <w:rsid w:val="000B6377"/>
    <w:rsid w:val="000B63A8"/>
    <w:rsid w:val="000B63D4"/>
    <w:rsid w:val="000B642A"/>
    <w:rsid w:val="000B64A4"/>
    <w:rsid w:val="000B64EF"/>
    <w:rsid w:val="000B64FA"/>
    <w:rsid w:val="000B6528"/>
    <w:rsid w:val="000B653A"/>
    <w:rsid w:val="000B6581"/>
    <w:rsid w:val="000B659A"/>
    <w:rsid w:val="000B65C2"/>
    <w:rsid w:val="000B6613"/>
    <w:rsid w:val="000B661C"/>
    <w:rsid w:val="000B6621"/>
    <w:rsid w:val="000B665B"/>
    <w:rsid w:val="000B667F"/>
    <w:rsid w:val="000B66A5"/>
    <w:rsid w:val="000B66BA"/>
    <w:rsid w:val="000B66C3"/>
    <w:rsid w:val="000B66D3"/>
    <w:rsid w:val="000B66EA"/>
    <w:rsid w:val="000B66F7"/>
    <w:rsid w:val="000B6713"/>
    <w:rsid w:val="000B6788"/>
    <w:rsid w:val="000B67C6"/>
    <w:rsid w:val="000B67FE"/>
    <w:rsid w:val="000B6813"/>
    <w:rsid w:val="000B689C"/>
    <w:rsid w:val="000B68E8"/>
    <w:rsid w:val="000B68F7"/>
    <w:rsid w:val="000B6908"/>
    <w:rsid w:val="000B6965"/>
    <w:rsid w:val="000B6A1F"/>
    <w:rsid w:val="000B6A4B"/>
    <w:rsid w:val="000B6A4D"/>
    <w:rsid w:val="000B6AD6"/>
    <w:rsid w:val="000B6AE6"/>
    <w:rsid w:val="000B6AEE"/>
    <w:rsid w:val="000B6AF8"/>
    <w:rsid w:val="000B6B0D"/>
    <w:rsid w:val="000B6B20"/>
    <w:rsid w:val="000B6B2F"/>
    <w:rsid w:val="000B6B54"/>
    <w:rsid w:val="000B6B60"/>
    <w:rsid w:val="000B6B6A"/>
    <w:rsid w:val="000B6B80"/>
    <w:rsid w:val="000B6B82"/>
    <w:rsid w:val="000B6BC5"/>
    <w:rsid w:val="000B6C02"/>
    <w:rsid w:val="000B6C31"/>
    <w:rsid w:val="000B6C51"/>
    <w:rsid w:val="000B6C63"/>
    <w:rsid w:val="000B6CCF"/>
    <w:rsid w:val="000B6CE1"/>
    <w:rsid w:val="000B6CFB"/>
    <w:rsid w:val="000B6D1A"/>
    <w:rsid w:val="000B6D1B"/>
    <w:rsid w:val="000B6D22"/>
    <w:rsid w:val="000B6D46"/>
    <w:rsid w:val="000B6D48"/>
    <w:rsid w:val="000B6DA7"/>
    <w:rsid w:val="000B6DCA"/>
    <w:rsid w:val="000B6DCF"/>
    <w:rsid w:val="000B6DD8"/>
    <w:rsid w:val="000B6DED"/>
    <w:rsid w:val="000B6E0B"/>
    <w:rsid w:val="000B6E11"/>
    <w:rsid w:val="000B6E34"/>
    <w:rsid w:val="000B6E5F"/>
    <w:rsid w:val="000B6E61"/>
    <w:rsid w:val="000B6EE7"/>
    <w:rsid w:val="000B6F25"/>
    <w:rsid w:val="000B6F31"/>
    <w:rsid w:val="000B6F80"/>
    <w:rsid w:val="000B6F95"/>
    <w:rsid w:val="000B6F97"/>
    <w:rsid w:val="000B6F98"/>
    <w:rsid w:val="000B6FC0"/>
    <w:rsid w:val="000B6FDA"/>
    <w:rsid w:val="000B6FE1"/>
    <w:rsid w:val="000B6FFD"/>
    <w:rsid w:val="000B6FFF"/>
    <w:rsid w:val="000B700E"/>
    <w:rsid w:val="000B7036"/>
    <w:rsid w:val="000B704D"/>
    <w:rsid w:val="000B704F"/>
    <w:rsid w:val="000B7067"/>
    <w:rsid w:val="000B707D"/>
    <w:rsid w:val="000B7087"/>
    <w:rsid w:val="000B70C6"/>
    <w:rsid w:val="000B7104"/>
    <w:rsid w:val="000B7133"/>
    <w:rsid w:val="000B71BF"/>
    <w:rsid w:val="000B71E9"/>
    <w:rsid w:val="000B7219"/>
    <w:rsid w:val="000B722D"/>
    <w:rsid w:val="000B7248"/>
    <w:rsid w:val="000B7249"/>
    <w:rsid w:val="000B725B"/>
    <w:rsid w:val="000B7292"/>
    <w:rsid w:val="000B72A5"/>
    <w:rsid w:val="000B72ED"/>
    <w:rsid w:val="000B7325"/>
    <w:rsid w:val="000B732D"/>
    <w:rsid w:val="000B7353"/>
    <w:rsid w:val="000B7354"/>
    <w:rsid w:val="000B736D"/>
    <w:rsid w:val="000B7383"/>
    <w:rsid w:val="000B73D2"/>
    <w:rsid w:val="000B73E5"/>
    <w:rsid w:val="000B742B"/>
    <w:rsid w:val="000B743A"/>
    <w:rsid w:val="000B7442"/>
    <w:rsid w:val="000B7475"/>
    <w:rsid w:val="000B7478"/>
    <w:rsid w:val="000B7492"/>
    <w:rsid w:val="000B74D9"/>
    <w:rsid w:val="000B74FF"/>
    <w:rsid w:val="000B750A"/>
    <w:rsid w:val="000B7551"/>
    <w:rsid w:val="000B756A"/>
    <w:rsid w:val="000B7578"/>
    <w:rsid w:val="000B75A5"/>
    <w:rsid w:val="000B75A6"/>
    <w:rsid w:val="000B7633"/>
    <w:rsid w:val="000B7654"/>
    <w:rsid w:val="000B769A"/>
    <w:rsid w:val="000B76C3"/>
    <w:rsid w:val="000B76EB"/>
    <w:rsid w:val="000B76F4"/>
    <w:rsid w:val="000B76FD"/>
    <w:rsid w:val="000B770B"/>
    <w:rsid w:val="000B7763"/>
    <w:rsid w:val="000B779D"/>
    <w:rsid w:val="000B7878"/>
    <w:rsid w:val="000B78A8"/>
    <w:rsid w:val="000B78B6"/>
    <w:rsid w:val="000B78B8"/>
    <w:rsid w:val="000B78EC"/>
    <w:rsid w:val="000B7951"/>
    <w:rsid w:val="000B797C"/>
    <w:rsid w:val="000B797E"/>
    <w:rsid w:val="000B7985"/>
    <w:rsid w:val="000B799B"/>
    <w:rsid w:val="000B799F"/>
    <w:rsid w:val="000B79A0"/>
    <w:rsid w:val="000B79AA"/>
    <w:rsid w:val="000B79D8"/>
    <w:rsid w:val="000B79DC"/>
    <w:rsid w:val="000B79DE"/>
    <w:rsid w:val="000B79E4"/>
    <w:rsid w:val="000B79E5"/>
    <w:rsid w:val="000B79F6"/>
    <w:rsid w:val="000B7A2C"/>
    <w:rsid w:val="000B7A47"/>
    <w:rsid w:val="000B7AA1"/>
    <w:rsid w:val="000B7AA2"/>
    <w:rsid w:val="000B7AC1"/>
    <w:rsid w:val="000B7B2E"/>
    <w:rsid w:val="000B7B36"/>
    <w:rsid w:val="000B7B3D"/>
    <w:rsid w:val="000B7B4E"/>
    <w:rsid w:val="000B7BCF"/>
    <w:rsid w:val="000B7C00"/>
    <w:rsid w:val="000B7C0B"/>
    <w:rsid w:val="000B7C1D"/>
    <w:rsid w:val="000B7C22"/>
    <w:rsid w:val="000B7C26"/>
    <w:rsid w:val="000B7C3D"/>
    <w:rsid w:val="000B7C43"/>
    <w:rsid w:val="000B7C73"/>
    <w:rsid w:val="000B7C87"/>
    <w:rsid w:val="000B7CA0"/>
    <w:rsid w:val="000B7CA9"/>
    <w:rsid w:val="000B7D31"/>
    <w:rsid w:val="000B7D47"/>
    <w:rsid w:val="000B7D58"/>
    <w:rsid w:val="000B7DA6"/>
    <w:rsid w:val="000B7DC1"/>
    <w:rsid w:val="000B7E16"/>
    <w:rsid w:val="000B7E24"/>
    <w:rsid w:val="000B7E73"/>
    <w:rsid w:val="000B7E97"/>
    <w:rsid w:val="000B7EB5"/>
    <w:rsid w:val="000B7ED4"/>
    <w:rsid w:val="000B7EE7"/>
    <w:rsid w:val="000B7EF9"/>
    <w:rsid w:val="000B7F40"/>
    <w:rsid w:val="000B7F43"/>
    <w:rsid w:val="000B7F57"/>
    <w:rsid w:val="000B7FDE"/>
    <w:rsid w:val="000B7FF6"/>
    <w:rsid w:val="000C002E"/>
    <w:rsid w:val="000C004D"/>
    <w:rsid w:val="000C005C"/>
    <w:rsid w:val="000C00A4"/>
    <w:rsid w:val="000C00A6"/>
    <w:rsid w:val="000C00B6"/>
    <w:rsid w:val="000C00D0"/>
    <w:rsid w:val="000C00DE"/>
    <w:rsid w:val="000C00FD"/>
    <w:rsid w:val="000C0131"/>
    <w:rsid w:val="000C016A"/>
    <w:rsid w:val="000C0175"/>
    <w:rsid w:val="000C018A"/>
    <w:rsid w:val="000C018E"/>
    <w:rsid w:val="000C01C8"/>
    <w:rsid w:val="000C01FF"/>
    <w:rsid w:val="000C022E"/>
    <w:rsid w:val="000C02CD"/>
    <w:rsid w:val="000C0370"/>
    <w:rsid w:val="000C03B4"/>
    <w:rsid w:val="000C03B5"/>
    <w:rsid w:val="000C03CE"/>
    <w:rsid w:val="000C03F8"/>
    <w:rsid w:val="000C03FD"/>
    <w:rsid w:val="000C0435"/>
    <w:rsid w:val="000C0444"/>
    <w:rsid w:val="000C044D"/>
    <w:rsid w:val="000C0497"/>
    <w:rsid w:val="000C04A7"/>
    <w:rsid w:val="000C04BB"/>
    <w:rsid w:val="000C04E1"/>
    <w:rsid w:val="000C0510"/>
    <w:rsid w:val="000C051C"/>
    <w:rsid w:val="000C052C"/>
    <w:rsid w:val="000C0531"/>
    <w:rsid w:val="000C0539"/>
    <w:rsid w:val="000C0576"/>
    <w:rsid w:val="000C0589"/>
    <w:rsid w:val="000C0590"/>
    <w:rsid w:val="000C05BE"/>
    <w:rsid w:val="000C05C5"/>
    <w:rsid w:val="000C05C9"/>
    <w:rsid w:val="000C05DA"/>
    <w:rsid w:val="000C0663"/>
    <w:rsid w:val="000C06D1"/>
    <w:rsid w:val="000C070F"/>
    <w:rsid w:val="000C078E"/>
    <w:rsid w:val="000C07A8"/>
    <w:rsid w:val="000C0847"/>
    <w:rsid w:val="000C0868"/>
    <w:rsid w:val="000C087F"/>
    <w:rsid w:val="000C089B"/>
    <w:rsid w:val="000C08AA"/>
    <w:rsid w:val="000C08F0"/>
    <w:rsid w:val="000C090D"/>
    <w:rsid w:val="000C0914"/>
    <w:rsid w:val="000C091B"/>
    <w:rsid w:val="000C093B"/>
    <w:rsid w:val="000C094A"/>
    <w:rsid w:val="000C096D"/>
    <w:rsid w:val="000C0975"/>
    <w:rsid w:val="000C097D"/>
    <w:rsid w:val="000C09AB"/>
    <w:rsid w:val="000C09C0"/>
    <w:rsid w:val="000C0A18"/>
    <w:rsid w:val="000C0A50"/>
    <w:rsid w:val="000C0A65"/>
    <w:rsid w:val="000C0A6E"/>
    <w:rsid w:val="000C0A73"/>
    <w:rsid w:val="000C0A96"/>
    <w:rsid w:val="000C0AA7"/>
    <w:rsid w:val="000C0AD1"/>
    <w:rsid w:val="000C0ADC"/>
    <w:rsid w:val="000C0AFE"/>
    <w:rsid w:val="000C0B22"/>
    <w:rsid w:val="000C0B29"/>
    <w:rsid w:val="000C0B3A"/>
    <w:rsid w:val="000C0B83"/>
    <w:rsid w:val="000C0BE1"/>
    <w:rsid w:val="000C0BFA"/>
    <w:rsid w:val="000C0C15"/>
    <w:rsid w:val="000C0C6D"/>
    <w:rsid w:val="000C0C98"/>
    <w:rsid w:val="000C0CA3"/>
    <w:rsid w:val="000C0CA4"/>
    <w:rsid w:val="000C0CD2"/>
    <w:rsid w:val="000C0CDE"/>
    <w:rsid w:val="000C0CEE"/>
    <w:rsid w:val="000C0CF3"/>
    <w:rsid w:val="000C0CF7"/>
    <w:rsid w:val="000C0D06"/>
    <w:rsid w:val="000C0D22"/>
    <w:rsid w:val="000C0D42"/>
    <w:rsid w:val="000C0D4F"/>
    <w:rsid w:val="000C0D93"/>
    <w:rsid w:val="000C0D9C"/>
    <w:rsid w:val="000C0DE2"/>
    <w:rsid w:val="000C0E82"/>
    <w:rsid w:val="000C0EC9"/>
    <w:rsid w:val="000C0ED0"/>
    <w:rsid w:val="000C0EDF"/>
    <w:rsid w:val="000C0F0A"/>
    <w:rsid w:val="000C0F2E"/>
    <w:rsid w:val="000C0F33"/>
    <w:rsid w:val="000C0F65"/>
    <w:rsid w:val="000C0FB8"/>
    <w:rsid w:val="000C1046"/>
    <w:rsid w:val="000C1095"/>
    <w:rsid w:val="000C10C9"/>
    <w:rsid w:val="000C10E0"/>
    <w:rsid w:val="000C11EB"/>
    <w:rsid w:val="000C121A"/>
    <w:rsid w:val="000C1276"/>
    <w:rsid w:val="000C127E"/>
    <w:rsid w:val="000C12CC"/>
    <w:rsid w:val="000C1323"/>
    <w:rsid w:val="000C1335"/>
    <w:rsid w:val="000C1337"/>
    <w:rsid w:val="000C135B"/>
    <w:rsid w:val="000C136C"/>
    <w:rsid w:val="000C13A7"/>
    <w:rsid w:val="000C13AC"/>
    <w:rsid w:val="000C14A3"/>
    <w:rsid w:val="000C14A9"/>
    <w:rsid w:val="000C14C1"/>
    <w:rsid w:val="000C14CE"/>
    <w:rsid w:val="000C15B5"/>
    <w:rsid w:val="000C15E9"/>
    <w:rsid w:val="000C1600"/>
    <w:rsid w:val="000C161F"/>
    <w:rsid w:val="000C166E"/>
    <w:rsid w:val="000C16C1"/>
    <w:rsid w:val="000C16E9"/>
    <w:rsid w:val="000C16EB"/>
    <w:rsid w:val="000C1725"/>
    <w:rsid w:val="000C1729"/>
    <w:rsid w:val="000C1735"/>
    <w:rsid w:val="000C17AF"/>
    <w:rsid w:val="000C17CD"/>
    <w:rsid w:val="000C183E"/>
    <w:rsid w:val="000C1842"/>
    <w:rsid w:val="000C1857"/>
    <w:rsid w:val="000C186A"/>
    <w:rsid w:val="000C1880"/>
    <w:rsid w:val="000C188E"/>
    <w:rsid w:val="000C18C6"/>
    <w:rsid w:val="000C18D1"/>
    <w:rsid w:val="000C1912"/>
    <w:rsid w:val="000C191E"/>
    <w:rsid w:val="000C192E"/>
    <w:rsid w:val="000C1936"/>
    <w:rsid w:val="000C198F"/>
    <w:rsid w:val="000C1992"/>
    <w:rsid w:val="000C19C1"/>
    <w:rsid w:val="000C19E7"/>
    <w:rsid w:val="000C19FE"/>
    <w:rsid w:val="000C1A34"/>
    <w:rsid w:val="000C1A3D"/>
    <w:rsid w:val="000C1A60"/>
    <w:rsid w:val="000C1AC0"/>
    <w:rsid w:val="000C1AC5"/>
    <w:rsid w:val="000C1AD0"/>
    <w:rsid w:val="000C1AFD"/>
    <w:rsid w:val="000C1B17"/>
    <w:rsid w:val="000C1B2D"/>
    <w:rsid w:val="000C1B30"/>
    <w:rsid w:val="000C1BA3"/>
    <w:rsid w:val="000C1BCA"/>
    <w:rsid w:val="000C1BCC"/>
    <w:rsid w:val="000C1BF0"/>
    <w:rsid w:val="000C1C05"/>
    <w:rsid w:val="000C1C1E"/>
    <w:rsid w:val="000C1C79"/>
    <w:rsid w:val="000C1CAC"/>
    <w:rsid w:val="000C1CC4"/>
    <w:rsid w:val="000C1CD8"/>
    <w:rsid w:val="000C1CE9"/>
    <w:rsid w:val="000C1D04"/>
    <w:rsid w:val="000C1D9E"/>
    <w:rsid w:val="000C1DFE"/>
    <w:rsid w:val="000C1E1A"/>
    <w:rsid w:val="000C1E2C"/>
    <w:rsid w:val="000C1E6E"/>
    <w:rsid w:val="000C1E81"/>
    <w:rsid w:val="000C1EE4"/>
    <w:rsid w:val="000C1EF2"/>
    <w:rsid w:val="000C1F3A"/>
    <w:rsid w:val="000C1F4E"/>
    <w:rsid w:val="000C1F5A"/>
    <w:rsid w:val="000C1F62"/>
    <w:rsid w:val="000C1F8C"/>
    <w:rsid w:val="000C1F97"/>
    <w:rsid w:val="000C1F9F"/>
    <w:rsid w:val="000C2086"/>
    <w:rsid w:val="000C20E4"/>
    <w:rsid w:val="000C20F9"/>
    <w:rsid w:val="000C2121"/>
    <w:rsid w:val="000C2141"/>
    <w:rsid w:val="000C2162"/>
    <w:rsid w:val="000C216F"/>
    <w:rsid w:val="000C21AC"/>
    <w:rsid w:val="000C21B5"/>
    <w:rsid w:val="000C2247"/>
    <w:rsid w:val="000C2254"/>
    <w:rsid w:val="000C2296"/>
    <w:rsid w:val="000C22B6"/>
    <w:rsid w:val="000C22B7"/>
    <w:rsid w:val="000C22BD"/>
    <w:rsid w:val="000C22C9"/>
    <w:rsid w:val="000C22E1"/>
    <w:rsid w:val="000C232D"/>
    <w:rsid w:val="000C2357"/>
    <w:rsid w:val="000C235A"/>
    <w:rsid w:val="000C2385"/>
    <w:rsid w:val="000C2387"/>
    <w:rsid w:val="000C23A5"/>
    <w:rsid w:val="000C23EC"/>
    <w:rsid w:val="000C2438"/>
    <w:rsid w:val="000C2451"/>
    <w:rsid w:val="000C2458"/>
    <w:rsid w:val="000C246C"/>
    <w:rsid w:val="000C24BA"/>
    <w:rsid w:val="000C24D4"/>
    <w:rsid w:val="000C24D8"/>
    <w:rsid w:val="000C2515"/>
    <w:rsid w:val="000C2526"/>
    <w:rsid w:val="000C2538"/>
    <w:rsid w:val="000C257D"/>
    <w:rsid w:val="000C25B3"/>
    <w:rsid w:val="000C25CC"/>
    <w:rsid w:val="000C25D6"/>
    <w:rsid w:val="000C2662"/>
    <w:rsid w:val="000C269E"/>
    <w:rsid w:val="000C26A3"/>
    <w:rsid w:val="000C26A4"/>
    <w:rsid w:val="000C26BB"/>
    <w:rsid w:val="000C26DB"/>
    <w:rsid w:val="000C2719"/>
    <w:rsid w:val="000C2748"/>
    <w:rsid w:val="000C2791"/>
    <w:rsid w:val="000C27A1"/>
    <w:rsid w:val="000C27B0"/>
    <w:rsid w:val="000C281B"/>
    <w:rsid w:val="000C287C"/>
    <w:rsid w:val="000C288B"/>
    <w:rsid w:val="000C289E"/>
    <w:rsid w:val="000C28B1"/>
    <w:rsid w:val="000C28CB"/>
    <w:rsid w:val="000C28DD"/>
    <w:rsid w:val="000C2986"/>
    <w:rsid w:val="000C2998"/>
    <w:rsid w:val="000C29FA"/>
    <w:rsid w:val="000C2A18"/>
    <w:rsid w:val="000C2A42"/>
    <w:rsid w:val="000C2A62"/>
    <w:rsid w:val="000C2A75"/>
    <w:rsid w:val="000C2A88"/>
    <w:rsid w:val="000C2AE1"/>
    <w:rsid w:val="000C2B02"/>
    <w:rsid w:val="000C2B40"/>
    <w:rsid w:val="000C2B96"/>
    <w:rsid w:val="000C2BB3"/>
    <w:rsid w:val="000C2BDA"/>
    <w:rsid w:val="000C2BFB"/>
    <w:rsid w:val="000C2C5B"/>
    <w:rsid w:val="000C2C64"/>
    <w:rsid w:val="000C2CAF"/>
    <w:rsid w:val="000C2CD3"/>
    <w:rsid w:val="000C2D14"/>
    <w:rsid w:val="000C2D40"/>
    <w:rsid w:val="000C2D62"/>
    <w:rsid w:val="000C2DB7"/>
    <w:rsid w:val="000C2DCC"/>
    <w:rsid w:val="000C2E69"/>
    <w:rsid w:val="000C2E7A"/>
    <w:rsid w:val="000C2E80"/>
    <w:rsid w:val="000C2E86"/>
    <w:rsid w:val="000C2EBC"/>
    <w:rsid w:val="000C2EC0"/>
    <w:rsid w:val="000C2EEB"/>
    <w:rsid w:val="000C2F96"/>
    <w:rsid w:val="000C2FE7"/>
    <w:rsid w:val="000C2FF1"/>
    <w:rsid w:val="000C305D"/>
    <w:rsid w:val="000C306F"/>
    <w:rsid w:val="000C3087"/>
    <w:rsid w:val="000C309E"/>
    <w:rsid w:val="000C30B6"/>
    <w:rsid w:val="000C30D9"/>
    <w:rsid w:val="000C30FA"/>
    <w:rsid w:val="000C312B"/>
    <w:rsid w:val="000C31CC"/>
    <w:rsid w:val="000C31F6"/>
    <w:rsid w:val="000C320F"/>
    <w:rsid w:val="000C322B"/>
    <w:rsid w:val="000C324A"/>
    <w:rsid w:val="000C3257"/>
    <w:rsid w:val="000C32A8"/>
    <w:rsid w:val="000C32C6"/>
    <w:rsid w:val="000C32C7"/>
    <w:rsid w:val="000C32DF"/>
    <w:rsid w:val="000C32FA"/>
    <w:rsid w:val="000C3303"/>
    <w:rsid w:val="000C3313"/>
    <w:rsid w:val="000C3348"/>
    <w:rsid w:val="000C3354"/>
    <w:rsid w:val="000C3388"/>
    <w:rsid w:val="000C33ED"/>
    <w:rsid w:val="000C340B"/>
    <w:rsid w:val="000C3496"/>
    <w:rsid w:val="000C34DB"/>
    <w:rsid w:val="000C34F7"/>
    <w:rsid w:val="000C3500"/>
    <w:rsid w:val="000C353E"/>
    <w:rsid w:val="000C3568"/>
    <w:rsid w:val="000C3578"/>
    <w:rsid w:val="000C35B7"/>
    <w:rsid w:val="000C35DF"/>
    <w:rsid w:val="000C3617"/>
    <w:rsid w:val="000C3620"/>
    <w:rsid w:val="000C3645"/>
    <w:rsid w:val="000C3648"/>
    <w:rsid w:val="000C36B5"/>
    <w:rsid w:val="000C36CB"/>
    <w:rsid w:val="000C36F3"/>
    <w:rsid w:val="000C3712"/>
    <w:rsid w:val="000C3729"/>
    <w:rsid w:val="000C372D"/>
    <w:rsid w:val="000C377B"/>
    <w:rsid w:val="000C379B"/>
    <w:rsid w:val="000C37BC"/>
    <w:rsid w:val="000C37C7"/>
    <w:rsid w:val="000C37D0"/>
    <w:rsid w:val="000C37D4"/>
    <w:rsid w:val="000C37E2"/>
    <w:rsid w:val="000C3808"/>
    <w:rsid w:val="000C3873"/>
    <w:rsid w:val="000C3877"/>
    <w:rsid w:val="000C3899"/>
    <w:rsid w:val="000C38B0"/>
    <w:rsid w:val="000C3919"/>
    <w:rsid w:val="000C391D"/>
    <w:rsid w:val="000C3935"/>
    <w:rsid w:val="000C394D"/>
    <w:rsid w:val="000C397C"/>
    <w:rsid w:val="000C39A1"/>
    <w:rsid w:val="000C39C5"/>
    <w:rsid w:val="000C39E5"/>
    <w:rsid w:val="000C39E7"/>
    <w:rsid w:val="000C3A00"/>
    <w:rsid w:val="000C3A28"/>
    <w:rsid w:val="000C3B19"/>
    <w:rsid w:val="000C3B1F"/>
    <w:rsid w:val="000C3B45"/>
    <w:rsid w:val="000C3B50"/>
    <w:rsid w:val="000C3B55"/>
    <w:rsid w:val="000C3B69"/>
    <w:rsid w:val="000C3BDC"/>
    <w:rsid w:val="000C3C02"/>
    <w:rsid w:val="000C3C0B"/>
    <w:rsid w:val="000C3C14"/>
    <w:rsid w:val="000C3C43"/>
    <w:rsid w:val="000C3C6F"/>
    <w:rsid w:val="000C3C89"/>
    <w:rsid w:val="000C3C9C"/>
    <w:rsid w:val="000C3CA1"/>
    <w:rsid w:val="000C3CBB"/>
    <w:rsid w:val="000C3CC7"/>
    <w:rsid w:val="000C3CD1"/>
    <w:rsid w:val="000C3CD5"/>
    <w:rsid w:val="000C3CE8"/>
    <w:rsid w:val="000C3D47"/>
    <w:rsid w:val="000C3D72"/>
    <w:rsid w:val="000C3D9B"/>
    <w:rsid w:val="000C3D9F"/>
    <w:rsid w:val="000C3DA2"/>
    <w:rsid w:val="000C3E22"/>
    <w:rsid w:val="000C3E52"/>
    <w:rsid w:val="000C3E54"/>
    <w:rsid w:val="000C3E6E"/>
    <w:rsid w:val="000C3E78"/>
    <w:rsid w:val="000C3E87"/>
    <w:rsid w:val="000C3E9B"/>
    <w:rsid w:val="000C3EBB"/>
    <w:rsid w:val="000C3EBF"/>
    <w:rsid w:val="000C3F0F"/>
    <w:rsid w:val="000C3F11"/>
    <w:rsid w:val="000C3F79"/>
    <w:rsid w:val="000C3F80"/>
    <w:rsid w:val="000C3F84"/>
    <w:rsid w:val="000C3F8D"/>
    <w:rsid w:val="000C3FA5"/>
    <w:rsid w:val="000C3FA7"/>
    <w:rsid w:val="000C3FC7"/>
    <w:rsid w:val="000C3FE8"/>
    <w:rsid w:val="000C4042"/>
    <w:rsid w:val="000C405C"/>
    <w:rsid w:val="000C4098"/>
    <w:rsid w:val="000C40A7"/>
    <w:rsid w:val="000C40A9"/>
    <w:rsid w:val="000C40F6"/>
    <w:rsid w:val="000C4172"/>
    <w:rsid w:val="000C4186"/>
    <w:rsid w:val="000C4201"/>
    <w:rsid w:val="000C4232"/>
    <w:rsid w:val="000C4269"/>
    <w:rsid w:val="000C4270"/>
    <w:rsid w:val="000C42A4"/>
    <w:rsid w:val="000C42C3"/>
    <w:rsid w:val="000C42CD"/>
    <w:rsid w:val="000C42E4"/>
    <w:rsid w:val="000C4307"/>
    <w:rsid w:val="000C431F"/>
    <w:rsid w:val="000C432C"/>
    <w:rsid w:val="000C432D"/>
    <w:rsid w:val="000C4344"/>
    <w:rsid w:val="000C4354"/>
    <w:rsid w:val="000C4365"/>
    <w:rsid w:val="000C43BE"/>
    <w:rsid w:val="000C4419"/>
    <w:rsid w:val="000C441A"/>
    <w:rsid w:val="000C442C"/>
    <w:rsid w:val="000C4436"/>
    <w:rsid w:val="000C4453"/>
    <w:rsid w:val="000C446A"/>
    <w:rsid w:val="000C44DB"/>
    <w:rsid w:val="000C4544"/>
    <w:rsid w:val="000C45A1"/>
    <w:rsid w:val="000C45AE"/>
    <w:rsid w:val="000C4625"/>
    <w:rsid w:val="000C464A"/>
    <w:rsid w:val="000C465B"/>
    <w:rsid w:val="000C4663"/>
    <w:rsid w:val="000C466C"/>
    <w:rsid w:val="000C467E"/>
    <w:rsid w:val="000C4682"/>
    <w:rsid w:val="000C4684"/>
    <w:rsid w:val="000C4685"/>
    <w:rsid w:val="000C4697"/>
    <w:rsid w:val="000C46B5"/>
    <w:rsid w:val="000C471E"/>
    <w:rsid w:val="000C4753"/>
    <w:rsid w:val="000C4759"/>
    <w:rsid w:val="000C4770"/>
    <w:rsid w:val="000C4775"/>
    <w:rsid w:val="000C477F"/>
    <w:rsid w:val="000C4780"/>
    <w:rsid w:val="000C478B"/>
    <w:rsid w:val="000C4813"/>
    <w:rsid w:val="000C4814"/>
    <w:rsid w:val="000C4836"/>
    <w:rsid w:val="000C4881"/>
    <w:rsid w:val="000C4894"/>
    <w:rsid w:val="000C48A3"/>
    <w:rsid w:val="000C48D9"/>
    <w:rsid w:val="000C48E3"/>
    <w:rsid w:val="000C48F6"/>
    <w:rsid w:val="000C4917"/>
    <w:rsid w:val="000C4923"/>
    <w:rsid w:val="000C493D"/>
    <w:rsid w:val="000C4944"/>
    <w:rsid w:val="000C494D"/>
    <w:rsid w:val="000C49E3"/>
    <w:rsid w:val="000C4A15"/>
    <w:rsid w:val="000C4A2F"/>
    <w:rsid w:val="000C4A33"/>
    <w:rsid w:val="000C4A3D"/>
    <w:rsid w:val="000C4A54"/>
    <w:rsid w:val="000C4A78"/>
    <w:rsid w:val="000C4A86"/>
    <w:rsid w:val="000C4A8D"/>
    <w:rsid w:val="000C4ABA"/>
    <w:rsid w:val="000C4B53"/>
    <w:rsid w:val="000C4C02"/>
    <w:rsid w:val="000C4C0A"/>
    <w:rsid w:val="000C4C16"/>
    <w:rsid w:val="000C4C38"/>
    <w:rsid w:val="000C4C49"/>
    <w:rsid w:val="000C4C55"/>
    <w:rsid w:val="000C4C73"/>
    <w:rsid w:val="000C4C79"/>
    <w:rsid w:val="000C4C90"/>
    <w:rsid w:val="000C4C94"/>
    <w:rsid w:val="000C4CC9"/>
    <w:rsid w:val="000C4D28"/>
    <w:rsid w:val="000C4D2A"/>
    <w:rsid w:val="000C4D32"/>
    <w:rsid w:val="000C4D41"/>
    <w:rsid w:val="000C4D58"/>
    <w:rsid w:val="000C4D6B"/>
    <w:rsid w:val="000C4DBB"/>
    <w:rsid w:val="000C4DBC"/>
    <w:rsid w:val="000C4DFA"/>
    <w:rsid w:val="000C4E07"/>
    <w:rsid w:val="000C4E0D"/>
    <w:rsid w:val="000C4E34"/>
    <w:rsid w:val="000C4E66"/>
    <w:rsid w:val="000C4E68"/>
    <w:rsid w:val="000C4E90"/>
    <w:rsid w:val="000C4EFE"/>
    <w:rsid w:val="000C4F65"/>
    <w:rsid w:val="000C4F6A"/>
    <w:rsid w:val="000C4F6B"/>
    <w:rsid w:val="000C4F86"/>
    <w:rsid w:val="000C4F9F"/>
    <w:rsid w:val="000C4FB8"/>
    <w:rsid w:val="000C4FBD"/>
    <w:rsid w:val="000C4FD9"/>
    <w:rsid w:val="000C4FE5"/>
    <w:rsid w:val="000C4FF7"/>
    <w:rsid w:val="000C5008"/>
    <w:rsid w:val="000C500A"/>
    <w:rsid w:val="000C502B"/>
    <w:rsid w:val="000C506D"/>
    <w:rsid w:val="000C5098"/>
    <w:rsid w:val="000C50E8"/>
    <w:rsid w:val="000C5102"/>
    <w:rsid w:val="000C5113"/>
    <w:rsid w:val="000C5130"/>
    <w:rsid w:val="000C5132"/>
    <w:rsid w:val="000C5158"/>
    <w:rsid w:val="000C5160"/>
    <w:rsid w:val="000C5202"/>
    <w:rsid w:val="000C5229"/>
    <w:rsid w:val="000C524C"/>
    <w:rsid w:val="000C526A"/>
    <w:rsid w:val="000C5278"/>
    <w:rsid w:val="000C52A2"/>
    <w:rsid w:val="000C52E8"/>
    <w:rsid w:val="000C52ED"/>
    <w:rsid w:val="000C5339"/>
    <w:rsid w:val="000C5346"/>
    <w:rsid w:val="000C5348"/>
    <w:rsid w:val="000C5352"/>
    <w:rsid w:val="000C5357"/>
    <w:rsid w:val="000C5399"/>
    <w:rsid w:val="000C53A3"/>
    <w:rsid w:val="000C53A9"/>
    <w:rsid w:val="000C53F9"/>
    <w:rsid w:val="000C5445"/>
    <w:rsid w:val="000C548A"/>
    <w:rsid w:val="000C5493"/>
    <w:rsid w:val="000C54C5"/>
    <w:rsid w:val="000C54C7"/>
    <w:rsid w:val="000C54D6"/>
    <w:rsid w:val="000C552A"/>
    <w:rsid w:val="000C552D"/>
    <w:rsid w:val="000C5538"/>
    <w:rsid w:val="000C5582"/>
    <w:rsid w:val="000C55BE"/>
    <w:rsid w:val="000C55D6"/>
    <w:rsid w:val="000C55E1"/>
    <w:rsid w:val="000C562A"/>
    <w:rsid w:val="000C5632"/>
    <w:rsid w:val="000C5641"/>
    <w:rsid w:val="000C5662"/>
    <w:rsid w:val="000C56B2"/>
    <w:rsid w:val="000C56B8"/>
    <w:rsid w:val="000C5712"/>
    <w:rsid w:val="000C5763"/>
    <w:rsid w:val="000C5766"/>
    <w:rsid w:val="000C577D"/>
    <w:rsid w:val="000C57C2"/>
    <w:rsid w:val="000C57E4"/>
    <w:rsid w:val="000C580A"/>
    <w:rsid w:val="000C5828"/>
    <w:rsid w:val="000C587C"/>
    <w:rsid w:val="000C58BF"/>
    <w:rsid w:val="000C58CB"/>
    <w:rsid w:val="000C58D1"/>
    <w:rsid w:val="000C58D5"/>
    <w:rsid w:val="000C58D9"/>
    <w:rsid w:val="000C58E1"/>
    <w:rsid w:val="000C58FB"/>
    <w:rsid w:val="000C592C"/>
    <w:rsid w:val="000C5933"/>
    <w:rsid w:val="000C59CD"/>
    <w:rsid w:val="000C59F7"/>
    <w:rsid w:val="000C5A13"/>
    <w:rsid w:val="000C5A18"/>
    <w:rsid w:val="000C5A57"/>
    <w:rsid w:val="000C5A60"/>
    <w:rsid w:val="000C5A68"/>
    <w:rsid w:val="000C5A69"/>
    <w:rsid w:val="000C5AC7"/>
    <w:rsid w:val="000C5AD1"/>
    <w:rsid w:val="000C5AD3"/>
    <w:rsid w:val="000C5AE5"/>
    <w:rsid w:val="000C5B20"/>
    <w:rsid w:val="000C5B4C"/>
    <w:rsid w:val="000C5BAB"/>
    <w:rsid w:val="000C5C01"/>
    <w:rsid w:val="000C5C02"/>
    <w:rsid w:val="000C5C8A"/>
    <w:rsid w:val="000C5CB2"/>
    <w:rsid w:val="000C5CE6"/>
    <w:rsid w:val="000C5D78"/>
    <w:rsid w:val="000C5D98"/>
    <w:rsid w:val="000C5DC1"/>
    <w:rsid w:val="000C5DF2"/>
    <w:rsid w:val="000C5E67"/>
    <w:rsid w:val="000C5E69"/>
    <w:rsid w:val="000C5E6F"/>
    <w:rsid w:val="000C5E94"/>
    <w:rsid w:val="000C5EE2"/>
    <w:rsid w:val="000C5EFC"/>
    <w:rsid w:val="000C5F0B"/>
    <w:rsid w:val="000C5F2B"/>
    <w:rsid w:val="000C5F52"/>
    <w:rsid w:val="000C5F70"/>
    <w:rsid w:val="000C5F7E"/>
    <w:rsid w:val="000C5FE5"/>
    <w:rsid w:val="000C5FE8"/>
    <w:rsid w:val="000C602D"/>
    <w:rsid w:val="000C6046"/>
    <w:rsid w:val="000C606C"/>
    <w:rsid w:val="000C60B6"/>
    <w:rsid w:val="000C60D3"/>
    <w:rsid w:val="000C60FA"/>
    <w:rsid w:val="000C6177"/>
    <w:rsid w:val="000C6182"/>
    <w:rsid w:val="000C61A2"/>
    <w:rsid w:val="000C61C3"/>
    <w:rsid w:val="000C621E"/>
    <w:rsid w:val="000C6220"/>
    <w:rsid w:val="000C6224"/>
    <w:rsid w:val="000C6225"/>
    <w:rsid w:val="000C6228"/>
    <w:rsid w:val="000C626B"/>
    <w:rsid w:val="000C6272"/>
    <w:rsid w:val="000C6288"/>
    <w:rsid w:val="000C628C"/>
    <w:rsid w:val="000C62D3"/>
    <w:rsid w:val="000C62F0"/>
    <w:rsid w:val="000C631D"/>
    <w:rsid w:val="000C6360"/>
    <w:rsid w:val="000C6387"/>
    <w:rsid w:val="000C638E"/>
    <w:rsid w:val="000C6394"/>
    <w:rsid w:val="000C640E"/>
    <w:rsid w:val="000C647C"/>
    <w:rsid w:val="000C6494"/>
    <w:rsid w:val="000C64B0"/>
    <w:rsid w:val="000C64D8"/>
    <w:rsid w:val="000C652F"/>
    <w:rsid w:val="000C6549"/>
    <w:rsid w:val="000C655B"/>
    <w:rsid w:val="000C656D"/>
    <w:rsid w:val="000C65A8"/>
    <w:rsid w:val="000C65AE"/>
    <w:rsid w:val="000C65D9"/>
    <w:rsid w:val="000C65EB"/>
    <w:rsid w:val="000C662E"/>
    <w:rsid w:val="000C6699"/>
    <w:rsid w:val="000C66B4"/>
    <w:rsid w:val="000C66B5"/>
    <w:rsid w:val="000C6737"/>
    <w:rsid w:val="000C673B"/>
    <w:rsid w:val="000C6758"/>
    <w:rsid w:val="000C6769"/>
    <w:rsid w:val="000C67BF"/>
    <w:rsid w:val="000C67DE"/>
    <w:rsid w:val="000C67EA"/>
    <w:rsid w:val="000C681D"/>
    <w:rsid w:val="000C6822"/>
    <w:rsid w:val="000C6867"/>
    <w:rsid w:val="000C6878"/>
    <w:rsid w:val="000C6881"/>
    <w:rsid w:val="000C68C6"/>
    <w:rsid w:val="000C6905"/>
    <w:rsid w:val="000C6967"/>
    <w:rsid w:val="000C6968"/>
    <w:rsid w:val="000C69D9"/>
    <w:rsid w:val="000C69F7"/>
    <w:rsid w:val="000C6A0A"/>
    <w:rsid w:val="000C6A20"/>
    <w:rsid w:val="000C6A4E"/>
    <w:rsid w:val="000C6AA0"/>
    <w:rsid w:val="000C6ACD"/>
    <w:rsid w:val="000C6B55"/>
    <w:rsid w:val="000C6B83"/>
    <w:rsid w:val="000C6B89"/>
    <w:rsid w:val="000C6B8C"/>
    <w:rsid w:val="000C6B9C"/>
    <w:rsid w:val="000C6BFB"/>
    <w:rsid w:val="000C6C00"/>
    <w:rsid w:val="000C6C37"/>
    <w:rsid w:val="000C6C69"/>
    <w:rsid w:val="000C6C74"/>
    <w:rsid w:val="000C6CD4"/>
    <w:rsid w:val="000C6D3C"/>
    <w:rsid w:val="000C6DA7"/>
    <w:rsid w:val="000C6DDB"/>
    <w:rsid w:val="000C6DFB"/>
    <w:rsid w:val="000C6E2A"/>
    <w:rsid w:val="000C6E53"/>
    <w:rsid w:val="000C6E73"/>
    <w:rsid w:val="000C6EE6"/>
    <w:rsid w:val="000C6F0F"/>
    <w:rsid w:val="000C6F11"/>
    <w:rsid w:val="000C6F20"/>
    <w:rsid w:val="000C6F35"/>
    <w:rsid w:val="000C6F3D"/>
    <w:rsid w:val="000C6F49"/>
    <w:rsid w:val="000C6F4B"/>
    <w:rsid w:val="000C6F62"/>
    <w:rsid w:val="000C6F6A"/>
    <w:rsid w:val="000C6F71"/>
    <w:rsid w:val="000C6F8F"/>
    <w:rsid w:val="000C6FA4"/>
    <w:rsid w:val="000C6FB5"/>
    <w:rsid w:val="000C6FDC"/>
    <w:rsid w:val="000C6FF4"/>
    <w:rsid w:val="000C7004"/>
    <w:rsid w:val="000C700A"/>
    <w:rsid w:val="000C7019"/>
    <w:rsid w:val="000C703A"/>
    <w:rsid w:val="000C7064"/>
    <w:rsid w:val="000C7083"/>
    <w:rsid w:val="000C708B"/>
    <w:rsid w:val="000C7097"/>
    <w:rsid w:val="000C70C6"/>
    <w:rsid w:val="000C7102"/>
    <w:rsid w:val="000C7129"/>
    <w:rsid w:val="000C716D"/>
    <w:rsid w:val="000C7178"/>
    <w:rsid w:val="000C7195"/>
    <w:rsid w:val="000C71AB"/>
    <w:rsid w:val="000C71AC"/>
    <w:rsid w:val="000C71DA"/>
    <w:rsid w:val="000C7210"/>
    <w:rsid w:val="000C7224"/>
    <w:rsid w:val="000C727E"/>
    <w:rsid w:val="000C728A"/>
    <w:rsid w:val="000C7306"/>
    <w:rsid w:val="000C733D"/>
    <w:rsid w:val="000C73B0"/>
    <w:rsid w:val="000C73D3"/>
    <w:rsid w:val="000C73EA"/>
    <w:rsid w:val="000C740A"/>
    <w:rsid w:val="000C740E"/>
    <w:rsid w:val="000C743D"/>
    <w:rsid w:val="000C747F"/>
    <w:rsid w:val="000C74D0"/>
    <w:rsid w:val="000C74F9"/>
    <w:rsid w:val="000C7526"/>
    <w:rsid w:val="000C75C2"/>
    <w:rsid w:val="000C75DF"/>
    <w:rsid w:val="000C75FF"/>
    <w:rsid w:val="000C763F"/>
    <w:rsid w:val="000C7646"/>
    <w:rsid w:val="000C7653"/>
    <w:rsid w:val="000C766C"/>
    <w:rsid w:val="000C767C"/>
    <w:rsid w:val="000C768D"/>
    <w:rsid w:val="000C76DC"/>
    <w:rsid w:val="000C76DD"/>
    <w:rsid w:val="000C76E5"/>
    <w:rsid w:val="000C76FA"/>
    <w:rsid w:val="000C774C"/>
    <w:rsid w:val="000C7763"/>
    <w:rsid w:val="000C7796"/>
    <w:rsid w:val="000C77CD"/>
    <w:rsid w:val="000C77FA"/>
    <w:rsid w:val="000C7821"/>
    <w:rsid w:val="000C7848"/>
    <w:rsid w:val="000C7862"/>
    <w:rsid w:val="000C7883"/>
    <w:rsid w:val="000C788D"/>
    <w:rsid w:val="000C7975"/>
    <w:rsid w:val="000C7977"/>
    <w:rsid w:val="000C7979"/>
    <w:rsid w:val="000C7992"/>
    <w:rsid w:val="000C79F2"/>
    <w:rsid w:val="000C7A14"/>
    <w:rsid w:val="000C7A3B"/>
    <w:rsid w:val="000C7A45"/>
    <w:rsid w:val="000C7A78"/>
    <w:rsid w:val="000C7A89"/>
    <w:rsid w:val="000C7AA0"/>
    <w:rsid w:val="000C7AB5"/>
    <w:rsid w:val="000C7AB6"/>
    <w:rsid w:val="000C7AE3"/>
    <w:rsid w:val="000C7B2C"/>
    <w:rsid w:val="000C7B6B"/>
    <w:rsid w:val="000C7B72"/>
    <w:rsid w:val="000C7B7C"/>
    <w:rsid w:val="000C7B7F"/>
    <w:rsid w:val="000C7B8A"/>
    <w:rsid w:val="000C7B91"/>
    <w:rsid w:val="000C7BA5"/>
    <w:rsid w:val="000C7C3C"/>
    <w:rsid w:val="000C7C55"/>
    <w:rsid w:val="000C7C58"/>
    <w:rsid w:val="000C7C62"/>
    <w:rsid w:val="000C7C8A"/>
    <w:rsid w:val="000C7C8D"/>
    <w:rsid w:val="000C7CD1"/>
    <w:rsid w:val="000C7CF3"/>
    <w:rsid w:val="000C7D97"/>
    <w:rsid w:val="000C7DAB"/>
    <w:rsid w:val="000C7DF7"/>
    <w:rsid w:val="000C7DF9"/>
    <w:rsid w:val="000C7E17"/>
    <w:rsid w:val="000C7E80"/>
    <w:rsid w:val="000C7F24"/>
    <w:rsid w:val="000C7F38"/>
    <w:rsid w:val="000C7F44"/>
    <w:rsid w:val="000C7F63"/>
    <w:rsid w:val="000C7F9F"/>
    <w:rsid w:val="000C7FC0"/>
    <w:rsid w:val="000C7FD1"/>
    <w:rsid w:val="000C7FD7"/>
    <w:rsid w:val="000C7FEB"/>
    <w:rsid w:val="000D0039"/>
    <w:rsid w:val="000D006B"/>
    <w:rsid w:val="000D0070"/>
    <w:rsid w:val="000D0090"/>
    <w:rsid w:val="000D00E6"/>
    <w:rsid w:val="000D0191"/>
    <w:rsid w:val="000D019E"/>
    <w:rsid w:val="000D01BD"/>
    <w:rsid w:val="000D01C5"/>
    <w:rsid w:val="000D01EC"/>
    <w:rsid w:val="000D01F3"/>
    <w:rsid w:val="000D01FA"/>
    <w:rsid w:val="000D020F"/>
    <w:rsid w:val="000D0236"/>
    <w:rsid w:val="000D0240"/>
    <w:rsid w:val="000D0262"/>
    <w:rsid w:val="000D02A7"/>
    <w:rsid w:val="000D02C6"/>
    <w:rsid w:val="000D0333"/>
    <w:rsid w:val="000D033B"/>
    <w:rsid w:val="000D0399"/>
    <w:rsid w:val="000D03CE"/>
    <w:rsid w:val="000D045D"/>
    <w:rsid w:val="000D045F"/>
    <w:rsid w:val="000D0487"/>
    <w:rsid w:val="000D0518"/>
    <w:rsid w:val="000D053D"/>
    <w:rsid w:val="000D0541"/>
    <w:rsid w:val="000D0545"/>
    <w:rsid w:val="000D0580"/>
    <w:rsid w:val="000D05D0"/>
    <w:rsid w:val="000D05F2"/>
    <w:rsid w:val="000D0631"/>
    <w:rsid w:val="000D0692"/>
    <w:rsid w:val="000D06A9"/>
    <w:rsid w:val="000D06B8"/>
    <w:rsid w:val="000D0720"/>
    <w:rsid w:val="000D0735"/>
    <w:rsid w:val="000D0756"/>
    <w:rsid w:val="000D0781"/>
    <w:rsid w:val="000D078F"/>
    <w:rsid w:val="000D0799"/>
    <w:rsid w:val="000D07A6"/>
    <w:rsid w:val="000D07D1"/>
    <w:rsid w:val="000D0837"/>
    <w:rsid w:val="000D086E"/>
    <w:rsid w:val="000D0889"/>
    <w:rsid w:val="000D08DD"/>
    <w:rsid w:val="000D08DE"/>
    <w:rsid w:val="000D0905"/>
    <w:rsid w:val="000D0929"/>
    <w:rsid w:val="000D0939"/>
    <w:rsid w:val="000D095D"/>
    <w:rsid w:val="000D0969"/>
    <w:rsid w:val="000D098D"/>
    <w:rsid w:val="000D09A9"/>
    <w:rsid w:val="000D09CB"/>
    <w:rsid w:val="000D09ED"/>
    <w:rsid w:val="000D0A02"/>
    <w:rsid w:val="000D0A2F"/>
    <w:rsid w:val="000D0A33"/>
    <w:rsid w:val="000D0A4A"/>
    <w:rsid w:val="000D0A7D"/>
    <w:rsid w:val="000D0A98"/>
    <w:rsid w:val="000D0B0E"/>
    <w:rsid w:val="000D0B35"/>
    <w:rsid w:val="000D0B5D"/>
    <w:rsid w:val="000D0B91"/>
    <w:rsid w:val="000D0B95"/>
    <w:rsid w:val="000D0BAF"/>
    <w:rsid w:val="000D0BB5"/>
    <w:rsid w:val="000D0BB9"/>
    <w:rsid w:val="000D0BF0"/>
    <w:rsid w:val="000D0C26"/>
    <w:rsid w:val="000D0C3C"/>
    <w:rsid w:val="000D0C57"/>
    <w:rsid w:val="000D0C66"/>
    <w:rsid w:val="000D0C70"/>
    <w:rsid w:val="000D0C76"/>
    <w:rsid w:val="000D0CA8"/>
    <w:rsid w:val="000D0CE1"/>
    <w:rsid w:val="000D0CEA"/>
    <w:rsid w:val="000D0D02"/>
    <w:rsid w:val="000D0D14"/>
    <w:rsid w:val="000D0D81"/>
    <w:rsid w:val="000D0D94"/>
    <w:rsid w:val="000D0D9A"/>
    <w:rsid w:val="000D0DD6"/>
    <w:rsid w:val="000D0E08"/>
    <w:rsid w:val="000D0E14"/>
    <w:rsid w:val="000D0E38"/>
    <w:rsid w:val="000D0E5E"/>
    <w:rsid w:val="000D0E68"/>
    <w:rsid w:val="000D0EB3"/>
    <w:rsid w:val="000D0ED8"/>
    <w:rsid w:val="000D0EDC"/>
    <w:rsid w:val="000D0EE8"/>
    <w:rsid w:val="000D0F03"/>
    <w:rsid w:val="000D0F10"/>
    <w:rsid w:val="000D0F30"/>
    <w:rsid w:val="000D0F70"/>
    <w:rsid w:val="000D0F7F"/>
    <w:rsid w:val="000D0FAB"/>
    <w:rsid w:val="000D0FCD"/>
    <w:rsid w:val="000D0FD5"/>
    <w:rsid w:val="000D106C"/>
    <w:rsid w:val="000D1074"/>
    <w:rsid w:val="000D107E"/>
    <w:rsid w:val="000D107F"/>
    <w:rsid w:val="000D1087"/>
    <w:rsid w:val="000D1094"/>
    <w:rsid w:val="000D10DA"/>
    <w:rsid w:val="000D1103"/>
    <w:rsid w:val="000D111B"/>
    <w:rsid w:val="000D11D7"/>
    <w:rsid w:val="000D11F5"/>
    <w:rsid w:val="000D1207"/>
    <w:rsid w:val="000D1233"/>
    <w:rsid w:val="000D1234"/>
    <w:rsid w:val="000D1261"/>
    <w:rsid w:val="000D1294"/>
    <w:rsid w:val="000D129D"/>
    <w:rsid w:val="000D12E0"/>
    <w:rsid w:val="000D1318"/>
    <w:rsid w:val="000D1349"/>
    <w:rsid w:val="000D135A"/>
    <w:rsid w:val="000D1367"/>
    <w:rsid w:val="000D137C"/>
    <w:rsid w:val="000D13A1"/>
    <w:rsid w:val="000D13B5"/>
    <w:rsid w:val="000D13C0"/>
    <w:rsid w:val="000D13D9"/>
    <w:rsid w:val="000D1413"/>
    <w:rsid w:val="000D1438"/>
    <w:rsid w:val="000D143F"/>
    <w:rsid w:val="000D1442"/>
    <w:rsid w:val="000D1446"/>
    <w:rsid w:val="000D1485"/>
    <w:rsid w:val="000D14B2"/>
    <w:rsid w:val="000D14CD"/>
    <w:rsid w:val="000D14D4"/>
    <w:rsid w:val="000D14DA"/>
    <w:rsid w:val="000D152B"/>
    <w:rsid w:val="000D1530"/>
    <w:rsid w:val="000D153A"/>
    <w:rsid w:val="000D1547"/>
    <w:rsid w:val="000D154D"/>
    <w:rsid w:val="000D1552"/>
    <w:rsid w:val="000D155C"/>
    <w:rsid w:val="000D156D"/>
    <w:rsid w:val="000D15A0"/>
    <w:rsid w:val="000D15BD"/>
    <w:rsid w:val="000D15C6"/>
    <w:rsid w:val="000D15CE"/>
    <w:rsid w:val="000D15E4"/>
    <w:rsid w:val="000D15F9"/>
    <w:rsid w:val="000D1612"/>
    <w:rsid w:val="000D1614"/>
    <w:rsid w:val="000D1620"/>
    <w:rsid w:val="000D1685"/>
    <w:rsid w:val="000D16BF"/>
    <w:rsid w:val="000D16CC"/>
    <w:rsid w:val="000D17A9"/>
    <w:rsid w:val="000D1813"/>
    <w:rsid w:val="000D182D"/>
    <w:rsid w:val="000D184A"/>
    <w:rsid w:val="000D184E"/>
    <w:rsid w:val="000D1878"/>
    <w:rsid w:val="000D1889"/>
    <w:rsid w:val="000D18AA"/>
    <w:rsid w:val="000D18F4"/>
    <w:rsid w:val="000D1988"/>
    <w:rsid w:val="000D19A9"/>
    <w:rsid w:val="000D19C8"/>
    <w:rsid w:val="000D19CE"/>
    <w:rsid w:val="000D19E9"/>
    <w:rsid w:val="000D1A01"/>
    <w:rsid w:val="000D1A08"/>
    <w:rsid w:val="000D1A28"/>
    <w:rsid w:val="000D1A4D"/>
    <w:rsid w:val="000D1A5D"/>
    <w:rsid w:val="000D1A7B"/>
    <w:rsid w:val="000D1B38"/>
    <w:rsid w:val="000D1B56"/>
    <w:rsid w:val="000D1B8F"/>
    <w:rsid w:val="000D1B97"/>
    <w:rsid w:val="000D1BE7"/>
    <w:rsid w:val="000D1BFD"/>
    <w:rsid w:val="000D1C09"/>
    <w:rsid w:val="000D1C16"/>
    <w:rsid w:val="000D1C2B"/>
    <w:rsid w:val="000D1C49"/>
    <w:rsid w:val="000D1C51"/>
    <w:rsid w:val="000D1C53"/>
    <w:rsid w:val="000D1C6C"/>
    <w:rsid w:val="000D1C7A"/>
    <w:rsid w:val="000D1CA6"/>
    <w:rsid w:val="000D1CAB"/>
    <w:rsid w:val="000D1CC4"/>
    <w:rsid w:val="000D1CD1"/>
    <w:rsid w:val="000D1D35"/>
    <w:rsid w:val="000D1D3E"/>
    <w:rsid w:val="000D1D74"/>
    <w:rsid w:val="000D1D79"/>
    <w:rsid w:val="000D1D90"/>
    <w:rsid w:val="000D1DF1"/>
    <w:rsid w:val="000D1E07"/>
    <w:rsid w:val="000D1E0D"/>
    <w:rsid w:val="000D1E17"/>
    <w:rsid w:val="000D1E36"/>
    <w:rsid w:val="000D1E94"/>
    <w:rsid w:val="000D1EA0"/>
    <w:rsid w:val="000D1ECE"/>
    <w:rsid w:val="000D1EF9"/>
    <w:rsid w:val="000D1F1A"/>
    <w:rsid w:val="000D1F63"/>
    <w:rsid w:val="000D1F68"/>
    <w:rsid w:val="000D1F83"/>
    <w:rsid w:val="000D1FBE"/>
    <w:rsid w:val="000D1FBF"/>
    <w:rsid w:val="000D1FC3"/>
    <w:rsid w:val="000D1FDC"/>
    <w:rsid w:val="000D1FEC"/>
    <w:rsid w:val="000D1FFB"/>
    <w:rsid w:val="000D2019"/>
    <w:rsid w:val="000D207F"/>
    <w:rsid w:val="000D209C"/>
    <w:rsid w:val="000D209D"/>
    <w:rsid w:val="000D20B4"/>
    <w:rsid w:val="000D2169"/>
    <w:rsid w:val="000D216D"/>
    <w:rsid w:val="000D2219"/>
    <w:rsid w:val="000D2242"/>
    <w:rsid w:val="000D22D3"/>
    <w:rsid w:val="000D232F"/>
    <w:rsid w:val="000D2370"/>
    <w:rsid w:val="000D2397"/>
    <w:rsid w:val="000D23A6"/>
    <w:rsid w:val="000D23AC"/>
    <w:rsid w:val="000D23EB"/>
    <w:rsid w:val="000D2431"/>
    <w:rsid w:val="000D2446"/>
    <w:rsid w:val="000D2451"/>
    <w:rsid w:val="000D2452"/>
    <w:rsid w:val="000D2475"/>
    <w:rsid w:val="000D249B"/>
    <w:rsid w:val="000D249D"/>
    <w:rsid w:val="000D24A5"/>
    <w:rsid w:val="000D24A6"/>
    <w:rsid w:val="000D2515"/>
    <w:rsid w:val="000D251E"/>
    <w:rsid w:val="000D2534"/>
    <w:rsid w:val="000D2540"/>
    <w:rsid w:val="000D256C"/>
    <w:rsid w:val="000D25B0"/>
    <w:rsid w:val="000D25FB"/>
    <w:rsid w:val="000D2616"/>
    <w:rsid w:val="000D2646"/>
    <w:rsid w:val="000D2664"/>
    <w:rsid w:val="000D26A2"/>
    <w:rsid w:val="000D26B4"/>
    <w:rsid w:val="000D26F2"/>
    <w:rsid w:val="000D2789"/>
    <w:rsid w:val="000D27E7"/>
    <w:rsid w:val="000D27F5"/>
    <w:rsid w:val="000D284B"/>
    <w:rsid w:val="000D28BD"/>
    <w:rsid w:val="000D28DF"/>
    <w:rsid w:val="000D28E0"/>
    <w:rsid w:val="000D293B"/>
    <w:rsid w:val="000D2947"/>
    <w:rsid w:val="000D294A"/>
    <w:rsid w:val="000D294F"/>
    <w:rsid w:val="000D296D"/>
    <w:rsid w:val="000D297B"/>
    <w:rsid w:val="000D298D"/>
    <w:rsid w:val="000D29B8"/>
    <w:rsid w:val="000D2A1B"/>
    <w:rsid w:val="000D2A1E"/>
    <w:rsid w:val="000D2A45"/>
    <w:rsid w:val="000D2A53"/>
    <w:rsid w:val="000D2A70"/>
    <w:rsid w:val="000D2A89"/>
    <w:rsid w:val="000D2ADA"/>
    <w:rsid w:val="000D2AE6"/>
    <w:rsid w:val="000D2AF0"/>
    <w:rsid w:val="000D2AFF"/>
    <w:rsid w:val="000D2B14"/>
    <w:rsid w:val="000D2B1F"/>
    <w:rsid w:val="000D2B2F"/>
    <w:rsid w:val="000D2B4E"/>
    <w:rsid w:val="000D2B76"/>
    <w:rsid w:val="000D2BC4"/>
    <w:rsid w:val="000D2BF1"/>
    <w:rsid w:val="000D2BFE"/>
    <w:rsid w:val="000D2C02"/>
    <w:rsid w:val="000D2C21"/>
    <w:rsid w:val="000D2C63"/>
    <w:rsid w:val="000D2C7B"/>
    <w:rsid w:val="000D2CB3"/>
    <w:rsid w:val="000D2CC4"/>
    <w:rsid w:val="000D2CFF"/>
    <w:rsid w:val="000D2D2D"/>
    <w:rsid w:val="000D2D7F"/>
    <w:rsid w:val="000D2D8E"/>
    <w:rsid w:val="000D2DB6"/>
    <w:rsid w:val="000D2DC1"/>
    <w:rsid w:val="000D2DD9"/>
    <w:rsid w:val="000D2DDD"/>
    <w:rsid w:val="000D2DE9"/>
    <w:rsid w:val="000D2E03"/>
    <w:rsid w:val="000D2E06"/>
    <w:rsid w:val="000D2E20"/>
    <w:rsid w:val="000D2E3A"/>
    <w:rsid w:val="000D2E55"/>
    <w:rsid w:val="000D2E6A"/>
    <w:rsid w:val="000D2E89"/>
    <w:rsid w:val="000D2E95"/>
    <w:rsid w:val="000D2E99"/>
    <w:rsid w:val="000D2ED4"/>
    <w:rsid w:val="000D2EDE"/>
    <w:rsid w:val="000D2F20"/>
    <w:rsid w:val="000D2F29"/>
    <w:rsid w:val="000D2F3D"/>
    <w:rsid w:val="000D2F49"/>
    <w:rsid w:val="000D2F4B"/>
    <w:rsid w:val="000D2F71"/>
    <w:rsid w:val="000D2F7D"/>
    <w:rsid w:val="000D2F87"/>
    <w:rsid w:val="000D2FE0"/>
    <w:rsid w:val="000D2FED"/>
    <w:rsid w:val="000D300C"/>
    <w:rsid w:val="000D3014"/>
    <w:rsid w:val="000D3032"/>
    <w:rsid w:val="000D3040"/>
    <w:rsid w:val="000D3042"/>
    <w:rsid w:val="000D3058"/>
    <w:rsid w:val="000D305A"/>
    <w:rsid w:val="000D3096"/>
    <w:rsid w:val="000D309A"/>
    <w:rsid w:val="000D30C4"/>
    <w:rsid w:val="000D30FD"/>
    <w:rsid w:val="000D3127"/>
    <w:rsid w:val="000D3128"/>
    <w:rsid w:val="000D3155"/>
    <w:rsid w:val="000D31C0"/>
    <w:rsid w:val="000D31CB"/>
    <w:rsid w:val="000D31F0"/>
    <w:rsid w:val="000D320A"/>
    <w:rsid w:val="000D3226"/>
    <w:rsid w:val="000D324C"/>
    <w:rsid w:val="000D3252"/>
    <w:rsid w:val="000D328C"/>
    <w:rsid w:val="000D328F"/>
    <w:rsid w:val="000D32AA"/>
    <w:rsid w:val="000D32CF"/>
    <w:rsid w:val="000D32EB"/>
    <w:rsid w:val="000D3319"/>
    <w:rsid w:val="000D333C"/>
    <w:rsid w:val="000D3346"/>
    <w:rsid w:val="000D3348"/>
    <w:rsid w:val="000D3382"/>
    <w:rsid w:val="000D3384"/>
    <w:rsid w:val="000D3392"/>
    <w:rsid w:val="000D3393"/>
    <w:rsid w:val="000D33BF"/>
    <w:rsid w:val="000D33C8"/>
    <w:rsid w:val="000D33EC"/>
    <w:rsid w:val="000D3401"/>
    <w:rsid w:val="000D3472"/>
    <w:rsid w:val="000D3496"/>
    <w:rsid w:val="000D3499"/>
    <w:rsid w:val="000D349C"/>
    <w:rsid w:val="000D34B4"/>
    <w:rsid w:val="000D34ED"/>
    <w:rsid w:val="000D34EF"/>
    <w:rsid w:val="000D359C"/>
    <w:rsid w:val="000D359F"/>
    <w:rsid w:val="000D35C1"/>
    <w:rsid w:val="000D35CE"/>
    <w:rsid w:val="000D3603"/>
    <w:rsid w:val="000D3627"/>
    <w:rsid w:val="000D364A"/>
    <w:rsid w:val="000D364C"/>
    <w:rsid w:val="000D3655"/>
    <w:rsid w:val="000D365A"/>
    <w:rsid w:val="000D3663"/>
    <w:rsid w:val="000D3664"/>
    <w:rsid w:val="000D3681"/>
    <w:rsid w:val="000D3685"/>
    <w:rsid w:val="000D36AC"/>
    <w:rsid w:val="000D36E5"/>
    <w:rsid w:val="000D36F3"/>
    <w:rsid w:val="000D371A"/>
    <w:rsid w:val="000D3770"/>
    <w:rsid w:val="000D3781"/>
    <w:rsid w:val="000D37A9"/>
    <w:rsid w:val="000D37D3"/>
    <w:rsid w:val="000D37EF"/>
    <w:rsid w:val="000D380A"/>
    <w:rsid w:val="000D3812"/>
    <w:rsid w:val="000D3826"/>
    <w:rsid w:val="000D3867"/>
    <w:rsid w:val="000D3868"/>
    <w:rsid w:val="000D3869"/>
    <w:rsid w:val="000D389A"/>
    <w:rsid w:val="000D38A3"/>
    <w:rsid w:val="000D38BD"/>
    <w:rsid w:val="000D38C2"/>
    <w:rsid w:val="000D38DB"/>
    <w:rsid w:val="000D38F7"/>
    <w:rsid w:val="000D3903"/>
    <w:rsid w:val="000D390C"/>
    <w:rsid w:val="000D3914"/>
    <w:rsid w:val="000D391A"/>
    <w:rsid w:val="000D3949"/>
    <w:rsid w:val="000D399D"/>
    <w:rsid w:val="000D399E"/>
    <w:rsid w:val="000D39BD"/>
    <w:rsid w:val="000D39E9"/>
    <w:rsid w:val="000D3A01"/>
    <w:rsid w:val="000D3A0B"/>
    <w:rsid w:val="000D3A3B"/>
    <w:rsid w:val="000D3A6F"/>
    <w:rsid w:val="000D3AC9"/>
    <w:rsid w:val="000D3AD6"/>
    <w:rsid w:val="000D3AE4"/>
    <w:rsid w:val="000D3AF6"/>
    <w:rsid w:val="000D3B0D"/>
    <w:rsid w:val="000D3B42"/>
    <w:rsid w:val="000D3B46"/>
    <w:rsid w:val="000D3B64"/>
    <w:rsid w:val="000D3BB8"/>
    <w:rsid w:val="000D3BF6"/>
    <w:rsid w:val="000D3C01"/>
    <w:rsid w:val="000D3C0A"/>
    <w:rsid w:val="000D3C0C"/>
    <w:rsid w:val="000D3C20"/>
    <w:rsid w:val="000D3C27"/>
    <w:rsid w:val="000D3C7F"/>
    <w:rsid w:val="000D3C81"/>
    <w:rsid w:val="000D3CAC"/>
    <w:rsid w:val="000D3D33"/>
    <w:rsid w:val="000D3D3D"/>
    <w:rsid w:val="000D3D43"/>
    <w:rsid w:val="000D3D49"/>
    <w:rsid w:val="000D3D75"/>
    <w:rsid w:val="000D3DA5"/>
    <w:rsid w:val="000D3DCC"/>
    <w:rsid w:val="000D3DFF"/>
    <w:rsid w:val="000D3E27"/>
    <w:rsid w:val="000D3E32"/>
    <w:rsid w:val="000D3E42"/>
    <w:rsid w:val="000D3E7E"/>
    <w:rsid w:val="000D3EB7"/>
    <w:rsid w:val="000D3EBF"/>
    <w:rsid w:val="000D3EC3"/>
    <w:rsid w:val="000D3EDA"/>
    <w:rsid w:val="000D3EE2"/>
    <w:rsid w:val="000D3EE5"/>
    <w:rsid w:val="000D3F32"/>
    <w:rsid w:val="000D3F3C"/>
    <w:rsid w:val="000D3F43"/>
    <w:rsid w:val="000D3F5B"/>
    <w:rsid w:val="000D3F66"/>
    <w:rsid w:val="000D3F71"/>
    <w:rsid w:val="000D3F99"/>
    <w:rsid w:val="000D3FC2"/>
    <w:rsid w:val="000D3FC3"/>
    <w:rsid w:val="000D3FE5"/>
    <w:rsid w:val="000D3FF2"/>
    <w:rsid w:val="000D4005"/>
    <w:rsid w:val="000D401E"/>
    <w:rsid w:val="000D4023"/>
    <w:rsid w:val="000D407F"/>
    <w:rsid w:val="000D40C4"/>
    <w:rsid w:val="000D40D5"/>
    <w:rsid w:val="000D40D6"/>
    <w:rsid w:val="000D40EA"/>
    <w:rsid w:val="000D40F5"/>
    <w:rsid w:val="000D4133"/>
    <w:rsid w:val="000D41A6"/>
    <w:rsid w:val="000D41CA"/>
    <w:rsid w:val="000D423C"/>
    <w:rsid w:val="000D424B"/>
    <w:rsid w:val="000D4254"/>
    <w:rsid w:val="000D4263"/>
    <w:rsid w:val="000D4289"/>
    <w:rsid w:val="000D42F0"/>
    <w:rsid w:val="000D42F4"/>
    <w:rsid w:val="000D43D1"/>
    <w:rsid w:val="000D442E"/>
    <w:rsid w:val="000D447C"/>
    <w:rsid w:val="000D4483"/>
    <w:rsid w:val="000D44A4"/>
    <w:rsid w:val="000D44B9"/>
    <w:rsid w:val="000D44C9"/>
    <w:rsid w:val="000D44CA"/>
    <w:rsid w:val="000D44F3"/>
    <w:rsid w:val="000D451B"/>
    <w:rsid w:val="000D456E"/>
    <w:rsid w:val="000D45F0"/>
    <w:rsid w:val="000D4684"/>
    <w:rsid w:val="000D468D"/>
    <w:rsid w:val="000D4690"/>
    <w:rsid w:val="000D46B9"/>
    <w:rsid w:val="000D4720"/>
    <w:rsid w:val="000D4737"/>
    <w:rsid w:val="000D476D"/>
    <w:rsid w:val="000D4774"/>
    <w:rsid w:val="000D47B6"/>
    <w:rsid w:val="000D47E0"/>
    <w:rsid w:val="000D47E3"/>
    <w:rsid w:val="000D47ED"/>
    <w:rsid w:val="000D4801"/>
    <w:rsid w:val="000D4809"/>
    <w:rsid w:val="000D4831"/>
    <w:rsid w:val="000D4844"/>
    <w:rsid w:val="000D4845"/>
    <w:rsid w:val="000D484E"/>
    <w:rsid w:val="000D485E"/>
    <w:rsid w:val="000D490D"/>
    <w:rsid w:val="000D4925"/>
    <w:rsid w:val="000D4930"/>
    <w:rsid w:val="000D4978"/>
    <w:rsid w:val="000D497F"/>
    <w:rsid w:val="000D4980"/>
    <w:rsid w:val="000D4995"/>
    <w:rsid w:val="000D49BE"/>
    <w:rsid w:val="000D49D2"/>
    <w:rsid w:val="000D49E3"/>
    <w:rsid w:val="000D4A20"/>
    <w:rsid w:val="000D4AC1"/>
    <w:rsid w:val="000D4ACE"/>
    <w:rsid w:val="000D4AED"/>
    <w:rsid w:val="000D4AF4"/>
    <w:rsid w:val="000D4B07"/>
    <w:rsid w:val="000D4B11"/>
    <w:rsid w:val="000D4B17"/>
    <w:rsid w:val="000D4B4C"/>
    <w:rsid w:val="000D4B50"/>
    <w:rsid w:val="000D4B70"/>
    <w:rsid w:val="000D4B7E"/>
    <w:rsid w:val="000D4B80"/>
    <w:rsid w:val="000D4B91"/>
    <w:rsid w:val="000D4B96"/>
    <w:rsid w:val="000D4B97"/>
    <w:rsid w:val="000D4BA6"/>
    <w:rsid w:val="000D4BCE"/>
    <w:rsid w:val="000D4BD8"/>
    <w:rsid w:val="000D4BD9"/>
    <w:rsid w:val="000D4BF8"/>
    <w:rsid w:val="000D4C1C"/>
    <w:rsid w:val="000D4C59"/>
    <w:rsid w:val="000D4C75"/>
    <w:rsid w:val="000D4CBB"/>
    <w:rsid w:val="000D4CBC"/>
    <w:rsid w:val="000D4CE2"/>
    <w:rsid w:val="000D4CE8"/>
    <w:rsid w:val="000D4CEF"/>
    <w:rsid w:val="000D4CFB"/>
    <w:rsid w:val="000D4D15"/>
    <w:rsid w:val="000D4D52"/>
    <w:rsid w:val="000D4D54"/>
    <w:rsid w:val="000D4D5F"/>
    <w:rsid w:val="000D4D6A"/>
    <w:rsid w:val="000D4D86"/>
    <w:rsid w:val="000D4DCC"/>
    <w:rsid w:val="000D4DCF"/>
    <w:rsid w:val="000D4DD8"/>
    <w:rsid w:val="000D4E69"/>
    <w:rsid w:val="000D4E74"/>
    <w:rsid w:val="000D4E7D"/>
    <w:rsid w:val="000D4F1C"/>
    <w:rsid w:val="000D4F29"/>
    <w:rsid w:val="000D4FA9"/>
    <w:rsid w:val="000D4FC6"/>
    <w:rsid w:val="000D4FC7"/>
    <w:rsid w:val="000D503F"/>
    <w:rsid w:val="000D5051"/>
    <w:rsid w:val="000D5074"/>
    <w:rsid w:val="000D5076"/>
    <w:rsid w:val="000D508B"/>
    <w:rsid w:val="000D5094"/>
    <w:rsid w:val="000D5097"/>
    <w:rsid w:val="000D50B4"/>
    <w:rsid w:val="000D50F8"/>
    <w:rsid w:val="000D510A"/>
    <w:rsid w:val="000D5118"/>
    <w:rsid w:val="000D51FB"/>
    <w:rsid w:val="000D521D"/>
    <w:rsid w:val="000D5236"/>
    <w:rsid w:val="000D5254"/>
    <w:rsid w:val="000D5282"/>
    <w:rsid w:val="000D52A3"/>
    <w:rsid w:val="000D52DB"/>
    <w:rsid w:val="000D532D"/>
    <w:rsid w:val="000D5343"/>
    <w:rsid w:val="000D534E"/>
    <w:rsid w:val="000D5357"/>
    <w:rsid w:val="000D53A3"/>
    <w:rsid w:val="000D53A9"/>
    <w:rsid w:val="000D5406"/>
    <w:rsid w:val="000D5438"/>
    <w:rsid w:val="000D547C"/>
    <w:rsid w:val="000D54C2"/>
    <w:rsid w:val="000D54E6"/>
    <w:rsid w:val="000D54EC"/>
    <w:rsid w:val="000D54F1"/>
    <w:rsid w:val="000D551D"/>
    <w:rsid w:val="000D552B"/>
    <w:rsid w:val="000D552C"/>
    <w:rsid w:val="000D5542"/>
    <w:rsid w:val="000D5575"/>
    <w:rsid w:val="000D55D3"/>
    <w:rsid w:val="000D55D5"/>
    <w:rsid w:val="000D55E7"/>
    <w:rsid w:val="000D5603"/>
    <w:rsid w:val="000D560F"/>
    <w:rsid w:val="000D561B"/>
    <w:rsid w:val="000D5625"/>
    <w:rsid w:val="000D564A"/>
    <w:rsid w:val="000D5670"/>
    <w:rsid w:val="000D567D"/>
    <w:rsid w:val="000D56C1"/>
    <w:rsid w:val="000D56C9"/>
    <w:rsid w:val="000D56F8"/>
    <w:rsid w:val="000D572F"/>
    <w:rsid w:val="000D576B"/>
    <w:rsid w:val="000D5787"/>
    <w:rsid w:val="000D57A4"/>
    <w:rsid w:val="000D57E9"/>
    <w:rsid w:val="000D57EB"/>
    <w:rsid w:val="000D5846"/>
    <w:rsid w:val="000D584C"/>
    <w:rsid w:val="000D5856"/>
    <w:rsid w:val="000D5877"/>
    <w:rsid w:val="000D5883"/>
    <w:rsid w:val="000D58B5"/>
    <w:rsid w:val="000D58D7"/>
    <w:rsid w:val="000D595E"/>
    <w:rsid w:val="000D59BD"/>
    <w:rsid w:val="000D59CE"/>
    <w:rsid w:val="000D59FE"/>
    <w:rsid w:val="000D5A37"/>
    <w:rsid w:val="000D5AB9"/>
    <w:rsid w:val="000D5AD4"/>
    <w:rsid w:val="000D5AE4"/>
    <w:rsid w:val="000D5B02"/>
    <w:rsid w:val="000D5B1B"/>
    <w:rsid w:val="000D5B30"/>
    <w:rsid w:val="000D5B53"/>
    <w:rsid w:val="000D5BC1"/>
    <w:rsid w:val="000D5BE0"/>
    <w:rsid w:val="000D5C0A"/>
    <w:rsid w:val="000D5C82"/>
    <w:rsid w:val="000D5C83"/>
    <w:rsid w:val="000D5CA7"/>
    <w:rsid w:val="000D5CDD"/>
    <w:rsid w:val="000D5CEB"/>
    <w:rsid w:val="000D5D1C"/>
    <w:rsid w:val="000D5D36"/>
    <w:rsid w:val="000D5DA3"/>
    <w:rsid w:val="000D5DBC"/>
    <w:rsid w:val="000D5DC4"/>
    <w:rsid w:val="000D5DCB"/>
    <w:rsid w:val="000D5DD3"/>
    <w:rsid w:val="000D5DE5"/>
    <w:rsid w:val="000D5E60"/>
    <w:rsid w:val="000D5E99"/>
    <w:rsid w:val="000D5EB1"/>
    <w:rsid w:val="000D5F06"/>
    <w:rsid w:val="000D5F2B"/>
    <w:rsid w:val="000D5F34"/>
    <w:rsid w:val="000D5F87"/>
    <w:rsid w:val="000D5FC0"/>
    <w:rsid w:val="000D6023"/>
    <w:rsid w:val="000D6036"/>
    <w:rsid w:val="000D608C"/>
    <w:rsid w:val="000D6091"/>
    <w:rsid w:val="000D6139"/>
    <w:rsid w:val="000D6184"/>
    <w:rsid w:val="000D61F0"/>
    <w:rsid w:val="000D6217"/>
    <w:rsid w:val="000D624F"/>
    <w:rsid w:val="000D6264"/>
    <w:rsid w:val="000D6275"/>
    <w:rsid w:val="000D6277"/>
    <w:rsid w:val="000D627A"/>
    <w:rsid w:val="000D62A1"/>
    <w:rsid w:val="000D62D2"/>
    <w:rsid w:val="000D62F3"/>
    <w:rsid w:val="000D633B"/>
    <w:rsid w:val="000D6357"/>
    <w:rsid w:val="000D6358"/>
    <w:rsid w:val="000D6359"/>
    <w:rsid w:val="000D637D"/>
    <w:rsid w:val="000D6389"/>
    <w:rsid w:val="000D63C9"/>
    <w:rsid w:val="000D63F1"/>
    <w:rsid w:val="000D63F2"/>
    <w:rsid w:val="000D63F5"/>
    <w:rsid w:val="000D6434"/>
    <w:rsid w:val="000D646E"/>
    <w:rsid w:val="000D646F"/>
    <w:rsid w:val="000D647E"/>
    <w:rsid w:val="000D648A"/>
    <w:rsid w:val="000D648C"/>
    <w:rsid w:val="000D64FA"/>
    <w:rsid w:val="000D650A"/>
    <w:rsid w:val="000D6530"/>
    <w:rsid w:val="000D656C"/>
    <w:rsid w:val="000D657E"/>
    <w:rsid w:val="000D659F"/>
    <w:rsid w:val="000D65CE"/>
    <w:rsid w:val="000D65DA"/>
    <w:rsid w:val="000D65F5"/>
    <w:rsid w:val="000D6630"/>
    <w:rsid w:val="000D6649"/>
    <w:rsid w:val="000D6659"/>
    <w:rsid w:val="000D666C"/>
    <w:rsid w:val="000D670B"/>
    <w:rsid w:val="000D670D"/>
    <w:rsid w:val="000D6714"/>
    <w:rsid w:val="000D672F"/>
    <w:rsid w:val="000D6743"/>
    <w:rsid w:val="000D674E"/>
    <w:rsid w:val="000D67AF"/>
    <w:rsid w:val="000D67B3"/>
    <w:rsid w:val="000D67B8"/>
    <w:rsid w:val="000D67C4"/>
    <w:rsid w:val="000D67C7"/>
    <w:rsid w:val="000D67C8"/>
    <w:rsid w:val="000D67D2"/>
    <w:rsid w:val="000D67FC"/>
    <w:rsid w:val="000D6812"/>
    <w:rsid w:val="000D6834"/>
    <w:rsid w:val="000D6859"/>
    <w:rsid w:val="000D68A4"/>
    <w:rsid w:val="000D68C1"/>
    <w:rsid w:val="000D68F4"/>
    <w:rsid w:val="000D692A"/>
    <w:rsid w:val="000D6A90"/>
    <w:rsid w:val="000D6ABD"/>
    <w:rsid w:val="000D6ACB"/>
    <w:rsid w:val="000D6B0E"/>
    <w:rsid w:val="000D6B30"/>
    <w:rsid w:val="000D6B56"/>
    <w:rsid w:val="000D6B5D"/>
    <w:rsid w:val="000D6B6D"/>
    <w:rsid w:val="000D6B75"/>
    <w:rsid w:val="000D6C31"/>
    <w:rsid w:val="000D6C58"/>
    <w:rsid w:val="000D6CA8"/>
    <w:rsid w:val="000D6CDB"/>
    <w:rsid w:val="000D6D25"/>
    <w:rsid w:val="000D6D45"/>
    <w:rsid w:val="000D6D92"/>
    <w:rsid w:val="000D6DC1"/>
    <w:rsid w:val="000D6E29"/>
    <w:rsid w:val="000D6E37"/>
    <w:rsid w:val="000D6E45"/>
    <w:rsid w:val="000D6E80"/>
    <w:rsid w:val="000D6EAF"/>
    <w:rsid w:val="000D6EBF"/>
    <w:rsid w:val="000D6EC9"/>
    <w:rsid w:val="000D6F29"/>
    <w:rsid w:val="000D6F37"/>
    <w:rsid w:val="000D6F64"/>
    <w:rsid w:val="000D6F73"/>
    <w:rsid w:val="000D6FAE"/>
    <w:rsid w:val="000D6FB7"/>
    <w:rsid w:val="000D6FD3"/>
    <w:rsid w:val="000D6FE1"/>
    <w:rsid w:val="000D6FEB"/>
    <w:rsid w:val="000D6FED"/>
    <w:rsid w:val="000D6FF5"/>
    <w:rsid w:val="000D6FFA"/>
    <w:rsid w:val="000D706A"/>
    <w:rsid w:val="000D7097"/>
    <w:rsid w:val="000D70B8"/>
    <w:rsid w:val="000D70EF"/>
    <w:rsid w:val="000D7109"/>
    <w:rsid w:val="000D710A"/>
    <w:rsid w:val="000D712C"/>
    <w:rsid w:val="000D713F"/>
    <w:rsid w:val="000D7141"/>
    <w:rsid w:val="000D7142"/>
    <w:rsid w:val="000D714B"/>
    <w:rsid w:val="000D716F"/>
    <w:rsid w:val="000D7188"/>
    <w:rsid w:val="000D71A5"/>
    <w:rsid w:val="000D71BA"/>
    <w:rsid w:val="000D7208"/>
    <w:rsid w:val="000D720C"/>
    <w:rsid w:val="000D7254"/>
    <w:rsid w:val="000D725A"/>
    <w:rsid w:val="000D725C"/>
    <w:rsid w:val="000D728C"/>
    <w:rsid w:val="000D72BA"/>
    <w:rsid w:val="000D7309"/>
    <w:rsid w:val="000D735A"/>
    <w:rsid w:val="000D73D4"/>
    <w:rsid w:val="000D73F3"/>
    <w:rsid w:val="000D7406"/>
    <w:rsid w:val="000D746C"/>
    <w:rsid w:val="000D7474"/>
    <w:rsid w:val="000D74AE"/>
    <w:rsid w:val="000D74CD"/>
    <w:rsid w:val="000D74D5"/>
    <w:rsid w:val="000D74EF"/>
    <w:rsid w:val="000D750F"/>
    <w:rsid w:val="000D7513"/>
    <w:rsid w:val="000D7587"/>
    <w:rsid w:val="000D75C8"/>
    <w:rsid w:val="000D75F7"/>
    <w:rsid w:val="000D7607"/>
    <w:rsid w:val="000D7616"/>
    <w:rsid w:val="000D7637"/>
    <w:rsid w:val="000D7683"/>
    <w:rsid w:val="000D7693"/>
    <w:rsid w:val="000D76A7"/>
    <w:rsid w:val="000D76A9"/>
    <w:rsid w:val="000D76C8"/>
    <w:rsid w:val="000D76E3"/>
    <w:rsid w:val="000D76E8"/>
    <w:rsid w:val="000D76EE"/>
    <w:rsid w:val="000D775C"/>
    <w:rsid w:val="000D777C"/>
    <w:rsid w:val="000D778C"/>
    <w:rsid w:val="000D7802"/>
    <w:rsid w:val="000D7864"/>
    <w:rsid w:val="000D7876"/>
    <w:rsid w:val="000D788F"/>
    <w:rsid w:val="000D78B0"/>
    <w:rsid w:val="000D78D8"/>
    <w:rsid w:val="000D78DC"/>
    <w:rsid w:val="000D78E3"/>
    <w:rsid w:val="000D7928"/>
    <w:rsid w:val="000D7942"/>
    <w:rsid w:val="000D79BC"/>
    <w:rsid w:val="000D79CB"/>
    <w:rsid w:val="000D7A19"/>
    <w:rsid w:val="000D7A30"/>
    <w:rsid w:val="000D7A3D"/>
    <w:rsid w:val="000D7A5E"/>
    <w:rsid w:val="000D7AF1"/>
    <w:rsid w:val="000D7AF9"/>
    <w:rsid w:val="000D7AFA"/>
    <w:rsid w:val="000D7B12"/>
    <w:rsid w:val="000D7B4D"/>
    <w:rsid w:val="000D7B77"/>
    <w:rsid w:val="000D7B7C"/>
    <w:rsid w:val="000D7BAB"/>
    <w:rsid w:val="000D7BEF"/>
    <w:rsid w:val="000D7BF1"/>
    <w:rsid w:val="000D7BF6"/>
    <w:rsid w:val="000D7C05"/>
    <w:rsid w:val="000D7C07"/>
    <w:rsid w:val="000D7C0E"/>
    <w:rsid w:val="000D7C68"/>
    <w:rsid w:val="000D7C6A"/>
    <w:rsid w:val="000D7CBC"/>
    <w:rsid w:val="000D7CE1"/>
    <w:rsid w:val="000D7D19"/>
    <w:rsid w:val="000D7D62"/>
    <w:rsid w:val="000D7D6C"/>
    <w:rsid w:val="000D7D8D"/>
    <w:rsid w:val="000D7D9A"/>
    <w:rsid w:val="000D7DB3"/>
    <w:rsid w:val="000D7E3F"/>
    <w:rsid w:val="000D7E40"/>
    <w:rsid w:val="000D7EC0"/>
    <w:rsid w:val="000D7EEE"/>
    <w:rsid w:val="000D7EFC"/>
    <w:rsid w:val="000D7F27"/>
    <w:rsid w:val="000D7F5B"/>
    <w:rsid w:val="000D7F6F"/>
    <w:rsid w:val="000D7F80"/>
    <w:rsid w:val="000D7FB0"/>
    <w:rsid w:val="000E005F"/>
    <w:rsid w:val="000E0075"/>
    <w:rsid w:val="000E007F"/>
    <w:rsid w:val="000E00B1"/>
    <w:rsid w:val="000E00EA"/>
    <w:rsid w:val="000E0100"/>
    <w:rsid w:val="000E011F"/>
    <w:rsid w:val="000E013F"/>
    <w:rsid w:val="000E0172"/>
    <w:rsid w:val="000E0174"/>
    <w:rsid w:val="000E0177"/>
    <w:rsid w:val="000E017E"/>
    <w:rsid w:val="000E017F"/>
    <w:rsid w:val="000E01AA"/>
    <w:rsid w:val="000E0229"/>
    <w:rsid w:val="000E0238"/>
    <w:rsid w:val="000E0282"/>
    <w:rsid w:val="000E02AA"/>
    <w:rsid w:val="000E02C3"/>
    <w:rsid w:val="000E02D5"/>
    <w:rsid w:val="000E02D9"/>
    <w:rsid w:val="000E02F9"/>
    <w:rsid w:val="000E0310"/>
    <w:rsid w:val="000E0346"/>
    <w:rsid w:val="000E0363"/>
    <w:rsid w:val="000E0387"/>
    <w:rsid w:val="000E0394"/>
    <w:rsid w:val="000E03DC"/>
    <w:rsid w:val="000E044C"/>
    <w:rsid w:val="000E0458"/>
    <w:rsid w:val="000E0460"/>
    <w:rsid w:val="000E04A2"/>
    <w:rsid w:val="000E04A4"/>
    <w:rsid w:val="000E04B1"/>
    <w:rsid w:val="000E04C3"/>
    <w:rsid w:val="000E04E8"/>
    <w:rsid w:val="000E04F0"/>
    <w:rsid w:val="000E0503"/>
    <w:rsid w:val="000E0526"/>
    <w:rsid w:val="000E052A"/>
    <w:rsid w:val="000E0557"/>
    <w:rsid w:val="000E0593"/>
    <w:rsid w:val="000E059E"/>
    <w:rsid w:val="000E059F"/>
    <w:rsid w:val="000E05D9"/>
    <w:rsid w:val="000E05FA"/>
    <w:rsid w:val="000E0605"/>
    <w:rsid w:val="000E0620"/>
    <w:rsid w:val="000E067F"/>
    <w:rsid w:val="000E06A2"/>
    <w:rsid w:val="000E06B9"/>
    <w:rsid w:val="000E0780"/>
    <w:rsid w:val="000E078F"/>
    <w:rsid w:val="000E07AC"/>
    <w:rsid w:val="000E07B1"/>
    <w:rsid w:val="000E07CD"/>
    <w:rsid w:val="000E07FD"/>
    <w:rsid w:val="000E0802"/>
    <w:rsid w:val="000E080E"/>
    <w:rsid w:val="000E0813"/>
    <w:rsid w:val="000E0857"/>
    <w:rsid w:val="000E086C"/>
    <w:rsid w:val="000E088C"/>
    <w:rsid w:val="000E08A5"/>
    <w:rsid w:val="000E08A8"/>
    <w:rsid w:val="000E08AF"/>
    <w:rsid w:val="000E090A"/>
    <w:rsid w:val="000E094B"/>
    <w:rsid w:val="000E0989"/>
    <w:rsid w:val="000E0998"/>
    <w:rsid w:val="000E099A"/>
    <w:rsid w:val="000E099C"/>
    <w:rsid w:val="000E09A3"/>
    <w:rsid w:val="000E09CE"/>
    <w:rsid w:val="000E09F7"/>
    <w:rsid w:val="000E0A47"/>
    <w:rsid w:val="000E0A57"/>
    <w:rsid w:val="000E0A61"/>
    <w:rsid w:val="000E0A6C"/>
    <w:rsid w:val="000E0A70"/>
    <w:rsid w:val="000E0A83"/>
    <w:rsid w:val="000E0AAB"/>
    <w:rsid w:val="000E0AAD"/>
    <w:rsid w:val="000E0AE0"/>
    <w:rsid w:val="000E0B2A"/>
    <w:rsid w:val="000E0B5F"/>
    <w:rsid w:val="000E0BB6"/>
    <w:rsid w:val="000E0BC5"/>
    <w:rsid w:val="000E0BD1"/>
    <w:rsid w:val="000E0BF5"/>
    <w:rsid w:val="000E0C01"/>
    <w:rsid w:val="000E0C08"/>
    <w:rsid w:val="000E0C17"/>
    <w:rsid w:val="000E0C4D"/>
    <w:rsid w:val="000E0C83"/>
    <w:rsid w:val="000E0CBE"/>
    <w:rsid w:val="000E0CCB"/>
    <w:rsid w:val="000E0CD4"/>
    <w:rsid w:val="000E0D03"/>
    <w:rsid w:val="000E0D31"/>
    <w:rsid w:val="000E0D33"/>
    <w:rsid w:val="000E0D57"/>
    <w:rsid w:val="000E0D79"/>
    <w:rsid w:val="000E0DA2"/>
    <w:rsid w:val="000E0DD0"/>
    <w:rsid w:val="000E0DD3"/>
    <w:rsid w:val="000E0DE1"/>
    <w:rsid w:val="000E0DF4"/>
    <w:rsid w:val="000E0E35"/>
    <w:rsid w:val="000E0E51"/>
    <w:rsid w:val="000E0E99"/>
    <w:rsid w:val="000E0F5F"/>
    <w:rsid w:val="000E0F69"/>
    <w:rsid w:val="000E0F76"/>
    <w:rsid w:val="000E0FB9"/>
    <w:rsid w:val="000E0FC0"/>
    <w:rsid w:val="000E0FE4"/>
    <w:rsid w:val="000E1027"/>
    <w:rsid w:val="000E1030"/>
    <w:rsid w:val="000E106A"/>
    <w:rsid w:val="000E1077"/>
    <w:rsid w:val="000E1092"/>
    <w:rsid w:val="000E10A0"/>
    <w:rsid w:val="000E1133"/>
    <w:rsid w:val="000E1143"/>
    <w:rsid w:val="000E1145"/>
    <w:rsid w:val="000E1174"/>
    <w:rsid w:val="000E1175"/>
    <w:rsid w:val="000E11AA"/>
    <w:rsid w:val="000E11C5"/>
    <w:rsid w:val="000E11E0"/>
    <w:rsid w:val="000E11ED"/>
    <w:rsid w:val="000E123F"/>
    <w:rsid w:val="000E12DB"/>
    <w:rsid w:val="000E12E4"/>
    <w:rsid w:val="000E12F7"/>
    <w:rsid w:val="000E1319"/>
    <w:rsid w:val="000E132A"/>
    <w:rsid w:val="000E1334"/>
    <w:rsid w:val="000E133F"/>
    <w:rsid w:val="000E1346"/>
    <w:rsid w:val="000E1355"/>
    <w:rsid w:val="000E135B"/>
    <w:rsid w:val="000E1373"/>
    <w:rsid w:val="000E13A7"/>
    <w:rsid w:val="000E13F5"/>
    <w:rsid w:val="000E1408"/>
    <w:rsid w:val="000E145C"/>
    <w:rsid w:val="000E14BF"/>
    <w:rsid w:val="000E14C3"/>
    <w:rsid w:val="000E150F"/>
    <w:rsid w:val="000E1519"/>
    <w:rsid w:val="000E1567"/>
    <w:rsid w:val="000E1582"/>
    <w:rsid w:val="000E1587"/>
    <w:rsid w:val="000E15BA"/>
    <w:rsid w:val="000E15F2"/>
    <w:rsid w:val="000E15F3"/>
    <w:rsid w:val="000E164B"/>
    <w:rsid w:val="000E166A"/>
    <w:rsid w:val="000E16B0"/>
    <w:rsid w:val="000E16F7"/>
    <w:rsid w:val="000E1744"/>
    <w:rsid w:val="000E175C"/>
    <w:rsid w:val="000E17E1"/>
    <w:rsid w:val="000E17F0"/>
    <w:rsid w:val="000E1816"/>
    <w:rsid w:val="000E1826"/>
    <w:rsid w:val="000E1838"/>
    <w:rsid w:val="000E1895"/>
    <w:rsid w:val="000E18B0"/>
    <w:rsid w:val="000E18D7"/>
    <w:rsid w:val="000E1911"/>
    <w:rsid w:val="000E1934"/>
    <w:rsid w:val="000E1957"/>
    <w:rsid w:val="000E19BE"/>
    <w:rsid w:val="000E19C3"/>
    <w:rsid w:val="000E19F7"/>
    <w:rsid w:val="000E1A20"/>
    <w:rsid w:val="000E1A21"/>
    <w:rsid w:val="000E1A2E"/>
    <w:rsid w:val="000E1A8D"/>
    <w:rsid w:val="000E1B01"/>
    <w:rsid w:val="000E1BA9"/>
    <w:rsid w:val="000E1BC2"/>
    <w:rsid w:val="000E1BC5"/>
    <w:rsid w:val="000E1BC9"/>
    <w:rsid w:val="000E1BF1"/>
    <w:rsid w:val="000E1BF7"/>
    <w:rsid w:val="000E1C23"/>
    <w:rsid w:val="000E1C47"/>
    <w:rsid w:val="000E1C6C"/>
    <w:rsid w:val="000E1C72"/>
    <w:rsid w:val="000E1CC8"/>
    <w:rsid w:val="000E1CEF"/>
    <w:rsid w:val="000E1CFB"/>
    <w:rsid w:val="000E1D23"/>
    <w:rsid w:val="000E1D29"/>
    <w:rsid w:val="000E1D2B"/>
    <w:rsid w:val="000E1D33"/>
    <w:rsid w:val="000E1D45"/>
    <w:rsid w:val="000E1DC4"/>
    <w:rsid w:val="000E1E2D"/>
    <w:rsid w:val="000E1E8E"/>
    <w:rsid w:val="000E1EC3"/>
    <w:rsid w:val="000E1ECA"/>
    <w:rsid w:val="000E1F08"/>
    <w:rsid w:val="000E1F27"/>
    <w:rsid w:val="000E1F3F"/>
    <w:rsid w:val="000E1F44"/>
    <w:rsid w:val="000E1F53"/>
    <w:rsid w:val="000E1F59"/>
    <w:rsid w:val="000E1FC6"/>
    <w:rsid w:val="000E1FD3"/>
    <w:rsid w:val="000E1FD4"/>
    <w:rsid w:val="000E2007"/>
    <w:rsid w:val="000E2008"/>
    <w:rsid w:val="000E2034"/>
    <w:rsid w:val="000E2041"/>
    <w:rsid w:val="000E2058"/>
    <w:rsid w:val="000E2077"/>
    <w:rsid w:val="000E2079"/>
    <w:rsid w:val="000E207D"/>
    <w:rsid w:val="000E2082"/>
    <w:rsid w:val="000E208F"/>
    <w:rsid w:val="000E2099"/>
    <w:rsid w:val="000E20E6"/>
    <w:rsid w:val="000E20EB"/>
    <w:rsid w:val="000E212C"/>
    <w:rsid w:val="000E216D"/>
    <w:rsid w:val="000E2175"/>
    <w:rsid w:val="000E224E"/>
    <w:rsid w:val="000E227B"/>
    <w:rsid w:val="000E229B"/>
    <w:rsid w:val="000E22BD"/>
    <w:rsid w:val="000E22DF"/>
    <w:rsid w:val="000E22F4"/>
    <w:rsid w:val="000E22F9"/>
    <w:rsid w:val="000E230F"/>
    <w:rsid w:val="000E2315"/>
    <w:rsid w:val="000E2359"/>
    <w:rsid w:val="000E2361"/>
    <w:rsid w:val="000E2394"/>
    <w:rsid w:val="000E2398"/>
    <w:rsid w:val="000E23AF"/>
    <w:rsid w:val="000E23D9"/>
    <w:rsid w:val="000E2408"/>
    <w:rsid w:val="000E2426"/>
    <w:rsid w:val="000E2434"/>
    <w:rsid w:val="000E24AD"/>
    <w:rsid w:val="000E24DF"/>
    <w:rsid w:val="000E24EB"/>
    <w:rsid w:val="000E2588"/>
    <w:rsid w:val="000E2592"/>
    <w:rsid w:val="000E259E"/>
    <w:rsid w:val="000E25AA"/>
    <w:rsid w:val="000E25BD"/>
    <w:rsid w:val="000E25D3"/>
    <w:rsid w:val="000E25F2"/>
    <w:rsid w:val="000E260E"/>
    <w:rsid w:val="000E2619"/>
    <w:rsid w:val="000E2620"/>
    <w:rsid w:val="000E264B"/>
    <w:rsid w:val="000E264C"/>
    <w:rsid w:val="000E265C"/>
    <w:rsid w:val="000E266A"/>
    <w:rsid w:val="000E26A6"/>
    <w:rsid w:val="000E26B6"/>
    <w:rsid w:val="000E26C4"/>
    <w:rsid w:val="000E26EC"/>
    <w:rsid w:val="000E2709"/>
    <w:rsid w:val="000E2748"/>
    <w:rsid w:val="000E2760"/>
    <w:rsid w:val="000E277A"/>
    <w:rsid w:val="000E2796"/>
    <w:rsid w:val="000E27B0"/>
    <w:rsid w:val="000E27D0"/>
    <w:rsid w:val="000E27ED"/>
    <w:rsid w:val="000E27FD"/>
    <w:rsid w:val="000E2838"/>
    <w:rsid w:val="000E2862"/>
    <w:rsid w:val="000E286F"/>
    <w:rsid w:val="000E28B2"/>
    <w:rsid w:val="000E28C9"/>
    <w:rsid w:val="000E28CA"/>
    <w:rsid w:val="000E28D0"/>
    <w:rsid w:val="000E28D8"/>
    <w:rsid w:val="000E28FD"/>
    <w:rsid w:val="000E2932"/>
    <w:rsid w:val="000E295A"/>
    <w:rsid w:val="000E2993"/>
    <w:rsid w:val="000E29D3"/>
    <w:rsid w:val="000E2A09"/>
    <w:rsid w:val="000E2A78"/>
    <w:rsid w:val="000E2AC0"/>
    <w:rsid w:val="000E2AC3"/>
    <w:rsid w:val="000E2B09"/>
    <w:rsid w:val="000E2B5B"/>
    <w:rsid w:val="000E2B6A"/>
    <w:rsid w:val="000E2B7C"/>
    <w:rsid w:val="000E2B97"/>
    <w:rsid w:val="000E2B98"/>
    <w:rsid w:val="000E2BA2"/>
    <w:rsid w:val="000E2BA4"/>
    <w:rsid w:val="000E2BA8"/>
    <w:rsid w:val="000E2C16"/>
    <w:rsid w:val="000E2C54"/>
    <w:rsid w:val="000E2C9D"/>
    <w:rsid w:val="000E2CD3"/>
    <w:rsid w:val="000E2CE6"/>
    <w:rsid w:val="000E2DB4"/>
    <w:rsid w:val="000E2DF8"/>
    <w:rsid w:val="000E2E25"/>
    <w:rsid w:val="000E2E2B"/>
    <w:rsid w:val="000E2E3D"/>
    <w:rsid w:val="000E2E41"/>
    <w:rsid w:val="000E2E53"/>
    <w:rsid w:val="000E2E84"/>
    <w:rsid w:val="000E2EB3"/>
    <w:rsid w:val="000E2EF5"/>
    <w:rsid w:val="000E2F07"/>
    <w:rsid w:val="000E2F14"/>
    <w:rsid w:val="000E2F1A"/>
    <w:rsid w:val="000E2F22"/>
    <w:rsid w:val="000E2F2F"/>
    <w:rsid w:val="000E2F63"/>
    <w:rsid w:val="000E2F67"/>
    <w:rsid w:val="000E2F79"/>
    <w:rsid w:val="000E2F87"/>
    <w:rsid w:val="000E2FF3"/>
    <w:rsid w:val="000E3026"/>
    <w:rsid w:val="000E3067"/>
    <w:rsid w:val="000E308B"/>
    <w:rsid w:val="000E30AA"/>
    <w:rsid w:val="000E30DA"/>
    <w:rsid w:val="000E3130"/>
    <w:rsid w:val="000E3136"/>
    <w:rsid w:val="000E316A"/>
    <w:rsid w:val="000E3173"/>
    <w:rsid w:val="000E3177"/>
    <w:rsid w:val="000E317D"/>
    <w:rsid w:val="000E319B"/>
    <w:rsid w:val="000E31B4"/>
    <w:rsid w:val="000E31FF"/>
    <w:rsid w:val="000E324D"/>
    <w:rsid w:val="000E326E"/>
    <w:rsid w:val="000E32A1"/>
    <w:rsid w:val="000E32A7"/>
    <w:rsid w:val="000E32C1"/>
    <w:rsid w:val="000E32C3"/>
    <w:rsid w:val="000E32C8"/>
    <w:rsid w:val="000E32F4"/>
    <w:rsid w:val="000E3318"/>
    <w:rsid w:val="000E334D"/>
    <w:rsid w:val="000E3374"/>
    <w:rsid w:val="000E3387"/>
    <w:rsid w:val="000E33C1"/>
    <w:rsid w:val="000E33CA"/>
    <w:rsid w:val="000E33F9"/>
    <w:rsid w:val="000E3415"/>
    <w:rsid w:val="000E341B"/>
    <w:rsid w:val="000E343E"/>
    <w:rsid w:val="000E3472"/>
    <w:rsid w:val="000E347F"/>
    <w:rsid w:val="000E3485"/>
    <w:rsid w:val="000E348C"/>
    <w:rsid w:val="000E3502"/>
    <w:rsid w:val="000E3515"/>
    <w:rsid w:val="000E3552"/>
    <w:rsid w:val="000E357F"/>
    <w:rsid w:val="000E3595"/>
    <w:rsid w:val="000E3597"/>
    <w:rsid w:val="000E3598"/>
    <w:rsid w:val="000E35A0"/>
    <w:rsid w:val="000E35CA"/>
    <w:rsid w:val="000E35D4"/>
    <w:rsid w:val="000E3617"/>
    <w:rsid w:val="000E3624"/>
    <w:rsid w:val="000E3635"/>
    <w:rsid w:val="000E3638"/>
    <w:rsid w:val="000E365C"/>
    <w:rsid w:val="000E3667"/>
    <w:rsid w:val="000E366A"/>
    <w:rsid w:val="000E3692"/>
    <w:rsid w:val="000E36BF"/>
    <w:rsid w:val="000E36C8"/>
    <w:rsid w:val="000E36D1"/>
    <w:rsid w:val="000E36D4"/>
    <w:rsid w:val="000E36D9"/>
    <w:rsid w:val="000E3717"/>
    <w:rsid w:val="000E3772"/>
    <w:rsid w:val="000E3776"/>
    <w:rsid w:val="000E37A1"/>
    <w:rsid w:val="000E37A8"/>
    <w:rsid w:val="000E37BF"/>
    <w:rsid w:val="000E37ED"/>
    <w:rsid w:val="000E37FC"/>
    <w:rsid w:val="000E37FE"/>
    <w:rsid w:val="000E382A"/>
    <w:rsid w:val="000E384E"/>
    <w:rsid w:val="000E3883"/>
    <w:rsid w:val="000E38AE"/>
    <w:rsid w:val="000E38BE"/>
    <w:rsid w:val="000E38CD"/>
    <w:rsid w:val="000E38E5"/>
    <w:rsid w:val="000E3918"/>
    <w:rsid w:val="000E3919"/>
    <w:rsid w:val="000E392D"/>
    <w:rsid w:val="000E3944"/>
    <w:rsid w:val="000E3945"/>
    <w:rsid w:val="000E394A"/>
    <w:rsid w:val="000E399F"/>
    <w:rsid w:val="000E39DE"/>
    <w:rsid w:val="000E3A43"/>
    <w:rsid w:val="000E3A4B"/>
    <w:rsid w:val="000E3A80"/>
    <w:rsid w:val="000E3AAD"/>
    <w:rsid w:val="000E3AD1"/>
    <w:rsid w:val="000E3AD2"/>
    <w:rsid w:val="000E3AE7"/>
    <w:rsid w:val="000E3AF7"/>
    <w:rsid w:val="000E3B00"/>
    <w:rsid w:val="000E3B02"/>
    <w:rsid w:val="000E3B14"/>
    <w:rsid w:val="000E3B18"/>
    <w:rsid w:val="000E3B24"/>
    <w:rsid w:val="000E3B4F"/>
    <w:rsid w:val="000E3BFD"/>
    <w:rsid w:val="000E3C2A"/>
    <w:rsid w:val="000E3C50"/>
    <w:rsid w:val="000E3CC3"/>
    <w:rsid w:val="000E3CCA"/>
    <w:rsid w:val="000E3CD5"/>
    <w:rsid w:val="000E3CE2"/>
    <w:rsid w:val="000E3CE8"/>
    <w:rsid w:val="000E3D1D"/>
    <w:rsid w:val="000E3D51"/>
    <w:rsid w:val="000E3D54"/>
    <w:rsid w:val="000E3D55"/>
    <w:rsid w:val="000E3D88"/>
    <w:rsid w:val="000E3DB0"/>
    <w:rsid w:val="000E3DCF"/>
    <w:rsid w:val="000E3DDD"/>
    <w:rsid w:val="000E3DF2"/>
    <w:rsid w:val="000E3E09"/>
    <w:rsid w:val="000E3E1E"/>
    <w:rsid w:val="000E3E20"/>
    <w:rsid w:val="000E3E3D"/>
    <w:rsid w:val="000E3E53"/>
    <w:rsid w:val="000E3E6F"/>
    <w:rsid w:val="000E3EAA"/>
    <w:rsid w:val="000E3EAF"/>
    <w:rsid w:val="000E3EB4"/>
    <w:rsid w:val="000E3EE5"/>
    <w:rsid w:val="000E3FB4"/>
    <w:rsid w:val="000E3FC7"/>
    <w:rsid w:val="000E3FCB"/>
    <w:rsid w:val="000E3FED"/>
    <w:rsid w:val="000E4031"/>
    <w:rsid w:val="000E4059"/>
    <w:rsid w:val="000E4066"/>
    <w:rsid w:val="000E4087"/>
    <w:rsid w:val="000E4094"/>
    <w:rsid w:val="000E4096"/>
    <w:rsid w:val="000E40A1"/>
    <w:rsid w:val="000E40AB"/>
    <w:rsid w:val="000E410E"/>
    <w:rsid w:val="000E412E"/>
    <w:rsid w:val="000E412F"/>
    <w:rsid w:val="000E4143"/>
    <w:rsid w:val="000E415D"/>
    <w:rsid w:val="000E41A3"/>
    <w:rsid w:val="000E41A8"/>
    <w:rsid w:val="000E41C1"/>
    <w:rsid w:val="000E4277"/>
    <w:rsid w:val="000E42B9"/>
    <w:rsid w:val="000E42C9"/>
    <w:rsid w:val="000E42E8"/>
    <w:rsid w:val="000E42EC"/>
    <w:rsid w:val="000E433E"/>
    <w:rsid w:val="000E4343"/>
    <w:rsid w:val="000E4367"/>
    <w:rsid w:val="000E437E"/>
    <w:rsid w:val="000E43AD"/>
    <w:rsid w:val="000E43B3"/>
    <w:rsid w:val="000E43D6"/>
    <w:rsid w:val="000E43E3"/>
    <w:rsid w:val="000E43E7"/>
    <w:rsid w:val="000E43FC"/>
    <w:rsid w:val="000E4486"/>
    <w:rsid w:val="000E448A"/>
    <w:rsid w:val="000E44E2"/>
    <w:rsid w:val="000E4524"/>
    <w:rsid w:val="000E4529"/>
    <w:rsid w:val="000E452A"/>
    <w:rsid w:val="000E4532"/>
    <w:rsid w:val="000E4562"/>
    <w:rsid w:val="000E4569"/>
    <w:rsid w:val="000E45B2"/>
    <w:rsid w:val="000E45C6"/>
    <w:rsid w:val="000E45D9"/>
    <w:rsid w:val="000E45F9"/>
    <w:rsid w:val="000E45FB"/>
    <w:rsid w:val="000E4622"/>
    <w:rsid w:val="000E4623"/>
    <w:rsid w:val="000E4628"/>
    <w:rsid w:val="000E4645"/>
    <w:rsid w:val="000E465B"/>
    <w:rsid w:val="000E4665"/>
    <w:rsid w:val="000E4666"/>
    <w:rsid w:val="000E4670"/>
    <w:rsid w:val="000E469D"/>
    <w:rsid w:val="000E4714"/>
    <w:rsid w:val="000E4721"/>
    <w:rsid w:val="000E4773"/>
    <w:rsid w:val="000E4787"/>
    <w:rsid w:val="000E4788"/>
    <w:rsid w:val="000E47D8"/>
    <w:rsid w:val="000E47E9"/>
    <w:rsid w:val="000E481F"/>
    <w:rsid w:val="000E4832"/>
    <w:rsid w:val="000E4842"/>
    <w:rsid w:val="000E4852"/>
    <w:rsid w:val="000E4880"/>
    <w:rsid w:val="000E489D"/>
    <w:rsid w:val="000E48CB"/>
    <w:rsid w:val="000E48D5"/>
    <w:rsid w:val="000E48EE"/>
    <w:rsid w:val="000E48F0"/>
    <w:rsid w:val="000E493A"/>
    <w:rsid w:val="000E493B"/>
    <w:rsid w:val="000E4966"/>
    <w:rsid w:val="000E4972"/>
    <w:rsid w:val="000E4997"/>
    <w:rsid w:val="000E4998"/>
    <w:rsid w:val="000E4A06"/>
    <w:rsid w:val="000E4A22"/>
    <w:rsid w:val="000E4A3A"/>
    <w:rsid w:val="000E4A50"/>
    <w:rsid w:val="000E4A5B"/>
    <w:rsid w:val="000E4A66"/>
    <w:rsid w:val="000E4A76"/>
    <w:rsid w:val="000E4A86"/>
    <w:rsid w:val="000E4AFC"/>
    <w:rsid w:val="000E4B0F"/>
    <w:rsid w:val="000E4B90"/>
    <w:rsid w:val="000E4BB8"/>
    <w:rsid w:val="000E4BF6"/>
    <w:rsid w:val="000E4C62"/>
    <w:rsid w:val="000E4C76"/>
    <w:rsid w:val="000E4CB1"/>
    <w:rsid w:val="000E4D10"/>
    <w:rsid w:val="000E4D32"/>
    <w:rsid w:val="000E4D59"/>
    <w:rsid w:val="000E4D67"/>
    <w:rsid w:val="000E4D73"/>
    <w:rsid w:val="000E4DAC"/>
    <w:rsid w:val="000E4DDF"/>
    <w:rsid w:val="000E4DE6"/>
    <w:rsid w:val="000E4DF3"/>
    <w:rsid w:val="000E4DFA"/>
    <w:rsid w:val="000E4E3C"/>
    <w:rsid w:val="000E4E40"/>
    <w:rsid w:val="000E4E57"/>
    <w:rsid w:val="000E4E69"/>
    <w:rsid w:val="000E4EBD"/>
    <w:rsid w:val="000E4F56"/>
    <w:rsid w:val="000E4F87"/>
    <w:rsid w:val="000E4FDB"/>
    <w:rsid w:val="000E4FEE"/>
    <w:rsid w:val="000E4FF2"/>
    <w:rsid w:val="000E5005"/>
    <w:rsid w:val="000E5026"/>
    <w:rsid w:val="000E5028"/>
    <w:rsid w:val="000E502F"/>
    <w:rsid w:val="000E503D"/>
    <w:rsid w:val="000E5049"/>
    <w:rsid w:val="000E5057"/>
    <w:rsid w:val="000E505E"/>
    <w:rsid w:val="000E5060"/>
    <w:rsid w:val="000E5083"/>
    <w:rsid w:val="000E5101"/>
    <w:rsid w:val="000E512F"/>
    <w:rsid w:val="000E519F"/>
    <w:rsid w:val="000E51B8"/>
    <w:rsid w:val="000E51D7"/>
    <w:rsid w:val="000E51D9"/>
    <w:rsid w:val="000E528D"/>
    <w:rsid w:val="000E52D4"/>
    <w:rsid w:val="000E52F0"/>
    <w:rsid w:val="000E52F3"/>
    <w:rsid w:val="000E530A"/>
    <w:rsid w:val="000E5346"/>
    <w:rsid w:val="000E5353"/>
    <w:rsid w:val="000E5366"/>
    <w:rsid w:val="000E53CD"/>
    <w:rsid w:val="000E5464"/>
    <w:rsid w:val="000E546B"/>
    <w:rsid w:val="000E547A"/>
    <w:rsid w:val="000E549B"/>
    <w:rsid w:val="000E54A0"/>
    <w:rsid w:val="000E5506"/>
    <w:rsid w:val="000E5511"/>
    <w:rsid w:val="000E5514"/>
    <w:rsid w:val="000E5517"/>
    <w:rsid w:val="000E5537"/>
    <w:rsid w:val="000E5538"/>
    <w:rsid w:val="000E5556"/>
    <w:rsid w:val="000E5562"/>
    <w:rsid w:val="000E558A"/>
    <w:rsid w:val="000E559F"/>
    <w:rsid w:val="000E55A3"/>
    <w:rsid w:val="000E55B3"/>
    <w:rsid w:val="000E55CB"/>
    <w:rsid w:val="000E561E"/>
    <w:rsid w:val="000E5632"/>
    <w:rsid w:val="000E5633"/>
    <w:rsid w:val="000E564F"/>
    <w:rsid w:val="000E5678"/>
    <w:rsid w:val="000E5699"/>
    <w:rsid w:val="000E56A7"/>
    <w:rsid w:val="000E56AF"/>
    <w:rsid w:val="000E56B5"/>
    <w:rsid w:val="000E574B"/>
    <w:rsid w:val="000E575A"/>
    <w:rsid w:val="000E579C"/>
    <w:rsid w:val="000E57B8"/>
    <w:rsid w:val="000E57BB"/>
    <w:rsid w:val="000E57CF"/>
    <w:rsid w:val="000E57DE"/>
    <w:rsid w:val="000E57E7"/>
    <w:rsid w:val="000E580F"/>
    <w:rsid w:val="000E5826"/>
    <w:rsid w:val="000E584D"/>
    <w:rsid w:val="000E5852"/>
    <w:rsid w:val="000E58D4"/>
    <w:rsid w:val="000E58D9"/>
    <w:rsid w:val="000E58E1"/>
    <w:rsid w:val="000E58E4"/>
    <w:rsid w:val="000E594F"/>
    <w:rsid w:val="000E595B"/>
    <w:rsid w:val="000E5967"/>
    <w:rsid w:val="000E598D"/>
    <w:rsid w:val="000E5997"/>
    <w:rsid w:val="000E5998"/>
    <w:rsid w:val="000E59B3"/>
    <w:rsid w:val="000E59E6"/>
    <w:rsid w:val="000E59FC"/>
    <w:rsid w:val="000E59FE"/>
    <w:rsid w:val="000E5A11"/>
    <w:rsid w:val="000E5A15"/>
    <w:rsid w:val="000E5A17"/>
    <w:rsid w:val="000E5A3B"/>
    <w:rsid w:val="000E5A46"/>
    <w:rsid w:val="000E5A55"/>
    <w:rsid w:val="000E5A82"/>
    <w:rsid w:val="000E5A8A"/>
    <w:rsid w:val="000E5AC1"/>
    <w:rsid w:val="000E5AC4"/>
    <w:rsid w:val="000E5B02"/>
    <w:rsid w:val="000E5B3C"/>
    <w:rsid w:val="000E5B41"/>
    <w:rsid w:val="000E5B51"/>
    <w:rsid w:val="000E5B93"/>
    <w:rsid w:val="000E5BA8"/>
    <w:rsid w:val="000E5BA9"/>
    <w:rsid w:val="000E5BFE"/>
    <w:rsid w:val="000E5C2E"/>
    <w:rsid w:val="000E5C52"/>
    <w:rsid w:val="000E5C6F"/>
    <w:rsid w:val="000E5C76"/>
    <w:rsid w:val="000E5C77"/>
    <w:rsid w:val="000E5C90"/>
    <w:rsid w:val="000E5CA8"/>
    <w:rsid w:val="000E5CA9"/>
    <w:rsid w:val="000E5CC4"/>
    <w:rsid w:val="000E5CD1"/>
    <w:rsid w:val="000E5CFD"/>
    <w:rsid w:val="000E5D0C"/>
    <w:rsid w:val="000E5D6C"/>
    <w:rsid w:val="000E5D98"/>
    <w:rsid w:val="000E5DD8"/>
    <w:rsid w:val="000E5DF4"/>
    <w:rsid w:val="000E5E07"/>
    <w:rsid w:val="000E5E21"/>
    <w:rsid w:val="000E5E26"/>
    <w:rsid w:val="000E5E74"/>
    <w:rsid w:val="000E5F05"/>
    <w:rsid w:val="000E5F2E"/>
    <w:rsid w:val="000E5F42"/>
    <w:rsid w:val="000E5F59"/>
    <w:rsid w:val="000E5F9B"/>
    <w:rsid w:val="000E5F9E"/>
    <w:rsid w:val="000E5FA2"/>
    <w:rsid w:val="000E5FD3"/>
    <w:rsid w:val="000E5FDE"/>
    <w:rsid w:val="000E6009"/>
    <w:rsid w:val="000E600E"/>
    <w:rsid w:val="000E60A5"/>
    <w:rsid w:val="000E60E0"/>
    <w:rsid w:val="000E6105"/>
    <w:rsid w:val="000E6118"/>
    <w:rsid w:val="000E613F"/>
    <w:rsid w:val="000E615B"/>
    <w:rsid w:val="000E6180"/>
    <w:rsid w:val="000E61F6"/>
    <w:rsid w:val="000E6201"/>
    <w:rsid w:val="000E6213"/>
    <w:rsid w:val="000E6216"/>
    <w:rsid w:val="000E628F"/>
    <w:rsid w:val="000E6304"/>
    <w:rsid w:val="000E6306"/>
    <w:rsid w:val="000E630F"/>
    <w:rsid w:val="000E63C4"/>
    <w:rsid w:val="000E63D6"/>
    <w:rsid w:val="000E63F9"/>
    <w:rsid w:val="000E642C"/>
    <w:rsid w:val="000E642D"/>
    <w:rsid w:val="000E6439"/>
    <w:rsid w:val="000E6477"/>
    <w:rsid w:val="000E649D"/>
    <w:rsid w:val="000E64DE"/>
    <w:rsid w:val="000E64F8"/>
    <w:rsid w:val="000E653D"/>
    <w:rsid w:val="000E6593"/>
    <w:rsid w:val="000E6597"/>
    <w:rsid w:val="000E659B"/>
    <w:rsid w:val="000E65C6"/>
    <w:rsid w:val="000E65C8"/>
    <w:rsid w:val="000E6602"/>
    <w:rsid w:val="000E6624"/>
    <w:rsid w:val="000E664E"/>
    <w:rsid w:val="000E665F"/>
    <w:rsid w:val="000E6661"/>
    <w:rsid w:val="000E667B"/>
    <w:rsid w:val="000E668D"/>
    <w:rsid w:val="000E66E3"/>
    <w:rsid w:val="000E6700"/>
    <w:rsid w:val="000E670F"/>
    <w:rsid w:val="000E6715"/>
    <w:rsid w:val="000E671E"/>
    <w:rsid w:val="000E6742"/>
    <w:rsid w:val="000E6762"/>
    <w:rsid w:val="000E6780"/>
    <w:rsid w:val="000E679D"/>
    <w:rsid w:val="000E67BB"/>
    <w:rsid w:val="000E67C0"/>
    <w:rsid w:val="000E67CA"/>
    <w:rsid w:val="000E67D1"/>
    <w:rsid w:val="000E67D7"/>
    <w:rsid w:val="000E67FE"/>
    <w:rsid w:val="000E686D"/>
    <w:rsid w:val="000E68C7"/>
    <w:rsid w:val="000E6916"/>
    <w:rsid w:val="000E6950"/>
    <w:rsid w:val="000E695B"/>
    <w:rsid w:val="000E6A0B"/>
    <w:rsid w:val="000E6A1C"/>
    <w:rsid w:val="000E6A35"/>
    <w:rsid w:val="000E6A45"/>
    <w:rsid w:val="000E6A85"/>
    <w:rsid w:val="000E6AE5"/>
    <w:rsid w:val="000E6B2D"/>
    <w:rsid w:val="000E6B52"/>
    <w:rsid w:val="000E6B6A"/>
    <w:rsid w:val="000E6B9A"/>
    <w:rsid w:val="000E6BA1"/>
    <w:rsid w:val="000E6BA3"/>
    <w:rsid w:val="000E6BC1"/>
    <w:rsid w:val="000E6BC4"/>
    <w:rsid w:val="000E6C09"/>
    <w:rsid w:val="000E6C61"/>
    <w:rsid w:val="000E6C7F"/>
    <w:rsid w:val="000E6D1A"/>
    <w:rsid w:val="000E6D3B"/>
    <w:rsid w:val="000E6D71"/>
    <w:rsid w:val="000E6DB2"/>
    <w:rsid w:val="000E6DDB"/>
    <w:rsid w:val="000E6DE8"/>
    <w:rsid w:val="000E6E16"/>
    <w:rsid w:val="000E6E2F"/>
    <w:rsid w:val="000E6E4B"/>
    <w:rsid w:val="000E6E55"/>
    <w:rsid w:val="000E6E6F"/>
    <w:rsid w:val="000E6E7F"/>
    <w:rsid w:val="000E6E9F"/>
    <w:rsid w:val="000E6EA9"/>
    <w:rsid w:val="000E6EB7"/>
    <w:rsid w:val="000E6EC2"/>
    <w:rsid w:val="000E6EE7"/>
    <w:rsid w:val="000E6F37"/>
    <w:rsid w:val="000E6F4F"/>
    <w:rsid w:val="000E6F60"/>
    <w:rsid w:val="000E6F65"/>
    <w:rsid w:val="000E6FA1"/>
    <w:rsid w:val="000E6FD2"/>
    <w:rsid w:val="000E6FED"/>
    <w:rsid w:val="000E701A"/>
    <w:rsid w:val="000E701F"/>
    <w:rsid w:val="000E7021"/>
    <w:rsid w:val="000E7029"/>
    <w:rsid w:val="000E7084"/>
    <w:rsid w:val="000E70A9"/>
    <w:rsid w:val="000E70D6"/>
    <w:rsid w:val="000E7101"/>
    <w:rsid w:val="000E7127"/>
    <w:rsid w:val="000E716A"/>
    <w:rsid w:val="000E716B"/>
    <w:rsid w:val="000E7191"/>
    <w:rsid w:val="000E7194"/>
    <w:rsid w:val="000E71CC"/>
    <w:rsid w:val="000E7255"/>
    <w:rsid w:val="000E725B"/>
    <w:rsid w:val="000E7274"/>
    <w:rsid w:val="000E72A9"/>
    <w:rsid w:val="000E72C1"/>
    <w:rsid w:val="000E72CD"/>
    <w:rsid w:val="000E72E1"/>
    <w:rsid w:val="000E72F7"/>
    <w:rsid w:val="000E7330"/>
    <w:rsid w:val="000E7338"/>
    <w:rsid w:val="000E734D"/>
    <w:rsid w:val="000E7360"/>
    <w:rsid w:val="000E73C8"/>
    <w:rsid w:val="000E73FB"/>
    <w:rsid w:val="000E743B"/>
    <w:rsid w:val="000E7440"/>
    <w:rsid w:val="000E7445"/>
    <w:rsid w:val="000E7488"/>
    <w:rsid w:val="000E748C"/>
    <w:rsid w:val="000E7492"/>
    <w:rsid w:val="000E749E"/>
    <w:rsid w:val="000E74A7"/>
    <w:rsid w:val="000E74C6"/>
    <w:rsid w:val="000E74CE"/>
    <w:rsid w:val="000E74F0"/>
    <w:rsid w:val="000E74F3"/>
    <w:rsid w:val="000E751B"/>
    <w:rsid w:val="000E751E"/>
    <w:rsid w:val="000E755E"/>
    <w:rsid w:val="000E7582"/>
    <w:rsid w:val="000E75A3"/>
    <w:rsid w:val="000E75A5"/>
    <w:rsid w:val="000E75F6"/>
    <w:rsid w:val="000E7620"/>
    <w:rsid w:val="000E767D"/>
    <w:rsid w:val="000E76A4"/>
    <w:rsid w:val="000E76BE"/>
    <w:rsid w:val="000E773D"/>
    <w:rsid w:val="000E77B4"/>
    <w:rsid w:val="000E77DD"/>
    <w:rsid w:val="000E77F6"/>
    <w:rsid w:val="000E7844"/>
    <w:rsid w:val="000E7894"/>
    <w:rsid w:val="000E7904"/>
    <w:rsid w:val="000E794E"/>
    <w:rsid w:val="000E796E"/>
    <w:rsid w:val="000E798E"/>
    <w:rsid w:val="000E7997"/>
    <w:rsid w:val="000E79AF"/>
    <w:rsid w:val="000E79F9"/>
    <w:rsid w:val="000E7A1D"/>
    <w:rsid w:val="000E7A21"/>
    <w:rsid w:val="000E7A6F"/>
    <w:rsid w:val="000E7A70"/>
    <w:rsid w:val="000E7A99"/>
    <w:rsid w:val="000E7B04"/>
    <w:rsid w:val="000E7B10"/>
    <w:rsid w:val="000E7B1F"/>
    <w:rsid w:val="000E7B7C"/>
    <w:rsid w:val="000E7B81"/>
    <w:rsid w:val="000E7BA3"/>
    <w:rsid w:val="000E7BDA"/>
    <w:rsid w:val="000E7BDC"/>
    <w:rsid w:val="000E7BEB"/>
    <w:rsid w:val="000E7BEC"/>
    <w:rsid w:val="000E7BFD"/>
    <w:rsid w:val="000E7C06"/>
    <w:rsid w:val="000E7C20"/>
    <w:rsid w:val="000E7C29"/>
    <w:rsid w:val="000E7C3A"/>
    <w:rsid w:val="000E7C3C"/>
    <w:rsid w:val="000E7C46"/>
    <w:rsid w:val="000E7C85"/>
    <w:rsid w:val="000E7CCB"/>
    <w:rsid w:val="000E7CF2"/>
    <w:rsid w:val="000E7D12"/>
    <w:rsid w:val="000E7D2B"/>
    <w:rsid w:val="000E7D2F"/>
    <w:rsid w:val="000E7DDB"/>
    <w:rsid w:val="000E7DFC"/>
    <w:rsid w:val="000E7E0F"/>
    <w:rsid w:val="000E7E37"/>
    <w:rsid w:val="000E7E42"/>
    <w:rsid w:val="000E7E46"/>
    <w:rsid w:val="000E7E49"/>
    <w:rsid w:val="000E7E9B"/>
    <w:rsid w:val="000E7ECD"/>
    <w:rsid w:val="000E7EED"/>
    <w:rsid w:val="000E7EFE"/>
    <w:rsid w:val="000E7F01"/>
    <w:rsid w:val="000E7F8F"/>
    <w:rsid w:val="000E7F95"/>
    <w:rsid w:val="000E7F99"/>
    <w:rsid w:val="000E7FB7"/>
    <w:rsid w:val="000E7FBF"/>
    <w:rsid w:val="000E7FCA"/>
    <w:rsid w:val="000F0005"/>
    <w:rsid w:val="000F000D"/>
    <w:rsid w:val="000F0016"/>
    <w:rsid w:val="000F002F"/>
    <w:rsid w:val="000F003B"/>
    <w:rsid w:val="000F006E"/>
    <w:rsid w:val="000F0087"/>
    <w:rsid w:val="000F00A6"/>
    <w:rsid w:val="000F012B"/>
    <w:rsid w:val="000F016C"/>
    <w:rsid w:val="000F016E"/>
    <w:rsid w:val="000F0182"/>
    <w:rsid w:val="000F01A5"/>
    <w:rsid w:val="000F0212"/>
    <w:rsid w:val="000F0242"/>
    <w:rsid w:val="000F0272"/>
    <w:rsid w:val="000F0304"/>
    <w:rsid w:val="000F030A"/>
    <w:rsid w:val="000F030E"/>
    <w:rsid w:val="000F030F"/>
    <w:rsid w:val="000F031E"/>
    <w:rsid w:val="000F0349"/>
    <w:rsid w:val="000F034A"/>
    <w:rsid w:val="000F0352"/>
    <w:rsid w:val="000F03B9"/>
    <w:rsid w:val="000F03C4"/>
    <w:rsid w:val="000F0445"/>
    <w:rsid w:val="000F044A"/>
    <w:rsid w:val="000F0480"/>
    <w:rsid w:val="000F0532"/>
    <w:rsid w:val="000F0535"/>
    <w:rsid w:val="000F0581"/>
    <w:rsid w:val="000F0598"/>
    <w:rsid w:val="000F05D8"/>
    <w:rsid w:val="000F05FC"/>
    <w:rsid w:val="000F0633"/>
    <w:rsid w:val="000F0645"/>
    <w:rsid w:val="000F0679"/>
    <w:rsid w:val="000F06AC"/>
    <w:rsid w:val="000F06F2"/>
    <w:rsid w:val="000F072B"/>
    <w:rsid w:val="000F0755"/>
    <w:rsid w:val="000F079E"/>
    <w:rsid w:val="000F07B4"/>
    <w:rsid w:val="000F07F5"/>
    <w:rsid w:val="000F080F"/>
    <w:rsid w:val="000F0827"/>
    <w:rsid w:val="000F089C"/>
    <w:rsid w:val="000F0930"/>
    <w:rsid w:val="000F0946"/>
    <w:rsid w:val="000F09C6"/>
    <w:rsid w:val="000F09DF"/>
    <w:rsid w:val="000F0A22"/>
    <w:rsid w:val="000F0A32"/>
    <w:rsid w:val="000F0A51"/>
    <w:rsid w:val="000F0A65"/>
    <w:rsid w:val="000F0A98"/>
    <w:rsid w:val="000F0AC3"/>
    <w:rsid w:val="000F0AED"/>
    <w:rsid w:val="000F0B07"/>
    <w:rsid w:val="000F0B90"/>
    <w:rsid w:val="000F0B9D"/>
    <w:rsid w:val="000F0BC8"/>
    <w:rsid w:val="000F0C30"/>
    <w:rsid w:val="000F0C36"/>
    <w:rsid w:val="000F0C83"/>
    <w:rsid w:val="000F0C92"/>
    <w:rsid w:val="000F0CA2"/>
    <w:rsid w:val="000F0CE0"/>
    <w:rsid w:val="000F0CFC"/>
    <w:rsid w:val="000F0CFD"/>
    <w:rsid w:val="000F0D2F"/>
    <w:rsid w:val="000F0D65"/>
    <w:rsid w:val="000F0D71"/>
    <w:rsid w:val="000F0D86"/>
    <w:rsid w:val="000F0D94"/>
    <w:rsid w:val="000F0DD3"/>
    <w:rsid w:val="000F0DD5"/>
    <w:rsid w:val="000F0DEE"/>
    <w:rsid w:val="000F0DF2"/>
    <w:rsid w:val="000F0E0C"/>
    <w:rsid w:val="000F0E0D"/>
    <w:rsid w:val="000F0E2F"/>
    <w:rsid w:val="000F0E3A"/>
    <w:rsid w:val="000F0E41"/>
    <w:rsid w:val="000F0E54"/>
    <w:rsid w:val="000F0E6F"/>
    <w:rsid w:val="000F0E7B"/>
    <w:rsid w:val="000F0E95"/>
    <w:rsid w:val="000F0F75"/>
    <w:rsid w:val="000F0FCE"/>
    <w:rsid w:val="000F1046"/>
    <w:rsid w:val="000F106F"/>
    <w:rsid w:val="000F1090"/>
    <w:rsid w:val="000F10C2"/>
    <w:rsid w:val="000F10C9"/>
    <w:rsid w:val="000F10D1"/>
    <w:rsid w:val="000F10EB"/>
    <w:rsid w:val="000F1153"/>
    <w:rsid w:val="000F1191"/>
    <w:rsid w:val="000F11AF"/>
    <w:rsid w:val="000F11EA"/>
    <w:rsid w:val="000F1207"/>
    <w:rsid w:val="000F120E"/>
    <w:rsid w:val="000F1232"/>
    <w:rsid w:val="000F125C"/>
    <w:rsid w:val="000F12D9"/>
    <w:rsid w:val="000F12E0"/>
    <w:rsid w:val="000F12FB"/>
    <w:rsid w:val="000F1302"/>
    <w:rsid w:val="000F1314"/>
    <w:rsid w:val="000F131C"/>
    <w:rsid w:val="000F13AB"/>
    <w:rsid w:val="000F13EF"/>
    <w:rsid w:val="000F1413"/>
    <w:rsid w:val="000F1424"/>
    <w:rsid w:val="000F142E"/>
    <w:rsid w:val="000F1440"/>
    <w:rsid w:val="000F1456"/>
    <w:rsid w:val="000F148A"/>
    <w:rsid w:val="000F1492"/>
    <w:rsid w:val="000F1494"/>
    <w:rsid w:val="000F149B"/>
    <w:rsid w:val="000F14B6"/>
    <w:rsid w:val="000F14E7"/>
    <w:rsid w:val="000F1507"/>
    <w:rsid w:val="000F1511"/>
    <w:rsid w:val="000F151E"/>
    <w:rsid w:val="000F1538"/>
    <w:rsid w:val="000F1541"/>
    <w:rsid w:val="000F1553"/>
    <w:rsid w:val="000F1556"/>
    <w:rsid w:val="000F1561"/>
    <w:rsid w:val="000F15A4"/>
    <w:rsid w:val="000F15A8"/>
    <w:rsid w:val="000F15BF"/>
    <w:rsid w:val="000F160D"/>
    <w:rsid w:val="000F1621"/>
    <w:rsid w:val="000F163C"/>
    <w:rsid w:val="000F1642"/>
    <w:rsid w:val="000F1648"/>
    <w:rsid w:val="000F1659"/>
    <w:rsid w:val="000F1671"/>
    <w:rsid w:val="000F16B8"/>
    <w:rsid w:val="000F1714"/>
    <w:rsid w:val="000F1721"/>
    <w:rsid w:val="000F1728"/>
    <w:rsid w:val="000F1761"/>
    <w:rsid w:val="000F17A0"/>
    <w:rsid w:val="000F182C"/>
    <w:rsid w:val="000F1835"/>
    <w:rsid w:val="000F18E3"/>
    <w:rsid w:val="000F190E"/>
    <w:rsid w:val="000F1923"/>
    <w:rsid w:val="000F1927"/>
    <w:rsid w:val="000F193B"/>
    <w:rsid w:val="000F193F"/>
    <w:rsid w:val="000F1953"/>
    <w:rsid w:val="000F19B2"/>
    <w:rsid w:val="000F1A13"/>
    <w:rsid w:val="000F1A35"/>
    <w:rsid w:val="000F1A67"/>
    <w:rsid w:val="000F1A77"/>
    <w:rsid w:val="000F1AA3"/>
    <w:rsid w:val="000F1AA5"/>
    <w:rsid w:val="000F1B57"/>
    <w:rsid w:val="000F1B74"/>
    <w:rsid w:val="000F1B94"/>
    <w:rsid w:val="000F1BCC"/>
    <w:rsid w:val="000F1C06"/>
    <w:rsid w:val="000F1C0F"/>
    <w:rsid w:val="000F1C3D"/>
    <w:rsid w:val="000F1CA5"/>
    <w:rsid w:val="000F1CA8"/>
    <w:rsid w:val="000F1D10"/>
    <w:rsid w:val="000F1D12"/>
    <w:rsid w:val="000F1D1C"/>
    <w:rsid w:val="000F1D41"/>
    <w:rsid w:val="000F1D63"/>
    <w:rsid w:val="000F1D76"/>
    <w:rsid w:val="000F1D90"/>
    <w:rsid w:val="000F1D92"/>
    <w:rsid w:val="000F1E20"/>
    <w:rsid w:val="000F1E25"/>
    <w:rsid w:val="000F1E6B"/>
    <w:rsid w:val="000F1E82"/>
    <w:rsid w:val="000F1E95"/>
    <w:rsid w:val="000F1EA5"/>
    <w:rsid w:val="000F1EBF"/>
    <w:rsid w:val="000F1F12"/>
    <w:rsid w:val="000F1F55"/>
    <w:rsid w:val="000F1F57"/>
    <w:rsid w:val="000F1F91"/>
    <w:rsid w:val="000F1F9A"/>
    <w:rsid w:val="000F1FDE"/>
    <w:rsid w:val="000F1FE0"/>
    <w:rsid w:val="000F2005"/>
    <w:rsid w:val="000F2018"/>
    <w:rsid w:val="000F201B"/>
    <w:rsid w:val="000F2034"/>
    <w:rsid w:val="000F2079"/>
    <w:rsid w:val="000F208F"/>
    <w:rsid w:val="000F20A3"/>
    <w:rsid w:val="000F20F7"/>
    <w:rsid w:val="000F217F"/>
    <w:rsid w:val="000F21A2"/>
    <w:rsid w:val="000F21DD"/>
    <w:rsid w:val="000F222F"/>
    <w:rsid w:val="000F2248"/>
    <w:rsid w:val="000F22BA"/>
    <w:rsid w:val="000F22C6"/>
    <w:rsid w:val="000F2311"/>
    <w:rsid w:val="000F2339"/>
    <w:rsid w:val="000F2343"/>
    <w:rsid w:val="000F234E"/>
    <w:rsid w:val="000F2381"/>
    <w:rsid w:val="000F23F2"/>
    <w:rsid w:val="000F2400"/>
    <w:rsid w:val="000F2404"/>
    <w:rsid w:val="000F2413"/>
    <w:rsid w:val="000F2446"/>
    <w:rsid w:val="000F248B"/>
    <w:rsid w:val="000F24D4"/>
    <w:rsid w:val="000F24D9"/>
    <w:rsid w:val="000F251A"/>
    <w:rsid w:val="000F2590"/>
    <w:rsid w:val="000F25A9"/>
    <w:rsid w:val="000F25C3"/>
    <w:rsid w:val="000F2602"/>
    <w:rsid w:val="000F262D"/>
    <w:rsid w:val="000F2698"/>
    <w:rsid w:val="000F26D6"/>
    <w:rsid w:val="000F273D"/>
    <w:rsid w:val="000F2743"/>
    <w:rsid w:val="000F276E"/>
    <w:rsid w:val="000F2787"/>
    <w:rsid w:val="000F2791"/>
    <w:rsid w:val="000F27E0"/>
    <w:rsid w:val="000F27F2"/>
    <w:rsid w:val="000F2800"/>
    <w:rsid w:val="000F2807"/>
    <w:rsid w:val="000F2882"/>
    <w:rsid w:val="000F28B0"/>
    <w:rsid w:val="000F28C2"/>
    <w:rsid w:val="000F28F9"/>
    <w:rsid w:val="000F28FA"/>
    <w:rsid w:val="000F28FF"/>
    <w:rsid w:val="000F2916"/>
    <w:rsid w:val="000F291C"/>
    <w:rsid w:val="000F2935"/>
    <w:rsid w:val="000F2980"/>
    <w:rsid w:val="000F29CD"/>
    <w:rsid w:val="000F29E1"/>
    <w:rsid w:val="000F2A04"/>
    <w:rsid w:val="000F2A3F"/>
    <w:rsid w:val="000F2A5D"/>
    <w:rsid w:val="000F2A7D"/>
    <w:rsid w:val="000F2B3A"/>
    <w:rsid w:val="000F2B89"/>
    <w:rsid w:val="000F2BC7"/>
    <w:rsid w:val="000F2C22"/>
    <w:rsid w:val="000F2C89"/>
    <w:rsid w:val="000F2CAC"/>
    <w:rsid w:val="000F2CEE"/>
    <w:rsid w:val="000F2D3C"/>
    <w:rsid w:val="000F2D4E"/>
    <w:rsid w:val="000F2DC7"/>
    <w:rsid w:val="000F2DDF"/>
    <w:rsid w:val="000F2DE8"/>
    <w:rsid w:val="000F2E01"/>
    <w:rsid w:val="000F2E08"/>
    <w:rsid w:val="000F2E62"/>
    <w:rsid w:val="000F2E73"/>
    <w:rsid w:val="000F2E80"/>
    <w:rsid w:val="000F2EB0"/>
    <w:rsid w:val="000F2EE8"/>
    <w:rsid w:val="000F2EFE"/>
    <w:rsid w:val="000F2F06"/>
    <w:rsid w:val="000F2F28"/>
    <w:rsid w:val="000F2F44"/>
    <w:rsid w:val="000F2F66"/>
    <w:rsid w:val="000F2F72"/>
    <w:rsid w:val="000F2F75"/>
    <w:rsid w:val="000F2FA5"/>
    <w:rsid w:val="000F2FB3"/>
    <w:rsid w:val="000F2FCE"/>
    <w:rsid w:val="000F2FFD"/>
    <w:rsid w:val="000F300C"/>
    <w:rsid w:val="000F3077"/>
    <w:rsid w:val="000F309B"/>
    <w:rsid w:val="000F30C8"/>
    <w:rsid w:val="000F314F"/>
    <w:rsid w:val="000F316F"/>
    <w:rsid w:val="000F3175"/>
    <w:rsid w:val="000F3181"/>
    <w:rsid w:val="000F3199"/>
    <w:rsid w:val="000F31CD"/>
    <w:rsid w:val="000F3204"/>
    <w:rsid w:val="000F320F"/>
    <w:rsid w:val="000F3226"/>
    <w:rsid w:val="000F3231"/>
    <w:rsid w:val="000F3245"/>
    <w:rsid w:val="000F324F"/>
    <w:rsid w:val="000F328D"/>
    <w:rsid w:val="000F3294"/>
    <w:rsid w:val="000F32B8"/>
    <w:rsid w:val="000F32E8"/>
    <w:rsid w:val="000F32EA"/>
    <w:rsid w:val="000F32F2"/>
    <w:rsid w:val="000F32F4"/>
    <w:rsid w:val="000F3318"/>
    <w:rsid w:val="000F3349"/>
    <w:rsid w:val="000F3374"/>
    <w:rsid w:val="000F33AB"/>
    <w:rsid w:val="000F33CE"/>
    <w:rsid w:val="000F3401"/>
    <w:rsid w:val="000F3407"/>
    <w:rsid w:val="000F3443"/>
    <w:rsid w:val="000F345F"/>
    <w:rsid w:val="000F3467"/>
    <w:rsid w:val="000F3469"/>
    <w:rsid w:val="000F347B"/>
    <w:rsid w:val="000F3480"/>
    <w:rsid w:val="000F3490"/>
    <w:rsid w:val="000F34BD"/>
    <w:rsid w:val="000F34D1"/>
    <w:rsid w:val="000F3521"/>
    <w:rsid w:val="000F353D"/>
    <w:rsid w:val="000F3549"/>
    <w:rsid w:val="000F3567"/>
    <w:rsid w:val="000F356C"/>
    <w:rsid w:val="000F356E"/>
    <w:rsid w:val="000F3570"/>
    <w:rsid w:val="000F357B"/>
    <w:rsid w:val="000F35BB"/>
    <w:rsid w:val="000F3664"/>
    <w:rsid w:val="000F366C"/>
    <w:rsid w:val="000F3697"/>
    <w:rsid w:val="000F369B"/>
    <w:rsid w:val="000F36A7"/>
    <w:rsid w:val="000F36B6"/>
    <w:rsid w:val="000F36C3"/>
    <w:rsid w:val="000F36C5"/>
    <w:rsid w:val="000F36DA"/>
    <w:rsid w:val="000F370A"/>
    <w:rsid w:val="000F374C"/>
    <w:rsid w:val="000F3750"/>
    <w:rsid w:val="000F37DB"/>
    <w:rsid w:val="000F37E2"/>
    <w:rsid w:val="000F37EB"/>
    <w:rsid w:val="000F3804"/>
    <w:rsid w:val="000F383C"/>
    <w:rsid w:val="000F3862"/>
    <w:rsid w:val="000F387B"/>
    <w:rsid w:val="000F388A"/>
    <w:rsid w:val="000F388E"/>
    <w:rsid w:val="000F38CA"/>
    <w:rsid w:val="000F3911"/>
    <w:rsid w:val="000F3916"/>
    <w:rsid w:val="000F392F"/>
    <w:rsid w:val="000F3933"/>
    <w:rsid w:val="000F3944"/>
    <w:rsid w:val="000F3954"/>
    <w:rsid w:val="000F39B2"/>
    <w:rsid w:val="000F39C9"/>
    <w:rsid w:val="000F39DA"/>
    <w:rsid w:val="000F3A0F"/>
    <w:rsid w:val="000F3A15"/>
    <w:rsid w:val="000F3A3A"/>
    <w:rsid w:val="000F3A69"/>
    <w:rsid w:val="000F3A79"/>
    <w:rsid w:val="000F3ADC"/>
    <w:rsid w:val="000F3AE4"/>
    <w:rsid w:val="000F3B27"/>
    <w:rsid w:val="000F3B2F"/>
    <w:rsid w:val="000F3B49"/>
    <w:rsid w:val="000F3B80"/>
    <w:rsid w:val="000F3BAC"/>
    <w:rsid w:val="000F3BD3"/>
    <w:rsid w:val="000F3C04"/>
    <w:rsid w:val="000F3C4C"/>
    <w:rsid w:val="000F3C63"/>
    <w:rsid w:val="000F3C7D"/>
    <w:rsid w:val="000F3C95"/>
    <w:rsid w:val="000F3CA6"/>
    <w:rsid w:val="000F3CBC"/>
    <w:rsid w:val="000F3CD3"/>
    <w:rsid w:val="000F3CFB"/>
    <w:rsid w:val="000F3CFC"/>
    <w:rsid w:val="000F3D12"/>
    <w:rsid w:val="000F3D5D"/>
    <w:rsid w:val="000F3D9C"/>
    <w:rsid w:val="000F3DB6"/>
    <w:rsid w:val="000F3DD7"/>
    <w:rsid w:val="000F3E28"/>
    <w:rsid w:val="000F3E35"/>
    <w:rsid w:val="000F3F27"/>
    <w:rsid w:val="000F3F28"/>
    <w:rsid w:val="000F3F4C"/>
    <w:rsid w:val="000F3F5F"/>
    <w:rsid w:val="000F3FC1"/>
    <w:rsid w:val="000F3FD0"/>
    <w:rsid w:val="000F3FFA"/>
    <w:rsid w:val="000F3FFB"/>
    <w:rsid w:val="000F4024"/>
    <w:rsid w:val="000F402A"/>
    <w:rsid w:val="000F403E"/>
    <w:rsid w:val="000F407B"/>
    <w:rsid w:val="000F40B1"/>
    <w:rsid w:val="000F40B5"/>
    <w:rsid w:val="000F40BC"/>
    <w:rsid w:val="000F40BD"/>
    <w:rsid w:val="000F40D0"/>
    <w:rsid w:val="000F40F2"/>
    <w:rsid w:val="000F4139"/>
    <w:rsid w:val="000F413E"/>
    <w:rsid w:val="000F419E"/>
    <w:rsid w:val="000F41A6"/>
    <w:rsid w:val="000F41D6"/>
    <w:rsid w:val="000F4239"/>
    <w:rsid w:val="000F4290"/>
    <w:rsid w:val="000F42B4"/>
    <w:rsid w:val="000F42B7"/>
    <w:rsid w:val="000F42D7"/>
    <w:rsid w:val="000F42E9"/>
    <w:rsid w:val="000F432B"/>
    <w:rsid w:val="000F438A"/>
    <w:rsid w:val="000F438B"/>
    <w:rsid w:val="000F4421"/>
    <w:rsid w:val="000F4434"/>
    <w:rsid w:val="000F4499"/>
    <w:rsid w:val="000F44C6"/>
    <w:rsid w:val="000F44E7"/>
    <w:rsid w:val="000F44EA"/>
    <w:rsid w:val="000F45E8"/>
    <w:rsid w:val="000F4609"/>
    <w:rsid w:val="000F4626"/>
    <w:rsid w:val="000F463A"/>
    <w:rsid w:val="000F4642"/>
    <w:rsid w:val="000F467A"/>
    <w:rsid w:val="000F4690"/>
    <w:rsid w:val="000F46AE"/>
    <w:rsid w:val="000F46CF"/>
    <w:rsid w:val="000F4733"/>
    <w:rsid w:val="000F4737"/>
    <w:rsid w:val="000F4741"/>
    <w:rsid w:val="000F4753"/>
    <w:rsid w:val="000F4755"/>
    <w:rsid w:val="000F47B2"/>
    <w:rsid w:val="000F47D0"/>
    <w:rsid w:val="000F47ED"/>
    <w:rsid w:val="000F483A"/>
    <w:rsid w:val="000F483E"/>
    <w:rsid w:val="000F485F"/>
    <w:rsid w:val="000F4871"/>
    <w:rsid w:val="000F487B"/>
    <w:rsid w:val="000F4895"/>
    <w:rsid w:val="000F4915"/>
    <w:rsid w:val="000F4983"/>
    <w:rsid w:val="000F4986"/>
    <w:rsid w:val="000F49A1"/>
    <w:rsid w:val="000F49BB"/>
    <w:rsid w:val="000F49CB"/>
    <w:rsid w:val="000F49F0"/>
    <w:rsid w:val="000F4A17"/>
    <w:rsid w:val="000F4A3A"/>
    <w:rsid w:val="000F4A80"/>
    <w:rsid w:val="000F4A81"/>
    <w:rsid w:val="000F4A94"/>
    <w:rsid w:val="000F4AC5"/>
    <w:rsid w:val="000F4AC9"/>
    <w:rsid w:val="000F4ACB"/>
    <w:rsid w:val="000F4B55"/>
    <w:rsid w:val="000F4B5E"/>
    <w:rsid w:val="000F4B6F"/>
    <w:rsid w:val="000F4B73"/>
    <w:rsid w:val="000F4B98"/>
    <w:rsid w:val="000F4BBB"/>
    <w:rsid w:val="000F4BD2"/>
    <w:rsid w:val="000F4C00"/>
    <w:rsid w:val="000F4C12"/>
    <w:rsid w:val="000F4CAC"/>
    <w:rsid w:val="000F4CDE"/>
    <w:rsid w:val="000F4CE1"/>
    <w:rsid w:val="000F4D1A"/>
    <w:rsid w:val="000F4D48"/>
    <w:rsid w:val="000F4D6C"/>
    <w:rsid w:val="000F4D91"/>
    <w:rsid w:val="000F4DF2"/>
    <w:rsid w:val="000F4E15"/>
    <w:rsid w:val="000F4E1F"/>
    <w:rsid w:val="000F4E67"/>
    <w:rsid w:val="000F4EB0"/>
    <w:rsid w:val="000F4F20"/>
    <w:rsid w:val="000F4F42"/>
    <w:rsid w:val="000F4F56"/>
    <w:rsid w:val="000F4FA5"/>
    <w:rsid w:val="000F4FAA"/>
    <w:rsid w:val="000F5043"/>
    <w:rsid w:val="000F506B"/>
    <w:rsid w:val="000F5082"/>
    <w:rsid w:val="000F5089"/>
    <w:rsid w:val="000F508B"/>
    <w:rsid w:val="000F5090"/>
    <w:rsid w:val="000F510F"/>
    <w:rsid w:val="000F512C"/>
    <w:rsid w:val="000F5138"/>
    <w:rsid w:val="000F5140"/>
    <w:rsid w:val="000F514E"/>
    <w:rsid w:val="000F5151"/>
    <w:rsid w:val="000F515B"/>
    <w:rsid w:val="000F5177"/>
    <w:rsid w:val="000F51EA"/>
    <w:rsid w:val="000F51F6"/>
    <w:rsid w:val="000F5224"/>
    <w:rsid w:val="000F5233"/>
    <w:rsid w:val="000F523E"/>
    <w:rsid w:val="000F525F"/>
    <w:rsid w:val="000F5275"/>
    <w:rsid w:val="000F5280"/>
    <w:rsid w:val="000F5282"/>
    <w:rsid w:val="000F52C2"/>
    <w:rsid w:val="000F52D5"/>
    <w:rsid w:val="000F52E9"/>
    <w:rsid w:val="000F52FA"/>
    <w:rsid w:val="000F52FD"/>
    <w:rsid w:val="000F5335"/>
    <w:rsid w:val="000F5386"/>
    <w:rsid w:val="000F53A8"/>
    <w:rsid w:val="000F53BA"/>
    <w:rsid w:val="000F53BE"/>
    <w:rsid w:val="000F5409"/>
    <w:rsid w:val="000F5439"/>
    <w:rsid w:val="000F544C"/>
    <w:rsid w:val="000F548E"/>
    <w:rsid w:val="000F54A8"/>
    <w:rsid w:val="000F54FC"/>
    <w:rsid w:val="000F5565"/>
    <w:rsid w:val="000F557A"/>
    <w:rsid w:val="000F55C1"/>
    <w:rsid w:val="000F55CF"/>
    <w:rsid w:val="000F55D5"/>
    <w:rsid w:val="000F55D9"/>
    <w:rsid w:val="000F55DF"/>
    <w:rsid w:val="000F560E"/>
    <w:rsid w:val="000F5620"/>
    <w:rsid w:val="000F56A0"/>
    <w:rsid w:val="000F56BE"/>
    <w:rsid w:val="000F56C2"/>
    <w:rsid w:val="000F56CD"/>
    <w:rsid w:val="000F5720"/>
    <w:rsid w:val="000F57B1"/>
    <w:rsid w:val="000F57CD"/>
    <w:rsid w:val="000F57D5"/>
    <w:rsid w:val="000F57DD"/>
    <w:rsid w:val="000F57E3"/>
    <w:rsid w:val="000F57F8"/>
    <w:rsid w:val="000F5840"/>
    <w:rsid w:val="000F58CA"/>
    <w:rsid w:val="000F58F7"/>
    <w:rsid w:val="000F594C"/>
    <w:rsid w:val="000F596F"/>
    <w:rsid w:val="000F5A16"/>
    <w:rsid w:val="000F5A3B"/>
    <w:rsid w:val="000F5A66"/>
    <w:rsid w:val="000F5A79"/>
    <w:rsid w:val="000F5A8B"/>
    <w:rsid w:val="000F5A8C"/>
    <w:rsid w:val="000F5ADB"/>
    <w:rsid w:val="000F5B13"/>
    <w:rsid w:val="000F5B53"/>
    <w:rsid w:val="000F5B5C"/>
    <w:rsid w:val="000F5B67"/>
    <w:rsid w:val="000F5BA7"/>
    <w:rsid w:val="000F5BED"/>
    <w:rsid w:val="000F5C06"/>
    <w:rsid w:val="000F5C0E"/>
    <w:rsid w:val="000F5C15"/>
    <w:rsid w:val="000F5C4E"/>
    <w:rsid w:val="000F5C62"/>
    <w:rsid w:val="000F5C65"/>
    <w:rsid w:val="000F5C67"/>
    <w:rsid w:val="000F5C8C"/>
    <w:rsid w:val="000F5C8F"/>
    <w:rsid w:val="000F5C97"/>
    <w:rsid w:val="000F5CB5"/>
    <w:rsid w:val="000F5CD6"/>
    <w:rsid w:val="000F5CE2"/>
    <w:rsid w:val="000F5D04"/>
    <w:rsid w:val="000F5D26"/>
    <w:rsid w:val="000F5D32"/>
    <w:rsid w:val="000F5D39"/>
    <w:rsid w:val="000F5D3B"/>
    <w:rsid w:val="000F5D70"/>
    <w:rsid w:val="000F5D89"/>
    <w:rsid w:val="000F5DA0"/>
    <w:rsid w:val="000F5DAA"/>
    <w:rsid w:val="000F5DD6"/>
    <w:rsid w:val="000F5DF0"/>
    <w:rsid w:val="000F5E2C"/>
    <w:rsid w:val="000F5EAE"/>
    <w:rsid w:val="000F5EBC"/>
    <w:rsid w:val="000F5EEF"/>
    <w:rsid w:val="000F5F02"/>
    <w:rsid w:val="000F5F1E"/>
    <w:rsid w:val="000F5F27"/>
    <w:rsid w:val="000F5F38"/>
    <w:rsid w:val="000F5F7A"/>
    <w:rsid w:val="000F5FC4"/>
    <w:rsid w:val="000F5FD1"/>
    <w:rsid w:val="000F5FE4"/>
    <w:rsid w:val="000F601E"/>
    <w:rsid w:val="000F601F"/>
    <w:rsid w:val="000F6072"/>
    <w:rsid w:val="000F60C4"/>
    <w:rsid w:val="000F60EF"/>
    <w:rsid w:val="000F60F2"/>
    <w:rsid w:val="000F60FC"/>
    <w:rsid w:val="000F610C"/>
    <w:rsid w:val="000F6127"/>
    <w:rsid w:val="000F614C"/>
    <w:rsid w:val="000F614D"/>
    <w:rsid w:val="000F6171"/>
    <w:rsid w:val="000F61BA"/>
    <w:rsid w:val="000F61EA"/>
    <w:rsid w:val="000F6222"/>
    <w:rsid w:val="000F624C"/>
    <w:rsid w:val="000F6261"/>
    <w:rsid w:val="000F6278"/>
    <w:rsid w:val="000F6281"/>
    <w:rsid w:val="000F6296"/>
    <w:rsid w:val="000F62A0"/>
    <w:rsid w:val="000F62A7"/>
    <w:rsid w:val="000F62CB"/>
    <w:rsid w:val="000F6321"/>
    <w:rsid w:val="000F6349"/>
    <w:rsid w:val="000F6356"/>
    <w:rsid w:val="000F63DB"/>
    <w:rsid w:val="000F640A"/>
    <w:rsid w:val="000F6432"/>
    <w:rsid w:val="000F6434"/>
    <w:rsid w:val="000F6442"/>
    <w:rsid w:val="000F644A"/>
    <w:rsid w:val="000F647F"/>
    <w:rsid w:val="000F6482"/>
    <w:rsid w:val="000F6488"/>
    <w:rsid w:val="000F648B"/>
    <w:rsid w:val="000F648C"/>
    <w:rsid w:val="000F6496"/>
    <w:rsid w:val="000F64B1"/>
    <w:rsid w:val="000F64BE"/>
    <w:rsid w:val="000F64C9"/>
    <w:rsid w:val="000F64D9"/>
    <w:rsid w:val="000F650B"/>
    <w:rsid w:val="000F651E"/>
    <w:rsid w:val="000F652E"/>
    <w:rsid w:val="000F653B"/>
    <w:rsid w:val="000F6591"/>
    <w:rsid w:val="000F65AA"/>
    <w:rsid w:val="000F661C"/>
    <w:rsid w:val="000F6641"/>
    <w:rsid w:val="000F6643"/>
    <w:rsid w:val="000F664D"/>
    <w:rsid w:val="000F6652"/>
    <w:rsid w:val="000F668C"/>
    <w:rsid w:val="000F668F"/>
    <w:rsid w:val="000F670D"/>
    <w:rsid w:val="000F671B"/>
    <w:rsid w:val="000F678E"/>
    <w:rsid w:val="000F6793"/>
    <w:rsid w:val="000F67CB"/>
    <w:rsid w:val="000F67CE"/>
    <w:rsid w:val="000F67D6"/>
    <w:rsid w:val="000F68A3"/>
    <w:rsid w:val="000F68D1"/>
    <w:rsid w:val="000F68E9"/>
    <w:rsid w:val="000F68EB"/>
    <w:rsid w:val="000F68F1"/>
    <w:rsid w:val="000F6908"/>
    <w:rsid w:val="000F690D"/>
    <w:rsid w:val="000F691C"/>
    <w:rsid w:val="000F692B"/>
    <w:rsid w:val="000F69AA"/>
    <w:rsid w:val="000F69ED"/>
    <w:rsid w:val="000F69FB"/>
    <w:rsid w:val="000F6A13"/>
    <w:rsid w:val="000F6A1E"/>
    <w:rsid w:val="000F6A51"/>
    <w:rsid w:val="000F6A54"/>
    <w:rsid w:val="000F6A95"/>
    <w:rsid w:val="000F6AA5"/>
    <w:rsid w:val="000F6AAD"/>
    <w:rsid w:val="000F6B0F"/>
    <w:rsid w:val="000F6B90"/>
    <w:rsid w:val="000F6B9F"/>
    <w:rsid w:val="000F6BA6"/>
    <w:rsid w:val="000F6BBE"/>
    <w:rsid w:val="000F6BF9"/>
    <w:rsid w:val="000F6C26"/>
    <w:rsid w:val="000F6C34"/>
    <w:rsid w:val="000F6C3D"/>
    <w:rsid w:val="000F6C59"/>
    <w:rsid w:val="000F6C60"/>
    <w:rsid w:val="000F6C62"/>
    <w:rsid w:val="000F6C98"/>
    <w:rsid w:val="000F6CB1"/>
    <w:rsid w:val="000F6CB6"/>
    <w:rsid w:val="000F6CC4"/>
    <w:rsid w:val="000F6CD9"/>
    <w:rsid w:val="000F6CEF"/>
    <w:rsid w:val="000F6CFC"/>
    <w:rsid w:val="000F6D1A"/>
    <w:rsid w:val="000F6D33"/>
    <w:rsid w:val="000F6D35"/>
    <w:rsid w:val="000F6D95"/>
    <w:rsid w:val="000F6DDB"/>
    <w:rsid w:val="000F6E0C"/>
    <w:rsid w:val="000F6E19"/>
    <w:rsid w:val="000F6E23"/>
    <w:rsid w:val="000F6E46"/>
    <w:rsid w:val="000F6E88"/>
    <w:rsid w:val="000F6E97"/>
    <w:rsid w:val="000F6F37"/>
    <w:rsid w:val="000F6F39"/>
    <w:rsid w:val="000F6F41"/>
    <w:rsid w:val="000F6F94"/>
    <w:rsid w:val="000F6FDF"/>
    <w:rsid w:val="000F7030"/>
    <w:rsid w:val="000F703E"/>
    <w:rsid w:val="000F704D"/>
    <w:rsid w:val="000F7057"/>
    <w:rsid w:val="000F707A"/>
    <w:rsid w:val="000F70E1"/>
    <w:rsid w:val="000F7154"/>
    <w:rsid w:val="000F7156"/>
    <w:rsid w:val="000F7164"/>
    <w:rsid w:val="000F7173"/>
    <w:rsid w:val="000F7177"/>
    <w:rsid w:val="000F71B5"/>
    <w:rsid w:val="000F71C1"/>
    <w:rsid w:val="000F71C3"/>
    <w:rsid w:val="000F71E6"/>
    <w:rsid w:val="000F7226"/>
    <w:rsid w:val="000F723B"/>
    <w:rsid w:val="000F7245"/>
    <w:rsid w:val="000F7264"/>
    <w:rsid w:val="000F72AD"/>
    <w:rsid w:val="000F72AF"/>
    <w:rsid w:val="000F72D7"/>
    <w:rsid w:val="000F72EA"/>
    <w:rsid w:val="000F731B"/>
    <w:rsid w:val="000F7328"/>
    <w:rsid w:val="000F7334"/>
    <w:rsid w:val="000F7342"/>
    <w:rsid w:val="000F734E"/>
    <w:rsid w:val="000F7373"/>
    <w:rsid w:val="000F73A4"/>
    <w:rsid w:val="000F73BF"/>
    <w:rsid w:val="000F73C1"/>
    <w:rsid w:val="000F73EB"/>
    <w:rsid w:val="000F73F2"/>
    <w:rsid w:val="000F741C"/>
    <w:rsid w:val="000F7441"/>
    <w:rsid w:val="000F7509"/>
    <w:rsid w:val="000F752E"/>
    <w:rsid w:val="000F7552"/>
    <w:rsid w:val="000F755C"/>
    <w:rsid w:val="000F7567"/>
    <w:rsid w:val="000F756B"/>
    <w:rsid w:val="000F75DE"/>
    <w:rsid w:val="000F7697"/>
    <w:rsid w:val="000F7714"/>
    <w:rsid w:val="000F77BE"/>
    <w:rsid w:val="000F77C2"/>
    <w:rsid w:val="000F77CD"/>
    <w:rsid w:val="000F77D2"/>
    <w:rsid w:val="000F77DF"/>
    <w:rsid w:val="000F7804"/>
    <w:rsid w:val="000F782C"/>
    <w:rsid w:val="000F78B0"/>
    <w:rsid w:val="000F78D3"/>
    <w:rsid w:val="000F78DA"/>
    <w:rsid w:val="000F78EB"/>
    <w:rsid w:val="000F7906"/>
    <w:rsid w:val="000F7909"/>
    <w:rsid w:val="000F791E"/>
    <w:rsid w:val="000F7940"/>
    <w:rsid w:val="000F7944"/>
    <w:rsid w:val="000F7958"/>
    <w:rsid w:val="000F7965"/>
    <w:rsid w:val="000F796D"/>
    <w:rsid w:val="000F7983"/>
    <w:rsid w:val="000F79AC"/>
    <w:rsid w:val="000F79B2"/>
    <w:rsid w:val="000F7A02"/>
    <w:rsid w:val="000F7A4D"/>
    <w:rsid w:val="000F7A70"/>
    <w:rsid w:val="000F7A76"/>
    <w:rsid w:val="000F7A7A"/>
    <w:rsid w:val="000F7A99"/>
    <w:rsid w:val="000F7AB0"/>
    <w:rsid w:val="000F7B0D"/>
    <w:rsid w:val="000F7B5D"/>
    <w:rsid w:val="000F7B7A"/>
    <w:rsid w:val="000F7B89"/>
    <w:rsid w:val="000F7BDD"/>
    <w:rsid w:val="000F7BE0"/>
    <w:rsid w:val="000F7BFB"/>
    <w:rsid w:val="000F7C6C"/>
    <w:rsid w:val="000F7C8B"/>
    <w:rsid w:val="000F7CCA"/>
    <w:rsid w:val="000F7CE1"/>
    <w:rsid w:val="000F7CF5"/>
    <w:rsid w:val="000F7D1D"/>
    <w:rsid w:val="000F7D2F"/>
    <w:rsid w:val="000F7D54"/>
    <w:rsid w:val="000F7DAE"/>
    <w:rsid w:val="000F7DE1"/>
    <w:rsid w:val="000F7DE3"/>
    <w:rsid w:val="000F7DFE"/>
    <w:rsid w:val="000F7E3C"/>
    <w:rsid w:val="000F7E9F"/>
    <w:rsid w:val="000F7EED"/>
    <w:rsid w:val="000F7EF0"/>
    <w:rsid w:val="000F7F40"/>
    <w:rsid w:val="000F7F87"/>
    <w:rsid w:val="000F7F93"/>
    <w:rsid w:val="000F7FB6"/>
    <w:rsid w:val="00100017"/>
    <w:rsid w:val="00100021"/>
    <w:rsid w:val="00100048"/>
    <w:rsid w:val="0010004C"/>
    <w:rsid w:val="001000AB"/>
    <w:rsid w:val="001000B1"/>
    <w:rsid w:val="001000DB"/>
    <w:rsid w:val="0010011F"/>
    <w:rsid w:val="00100126"/>
    <w:rsid w:val="00100127"/>
    <w:rsid w:val="00100134"/>
    <w:rsid w:val="00100179"/>
    <w:rsid w:val="00100186"/>
    <w:rsid w:val="00100199"/>
    <w:rsid w:val="001001D0"/>
    <w:rsid w:val="001001D1"/>
    <w:rsid w:val="00100206"/>
    <w:rsid w:val="0010020F"/>
    <w:rsid w:val="0010024A"/>
    <w:rsid w:val="00100255"/>
    <w:rsid w:val="00100261"/>
    <w:rsid w:val="0010028C"/>
    <w:rsid w:val="00100295"/>
    <w:rsid w:val="001002AA"/>
    <w:rsid w:val="001002CC"/>
    <w:rsid w:val="0010033C"/>
    <w:rsid w:val="00100341"/>
    <w:rsid w:val="00100361"/>
    <w:rsid w:val="00100378"/>
    <w:rsid w:val="00100389"/>
    <w:rsid w:val="001003B0"/>
    <w:rsid w:val="001003DE"/>
    <w:rsid w:val="0010044A"/>
    <w:rsid w:val="0010048C"/>
    <w:rsid w:val="001004C0"/>
    <w:rsid w:val="001004DD"/>
    <w:rsid w:val="001004E3"/>
    <w:rsid w:val="001004EF"/>
    <w:rsid w:val="0010050F"/>
    <w:rsid w:val="0010055C"/>
    <w:rsid w:val="00100588"/>
    <w:rsid w:val="001005CD"/>
    <w:rsid w:val="00100677"/>
    <w:rsid w:val="00100693"/>
    <w:rsid w:val="00100755"/>
    <w:rsid w:val="00100764"/>
    <w:rsid w:val="001007A0"/>
    <w:rsid w:val="001007AB"/>
    <w:rsid w:val="001007BB"/>
    <w:rsid w:val="00100821"/>
    <w:rsid w:val="00100822"/>
    <w:rsid w:val="00100845"/>
    <w:rsid w:val="00100847"/>
    <w:rsid w:val="0010085D"/>
    <w:rsid w:val="00100869"/>
    <w:rsid w:val="001008A8"/>
    <w:rsid w:val="0010090A"/>
    <w:rsid w:val="00100928"/>
    <w:rsid w:val="0010094C"/>
    <w:rsid w:val="0010094D"/>
    <w:rsid w:val="0010095F"/>
    <w:rsid w:val="00100982"/>
    <w:rsid w:val="001009BF"/>
    <w:rsid w:val="001009D1"/>
    <w:rsid w:val="00100A78"/>
    <w:rsid w:val="00100A7B"/>
    <w:rsid w:val="00100AC8"/>
    <w:rsid w:val="00100AE3"/>
    <w:rsid w:val="00100AFC"/>
    <w:rsid w:val="00100B44"/>
    <w:rsid w:val="00100B84"/>
    <w:rsid w:val="00100BCE"/>
    <w:rsid w:val="00100BD9"/>
    <w:rsid w:val="00100C05"/>
    <w:rsid w:val="00100C0B"/>
    <w:rsid w:val="00100C10"/>
    <w:rsid w:val="00100C20"/>
    <w:rsid w:val="00100C91"/>
    <w:rsid w:val="00100CBD"/>
    <w:rsid w:val="00100CBE"/>
    <w:rsid w:val="00100D41"/>
    <w:rsid w:val="00100D67"/>
    <w:rsid w:val="00100D6B"/>
    <w:rsid w:val="00100D84"/>
    <w:rsid w:val="00100D8E"/>
    <w:rsid w:val="00100D97"/>
    <w:rsid w:val="00100E0C"/>
    <w:rsid w:val="00100E27"/>
    <w:rsid w:val="00100E3C"/>
    <w:rsid w:val="00100E73"/>
    <w:rsid w:val="00100EB0"/>
    <w:rsid w:val="00100EBC"/>
    <w:rsid w:val="00100EE2"/>
    <w:rsid w:val="00100F0E"/>
    <w:rsid w:val="00100F0F"/>
    <w:rsid w:val="00100F82"/>
    <w:rsid w:val="00100FD2"/>
    <w:rsid w:val="00101004"/>
    <w:rsid w:val="00101008"/>
    <w:rsid w:val="00101055"/>
    <w:rsid w:val="0010106F"/>
    <w:rsid w:val="00101072"/>
    <w:rsid w:val="00101076"/>
    <w:rsid w:val="0010108E"/>
    <w:rsid w:val="001010BB"/>
    <w:rsid w:val="001010C8"/>
    <w:rsid w:val="001010D6"/>
    <w:rsid w:val="001010DB"/>
    <w:rsid w:val="001010FD"/>
    <w:rsid w:val="00101126"/>
    <w:rsid w:val="001011A0"/>
    <w:rsid w:val="001011DE"/>
    <w:rsid w:val="001011EE"/>
    <w:rsid w:val="001011EF"/>
    <w:rsid w:val="001011FE"/>
    <w:rsid w:val="001011FF"/>
    <w:rsid w:val="00101212"/>
    <w:rsid w:val="0010121B"/>
    <w:rsid w:val="0010123F"/>
    <w:rsid w:val="00101273"/>
    <w:rsid w:val="001012C8"/>
    <w:rsid w:val="001012DA"/>
    <w:rsid w:val="001012F7"/>
    <w:rsid w:val="0010134C"/>
    <w:rsid w:val="00101396"/>
    <w:rsid w:val="001013B3"/>
    <w:rsid w:val="001013BF"/>
    <w:rsid w:val="001013FD"/>
    <w:rsid w:val="00101429"/>
    <w:rsid w:val="0010145C"/>
    <w:rsid w:val="0010147E"/>
    <w:rsid w:val="00101483"/>
    <w:rsid w:val="0010149F"/>
    <w:rsid w:val="001014AC"/>
    <w:rsid w:val="001014E7"/>
    <w:rsid w:val="00101559"/>
    <w:rsid w:val="00101564"/>
    <w:rsid w:val="00101576"/>
    <w:rsid w:val="00101595"/>
    <w:rsid w:val="001015C8"/>
    <w:rsid w:val="0010161E"/>
    <w:rsid w:val="00101635"/>
    <w:rsid w:val="00101657"/>
    <w:rsid w:val="00101669"/>
    <w:rsid w:val="00101671"/>
    <w:rsid w:val="00101682"/>
    <w:rsid w:val="001016AA"/>
    <w:rsid w:val="001016B0"/>
    <w:rsid w:val="001016B1"/>
    <w:rsid w:val="001016CE"/>
    <w:rsid w:val="00101733"/>
    <w:rsid w:val="001017A1"/>
    <w:rsid w:val="001017BB"/>
    <w:rsid w:val="001017E9"/>
    <w:rsid w:val="00101840"/>
    <w:rsid w:val="00101873"/>
    <w:rsid w:val="00101884"/>
    <w:rsid w:val="00101888"/>
    <w:rsid w:val="0010188C"/>
    <w:rsid w:val="0010190F"/>
    <w:rsid w:val="0010195C"/>
    <w:rsid w:val="00101992"/>
    <w:rsid w:val="00101996"/>
    <w:rsid w:val="001019AC"/>
    <w:rsid w:val="001019E3"/>
    <w:rsid w:val="001019ED"/>
    <w:rsid w:val="00101A1D"/>
    <w:rsid w:val="00101A48"/>
    <w:rsid w:val="00101A49"/>
    <w:rsid w:val="00101A52"/>
    <w:rsid w:val="00101A5E"/>
    <w:rsid w:val="00101A71"/>
    <w:rsid w:val="00101A7B"/>
    <w:rsid w:val="00101A81"/>
    <w:rsid w:val="00101AD0"/>
    <w:rsid w:val="00101AEF"/>
    <w:rsid w:val="00101B02"/>
    <w:rsid w:val="00101B11"/>
    <w:rsid w:val="00101B78"/>
    <w:rsid w:val="00101B86"/>
    <w:rsid w:val="00101B88"/>
    <w:rsid w:val="00101BB0"/>
    <w:rsid w:val="00101BD1"/>
    <w:rsid w:val="00101C18"/>
    <w:rsid w:val="00101C20"/>
    <w:rsid w:val="00101C32"/>
    <w:rsid w:val="00101C43"/>
    <w:rsid w:val="00101C59"/>
    <w:rsid w:val="00101C5A"/>
    <w:rsid w:val="00101C6B"/>
    <w:rsid w:val="00101C9F"/>
    <w:rsid w:val="00101CAD"/>
    <w:rsid w:val="00101CC7"/>
    <w:rsid w:val="00101CFD"/>
    <w:rsid w:val="00101D1F"/>
    <w:rsid w:val="00101D43"/>
    <w:rsid w:val="00101D6C"/>
    <w:rsid w:val="00101D78"/>
    <w:rsid w:val="00101D90"/>
    <w:rsid w:val="00101DAD"/>
    <w:rsid w:val="00101E06"/>
    <w:rsid w:val="00101E0D"/>
    <w:rsid w:val="00101E39"/>
    <w:rsid w:val="00101E70"/>
    <w:rsid w:val="00101E87"/>
    <w:rsid w:val="00101E91"/>
    <w:rsid w:val="00101E94"/>
    <w:rsid w:val="00101EC5"/>
    <w:rsid w:val="00101ECD"/>
    <w:rsid w:val="00101EF4"/>
    <w:rsid w:val="00101F0E"/>
    <w:rsid w:val="00101F16"/>
    <w:rsid w:val="00101F20"/>
    <w:rsid w:val="00101F27"/>
    <w:rsid w:val="00101F2B"/>
    <w:rsid w:val="00101FE0"/>
    <w:rsid w:val="00102002"/>
    <w:rsid w:val="0010202E"/>
    <w:rsid w:val="00102059"/>
    <w:rsid w:val="0010207F"/>
    <w:rsid w:val="00102082"/>
    <w:rsid w:val="00102096"/>
    <w:rsid w:val="001020A3"/>
    <w:rsid w:val="001020AB"/>
    <w:rsid w:val="001020BD"/>
    <w:rsid w:val="0010211B"/>
    <w:rsid w:val="00102128"/>
    <w:rsid w:val="001021A5"/>
    <w:rsid w:val="001021A6"/>
    <w:rsid w:val="001021A8"/>
    <w:rsid w:val="0010223B"/>
    <w:rsid w:val="00102273"/>
    <w:rsid w:val="00102292"/>
    <w:rsid w:val="001022A5"/>
    <w:rsid w:val="001022B5"/>
    <w:rsid w:val="00102309"/>
    <w:rsid w:val="0010231F"/>
    <w:rsid w:val="00102321"/>
    <w:rsid w:val="0010238F"/>
    <w:rsid w:val="001023B9"/>
    <w:rsid w:val="001023CD"/>
    <w:rsid w:val="001023DD"/>
    <w:rsid w:val="001023E2"/>
    <w:rsid w:val="00102401"/>
    <w:rsid w:val="0010243F"/>
    <w:rsid w:val="00102448"/>
    <w:rsid w:val="00102462"/>
    <w:rsid w:val="00102474"/>
    <w:rsid w:val="001024A0"/>
    <w:rsid w:val="001024EC"/>
    <w:rsid w:val="0010251F"/>
    <w:rsid w:val="00102525"/>
    <w:rsid w:val="00102540"/>
    <w:rsid w:val="00102571"/>
    <w:rsid w:val="001025A0"/>
    <w:rsid w:val="001025C6"/>
    <w:rsid w:val="001025CF"/>
    <w:rsid w:val="00102642"/>
    <w:rsid w:val="0010265D"/>
    <w:rsid w:val="0010265E"/>
    <w:rsid w:val="0010268B"/>
    <w:rsid w:val="001026D8"/>
    <w:rsid w:val="00102711"/>
    <w:rsid w:val="0010271F"/>
    <w:rsid w:val="00102729"/>
    <w:rsid w:val="0010276F"/>
    <w:rsid w:val="00102787"/>
    <w:rsid w:val="001027FF"/>
    <w:rsid w:val="00102820"/>
    <w:rsid w:val="0010283E"/>
    <w:rsid w:val="00102887"/>
    <w:rsid w:val="001028E1"/>
    <w:rsid w:val="00102902"/>
    <w:rsid w:val="0010295D"/>
    <w:rsid w:val="00102969"/>
    <w:rsid w:val="0010298E"/>
    <w:rsid w:val="001029BB"/>
    <w:rsid w:val="001029C5"/>
    <w:rsid w:val="001029ED"/>
    <w:rsid w:val="00102A28"/>
    <w:rsid w:val="00102A4C"/>
    <w:rsid w:val="00102A74"/>
    <w:rsid w:val="00102A8B"/>
    <w:rsid w:val="00102ABF"/>
    <w:rsid w:val="00102AD3"/>
    <w:rsid w:val="00102B09"/>
    <w:rsid w:val="00102B10"/>
    <w:rsid w:val="00102BC5"/>
    <w:rsid w:val="00102BC7"/>
    <w:rsid w:val="00102BE8"/>
    <w:rsid w:val="00102C21"/>
    <w:rsid w:val="00102C26"/>
    <w:rsid w:val="00102C32"/>
    <w:rsid w:val="00102C3C"/>
    <w:rsid w:val="00102C75"/>
    <w:rsid w:val="00102CD0"/>
    <w:rsid w:val="00102D0F"/>
    <w:rsid w:val="00102D24"/>
    <w:rsid w:val="00102D3B"/>
    <w:rsid w:val="00102D62"/>
    <w:rsid w:val="00102D66"/>
    <w:rsid w:val="00102D6D"/>
    <w:rsid w:val="00102DA9"/>
    <w:rsid w:val="00102DB2"/>
    <w:rsid w:val="00102DF3"/>
    <w:rsid w:val="00102E1E"/>
    <w:rsid w:val="00102E2C"/>
    <w:rsid w:val="00102E54"/>
    <w:rsid w:val="00102E5D"/>
    <w:rsid w:val="00102E5F"/>
    <w:rsid w:val="00102EC6"/>
    <w:rsid w:val="00102ED6"/>
    <w:rsid w:val="00102EDE"/>
    <w:rsid w:val="00102EE7"/>
    <w:rsid w:val="00102EEF"/>
    <w:rsid w:val="00102F0E"/>
    <w:rsid w:val="00102F13"/>
    <w:rsid w:val="00102F29"/>
    <w:rsid w:val="00102F74"/>
    <w:rsid w:val="00102F87"/>
    <w:rsid w:val="00102FB0"/>
    <w:rsid w:val="00102FD4"/>
    <w:rsid w:val="00102FDF"/>
    <w:rsid w:val="00102FF0"/>
    <w:rsid w:val="0010301E"/>
    <w:rsid w:val="00103072"/>
    <w:rsid w:val="001030A3"/>
    <w:rsid w:val="001030DA"/>
    <w:rsid w:val="0010312A"/>
    <w:rsid w:val="0010314F"/>
    <w:rsid w:val="00103178"/>
    <w:rsid w:val="00103198"/>
    <w:rsid w:val="001031D5"/>
    <w:rsid w:val="001031FB"/>
    <w:rsid w:val="00103246"/>
    <w:rsid w:val="00103252"/>
    <w:rsid w:val="001032A8"/>
    <w:rsid w:val="001032C1"/>
    <w:rsid w:val="001032E5"/>
    <w:rsid w:val="001032FE"/>
    <w:rsid w:val="00103300"/>
    <w:rsid w:val="0010334A"/>
    <w:rsid w:val="00103359"/>
    <w:rsid w:val="00103382"/>
    <w:rsid w:val="001033A5"/>
    <w:rsid w:val="001033DC"/>
    <w:rsid w:val="00103426"/>
    <w:rsid w:val="00103452"/>
    <w:rsid w:val="0010345F"/>
    <w:rsid w:val="0010348F"/>
    <w:rsid w:val="001034B4"/>
    <w:rsid w:val="001034D9"/>
    <w:rsid w:val="00103503"/>
    <w:rsid w:val="0010350B"/>
    <w:rsid w:val="00103515"/>
    <w:rsid w:val="00103564"/>
    <w:rsid w:val="00103598"/>
    <w:rsid w:val="0010359D"/>
    <w:rsid w:val="001035C9"/>
    <w:rsid w:val="001035DE"/>
    <w:rsid w:val="001035ED"/>
    <w:rsid w:val="00103612"/>
    <w:rsid w:val="00103634"/>
    <w:rsid w:val="001036A9"/>
    <w:rsid w:val="001036DB"/>
    <w:rsid w:val="0010370E"/>
    <w:rsid w:val="00103728"/>
    <w:rsid w:val="00103755"/>
    <w:rsid w:val="00103757"/>
    <w:rsid w:val="0010375F"/>
    <w:rsid w:val="0010377A"/>
    <w:rsid w:val="00103784"/>
    <w:rsid w:val="001037D8"/>
    <w:rsid w:val="00103829"/>
    <w:rsid w:val="0010383C"/>
    <w:rsid w:val="0010384E"/>
    <w:rsid w:val="00103878"/>
    <w:rsid w:val="00103881"/>
    <w:rsid w:val="001038B4"/>
    <w:rsid w:val="001038EE"/>
    <w:rsid w:val="001038FE"/>
    <w:rsid w:val="00103918"/>
    <w:rsid w:val="00103927"/>
    <w:rsid w:val="00103939"/>
    <w:rsid w:val="0010393B"/>
    <w:rsid w:val="00103981"/>
    <w:rsid w:val="001039E3"/>
    <w:rsid w:val="00103A08"/>
    <w:rsid w:val="00103A52"/>
    <w:rsid w:val="00103A8C"/>
    <w:rsid w:val="00103A92"/>
    <w:rsid w:val="00103B58"/>
    <w:rsid w:val="00103B89"/>
    <w:rsid w:val="00103BE1"/>
    <w:rsid w:val="00103C1A"/>
    <w:rsid w:val="00103C7D"/>
    <w:rsid w:val="00103CAE"/>
    <w:rsid w:val="00103CE2"/>
    <w:rsid w:val="00103D1C"/>
    <w:rsid w:val="00103D6C"/>
    <w:rsid w:val="00103D9C"/>
    <w:rsid w:val="00103D9F"/>
    <w:rsid w:val="00103E04"/>
    <w:rsid w:val="00103E1E"/>
    <w:rsid w:val="00103E4D"/>
    <w:rsid w:val="00103EAD"/>
    <w:rsid w:val="00103EBC"/>
    <w:rsid w:val="00103ED0"/>
    <w:rsid w:val="00103ED5"/>
    <w:rsid w:val="00103EFA"/>
    <w:rsid w:val="00103EFF"/>
    <w:rsid w:val="00103F45"/>
    <w:rsid w:val="00103F69"/>
    <w:rsid w:val="00103FBF"/>
    <w:rsid w:val="00103FE9"/>
    <w:rsid w:val="00103FFD"/>
    <w:rsid w:val="0010400B"/>
    <w:rsid w:val="00104018"/>
    <w:rsid w:val="00104039"/>
    <w:rsid w:val="0010405B"/>
    <w:rsid w:val="00104074"/>
    <w:rsid w:val="001040D1"/>
    <w:rsid w:val="0010410D"/>
    <w:rsid w:val="00104168"/>
    <w:rsid w:val="0010416F"/>
    <w:rsid w:val="0010418C"/>
    <w:rsid w:val="001041A3"/>
    <w:rsid w:val="001041A9"/>
    <w:rsid w:val="001041AA"/>
    <w:rsid w:val="001041CF"/>
    <w:rsid w:val="001041D8"/>
    <w:rsid w:val="001041EB"/>
    <w:rsid w:val="00104203"/>
    <w:rsid w:val="00104229"/>
    <w:rsid w:val="0010423E"/>
    <w:rsid w:val="00104242"/>
    <w:rsid w:val="001042DF"/>
    <w:rsid w:val="00104306"/>
    <w:rsid w:val="00104371"/>
    <w:rsid w:val="0010438F"/>
    <w:rsid w:val="00104399"/>
    <w:rsid w:val="001043CC"/>
    <w:rsid w:val="00104432"/>
    <w:rsid w:val="0010446F"/>
    <w:rsid w:val="0010447A"/>
    <w:rsid w:val="00104494"/>
    <w:rsid w:val="001044C6"/>
    <w:rsid w:val="00104568"/>
    <w:rsid w:val="0010457B"/>
    <w:rsid w:val="001045B6"/>
    <w:rsid w:val="0010463B"/>
    <w:rsid w:val="00104669"/>
    <w:rsid w:val="00104676"/>
    <w:rsid w:val="0010468B"/>
    <w:rsid w:val="001046A6"/>
    <w:rsid w:val="001046FD"/>
    <w:rsid w:val="00104710"/>
    <w:rsid w:val="0010471D"/>
    <w:rsid w:val="00104767"/>
    <w:rsid w:val="0010477F"/>
    <w:rsid w:val="001047D0"/>
    <w:rsid w:val="001047D6"/>
    <w:rsid w:val="00104803"/>
    <w:rsid w:val="00104813"/>
    <w:rsid w:val="00104846"/>
    <w:rsid w:val="00104859"/>
    <w:rsid w:val="0010485E"/>
    <w:rsid w:val="00104862"/>
    <w:rsid w:val="00104892"/>
    <w:rsid w:val="001048A4"/>
    <w:rsid w:val="001048D3"/>
    <w:rsid w:val="001048F9"/>
    <w:rsid w:val="00104915"/>
    <w:rsid w:val="00104988"/>
    <w:rsid w:val="00104997"/>
    <w:rsid w:val="001049F1"/>
    <w:rsid w:val="00104A00"/>
    <w:rsid w:val="00104A50"/>
    <w:rsid w:val="00104A51"/>
    <w:rsid w:val="00104A8C"/>
    <w:rsid w:val="00104AA7"/>
    <w:rsid w:val="00104ABF"/>
    <w:rsid w:val="00104AD5"/>
    <w:rsid w:val="00104AE1"/>
    <w:rsid w:val="00104B69"/>
    <w:rsid w:val="00104B74"/>
    <w:rsid w:val="00104BB7"/>
    <w:rsid w:val="00104BCA"/>
    <w:rsid w:val="00104BDE"/>
    <w:rsid w:val="00104C10"/>
    <w:rsid w:val="00104C3D"/>
    <w:rsid w:val="00104C4E"/>
    <w:rsid w:val="00104C67"/>
    <w:rsid w:val="00104C8B"/>
    <w:rsid w:val="00104CA0"/>
    <w:rsid w:val="00104CA5"/>
    <w:rsid w:val="00104CCC"/>
    <w:rsid w:val="00104CF1"/>
    <w:rsid w:val="00104D15"/>
    <w:rsid w:val="00104D1E"/>
    <w:rsid w:val="00104D41"/>
    <w:rsid w:val="00104D5A"/>
    <w:rsid w:val="00104D70"/>
    <w:rsid w:val="00104D92"/>
    <w:rsid w:val="00104DE1"/>
    <w:rsid w:val="00104DE6"/>
    <w:rsid w:val="00104DEE"/>
    <w:rsid w:val="00104E52"/>
    <w:rsid w:val="00104EF7"/>
    <w:rsid w:val="00104F20"/>
    <w:rsid w:val="00104F41"/>
    <w:rsid w:val="00104F46"/>
    <w:rsid w:val="00104F50"/>
    <w:rsid w:val="00104F64"/>
    <w:rsid w:val="00104F76"/>
    <w:rsid w:val="00104FC1"/>
    <w:rsid w:val="00104FD0"/>
    <w:rsid w:val="00104FFF"/>
    <w:rsid w:val="00105015"/>
    <w:rsid w:val="00105032"/>
    <w:rsid w:val="0010509B"/>
    <w:rsid w:val="001050AD"/>
    <w:rsid w:val="00105106"/>
    <w:rsid w:val="0010510D"/>
    <w:rsid w:val="0010514C"/>
    <w:rsid w:val="0010515F"/>
    <w:rsid w:val="00105171"/>
    <w:rsid w:val="00105174"/>
    <w:rsid w:val="001051A6"/>
    <w:rsid w:val="001051BF"/>
    <w:rsid w:val="001051E5"/>
    <w:rsid w:val="001051F1"/>
    <w:rsid w:val="00105202"/>
    <w:rsid w:val="00105225"/>
    <w:rsid w:val="00105235"/>
    <w:rsid w:val="00105250"/>
    <w:rsid w:val="001052A1"/>
    <w:rsid w:val="001052F7"/>
    <w:rsid w:val="0010531E"/>
    <w:rsid w:val="00105399"/>
    <w:rsid w:val="001053EE"/>
    <w:rsid w:val="00105421"/>
    <w:rsid w:val="00105431"/>
    <w:rsid w:val="00105434"/>
    <w:rsid w:val="0010544B"/>
    <w:rsid w:val="00105462"/>
    <w:rsid w:val="00105479"/>
    <w:rsid w:val="001054A1"/>
    <w:rsid w:val="001054C8"/>
    <w:rsid w:val="001054DF"/>
    <w:rsid w:val="00105526"/>
    <w:rsid w:val="0010553A"/>
    <w:rsid w:val="00105543"/>
    <w:rsid w:val="0010555B"/>
    <w:rsid w:val="00105568"/>
    <w:rsid w:val="00105576"/>
    <w:rsid w:val="00105598"/>
    <w:rsid w:val="001055AE"/>
    <w:rsid w:val="001055B1"/>
    <w:rsid w:val="001055B7"/>
    <w:rsid w:val="001055DD"/>
    <w:rsid w:val="0010560C"/>
    <w:rsid w:val="00105613"/>
    <w:rsid w:val="00105614"/>
    <w:rsid w:val="00105615"/>
    <w:rsid w:val="00105619"/>
    <w:rsid w:val="00105636"/>
    <w:rsid w:val="00105657"/>
    <w:rsid w:val="0010567D"/>
    <w:rsid w:val="00105692"/>
    <w:rsid w:val="0010569D"/>
    <w:rsid w:val="001056EE"/>
    <w:rsid w:val="001056F9"/>
    <w:rsid w:val="00105705"/>
    <w:rsid w:val="00105708"/>
    <w:rsid w:val="0010570F"/>
    <w:rsid w:val="00105717"/>
    <w:rsid w:val="0010571A"/>
    <w:rsid w:val="00105723"/>
    <w:rsid w:val="001057AA"/>
    <w:rsid w:val="001057B1"/>
    <w:rsid w:val="0010583A"/>
    <w:rsid w:val="00105877"/>
    <w:rsid w:val="001058B1"/>
    <w:rsid w:val="001058B9"/>
    <w:rsid w:val="0010594A"/>
    <w:rsid w:val="00105999"/>
    <w:rsid w:val="00105A41"/>
    <w:rsid w:val="00105A7F"/>
    <w:rsid w:val="00105A81"/>
    <w:rsid w:val="00105AB7"/>
    <w:rsid w:val="00105ADF"/>
    <w:rsid w:val="00105AE4"/>
    <w:rsid w:val="00105B4C"/>
    <w:rsid w:val="00105B5C"/>
    <w:rsid w:val="00105B65"/>
    <w:rsid w:val="00105B73"/>
    <w:rsid w:val="00105B7D"/>
    <w:rsid w:val="00105C28"/>
    <w:rsid w:val="00105C2F"/>
    <w:rsid w:val="00105CCA"/>
    <w:rsid w:val="00105CED"/>
    <w:rsid w:val="00105D12"/>
    <w:rsid w:val="00105D16"/>
    <w:rsid w:val="00105D8C"/>
    <w:rsid w:val="00105DB3"/>
    <w:rsid w:val="00105DDA"/>
    <w:rsid w:val="00105E06"/>
    <w:rsid w:val="00105E08"/>
    <w:rsid w:val="00105E45"/>
    <w:rsid w:val="00105E70"/>
    <w:rsid w:val="00105EF5"/>
    <w:rsid w:val="00105F15"/>
    <w:rsid w:val="00105F6E"/>
    <w:rsid w:val="00105FB6"/>
    <w:rsid w:val="00105FDD"/>
    <w:rsid w:val="00105FFC"/>
    <w:rsid w:val="00106005"/>
    <w:rsid w:val="00106072"/>
    <w:rsid w:val="00106075"/>
    <w:rsid w:val="00106085"/>
    <w:rsid w:val="00106086"/>
    <w:rsid w:val="00106095"/>
    <w:rsid w:val="001060AA"/>
    <w:rsid w:val="001060C3"/>
    <w:rsid w:val="001060DC"/>
    <w:rsid w:val="001060DD"/>
    <w:rsid w:val="001060FE"/>
    <w:rsid w:val="0010613A"/>
    <w:rsid w:val="00106146"/>
    <w:rsid w:val="0010615F"/>
    <w:rsid w:val="00106189"/>
    <w:rsid w:val="001061FF"/>
    <w:rsid w:val="0010620B"/>
    <w:rsid w:val="00106230"/>
    <w:rsid w:val="00106236"/>
    <w:rsid w:val="0010625F"/>
    <w:rsid w:val="00106260"/>
    <w:rsid w:val="00106271"/>
    <w:rsid w:val="0010628A"/>
    <w:rsid w:val="00106296"/>
    <w:rsid w:val="001062A8"/>
    <w:rsid w:val="001062AA"/>
    <w:rsid w:val="001062B5"/>
    <w:rsid w:val="001062C3"/>
    <w:rsid w:val="001062EC"/>
    <w:rsid w:val="00106308"/>
    <w:rsid w:val="00106315"/>
    <w:rsid w:val="0010632A"/>
    <w:rsid w:val="00106334"/>
    <w:rsid w:val="00106376"/>
    <w:rsid w:val="0010637B"/>
    <w:rsid w:val="00106390"/>
    <w:rsid w:val="00106391"/>
    <w:rsid w:val="0010639A"/>
    <w:rsid w:val="001063D1"/>
    <w:rsid w:val="001063EA"/>
    <w:rsid w:val="0010640E"/>
    <w:rsid w:val="00106411"/>
    <w:rsid w:val="00106498"/>
    <w:rsid w:val="001064C2"/>
    <w:rsid w:val="001064E0"/>
    <w:rsid w:val="001064FD"/>
    <w:rsid w:val="0010651A"/>
    <w:rsid w:val="00106542"/>
    <w:rsid w:val="0010654E"/>
    <w:rsid w:val="00106561"/>
    <w:rsid w:val="001065B5"/>
    <w:rsid w:val="001065D0"/>
    <w:rsid w:val="001065F5"/>
    <w:rsid w:val="00106641"/>
    <w:rsid w:val="00106644"/>
    <w:rsid w:val="00106648"/>
    <w:rsid w:val="00106667"/>
    <w:rsid w:val="0010668D"/>
    <w:rsid w:val="00106694"/>
    <w:rsid w:val="001066A0"/>
    <w:rsid w:val="001066E2"/>
    <w:rsid w:val="001066E8"/>
    <w:rsid w:val="00106704"/>
    <w:rsid w:val="00106734"/>
    <w:rsid w:val="0010675D"/>
    <w:rsid w:val="00106763"/>
    <w:rsid w:val="001067A3"/>
    <w:rsid w:val="001067AB"/>
    <w:rsid w:val="001067F2"/>
    <w:rsid w:val="0010685E"/>
    <w:rsid w:val="00106894"/>
    <w:rsid w:val="001068AD"/>
    <w:rsid w:val="001068B2"/>
    <w:rsid w:val="001068C6"/>
    <w:rsid w:val="001068D4"/>
    <w:rsid w:val="001068D8"/>
    <w:rsid w:val="001068DB"/>
    <w:rsid w:val="00106915"/>
    <w:rsid w:val="00106918"/>
    <w:rsid w:val="0010691A"/>
    <w:rsid w:val="00106942"/>
    <w:rsid w:val="001069AD"/>
    <w:rsid w:val="001069CD"/>
    <w:rsid w:val="001069CF"/>
    <w:rsid w:val="001069DA"/>
    <w:rsid w:val="001069F3"/>
    <w:rsid w:val="00106A15"/>
    <w:rsid w:val="00106A50"/>
    <w:rsid w:val="00106ADA"/>
    <w:rsid w:val="00106AFB"/>
    <w:rsid w:val="00106B34"/>
    <w:rsid w:val="00106B49"/>
    <w:rsid w:val="00106B5F"/>
    <w:rsid w:val="00106B7F"/>
    <w:rsid w:val="00106BA6"/>
    <w:rsid w:val="00106BB1"/>
    <w:rsid w:val="00106C19"/>
    <w:rsid w:val="00106C29"/>
    <w:rsid w:val="00106C42"/>
    <w:rsid w:val="00106C54"/>
    <w:rsid w:val="00106CAB"/>
    <w:rsid w:val="00106CBC"/>
    <w:rsid w:val="00106CEC"/>
    <w:rsid w:val="00106CFD"/>
    <w:rsid w:val="00106D10"/>
    <w:rsid w:val="00106D8B"/>
    <w:rsid w:val="00106DB0"/>
    <w:rsid w:val="00106DE3"/>
    <w:rsid w:val="00106E0C"/>
    <w:rsid w:val="00106E3C"/>
    <w:rsid w:val="00106E40"/>
    <w:rsid w:val="00106E7E"/>
    <w:rsid w:val="00106E8F"/>
    <w:rsid w:val="00106EC0"/>
    <w:rsid w:val="00106EE2"/>
    <w:rsid w:val="00106EF6"/>
    <w:rsid w:val="00106F29"/>
    <w:rsid w:val="00106F54"/>
    <w:rsid w:val="00106F7B"/>
    <w:rsid w:val="00106FA4"/>
    <w:rsid w:val="00107030"/>
    <w:rsid w:val="00107048"/>
    <w:rsid w:val="00107077"/>
    <w:rsid w:val="001070B8"/>
    <w:rsid w:val="001070DF"/>
    <w:rsid w:val="001070E1"/>
    <w:rsid w:val="00107110"/>
    <w:rsid w:val="0010712A"/>
    <w:rsid w:val="00107158"/>
    <w:rsid w:val="0010715B"/>
    <w:rsid w:val="00107165"/>
    <w:rsid w:val="00107188"/>
    <w:rsid w:val="0010718F"/>
    <w:rsid w:val="00107194"/>
    <w:rsid w:val="001071AC"/>
    <w:rsid w:val="001071B6"/>
    <w:rsid w:val="001071C5"/>
    <w:rsid w:val="001071C6"/>
    <w:rsid w:val="001071C8"/>
    <w:rsid w:val="0010720F"/>
    <w:rsid w:val="00107227"/>
    <w:rsid w:val="00107259"/>
    <w:rsid w:val="0010726C"/>
    <w:rsid w:val="0010727A"/>
    <w:rsid w:val="001072A8"/>
    <w:rsid w:val="001072B3"/>
    <w:rsid w:val="001072C4"/>
    <w:rsid w:val="001072CC"/>
    <w:rsid w:val="00107314"/>
    <w:rsid w:val="00107317"/>
    <w:rsid w:val="00107340"/>
    <w:rsid w:val="00107356"/>
    <w:rsid w:val="00107371"/>
    <w:rsid w:val="00107374"/>
    <w:rsid w:val="00107386"/>
    <w:rsid w:val="001073A4"/>
    <w:rsid w:val="001073B9"/>
    <w:rsid w:val="001073CC"/>
    <w:rsid w:val="001073FC"/>
    <w:rsid w:val="0010742A"/>
    <w:rsid w:val="0010742D"/>
    <w:rsid w:val="00107439"/>
    <w:rsid w:val="0010746F"/>
    <w:rsid w:val="00107472"/>
    <w:rsid w:val="001074E2"/>
    <w:rsid w:val="001074F3"/>
    <w:rsid w:val="001074FA"/>
    <w:rsid w:val="001074FE"/>
    <w:rsid w:val="00107506"/>
    <w:rsid w:val="0010750E"/>
    <w:rsid w:val="00107543"/>
    <w:rsid w:val="0010754B"/>
    <w:rsid w:val="00107552"/>
    <w:rsid w:val="0010759D"/>
    <w:rsid w:val="001075AF"/>
    <w:rsid w:val="001075E0"/>
    <w:rsid w:val="001075F1"/>
    <w:rsid w:val="00107614"/>
    <w:rsid w:val="00107658"/>
    <w:rsid w:val="0010766D"/>
    <w:rsid w:val="00107689"/>
    <w:rsid w:val="00107698"/>
    <w:rsid w:val="001076BF"/>
    <w:rsid w:val="00107703"/>
    <w:rsid w:val="00107705"/>
    <w:rsid w:val="00107713"/>
    <w:rsid w:val="0010774C"/>
    <w:rsid w:val="00107766"/>
    <w:rsid w:val="001077E0"/>
    <w:rsid w:val="001077F2"/>
    <w:rsid w:val="00107854"/>
    <w:rsid w:val="00107863"/>
    <w:rsid w:val="00107886"/>
    <w:rsid w:val="001078B0"/>
    <w:rsid w:val="001078B2"/>
    <w:rsid w:val="001078B3"/>
    <w:rsid w:val="001078EE"/>
    <w:rsid w:val="00107937"/>
    <w:rsid w:val="00107938"/>
    <w:rsid w:val="0010796B"/>
    <w:rsid w:val="0010797E"/>
    <w:rsid w:val="0010799F"/>
    <w:rsid w:val="001079EF"/>
    <w:rsid w:val="00107A2B"/>
    <w:rsid w:val="00107A5F"/>
    <w:rsid w:val="00107A9F"/>
    <w:rsid w:val="00107AA6"/>
    <w:rsid w:val="00107B05"/>
    <w:rsid w:val="00107B78"/>
    <w:rsid w:val="00107B9F"/>
    <w:rsid w:val="00107BB4"/>
    <w:rsid w:val="00107BCD"/>
    <w:rsid w:val="00107BD6"/>
    <w:rsid w:val="00107BE2"/>
    <w:rsid w:val="00107C03"/>
    <w:rsid w:val="00107C6B"/>
    <w:rsid w:val="00107C90"/>
    <w:rsid w:val="00107C91"/>
    <w:rsid w:val="00107C99"/>
    <w:rsid w:val="00107CAE"/>
    <w:rsid w:val="00107CC1"/>
    <w:rsid w:val="00107CFA"/>
    <w:rsid w:val="00107D12"/>
    <w:rsid w:val="00107D16"/>
    <w:rsid w:val="00107D74"/>
    <w:rsid w:val="00107D7F"/>
    <w:rsid w:val="00107D8E"/>
    <w:rsid w:val="00107DB8"/>
    <w:rsid w:val="00107DBF"/>
    <w:rsid w:val="00107DC2"/>
    <w:rsid w:val="00107DE5"/>
    <w:rsid w:val="00107E56"/>
    <w:rsid w:val="00107E96"/>
    <w:rsid w:val="00107EA2"/>
    <w:rsid w:val="00107EE4"/>
    <w:rsid w:val="00107EFB"/>
    <w:rsid w:val="00107F33"/>
    <w:rsid w:val="00107F3E"/>
    <w:rsid w:val="00107FAD"/>
    <w:rsid w:val="00107FBA"/>
    <w:rsid w:val="00107FBF"/>
    <w:rsid w:val="00107FC0"/>
    <w:rsid w:val="0011001A"/>
    <w:rsid w:val="0011002E"/>
    <w:rsid w:val="0011006D"/>
    <w:rsid w:val="0011007C"/>
    <w:rsid w:val="00110099"/>
    <w:rsid w:val="001100E0"/>
    <w:rsid w:val="00110110"/>
    <w:rsid w:val="00110140"/>
    <w:rsid w:val="00110158"/>
    <w:rsid w:val="00110159"/>
    <w:rsid w:val="0011015C"/>
    <w:rsid w:val="00110166"/>
    <w:rsid w:val="00110176"/>
    <w:rsid w:val="00110198"/>
    <w:rsid w:val="001101BA"/>
    <w:rsid w:val="001101C2"/>
    <w:rsid w:val="001101D3"/>
    <w:rsid w:val="0011020C"/>
    <w:rsid w:val="00110215"/>
    <w:rsid w:val="0011027D"/>
    <w:rsid w:val="00110284"/>
    <w:rsid w:val="001102A6"/>
    <w:rsid w:val="0011031D"/>
    <w:rsid w:val="0011034C"/>
    <w:rsid w:val="00110377"/>
    <w:rsid w:val="001103FE"/>
    <w:rsid w:val="00110417"/>
    <w:rsid w:val="00110418"/>
    <w:rsid w:val="00110446"/>
    <w:rsid w:val="00110480"/>
    <w:rsid w:val="001104A3"/>
    <w:rsid w:val="001104AB"/>
    <w:rsid w:val="001104C7"/>
    <w:rsid w:val="001104EE"/>
    <w:rsid w:val="0011050A"/>
    <w:rsid w:val="00110534"/>
    <w:rsid w:val="00110545"/>
    <w:rsid w:val="0011055C"/>
    <w:rsid w:val="00110590"/>
    <w:rsid w:val="001105AF"/>
    <w:rsid w:val="001105D4"/>
    <w:rsid w:val="001105DA"/>
    <w:rsid w:val="0011060F"/>
    <w:rsid w:val="00110618"/>
    <w:rsid w:val="00110638"/>
    <w:rsid w:val="00110642"/>
    <w:rsid w:val="00110653"/>
    <w:rsid w:val="00110664"/>
    <w:rsid w:val="0011066E"/>
    <w:rsid w:val="00110689"/>
    <w:rsid w:val="0011068B"/>
    <w:rsid w:val="001106F0"/>
    <w:rsid w:val="00110714"/>
    <w:rsid w:val="00110795"/>
    <w:rsid w:val="001107B4"/>
    <w:rsid w:val="001107BC"/>
    <w:rsid w:val="001107D8"/>
    <w:rsid w:val="001107E6"/>
    <w:rsid w:val="00110853"/>
    <w:rsid w:val="00110855"/>
    <w:rsid w:val="00110869"/>
    <w:rsid w:val="0011086A"/>
    <w:rsid w:val="0011086F"/>
    <w:rsid w:val="00110896"/>
    <w:rsid w:val="001108D5"/>
    <w:rsid w:val="001108D6"/>
    <w:rsid w:val="001108E9"/>
    <w:rsid w:val="00110908"/>
    <w:rsid w:val="00110928"/>
    <w:rsid w:val="00110940"/>
    <w:rsid w:val="00110945"/>
    <w:rsid w:val="00110976"/>
    <w:rsid w:val="0011097F"/>
    <w:rsid w:val="00110989"/>
    <w:rsid w:val="001109A1"/>
    <w:rsid w:val="001109C8"/>
    <w:rsid w:val="001109CE"/>
    <w:rsid w:val="00110A54"/>
    <w:rsid w:val="00110A7B"/>
    <w:rsid w:val="00110AC4"/>
    <w:rsid w:val="00110AD2"/>
    <w:rsid w:val="00110B28"/>
    <w:rsid w:val="00110B31"/>
    <w:rsid w:val="00110B43"/>
    <w:rsid w:val="00110B6B"/>
    <w:rsid w:val="00110B9A"/>
    <w:rsid w:val="00110BC2"/>
    <w:rsid w:val="00110C0E"/>
    <w:rsid w:val="00110C57"/>
    <w:rsid w:val="00110C5B"/>
    <w:rsid w:val="00110C70"/>
    <w:rsid w:val="00110CCD"/>
    <w:rsid w:val="00110CDC"/>
    <w:rsid w:val="00110D16"/>
    <w:rsid w:val="00110D17"/>
    <w:rsid w:val="00110D70"/>
    <w:rsid w:val="00110D8F"/>
    <w:rsid w:val="00110D91"/>
    <w:rsid w:val="00110D92"/>
    <w:rsid w:val="00110DB3"/>
    <w:rsid w:val="00110DB7"/>
    <w:rsid w:val="00110DD2"/>
    <w:rsid w:val="00110DE4"/>
    <w:rsid w:val="00110DED"/>
    <w:rsid w:val="00110E44"/>
    <w:rsid w:val="00110E85"/>
    <w:rsid w:val="00110E98"/>
    <w:rsid w:val="00110EB1"/>
    <w:rsid w:val="00110EED"/>
    <w:rsid w:val="00110F14"/>
    <w:rsid w:val="00110F15"/>
    <w:rsid w:val="00110F31"/>
    <w:rsid w:val="00110F36"/>
    <w:rsid w:val="00110F3C"/>
    <w:rsid w:val="00110F4B"/>
    <w:rsid w:val="00110F65"/>
    <w:rsid w:val="0011103F"/>
    <w:rsid w:val="00111044"/>
    <w:rsid w:val="00111094"/>
    <w:rsid w:val="001110DC"/>
    <w:rsid w:val="001110E0"/>
    <w:rsid w:val="00111122"/>
    <w:rsid w:val="00111177"/>
    <w:rsid w:val="0011117E"/>
    <w:rsid w:val="00111181"/>
    <w:rsid w:val="0011118A"/>
    <w:rsid w:val="001111C7"/>
    <w:rsid w:val="001111E7"/>
    <w:rsid w:val="00111205"/>
    <w:rsid w:val="0011122B"/>
    <w:rsid w:val="00111287"/>
    <w:rsid w:val="0011129D"/>
    <w:rsid w:val="001112B1"/>
    <w:rsid w:val="001112C8"/>
    <w:rsid w:val="001112E4"/>
    <w:rsid w:val="0011131B"/>
    <w:rsid w:val="0011131F"/>
    <w:rsid w:val="00111326"/>
    <w:rsid w:val="00111331"/>
    <w:rsid w:val="00111343"/>
    <w:rsid w:val="0011134C"/>
    <w:rsid w:val="001113A5"/>
    <w:rsid w:val="001113FC"/>
    <w:rsid w:val="00111419"/>
    <w:rsid w:val="0011143B"/>
    <w:rsid w:val="00111471"/>
    <w:rsid w:val="0011147C"/>
    <w:rsid w:val="00111494"/>
    <w:rsid w:val="0011149A"/>
    <w:rsid w:val="001114A9"/>
    <w:rsid w:val="001114EA"/>
    <w:rsid w:val="001114EF"/>
    <w:rsid w:val="00111521"/>
    <w:rsid w:val="00111528"/>
    <w:rsid w:val="0011154C"/>
    <w:rsid w:val="00111592"/>
    <w:rsid w:val="001115C5"/>
    <w:rsid w:val="00111604"/>
    <w:rsid w:val="00111624"/>
    <w:rsid w:val="00111625"/>
    <w:rsid w:val="00111634"/>
    <w:rsid w:val="00111647"/>
    <w:rsid w:val="00111653"/>
    <w:rsid w:val="0011165D"/>
    <w:rsid w:val="0011166C"/>
    <w:rsid w:val="0011168C"/>
    <w:rsid w:val="001116B1"/>
    <w:rsid w:val="001116BF"/>
    <w:rsid w:val="00111714"/>
    <w:rsid w:val="00111751"/>
    <w:rsid w:val="00111757"/>
    <w:rsid w:val="00111767"/>
    <w:rsid w:val="0011177C"/>
    <w:rsid w:val="00111796"/>
    <w:rsid w:val="00111799"/>
    <w:rsid w:val="001117F4"/>
    <w:rsid w:val="001117F7"/>
    <w:rsid w:val="001117FC"/>
    <w:rsid w:val="00111834"/>
    <w:rsid w:val="0011186D"/>
    <w:rsid w:val="00111872"/>
    <w:rsid w:val="001118D0"/>
    <w:rsid w:val="0011194D"/>
    <w:rsid w:val="00111956"/>
    <w:rsid w:val="00111962"/>
    <w:rsid w:val="00111964"/>
    <w:rsid w:val="001119FE"/>
    <w:rsid w:val="00111A3B"/>
    <w:rsid w:val="00111A56"/>
    <w:rsid w:val="00111A9C"/>
    <w:rsid w:val="00111A9E"/>
    <w:rsid w:val="00111AC3"/>
    <w:rsid w:val="00111ADE"/>
    <w:rsid w:val="00111B01"/>
    <w:rsid w:val="00111B43"/>
    <w:rsid w:val="00111B5B"/>
    <w:rsid w:val="00111B65"/>
    <w:rsid w:val="00111B83"/>
    <w:rsid w:val="00111B84"/>
    <w:rsid w:val="00111B8B"/>
    <w:rsid w:val="00111B9A"/>
    <w:rsid w:val="00111B9D"/>
    <w:rsid w:val="00111BF6"/>
    <w:rsid w:val="00111C04"/>
    <w:rsid w:val="00111C1A"/>
    <w:rsid w:val="00111C26"/>
    <w:rsid w:val="00111C33"/>
    <w:rsid w:val="00111C91"/>
    <w:rsid w:val="00111CE2"/>
    <w:rsid w:val="00111CFE"/>
    <w:rsid w:val="00111D38"/>
    <w:rsid w:val="00111D5D"/>
    <w:rsid w:val="00111DA2"/>
    <w:rsid w:val="00111DA7"/>
    <w:rsid w:val="00111DAA"/>
    <w:rsid w:val="00111DB3"/>
    <w:rsid w:val="00111DBF"/>
    <w:rsid w:val="00111E02"/>
    <w:rsid w:val="00111E05"/>
    <w:rsid w:val="00111E0D"/>
    <w:rsid w:val="00111E0E"/>
    <w:rsid w:val="00111E11"/>
    <w:rsid w:val="00111E12"/>
    <w:rsid w:val="00111E23"/>
    <w:rsid w:val="00111E8B"/>
    <w:rsid w:val="00111E96"/>
    <w:rsid w:val="00111E9C"/>
    <w:rsid w:val="00111EBD"/>
    <w:rsid w:val="00111EDE"/>
    <w:rsid w:val="00111EE5"/>
    <w:rsid w:val="00111EF2"/>
    <w:rsid w:val="00111F43"/>
    <w:rsid w:val="00111F53"/>
    <w:rsid w:val="00111F68"/>
    <w:rsid w:val="00111F7B"/>
    <w:rsid w:val="00112018"/>
    <w:rsid w:val="0011206B"/>
    <w:rsid w:val="001120F2"/>
    <w:rsid w:val="0011210B"/>
    <w:rsid w:val="0011211F"/>
    <w:rsid w:val="00112121"/>
    <w:rsid w:val="00112123"/>
    <w:rsid w:val="0011212D"/>
    <w:rsid w:val="0011215D"/>
    <w:rsid w:val="00112171"/>
    <w:rsid w:val="00112175"/>
    <w:rsid w:val="00112189"/>
    <w:rsid w:val="001121AB"/>
    <w:rsid w:val="001121D8"/>
    <w:rsid w:val="001121DC"/>
    <w:rsid w:val="001121ED"/>
    <w:rsid w:val="001121F0"/>
    <w:rsid w:val="00112217"/>
    <w:rsid w:val="0011221F"/>
    <w:rsid w:val="0011224E"/>
    <w:rsid w:val="00112282"/>
    <w:rsid w:val="00112294"/>
    <w:rsid w:val="0011229D"/>
    <w:rsid w:val="001122E5"/>
    <w:rsid w:val="0011230D"/>
    <w:rsid w:val="0011236B"/>
    <w:rsid w:val="001123D3"/>
    <w:rsid w:val="00112443"/>
    <w:rsid w:val="0011246A"/>
    <w:rsid w:val="001124F0"/>
    <w:rsid w:val="0011250E"/>
    <w:rsid w:val="0011250F"/>
    <w:rsid w:val="00112539"/>
    <w:rsid w:val="00112578"/>
    <w:rsid w:val="0011259C"/>
    <w:rsid w:val="00112629"/>
    <w:rsid w:val="0011265E"/>
    <w:rsid w:val="0011266D"/>
    <w:rsid w:val="0011266E"/>
    <w:rsid w:val="0011267E"/>
    <w:rsid w:val="001126B4"/>
    <w:rsid w:val="001126CF"/>
    <w:rsid w:val="00112706"/>
    <w:rsid w:val="00112726"/>
    <w:rsid w:val="00112736"/>
    <w:rsid w:val="0011273B"/>
    <w:rsid w:val="001127B6"/>
    <w:rsid w:val="001127FC"/>
    <w:rsid w:val="0011280A"/>
    <w:rsid w:val="0011281F"/>
    <w:rsid w:val="00112848"/>
    <w:rsid w:val="001128D9"/>
    <w:rsid w:val="001128FC"/>
    <w:rsid w:val="0011291A"/>
    <w:rsid w:val="00112921"/>
    <w:rsid w:val="0011293E"/>
    <w:rsid w:val="0011295F"/>
    <w:rsid w:val="00112983"/>
    <w:rsid w:val="00112994"/>
    <w:rsid w:val="001129AA"/>
    <w:rsid w:val="001129C4"/>
    <w:rsid w:val="001129CF"/>
    <w:rsid w:val="001129D4"/>
    <w:rsid w:val="001129E2"/>
    <w:rsid w:val="001129FC"/>
    <w:rsid w:val="00112A04"/>
    <w:rsid w:val="00112A28"/>
    <w:rsid w:val="00112A4E"/>
    <w:rsid w:val="00112AE9"/>
    <w:rsid w:val="00112AFC"/>
    <w:rsid w:val="00112B04"/>
    <w:rsid w:val="00112B12"/>
    <w:rsid w:val="00112B50"/>
    <w:rsid w:val="00112B88"/>
    <w:rsid w:val="00112B8D"/>
    <w:rsid w:val="00112B94"/>
    <w:rsid w:val="00112B98"/>
    <w:rsid w:val="00112C04"/>
    <w:rsid w:val="00112C0F"/>
    <w:rsid w:val="00112C23"/>
    <w:rsid w:val="00112C61"/>
    <w:rsid w:val="00112CC1"/>
    <w:rsid w:val="00112CD5"/>
    <w:rsid w:val="00112D03"/>
    <w:rsid w:val="00112D15"/>
    <w:rsid w:val="00112D4B"/>
    <w:rsid w:val="00112D75"/>
    <w:rsid w:val="00112D76"/>
    <w:rsid w:val="00112E22"/>
    <w:rsid w:val="00112E25"/>
    <w:rsid w:val="00112E28"/>
    <w:rsid w:val="00112EFA"/>
    <w:rsid w:val="00112F6C"/>
    <w:rsid w:val="00112FA4"/>
    <w:rsid w:val="00112FC0"/>
    <w:rsid w:val="0011303A"/>
    <w:rsid w:val="00113061"/>
    <w:rsid w:val="001130BC"/>
    <w:rsid w:val="00113105"/>
    <w:rsid w:val="00113117"/>
    <w:rsid w:val="00113123"/>
    <w:rsid w:val="00113125"/>
    <w:rsid w:val="00113141"/>
    <w:rsid w:val="00113144"/>
    <w:rsid w:val="0011314A"/>
    <w:rsid w:val="00113162"/>
    <w:rsid w:val="0011316F"/>
    <w:rsid w:val="00113189"/>
    <w:rsid w:val="001131E8"/>
    <w:rsid w:val="001131F3"/>
    <w:rsid w:val="001131F7"/>
    <w:rsid w:val="00113204"/>
    <w:rsid w:val="00113213"/>
    <w:rsid w:val="0011324C"/>
    <w:rsid w:val="00113254"/>
    <w:rsid w:val="00113262"/>
    <w:rsid w:val="00113288"/>
    <w:rsid w:val="001132A1"/>
    <w:rsid w:val="001132AC"/>
    <w:rsid w:val="00113326"/>
    <w:rsid w:val="0011333F"/>
    <w:rsid w:val="0011334B"/>
    <w:rsid w:val="00113364"/>
    <w:rsid w:val="0011336B"/>
    <w:rsid w:val="0011338B"/>
    <w:rsid w:val="0011339D"/>
    <w:rsid w:val="001133AD"/>
    <w:rsid w:val="001133B2"/>
    <w:rsid w:val="001133C7"/>
    <w:rsid w:val="001133EA"/>
    <w:rsid w:val="001133F4"/>
    <w:rsid w:val="0011340E"/>
    <w:rsid w:val="00113429"/>
    <w:rsid w:val="0011346B"/>
    <w:rsid w:val="00113481"/>
    <w:rsid w:val="001134B8"/>
    <w:rsid w:val="001134D3"/>
    <w:rsid w:val="0011350B"/>
    <w:rsid w:val="0011354E"/>
    <w:rsid w:val="00113561"/>
    <w:rsid w:val="0011356A"/>
    <w:rsid w:val="001135A8"/>
    <w:rsid w:val="001135AB"/>
    <w:rsid w:val="001135E9"/>
    <w:rsid w:val="00113608"/>
    <w:rsid w:val="00113650"/>
    <w:rsid w:val="0011365F"/>
    <w:rsid w:val="00113660"/>
    <w:rsid w:val="00113669"/>
    <w:rsid w:val="00113694"/>
    <w:rsid w:val="001136D5"/>
    <w:rsid w:val="0011370D"/>
    <w:rsid w:val="00113721"/>
    <w:rsid w:val="00113765"/>
    <w:rsid w:val="00113786"/>
    <w:rsid w:val="0011379B"/>
    <w:rsid w:val="001137C8"/>
    <w:rsid w:val="001137D8"/>
    <w:rsid w:val="001137FE"/>
    <w:rsid w:val="0011380C"/>
    <w:rsid w:val="00113822"/>
    <w:rsid w:val="0011382C"/>
    <w:rsid w:val="00113833"/>
    <w:rsid w:val="00113860"/>
    <w:rsid w:val="00113880"/>
    <w:rsid w:val="001138DB"/>
    <w:rsid w:val="001138F1"/>
    <w:rsid w:val="00113908"/>
    <w:rsid w:val="0011391B"/>
    <w:rsid w:val="00113933"/>
    <w:rsid w:val="00113971"/>
    <w:rsid w:val="001139BC"/>
    <w:rsid w:val="001139CD"/>
    <w:rsid w:val="001139DD"/>
    <w:rsid w:val="001139E2"/>
    <w:rsid w:val="001139E3"/>
    <w:rsid w:val="001139F2"/>
    <w:rsid w:val="001139F7"/>
    <w:rsid w:val="00113A09"/>
    <w:rsid w:val="00113A31"/>
    <w:rsid w:val="00113A69"/>
    <w:rsid w:val="00113A7F"/>
    <w:rsid w:val="00113AA8"/>
    <w:rsid w:val="00113AAB"/>
    <w:rsid w:val="00113AAD"/>
    <w:rsid w:val="00113AD3"/>
    <w:rsid w:val="00113ADF"/>
    <w:rsid w:val="00113AE9"/>
    <w:rsid w:val="00113AF6"/>
    <w:rsid w:val="00113B02"/>
    <w:rsid w:val="00113B13"/>
    <w:rsid w:val="00113B2F"/>
    <w:rsid w:val="00113B49"/>
    <w:rsid w:val="00113B50"/>
    <w:rsid w:val="00113B5C"/>
    <w:rsid w:val="00113B6C"/>
    <w:rsid w:val="00113BBD"/>
    <w:rsid w:val="00113BCC"/>
    <w:rsid w:val="00113BE6"/>
    <w:rsid w:val="00113C17"/>
    <w:rsid w:val="00113C22"/>
    <w:rsid w:val="00113C59"/>
    <w:rsid w:val="00113C5E"/>
    <w:rsid w:val="00113C75"/>
    <w:rsid w:val="00113C97"/>
    <w:rsid w:val="00113CF7"/>
    <w:rsid w:val="00113D3D"/>
    <w:rsid w:val="00113D61"/>
    <w:rsid w:val="00113D69"/>
    <w:rsid w:val="00113DC7"/>
    <w:rsid w:val="00113DCB"/>
    <w:rsid w:val="00113DFB"/>
    <w:rsid w:val="00113E01"/>
    <w:rsid w:val="00113E08"/>
    <w:rsid w:val="00113E22"/>
    <w:rsid w:val="00113E2D"/>
    <w:rsid w:val="00113E40"/>
    <w:rsid w:val="00113E41"/>
    <w:rsid w:val="00113E43"/>
    <w:rsid w:val="00113E72"/>
    <w:rsid w:val="00113EA0"/>
    <w:rsid w:val="00113EB0"/>
    <w:rsid w:val="00113F55"/>
    <w:rsid w:val="00113F77"/>
    <w:rsid w:val="00113FA7"/>
    <w:rsid w:val="00114024"/>
    <w:rsid w:val="00114032"/>
    <w:rsid w:val="0011403B"/>
    <w:rsid w:val="00114043"/>
    <w:rsid w:val="0011407A"/>
    <w:rsid w:val="00114089"/>
    <w:rsid w:val="00114092"/>
    <w:rsid w:val="00114119"/>
    <w:rsid w:val="0011411B"/>
    <w:rsid w:val="00114150"/>
    <w:rsid w:val="0011416D"/>
    <w:rsid w:val="0011417C"/>
    <w:rsid w:val="0011417F"/>
    <w:rsid w:val="001141A5"/>
    <w:rsid w:val="001141F6"/>
    <w:rsid w:val="00114218"/>
    <w:rsid w:val="0011421C"/>
    <w:rsid w:val="0011424C"/>
    <w:rsid w:val="00114258"/>
    <w:rsid w:val="00114286"/>
    <w:rsid w:val="001142C3"/>
    <w:rsid w:val="001142FD"/>
    <w:rsid w:val="00114324"/>
    <w:rsid w:val="00114357"/>
    <w:rsid w:val="00114366"/>
    <w:rsid w:val="00114386"/>
    <w:rsid w:val="001143CB"/>
    <w:rsid w:val="00114427"/>
    <w:rsid w:val="00114432"/>
    <w:rsid w:val="0011445B"/>
    <w:rsid w:val="00114460"/>
    <w:rsid w:val="001144A7"/>
    <w:rsid w:val="001144C1"/>
    <w:rsid w:val="001144CA"/>
    <w:rsid w:val="001144F9"/>
    <w:rsid w:val="00114526"/>
    <w:rsid w:val="00114546"/>
    <w:rsid w:val="0011454C"/>
    <w:rsid w:val="0011455A"/>
    <w:rsid w:val="0011455F"/>
    <w:rsid w:val="0011456A"/>
    <w:rsid w:val="00114588"/>
    <w:rsid w:val="001145B8"/>
    <w:rsid w:val="0011467D"/>
    <w:rsid w:val="001146A6"/>
    <w:rsid w:val="0011471B"/>
    <w:rsid w:val="0011472B"/>
    <w:rsid w:val="00114769"/>
    <w:rsid w:val="0011479A"/>
    <w:rsid w:val="001147D2"/>
    <w:rsid w:val="001147D3"/>
    <w:rsid w:val="001147F3"/>
    <w:rsid w:val="001147F5"/>
    <w:rsid w:val="0011480B"/>
    <w:rsid w:val="00114819"/>
    <w:rsid w:val="0011482E"/>
    <w:rsid w:val="0011483B"/>
    <w:rsid w:val="0011484E"/>
    <w:rsid w:val="00114873"/>
    <w:rsid w:val="001148D5"/>
    <w:rsid w:val="001148EE"/>
    <w:rsid w:val="001148F9"/>
    <w:rsid w:val="00114902"/>
    <w:rsid w:val="0011493D"/>
    <w:rsid w:val="00114963"/>
    <w:rsid w:val="0011497B"/>
    <w:rsid w:val="001149BA"/>
    <w:rsid w:val="001149CE"/>
    <w:rsid w:val="001149D2"/>
    <w:rsid w:val="00114A02"/>
    <w:rsid w:val="00114A29"/>
    <w:rsid w:val="00114A3F"/>
    <w:rsid w:val="00114A4B"/>
    <w:rsid w:val="00114A61"/>
    <w:rsid w:val="00114A6B"/>
    <w:rsid w:val="00114A7E"/>
    <w:rsid w:val="00114A8D"/>
    <w:rsid w:val="00114AC0"/>
    <w:rsid w:val="00114AE6"/>
    <w:rsid w:val="00114AF1"/>
    <w:rsid w:val="00114B87"/>
    <w:rsid w:val="00114B91"/>
    <w:rsid w:val="00114BF0"/>
    <w:rsid w:val="00114BFA"/>
    <w:rsid w:val="00114C21"/>
    <w:rsid w:val="00114C93"/>
    <w:rsid w:val="00114CF8"/>
    <w:rsid w:val="00114CFA"/>
    <w:rsid w:val="00114D01"/>
    <w:rsid w:val="00114D0C"/>
    <w:rsid w:val="00114D30"/>
    <w:rsid w:val="00114D33"/>
    <w:rsid w:val="00114D34"/>
    <w:rsid w:val="00114D41"/>
    <w:rsid w:val="00114DAF"/>
    <w:rsid w:val="00114DEA"/>
    <w:rsid w:val="00114DFF"/>
    <w:rsid w:val="00114E6A"/>
    <w:rsid w:val="00114E8C"/>
    <w:rsid w:val="00114F0D"/>
    <w:rsid w:val="00114F26"/>
    <w:rsid w:val="00114F4A"/>
    <w:rsid w:val="00114F4D"/>
    <w:rsid w:val="00114F63"/>
    <w:rsid w:val="00114F77"/>
    <w:rsid w:val="00114FBE"/>
    <w:rsid w:val="00114FC9"/>
    <w:rsid w:val="00114FD8"/>
    <w:rsid w:val="00115012"/>
    <w:rsid w:val="0011502D"/>
    <w:rsid w:val="00115032"/>
    <w:rsid w:val="00115036"/>
    <w:rsid w:val="00115069"/>
    <w:rsid w:val="001150A3"/>
    <w:rsid w:val="001150BB"/>
    <w:rsid w:val="001150F5"/>
    <w:rsid w:val="00115102"/>
    <w:rsid w:val="0011513D"/>
    <w:rsid w:val="00115156"/>
    <w:rsid w:val="001151B9"/>
    <w:rsid w:val="001151CC"/>
    <w:rsid w:val="001151E3"/>
    <w:rsid w:val="001151E9"/>
    <w:rsid w:val="001151FE"/>
    <w:rsid w:val="00115213"/>
    <w:rsid w:val="00115216"/>
    <w:rsid w:val="0011521D"/>
    <w:rsid w:val="00115222"/>
    <w:rsid w:val="00115227"/>
    <w:rsid w:val="00115229"/>
    <w:rsid w:val="00115237"/>
    <w:rsid w:val="00115261"/>
    <w:rsid w:val="00115294"/>
    <w:rsid w:val="001152CB"/>
    <w:rsid w:val="00115351"/>
    <w:rsid w:val="00115354"/>
    <w:rsid w:val="0011536B"/>
    <w:rsid w:val="001153C0"/>
    <w:rsid w:val="001153D7"/>
    <w:rsid w:val="00115409"/>
    <w:rsid w:val="0011540B"/>
    <w:rsid w:val="00115413"/>
    <w:rsid w:val="00115440"/>
    <w:rsid w:val="00115442"/>
    <w:rsid w:val="00115447"/>
    <w:rsid w:val="0011544F"/>
    <w:rsid w:val="0011546B"/>
    <w:rsid w:val="0011547D"/>
    <w:rsid w:val="00115483"/>
    <w:rsid w:val="00115486"/>
    <w:rsid w:val="0011549E"/>
    <w:rsid w:val="001154A1"/>
    <w:rsid w:val="001154A9"/>
    <w:rsid w:val="001154BE"/>
    <w:rsid w:val="001154D0"/>
    <w:rsid w:val="001154DE"/>
    <w:rsid w:val="001154E5"/>
    <w:rsid w:val="0011550C"/>
    <w:rsid w:val="0011553E"/>
    <w:rsid w:val="0011554A"/>
    <w:rsid w:val="00115558"/>
    <w:rsid w:val="00115564"/>
    <w:rsid w:val="00115593"/>
    <w:rsid w:val="001155EB"/>
    <w:rsid w:val="0011563E"/>
    <w:rsid w:val="00115672"/>
    <w:rsid w:val="00115678"/>
    <w:rsid w:val="0011567B"/>
    <w:rsid w:val="00115681"/>
    <w:rsid w:val="001156A4"/>
    <w:rsid w:val="001156F3"/>
    <w:rsid w:val="0011571E"/>
    <w:rsid w:val="00115731"/>
    <w:rsid w:val="00115746"/>
    <w:rsid w:val="00115750"/>
    <w:rsid w:val="00115773"/>
    <w:rsid w:val="001157B6"/>
    <w:rsid w:val="001157C7"/>
    <w:rsid w:val="001157EA"/>
    <w:rsid w:val="001157F3"/>
    <w:rsid w:val="00115809"/>
    <w:rsid w:val="00115895"/>
    <w:rsid w:val="001158A7"/>
    <w:rsid w:val="0011590C"/>
    <w:rsid w:val="00115914"/>
    <w:rsid w:val="00115946"/>
    <w:rsid w:val="00115958"/>
    <w:rsid w:val="0011596B"/>
    <w:rsid w:val="00115987"/>
    <w:rsid w:val="001159D8"/>
    <w:rsid w:val="00115A39"/>
    <w:rsid w:val="00115A3C"/>
    <w:rsid w:val="00115A79"/>
    <w:rsid w:val="00115A9C"/>
    <w:rsid w:val="00115AA3"/>
    <w:rsid w:val="00115AEF"/>
    <w:rsid w:val="00115AFB"/>
    <w:rsid w:val="00115B31"/>
    <w:rsid w:val="00115B3C"/>
    <w:rsid w:val="00115B56"/>
    <w:rsid w:val="00115BB8"/>
    <w:rsid w:val="00115CAD"/>
    <w:rsid w:val="00115CCA"/>
    <w:rsid w:val="00115CDB"/>
    <w:rsid w:val="00115D05"/>
    <w:rsid w:val="00115D32"/>
    <w:rsid w:val="00115D3C"/>
    <w:rsid w:val="00115D4B"/>
    <w:rsid w:val="00115DAC"/>
    <w:rsid w:val="00115DFB"/>
    <w:rsid w:val="00115E59"/>
    <w:rsid w:val="00115ED2"/>
    <w:rsid w:val="00115ED4"/>
    <w:rsid w:val="00115EE6"/>
    <w:rsid w:val="00115F43"/>
    <w:rsid w:val="00115F45"/>
    <w:rsid w:val="00115F6C"/>
    <w:rsid w:val="00115FC7"/>
    <w:rsid w:val="00115FF8"/>
    <w:rsid w:val="0011600C"/>
    <w:rsid w:val="0011601F"/>
    <w:rsid w:val="0011602F"/>
    <w:rsid w:val="00116030"/>
    <w:rsid w:val="00116046"/>
    <w:rsid w:val="00116064"/>
    <w:rsid w:val="0011606D"/>
    <w:rsid w:val="00116088"/>
    <w:rsid w:val="001160B1"/>
    <w:rsid w:val="001160C8"/>
    <w:rsid w:val="001160E8"/>
    <w:rsid w:val="001160EE"/>
    <w:rsid w:val="001160F5"/>
    <w:rsid w:val="0011615B"/>
    <w:rsid w:val="001161E5"/>
    <w:rsid w:val="001161EB"/>
    <w:rsid w:val="001161F1"/>
    <w:rsid w:val="001161FF"/>
    <w:rsid w:val="00116212"/>
    <w:rsid w:val="0011622A"/>
    <w:rsid w:val="0011622C"/>
    <w:rsid w:val="00116232"/>
    <w:rsid w:val="00116237"/>
    <w:rsid w:val="001162E9"/>
    <w:rsid w:val="00116312"/>
    <w:rsid w:val="00116376"/>
    <w:rsid w:val="00116389"/>
    <w:rsid w:val="00116393"/>
    <w:rsid w:val="001163D2"/>
    <w:rsid w:val="001163D5"/>
    <w:rsid w:val="001163FE"/>
    <w:rsid w:val="00116435"/>
    <w:rsid w:val="00116436"/>
    <w:rsid w:val="00116476"/>
    <w:rsid w:val="0011647D"/>
    <w:rsid w:val="00116498"/>
    <w:rsid w:val="0011649C"/>
    <w:rsid w:val="001164A3"/>
    <w:rsid w:val="00116524"/>
    <w:rsid w:val="0011652E"/>
    <w:rsid w:val="00116548"/>
    <w:rsid w:val="00116591"/>
    <w:rsid w:val="00116593"/>
    <w:rsid w:val="00116595"/>
    <w:rsid w:val="0011659A"/>
    <w:rsid w:val="001165C0"/>
    <w:rsid w:val="00116643"/>
    <w:rsid w:val="0011668C"/>
    <w:rsid w:val="001166DA"/>
    <w:rsid w:val="001166E5"/>
    <w:rsid w:val="0011672C"/>
    <w:rsid w:val="00116733"/>
    <w:rsid w:val="0011673C"/>
    <w:rsid w:val="001167BE"/>
    <w:rsid w:val="001167FD"/>
    <w:rsid w:val="0011689E"/>
    <w:rsid w:val="001168C5"/>
    <w:rsid w:val="001168DF"/>
    <w:rsid w:val="001168FB"/>
    <w:rsid w:val="001168FC"/>
    <w:rsid w:val="00116939"/>
    <w:rsid w:val="00116948"/>
    <w:rsid w:val="0011694B"/>
    <w:rsid w:val="0011695E"/>
    <w:rsid w:val="00116963"/>
    <w:rsid w:val="0011696F"/>
    <w:rsid w:val="00116972"/>
    <w:rsid w:val="00116994"/>
    <w:rsid w:val="001169AC"/>
    <w:rsid w:val="001169B0"/>
    <w:rsid w:val="00116A63"/>
    <w:rsid w:val="00116A65"/>
    <w:rsid w:val="00116A75"/>
    <w:rsid w:val="00116A79"/>
    <w:rsid w:val="00116A7E"/>
    <w:rsid w:val="00116A8F"/>
    <w:rsid w:val="00116A9E"/>
    <w:rsid w:val="00116AA2"/>
    <w:rsid w:val="00116AC3"/>
    <w:rsid w:val="00116B0D"/>
    <w:rsid w:val="00116B1D"/>
    <w:rsid w:val="00116B25"/>
    <w:rsid w:val="00116B3F"/>
    <w:rsid w:val="00116B57"/>
    <w:rsid w:val="00116B93"/>
    <w:rsid w:val="00116BA5"/>
    <w:rsid w:val="00116BF3"/>
    <w:rsid w:val="00116C12"/>
    <w:rsid w:val="00116C25"/>
    <w:rsid w:val="00116C3D"/>
    <w:rsid w:val="00116C86"/>
    <w:rsid w:val="00116CB9"/>
    <w:rsid w:val="00116CDA"/>
    <w:rsid w:val="00116D29"/>
    <w:rsid w:val="00116D37"/>
    <w:rsid w:val="00116D52"/>
    <w:rsid w:val="00116D73"/>
    <w:rsid w:val="00116DC8"/>
    <w:rsid w:val="00116DF1"/>
    <w:rsid w:val="00116DF2"/>
    <w:rsid w:val="00116DF9"/>
    <w:rsid w:val="00116E0A"/>
    <w:rsid w:val="00116E0F"/>
    <w:rsid w:val="00116E7F"/>
    <w:rsid w:val="00116E9E"/>
    <w:rsid w:val="00116EA2"/>
    <w:rsid w:val="00116EDA"/>
    <w:rsid w:val="00116EE7"/>
    <w:rsid w:val="00116F40"/>
    <w:rsid w:val="00116F46"/>
    <w:rsid w:val="00116F64"/>
    <w:rsid w:val="00116F97"/>
    <w:rsid w:val="00117003"/>
    <w:rsid w:val="00117020"/>
    <w:rsid w:val="00117022"/>
    <w:rsid w:val="0011703D"/>
    <w:rsid w:val="001170B1"/>
    <w:rsid w:val="001170BE"/>
    <w:rsid w:val="001170D0"/>
    <w:rsid w:val="001170E3"/>
    <w:rsid w:val="00117113"/>
    <w:rsid w:val="00117117"/>
    <w:rsid w:val="00117118"/>
    <w:rsid w:val="0011713F"/>
    <w:rsid w:val="00117149"/>
    <w:rsid w:val="001171AD"/>
    <w:rsid w:val="001171BB"/>
    <w:rsid w:val="001171CC"/>
    <w:rsid w:val="001171D3"/>
    <w:rsid w:val="001171EE"/>
    <w:rsid w:val="001171F2"/>
    <w:rsid w:val="001171FA"/>
    <w:rsid w:val="001171FB"/>
    <w:rsid w:val="0011720E"/>
    <w:rsid w:val="00117247"/>
    <w:rsid w:val="00117273"/>
    <w:rsid w:val="00117274"/>
    <w:rsid w:val="0011727C"/>
    <w:rsid w:val="00117310"/>
    <w:rsid w:val="00117322"/>
    <w:rsid w:val="0011732D"/>
    <w:rsid w:val="00117331"/>
    <w:rsid w:val="00117332"/>
    <w:rsid w:val="0011736A"/>
    <w:rsid w:val="001173C4"/>
    <w:rsid w:val="001173D2"/>
    <w:rsid w:val="001173E1"/>
    <w:rsid w:val="001173ED"/>
    <w:rsid w:val="00117451"/>
    <w:rsid w:val="0011749D"/>
    <w:rsid w:val="001174C3"/>
    <w:rsid w:val="001174C7"/>
    <w:rsid w:val="001174CA"/>
    <w:rsid w:val="001174E6"/>
    <w:rsid w:val="001174F4"/>
    <w:rsid w:val="00117510"/>
    <w:rsid w:val="00117520"/>
    <w:rsid w:val="00117533"/>
    <w:rsid w:val="00117573"/>
    <w:rsid w:val="00117592"/>
    <w:rsid w:val="001175C5"/>
    <w:rsid w:val="001175D8"/>
    <w:rsid w:val="001175EB"/>
    <w:rsid w:val="001175F4"/>
    <w:rsid w:val="00117648"/>
    <w:rsid w:val="0011764C"/>
    <w:rsid w:val="0011765D"/>
    <w:rsid w:val="00117664"/>
    <w:rsid w:val="0011766F"/>
    <w:rsid w:val="00117675"/>
    <w:rsid w:val="001176CB"/>
    <w:rsid w:val="001176CC"/>
    <w:rsid w:val="001176DE"/>
    <w:rsid w:val="001176F0"/>
    <w:rsid w:val="001176FE"/>
    <w:rsid w:val="00117724"/>
    <w:rsid w:val="0011772F"/>
    <w:rsid w:val="0011773F"/>
    <w:rsid w:val="00117880"/>
    <w:rsid w:val="00117898"/>
    <w:rsid w:val="001178D2"/>
    <w:rsid w:val="0011790C"/>
    <w:rsid w:val="00117913"/>
    <w:rsid w:val="00117960"/>
    <w:rsid w:val="0011797E"/>
    <w:rsid w:val="001179A9"/>
    <w:rsid w:val="00117A22"/>
    <w:rsid w:val="00117A2E"/>
    <w:rsid w:val="00117A3E"/>
    <w:rsid w:val="00117A47"/>
    <w:rsid w:val="00117A51"/>
    <w:rsid w:val="00117A55"/>
    <w:rsid w:val="00117A80"/>
    <w:rsid w:val="00117AA4"/>
    <w:rsid w:val="00117AB2"/>
    <w:rsid w:val="00117AF0"/>
    <w:rsid w:val="00117AF5"/>
    <w:rsid w:val="00117AFB"/>
    <w:rsid w:val="00117B12"/>
    <w:rsid w:val="00117B36"/>
    <w:rsid w:val="00117B4C"/>
    <w:rsid w:val="00117B5D"/>
    <w:rsid w:val="00117B9E"/>
    <w:rsid w:val="00117BBC"/>
    <w:rsid w:val="00117BCE"/>
    <w:rsid w:val="00117BDA"/>
    <w:rsid w:val="00117C00"/>
    <w:rsid w:val="00117C1B"/>
    <w:rsid w:val="00117C5B"/>
    <w:rsid w:val="00117C75"/>
    <w:rsid w:val="00117C7F"/>
    <w:rsid w:val="00117CA1"/>
    <w:rsid w:val="00117CC9"/>
    <w:rsid w:val="00117CCD"/>
    <w:rsid w:val="00117CEC"/>
    <w:rsid w:val="00117CF4"/>
    <w:rsid w:val="00117CF6"/>
    <w:rsid w:val="00117D08"/>
    <w:rsid w:val="00117D16"/>
    <w:rsid w:val="00117D3A"/>
    <w:rsid w:val="00117D3B"/>
    <w:rsid w:val="00117D49"/>
    <w:rsid w:val="00117D6D"/>
    <w:rsid w:val="00117DA2"/>
    <w:rsid w:val="00117DA6"/>
    <w:rsid w:val="00117DD5"/>
    <w:rsid w:val="00117DEE"/>
    <w:rsid w:val="00117DF4"/>
    <w:rsid w:val="00117E38"/>
    <w:rsid w:val="00117E47"/>
    <w:rsid w:val="00117E49"/>
    <w:rsid w:val="00117E8F"/>
    <w:rsid w:val="00117E96"/>
    <w:rsid w:val="00117EDD"/>
    <w:rsid w:val="00117EEF"/>
    <w:rsid w:val="00117F56"/>
    <w:rsid w:val="00117F5B"/>
    <w:rsid w:val="00117F82"/>
    <w:rsid w:val="00117F91"/>
    <w:rsid w:val="00117F9E"/>
    <w:rsid w:val="00117FB5"/>
    <w:rsid w:val="00117FC0"/>
    <w:rsid w:val="00117FD7"/>
    <w:rsid w:val="00120007"/>
    <w:rsid w:val="0012000A"/>
    <w:rsid w:val="00120029"/>
    <w:rsid w:val="00120054"/>
    <w:rsid w:val="0012005D"/>
    <w:rsid w:val="00120068"/>
    <w:rsid w:val="00120076"/>
    <w:rsid w:val="00120094"/>
    <w:rsid w:val="00120126"/>
    <w:rsid w:val="0012013F"/>
    <w:rsid w:val="0012015D"/>
    <w:rsid w:val="00120176"/>
    <w:rsid w:val="0012019F"/>
    <w:rsid w:val="001201E6"/>
    <w:rsid w:val="00120236"/>
    <w:rsid w:val="00120248"/>
    <w:rsid w:val="00120291"/>
    <w:rsid w:val="0012029D"/>
    <w:rsid w:val="001202CB"/>
    <w:rsid w:val="001202D7"/>
    <w:rsid w:val="001202E4"/>
    <w:rsid w:val="00120311"/>
    <w:rsid w:val="0012033E"/>
    <w:rsid w:val="00120346"/>
    <w:rsid w:val="0012035B"/>
    <w:rsid w:val="0012037E"/>
    <w:rsid w:val="001203B9"/>
    <w:rsid w:val="001203BB"/>
    <w:rsid w:val="001203BC"/>
    <w:rsid w:val="001203FC"/>
    <w:rsid w:val="00120454"/>
    <w:rsid w:val="00120469"/>
    <w:rsid w:val="001204A5"/>
    <w:rsid w:val="001204B7"/>
    <w:rsid w:val="001204C9"/>
    <w:rsid w:val="0012051A"/>
    <w:rsid w:val="00120525"/>
    <w:rsid w:val="0012055B"/>
    <w:rsid w:val="0012057F"/>
    <w:rsid w:val="001205EE"/>
    <w:rsid w:val="0012060E"/>
    <w:rsid w:val="0012063B"/>
    <w:rsid w:val="00120645"/>
    <w:rsid w:val="001206FF"/>
    <w:rsid w:val="00120717"/>
    <w:rsid w:val="00120729"/>
    <w:rsid w:val="001207C4"/>
    <w:rsid w:val="001207DC"/>
    <w:rsid w:val="00120835"/>
    <w:rsid w:val="00120849"/>
    <w:rsid w:val="00120859"/>
    <w:rsid w:val="001208EE"/>
    <w:rsid w:val="00120905"/>
    <w:rsid w:val="00120910"/>
    <w:rsid w:val="00120917"/>
    <w:rsid w:val="00120942"/>
    <w:rsid w:val="00120993"/>
    <w:rsid w:val="001209BC"/>
    <w:rsid w:val="001209BE"/>
    <w:rsid w:val="00120A25"/>
    <w:rsid w:val="00120A27"/>
    <w:rsid w:val="00120A99"/>
    <w:rsid w:val="00120AA0"/>
    <w:rsid w:val="00120AB4"/>
    <w:rsid w:val="00120AD8"/>
    <w:rsid w:val="00120AFC"/>
    <w:rsid w:val="00120B33"/>
    <w:rsid w:val="00120B48"/>
    <w:rsid w:val="00120B88"/>
    <w:rsid w:val="00120BBE"/>
    <w:rsid w:val="00120BD4"/>
    <w:rsid w:val="00120BF1"/>
    <w:rsid w:val="00120C2F"/>
    <w:rsid w:val="00120C81"/>
    <w:rsid w:val="00120CBD"/>
    <w:rsid w:val="00120CC5"/>
    <w:rsid w:val="00120CE3"/>
    <w:rsid w:val="00120D39"/>
    <w:rsid w:val="00120D8A"/>
    <w:rsid w:val="00120DE6"/>
    <w:rsid w:val="00120DFD"/>
    <w:rsid w:val="00120E05"/>
    <w:rsid w:val="00120E55"/>
    <w:rsid w:val="00120E64"/>
    <w:rsid w:val="00120E9F"/>
    <w:rsid w:val="00120EE1"/>
    <w:rsid w:val="00120EF0"/>
    <w:rsid w:val="00120F04"/>
    <w:rsid w:val="00120F17"/>
    <w:rsid w:val="00120F4C"/>
    <w:rsid w:val="00120F64"/>
    <w:rsid w:val="00120F83"/>
    <w:rsid w:val="00120FAB"/>
    <w:rsid w:val="00120FBB"/>
    <w:rsid w:val="00120FBD"/>
    <w:rsid w:val="00120FEB"/>
    <w:rsid w:val="0012100E"/>
    <w:rsid w:val="0012101C"/>
    <w:rsid w:val="00121039"/>
    <w:rsid w:val="00121054"/>
    <w:rsid w:val="00121065"/>
    <w:rsid w:val="00121116"/>
    <w:rsid w:val="00121124"/>
    <w:rsid w:val="00121139"/>
    <w:rsid w:val="0012113E"/>
    <w:rsid w:val="00121164"/>
    <w:rsid w:val="001211D3"/>
    <w:rsid w:val="001211E5"/>
    <w:rsid w:val="001211EE"/>
    <w:rsid w:val="00121208"/>
    <w:rsid w:val="00121228"/>
    <w:rsid w:val="00121236"/>
    <w:rsid w:val="00121245"/>
    <w:rsid w:val="00121295"/>
    <w:rsid w:val="001212D9"/>
    <w:rsid w:val="001212EA"/>
    <w:rsid w:val="001212F2"/>
    <w:rsid w:val="00121304"/>
    <w:rsid w:val="00121344"/>
    <w:rsid w:val="00121363"/>
    <w:rsid w:val="0012137A"/>
    <w:rsid w:val="00121381"/>
    <w:rsid w:val="00121393"/>
    <w:rsid w:val="00121395"/>
    <w:rsid w:val="001213D7"/>
    <w:rsid w:val="001213DB"/>
    <w:rsid w:val="001213E7"/>
    <w:rsid w:val="001213F3"/>
    <w:rsid w:val="00121416"/>
    <w:rsid w:val="00121444"/>
    <w:rsid w:val="00121480"/>
    <w:rsid w:val="001214A6"/>
    <w:rsid w:val="001214F0"/>
    <w:rsid w:val="00121500"/>
    <w:rsid w:val="00121506"/>
    <w:rsid w:val="00121538"/>
    <w:rsid w:val="00121544"/>
    <w:rsid w:val="00121587"/>
    <w:rsid w:val="001215C0"/>
    <w:rsid w:val="00121608"/>
    <w:rsid w:val="0012160C"/>
    <w:rsid w:val="0012164F"/>
    <w:rsid w:val="00121654"/>
    <w:rsid w:val="00121656"/>
    <w:rsid w:val="0012167A"/>
    <w:rsid w:val="0012168B"/>
    <w:rsid w:val="001216C3"/>
    <w:rsid w:val="001216D8"/>
    <w:rsid w:val="0012171A"/>
    <w:rsid w:val="0012176E"/>
    <w:rsid w:val="001217AF"/>
    <w:rsid w:val="001217D7"/>
    <w:rsid w:val="001217E9"/>
    <w:rsid w:val="001217EC"/>
    <w:rsid w:val="001217F3"/>
    <w:rsid w:val="001217FF"/>
    <w:rsid w:val="00121847"/>
    <w:rsid w:val="00121871"/>
    <w:rsid w:val="0012187E"/>
    <w:rsid w:val="00121888"/>
    <w:rsid w:val="00121913"/>
    <w:rsid w:val="00121922"/>
    <w:rsid w:val="0012192C"/>
    <w:rsid w:val="0012192E"/>
    <w:rsid w:val="0012192F"/>
    <w:rsid w:val="0012193D"/>
    <w:rsid w:val="00121941"/>
    <w:rsid w:val="00121980"/>
    <w:rsid w:val="001219DE"/>
    <w:rsid w:val="00121A0F"/>
    <w:rsid w:val="00121A1C"/>
    <w:rsid w:val="00121A23"/>
    <w:rsid w:val="00121A65"/>
    <w:rsid w:val="00121A6F"/>
    <w:rsid w:val="00121A75"/>
    <w:rsid w:val="00121AC6"/>
    <w:rsid w:val="00121AE4"/>
    <w:rsid w:val="00121AED"/>
    <w:rsid w:val="00121B4A"/>
    <w:rsid w:val="00121B7A"/>
    <w:rsid w:val="00121B9E"/>
    <w:rsid w:val="00121BAC"/>
    <w:rsid w:val="00121BE2"/>
    <w:rsid w:val="00121BFD"/>
    <w:rsid w:val="00121C40"/>
    <w:rsid w:val="00121C7C"/>
    <w:rsid w:val="00121C9E"/>
    <w:rsid w:val="00121CA8"/>
    <w:rsid w:val="00121CD2"/>
    <w:rsid w:val="00121D4C"/>
    <w:rsid w:val="00121D75"/>
    <w:rsid w:val="00121D8D"/>
    <w:rsid w:val="00121DA8"/>
    <w:rsid w:val="00121DB8"/>
    <w:rsid w:val="00121E0A"/>
    <w:rsid w:val="00121E30"/>
    <w:rsid w:val="00121E36"/>
    <w:rsid w:val="00121E49"/>
    <w:rsid w:val="00121E70"/>
    <w:rsid w:val="00121E7C"/>
    <w:rsid w:val="00121EAF"/>
    <w:rsid w:val="00121EB6"/>
    <w:rsid w:val="00121EC0"/>
    <w:rsid w:val="00121EEE"/>
    <w:rsid w:val="00121F1D"/>
    <w:rsid w:val="00121FAD"/>
    <w:rsid w:val="00122071"/>
    <w:rsid w:val="0012209D"/>
    <w:rsid w:val="001220CC"/>
    <w:rsid w:val="001220E1"/>
    <w:rsid w:val="0012210B"/>
    <w:rsid w:val="00122141"/>
    <w:rsid w:val="0012214A"/>
    <w:rsid w:val="00122179"/>
    <w:rsid w:val="001221A1"/>
    <w:rsid w:val="001221AA"/>
    <w:rsid w:val="001221EB"/>
    <w:rsid w:val="001221FF"/>
    <w:rsid w:val="00122218"/>
    <w:rsid w:val="0012221A"/>
    <w:rsid w:val="00122239"/>
    <w:rsid w:val="00122283"/>
    <w:rsid w:val="001222D7"/>
    <w:rsid w:val="0012231A"/>
    <w:rsid w:val="00122349"/>
    <w:rsid w:val="00122359"/>
    <w:rsid w:val="00122374"/>
    <w:rsid w:val="00122378"/>
    <w:rsid w:val="00122397"/>
    <w:rsid w:val="001223AF"/>
    <w:rsid w:val="001223E7"/>
    <w:rsid w:val="00122403"/>
    <w:rsid w:val="00122437"/>
    <w:rsid w:val="0012244B"/>
    <w:rsid w:val="001224D6"/>
    <w:rsid w:val="001224E6"/>
    <w:rsid w:val="0012250C"/>
    <w:rsid w:val="00122530"/>
    <w:rsid w:val="0012255F"/>
    <w:rsid w:val="0012256F"/>
    <w:rsid w:val="00122584"/>
    <w:rsid w:val="0012258B"/>
    <w:rsid w:val="001225F4"/>
    <w:rsid w:val="00122660"/>
    <w:rsid w:val="0012267C"/>
    <w:rsid w:val="001226A4"/>
    <w:rsid w:val="001226C2"/>
    <w:rsid w:val="001226CC"/>
    <w:rsid w:val="00122742"/>
    <w:rsid w:val="00122754"/>
    <w:rsid w:val="0012277B"/>
    <w:rsid w:val="00122806"/>
    <w:rsid w:val="00122809"/>
    <w:rsid w:val="00122812"/>
    <w:rsid w:val="00122827"/>
    <w:rsid w:val="0012284B"/>
    <w:rsid w:val="0012288E"/>
    <w:rsid w:val="00122898"/>
    <w:rsid w:val="001228B8"/>
    <w:rsid w:val="001228C9"/>
    <w:rsid w:val="00122902"/>
    <w:rsid w:val="00122935"/>
    <w:rsid w:val="00122943"/>
    <w:rsid w:val="0012294A"/>
    <w:rsid w:val="00122994"/>
    <w:rsid w:val="0012299C"/>
    <w:rsid w:val="001229E6"/>
    <w:rsid w:val="00122A01"/>
    <w:rsid w:val="00122A0E"/>
    <w:rsid w:val="00122A39"/>
    <w:rsid w:val="00122A88"/>
    <w:rsid w:val="00122AB1"/>
    <w:rsid w:val="00122B2F"/>
    <w:rsid w:val="00122B35"/>
    <w:rsid w:val="00122B9B"/>
    <w:rsid w:val="00122BB4"/>
    <w:rsid w:val="00122BC2"/>
    <w:rsid w:val="00122C12"/>
    <w:rsid w:val="00122C15"/>
    <w:rsid w:val="00122C17"/>
    <w:rsid w:val="00122C4D"/>
    <w:rsid w:val="00122C7F"/>
    <w:rsid w:val="00122C87"/>
    <w:rsid w:val="00122CBE"/>
    <w:rsid w:val="00122CD1"/>
    <w:rsid w:val="00122CEB"/>
    <w:rsid w:val="00122D17"/>
    <w:rsid w:val="00122D64"/>
    <w:rsid w:val="00122DAC"/>
    <w:rsid w:val="00122DCA"/>
    <w:rsid w:val="00122DD1"/>
    <w:rsid w:val="00122E09"/>
    <w:rsid w:val="00122E0B"/>
    <w:rsid w:val="00122E0E"/>
    <w:rsid w:val="00122E1B"/>
    <w:rsid w:val="00122E22"/>
    <w:rsid w:val="00122E42"/>
    <w:rsid w:val="00122E8B"/>
    <w:rsid w:val="00122E94"/>
    <w:rsid w:val="00122EC6"/>
    <w:rsid w:val="00122F13"/>
    <w:rsid w:val="00122F16"/>
    <w:rsid w:val="00122F1E"/>
    <w:rsid w:val="00122F41"/>
    <w:rsid w:val="00122F44"/>
    <w:rsid w:val="00122FB1"/>
    <w:rsid w:val="00123018"/>
    <w:rsid w:val="00123035"/>
    <w:rsid w:val="00123094"/>
    <w:rsid w:val="001230CC"/>
    <w:rsid w:val="001230D5"/>
    <w:rsid w:val="001230FE"/>
    <w:rsid w:val="00123109"/>
    <w:rsid w:val="00123175"/>
    <w:rsid w:val="001231B5"/>
    <w:rsid w:val="001231E2"/>
    <w:rsid w:val="001231EB"/>
    <w:rsid w:val="00123238"/>
    <w:rsid w:val="0012328C"/>
    <w:rsid w:val="0012329A"/>
    <w:rsid w:val="001232BA"/>
    <w:rsid w:val="00123326"/>
    <w:rsid w:val="00123345"/>
    <w:rsid w:val="00123348"/>
    <w:rsid w:val="00123362"/>
    <w:rsid w:val="00123371"/>
    <w:rsid w:val="00123377"/>
    <w:rsid w:val="0012339B"/>
    <w:rsid w:val="001233A0"/>
    <w:rsid w:val="001233BC"/>
    <w:rsid w:val="001233C4"/>
    <w:rsid w:val="00123406"/>
    <w:rsid w:val="0012340E"/>
    <w:rsid w:val="00123429"/>
    <w:rsid w:val="001234B2"/>
    <w:rsid w:val="001234E2"/>
    <w:rsid w:val="00123514"/>
    <w:rsid w:val="00123551"/>
    <w:rsid w:val="00123562"/>
    <w:rsid w:val="001235AB"/>
    <w:rsid w:val="0012364E"/>
    <w:rsid w:val="001236FC"/>
    <w:rsid w:val="00123701"/>
    <w:rsid w:val="0012376D"/>
    <w:rsid w:val="00123780"/>
    <w:rsid w:val="00123794"/>
    <w:rsid w:val="001237A9"/>
    <w:rsid w:val="001237AC"/>
    <w:rsid w:val="001237C6"/>
    <w:rsid w:val="001237D5"/>
    <w:rsid w:val="001237DF"/>
    <w:rsid w:val="00123801"/>
    <w:rsid w:val="0012380C"/>
    <w:rsid w:val="00123899"/>
    <w:rsid w:val="001238DB"/>
    <w:rsid w:val="001238EF"/>
    <w:rsid w:val="001238F1"/>
    <w:rsid w:val="00123909"/>
    <w:rsid w:val="00123939"/>
    <w:rsid w:val="00123941"/>
    <w:rsid w:val="0012396F"/>
    <w:rsid w:val="001239A6"/>
    <w:rsid w:val="001239B0"/>
    <w:rsid w:val="001239B2"/>
    <w:rsid w:val="001239EA"/>
    <w:rsid w:val="00123A22"/>
    <w:rsid w:val="00123A3B"/>
    <w:rsid w:val="00123A43"/>
    <w:rsid w:val="00123ABE"/>
    <w:rsid w:val="00123AC9"/>
    <w:rsid w:val="00123AD1"/>
    <w:rsid w:val="00123AD7"/>
    <w:rsid w:val="00123B0E"/>
    <w:rsid w:val="00123B13"/>
    <w:rsid w:val="00123B6F"/>
    <w:rsid w:val="00123B73"/>
    <w:rsid w:val="00123BA1"/>
    <w:rsid w:val="00123BAE"/>
    <w:rsid w:val="00123BCE"/>
    <w:rsid w:val="00123BE7"/>
    <w:rsid w:val="00123C27"/>
    <w:rsid w:val="00123C6E"/>
    <w:rsid w:val="00123CAD"/>
    <w:rsid w:val="00123CC9"/>
    <w:rsid w:val="00123CF3"/>
    <w:rsid w:val="00123D31"/>
    <w:rsid w:val="00123D3D"/>
    <w:rsid w:val="00123D43"/>
    <w:rsid w:val="00123D68"/>
    <w:rsid w:val="00123D93"/>
    <w:rsid w:val="00123DA1"/>
    <w:rsid w:val="00123DB5"/>
    <w:rsid w:val="00123DE3"/>
    <w:rsid w:val="00123DF8"/>
    <w:rsid w:val="00123E20"/>
    <w:rsid w:val="00123E31"/>
    <w:rsid w:val="00123E58"/>
    <w:rsid w:val="00123E68"/>
    <w:rsid w:val="00123E6F"/>
    <w:rsid w:val="00123E81"/>
    <w:rsid w:val="00123E9A"/>
    <w:rsid w:val="00123EB8"/>
    <w:rsid w:val="00123EC2"/>
    <w:rsid w:val="00123F28"/>
    <w:rsid w:val="00123FB1"/>
    <w:rsid w:val="00123FC5"/>
    <w:rsid w:val="0012406A"/>
    <w:rsid w:val="00124079"/>
    <w:rsid w:val="0012407D"/>
    <w:rsid w:val="00124084"/>
    <w:rsid w:val="0012408B"/>
    <w:rsid w:val="0012408F"/>
    <w:rsid w:val="00124092"/>
    <w:rsid w:val="001240D1"/>
    <w:rsid w:val="001240DD"/>
    <w:rsid w:val="001240EB"/>
    <w:rsid w:val="00124146"/>
    <w:rsid w:val="0012415E"/>
    <w:rsid w:val="0012416B"/>
    <w:rsid w:val="0012418E"/>
    <w:rsid w:val="0012418F"/>
    <w:rsid w:val="00124200"/>
    <w:rsid w:val="00124212"/>
    <w:rsid w:val="00124213"/>
    <w:rsid w:val="00124250"/>
    <w:rsid w:val="00124252"/>
    <w:rsid w:val="00124255"/>
    <w:rsid w:val="0012425D"/>
    <w:rsid w:val="0012427E"/>
    <w:rsid w:val="00124298"/>
    <w:rsid w:val="0012429C"/>
    <w:rsid w:val="0012429D"/>
    <w:rsid w:val="001242BB"/>
    <w:rsid w:val="001242E0"/>
    <w:rsid w:val="001242FF"/>
    <w:rsid w:val="00124315"/>
    <w:rsid w:val="00124341"/>
    <w:rsid w:val="0012434E"/>
    <w:rsid w:val="0012435C"/>
    <w:rsid w:val="0012436A"/>
    <w:rsid w:val="00124370"/>
    <w:rsid w:val="001243B1"/>
    <w:rsid w:val="001243BD"/>
    <w:rsid w:val="001243EF"/>
    <w:rsid w:val="0012443B"/>
    <w:rsid w:val="00124479"/>
    <w:rsid w:val="00124487"/>
    <w:rsid w:val="00124536"/>
    <w:rsid w:val="00124558"/>
    <w:rsid w:val="00124578"/>
    <w:rsid w:val="0012459E"/>
    <w:rsid w:val="001245D3"/>
    <w:rsid w:val="001245DA"/>
    <w:rsid w:val="00124653"/>
    <w:rsid w:val="00124687"/>
    <w:rsid w:val="0012469A"/>
    <w:rsid w:val="001246B5"/>
    <w:rsid w:val="001246D5"/>
    <w:rsid w:val="0012472D"/>
    <w:rsid w:val="00124771"/>
    <w:rsid w:val="001247DC"/>
    <w:rsid w:val="00124831"/>
    <w:rsid w:val="00124876"/>
    <w:rsid w:val="001248A1"/>
    <w:rsid w:val="001248CA"/>
    <w:rsid w:val="0012491F"/>
    <w:rsid w:val="00124922"/>
    <w:rsid w:val="00124966"/>
    <w:rsid w:val="00124979"/>
    <w:rsid w:val="0012498F"/>
    <w:rsid w:val="001249AD"/>
    <w:rsid w:val="001249AE"/>
    <w:rsid w:val="001249CD"/>
    <w:rsid w:val="001249FF"/>
    <w:rsid w:val="00124A9D"/>
    <w:rsid w:val="00124AE9"/>
    <w:rsid w:val="00124B11"/>
    <w:rsid w:val="00124B34"/>
    <w:rsid w:val="00124B3F"/>
    <w:rsid w:val="00124BBF"/>
    <w:rsid w:val="00124C0C"/>
    <w:rsid w:val="00124C1D"/>
    <w:rsid w:val="00124C76"/>
    <w:rsid w:val="00124CB4"/>
    <w:rsid w:val="00124CE1"/>
    <w:rsid w:val="00124D1F"/>
    <w:rsid w:val="00124D30"/>
    <w:rsid w:val="00124D58"/>
    <w:rsid w:val="00124D96"/>
    <w:rsid w:val="00124DB9"/>
    <w:rsid w:val="00124DD0"/>
    <w:rsid w:val="00124DFF"/>
    <w:rsid w:val="00124E93"/>
    <w:rsid w:val="00124EDE"/>
    <w:rsid w:val="00124EFC"/>
    <w:rsid w:val="00124F2A"/>
    <w:rsid w:val="00124F3A"/>
    <w:rsid w:val="00124F3B"/>
    <w:rsid w:val="00124F50"/>
    <w:rsid w:val="00125036"/>
    <w:rsid w:val="00125062"/>
    <w:rsid w:val="0012506E"/>
    <w:rsid w:val="00125093"/>
    <w:rsid w:val="001250B9"/>
    <w:rsid w:val="001250CF"/>
    <w:rsid w:val="0012512D"/>
    <w:rsid w:val="0012516B"/>
    <w:rsid w:val="0012517D"/>
    <w:rsid w:val="001251E4"/>
    <w:rsid w:val="00125257"/>
    <w:rsid w:val="00125260"/>
    <w:rsid w:val="00125264"/>
    <w:rsid w:val="001252C7"/>
    <w:rsid w:val="0012530F"/>
    <w:rsid w:val="00125362"/>
    <w:rsid w:val="001253AA"/>
    <w:rsid w:val="001253B1"/>
    <w:rsid w:val="00125434"/>
    <w:rsid w:val="00125495"/>
    <w:rsid w:val="001254A0"/>
    <w:rsid w:val="001254B3"/>
    <w:rsid w:val="001254CD"/>
    <w:rsid w:val="001254D3"/>
    <w:rsid w:val="00125509"/>
    <w:rsid w:val="00125550"/>
    <w:rsid w:val="00125551"/>
    <w:rsid w:val="00125581"/>
    <w:rsid w:val="00125583"/>
    <w:rsid w:val="001255B8"/>
    <w:rsid w:val="001255D7"/>
    <w:rsid w:val="00125631"/>
    <w:rsid w:val="0012566F"/>
    <w:rsid w:val="00125686"/>
    <w:rsid w:val="001256C7"/>
    <w:rsid w:val="001256CE"/>
    <w:rsid w:val="001256F9"/>
    <w:rsid w:val="00125706"/>
    <w:rsid w:val="00125715"/>
    <w:rsid w:val="001257DB"/>
    <w:rsid w:val="00125825"/>
    <w:rsid w:val="00125826"/>
    <w:rsid w:val="00125848"/>
    <w:rsid w:val="00125893"/>
    <w:rsid w:val="001258A0"/>
    <w:rsid w:val="001258A9"/>
    <w:rsid w:val="001258B0"/>
    <w:rsid w:val="001258BD"/>
    <w:rsid w:val="001258EC"/>
    <w:rsid w:val="001258FC"/>
    <w:rsid w:val="001258FF"/>
    <w:rsid w:val="00125901"/>
    <w:rsid w:val="0012591E"/>
    <w:rsid w:val="0012592B"/>
    <w:rsid w:val="0012595E"/>
    <w:rsid w:val="001259A1"/>
    <w:rsid w:val="001259BD"/>
    <w:rsid w:val="00125A0F"/>
    <w:rsid w:val="00125A40"/>
    <w:rsid w:val="00125A9B"/>
    <w:rsid w:val="00125AD6"/>
    <w:rsid w:val="00125AF7"/>
    <w:rsid w:val="00125B36"/>
    <w:rsid w:val="00125B44"/>
    <w:rsid w:val="00125B8A"/>
    <w:rsid w:val="00125BAD"/>
    <w:rsid w:val="00125BBC"/>
    <w:rsid w:val="00125BEF"/>
    <w:rsid w:val="00125BFC"/>
    <w:rsid w:val="00125BFE"/>
    <w:rsid w:val="00125C29"/>
    <w:rsid w:val="00125C2A"/>
    <w:rsid w:val="00125C7B"/>
    <w:rsid w:val="00125C83"/>
    <w:rsid w:val="00125C99"/>
    <w:rsid w:val="00125CD5"/>
    <w:rsid w:val="00125CF9"/>
    <w:rsid w:val="00125D26"/>
    <w:rsid w:val="00125D3C"/>
    <w:rsid w:val="00125D82"/>
    <w:rsid w:val="00125DD9"/>
    <w:rsid w:val="00125E06"/>
    <w:rsid w:val="00125E23"/>
    <w:rsid w:val="00125E46"/>
    <w:rsid w:val="00125E4C"/>
    <w:rsid w:val="00125E4F"/>
    <w:rsid w:val="00125E68"/>
    <w:rsid w:val="00125E91"/>
    <w:rsid w:val="00125EB2"/>
    <w:rsid w:val="00125EDF"/>
    <w:rsid w:val="00125F18"/>
    <w:rsid w:val="00125F27"/>
    <w:rsid w:val="00125F30"/>
    <w:rsid w:val="00125F67"/>
    <w:rsid w:val="00125F6D"/>
    <w:rsid w:val="00125F6E"/>
    <w:rsid w:val="00125F94"/>
    <w:rsid w:val="00125FAF"/>
    <w:rsid w:val="00125FB6"/>
    <w:rsid w:val="0012602C"/>
    <w:rsid w:val="00126053"/>
    <w:rsid w:val="00126055"/>
    <w:rsid w:val="00126057"/>
    <w:rsid w:val="00126098"/>
    <w:rsid w:val="001260B5"/>
    <w:rsid w:val="001260BF"/>
    <w:rsid w:val="001260D7"/>
    <w:rsid w:val="001260E8"/>
    <w:rsid w:val="0012611F"/>
    <w:rsid w:val="0012614A"/>
    <w:rsid w:val="001261A9"/>
    <w:rsid w:val="001261E3"/>
    <w:rsid w:val="001261E4"/>
    <w:rsid w:val="00126212"/>
    <w:rsid w:val="00126225"/>
    <w:rsid w:val="00126253"/>
    <w:rsid w:val="001262A5"/>
    <w:rsid w:val="001262B9"/>
    <w:rsid w:val="001262BF"/>
    <w:rsid w:val="001262D5"/>
    <w:rsid w:val="00126301"/>
    <w:rsid w:val="0012632F"/>
    <w:rsid w:val="00126346"/>
    <w:rsid w:val="0012635D"/>
    <w:rsid w:val="0012636F"/>
    <w:rsid w:val="001263B8"/>
    <w:rsid w:val="001263BB"/>
    <w:rsid w:val="001263C2"/>
    <w:rsid w:val="001263CA"/>
    <w:rsid w:val="00126459"/>
    <w:rsid w:val="0012649D"/>
    <w:rsid w:val="001264A2"/>
    <w:rsid w:val="001264AA"/>
    <w:rsid w:val="001264AB"/>
    <w:rsid w:val="001264DD"/>
    <w:rsid w:val="00126531"/>
    <w:rsid w:val="00126578"/>
    <w:rsid w:val="0012659C"/>
    <w:rsid w:val="001265B4"/>
    <w:rsid w:val="001265B7"/>
    <w:rsid w:val="001265BC"/>
    <w:rsid w:val="001265CF"/>
    <w:rsid w:val="001265E0"/>
    <w:rsid w:val="00126603"/>
    <w:rsid w:val="00126609"/>
    <w:rsid w:val="00126619"/>
    <w:rsid w:val="00126675"/>
    <w:rsid w:val="00126676"/>
    <w:rsid w:val="0012667F"/>
    <w:rsid w:val="0012669C"/>
    <w:rsid w:val="001266BB"/>
    <w:rsid w:val="001266D9"/>
    <w:rsid w:val="001266EA"/>
    <w:rsid w:val="001266EE"/>
    <w:rsid w:val="001266F2"/>
    <w:rsid w:val="0012676B"/>
    <w:rsid w:val="0012676D"/>
    <w:rsid w:val="0012676E"/>
    <w:rsid w:val="0012677C"/>
    <w:rsid w:val="001267EE"/>
    <w:rsid w:val="001267F2"/>
    <w:rsid w:val="001267F4"/>
    <w:rsid w:val="00126805"/>
    <w:rsid w:val="0012680E"/>
    <w:rsid w:val="0012682B"/>
    <w:rsid w:val="00126843"/>
    <w:rsid w:val="00126883"/>
    <w:rsid w:val="00126896"/>
    <w:rsid w:val="001268DE"/>
    <w:rsid w:val="001268E6"/>
    <w:rsid w:val="00126928"/>
    <w:rsid w:val="00126945"/>
    <w:rsid w:val="0012699F"/>
    <w:rsid w:val="001269B6"/>
    <w:rsid w:val="001269F4"/>
    <w:rsid w:val="00126A23"/>
    <w:rsid w:val="00126A3C"/>
    <w:rsid w:val="00126A48"/>
    <w:rsid w:val="00126A68"/>
    <w:rsid w:val="00126A7A"/>
    <w:rsid w:val="00126AA7"/>
    <w:rsid w:val="00126ABC"/>
    <w:rsid w:val="00126ACA"/>
    <w:rsid w:val="00126ACF"/>
    <w:rsid w:val="00126AD3"/>
    <w:rsid w:val="00126AF2"/>
    <w:rsid w:val="00126B53"/>
    <w:rsid w:val="00126B77"/>
    <w:rsid w:val="00126BB6"/>
    <w:rsid w:val="00126BDE"/>
    <w:rsid w:val="00126BE8"/>
    <w:rsid w:val="00126BFA"/>
    <w:rsid w:val="00126BFB"/>
    <w:rsid w:val="00126C03"/>
    <w:rsid w:val="00126C2B"/>
    <w:rsid w:val="00126C53"/>
    <w:rsid w:val="00126C86"/>
    <w:rsid w:val="00126CF4"/>
    <w:rsid w:val="00126D47"/>
    <w:rsid w:val="00126D56"/>
    <w:rsid w:val="00126D62"/>
    <w:rsid w:val="00126D87"/>
    <w:rsid w:val="00126DDE"/>
    <w:rsid w:val="00126E20"/>
    <w:rsid w:val="00126E31"/>
    <w:rsid w:val="00126E3D"/>
    <w:rsid w:val="00126E8B"/>
    <w:rsid w:val="00126EDE"/>
    <w:rsid w:val="00126EEE"/>
    <w:rsid w:val="00126F08"/>
    <w:rsid w:val="00126F15"/>
    <w:rsid w:val="00126F17"/>
    <w:rsid w:val="00126F49"/>
    <w:rsid w:val="00126FCB"/>
    <w:rsid w:val="00126FCD"/>
    <w:rsid w:val="00127033"/>
    <w:rsid w:val="00127083"/>
    <w:rsid w:val="00127098"/>
    <w:rsid w:val="001270A7"/>
    <w:rsid w:val="001270B1"/>
    <w:rsid w:val="001270BB"/>
    <w:rsid w:val="001270CC"/>
    <w:rsid w:val="001270E4"/>
    <w:rsid w:val="001270F2"/>
    <w:rsid w:val="001271A2"/>
    <w:rsid w:val="001271CF"/>
    <w:rsid w:val="001271DE"/>
    <w:rsid w:val="001271E1"/>
    <w:rsid w:val="001271EF"/>
    <w:rsid w:val="0012728C"/>
    <w:rsid w:val="0012729E"/>
    <w:rsid w:val="001272AB"/>
    <w:rsid w:val="001272D0"/>
    <w:rsid w:val="001272E4"/>
    <w:rsid w:val="001272E9"/>
    <w:rsid w:val="001272F9"/>
    <w:rsid w:val="00127300"/>
    <w:rsid w:val="00127309"/>
    <w:rsid w:val="0012733D"/>
    <w:rsid w:val="00127379"/>
    <w:rsid w:val="001273A8"/>
    <w:rsid w:val="001273C4"/>
    <w:rsid w:val="001273F9"/>
    <w:rsid w:val="0012740D"/>
    <w:rsid w:val="00127416"/>
    <w:rsid w:val="00127436"/>
    <w:rsid w:val="00127448"/>
    <w:rsid w:val="001274F0"/>
    <w:rsid w:val="001274FB"/>
    <w:rsid w:val="00127517"/>
    <w:rsid w:val="00127518"/>
    <w:rsid w:val="00127519"/>
    <w:rsid w:val="00127527"/>
    <w:rsid w:val="00127539"/>
    <w:rsid w:val="0012756B"/>
    <w:rsid w:val="001275CB"/>
    <w:rsid w:val="001275D9"/>
    <w:rsid w:val="00127617"/>
    <w:rsid w:val="0012761B"/>
    <w:rsid w:val="00127623"/>
    <w:rsid w:val="00127624"/>
    <w:rsid w:val="00127697"/>
    <w:rsid w:val="001276F4"/>
    <w:rsid w:val="00127724"/>
    <w:rsid w:val="00127748"/>
    <w:rsid w:val="00127758"/>
    <w:rsid w:val="00127769"/>
    <w:rsid w:val="0012776B"/>
    <w:rsid w:val="0012777A"/>
    <w:rsid w:val="001277B4"/>
    <w:rsid w:val="001277F9"/>
    <w:rsid w:val="001277FD"/>
    <w:rsid w:val="00127806"/>
    <w:rsid w:val="00127815"/>
    <w:rsid w:val="00127832"/>
    <w:rsid w:val="00127835"/>
    <w:rsid w:val="0012783C"/>
    <w:rsid w:val="00127896"/>
    <w:rsid w:val="00127909"/>
    <w:rsid w:val="0012790D"/>
    <w:rsid w:val="00127962"/>
    <w:rsid w:val="00127976"/>
    <w:rsid w:val="0012798A"/>
    <w:rsid w:val="0012799D"/>
    <w:rsid w:val="0012799F"/>
    <w:rsid w:val="001279D7"/>
    <w:rsid w:val="00127A09"/>
    <w:rsid w:val="00127A0B"/>
    <w:rsid w:val="00127A1B"/>
    <w:rsid w:val="00127A5B"/>
    <w:rsid w:val="00127AA8"/>
    <w:rsid w:val="00127ACE"/>
    <w:rsid w:val="00127AD6"/>
    <w:rsid w:val="00127AE2"/>
    <w:rsid w:val="00127AFB"/>
    <w:rsid w:val="00127AFF"/>
    <w:rsid w:val="00127B02"/>
    <w:rsid w:val="00127B04"/>
    <w:rsid w:val="00127B10"/>
    <w:rsid w:val="00127B3E"/>
    <w:rsid w:val="00127B71"/>
    <w:rsid w:val="00127B97"/>
    <w:rsid w:val="00127BCC"/>
    <w:rsid w:val="00127BFE"/>
    <w:rsid w:val="00127C25"/>
    <w:rsid w:val="00127C39"/>
    <w:rsid w:val="00127C46"/>
    <w:rsid w:val="00127C73"/>
    <w:rsid w:val="00127CA3"/>
    <w:rsid w:val="00127D0A"/>
    <w:rsid w:val="00127D59"/>
    <w:rsid w:val="00127D64"/>
    <w:rsid w:val="00127D69"/>
    <w:rsid w:val="00127DA3"/>
    <w:rsid w:val="00127DB8"/>
    <w:rsid w:val="00127DBA"/>
    <w:rsid w:val="00127DD0"/>
    <w:rsid w:val="00127DE9"/>
    <w:rsid w:val="00127E35"/>
    <w:rsid w:val="00127E3A"/>
    <w:rsid w:val="00127E45"/>
    <w:rsid w:val="00127E71"/>
    <w:rsid w:val="00127E89"/>
    <w:rsid w:val="00127EAF"/>
    <w:rsid w:val="00127EB1"/>
    <w:rsid w:val="00127EC7"/>
    <w:rsid w:val="00127EE9"/>
    <w:rsid w:val="00127EF7"/>
    <w:rsid w:val="00127F01"/>
    <w:rsid w:val="00127F1E"/>
    <w:rsid w:val="00127F38"/>
    <w:rsid w:val="00127F39"/>
    <w:rsid w:val="00127F50"/>
    <w:rsid w:val="00127F65"/>
    <w:rsid w:val="00127F81"/>
    <w:rsid w:val="00127F8F"/>
    <w:rsid w:val="00127FD5"/>
    <w:rsid w:val="00127FFA"/>
    <w:rsid w:val="00130028"/>
    <w:rsid w:val="001300B5"/>
    <w:rsid w:val="001300B7"/>
    <w:rsid w:val="001300CA"/>
    <w:rsid w:val="001300D9"/>
    <w:rsid w:val="00130143"/>
    <w:rsid w:val="0013014E"/>
    <w:rsid w:val="0013014F"/>
    <w:rsid w:val="0013015D"/>
    <w:rsid w:val="00130160"/>
    <w:rsid w:val="00130163"/>
    <w:rsid w:val="00130164"/>
    <w:rsid w:val="001301B9"/>
    <w:rsid w:val="00130201"/>
    <w:rsid w:val="0013021F"/>
    <w:rsid w:val="00130228"/>
    <w:rsid w:val="0013022D"/>
    <w:rsid w:val="00130231"/>
    <w:rsid w:val="00130251"/>
    <w:rsid w:val="00130268"/>
    <w:rsid w:val="00130283"/>
    <w:rsid w:val="001302D3"/>
    <w:rsid w:val="00130313"/>
    <w:rsid w:val="00130361"/>
    <w:rsid w:val="00130363"/>
    <w:rsid w:val="00130395"/>
    <w:rsid w:val="001303B9"/>
    <w:rsid w:val="001303BB"/>
    <w:rsid w:val="001303D2"/>
    <w:rsid w:val="001303DF"/>
    <w:rsid w:val="00130408"/>
    <w:rsid w:val="0013040F"/>
    <w:rsid w:val="0013042F"/>
    <w:rsid w:val="0013043C"/>
    <w:rsid w:val="0013045E"/>
    <w:rsid w:val="00130494"/>
    <w:rsid w:val="001304CF"/>
    <w:rsid w:val="00130522"/>
    <w:rsid w:val="00130529"/>
    <w:rsid w:val="0013056F"/>
    <w:rsid w:val="0013057E"/>
    <w:rsid w:val="001305A0"/>
    <w:rsid w:val="001305F3"/>
    <w:rsid w:val="00130621"/>
    <w:rsid w:val="00130635"/>
    <w:rsid w:val="00130645"/>
    <w:rsid w:val="0013068F"/>
    <w:rsid w:val="0013069C"/>
    <w:rsid w:val="001306B6"/>
    <w:rsid w:val="001306C3"/>
    <w:rsid w:val="00130759"/>
    <w:rsid w:val="0013075C"/>
    <w:rsid w:val="00130761"/>
    <w:rsid w:val="00130770"/>
    <w:rsid w:val="00130771"/>
    <w:rsid w:val="0013079A"/>
    <w:rsid w:val="001307A8"/>
    <w:rsid w:val="001307C1"/>
    <w:rsid w:val="001307F8"/>
    <w:rsid w:val="00130812"/>
    <w:rsid w:val="00130834"/>
    <w:rsid w:val="0013083B"/>
    <w:rsid w:val="00130849"/>
    <w:rsid w:val="00130860"/>
    <w:rsid w:val="001308C6"/>
    <w:rsid w:val="001308EC"/>
    <w:rsid w:val="00130913"/>
    <w:rsid w:val="0013093D"/>
    <w:rsid w:val="00130947"/>
    <w:rsid w:val="00130954"/>
    <w:rsid w:val="00130992"/>
    <w:rsid w:val="001309D2"/>
    <w:rsid w:val="001309D3"/>
    <w:rsid w:val="00130A4E"/>
    <w:rsid w:val="00130A96"/>
    <w:rsid w:val="00130A9C"/>
    <w:rsid w:val="00130ABA"/>
    <w:rsid w:val="00130AC6"/>
    <w:rsid w:val="00130ADB"/>
    <w:rsid w:val="00130B37"/>
    <w:rsid w:val="00130B5B"/>
    <w:rsid w:val="00130B7D"/>
    <w:rsid w:val="00130B93"/>
    <w:rsid w:val="00130B97"/>
    <w:rsid w:val="00130BBE"/>
    <w:rsid w:val="00130BD5"/>
    <w:rsid w:val="00130BEA"/>
    <w:rsid w:val="00130BF5"/>
    <w:rsid w:val="00130C38"/>
    <w:rsid w:val="00130C96"/>
    <w:rsid w:val="00130CA1"/>
    <w:rsid w:val="00130CAB"/>
    <w:rsid w:val="00130CB8"/>
    <w:rsid w:val="00130D07"/>
    <w:rsid w:val="00130D0C"/>
    <w:rsid w:val="00130D35"/>
    <w:rsid w:val="00130D3D"/>
    <w:rsid w:val="00130D6D"/>
    <w:rsid w:val="00130D6F"/>
    <w:rsid w:val="00130D81"/>
    <w:rsid w:val="00130DAE"/>
    <w:rsid w:val="00130DFD"/>
    <w:rsid w:val="00130E0B"/>
    <w:rsid w:val="00130E0F"/>
    <w:rsid w:val="00130E12"/>
    <w:rsid w:val="00130E3C"/>
    <w:rsid w:val="00130E8B"/>
    <w:rsid w:val="00130EDB"/>
    <w:rsid w:val="00130EF6"/>
    <w:rsid w:val="00130F14"/>
    <w:rsid w:val="00130F18"/>
    <w:rsid w:val="00130F82"/>
    <w:rsid w:val="00130F92"/>
    <w:rsid w:val="00130FA8"/>
    <w:rsid w:val="00130FC5"/>
    <w:rsid w:val="00130FF7"/>
    <w:rsid w:val="00130FF9"/>
    <w:rsid w:val="00131017"/>
    <w:rsid w:val="0013101E"/>
    <w:rsid w:val="00131081"/>
    <w:rsid w:val="0013109E"/>
    <w:rsid w:val="001310BE"/>
    <w:rsid w:val="00131114"/>
    <w:rsid w:val="0013111D"/>
    <w:rsid w:val="00131121"/>
    <w:rsid w:val="00131138"/>
    <w:rsid w:val="001311E8"/>
    <w:rsid w:val="00131226"/>
    <w:rsid w:val="00131264"/>
    <w:rsid w:val="0013127B"/>
    <w:rsid w:val="00131281"/>
    <w:rsid w:val="00131292"/>
    <w:rsid w:val="00131299"/>
    <w:rsid w:val="00131334"/>
    <w:rsid w:val="0013135E"/>
    <w:rsid w:val="0013137F"/>
    <w:rsid w:val="001313A3"/>
    <w:rsid w:val="001313AA"/>
    <w:rsid w:val="001313C3"/>
    <w:rsid w:val="001313F7"/>
    <w:rsid w:val="001313FC"/>
    <w:rsid w:val="0013141C"/>
    <w:rsid w:val="00131432"/>
    <w:rsid w:val="00131434"/>
    <w:rsid w:val="00131472"/>
    <w:rsid w:val="0013147B"/>
    <w:rsid w:val="00131498"/>
    <w:rsid w:val="001314A6"/>
    <w:rsid w:val="001314B1"/>
    <w:rsid w:val="00131501"/>
    <w:rsid w:val="00131534"/>
    <w:rsid w:val="00131537"/>
    <w:rsid w:val="0013154D"/>
    <w:rsid w:val="001315AC"/>
    <w:rsid w:val="001315B0"/>
    <w:rsid w:val="001315BD"/>
    <w:rsid w:val="00131650"/>
    <w:rsid w:val="00131674"/>
    <w:rsid w:val="001316AD"/>
    <w:rsid w:val="001316CF"/>
    <w:rsid w:val="001316D2"/>
    <w:rsid w:val="001316E4"/>
    <w:rsid w:val="001316F2"/>
    <w:rsid w:val="001316F4"/>
    <w:rsid w:val="00131717"/>
    <w:rsid w:val="0013179E"/>
    <w:rsid w:val="00131825"/>
    <w:rsid w:val="001318C1"/>
    <w:rsid w:val="001318E8"/>
    <w:rsid w:val="00131903"/>
    <w:rsid w:val="0013191B"/>
    <w:rsid w:val="0013192C"/>
    <w:rsid w:val="00131943"/>
    <w:rsid w:val="001319AC"/>
    <w:rsid w:val="001319B3"/>
    <w:rsid w:val="001319D1"/>
    <w:rsid w:val="00131A39"/>
    <w:rsid w:val="00131A52"/>
    <w:rsid w:val="00131A62"/>
    <w:rsid w:val="00131AC0"/>
    <w:rsid w:val="00131AD9"/>
    <w:rsid w:val="00131ADA"/>
    <w:rsid w:val="00131ADF"/>
    <w:rsid w:val="00131AF2"/>
    <w:rsid w:val="00131B46"/>
    <w:rsid w:val="00131B5A"/>
    <w:rsid w:val="00131BC8"/>
    <w:rsid w:val="00131BF3"/>
    <w:rsid w:val="00131C35"/>
    <w:rsid w:val="00131C66"/>
    <w:rsid w:val="00131C79"/>
    <w:rsid w:val="00131C7B"/>
    <w:rsid w:val="00131C7E"/>
    <w:rsid w:val="00131C86"/>
    <w:rsid w:val="00131C9B"/>
    <w:rsid w:val="00131CA4"/>
    <w:rsid w:val="00131CAA"/>
    <w:rsid w:val="00131CC4"/>
    <w:rsid w:val="00131CC9"/>
    <w:rsid w:val="00131CD3"/>
    <w:rsid w:val="00131CE1"/>
    <w:rsid w:val="00131CE2"/>
    <w:rsid w:val="00131CF5"/>
    <w:rsid w:val="00131CFC"/>
    <w:rsid w:val="00131CFF"/>
    <w:rsid w:val="00131D16"/>
    <w:rsid w:val="00131D8E"/>
    <w:rsid w:val="00131DC4"/>
    <w:rsid w:val="00131DEA"/>
    <w:rsid w:val="00131E2E"/>
    <w:rsid w:val="00131E45"/>
    <w:rsid w:val="00131E46"/>
    <w:rsid w:val="00131E8C"/>
    <w:rsid w:val="00131E9D"/>
    <w:rsid w:val="00131EA5"/>
    <w:rsid w:val="00131EA7"/>
    <w:rsid w:val="00131ED8"/>
    <w:rsid w:val="00131EF9"/>
    <w:rsid w:val="00131F0A"/>
    <w:rsid w:val="00131F1B"/>
    <w:rsid w:val="00131F28"/>
    <w:rsid w:val="00131F33"/>
    <w:rsid w:val="00131F35"/>
    <w:rsid w:val="00131F3A"/>
    <w:rsid w:val="00131F48"/>
    <w:rsid w:val="00131F91"/>
    <w:rsid w:val="00131FCB"/>
    <w:rsid w:val="00132022"/>
    <w:rsid w:val="00132029"/>
    <w:rsid w:val="0013204F"/>
    <w:rsid w:val="00132056"/>
    <w:rsid w:val="00132059"/>
    <w:rsid w:val="00132084"/>
    <w:rsid w:val="001320C9"/>
    <w:rsid w:val="00132123"/>
    <w:rsid w:val="0013217C"/>
    <w:rsid w:val="001321A6"/>
    <w:rsid w:val="001321CC"/>
    <w:rsid w:val="001321F9"/>
    <w:rsid w:val="00132213"/>
    <w:rsid w:val="00132221"/>
    <w:rsid w:val="00132245"/>
    <w:rsid w:val="00132249"/>
    <w:rsid w:val="00132251"/>
    <w:rsid w:val="00132256"/>
    <w:rsid w:val="0013225D"/>
    <w:rsid w:val="00132297"/>
    <w:rsid w:val="001322A8"/>
    <w:rsid w:val="001322C3"/>
    <w:rsid w:val="001322D3"/>
    <w:rsid w:val="001322F4"/>
    <w:rsid w:val="0013230F"/>
    <w:rsid w:val="00132346"/>
    <w:rsid w:val="00132366"/>
    <w:rsid w:val="001323DB"/>
    <w:rsid w:val="001323FB"/>
    <w:rsid w:val="001323FF"/>
    <w:rsid w:val="0013244E"/>
    <w:rsid w:val="00132460"/>
    <w:rsid w:val="0013247F"/>
    <w:rsid w:val="00132481"/>
    <w:rsid w:val="0013248B"/>
    <w:rsid w:val="00132495"/>
    <w:rsid w:val="001324D7"/>
    <w:rsid w:val="001324F6"/>
    <w:rsid w:val="0013253D"/>
    <w:rsid w:val="00132543"/>
    <w:rsid w:val="0013254E"/>
    <w:rsid w:val="00132553"/>
    <w:rsid w:val="00132572"/>
    <w:rsid w:val="00132582"/>
    <w:rsid w:val="001325B3"/>
    <w:rsid w:val="001325C2"/>
    <w:rsid w:val="001325DE"/>
    <w:rsid w:val="00132609"/>
    <w:rsid w:val="00132669"/>
    <w:rsid w:val="00132682"/>
    <w:rsid w:val="001326A4"/>
    <w:rsid w:val="001326EF"/>
    <w:rsid w:val="001326F8"/>
    <w:rsid w:val="001326FE"/>
    <w:rsid w:val="001326FF"/>
    <w:rsid w:val="00132715"/>
    <w:rsid w:val="0013271B"/>
    <w:rsid w:val="00132728"/>
    <w:rsid w:val="00132767"/>
    <w:rsid w:val="00132797"/>
    <w:rsid w:val="001327A4"/>
    <w:rsid w:val="00132810"/>
    <w:rsid w:val="00132832"/>
    <w:rsid w:val="0013284A"/>
    <w:rsid w:val="0013286D"/>
    <w:rsid w:val="0013289C"/>
    <w:rsid w:val="00132915"/>
    <w:rsid w:val="00132935"/>
    <w:rsid w:val="00132976"/>
    <w:rsid w:val="00132986"/>
    <w:rsid w:val="0013298D"/>
    <w:rsid w:val="001329B3"/>
    <w:rsid w:val="001329C0"/>
    <w:rsid w:val="001329EC"/>
    <w:rsid w:val="00132A05"/>
    <w:rsid w:val="00132A21"/>
    <w:rsid w:val="00132AFD"/>
    <w:rsid w:val="00132B35"/>
    <w:rsid w:val="00132B61"/>
    <w:rsid w:val="00132B6B"/>
    <w:rsid w:val="00132B80"/>
    <w:rsid w:val="00132B8F"/>
    <w:rsid w:val="00132BDC"/>
    <w:rsid w:val="00132BEF"/>
    <w:rsid w:val="00132BF8"/>
    <w:rsid w:val="00132C07"/>
    <w:rsid w:val="00132C13"/>
    <w:rsid w:val="00132C44"/>
    <w:rsid w:val="00132C5C"/>
    <w:rsid w:val="00132C5F"/>
    <w:rsid w:val="00132C78"/>
    <w:rsid w:val="00132C96"/>
    <w:rsid w:val="00132CB5"/>
    <w:rsid w:val="00132CD3"/>
    <w:rsid w:val="00132D69"/>
    <w:rsid w:val="00132D90"/>
    <w:rsid w:val="00132D97"/>
    <w:rsid w:val="00132DB0"/>
    <w:rsid w:val="00132DBB"/>
    <w:rsid w:val="00132DD4"/>
    <w:rsid w:val="00132E37"/>
    <w:rsid w:val="00132E54"/>
    <w:rsid w:val="00132E6D"/>
    <w:rsid w:val="00132E8C"/>
    <w:rsid w:val="00132E8E"/>
    <w:rsid w:val="00132E95"/>
    <w:rsid w:val="00132EB5"/>
    <w:rsid w:val="00132EE3"/>
    <w:rsid w:val="00132F7C"/>
    <w:rsid w:val="00132F81"/>
    <w:rsid w:val="00132FA8"/>
    <w:rsid w:val="00132FAF"/>
    <w:rsid w:val="00132FB9"/>
    <w:rsid w:val="00132FE6"/>
    <w:rsid w:val="00133006"/>
    <w:rsid w:val="00133010"/>
    <w:rsid w:val="0013302E"/>
    <w:rsid w:val="0013303F"/>
    <w:rsid w:val="0013305D"/>
    <w:rsid w:val="001330BB"/>
    <w:rsid w:val="001330E1"/>
    <w:rsid w:val="001330F8"/>
    <w:rsid w:val="001330FA"/>
    <w:rsid w:val="00133197"/>
    <w:rsid w:val="001331CE"/>
    <w:rsid w:val="001331EF"/>
    <w:rsid w:val="001331F5"/>
    <w:rsid w:val="00133200"/>
    <w:rsid w:val="0013320E"/>
    <w:rsid w:val="0013322A"/>
    <w:rsid w:val="00133257"/>
    <w:rsid w:val="00133294"/>
    <w:rsid w:val="0013329C"/>
    <w:rsid w:val="001332AB"/>
    <w:rsid w:val="001332BE"/>
    <w:rsid w:val="001332C0"/>
    <w:rsid w:val="001332C9"/>
    <w:rsid w:val="001332E4"/>
    <w:rsid w:val="001332E7"/>
    <w:rsid w:val="001332F4"/>
    <w:rsid w:val="00133300"/>
    <w:rsid w:val="00133304"/>
    <w:rsid w:val="00133307"/>
    <w:rsid w:val="0013336B"/>
    <w:rsid w:val="00133372"/>
    <w:rsid w:val="00133394"/>
    <w:rsid w:val="00133398"/>
    <w:rsid w:val="00133438"/>
    <w:rsid w:val="00133441"/>
    <w:rsid w:val="00133477"/>
    <w:rsid w:val="0013347D"/>
    <w:rsid w:val="001334D2"/>
    <w:rsid w:val="001334EC"/>
    <w:rsid w:val="001334F5"/>
    <w:rsid w:val="0013350E"/>
    <w:rsid w:val="001335DE"/>
    <w:rsid w:val="001335E2"/>
    <w:rsid w:val="001335FF"/>
    <w:rsid w:val="00133637"/>
    <w:rsid w:val="00133660"/>
    <w:rsid w:val="00133696"/>
    <w:rsid w:val="00133711"/>
    <w:rsid w:val="00133737"/>
    <w:rsid w:val="00133739"/>
    <w:rsid w:val="00133783"/>
    <w:rsid w:val="00133785"/>
    <w:rsid w:val="001337B0"/>
    <w:rsid w:val="001337CA"/>
    <w:rsid w:val="001337E4"/>
    <w:rsid w:val="001337EA"/>
    <w:rsid w:val="00133862"/>
    <w:rsid w:val="001338B8"/>
    <w:rsid w:val="001338C4"/>
    <w:rsid w:val="001338D2"/>
    <w:rsid w:val="001338FD"/>
    <w:rsid w:val="00133923"/>
    <w:rsid w:val="0013395F"/>
    <w:rsid w:val="0013396C"/>
    <w:rsid w:val="00133987"/>
    <w:rsid w:val="00133988"/>
    <w:rsid w:val="001339BE"/>
    <w:rsid w:val="001339CD"/>
    <w:rsid w:val="001339D7"/>
    <w:rsid w:val="001339FF"/>
    <w:rsid w:val="00133A65"/>
    <w:rsid w:val="00133A68"/>
    <w:rsid w:val="00133A93"/>
    <w:rsid w:val="00133AB0"/>
    <w:rsid w:val="00133ACF"/>
    <w:rsid w:val="00133AFC"/>
    <w:rsid w:val="00133B00"/>
    <w:rsid w:val="00133B13"/>
    <w:rsid w:val="00133B3B"/>
    <w:rsid w:val="00133B63"/>
    <w:rsid w:val="00133BA4"/>
    <w:rsid w:val="00133BC7"/>
    <w:rsid w:val="00133BF2"/>
    <w:rsid w:val="00133C12"/>
    <w:rsid w:val="00133C28"/>
    <w:rsid w:val="00133C34"/>
    <w:rsid w:val="00133CCB"/>
    <w:rsid w:val="00133D0F"/>
    <w:rsid w:val="00133D42"/>
    <w:rsid w:val="00133DCB"/>
    <w:rsid w:val="00133E32"/>
    <w:rsid w:val="00133E42"/>
    <w:rsid w:val="00133E4D"/>
    <w:rsid w:val="00133E59"/>
    <w:rsid w:val="00133E5B"/>
    <w:rsid w:val="00133EB1"/>
    <w:rsid w:val="00133EE4"/>
    <w:rsid w:val="00133EF1"/>
    <w:rsid w:val="00133EF9"/>
    <w:rsid w:val="00133F2A"/>
    <w:rsid w:val="00133F2E"/>
    <w:rsid w:val="00133F45"/>
    <w:rsid w:val="00133F9A"/>
    <w:rsid w:val="00133FA6"/>
    <w:rsid w:val="00133FAE"/>
    <w:rsid w:val="00133FB5"/>
    <w:rsid w:val="00133FC4"/>
    <w:rsid w:val="00133FFA"/>
    <w:rsid w:val="00134004"/>
    <w:rsid w:val="00134008"/>
    <w:rsid w:val="00134010"/>
    <w:rsid w:val="00134026"/>
    <w:rsid w:val="00134028"/>
    <w:rsid w:val="00134032"/>
    <w:rsid w:val="0013405F"/>
    <w:rsid w:val="001340B6"/>
    <w:rsid w:val="001340B7"/>
    <w:rsid w:val="001340BE"/>
    <w:rsid w:val="001340D2"/>
    <w:rsid w:val="001340E1"/>
    <w:rsid w:val="00134115"/>
    <w:rsid w:val="0013415B"/>
    <w:rsid w:val="00134168"/>
    <w:rsid w:val="001341BC"/>
    <w:rsid w:val="001341CB"/>
    <w:rsid w:val="00134213"/>
    <w:rsid w:val="001342A8"/>
    <w:rsid w:val="00134313"/>
    <w:rsid w:val="0013432A"/>
    <w:rsid w:val="0013433B"/>
    <w:rsid w:val="00134354"/>
    <w:rsid w:val="00134361"/>
    <w:rsid w:val="00134367"/>
    <w:rsid w:val="0013436A"/>
    <w:rsid w:val="001343D0"/>
    <w:rsid w:val="001343E3"/>
    <w:rsid w:val="00134489"/>
    <w:rsid w:val="0013449A"/>
    <w:rsid w:val="001344C3"/>
    <w:rsid w:val="001344ED"/>
    <w:rsid w:val="00134517"/>
    <w:rsid w:val="00134527"/>
    <w:rsid w:val="00134536"/>
    <w:rsid w:val="0013455D"/>
    <w:rsid w:val="00134577"/>
    <w:rsid w:val="00134584"/>
    <w:rsid w:val="001345AA"/>
    <w:rsid w:val="001345C6"/>
    <w:rsid w:val="001345F9"/>
    <w:rsid w:val="00134638"/>
    <w:rsid w:val="00134645"/>
    <w:rsid w:val="001346A1"/>
    <w:rsid w:val="00134714"/>
    <w:rsid w:val="00134725"/>
    <w:rsid w:val="00134785"/>
    <w:rsid w:val="0013479D"/>
    <w:rsid w:val="001347A9"/>
    <w:rsid w:val="001347F6"/>
    <w:rsid w:val="00134834"/>
    <w:rsid w:val="00134877"/>
    <w:rsid w:val="001348BD"/>
    <w:rsid w:val="001348D2"/>
    <w:rsid w:val="001348F5"/>
    <w:rsid w:val="001348F6"/>
    <w:rsid w:val="001348FA"/>
    <w:rsid w:val="00134909"/>
    <w:rsid w:val="0013492D"/>
    <w:rsid w:val="0013492F"/>
    <w:rsid w:val="00134960"/>
    <w:rsid w:val="00134998"/>
    <w:rsid w:val="00134999"/>
    <w:rsid w:val="0013499F"/>
    <w:rsid w:val="001349AD"/>
    <w:rsid w:val="001349C6"/>
    <w:rsid w:val="001349E7"/>
    <w:rsid w:val="00134AAA"/>
    <w:rsid w:val="00134AD1"/>
    <w:rsid w:val="00134B22"/>
    <w:rsid w:val="00134B27"/>
    <w:rsid w:val="00134B2C"/>
    <w:rsid w:val="00134B32"/>
    <w:rsid w:val="00134B46"/>
    <w:rsid w:val="00134B4C"/>
    <w:rsid w:val="00134B7E"/>
    <w:rsid w:val="00134B80"/>
    <w:rsid w:val="00134BC4"/>
    <w:rsid w:val="00134BD1"/>
    <w:rsid w:val="00134BD4"/>
    <w:rsid w:val="00134BDC"/>
    <w:rsid w:val="00134C54"/>
    <w:rsid w:val="00134CAA"/>
    <w:rsid w:val="00134CE1"/>
    <w:rsid w:val="00134CE4"/>
    <w:rsid w:val="00134D63"/>
    <w:rsid w:val="00134D8C"/>
    <w:rsid w:val="00134DAE"/>
    <w:rsid w:val="00134DBC"/>
    <w:rsid w:val="00134DC2"/>
    <w:rsid w:val="00134DF2"/>
    <w:rsid w:val="00134DFA"/>
    <w:rsid w:val="00134E0B"/>
    <w:rsid w:val="00134E2F"/>
    <w:rsid w:val="00134E79"/>
    <w:rsid w:val="00134E7A"/>
    <w:rsid w:val="00134E92"/>
    <w:rsid w:val="00134EA9"/>
    <w:rsid w:val="00134ED8"/>
    <w:rsid w:val="00134F42"/>
    <w:rsid w:val="00134F66"/>
    <w:rsid w:val="00134F68"/>
    <w:rsid w:val="00134FC9"/>
    <w:rsid w:val="001350A5"/>
    <w:rsid w:val="001350BF"/>
    <w:rsid w:val="001350C2"/>
    <w:rsid w:val="001350CA"/>
    <w:rsid w:val="001350F1"/>
    <w:rsid w:val="00135183"/>
    <w:rsid w:val="0013519C"/>
    <w:rsid w:val="001351C7"/>
    <w:rsid w:val="001351DC"/>
    <w:rsid w:val="001351E0"/>
    <w:rsid w:val="00135265"/>
    <w:rsid w:val="00135275"/>
    <w:rsid w:val="001352AE"/>
    <w:rsid w:val="001352E9"/>
    <w:rsid w:val="00135302"/>
    <w:rsid w:val="0013531D"/>
    <w:rsid w:val="00135323"/>
    <w:rsid w:val="00135361"/>
    <w:rsid w:val="00135386"/>
    <w:rsid w:val="0013538D"/>
    <w:rsid w:val="001353A7"/>
    <w:rsid w:val="001353B2"/>
    <w:rsid w:val="001353D1"/>
    <w:rsid w:val="001353F0"/>
    <w:rsid w:val="001353FD"/>
    <w:rsid w:val="0013544A"/>
    <w:rsid w:val="00135465"/>
    <w:rsid w:val="0013546E"/>
    <w:rsid w:val="0013548A"/>
    <w:rsid w:val="001354C8"/>
    <w:rsid w:val="001354DB"/>
    <w:rsid w:val="001354E0"/>
    <w:rsid w:val="00135548"/>
    <w:rsid w:val="00135586"/>
    <w:rsid w:val="001355CA"/>
    <w:rsid w:val="00135604"/>
    <w:rsid w:val="0013561A"/>
    <w:rsid w:val="00135631"/>
    <w:rsid w:val="0013563C"/>
    <w:rsid w:val="00135653"/>
    <w:rsid w:val="0013566A"/>
    <w:rsid w:val="0013568F"/>
    <w:rsid w:val="001356E8"/>
    <w:rsid w:val="0013570C"/>
    <w:rsid w:val="0013571C"/>
    <w:rsid w:val="00135727"/>
    <w:rsid w:val="00135738"/>
    <w:rsid w:val="0013573B"/>
    <w:rsid w:val="00135772"/>
    <w:rsid w:val="0013578F"/>
    <w:rsid w:val="0013579B"/>
    <w:rsid w:val="001357A3"/>
    <w:rsid w:val="001357A7"/>
    <w:rsid w:val="001357D1"/>
    <w:rsid w:val="001357D6"/>
    <w:rsid w:val="001357DE"/>
    <w:rsid w:val="001357F1"/>
    <w:rsid w:val="00135835"/>
    <w:rsid w:val="00135870"/>
    <w:rsid w:val="001358C4"/>
    <w:rsid w:val="001358EC"/>
    <w:rsid w:val="001358F8"/>
    <w:rsid w:val="0013593E"/>
    <w:rsid w:val="00135947"/>
    <w:rsid w:val="001359C8"/>
    <w:rsid w:val="00135A7C"/>
    <w:rsid w:val="00135A84"/>
    <w:rsid w:val="00135A9C"/>
    <w:rsid w:val="00135AB7"/>
    <w:rsid w:val="00135AD1"/>
    <w:rsid w:val="00135AE7"/>
    <w:rsid w:val="00135B20"/>
    <w:rsid w:val="00135B5B"/>
    <w:rsid w:val="00135B7B"/>
    <w:rsid w:val="00135B94"/>
    <w:rsid w:val="00135B9A"/>
    <w:rsid w:val="00135BA9"/>
    <w:rsid w:val="00135BAB"/>
    <w:rsid w:val="00135BCC"/>
    <w:rsid w:val="00135C16"/>
    <w:rsid w:val="00135C7D"/>
    <w:rsid w:val="00135C88"/>
    <w:rsid w:val="00135CB1"/>
    <w:rsid w:val="00135CD1"/>
    <w:rsid w:val="00135D4D"/>
    <w:rsid w:val="00135D65"/>
    <w:rsid w:val="00135DC4"/>
    <w:rsid w:val="00135E00"/>
    <w:rsid w:val="00135E36"/>
    <w:rsid w:val="00135E79"/>
    <w:rsid w:val="00135E86"/>
    <w:rsid w:val="00135E9D"/>
    <w:rsid w:val="00135EAE"/>
    <w:rsid w:val="00135EE3"/>
    <w:rsid w:val="00135EF0"/>
    <w:rsid w:val="00135F22"/>
    <w:rsid w:val="00135F2B"/>
    <w:rsid w:val="00135F31"/>
    <w:rsid w:val="00135F53"/>
    <w:rsid w:val="00135F7C"/>
    <w:rsid w:val="00135FA1"/>
    <w:rsid w:val="00135FBD"/>
    <w:rsid w:val="00135FF8"/>
    <w:rsid w:val="0013601A"/>
    <w:rsid w:val="00136039"/>
    <w:rsid w:val="001360C3"/>
    <w:rsid w:val="0013611D"/>
    <w:rsid w:val="00136138"/>
    <w:rsid w:val="00136144"/>
    <w:rsid w:val="001361AE"/>
    <w:rsid w:val="00136200"/>
    <w:rsid w:val="00136217"/>
    <w:rsid w:val="0013621C"/>
    <w:rsid w:val="00136226"/>
    <w:rsid w:val="00136237"/>
    <w:rsid w:val="0013623D"/>
    <w:rsid w:val="00136243"/>
    <w:rsid w:val="0013626D"/>
    <w:rsid w:val="001362A6"/>
    <w:rsid w:val="001362C3"/>
    <w:rsid w:val="001362CA"/>
    <w:rsid w:val="0013631B"/>
    <w:rsid w:val="0013631E"/>
    <w:rsid w:val="00136327"/>
    <w:rsid w:val="0013634B"/>
    <w:rsid w:val="0013635B"/>
    <w:rsid w:val="0013635D"/>
    <w:rsid w:val="0013639D"/>
    <w:rsid w:val="001363D1"/>
    <w:rsid w:val="00136471"/>
    <w:rsid w:val="001364C7"/>
    <w:rsid w:val="001364D1"/>
    <w:rsid w:val="001364E7"/>
    <w:rsid w:val="00136503"/>
    <w:rsid w:val="00136575"/>
    <w:rsid w:val="00136593"/>
    <w:rsid w:val="00136596"/>
    <w:rsid w:val="0013659B"/>
    <w:rsid w:val="001365B4"/>
    <w:rsid w:val="001365BC"/>
    <w:rsid w:val="001365C9"/>
    <w:rsid w:val="00136624"/>
    <w:rsid w:val="0013662B"/>
    <w:rsid w:val="0013663B"/>
    <w:rsid w:val="00136648"/>
    <w:rsid w:val="0013668D"/>
    <w:rsid w:val="001366D4"/>
    <w:rsid w:val="00136702"/>
    <w:rsid w:val="00136713"/>
    <w:rsid w:val="0013674F"/>
    <w:rsid w:val="00136751"/>
    <w:rsid w:val="0013678F"/>
    <w:rsid w:val="00136799"/>
    <w:rsid w:val="0013679F"/>
    <w:rsid w:val="001367D4"/>
    <w:rsid w:val="001367F5"/>
    <w:rsid w:val="001367FF"/>
    <w:rsid w:val="00136803"/>
    <w:rsid w:val="0013684F"/>
    <w:rsid w:val="00136860"/>
    <w:rsid w:val="00136865"/>
    <w:rsid w:val="0013686A"/>
    <w:rsid w:val="001368B4"/>
    <w:rsid w:val="001368CC"/>
    <w:rsid w:val="001368CE"/>
    <w:rsid w:val="001368D2"/>
    <w:rsid w:val="0013695A"/>
    <w:rsid w:val="00136961"/>
    <w:rsid w:val="001369B7"/>
    <w:rsid w:val="00136A22"/>
    <w:rsid w:val="00136A2F"/>
    <w:rsid w:val="00136A46"/>
    <w:rsid w:val="00136A58"/>
    <w:rsid w:val="00136A5B"/>
    <w:rsid w:val="00136AAF"/>
    <w:rsid w:val="00136ADD"/>
    <w:rsid w:val="00136B29"/>
    <w:rsid w:val="00136B56"/>
    <w:rsid w:val="00136BAC"/>
    <w:rsid w:val="00136BC2"/>
    <w:rsid w:val="00136BE0"/>
    <w:rsid w:val="00136C2C"/>
    <w:rsid w:val="00136C30"/>
    <w:rsid w:val="00136C48"/>
    <w:rsid w:val="00136C59"/>
    <w:rsid w:val="00136C7D"/>
    <w:rsid w:val="00136CCE"/>
    <w:rsid w:val="00136CF7"/>
    <w:rsid w:val="00136D21"/>
    <w:rsid w:val="00136D92"/>
    <w:rsid w:val="00136DA5"/>
    <w:rsid w:val="00136DD2"/>
    <w:rsid w:val="00136DD4"/>
    <w:rsid w:val="00136E46"/>
    <w:rsid w:val="00136E8C"/>
    <w:rsid w:val="00136E8E"/>
    <w:rsid w:val="00136E92"/>
    <w:rsid w:val="00136EDF"/>
    <w:rsid w:val="00136F40"/>
    <w:rsid w:val="00136F44"/>
    <w:rsid w:val="00136F8C"/>
    <w:rsid w:val="00136FD8"/>
    <w:rsid w:val="00136FF6"/>
    <w:rsid w:val="00137009"/>
    <w:rsid w:val="0013701A"/>
    <w:rsid w:val="0013703A"/>
    <w:rsid w:val="00137076"/>
    <w:rsid w:val="001370D2"/>
    <w:rsid w:val="0013712A"/>
    <w:rsid w:val="00137138"/>
    <w:rsid w:val="00137147"/>
    <w:rsid w:val="001371AE"/>
    <w:rsid w:val="001371BE"/>
    <w:rsid w:val="001371DC"/>
    <w:rsid w:val="0013723E"/>
    <w:rsid w:val="0013725B"/>
    <w:rsid w:val="00137265"/>
    <w:rsid w:val="00137285"/>
    <w:rsid w:val="00137291"/>
    <w:rsid w:val="001372C9"/>
    <w:rsid w:val="001372E9"/>
    <w:rsid w:val="001372F3"/>
    <w:rsid w:val="00137307"/>
    <w:rsid w:val="00137314"/>
    <w:rsid w:val="001373A4"/>
    <w:rsid w:val="001373D0"/>
    <w:rsid w:val="001373ED"/>
    <w:rsid w:val="0013747C"/>
    <w:rsid w:val="00137486"/>
    <w:rsid w:val="001374B5"/>
    <w:rsid w:val="001374B7"/>
    <w:rsid w:val="001374DE"/>
    <w:rsid w:val="0013750A"/>
    <w:rsid w:val="00137538"/>
    <w:rsid w:val="0013753C"/>
    <w:rsid w:val="0013755B"/>
    <w:rsid w:val="0013756D"/>
    <w:rsid w:val="00137575"/>
    <w:rsid w:val="0013757A"/>
    <w:rsid w:val="00137589"/>
    <w:rsid w:val="0013759E"/>
    <w:rsid w:val="001375A8"/>
    <w:rsid w:val="001375BC"/>
    <w:rsid w:val="001375D2"/>
    <w:rsid w:val="00137605"/>
    <w:rsid w:val="00137610"/>
    <w:rsid w:val="00137621"/>
    <w:rsid w:val="00137622"/>
    <w:rsid w:val="0013762F"/>
    <w:rsid w:val="00137644"/>
    <w:rsid w:val="00137655"/>
    <w:rsid w:val="0013767B"/>
    <w:rsid w:val="00137713"/>
    <w:rsid w:val="00137720"/>
    <w:rsid w:val="00137748"/>
    <w:rsid w:val="001377B1"/>
    <w:rsid w:val="001377D1"/>
    <w:rsid w:val="001377F3"/>
    <w:rsid w:val="00137883"/>
    <w:rsid w:val="00137903"/>
    <w:rsid w:val="00137922"/>
    <w:rsid w:val="00137950"/>
    <w:rsid w:val="00137967"/>
    <w:rsid w:val="00137984"/>
    <w:rsid w:val="00137992"/>
    <w:rsid w:val="00137994"/>
    <w:rsid w:val="0013799A"/>
    <w:rsid w:val="001379A2"/>
    <w:rsid w:val="001379B0"/>
    <w:rsid w:val="001379D1"/>
    <w:rsid w:val="00137A40"/>
    <w:rsid w:val="00137A6D"/>
    <w:rsid w:val="00137AE6"/>
    <w:rsid w:val="00137AEC"/>
    <w:rsid w:val="00137B09"/>
    <w:rsid w:val="00137B1C"/>
    <w:rsid w:val="00137B4D"/>
    <w:rsid w:val="00137B4F"/>
    <w:rsid w:val="00137B8A"/>
    <w:rsid w:val="00137BA1"/>
    <w:rsid w:val="00137BA5"/>
    <w:rsid w:val="00137BAF"/>
    <w:rsid w:val="00137C27"/>
    <w:rsid w:val="00137C3A"/>
    <w:rsid w:val="00137C4C"/>
    <w:rsid w:val="00137CC7"/>
    <w:rsid w:val="00137CEF"/>
    <w:rsid w:val="00137D1F"/>
    <w:rsid w:val="00137D2F"/>
    <w:rsid w:val="00137D4C"/>
    <w:rsid w:val="00137D5E"/>
    <w:rsid w:val="00137D9A"/>
    <w:rsid w:val="00137DC7"/>
    <w:rsid w:val="00137DCE"/>
    <w:rsid w:val="00137DF1"/>
    <w:rsid w:val="00137E23"/>
    <w:rsid w:val="00137E25"/>
    <w:rsid w:val="00137E65"/>
    <w:rsid w:val="00137E66"/>
    <w:rsid w:val="00137EBA"/>
    <w:rsid w:val="00137EF1"/>
    <w:rsid w:val="00137F00"/>
    <w:rsid w:val="00137F1F"/>
    <w:rsid w:val="00137F21"/>
    <w:rsid w:val="00137F77"/>
    <w:rsid w:val="00137FD5"/>
    <w:rsid w:val="00137FD6"/>
    <w:rsid w:val="00137FEE"/>
    <w:rsid w:val="00140018"/>
    <w:rsid w:val="00140034"/>
    <w:rsid w:val="0014004C"/>
    <w:rsid w:val="00140053"/>
    <w:rsid w:val="00140056"/>
    <w:rsid w:val="0014005B"/>
    <w:rsid w:val="00140086"/>
    <w:rsid w:val="0014008B"/>
    <w:rsid w:val="001400DE"/>
    <w:rsid w:val="001400E3"/>
    <w:rsid w:val="001400E5"/>
    <w:rsid w:val="0014012C"/>
    <w:rsid w:val="0014015F"/>
    <w:rsid w:val="00140181"/>
    <w:rsid w:val="0014018E"/>
    <w:rsid w:val="001401A2"/>
    <w:rsid w:val="001401DC"/>
    <w:rsid w:val="001401FA"/>
    <w:rsid w:val="001401FB"/>
    <w:rsid w:val="00140230"/>
    <w:rsid w:val="00140233"/>
    <w:rsid w:val="0014024C"/>
    <w:rsid w:val="0014026B"/>
    <w:rsid w:val="00140277"/>
    <w:rsid w:val="001402AC"/>
    <w:rsid w:val="001402B4"/>
    <w:rsid w:val="001402BA"/>
    <w:rsid w:val="001402D6"/>
    <w:rsid w:val="00140327"/>
    <w:rsid w:val="00140389"/>
    <w:rsid w:val="001403AA"/>
    <w:rsid w:val="001403B4"/>
    <w:rsid w:val="00140410"/>
    <w:rsid w:val="0014042C"/>
    <w:rsid w:val="00140470"/>
    <w:rsid w:val="00140476"/>
    <w:rsid w:val="0014048B"/>
    <w:rsid w:val="0014048E"/>
    <w:rsid w:val="001404AA"/>
    <w:rsid w:val="001404C7"/>
    <w:rsid w:val="001404F9"/>
    <w:rsid w:val="00140508"/>
    <w:rsid w:val="00140535"/>
    <w:rsid w:val="001405C1"/>
    <w:rsid w:val="001405D7"/>
    <w:rsid w:val="00140665"/>
    <w:rsid w:val="00140671"/>
    <w:rsid w:val="0014067F"/>
    <w:rsid w:val="001406A0"/>
    <w:rsid w:val="001406C0"/>
    <w:rsid w:val="001406F4"/>
    <w:rsid w:val="00140720"/>
    <w:rsid w:val="00140759"/>
    <w:rsid w:val="00140776"/>
    <w:rsid w:val="001407B0"/>
    <w:rsid w:val="001407D3"/>
    <w:rsid w:val="001407E1"/>
    <w:rsid w:val="00140849"/>
    <w:rsid w:val="00140871"/>
    <w:rsid w:val="00140896"/>
    <w:rsid w:val="00140899"/>
    <w:rsid w:val="001408F1"/>
    <w:rsid w:val="0014091F"/>
    <w:rsid w:val="00140934"/>
    <w:rsid w:val="00140943"/>
    <w:rsid w:val="00140964"/>
    <w:rsid w:val="00140971"/>
    <w:rsid w:val="001409A4"/>
    <w:rsid w:val="001409C3"/>
    <w:rsid w:val="001409DD"/>
    <w:rsid w:val="001409EE"/>
    <w:rsid w:val="00140A21"/>
    <w:rsid w:val="00140A34"/>
    <w:rsid w:val="00140A38"/>
    <w:rsid w:val="00140A41"/>
    <w:rsid w:val="00140A53"/>
    <w:rsid w:val="00140A9F"/>
    <w:rsid w:val="00140ABA"/>
    <w:rsid w:val="00140B00"/>
    <w:rsid w:val="00140B08"/>
    <w:rsid w:val="00140B39"/>
    <w:rsid w:val="00140B41"/>
    <w:rsid w:val="00140B8A"/>
    <w:rsid w:val="00140B95"/>
    <w:rsid w:val="00140B9F"/>
    <w:rsid w:val="00140BE6"/>
    <w:rsid w:val="00140BEE"/>
    <w:rsid w:val="00140C23"/>
    <w:rsid w:val="00140C32"/>
    <w:rsid w:val="00140C55"/>
    <w:rsid w:val="00140C57"/>
    <w:rsid w:val="00140C58"/>
    <w:rsid w:val="00140C96"/>
    <w:rsid w:val="00140C9E"/>
    <w:rsid w:val="00140D0D"/>
    <w:rsid w:val="00140D67"/>
    <w:rsid w:val="00140D6C"/>
    <w:rsid w:val="00140E0B"/>
    <w:rsid w:val="00140E68"/>
    <w:rsid w:val="00140E72"/>
    <w:rsid w:val="00140EA3"/>
    <w:rsid w:val="00140EA4"/>
    <w:rsid w:val="00140EA6"/>
    <w:rsid w:val="00140EAC"/>
    <w:rsid w:val="00140EAF"/>
    <w:rsid w:val="00140ECB"/>
    <w:rsid w:val="00140ECE"/>
    <w:rsid w:val="00140F03"/>
    <w:rsid w:val="00140F3F"/>
    <w:rsid w:val="00140F73"/>
    <w:rsid w:val="00140F77"/>
    <w:rsid w:val="00140F79"/>
    <w:rsid w:val="00140F8B"/>
    <w:rsid w:val="00140FCA"/>
    <w:rsid w:val="00140FE5"/>
    <w:rsid w:val="00140FF0"/>
    <w:rsid w:val="0014102D"/>
    <w:rsid w:val="0014104C"/>
    <w:rsid w:val="0014105B"/>
    <w:rsid w:val="0014107C"/>
    <w:rsid w:val="00141084"/>
    <w:rsid w:val="001410B3"/>
    <w:rsid w:val="001410DF"/>
    <w:rsid w:val="001410E9"/>
    <w:rsid w:val="00141103"/>
    <w:rsid w:val="00141127"/>
    <w:rsid w:val="0014117C"/>
    <w:rsid w:val="0014117F"/>
    <w:rsid w:val="001411F0"/>
    <w:rsid w:val="0014122D"/>
    <w:rsid w:val="00141247"/>
    <w:rsid w:val="00141270"/>
    <w:rsid w:val="001412A5"/>
    <w:rsid w:val="001412FD"/>
    <w:rsid w:val="00141320"/>
    <w:rsid w:val="00141343"/>
    <w:rsid w:val="00141349"/>
    <w:rsid w:val="00141373"/>
    <w:rsid w:val="001413E3"/>
    <w:rsid w:val="001413F6"/>
    <w:rsid w:val="00141407"/>
    <w:rsid w:val="00141411"/>
    <w:rsid w:val="00141418"/>
    <w:rsid w:val="0014141E"/>
    <w:rsid w:val="00141437"/>
    <w:rsid w:val="0014147F"/>
    <w:rsid w:val="00141481"/>
    <w:rsid w:val="00141483"/>
    <w:rsid w:val="00141489"/>
    <w:rsid w:val="001414A7"/>
    <w:rsid w:val="001414E3"/>
    <w:rsid w:val="001414EF"/>
    <w:rsid w:val="00141509"/>
    <w:rsid w:val="0014150F"/>
    <w:rsid w:val="0014154F"/>
    <w:rsid w:val="0014155F"/>
    <w:rsid w:val="00141587"/>
    <w:rsid w:val="001415A2"/>
    <w:rsid w:val="001415E5"/>
    <w:rsid w:val="001415FA"/>
    <w:rsid w:val="00141604"/>
    <w:rsid w:val="00141617"/>
    <w:rsid w:val="0014161F"/>
    <w:rsid w:val="00141620"/>
    <w:rsid w:val="00141626"/>
    <w:rsid w:val="0014167B"/>
    <w:rsid w:val="001416B4"/>
    <w:rsid w:val="001416BC"/>
    <w:rsid w:val="001416C7"/>
    <w:rsid w:val="001416E0"/>
    <w:rsid w:val="001416FC"/>
    <w:rsid w:val="00141720"/>
    <w:rsid w:val="00141744"/>
    <w:rsid w:val="00141755"/>
    <w:rsid w:val="0014175E"/>
    <w:rsid w:val="00141764"/>
    <w:rsid w:val="001417A3"/>
    <w:rsid w:val="001417BA"/>
    <w:rsid w:val="001417CA"/>
    <w:rsid w:val="001417D8"/>
    <w:rsid w:val="0014181B"/>
    <w:rsid w:val="00141858"/>
    <w:rsid w:val="00141871"/>
    <w:rsid w:val="0014189C"/>
    <w:rsid w:val="001418CD"/>
    <w:rsid w:val="001418CF"/>
    <w:rsid w:val="001418FF"/>
    <w:rsid w:val="00141923"/>
    <w:rsid w:val="00141927"/>
    <w:rsid w:val="0014194D"/>
    <w:rsid w:val="0014196D"/>
    <w:rsid w:val="00141995"/>
    <w:rsid w:val="00141999"/>
    <w:rsid w:val="001419B7"/>
    <w:rsid w:val="00141A34"/>
    <w:rsid w:val="00141A44"/>
    <w:rsid w:val="00141AA0"/>
    <w:rsid w:val="00141AB3"/>
    <w:rsid w:val="00141ADE"/>
    <w:rsid w:val="00141B0E"/>
    <w:rsid w:val="00141B14"/>
    <w:rsid w:val="00141B22"/>
    <w:rsid w:val="00141B26"/>
    <w:rsid w:val="00141B27"/>
    <w:rsid w:val="00141B41"/>
    <w:rsid w:val="00141B7B"/>
    <w:rsid w:val="00141BB5"/>
    <w:rsid w:val="00141BD4"/>
    <w:rsid w:val="00141C1B"/>
    <w:rsid w:val="00141C26"/>
    <w:rsid w:val="00141C60"/>
    <w:rsid w:val="00141C71"/>
    <w:rsid w:val="00141C8A"/>
    <w:rsid w:val="00141D03"/>
    <w:rsid w:val="00141D1F"/>
    <w:rsid w:val="00141D2A"/>
    <w:rsid w:val="00141D3E"/>
    <w:rsid w:val="00141D4B"/>
    <w:rsid w:val="00141D70"/>
    <w:rsid w:val="00141DA6"/>
    <w:rsid w:val="00141DAD"/>
    <w:rsid w:val="00141DB4"/>
    <w:rsid w:val="00141E06"/>
    <w:rsid w:val="00141E09"/>
    <w:rsid w:val="00141E26"/>
    <w:rsid w:val="00141E3A"/>
    <w:rsid w:val="00141E60"/>
    <w:rsid w:val="00141EF4"/>
    <w:rsid w:val="00141EFC"/>
    <w:rsid w:val="00141F11"/>
    <w:rsid w:val="00141F4F"/>
    <w:rsid w:val="00141F53"/>
    <w:rsid w:val="00141F62"/>
    <w:rsid w:val="00141FE6"/>
    <w:rsid w:val="0014201F"/>
    <w:rsid w:val="0014204B"/>
    <w:rsid w:val="0014204E"/>
    <w:rsid w:val="00142069"/>
    <w:rsid w:val="0014209A"/>
    <w:rsid w:val="001420A1"/>
    <w:rsid w:val="001420DB"/>
    <w:rsid w:val="00142136"/>
    <w:rsid w:val="0014217E"/>
    <w:rsid w:val="00142190"/>
    <w:rsid w:val="00142197"/>
    <w:rsid w:val="00142207"/>
    <w:rsid w:val="0014224C"/>
    <w:rsid w:val="001422B6"/>
    <w:rsid w:val="001422DB"/>
    <w:rsid w:val="001422DF"/>
    <w:rsid w:val="00142300"/>
    <w:rsid w:val="00142322"/>
    <w:rsid w:val="00142325"/>
    <w:rsid w:val="00142326"/>
    <w:rsid w:val="0014232C"/>
    <w:rsid w:val="0014233C"/>
    <w:rsid w:val="0014236E"/>
    <w:rsid w:val="0014238C"/>
    <w:rsid w:val="00142474"/>
    <w:rsid w:val="0014249F"/>
    <w:rsid w:val="001424D8"/>
    <w:rsid w:val="00142502"/>
    <w:rsid w:val="0014250A"/>
    <w:rsid w:val="00142520"/>
    <w:rsid w:val="0014253B"/>
    <w:rsid w:val="00142579"/>
    <w:rsid w:val="00142594"/>
    <w:rsid w:val="001425A1"/>
    <w:rsid w:val="001425B0"/>
    <w:rsid w:val="001425BB"/>
    <w:rsid w:val="001425D6"/>
    <w:rsid w:val="00142609"/>
    <w:rsid w:val="00142612"/>
    <w:rsid w:val="00142645"/>
    <w:rsid w:val="0014264B"/>
    <w:rsid w:val="00142659"/>
    <w:rsid w:val="00142660"/>
    <w:rsid w:val="0014269E"/>
    <w:rsid w:val="001426AF"/>
    <w:rsid w:val="001426B9"/>
    <w:rsid w:val="001426C6"/>
    <w:rsid w:val="001426D8"/>
    <w:rsid w:val="001426DE"/>
    <w:rsid w:val="001426E7"/>
    <w:rsid w:val="001426FA"/>
    <w:rsid w:val="0014271C"/>
    <w:rsid w:val="00142757"/>
    <w:rsid w:val="00142765"/>
    <w:rsid w:val="00142770"/>
    <w:rsid w:val="0014277C"/>
    <w:rsid w:val="00142794"/>
    <w:rsid w:val="001427B6"/>
    <w:rsid w:val="001427BF"/>
    <w:rsid w:val="001427E9"/>
    <w:rsid w:val="00142817"/>
    <w:rsid w:val="00142821"/>
    <w:rsid w:val="0014282B"/>
    <w:rsid w:val="0014286C"/>
    <w:rsid w:val="001428B9"/>
    <w:rsid w:val="0014290F"/>
    <w:rsid w:val="0014297C"/>
    <w:rsid w:val="0014298F"/>
    <w:rsid w:val="001429BF"/>
    <w:rsid w:val="00142A3E"/>
    <w:rsid w:val="00142A6D"/>
    <w:rsid w:val="00142A8B"/>
    <w:rsid w:val="00142AD9"/>
    <w:rsid w:val="00142ADB"/>
    <w:rsid w:val="00142B7E"/>
    <w:rsid w:val="00142B9A"/>
    <w:rsid w:val="00142BEB"/>
    <w:rsid w:val="00142C14"/>
    <w:rsid w:val="00142C18"/>
    <w:rsid w:val="00142C48"/>
    <w:rsid w:val="00142C5F"/>
    <w:rsid w:val="00142C93"/>
    <w:rsid w:val="00142D12"/>
    <w:rsid w:val="00142D1A"/>
    <w:rsid w:val="00142DBC"/>
    <w:rsid w:val="00142DFD"/>
    <w:rsid w:val="00142E0B"/>
    <w:rsid w:val="00142E0C"/>
    <w:rsid w:val="00142E5E"/>
    <w:rsid w:val="00142E74"/>
    <w:rsid w:val="00142EB5"/>
    <w:rsid w:val="00142EC7"/>
    <w:rsid w:val="00142ED7"/>
    <w:rsid w:val="00142EFD"/>
    <w:rsid w:val="00142F2D"/>
    <w:rsid w:val="00142F5B"/>
    <w:rsid w:val="00142F6C"/>
    <w:rsid w:val="00142F8D"/>
    <w:rsid w:val="00142FAC"/>
    <w:rsid w:val="00142FF3"/>
    <w:rsid w:val="00143089"/>
    <w:rsid w:val="001430DC"/>
    <w:rsid w:val="001430F7"/>
    <w:rsid w:val="00143113"/>
    <w:rsid w:val="0014313B"/>
    <w:rsid w:val="00143181"/>
    <w:rsid w:val="00143183"/>
    <w:rsid w:val="001431A6"/>
    <w:rsid w:val="001431A7"/>
    <w:rsid w:val="001431C4"/>
    <w:rsid w:val="00143202"/>
    <w:rsid w:val="00143236"/>
    <w:rsid w:val="0014328D"/>
    <w:rsid w:val="0014329A"/>
    <w:rsid w:val="001432A8"/>
    <w:rsid w:val="001432BD"/>
    <w:rsid w:val="001432D5"/>
    <w:rsid w:val="0014335C"/>
    <w:rsid w:val="0014339B"/>
    <w:rsid w:val="001433AD"/>
    <w:rsid w:val="001433CA"/>
    <w:rsid w:val="00143426"/>
    <w:rsid w:val="0014343B"/>
    <w:rsid w:val="0014343F"/>
    <w:rsid w:val="00143463"/>
    <w:rsid w:val="001434B6"/>
    <w:rsid w:val="001434CF"/>
    <w:rsid w:val="001434DD"/>
    <w:rsid w:val="0014352A"/>
    <w:rsid w:val="0014352D"/>
    <w:rsid w:val="0014358A"/>
    <w:rsid w:val="001435CA"/>
    <w:rsid w:val="001435CC"/>
    <w:rsid w:val="001435E4"/>
    <w:rsid w:val="00143683"/>
    <w:rsid w:val="0014368A"/>
    <w:rsid w:val="001436EF"/>
    <w:rsid w:val="001436F7"/>
    <w:rsid w:val="00143701"/>
    <w:rsid w:val="00143721"/>
    <w:rsid w:val="00143747"/>
    <w:rsid w:val="00143748"/>
    <w:rsid w:val="0014377E"/>
    <w:rsid w:val="00143789"/>
    <w:rsid w:val="00143795"/>
    <w:rsid w:val="001437C0"/>
    <w:rsid w:val="001437CB"/>
    <w:rsid w:val="00143802"/>
    <w:rsid w:val="00143813"/>
    <w:rsid w:val="00143867"/>
    <w:rsid w:val="00143870"/>
    <w:rsid w:val="00143886"/>
    <w:rsid w:val="0014388F"/>
    <w:rsid w:val="001438A8"/>
    <w:rsid w:val="001438CB"/>
    <w:rsid w:val="001438DF"/>
    <w:rsid w:val="001438E7"/>
    <w:rsid w:val="001438ED"/>
    <w:rsid w:val="001438F6"/>
    <w:rsid w:val="0014397C"/>
    <w:rsid w:val="001439C0"/>
    <w:rsid w:val="001439CF"/>
    <w:rsid w:val="001439E3"/>
    <w:rsid w:val="00143A37"/>
    <w:rsid w:val="00143A60"/>
    <w:rsid w:val="00143A69"/>
    <w:rsid w:val="00143AAE"/>
    <w:rsid w:val="00143AC4"/>
    <w:rsid w:val="00143AFA"/>
    <w:rsid w:val="00143B45"/>
    <w:rsid w:val="00143B46"/>
    <w:rsid w:val="00143B58"/>
    <w:rsid w:val="00143B68"/>
    <w:rsid w:val="00143B7A"/>
    <w:rsid w:val="00143BCA"/>
    <w:rsid w:val="00143BF9"/>
    <w:rsid w:val="00143C53"/>
    <w:rsid w:val="00143C56"/>
    <w:rsid w:val="00143CB0"/>
    <w:rsid w:val="00143CB6"/>
    <w:rsid w:val="00143CB9"/>
    <w:rsid w:val="00143CBE"/>
    <w:rsid w:val="00143D09"/>
    <w:rsid w:val="00143D45"/>
    <w:rsid w:val="00143D85"/>
    <w:rsid w:val="00143DF0"/>
    <w:rsid w:val="00143DFC"/>
    <w:rsid w:val="00143E05"/>
    <w:rsid w:val="00143E5A"/>
    <w:rsid w:val="00143E8C"/>
    <w:rsid w:val="00143EB7"/>
    <w:rsid w:val="00143EC7"/>
    <w:rsid w:val="00143ED7"/>
    <w:rsid w:val="00143EDE"/>
    <w:rsid w:val="00143F04"/>
    <w:rsid w:val="00143F2A"/>
    <w:rsid w:val="00143F4C"/>
    <w:rsid w:val="00143F56"/>
    <w:rsid w:val="00143F63"/>
    <w:rsid w:val="00143F69"/>
    <w:rsid w:val="00143F75"/>
    <w:rsid w:val="00143FAE"/>
    <w:rsid w:val="00143FDF"/>
    <w:rsid w:val="00143FE9"/>
    <w:rsid w:val="00143FEA"/>
    <w:rsid w:val="001440E4"/>
    <w:rsid w:val="0014411C"/>
    <w:rsid w:val="00144129"/>
    <w:rsid w:val="00144136"/>
    <w:rsid w:val="0014414F"/>
    <w:rsid w:val="00144154"/>
    <w:rsid w:val="00144188"/>
    <w:rsid w:val="001441C6"/>
    <w:rsid w:val="001441CA"/>
    <w:rsid w:val="001441CF"/>
    <w:rsid w:val="001441DA"/>
    <w:rsid w:val="00144282"/>
    <w:rsid w:val="00144295"/>
    <w:rsid w:val="001442EC"/>
    <w:rsid w:val="00144302"/>
    <w:rsid w:val="00144326"/>
    <w:rsid w:val="001443CF"/>
    <w:rsid w:val="001443DA"/>
    <w:rsid w:val="001443F8"/>
    <w:rsid w:val="001443FD"/>
    <w:rsid w:val="00144433"/>
    <w:rsid w:val="00144440"/>
    <w:rsid w:val="0014447D"/>
    <w:rsid w:val="001444DC"/>
    <w:rsid w:val="00144569"/>
    <w:rsid w:val="0014457E"/>
    <w:rsid w:val="001445BD"/>
    <w:rsid w:val="001445C7"/>
    <w:rsid w:val="00144602"/>
    <w:rsid w:val="001446D8"/>
    <w:rsid w:val="001446DD"/>
    <w:rsid w:val="00144719"/>
    <w:rsid w:val="00144728"/>
    <w:rsid w:val="0014473F"/>
    <w:rsid w:val="00144749"/>
    <w:rsid w:val="00144778"/>
    <w:rsid w:val="0014477F"/>
    <w:rsid w:val="001447AB"/>
    <w:rsid w:val="001447AD"/>
    <w:rsid w:val="001447BA"/>
    <w:rsid w:val="001447BC"/>
    <w:rsid w:val="001447D8"/>
    <w:rsid w:val="001448C0"/>
    <w:rsid w:val="001448DB"/>
    <w:rsid w:val="0014493A"/>
    <w:rsid w:val="0014498C"/>
    <w:rsid w:val="0014498F"/>
    <w:rsid w:val="001449BC"/>
    <w:rsid w:val="00144A02"/>
    <w:rsid w:val="00144B07"/>
    <w:rsid w:val="00144B0F"/>
    <w:rsid w:val="00144B54"/>
    <w:rsid w:val="00144B67"/>
    <w:rsid w:val="00144BD1"/>
    <w:rsid w:val="00144C07"/>
    <w:rsid w:val="00144C44"/>
    <w:rsid w:val="00144C55"/>
    <w:rsid w:val="00144C64"/>
    <w:rsid w:val="00144C85"/>
    <w:rsid w:val="00144CCA"/>
    <w:rsid w:val="00144D38"/>
    <w:rsid w:val="00144D47"/>
    <w:rsid w:val="00144DF2"/>
    <w:rsid w:val="00144DFF"/>
    <w:rsid w:val="00144E57"/>
    <w:rsid w:val="00144E6C"/>
    <w:rsid w:val="00144E78"/>
    <w:rsid w:val="00144E7E"/>
    <w:rsid w:val="00144E88"/>
    <w:rsid w:val="00144E93"/>
    <w:rsid w:val="00144E9A"/>
    <w:rsid w:val="00144EA8"/>
    <w:rsid w:val="00144EE0"/>
    <w:rsid w:val="00144F14"/>
    <w:rsid w:val="00144F6D"/>
    <w:rsid w:val="00144F95"/>
    <w:rsid w:val="00144FA5"/>
    <w:rsid w:val="00144FA9"/>
    <w:rsid w:val="00144FB6"/>
    <w:rsid w:val="00144FCB"/>
    <w:rsid w:val="00144FD0"/>
    <w:rsid w:val="00144FD1"/>
    <w:rsid w:val="00145074"/>
    <w:rsid w:val="0014509C"/>
    <w:rsid w:val="00145124"/>
    <w:rsid w:val="001451AD"/>
    <w:rsid w:val="001451E4"/>
    <w:rsid w:val="0014521E"/>
    <w:rsid w:val="00145237"/>
    <w:rsid w:val="00145291"/>
    <w:rsid w:val="00145308"/>
    <w:rsid w:val="00145331"/>
    <w:rsid w:val="001453CB"/>
    <w:rsid w:val="001453D1"/>
    <w:rsid w:val="001453FE"/>
    <w:rsid w:val="0014542D"/>
    <w:rsid w:val="001454EA"/>
    <w:rsid w:val="001454F8"/>
    <w:rsid w:val="00145584"/>
    <w:rsid w:val="001455A1"/>
    <w:rsid w:val="001455A8"/>
    <w:rsid w:val="001455AC"/>
    <w:rsid w:val="00145606"/>
    <w:rsid w:val="00145629"/>
    <w:rsid w:val="00145651"/>
    <w:rsid w:val="00145661"/>
    <w:rsid w:val="00145696"/>
    <w:rsid w:val="001456B3"/>
    <w:rsid w:val="001456C8"/>
    <w:rsid w:val="0014572C"/>
    <w:rsid w:val="001457C7"/>
    <w:rsid w:val="001457F5"/>
    <w:rsid w:val="00145820"/>
    <w:rsid w:val="00145885"/>
    <w:rsid w:val="00145889"/>
    <w:rsid w:val="0014588A"/>
    <w:rsid w:val="001458AD"/>
    <w:rsid w:val="001458B8"/>
    <w:rsid w:val="00145908"/>
    <w:rsid w:val="00145939"/>
    <w:rsid w:val="0014593D"/>
    <w:rsid w:val="00145954"/>
    <w:rsid w:val="00145993"/>
    <w:rsid w:val="00145999"/>
    <w:rsid w:val="0014599B"/>
    <w:rsid w:val="001459A4"/>
    <w:rsid w:val="001459B2"/>
    <w:rsid w:val="001459C8"/>
    <w:rsid w:val="001459FC"/>
    <w:rsid w:val="00145A05"/>
    <w:rsid w:val="00145A5B"/>
    <w:rsid w:val="00145A5F"/>
    <w:rsid w:val="00145A73"/>
    <w:rsid w:val="00145A85"/>
    <w:rsid w:val="00145A99"/>
    <w:rsid w:val="00145AC1"/>
    <w:rsid w:val="00145AD1"/>
    <w:rsid w:val="00145ADF"/>
    <w:rsid w:val="00145AE9"/>
    <w:rsid w:val="00145B0F"/>
    <w:rsid w:val="00145B14"/>
    <w:rsid w:val="00145B57"/>
    <w:rsid w:val="00145B8D"/>
    <w:rsid w:val="00145B96"/>
    <w:rsid w:val="00145BC4"/>
    <w:rsid w:val="00145C32"/>
    <w:rsid w:val="00145C65"/>
    <w:rsid w:val="00145CF5"/>
    <w:rsid w:val="00145CF7"/>
    <w:rsid w:val="00145D57"/>
    <w:rsid w:val="00145D94"/>
    <w:rsid w:val="00145DBE"/>
    <w:rsid w:val="00145DD7"/>
    <w:rsid w:val="00145E24"/>
    <w:rsid w:val="00145E59"/>
    <w:rsid w:val="00145E98"/>
    <w:rsid w:val="00145E99"/>
    <w:rsid w:val="00145ECD"/>
    <w:rsid w:val="00145EDF"/>
    <w:rsid w:val="00145EE2"/>
    <w:rsid w:val="00145EEE"/>
    <w:rsid w:val="00145F09"/>
    <w:rsid w:val="00145F12"/>
    <w:rsid w:val="00145F38"/>
    <w:rsid w:val="00145F67"/>
    <w:rsid w:val="0014600C"/>
    <w:rsid w:val="0014600D"/>
    <w:rsid w:val="0014602E"/>
    <w:rsid w:val="00146035"/>
    <w:rsid w:val="00146056"/>
    <w:rsid w:val="00146059"/>
    <w:rsid w:val="00146062"/>
    <w:rsid w:val="0014606B"/>
    <w:rsid w:val="0014607D"/>
    <w:rsid w:val="00146083"/>
    <w:rsid w:val="00146099"/>
    <w:rsid w:val="001460D4"/>
    <w:rsid w:val="001460FB"/>
    <w:rsid w:val="0014612C"/>
    <w:rsid w:val="00146133"/>
    <w:rsid w:val="00146154"/>
    <w:rsid w:val="0014615F"/>
    <w:rsid w:val="00146196"/>
    <w:rsid w:val="0014619A"/>
    <w:rsid w:val="001461AA"/>
    <w:rsid w:val="001461C6"/>
    <w:rsid w:val="00146203"/>
    <w:rsid w:val="00146212"/>
    <w:rsid w:val="00146253"/>
    <w:rsid w:val="001462EA"/>
    <w:rsid w:val="00146307"/>
    <w:rsid w:val="00146330"/>
    <w:rsid w:val="00146337"/>
    <w:rsid w:val="00146344"/>
    <w:rsid w:val="0014634A"/>
    <w:rsid w:val="00146361"/>
    <w:rsid w:val="00146386"/>
    <w:rsid w:val="0014639C"/>
    <w:rsid w:val="001463E7"/>
    <w:rsid w:val="001463EB"/>
    <w:rsid w:val="00146418"/>
    <w:rsid w:val="0014646B"/>
    <w:rsid w:val="0014646F"/>
    <w:rsid w:val="00146498"/>
    <w:rsid w:val="001464B7"/>
    <w:rsid w:val="00146553"/>
    <w:rsid w:val="0014658E"/>
    <w:rsid w:val="001465B7"/>
    <w:rsid w:val="001465CA"/>
    <w:rsid w:val="00146628"/>
    <w:rsid w:val="00146634"/>
    <w:rsid w:val="0014666D"/>
    <w:rsid w:val="0014669D"/>
    <w:rsid w:val="001466B4"/>
    <w:rsid w:val="001466CA"/>
    <w:rsid w:val="001466DC"/>
    <w:rsid w:val="001466E7"/>
    <w:rsid w:val="001466ED"/>
    <w:rsid w:val="001466F3"/>
    <w:rsid w:val="0014671C"/>
    <w:rsid w:val="001467A6"/>
    <w:rsid w:val="001467B3"/>
    <w:rsid w:val="001467E8"/>
    <w:rsid w:val="0014681F"/>
    <w:rsid w:val="00146823"/>
    <w:rsid w:val="0014682F"/>
    <w:rsid w:val="00146832"/>
    <w:rsid w:val="00146847"/>
    <w:rsid w:val="00146881"/>
    <w:rsid w:val="001468D4"/>
    <w:rsid w:val="0014691C"/>
    <w:rsid w:val="00146928"/>
    <w:rsid w:val="0014698C"/>
    <w:rsid w:val="001469BF"/>
    <w:rsid w:val="00146ABD"/>
    <w:rsid w:val="00146AEB"/>
    <w:rsid w:val="00146AF6"/>
    <w:rsid w:val="00146B1F"/>
    <w:rsid w:val="00146B37"/>
    <w:rsid w:val="00146B5F"/>
    <w:rsid w:val="00146B60"/>
    <w:rsid w:val="00146B79"/>
    <w:rsid w:val="00146B9D"/>
    <w:rsid w:val="00146BBE"/>
    <w:rsid w:val="00146BC0"/>
    <w:rsid w:val="00146BE8"/>
    <w:rsid w:val="00146BE9"/>
    <w:rsid w:val="00146BEC"/>
    <w:rsid w:val="00146C08"/>
    <w:rsid w:val="00146C21"/>
    <w:rsid w:val="00146CA3"/>
    <w:rsid w:val="00146CA8"/>
    <w:rsid w:val="00146CCD"/>
    <w:rsid w:val="00146D02"/>
    <w:rsid w:val="00146D26"/>
    <w:rsid w:val="00146D3A"/>
    <w:rsid w:val="00146D7B"/>
    <w:rsid w:val="00146DB6"/>
    <w:rsid w:val="00146DD1"/>
    <w:rsid w:val="00146E03"/>
    <w:rsid w:val="00146E14"/>
    <w:rsid w:val="00146E52"/>
    <w:rsid w:val="00146E6F"/>
    <w:rsid w:val="00146E97"/>
    <w:rsid w:val="00146EA8"/>
    <w:rsid w:val="00146EA9"/>
    <w:rsid w:val="00146EB8"/>
    <w:rsid w:val="00146EC8"/>
    <w:rsid w:val="00146F77"/>
    <w:rsid w:val="00146F8E"/>
    <w:rsid w:val="00146F97"/>
    <w:rsid w:val="00146FAD"/>
    <w:rsid w:val="00146FAE"/>
    <w:rsid w:val="00146FDE"/>
    <w:rsid w:val="00146FE0"/>
    <w:rsid w:val="00147036"/>
    <w:rsid w:val="0014709E"/>
    <w:rsid w:val="001470A5"/>
    <w:rsid w:val="001470AE"/>
    <w:rsid w:val="0014711E"/>
    <w:rsid w:val="00147123"/>
    <w:rsid w:val="00147131"/>
    <w:rsid w:val="00147135"/>
    <w:rsid w:val="0014713B"/>
    <w:rsid w:val="00147150"/>
    <w:rsid w:val="00147184"/>
    <w:rsid w:val="001471B4"/>
    <w:rsid w:val="001471FD"/>
    <w:rsid w:val="00147247"/>
    <w:rsid w:val="00147270"/>
    <w:rsid w:val="00147275"/>
    <w:rsid w:val="00147285"/>
    <w:rsid w:val="0014728C"/>
    <w:rsid w:val="001472B4"/>
    <w:rsid w:val="001472E4"/>
    <w:rsid w:val="00147321"/>
    <w:rsid w:val="00147333"/>
    <w:rsid w:val="00147366"/>
    <w:rsid w:val="00147387"/>
    <w:rsid w:val="0014738F"/>
    <w:rsid w:val="001473B6"/>
    <w:rsid w:val="001473C3"/>
    <w:rsid w:val="00147412"/>
    <w:rsid w:val="00147457"/>
    <w:rsid w:val="0014749E"/>
    <w:rsid w:val="001474A8"/>
    <w:rsid w:val="001474C3"/>
    <w:rsid w:val="0014755B"/>
    <w:rsid w:val="00147593"/>
    <w:rsid w:val="001475BE"/>
    <w:rsid w:val="001475CC"/>
    <w:rsid w:val="001475D8"/>
    <w:rsid w:val="0014760C"/>
    <w:rsid w:val="0014764B"/>
    <w:rsid w:val="0014765E"/>
    <w:rsid w:val="00147679"/>
    <w:rsid w:val="00147688"/>
    <w:rsid w:val="00147699"/>
    <w:rsid w:val="001476D3"/>
    <w:rsid w:val="001476ED"/>
    <w:rsid w:val="00147702"/>
    <w:rsid w:val="00147708"/>
    <w:rsid w:val="00147720"/>
    <w:rsid w:val="00147749"/>
    <w:rsid w:val="0014774D"/>
    <w:rsid w:val="00147758"/>
    <w:rsid w:val="00147765"/>
    <w:rsid w:val="0014776E"/>
    <w:rsid w:val="00147794"/>
    <w:rsid w:val="001477E9"/>
    <w:rsid w:val="00147803"/>
    <w:rsid w:val="00147811"/>
    <w:rsid w:val="00147820"/>
    <w:rsid w:val="00147836"/>
    <w:rsid w:val="00147850"/>
    <w:rsid w:val="00147857"/>
    <w:rsid w:val="0014785C"/>
    <w:rsid w:val="00147898"/>
    <w:rsid w:val="001478A0"/>
    <w:rsid w:val="001478E3"/>
    <w:rsid w:val="001478F9"/>
    <w:rsid w:val="00147904"/>
    <w:rsid w:val="0014790A"/>
    <w:rsid w:val="00147913"/>
    <w:rsid w:val="0014793C"/>
    <w:rsid w:val="0014793F"/>
    <w:rsid w:val="00147969"/>
    <w:rsid w:val="00147997"/>
    <w:rsid w:val="001479A2"/>
    <w:rsid w:val="001479BF"/>
    <w:rsid w:val="001479C2"/>
    <w:rsid w:val="001479EC"/>
    <w:rsid w:val="001479F9"/>
    <w:rsid w:val="00147A17"/>
    <w:rsid w:val="00147A19"/>
    <w:rsid w:val="00147A31"/>
    <w:rsid w:val="00147A4D"/>
    <w:rsid w:val="00147A58"/>
    <w:rsid w:val="00147B7D"/>
    <w:rsid w:val="00147BA9"/>
    <w:rsid w:val="00147BDF"/>
    <w:rsid w:val="00147BE1"/>
    <w:rsid w:val="00147BE7"/>
    <w:rsid w:val="00147BF2"/>
    <w:rsid w:val="00147C35"/>
    <w:rsid w:val="00147C60"/>
    <w:rsid w:val="00147C9B"/>
    <w:rsid w:val="00147C9D"/>
    <w:rsid w:val="00147CAB"/>
    <w:rsid w:val="00147CF7"/>
    <w:rsid w:val="00147D0F"/>
    <w:rsid w:val="00147D29"/>
    <w:rsid w:val="00147D55"/>
    <w:rsid w:val="00147D5A"/>
    <w:rsid w:val="00147D84"/>
    <w:rsid w:val="00147D8C"/>
    <w:rsid w:val="00147DA1"/>
    <w:rsid w:val="00147DB2"/>
    <w:rsid w:val="00147DC4"/>
    <w:rsid w:val="00147E02"/>
    <w:rsid w:val="00147E89"/>
    <w:rsid w:val="00147EA2"/>
    <w:rsid w:val="00147EEF"/>
    <w:rsid w:val="00147F48"/>
    <w:rsid w:val="00147F53"/>
    <w:rsid w:val="00147F95"/>
    <w:rsid w:val="00147FB7"/>
    <w:rsid w:val="00147FB8"/>
    <w:rsid w:val="00147FD9"/>
    <w:rsid w:val="00147FEE"/>
    <w:rsid w:val="0015000A"/>
    <w:rsid w:val="00150037"/>
    <w:rsid w:val="0015003E"/>
    <w:rsid w:val="00150078"/>
    <w:rsid w:val="0015009D"/>
    <w:rsid w:val="001500B5"/>
    <w:rsid w:val="001500B6"/>
    <w:rsid w:val="001500DE"/>
    <w:rsid w:val="00150105"/>
    <w:rsid w:val="00150106"/>
    <w:rsid w:val="0015015A"/>
    <w:rsid w:val="0015017A"/>
    <w:rsid w:val="00150180"/>
    <w:rsid w:val="00150181"/>
    <w:rsid w:val="001501A2"/>
    <w:rsid w:val="001501A9"/>
    <w:rsid w:val="001501BF"/>
    <w:rsid w:val="001501C0"/>
    <w:rsid w:val="001501C4"/>
    <w:rsid w:val="00150235"/>
    <w:rsid w:val="0015029C"/>
    <w:rsid w:val="001502AB"/>
    <w:rsid w:val="001502BD"/>
    <w:rsid w:val="001502F8"/>
    <w:rsid w:val="0015031F"/>
    <w:rsid w:val="0015036A"/>
    <w:rsid w:val="00150390"/>
    <w:rsid w:val="001503B3"/>
    <w:rsid w:val="0015049A"/>
    <w:rsid w:val="001504A0"/>
    <w:rsid w:val="001504CE"/>
    <w:rsid w:val="00150500"/>
    <w:rsid w:val="0015050C"/>
    <w:rsid w:val="00150518"/>
    <w:rsid w:val="0015053C"/>
    <w:rsid w:val="0015053D"/>
    <w:rsid w:val="0015053F"/>
    <w:rsid w:val="00150546"/>
    <w:rsid w:val="0015054B"/>
    <w:rsid w:val="0015055C"/>
    <w:rsid w:val="0015058F"/>
    <w:rsid w:val="001505CA"/>
    <w:rsid w:val="001505E0"/>
    <w:rsid w:val="001505EA"/>
    <w:rsid w:val="00150637"/>
    <w:rsid w:val="00150688"/>
    <w:rsid w:val="001506B0"/>
    <w:rsid w:val="001506B2"/>
    <w:rsid w:val="001506F2"/>
    <w:rsid w:val="001506FB"/>
    <w:rsid w:val="001506FE"/>
    <w:rsid w:val="00150745"/>
    <w:rsid w:val="00150761"/>
    <w:rsid w:val="00150776"/>
    <w:rsid w:val="001507A5"/>
    <w:rsid w:val="001507E7"/>
    <w:rsid w:val="00150807"/>
    <w:rsid w:val="00150822"/>
    <w:rsid w:val="0015082A"/>
    <w:rsid w:val="00150858"/>
    <w:rsid w:val="001508C7"/>
    <w:rsid w:val="001508F3"/>
    <w:rsid w:val="00150907"/>
    <w:rsid w:val="0015090D"/>
    <w:rsid w:val="0015092B"/>
    <w:rsid w:val="001509A3"/>
    <w:rsid w:val="001509BE"/>
    <w:rsid w:val="001509E0"/>
    <w:rsid w:val="00150A1C"/>
    <w:rsid w:val="00150A23"/>
    <w:rsid w:val="00150A28"/>
    <w:rsid w:val="00150A40"/>
    <w:rsid w:val="00150A5A"/>
    <w:rsid w:val="00150AB0"/>
    <w:rsid w:val="00150B04"/>
    <w:rsid w:val="00150B1C"/>
    <w:rsid w:val="00150B3B"/>
    <w:rsid w:val="00150B90"/>
    <w:rsid w:val="00150C0B"/>
    <w:rsid w:val="00150C4D"/>
    <w:rsid w:val="00150C63"/>
    <w:rsid w:val="00150C76"/>
    <w:rsid w:val="00150D66"/>
    <w:rsid w:val="00150DA1"/>
    <w:rsid w:val="00150DCF"/>
    <w:rsid w:val="00150DFC"/>
    <w:rsid w:val="00150E11"/>
    <w:rsid w:val="00150E16"/>
    <w:rsid w:val="00150E7D"/>
    <w:rsid w:val="00150EA3"/>
    <w:rsid w:val="00150EB9"/>
    <w:rsid w:val="00150EEC"/>
    <w:rsid w:val="00150F0C"/>
    <w:rsid w:val="00150F11"/>
    <w:rsid w:val="00150F37"/>
    <w:rsid w:val="00150F39"/>
    <w:rsid w:val="00150F5C"/>
    <w:rsid w:val="00150F64"/>
    <w:rsid w:val="00150FCD"/>
    <w:rsid w:val="00150FFA"/>
    <w:rsid w:val="0015100E"/>
    <w:rsid w:val="00151044"/>
    <w:rsid w:val="00151046"/>
    <w:rsid w:val="00151051"/>
    <w:rsid w:val="00151073"/>
    <w:rsid w:val="00151088"/>
    <w:rsid w:val="001510FA"/>
    <w:rsid w:val="00151157"/>
    <w:rsid w:val="00151182"/>
    <w:rsid w:val="001511B8"/>
    <w:rsid w:val="001511E4"/>
    <w:rsid w:val="00151201"/>
    <w:rsid w:val="0015122B"/>
    <w:rsid w:val="0015125B"/>
    <w:rsid w:val="00151275"/>
    <w:rsid w:val="001512A9"/>
    <w:rsid w:val="001512CA"/>
    <w:rsid w:val="001512D5"/>
    <w:rsid w:val="001512E4"/>
    <w:rsid w:val="0015132F"/>
    <w:rsid w:val="00151340"/>
    <w:rsid w:val="00151366"/>
    <w:rsid w:val="00151367"/>
    <w:rsid w:val="0015139A"/>
    <w:rsid w:val="0015139B"/>
    <w:rsid w:val="001513A3"/>
    <w:rsid w:val="001513D2"/>
    <w:rsid w:val="001513DF"/>
    <w:rsid w:val="001513EC"/>
    <w:rsid w:val="0015144A"/>
    <w:rsid w:val="0015146F"/>
    <w:rsid w:val="0015147C"/>
    <w:rsid w:val="0015149F"/>
    <w:rsid w:val="001514BF"/>
    <w:rsid w:val="001514DD"/>
    <w:rsid w:val="001514E0"/>
    <w:rsid w:val="001514FD"/>
    <w:rsid w:val="001514FE"/>
    <w:rsid w:val="00151581"/>
    <w:rsid w:val="001515AE"/>
    <w:rsid w:val="001515B1"/>
    <w:rsid w:val="001515E1"/>
    <w:rsid w:val="001515F3"/>
    <w:rsid w:val="00151609"/>
    <w:rsid w:val="0015160A"/>
    <w:rsid w:val="00151612"/>
    <w:rsid w:val="00151633"/>
    <w:rsid w:val="00151636"/>
    <w:rsid w:val="00151642"/>
    <w:rsid w:val="0015164C"/>
    <w:rsid w:val="0015164D"/>
    <w:rsid w:val="00151659"/>
    <w:rsid w:val="00151699"/>
    <w:rsid w:val="0015169E"/>
    <w:rsid w:val="001516CA"/>
    <w:rsid w:val="001516D1"/>
    <w:rsid w:val="001516E5"/>
    <w:rsid w:val="001516F3"/>
    <w:rsid w:val="001516FA"/>
    <w:rsid w:val="0015172B"/>
    <w:rsid w:val="0015176B"/>
    <w:rsid w:val="0015178F"/>
    <w:rsid w:val="0015179D"/>
    <w:rsid w:val="001517C0"/>
    <w:rsid w:val="001517D8"/>
    <w:rsid w:val="001517E2"/>
    <w:rsid w:val="00151820"/>
    <w:rsid w:val="0015184A"/>
    <w:rsid w:val="0015184E"/>
    <w:rsid w:val="001518AD"/>
    <w:rsid w:val="001518C0"/>
    <w:rsid w:val="001518D1"/>
    <w:rsid w:val="001518D8"/>
    <w:rsid w:val="001518E0"/>
    <w:rsid w:val="001518FA"/>
    <w:rsid w:val="00151905"/>
    <w:rsid w:val="0015192A"/>
    <w:rsid w:val="00151942"/>
    <w:rsid w:val="00151967"/>
    <w:rsid w:val="00151995"/>
    <w:rsid w:val="001519A5"/>
    <w:rsid w:val="001519CD"/>
    <w:rsid w:val="001519F9"/>
    <w:rsid w:val="00151A13"/>
    <w:rsid w:val="00151A28"/>
    <w:rsid w:val="00151A2D"/>
    <w:rsid w:val="00151A3A"/>
    <w:rsid w:val="00151A4B"/>
    <w:rsid w:val="00151A5C"/>
    <w:rsid w:val="00151AAB"/>
    <w:rsid w:val="00151AD0"/>
    <w:rsid w:val="00151B78"/>
    <w:rsid w:val="00151B7E"/>
    <w:rsid w:val="00151BB2"/>
    <w:rsid w:val="00151BC7"/>
    <w:rsid w:val="00151BDE"/>
    <w:rsid w:val="00151C1C"/>
    <w:rsid w:val="00151C75"/>
    <w:rsid w:val="00151CD4"/>
    <w:rsid w:val="00151CE4"/>
    <w:rsid w:val="00151CFD"/>
    <w:rsid w:val="00151D20"/>
    <w:rsid w:val="00151D61"/>
    <w:rsid w:val="00151D82"/>
    <w:rsid w:val="00151DAD"/>
    <w:rsid w:val="00151DB1"/>
    <w:rsid w:val="00151DBE"/>
    <w:rsid w:val="00151DF7"/>
    <w:rsid w:val="00151E2C"/>
    <w:rsid w:val="00151E44"/>
    <w:rsid w:val="00151EAD"/>
    <w:rsid w:val="00151ED7"/>
    <w:rsid w:val="00151EE2"/>
    <w:rsid w:val="00151EFF"/>
    <w:rsid w:val="00151F57"/>
    <w:rsid w:val="00151F89"/>
    <w:rsid w:val="00151FB5"/>
    <w:rsid w:val="00151FEF"/>
    <w:rsid w:val="00152018"/>
    <w:rsid w:val="0015201D"/>
    <w:rsid w:val="00152039"/>
    <w:rsid w:val="00152061"/>
    <w:rsid w:val="0015208F"/>
    <w:rsid w:val="00152095"/>
    <w:rsid w:val="001520D6"/>
    <w:rsid w:val="001520D9"/>
    <w:rsid w:val="001520DB"/>
    <w:rsid w:val="001520E1"/>
    <w:rsid w:val="001520EF"/>
    <w:rsid w:val="0015212D"/>
    <w:rsid w:val="0015218D"/>
    <w:rsid w:val="0015218E"/>
    <w:rsid w:val="001521BE"/>
    <w:rsid w:val="001521C1"/>
    <w:rsid w:val="001521E4"/>
    <w:rsid w:val="00152216"/>
    <w:rsid w:val="00152231"/>
    <w:rsid w:val="00152274"/>
    <w:rsid w:val="00152299"/>
    <w:rsid w:val="001522A7"/>
    <w:rsid w:val="001522F7"/>
    <w:rsid w:val="001522F8"/>
    <w:rsid w:val="0015230A"/>
    <w:rsid w:val="00152336"/>
    <w:rsid w:val="0015233B"/>
    <w:rsid w:val="00152369"/>
    <w:rsid w:val="001523E3"/>
    <w:rsid w:val="0015241D"/>
    <w:rsid w:val="00152423"/>
    <w:rsid w:val="00152425"/>
    <w:rsid w:val="00152447"/>
    <w:rsid w:val="0015246B"/>
    <w:rsid w:val="001524CF"/>
    <w:rsid w:val="001524FB"/>
    <w:rsid w:val="00152578"/>
    <w:rsid w:val="001525B5"/>
    <w:rsid w:val="001525DD"/>
    <w:rsid w:val="001525E3"/>
    <w:rsid w:val="001525FB"/>
    <w:rsid w:val="00152645"/>
    <w:rsid w:val="0015267F"/>
    <w:rsid w:val="001526A3"/>
    <w:rsid w:val="0015270C"/>
    <w:rsid w:val="00152728"/>
    <w:rsid w:val="00152746"/>
    <w:rsid w:val="0015275F"/>
    <w:rsid w:val="00152762"/>
    <w:rsid w:val="0015279C"/>
    <w:rsid w:val="001527FF"/>
    <w:rsid w:val="00152812"/>
    <w:rsid w:val="00152856"/>
    <w:rsid w:val="0015286E"/>
    <w:rsid w:val="00152880"/>
    <w:rsid w:val="00152894"/>
    <w:rsid w:val="001528B8"/>
    <w:rsid w:val="001528CA"/>
    <w:rsid w:val="00152984"/>
    <w:rsid w:val="0015298A"/>
    <w:rsid w:val="0015298F"/>
    <w:rsid w:val="00152996"/>
    <w:rsid w:val="001529BB"/>
    <w:rsid w:val="00152A01"/>
    <w:rsid w:val="00152A08"/>
    <w:rsid w:val="00152A10"/>
    <w:rsid w:val="00152A14"/>
    <w:rsid w:val="00152A37"/>
    <w:rsid w:val="00152A44"/>
    <w:rsid w:val="00152AB5"/>
    <w:rsid w:val="00152ABA"/>
    <w:rsid w:val="00152ACA"/>
    <w:rsid w:val="00152AF2"/>
    <w:rsid w:val="00152B28"/>
    <w:rsid w:val="00152B65"/>
    <w:rsid w:val="00152B90"/>
    <w:rsid w:val="00152BFE"/>
    <w:rsid w:val="00152C57"/>
    <w:rsid w:val="00152C78"/>
    <w:rsid w:val="00152CAA"/>
    <w:rsid w:val="00152CC8"/>
    <w:rsid w:val="00152CF2"/>
    <w:rsid w:val="00152D07"/>
    <w:rsid w:val="00152D14"/>
    <w:rsid w:val="00152D1E"/>
    <w:rsid w:val="00152D38"/>
    <w:rsid w:val="00152D46"/>
    <w:rsid w:val="00152D8F"/>
    <w:rsid w:val="00152DD1"/>
    <w:rsid w:val="00152DF8"/>
    <w:rsid w:val="00152E33"/>
    <w:rsid w:val="00152E38"/>
    <w:rsid w:val="00152E3C"/>
    <w:rsid w:val="00152E42"/>
    <w:rsid w:val="00152E54"/>
    <w:rsid w:val="00152EB3"/>
    <w:rsid w:val="00152EC0"/>
    <w:rsid w:val="00152ED5"/>
    <w:rsid w:val="00152EEF"/>
    <w:rsid w:val="00152F03"/>
    <w:rsid w:val="00152F29"/>
    <w:rsid w:val="00152F33"/>
    <w:rsid w:val="00152F51"/>
    <w:rsid w:val="00152F76"/>
    <w:rsid w:val="00152F95"/>
    <w:rsid w:val="00152F96"/>
    <w:rsid w:val="00152FEA"/>
    <w:rsid w:val="00152FF6"/>
    <w:rsid w:val="0015304B"/>
    <w:rsid w:val="0015304E"/>
    <w:rsid w:val="00153076"/>
    <w:rsid w:val="00153080"/>
    <w:rsid w:val="0015309C"/>
    <w:rsid w:val="001530AC"/>
    <w:rsid w:val="001530BE"/>
    <w:rsid w:val="001530E4"/>
    <w:rsid w:val="001530E5"/>
    <w:rsid w:val="0015310B"/>
    <w:rsid w:val="00153141"/>
    <w:rsid w:val="00153149"/>
    <w:rsid w:val="00153169"/>
    <w:rsid w:val="0015317E"/>
    <w:rsid w:val="001531BC"/>
    <w:rsid w:val="001531DA"/>
    <w:rsid w:val="00153206"/>
    <w:rsid w:val="00153212"/>
    <w:rsid w:val="0015323E"/>
    <w:rsid w:val="00153242"/>
    <w:rsid w:val="00153247"/>
    <w:rsid w:val="0015324B"/>
    <w:rsid w:val="00153259"/>
    <w:rsid w:val="0015325D"/>
    <w:rsid w:val="00153290"/>
    <w:rsid w:val="00153293"/>
    <w:rsid w:val="001532BA"/>
    <w:rsid w:val="001532E9"/>
    <w:rsid w:val="00153331"/>
    <w:rsid w:val="00153388"/>
    <w:rsid w:val="00153398"/>
    <w:rsid w:val="0015339A"/>
    <w:rsid w:val="0015342B"/>
    <w:rsid w:val="00153489"/>
    <w:rsid w:val="001534E0"/>
    <w:rsid w:val="001534FB"/>
    <w:rsid w:val="0015352A"/>
    <w:rsid w:val="00153539"/>
    <w:rsid w:val="00153549"/>
    <w:rsid w:val="00153594"/>
    <w:rsid w:val="00153596"/>
    <w:rsid w:val="0015359E"/>
    <w:rsid w:val="001535B1"/>
    <w:rsid w:val="001535BA"/>
    <w:rsid w:val="001535DA"/>
    <w:rsid w:val="001535EB"/>
    <w:rsid w:val="0015360B"/>
    <w:rsid w:val="00153661"/>
    <w:rsid w:val="00153696"/>
    <w:rsid w:val="001536BE"/>
    <w:rsid w:val="001536FF"/>
    <w:rsid w:val="0015370F"/>
    <w:rsid w:val="00153736"/>
    <w:rsid w:val="00153759"/>
    <w:rsid w:val="0015376A"/>
    <w:rsid w:val="00153770"/>
    <w:rsid w:val="0015377A"/>
    <w:rsid w:val="00153792"/>
    <w:rsid w:val="001537B2"/>
    <w:rsid w:val="001537F8"/>
    <w:rsid w:val="00153814"/>
    <w:rsid w:val="0015384E"/>
    <w:rsid w:val="0015388C"/>
    <w:rsid w:val="0015388D"/>
    <w:rsid w:val="001538A9"/>
    <w:rsid w:val="001538D6"/>
    <w:rsid w:val="001538D9"/>
    <w:rsid w:val="001538DC"/>
    <w:rsid w:val="00153902"/>
    <w:rsid w:val="00153918"/>
    <w:rsid w:val="00153931"/>
    <w:rsid w:val="00153957"/>
    <w:rsid w:val="00153967"/>
    <w:rsid w:val="00153989"/>
    <w:rsid w:val="001539D8"/>
    <w:rsid w:val="00153A0B"/>
    <w:rsid w:val="00153A1A"/>
    <w:rsid w:val="00153A1D"/>
    <w:rsid w:val="00153A3F"/>
    <w:rsid w:val="00153A70"/>
    <w:rsid w:val="00153A7E"/>
    <w:rsid w:val="00153A8D"/>
    <w:rsid w:val="00153AA3"/>
    <w:rsid w:val="00153AD6"/>
    <w:rsid w:val="00153ADC"/>
    <w:rsid w:val="00153B0D"/>
    <w:rsid w:val="00153B39"/>
    <w:rsid w:val="00153B6D"/>
    <w:rsid w:val="00153BD2"/>
    <w:rsid w:val="00153BE8"/>
    <w:rsid w:val="00153C00"/>
    <w:rsid w:val="00153C03"/>
    <w:rsid w:val="00153C35"/>
    <w:rsid w:val="00153CAC"/>
    <w:rsid w:val="00153CB2"/>
    <w:rsid w:val="00153CD3"/>
    <w:rsid w:val="00153D0A"/>
    <w:rsid w:val="00153D16"/>
    <w:rsid w:val="00153D63"/>
    <w:rsid w:val="00153D66"/>
    <w:rsid w:val="00153D69"/>
    <w:rsid w:val="00153D97"/>
    <w:rsid w:val="00153DAE"/>
    <w:rsid w:val="00153DB8"/>
    <w:rsid w:val="00153DBA"/>
    <w:rsid w:val="00153DBC"/>
    <w:rsid w:val="00153DC1"/>
    <w:rsid w:val="00153DD1"/>
    <w:rsid w:val="00153DFC"/>
    <w:rsid w:val="00153E11"/>
    <w:rsid w:val="00153E31"/>
    <w:rsid w:val="00153E7E"/>
    <w:rsid w:val="00153E92"/>
    <w:rsid w:val="00153EE7"/>
    <w:rsid w:val="00153EEC"/>
    <w:rsid w:val="00153F01"/>
    <w:rsid w:val="00153F33"/>
    <w:rsid w:val="00153F40"/>
    <w:rsid w:val="00153FAA"/>
    <w:rsid w:val="00153FC3"/>
    <w:rsid w:val="00153FCC"/>
    <w:rsid w:val="00153FD9"/>
    <w:rsid w:val="00153FEF"/>
    <w:rsid w:val="0015406E"/>
    <w:rsid w:val="00154081"/>
    <w:rsid w:val="0015408D"/>
    <w:rsid w:val="001540A7"/>
    <w:rsid w:val="001540D0"/>
    <w:rsid w:val="0015410C"/>
    <w:rsid w:val="00154137"/>
    <w:rsid w:val="00154146"/>
    <w:rsid w:val="0015416F"/>
    <w:rsid w:val="00154186"/>
    <w:rsid w:val="0015418D"/>
    <w:rsid w:val="001541B2"/>
    <w:rsid w:val="00154202"/>
    <w:rsid w:val="00154229"/>
    <w:rsid w:val="0015422D"/>
    <w:rsid w:val="00154244"/>
    <w:rsid w:val="0015427E"/>
    <w:rsid w:val="0015429F"/>
    <w:rsid w:val="001542A7"/>
    <w:rsid w:val="001542C1"/>
    <w:rsid w:val="001542C6"/>
    <w:rsid w:val="001542C9"/>
    <w:rsid w:val="001542CE"/>
    <w:rsid w:val="001542D4"/>
    <w:rsid w:val="001542F2"/>
    <w:rsid w:val="00154343"/>
    <w:rsid w:val="0015436E"/>
    <w:rsid w:val="00154382"/>
    <w:rsid w:val="001543A9"/>
    <w:rsid w:val="0015444A"/>
    <w:rsid w:val="00154454"/>
    <w:rsid w:val="00154487"/>
    <w:rsid w:val="00154490"/>
    <w:rsid w:val="001544A7"/>
    <w:rsid w:val="001544D3"/>
    <w:rsid w:val="001544E5"/>
    <w:rsid w:val="00154512"/>
    <w:rsid w:val="00154534"/>
    <w:rsid w:val="00154543"/>
    <w:rsid w:val="001545F2"/>
    <w:rsid w:val="001545FD"/>
    <w:rsid w:val="00154602"/>
    <w:rsid w:val="00154607"/>
    <w:rsid w:val="0015461D"/>
    <w:rsid w:val="00154680"/>
    <w:rsid w:val="00154683"/>
    <w:rsid w:val="001546FB"/>
    <w:rsid w:val="00154747"/>
    <w:rsid w:val="00154761"/>
    <w:rsid w:val="00154764"/>
    <w:rsid w:val="0015476D"/>
    <w:rsid w:val="001547B1"/>
    <w:rsid w:val="001547BB"/>
    <w:rsid w:val="0015483F"/>
    <w:rsid w:val="00154855"/>
    <w:rsid w:val="00154878"/>
    <w:rsid w:val="00154894"/>
    <w:rsid w:val="0015489A"/>
    <w:rsid w:val="001548A9"/>
    <w:rsid w:val="001548FF"/>
    <w:rsid w:val="00154920"/>
    <w:rsid w:val="0015492D"/>
    <w:rsid w:val="00154939"/>
    <w:rsid w:val="00154952"/>
    <w:rsid w:val="00154956"/>
    <w:rsid w:val="0015499E"/>
    <w:rsid w:val="001549D0"/>
    <w:rsid w:val="001549DC"/>
    <w:rsid w:val="001549F5"/>
    <w:rsid w:val="00154A07"/>
    <w:rsid w:val="00154A1E"/>
    <w:rsid w:val="00154A24"/>
    <w:rsid w:val="00154A93"/>
    <w:rsid w:val="00154AA3"/>
    <w:rsid w:val="00154AAA"/>
    <w:rsid w:val="00154AB9"/>
    <w:rsid w:val="00154B12"/>
    <w:rsid w:val="00154B23"/>
    <w:rsid w:val="00154B32"/>
    <w:rsid w:val="00154C14"/>
    <w:rsid w:val="00154C3B"/>
    <w:rsid w:val="00154C51"/>
    <w:rsid w:val="00154C91"/>
    <w:rsid w:val="00154CBC"/>
    <w:rsid w:val="00154D0F"/>
    <w:rsid w:val="00154D17"/>
    <w:rsid w:val="00154D90"/>
    <w:rsid w:val="00154DAB"/>
    <w:rsid w:val="00154DCA"/>
    <w:rsid w:val="00154DDE"/>
    <w:rsid w:val="00154E0A"/>
    <w:rsid w:val="00154E14"/>
    <w:rsid w:val="00154E41"/>
    <w:rsid w:val="00154E52"/>
    <w:rsid w:val="00154E6C"/>
    <w:rsid w:val="00154E6E"/>
    <w:rsid w:val="00154E7B"/>
    <w:rsid w:val="00154E8E"/>
    <w:rsid w:val="00154F00"/>
    <w:rsid w:val="00154F0C"/>
    <w:rsid w:val="00154F0D"/>
    <w:rsid w:val="00154F36"/>
    <w:rsid w:val="00154F5E"/>
    <w:rsid w:val="00154F71"/>
    <w:rsid w:val="00154F7C"/>
    <w:rsid w:val="00154F8E"/>
    <w:rsid w:val="00154FA5"/>
    <w:rsid w:val="00154FB8"/>
    <w:rsid w:val="00154FBE"/>
    <w:rsid w:val="00154FF2"/>
    <w:rsid w:val="0015501D"/>
    <w:rsid w:val="00155030"/>
    <w:rsid w:val="0015504B"/>
    <w:rsid w:val="00155053"/>
    <w:rsid w:val="00155105"/>
    <w:rsid w:val="00155120"/>
    <w:rsid w:val="00155152"/>
    <w:rsid w:val="00155247"/>
    <w:rsid w:val="00155289"/>
    <w:rsid w:val="001552A8"/>
    <w:rsid w:val="001552C5"/>
    <w:rsid w:val="001552F1"/>
    <w:rsid w:val="0015532A"/>
    <w:rsid w:val="0015535C"/>
    <w:rsid w:val="001553C1"/>
    <w:rsid w:val="001553CB"/>
    <w:rsid w:val="001553D9"/>
    <w:rsid w:val="001553DC"/>
    <w:rsid w:val="001553F1"/>
    <w:rsid w:val="001553F6"/>
    <w:rsid w:val="001553FA"/>
    <w:rsid w:val="0015541A"/>
    <w:rsid w:val="00155472"/>
    <w:rsid w:val="001554B9"/>
    <w:rsid w:val="001554DC"/>
    <w:rsid w:val="0015552C"/>
    <w:rsid w:val="0015554B"/>
    <w:rsid w:val="00155592"/>
    <w:rsid w:val="001555BA"/>
    <w:rsid w:val="001555C0"/>
    <w:rsid w:val="001555D9"/>
    <w:rsid w:val="001555FE"/>
    <w:rsid w:val="00155617"/>
    <w:rsid w:val="0015561C"/>
    <w:rsid w:val="0015561D"/>
    <w:rsid w:val="0015565F"/>
    <w:rsid w:val="0015566B"/>
    <w:rsid w:val="0015570C"/>
    <w:rsid w:val="0015574C"/>
    <w:rsid w:val="00155757"/>
    <w:rsid w:val="00155765"/>
    <w:rsid w:val="00155792"/>
    <w:rsid w:val="00155820"/>
    <w:rsid w:val="00155824"/>
    <w:rsid w:val="00155852"/>
    <w:rsid w:val="00155865"/>
    <w:rsid w:val="00155871"/>
    <w:rsid w:val="00155876"/>
    <w:rsid w:val="00155885"/>
    <w:rsid w:val="001558D2"/>
    <w:rsid w:val="001558DD"/>
    <w:rsid w:val="00155906"/>
    <w:rsid w:val="00155921"/>
    <w:rsid w:val="00155934"/>
    <w:rsid w:val="00155947"/>
    <w:rsid w:val="0015594A"/>
    <w:rsid w:val="00155981"/>
    <w:rsid w:val="001559BE"/>
    <w:rsid w:val="00155A0A"/>
    <w:rsid w:val="00155A60"/>
    <w:rsid w:val="00155A99"/>
    <w:rsid w:val="00155AA2"/>
    <w:rsid w:val="00155B20"/>
    <w:rsid w:val="00155B26"/>
    <w:rsid w:val="00155C16"/>
    <w:rsid w:val="00155C24"/>
    <w:rsid w:val="00155C4D"/>
    <w:rsid w:val="00155CA8"/>
    <w:rsid w:val="00155CBE"/>
    <w:rsid w:val="00155CE6"/>
    <w:rsid w:val="00155CEC"/>
    <w:rsid w:val="00155CFA"/>
    <w:rsid w:val="00155D3E"/>
    <w:rsid w:val="00155D57"/>
    <w:rsid w:val="00155D5F"/>
    <w:rsid w:val="00155D77"/>
    <w:rsid w:val="00155D90"/>
    <w:rsid w:val="00155DA7"/>
    <w:rsid w:val="00155DF2"/>
    <w:rsid w:val="00155DF9"/>
    <w:rsid w:val="00155E13"/>
    <w:rsid w:val="00155E19"/>
    <w:rsid w:val="00155E22"/>
    <w:rsid w:val="00155E6D"/>
    <w:rsid w:val="00155EC2"/>
    <w:rsid w:val="00155EE8"/>
    <w:rsid w:val="00155F03"/>
    <w:rsid w:val="00155F5E"/>
    <w:rsid w:val="00156050"/>
    <w:rsid w:val="0015606D"/>
    <w:rsid w:val="001560BF"/>
    <w:rsid w:val="001560DE"/>
    <w:rsid w:val="001560E0"/>
    <w:rsid w:val="00156111"/>
    <w:rsid w:val="00156151"/>
    <w:rsid w:val="0015615E"/>
    <w:rsid w:val="00156163"/>
    <w:rsid w:val="00156174"/>
    <w:rsid w:val="0015617E"/>
    <w:rsid w:val="001561C2"/>
    <w:rsid w:val="001561E6"/>
    <w:rsid w:val="00156208"/>
    <w:rsid w:val="00156233"/>
    <w:rsid w:val="00156258"/>
    <w:rsid w:val="00156264"/>
    <w:rsid w:val="0015626B"/>
    <w:rsid w:val="00156280"/>
    <w:rsid w:val="00156281"/>
    <w:rsid w:val="00156296"/>
    <w:rsid w:val="001562AD"/>
    <w:rsid w:val="001562AE"/>
    <w:rsid w:val="0015634C"/>
    <w:rsid w:val="0015637E"/>
    <w:rsid w:val="00156389"/>
    <w:rsid w:val="001563A2"/>
    <w:rsid w:val="001563AF"/>
    <w:rsid w:val="001563F0"/>
    <w:rsid w:val="00156406"/>
    <w:rsid w:val="0015641C"/>
    <w:rsid w:val="0015641E"/>
    <w:rsid w:val="00156424"/>
    <w:rsid w:val="0015642E"/>
    <w:rsid w:val="00156434"/>
    <w:rsid w:val="0015646A"/>
    <w:rsid w:val="0015647D"/>
    <w:rsid w:val="00156481"/>
    <w:rsid w:val="00156490"/>
    <w:rsid w:val="001564C7"/>
    <w:rsid w:val="001564D5"/>
    <w:rsid w:val="0015650D"/>
    <w:rsid w:val="00156524"/>
    <w:rsid w:val="00156536"/>
    <w:rsid w:val="00156549"/>
    <w:rsid w:val="0015655D"/>
    <w:rsid w:val="001565B7"/>
    <w:rsid w:val="001565CB"/>
    <w:rsid w:val="001565DD"/>
    <w:rsid w:val="001565F5"/>
    <w:rsid w:val="00156600"/>
    <w:rsid w:val="00156686"/>
    <w:rsid w:val="001566CB"/>
    <w:rsid w:val="001566DB"/>
    <w:rsid w:val="00156723"/>
    <w:rsid w:val="00156746"/>
    <w:rsid w:val="0015675D"/>
    <w:rsid w:val="00156762"/>
    <w:rsid w:val="00156786"/>
    <w:rsid w:val="001567AA"/>
    <w:rsid w:val="001567AD"/>
    <w:rsid w:val="001567E5"/>
    <w:rsid w:val="001567EB"/>
    <w:rsid w:val="00156817"/>
    <w:rsid w:val="00156819"/>
    <w:rsid w:val="00156821"/>
    <w:rsid w:val="00156834"/>
    <w:rsid w:val="0015683A"/>
    <w:rsid w:val="001568DF"/>
    <w:rsid w:val="0015697A"/>
    <w:rsid w:val="001569BD"/>
    <w:rsid w:val="00156A4C"/>
    <w:rsid w:val="00156AA4"/>
    <w:rsid w:val="00156ADE"/>
    <w:rsid w:val="00156AEF"/>
    <w:rsid w:val="00156AF9"/>
    <w:rsid w:val="00156B1A"/>
    <w:rsid w:val="00156B22"/>
    <w:rsid w:val="00156B3E"/>
    <w:rsid w:val="00156B42"/>
    <w:rsid w:val="00156B8B"/>
    <w:rsid w:val="00156B92"/>
    <w:rsid w:val="00156C05"/>
    <w:rsid w:val="00156C0D"/>
    <w:rsid w:val="00156C10"/>
    <w:rsid w:val="00156C15"/>
    <w:rsid w:val="00156C2B"/>
    <w:rsid w:val="00156C5B"/>
    <w:rsid w:val="00156C72"/>
    <w:rsid w:val="00156C78"/>
    <w:rsid w:val="00156CC0"/>
    <w:rsid w:val="00156CC9"/>
    <w:rsid w:val="00156CFB"/>
    <w:rsid w:val="00156D13"/>
    <w:rsid w:val="00156D44"/>
    <w:rsid w:val="00156DF1"/>
    <w:rsid w:val="00156E39"/>
    <w:rsid w:val="00156E5A"/>
    <w:rsid w:val="00156E94"/>
    <w:rsid w:val="00156E9B"/>
    <w:rsid w:val="00156EAA"/>
    <w:rsid w:val="00156EF2"/>
    <w:rsid w:val="00156F12"/>
    <w:rsid w:val="00156F20"/>
    <w:rsid w:val="00156F63"/>
    <w:rsid w:val="00156F77"/>
    <w:rsid w:val="00156F8D"/>
    <w:rsid w:val="00156FCC"/>
    <w:rsid w:val="00156FEF"/>
    <w:rsid w:val="00157017"/>
    <w:rsid w:val="00157028"/>
    <w:rsid w:val="00157071"/>
    <w:rsid w:val="001570A8"/>
    <w:rsid w:val="001570B4"/>
    <w:rsid w:val="001570B8"/>
    <w:rsid w:val="001570CC"/>
    <w:rsid w:val="001570D4"/>
    <w:rsid w:val="00157126"/>
    <w:rsid w:val="00157145"/>
    <w:rsid w:val="00157159"/>
    <w:rsid w:val="00157184"/>
    <w:rsid w:val="001571A2"/>
    <w:rsid w:val="001571DF"/>
    <w:rsid w:val="00157215"/>
    <w:rsid w:val="0015721C"/>
    <w:rsid w:val="00157238"/>
    <w:rsid w:val="001572A2"/>
    <w:rsid w:val="001572D6"/>
    <w:rsid w:val="00157309"/>
    <w:rsid w:val="0015731B"/>
    <w:rsid w:val="0015733D"/>
    <w:rsid w:val="0015736D"/>
    <w:rsid w:val="00157374"/>
    <w:rsid w:val="00157375"/>
    <w:rsid w:val="0015737F"/>
    <w:rsid w:val="00157388"/>
    <w:rsid w:val="0015738A"/>
    <w:rsid w:val="001573B2"/>
    <w:rsid w:val="00157433"/>
    <w:rsid w:val="0015743D"/>
    <w:rsid w:val="0015743E"/>
    <w:rsid w:val="00157445"/>
    <w:rsid w:val="0015744B"/>
    <w:rsid w:val="00157454"/>
    <w:rsid w:val="001574A6"/>
    <w:rsid w:val="001574B3"/>
    <w:rsid w:val="001574C4"/>
    <w:rsid w:val="001574EE"/>
    <w:rsid w:val="001574F0"/>
    <w:rsid w:val="00157521"/>
    <w:rsid w:val="0015752D"/>
    <w:rsid w:val="00157555"/>
    <w:rsid w:val="001575CF"/>
    <w:rsid w:val="00157607"/>
    <w:rsid w:val="00157631"/>
    <w:rsid w:val="00157651"/>
    <w:rsid w:val="00157655"/>
    <w:rsid w:val="00157686"/>
    <w:rsid w:val="00157691"/>
    <w:rsid w:val="001576A0"/>
    <w:rsid w:val="001576A4"/>
    <w:rsid w:val="001576A5"/>
    <w:rsid w:val="001576D4"/>
    <w:rsid w:val="001576EF"/>
    <w:rsid w:val="0015770A"/>
    <w:rsid w:val="00157723"/>
    <w:rsid w:val="00157744"/>
    <w:rsid w:val="00157749"/>
    <w:rsid w:val="00157758"/>
    <w:rsid w:val="00157792"/>
    <w:rsid w:val="00157803"/>
    <w:rsid w:val="00157820"/>
    <w:rsid w:val="00157825"/>
    <w:rsid w:val="0015782A"/>
    <w:rsid w:val="00157842"/>
    <w:rsid w:val="00157848"/>
    <w:rsid w:val="0015784A"/>
    <w:rsid w:val="00157858"/>
    <w:rsid w:val="0015786A"/>
    <w:rsid w:val="0015786B"/>
    <w:rsid w:val="0015789E"/>
    <w:rsid w:val="001578BA"/>
    <w:rsid w:val="001578BD"/>
    <w:rsid w:val="001578FD"/>
    <w:rsid w:val="00157937"/>
    <w:rsid w:val="00157972"/>
    <w:rsid w:val="0015797B"/>
    <w:rsid w:val="001579A9"/>
    <w:rsid w:val="00157A66"/>
    <w:rsid w:val="00157A87"/>
    <w:rsid w:val="00157AA9"/>
    <w:rsid w:val="00157B05"/>
    <w:rsid w:val="00157B18"/>
    <w:rsid w:val="00157B33"/>
    <w:rsid w:val="00157B36"/>
    <w:rsid w:val="00157B5C"/>
    <w:rsid w:val="00157B64"/>
    <w:rsid w:val="00157B86"/>
    <w:rsid w:val="00157B87"/>
    <w:rsid w:val="00157C01"/>
    <w:rsid w:val="00157C5C"/>
    <w:rsid w:val="00157C98"/>
    <w:rsid w:val="00157CA1"/>
    <w:rsid w:val="00157CB9"/>
    <w:rsid w:val="00157CEA"/>
    <w:rsid w:val="00157D12"/>
    <w:rsid w:val="00157D4A"/>
    <w:rsid w:val="00157D76"/>
    <w:rsid w:val="00157D77"/>
    <w:rsid w:val="00157DAC"/>
    <w:rsid w:val="00157DAD"/>
    <w:rsid w:val="00157DC9"/>
    <w:rsid w:val="00157DDB"/>
    <w:rsid w:val="00157DE5"/>
    <w:rsid w:val="00157E03"/>
    <w:rsid w:val="00157E43"/>
    <w:rsid w:val="00157E81"/>
    <w:rsid w:val="00157EB6"/>
    <w:rsid w:val="00157EBE"/>
    <w:rsid w:val="00157FA3"/>
    <w:rsid w:val="00157FCE"/>
    <w:rsid w:val="00157FD0"/>
    <w:rsid w:val="00160033"/>
    <w:rsid w:val="00160040"/>
    <w:rsid w:val="00160050"/>
    <w:rsid w:val="00160087"/>
    <w:rsid w:val="001600F4"/>
    <w:rsid w:val="00160102"/>
    <w:rsid w:val="0016010D"/>
    <w:rsid w:val="00160114"/>
    <w:rsid w:val="0016012D"/>
    <w:rsid w:val="00160152"/>
    <w:rsid w:val="0016018F"/>
    <w:rsid w:val="001601B1"/>
    <w:rsid w:val="001601FE"/>
    <w:rsid w:val="0016025A"/>
    <w:rsid w:val="00160287"/>
    <w:rsid w:val="0016028E"/>
    <w:rsid w:val="001602F1"/>
    <w:rsid w:val="001602FE"/>
    <w:rsid w:val="00160303"/>
    <w:rsid w:val="001603F8"/>
    <w:rsid w:val="001603FB"/>
    <w:rsid w:val="00160403"/>
    <w:rsid w:val="00160410"/>
    <w:rsid w:val="00160471"/>
    <w:rsid w:val="001604B1"/>
    <w:rsid w:val="001604C2"/>
    <w:rsid w:val="001604F8"/>
    <w:rsid w:val="00160519"/>
    <w:rsid w:val="0016053F"/>
    <w:rsid w:val="00160542"/>
    <w:rsid w:val="00160571"/>
    <w:rsid w:val="00160574"/>
    <w:rsid w:val="0016059A"/>
    <w:rsid w:val="001605A4"/>
    <w:rsid w:val="001605AE"/>
    <w:rsid w:val="001605CB"/>
    <w:rsid w:val="001605D2"/>
    <w:rsid w:val="001605E8"/>
    <w:rsid w:val="0016063F"/>
    <w:rsid w:val="00160657"/>
    <w:rsid w:val="0016065B"/>
    <w:rsid w:val="0016067A"/>
    <w:rsid w:val="00160686"/>
    <w:rsid w:val="00160697"/>
    <w:rsid w:val="001606D1"/>
    <w:rsid w:val="001606F7"/>
    <w:rsid w:val="001606F8"/>
    <w:rsid w:val="001606FF"/>
    <w:rsid w:val="0016071C"/>
    <w:rsid w:val="00160736"/>
    <w:rsid w:val="00160755"/>
    <w:rsid w:val="0016076B"/>
    <w:rsid w:val="00160776"/>
    <w:rsid w:val="001607A8"/>
    <w:rsid w:val="00160861"/>
    <w:rsid w:val="001608D4"/>
    <w:rsid w:val="001608F7"/>
    <w:rsid w:val="00160914"/>
    <w:rsid w:val="00160960"/>
    <w:rsid w:val="00160A46"/>
    <w:rsid w:val="00160ACC"/>
    <w:rsid w:val="00160B12"/>
    <w:rsid w:val="00160B18"/>
    <w:rsid w:val="00160B32"/>
    <w:rsid w:val="00160B57"/>
    <w:rsid w:val="00160B8F"/>
    <w:rsid w:val="00160B94"/>
    <w:rsid w:val="00160B96"/>
    <w:rsid w:val="00160B98"/>
    <w:rsid w:val="00160BB6"/>
    <w:rsid w:val="00160BBE"/>
    <w:rsid w:val="00160BBF"/>
    <w:rsid w:val="00160BCD"/>
    <w:rsid w:val="00160C0C"/>
    <w:rsid w:val="00160C85"/>
    <w:rsid w:val="00160CAC"/>
    <w:rsid w:val="00160CD9"/>
    <w:rsid w:val="00160CEA"/>
    <w:rsid w:val="00160CF4"/>
    <w:rsid w:val="00160D0B"/>
    <w:rsid w:val="00160D38"/>
    <w:rsid w:val="00160D7D"/>
    <w:rsid w:val="00160D84"/>
    <w:rsid w:val="00160D90"/>
    <w:rsid w:val="00160DA2"/>
    <w:rsid w:val="00160DB9"/>
    <w:rsid w:val="00160DD2"/>
    <w:rsid w:val="00160DF3"/>
    <w:rsid w:val="00160E07"/>
    <w:rsid w:val="00160E14"/>
    <w:rsid w:val="00160E3B"/>
    <w:rsid w:val="00160E45"/>
    <w:rsid w:val="00160E54"/>
    <w:rsid w:val="00160ED5"/>
    <w:rsid w:val="00160EDC"/>
    <w:rsid w:val="00160EF8"/>
    <w:rsid w:val="00160F2A"/>
    <w:rsid w:val="00160F4F"/>
    <w:rsid w:val="00160F77"/>
    <w:rsid w:val="00161013"/>
    <w:rsid w:val="00161035"/>
    <w:rsid w:val="00161049"/>
    <w:rsid w:val="00161051"/>
    <w:rsid w:val="001610A5"/>
    <w:rsid w:val="001610AA"/>
    <w:rsid w:val="001610AF"/>
    <w:rsid w:val="001610EC"/>
    <w:rsid w:val="00161139"/>
    <w:rsid w:val="001611EF"/>
    <w:rsid w:val="00161219"/>
    <w:rsid w:val="0016122C"/>
    <w:rsid w:val="00161236"/>
    <w:rsid w:val="0016124C"/>
    <w:rsid w:val="00161252"/>
    <w:rsid w:val="001612A0"/>
    <w:rsid w:val="001612B0"/>
    <w:rsid w:val="001612C9"/>
    <w:rsid w:val="001612D8"/>
    <w:rsid w:val="001612F0"/>
    <w:rsid w:val="001612F4"/>
    <w:rsid w:val="0016130A"/>
    <w:rsid w:val="00161333"/>
    <w:rsid w:val="00161334"/>
    <w:rsid w:val="00161373"/>
    <w:rsid w:val="00161392"/>
    <w:rsid w:val="00161398"/>
    <w:rsid w:val="001613B1"/>
    <w:rsid w:val="001613E9"/>
    <w:rsid w:val="00161411"/>
    <w:rsid w:val="00161496"/>
    <w:rsid w:val="0016149A"/>
    <w:rsid w:val="001614AB"/>
    <w:rsid w:val="001614DF"/>
    <w:rsid w:val="001614E4"/>
    <w:rsid w:val="001614E5"/>
    <w:rsid w:val="00161558"/>
    <w:rsid w:val="0016155F"/>
    <w:rsid w:val="0016158E"/>
    <w:rsid w:val="00161599"/>
    <w:rsid w:val="001615A6"/>
    <w:rsid w:val="001615AF"/>
    <w:rsid w:val="001615BC"/>
    <w:rsid w:val="001615C1"/>
    <w:rsid w:val="00161607"/>
    <w:rsid w:val="00161627"/>
    <w:rsid w:val="00161651"/>
    <w:rsid w:val="0016166B"/>
    <w:rsid w:val="0016166C"/>
    <w:rsid w:val="0016169A"/>
    <w:rsid w:val="001616F7"/>
    <w:rsid w:val="0016172F"/>
    <w:rsid w:val="0016175B"/>
    <w:rsid w:val="0016176D"/>
    <w:rsid w:val="00161791"/>
    <w:rsid w:val="001617DE"/>
    <w:rsid w:val="0016181C"/>
    <w:rsid w:val="0016185F"/>
    <w:rsid w:val="001618AF"/>
    <w:rsid w:val="0016191A"/>
    <w:rsid w:val="0016191F"/>
    <w:rsid w:val="0016192E"/>
    <w:rsid w:val="00161938"/>
    <w:rsid w:val="00161939"/>
    <w:rsid w:val="0016194F"/>
    <w:rsid w:val="00161968"/>
    <w:rsid w:val="0016196A"/>
    <w:rsid w:val="00161992"/>
    <w:rsid w:val="001619A7"/>
    <w:rsid w:val="001619BC"/>
    <w:rsid w:val="001619CB"/>
    <w:rsid w:val="001619CC"/>
    <w:rsid w:val="001619E5"/>
    <w:rsid w:val="00161A0C"/>
    <w:rsid w:val="00161A38"/>
    <w:rsid w:val="00161A3F"/>
    <w:rsid w:val="00161A96"/>
    <w:rsid w:val="00161AD1"/>
    <w:rsid w:val="00161AE2"/>
    <w:rsid w:val="00161AE6"/>
    <w:rsid w:val="00161B28"/>
    <w:rsid w:val="00161B31"/>
    <w:rsid w:val="00161B4C"/>
    <w:rsid w:val="00161B83"/>
    <w:rsid w:val="00161BB6"/>
    <w:rsid w:val="00161BE1"/>
    <w:rsid w:val="00161C05"/>
    <w:rsid w:val="00161C4D"/>
    <w:rsid w:val="00161C74"/>
    <w:rsid w:val="00161CAE"/>
    <w:rsid w:val="00161CB1"/>
    <w:rsid w:val="00161CDB"/>
    <w:rsid w:val="00161D0B"/>
    <w:rsid w:val="00161D25"/>
    <w:rsid w:val="00161D37"/>
    <w:rsid w:val="00161D59"/>
    <w:rsid w:val="00161D73"/>
    <w:rsid w:val="00161DA7"/>
    <w:rsid w:val="00161DCD"/>
    <w:rsid w:val="00161DE4"/>
    <w:rsid w:val="00161E39"/>
    <w:rsid w:val="00161E81"/>
    <w:rsid w:val="00161EB9"/>
    <w:rsid w:val="00161EE6"/>
    <w:rsid w:val="00161F26"/>
    <w:rsid w:val="00161F51"/>
    <w:rsid w:val="00161F63"/>
    <w:rsid w:val="00161F72"/>
    <w:rsid w:val="00161F95"/>
    <w:rsid w:val="00161F97"/>
    <w:rsid w:val="00161FB7"/>
    <w:rsid w:val="00161FCB"/>
    <w:rsid w:val="00162001"/>
    <w:rsid w:val="00162032"/>
    <w:rsid w:val="001620A3"/>
    <w:rsid w:val="001620E7"/>
    <w:rsid w:val="00162133"/>
    <w:rsid w:val="00162175"/>
    <w:rsid w:val="00162179"/>
    <w:rsid w:val="001621A3"/>
    <w:rsid w:val="001621E0"/>
    <w:rsid w:val="001621E4"/>
    <w:rsid w:val="001621E6"/>
    <w:rsid w:val="001621E9"/>
    <w:rsid w:val="001621FD"/>
    <w:rsid w:val="0016221A"/>
    <w:rsid w:val="0016223B"/>
    <w:rsid w:val="0016225C"/>
    <w:rsid w:val="00162294"/>
    <w:rsid w:val="001622E4"/>
    <w:rsid w:val="00162321"/>
    <w:rsid w:val="0016232D"/>
    <w:rsid w:val="00162333"/>
    <w:rsid w:val="00162350"/>
    <w:rsid w:val="00162388"/>
    <w:rsid w:val="0016238B"/>
    <w:rsid w:val="001623A0"/>
    <w:rsid w:val="001623C5"/>
    <w:rsid w:val="001623C8"/>
    <w:rsid w:val="001623CE"/>
    <w:rsid w:val="001623D4"/>
    <w:rsid w:val="001623ED"/>
    <w:rsid w:val="00162402"/>
    <w:rsid w:val="00162450"/>
    <w:rsid w:val="0016249B"/>
    <w:rsid w:val="00162501"/>
    <w:rsid w:val="0016250B"/>
    <w:rsid w:val="00162516"/>
    <w:rsid w:val="0016254A"/>
    <w:rsid w:val="00162559"/>
    <w:rsid w:val="00162568"/>
    <w:rsid w:val="0016256E"/>
    <w:rsid w:val="001625A7"/>
    <w:rsid w:val="001625B7"/>
    <w:rsid w:val="001625E0"/>
    <w:rsid w:val="001625E4"/>
    <w:rsid w:val="001625FF"/>
    <w:rsid w:val="00162633"/>
    <w:rsid w:val="00162659"/>
    <w:rsid w:val="0016267D"/>
    <w:rsid w:val="0016268A"/>
    <w:rsid w:val="0016268B"/>
    <w:rsid w:val="0016269F"/>
    <w:rsid w:val="001626F1"/>
    <w:rsid w:val="0016273D"/>
    <w:rsid w:val="00162747"/>
    <w:rsid w:val="0016274E"/>
    <w:rsid w:val="00162752"/>
    <w:rsid w:val="00162768"/>
    <w:rsid w:val="0016276A"/>
    <w:rsid w:val="00162779"/>
    <w:rsid w:val="001627A9"/>
    <w:rsid w:val="001627CE"/>
    <w:rsid w:val="001627D3"/>
    <w:rsid w:val="001627E3"/>
    <w:rsid w:val="001627E4"/>
    <w:rsid w:val="001627F6"/>
    <w:rsid w:val="00162817"/>
    <w:rsid w:val="0016284C"/>
    <w:rsid w:val="00162875"/>
    <w:rsid w:val="00162890"/>
    <w:rsid w:val="001628C3"/>
    <w:rsid w:val="001628CB"/>
    <w:rsid w:val="001628F0"/>
    <w:rsid w:val="001628F1"/>
    <w:rsid w:val="001628FF"/>
    <w:rsid w:val="00162940"/>
    <w:rsid w:val="001629A9"/>
    <w:rsid w:val="001629AD"/>
    <w:rsid w:val="001629E6"/>
    <w:rsid w:val="001629EA"/>
    <w:rsid w:val="00162A25"/>
    <w:rsid w:val="00162AAE"/>
    <w:rsid w:val="00162AB6"/>
    <w:rsid w:val="00162ADF"/>
    <w:rsid w:val="00162AE1"/>
    <w:rsid w:val="00162AF5"/>
    <w:rsid w:val="00162AFF"/>
    <w:rsid w:val="00162B09"/>
    <w:rsid w:val="00162B23"/>
    <w:rsid w:val="00162B2A"/>
    <w:rsid w:val="00162B47"/>
    <w:rsid w:val="00162B4F"/>
    <w:rsid w:val="00162B77"/>
    <w:rsid w:val="00162C37"/>
    <w:rsid w:val="00162C45"/>
    <w:rsid w:val="00162C51"/>
    <w:rsid w:val="00162C8A"/>
    <w:rsid w:val="00162C93"/>
    <w:rsid w:val="00162C98"/>
    <w:rsid w:val="00162CF2"/>
    <w:rsid w:val="00162D5C"/>
    <w:rsid w:val="00162D7C"/>
    <w:rsid w:val="00162D85"/>
    <w:rsid w:val="00162DAC"/>
    <w:rsid w:val="00162E00"/>
    <w:rsid w:val="00162E3A"/>
    <w:rsid w:val="00162EB6"/>
    <w:rsid w:val="00162EC6"/>
    <w:rsid w:val="00162EFB"/>
    <w:rsid w:val="00162F09"/>
    <w:rsid w:val="00162F0E"/>
    <w:rsid w:val="00162F32"/>
    <w:rsid w:val="00162F3F"/>
    <w:rsid w:val="00162F70"/>
    <w:rsid w:val="00162F9F"/>
    <w:rsid w:val="00162FA5"/>
    <w:rsid w:val="00162FAC"/>
    <w:rsid w:val="00162FCE"/>
    <w:rsid w:val="00162FDD"/>
    <w:rsid w:val="00162FF8"/>
    <w:rsid w:val="00163005"/>
    <w:rsid w:val="00163024"/>
    <w:rsid w:val="00163038"/>
    <w:rsid w:val="0016304C"/>
    <w:rsid w:val="00163060"/>
    <w:rsid w:val="001630A5"/>
    <w:rsid w:val="001630B9"/>
    <w:rsid w:val="00163122"/>
    <w:rsid w:val="00163138"/>
    <w:rsid w:val="00163192"/>
    <w:rsid w:val="001631C7"/>
    <w:rsid w:val="001631D0"/>
    <w:rsid w:val="001631E5"/>
    <w:rsid w:val="0016320A"/>
    <w:rsid w:val="0016320F"/>
    <w:rsid w:val="00163292"/>
    <w:rsid w:val="001632A5"/>
    <w:rsid w:val="001632A6"/>
    <w:rsid w:val="001632C6"/>
    <w:rsid w:val="001632F6"/>
    <w:rsid w:val="0016330E"/>
    <w:rsid w:val="00163326"/>
    <w:rsid w:val="001633AC"/>
    <w:rsid w:val="001633E2"/>
    <w:rsid w:val="00163407"/>
    <w:rsid w:val="00163425"/>
    <w:rsid w:val="0016343F"/>
    <w:rsid w:val="00163449"/>
    <w:rsid w:val="0016344A"/>
    <w:rsid w:val="0016346D"/>
    <w:rsid w:val="0016348D"/>
    <w:rsid w:val="001634E1"/>
    <w:rsid w:val="00163510"/>
    <w:rsid w:val="0016355B"/>
    <w:rsid w:val="00163569"/>
    <w:rsid w:val="00163570"/>
    <w:rsid w:val="001635B5"/>
    <w:rsid w:val="001635B9"/>
    <w:rsid w:val="001635EF"/>
    <w:rsid w:val="001636BF"/>
    <w:rsid w:val="001636EF"/>
    <w:rsid w:val="00163713"/>
    <w:rsid w:val="00163715"/>
    <w:rsid w:val="00163731"/>
    <w:rsid w:val="0016375D"/>
    <w:rsid w:val="0016376C"/>
    <w:rsid w:val="0016379D"/>
    <w:rsid w:val="001637BA"/>
    <w:rsid w:val="00163829"/>
    <w:rsid w:val="0016382E"/>
    <w:rsid w:val="00163833"/>
    <w:rsid w:val="0016388D"/>
    <w:rsid w:val="00163892"/>
    <w:rsid w:val="001638C7"/>
    <w:rsid w:val="001638D0"/>
    <w:rsid w:val="001638DF"/>
    <w:rsid w:val="00163902"/>
    <w:rsid w:val="00163919"/>
    <w:rsid w:val="00163942"/>
    <w:rsid w:val="00163957"/>
    <w:rsid w:val="0016395B"/>
    <w:rsid w:val="001639EE"/>
    <w:rsid w:val="00163A0D"/>
    <w:rsid w:val="00163A29"/>
    <w:rsid w:val="00163A46"/>
    <w:rsid w:val="00163A4B"/>
    <w:rsid w:val="00163A50"/>
    <w:rsid w:val="00163A5C"/>
    <w:rsid w:val="00163A8B"/>
    <w:rsid w:val="00163AA2"/>
    <w:rsid w:val="00163AC3"/>
    <w:rsid w:val="00163AF8"/>
    <w:rsid w:val="00163B05"/>
    <w:rsid w:val="00163B1C"/>
    <w:rsid w:val="00163B2D"/>
    <w:rsid w:val="00163B5F"/>
    <w:rsid w:val="00163B76"/>
    <w:rsid w:val="00163B9B"/>
    <w:rsid w:val="00163BCC"/>
    <w:rsid w:val="00163C34"/>
    <w:rsid w:val="00163C58"/>
    <w:rsid w:val="00163C5E"/>
    <w:rsid w:val="00163CCE"/>
    <w:rsid w:val="00163CE7"/>
    <w:rsid w:val="00163CF1"/>
    <w:rsid w:val="00163CF8"/>
    <w:rsid w:val="00163CFA"/>
    <w:rsid w:val="00163D04"/>
    <w:rsid w:val="00163D25"/>
    <w:rsid w:val="00163D4D"/>
    <w:rsid w:val="00163D50"/>
    <w:rsid w:val="00163D5A"/>
    <w:rsid w:val="00163DA2"/>
    <w:rsid w:val="00163DB8"/>
    <w:rsid w:val="00163DBA"/>
    <w:rsid w:val="00163DDC"/>
    <w:rsid w:val="00163DF3"/>
    <w:rsid w:val="00163E19"/>
    <w:rsid w:val="00163E29"/>
    <w:rsid w:val="00163E91"/>
    <w:rsid w:val="00163ED0"/>
    <w:rsid w:val="00163F47"/>
    <w:rsid w:val="00163F83"/>
    <w:rsid w:val="00163F8A"/>
    <w:rsid w:val="00163FDA"/>
    <w:rsid w:val="00163FE1"/>
    <w:rsid w:val="0016401D"/>
    <w:rsid w:val="00164044"/>
    <w:rsid w:val="00164060"/>
    <w:rsid w:val="001640B0"/>
    <w:rsid w:val="0016414D"/>
    <w:rsid w:val="0016414E"/>
    <w:rsid w:val="00164157"/>
    <w:rsid w:val="0016417F"/>
    <w:rsid w:val="001641B3"/>
    <w:rsid w:val="001641B5"/>
    <w:rsid w:val="001641C5"/>
    <w:rsid w:val="0016420F"/>
    <w:rsid w:val="00164230"/>
    <w:rsid w:val="00164234"/>
    <w:rsid w:val="0016424D"/>
    <w:rsid w:val="00164271"/>
    <w:rsid w:val="00164273"/>
    <w:rsid w:val="00164295"/>
    <w:rsid w:val="00164298"/>
    <w:rsid w:val="0016429D"/>
    <w:rsid w:val="001642B3"/>
    <w:rsid w:val="001642B6"/>
    <w:rsid w:val="001642C6"/>
    <w:rsid w:val="001642F4"/>
    <w:rsid w:val="00164356"/>
    <w:rsid w:val="0016435C"/>
    <w:rsid w:val="00164362"/>
    <w:rsid w:val="00164384"/>
    <w:rsid w:val="001643A0"/>
    <w:rsid w:val="001643CF"/>
    <w:rsid w:val="001643FD"/>
    <w:rsid w:val="00164408"/>
    <w:rsid w:val="0016441B"/>
    <w:rsid w:val="0016443C"/>
    <w:rsid w:val="00164441"/>
    <w:rsid w:val="00164496"/>
    <w:rsid w:val="00164499"/>
    <w:rsid w:val="00164520"/>
    <w:rsid w:val="00164523"/>
    <w:rsid w:val="0016453F"/>
    <w:rsid w:val="00164549"/>
    <w:rsid w:val="00164550"/>
    <w:rsid w:val="0016455D"/>
    <w:rsid w:val="001645AF"/>
    <w:rsid w:val="001645B9"/>
    <w:rsid w:val="001645C1"/>
    <w:rsid w:val="001645E3"/>
    <w:rsid w:val="00164626"/>
    <w:rsid w:val="00164631"/>
    <w:rsid w:val="00164644"/>
    <w:rsid w:val="0016464D"/>
    <w:rsid w:val="001646A9"/>
    <w:rsid w:val="001646B5"/>
    <w:rsid w:val="001646C1"/>
    <w:rsid w:val="001646D7"/>
    <w:rsid w:val="001646EC"/>
    <w:rsid w:val="001646EE"/>
    <w:rsid w:val="00164701"/>
    <w:rsid w:val="00164787"/>
    <w:rsid w:val="0016479B"/>
    <w:rsid w:val="001647D9"/>
    <w:rsid w:val="00164848"/>
    <w:rsid w:val="00164860"/>
    <w:rsid w:val="00164872"/>
    <w:rsid w:val="001648B4"/>
    <w:rsid w:val="001648C4"/>
    <w:rsid w:val="001648DA"/>
    <w:rsid w:val="001648DC"/>
    <w:rsid w:val="001648E1"/>
    <w:rsid w:val="001648E8"/>
    <w:rsid w:val="001648EC"/>
    <w:rsid w:val="001648F8"/>
    <w:rsid w:val="00164904"/>
    <w:rsid w:val="0016490F"/>
    <w:rsid w:val="0016492E"/>
    <w:rsid w:val="00164974"/>
    <w:rsid w:val="001649A0"/>
    <w:rsid w:val="001649E8"/>
    <w:rsid w:val="00164A28"/>
    <w:rsid w:val="00164A61"/>
    <w:rsid w:val="00164A6C"/>
    <w:rsid w:val="00164A79"/>
    <w:rsid w:val="00164A81"/>
    <w:rsid w:val="00164A8F"/>
    <w:rsid w:val="00164A99"/>
    <w:rsid w:val="00164A9A"/>
    <w:rsid w:val="00164B1B"/>
    <w:rsid w:val="00164B3A"/>
    <w:rsid w:val="00164B3F"/>
    <w:rsid w:val="00164B76"/>
    <w:rsid w:val="00164BA6"/>
    <w:rsid w:val="00164BBC"/>
    <w:rsid w:val="00164BC1"/>
    <w:rsid w:val="00164BEF"/>
    <w:rsid w:val="00164C0B"/>
    <w:rsid w:val="00164C40"/>
    <w:rsid w:val="00164C43"/>
    <w:rsid w:val="00164C6E"/>
    <w:rsid w:val="00164CC1"/>
    <w:rsid w:val="00164CC9"/>
    <w:rsid w:val="00164CFF"/>
    <w:rsid w:val="00164D0A"/>
    <w:rsid w:val="00164D25"/>
    <w:rsid w:val="00164D4D"/>
    <w:rsid w:val="00164D56"/>
    <w:rsid w:val="00164D61"/>
    <w:rsid w:val="00164D84"/>
    <w:rsid w:val="00164D8B"/>
    <w:rsid w:val="00164D92"/>
    <w:rsid w:val="00164DAD"/>
    <w:rsid w:val="00164DC0"/>
    <w:rsid w:val="00164E2D"/>
    <w:rsid w:val="00164E33"/>
    <w:rsid w:val="00164E36"/>
    <w:rsid w:val="00164E3B"/>
    <w:rsid w:val="00164E8A"/>
    <w:rsid w:val="00164E97"/>
    <w:rsid w:val="00164EA6"/>
    <w:rsid w:val="00164ED3"/>
    <w:rsid w:val="00164F4C"/>
    <w:rsid w:val="00164F5F"/>
    <w:rsid w:val="00164F71"/>
    <w:rsid w:val="00164F92"/>
    <w:rsid w:val="00164FB9"/>
    <w:rsid w:val="00164FF6"/>
    <w:rsid w:val="00165015"/>
    <w:rsid w:val="00165019"/>
    <w:rsid w:val="0016501A"/>
    <w:rsid w:val="001650B4"/>
    <w:rsid w:val="001650B9"/>
    <w:rsid w:val="001650FE"/>
    <w:rsid w:val="00165141"/>
    <w:rsid w:val="00165151"/>
    <w:rsid w:val="00165165"/>
    <w:rsid w:val="0016516C"/>
    <w:rsid w:val="0016516F"/>
    <w:rsid w:val="001651F4"/>
    <w:rsid w:val="00165212"/>
    <w:rsid w:val="00165234"/>
    <w:rsid w:val="00165238"/>
    <w:rsid w:val="00165260"/>
    <w:rsid w:val="001652AE"/>
    <w:rsid w:val="001652CE"/>
    <w:rsid w:val="001652D9"/>
    <w:rsid w:val="001652E3"/>
    <w:rsid w:val="0016532D"/>
    <w:rsid w:val="00165339"/>
    <w:rsid w:val="001653B1"/>
    <w:rsid w:val="001653C6"/>
    <w:rsid w:val="001653D0"/>
    <w:rsid w:val="001654BF"/>
    <w:rsid w:val="001654CB"/>
    <w:rsid w:val="00165516"/>
    <w:rsid w:val="0016554F"/>
    <w:rsid w:val="0016555F"/>
    <w:rsid w:val="0016557F"/>
    <w:rsid w:val="00165584"/>
    <w:rsid w:val="0016558F"/>
    <w:rsid w:val="00165592"/>
    <w:rsid w:val="001655B0"/>
    <w:rsid w:val="001655C5"/>
    <w:rsid w:val="00165601"/>
    <w:rsid w:val="00165639"/>
    <w:rsid w:val="00165674"/>
    <w:rsid w:val="001656B2"/>
    <w:rsid w:val="001656CC"/>
    <w:rsid w:val="001656F1"/>
    <w:rsid w:val="0016571E"/>
    <w:rsid w:val="00165731"/>
    <w:rsid w:val="0016574B"/>
    <w:rsid w:val="0016577E"/>
    <w:rsid w:val="00165782"/>
    <w:rsid w:val="0016579B"/>
    <w:rsid w:val="001657BE"/>
    <w:rsid w:val="001657BF"/>
    <w:rsid w:val="001657F0"/>
    <w:rsid w:val="001657FF"/>
    <w:rsid w:val="0016583B"/>
    <w:rsid w:val="0016586C"/>
    <w:rsid w:val="0016589D"/>
    <w:rsid w:val="001658DF"/>
    <w:rsid w:val="0016594C"/>
    <w:rsid w:val="00165951"/>
    <w:rsid w:val="0016597C"/>
    <w:rsid w:val="001659B0"/>
    <w:rsid w:val="001659C0"/>
    <w:rsid w:val="00165A02"/>
    <w:rsid w:val="00165A36"/>
    <w:rsid w:val="00165A56"/>
    <w:rsid w:val="00165A76"/>
    <w:rsid w:val="00165A77"/>
    <w:rsid w:val="00165A87"/>
    <w:rsid w:val="00165AAC"/>
    <w:rsid w:val="00165AAD"/>
    <w:rsid w:val="00165AF0"/>
    <w:rsid w:val="00165B2D"/>
    <w:rsid w:val="00165B38"/>
    <w:rsid w:val="00165B75"/>
    <w:rsid w:val="00165B93"/>
    <w:rsid w:val="00165B97"/>
    <w:rsid w:val="00165BEE"/>
    <w:rsid w:val="00165C19"/>
    <w:rsid w:val="00165C1D"/>
    <w:rsid w:val="00165C27"/>
    <w:rsid w:val="00165C3C"/>
    <w:rsid w:val="00165CA7"/>
    <w:rsid w:val="00165CC5"/>
    <w:rsid w:val="00165CE7"/>
    <w:rsid w:val="00165CE9"/>
    <w:rsid w:val="00165D19"/>
    <w:rsid w:val="00165D24"/>
    <w:rsid w:val="00165D4A"/>
    <w:rsid w:val="00165D71"/>
    <w:rsid w:val="00165D7B"/>
    <w:rsid w:val="00165D97"/>
    <w:rsid w:val="00165D9E"/>
    <w:rsid w:val="00165DA7"/>
    <w:rsid w:val="00165DB8"/>
    <w:rsid w:val="00165DC7"/>
    <w:rsid w:val="00165E23"/>
    <w:rsid w:val="00165E33"/>
    <w:rsid w:val="00165E45"/>
    <w:rsid w:val="00165E5F"/>
    <w:rsid w:val="00165E67"/>
    <w:rsid w:val="00165E9E"/>
    <w:rsid w:val="00165EC7"/>
    <w:rsid w:val="00165EC9"/>
    <w:rsid w:val="00165EFA"/>
    <w:rsid w:val="00165F19"/>
    <w:rsid w:val="00165F5D"/>
    <w:rsid w:val="00165F7D"/>
    <w:rsid w:val="00165F81"/>
    <w:rsid w:val="00165F88"/>
    <w:rsid w:val="00165F8A"/>
    <w:rsid w:val="00165FCD"/>
    <w:rsid w:val="00165FDA"/>
    <w:rsid w:val="00166040"/>
    <w:rsid w:val="00166054"/>
    <w:rsid w:val="00166084"/>
    <w:rsid w:val="0016608D"/>
    <w:rsid w:val="001660B1"/>
    <w:rsid w:val="001660D9"/>
    <w:rsid w:val="001660DA"/>
    <w:rsid w:val="001660F2"/>
    <w:rsid w:val="00166103"/>
    <w:rsid w:val="00166112"/>
    <w:rsid w:val="0016612D"/>
    <w:rsid w:val="0016613D"/>
    <w:rsid w:val="00166154"/>
    <w:rsid w:val="00166166"/>
    <w:rsid w:val="0016619C"/>
    <w:rsid w:val="001661A0"/>
    <w:rsid w:val="001661C4"/>
    <w:rsid w:val="001661DA"/>
    <w:rsid w:val="0016621B"/>
    <w:rsid w:val="0016623E"/>
    <w:rsid w:val="00166282"/>
    <w:rsid w:val="001662BA"/>
    <w:rsid w:val="001662DA"/>
    <w:rsid w:val="00166331"/>
    <w:rsid w:val="00166336"/>
    <w:rsid w:val="0016636C"/>
    <w:rsid w:val="00166371"/>
    <w:rsid w:val="0016639C"/>
    <w:rsid w:val="001663EC"/>
    <w:rsid w:val="0016640C"/>
    <w:rsid w:val="0016641C"/>
    <w:rsid w:val="00166435"/>
    <w:rsid w:val="00166445"/>
    <w:rsid w:val="00166453"/>
    <w:rsid w:val="001664A1"/>
    <w:rsid w:val="001664D2"/>
    <w:rsid w:val="001664F1"/>
    <w:rsid w:val="00166530"/>
    <w:rsid w:val="00166550"/>
    <w:rsid w:val="00166557"/>
    <w:rsid w:val="00166567"/>
    <w:rsid w:val="001665AE"/>
    <w:rsid w:val="001665C6"/>
    <w:rsid w:val="001665C9"/>
    <w:rsid w:val="00166621"/>
    <w:rsid w:val="00166637"/>
    <w:rsid w:val="00166643"/>
    <w:rsid w:val="0016666C"/>
    <w:rsid w:val="00166757"/>
    <w:rsid w:val="00166759"/>
    <w:rsid w:val="0016677B"/>
    <w:rsid w:val="00166785"/>
    <w:rsid w:val="00166789"/>
    <w:rsid w:val="001667A6"/>
    <w:rsid w:val="001667C1"/>
    <w:rsid w:val="001667F2"/>
    <w:rsid w:val="00166847"/>
    <w:rsid w:val="00166866"/>
    <w:rsid w:val="00166869"/>
    <w:rsid w:val="001668A9"/>
    <w:rsid w:val="001668C0"/>
    <w:rsid w:val="001668DB"/>
    <w:rsid w:val="001668F1"/>
    <w:rsid w:val="001668F2"/>
    <w:rsid w:val="00166921"/>
    <w:rsid w:val="00166938"/>
    <w:rsid w:val="00166964"/>
    <w:rsid w:val="00166992"/>
    <w:rsid w:val="00166998"/>
    <w:rsid w:val="001669B1"/>
    <w:rsid w:val="001669B5"/>
    <w:rsid w:val="001669DB"/>
    <w:rsid w:val="001669E9"/>
    <w:rsid w:val="001669EE"/>
    <w:rsid w:val="00166A22"/>
    <w:rsid w:val="00166A23"/>
    <w:rsid w:val="00166A34"/>
    <w:rsid w:val="00166A47"/>
    <w:rsid w:val="00166A7C"/>
    <w:rsid w:val="00166A8D"/>
    <w:rsid w:val="00166AAE"/>
    <w:rsid w:val="00166AB7"/>
    <w:rsid w:val="00166ABF"/>
    <w:rsid w:val="00166AF3"/>
    <w:rsid w:val="00166B5F"/>
    <w:rsid w:val="00166B6F"/>
    <w:rsid w:val="00166B82"/>
    <w:rsid w:val="00166BBC"/>
    <w:rsid w:val="00166BD8"/>
    <w:rsid w:val="00166C29"/>
    <w:rsid w:val="00166C2B"/>
    <w:rsid w:val="00166C90"/>
    <w:rsid w:val="00166CA8"/>
    <w:rsid w:val="00166CD8"/>
    <w:rsid w:val="00166CE9"/>
    <w:rsid w:val="00166D2B"/>
    <w:rsid w:val="00166D37"/>
    <w:rsid w:val="00166D67"/>
    <w:rsid w:val="00166D7D"/>
    <w:rsid w:val="00166DD9"/>
    <w:rsid w:val="00166DE1"/>
    <w:rsid w:val="00166E0A"/>
    <w:rsid w:val="00166E0D"/>
    <w:rsid w:val="00166E15"/>
    <w:rsid w:val="00166E34"/>
    <w:rsid w:val="00166E41"/>
    <w:rsid w:val="00166E59"/>
    <w:rsid w:val="00166E71"/>
    <w:rsid w:val="00166E8E"/>
    <w:rsid w:val="00166EA0"/>
    <w:rsid w:val="00166EBB"/>
    <w:rsid w:val="00166EBD"/>
    <w:rsid w:val="00166ED6"/>
    <w:rsid w:val="00166EE4"/>
    <w:rsid w:val="00166F55"/>
    <w:rsid w:val="00166FFA"/>
    <w:rsid w:val="00167015"/>
    <w:rsid w:val="0016703D"/>
    <w:rsid w:val="00167066"/>
    <w:rsid w:val="00167077"/>
    <w:rsid w:val="0016707F"/>
    <w:rsid w:val="00167085"/>
    <w:rsid w:val="00167099"/>
    <w:rsid w:val="0016709A"/>
    <w:rsid w:val="001670D5"/>
    <w:rsid w:val="001670EA"/>
    <w:rsid w:val="0016710A"/>
    <w:rsid w:val="00167114"/>
    <w:rsid w:val="00167157"/>
    <w:rsid w:val="001671C3"/>
    <w:rsid w:val="0016722E"/>
    <w:rsid w:val="00167271"/>
    <w:rsid w:val="00167275"/>
    <w:rsid w:val="0016727D"/>
    <w:rsid w:val="001672A2"/>
    <w:rsid w:val="001672F2"/>
    <w:rsid w:val="001672FA"/>
    <w:rsid w:val="00167316"/>
    <w:rsid w:val="0016732B"/>
    <w:rsid w:val="00167357"/>
    <w:rsid w:val="00167375"/>
    <w:rsid w:val="001673B5"/>
    <w:rsid w:val="001673C6"/>
    <w:rsid w:val="00167427"/>
    <w:rsid w:val="00167466"/>
    <w:rsid w:val="001674C1"/>
    <w:rsid w:val="0016750E"/>
    <w:rsid w:val="0016751A"/>
    <w:rsid w:val="0016753E"/>
    <w:rsid w:val="00167540"/>
    <w:rsid w:val="00167547"/>
    <w:rsid w:val="00167561"/>
    <w:rsid w:val="0016759C"/>
    <w:rsid w:val="001675D2"/>
    <w:rsid w:val="001675DC"/>
    <w:rsid w:val="00167608"/>
    <w:rsid w:val="00167644"/>
    <w:rsid w:val="00167653"/>
    <w:rsid w:val="00167658"/>
    <w:rsid w:val="0016765D"/>
    <w:rsid w:val="00167663"/>
    <w:rsid w:val="0016769D"/>
    <w:rsid w:val="001676C9"/>
    <w:rsid w:val="001676EA"/>
    <w:rsid w:val="0016772D"/>
    <w:rsid w:val="00167745"/>
    <w:rsid w:val="0016775D"/>
    <w:rsid w:val="0016777C"/>
    <w:rsid w:val="001677C6"/>
    <w:rsid w:val="001677CD"/>
    <w:rsid w:val="001677EB"/>
    <w:rsid w:val="0016787D"/>
    <w:rsid w:val="001678C0"/>
    <w:rsid w:val="001678C4"/>
    <w:rsid w:val="001678ED"/>
    <w:rsid w:val="00167982"/>
    <w:rsid w:val="00167983"/>
    <w:rsid w:val="00167986"/>
    <w:rsid w:val="001679B2"/>
    <w:rsid w:val="001679D3"/>
    <w:rsid w:val="00167A03"/>
    <w:rsid w:val="00167A52"/>
    <w:rsid w:val="00167A63"/>
    <w:rsid w:val="00167A69"/>
    <w:rsid w:val="00167AB2"/>
    <w:rsid w:val="00167AB8"/>
    <w:rsid w:val="00167AC7"/>
    <w:rsid w:val="00167B1D"/>
    <w:rsid w:val="00167B78"/>
    <w:rsid w:val="00167BBC"/>
    <w:rsid w:val="00167BBD"/>
    <w:rsid w:val="00167BD7"/>
    <w:rsid w:val="00167BF5"/>
    <w:rsid w:val="00167C1F"/>
    <w:rsid w:val="00167C28"/>
    <w:rsid w:val="00167C30"/>
    <w:rsid w:val="00167C36"/>
    <w:rsid w:val="00167C4C"/>
    <w:rsid w:val="00167C4F"/>
    <w:rsid w:val="00167CF2"/>
    <w:rsid w:val="00167D2F"/>
    <w:rsid w:val="00167D31"/>
    <w:rsid w:val="00167D45"/>
    <w:rsid w:val="00167D6F"/>
    <w:rsid w:val="00167DC2"/>
    <w:rsid w:val="00167DDB"/>
    <w:rsid w:val="00167DFA"/>
    <w:rsid w:val="00167E04"/>
    <w:rsid w:val="00167E19"/>
    <w:rsid w:val="00167E43"/>
    <w:rsid w:val="00167E61"/>
    <w:rsid w:val="00167E69"/>
    <w:rsid w:val="00167E98"/>
    <w:rsid w:val="00167EC7"/>
    <w:rsid w:val="00167EFC"/>
    <w:rsid w:val="00167EFD"/>
    <w:rsid w:val="00167F09"/>
    <w:rsid w:val="00167F20"/>
    <w:rsid w:val="00167F2E"/>
    <w:rsid w:val="00167F4D"/>
    <w:rsid w:val="00167F58"/>
    <w:rsid w:val="00167F62"/>
    <w:rsid w:val="00167F89"/>
    <w:rsid w:val="00167FAF"/>
    <w:rsid w:val="00167FE2"/>
    <w:rsid w:val="00170004"/>
    <w:rsid w:val="0017002D"/>
    <w:rsid w:val="00170044"/>
    <w:rsid w:val="00170062"/>
    <w:rsid w:val="001700B3"/>
    <w:rsid w:val="001700F3"/>
    <w:rsid w:val="0017010E"/>
    <w:rsid w:val="00170126"/>
    <w:rsid w:val="00170152"/>
    <w:rsid w:val="00170159"/>
    <w:rsid w:val="00170169"/>
    <w:rsid w:val="001701C5"/>
    <w:rsid w:val="001701ED"/>
    <w:rsid w:val="001701F6"/>
    <w:rsid w:val="001701FA"/>
    <w:rsid w:val="00170224"/>
    <w:rsid w:val="00170235"/>
    <w:rsid w:val="00170237"/>
    <w:rsid w:val="00170267"/>
    <w:rsid w:val="00170274"/>
    <w:rsid w:val="0017029C"/>
    <w:rsid w:val="001702A4"/>
    <w:rsid w:val="001702B0"/>
    <w:rsid w:val="001702C0"/>
    <w:rsid w:val="001702C8"/>
    <w:rsid w:val="00170300"/>
    <w:rsid w:val="00170305"/>
    <w:rsid w:val="0017030B"/>
    <w:rsid w:val="0017030C"/>
    <w:rsid w:val="00170310"/>
    <w:rsid w:val="00170324"/>
    <w:rsid w:val="0017032F"/>
    <w:rsid w:val="0017034B"/>
    <w:rsid w:val="0017035E"/>
    <w:rsid w:val="00170360"/>
    <w:rsid w:val="00170375"/>
    <w:rsid w:val="00170392"/>
    <w:rsid w:val="001703A5"/>
    <w:rsid w:val="001703E2"/>
    <w:rsid w:val="001703FC"/>
    <w:rsid w:val="0017042A"/>
    <w:rsid w:val="0017044B"/>
    <w:rsid w:val="0017044C"/>
    <w:rsid w:val="00170459"/>
    <w:rsid w:val="00170471"/>
    <w:rsid w:val="00170481"/>
    <w:rsid w:val="001704BA"/>
    <w:rsid w:val="001704FB"/>
    <w:rsid w:val="00170542"/>
    <w:rsid w:val="00170588"/>
    <w:rsid w:val="001705C4"/>
    <w:rsid w:val="001705DC"/>
    <w:rsid w:val="001705E8"/>
    <w:rsid w:val="00170617"/>
    <w:rsid w:val="0017062D"/>
    <w:rsid w:val="0017063F"/>
    <w:rsid w:val="0017067E"/>
    <w:rsid w:val="0017068E"/>
    <w:rsid w:val="00170690"/>
    <w:rsid w:val="001706A2"/>
    <w:rsid w:val="001706A6"/>
    <w:rsid w:val="00170782"/>
    <w:rsid w:val="001707BD"/>
    <w:rsid w:val="001707C5"/>
    <w:rsid w:val="001707C7"/>
    <w:rsid w:val="001707CC"/>
    <w:rsid w:val="001707EF"/>
    <w:rsid w:val="001707FD"/>
    <w:rsid w:val="00170815"/>
    <w:rsid w:val="0017082E"/>
    <w:rsid w:val="00170861"/>
    <w:rsid w:val="0017087C"/>
    <w:rsid w:val="001708C7"/>
    <w:rsid w:val="001708CD"/>
    <w:rsid w:val="00170964"/>
    <w:rsid w:val="001709B9"/>
    <w:rsid w:val="001709E5"/>
    <w:rsid w:val="00170A32"/>
    <w:rsid w:val="00170A53"/>
    <w:rsid w:val="00170A63"/>
    <w:rsid w:val="00170A82"/>
    <w:rsid w:val="00170AD0"/>
    <w:rsid w:val="00170AD2"/>
    <w:rsid w:val="00170ADB"/>
    <w:rsid w:val="00170ADD"/>
    <w:rsid w:val="00170AEF"/>
    <w:rsid w:val="00170B0E"/>
    <w:rsid w:val="00170B53"/>
    <w:rsid w:val="00170C26"/>
    <w:rsid w:val="00170CF8"/>
    <w:rsid w:val="00170D00"/>
    <w:rsid w:val="00170D08"/>
    <w:rsid w:val="00170D55"/>
    <w:rsid w:val="00170D60"/>
    <w:rsid w:val="00170D61"/>
    <w:rsid w:val="00170D6F"/>
    <w:rsid w:val="00170D7B"/>
    <w:rsid w:val="00170D7D"/>
    <w:rsid w:val="00170D81"/>
    <w:rsid w:val="00170D92"/>
    <w:rsid w:val="00170DA4"/>
    <w:rsid w:val="00170DA6"/>
    <w:rsid w:val="00170DCF"/>
    <w:rsid w:val="00170E23"/>
    <w:rsid w:val="00170EA7"/>
    <w:rsid w:val="00170F24"/>
    <w:rsid w:val="00170F4F"/>
    <w:rsid w:val="00170F52"/>
    <w:rsid w:val="00170F60"/>
    <w:rsid w:val="00170F71"/>
    <w:rsid w:val="00170F9A"/>
    <w:rsid w:val="00170FC5"/>
    <w:rsid w:val="00170FE8"/>
    <w:rsid w:val="00171003"/>
    <w:rsid w:val="00171014"/>
    <w:rsid w:val="0017107C"/>
    <w:rsid w:val="001710AA"/>
    <w:rsid w:val="001710AD"/>
    <w:rsid w:val="001710B2"/>
    <w:rsid w:val="001710B6"/>
    <w:rsid w:val="001710E4"/>
    <w:rsid w:val="001710EF"/>
    <w:rsid w:val="001710F3"/>
    <w:rsid w:val="00171127"/>
    <w:rsid w:val="00171140"/>
    <w:rsid w:val="00171166"/>
    <w:rsid w:val="00171181"/>
    <w:rsid w:val="001711E7"/>
    <w:rsid w:val="00171214"/>
    <w:rsid w:val="0017127F"/>
    <w:rsid w:val="00171284"/>
    <w:rsid w:val="00171289"/>
    <w:rsid w:val="001712FA"/>
    <w:rsid w:val="0017134A"/>
    <w:rsid w:val="0017135E"/>
    <w:rsid w:val="00171398"/>
    <w:rsid w:val="00171399"/>
    <w:rsid w:val="001713CA"/>
    <w:rsid w:val="001713EE"/>
    <w:rsid w:val="00171408"/>
    <w:rsid w:val="0017145D"/>
    <w:rsid w:val="0017145F"/>
    <w:rsid w:val="001714E9"/>
    <w:rsid w:val="001714FA"/>
    <w:rsid w:val="0017151B"/>
    <w:rsid w:val="00171534"/>
    <w:rsid w:val="0017155E"/>
    <w:rsid w:val="00171564"/>
    <w:rsid w:val="00171577"/>
    <w:rsid w:val="001715E6"/>
    <w:rsid w:val="00171687"/>
    <w:rsid w:val="001716B7"/>
    <w:rsid w:val="00171757"/>
    <w:rsid w:val="0017175D"/>
    <w:rsid w:val="00171763"/>
    <w:rsid w:val="001717FC"/>
    <w:rsid w:val="00171838"/>
    <w:rsid w:val="00171839"/>
    <w:rsid w:val="00171858"/>
    <w:rsid w:val="0017187F"/>
    <w:rsid w:val="00171891"/>
    <w:rsid w:val="001718A1"/>
    <w:rsid w:val="001718A3"/>
    <w:rsid w:val="001718DB"/>
    <w:rsid w:val="00171914"/>
    <w:rsid w:val="0017194B"/>
    <w:rsid w:val="0017195A"/>
    <w:rsid w:val="00171971"/>
    <w:rsid w:val="00171980"/>
    <w:rsid w:val="0017199A"/>
    <w:rsid w:val="001719AA"/>
    <w:rsid w:val="001719DF"/>
    <w:rsid w:val="001719FE"/>
    <w:rsid w:val="00171A02"/>
    <w:rsid w:val="00171A34"/>
    <w:rsid w:val="00171A38"/>
    <w:rsid w:val="00171A6A"/>
    <w:rsid w:val="00171A8D"/>
    <w:rsid w:val="00171ABB"/>
    <w:rsid w:val="00171AEA"/>
    <w:rsid w:val="00171AF8"/>
    <w:rsid w:val="00171B86"/>
    <w:rsid w:val="00171B8A"/>
    <w:rsid w:val="00171B8D"/>
    <w:rsid w:val="00171B90"/>
    <w:rsid w:val="00171BA0"/>
    <w:rsid w:val="00171C15"/>
    <w:rsid w:val="00171C3B"/>
    <w:rsid w:val="00171C6F"/>
    <w:rsid w:val="00171CC9"/>
    <w:rsid w:val="00171D14"/>
    <w:rsid w:val="00171D3E"/>
    <w:rsid w:val="00171DAF"/>
    <w:rsid w:val="00171DC7"/>
    <w:rsid w:val="00171DD4"/>
    <w:rsid w:val="00171DFC"/>
    <w:rsid w:val="00171E16"/>
    <w:rsid w:val="00171EC1"/>
    <w:rsid w:val="00171EC3"/>
    <w:rsid w:val="00171ECB"/>
    <w:rsid w:val="00171EDD"/>
    <w:rsid w:val="00171EE3"/>
    <w:rsid w:val="00171F3C"/>
    <w:rsid w:val="00171F76"/>
    <w:rsid w:val="00171FAE"/>
    <w:rsid w:val="00171FB2"/>
    <w:rsid w:val="00172016"/>
    <w:rsid w:val="0017204F"/>
    <w:rsid w:val="001720A8"/>
    <w:rsid w:val="001720E8"/>
    <w:rsid w:val="001720F1"/>
    <w:rsid w:val="001720FE"/>
    <w:rsid w:val="00172105"/>
    <w:rsid w:val="0017210C"/>
    <w:rsid w:val="0017211A"/>
    <w:rsid w:val="0017214D"/>
    <w:rsid w:val="00172162"/>
    <w:rsid w:val="0017216C"/>
    <w:rsid w:val="0017218D"/>
    <w:rsid w:val="00172194"/>
    <w:rsid w:val="001721DA"/>
    <w:rsid w:val="001721F8"/>
    <w:rsid w:val="00172247"/>
    <w:rsid w:val="00172271"/>
    <w:rsid w:val="00172282"/>
    <w:rsid w:val="00172292"/>
    <w:rsid w:val="001722C7"/>
    <w:rsid w:val="001722CC"/>
    <w:rsid w:val="00172327"/>
    <w:rsid w:val="0017232A"/>
    <w:rsid w:val="00172346"/>
    <w:rsid w:val="0017240E"/>
    <w:rsid w:val="00172411"/>
    <w:rsid w:val="00172432"/>
    <w:rsid w:val="00172434"/>
    <w:rsid w:val="00172457"/>
    <w:rsid w:val="001724AD"/>
    <w:rsid w:val="001724D8"/>
    <w:rsid w:val="001724E4"/>
    <w:rsid w:val="001724FD"/>
    <w:rsid w:val="00172538"/>
    <w:rsid w:val="0017257A"/>
    <w:rsid w:val="0017257E"/>
    <w:rsid w:val="0017258C"/>
    <w:rsid w:val="001725AD"/>
    <w:rsid w:val="001725B8"/>
    <w:rsid w:val="001725D4"/>
    <w:rsid w:val="001725E9"/>
    <w:rsid w:val="001725FD"/>
    <w:rsid w:val="0017260C"/>
    <w:rsid w:val="00172647"/>
    <w:rsid w:val="00172663"/>
    <w:rsid w:val="00172664"/>
    <w:rsid w:val="00172674"/>
    <w:rsid w:val="00172683"/>
    <w:rsid w:val="00172699"/>
    <w:rsid w:val="001726C1"/>
    <w:rsid w:val="001726CE"/>
    <w:rsid w:val="001726DE"/>
    <w:rsid w:val="001726E2"/>
    <w:rsid w:val="001726FB"/>
    <w:rsid w:val="00172701"/>
    <w:rsid w:val="00172714"/>
    <w:rsid w:val="0017271E"/>
    <w:rsid w:val="00172773"/>
    <w:rsid w:val="0017277D"/>
    <w:rsid w:val="001727A6"/>
    <w:rsid w:val="001727BB"/>
    <w:rsid w:val="001727C2"/>
    <w:rsid w:val="001727CE"/>
    <w:rsid w:val="001727F7"/>
    <w:rsid w:val="00172829"/>
    <w:rsid w:val="0017283B"/>
    <w:rsid w:val="0017287F"/>
    <w:rsid w:val="00172894"/>
    <w:rsid w:val="001728E9"/>
    <w:rsid w:val="00172944"/>
    <w:rsid w:val="001729E8"/>
    <w:rsid w:val="001729FF"/>
    <w:rsid w:val="00172A2E"/>
    <w:rsid w:val="00172A35"/>
    <w:rsid w:val="00172A65"/>
    <w:rsid w:val="00172A8B"/>
    <w:rsid w:val="00172AE5"/>
    <w:rsid w:val="00172B3E"/>
    <w:rsid w:val="00172BEA"/>
    <w:rsid w:val="00172BF4"/>
    <w:rsid w:val="00172C02"/>
    <w:rsid w:val="00172C4A"/>
    <w:rsid w:val="00172C4E"/>
    <w:rsid w:val="00172C4F"/>
    <w:rsid w:val="00172C7D"/>
    <w:rsid w:val="00172CA2"/>
    <w:rsid w:val="00172CD2"/>
    <w:rsid w:val="00172CD3"/>
    <w:rsid w:val="00172CFA"/>
    <w:rsid w:val="00172D08"/>
    <w:rsid w:val="00172D16"/>
    <w:rsid w:val="00172D69"/>
    <w:rsid w:val="00172D74"/>
    <w:rsid w:val="00172DB9"/>
    <w:rsid w:val="00172DCC"/>
    <w:rsid w:val="00172DEF"/>
    <w:rsid w:val="00172E09"/>
    <w:rsid w:val="00172E11"/>
    <w:rsid w:val="00172E22"/>
    <w:rsid w:val="00172E5E"/>
    <w:rsid w:val="00172E73"/>
    <w:rsid w:val="00172E78"/>
    <w:rsid w:val="00172E7C"/>
    <w:rsid w:val="00172E8D"/>
    <w:rsid w:val="00172E9F"/>
    <w:rsid w:val="00172EA1"/>
    <w:rsid w:val="00172EC1"/>
    <w:rsid w:val="00172EC5"/>
    <w:rsid w:val="00172ED9"/>
    <w:rsid w:val="00172EEB"/>
    <w:rsid w:val="00172F24"/>
    <w:rsid w:val="00172F26"/>
    <w:rsid w:val="00172F2D"/>
    <w:rsid w:val="00172F30"/>
    <w:rsid w:val="00172FA6"/>
    <w:rsid w:val="00172FB1"/>
    <w:rsid w:val="00172FF6"/>
    <w:rsid w:val="0017300D"/>
    <w:rsid w:val="00173019"/>
    <w:rsid w:val="0017305B"/>
    <w:rsid w:val="00173061"/>
    <w:rsid w:val="00173067"/>
    <w:rsid w:val="001730A5"/>
    <w:rsid w:val="001730B3"/>
    <w:rsid w:val="001730B4"/>
    <w:rsid w:val="001730CE"/>
    <w:rsid w:val="001730E8"/>
    <w:rsid w:val="00173104"/>
    <w:rsid w:val="0017314C"/>
    <w:rsid w:val="00173176"/>
    <w:rsid w:val="001731B0"/>
    <w:rsid w:val="00173203"/>
    <w:rsid w:val="00173253"/>
    <w:rsid w:val="0017329A"/>
    <w:rsid w:val="001732AC"/>
    <w:rsid w:val="001732B6"/>
    <w:rsid w:val="001732BB"/>
    <w:rsid w:val="001732C7"/>
    <w:rsid w:val="001732DC"/>
    <w:rsid w:val="001732DE"/>
    <w:rsid w:val="00173304"/>
    <w:rsid w:val="0017331C"/>
    <w:rsid w:val="0017332C"/>
    <w:rsid w:val="00173346"/>
    <w:rsid w:val="00173354"/>
    <w:rsid w:val="00173361"/>
    <w:rsid w:val="00173380"/>
    <w:rsid w:val="00173387"/>
    <w:rsid w:val="0017338F"/>
    <w:rsid w:val="001733A5"/>
    <w:rsid w:val="001733D0"/>
    <w:rsid w:val="00173403"/>
    <w:rsid w:val="00173412"/>
    <w:rsid w:val="0017346B"/>
    <w:rsid w:val="0017347C"/>
    <w:rsid w:val="0017348A"/>
    <w:rsid w:val="00173491"/>
    <w:rsid w:val="001734D1"/>
    <w:rsid w:val="001734FC"/>
    <w:rsid w:val="0017350A"/>
    <w:rsid w:val="00173523"/>
    <w:rsid w:val="00173527"/>
    <w:rsid w:val="0017352E"/>
    <w:rsid w:val="00173533"/>
    <w:rsid w:val="0017355A"/>
    <w:rsid w:val="00173561"/>
    <w:rsid w:val="0017357F"/>
    <w:rsid w:val="0017358F"/>
    <w:rsid w:val="00173616"/>
    <w:rsid w:val="0017364C"/>
    <w:rsid w:val="00173665"/>
    <w:rsid w:val="0017367F"/>
    <w:rsid w:val="00173690"/>
    <w:rsid w:val="001736AD"/>
    <w:rsid w:val="001736DD"/>
    <w:rsid w:val="001736E2"/>
    <w:rsid w:val="00173736"/>
    <w:rsid w:val="00173797"/>
    <w:rsid w:val="001737B3"/>
    <w:rsid w:val="001737B4"/>
    <w:rsid w:val="001737BF"/>
    <w:rsid w:val="001737D5"/>
    <w:rsid w:val="001737F5"/>
    <w:rsid w:val="00173862"/>
    <w:rsid w:val="0017386A"/>
    <w:rsid w:val="0017389C"/>
    <w:rsid w:val="001738B6"/>
    <w:rsid w:val="00173917"/>
    <w:rsid w:val="00173941"/>
    <w:rsid w:val="00173955"/>
    <w:rsid w:val="00173957"/>
    <w:rsid w:val="00173993"/>
    <w:rsid w:val="00173994"/>
    <w:rsid w:val="001739DF"/>
    <w:rsid w:val="00173A0F"/>
    <w:rsid w:val="00173A73"/>
    <w:rsid w:val="00173A93"/>
    <w:rsid w:val="00173AE1"/>
    <w:rsid w:val="00173B8A"/>
    <w:rsid w:val="00173BB2"/>
    <w:rsid w:val="00173BBA"/>
    <w:rsid w:val="00173BCA"/>
    <w:rsid w:val="00173BCD"/>
    <w:rsid w:val="00173BF5"/>
    <w:rsid w:val="00173C12"/>
    <w:rsid w:val="00173C48"/>
    <w:rsid w:val="00173C74"/>
    <w:rsid w:val="00173C77"/>
    <w:rsid w:val="00173CCA"/>
    <w:rsid w:val="00173CD5"/>
    <w:rsid w:val="00173D24"/>
    <w:rsid w:val="00173D29"/>
    <w:rsid w:val="00173D2F"/>
    <w:rsid w:val="00173D4E"/>
    <w:rsid w:val="00173D86"/>
    <w:rsid w:val="00173DED"/>
    <w:rsid w:val="00173E1D"/>
    <w:rsid w:val="00173E2D"/>
    <w:rsid w:val="00173E56"/>
    <w:rsid w:val="00173E5C"/>
    <w:rsid w:val="00173E64"/>
    <w:rsid w:val="00173E68"/>
    <w:rsid w:val="00173EB0"/>
    <w:rsid w:val="00173EDF"/>
    <w:rsid w:val="00173F10"/>
    <w:rsid w:val="00173F2D"/>
    <w:rsid w:val="00173F85"/>
    <w:rsid w:val="0017401C"/>
    <w:rsid w:val="0017403A"/>
    <w:rsid w:val="0017405E"/>
    <w:rsid w:val="00174089"/>
    <w:rsid w:val="00174097"/>
    <w:rsid w:val="001740A4"/>
    <w:rsid w:val="00174133"/>
    <w:rsid w:val="0017413B"/>
    <w:rsid w:val="00174181"/>
    <w:rsid w:val="00174185"/>
    <w:rsid w:val="001741D0"/>
    <w:rsid w:val="00174220"/>
    <w:rsid w:val="00174246"/>
    <w:rsid w:val="0017424C"/>
    <w:rsid w:val="00174250"/>
    <w:rsid w:val="00174260"/>
    <w:rsid w:val="00174278"/>
    <w:rsid w:val="001742D8"/>
    <w:rsid w:val="001742FB"/>
    <w:rsid w:val="00174303"/>
    <w:rsid w:val="001743B3"/>
    <w:rsid w:val="001743ED"/>
    <w:rsid w:val="00174447"/>
    <w:rsid w:val="00174473"/>
    <w:rsid w:val="00174481"/>
    <w:rsid w:val="00174493"/>
    <w:rsid w:val="001744B5"/>
    <w:rsid w:val="001744E3"/>
    <w:rsid w:val="00174504"/>
    <w:rsid w:val="0017450A"/>
    <w:rsid w:val="00174524"/>
    <w:rsid w:val="00174561"/>
    <w:rsid w:val="0017458B"/>
    <w:rsid w:val="0017466E"/>
    <w:rsid w:val="00174672"/>
    <w:rsid w:val="00174677"/>
    <w:rsid w:val="00174690"/>
    <w:rsid w:val="00174695"/>
    <w:rsid w:val="00174697"/>
    <w:rsid w:val="0017469B"/>
    <w:rsid w:val="001746E5"/>
    <w:rsid w:val="00174711"/>
    <w:rsid w:val="0017471A"/>
    <w:rsid w:val="00174737"/>
    <w:rsid w:val="0017473A"/>
    <w:rsid w:val="001747BB"/>
    <w:rsid w:val="001747C4"/>
    <w:rsid w:val="001747D9"/>
    <w:rsid w:val="001747E0"/>
    <w:rsid w:val="001747EE"/>
    <w:rsid w:val="00174853"/>
    <w:rsid w:val="00174865"/>
    <w:rsid w:val="001748BA"/>
    <w:rsid w:val="00174915"/>
    <w:rsid w:val="0017492C"/>
    <w:rsid w:val="0017493F"/>
    <w:rsid w:val="00174951"/>
    <w:rsid w:val="0017496F"/>
    <w:rsid w:val="0017498F"/>
    <w:rsid w:val="001749C4"/>
    <w:rsid w:val="001749D7"/>
    <w:rsid w:val="001749E3"/>
    <w:rsid w:val="00174A2D"/>
    <w:rsid w:val="00174A4C"/>
    <w:rsid w:val="00174AA4"/>
    <w:rsid w:val="00174AB9"/>
    <w:rsid w:val="00174AD6"/>
    <w:rsid w:val="00174AE5"/>
    <w:rsid w:val="00174AF2"/>
    <w:rsid w:val="00174AFF"/>
    <w:rsid w:val="00174B0E"/>
    <w:rsid w:val="00174B2E"/>
    <w:rsid w:val="00174B54"/>
    <w:rsid w:val="00174B8B"/>
    <w:rsid w:val="00174BC0"/>
    <w:rsid w:val="00174BE8"/>
    <w:rsid w:val="00174BED"/>
    <w:rsid w:val="00174C3A"/>
    <w:rsid w:val="00174C43"/>
    <w:rsid w:val="00174C51"/>
    <w:rsid w:val="00174C77"/>
    <w:rsid w:val="00174C7F"/>
    <w:rsid w:val="00174D46"/>
    <w:rsid w:val="00174D59"/>
    <w:rsid w:val="00174D6A"/>
    <w:rsid w:val="00174D8C"/>
    <w:rsid w:val="00174DAD"/>
    <w:rsid w:val="00174DDD"/>
    <w:rsid w:val="00174E02"/>
    <w:rsid w:val="00174E18"/>
    <w:rsid w:val="00174E1E"/>
    <w:rsid w:val="00174E3E"/>
    <w:rsid w:val="00174E93"/>
    <w:rsid w:val="00174E9B"/>
    <w:rsid w:val="00174EAB"/>
    <w:rsid w:val="00174EC5"/>
    <w:rsid w:val="00174ED4"/>
    <w:rsid w:val="00174EE7"/>
    <w:rsid w:val="00174EEB"/>
    <w:rsid w:val="00174EF0"/>
    <w:rsid w:val="00174EF5"/>
    <w:rsid w:val="00174F4B"/>
    <w:rsid w:val="00174F7D"/>
    <w:rsid w:val="00174FB0"/>
    <w:rsid w:val="00174FCE"/>
    <w:rsid w:val="00174FD9"/>
    <w:rsid w:val="00174FF7"/>
    <w:rsid w:val="00175015"/>
    <w:rsid w:val="0017502A"/>
    <w:rsid w:val="0017507F"/>
    <w:rsid w:val="0017508A"/>
    <w:rsid w:val="001750DB"/>
    <w:rsid w:val="0017510F"/>
    <w:rsid w:val="00175114"/>
    <w:rsid w:val="00175124"/>
    <w:rsid w:val="00175127"/>
    <w:rsid w:val="0017512B"/>
    <w:rsid w:val="0017514D"/>
    <w:rsid w:val="00175166"/>
    <w:rsid w:val="00175177"/>
    <w:rsid w:val="0017519B"/>
    <w:rsid w:val="001751EE"/>
    <w:rsid w:val="0017523F"/>
    <w:rsid w:val="0017524E"/>
    <w:rsid w:val="00175272"/>
    <w:rsid w:val="00175279"/>
    <w:rsid w:val="00175288"/>
    <w:rsid w:val="0017529B"/>
    <w:rsid w:val="001752DE"/>
    <w:rsid w:val="00175326"/>
    <w:rsid w:val="00175334"/>
    <w:rsid w:val="00175336"/>
    <w:rsid w:val="0017533B"/>
    <w:rsid w:val="00175349"/>
    <w:rsid w:val="001753CF"/>
    <w:rsid w:val="00175452"/>
    <w:rsid w:val="0017545A"/>
    <w:rsid w:val="00175485"/>
    <w:rsid w:val="001754DC"/>
    <w:rsid w:val="001754E5"/>
    <w:rsid w:val="00175502"/>
    <w:rsid w:val="0017550F"/>
    <w:rsid w:val="0017551A"/>
    <w:rsid w:val="0017558E"/>
    <w:rsid w:val="0017558F"/>
    <w:rsid w:val="001755CD"/>
    <w:rsid w:val="001755FF"/>
    <w:rsid w:val="00175651"/>
    <w:rsid w:val="0017565C"/>
    <w:rsid w:val="00175663"/>
    <w:rsid w:val="00175683"/>
    <w:rsid w:val="001756A7"/>
    <w:rsid w:val="001756D1"/>
    <w:rsid w:val="001756FE"/>
    <w:rsid w:val="00175737"/>
    <w:rsid w:val="0017573C"/>
    <w:rsid w:val="0017573D"/>
    <w:rsid w:val="00175783"/>
    <w:rsid w:val="00175802"/>
    <w:rsid w:val="00175827"/>
    <w:rsid w:val="00175830"/>
    <w:rsid w:val="00175836"/>
    <w:rsid w:val="00175853"/>
    <w:rsid w:val="001758B6"/>
    <w:rsid w:val="001758D2"/>
    <w:rsid w:val="001758E1"/>
    <w:rsid w:val="001758F1"/>
    <w:rsid w:val="00175939"/>
    <w:rsid w:val="00175971"/>
    <w:rsid w:val="0017597F"/>
    <w:rsid w:val="00175991"/>
    <w:rsid w:val="001759CC"/>
    <w:rsid w:val="001759F5"/>
    <w:rsid w:val="001759F7"/>
    <w:rsid w:val="001759FF"/>
    <w:rsid w:val="00175A11"/>
    <w:rsid w:val="00175A28"/>
    <w:rsid w:val="00175B0B"/>
    <w:rsid w:val="00175B14"/>
    <w:rsid w:val="00175B40"/>
    <w:rsid w:val="00175B47"/>
    <w:rsid w:val="00175B4B"/>
    <w:rsid w:val="00175B80"/>
    <w:rsid w:val="00175B9C"/>
    <w:rsid w:val="00175BA8"/>
    <w:rsid w:val="00175BDB"/>
    <w:rsid w:val="00175BFB"/>
    <w:rsid w:val="00175C27"/>
    <w:rsid w:val="00175C31"/>
    <w:rsid w:val="00175C6D"/>
    <w:rsid w:val="00175C8A"/>
    <w:rsid w:val="00175C8C"/>
    <w:rsid w:val="00175C93"/>
    <w:rsid w:val="00175CA7"/>
    <w:rsid w:val="00175CE1"/>
    <w:rsid w:val="00175CE9"/>
    <w:rsid w:val="00175CF1"/>
    <w:rsid w:val="00175D3B"/>
    <w:rsid w:val="00175D86"/>
    <w:rsid w:val="00175D88"/>
    <w:rsid w:val="00175DB3"/>
    <w:rsid w:val="00175DD3"/>
    <w:rsid w:val="00175E2C"/>
    <w:rsid w:val="00175E63"/>
    <w:rsid w:val="00175E97"/>
    <w:rsid w:val="00175EA8"/>
    <w:rsid w:val="00175F7C"/>
    <w:rsid w:val="00175FB8"/>
    <w:rsid w:val="00175FCF"/>
    <w:rsid w:val="00175FE6"/>
    <w:rsid w:val="00175FFF"/>
    <w:rsid w:val="00176046"/>
    <w:rsid w:val="0017606E"/>
    <w:rsid w:val="00176093"/>
    <w:rsid w:val="00176098"/>
    <w:rsid w:val="001760AA"/>
    <w:rsid w:val="001760D2"/>
    <w:rsid w:val="00176140"/>
    <w:rsid w:val="00176148"/>
    <w:rsid w:val="0017614D"/>
    <w:rsid w:val="0017615F"/>
    <w:rsid w:val="0017618B"/>
    <w:rsid w:val="00176190"/>
    <w:rsid w:val="001761A2"/>
    <w:rsid w:val="001761BD"/>
    <w:rsid w:val="00176206"/>
    <w:rsid w:val="0017620E"/>
    <w:rsid w:val="00176236"/>
    <w:rsid w:val="00176297"/>
    <w:rsid w:val="0017629C"/>
    <w:rsid w:val="001762F6"/>
    <w:rsid w:val="00176314"/>
    <w:rsid w:val="0017633D"/>
    <w:rsid w:val="0017634C"/>
    <w:rsid w:val="00176356"/>
    <w:rsid w:val="0017635C"/>
    <w:rsid w:val="001763A6"/>
    <w:rsid w:val="001763C1"/>
    <w:rsid w:val="001763EB"/>
    <w:rsid w:val="00176404"/>
    <w:rsid w:val="00176468"/>
    <w:rsid w:val="0017649B"/>
    <w:rsid w:val="001764B7"/>
    <w:rsid w:val="001764CA"/>
    <w:rsid w:val="00176527"/>
    <w:rsid w:val="00176529"/>
    <w:rsid w:val="0017653E"/>
    <w:rsid w:val="00176542"/>
    <w:rsid w:val="00176565"/>
    <w:rsid w:val="00176568"/>
    <w:rsid w:val="00176593"/>
    <w:rsid w:val="001765B5"/>
    <w:rsid w:val="001765C9"/>
    <w:rsid w:val="001765FB"/>
    <w:rsid w:val="00176603"/>
    <w:rsid w:val="0017668C"/>
    <w:rsid w:val="001766BF"/>
    <w:rsid w:val="001766F7"/>
    <w:rsid w:val="0017671C"/>
    <w:rsid w:val="00176788"/>
    <w:rsid w:val="0017678A"/>
    <w:rsid w:val="001767C7"/>
    <w:rsid w:val="001767CE"/>
    <w:rsid w:val="001767F7"/>
    <w:rsid w:val="001767FB"/>
    <w:rsid w:val="001767FC"/>
    <w:rsid w:val="001767FE"/>
    <w:rsid w:val="001767FF"/>
    <w:rsid w:val="00176832"/>
    <w:rsid w:val="0017684B"/>
    <w:rsid w:val="00176854"/>
    <w:rsid w:val="001768CD"/>
    <w:rsid w:val="001768E7"/>
    <w:rsid w:val="0017690A"/>
    <w:rsid w:val="00176945"/>
    <w:rsid w:val="001769B8"/>
    <w:rsid w:val="001769F3"/>
    <w:rsid w:val="001769FE"/>
    <w:rsid w:val="00176A0C"/>
    <w:rsid w:val="00176A20"/>
    <w:rsid w:val="00176A62"/>
    <w:rsid w:val="00176A73"/>
    <w:rsid w:val="00176A86"/>
    <w:rsid w:val="00176A89"/>
    <w:rsid w:val="00176AB6"/>
    <w:rsid w:val="00176ABB"/>
    <w:rsid w:val="00176AD8"/>
    <w:rsid w:val="00176AED"/>
    <w:rsid w:val="00176B05"/>
    <w:rsid w:val="00176B35"/>
    <w:rsid w:val="00176B3C"/>
    <w:rsid w:val="00176B78"/>
    <w:rsid w:val="00176B7E"/>
    <w:rsid w:val="00176B8C"/>
    <w:rsid w:val="00176B9A"/>
    <w:rsid w:val="00176BD5"/>
    <w:rsid w:val="00176BD8"/>
    <w:rsid w:val="00176BDC"/>
    <w:rsid w:val="00176BFE"/>
    <w:rsid w:val="00176C25"/>
    <w:rsid w:val="00176C3A"/>
    <w:rsid w:val="00176C59"/>
    <w:rsid w:val="00176C82"/>
    <w:rsid w:val="00176CAD"/>
    <w:rsid w:val="00176CFB"/>
    <w:rsid w:val="00176D7A"/>
    <w:rsid w:val="00176D7B"/>
    <w:rsid w:val="00176D9C"/>
    <w:rsid w:val="00176D9D"/>
    <w:rsid w:val="00176DA2"/>
    <w:rsid w:val="00176DD6"/>
    <w:rsid w:val="00176E32"/>
    <w:rsid w:val="00176E39"/>
    <w:rsid w:val="00176E3C"/>
    <w:rsid w:val="00176E4E"/>
    <w:rsid w:val="00176E50"/>
    <w:rsid w:val="00176F12"/>
    <w:rsid w:val="00176F13"/>
    <w:rsid w:val="00176F2B"/>
    <w:rsid w:val="00176F3D"/>
    <w:rsid w:val="00176F3E"/>
    <w:rsid w:val="00176F57"/>
    <w:rsid w:val="00176F91"/>
    <w:rsid w:val="00176F98"/>
    <w:rsid w:val="00176FAE"/>
    <w:rsid w:val="00176FC2"/>
    <w:rsid w:val="00176FCF"/>
    <w:rsid w:val="00176FF6"/>
    <w:rsid w:val="00177022"/>
    <w:rsid w:val="0017704C"/>
    <w:rsid w:val="00177071"/>
    <w:rsid w:val="00177078"/>
    <w:rsid w:val="00177092"/>
    <w:rsid w:val="001770AC"/>
    <w:rsid w:val="001770B7"/>
    <w:rsid w:val="0017710E"/>
    <w:rsid w:val="0017713B"/>
    <w:rsid w:val="00177140"/>
    <w:rsid w:val="00177154"/>
    <w:rsid w:val="00177189"/>
    <w:rsid w:val="001771AA"/>
    <w:rsid w:val="001771DC"/>
    <w:rsid w:val="001771F9"/>
    <w:rsid w:val="00177222"/>
    <w:rsid w:val="00177241"/>
    <w:rsid w:val="00177294"/>
    <w:rsid w:val="001772D9"/>
    <w:rsid w:val="00177302"/>
    <w:rsid w:val="0017732E"/>
    <w:rsid w:val="001773B2"/>
    <w:rsid w:val="001773E9"/>
    <w:rsid w:val="0017742D"/>
    <w:rsid w:val="00177475"/>
    <w:rsid w:val="00177492"/>
    <w:rsid w:val="001774A2"/>
    <w:rsid w:val="001774C7"/>
    <w:rsid w:val="00177504"/>
    <w:rsid w:val="00177507"/>
    <w:rsid w:val="0017750C"/>
    <w:rsid w:val="00177528"/>
    <w:rsid w:val="00177554"/>
    <w:rsid w:val="0017755C"/>
    <w:rsid w:val="0017756F"/>
    <w:rsid w:val="0017759B"/>
    <w:rsid w:val="001775D9"/>
    <w:rsid w:val="001775E4"/>
    <w:rsid w:val="00177652"/>
    <w:rsid w:val="00177653"/>
    <w:rsid w:val="00177682"/>
    <w:rsid w:val="0017768F"/>
    <w:rsid w:val="001776A6"/>
    <w:rsid w:val="001776DC"/>
    <w:rsid w:val="0017772D"/>
    <w:rsid w:val="0017777A"/>
    <w:rsid w:val="00177781"/>
    <w:rsid w:val="0017778D"/>
    <w:rsid w:val="001777B4"/>
    <w:rsid w:val="001777BE"/>
    <w:rsid w:val="001777FE"/>
    <w:rsid w:val="00177812"/>
    <w:rsid w:val="00177829"/>
    <w:rsid w:val="0017783D"/>
    <w:rsid w:val="00177855"/>
    <w:rsid w:val="00177858"/>
    <w:rsid w:val="00177886"/>
    <w:rsid w:val="00177890"/>
    <w:rsid w:val="001778DF"/>
    <w:rsid w:val="0017793E"/>
    <w:rsid w:val="00177960"/>
    <w:rsid w:val="001779B7"/>
    <w:rsid w:val="001779FC"/>
    <w:rsid w:val="00177A2A"/>
    <w:rsid w:val="00177A5C"/>
    <w:rsid w:val="00177A7A"/>
    <w:rsid w:val="00177AA4"/>
    <w:rsid w:val="00177B06"/>
    <w:rsid w:val="00177B2B"/>
    <w:rsid w:val="00177B40"/>
    <w:rsid w:val="00177B4A"/>
    <w:rsid w:val="00177B57"/>
    <w:rsid w:val="00177B5F"/>
    <w:rsid w:val="00177B94"/>
    <w:rsid w:val="00177BB9"/>
    <w:rsid w:val="00177BBF"/>
    <w:rsid w:val="00177BD7"/>
    <w:rsid w:val="00177BF0"/>
    <w:rsid w:val="00177BF9"/>
    <w:rsid w:val="00177C23"/>
    <w:rsid w:val="00177C40"/>
    <w:rsid w:val="00177C9B"/>
    <w:rsid w:val="00177CD3"/>
    <w:rsid w:val="00177CF7"/>
    <w:rsid w:val="00177D56"/>
    <w:rsid w:val="00177DA3"/>
    <w:rsid w:val="00177DC7"/>
    <w:rsid w:val="00177DDE"/>
    <w:rsid w:val="00177E4A"/>
    <w:rsid w:val="00177E71"/>
    <w:rsid w:val="00177F2C"/>
    <w:rsid w:val="00177F56"/>
    <w:rsid w:val="00177F61"/>
    <w:rsid w:val="00177F64"/>
    <w:rsid w:val="00177F82"/>
    <w:rsid w:val="00177F8F"/>
    <w:rsid w:val="00177FBB"/>
    <w:rsid w:val="00177FBE"/>
    <w:rsid w:val="00177FCB"/>
    <w:rsid w:val="00177FE1"/>
    <w:rsid w:val="00177FE3"/>
    <w:rsid w:val="0018000A"/>
    <w:rsid w:val="0018000E"/>
    <w:rsid w:val="00180045"/>
    <w:rsid w:val="00180056"/>
    <w:rsid w:val="001800A3"/>
    <w:rsid w:val="00180120"/>
    <w:rsid w:val="00180153"/>
    <w:rsid w:val="00180164"/>
    <w:rsid w:val="00180165"/>
    <w:rsid w:val="00180184"/>
    <w:rsid w:val="0018019A"/>
    <w:rsid w:val="0018019F"/>
    <w:rsid w:val="001801C2"/>
    <w:rsid w:val="001801DF"/>
    <w:rsid w:val="0018021F"/>
    <w:rsid w:val="0018026F"/>
    <w:rsid w:val="00180273"/>
    <w:rsid w:val="001802B9"/>
    <w:rsid w:val="001802C5"/>
    <w:rsid w:val="00180302"/>
    <w:rsid w:val="0018032E"/>
    <w:rsid w:val="00180331"/>
    <w:rsid w:val="00180339"/>
    <w:rsid w:val="00180346"/>
    <w:rsid w:val="0018035D"/>
    <w:rsid w:val="00180376"/>
    <w:rsid w:val="0018038A"/>
    <w:rsid w:val="001803A4"/>
    <w:rsid w:val="001803B2"/>
    <w:rsid w:val="001803E8"/>
    <w:rsid w:val="001803ED"/>
    <w:rsid w:val="00180409"/>
    <w:rsid w:val="0018041E"/>
    <w:rsid w:val="0018049E"/>
    <w:rsid w:val="001804A4"/>
    <w:rsid w:val="00180512"/>
    <w:rsid w:val="00180529"/>
    <w:rsid w:val="00180533"/>
    <w:rsid w:val="00180546"/>
    <w:rsid w:val="00180549"/>
    <w:rsid w:val="00180551"/>
    <w:rsid w:val="0018057A"/>
    <w:rsid w:val="0018057B"/>
    <w:rsid w:val="00180600"/>
    <w:rsid w:val="00180617"/>
    <w:rsid w:val="00180626"/>
    <w:rsid w:val="00180651"/>
    <w:rsid w:val="00180654"/>
    <w:rsid w:val="00180697"/>
    <w:rsid w:val="001806A6"/>
    <w:rsid w:val="001806AA"/>
    <w:rsid w:val="0018071A"/>
    <w:rsid w:val="00180744"/>
    <w:rsid w:val="0018076D"/>
    <w:rsid w:val="001807DC"/>
    <w:rsid w:val="001807FF"/>
    <w:rsid w:val="00180807"/>
    <w:rsid w:val="00180810"/>
    <w:rsid w:val="00180828"/>
    <w:rsid w:val="00180834"/>
    <w:rsid w:val="0018087D"/>
    <w:rsid w:val="001808C3"/>
    <w:rsid w:val="0018091B"/>
    <w:rsid w:val="001809D1"/>
    <w:rsid w:val="001809E2"/>
    <w:rsid w:val="001809FE"/>
    <w:rsid w:val="00180A12"/>
    <w:rsid w:val="00180A36"/>
    <w:rsid w:val="00180A9C"/>
    <w:rsid w:val="00180AA7"/>
    <w:rsid w:val="00180AD1"/>
    <w:rsid w:val="00180AF4"/>
    <w:rsid w:val="00180B14"/>
    <w:rsid w:val="00180B25"/>
    <w:rsid w:val="00180B46"/>
    <w:rsid w:val="00180B4B"/>
    <w:rsid w:val="00180B7B"/>
    <w:rsid w:val="00180BB0"/>
    <w:rsid w:val="00180BBD"/>
    <w:rsid w:val="00180BEC"/>
    <w:rsid w:val="00180C00"/>
    <w:rsid w:val="00180C03"/>
    <w:rsid w:val="00180C0C"/>
    <w:rsid w:val="00180C21"/>
    <w:rsid w:val="00180C29"/>
    <w:rsid w:val="00180C45"/>
    <w:rsid w:val="00180C86"/>
    <w:rsid w:val="00180CA8"/>
    <w:rsid w:val="00180CE1"/>
    <w:rsid w:val="00180D41"/>
    <w:rsid w:val="00180D44"/>
    <w:rsid w:val="00180D53"/>
    <w:rsid w:val="00180D93"/>
    <w:rsid w:val="00180DB1"/>
    <w:rsid w:val="00180DDF"/>
    <w:rsid w:val="00180E38"/>
    <w:rsid w:val="00180E5B"/>
    <w:rsid w:val="00180E6A"/>
    <w:rsid w:val="00180E92"/>
    <w:rsid w:val="00180EAD"/>
    <w:rsid w:val="00180F90"/>
    <w:rsid w:val="00180F98"/>
    <w:rsid w:val="00180FA0"/>
    <w:rsid w:val="00180FC1"/>
    <w:rsid w:val="00180FD2"/>
    <w:rsid w:val="0018100B"/>
    <w:rsid w:val="00181011"/>
    <w:rsid w:val="00181028"/>
    <w:rsid w:val="00181038"/>
    <w:rsid w:val="00181053"/>
    <w:rsid w:val="00181072"/>
    <w:rsid w:val="0018107D"/>
    <w:rsid w:val="00181090"/>
    <w:rsid w:val="00181096"/>
    <w:rsid w:val="001810B4"/>
    <w:rsid w:val="00181104"/>
    <w:rsid w:val="00181134"/>
    <w:rsid w:val="00181136"/>
    <w:rsid w:val="0018115C"/>
    <w:rsid w:val="001811B5"/>
    <w:rsid w:val="001811F4"/>
    <w:rsid w:val="001811FF"/>
    <w:rsid w:val="00181202"/>
    <w:rsid w:val="00181254"/>
    <w:rsid w:val="00181261"/>
    <w:rsid w:val="00181266"/>
    <w:rsid w:val="001812A6"/>
    <w:rsid w:val="0018131B"/>
    <w:rsid w:val="00181323"/>
    <w:rsid w:val="0018132E"/>
    <w:rsid w:val="0018137D"/>
    <w:rsid w:val="00181381"/>
    <w:rsid w:val="001813C5"/>
    <w:rsid w:val="001813EA"/>
    <w:rsid w:val="00181405"/>
    <w:rsid w:val="00181430"/>
    <w:rsid w:val="00181433"/>
    <w:rsid w:val="00181437"/>
    <w:rsid w:val="00181463"/>
    <w:rsid w:val="00181481"/>
    <w:rsid w:val="001814D2"/>
    <w:rsid w:val="001814D3"/>
    <w:rsid w:val="001814D8"/>
    <w:rsid w:val="001814DE"/>
    <w:rsid w:val="0018150C"/>
    <w:rsid w:val="00181521"/>
    <w:rsid w:val="00181534"/>
    <w:rsid w:val="0018156D"/>
    <w:rsid w:val="001815AF"/>
    <w:rsid w:val="001815D7"/>
    <w:rsid w:val="001815E5"/>
    <w:rsid w:val="00181600"/>
    <w:rsid w:val="00181638"/>
    <w:rsid w:val="0018164F"/>
    <w:rsid w:val="00181691"/>
    <w:rsid w:val="001816C7"/>
    <w:rsid w:val="0018174C"/>
    <w:rsid w:val="00181762"/>
    <w:rsid w:val="00181770"/>
    <w:rsid w:val="00181780"/>
    <w:rsid w:val="00181790"/>
    <w:rsid w:val="00181791"/>
    <w:rsid w:val="0018179B"/>
    <w:rsid w:val="001817A6"/>
    <w:rsid w:val="001817A7"/>
    <w:rsid w:val="001817AE"/>
    <w:rsid w:val="001817C8"/>
    <w:rsid w:val="001817D6"/>
    <w:rsid w:val="00181802"/>
    <w:rsid w:val="00181828"/>
    <w:rsid w:val="0018182B"/>
    <w:rsid w:val="00181838"/>
    <w:rsid w:val="00181872"/>
    <w:rsid w:val="0018189B"/>
    <w:rsid w:val="001818FF"/>
    <w:rsid w:val="0018194A"/>
    <w:rsid w:val="00181952"/>
    <w:rsid w:val="0018198D"/>
    <w:rsid w:val="001819EE"/>
    <w:rsid w:val="00181A0E"/>
    <w:rsid w:val="00181A18"/>
    <w:rsid w:val="00181A29"/>
    <w:rsid w:val="00181A2A"/>
    <w:rsid w:val="00181A5B"/>
    <w:rsid w:val="00181A64"/>
    <w:rsid w:val="00181A8F"/>
    <w:rsid w:val="00181AAF"/>
    <w:rsid w:val="00181AE3"/>
    <w:rsid w:val="00181AFD"/>
    <w:rsid w:val="00181B17"/>
    <w:rsid w:val="00181B31"/>
    <w:rsid w:val="00181B4C"/>
    <w:rsid w:val="00181B5D"/>
    <w:rsid w:val="00181B89"/>
    <w:rsid w:val="00181B8B"/>
    <w:rsid w:val="00181BBF"/>
    <w:rsid w:val="00181BCD"/>
    <w:rsid w:val="00181BD1"/>
    <w:rsid w:val="00181C1B"/>
    <w:rsid w:val="00181C2F"/>
    <w:rsid w:val="00181C43"/>
    <w:rsid w:val="00181C6E"/>
    <w:rsid w:val="00181CA0"/>
    <w:rsid w:val="00181CC7"/>
    <w:rsid w:val="00181CEB"/>
    <w:rsid w:val="00181D20"/>
    <w:rsid w:val="00181D47"/>
    <w:rsid w:val="00181D4C"/>
    <w:rsid w:val="00181D54"/>
    <w:rsid w:val="00181D82"/>
    <w:rsid w:val="00181DB9"/>
    <w:rsid w:val="00181DC6"/>
    <w:rsid w:val="00181DED"/>
    <w:rsid w:val="00181DF8"/>
    <w:rsid w:val="00181E54"/>
    <w:rsid w:val="00181EA9"/>
    <w:rsid w:val="00181ED4"/>
    <w:rsid w:val="00181EE6"/>
    <w:rsid w:val="00181EE8"/>
    <w:rsid w:val="00181F2F"/>
    <w:rsid w:val="00181F42"/>
    <w:rsid w:val="00181F49"/>
    <w:rsid w:val="00181F7D"/>
    <w:rsid w:val="00181FD7"/>
    <w:rsid w:val="00181FE0"/>
    <w:rsid w:val="00181FF6"/>
    <w:rsid w:val="0018203A"/>
    <w:rsid w:val="0018203B"/>
    <w:rsid w:val="00182040"/>
    <w:rsid w:val="0018205E"/>
    <w:rsid w:val="001820D3"/>
    <w:rsid w:val="00182110"/>
    <w:rsid w:val="0018211C"/>
    <w:rsid w:val="00182191"/>
    <w:rsid w:val="001821A0"/>
    <w:rsid w:val="001821DD"/>
    <w:rsid w:val="001821FB"/>
    <w:rsid w:val="00182216"/>
    <w:rsid w:val="0018221C"/>
    <w:rsid w:val="00182259"/>
    <w:rsid w:val="00182265"/>
    <w:rsid w:val="00182274"/>
    <w:rsid w:val="00182290"/>
    <w:rsid w:val="001822F2"/>
    <w:rsid w:val="00182328"/>
    <w:rsid w:val="00182330"/>
    <w:rsid w:val="00182354"/>
    <w:rsid w:val="00182356"/>
    <w:rsid w:val="001823BF"/>
    <w:rsid w:val="00182441"/>
    <w:rsid w:val="00182462"/>
    <w:rsid w:val="00182468"/>
    <w:rsid w:val="00182484"/>
    <w:rsid w:val="0018248C"/>
    <w:rsid w:val="00182491"/>
    <w:rsid w:val="001824A0"/>
    <w:rsid w:val="001824B2"/>
    <w:rsid w:val="001824C4"/>
    <w:rsid w:val="001824ED"/>
    <w:rsid w:val="00182505"/>
    <w:rsid w:val="00182559"/>
    <w:rsid w:val="00182567"/>
    <w:rsid w:val="00182592"/>
    <w:rsid w:val="001825C1"/>
    <w:rsid w:val="001825DD"/>
    <w:rsid w:val="001825E2"/>
    <w:rsid w:val="001825E9"/>
    <w:rsid w:val="001825F6"/>
    <w:rsid w:val="00182616"/>
    <w:rsid w:val="00182622"/>
    <w:rsid w:val="00182632"/>
    <w:rsid w:val="0018263E"/>
    <w:rsid w:val="00182685"/>
    <w:rsid w:val="001826BD"/>
    <w:rsid w:val="001826C2"/>
    <w:rsid w:val="001826D7"/>
    <w:rsid w:val="001826F8"/>
    <w:rsid w:val="00182709"/>
    <w:rsid w:val="0018270B"/>
    <w:rsid w:val="0018275D"/>
    <w:rsid w:val="001827FB"/>
    <w:rsid w:val="00182800"/>
    <w:rsid w:val="0018281C"/>
    <w:rsid w:val="00182899"/>
    <w:rsid w:val="001828D0"/>
    <w:rsid w:val="001828D7"/>
    <w:rsid w:val="001828DC"/>
    <w:rsid w:val="001828EE"/>
    <w:rsid w:val="00182911"/>
    <w:rsid w:val="00182920"/>
    <w:rsid w:val="00182968"/>
    <w:rsid w:val="001829C8"/>
    <w:rsid w:val="001829D7"/>
    <w:rsid w:val="001829E6"/>
    <w:rsid w:val="001829ED"/>
    <w:rsid w:val="00182A41"/>
    <w:rsid w:val="00182A4D"/>
    <w:rsid w:val="00182A59"/>
    <w:rsid w:val="00182A5E"/>
    <w:rsid w:val="00182AB9"/>
    <w:rsid w:val="00182AD1"/>
    <w:rsid w:val="00182AFE"/>
    <w:rsid w:val="00182B19"/>
    <w:rsid w:val="00182B2D"/>
    <w:rsid w:val="00182B5B"/>
    <w:rsid w:val="00182BE6"/>
    <w:rsid w:val="00182BF0"/>
    <w:rsid w:val="00182C89"/>
    <w:rsid w:val="00182C90"/>
    <w:rsid w:val="00182C96"/>
    <w:rsid w:val="00182C9D"/>
    <w:rsid w:val="00182CBB"/>
    <w:rsid w:val="00182CD0"/>
    <w:rsid w:val="00182CDA"/>
    <w:rsid w:val="00182D0F"/>
    <w:rsid w:val="00182D23"/>
    <w:rsid w:val="00182DA4"/>
    <w:rsid w:val="00182DBD"/>
    <w:rsid w:val="00182DFB"/>
    <w:rsid w:val="00182E1B"/>
    <w:rsid w:val="00182E2F"/>
    <w:rsid w:val="00182E39"/>
    <w:rsid w:val="00182E57"/>
    <w:rsid w:val="00182EC9"/>
    <w:rsid w:val="00182EF3"/>
    <w:rsid w:val="00182F3F"/>
    <w:rsid w:val="00182F51"/>
    <w:rsid w:val="00182F5B"/>
    <w:rsid w:val="00182F9A"/>
    <w:rsid w:val="00182FB8"/>
    <w:rsid w:val="00182FD7"/>
    <w:rsid w:val="00182FF6"/>
    <w:rsid w:val="00183011"/>
    <w:rsid w:val="00183024"/>
    <w:rsid w:val="00183062"/>
    <w:rsid w:val="00183069"/>
    <w:rsid w:val="001830B1"/>
    <w:rsid w:val="001830CA"/>
    <w:rsid w:val="0018310C"/>
    <w:rsid w:val="00183197"/>
    <w:rsid w:val="001831A7"/>
    <w:rsid w:val="001831A9"/>
    <w:rsid w:val="001831AA"/>
    <w:rsid w:val="001831C6"/>
    <w:rsid w:val="001831FD"/>
    <w:rsid w:val="0018324B"/>
    <w:rsid w:val="001832A2"/>
    <w:rsid w:val="001832C8"/>
    <w:rsid w:val="001832F5"/>
    <w:rsid w:val="00183300"/>
    <w:rsid w:val="0018331F"/>
    <w:rsid w:val="0018333B"/>
    <w:rsid w:val="001833B9"/>
    <w:rsid w:val="001833DB"/>
    <w:rsid w:val="00183405"/>
    <w:rsid w:val="0018341E"/>
    <w:rsid w:val="00183433"/>
    <w:rsid w:val="0018343A"/>
    <w:rsid w:val="001834B3"/>
    <w:rsid w:val="001834BA"/>
    <w:rsid w:val="001834CC"/>
    <w:rsid w:val="001834D6"/>
    <w:rsid w:val="001834FA"/>
    <w:rsid w:val="0018354A"/>
    <w:rsid w:val="0018359D"/>
    <w:rsid w:val="001835E5"/>
    <w:rsid w:val="001835E6"/>
    <w:rsid w:val="001835F0"/>
    <w:rsid w:val="00183627"/>
    <w:rsid w:val="0018364B"/>
    <w:rsid w:val="00183657"/>
    <w:rsid w:val="0018365E"/>
    <w:rsid w:val="00183667"/>
    <w:rsid w:val="00183678"/>
    <w:rsid w:val="00183699"/>
    <w:rsid w:val="001836A0"/>
    <w:rsid w:val="001836BA"/>
    <w:rsid w:val="0018377F"/>
    <w:rsid w:val="0018378E"/>
    <w:rsid w:val="001837C5"/>
    <w:rsid w:val="00183823"/>
    <w:rsid w:val="0018382C"/>
    <w:rsid w:val="00183876"/>
    <w:rsid w:val="00183882"/>
    <w:rsid w:val="00183900"/>
    <w:rsid w:val="0018392B"/>
    <w:rsid w:val="00183940"/>
    <w:rsid w:val="0018394A"/>
    <w:rsid w:val="00183954"/>
    <w:rsid w:val="0018398D"/>
    <w:rsid w:val="001839A8"/>
    <w:rsid w:val="001839CF"/>
    <w:rsid w:val="001839D3"/>
    <w:rsid w:val="00183A17"/>
    <w:rsid w:val="00183A37"/>
    <w:rsid w:val="00183A40"/>
    <w:rsid w:val="00183A71"/>
    <w:rsid w:val="00183A75"/>
    <w:rsid w:val="00183A7D"/>
    <w:rsid w:val="00183ABC"/>
    <w:rsid w:val="00183AD2"/>
    <w:rsid w:val="00183AED"/>
    <w:rsid w:val="00183AEF"/>
    <w:rsid w:val="00183B0C"/>
    <w:rsid w:val="00183B91"/>
    <w:rsid w:val="00183BA4"/>
    <w:rsid w:val="00183BF8"/>
    <w:rsid w:val="00183C22"/>
    <w:rsid w:val="00183C3C"/>
    <w:rsid w:val="00183C4A"/>
    <w:rsid w:val="00183C75"/>
    <w:rsid w:val="00183C76"/>
    <w:rsid w:val="00183CC4"/>
    <w:rsid w:val="00183CF0"/>
    <w:rsid w:val="00183CF2"/>
    <w:rsid w:val="00183D35"/>
    <w:rsid w:val="00183D6E"/>
    <w:rsid w:val="00183D83"/>
    <w:rsid w:val="00183E38"/>
    <w:rsid w:val="00183E3F"/>
    <w:rsid w:val="00183E63"/>
    <w:rsid w:val="00183EB6"/>
    <w:rsid w:val="00183ED6"/>
    <w:rsid w:val="00183EED"/>
    <w:rsid w:val="00183FD9"/>
    <w:rsid w:val="0018400B"/>
    <w:rsid w:val="00184015"/>
    <w:rsid w:val="0018401B"/>
    <w:rsid w:val="00184077"/>
    <w:rsid w:val="00184104"/>
    <w:rsid w:val="001841A4"/>
    <w:rsid w:val="001841A8"/>
    <w:rsid w:val="001841DD"/>
    <w:rsid w:val="001841F9"/>
    <w:rsid w:val="00184260"/>
    <w:rsid w:val="00184289"/>
    <w:rsid w:val="001842A8"/>
    <w:rsid w:val="001843A4"/>
    <w:rsid w:val="001843E5"/>
    <w:rsid w:val="00184400"/>
    <w:rsid w:val="00184414"/>
    <w:rsid w:val="0018442E"/>
    <w:rsid w:val="0018443C"/>
    <w:rsid w:val="001844B4"/>
    <w:rsid w:val="001844C0"/>
    <w:rsid w:val="001844FF"/>
    <w:rsid w:val="00184500"/>
    <w:rsid w:val="00184515"/>
    <w:rsid w:val="00184522"/>
    <w:rsid w:val="0018452E"/>
    <w:rsid w:val="00184544"/>
    <w:rsid w:val="0018455A"/>
    <w:rsid w:val="00184563"/>
    <w:rsid w:val="0018459E"/>
    <w:rsid w:val="001845D2"/>
    <w:rsid w:val="001845D7"/>
    <w:rsid w:val="001845EB"/>
    <w:rsid w:val="001845F9"/>
    <w:rsid w:val="0018460A"/>
    <w:rsid w:val="0018461A"/>
    <w:rsid w:val="0018464F"/>
    <w:rsid w:val="00184654"/>
    <w:rsid w:val="001846B3"/>
    <w:rsid w:val="001846DE"/>
    <w:rsid w:val="00184707"/>
    <w:rsid w:val="0018471C"/>
    <w:rsid w:val="00184740"/>
    <w:rsid w:val="00184753"/>
    <w:rsid w:val="00184786"/>
    <w:rsid w:val="00184790"/>
    <w:rsid w:val="00184813"/>
    <w:rsid w:val="00184827"/>
    <w:rsid w:val="0018488A"/>
    <w:rsid w:val="0018488C"/>
    <w:rsid w:val="001848CE"/>
    <w:rsid w:val="001848D9"/>
    <w:rsid w:val="001848EA"/>
    <w:rsid w:val="00184923"/>
    <w:rsid w:val="0018494F"/>
    <w:rsid w:val="0018495C"/>
    <w:rsid w:val="00184975"/>
    <w:rsid w:val="0018497C"/>
    <w:rsid w:val="00184983"/>
    <w:rsid w:val="001849BC"/>
    <w:rsid w:val="00184A31"/>
    <w:rsid w:val="00184A39"/>
    <w:rsid w:val="00184A6C"/>
    <w:rsid w:val="00184A73"/>
    <w:rsid w:val="00184ACB"/>
    <w:rsid w:val="00184ADC"/>
    <w:rsid w:val="00184AED"/>
    <w:rsid w:val="00184B2A"/>
    <w:rsid w:val="00184B4B"/>
    <w:rsid w:val="00184B89"/>
    <w:rsid w:val="00184B8E"/>
    <w:rsid w:val="00184BBB"/>
    <w:rsid w:val="00184BD9"/>
    <w:rsid w:val="00184BDE"/>
    <w:rsid w:val="00184BE5"/>
    <w:rsid w:val="00184BF7"/>
    <w:rsid w:val="00184C08"/>
    <w:rsid w:val="00184C1B"/>
    <w:rsid w:val="00184C2E"/>
    <w:rsid w:val="00184C66"/>
    <w:rsid w:val="00184C68"/>
    <w:rsid w:val="00184CF8"/>
    <w:rsid w:val="00184D0C"/>
    <w:rsid w:val="00184D10"/>
    <w:rsid w:val="00184D62"/>
    <w:rsid w:val="00184D75"/>
    <w:rsid w:val="00184DDD"/>
    <w:rsid w:val="00184DF1"/>
    <w:rsid w:val="00184E15"/>
    <w:rsid w:val="00184E1D"/>
    <w:rsid w:val="00184E43"/>
    <w:rsid w:val="00184E53"/>
    <w:rsid w:val="00184E7D"/>
    <w:rsid w:val="00184EA3"/>
    <w:rsid w:val="00184EC1"/>
    <w:rsid w:val="00184EC5"/>
    <w:rsid w:val="00184EC9"/>
    <w:rsid w:val="00184EE2"/>
    <w:rsid w:val="00184F00"/>
    <w:rsid w:val="00184F20"/>
    <w:rsid w:val="00184F2F"/>
    <w:rsid w:val="00184FA1"/>
    <w:rsid w:val="00184FB3"/>
    <w:rsid w:val="00184FD8"/>
    <w:rsid w:val="00184FDA"/>
    <w:rsid w:val="00184FEA"/>
    <w:rsid w:val="00184FF7"/>
    <w:rsid w:val="0018503C"/>
    <w:rsid w:val="00185048"/>
    <w:rsid w:val="00185063"/>
    <w:rsid w:val="0018507F"/>
    <w:rsid w:val="001850A3"/>
    <w:rsid w:val="001850E0"/>
    <w:rsid w:val="001850E2"/>
    <w:rsid w:val="001850EE"/>
    <w:rsid w:val="001850FD"/>
    <w:rsid w:val="001851AD"/>
    <w:rsid w:val="001851B5"/>
    <w:rsid w:val="001851CB"/>
    <w:rsid w:val="001852D0"/>
    <w:rsid w:val="001852F6"/>
    <w:rsid w:val="00185309"/>
    <w:rsid w:val="00185314"/>
    <w:rsid w:val="00185350"/>
    <w:rsid w:val="0018537C"/>
    <w:rsid w:val="00185387"/>
    <w:rsid w:val="001853D2"/>
    <w:rsid w:val="001853DD"/>
    <w:rsid w:val="00185434"/>
    <w:rsid w:val="00185495"/>
    <w:rsid w:val="00185546"/>
    <w:rsid w:val="00185552"/>
    <w:rsid w:val="00185553"/>
    <w:rsid w:val="0018557B"/>
    <w:rsid w:val="001855C0"/>
    <w:rsid w:val="00185631"/>
    <w:rsid w:val="0018563B"/>
    <w:rsid w:val="00185688"/>
    <w:rsid w:val="001856DE"/>
    <w:rsid w:val="001856F4"/>
    <w:rsid w:val="0018571E"/>
    <w:rsid w:val="00185766"/>
    <w:rsid w:val="00185798"/>
    <w:rsid w:val="001857A3"/>
    <w:rsid w:val="001857AD"/>
    <w:rsid w:val="001857B8"/>
    <w:rsid w:val="001857C7"/>
    <w:rsid w:val="001857E6"/>
    <w:rsid w:val="00185818"/>
    <w:rsid w:val="00185826"/>
    <w:rsid w:val="0018588E"/>
    <w:rsid w:val="001858B8"/>
    <w:rsid w:val="001858BD"/>
    <w:rsid w:val="001858C0"/>
    <w:rsid w:val="001858D0"/>
    <w:rsid w:val="001858FD"/>
    <w:rsid w:val="0018592F"/>
    <w:rsid w:val="00185982"/>
    <w:rsid w:val="0018599E"/>
    <w:rsid w:val="001859A8"/>
    <w:rsid w:val="001859BC"/>
    <w:rsid w:val="001859C9"/>
    <w:rsid w:val="00185A1A"/>
    <w:rsid w:val="00185A30"/>
    <w:rsid w:val="00185A73"/>
    <w:rsid w:val="00185A75"/>
    <w:rsid w:val="00185A78"/>
    <w:rsid w:val="00185AF5"/>
    <w:rsid w:val="00185AFA"/>
    <w:rsid w:val="00185B81"/>
    <w:rsid w:val="00185B82"/>
    <w:rsid w:val="00185BA0"/>
    <w:rsid w:val="00185BA9"/>
    <w:rsid w:val="00185BBD"/>
    <w:rsid w:val="00185BCD"/>
    <w:rsid w:val="00185BD6"/>
    <w:rsid w:val="00185BE5"/>
    <w:rsid w:val="00185BEA"/>
    <w:rsid w:val="00185C7F"/>
    <w:rsid w:val="00185CB1"/>
    <w:rsid w:val="00185CD1"/>
    <w:rsid w:val="00185D17"/>
    <w:rsid w:val="00185D3C"/>
    <w:rsid w:val="00185D6B"/>
    <w:rsid w:val="00185D6E"/>
    <w:rsid w:val="00185DA4"/>
    <w:rsid w:val="00185DBC"/>
    <w:rsid w:val="00185DBF"/>
    <w:rsid w:val="00185E64"/>
    <w:rsid w:val="00185E66"/>
    <w:rsid w:val="00185EB6"/>
    <w:rsid w:val="00185EE1"/>
    <w:rsid w:val="00185EEF"/>
    <w:rsid w:val="00185F17"/>
    <w:rsid w:val="00185F9B"/>
    <w:rsid w:val="00185FD5"/>
    <w:rsid w:val="0018603C"/>
    <w:rsid w:val="00186056"/>
    <w:rsid w:val="0018607A"/>
    <w:rsid w:val="0018607D"/>
    <w:rsid w:val="001860C2"/>
    <w:rsid w:val="0018610E"/>
    <w:rsid w:val="00186129"/>
    <w:rsid w:val="00186170"/>
    <w:rsid w:val="001861D4"/>
    <w:rsid w:val="00186299"/>
    <w:rsid w:val="001862B8"/>
    <w:rsid w:val="001862CC"/>
    <w:rsid w:val="001862E5"/>
    <w:rsid w:val="0018633B"/>
    <w:rsid w:val="00186344"/>
    <w:rsid w:val="00186388"/>
    <w:rsid w:val="0018638E"/>
    <w:rsid w:val="00186392"/>
    <w:rsid w:val="001863A0"/>
    <w:rsid w:val="001863CA"/>
    <w:rsid w:val="001863D2"/>
    <w:rsid w:val="00186401"/>
    <w:rsid w:val="00186448"/>
    <w:rsid w:val="00186478"/>
    <w:rsid w:val="0018647D"/>
    <w:rsid w:val="001864A5"/>
    <w:rsid w:val="001864CF"/>
    <w:rsid w:val="001864E5"/>
    <w:rsid w:val="001864E6"/>
    <w:rsid w:val="0018650C"/>
    <w:rsid w:val="0018653C"/>
    <w:rsid w:val="001865AA"/>
    <w:rsid w:val="001865B0"/>
    <w:rsid w:val="001865FC"/>
    <w:rsid w:val="0018660C"/>
    <w:rsid w:val="0018660E"/>
    <w:rsid w:val="0018664E"/>
    <w:rsid w:val="00186655"/>
    <w:rsid w:val="00186684"/>
    <w:rsid w:val="001866B6"/>
    <w:rsid w:val="001866D3"/>
    <w:rsid w:val="001866DE"/>
    <w:rsid w:val="001866F2"/>
    <w:rsid w:val="001866F4"/>
    <w:rsid w:val="00186712"/>
    <w:rsid w:val="0018671E"/>
    <w:rsid w:val="0018679E"/>
    <w:rsid w:val="001867A6"/>
    <w:rsid w:val="001867B0"/>
    <w:rsid w:val="0018680A"/>
    <w:rsid w:val="00186844"/>
    <w:rsid w:val="00186849"/>
    <w:rsid w:val="0018684B"/>
    <w:rsid w:val="0018684D"/>
    <w:rsid w:val="00186885"/>
    <w:rsid w:val="001868B0"/>
    <w:rsid w:val="0018691F"/>
    <w:rsid w:val="00186923"/>
    <w:rsid w:val="0018693C"/>
    <w:rsid w:val="0018696D"/>
    <w:rsid w:val="001869A5"/>
    <w:rsid w:val="00186A24"/>
    <w:rsid w:val="00186A2F"/>
    <w:rsid w:val="00186A40"/>
    <w:rsid w:val="00186A5D"/>
    <w:rsid w:val="00186A5F"/>
    <w:rsid w:val="00186A9D"/>
    <w:rsid w:val="00186AF4"/>
    <w:rsid w:val="00186AFD"/>
    <w:rsid w:val="00186B15"/>
    <w:rsid w:val="00186B53"/>
    <w:rsid w:val="00186B89"/>
    <w:rsid w:val="00186B8B"/>
    <w:rsid w:val="00186BC8"/>
    <w:rsid w:val="00186C1B"/>
    <w:rsid w:val="00186C79"/>
    <w:rsid w:val="00186C86"/>
    <w:rsid w:val="00186CAE"/>
    <w:rsid w:val="00186CDC"/>
    <w:rsid w:val="00186CE8"/>
    <w:rsid w:val="00186D2D"/>
    <w:rsid w:val="00186D7E"/>
    <w:rsid w:val="00186DBE"/>
    <w:rsid w:val="00186DCC"/>
    <w:rsid w:val="00186DEF"/>
    <w:rsid w:val="00186E40"/>
    <w:rsid w:val="00186E43"/>
    <w:rsid w:val="00186E50"/>
    <w:rsid w:val="00186E58"/>
    <w:rsid w:val="00186E6C"/>
    <w:rsid w:val="00186E87"/>
    <w:rsid w:val="00186E97"/>
    <w:rsid w:val="00186EA9"/>
    <w:rsid w:val="00186EBE"/>
    <w:rsid w:val="00186F43"/>
    <w:rsid w:val="00186F5D"/>
    <w:rsid w:val="00186F5F"/>
    <w:rsid w:val="00186F9F"/>
    <w:rsid w:val="00186FD1"/>
    <w:rsid w:val="00186FD8"/>
    <w:rsid w:val="00186FE2"/>
    <w:rsid w:val="00187029"/>
    <w:rsid w:val="00187031"/>
    <w:rsid w:val="0018703A"/>
    <w:rsid w:val="00187044"/>
    <w:rsid w:val="0018704D"/>
    <w:rsid w:val="0018705C"/>
    <w:rsid w:val="00187060"/>
    <w:rsid w:val="0018709C"/>
    <w:rsid w:val="0018712B"/>
    <w:rsid w:val="0018713A"/>
    <w:rsid w:val="00187168"/>
    <w:rsid w:val="00187218"/>
    <w:rsid w:val="00187278"/>
    <w:rsid w:val="0018729A"/>
    <w:rsid w:val="001872EE"/>
    <w:rsid w:val="0018732C"/>
    <w:rsid w:val="00187388"/>
    <w:rsid w:val="0018739C"/>
    <w:rsid w:val="001873B0"/>
    <w:rsid w:val="001873C3"/>
    <w:rsid w:val="001873E0"/>
    <w:rsid w:val="001873FC"/>
    <w:rsid w:val="00187404"/>
    <w:rsid w:val="00187429"/>
    <w:rsid w:val="0018745C"/>
    <w:rsid w:val="0018746C"/>
    <w:rsid w:val="00187491"/>
    <w:rsid w:val="00187497"/>
    <w:rsid w:val="001874CF"/>
    <w:rsid w:val="00187532"/>
    <w:rsid w:val="001875AF"/>
    <w:rsid w:val="001875C9"/>
    <w:rsid w:val="0018760C"/>
    <w:rsid w:val="0018761F"/>
    <w:rsid w:val="00187699"/>
    <w:rsid w:val="001876CC"/>
    <w:rsid w:val="00187704"/>
    <w:rsid w:val="00187740"/>
    <w:rsid w:val="0018774F"/>
    <w:rsid w:val="0018779E"/>
    <w:rsid w:val="001877A2"/>
    <w:rsid w:val="001877E8"/>
    <w:rsid w:val="001877FB"/>
    <w:rsid w:val="0018781C"/>
    <w:rsid w:val="00187824"/>
    <w:rsid w:val="00187848"/>
    <w:rsid w:val="00187855"/>
    <w:rsid w:val="001878BB"/>
    <w:rsid w:val="001878BD"/>
    <w:rsid w:val="001878C6"/>
    <w:rsid w:val="001878E0"/>
    <w:rsid w:val="001878E1"/>
    <w:rsid w:val="001878F4"/>
    <w:rsid w:val="001878F6"/>
    <w:rsid w:val="00187927"/>
    <w:rsid w:val="00187991"/>
    <w:rsid w:val="0018799D"/>
    <w:rsid w:val="001879B5"/>
    <w:rsid w:val="001879C8"/>
    <w:rsid w:val="001879CE"/>
    <w:rsid w:val="00187A02"/>
    <w:rsid w:val="00187A0F"/>
    <w:rsid w:val="00187A29"/>
    <w:rsid w:val="00187A44"/>
    <w:rsid w:val="00187A58"/>
    <w:rsid w:val="00187A73"/>
    <w:rsid w:val="00187A87"/>
    <w:rsid w:val="00187AAB"/>
    <w:rsid w:val="00187AF1"/>
    <w:rsid w:val="00187B06"/>
    <w:rsid w:val="00187B26"/>
    <w:rsid w:val="00187B42"/>
    <w:rsid w:val="00187B82"/>
    <w:rsid w:val="00187BAA"/>
    <w:rsid w:val="00187BB8"/>
    <w:rsid w:val="00187BD7"/>
    <w:rsid w:val="00187BFB"/>
    <w:rsid w:val="00187C02"/>
    <w:rsid w:val="00187C1D"/>
    <w:rsid w:val="00187C2B"/>
    <w:rsid w:val="00187C48"/>
    <w:rsid w:val="00187C4E"/>
    <w:rsid w:val="00187C73"/>
    <w:rsid w:val="00187C9B"/>
    <w:rsid w:val="00187CA3"/>
    <w:rsid w:val="00187CDB"/>
    <w:rsid w:val="00187CF7"/>
    <w:rsid w:val="00187D8C"/>
    <w:rsid w:val="00187D90"/>
    <w:rsid w:val="00187DA2"/>
    <w:rsid w:val="00187DEA"/>
    <w:rsid w:val="00187DF2"/>
    <w:rsid w:val="00187E1F"/>
    <w:rsid w:val="00187E4B"/>
    <w:rsid w:val="00187E4F"/>
    <w:rsid w:val="00187E6F"/>
    <w:rsid w:val="00187E71"/>
    <w:rsid w:val="00187EAC"/>
    <w:rsid w:val="00187ECD"/>
    <w:rsid w:val="00187ED7"/>
    <w:rsid w:val="00187EF3"/>
    <w:rsid w:val="00187F00"/>
    <w:rsid w:val="00187F21"/>
    <w:rsid w:val="00187F40"/>
    <w:rsid w:val="00187FD2"/>
    <w:rsid w:val="00190029"/>
    <w:rsid w:val="00190041"/>
    <w:rsid w:val="00190048"/>
    <w:rsid w:val="00190051"/>
    <w:rsid w:val="00190074"/>
    <w:rsid w:val="001900FB"/>
    <w:rsid w:val="00190112"/>
    <w:rsid w:val="00190121"/>
    <w:rsid w:val="0019016E"/>
    <w:rsid w:val="00190178"/>
    <w:rsid w:val="001901DC"/>
    <w:rsid w:val="001901F8"/>
    <w:rsid w:val="0019020A"/>
    <w:rsid w:val="0019020C"/>
    <w:rsid w:val="00190210"/>
    <w:rsid w:val="00190219"/>
    <w:rsid w:val="00190236"/>
    <w:rsid w:val="00190243"/>
    <w:rsid w:val="001902BC"/>
    <w:rsid w:val="001902C6"/>
    <w:rsid w:val="0019032E"/>
    <w:rsid w:val="0019035D"/>
    <w:rsid w:val="0019036D"/>
    <w:rsid w:val="0019036E"/>
    <w:rsid w:val="001903D8"/>
    <w:rsid w:val="001903E1"/>
    <w:rsid w:val="001903E3"/>
    <w:rsid w:val="00190426"/>
    <w:rsid w:val="00190429"/>
    <w:rsid w:val="0019043B"/>
    <w:rsid w:val="00190457"/>
    <w:rsid w:val="00190458"/>
    <w:rsid w:val="00190470"/>
    <w:rsid w:val="0019048B"/>
    <w:rsid w:val="001904C1"/>
    <w:rsid w:val="001904C2"/>
    <w:rsid w:val="001904C6"/>
    <w:rsid w:val="00190530"/>
    <w:rsid w:val="00190559"/>
    <w:rsid w:val="0019059E"/>
    <w:rsid w:val="001905B3"/>
    <w:rsid w:val="001905FD"/>
    <w:rsid w:val="00190652"/>
    <w:rsid w:val="00190675"/>
    <w:rsid w:val="00190678"/>
    <w:rsid w:val="0019068B"/>
    <w:rsid w:val="001906D6"/>
    <w:rsid w:val="0019073C"/>
    <w:rsid w:val="001907AC"/>
    <w:rsid w:val="001907C0"/>
    <w:rsid w:val="001907FC"/>
    <w:rsid w:val="001907FD"/>
    <w:rsid w:val="00190812"/>
    <w:rsid w:val="00190849"/>
    <w:rsid w:val="001908A5"/>
    <w:rsid w:val="001908D9"/>
    <w:rsid w:val="001908DF"/>
    <w:rsid w:val="001908F0"/>
    <w:rsid w:val="001908F3"/>
    <w:rsid w:val="00190932"/>
    <w:rsid w:val="0019095F"/>
    <w:rsid w:val="001909D8"/>
    <w:rsid w:val="00190A1E"/>
    <w:rsid w:val="00190A39"/>
    <w:rsid w:val="00190A85"/>
    <w:rsid w:val="00190ADC"/>
    <w:rsid w:val="00190B00"/>
    <w:rsid w:val="00190B06"/>
    <w:rsid w:val="00190B5B"/>
    <w:rsid w:val="00190BCC"/>
    <w:rsid w:val="00190C29"/>
    <w:rsid w:val="00190C6F"/>
    <w:rsid w:val="00190CAF"/>
    <w:rsid w:val="00190CC2"/>
    <w:rsid w:val="00190D51"/>
    <w:rsid w:val="00190D5C"/>
    <w:rsid w:val="00190D62"/>
    <w:rsid w:val="00190D65"/>
    <w:rsid w:val="00190DEF"/>
    <w:rsid w:val="00190DF7"/>
    <w:rsid w:val="00190E0E"/>
    <w:rsid w:val="00190E40"/>
    <w:rsid w:val="00190E42"/>
    <w:rsid w:val="00190E59"/>
    <w:rsid w:val="00190E64"/>
    <w:rsid w:val="00190E83"/>
    <w:rsid w:val="00190EA3"/>
    <w:rsid w:val="00190EBB"/>
    <w:rsid w:val="00190EC6"/>
    <w:rsid w:val="00190ECE"/>
    <w:rsid w:val="00190ED5"/>
    <w:rsid w:val="00190EEA"/>
    <w:rsid w:val="00190F16"/>
    <w:rsid w:val="00190F3A"/>
    <w:rsid w:val="00190F62"/>
    <w:rsid w:val="00190F88"/>
    <w:rsid w:val="00190F8E"/>
    <w:rsid w:val="00190FB0"/>
    <w:rsid w:val="00190FD7"/>
    <w:rsid w:val="00190FE8"/>
    <w:rsid w:val="00190FFE"/>
    <w:rsid w:val="0019100C"/>
    <w:rsid w:val="00191053"/>
    <w:rsid w:val="0019115D"/>
    <w:rsid w:val="0019117C"/>
    <w:rsid w:val="001911E0"/>
    <w:rsid w:val="001911F4"/>
    <w:rsid w:val="00191225"/>
    <w:rsid w:val="00191234"/>
    <w:rsid w:val="00191273"/>
    <w:rsid w:val="0019128E"/>
    <w:rsid w:val="001912A9"/>
    <w:rsid w:val="001912BB"/>
    <w:rsid w:val="0019132E"/>
    <w:rsid w:val="00191345"/>
    <w:rsid w:val="0019134E"/>
    <w:rsid w:val="00191355"/>
    <w:rsid w:val="0019136F"/>
    <w:rsid w:val="00191373"/>
    <w:rsid w:val="0019139B"/>
    <w:rsid w:val="001913A4"/>
    <w:rsid w:val="001913D5"/>
    <w:rsid w:val="001913FF"/>
    <w:rsid w:val="00191402"/>
    <w:rsid w:val="0019140F"/>
    <w:rsid w:val="00191423"/>
    <w:rsid w:val="0019146C"/>
    <w:rsid w:val="00191488"/>
    <w:rsid w:val="0019148A"/>
    <w:rsid w:val="001914C2"/>
    <w:rsid w:val="00191563"/>
    <w:rsid w:val="00191574"/>
    <w:rsid w:val="00191594"/>
    <w:rsid w:val="00191606"/>
    <w:rsid w:val="00191613"/>
    <w:rsid w:val="0019161E"/>
    <w:rsid w:val="00191647"/>
    <w:rsid w:val="00191654"/>
    <w:rsid w:val="00191673"/>
    <w:rsid w:val="00191675"/>
    <w:rsid w:val="00191688"/>
    <w:rsid w:val="0019169F"/>
    <w:rsid w:val="0019172D"/>
    <w:rsid w:val="00191749"/>
    <w:rsid w:val="001917B3"/>
    <w:rsid w:val="001917D0"/>
    <w:rsid w:val="0019186E"/>
    <w:rsid w:val="00191886"/>
    <w:rsid w:val="001918A7"/>
    <w:rsid w:val="001918AB"/>
    <w:rsid w:val="0019193B"/>
    <w:rsid w:val="00191956"/>
    <w:rsid w:val="00191999"/>
    <w:rsid w:val="001919AF"/>
    <w:rsid w:val="00191A98"/>
    <w:rsid w:val="00191AB7"/>
    <w:rsid w:val="00191AE0"/>
    <w:rsid w:val="00191B25"/>
    <w:rsid w:val="00191B5B"/>
    <w:rsid w:val="00191B6A"/>
    <w:rsid w:val="00191B76"/>
    <w:rsid w:val="00191B81"/>
    <w:rsid w:val="00191B8F"/>
    <w:rsid w:val="00191B9E"/>
    <w:rsid w:val="00191BA1"/>
    <w:rsid w:val="00191BB3"/>
    <w:rsid w:val="00191BD4"/>
    <w:rsid w:val="00191C04"/>
    <w:rsid w:val="00191C0A"/>
    <w:rsid w:val="00191C37"/>
    <w:rsid w:val="00191C62"/>
    <w:rsid w:val="00191C6E"/>
    <w:rsid w:val="00191CA8"/>
    <w:rsid w:val="00191CD3"/>
    <w:rsid w:val="00191CDF"/>
    <w:rsid w:val="00191CFC"/>
    <w:rsid w:val="00191D0F"/>
    <w:rsid w:val="00191D1C"/>
    <w:rsid w:val="00191D23"/>
    <w:rsid w:val="00191D33"/>
    <w:rsid w:val="00191D38"/>
    <w:rsid w:val="00191D52"/>
    <w:rsid w:val="00191D6E"/>
    <w:rsid w:val="00191D8D"/>
    <w:rsid w:val="00191DE2"/>
    <w:rsid w:val="00191E0A"/>
    <w:rsid w:val="00191E34"/>
    <w:rsid w:val="00191E72"/>
    <w:rsid w:val="00191E95"/>
    <w:rsid w:val="00191E99"/>
    <w:rsid w:val="00191EC8"/>
    <w:rsid w:val="00191F00"/>
    <w:rsid w:val="00191F56"/>
    <w:rsid w:val="00191F95"/>
    <w:rsid w:val="00191FF8"/>
    <w:rsid w:val="00192055"/>
    <w:rsid w:val="0019205A"/>
    <w:rsid w:val="00192080"/>
    <w:rsid w:val="0019209F"/>
    <w:rsid w:val="001920EA"/>
    <w:rsid w:val="0019211C"/>
    <w:rsid w:val="00192161"/>
    <w:rsid w:val="00192173"/>
    <w:rsid w:val="00192185"/>
    <w:rsid w:val="001921AA"/>
    <w:rsid w:val="001921AF"/>
    <w:rsid w:val="001921B0"/>
    <w:rsid w:val="001921C1"/>
    <w:rsid w:val="00192229"/>
    <w:rsid w:val="0019224D"/>
    <w:rsid w:val="00192264"/>
    <w:rsid w:val="0019227B"/>
    <w:rsid w:val="0019227D"/>
    <w:rsid w:val="0019227F"/>
    <w:rsid w:val="001922BA"/>
    <w:rsid w:val="001922BD"/>
    <w:rsid w:val="00192309"/>
    <w:rsid w:val="0019231E"/>
    <w:rsid w:val="00192341"/>
    <w:rsid w:val="00192385"/>
    <w:rsid w:val="00192399"/>
    <w:rsid w:val="001923AA"/>
    <w:rsid w:val="001923C5"/>
    <w:rsid w:val="001923DD"/>
    <w:rsid w:val="001923F8"/>
    <w:rsid w:val="0019241C"/>
    <w:rsid w:val="00192426"/>
    <w:rsid w:val="00192433"/>
    <w:rsid w:val="0019244A"/>
    <w:rsid w:val="001924BE"/>
    <w:rsid w:val="001924F3"/>
    <w:rsid w:val="001924FB"/>
    <w:rsid w:val="001924FF"/>
    <w:rsid w:val="0019253A"/>
    <w:rsid w:val="00192563"/>
    <w:rsid w:val="00192569"/>
    <w:rsid w:val="00192573"/>
    <w:rsid w:val="00192575"/>
    <w:rsid w:val="0019258B"/>
    <w:rsid w:val="00192591"/>
    <w:rsid w:val="001925A6"/>
    <w:rsid w:val="001925C5"/>
    <w:rsid w:val="001925EE"/>
    <w:rsid w:val="001925F9"/>
    <w:rsid w:val="00192639"/>
    <w:rsid w:val="0019263C"/>
    <w:rsid w:val="0019264F"/>
    <w:rsid w:val="0019266F"/>
    <w:rsid w:val="0019268D"/>
    <w:rsid w:val="001926B6"/>
    <w:rsid w:val="001926BA"/>
    <w:rsid w:val="001926CB"/>
    <w:rsid w:val="00192713"/>
    <w:rsid w:val="0019271B"/>
    <w:rsid w:val="00192729"/>
    <w:rsid w:val="00192745"/>
    <w:rsid w:val="00192754"/>
    <w:rsid w:val="00192777"/>
    <w:rsid w:val="0019278D"/>
    <w:rsid w:val="001927FF"/>
    <w:rsid w:val="0019280A"/>
    <w:rsid w:val="0019280F"/>
    <w:rsid w:val="00192823"/>
    <w:rsid w:val="00192847"/>
    <w:rsid w:val="0019288B"/>
    <w:rsid w:val="001928A9"/>
    <w:rsid w:val="001928B8"/>
    <w:rsid w:val="001928E8"/>
    <w:rsid w:val="001929F8"/>
    <w:rsid w:val="00192A08"/>
    <w:rsid w:val="00192A87"/>
    <w:rsid w:val="00192A92"/>
    <w:rsid w:val="00192A94"/>
    <w:rsid w:val="00192ACB"/>
    <w:rsid w:val="00192B3B"/>
    <w:rsid w:val="00192B4A"/>
    <w:rsid w:val="00192B52"/>
    <w:rsid w:val="00192B64"/>
    <w:rsid w:val="00192B7E"/>
    <w:rsid w:val="00192B86"/>
    <w:rsid w:val="00192B92"/>
    <w:rsid w:val="00192BB4"/>
    <w:rsid w:val="00192BCA"/>
    <w:rsid w:val="00192BDB"/>
    <w:rsid w:val="00192BE5"/>
    <w:rsid w:val="00192C29"/>
    <w:rsid w:val="00192C2F"/>
    <w:rsid w:val="00192C40"/>
    <w:rsid w:val="00192C45"/>
    <w:rsid w:val="00192C65"/>
    <w:rsid w:val="00192C86"/>
    <w:rsid w:val="00192CA3"/>
    <w:rsid w:val="00192CCF"/>
    <w:rsid w:val="00192CE3"/>
    <w:rsid w:val="00192D2F"/>
    <w:rsid w:val="00192D43"/>
    <w:rsid w:val="00192DAB"/>
    <w:rsid w:val="00192DB5"/>
    <w:rsid w:val="00192DC6"/>
    <w:rsid w:val="00192DD6"/>
    <w:rsid w:val="00192E5F"/>
    <w:rsid w:val="00192E61"/>
    <w:rsid w:val="00192E71"/>
    <w:rsid w:val="00192E92"/>
    <w:rsid w:val="00192E9E"/>
    <w:rsid w:val="00192EC4"/>
    <w:rsid w:val="00192F00"/>
    <w:rsid w:val="00192F03"/>
    <w:rsid w:val="00192F1F"/>
    <w:rsid w:val="00192F3F"/>
    <w:rsid w:val="00192F69"/>
    <w:rsid w:val="00192F84"/>
    <w:rsid w:val="00192FFB"/>
    <w:rsid w:val="00193000"/>
    <w:rsid w:val="001930AE"/>
    <w:rsid w:val="001930B0"/>
    <w:rsid w:val="001930BA"/>
    <w:rsid w:val="001930FC"/>
    <w:rsid w:val="00193111"/>
    <w:rsid w:val="00193119"/>
    <w:rsid w:val="00193168"/>
    <w:rsid w:val="0019317F"/>
    <w:rsid w:val="001931B6"/>
    <w:rsid w:val="001931C9"/>
    <w:rsid w:val="001931CD"/>
    <w:rsid w:val="001931E4"/>
    <w:rsid w:val="001931F5"/>
    <w:rsid w:val="0019322C"/>
    <w:rsid w:val="00193247"/>
    <w:rsid w:val="0019326D"/>
    <w:rsid w:val="00193286"/>
    <w:rsid w:val="00193288"/>
    <w:rsid w:val="001932A7"/>
    <w:rsid w:val="001932EC"/>
    <w:rsid w:val="0019331F"/>
    <w:rsid w:val="0019335D"/>
    <w:rsid w:val="001933AF"/>
    <w:rsid w:val="001933B9"/>
    <w:rsid w:val="001933E6"/>
    <w:rsid w:val="00193415"/>
    <w:rsid w:val="0019342B"/>
    <w:rsid w:val="00193460"/>
    <w:rsid w:val="00193474"/>
    <w:rsid w:val="00193482"/>
    <w:rsid w:val="0019349E"/>
    <w:rsid w:val="001934A1"/>
    <w:rsid w:val="001934E2"/>
    <w:rsid w:val="0019350C"/>
    <w:rsid w:val="00193511"/>
    <w:rsid w:val="00193539"/>
    <w:rsid w:val="0019355A"/>
    <w:rsid w:val="0019356E"/>
    <w:rsid w:val="00193576"/>
    <w:rsid w:val="001935A8"/>
    <w:rsid w:val="001935AC"/>
    <w:rsid w:val="001935AD"/>
    <w:rsid w:val="001935CB"/>
    <w:rsid w:val="001935D3"/>
    <w:rsid w:val="001935DF"/>
    <w:rsid w:val="00193634"/>
    <w:rsid w:val="00193657"/>
    <w:rsid w:val="00193667"/>
    <w:rsid w:val="00193679"/>
    <w:rsid w:val="0019368D"/>
    <w:rsid w:val="001936B2"/>
    <w:rsid w:val="001936D6"/>
    <w:rsid w:val="001936DE"/>
    <w:rsid w:val="00193707"/>
    <w:rsid w:val="0019370A"/>
    <w:rsid w:val="00193736"/>
    <w:rsid w:val="00193746"/>
    <w:rsid w:val="00193748"/>
    <w:rsid w:val="00193760"/>
    <w:rsid w:val="001937E5"/>
    <w:rsid w:val="001937F7"/>
    <w:rsid w:val="001937FE"/>
    <w:rsid w:val="00193800"/>
    <w:rsid w:val="0019380E"/>
    <w:rsid w:val="0019382F"/>
    <w:rsid w:val="001938C1"/>
    <w:rsid w:val="001938EE"/>
    <w:rsid w:val="001938FD"/>
    <w:rsid w:val="00193903"/>
    <w:rsid w:val="00193946"/>
    <w:rsid w:val="00193948"/>
    <w:rsid w:val="001939A4"/>
    <w:rsid w:val="001939BB"/>
    <w:rsid w:val="001939E4"/>
    <w:rsid w:val="00193A39"/>
    <w:rsid w:val="00193A43"/>
    <w:rsid w:val="00193A9F"/>
    <w:rsid w:val="00193AAA"/>
    <w:rsid w:val="00193AD1"/>
    <w:rsid w:val="00193AD3"/>
    <w:rsid w:val="00193AEA"/>
    <w:rsid w:val="00193B02"/>
    <w:rsid w:val="00193B09"/>
    <w:rsid w:val="00193B21"/>
    <w:rsid w:val="00193B38"/>
    <w:rsid w:val="00193B3B"/>
    <w:rsid w:val="00193B3E"/>
    <w:rsid w:val="00193B75"/>
    <w:rsid w:val="00193B87"/>
    <w:rsid w:val="00193B94"/>
    <w:rsid w:val="00193BEC"/>
    <w:rsid w:val="00193BF2"/>
    <w:rsid w:val="00193C1F"/>
    <w:rsid w:val="00193C3B"/>
    <w:rsid w:val="00193C40"/>
    <w:rsid w:val="00193C68"/>
    <w:rsid w:val="00193C6E"/>
    <w:rsid w:val="00193C79"/>
    <w:rsid w:val="00193CBC"/>
    <w:rsid w:val="00193D21"/>
    <w:rsid w:val="00193D24"/>
    <w:rsid w:val="00193D5F"/>
    <w:rsid w:val="00193D80"/>
    <w:rsid w:val="00193DE6"/>
    <w:rsid w:val="00193E19"/>
    <w:rsid w:val="00193E23"/>
    <w:rsid w:val="00193E2C"/>
    <w:rsid w:val="00193E4B"/>
    <w:rsid w:val="00193E52"/>
    <w:rsid w:val="00193E7E"/>
    <w:rsid w:val="00193E8D"/>
    <w:rsid w:val="00193E8F"/>
    <w:rsid w:val="00193E92"/>
    <w:rsid w:val="00193E93"/>
    <w:rsid w:val="00193EB8"/>
    <w:rsid w:val="00193EEF"/>
    <w:rsid w:val="00193EF7"/>
    <w:rsid w:val="00193F0B"/>
    <w:rsid w:val="00193F1A"/>
    <w:rsid w:val="00193F84"/>
    <w:rsid w:val="00193F89"/>
    <w:rsid w:val="00193FD1"/>
    <w:rsid w:val="00194007"/>
    <w:rsid w:val="00194036"/>
    <w:rsid w:val="0019404F"/>
    <w:rsid w:val="00194061"/>
    <w:rsid w:val="0019408E"/>
    <w:rsid w:val="001940A3"/>
    <w:rsid w:val="001940B9"/>
    <w:rsid w:val="001940BE"/>
    <w:rsid w:val="001940D3"/>
    <w:rsid w:val="0019418D"/>
    <w:rsid w:val="001941B6"/>
    <w:rsid w:val="001941B7"/>
    <w:rsid w:val="001941C7"/>
    <w:rsid w:val="001941DE"/>
    <w:rsid w:val="001941E9"/>
    <w:rsid w:val="001941EF"/>
    <w:rsid w:val="00194229"/>
    <w:rsid w:val="00194240"/>
    <w:rsid w:val="00194269"/>
    <w:rsid w:val="001942FD"/>
    <w:rsid w:val="00194320"/>
    <w:rsid w:val="0019436B"/>
    <w:rsid w:val="001943B0"/>
    <w:rsid w:val="001943E9"/>
    <w:rsid w:val="00194400"/>
    <w:rsid w:val="0019441C"/>
    <w:rsid w:val="00194455"/>
    <w:rsid w:val="00194456"/>
    <w:rsid w:val="001944DA"/>
    <w:rsid w:val="001944EB"/>
    <w:rsid w:val="001944F2"/>
    <w:rsid w:val="00194543"/>
    <w:rsid w:val="0019456C"/>
    <w:rsid w:val="00194579"/>
    <w:rsid w:val="00194580"/>
    <w:rsid w:val="001945CA"/>
    <w:rsid w:val="001945FA"/>
    <w:rsid w:val="00194624"/>
    <w:rsid w:val="0019463D"/>
    <w:rsid w:val="0019464D"/>
    <w:rsid w:val="00194660"/>
    <w:rsid w:val="00194678"/>
    <w:rsid w:val="00194681"/>
    <w:rsid w:val="0019468E"/>
    <w:rsid w:val="00194699"/>
    <w:rsid w:val="001946E1"/>
    <w:rsid w:val="001946EC"/>
    <w:rsid w:val="0019471C"/>
    <w:rsid w:val="0019476B"/>
    <w:rsid w:val="00194778"/>
    <w:rsid w:val="00194799"/>
    <w:rsid w:val="001947DA"/>
    <w:rsid w:val="001947EB"/>
    <w:rsid w:val="001947FE"/>
    <w:rsid w:val="00194801"/>
    <w:rsid w:val="0019484B"/>
    <w:rsid w:val="00194893"/>
    <w:rsid w:val="001948B8"/>
    <w:rsid w:val="001948C1"/>
    <w:rsid w:val="001948C8"/>
    <w:rsid w:val="001948E2"/>
    <w:rsid w:val="00194958"/>
    <w:rsid w:val="00194959"/>
    <w:rsid w:val="0019495B"/>
    <w:rsid w:val="00194961"/>
    <w:rsid w:val="0019496C"/>
    <w:rsid w:val="00194977"/>
    <w:rsid w:val="0019498D"/>
    <w:rsid w:val="001949A5"/>
    <w:rsid w:val="001949B1"/>
    <w:rsid w:val="001949CD"/>
    <w:rsid w:val="00194A20"/>
    <w:rsid w:val="00194A42"/>
    <w:rsid w:val="00194A54"/>
    <w:rsid w:val="00194A73"/>
    <w:rsid w:val="00194A8E"/>
    <w:rsid w:val="00194AA3"/>
    <w:rsid w:val="00194AAA"/>
    <w:rsid w:val="00194AD0"/>
    <w:rsid w:val="00194ADA"/>
    <w:rsid w:val="00194AFA"/>
    <w:rsid w:val="00194B0F"/>
    <w:rsid w:val="00194B26"/>
    <w:rsid w:val="00194B5C"/>
    <w:rsid w:val="00194B69"/>
    <w:rsid w:val="00194B98"/>
    <w:rsid w:val="00194BAB"/>
    <w:rsid w:val="00194BB4"/>
    <w:rsid w:val="00194BC7"/>
    <w:rsid w:val="00194BD2"/>
    <w:rsid w:val="00194BF6"/>
    <w:rsid w:val="00194C0B"/>
    <w:rsid w:val="00194C46"/>
    <w:rsid w:val="00194C5F"/>
    <w:rsid w:val="00194C6B"/>
    <w:rsid w:val="00194C94"/>
    <w:rsid w:val="00194CA2"/>
    <w:rsid w:val="00194CE6"/>
    <w:rsid w:val="00194CFD"/>
    <w:rsid w:val="00194D05"/>
    <w:rsid w:val="00194D9A"/>
    <w:rsid w:val="00194DE9"/>
    <w:rsid w:val="00194E01"/>
    <w:rsid w:val="00194E41"/>
    <w:rsid w:val="00194E6D"/>
    <w:rsid w:val="00194E71"/>
    <w:rsid w:val="00194E76"/>
    <w:rsid w:val="00194EA4"/>
    <w:rsid w:val="00194F04"/>
    <w:rsid w:val="00194F4D"/>
    <w:rsid w:val="00194F5C"/>
    <w:rsid w:val="00194F72"/>
    <w:rsid w:val="00194F80"/>
    <w:rsid w:val="00194F84"/>
    <w:rsid w:val="00194F96"/>
    <w:rsid w:val="00194FAA"/>
    <w:rsid w:val="00194FBD"/>
    <w:rsid w:val="00194FDF"/>
    <w:rsid w:val="00194FE7"/>
    <w:rsid w:val="0019506B"/>
    <w:rsid w:val="001950FD"/>
    <w:rsid w:val="00195116"/>
    <w:rsid w:val="00195121"/>
    <w:rsid w:val="00195128"/>
    <w:rsid w:val="0019512C"/>
    <w:rsid w:val="00195132"/>
    <w:rsid w:val="00195158"/>
    <w:rsid w:val="00195189"/>
    <w:rsid w:val="001951EE"/>
    <w:rsid w:val="001951FE"/>
    <w:rsid w:val="00195202"/>
    <w:rsid w:val="0019522F"/>
    <w:rsid w:val="0019525D"/>
    <w:rsid w:val="00195265"/>
    <w:rsid w:val="0019526D"/>
    <w:rsid w:val="001952BB"/>
    <w:rsid w:val="001952C0"/>
    <w:rsid w:val="001952E4"/>
    <w:rsid w:val="00195309"/>
    <w:rsid w:val="00195328"/>
    <w:rsid w:val="00195338"/>
    <w:rsid w:val="00195342"/>
    <w:rsid w:val="0019534D"/>
    <w:rsid w:val="00195364"/>
    <w:rsid w:val="001953CB"/>
    <w:rsid w:val="001953D0"/>
    <w:rsid w:val="001953EF"/>
    <w:rsid w:val="00195442"/>
    <w:rsid w:val="00195447"/>
    <w:rsid w:val="0019544A"/>
    <w:rsid w:val="00195454"/>
    <w:rsid w:val="0019546B"/>
    <w:rsid w:val="00195470"/>
    <w:rsid w:val="00195479"/>
    <w:rsid w:val="00195481"/>
    <w:rsid w:val="00195482"/>
    <w:rsid w:val="001954AB"/>
    <w:rsid w:val="001954B9"/>
    <w:rsid w:val="001954DF"/>
    <w:rsid w:val="001954F2"/>
    <w:rsid w:val="00195500"/>
    <w:rsid w:val="00195509"/>
    <w:rsid w:val="00195527"/>
    <w:rsid w:val="00195531"/>
    <w:rsid w:val="00195532"/>
    <w:rsid w:val="0019553D"/>
    <w:rsid w:val="001955ED"/>
    <w:rsid w:val="001955FB"/>
    <w:rsid w:val="00195617"/>
    <w:rsid w:val="0019561C"/>
    <w:rsid w:val="00195625"/>
    <w:rsid w:val="00195627"/>
    <w:rsid w:val="00195630"/>
    <w:rsid w:val="0019564E"/>
    <w:rsid w:val="0019568A"/>
    <w:rsid w:val="0019568E"/>
    <w:rsid w:val="001956D5"/>
    <w:rsid w:val="001956F9"/>
    <w:rsid w:val="00195723"/>
    <w:rsid w:val="0019572D"/>
    <w:rsid w:val="00195745"/>
    <w:rsid w:val="00195747"/>
    <w:rsid w:val="00195784"/>
    <w:rsid w:val="0019579D"/>
    <w:rsid w:val="001957C2"/>
    <w:rsid w:val="001957E4"/>
    <w:rsid w:val="001957F9"/>
    <w:rsid w:val="00195833"/>
    <w:rsid w:val="001958A0"/>
    <w:rsid w:val="001958DC"/>
    <w:rsid w:val="00195953"/>
    <w:rsid w:val="00195972"/>
    <w:rsid w:val="0019598D"/>
    <w:rsid w:val="001959A3"/>
    <w:rsid w:val="001959A4"/>
    <w:rsid w:val="00195A01"/>
    <w:rsid w:val="00195A52"/>
    <w:rsid w:val="00195A6B"/>
    <w:rsid w:val="00195AA3"/>
    <w:rsid w:val="00195AA4"/>
    <w:rsid w:val="00195AAF"/>
    <w:rsid w:val="00195AD4"/>
    <w:rsid w:val="00195AEC"/>
    <w:rsid w:val="00195AF0"/>
    <w:rsid w:val="00195B0D"/>
    <w:rsid w:val="00195B13"/>
    <w:rsid w:val="00195B2C"/>
    <w:rsid w:val="00195B36"/>
    <w:rsid w:val="00195BB4"/>
    <w:rsid w:val="00195BBB"/>
    <w:rsid w:val="00195BD1"/>
    <w:rsid w:val="00195C0F"/>
    <w:rsid w:val="00195C16"/>
    <w:rsid w:val="00195C90"/>
    <w:rsid w:val="00195C92"/>
    <w:rsid w:val="00195CA1"/>
    <w:rsid w:val="00195CB9"/>
    <w:rsid w:val="00195CCB"/>
    <w:rsid w:val="00195CE7"/>
    <w:rsid w:val="00195D2D"/>
    <w:rsid w:val="00195D3F"/>
    <w:rsid w:val="00195D7A"/>
    <w:rsid w:val="00195D8A"/>
    <w:rsid w:val="00195DD1"/>
    <w:rsid w:val="00195DEC"/>
    <w:rsid w:val="00195DFF"/>
    <w:rsid w:val="00195E17"/>
    <w:rsid w:val="00195E29"/>
    <w:rsid w:val="00195E31"/>
    <w:rsid w:val="00195E36"/>
    <w:rsid w:val="00195E7C"/>
    <w:rsid w:val="00195E98"/>
    <w:rsid w:val="00195EA7"/>
    <w:rsid w:val="00195EB9"/>
    <w:rsid w:val="00195ED6"/>
    <w:rsid w:val="00195F09"/>
    <w:rsid w:val="00195F15"/>
    <w:rsid w:val="00195F1B"/>
    <w:rsid w:val="00195F3B"/>
    <w:rsid w:val="00195F80"/>
    <w:rsid w:val="00195FD8"/>
    <w:rsid w:val="00195FF5"/>
    <w:rsid w:val="00196009"/>
    <w:rsid w:val="00196063"/>
    <w:rsid w:val="00196073"/>
    <w:rsid w:val="0019607F"/>
    <w:rsid w:val="00196083"/>
    <w:rsid w:val="0019608D"/>
    <w:rsid w:val="00196092"/>
    <w:rsid w:val="001960A0"/>
    <w:rsid w:val="00196113"/>
    <w:rsid w:val="00196166"/>
    <w:rsid w:val="0019616F"/>
    <w:rsid w:val="00196182"/>
    <w:rsid w:val="0019618A"/>
    <w:rsid w:val="00196193"/>
    <w:rsid w:val="001961BD"/>
    <w:rsid w:val="00196229"/>
    <w:rsid w:val="00196230"/>
    <w:rsid w:val="00196255"/>
    <w:rsid w:val="0019625F"/>
    <w:rsid w:val="00196265"/>
    <w:rsid w:val="001962F8"/>
    <w:rsid w:val="00196359"/>
    <w:rsid w:val="001963BF"/>
    <w:rsid w:val="001963DA"/>
    <w:rsid w:val="001963DD"/>
    <w:rsid w:val="001963E2"/>
    <w:rsid w:val="00196408"/>
    <w:rsid w:val="0019642D"/>
    <w:rsid w:val="00196461"/>
    <w:rsid w:val="00196490"/>
    <w:rsid w:val="001964A8"/>
    <w:rsid w:val="001964CE"/>
    <w:rsid w:val="001964F4"/>
    <w:rsid w:val="0019650F"/>
    <w:rsid w:val="00196539"/>
    <w:rsid w:val="0019657B"/>
    <w:rsid w:val="001965A0"/>
    <w:rsid w:val="00196600"/>
    <w:rsid w:val="001966C7"/>
    <w:rsid w:val="001966D9"/>
    <w:rsid w:val="001966EE"/>
    <w:rsid w:val="00196753"/>
    <w:rsid w:val="00196756"/>
    <w:rsid w:val="00196777"/>
    <w:rsid w:val="001967B1"/>
    <w:rsid w:val="001967B2"/>
    <w:rsid w:val="001967E4"/>
    <w:rsid w:val="001967EC"/>
    <w:rsid w:val="001967FC"/>
    <w:rsid w:val="0019681C"/>
    <w:rsid w:val="00196821"/>
    <w:rsid w:val="00196837"/>
    <w:rsid w:val="0019684B"/>
    <w:rsid w:val="0019686B"/>
    <w:rsid w:val="00196878"/>
    <w:rsid w:val="00196890"/>
    <w:rsid w:val="001968FF"/>
    <w:rsid w:val="0019692F"/>
    <w:rsid w:val="0019697A"/>
    <w:rsid w:val="0019698F"/>
    <w:rsid w:val="001969A4"/>
    <w:rsid w:val="001969D9"/>
    <w:rsid w:val="00196A02"/>
    <w:rsid w:val="00196A12"/>
    <w:rsid w:val="00196A17"/>
    <w:rsid w:val="00196A19"/>
    <w:rsid w:val="00196A2E"/>
    <w:rsid w:val="00196A31"/>
    <w:rsid w:val="00196A4B"/>
    <w:rsid w:val="00196A55"/>
    <w:rsid w:val="00196A61"/>
    <w:rsid w:val="00196A7E"/>
    <w:rsid w:val="00196AA4"/>
    <w:rsid w:val="00196AAC"/>
    <w:rsid w:val="00196AB2"/>
    <w:rsid w:val="00196ABA"/>
    <w:rsid w:val="00196AC7"/>
    <w:rsid w:val="00196ACD"/>
    <w:rsid w:val="00196ACF"/>
    <w:rsid w:val="00196ADA"/>
    <w:rsid w:val="00196AF4"/>
    <w:rsid w:val="00196B03"/>
    <w:rsid w:val="00196B1D"/>
    <w:rsid w:val="00196B46"/>
    <w:rsid w:val="00196B5E"/>
    <w:rsid w:val="00196B7D"/>
    <w:rsid w:val="00196B8C"/>
    <w:rsid w:val="00196BC6"/>
    <w:rsid w:val="00196BDC"/>
    <w:rsid w:val="00196BE0"/>
    <w:rsid w:val="00196C4C"/>
    <w:rsid w:val="00196CAB"/>
    <w:rsid w:val="00196D34"/>
    <w:rsid w:val="00196D77"/>
    <w:rsid w:val="00196D86"/>
    <w:rsid w:val="00196DE2"/>
    <w:rsid w:val="00196E0A"/>
    <w:rsid w:val="00196E2A"/>
    <w:rsid w:val="00196E2E"/>
    <w:rsid w:val="00196E62"/>
    <w:rsid w:val="00196E70"/>
    <w:rsid w:val="00196EA9"/>
    <w:rsid w:val="00196EC8"/>
    <w:rsid w:val="00196F0B"/>
    <w:rsid w:val="00196F20"/>
    <w:rsid w:val="00196F23"/>
    <w:rsid w:val="0019704E"/>
    <w:rsid w:val="00197054"/>
    <w:rsid w:val="001970BF"/>
    <w:rsid w:val="001970C2"/>
    <w:rsid w:val="001970CD"/>
    <w:rsid w:val="001970E0"/>
    <w:rsid w:val="001970EE"/>
    <w:rsid w:val="001970F5"/>
    <w:rsid w:val="00197145"/>
    <w:rsid w:val="0019714C"/>
    <w:rsid w:val="00197162"/>
    <w:rsid w:val="0019716F"/>
    <w:rsid w:val="001971D6"/>
    <w:rsid w:val="001971FD"/>
    <w:rsid w:val="0019720E"/>
    <w:rsid w:val="00197218"/>
    <w:rsid w:val="00197252"/>
    <w:rsid w:val="00197256"/>
    <w:rsid w:val="0019725A"/>
    <w:rsid w:val="00197279"/>
    <w:rsid w:val="0019729D"/>
    <w:rsid w:val="001972DD"/>
    <w:rsid w:val="00197348"/>
    <w:rsid w:val="00197379"/>
    <w:rsid w:val="00197391"/>
    <w:rsid w:val="001973A7"/>
    <w:rsid w:val="001973F2"/>
    <w:rsid w:val="001973F8"/>
    <w:rsid w:val="00197402"/>
    <w:rsid w:val="00197438"/>
    <w:rsid w:val="00197452"/>
    <w:rsid w:val="0019745B"/>
    <w:rsid w:val="0019748D"/>
    <w:rsid w:val="001974B2"/>
    <w:rsid w:val="001974B3"/>
    <w:rsid w:val="001974C7"/>
    <w:rsid w:val="00197500"/>
    <w:rsid w:val="0019754B"/>
    <w:rsid w:val="00197575"/>
    <w:rsid w:val="0019759E"/>
    <w:rsid w:val="001975B3"/>
    <w:rsid w:val="001975B9"/>
    <w:rsid w:val="001975EE"/>
    <w:rsid w:val="0019760A"/>
    <w:rsid w:val="00197613"/>
    <w:rsid w:val="0019764C"/>
    <w:rsid w:val="0019765F"/>
    <w:rsid w:val="00197665"/>
    <w:rsid w:val="00197676"/>
    <w:rsid w:val="00197699"/>
    <w:rsid w:val="001976B7"/>
    <w:rsid w:val="001976C6"/>
    <w:rsid w:val="001976C7"/>
    <w:rsid w:val="001976E8"/>
    <w:rsid w:val="00197760"/>
    <w:rsid w:val="00197768"/>
    <w:rsid w:val="00197774"/>
    <w:rsid w:val="00197794"/>
    <w:rsid w:val="001977BA"/>
    <w:rsid w:val="001977EC"/>
    <w:rsid w:val="0019783A"/>
    <w:rsid w:val="0019784A"/>
    <w:rsid w:val="0019785A"/>
    <w:rsid w:val="0019788D"/>
    <w:rsid w:val="001978C4"/>
    <w:rsid w:val="001978CA"/>
    <w:rsid w:val="001978D2"/>
    <w:rsid w:val="00197910"/>
    <w:rsid w:val="00197959"/>
    <w:rsid w:val="0019796F"/>
    <w:rsid w:val="001979AF"/>
    <w:rsid w:val="001979CF"/>
    <w:rsid w:val="001979EF"/>
    <w:rsid w:val="00197A0A"/>
    <w:rsid w:val="00197A16"/>
    <w:rsid w:val="00197A25"/>
    <w:rsid w:val="00197A90"/>
    <w:rsid w:val="00197AC6"/>
    <w:rsid w:val="00197ACA"/>
    <w:rsid w:val="00197AD2"/>
    <w:rsid w:val="00197AED"/>
    <w:rsid w:val="00197B18"/>
    <w:rsid w:val="00197B3A"/>
    <w:rsid w:val="00197B48"/>
    <w:rsid w:val="00197B59"/>
    <w:rsid w:val="00197B77"/>
    <w:rsid w:val="00197BAD"/>
    <w:rsid w:val="00197BCE"/>
    <w:rsid w:val="00197C3C"/>
    <w:rsid w:val="00197C56"/>
    <w:rsid w:val="00197CD7"/>
    <w:rsid w:val="00197CE9"/>
    <w:rsid w:val="00197CFF"/>
    <w:rsid w:val="00197D01"/>
    <w:rsid w:val="00197D1A"/>
    <w:rsid w:val="00197D50"/>
    <w:rsid w:val="00197D68"/>
    <w:rsid w:val="00197D72"/>
    <w:rsid w:val="00197D75"/>
    <w:rsid w:val="00197D87"/>
    <w:rsid w:val="00197D93"/>
    <w:rsid w:val="00197E10"/>
    <w:rsid w:val="00197E66"/>
    <w:rsid w:val="00197E78"/>
    <w:rsid w:val="00197EB1"/>
    <w:rsid w:val="00197EB4"/>
    <w:rsid w:val="00197EE9"/>
    <w:rsid w:val="00197EEF"/>
    <w:rsid w:val="00197EFA"/>
    <w:rsid w:val="00197F04"/>
    <w:rsid w:val="00197F06"/>
    <w:rsid w:val="00197F15"/>
    <w:rsid w:val="00197F23"/>
    <w:rsid w:val="00197F54"/>
    <w:rsid w:val="00197F56"/>
    <w:rsid w:val="00197F77"/>
    <w:rsid w:val="00197F82"/>
    <w:rsid w:val="00197FB2"/>
    <w:rsid w:val="00197FE9"/>
    <w:rsid w:val="001A001D"/>
    <w:rsid w:val="001A0041"/>
    <w:rsid w:val="001A0053"/>
    <w:rsid w:val="001A0067"/>
    <w:rsid w:val="001A00E4"/>
    <w:rsid w:val="001A0107"/>
    <w:rsid w:val="001A0125"/>
    <w:rsid w:val="001A016A"/>
    <w:rsid w:val="001A017C"/>
    <w:rsid w:val="001A0190"/>
    <w:rsid w:val="001A01B1"/>
    <w:rsid w:val="001A01DA"/>
    <w:rsid w:val="001A01E5"/>
    <w:rsid w:val="001A01F4"/>
    <w:rsid w:val="001A01FD"/>
    <w:rsid w:val="001A0287"/>
    <w:rsid w:val="001A02CA"/>
    <w:rsid w:val="001A02CF"/>
    <w:rsid w:val="001A0303"/>
    <w:rsid w:val="001A0312"/>
    <w:rsid w:val="001A0327"/>
    <w:rsid w:val="001A0330"/>
    <w:rsid w:val="001A0364"/>
    <w:rsid w:val="001A0378"/>
    <w:rsid w:val="001A0397"/>
    <w:rsid w:val="001A03DD"/>
    <w:rsid w:val="001A03E5"/>
    <w:rsid w:val="001A03F5"/>
    <w:rsid w:val="001A03F8"/>
    <w:rsid w:val="001A040D"/>
    <w:rsid w:val="001A0464"/>
    <w:rsid w:val="001A04F3"/>
    <w:rsid w:val="001A04F7"/>
    <w:rsid w:val="001A05D6"/>
    <w:rsid w:val="001A05D9"/>
    <w:rsid w:val="001A05E6"/>
    <w:rsid w:val="001A0630"/>
    <w:rsid w:val="001A0665"/>
    <w:rsid w:val="001A0669"/>
    <w:rsid w:val="001A06A3"/>
    <w:rsid w:val="001A06B1"/>
    <w:rsid w:val="001A06EF"/>
    <w:rsid w:val="001A06F3"/>
    <w:rsid w:val="001A0701"/>
    <w:rsid w:val="001A077D"/>
    <w:rsid w:val="001A0788"/>
    <w:rsid w:val="001A0793"/>
    <w:rsid w:val="001A07BD"/>
    <w:rsid w:val="001A07C0"/>
    <w:rsid w:val="001A07CE"/>
    <w:rsid w:val="001A0835"/>
    <w:rsid w:val="001A0850"/>
    <w:rsid w:val="001A0852"/>
    <w:rsid w:val="001A0889"/>
    <w:rsid w:val="001A08DA"/>
    <w:rsid w:val="001A0917"/>
    <w:rsid w:val="001A096E"/>
    <w:rsid w:val="001A096F"/>
    <w:rsid w:val="001A0974"/>
    <w:rsid w:val="001A098E"/>
    <w:rsid w:val="001A09D0"/>
    <w:rsid w:val="001A09FF"/>
    <w:rsid w:val="001A0A18"/>
    <w:rsid w:val="001A0A36"/>
    <w:rsid w:val="001A0A5E"/>
    <w:rsid w:val="001A0AA1"/>
    <w:rsid w:val="001A0AA2"/>
    <w:rsid w:val="001A0AA5"/>
    <w:rsid w:val="001A0AC3"/>
    <w:rsid w:val="001A0AEF"/>
    <w:rsid w:val="001A0B0D"/>
    <w:rsid w:val="001A0B64"/>
    <w:rsid w:val="001A0B82"/>
    <w:rsid w:val="001A0BFC"/>
    <w:rsid w:val="001A0C0A"/>
    <w:rsid w:val="001A0C2E"/>
    <w:rsid w:val="001A0C61"/>
    <w:rsid w:val="001A0CCE"/>
    <w:rsid w:val="001A0D0A"/>
    <w:rsid w:val="001A0D13"/>
    <w:rsid w:val="001A0D22"/>
    <w:rsid w:val="001A0D2C"/>
    <w:rsid w:val="001A0D32"/>
    <w:rsid w:val="001A0D38"/>
    <w:rsid w:val="001A0D82"/>
    <w:rsid w:val="001A0DDF"/>
    <w:rsid w:val="001A0DF0"/>
    <w:rsid w:val="001A0E0B"/>
    <w:rsid w:val="001A0E3E"/>
    <w:rsid w:val="001A0E5D"/>
    <w:rsid w:val="001A0E74"/>
    <w:rsid w:val="001A0E81"/>
    <w:rsid w:val="001A0E9D"/>
    <w:rsid w:val="001A0EA0"/>
    <w:rsid w:val="001A0EA5"/>
    <w:rsid w:val="001A0EA7"/>
    <w:rsid w:val="001A0EC2"/>
    <w:rsid w:val="001A0EEA"/>
    <w:rsid w:val="001A0F30"/>
    <w:rsid w:val="001A0F45"/>
    <w:rsid w:val="001A0F4F"/>
    <w:rsid w:val="001A0F5F"/>
    <w:rsid w:val="001A0F77"/>
    <w:rsid w:val="001A0F94"/>
    <w:rsid w:val="001A0F9C"/>
    <w:rsid w:val="001A0FA1"/>
    <w:rsid w:val="001A0FD1"/>
    <w:rsid w:val="001A0FF0"/>
    <w:rsid w:val="001A0FFD"/>
    <w:rsid w:val="001A1011"/>
    <w:rsid w:val="001A1023"/>
    <w:rsid w:val="001A1062"/>
    <w:rsid w:val="001A1079"/>
    <w:rsid w:val="001A1083"/>
    <w:rsid w:val="001A1085"/>
    <w:rsid w:val="001A109D"/>
    <w:rsid w:val="001A10A8"/>
    <w:rsid w:val="001A10B0"/>
    <w:rsid w:val="001A1110"/>
    <w:rsid w:val="001A115A"/>
    <w:rsid w:val="001A11C7"/>
    <w:rsid w:val="001A11FA"/>
    <w:rsid w:val="001A126E"/>
    <w:rsid w:val="001A131F"/>
    <w:rsid w:val="001A1389"/>
    <w:rsid w:val="001A1395"/>
    <w:rsid w:val="001A139F"/>
    <w:rsid w:val="001A13A5"/>
    <w:rsid w:val="001A13B0"/>
    <w:rsid w:val="001A13CC"/>
    <w:rsid w:val="001A1426"/>
    <w:rsid w:val="001A1438"/>
    <w:rsid w:val="001A1519"/>
    <w:rsid w:val="001A154B"/>
    <w:rsid w:val="001A155F"/>
    <w:rsid w:val="001A15C3"/>
    <w:rsid w:val="001A15ED"/>
    <w:rsid w:val="001A15F1"/>
    <w:rsid w:val="001A1620"/>
    <w:rsid w:val="001A1636"/>
    <w:rsid w:val="001A16BA"/>
    <w:rsid w:val="001A16FC"/>
    <w:rsid w:val="001A1742"/>
    <w:rsid w:val="001A177C"/>
    <w:rsid w:val="001A181A"/>
    <w:rsid w:val="001A182D"/>
    <w:rsid w:val="001A188C"/>
    <w:rsid w:val="001A1892"/>
    <w:rsid w:val="001A18A8"/>
    <w:rsid w:val="001A18BA"/>
    <w:rsid w:val="001A190A"/>
    <w:rsid w:val="001A190D"/>
    <w:rsid w:val="001A1912"/>
    <w:rsid w:val="001A193B"/>
    <w:rsid w:val="001A1997"/>
    <w:rsid w:val="001A199D"/>
    <w:rsid w:val="001A19B1"/>
    <w:rsid w:val="001A19D6"/>
    <w:rsid w:val="001A19F1"/>
    <w:rsid w:val="001A1A07"/>
    <w:rsid w:val="001A1A4A"/>
    <w:rsid w:val="001A1A4B"/>
    <w:rsid w:val="001A1A70"/>
    <w:rsid w:val="001A1A72"/>
    <w:rsid w:val="001A1A74"/>
    <w:rsid w:val="001A1AD6"/>
    <w:rsid w:val="001A1AD8"/>
    <w:rsid w:val="001A1B2D"/>
    <w:rsid w:val="001A1B5C"/>
    <w:rsid w:val="001A1B5F"/>
    <w:rsid w:val="001A1B81"/>
    <w:rsid w:val="001A1B85"/>
    <w:rsid w:val="001A1BEA"/>
    <w:rsid w:val="001A1BF2"/>
    <w:rsid w:val="001A1C00"/>
    <w:rsid w:val="001A1C03"/>
    <w:rsid w:val="001A1C0F"/>
    <w:rsid w:val="001A1C2B"/>
    <w:rsid w:val="001A1C4F"/>
    <w:rsid w:val="001A1C55"/>
    <w:rsid w:val="001A1C85"/>
    <w:rsid w:val="001A1C97"/>
    <w:rsid w:val="001A1CD2"/>
    <w:rsid w:val="001A1D2B"/>
    <w:rsid w:val="001A1D65"/>
    <w:rsid w:val="001A1D8B"/>
    <w:rsid w:val="001A1D9E"/>
    <w:rsid w:val="001A1DD4"/>
    <w:rsid w:val="001A1E09"/>
    <w:rsid w:val="001A1E1A"/>
    <w:rsid w:val="001A1E20"/>
    <w:rsid w:val="001A1E34"/>
    <w:rsid w:val="001A1E4B"/>
    <w:rsid w:val="001A1E4E"/>
    <w:rsid w:val="001A1E58"/>
    <w:rsid w:val="001A1E5B"/>
    <w:rsid w:val="001A1E76"/>
    <w:rsid w:val="001A1E85"/>
    <w:rsid w:val="001A1EB5"/>
    <w:rsid w:val="001A1F4F"/>
    <w:rsid w:val="001A1F50"/>
    <w:rsid w:val="001A1F5F"/>
    <w:rsid w:val="001A1F67"/>
    <w:rsid w:val="001A1F84"/>
    <w:rsid w:val="001A1FAF"/>
    <w:rsid w:val="001A1FC0"/>
    <w:rsid w:val="001A1FC9"/>
    <w:rsid w:val="001A2015"/>
    <w:rsid w:val="001A204E"/>
    <w:rsid w:val="001A2056"/>
    <w:rsid w:val="001A2072"/>
    <w:rsid w:val="001A207E"/>
    <w:rsid w:val="001A2095"/>
    <w:rsid w:val="001A20AD"/>
    <w:rsid w:val="001A20BB"/>
    <w:rsid w:val="001A210F"/>
    <w:rsid w:val="001A217C"/>
    <w:rsid w:val="001A2198"/>
    <w:rsid w:val="001A21C0"/>
    <w:rsid w:val="001A21F2"/>
    <w:rsid w:val="001A223A"/>
    <w:rsid w:val="001A2258"/>
    <w:rsid w:val="001A2297"/>
    <w:rsid w:val="001A22AC"/>
    <w:rsid w:val="001A22DA"/>
    <w:rsid w:val="001A2303"/>
    <w:rsid w:val="001A2341"/>
    <w:rsid w:val="001A2376"/>
    <w:rsid w:val="001A2396"/>
    <w:rsid w:val="001A239F"/>
    <w:rsid w:val="001A23B6"/>
    <w:rsid w:val="001A23D3"/>
    <w:rsid w:val="001A240A"/>
    <w:rsid w:val="001A240B"/>
    <w:rsid w:val="001A2428"/>
    <w:rsid w:val="001A2435"/>
    <w:rsid w:val="001A2495"/>
    <w:rsid w:val="001A24C8"/>
    <w:rsid w:val="001A24EF"/>
    <w:rsid w:val="001A24F2"/>
    <w:rsid w:val="001A2556"/>
    <w:rsid w:val="001A25A8"/>
    <w:rsid w:val="001A25AC"/>
    <w:rsid w:val="001A25FB"/>
    <w:rsid w:val="001A2626"/>
    <w:rsid w:val="001A268B"/>
    <w:rsid w:val="001A268E"/>
    <w:rsid w:val="001A268F"/>
    <w:rsid w:val="001A26DF"/>
    <w:rsid w:val="001A26F6"/>
    <w:rsid w:val="001A26F8"/>
    <w:rsid w:val="001A2718"/>
    <w:rsid w:val="001A2730"/>
    <w:rsid w:val="001A2747"/>
    <w:rsid w:val="001A274F"/>
    <w:rsid w:val="001A27A0"/>
    <w:rsid w:val="001A27AD"/>
    <w:rsid w:val="001A27F8"/>
    <w:rsid w:val="001A2811"/>
    <w:rsid w:val="001A28BA"/>
    <w:rsid w:val="001A28C9"/>
    <w:rsid w:val="001A28F3"/>
    <w:rsid w:val="001A2911"/>
    <w:rsid w:val="001A291A"/>
    <w:rsid w:val="001A2953"/>
    <w:rsid w:val="001A298F"/>
    <w:rsid w:val="001A2998"/>
    <w:rsid w:val="001A29D9"/>
    <w:rsid w:val="001A29F8"/>
    <w:rsid w:val="001A2A21"/>
    <w:rsid w:val="001A2AB2"/>
    <w:rsid w:val="001A2B53"/>
    <w:rsid w:val="001A2B56"/>
    <w:rsid w:val="001A2B5D"/>
    <w:rsid w:val="001A2B6A"/>
    <w:rsid w:val="001A2B81"/>
    <w:rsid w:val="001A2BCE"/>
    <w:rsid w:val="001A2BD8"/>
    <w:rsid w:val="001A2BEB"/>
    <w:rsid w:val="001A2CF1"/>
    <w:rsid w:val="001A2D0F"/>
    <w:rsid w:val="001A2D3C"/>
    <w:rsid w:val="001A2D68"/>
    <w:rsid w:val="001A2DC2"/>
    <w:rsid w:val="001A2DF0"/>
    <w:rsid w:val="001A2E21"/>
    <w:rsid w:val="001A2E79"/>
    <w:rsid w:val="001A2EA4"/>
    <w:rsid w:val="001A2ED3"/>
    <w:rsid w:val="001A2EE4"/>
    <w:rsid w:val="001A2EE6"/>
    <w:rsid w:val="001A2F97"/>
    <w:rsid w:val="001A2FA7"/>
    <w:rsid w:val="001A2FE4"/>
    <w:rsid w:val="001A2FF8"/>
    <w:rsid w:val="001A3007"/>
    <w:rsid w:val="001A3029"/>
    <w:rsid w:val="001A3056"/>
    <w:rsid w:val="001A306B"/>
    <w:rsid w:val="001A3079"/>
    <w:rsid w:val="001A309D"/>
    <w:rsid w:val="001A309F"/>
    <w:rsid w:val="001A30C0"/>
    <w:rsid w:val="001A30CD"/>
    <w:rsid w:val="001A30E0"/>
    <w:rsid w:val="001A3114"/>
    <w:rsid w:val="001A3119"/>
    <w:rsid w:val="001A311C"/>
    <w:rsid w:val="001A311F"/>
    <w:rsid w:val="001A3134"/>
    <w:rsid w:val="001A3140"/>
    <w:rsid w:val="001A3142"/>
    <w:rsid w:val="001A3145"/>
    <w:rsid w:val="001A3160"/>
    <w:rsid w:val="001A3194"/>
    <w:rsid w:val="001A31B5"/>
    <w:rsid w:val="001A31B6"/>
    <w:rsid w:val="001A320D"/>
    <w:rsid w:val="001A321E"/>
    <w:rsid w:val="001A3220"/>
    <w:rsid w:val="001A3272"/>
    <w:rsid w:val="001A3273"/>
    <w:rsid w:val="001A32EF"/>
    <w:rsid w:val="001A331B"/>
    <w:rsid w:val="001A3331"/>
    <w:rsid w:val="001A333D"/>
    <w:rsid w:val="001A3352"/>
    <w:rsid w:val="001A336D"/>
    <w:rsid w:val="001A337A"/>
    <w:rsid w:val="001A337C"/>
    <w:rsid w:val="001A3386"/>
    <w:rsid w:val="001A33AB"/>
    <w:rsid w:val="001A33DC"/>
    <w:rsid w:val="001A340D"/>
    <w:rsid w:val="001A342B"/>
    <w:rsid w:val="001A342F"/>
    <w:rsid w:val="001A345B"/>
    <w:rsid w:val="001A34CF"/>
    <w:rsid w:val="001A34E0"/>
    <w:rsid w:val="001A34E2"/>
    <w:rsid w:val="001A3516"/>
    <w:rsid w:val="001A3527"/>
    <w:rsid w:val="001A3530"/>
    <w:rsid w:val="001A353E"/>
    <w:rsid w:val="001A354E"/>
    <w:rsid w:val="001A357C"/>
    <w:rsid w:val="001A35C0"/>
    <w:rsid w:val="001A363E"/>
    <w:rsid w:val="001A364C"/>
    <w:rsid w:val="001A3675"/>
    <w:rsid w:val="001A36D4"/>
    <w:rsid w:val="001A3723"/>
    <w:rsid w:val="001A375A"/>
    <w:rsid w:val="001A37D5"/>
    <w:rsid w:val="001A381D"/>
    <w:rsid w:val="001A384A"/>
    <w:rsid w:val="001A3862"/>
    <w:rsid w:val="001A386C"/>
    <w:rsid w:val="001A3877"/>
    <w:rsid w:val="001A387F"/>
    <w:rsid w:val="001A38A0"/>
    <w:rsid w:val="001A38A5"/>
    <w:rsid w:val="001A38B8"/>
    <w:rsid w:val="001A38FF"/>
    <w:rsid w:val="001A3961"/>
    <w:rsid w:val="001A3977"/>
    <w:rsid w:val="001A397F"/>
    <w:rsid w:val="001A3992"/>
    <w:rsid w:val="001A3997"/>
    <w:rsid w:val="001A39BC"/>
    <w:rsid w:val="001A39F8"/>
    <w:rsid w:val="001A3A10"/>
    <w:rsid w:val="001A3A23"/>
    <w:rsid w:val="001A3A57"/>
    <w:rsid w:val="001A3A63"/>
    <w:rsid w:val="001A3A7C"/>
    <w:rsid w:val="001A3A82"/>
    <w:rsid w:val="001A3A9E"/>
    <w:rsid w:val="001A3ABC"/>
    <w:rsid w:val="001A3AED"/>
    <w:rsid w:val="001A3B2C"/>
    <w:rsid w:val="001A3B51"/>
    <w:rsid w:val="001A3B9B"/>
    <w:rsid w:val="001A3B9C"/>
    <w:rsid w:val="001A3C4B"/>
    <w:rsid w:val="001A3C8E"/>
    <w:rsid w:val="001A3C92"/>
    <w:rsid w:val="001A3CAD"/>
    <w:rsid w:val="001A3CE1"/>
    <w:rsid w:val="001A3CED"/>
    <w:rsid w:val="001A3CFF"/>
    <w:rsid w:val="001A3D4B"/>
    <w:rsid w:val="001A3DAD"/>
    <w:rsid w:val="001A3DAE"/>
    <w:rsid w:val="001A3DCD"/>
    <w:rsid w:val="001A3DE5"/>
    <w:rsid w:val="001A3DFA"/>
    <w:rsid w:val="001A3E4D"/>
    <w:rsid w:val="001A3E7D"/>
    <w:rsid w:val="001A3E86"/>
    <w:rsid w:val="001A3EC8"/>
    <w:rsid w:val="001A3ED4"/>
    <w:rsid w:val="001A3EF1"/>
    <w:rsid w:val="001A3F02"/>
    <w:rsid w:val="001A3F26"/>
    <w:rsid w:val="001A3F38"/>
    <w:rsid w:val="001A3F75"/>
    <w:rsid w:val="001A3F79"/>
    <w:rsid w:val="001A3F88"/>
    <w:rsid w:val="001A3FB4"/>
    <w:rsid w:val="001A3FCD"/>
    <w:rsid w:val="001A3FFE"/>
    <w:rsid w:val="001A400F"/>
    <w:rsid w:val="001A402B"/>
    <w:rsid w:val="001A4075"/>
    <w:rsid w:val="001A407B"/>
    <w:rsid w:val="001A407C"/>
    <w:rsid w:val="001A4080"/>
    <w:rsid w:val="001A4083"/>
    <w:rsid w:val="001A40A7"/>
    <w:rsid w:val="001A40B7"/>
    <w:rsid w:val="001A40B9"/>
    <w:rsid w:val="001A40EB"/>
    <w:rsid w:val="001A4116"/>
    <w:rsid w:val="001A412B"/>
    <w:rsid w:val="001A4154"/>
    <w:rsid w:val="001A4167"/>
    <w:rsid w:val="001A419E"/>
    <w:rsid w:val="001A41A2"/>
    <w:rsid w:val="001A41AD"/>
    <w:rsid w:val="001A41AF"/>
    <w:rsid w:val="001A41B3"/>
    <w:rsid w:val="001A41E4"/>
    <w:rsid w:val="001A41EB"/>
    <w:rsid w:val="001A4212"/>
    <w:rsid w:val="001A4270"/>
    <w:rsid w:val="001A4295"/>
    <w:rsid w:val="001A42AF"/>
    <w:rsid w:val="001A42E8"/>
    <w:rsid w:val="001A42EA"/>
    <w:rsid w:val="001A434F"/>
    <w:rsid w:val="001A438C"/>
    <w:rsid w:val="001A438E"/>
    <w:rsid w:val="001A43C5"/>
    <w:rsid w:val="001A43D4"/>
    <w:rsid w:val="001A4408"/>
    <w:rsid w:val="001A441D"/>
    <w:rsid w:val="001A448E"/>
    <w:rsid w:val="001A44FA"/>
    <w:rsid w:val="001A451C"/>
    <w:rsid w:val="001A452F"/>
    <w:rsid w:val="001A4532"/>
    <w:rsid w:val="001A457B"/>
    <w:rsid w:val="001A45A6"/>
    <w:rsid w:val="001A45AB"/>
    <w:rsid w:val="001A45B9"/>
    <w:rsid w:val="001A45E5"/>
    <w:rsid w:val="001A45F7"/>
    <w:rsid w:val="001A4611"/>
    <w:rsid w:val="001A4618"/>
    <w:rsid w:val="001A4633"/>
    <w:rsid w:val="001A4638"/>
    <w:rsid w:val="001A4640"/>
    <w:rsid w:val="001A466D"/>
    <w:rsid w:val="001A468C"/>
    <w:rsid w:val="001A46BE"/>
    <w:rsid w:val="001A4709"/>
    <w:rsid w:val="001A470E"/>
    <w:rsid w:val="001A470F"/>
    <w:rsid w:val="001A4710"/>
    <w:rsid w:val="001A4728"/>
    <w:rsid w:val="001A4740"/>
    <w:rsid w:val="001A4753"/>
    <w:rsid w:val="001A475F"/>
    <w:rsid w:val="001A4774"/>
    <w:rsid w:val="001A47B9"/>
    <w:rsid w:val="001A47C4"/>
    <w:rsid w:val="001A483D"/>
    <w:rsid w:val="001A4855"/>
    <w:rsid w:val="001A48BB"/>
    <w:rsid w:val="001A48BE"/>
    <w:rsid w:val="001A4904"/>
    <w:rsid w:val="001A498C"/>
    <w:rsid w:val="001A4995"/>
    <w:rsid w:val="001A49A3"/>
    <w:rsid w:val="001A49A9"/>
    <w:rsid w:val="001A49B8"/>
    <w:rsid w:val="001A49BB"/>
    <w:rsid w:val="001A49E2"/>
    <w:rsid w:val="001A49E7"/>
    <w:rsid w:val="001A4A0C"/>
    <w:rsid w:val="001A4A12"/>
    <w:rsid w:val="001A4A1B"/>
    <w:rsid w:val="001A4A31"/>
    <w:rsid w:val="001A4A44"/>
    <w:rsid w:val="001A4A57"/>
    <w:rsid w:val="001A4A6E"/>
    <w:rsid w:val="001A4A79"/>
    <w:rsid w:val="001A4A80"/>
    <w:rsid w:val="001A4AA8"/>
    <w:rsid w:val="001A4AD2"/>
    <w:rsid w:val="001A4B26"/>
    <w:rsid w:val="001A4B2D"/>
    <w:rsid w:val="001A4B47"/>
    <w:rsid w:val="001A4B6D"/>
    <w:rsid w:val="001A4B8A"/>
    <w:rsid w:val="001A4BFD"/>
    <w:rsid w:val="001A4CA9"/>
    <w:rsid w:val="001A4CB5"/>
    <w:rsid w:val="001A4CB9"/>
    <w:rsid w:val="001A4CF8"/>
    <w:rsid w:val="001A4D14"/>
    <w:rsid w:val="001A4D26"/>
    <w:rsid w:val="001A4DF7"/>
    <w:rsid w:val="001A4DFB"/>
    <w:rsid w:val="001A4DFF"/>
    <w:rsid w:val="001A4E26"/>
    <w:rsid w:val="001A4E39"/>
    <w:rsid w:val="001A4E4C"/>
    <w:rsid w:val="001A4E64"/>
    <w:rsid w:val="001A4E99"/>
    <w:rsid w:val="001A4E9F"/>
    <w:rsid w:val="001A4ECA"/>
    <w:rsid w:val="001A4F3E"/>
    <w:rsid w:val="001A4F5F"/>
    <w:rsid w:val="001A4F83"/>
    <w:rsid w:val="001A4FB4"/>
    <w:rsid w:val="001A4FCA"/>
    <w:rsid w:val="001A4FCC"/>
    <w:rsid w:val="001A4FDB"/>
    <w:rsid w:val="001A4FE7"/>
    <w:rsid w:val="001A5011"/>
    <w:rsid w:val="001A504C"/>
    <w:rsid w:val="001A504D"/>
    <w:rsid w:val="001A5059"/>
    <w:rsid w:val="001A5083"/>
    <w:rsid w:val="001A508E"/>
    <w:rsid w:val="001A509A"/>
    <w:rsid w:val="001A50A4"/>
    <w:rsid w:val="001A50A7"/>
    <w:rsid w:val="001A50BD"/>
    <w:rsid w:val="001A50E2"/>
    <w:rsid w:val="001A50E6"/>
    <w:rsid w:val="001A5119"/>
    <w:rsid w:val="001A512C"/>
    <w:rsid w:val="001A5179"/>
    <w:rsid w:val="001A51A9"/>
    <w:rsid w:val="001A5239"/>
    <w:rsid w:val="001A5267"/>
    <w:rsid w:val="001A5294"/>
    <w:rsid w:val="001A529C"/>
    <w:rsid w:val="001A52A1"/>
    <w:rsid w:val="001A52A7"/>
    <w:rsid w:val="001A52B3"/>
    <w:rsid w:val="001A52B8"/>
    <w:rsid w:val="001A52C2"/>
    <w:rsid w:val="001A530C"/>
    <w:rsid w:val="001A530E"/>
    <w:rsid w:val="001A5365"/>
    <w:rsid w:val="001A53B9"/>
    <w:rsid w:val="001A53D8"/>
    <w:rsid w:val="001A53E5"/>
    <w:rsid w:val="001A5419"/>
    <w:rsid w:val="001A5421"/>
    <w:rsid w:val="001A543B"/>
    <w:rsid w:val="001A544D"/>
    <w:rsid w:val="001A546B"/>
    <w:rsid w:val="001A549A"/>
    <w:rsid w:val="001A54AA"/>
    <w:rsid w:val="001A54B7"/>
    <w:rsid w:val="001A54D5"/>
    <w:rsid w:val="001A54E6"/>
    <w:rsid w:val="001A5500"/>
    <w:rsid w:val="001A5529"/>
    <w:rsid w:val="001A555F"/>
    <w:rsid w:val="001A5582"/>
    <w:rsid w:val="001A55A8"/>
    <w:rsid w:val="001A55DC"/>
    <w:rsid w:val="001A5600"/>
    <w:rsid w:val="001A563B"/>
    <w:rsid w:val="001A5660"/>
    <w:rsid w:val="001A5684"/>
    <w:rsid w:val="001A5696"/>
    <w:rsid w:val="001A56C5"/>
    <w:rsid w:val="001A56D9"/>
    <w:rsid w:val="001A5714"/>
    <w:rsid w:val="001A572D"/>
    <w:rsid w:val="001A575B"/>
    <w:rsid w:val="001A5785"/>
    <w:rsid w:val="001A5789"/>
    <w:rsid w:val="001A5822"/>
    <w:rsid w:val="001A5828"/>
    <w:rsid w:val="001A583A"/>
    <w:rsid w:val="001A585B"/>
    <w:rsid w:val="001A5880"/>
    <w:rsid w:val="001A58A5"/>
    <w:rsid w:val="001A58E6"/>
    <w:rsid w:val="001A58F3"/>
    <w:rsid w:val="001A58F8"/>
    <w:rsid w:val="001A5903"/>
    <w:rsid w:val="001A5904"/>
    <w:rsid w:val="001A590F"/>
    <w:rsid w:val="001A5939"/>
    <w:rsid w:val="001A595C"/>
    <w:rsid w:val="001A5964"/>
    <w:rsid w:val="001A5974"/>
    <w:rsid w:val="001A5986"/>
    <w:rsid w:val="001A59F9"/>
    <w:rsid w:val="001A5A10"/>
    <w:rsid w:val="001A5A25"/>
    <w:rsid w:val="001A5A87"/>
    <w:rsid w:val="001A5ACC"/>
    <w:rsid w:val="001A5AF2"/>
    <w:rsid w:val="001A5B6E"/>
    <w:rsid w:val="001A5BD8"/>
    <w:rsid w:val="001A5BED"/>
    <w:rsid w:val="001A5BFA"/>
    <w:rsid w:val="001A5BFD"/>
    <w:rsid w:val="001A5C12"/>
    <w:rsid w:val="001A5C14"/>
    <w:rsid w:val="001A5C23"/>
    <w:rsid w:val="001A5C47"/>
    <w:rsid w:val="001A5CD4"/>
    <w:rsid w:val="001A5CEA"/>
    <w:rsid w:val="001A5CF7"/>
    <w:rsid w:val="001A5D33"/>
    <w:rsid w:val="001A5D43"/>
    <w:rsid w:val="001A5D4A"/>
    <w:rsid w:val="001A5D64"/>
    <w:rsid w:val="001A5D6A"/>
    <w:rsid w:val="001A5DA2"/>
    <w:rsid w:val="001A5DB0"/>
    <w:rsid w:val="001A5DD3"/>
    <w:rsid w:val="001A5DE7"/>
    <w:rsid w:val="001A5DFB"/>
    <w:rsid w:val="001A5E02"/>
    <w:rsid w:val="001A5E44"/>
    <w:rsid w:val="001A5E71"/>
    <w:rsid w:val="001A5E96"/>
    <w:rsid w:val="001A5F07"/>
    <w:rsid w:val="001A5F0F"/>
    <w:rsid w:val="001A5F4D"/>
    <w:rsid w:val="001A5F8D"/>
    <w:rsid w:val="001A5F9A"/>
    <w:rsid w:val="001A5F9D"/>
    <w:rsid w:val="001A5FB9"/>
    <w:rsid w:val="001A5FBC"/>
    <w:rsid w:val="001A6034"/>
    <w:rsid w:val="001A604E"/>
    <w:rsid w:val="001A6073"/>
    <w:rsid w:val="001A6106"/>
    <w:rsid w:val="001A6107"/>
    <w:rsid w:val="001A6147"/>
    <w:rsid w:val="001A614F"/>
    <w:rsid w:val="001A6187"/>
    <w:rsid w:val="001A61A2"/>
    <w:rsid w:val="001A61AD"/>
    <w:rsid w:val="001A61B9"/>
    <w:rsid w:val="001A61D0"/>
    <w:rsid w:val="001A61D3"/>
    <w:rsid w:val="001A61DE"/>
    <w:rsid w:val="001A621A"/>
    <w:rsid w:val="001A6230"/>
    <w:rsid w:val="001A6240"/>
    <w:rsid w:val="001A6263"/>
    <w:rsid w:val="001A627C"/>
    <w:rsid w:val="001A628A"/>
    <w:rsid w:val="001A629C"/>
    <w:rsid w:val="001A62B4"/>
    <w:rsid w:val="001A62C0"/>
    <w:rsid w:val="001A62EB"/>
    <w:rsid w:val="001A6304"/>
    <w:rsid w:val="001A632F"/>
    <w:rsid w:val="001A6388"/>
    <w:rsid w:val="001A63A9"/>
    <w:rsid w:val="001A63B8"/>
    <w:rsid w:val="001A63BE"/>
    <w:rsid w:val="001A63D9"/>
    <w:rsid w:val="001A6424"/>
    <w:rsid w:val="001A6430"/>
    <w:rsid w:val="001A6435"/>
    <w:rsid w:val="001A6438"/>
    <w:rsid w:val="001A6456"/>
    <w:rsid w:val="001A6479"/>
    <w:rsid w:val="001A6491"/>
    <w:rsid w:val="001A64D2"/>
    <w:rsid w:val="001A64DB"/>
    <w:rsid w:val="001A64DF"/>
    <w:rsid w:val="001A6527"/>
    <w:rsid w:val="001A6561"/>
    <w:rsid w:val="001A656A"/>
    <w:rsid w:val="001A658D"/>
    <w:rsid w:val="001A65C9"/>
    <w:rsid w:val="001A660B"/>
    <w:rsid w:val="001A660F"/>
    <w:rsid w:val="001A6625"/>
    <w:rsid w:val="001A664E"/>
    <w:rsid w:val="001A666E"/>
    <w:rsid w:val="001A66B1"/>
    <w:rsid w:val="001A66B3"/>
    <w:rsid w:val="001A66D3"/>
    <w:rsid w:val="001A66F7"/>
    <w:rsid w:val="001A66FC"/>
    <w:rsid w:val="001A6714"/>
    <w:rsid w:val="001A6759"/>
    <w:rsid w:val="001A677D"/>
    <w:rsid w:val="001A678B"/>
    <w:rsid w:val="001A67A5"/>
    <w:rsid w:val="001A67DE"/>
    <w:rsid w:val="001A684A"/>
    <w:rsid w:val="001A685D"/>
    <w:rsid w:val="001A6876"/>
    <w:rsid w:val="001A689D"/>
    <w:rsid w:val="001A68B6"/>
    <w:rsid w:val="001A68CE"/>
    <w:rsid w:val="001A68F7"/>
    <w:rsid w:val="001A68FA"/>
    <w:rsid w:val="001A6902"/>
    <w:rsid w:val="001A6947"/>
    <w:rsid w:val="001A6975"/>
    <w:rsid w:val="001A6980"/>
    <w:rsid w:val="001A69CA"/>
    <w:rsid w:val="001A69D2"/>
    <w:rsid w:val="001A69F9"/>
    <w:rsid w:val="001A6A08"/>
    <w:rsid w:val="001A6A2F"/>
    <w:rsid w:val="001A6A3C"/>
    <w:rsid w:val="001A6A41"/>
    <w:rsid w:val="001A6A46"/>
    <w:rsid w:val="001A6AAD"/>
    <w:rsid w:val="001A6AF2"/>
    <w:rsid w:val="001A6B01"/>
    <w:rsid w:val="001A6B32"/>
    <w:rsid w:val="001A6B66"/>
    <w:rsid w:val="001A6B86"/>
    <w:rsid w:val="001A6B91"/>
    <w:rsid w:val="001A6BA5"/>
    <w:rsid w:val="001A6BCE"/>
    <w:rsid w:val="001A6BD9"/>
    <w:rsid w:val="001A6C1C"/>
    <w:rsid w:val="001A6C1E"/>
    <w:rsid w:val="001A6C6C"/>
    <w:rsid w:val="001A6C83"/>
    <w:rsid w:val="001A6CB1"/>
    <w:rsid w:val="001A6CCB"/>
    <w:rsid w:val="001A6CF7"/>
    <w:rsid w:val="001A6D0E"/>
    <w:rsid w:val="001A6D12"/>
    <w:rsid w:val="001A6D37"/>
    <w:rsid w:val="001A6D4C"/>
    <w:rsid w:val="001A6D92"/>
    <w:rsid w:val="001A6D9A"/>
    <w:rsid w:val="001A6DB6"/>
    <w:rsid w:val="001A6DBB"/>
    <w:rsid w:val="001A6DC9"/>
    <w:rsid w:val="001A6DDD"/>
    <w:rsid w:val="001A6DE2"/>
    <w:rsid w:val="001A6DEA"/>
    <w:rsid w:val="001A6DFE"/>
    <w:rsid w:val="001A6E10"/>
    <w:rsid w:val="001A6E42"/>
    <w:rsid w:val="001A6E74"/>
    <w:rsid w:val="001A6EC6"/>
    <w:rsid w:val="001A6EE4"/>
    <w:rsid w:val="001A6EEF"/>
    <w:rsid w:val="001A6EFF"/>
    <w:rsid w:val="001A6F1C"/>
    <w:rsid w:val="001A6F29"/>
    <w:rsid w:val="001A6F50"/>
    <w:rsid w:val="001A6F57"/>
    <w:rsid w:val="001A6F5D"/>
    <w:rsid w:val="001A6F64"/>
    <w:rsid w:val="001A6F86"/>
    <w:rsid w:val="001A6FBB"/>
    <w:rsid w:val="001A6FDE"/>
    <w:rsid w:val="001A701A"/>
    <w:rsid w:val="001A7024"/>
    <w:rsid w:val="001A703F"/>
    <w:rsid w:val="001A7058"/>
    <w:rsid w:val="001A7059"/>
    <w:rsid w:val="001A705E"/>
    <w:rsid w:val="001A7072"/>
    <w:rsid w:val="001A708E"/>
    <w:rsid w:val="001A709A"/>
    <w:rsid w:val="001A70A3"/>
    <w:rsid w:val="001A70A6"/>
    <w:rsid w:val="001A70A8"/>
    <w:rsid w:val="001A70AE"/>
    <w:rsid w:val="001A70B5"/>
    <w:rsid w:val="001A70CC"/>
    <w:rsid w:val="001A70E1"/>
    <w:rsid w:val="001A70E7"/>
    <w:rsid w:val="001A7102"/>
    <w:rsid w:val="001A710C"/>
    <w:rsid w:val="001A7152"/>
    <w:rsid w:val="001A7159"/>
    <w:rsid w:val="001A7167"/>
    <w:rsid w:val="001A716D"/>
    <w:rsid w:val="001A7171"/>
    <w:rsid w:val="001A7175"/>
    <w:rsid w:val="001A718F"/>
    <w:rsid w:val="001A71C8"/>
    <w:rsid w:val="001A71D3"/>
    <w:rsid w:val="001A7203"/>
    <w:rsid w:val="001A7229"/>
    <w:rsid w:val="001A725F"/>
    <w:rsid w:val="001A7264"/>
    <w:rsid w:val="001A72A0"/>
    <w:rsid w:val="001A72A6"/>
    <w:rsid w:val="001A72C1"/>
    <w:rsid w:val="001A72C9"/>
    <w:rsid w:val="001A72D1"/>
    <w:rsid w:val="001A72F7"/>
    <w:rsid w:val="001A7335"/>
    <w:rsid w:val="001A734C"/>
    <w:rsid w:val="001A735D"/>
    <w:rsid w:val="001A7374"/>
    <w:rsid w:val="001A73A3"/>
    <w:rsid w:val="001A73AC"/>
    <w:rsid w:val="001A73BD"/>
    <w:rsid w:val="001A73D9"/>
    <w:rsid w:val="001A73E0"/>
    <w:rsid w:val="001A743E"/>
    <w:rsid w:val="001A745E"/>
    <w:rsid w:val="001A748E"/>
    <w:rsid w:val="001A7490"/>
    <w:rsid w:val="001A74AD"/>
    <w:rsid w:val="001A74BF"/>
    <w:rsid w:val="001A74F6"/>
    <w:rsid w:val="001A7505"/>
    <w:rsid w:val="001A751F"/>
    <w:rsid w:val="001A7536"/>
    <w:rsid w:val="001A75AE"/>
    <w:rsid w:val="001A75B4"/>
    <w:rsid w:val="001A75C8"/>
    <w:rsid w:val="001A75FC"/>
    <w:rsid w:val="001A7603"/>
    <w:rsid w:val="001A7635"/>
    <w:rsid w:val="001A763F"/>
    <w:rsid w:val="001A76C6"/>
    <w:rsid w:val="001A76DF"/>
    <w:rsid w:val="001A76FC"/>
    <w:rsid w:val="001A76FE"/>
    <w:rsid w:val="001A770E"/>
    <w:rsid w:val="001A7739"/>
    <w:rsid w:val="001A7756"/>
    <w:rsid w:val="001A77AB"/>
    <w:rsid w:val="001A77FF"/>
    <w:rsid w:val="001A7848"/>
    <w:rsid w:val="001A789F"/>
    <w:rsid w:val="001A78A3"/>
    <w:rsid w:val="001A78AD"/>
    <w:rsid w:val="001A78BC"/>
    <w:rsid w:val="001A78EF"/>
    <w:rsid w:val="001A78F8"/>
    <w:rsid w:val="001A790D"/>
    <w:rsid w:val="001A7912"/>
    <w:rsid w:val="001A791B"/>
    <w:rsid w:val="001A7922"/>
    <w:rsid w:val="001A7956"/>
    <w:rsid w:val="001A79A1"/>
    <w:rsid w:val="001A79BC"/>
    <w:rsid w:val="001A79C0"/>
    <w:rsid w:val="001A79C8"/>
    <w:rsid w:val="001A79CE"/>
    <w:rsid w:val="001A79CF"/>
    <w:rsid w:val="001A79DA"/>
    <w:rsid w:val="001A79F9"/>
    <w:rsid w:val="001A7A83"/>
    <w:rsid w:val="001A7A95"/>
    <w:rsid w:val="001A7A9A"/>
    <w:rsid w:val="001A7AE2"/>
    <w:rsid w:val="001A7B1C"/>
    <w:rsid w:val="001A7B25"/>
    <w:rsid w:val="001A7B32"/>
    <w:rsid w:val="001A7B37"/>
    <w:rsid w:val="001A7B55"/>
    <w:rsid w:val="001A7B7B"/>
    <w:rsid w:val="001A7B87"/>
    <w:rsid w:val="001A7BC7"/>
    <w:rsid w:val="001A7C55"/>
    <w:rsid w:val="001A7C81"/>
    <w:rsid w:val="001A7CB8"/>
    <w:rsid w:val="001A7CD0"/>
    <w:rsid w:val="001A7CF4"/>
    <w:rsid w:val="001A7D13"/>
    <w:rsid w:val="001A7D5B"/>
    <w:rsid w:val="001A7D7C"/>
    <w:rsid w:val="001A7D7F"/>
    <w:rsid w:val="001A7E33"/>
    <w:rsid w:val="001A7E63"/>
    <w:rsid w:val="001A7E76"/>
    <w:rsid w:val="001A7EB3"/>
    <w:rsid w:val="001A7EDA"/>
    <w:rsid w:val="001A7EFC"/>
    <w:rsid w:val="001A7EFE"/>
    <w:rsid w:val="001A7F14"/>
    <w:rsid w:val="001A7F1B"/>
    <w:rsid w:val="001A7F28"/>
    <w:rsid w:val="001A7F3F"/>
    <w:rsid w:val="001A7F67"/>
    <w:rsid w:val="001A7F9B"/>
    <w:rsid w:val="001A7FBE"/>
    <w:rsid w:val="001A7FCD"/>
    <w:rsid w:val="001A7FD4"/>
    <w:rsid w:val="001A7FF3"/>
    <w:rsid w:val="001B0037"/>
    <w:rsid w:val="001B004F"/>
    <w:rsid w:val="001B005F"/>
    <w:rsid w:val="001B0074"/>
    <w:rsid w:val="001B0077"/>
    <w:rsid w:val="001B0088"/>
    <w:rsid w:val="001B00AD"/>
    <w:rsid w:val="001B00CA"/>
    <w:rsid w:val="001B00EE"/>
    <w:rsid w:val="001B016D"/>
    <w:rsid w:val="001B0170"/>
    <w:rsid w:val="001B0180"/>
    <w:rsid w:val="001B01A8"/>
    <w:rsid w:val="001B01E9"/>
    <w:rsid w:val="001B0212"/>
    <w:rsid w:val="001B0263"/>
    <w:rsid w:val="001B0264"/>
    <w:rsid w:val="001B0335"/>
    <w:rsid w:val="001B0338"/>
    <w:rsid w:val="001B0367"/>
    <w:rsid w:val="001B03C0"/>
    <w:rsid w:val="001B03FF"/>
    <w:rsid w:val="001B040B"/>
    <w:rsid w:val="001B041E"/>
    <w:rsid w:val="001B0462"/>
    <w:rsid w:val="001B047D"/>
    <w:rsid w:val="001B0481"/>
    <w:rsid w:val="001B048A"/>
    <w:rsid w:val="001B04A1"/>
    <w:rsid w:val="001B04C9"/>
    <w:rsid w:val="001B04E2"/>
    <w:rsid w:val="001B04E3"/>
    <w:rsid w:val="001B04E5"/>
    <w:rsid w:val="001B050A"/>
    <w:rsid w:val="001B052F"/>
    <w:rsid w:val="001B0547"/>
    <w:rsid w:val="001B0597"/>
    <w:rsid w:val="001B05EB"/>
    <w:rsid w:val="001B064E"/>
    <w:rsid w:val="001B065E"/>
    <w:rsid w:val="001B0680"/>
    <w:rsid w:val="001B06FC"/>
    <w:rsid w:val="001B0740"/>
    <w:rsid w:val="001B0748"/>
    <w:rsid w:val="001B0777"/>
    <w:rsid w:val="001B0786"/>
    <w:rsid w:val="001B07F1"/>
    <w:rsid w:val="001B0816"/>
    <w:rsid w:val="001B085F"/>
    <w:rsid w:val="001B086D"/>
    <w:rsid w:val="001B089A"/>
    <w:rsid w:val="001B08B3"/>
    <w:rsid w:val="001B08B5"/>
    <w:rsid w:val="001B08BA"/>
    <w:rsid w:val="001B08C3"/>
    <w:rsid w:val="001B08D6"/>
    <w:rsid w:val="001B08EA"/>
    <w:rsid w:val="001B090B"/>
    <w:rsid w:val="001B0910"/>
    <w:rsid w:val="001B091D"/>
    <w:rsid w:val="001B092E"/>
    <w:rsid w:val="001B096B"/>
    <w:rsid w:val="001B0979"/>
    <w:rsid w:val="001B09B2"/>
    <w:rsid w:val="001B0A04"/>
    <w:rsid w:val="001B0A8F"/>
    <w:rsid w:val="001B0AF4"/>
    <w:rsid w:val="001B0B02"/>
    <w:rsid w:val="001B0B1F"/>
    <w:rsid w:val="001B0B71"/>
    <w:rsid w:val="001B0C6A"/>
    <w:rsid w:val="001B0C7C"/>
    <w:rsid w:val="001B0C8F"/>
    <w:rsid w:val="001B0C99"/>
    <w:rsid w:val="001B0CC4"/>
    <w:rsid w:val="001B0D20"/>
    <w:rsid w:val="001B0DB3"/>
    <w:rsid w:val="001B0E0F"/>
    <w:rsid w:val="001B0EC3"/>
    <w:rsid w:val="001B0F19"/>
    <w:rsid w:val="001B0F1F"/>
    <w:rsid w:val="001B0F34"/>
    <w:rsid w:val="001B0F48"/>
    <w:rsid w:val="001B100B"/>
    <w:rsid w:val="001B1017"/>
    <w:rsid w:val="001B101E"/>
    <w:rsid w:val="001B1079"/>
    <w:rsid w:val="001B1081"/>
    <w:rsid w:val="001B1092"/>
    <w:rsid w:val="001B109B"/>
    <w:rsid w:val="001B10D1"/>
    <w:rsid w:val="001B10DF"/>
    <w:rsid w:val="001B110C"/>
    <w:rsid w:val="001B1113"/>
    <w:rsid w:val="001B1131"/>
    <w:rsid w:val="001B1147"/>
    <w:rsid w:val="001B117C"/>
    <w:rsid w:val="001B1183"/>
    <w:rsid w:val="001B11C1"/>
    <w:rsid w:val="001B11C3"/>
    <w:rsid w:val="001B11E0"/>
    <w:rsid w:val="001B11E4"/>
    <w:rsid w:val="001B121A"/>
    <w:rsid w:val="001B1258"/>
    <w:rsid w:val="001B1261"/>
    <w:rsid w:val="001B12D5"/>
    <w:rsid w:val="001B12EE"/>
    <w:rsid w:val="001B12F9"/>
    <w:rsid w:val="001B12FD"/>
    <w:rsid w:val="001B135A"/>
    <w:rsid w:val="001B135E"/>
    <w:rsid w:val="001B137F"/>
    <w:rsid w:val="001B138D"/>
    <w:rsid w:val="001B139A"/>
    <w:rsid w:val="001B13A5"/>
    <w:rsid w:val="001B13C2"/>
    <w:rsid w:val="001B13C8"/>
    <w:rsid w:val="001B13E4"/>
    <w:rsid w:val="001B1424"/>
    <w:rsid w:val="001B145E"/>
    <w:rsid w:val="001B1460"/>
    <w:rsid w:val="001B1461"/>
    <w:rsid w:val="001B146B"/>
    <w:rsid w:val="001B1473"/>
    <w:rsid w:val="001B14A8"/>
    <w:rsid w:val="001B14AD"/>
    <w:rsid w:val="001B14E8"/>
    <w:rsid w:val="001B1542"/>
    <w:rsid w:val="001B1578"/>
    <w:rsid w:val="001B157D"/>
    <w:rsid w:val="001B15DB"/>
    <w:rsid w:val="001B15E8"/>
    <w:rsid w:val="001B1670"/>
    <w:rsid w:val="001B1694"/>
    <w:rsid w:val="001B169B"/>
    <w:rsid w:val="001B16C4"/>
    <w:rsid w:val="001B16EC"/>
    <w:rsid w:val="001B1717"/>
    <w:rsid w:val="001B1757"/>
    <w:rsid w:val="001B1765"/>
    <w:rsid w:val="001B17A5"/>
    <w:rsid w:val="001B17E6"/>
    <w:rsid w:val="001B17EB"/>
    <w:rsid w:val="001B17F2"/>
    <w:rsid w:val="001B184A"/>
    <w:rsid w:val="001B186D"/>
    <w:rsid w:val="001B1874"/>
    <w:rsid w:val="001B188B"/>
    <w:rsid w:val="001B1897"/>
    <w:rsid w:val="001B18C6"/>
    <w:rsid w:val="001B18C7"/>
    <w:rsid w:val="001B1901"/>
    <w:rsid w:val="001B196D"/>
    <w:rsid w:val="001B19B9"/>
    <w:rsid w:val="001B19D1"/>
    <w:rsid w:val="001B1A43"/>
    <w:rsid w:val="001B1A6C"/>
    <w:rsid w:val="001B1AA1"/>
    <w:rsid w:val="001B1AB0"/>
    <w:rsid w:val="001B1ABD"/>
    <w:rsid w:val="001B1AC1"/>
    <w:rsid w:val="001B1AF2"/>
    <w:rsid w:val="001B1AFA"/>
    <w:rsid w:val="001B1B2E"/>
    <w:rsid w:val="001B1B4D"/>
    <w:rsid w:val="001B1B69"/>
    <w:rsid w:val="001B1B8B"/>
    <w:rsid w:val="001B1BFA"/>
    <w:rsid w:val="001B1C52"/>
    <w:rsid w:val="001B1C8B"/>
    <w:rsid w:val="001B1CBB"/>
    <w:rsid w:val="001B1CD2"/>
    <w:rsid w:val="001B1CED"/>
    <w:rsid w:val="001B1CF5"/>
    <w:rsid w:val="001B1D6E"/>
    <w:rsid w:val="001B1D98"/>
    <w:rsid w:val="001B1DAB"/>
    <w:rsid w:val="001B1DC1"/>
    <w:rsid w:val="001B1DD7"/>
    <w:rsid w:val="001B1DFC"/>
    <w:rsid w:val="001B1E44"/>
    <w:rsid w:val="001B1E66"/>
    <w:rsid w:val="001B1E8D"/>
    <w:rsid w:val="001B1EA0"/>
    <w:rsid w:val="001B1EB0"/>
    <w:rsid w:val="001B1EE0"/>
    <w:rsid w:val="001B1EEF"/>
    <w:rsid w:val="001B1F24"/>
    <w:rsid w:val="001B1F46"/>
    <w:rsid w:val="001B1F70"/>
    <w:rsid w:val="001B1F75"/>
    <w:rsid w:val="001B1FCD"/>
    <w:rsid w:val="001B1FD2"/>
    <w:rsid w:val="001B1FFD"/>
    <w:rsid w:val="001B2023"/>
    <w:rsid w:val="001B202F"/>
    <w:rsid w:val="001B2043"/>
    <w:rsid w:val="001B2050"/>
    <w:rsid w:val="001B2083"/>
    <w:rsid w:val="001B20A3"/>
    <w:rsid w:val="001B20B2"/>
    <w:rsid w:val="001B20BD"/>
    <w:rsid w:val="001B20E6"/>
    <w:rsid w:val="001B20E7"/>
    <w:rsid w:val="001B2109"/>
    <w:rsid w:val="001B2142"/>
    <w:rsid w:val="001B2159"/>
    <w:rsid w:val="001B21A8"/>
    <w:rsid w:val="001B21AC"/>
    <w:rsid w:val="001B21B2"/>
    <w:rsid w:val="001B21DB"/>
    <w:rsid w:val="001B21F9"/>
    <w:rsid w:val="001B2273"/>
    <w:rsid w:val="001B22D8"/>
    <w:rsid w:val="001B2325"/>
    <w:rsid w:val="001B23B1"/>
    <w:rsid w:val="001B23C9"/>
    <w:rsid w:val="001B23D6"/>
    <w:rsid w:val="001B23E1"/>
    <w:rsid w:val="001B23F5"/>
    <w:rsid w:val="001B2470"/>
    <w:rsid w:val="001B247B"/>
    <w:rsid w:val="001B251C"/>
    <w:rsid w:val="001B253B"/>
    <w:rsid w:val="001B2540"/>
    <w:rsid w:val="001B254F"/>
    <w:rsid w:val="001B2592"/>
    <w:rsid w:val="001B25BA"/>
    <w:rsid w:val="001B25C8"/>
    <w:rsid w:val="001B25CB"/>
    <w:rsid w:val="001B25D7"/>
    <w:rsid w:val="001B25FD"/>
    <w:rsid w:val="001B260D"/>
    <w:rsid w:val="001B2650"/>
    <w:rsid w:val="001B2652"/>
    <w:rsid w:val="001B2694"/>
    <w:rsid w:val="001B26C0"/>
    <w:rsid w:val="001B26F0"/>
    <w:rsid w:val="001B2707"/>
    <w:rsid w:val="001B2724"/>
    <w:rsid w:val="001B272A"/>
    <w:rsid w:val="001B2741"/>
    <w:rsid w:val="001B276D"/>
    <w:rsid w:val="001B279C"/>
    <w:rsid w:val="001B27B1"/>
    <w:rsid w:val="001B27E1"/>
    <w:rsid w:val="001B2828"/>
    <w:rsid w:val="001B2833"/>
    <w:rsid w:val="001B283D"/>
    <w:rsid w:val="001B28B2"/>
    <w:rsid w:val="001B28BF"/>
    <w:rsid w:val="001B28C7"/>
    <w:rsid w:val="001B2954"/>
    <w:rsid w:val="001B29D5"/>
    <w:rsid w:val="001B29EA"/>
    <w:rsid w:val="001B29F7"/>
    <w:rsid w:val="001B2A38"/>
    <w:rsid w:val="001B2A6B"/>
    <w:rsid w:val="001B2AB0"/>
    <w:rsid w:val="001B2ABB"/>
    <w:rsid w:val="001B2AD3"/>
    <w:rsid w:val="001B2AD9"/>
    <w:rsid w:val="001B2AFD"/>
    <w:rsid w:val="001B2B82"/>
    <w:rsid w:val="001B2B86"/>
    <w:rsid w:val="001B2B8B"/>
    <w:rsid w:val="001B2BCC"/>
    <w:rsid w:val="001B2BE2"/>
    <w:rsid w:val="001B2BF1"/>
    <w:rsid w:val="001B2BF3"/>
    <w:rsid w:val="001B2C87"/>
    <w:rsid w:val="001B2C9C"/>
    <w:rsid w:val="001B2CA0"/>
    <w:rsid w:val="001B2CBF"/>
    <w:rsid w:val="001B2CCD"/>
    <w:rsid w:val="001B2CCF"/>
    <w:rsid w:val="001B2CDE"/>
    <w:rsid w:val="001B2CFB"/>
    <w:rsid w:val="001B2CFF"/>
    <w:rsid w:val="001B2D03"/>
    <w:rsid w:val="001B2D16"/>
    <w:rsid w:val="001B2D1F"/>
    <w:rsid w:val="001B2D6E"/>
    <w:rsid w:val="001B2DC0"/>
    <w:rsid w:val="001B2DEB"/>
    <w:rsid w:val="001B2E0A"/>
    <w:rsid w:val="001B2E1A"/>
    <w:rsid w:val="001B2E27"/>
    <w:rsid w:val="001B2E82"/>
    <w:rsid w:val="001B2EA4"/>
    <w:rsid w:val="001B2EC7"/>
    <w:rsid w:val="001B2EE1"/>
    <w:rsid w:val="001B2F26"/>
    <w:rsid w:val="001B2F48"/>
    <w:rsid w:val="001B2FA8"/>
    <w:rsid w:val="001B3004"/>
    <w:rsid w:val="001B303F"/>
    <w:rsid w:val="001B3086"/>
    <w:rsid w:val="001B308D"/>
    <w:rsid w:val="001B3096"/>
    <w:rsid w:val="001B30BC"/>
    <w:rsid w:val="001B30D0"/>
    <w:rsid w:val="001B30EA"/>
    <w:rsid w:val="001B3131"/>
    <w:rsid w:val="001B3141"/>
    <w:rsid w:val="001B3174"/>
    <w:rsid w:val="001B31EB"/>
    <w:rsid w:val="001B31FF"/>
    <w:rsid w:val="001B32A6"/>
    <w:rsid w:val="001B32FD"/>
    <w:rsid w:val="001B3305"/>
    <w:rsid w:val="001B3306"/>
    <w:rsid w:val="001B333C"/>
    <w:rsid w:val="001B33A7"/>
    <w:rsid w:val="001B33AA"/>
    <w:rsid w:val="001B3410"/>
    <w:rsid w:val="001B3414"/>
    <w:rsid w:val="001B3444"/>
    <w:rsid w:val="001B347A"/>
    <w:rsid w:val="001B348E"/>
    <w:rsid w:val="001B34A4"/>
    <w:rsid w:val="001B3524"/>
    <w:rsid w:val="001B3533"/>
    <w:rsid w:val="001B3539"/>
    <w:rsid w:val="001B3550"/>
    <w:rsid w:val="001B3552"/>
    <w:rsid w:val="001B3557"/>
    <w:rsid w:val="001B358E"/>
    <w:rsid w:val="001B35A6"/>
    <w:rsid w:val="001B35E6"/>
    <w:rsid w:val="001B35EC"/>
    <w:rsid w:val="001B362D"/>
    <w:rsid w:val="001B3649"/>
    <w:rsid w:val="001B3651"/>
    <w:rsid w:val="001B366E"/>
    <w:rsid w:val="001B3672"/>
    <w:rsid w:val="001B36D0"/>
    <w:rsid w:val="001B36ED"/>
    <w:rsid w:val="001B36EE"/>
    <w:rsid w:val="001B3772"/>
    <w:rsid w:val="001B377F"/>
    <w:rsid w:val="001B378B"/>
    <w:rsid w:val="001B37D5"/>
    <w:rsid w:val="001B37D8"/>
    <w:rsid w:val="001B37FC"/>
    <w:rsid w:val="001B3830"/>
    <w:rsid w:val="001B386C"/>
    <w:rsid w:val="001B38A5"/>
    <w:rsid w:val="001B38C0"/>
    <w:rsid w:val="001B38CC"/>
    <w:rsid w:val="001B39A5"/>
    <w:rsid w:val="001B39BF"/>
    <w:rsid w:val="001B3A21"/>
    <w:rsid w:val="001B3A22"/>
    <w:rsid w:val="001B3A23"/>
    <w:rsid w:val="001B3A98"/>
    <w:rsid w:val="001B3AAE"/>
    <w:rsid w:val="001B3ACF"/>
    <w:rsid w:val="001B3AEF"/>
    <w:rsid w:val="001B3B14"/>
    <w:rsid w:val="001B3B44"/>
    <w:rsid w:val="001B3B47"/>
    <w:rsid w:val="001B3B5C"/>
    <w:rsid w:val="001B3B97"/>
    <w:rsid w:val="001B3BAB"/>
    <w:rsid w:val="001B3C09"/>
    <w:rsid w:val="001B3C42"/>
    <w:rsid w:val="001B3CA3"/>
    <w:rsid w:val="001B3CAF"/>
    <w:rsid w:val="001B3CB7"/>
    <w:rsid w:val="001B3DAB"/>
    <w:rsid w:val="001B3DB8"/>
    <w:rsid w:val="001B3DD0"/>
    <w:rsid w:val="001B3E04"/>
    <w:rsid w:val="001B3E2A"/>
    <w:rsid w:val="001B3E42"/>
    <w:rsid w:val="001B3E5E"/>
    <w:rsid w:val="001B3E60"/>
    <w:rsid w:val="001B3E7A"/>
    <w:rsid w:val="001B3EA5"/>
    <w:rsid w:val="001B3ED7"/>
    <w:rsid w:val="001B3EEF"/>
    <w:rsid w:val="001B3F14"/>
    <w:rsid w:val="001B3FC3"/>
    <w:rsid w:val="001B3FE0"/>
    <w:rsid w:val="001B3FF6"/>
    <w:rsid w:val="001B401B"/>
    <w:rsid w:val="001B4039"/>
    <w:rsid w:val="001B4045"/>
    <w:rsid w:val="001B404B"/>
    <w:rsid w:val="001B406D"/>
    <w:rsid w:val="001B407E"/>
    <w:rsid w:val="001B40C9"/>
    <w:rsid w:val="001B4163"/>
    <w:rsid w:val="001B4169"/>
    <w:rsid w:val="001B4182"/>
    <w:rsid w:val="001B41AB"/>
    <w:rsid w:val="001B41FB"/>
    <w:rsid w:val="001B41FD"/>
    <w:rsid w:val="001B4217"/>
    <w:rsid w:val="001B422B"/>
    <w:rsid w:val="001B424B"/>
    <w:rsid w:val="001B4259"/>
    <w:rsid w:val="001B42B4"/>
    <w:rsid w:val="001B42BA"/>
    <w:rsid w:val="001B42BE"/>
    <w:rsid w:val="001B42D7"/>
    <w:rsid w:val="001B4323"/>
    <w:rsid w:val="001B4336"/>
    <w:rsid w:val="001B43CC"/>
    <w:rsid w:val="001B43D4"/>
    <w:rsid w:val="001B43FB"/>
    <w:rsid w:val="001B4407"/>
    <w:rsid w:val="001B4423"/>
    <w:rsid w:val="001B443D"/>
    <w:rsid w:val="001B447F"/>
    <w:rsid w:val="001B448B"/>
    <w:rsid w:val="001B44AF"/>
    <w:rsid w:val="001B44C7"/>
    <w:rsid w:val="001B456C"/>
    <w:rsid w:val="001B4598"/>
    <w:rsid w:val="001B459C"/>
    <w:rsid w:val="001B45DC"/>
    <w:rsid w:val="001B45F8"/>
    <w:rsid w:val="001B4602"/>
    <w:rsid w:val="001B4628"/>
    <w:rsid w:val="001B463B"/>
    <w:rsid w:val="001B4652"/>
    <w:rsid w:val="001B466D"/>
    <w:rsid w:val="001B469D"/>
    <w:rsid w:val="001B46C0"/>
    <w:rsid w:val="001B46C1"/>
    <w:rsid w:val="001B46F3"/>
    <w:rsid w:val="001B46FA"/>
    <w:rsid w:val="001B4717"/>
    <w:rsid w:val="001B4751"/>
    <w:rsid w:val="001B4754"/>
    <w:rsid w:val="001B4759"/>
    <w:rsid w:val="001B475F"/>
    <w:rsid w:val="001B4785"/>
    <w:rsid w:val="001B47B0"/>
    <w:rsid w:val="001B47C4"/>
    <w:rsid w:val="001B4806"/>
    <w:rsid w:val="001B4816"/>
    <w:rsid w:val="001B4821"/>
    <w:rsid w:val="001B4831"/>
    <w:rsid w:val="001B4866"/>
    <w:rsid w:val="001B48AB"/>
    <w:rsid w:val="001B48B6"/>
    <w:rsid w:val="001B48BD"/>
    <w:rsid w:val="001B48C8"/>
    <w:rsid w:val="001B48E1"/>
    <w:rsid w:val="001B491E"/>
    <w:rsid w:val="001B494B"/>
    <w:rsid w:val="001B49A4"/>
    <w:rsid w:val="001B49CD"/>
    <w:rsid w:val="001B49CF"/>
    <w:rsid w:val="001B49DB"/>
    <w:rsid w:val="001B4A27"/>
    <w:rsid w:val="001B4A41"/>
    <w:rsid w:val="001B4A81"/>
    <w:rsid w:val="001B4A91"/>
    <w:rsid w:val="001B4ABA"/>
    <w:rsid w:val="001B4AEA"/>
    <w:rsid w:val="001B4AFA"/>
    <w:rsid w:val="001B4B31"/>
    <w:rsid w:val="001B4B42"/>
    <w:rsid w:val="001B4B50"/>
    <w:rsid w:val="001B4B89"/>
    <w:rsid w:val="001B4BB2"/>
    <w:rsid w:val="001B4BBB"/>
    <w:rsid w:val="001B4BF8"/>
    <w:rsid w:val="001B4C5A"/>
    <w:rsid w:val="001B4C9B"/>
    <w:rsid w:val="001B4CB6"/>
    <w:rsid w:val="001B4CC9"/>
    <w:rsid w:val="001B4CF1"/>
    <w:rsid w:val="001B4CF7"/>
    <w:rsid w:val="001B4CF9"/>
    <w:rsid w:val="001B4D39"/>
    <w:rsid w:val="001B4DA9"/>
    <w:rsid w:val="001B4DBF"/>
    <w:rsid w:val="001B4DD4"/>
    <w:rsid w:val="001B4DEA"/>
    <w:rsid w:val="001B4DF5"/>
    <w:rsid w:val="001B4DF6"/>
    <w:rsid w:val="001B4E21"/>
    <w:rsid w:val="001B4E2C"/>
    <w:rsid w:val="001B4E4A"/>
    <w:rsid w:val="001B4E75"/>
    <w:rsid w:val="001B4E7E"/>
    <w:rsid w:val="001B4ED2"/>
    <w:rsid w:val="001B4EEE"/>
    <w:rsid w:val="001B4EFC"/>
    <w:rsid w:val="001B4F1E"/>
    <w:rsid w:val="001B4FB3"/>
    <w:rsid w:val="001B4FC1"/>
    <w:rsid w:val="001B503C"/>
    <w:rsid w:val="001B5069"/>
    <w:rsid w:val="001B50B4"/>
    <w:rsid w:val="001B50B6"/>
    <w:rsid w:val="001B50BA"/>
    <w:rsid w:val="001B5122"/>
    <w:rsid w:val="001B512B"/>
    <w:rsid w:val="001B5130"/>
    <w:rsid w:val="001B5137"/>
    <w:rsid w:val="001B5139"/>
    <w:rsid w:val="001B514D"/>
    <w:rsid w:val="001B5157"/>
    <w:rsid w:val="001B517B"/>
    <w:rsid w:val="001B5180"/>
    <w:rsid w:val="001B5194"/>
    <w:rsid w:val="001B51D6"/>
    <w:rsid w:val="001B520F"/>
    <w:rsid w:val="001B521B"/>
    <w:rsid w:val="001B523D"/>
    <w:rsid w:val="001B5286"/>
    <w:rsid w:val="001B5289"/>
    <w:rsid w:val="001B52AC"/>
    <w:rsid w:val="001B52D4"/>
    <w:rsid w:val="001B52F0"/>
    <w:rsid w:val="001B5308"/>
    <w:rsid w:val="001B531C"/>
    <w:rsid w:val="001B5335"/>
    <w:rsid w:val="001B5357"/>
    <w:rsid w:val="001B535E"/>
    <w:rsid w:val="001B536F"/>
    <w:rsid w:val="001B53C6"/>
    <w:rsid w:val="001B53CD"/>
    <w:rsid w:val="001B53FE"/>
    <w:rsid w:val="001B5409"/>
    <w:rsid w:val="001B5429"/>
    <w:rsid w:val="001B5472"/>
    <w:rsid w:val="001B5480"/>
    <w:rsid w:val="001B54A2"/>
    <w:rsid w:val="001B54DA"/>
    <w:rsid w:val="001B553E"/>
    <w:rsid w:val="001B557B"/>
    <w:rsid w:val="001B559C"/>
    <w:rsid w:val="001B55A2"/>
    <w:rsid w:val="001B5625"/>
    <w:rsid w:val="001B562E"/>
    <w:rsid w:val="001B5641"/>
    <w:rsid w:val="001B564E"/>
    <w:rsid w:val="001B5659"/>
    <w:rsid w:val="001B567C"/>
    <w:rsid w:val="001B56C4"/>
    <w:rsid w:val="001B5704"/>
    <w:rsid w:val="001B570F"/>
    <w:rsid w:val="001B5718"/>
    <w:rsid w:val="001B573F"/>
    <w:rsid w:val="001B5749"/>
    <w:rsid w:val="001B5765"/>
    <w:rsid w:val="001B578B"/>
    <w:rsid w:val="001B579A"/>
    <w:rsid w:val="001B57AB"/>
    <w:rsid w:val="001B57C9"/>
    <w:rsid w:val="001B587A"/>
    <w:rsid w:val="001B58CC"/>
    <w:rsid w:val="001B58DF"/>
    <w:rsid w:val="001B5913"/>
    <w:rsid w:val="001B593C"/>
    <w:rsid w:val="001B5946"/>
    <w:rsid w:val="001B595E"/>
    <w:rsid w:val="001B598D"/>
    <w:rsid w:val="001B59B9"/>
    <w:rsid w:val="001B59C2"/>
    <w:rsid w:val="001B59C4"/>
    <w:rsid w:val="001B5A12"/>
    <w:rsid w:val="001B5A35"/>
    <w:rsid w:val="001B5A44"/>
    <w:rsid w:val="001B5A53"/>
    <w:rsid w:val="001B5A59"/>
    <w:rsid w:val="001B5A65"/>
    <w:rsid w:val="001B5AB7"/>
    <w:rsid w:val="001B5ABB"/>
    <w:rsid w:val="001B5B07"/>
    <w:rsid w:val="001B5B30"/>
    <w:rsid w:val="001B5B62"/>
    <w:rsid w:val="001B5B95"/>
    <w:rsid w:val="001B5B9E"/>
    <w:rsid w:val="001B5BCC"/>
    <w:rsid w:val="001B5BD4"/>
    <w:rsid w:val="001B5BD7"/>
    <w:rsid w:val="001B5BEF"/>
    <w:rsid w:val="001B5BF9"/>
    <w:rsid w:val="001B5C13"/>
    <w:rsid w:val="001B5C4E"/>
    <w:rsid w:val="001B5C77"/>
    <w:rsid w:val="001B5CCC"/>
    <w:rsid w:val="001B5CF7"/>
    <w:rsid w:val="001B5D19"/>
    <w:rsid w:val="001B5D32"/>
    <w:rsid w:val="001B5D41"/>
    <w:rsid w:val="001B5D4A"/>
    <w:rsid w:val="001B5D62"/>
    <w:rsid w:val="001B5D90"/>
    <w:rsid w:val="001B5DA6"/>
    <w:rsid w:val="001B5DA7"/>
    <w:rsid w:val="001B5DE7"/>
    <w:rsid w:val="001B5DEE"/>
    <w:rsid w:val="001B5E0E"/>
    <w:rsid w:val="001B5E1E"/>
    <w:rsid w:val="001B5E1F"/>
    <w:rsid w:val="001B5E2B"/>
    <w:rsid w:val="001B5E35"/>
    <w:rsid w:val="001B5E38"/>
    <w:rsid w:val="001B5E3D"/>
    <w:rsid w:val="001B5E77"/>
    <w:rsid w:val="001B5E89"/>
    <w:rsid w:val="001B5EB8"/>
    <w:rsid w:val="001B5EE4"/>
    <w:rsid w:val="001B5EFA"/>
    <w:rsid w:val="001B5F0E"/>
    <w:rsid w:val="001B5F7F"/>
    <w:rsid w:val="001B5F92"/>
    <w:rsid w:val="001B5FB8"/>
    <w:rsid w:val="001B5FCB"/>
    <w:rsid w:val="001B5FCF"/>
    <w:rsid w:val="001B5FE6"/>
    <w:rsid w:val="001B6053"/>
    <w:rsid w:val="001B60C4"/>
    <w:rsid w:val="001B60D8"/>
    <w:rsid w:val="001B60F7"/>
    <w:rsid w:val="001B610A"/>
    <w:rsid w:val="001B6133"/>
    <w:rsid w:val="001B6161"/>
    <w:rsid w:val="001B6187"/>
    <w:rsid w:val="001B61CA"/>
    <w:rsid w:val="001B61D8"/>
    <w:rsid w:val="001B61F4"/>
    <w:rsid w:val="001B61FE"/>
    <w:rsid w:val="001B6215"/>
    <w:rsid w:val="001B623A"/>
    <w:rsid w:val="001B627D"/>
    <w:rsid w:val="001B62AF"/>
    <w:rsid w:val="001B62C7"/>
    <w:rsid w:val="001B62DE"/>
    <w:rsid w:val="001B62E3"/>
    <w:rsid w:val="001B6303"/>
    <w:rsid w:val="001B633D"/>
    <w:rsid w:val="001B6343"/>
    <w:rsid w:val="001B6361"/>
    <w:rsid w:val="001B6374"/>
    <w:rsid w:val="001B6375"/>
    <w:rsid w:val="001B6391"/>
    <w:rsid w:val="001B6416"/>
    <w:rsid w:val="001B6453"/>
    <w:rsid w:val="001B6473"/>
    <w:rsid w:val="001B6496"/>
    <w:rsid w:val="001B64DB"/>
    <w:rsid w:val="001B6511"/>
    <w:rsid w:val="001B651C"/>
    <w:rsid w:val="001B6544"/>
    <w:rsid w:val="001B6562"/>
    <w:rsid w:val="001B65DE"/>
    <w:rsid w:val="001B65E1"/>
    <w:rsid w:val="001B65F6"/>
    <w:rsid w:val="001B6603"/>
    <w:rsid w:val="001B6623"/>
    <w:rsid w:val="001B665C"/>
    <w:rsid w:val="001B666E"/>
    <w:rsid w:val="001B666F"/>
    <w:rsid w:val="001B66FB"/>
    <w:rsid w:val="001B6703"/>
    <w:rsid w:val="001B6707"/>
    <w:rsid w:val="001B6736"/>
    <w:rsid w:val="001B6781"/>
    <w:rsid w:val="001B6799"/>
    <w:rsid w:val="001B67B3"/>
    <w:rsid w:val="001B67BF"/>
    <w:rsid w:val="001B67CC"/>
    <w:rsid w:val="001B680B"/>
    <w:rsid w:val="001B6814"/>
    <w:rsid w:val="001B681D"/>
    <w:rsid w:val="001B6821"/>
    <w:rsid w:val="001B6822"/>
    <w:rsid w:val="001B6842"/>
    <w:rsid w:val="001B688B"/>
    <w:rsid w:val="001B6891"/>
    <w:rsid w:val="001B68C0"/>
    <w:rsid w:val="001B68C4"/>
    <w:rsid w:val="001B68C7"/>
    <w:rsid w:val="001B68DA"/>
    <w:rsid w:val="001B68FB"/>
    <w:rsid w:val="001B6927"/>
    <w:rsid w:val="001B6929"/>
    <w:rsid w:val="001B698B"/>
    <w:rsid w:val="001B6A06"/>
    <w:rsid w:val="001B6A0F"/>
    <w:rsid w:val="001B6A3D"/>
    <w:rsid w:val="001B6A42"/>
    <w:rsid w:val="001B6A45"/>
    <w:rsid w:val="001B6A8B"/>
    <w:rsid w:val="001B6AA1"/>
    <w:rsid w:val="001B6AA2"/>
    <w:rsid w:val="001B6AE7"/>
    <w:rsid w:val="001B6B2D"/>
    <w:rsid w:val="001B6B62"/>
    <w:rsid w:val="001B6B6D"/>
    <w:rsid w:val="001B6B8D"/>
    <w:rsid w:val="001B6BA3"/>
    <w:rsid w:val="001B6C10"/>
    <w:rsid w:val="001B6C1D"/>
    <w:rsid w:val="001B6C2A"/>
    <w:rsid w:val="001B6C33"/>
    <w:rsid w:val="001B6C3A"/>
    <w:rsid w:val="001B6C69"/>
    <w:rsid w:val="001B6C71"/>
    <w:rsid w:val="001B6C74"/>
    <w:rsid w:val="001B6C80"/>
    <w:rsid w:val="001B6C8A"/>
    <w:rsid w:val="001B6CA3"/>
    <w:rsid w:val="001B6CEB"/>
    <w:rsid w:val="001B6D4D"/>
    <w:rsid w:val="001B6D5F"/>
    <w:rsid w:val="001B6D6D"/>
    <w:rsid w:val="001B6D88"/>
    <w:rsid w:val="001B6D95"/>
    <w:rsid w:val="001B6DB6"/>
    <w:rsid w:val="001B6DC1"/>
    <w:rsid w:val="001B6DEC"/>
    <w:rsid w:val="001B6E06"/>
    <w:rsid w:val="001B6E10"/>
    <w:rsid w:val="001B6E11"/>
    <w:rsid w:val="001B6EA6"/>
    <w:rsid w:val="001B6F01"/>
    <w:rsid w:val="001B6F3C"/>
    <w:rsid w:val="001B6F4C"/>
    <w:rsid w:val="001B6F86"/>
    <w:rsid w:val="001B6F9D"/>
    <w:rsid w:val="001B6FB5"/>
    <w:rsid w:val="001B6FF0"/>
    <w:rsid w:val="001B700E"/>
    <w:rsid w:val="001B702A"/>
    <w:rsid w:val="001B704E"/>
    <w:rsid w:val="001B7158"/>
    <w:rsid w:val="001B716A"/>
    <w:rsid w:val="001B7180"/>
    <w:rsid w:val="001B71A5"/>
    <w:rsid w:val="001B71BF"/>
    <w:rsid w:val="001B71D2"/>
    <w:rsid w:val="001B71E9"/>
    <w:rsid w:val="001B71F5"/>
    <w:rsid w:val="001B71F6"/>
    <w:rsid w:val="001B71F9"/>
    <w:rsid w:val="001B720A"/>
    <w:rsid w:val="001B7218"/>
    <w:rsid w:val="001B7220"/>
    <w:rsid w:val="001B722A"/>
    <w:rsid w:val="001B723F"/>
    <w:rsid w:val="001B724A"/>
    <w:rsid w:val="001B7267"/>
    <w:rsid w:val="001B729D"/>
    <w:rsid w:val="001B72E7"/>
    <w:rsid w:val="001B72FF"/>
    <w:rsid w:val="001B731C"/>
    <w:rsid w:val="001B734B"/>
    <w:rsid w:val="001B7350"/>
    <w:rsid w:val="001B735A"/>
    <w:rsid w:val="001B7369"/>
    <w:rsid w:val="001B743A"/>
    <w:rsid w:val="001B7456"/>
    <w:rsid w:val="001B749E"/>
    <w:rsid w:val="001B74B6"/>
    <w:rsid w:val="001B74BF"/>
    <w:rsid w:val="001B74DE"/>
    <w:rsid w:val="001B7556"/>
    <w:rsid w:val="001B755C"/>
    <w:rsid w:val="001B75B7"/>
    <w:rsid w:val="001B75D4"/>
    <w:rsid w:val="001B7613"/>
    <w:rsid w:val="001B7650"/>
    <w:rsid w:val="001B7656"/>
    <w:rsid w:val="001B765C"/>
    <w:rsid w:val="001B7685"/>
    <w:rsid w:val="001B769F"/>
    <w:rsid w:val="001B76DE"/>
    <w:rsid w:val="001B770D"/>
    <w:rsid w:val="001B7726"/>
    <w:rsid w:val="001B7731"/>
    <w:rsid w:val="001B776C"/>
    <w:rsid w:val="001B7782"/>
    <w:rsid w:val="001B7790"/>
    <w:rsid w:val="001B77CF"/>
    <w:rsid w:val="001B77D3"/>
    <w:rsid w:val="001B783E"/>
    <w:rsid w:val="001B78DC"/>
    <w:rsid w:val="001B7965"/>
    <w:rsid w:val="001B799C"/>
    <w:rsid w:val="001B79A5"/>
    <w:rsid w:val="001B79BA"/>
    <w:rsid w:val="001B79E8"/>
    <w:rsid w:val="001B79EC"/>
    <w:rsid w:val="001B79F5"/>
    <w:rsid w:val="001B7A23"/>
    <w:rsid w:val="001B7A31"/>
    <w:rsid w:val="001B7A57"/>
    <w:rsid w:val="001B7A7A"/>
    <w:rsid w:val="001B7AF6"/>
    <w:rsid w:val="001B7B37"/>
    <w:rsid w:val="001B7B8B"/>
    <w:rsid w:val="001B7BB8"/>
    <w:rsid w:val="001B7BB9"/>
    <w:rsid w:val="001B7C21"/>
    <w:rsid w:val="001B7C32"/>
    <w:rsid w:val="001B7C8B"/>
    <w:rsid w:val="001B7CA4"/>
    <w:rsid w:val="001B7CC6"/>
    <w:rsid w:val="001B7CCB"/>
    <w:rsid w:val="001B7CD2"/>
    <w:rsid w:val="001B7CF1"/>
    <w:rsid w:val="001B7D03"/>
    <w:rsid w:val="001B7D06"/>
    <w:rsid w:val="001B7D28"/>
    <w:rsid w:val="001B7D59"/>
    <w:rsid w:val="001B7D91"/>
    <w:rsid w:val="001B7DAA"/>
    <w:rsid w:val="001B7E02"/>
    <w:rsid w:val="001B7E5F"/>
    <w:rsid w:val="001B7E6A"/>
    <w:rsid w:val="001B7E8C"/>
    <w:rsid w:val="001B7EB9"/>
    <w:rsid w:val="001B7ECF"/>
    <w:rsid w:val="001B7F1B"/>
    <w:rsid w:val="001B7F3A"/>
    <w:rsid w:val="001B7F53"/>
    <w:rsid w:val="001B7F5C"/>
    <w:rsid w:val="001B7F6F"/>
    <w:rsid w:val="001B7F80"/>
    <w:rsid w:val="001B7F92"/>
    <w:rsid w:val="001B7FC2"/>
    <w:rsid w:val="001B7FD2"/>
    <w:rsid w:val="001C0000"/>
    <w:rsid w:val="001C002F"/>
    <w:rsid w:val="001C0037"/>
    <w:rsid w:val="001C0059"/>
    <w:rsid w:val="001C0061"/>
    <w:rsid w:val="001C0072"/>
    <w:rsid w:val="001C0093"/>
    <w:rsid w:val="001C00B2"/>
    <w:rsid w:val="001C00D0"/>
    <w:rsid w:val="001C013E"/>
    <w:rsid w:val="001C0170"/>
    <w:rsid w:val="001C0187"/>
    <w:rsid w:val="001C01A3"/>
    <w:rsid w:val="001C01E2"/>
    <w:rsid w:val="001C01F6"/>
    <w:rsid w:val="001C0231"/>
    <w:rsid w:val="001C026C"/>
    <w:rsid w:val="001C028E"/>
    <w:rsid w:val="001C02CE"/>
    <w:rsid w:val="001C02E6"/>
    <w:rsid w:val="001C0313"/>
    <w:rsid w:val="001C031F"/>
    <w:rsid w:val="001C0329"/>
    <w:rsid w:val="001C034B"/>
    <w:rsid w:val="001C034F"/>
    <w:rsid w:val="001C0363"/>
    <w:rsid w:val="001C04D5"/>
    <w:rsid w:val="001C04DD"/>
    <w:rsid w:val="001C04F9"/>
    <w:rsid w:val="001C053D"/>
    <w:rsid w:val="001C0551"/>
    <w:rsid w:val="001C0553"/>
    <w:rsid w:val="001C056F"/>
    <w:rsid w:val="001C057E"/>
    <w:rsid w:val="001C058F"/>
    <w:rsid w:val="001C0695"/>
    <w:rsid w:val="001C06BE"/>
    <w:rsid w:val="001C06D4"/>
    <w:rsid w:val="001C0739"/>
    <w:rsid w:val="001C0759"/>
    <w:rsid w:val="001C0771"/>
    <w:rsid w:val="001C078B"/>
    <w:rsid w:val="001C07E2"/>
    <w:rsid w:val="001C0805"/>
    <w:rsid w:val="001C080B"/>
    <w:rsid w:val="001C0815"/>
    <w:rsid w:val="001C081A"/>
    <w:rsid w:val="001C084A"/>
    <w:rsid w:val="001C084C"/>
    <w:rsid w:val="001C086E"/>
    <w:rsid w:val="001C0876"/>
    <w:rsid w:val="001C0889"/>
    <w:rsid w:val="001C08C0"/>
    <w:rsid w:val="001C08D5"/>
    <w:rsid w:val="001C0965"/>
    <w:rsid w:val="001C097F"/>
    <w:rsid w:val="001C0995"/>
    <w:rsid w:val="001C09CB"/>
    <w:rsid w:val="001C09DD"/>
    <w:rsid w:val="001C09ED"/>
    <w:rsid w:val="001C0A05"/>
    <w:rsid w:val="001C0A39"/>
    <w:rsid w:val="001C0A4D"/>
    <w:rsid w:val="001C0A51"/>
    <w:rsid w:val="001C0AB7"/>
    <w:rsid w:val="001C0B0B"/>
    <w:rsid w:val="001C0B13"/>
    <w:rsid w:val="001C0B1F"/>
    <w:rsid w:val="001C0B4B"/>
    <w:rsid w:val="001C0B67"/>
    <w:rsid w:val="001C0B71"/>
    <w:rsid w:val="001C0B76"/>
    <w:rsid w:val="001C0BAA"/>
    <w:rsid w:val="001C0BD9"/>
    <w:rsid w:val="001C0BED"/>
    <w:rsid w:val="001C0C0E"/>
    <w:rsid w:val="001C0C2A"/>
    <w:rsid w:val="001C0C32"/>
    <w:rsid w:val="001C0C37"/>
    <w:rsid w:val="001C0C3D"/>
    <w:rsid w:val="001C0C7F"/>
    <w:rsid w:val="001C0CC9"/>
    <w:rsid w:val="001C0CEB"/>
    <w:rsid w:val="001C0D00"/>
    <w:rsid w:val="001C0D2B"/>
    <w:rsid w:val="001C0D35"/>
    <w:rsid w:val="001C0D53"/>
    <w:rsid w:val="001C0D5C"/>
    <w:rsid w:val="001C0D8B"/>
    <w:rsid w:val="001C0DB1"/>
    <w:rsid w:val="001C0DBD"/>
    <w:rsid w:val="001C0DDD"/>
    <w:rsid w:val="001C0DF2"/>
    <w:rsid w:val="001C0DF3"/>
    <w:rsid w:val="001C0E30"/>
    <w:rsid w:val="001C0E3C"/>
    <w:rsid w:val="001C0E68"/>
    <w:rsid w:val="001C0E81"/>
    <w:rsid w:val="001C0E98"/>
    <w:rsid w:val="001C0EA9"/>
    <w:rsid w:val="001C0EB6"/>
    <w:rsid w:val="001C0ECB"/>
    <w:rsid w:val="001C0ED7"/>
    <w:rsid w:val="001C0F0A"/>
    <w:rsid w:val="001C0F1D"/>
    <w:rsid w:val="001C0F3A"/>
    <w:rsid w:val="001C0F80"/>
    <w:rsid w:val="001C0F89"/>
    <w:rsid w:val="001C0F8A"/>
    <w:rsid w:val="001C0FB4"/>
    <w:rsid w:val="001C0FD4"/>
    <w:rsid w:val="001C0FF0"/>
    <w:rsid w:val="001C0FF2"/>
    <w:rsid w:val="001C1005"/>
    <w:rsid w:val="001C101A"/>
    <w:rsid w:val="001C102A"/>
    <w:rsid w:val="001C1040"/>
    <w:rsid w:val="001C1071"/>
    <w:rsid w:val="001C109C"/>
    <w:rsid w:val="001C10BE"/>
    <w:rsid w:val="001C110C"/>
    <w:rsid w:val="001C112E"/>
    <w:rsid w:val="001C1139"/>
    <w:rsid w:val="001C116C"/>
    <w:rsid w:val="001C119F"/>
    <w:rsid w:val="001C11BB"/>
    <w:rsid w:val="001C11E2"/>
    <w:rsid w:val="001C1204"/>
    <w:rsid w:val="001C1217"/>
    <w:rsid w:val="001C121D"/>
    <w:rsid w:val="001C1226"/>
    <w:rsid w:val="001C122C"/>
    <w:rsid w:val="001C122D"/>
    <w:rsid w:val="001C12A9"/>
    <w:rsid w:val="001C12FA"/>
    <w:rsid w:val="001C1310"/>
    <w:rsid w:val="001C1328"/>
    <w:rsid w:val="001C1336"/>
    <w:rsid w:val="001C1359"/>
    <w:rsid w:val="001C137D"/>
    <w:rsid w:val="001C13B6"/>
    <w:rsid w:val="001C13C2"/>
    <w:rsid w:val="001C13CF"/>
    <w:rsid w:val="001C13DA"/>
    <w:rsid w:val="001C13F9"/>
    <w:rsid w:val="001C140E"/>
    <w:rsid w:val="001C146A"/>
    <w:rsid w:val="001C146F"/>
    <w:rsid w:val="001C1478"/>
    <w:rsid w:val="001C148D"/>
    <w:rsid w:val="001C14B8"/>
    <w:rsid w:val="001C14BE"/>
    <w:rsid w:val="001C14C3"/>
    <w:rsid w:val="001C1508"/>
    <w:rsid w:val="001C159D"/>
    <w:rsid w:val="001C15C7"/>
    <w:rsid w:val="001C15ED"/>
    <w:rsid w:val="001C15F0"/>
    <w:rsid w:val="001C161F"/>
    <w:rsid w:val="001C16A5"/>
    <w:rsid w:val="001C16DD"/>
    <w:rsid w:val="001C16DE"/>
    <w:rsid w:val="001C16FE"/>
    <w:rsid w:val="001C1710"/>
    <w:rsid w:val="001C1714"/>
    <w:rsid w:val="001C1786"/>
    <w:rsid w:val="001C1814"/>
    <w:rsid w:val="001C1837"/>
    <w:rsid w:val="001C1851"/>
    <w:rsid w:val="001C18BE"/>
    <w:rsid w:val="001C18E9"/>
    <w:rsid w:val="001C1913"/>
    <w:rsid w:val="001C1932"/>
    <w:rsid w:val="001C1969"/>
    <w:rsid w:val="001C19AE"/>
    <w:rsid w:val="001C19C0"/>
    <w:rsid w:val="001C19E2"/>
    <w:rsid w:val="001C1A26"/>
    <w:rsid w:val="001C1A3F"/>
    <w:rsid w:val="001C1A68"/>
    <w:rsid w:val="001C1A87"/>
    <w:rsid w:val="001C1A98"/>
    <w:rsid w:val="001C1AA8"/>
    <w:rsid w:val="001C1ACB"/>
    <w:rsid w:val="001C1AEB"/>
    <w:rsid w:val="001C1B73"/>
    <w:rsid w:val="001C1BDD"/>
    <w:rsid w:val="001C1C32"/>
    <w:rsid w:val="001C1C76"/>
    <w:rsid w:val="001C1C8E"/>
    <w:rsid w:val="001C1CA1"/>
    <w:rsid w:val="001C1CAF"/>
    <w:rsid w:val="001C1CFA"/>
    <w:rsid w:val="001C1D0F"/>
    <w:rsid w:val="001C1D11"/>
    <w:rsid w:val="001C1D18"/>
    <w:rsid w:val="001C1D47"/>
    <w:rsid w:val="001C1D8E"/>
    <w:rsid w:val="001C1DA3"/>
    <w:rsid w:val="001C1DB4"/>
    <w:rsid w:val="001C1DBD"/>
    <w:rsid w:val="001C1DE7"/>
    <w:rsid w:val="001C1DFE"/>
    <w:rsid w:val="001C1E03"/>
    <w:rsid w:val="001C1E10"/>
    <w:rsid w:val="001C1E2C"/>
    <w:rsid w:val="001C1E4D"/>
    <w:rsid w:val="001C1E69"/>
    <w:rsid w:val="001C1E6B"/>
    <w:rsid w:val="001C1E72"/>
    <w:rsid w:val="001C1E77"/>
    <w:rsid w:val="001C1E8D"/>
    <w:rsid w:val="001C1EA6"/>
    <w:rsid w:val="001C1EAF"/>
    <w:rsid w:val="001C1ECC"/>
    <w:rsid w:val="001C1ED3"/>
    <w:rsid w:val="001C1ED5"/>
    <w:rsid w:val="001C1EE7"/>
    <w:rsid w:val="001C1F41"/>
    <w:rsid w:val="001C1F48"/>
    <w:rsid w:val="001C1F4E"/>
    <w:rsid w:val="001C1FA0"/>
    <w:rsid w:val="001C1FA9"/>
    <w:rsid w:val="001C1FDC"/>
    <w:rsid w:val="001C1FEF"/>
    <w:rsid w:val="001C1FF2"/>
    <w:rsid w:val="001C2012"/>
    <w:rsid w:val="001C2045"/>
    <w:rsid w:val="001C208A"/>
    <w:rsid w:val="001C209C"/>
    <w:rsid w:val="001C20A5"/>
    <w:rsid w:val="001C20AC"/>
    <w:rsid w:val="001C20E2"/>
    <w:rsid w:val="001C2130"/>
    <w:rsid w:val="001C213A"/>
    <w:rsid w:val="001C2155"/>
    <w:rsid w:val="001C215E"/>
    <w:rsid w:val="001C2177"/>
    <w:rsid w:val="001C21A7"/>
    <w:rsid w:val="001C21D9"/>
    <w:rsid w:val="001C21DF"/>
    <w:rsid w:val="001C2237"/>
    <w:rsid w:val="001C2255"/>
    <w:rsid w:val="001C22E7"/>
    <w:rsid w:val="001C22F0"/>
    <w:rsid w:val="001C231B"/>
    <w:rsid w:val="001C2331"/>
    <w:rsid w:val="001C2337"/>
    <w:rsid w:val="001C235B"/>
    <w:rsid w:val="001C2364"/>
    <w:rsid w:val="001C23B6"/>
    <w:rsid w:val="001C23D9"/>
    <w:rsid w:val="001C2428"/>
    <w:rsid w:val="001C245F"/>
    <w:rsid w:val="001C2460"/>
    <w:rsid w:val="001C2463"/>
    <w:rsid w:val="001C246F"/>
    <w:rsid w:val="001C24C8"/>
    <w:rsid w:val="001C24DE"/>
    <w:rsid w:val="001C24E6"/>
    <w:rsid w:val="001C24F5"/>
    <w:rsid w:val="001C24FC"/>
    <w:rsid w:val="001C252C"/>
    <w:rsid w:val="001C2560"/>
    <w:rsid w:val="001C2563"/>
    <w:rsid w:val="001C2566"/>
    <w:rsid w:val="001C257D"/>
    <w:rsid w:val="001C25B0"/>
    <w:rsid w:val="001C25F2"/>
    <w:rsid w:val="001C261E"/>
    <w:rsid w:val="001C2635"/>
    <w:rsid w:val="001C2658"/>
    <w:rsid w:val="001C2676"/>
    <w:rsid w:val="001C268B"/>
    <w:rsid w:val="001C26D1"/>
    <w:rsid w:val="001C26D2"/>
    <w:rsid w:val="001C270D"/>
    <w:rsid w:val="001C2727"/>
    <w:rsid w:val="001C272A"/>
    <w:rsid w:val="001C272E"/>
    <w:rsid w:val="001C277B"/>
    <w:rsid w:val="001C278A"/>
    <w:rsid w:val="001C27A3"/>
    <w:rsid w:val="001C27DC"/>
    <w:rsid w:val="001C282E"/>
    <w:rsid w:val="001C2871"/>
    <w:rsid w:val="001C287F"/>
    <w:rsid w:val="001C28B6"/>
    <w:rsid w:val="001C28C0"/>
    <w:rsid w:val="001C28CE"/>
    <w:rsid w:val="001C28DD"/>
    <w:rsid w:val="001C293B"/>
    <w:rsid w:val="001C297B"/>
    <w:rsid w:val="001C29A3"/>
    <w:rsid w:val="001C29A5"/>
    <w:rsid w:val="001C29CA"/>
    <w:rsid w:val="001C29E9"/>
    <w:rsid w:val="001C2A0E"/>
    <w:rsid w:val="001C2A16"/>
    <w:rsid w:val="001C2A24"/>
    <w:rsid w:val="001C2A40"/>
    <w:rsid w:val="001C2A47"/>
    <w:rsid w:val="001C2A4D"/>
    <w:rsid w:val="001C2A72"/>
    <w:rsid w:val="001C2A7D"/>
    <w:rsid w:val="001C2A7E"/>
    <w:rsid w:val="001C2AB5"/>
    <w:rsid w:val="001C2AD7"/>
    <w:rsid w:val="001C2AEF"/>
    <w:rsid w:val="001C2AFD"/>
    <w:rsid w:val="001C2B0F"/>
    <w:rsid w:val="001C2B1F"/>
    <w:rsid w:val="001C2B3D"/>
    <w:rsid w:val="001C2B61"/>
    <w:rsid w:val="001C2C0A"/>
    <w:rsid w:val="001C2C13"/>
    <w:rsid w:val="001C2C26"/>
    <w:rsid w:val="001C2C5C"/>
    <w:rsid w:val="001C2C88"/>
    <w:rsid w:val="001C2C9A"/>
    <w:rsid w:val="001C2CE8"/>
    <w:rsid w:val="001C2CF3"/>
    <w:rsid w:val="001C2D16"/>
    <w:rsid w:val="001C2D29"/>
    <w:rsid w:val="001C2D48"/>
    <w:rsid w:val="001C2D78"/>
    <w:rsid w:val="001C2DBA"/>
    <w:rsid w:val="001C2DC3"/>
    <w:rsid w:val="001C2DFF"/>
    <w:rsid w:val="001C2E16"/>
    <w:rsid w:val="001C2E22"/>
    <w:rsid w:val="001C2E31"/>
    <w:rsid w:val="001C2E3C"/>
    <w:rsid w:val="001C2E80"/>
    <w:rsid w:val="001C2E82"/>
    <w:rsid w:val="001C2E9C"/>
    <w:rsid w:val="001C2EAA"/>
    <w:rsid w:val="001C2ECF"/>
    <w:rsid w:val="001C2EEF"/>
    <w:rsid w:val="001C2F02"/>
    <w:rsid w:val="001C2F2D"/>
    <w:rsid w:val="001C2F57"/>
    <w:rsid w:val="001C2F85"/>
    <w:rsid w:val="001C303D"/>
    <w:rsid w:val="001C3058"/>
    <w:rsid w:val="001C307A"/>
    <w:rsid w:val="001C30C2"/>
    <w:rsid w:val="001C30D3"/>
    <w:rsid w:val="001C3118"/>
    <w:rsid w:val="001C3129"/>
    <w:rsid w:val="001C3165"/>
    <w:rsid w:val="001C3177"/>
    <w:rsid w:val="001C31A3"/>
    <w:rsid w:val="001C31AD"/>
    <w:rsid w:val="001C31C5"/>
    <w:rsid w:val="001C3226"/>
    <w:rsid w:val="001C323D"/>
    <w:rsid w:val="001C3329"/>
    <w:rsid w:val="001C334B"/>
    <w:rsid w:val="001C3374"/>
    <w:rsid w:val="001C3379"/>
    <w:rsid w:val="001C337D"/>
    <w:rsid w:val="001C3391"/>
    <w:rsid w:val="001C3393"/>
    <w:rsid w:val="001C33D5"/>
    <w:rsid w:val="001C33DC"/>
    <w:rsid w:val="001C3402"/>
    <w:rsid w:val="001C3425"/>
    <w:rsid w:val="001C3433"/>
    <w:rsid w:val="001C346F"/>
    <w:rsid w:val="001C3480"/>
    <w:rsid w:val="001C34AF"/>
    <w:rsid w:val="001C34B5"/>
    <w:rsid w:val="001C34BB"/>
    <w:rsid w:val="001C34CB"/>
    <w:rsid w:val="001C34ED"/>
    <w:rsid w:val="001C34FB"/>
    <w:rsid w:val="001C3552"/>
    <w:rsid w:val="001C3560"/>
    <w:rsid w:val="001C357F"/>
    <w:rsid w:val="001C3590"/>
    <w:rsid w:val="001C359B"/>
    <w:rsid w:val="001C35CF"/>
    <w:rsid w:val="001C35D7"/>
    <w:rsid w:val="001C35F0"/>
    <w:rsid w:val="001C3608"/>
    <w:rsid w:val="001C3647"/>
    <w:rsid w:val="001C36AD"/>
    <w:rsid w:val="001C376C"/>
    <w:rsid w:val="001C377B"/>
    <w:rsid w:val="001C3780"/>
    <w:rsid w:val="001C37AA"/>
    <w:rsid w:val="001C37B5"/>
    <w:rsid w:val="001C37C4"/>
    <w:rsid w:val="001C37CD"/>
    <w:rsid w:val="001C3825"/>
    <w:rsid w:val="001C387E"/>
    <w:rsid w:val="001C38CD"/>
    <w:rsid w:val="001C38D5"/>
    <w:rsid w:val="001C38EB"/>
    <w:rsid w:val="001C3923"/>
    <w:rsid w:val="001C393A"/>
    <w:rsid w:val="001C397C"/>
    <w:rsid w:val="001C39B9"/>
    <w:rsid w:val="001C39EC"/>
    <w:rsid w:val="001C3A27"/>
    <w:rsid w:val="001C3A41"/>
    <w:rsid w:val="001C3A6D"/>
    <w:rsid w:val="001C3A8E"/>
    <w:rsid w:val="001C3A91"/>
    <w:rsid w:val="001C3AEB"/>
    <w:rsid w:val="001C3B0B"/>
    <w:rsid w:val="001C3B3A"/>
    <w:rsid w:val="001C3B98"/>
    <w:rsid w:val="001C3BA9"/>
    <w:rsid w:val="001C3BC2"/>
    <w:rsid w:val="001C3BD0"/>
    <w:rsid w:val="001C3C01"/>
    <w:rsid w:val="001C3C3A"/>
    <w:rsid w:val="001C3C3E"/>
    <w:rsid w:val="001C3C43"/>
    <w:rsid w:val="001C3C66"/>
    <w:rsid w:val="001C3C91"/>
    <w:rsid w:val="001C3CA0"/>
    <w:rsid w:val="001C3CB2"/>
    <w:rsid w:val="001C3D29"/>
    <w:rsid w:val="001C3D2A"/>
    <w:rsid w:val="001C3D53"/>
    <w:rsid w:val="001C3D79"/>
    <w:rsid w:val="001C3D8D"/>
    <w:rsid w:val="001C3DAB"/>
    <w:rsid w:val="001C3DD0"/>
    <w:rsid w:val="001C3E07"/>
    <w:rsid w:val="001C3E0F"/>
    <w:rsid w:val="001C3E21"/>
    <w:rsid w:val="001C3E24"/>
    <w:rsid w:val="001C3EB2"/>
    <w:rsid w:val="001C3EB4"/>
    <w:rsid w:val="001C3EB5"/>
    <w:rsid w:val="001C3F45"/>
    <w:rsid w:val="001C3F5B"/>
    <w:rsid w:val="001C3FB1"/>
    <w:rsid w:val="001C3FC6"/>
    <w:rsid w:val="001C4025"/>
    <w:rsid w:val="001C4041"/>
    <w:rsid w:val="001C4048"/>
    <w:rsid w:val="001C4057"/>
    <w:rsid w:val="001C4103"/>
    <w:rsid w:val="001C4121"/>
    <w:rsid w:val="001C4132"/>
    <w:rsid w:val="001C4158"/>
    <w:rsid w:val="001C4163"/>
    <w:rsid w:val="001C4164"/>
    <w:rsid w:val="001C4184"/>
    <w:rsid w:val="001C41BB"/>
    <w:rsid w:val="001C41CF"/>
    <w:rsid w:val="001C41D4"/>
    <w:rsid w:val="001C4201"/>
    <w:rsid w:val="001C4235"/>
    <w:rsid w:val="001C4260"/>
    <w:rsid w:val="001C42A7"/>
    <w:rsid w:val="001C42B7"/>
    <w:rsid w:val="001C42C3"/>
    <w:rsid w:val="001C4338"/>
    <w:rsid w:val="001C433C"/>
    <w:rsid w:val="001C435A"/>
    <w:rsid w:val="001C4394"/>
    <w:rsid w:val="001C43A1"/>
    <w:rsid w:val="001C43D8"/>
    <w:rsid w:val="001C442E"/>
    <w:rsid w:val="001C443A"/>
    <w:rsid w:val="001C443D"/>
    <w:rsid w:val="001C44A1"/>
    <w:rsid w:val="001C44EC"/>
    <w:rsid w:val="001C450A"/>
    <w:rsid w:val="001C4589"/>
    <w:rsid w:val="001C45D0"/>
    <w:rsid w:val="001C460E"/>
    <w:rsid w:val="001C4622"/>
    <w:rsid w:val="001C4628"/>
    <w:rsid w:val="001C469E"/>
    <w:rsid w:val="001C46B7"/>
    <w:rsid w:val="001C46B9"/>
    <w:rsid w:val="001C46C4"/>
    <w:rsid w:val="001C46DC"/>
    <w:rsid w:val="001C4759"/>
    <w:rsid w:val="001C4766"/>
    <w:rsid w:val="001C477F"/>
    <w:rsid w:val="001C479C"/>
    <w:rsid w:val="001C47AB"/>
    <w:rsid w:val="001C47B6"/>
    <w:rsid w:val="001C4822"/>
    <w:rsid w:val="001C4829"/>
    <w:rsid w:val="001C4831"/>
    <w:rsid w:val="001C48BD"/>
    <w:rsid w:val="001C48D5"/>
    <w:rsid w:val="001C4907"/>
    <w:rsid w:val="001C496F"/>
    <w:rsid w:val="001C49A9"/>
    <w:rsid w:val="001C49C1"/>
    <w:rsid w:val="001C49F4"/>
    <w:rsid w:val="001C4A14"/>
    <w:rsid w:val="001C4A25"/>
    <w:rsid w:val="001C4A64"/>
    <w:rsid w:val="001C4A6E"/>
    <w:rsid w:val="001C4A98"/>
    <w:rsid w:val="001C4AB0"/>
    <w:rsid w:val="001C4AC4"/>
    <w:rsid w:val="001C4AFC"/>
    <w:rsid w:val="001C4B47"/>
    <w:rsid w:val="001C4B5F"/>
    <w:rsid w:val="001C4B7A"/>
    <w:rsid w:val="001C4BD5"/>
    <w:rsid w:val="001C4BEE"/>
    <w:rsid w:val="001C4C19"/>
    <w:rsid w:val="001C4C54"/>
    <w:rsid w:val="001C4C5A"/>
    <w:rsid w:val="001C4C8C"/>
    <w:rsid w:val="001C4CAE"/>
    <w:rsid w:val="001C4CB0"/>
    <w:rsid w:val="001C4CB1"/>
    <w:rsid w:val="001C4CBB"/>
    <w:rsid w:val="001C4CF4"/>
    <w:rsid w:val="001C4D78"/>
    <w:rsid w:val="001C4D79"/>
    <w:rsid w:val="001C4D7A"/>
    <w:rsid w:val="001C4DEE"/>
    <w:rsid w:val="001C4E07"/>
    <w:rsid w:val="001C4E5E"/>
    <w:rsid w:val="001C4E65"/>
    <w:rsid w:val="001C4EA1"/>
    <w:rsid w:val="001C4ED3"/>
    <w:rsid w:val="001C4EDB"/>
    <w:rsid w:val="001C4EE8"/>
    <w:rsid w:val="001C4EF2"/>
    <w:rsid w:val="001C4F38"/>
    <w:rsid w:val="001C4F45"/>
    <w:rsid w:val="001C4F5D"/>
    <w:rsid w:val="001C4F6B"/>
    <w:rsid w:val="001C4F7A"/>
    <w:rsid w:val="001C4F81"/>
    <w:rsid w:val="001C4F9C"/>
    <w:rsid w:val="001C4FA7"/>
    <w:rsid w:val="001C4FEE"/>
    <w:rsid w:val="001C5006"/>
    <w:rsid w:val="001C503E"/>
    <w:rsid w:val="001C504B"/>
    <w:rsid w:val="001C504D"/>
    <w:rsid w:val="001C5059"/>
    <w:rsid w:val="001C5093"/>
    <w:rsid w:val="001C50BE"/>
    <w:rsid w:val="001C50FB"/>
    <w:rsid w:val="001C511F"/>
    <w:rsid w:val="001C5149"/>
    <w:rsid w:val="001C514D"/>
    <w:rsid w:val="001C514E"/>
    <w:rsid w:val="001C5176"/>
    <w:rsid w:val="001C5181"/>
    <w:rsid w:val="001C51C7"/>
    <w:rsid w:val="001C51CF"/>
    <w:rsid w:val="001C51E5"/>
    <w:rsid w:val="001C51F0"/>
    <w:rsid w:val="001C520C"/>
    <w:rsid w:val="001C521D"/>
    <w:rsid w:val="001C5233"/>
    <w:rsid w:val="001C524A"/>
    <w:rsid w:val="001C5253"/>
    <w:rsid w:val="001C52D6"/>
    <w:rsid w:val="001C52FC"/>
    <w:rsid w:val="001C538A"/>
    <w:rsid w:val="001C53D2"/>
    <w:rsid w:val="001C53DC"/>
    <w:rsid w:val="001C53E3"/>
    <w:rsid w:val="001C5435"/>
    <w:rsid w:val="001C544D"/>
    <w:rsid w:val="001C5480"/>
    <w:rsid w:val="001C5494"/>
    <w:rsid w:val="001C54A1"/>
    <w:rsid w:val="001C54B6"/>
    <w:rsid w:val="001C54CE"/>
    <w:rsid w:val="001C54E0"/>
    <w:rsid w:val="001C54F4"/>
    <w:rsid w:val="001C54FA"/>
    <w:rsid w:val="001C551B"/>
    <w:rsid w:val="001C5540"/>
    <w:rsid w:val="001C5548"/>
    <w:rsid w:val="001C5580"/>
    <w:rsid w:val="001C55F7"/>
    <w:rsid w:val="001C55F9"/>
    <w:rsid w:val="001C560A"/>
    <w:rsid w:val="001C562D"/>
    <w:rsid w:val="001C564B"/>
    <w:rsid w:val="001C566F"/>
    <w:rsid w:val="001C567A"/>
    <w:rsid w:val="001C567E"/>
    <w:rsid w:val="001C5688"/>
    <w:rsid w:val="001C569D"/>
    <w:rsid w:val="001C56FC"/>
    <w:rsid w:val="001C575D"/>
    <w:rsid w:val="001C5782"/>
    <w:rsid w:val="001C5797"/>
    <w:rsid w:val="001C57A1"/>
    <w:rsid w:val="001C57D8"/>
    <w:rsid w:val="001C57E8"/>
    <w:rsid w:val="001C5807"/>
    <w:rsid w:val="001C582B"/>
    <w:rsid w:val="001C5852"/>
    <w:rsid w:val="001C5891"/>
    <w:rsid w:val="001C5908"/>
    <w:rsid w:val="001C590C"/>
    <w:rsid w:val="001C590F"/>
    <w:rsid w:val="001C5910"/>
    <w:rsid w:val="001C5935"/>
    <w:rsid w:val="001C5949"/>
    <w:rsid w:val="001C5997"/>
    <w:rsid w:val="001C5998"/>
    <w:rsid w:val="001C59CB"/>
    <w:rsid w:val="001C59D8"/>
    <w:rsid w:val="001C59DE"/>
    <w:rsid w:val="001C59E8"/>
    <w:rsid w:val="001C5A24"/>
    <w:rsid w:val="001C5A26"/>
    <w:rsid w:val="001C5AB3"/>
    <w:rsid w:val="001C5AE8"/>
    <w:rsid w:val="001C5B24"/>
    <w:rsid w:val="001C5B4F"/>
    <w:rsid w:val="001C5B61"/>
    <w:rsid w:val="001C5B82"/>
    <w:rsid w:val="001C5BD9"/>
    <w:rsid w:val="001C5BE7"/>
    <w:rsid w:val="001C5BFB"/>
    <w:rsid w:val="001C5C20"/>
    <w:rsid w:val="001C5C6A"/>
    <w:rsid w:val="001C5D4D"/>
    <w:rsid w:val="001C5D88"/>
    <w:rsid w:val="001C5D8D"/>
    <w:rsid w:val="001C5D97"/>
    <w:rsid w:val="001C5E2D"/>
    <w:rsid w:val="001C5E4F"/>
    <w:rsid w:val="001C5E68"/>
    <w:rsid w:val="001C5E6E"/>
    <w:rsid w:val="001C5E86"/>
    <w:rsid w:val="001C5EDA"/>
    <w:rsid w:val="001C5F12"/>
    <w:rsid w:val="001C5F14"/>
    <w:rsid w:val="001C5F1C"/>
    <w:rsid w:val="001C5F84"/>
    <w:rsid w:val="001C5F98"/>
    <w:rsid w:val="001C5F9A"/>
    <w:rsid w:val="001C5FCB"/>
    <w:rsid w:val="001C5FCD"/>
    <w:rsid w:val="001C5FE1"/>
    <w:rsid w:val="001C5FEC"/>
    <w:rsid w:val="001C5FEF"/>
    <w:rsid w:val="001C602C"/>
    <w:rsid w:val="001C6039"/>
    <w:rsid w:val="001C6068"/>
    <w:rsid w:val="001C607B"/>
    <w:rsid w:val="001C609D"/>
    <w:rsid w:val="001C60BF"/>
    <w:rsid w:val="001C6100"/>
    <w:rsid w:val="001C6166"/>
    <w:rsid w:val="001C6168"/>
    <w:rsid w:val="001C6193"/>
    <w:rsid w:val="001C61C4"/>
    <w:rsid w:val="001C6208"/>
    <w:rsid w:val="001C623D"/>
    <w:rsid w:val="001C628C"/>
    <w:rsid w:val="001C62CB"/>
    <w:rsid w:val="001C62D4"/>
    <w:rsid w:val="001C62F7"/>
    <w:rsid w:val="001C6341"/>
    <w:rsid w:val="001C6345"/>
    <w:rsid w:val="001C635A"/>
    <w:rsid w:val="001C6397"/>
    <w:rsid w:val="001C63A4"/>
    <w:rsid w:val="001C63C2"/>
    <w:rsid w:val="001C63E9"/>
    <w:rsid w:val="001C642D"/>
    <w:rsid w:val="001C643A"/>
    <w:rsid w:val="001C644A"/>
    <w:rsid w:val="001C646A"/>
    <w:rsid w:val="001C646F"/>
    <w:rsid w:val="001C6484"/>
    <w:rsid w:val="001C648D"/>
    <w:rsid w:val="001C64F6"/>
    <w:rsid w:val="001C651D"/>
    <w:rsid w:val="001C6564"/>
    <w:rsid w:val="001C656D"/>
    <w:rsid w:val="001C6571"/>
    <w:rsid w:val="001C6579"/>
    <w:rsid w:val="001C65BB"/>
    <w:rsid w:val="001C65EC"/>
    <w:rsid w:val="001C65EF"/>
    <w:rsid w:val="001C6606"/>
    <w:rsid w:val="001C6630"/>
    <w:rsid w:val="001C6668"/>
    <w:rsid w:val="001C666E"/>
    <w:rsid w:val="001C668D"/>
    <w:rsid w:val="001C66A4"/>
    <w:rsid w:val="001C66FB"/>
    <w:rsid w:val="001C6737"/>
    <w:rsid w:val="001C6747"/>
    <w:rsid w:val="001C6791"/>
    <w:rsid w:val="001C67FF"/>
    <w:rsid w:val="001C6822"/>
    <w:rsid w:val="001C6839"/>
    <w:rsid w:val="001C6856"/>
    <w:rsid w:val="001C6886"/>
    <w:rsid w:val="001C6895"/>
    <w:rsid w:val="001C68AB"/>
    <w:rsid w:val="001C6905"/>
    <w:rsid w:val="001C6958"/>
    <w:rsid w:val="001C6963"/>
    <w:rsid w:val="001C6990"/>
    <w:rsid w:val="001C69B5"/>
    <w:rsid w:val="001C69CA"/>
    <w:rsid w:val="001C69DD"/>
    <w:rsid w:val="001C69E1"/>
    <w:rsid w:val="001C69EC"/>
    <w:rsid w:val="001C69FA"/>
    <w:rsid w:val="001C69FC"/>
    <w:rsid w:val="001C69FE"/>
    <w:rsid w:val="001C6A27"/>
    <w:rsid w:val="001C6A86"/>
    <w:rsid w:val="001C6ABB"/>
    <w:rsid w:val="001C6AC0"/>
    <w:rsid w:val="001C6AC2"/>
    <w:rsid w:val="001C6AFA"/>
    <w:rsid w:val="001C6B66"/>
    <w:rsid w:val="001C6BC9"/>
    <w:rsid w:val="001C6BE2"/>
    <w:rsid w:val="001C6BE6"/>
    <w:rsid w:val="001C6C12"/>
    <w:rsid w:val="001C6C2A"/>
    <w:rsid w:val="001C6C2E"/>
    <w:rsid w:val="001C6C3D"/>
    <w:rsid w:val="001C6C41"/>
    <w:rsid w:val="001C6C55"/>
    <w:rsid w:val="001C6C75"/>
    <w:rsid w:val="001C6C89"/>
    <w:rsid w:val="001C6CDF"/>
    <w:rsid w:val="001C6CE8"/>
    <w:rsid w:val="001C6D12"/>
    <w:rsid w:val="001C6D14"/>
    <w:rsid w:val="001C6D30"/>
    <w:rsid w:val="001C6D35"/>
    <w:rsid w:val="001C6DF5"/>
    <w:rsid w:val="001C6E1B"/>
    <w:rsid w:val="001C6E47"/>
    <w:rsid w:val="001C6E90"/>
    <w:rsid w:val="001C6E99"/>
    <w:rsid w:val="001C6ECC"/>
    <w:rsid w:val="001C6ED5"/>
    <w:rsid w:val="001C6EE1"/>
    <w:rsid w:val="001C6EE3"/>
    <w:rsid w:val="001C6F0E"/>
    <w:rsid w:val="001C6F15"/>
    <w:rsid w:val="001C6F18"/>
    <w:rsid w:val="001C6F35"/>
    <w:rsid w:val="001C6F62"/>
    <w:rsid w:val="001C6F64"/>
    <w:rsid w:val="001C6FA2"/>
    <w:rsid w:val="001C6FC5"/>
    <w:rsid w:val="001C705A"/>
    <w:rsid w:val="001C7128"/>
    <w:rsid w:val="001C7175"/>
    <w:rsid w:val="001C71B2"/>
    <w:rsid w:val="001C71C3"/>
    <w:rsid w:val="001C7204"/>
    <w:rsid w:val="001C7238"/>
    <w:rsid w:val="001C7239"/>
    <w:rsid w:val="001C72A9"/>
    <w:rsid w:val="001C7326"/>
    <w:rsid w:val="001C7379"/>
    <w:rsid w:val="001C739F"/>
    <w:rsid w:val="001C73E0"/>
    <w:rsid w:val="001C7437"/>
    <w:rsid w:val="001C743D"/>
    <w:rsid w:val="001C74B6"/>
    <w:rsid w:val="001C74BF"/>
    <w:rsid w:val="001C74C3"/>
    <w:rsid w:val="001C74DB"/>
    <w:rsid w:val="001C750E"/>
    <w:rsid w:val="001C753D"/>
    <w:rsid w:val="001C75F7"/>
    <w:rsid w:val="001C75FB"/>
    <w:rsid w:val="001C7609"/>
    <w:rsid w:val="001C760E"/>
    <w:rsid w:val="001C7624"/>
    <w:rsid w:val="001C763E"/>
    <w:rsid w:val="001C7646"/>
    <w:rsid w:val="001C767F"/>
    <w:rsid w:val="001C7685"/>
    <w:rsid w:val="001C76A4"/>
    <w:rsid w:val="001C76AC"/>
    <w:rsid w:val="001C76C9"/>
    <w:rsid w:val="001C76CB"/>
    <w:rsid w:val="001C76CF"/>
    <w:rsid w:val="001C76D5"/>
    <w:rsid w:val="001C76DA"/>
    <w:rsid w:val="001C7713"/>
    <w:rsid w:val="001C7745"/>
    <w:rsid w:val="001C77F9"/>
    <w:rsid w:val="001C7817"/>
    <w:rsid w:val="001C7837"/>
    <w:rsid w:val="001C7844"/>
    <w:rsid w:val="001C7891"/>
    <w:rsid w:val="001C78D2"/>
    <w:rsid w:val="001C78E3"/>
    <w:rsid w:val="001C78F9"/>
    <w:rsid w:val="001C7916"/>
    <w:rsid w:val="001C793F"/>
    <w:rsid w:val="001C798F"/>
    <w:rsid w:val="001C79B3"/>
    <w:rsid w:val="001C79BF"/>
    <w:rsid w:val="001C79EE"/>
    <w:rsid w:val="001C79FB"/>
    <w:rsid w:val="001C7A30"/>
    <w:rsid w:val="001C7A4A"/>
    <w:rsid w:val="001C7A4F"/>
    <w:rsid w:val="001C7A5D"/>
    <w:rsid w:val="001C7A78"/>
    <w:rsid w:val="001C7A8A"/>
    <w:rsid w:val="001C7A90"/>
    <w:rsid w:val="001C7AED"/>
    <w:rsid w:val="001C7B33"/>
    <w:rsid w:val="001C7B38"/>
    <w:rsid w:val="001C7B43"/>
    <w:rsid w:val="001C7B4A"/>
    <w:rsid w:val="001C7B5D"/>
    <w:rsid w:val="001C7B88"/>
    <w:rsid w:val="001C7BBF"/>
    <w:rsid w:val="001C7BE5"/>
    <w:rsid w:val="001C7BF7"/>
    <w:rsid w:val="001C7C0F"/>
    <w:rsid w:val="001C7C40"/>
    <w:rsid w:val="001C7CD7"/>
    <w:rsid w:val="001C7CD9"/>
    <w:rsid w:val="001C7CF3"/>
    <w:rsid w:val="001C7CFD"/>
    <w:rsid w:val="001C7D7A"/>
    <w:rsid w:val="001C7DA7"/>
    <w:rsid w:val="001C7DC7"/>
    <w:rsid w:val="001C7DEA"/>
    <w:rsid w:val="001C7DEF"/>
    <w:rsid w:val="001C7DF0"/>
    <w:rsid w:val="001C7E06"/>
    <w:rsid w:val="001C7E2C"/>
    <w:rsid w:val="001C7E30"/>
    <w:rsid w:val="001C7E34"/>
    <w:rsid w:val="001C7ED1"/>
    <w:rsid w:val="001C7F0B"/>
    <w:rsid w:val="001C7F34"/>
    <w:rsid w:val="001C7F3A"/>
    <w:rsid w:val="001C7F55"/>
    <w:rsid w:val="001C7F62"/>
    <w:rsid w:val="001C7FCE"/>
    <w:rsid w:val="001D0010"/>
    <w:rsid w:val="001D001A"/>
    <w:rsid w:val="001D00A1"/>
    <w:rsid w:val="001D00B3"/>
    <w:rsid w:val="001D00B4"/>
    <w:rsid w:val="001D00BB"/>
    <w:rsid w:val="001D00E1"/>
    <w:rsid w:val="001D00FD"/>
    <w:rsid w:val="001D016E"/>
    <w:rsid w:val="001D0174"/>
    <w:rsid w:val="001D0177"/>
    <w:rsid w:val="001D0182"/>
    <w:rsid w:val="001D019C"/>
    <w:rsid w:val="001D01A5"/>
    <w:rsid w:val="001D01B1"/>
    <w:rsid w:val="001D01BA"/>
    <w:rsid w:val="001D0204"/>
    <w:rsid w:val="001D0255"/>
    <w:rsid w:val="001D026A"/>
    <w:rsid w:val="001D028A"/>
    <w:rsid w:val="001D02B1"/>
    <w:rsid w:val="001D02D5"/>
    <w:rsid w:val="001D02E9"/>
    <w:rsid w:val="001D02F5"/>
    <w:rsid w:val="001D0365"/>
    <w:rsid w:val="001D038A"/>
    <w:rsid w:val="001D039A"/>
    <w:rsid w:val="001D03A4"/>
    <w:rsid w:val="001D03A8"/>
    <w:rsid w:val="001D03FA"/>
    <w:rsid w:val="001D044C"/>
    <w:rsid w:val="001D0453"/>
    <w:rsid w:val="001D0456"/>
    <w:rsid w:val="001D0462"/>
    <w:rsid w:val="001D04A7"/>
    <w:rsid w:val="001D04BF"/>
    <w:rsid w:val="001D04F2"/>
    <w:rsid w:val="001D0512"/>
    <w:rsid w:val="001D056A"/>
    <w:rsid w:val="001D0595"/>
    <w:rsid w:val="001D05B0"/>
    <w:rsid w:val="001D05C8"/>
    <w:rsid w:val="001D068E"/>
    <w:rsid w:val="001D06B0"/>
    <w:rsid w:val="001D06BA"/>
    <w:rsid w:val="001D06C2"/>
    <w:rsid w:val="001D06E5"/>
    <w:rsid w:val="001D06E9"/>
    <w:rsid w:val="001D0700"/>
    <w:rsid w:val="001D0735"/>
    <w:rsid w:val="001D0742"/>
    <w:rsid w:val="001D07B4"/>
    <w:rsid w:val="001D07B9"/>
    <w:rsid w:val="001D07DC"/>
    <w:rsid w:val="001D07F0"/>
    <w:rsid w:val="001D0809"/>
    <w:rsid w:val="001D0864"/>
    <w:rsid w:val="001D088C"/>
    <w:rsid w:val="001D08B0"/>
    <w:rsid w:val="001D08B7"/>
    <w:rsid w:val="001D08C4"/>
    <w:rsid w:val="001D08D9"/>
    <w:rsid w:val="001D0911"/>
    <w:rsid w:val="001D0959"/>
    <w:rsid w:val="001D0979"/>
    <w:rsid w:val="001D0987"/>
    <w:rsid w:val="001D0989"/>
    <w:rsid w:val="001D09A1"/>
    <w:rsid w:val="001D09BD"/>
    <w:rsid w:val="001D09D2"/>
    <w:rsid w:val="001D09DE"/>
    <w:rsid w:val="001D0A03"/>
    <w:rsid w:val="001D0A21"/>
    <w:rsid w:val="001D0A61"/>
    <w:rsid w:val="001D0A6C"/>
    <w:rsid w:val="001D0A91"/>
    <w:rsid w:val="001D0A9B"/>
    <w:rsid w:val="001D0AA8"/>
    <w:rsid w:val="001D0AAE"/>
    <w:rsid w:val="001D0AEE"/>
    <w:rsid w:val="001D0AF9"/>
    <w:rsid w:val="001D0AFA"/>
    <w:rsid w:val="001D0B07"/>
    <w:rsid w:val="001D0B7E"/>
    <w:rsid w:val="001D0B85"/>
    <w:rsid w:val="001D0BA6"/>
    <w:rsid w:val="001D0BBD"/>
    <w:rsid w:val="001D0BC5"/>
    <w:rsid w:val="001D0C0B"/>
    <w:rsid w:val="001D0C39"/>
    <w:rsid w:val="001D0C44"/>
    <w:rsid w:val="001D0C51"/>
    <w:rsid w:val="001D0C5D"/>
    <w:rsid w:val="001D0C79"/>
    <w:rsid w:val="001D0C80"/>
    <w:rsid w:val="001D0C84"/>
    <w:rsid w:val="001D0CBF"/>
    <w:rsid w:val="001D0CC2"/>
    <w:rsid w:val="001D0CD8"/>
    <w:rsid w:val="001D0D0A"/>
    <w:rsid w:val="001D0D29"/>
    <w:rsid w:val="001D0D36"/>
    <w:rsid w:val="001D0D6A"/>
    <w:rsid w:val="001D0DA7"/>
    <w:rsid w:val="001D0DC0"/>
    <w:rsid w:val="001D0DEA"/>
    <w:rsid w:val="001D0E01"/>
    <w:rsid w:val="001D0E55"/>
    <w:rsid w:val="001D0E62"/>
    <w:rsid w:val="001D0E97"/>
    <w:rsid w:val="001D0EA7"/>
    <w:rsid w:val="001D0EB9"/>
    <w:rsid w:val="001D0EED"/>
    <w:rsid w:val="001D0EEF"/>
    <w:rsid w:val="001D0F05"/>
    <w:rsid w:val="001D0F4C"/>
    <w:rsid w:val="001D0F7C"/>
    <w:rsid w:val="001D0F95"/>
    <w:rsid w:val="001D0FB4"/>
    <w:rsid w:val="001D0FBC"/>
    <w:rsid w:val="001D0FDC"/>
    <w:rsid w:val="001D0FF3"/>
    <w:rsid w:val="001D1035"/>
    <w:rsid w:val="001D107D"/>
    <w:rsid w:val="001D10CD"/>
    <w:rsid w:val="001D10E4"/>
    <w:rsid w:val="001D10FE"/>
    <w:rsid w:val="001D111E"/>
    <w:rsid w:val="001D112F"/>
    <w:rsid w:val="001D113C"/>
    <w:rsid w:val="001D115A"/>
    <w:rsid w:val="001D116A"/>
    <w:rsid w:val="001D119B"/>
    <w:rsid w:val="001D11A4"/>
    <w:rsid w:val="001D11C9"/>
    <w:rsid w:val="001D11DC"/>
    <w:rsid w:val="001D11EB"/>
    <w:rsid w:val="001D1262"/>
    <w:rsid w:val="001D1264"/>
    <w:rsid w:val="001D1282"/>
    <w:rsid w:val="001D128C"/>
    <w:rsid w:val="001D12B4"/>
    <w:rsid w:val="001D12C4"/>
    <w:rsid w:val="001D1332"/>
    <w:rsid w:val="001D133A"/>
    <w:rsid w:val="001D135E"/>
    <w:rsid w:val="001D139B"/>
    <w:rsid w:val="001D139D"/>
    <w:rsid w:val="001D13A4"/>
    <w:rsid w:val="001D13F1"/>
    <w:rsid w:val="001D1480"/>
    <w:rsid w:val="001D154A"/>
    <w:rsid w:val="001D1553"/>
    <w:rsid w:val="001D1557"/>
    <w:rsid w:val="001D1559"/>
    <w:rsid w:val="001D159E"/>
    <w:rsid w:val="001D15D3"/>
    <w:rsid w:val="001D15D5"/>
    <w:rsid w:val="001D15FC"/>
    <w:rsid w:val="001D161F"/>
    <w:rsid w:val="001D163F"/>
    <w:rsid w:val="001D16A3"/>
    <w:rsid w:val="001D16BE"/>
    <w:rsid w:val="001D16C0"/>
    <w:rsid w:val="001D16FC"/>
    <w:rsid w:val="001D1748"/>
    <w:rsid w:val="001D1752"/>
    <w:rsid w:val="001D1769"/>
    <w:rsid w:val="001D1772"/>
    <w:rsid w:val="001D1773"/>
    <w:rsid w:val="001D17A8"/>
    <w:rsid w:val="001D17C3"/>
    <w:rsid w:val="001D17E3"/>
    <w:rsid w:val="001D1816"/>
    <w:rsid w:val="001D181D"/>
    <w:rsid w:val="001D1832"/>
    <w:rsid w:val="001D1836"/>
    <w:rsid w:val="001D1883"/>
    <w:rsid w:val="001D189C"/>
    <w:rsid w:val="001D18A2"/>
    <w:rsid w:val="001D18D1"/>
    <w:rsid w:val="001D191E"/>
    <w:rsid w:val="001D1929"/>
    <w:rsid w:val="001D1941"/>
    <w:rsid w:val="001D194E"/>
    <w:rsid w:val="001D19B3"/>
    <w:rsid w:val="001D19C8"/>
    <w:rsid w:val="001D19DF"/>
    <w:rsid w:val="001D19E2"/>
    <w:rsid w:val="001D1A09"/>
    <w:rsid w:val="001D1A0F"/>
    <w:rsid w:val="001D1A20"/>
    <w:rsid w:val="001D1A69"/>
    <w:rsid w:val="001D1AB8"/>
    <w:rsid w:val="001D1AF8"/>
    <w:rsid w:val="001D1AF9"/>
    <w:rsid w:val="001D1AFE"/>
    <w:rsid w:val="001D1B61"/>
    <w:rsid w:val="001D1B7B"/>
    <w:rsid w:val="001D1B81"/>
    <w:rsid w:val="001D1B9B"/>
    <w:rsid w:val="001D1BDA"/>
    <w:rsid w:val="001D1C33"/>
    <w:rsid w:val="001D1C62"/>
    <w:rsid w:val="001D1C9E"/>
    <w:rsid w:val="001D1CC1"/>
    <w:rsid w:val="001D1CE6"/>
    <w:rsid w:val="001D1D35"/>
    <w:rsid w:val="001D1D58"/>
    <w:rsid w:val="001D1D78"/>
    <w:rsid w:val="001D1DB7"/>
    <w:rsid w:val="001D1DBE"/>
    <w:rsid w:val="001D1DC5"/>
    <w:rsid w:val="001D1E0D"/>
    <w:rsid w:val="001D1E1E"/>
    <w:rsid w:val="001D1E25"/>
    <w:rsid w:val="001D1E49"/>
    <w:rsid w:val="001D1E59"/>
    <w:rsid w:val="001D1E99"/>
    <w:rsid w:val="001D1EF2"/>
    <w:rsid w:val="001D1F12"/>
    <w:rsid w:val="001D1F3D"/>
    <w:rsid w:val="001D1F4D"/>
    <w:rsid w:val="001D1F50"/>
    <w:rsid w:val="001D1FDC"/>
    <w:rsid w:val="001D203F"/>
    <w:rsid w:val="001D204C"/>
    <w:rsid w:val="001D2069"/>
    <w:rsid w:val="001D2096"/>
    <w:rsid w:val="001D20A5"/>
    <w:rsid w:val="001D20B2"/>
    <w:rsid w:val="001D20BB"/>
    <w:rsid w:val="001D2132"/>
    <w:rsid w:val="001D215D"/>
    <w:rsid w:val="001D216B"/>
    <w:rsid w:val="001D216E"/>
    <w:rsid w:val="001D217E"/>
    <w:rsid w:val="001D2186"/>
    <w:rsid w:val="001D21B2"/>
    <w:rsid w:val="001D21F1"/>
    <w:rsid w:val="001D2210"/>
    <w:rsid w:val="001D2289"/>
    <w:rsid w:val="001D228E"/>
    <w:rsid w:val="001D229E"/>
    <w:rsid w:val="001D22D2"/>
    <w:rsid w:val="001D22D3"/>
    <w:rsid w:val="001D22E4"/>
    <w:rsid w:val="001D2308"/>
    <w:rsid w:val="001D230B"/>
    <w:rsid w:val="001D2311"/>
    <w:rsid w:val="001D2326"/>
    <w:rsid w:val="001D2336"/>
    <w:rsid w:val="001D233F"/>
    <w:rsid w:val="001D2369"/>
    <w:rsid w:val="001D237C"/>
    <w:rsid w:val="001D23C7"/>
    <w:rsid w:val="001D23CC"/>
    <w:rsid w:val="001D240F"/>
    <w:rsid w:val="001D241A"/>
    <w:rsid w:val="001D2441"/>
    <w:rsid w:val="001D250A"/>
    <w:rsid w:val="001D2512"/>
    <w:rsid w:val="001D2513"/>
    <w:rsid w:val="001D2528"/>
    <w:rsid w:val="001D2564"/>
    <w:rsid w:val="001D25A5"/>
    <w:rsid w:val="001D25B9"/>
    <w:rsid w:val="001D25D2"/>
    <w:rsid w:val="001D2632"/>
    <w:rsid w:val="001D2642"/>
    <w:rsid w:val="001D264F"/>
    <w:rsid w:val="001D2668"/>
    <w:rsid w:val="001D2686"/>
    <w:rsid w:val="001D26A8"/>
    <w:rsid w:val="001D26C8"/>
    <w:rsid w:val="001D26EC"/>
    <w:rsid w:val="001D270B"/>
    <w:rsid w:val="001D2737"/>
    <w:rsid w:val="001D2766"/>
    <w:rsid w:val="001D2776"/>
    <w:rsid w:val="001D2797"/>
    <w:rsid w:val="001D27C9"/>
    <w:rsid w:val="001D27E0"/>
    <w:rsid w:val="001D27EB"/>
    <w:rsid w:val="001D284F"/>
    <w:rsid w:val="001D2868"/>
    <w:rsid w:val="001D2877"/>
    <w:rsid w:val="001D2879"/>
    <w:rsid w:val="001D2893"/>
    <w:rsid w:val="001D28AB"/>
    <w:rsid w:val="001D28CA"/>
    <w:rsid w:val="001D28D9"/>
    <w:rsid w:val="001D291C"/>
    <w:rsid w:val="001D2931"/>
    <w:rsid w:val="001D2957"/>
    <w:rsid w:val="001D2984"/>
    <w:rsid w:val="001D29AE"/>
    <w:rsid w:val="001D29C0"/>
    <w:rsid w:val="001D29C5"/>
    <w:rsid w:val="001D29E4"/>
    <w:rsid w:val="001D29E6"/>
    <w:rsid w:val="001D2A14"/>
    <w:rsid w:val="001D2A6A"/>
    <w:rsid w:val="001D2A73"/>
    <w:rsid w:val="001D2A76"/>
    <w:rsid w:val="001D2AAE"/>
    <w:rsid w:val="001D2B03"/>
    <w:rsid w:val="001D2B2E"/>
    <w:rsid w:val="001D2B74"/>
    <w:rsid w:val="001D2BA3"/>
    <w:rsid w:val="001D2BA6"/>
    <w:rsid w:val="001D2BB1"/>
    <w:rsid w:val="001D2BDD"/>
    <w:rsid w:val="001D2BF7"/>
    <w:rsid w:val="001D2C78"/>
    <w:rsid w:val="001D2C88"/>
    <w:rsid w:val="001D2CBC"/>
    <w:rsid w:val="001D2CBE"/>
    <w:rsid w:val="001D2CEC"/>
    <w:rsid w:val="001D2D06"/>
    <w:rsid w:val="001D2D3E"/>
    <w:rsid w:val="001D2D61"/>
    <w:rsid w:val="001D2D86"/>
    <w:rsid w:val="001D2DAD"/>
    <w:rsid w:val="001D2DB3"/>
    <w:rsid w:val="001D2DBC"/>
    <w:rsid w:val="001D2DC0"/>
    <w:rsid w:val="001D2DDD"/>
    <w:rsid w:val="001D2DE5"/>
    <w:rsid w:val="001D2E82"/>
    <w:rsid w:val="001D2E93"/>
    <w:rsid w:val="001D2EDC"/>
    <w:rsid w:val="001D2EEB"/>
    <w:rsid w:val="001D2EF6"/>
    <w:rsid w:val="001D2F0B"/>
    <w:rsid w:val="001D2F5B"/>
    <w:rsid w:val="001D2F81"/>
    <w:rsid w:val="001D2F88"/>
    <w:rsid w:val="001D2FA5"/>
    <w:rsid w:val="001D2FAA"/>
    <w:rsid w:val="001D2FC1"/>
    <w:rsid w:val="001D2FF5"/>
    <w:rsid w:val="001D3018"/>
    <w:rsid w:val="001D306E"/>
    <w:rsid w:val="001D3073"/>
    <w:rsid w:val="001D30D0"/>
    <w:rsid w:val="001D30E5"/>
    <w:rsid w:val="001D3129"/>
    <w:rsid w:val="001D3164"/>
    <w:rsid w:val="001D316A"/>
    <w:rsid w:val="001D31AF"/>
    <w:rsid w:val="001D3298"/>
    <w:rsid w:val="001D32A3"/>
    <w:rsid w:val="001D32A8"/>
    <w:rsid w:val="001D331C"/>
    <w:rsid w:val="001D3322"/>
    <w:rsid w:val="001D3371"/>
    <w:rsid w:val="001D33AB"/>
    <w:rsid w:val="001D33CD"/>
    <w:rsid w:val="001D33D2"/>
    <w:rsid w:val="001D33E1"/>
    <w:rsid w:val="001D3406"/>
    <w:rsid w:val="001D341B"/>
    <w:rsid w:val="001D3425"/>
    <w:rsid w:val="001D3466"/>
    <w:rsid w:val="001D3481"/>
    <w:rsid w:val="001D349E"/>
    <w:rsid w:val="001D34A5"/>
    <w:rsid w:val="001D350C"/>
    <w:rsid w:val="001D352A"/>
    <w:rsid w:val="001D353B"/>
    <w:rsid w:val="001D3569"/>
    <w:rsid w:val="001D356E"/>
    <w:rsid w:val="001D3570"/>
    <w:rsid w:val="001D35C3"/>
    <w:rsid w:val="001D3607"/>
    <w:rsid w:val="001D360E"/>
    <w:rsid w:val="001D3636"/>
    <w:rsid w:val="001D365E"/>
    <w:rsid w:val="001D3677"/>
    <w:rsid w:val="001D367D"/>
    <w:rsid w:val="001D36C4"/>
    <w:rsid w:val="001D36D6"/>
    <w:rsid w:val="001D36FD"/>
    <w:rsid w:val="001D373D"/>
    <w:rsid w:val="001D37AE"/>
    <w:rsid w:val="001D37F9"/>
    <w:rsid w:val="001D3805"/>
    <w:rsid w:val="001D3810"/>
    <w:rsid w:val="001D3846"/>
    <w:rsid w:val="001D3857"/>
    <w:rsid w:val="001D3892"/>
    <w:rsid w:val="001D391A"/>
    <w:rsid w:val="001D391D"/>
    <w:rsid w:val="001D392D"/>
    <w:rsid w:val="001D3945"/>
    <w:rsid w:val="001D3959"/>
    <w:rsid w:val="001D395E"/>
    <w:rsid w:val="001D396D"/>
    <w:rsid w:val="001D3970"/>
    <w:rsid w:val="001D3971"/>
    <w:rsid w:val="001D397E"/>
    <w:rsid w:val="001D39D9"/>
    <w:rsid w:val="001D3A14"/>
    <w:rsid w:val="001D3A1B"/>
    <w:rsid w:val="001D3A3F"/>
    <w:rsid w:val="001D3A6C"/>
    <w:rsid w:val="001D3A89"/>
    <w:rsid w:val="001D3A93"/>
    <w:rsid w:val="001D3AF4"/>
    <w:rsid w:val="001D3AF7"/>
    <w:rsid w:val="001D3B36"/>
    <w:rsid w:val="001D3BA8"/>
    <w:rsid w:val="001D3BB6"/>
    <w:rsid w:val="001D3C2E"/>
    <w:rsid w:val="001D3C6A"/>
    <w:rsid w:val="001D3C76"/>
    <w:rsid w:val="001D3CAA"/>
    <w:rsid w:val="001D3CB1"/>
    <w:rsid w:val="001D3CC4"/>
    <w:rsid w:val="001D3CCB"/>
    <w:rsid w:val="001D3CFA"/>
    <w:rsid w:val="001D3D01"/>
    <w:rsid w:val="001D3D0A"/>
    <w:rsid w:val="001D3D3C"/>
    <w:rsid w:val="001D3D6B"/>
    <w:rsid w:val="001D3D9F"/>
    <w:rsid w:val="001D3DD1"/>
    <w:rsid w:val="001D3DFF"/>
    <w:rsid w:val="001D3E05"/>
    <w:rsid w:val="001D3E17"/>
    <w:rsid w:val="001D3E25"/>
    <w:rsid w:val="001D3E2F"/>
    <w:rsid w:val="001D3E4D"/>
    <w:rsid w:val="001D3EC8"/>
    <w:rsid w:val="001D3F37"/>
    <w:rsid w:val="001D3F67"/>
    <w:rsid w:val="001D4025"/>
    <w:rsid w:val="001D40CA"/>
    <w:rsid w:val="001D40E2"/>
    <w:rsid w:val="001D410B"/>
    <w:rsid w:val="001D4112"/>
    <w:rsid w:val="001D413A"/>
    <w:rsid w:val="001D4178"/>
    <w:rsid w:val="001D41A3"/>
    <w:rsid w:val="001D41D3"/>
    <w:rsid w:val="001D41ED"/>
    <w:rsid w:val="001D41FA"/>
    <w:rsid w:val="001D4224"/>
    <w:rsid w:val="001D4268"/>
    <w:rsid w:val="001D42DE"/>
    <w:rsid w:val="001D42EB"/>
    <w:rsid w:val="001D4330"/>
    <w:rsid w:val="001D4351"/>
    <w:rsid w:val="001D438B"/>
    <w:rsid w:val="001D43F1"/>
    <w:rsid w:val="001D4411"/>
    <w:rsid w:val="001D4426"/>
    <w:rsid w:val="001D4448"/>
    <w:rsid w:val="001D446C"/>
    <w:rsid w:val="001D4497"/>
    <w:rsid w:val="001D44BF"/>
    <w:rsid w:val="001D44C4"/>
    <w:rsid w:val="001D44D6"/>
    <w:rsid w:val="001D44DC"/>
    <w:rsid w:val="001D44E6"/>
    <w:rsid w:val="001D4550"/>
    <w:rsid w:val="001D4560"/>
    <w:rsid w:val="001D456A"/>
    <w:rsid w:val="001D4581"/>
    <w:rsid w:val="001D4593"/>
    <w:rsid w:val="001D45BF"/>
    <w:rsid w:val="001D464F"/>
    <w:rsid w:val="001D4664"/>
    <w:rsid w:val="001D466D"/>
    <w:rsid w:val="001D467D"/>
    <w:rsid w:val="001D4693"/>
    <w:rsid w:val="001D46D5"/>
    <w:rsid w:val="001D46F2"/>
    <w:rsid w:val="001D4730"/>
    <w:rsid w:val="001D473B"/>
    <w:rsid w:val="001D4774"/>
    <w:rsid w:val="001D4797"/>
    <w:rsid w:val="001D4803"/>
    <w:rsid w:val="001D480C"/>
    <w:rsid w:val="001D4824"/>
    <w:rsid w:val="001D4859"/>
    <w:rsid w:val="001D486C"/>
    <w:rsid w:val="001D4886"/>
    <w:rsid w:val="001D488C"/>
    <w:rsid w:val="001D48EA"/>
    <w:rsid w:val="001D4971"/>
    <w:rsid w:val="001D49BC"/>
    <w:rsid w:val="001D49C1"/>
    <w:rsid w:val="001D49D5"/>
    <w:rsid w:val="001D4A0F"/>
    <w:rsid w:val="001D4A27"/>
    <w:rsid w:val="001D4A3A"/>
    <w:rsid w:val="001D4A90"/>
    <w:rsid w:val="001D4A94"/>
    <w:rsid w:val="001D4A9E"/>
    <w:rsid w:val="001D4ABD"/>
    <w:rsid w:val="001D4AC0"/>
    <w:rsid w:val="001D4B19"/>
    <w:rsid w:val="001D4B2A"/>
    <w:rsid w:val="001D4B7C"/>
    <w:rsid w:val="001D4B8E"/>
    <w:rsid w:val="001D4B9B"/>
    <w:rsid w:val="001D4BAC"/>
    <w:rsid w:val="001D4BB3"/>
    <w:rsid w:val="001D4BBA"/>
    <w:rsid w:val="001D4BD1"/>
    <w:rsid w:val="001D4BE6"/>
    <w:rsid w:val="001D4BED"/>
    <w:rsid w:val="001D4C0A"/>
    <w:rsid w:val="001D4C33"/>
    <w:rsid w:val="001D4C39"/>
    <w:rsid w:val="001D4C58"/>
    <w:rsid w:val="001D4D9E"/>
    <w:rsid w:val="001D4DA2"/>
    <w:rsid w:val="001D4DA8"/>
    <w:rsid w:val="001D4E37"/>
    <w:rsid w:val="001D4E6A"/>
    <w:rsid w:val="001D4EB8"/>
    <w:rsid w:val="001D4EBC"/>
    <w:rsid w:val="001D4EBF"/>
    <w:rsid w:val="001D4EC5"/>
    <w:rsid w:val="001D4EDE"/>
    <w:rsid w:val="001D4EEC"/>
    <w:rsid w:val="001D4F66"/>
    <w:rsid w:val="001D4FCC"/>
    <w:rsid w:val="001D4FD2"/>
    <w:rsid w:val="001D500A"/>
    <w:rsid w:val="001D501C"/>
    <w:rsid w:val="001D5020"/>
    <w:rsid w:val="001D502B"/>
    <w:rsid w:val="001D5047"/>
    <w:rsid w:val="001D505A"/>
    <w:rsid w:val="001D5061"/>
    <w:rsid w:val="001D507A"/>
    <w:rsid w:val="001D507E"/>
    <w:rsid w:val="001D5080"/>
    <w:rsid w:val="001D50E5"/>
    <w:rsid w:val="001D50FB"/>
    <w:rsid w:val="001D5115"/>
    <w:rsid w:val="001D517F"/>
    <w:rsid w:val="001D5215"/>
    <w:rsid w:val="001D5222"/>
    <w:rsid w:val="001D5373"/>
    <w:rsid w:val="001D53FD"/>
    <w:rsid w:val="001D5420"/>
    <w:rsid w:val="001D545A"/>
    <w:rsid w:val="001D546C"/>
    <w:rsid w:val="001D548B"/>
    <w:rsid w:val="001D54C5"/>
    <w:rsid w:val="001D54CA"/>
    <w:rsid w:val="001D54E4"/>
    <w:rsid w:val="001D54E6"/>
    <w:rsid w:val="001D54F1"/>
    <w:rsid w:val="001D54F5"/>
    <w:rsid w:val="001D5559"/>
    <w:rsid w:val="001D557D"/>
    <w:rsid w:val="001D559A"/>
    <w:rsid w:val="001D5616"/>
    <w:rsid w:val="001D5619"/>
    <w:rsid w:val="001D562D"/>
    <w:rsid w:val="001D5669"/>
    <w:rsid w:val="001D568D"/>
    <w:rsid w:val="001D569C"/>
    <w:rsid w:val="001D56AE"/>
    <w:rsid w:val="001D56FA"/>
    <w:rsid w:val="001D573E"/>
    <w:rsid w:val="001D57FB"/>
    <w:rsid w:val="001D580C"/>
    <w:rsid w:val="001D5823"/>
    <w:rsid w:val="001D583A"/>
    <w:rsid w:val="001D5847"/>
    <w:rsid w:val="001D5873"/>
    <w:rsid w:val="001D58BC"/>
    <w:rsid w:val="001D58E3"/>
    <w:rsid w:val="001D58FC"/>
    <w:rsid w:val="001D590A"/>
    <w:rsid w:val="001D590D"/>
    <w:rsid w:val="001D590F"/>
    <w:rsid w:val="001D5917"/>
    <w:rsid w:val="001D5921"/>
    <w:rsid w:val="001D592B"/>
    <w:rsid w:val="001D5950"/>
    <w:rsid w:val="001D59E7"/>
    <w:rsid w:val="001D5A18"/>
    <w:rsid w:val="001D5A42"/>
    <w:rsid w:val="001D5A46"/>
    <w:rsid w:val="001D5A70"/>
    <w:rsid w:val="001D5A87"/>
    <w:rsid w:val="001D5A88"/>
    <w:rsid w:val="001D5A9C"/>
    <w:rsid w:val="001D5AC6"/>
    <w:rsid w:val="001D5B33"/>
    <w:rsid w:val="001D5B9A"/>
    <w:rsid w:val="001D5BAB"/>
    <w:rsid w:val="001D5BB6"/>
    <w:rsid w:val="001D5BDB"/>
    <w:rsid w:val="001D5BE8"/>
    <w:rsid w:val="001D5BED"/>
    <w:rsid w:val="001D5BF2"/>
    <w:rsid w:val="001D5C43"/>
    <w:rsid w:val="001D5C96"/>
    <w:rsid w:val="001D5CE6"/>
    <w:rsid w:val="001D5D37"/>
    <w:rsid w:val="001D5D40"/>
    <w:rsid w:val="001D5D59"/>
    <w:rsid w:val="001D5D8E"/>
    <w:rsid w:val="001D5D9B"/>
    <w:rsid w:val="001D5DB3"/>
    <w:rsid w:val="001D5DC4"/>
    <w:rsid w:val="001D5DE7"/>
    <w:rsid w:val="001D5DF9"/>
    <w:rsid w:val="001D5E0A"/>
    <w:rsid w:val="001D5E1D"/>
    <w:rsid w:val="001D5E37"/>
    <w:rsid w:val="001D5E6B"/>
    <w:rsid w:val="001D5E90"/>
    <w:rsid w:val="001D5EA9"/>
    <w:rsid w:val="001D5ED0"/>
    <w:rsid w:val="001D5ED4"/>
    <w:rsid w:val="001D5F0A"/>
    <w:rsid w:val="001D5F2F"/>
    <w:rsid w:val="001D5FE4"/>
    <w:rsid w:val="001D606A"/>
    <w:rsid w:val="001D606F"/>
    <w:rsid w:val="001D6071"/>
    <w:rsid w:val="001D6080"/>
    <w:rsid w:val="001D60C1"/>
    <w:rsid w:val="001D60DB"/>
    <w:rsid w:val="001D6128"/>
    <w:rsid w:val="001D616C"/>
    <w:rsid w:val="001D6176"/>
    <w:rsid w:val="001D6202"/>
    <w:rsid w:val="001D6262"/>
    <w:rsid w:val="001D6263"/>
    <w:rsid w:val="001D6270"/>
    <w:rsid w:val="001D62BE"/>
    <w:rsid w:val="001D62C4"/>
    <w:rsid w:val="001D62FE"/>
    <w:rsid w:val="001D6317"/>
    <w:rsid w:val="001D6334"/>
    <w:rsid w:val="001D6350"/>
    <w:rsid w:val="001D63BE"/>
    <w:rsid w:val="001D63CA"/>
    <w:rsid w:val="001D63D2"/>
    <w:rsid w:val="001D63D3"/>
    <w:rsid w:val="001D63D6"/>
    <w:rsid w:val="001D63D9"/>
    <w:rsid w:val="001D63DD"/>
    <w:rsid w:val="001D63DF"/>
    <w:rsid w:val="001D645D"/>
    <w:rsid w:val="001D6477"/>
    <w:rsid w:val="001D6498"/>
    <w:rsid w:val="001D64E7"/>
    <w:rsid w:val="001D64F1"/>
    <w:rsid w:val="001D6509"/>
    <w:rsid w:val="001D650E"/>
    <w:rsid w:val="001D6514"/>
    <w:rsid w:val="001D6521"/>
    <w:rsid w:val="001D6537"/>
    <w:rsid w:val="001D6539"/>
    <w:rsid w:val="001D654A"/>
    <w:rsid w:val="001D655C"/>
    <w:rsid w:val="001D6563"/>
    <w:rsid w:val="001D6582"/>
    <w:rsid w:val="001D658F"/>
    <w:rsid w:val="001D65A5"/>
    <w:rsid w:val="001D65BB"/>
    <w:rsid w:val="001D65F1"/>
    <w:rsid w:val="001D6615"/>
    <w:rsid w:val="001D661D"/>
    <w:rsid w:val="001D6631"/>
    <w:rsid w:val="001D6636"/>
    <w:rsid w:val="001D664B"/>
    <w:rsid w:val="001D66D1"/>
    <w:rsid w:val="001D66F1"/>
    <w:rsid w:val="001D66FA"/>
    <w:rsid w:val="001D6712"/>
    <w:rsid w:val="001D673A"/>
    <w:rsid w:val="001D6745"/>
    <w:rsid w:val="001D6748"/>
    <w:rsid w:val="001D674F"/>
    <w:rsid w:val="001D6757"/>
    <w:rsid w:val="001D6792"/>
    <w:rsid w:val="001D67C0"/>
    <w:rsid w:val="001D67F5"/>
    <w:rsid w:val="001D6839"/>
    <w:rsid w:val="001D6848"/>
    <w:rsid w:val="001D686F"/>
    <w:rsid w:val="001D68C6"/>
    <w:rsid w:val="001D68D8"/>
    <w:rsid w:val="001D68DD"/>
    <w:rsid w:val="001D6968"/>
    <w:rsid w:val="001D6980"/>
    <w:rsid w:val="001D69AE"/>
    <w:rsid w:val="001D69DA"/>
    <w:rsid w:val="001D6A07"/>
    <w:rsid w:val="001D6A29"/>
    <w:rsid w:val="001D6AE2"/>
    <w:rsid w:val="001D6AE7"/>
    <w:rsid w:val="001D6AFE"/>
    <w:rsid w:val="001D6B2E"/>
    <w:rsid w:val="001D6B53"/>
    <w:rsid w:val="001D6B72"/>
    <w:rsid w:val="001D6B91"/>
    <w:rsid w:val="001D6B94"/>
    <w:rsid w:val="001D6C15"/>
    <w:rsid w:val="001D6C19"/>
    <w:rsid w:val="001D6C26"/>
    <w:rsid w:val="001D6C53"/>
    <w:rsid w:val="001D6C59"/>
    <w:rsid w:val="001D6C97"/>
    <w:rsid w:val="001D6CB7"/>
    <w:rsid w:val="001D6CF1"/>
    <w:rsid w:val="001D6D24"/>
    <w:rsid w:val="001D6D41"/>
    <w:rsid w:val="001D6D59"/>
    <w:rsid w:val="001D6D5B"/>
    <w:rsid w:val="001D6D9C"/>
    <w:rsid w:val="001D6DFB"/>
    <w:rsid w:val="001D6E09"/>
    <w:rsid w:val="001D6E39"/>
    <w:rsid w:val="001D6E53"/>
    <w:rsid w:val="001D6E61"/>
    <w:rsid w:val="001D6E6F"/>
    <w:rsid w:val="001D6ECB"/>
    <w:rsid w:val="001D6ED3"/>
    <w:rsid w:val="001D6ED5"/>
    <w:rsid w:val="001D6F0A"/>
    <w:rsid w:val="001D6F23"/>
    <w:rsid w:val="001D6F54"/>
    <w:rsid w:val="001D6F81"/>
    <w:rsid w:val="001D6F82"/>
    <w:rsid w:val="001D6FBE"/>
    <w:rsid w:val="001D6FC0"/>
    <w:rsid w:val="001D6FC3"/>
    <w:rsid w:val="001D6FC9"/>
    <w:rsid w:val="001D6FD1"/>
    <w:rsid w:val="001D7003"/>
    <w:rsid w:val="001D7058"/>
    <w:rsid w:val="001D70CB"/>
    <w:rsid w:val="001D7106"/>
    <w:rsid w:val="001D710A"/>
    <w:rsid w:val="001D7120"/>
    <w:rsid w:val="001D7122"/>
    <w:rsid w:val="001D713E"/>
    <w:rsid w:val="001D714B"/>
    <w:rsid w:val="001D7178"/>
    <w:rsid w:val="001D7182"/>
    <w:rsid w:val="001D718D"/>
    <w:rsid w:val="001D71E0"/>
    <w:rsid w:val="001D7204"/>
    <w:rsid w:val="001D7207"/>
    <w:rsid w:val="001D720D"/>
    <w:rsid w:val="001D721F"/>
    <w:rsid w:val="001D7243"/>
    <w:rsid w:val="001D726C"/>
    <w:rsid w:val="001D7280"/>
    <w:rsid w:val="001D7282"/>
    <w:rsid w:val="001D72AE"/>
    <w:rsid w:val="001D72DA"/>
    <w:rsid w:val="001D7336"/>
    <w:rsid w:val="001D7378"/>
    <w:rsid w:val="001D73C1"/>
    <w:rsid w:val="001D73C6"/>
    <w:rsid w:val="001D73CD"/>
    <w:rsid w:val="001D73D9"/>
    <w:rsid w:val="001D73E3"/>
    <w:rsid w:val="001D7431"/>
    <w:rsid w:val="001D7449"/>
    <w:rsid w:val="001D746A"/>
    <w:rsid w:val="001D748F"/>
    <w:rsid w:val="001D749C"/>
    <w:rsid w:val="001D74A3"/>
    <w:rsid w:val="001D74AC"/>
    <w:rsid w:val="001D74F7"/>
    <w:rsid w:val="001D755D"/>
    <w:rsid w:val="001D7577"/>
    <w:rsid w:val="001D75E2"/>
    <w:rsid w:val="001D75EE"/>
    <w:rsid w:val="001D75F5"/>
    <w:rsid w:val="001D75FC"/>
    <w:rsid w:val="001D75FF"/>
    <w:rsid w:val="001D7624"/>
    <w:rsid w:val="001D7658"/>
    <w:rsid w:val="001D765B"/>
    <w:rsid w:val="001D767D"/>
    <w:rsid w:val="001D7681"/>
    <w:rsid w:val="001D7690"/>
    <w:rsid w:val="001D76DC"/>
    <w:rsid w:val="001D76E5"/>
    <w:rsid w:val="001D770D"/>
    <w:rsid w:val="001D7746"/>
    <w:rsid w:val="001D775E"/>
    <w:rsid w:val="001D776E"/>
    <w:rsid w:val="001D77B9"/>
    <w:rsid w:val="001D77D7"/>
    <w:rsid w:val="001D77E2"/>
    <w:rsid w:val="001D781E"/>
    <w:rsid w:val="001D7858"/>
    <w:rsid w:val="001D785A"/>
    <w:rsid w:val="001D7868"/>
    <w:rsid w:val="001D787C"/>
    <w:rsid w:val="001D788C"/>
    <w:rsid w:val="001D7895"/>
    <w:rsid w:val="001D78C1"/>
    <w:rsid w:val="001D78E2"/>
    <w:rsid w:val="001D78F3"/>
    <w:rsid w:val="001D790F"/>
    <w:rsid w:val="001D7926"/>
    <w:rsid w:val="001D793A"/>
    <w:rsid w:val="001D797E"/>
    <w:rsid w:val="001D79AD"/>
    <w:rsid w:val="001D79C0"/>
    <w:rsid w:val="001D7A39"/>
    <w:rsid w:val="001D7A5B"/>
    <w:rsid w:val="001D7A6B"/>
    <w:rsid w:val="001D7A96"/>
    <w:rsid w:val="001D7A9E"/>
    <w:rsid w:val="001D7AAE"/>
    <w:rsid w:val="001D7AB7"/>
    <w:rsid w:val="001D7ACE"/>
    <w:rsid w:val="001D7AED"/>
    <w:rsid w:val="001D7B0F"/>
    <w:rsid w:val="001D7B33"/>
    <w:rsid w:val="001D7B42"/>
    <w:rsid w:val="001D7B83"/>
    <w:rsid w:val="001D7BA0"/>
    <w:rsid w:val="001D7BD3"/>
    <w:rsid w:val="001D7C1A"/>
    <w:rsid w:val="001D7C3E"/>
    <w:rsid w:val="001D7C48"/>
    <w:rsid w:val="001D7C85"/>
    <w:rsid w:val="001D7CAA"/>
    <w:rsid w:val="001D7CB3"/>
    <w:rsid w:val="001D7CFF"/>
    <w:rsid w:val="001D7D64"/>
    <w:rsid w:val="001D7D86"/>
    <w:rsid w:val="001D7DB9"/>
    <w:rsid w:val="001D7DF1"/>
    <w:rsid w:val="001D7E40"/>
    <w:rsid w:val="001D7E56"/>
    <w:rsid w:val="001D7E62"/>
    <w:rsid w:val="001D7EA2"/>
    <w:rsid w:val="001D7EA8"/>
    <w:rsid w:val="001D7EA9"/>
    <w:rsid w:val="001D7EEE"/>
    <w:rsid w:val="001D7EFC"/>
    <w:rsid w:val="001D7F11"/>
    <w:rsid w:val="001D7F3C"/>
    <w:rsid w:val="001D7F4F"/>
    <w:rsid w:val="001D7FB8"/>
    <w:rsid w:val="001D7FF6"/>
    <w:rsid w:val="001E0004"/>
    <w:rsid w:val="001E0048"/>
    <w:rsid w:val="001E0064"/>
    <w:rsid w:val="001E00AE"/>
    <w:rsid w:val="001E00D6"/>
    <w:rsid w:val="001E00EC"/>
    <w:rsid w:val="001E010F"/>
    <w:rsid w:val="001E0150"/>
    <w:rsid w:val="001E0155"/>
    <w:rsid w:val="001E0197"/>
    <w:rsid w:val="001E01BE"/>
    <w:rsid w:val="001E01E7"/>
    <w:rsid w:val="001E021F"/>
    <w:rsid w:val="001E0227"/>
    <w:rsid w:val="001E0279"/>
    <w:rsid w:val="001E02A9"/>
    <w:rsid w:val="001E02DE"/>
    <w:rsid w:val="001E0336"/>
    <w:rsid w:val="001E034E"/>
    <w:rsid w:val="001E0367"/>
    <w:rsid w:val="001E03C6"/>
    <w:rsid w:val="001E03C7"/>
    <w:rsid w:val="001E03D7"/>
    <w:rsid w:val="001E03F1"/>
    <w:rsid w:val="001E03FB"/>
    <w:rsid w:val="001E0468"/>
    <w:rsid w:val="001E0506"/>
    <w:rsid w:val="001E050E"/>
    <w:rsid w:val="001E051E"/>
    <w:rsid w:val="001E0520"/>
    <w:rsid w:val="001E054A"/>
    <w:rsid w:val="001E0553"/>
    <w:rsid w:val="001E05A1"/>
    <w:rsid w:val="001E05A3"/>
    <w:rsid w:val="001E05B9"/>
    <w:rsid w:val="001E05C6"/>
    <w:rsid w:val="001E05D2"/>
    <w:rsid w:val="001E05DA"/>
    <w:rsid w:val="001E05F8"/>
    <w:rsid w:val="001E0638"/>
    <w:rsid w:val="001E067B"/>
    <w:rsid w:val="001E06AA"/>
    <w:rsid w:val="001E06B5"/>
    <w:rsid w:val="001E06CE"/>
    <w:rsid w:val="001E070A"/>
    <w:rsid w:val="001E0755"/>
    <w:rsid w:val="001E0766"/>
    <w:rsid w:val="001E0799"/>
    <w:rsid w:val="001E07AC"/>
    <w:rsid w:val="001E07AF"/>
    <w:rsid w:val="001E0833"/>
    <w:rsid w:val="001E087C"/>
    <w:rsid w:val="001E08CD"/>
    <w:rsid w:val="001E08D0"/>
    <w:rsid w:val="001E08E3"/>
    <w:rsid w:val="001E08F5"/>
    <w:rsid w:val="001E0910"/>
    <w:rsid w:val="001E0924"/>
    <w:rsid w:val="001E0932"/>
    <w:rsid w:val="001E0972"/>
    <w:rsid w:val="001E0987"/>
    <w:rsid w:val="001E09A5"/>
    <w:rsid w:val="001E09A6"/>
    <w:rsid w:val="001E09B5"/>
    <w:rsid w:val="001E09B7"/>
    <w:rsid w:val="001E09BC"/>
    <w:rsid w:val="001E09F5"/>
    <w:rsid w:val="001E0A55"/>
    <w:rsid w:val="001E0A65"/>
    <w:rsid w:val="001E0A95"/>
    <w:rsid w:val="001E0AC8"/>
    <w:rsid w:val="001E0AFA"/>
    <w:rsid w:val="001E0B2D"/>
    <w:rsid w:val="001E0B57"/>
    <w:rsid w:val="001E0B63"/>
    <w:rsid w:val="001E0BCB"/>
    <w:rsid w:val="001E0C52"/>
    <w:rsid w:val="001E0C6E"/>
    <w:rsid w:val="001E0C78"/>
    <w:rsid w:val="001E0CBC"/>
    <w:rsid w:val="001E0CF2"/>
    <w:rsid w:val="001E0D03"/>
    <w:rsid w:val="001E0D26"/>
    <w:rsid w:val="001E0D3A"/>
    <w:rsid w:val="001E0D89"/>
    <w:rsid w:val="001E0EB7"/>
    <w:rsid w:val="001E0EC0"/>
    <w:rsid w:val="001E0EE5"/>
    <w:rsid w:val="001E0EFA"/>
    <w:rsid w:val="001E0F03"/>
    <w:rsid w:val="001E0F05"/>
    <w:rsid w:val="001E0F2F"/>
    <w:rsid w:val="001E0F53"/>
    <w:rsid w:val="001E0F7E"/>
    <w:rsid w:val="001E0F9D"/>
    <w:rsid w:val="001E0FB1"/>
    <w:rsid w:val="001E0FC0"/>
    <w:rsid w:val="001E0FDE"/>
    <w:rsid w:val="001E103A"/>
    <w:rsid w:val="001E107E"/>
    <w:rsid w:val="001E107F"/>
    <w:rsid w:val="001E108B"/>
    <w:rsid w:val="001E10C2"/>
    <w:rsid w:val="001E10DC"/>
    <w:rsid w:val="001E10EF"/>
    <w:rsid w:val="001E1114"/>
    <w:rsid w:val="001E1115"/>
    <w:rsid w:val="001E1179"/>
    <w:rsid w:val="001E1187"/>
    <w:rsid w:val="001E1196"/>
    <w:rsid w:val="001E1200"/>
    <w:rsid w:val="001E120B"/>
    <w:rsid w:val="001E1227"/>
    <w:rsid w:val="001E1255"/>
    <w:rsid w:val="001E1258"/>
    <w:rsid w:val="001E1274"/>
    <w:rsid w:val="001E128B"/>
    <w:rsid w:val="001E1290"/>
    <w:rsid w:val="001E12FF"/>
    <w:rsid w:val="001E130D"/>
    <w:rsid w:val="001E137F"/>
    <w:rsid w:val="001E13DD"/>
    <w:rsid w:val="001E13F1"/>
    <w:rsid w:val="001E141C"/>
    <w:rsid w:val="001E1432"/>
    <w:rsid w:val="001E1446"/>
    <w:rsid w:val="001E146A"/>
    <w:rsid w:val="001E14FA"/>
    <w:rsid w:val="001E1506"/>
    <w:rsid w:val="001E1559"/>
    <w:rsid w:val="001E158E"/>
    <w:rsid w:val="001E15BB"/>
    <w:rsid w:val="001E15DB"/>
    <w:rsid w:val="001E161E"/>
    <w:rsid w:val="001E163B"/>
    <w:rsid w:val="001E166A"/>
    <w:rsid w:val="001E166F"/>
    <w:rsid w:val="001E1708"/>
    <w:rsid w:val="001E1712"/>
    <w:rsid w:val="001E1729"/>
    <w:rsid w:val="001E172C"/>
    <w:rsid w:val="001E1782"/>
    <w:rsid w:val="001E17D4"/>
    <w:rsid w:val="001E1807"/>
    <w:rsid w:val="001E186E"/>
    <w:rsid w:val="001E1880"/>
    <w:rsid w:val="001E1890"/>
    <w:rsid w:val="001E18AB"/>
    <w:rsid w:val="001E18CD"/>
    <w:rsid w:val="001E18F5"/>
    <w:rsid w:val="001E1906"/>
    <w:rsid w:val="001E1988"/>
    <w:rsid w:val="001E198C"/>
    <w:rsid w:val="001E199A"/>
    <w:rsid w:val="001E19C4"/>
    <w:rsid w:val="001E19D3"/>
    <w:rsid w:val="001E19D8"/>
    <w:rsid w:val="001E19D9"/>
    <w:rsid w:val="001E19FA"/>
    <w:rsid w:val="001E1A57"/>
    <w:rsid w:val="001E1AAA"/>
    <w:rsid w:val="001E1ACB"/>
    <w:rsid w:val="001E1AFC"/>
    <w:rsid w:val="001E1B2E"/>
    <w:rsid w:val="001E1BDA"/>
    <w:rsid w:val="001E1C82"/>
    <w:rsid w:val="001E1CBD"/>
    <w:rsid w:val="001E1CD5"/>
    <w:rsid w:val="001E1CD6"/>
    <w:rsid w:val="001E1CDF"/>
    <w:rsid w:val="001E1CFB"/>
    <w:rsid w:val="001E1D19"/>
    <w:rsid w:val="001E1D27"/>
    <w:rsid w:val="001E1D35"/>
    <w:rsid w:val="001E1D63"/>
    <w:rsid w:val="001E1D67"/>
    <w:rsid w:val="001E1D98"/>
    <w:rsid w:val="001E1DDB"/>
    <w:rsid w:val="001E1E00"/>
    <w:rsid w:val="001E1E2F"/>
    <w:rsid w:val="001E1E56"/>
    <w:rsid w:val="001E1E5D"/>
    <w:rsid w:val="001E1EA7"/>
    <w:rsid w:val="001E1EAB"/>
    <w:rsid w:val="001E1EBA"/>
    <w:rsid w:val="001E1EC5"/>
    <w:rsid w:val="001E1EC9"/>
    <w:rsid w:val="001E1EEE"/>
    <w:rsid w:val="001E1F2E"/>
    <w:rsid w:val="001E1F36"/>
    <w:rsid w:val="001E1F47"/>
    <w:rsid w:val="001E1F78"/>
    <w:rsid w:val="001E1F7B"/>
    <w:rsid w:val="001E1F80"/>
    <w:rsid w:val="001E1F93"/>
    <w:rsid w:val="001E1FA5"/>
    <w:rsid w:val="001E1FA6"/>
    <w:rsid w:val="001E1FC7"/>
    <w:rsid w:val="001E1FE3"/>
    <w:rsid w:val="001E1FE7"/>
    <w:rsid w:val="001E1FF7"/>
    <w:rsid w:val="001E202A"/>
    <w:rsid w:val="001E2057"/>
    <w:rsid w:val="001E208F"/>
    <w:rsid w:val="001E2095"/>
    <w:rsid w:val="001E20C6"/>
    <w:rsid w:val="001E20D2"/>
    <w:rsid w:val="001E20D5"/>
    <w:rsid w:val="001E2105"/>
    <w:rsid w:val="001E2147"/>
    <w:rsid w:val="001E2183"/>
    <w:rsid w:val="001E219B"/>
    <w:rsid w:val="001E2211"/>
    <w:rsid w:val="001E2241"/>
    <w:rsid w:val="001E2276"/>
    <w:rsid w:val="001E228A"/>
    <w:rsid w:val="001E22B6"/>
    <w:rsid w:val="001E2321"/>
    <w:rsid w:val="001E2326"/>
    <w:rsid w:val="001E232E"/>
    <w:rsid w:val="001E2335"/>
    <w:rsid w:val="001E234D"/>
    <w:rsid w:val="001E23B1"/>
    <w:rsid w:val="001E23B8"/>
    <w:rsid w:val="001E23F3"/>
    <w:rsid w:val="001E243F"/>
    <w:rsid w:val="001E2495"/>
    <w:rsid w:val="001E24A6"/>
    <w:rsid w:val="001E24B5"/>
    <w:rsid w:val="001E24B8"/>
    <w:rsid w:val="001E2509"/>
    <w:rsid w:val="001E2524"/>
    <w:rsid w:val="001E2538"/>
    <w:rsid w:val="001E254F"/>
    <w:rsid w:val="001E25BF"/>
    <w:rsid w:val="001E2637"/>
    <w:rsid w:val="001E268B"/>
    <w:rsid w:val="001E2698"/>
    <w:rsid w:val="001E26BD"/>
    <w:rsid w:val="001E2725"/>
    <w:rsid w:val="001E2727"/>
    <w:rsid w:val="001E276E"/>
    <w:rsid w:val="001E2774"/>
    <w:rsid w:val="001E2780"/>
    <w:rsid w:val="001E278D"/>
    <w:rsid w:val="001E2796"/>
    <w:rsid w:val="001E27AA"/>
    <w:rsid w:val="001E27EE"/>
    <w:rsid w:val="001E2826"/>
    <w:rsid w:val="001E2859"/>
    <w:rsid w:val="001E285B"/>
    <w:rsid w:val="001E2862"/>
    <w:rsid w:val="001E2890"/>
    <w:rsid w:val="001E28AF"/>
    <w:rsid w:val="001E28B4"/>
    <w:rsid w:val="001E28DD"/>
    <w:rsid w:val="001E28E5"/>
    <w:rsid w:val="001E2910"/>
    <w:rsid w:val="001E2943"/>
    <w:rsid w:val="001E2962"/>
    <w:rsid w:val="001E2964"/>
    <w:rsid w:val="001E2969"/>
    <w:rsid w:val="001E29AE"/>
    <w:rsid w:val="001E29D2"/>
    <w:rsid w:val="001E29FA"/>
    <w:rsid w:val="001E2A3E"/>
    <w:rsid w:val="001E2A45"/>
    <w:rsid w:val="001E2AA8"/>
    <w:rsid w:val="001E2AAB"/>
    <w:rsid w:val="001E2AE3"/>
    <w:rsid w:val="001E2B55"/>
    <w:rsid w:val="001E2B81"/>
    <w:rsid w:val="001E2C20"/>
    <w:rsid w:val="001E2C45"/>
    <w:rsid w:val="001E2C60"/>
    <w:rsid w:val="001E2C77"/>
    <w:rsid w:val="001E2C8A"/>
    <w:rsid w:val="001E2CA4"/>
    <w:rsid w:val="001E2CA6"/>
    <w:rsid w:val="001E2CE4"/>
    <w:rsid w:val="001E2CEB"/>
    <w:rsid w:val="001E2CF7"/>
    <w:rsid w:val="001E2D5F"/>
    <w:rsid w:val="001E2DA8"/>
    <w:rsid w:val="001E2DC3"/>
    <w:rsid w:val="001E2DCD"/>
    <w:rsid w:val="001E2DD5"/>
    <w:rsid w:val="001E2DE0"/>
    <w:rsid w:val="001E2E2E"/>
    <w:rsid w:val="001E2E5A"/>
    <w:rsid w:val="001E2E74"/>
    <w:rsid w:val="001E2E81"/>
    <w:rsid w:val="001E2E9F"/>
    <w:rsid w:val="001E2EB1"/>
    <w:rsid w:val="001E2EE3"/>
    <w:rsid w:val="001E2EF8"/>
    <w:rsid w:val="001E2F0E"/>
    <w:rsid w:val="001E2F13"/>
    <w:rsid w:val="001E2F37"/>
    <w:rsid w:val="001E2F72"/>
    <w:rsid w:val="001E2F97"/>
    <w:rsid w:val="001E2FAD"/>
    <w:rsid w:val="001E2FBB"/>
    <w:rsid w:val="001E3016"/>
    <w:rsid w:val="001E3070"/>
    <w:rsid w:val="001E3078"/>
    <w:rsid w:val="001E3098"/>
    <w:rsid w:val="001E30DB"/>
    <w:rsid w:val="001E30E6"/>
    <w:rsid w:val="001E30F2"/>
    <w:rsid w:val="001E3128"/>
    <w:rsid w:val="001E313A"/>
    <w:rsid w:val="001E3148"/>
    <w:rsid w:val="001E3181"/>
    <w:rsid w:val="001E3182"/>
    <w:rsid w:val="001E3185"/>
    <w:rsid w:val="001E3186"/>
    <w:rsid w:val="001E318C"/>
    <w:rsid w:val="001E318F"/>
    <w:rsid w:val="001E31D9"/>
    <w:rsid w:val="001E31E9"/>
    <w:rsid w:val="001E320E"/>
    <w:rsid w:val="001E3211"/>
    <w:rsid w:val="001E321A"/>
    <w:rsid w:val="001E3234"/>
    <w:rsid w:val="001E3236"/>
    <w:rsid w:val="001E3259"/>
    <w:rsid w:val="001E32A3"/>
    <w:rsid w:val="001E32BE"/>
    <w:rsid w:val="001E32C1"/>
    <w:rsid w:val="001E32E7"/>
    <w:rsid w:val="001E3322"/>
    <w:rsid w:val="001E3341"/>
    <w:rsid w:val="001E3364"/>
    <w:rsid w:val="001E3398"/>
    <w:rsid w:val="001E33B1"/>
    <w:rsid w:val="001E33DA"/>
    <w:rsid w:val="001E3421"/>
    <w:rsid w:val="001E3449"/>
    <w:rsid w:val="001E345F"/>
    <w:rsid w:val="001E346B"/>
    <w:rsid w:val="001E34A4"/>
    <w:rsid w:val="001E34B7"/>
    <w:rsid w:val="001E34CA"/>
    <w:rsid w:val="001E34D9"/>
    <w:rsid w:val="001E34EE"/>
    <w:rsid w:val="001E351A"/>
    <w:rsid w:val="001E3534"/>
    <w:rsid w:val="001E357C"/>
    <w:rsid w:val="001E359B"/>
    <w:rsid w:val="001E35B7"/>
    <w:rsid w:val="001E35C3"/>
    <w:rsid w:val="001E35DD"/>
    <w:rsid w:val="001E35F4"/>
    <w:rsid w:val="001E3613"/>
    <w:rsid w:val="001E361E"/>
    <w:rsid w:val="001E367C"/>
    <w:rsid w:val="001E3695"/>
    <w:rsid w:val="001E3696"/>
    <w:rsid w:val="001E36BF"/>
    <w:rsid w:val="001E3706"/>
    <w:rsid w:val="001E3713"/>
    <w:rsid w:val="001E3728"/>
    <w:rsid w:val="001E372A"/>
    <w:rsid w:val="001E378F"/>
    <w:rsid w:val="001E3790"/>
    <w:rsid w:val="001E37AF"/>
    <w:rsid w:val="001E37B2"/>
    <w:rsid w:val="001E37BC"/>
    <w:rsid w:val="001E37E0"/>
    <w:rsid w:val="001E37E2"/>
    <w:rsid w:val="001E3884"/>
    <w:rsid w:val="001E3896"/>
    <w:rsid w:val="001E389D"/>
    <w:rsid w:val="001E38FA"/>
    <w:rsid w:val="001E3954"/>
    <w:rsid w:val="001E3964"/>
    <w:rsid w:val="001E396F"/>
    <w:rsid w:val="001E3990"/>
    <w:rsid w:val="001E3A11"/>
    <w:rsid w:val="001E3A1C"/>
    <w:rsid w:val="001E3A2B"/>
    <w:rsid w:val="001E3A30"/>
    <w:rsid w:val="001E3A31"/>
    <w:rsid w:val="001E3A5F"/>
    <w:rsid w:val="001E3A63"/>
    <w:rsid w:val="001E3A67"/>
    <w:rsid w:val="001E3A7D"/>
    <w:rsid w:val="001E3AA2"/>
    <w:rsid w:val="001E3AA7"/>
    <w:rsid w:val="001E3AB5"/>
    <w:rsid w:val="001E3AD1"/>
    <w:rsid w:val="001E3AF6"/>
    <w:rsid w:val="001E3B5F"/>
    <w:rsid w:val="001E3BB3"/>
    <w:rsid w:val="001E3BCF"/>
    <w:rsid w:val="001E3BDE"/>
    <w:rsid w:val="001E3BDF"/>
    <w:rsid w:val="001E3BE7"/>
    <w:rsid w:val="001E3C08"/>
    <w:rsid w:val="001E3C51"/>
    <w:rsid w:val="001E3CA8"/>
    <w:rsid w:val="001E3CB1"/>
    <w:rsid w:val="001E3CDB"/>
    <w:rsid w:val="001E3D0A"/>
    <w:rsid w:val="001E3D0D"/>
    <w:rsid w:val="001E3D1E"/>
    <w:rsid w:val="001E3D5F"/>
    <w:rsid w:val="001E3D6F"/>
    <w:rsid w:val="001E3D7B"/>
    <w:rsid w:val="001E3DBE"/>
    <w:rsid w:val="001E3DDF"/>
    <w:rsid w:val="001E3E06"/>
    <w:rsid w:val="001E3E1F"/>
    <w:rsid w:val="001E3E38"/>
    <w:rsid w:val="001E3E40"/>
    <w:rsid w:val="001E3E61"/>
    <w:rsid w:val="001E3E76"/>
    <w:rsid w:val="001E3E95"/>
    <w:rsid w:val="001E3ED5"/>
    <w:rsid w:val="001E3F15"/>
    <w:rsid w:val="001E3F4C"/>
    <w:rsid w:val="001E3FA3"/>
    <w:rsid w:val="001E3FAC"/>
    <w:rsid w:val="001E3FC1"/>
    <w:rsid w:val="001E4031"/>
    <w:rsid w:val="001E404D"/>
    <w:rsid w:val="001E4087"/>
    <w:rsid w:val="001E40AC"/>
    <w:rsid w:val="001E4132"/>
    <w:rsid w:val="001E416A"/>
    <w:rsid w:val="001E4177"/>
    <w:rsid w:val="001E425D"/>
    <w:rsid w:val="001E426B"/>
    <w:rsid w:val="001E4287"/>
    <w:rsid w:val="001E42EA"/>
    <w:rsid w:val="001E4300"/>
    <w:rsid w:val="001E4320"/>
    <w:rsid w:val="001E4351"/>
    <w:rsid w:val="001E435D"/>
    <w:rsid w:val="001E4361"/>
    <w:rsid w:val="001E436C"/>
    <w:rsid w:val="001E43AF"/>
    <w:rsid w:val="001E43CC"/>
    <w:rsid w:val="001E43F6"/>
    <w:rsid w:val="001E4409"/>
    <w:rsid w:val="001E440D"/>
    <w:rsid w:val="001E4411"/>
    <w:rsid w:val="001E4437"/>
    <w:rsid w:val="001E443D"/>
    <w:rsid w:val="001E4457"/>
    <w:rsid w:val="001E44C9"/>
    <w:rsid w:val="001E44D4"/>
    <w:rsid w:val="001E44E5"/>
    <w:rsid w:val="001E44F0"/>
    <w:rsid w:val="001E4501"/>
    <w:rsid w:val="001E4530"/>
    <w:rsid w:val="001E4577"/>
    <w:rsid w:val="001E4583"/>
    <w:rsid w:val="001E458C"/>
    <w:rsid w:val="001E45AA"/>
    <w:rsid w:val="001E45C2"/>
    <w:rsid w:val="001E45F5"/>
    <w:rsid w:val="001E45FA"/>
    <w:rsid w:val="001E4614"/>
    <w:rsid w:val="001E463C"/>
    <w:rsid w:val="001E4647"/>
    <w:rsid w:val="001E464C"/>
    <w:rsid w:val="001E4678"/>
    <w:rsid w:val="001E46BA"/>
    <w:rsid w:val="001E46C6"/>
    <w:rsid w:val="001E476A"/>
    <w:rsid w:val="001E476F"/>
    <w:rsid w:val="001E4787"/>
    <w:rsid w:val="001E4789"/>
    <w:rsid w:val="001E478C"/>
    <w:rsid w:val="001E479F"/>
    <w:rsid w:val="001E47BE"/>
    <w:rsid w:val="001E47C8"/>
    <w:rsid w:val="001E47FB"/>
    <w:rsid w:val="001E484B"/>
    <w:rsid w:val="001E4858"/>
    <w:rsid w:val="001E489D"/>
    <w:rsid w:val="001E48AF"/>
    <w:rsid w:val="001E48DB"/>
    <w:rsid w:val="001E48FC"/>
    <w:rsid w:val="001E48FD"/>
    <w:rsid w:val="001E4909"/>
    <w:rsid w:val="001E492F"/>
    <w:rsid w:val="001E4942"/>
    <w:rsid w:val="001E4944"/>
    <w:rsid w:val="001E4975"/>
    <w:rsid w:val="001E4A3F"/>
    <w:rsid w:val="001E4ACC"/>
    <w:rsid w:val="001E4AF0"/>
    <w:rsid w:val="001E4B36"/>
    <w:rsid w:val="001E4B4A"/>
    <w:rsid w:val="001E4B7E"/>
    <w:rsid w:val="001E4B8C"/>
    <w:rsid w:val="001E4BA4"/>
    <w:rsid w:val="001E4BCB"/>
    <w:rsid w:val="001E4BFA"/>
    <w:rsid w:val="001E4C0D"/>
    <w:rsid w:val="001E4C18"/>
    <w:rsid w:val="001E4C46"/>
    <w:rsid w:val="001E4CC7"/>
    <w:rsid w:val="001E4CCD"/>
    <w:rsid w:val="001E4D7D"/>
    <w:rsid w:val="001E4D8E"/>
    <w:rsid w:val="001E4D9A"/>
    <w:rsid w:val="001E4DCB"/>
    <w:rsid w:val="001E4DE0"/>
    <w:rsid w:val="001E4E03"/>
    <w:rsid w:val="001E4E26"/>
    <w:rsid w:val="001E4E2B"/>
    <w:rsid w:val="001E4E3A"/>
    <w:rsid w:val="001E4E57"/>
    <w:rsid w:val="001E4E84"/>
    <w:rsid w:val="001E4E9C"/>
    <w:rsid w:val="001E4EB7"/>
    <w:rsid w:val="001E4EEA"/>
    <w:rsid w:val="001E4EED"/>
    <w:rsid w:val="001E4F04"/>
    <w:rsid w:val="001E4F22"/>
    <w:rsid w:val="001E4F6B"/>
    <w:rsid w:val="001E4FB1"/>
    <w:rsid w:val="001E4FDC"/>
    <w:rsid w:val="001E4FE0"/>
    <w:rsid w:val="001E4FF1"/>
    <w:rsid w:val="001E5032"/>
    <w:rsid w:val="001E5097"/>
    <w:rsid w:val="001E50B1"/>
    <w:rsid w:val="001E50C4"/>
    <w:rsid w:val="001E5163"/>
    <w:rsid w:val="001E517C"/>
    <w:rsid w:val="001E51A7"/>
    <w:rsid w:val="001E51AE"/>
    <w:rsid w:val="001E51C5"/>
    <w:rsid w:val="001E5209"/>
    <w:rsid w:val="001E5225"/>
    <w:rsid w:val="001E5274"/>
    <w:rsid w:val="001E52E5"/>
    <w:rsid w:val="001E52E9"/>
    <w:rsid w:val="001E52F3"/>
    <w:rsid w:val="001E52FE"/>
    <w:rsid w:val="001E5302"/>
    <w:rsid w:val="001E5346"/>
    <w:rsid w:val="001E539A"/>
    <w:rsid w:val="001E53A4"/>
    <w:rsid w:val="001E53B0"/>
    <w:rsid w:val="001E53B8"/>
    <w:rsid w:val="001E53CC"/>
    <w:rsid w:val="001E53DA"/>
    <w:rsid w:val="001E5407"/>
    <w:rsid w:val="001E5440"/>
    <w:rsid w:val="001E5441"/>
    <w:rsid w:val="001E54C2"/>
    <w:rsid w:val="001E54C4"/>
    <w:rsid w:val="001E54F9"/>
    <w:rsid w:val="001E550A"/>
    <w:rsid w:val="001E5550"/>
    <w:rsid w:val="001E5551"/>
    <w:rsid w:val="001E5591"/>
    <w:rsid w:val="001E55F1"/>
    <w:rsid w:val="001E5611"/>
    <w:rsid w:val="001E565A"/>
    <w:rsid w:val="001E5667"/>
    <w:rsid w:val="001E5671"/>
    <w:rsid w:val="001E56A0"/>
    <w:rsid w:val="001E56BD"/>
    <w:rsid w:val="001E56FE"/>
    <w:rsid w:val="001E572A"/>
    <w:rsid w:val="001E5735"/>
    <w:rsid w:val="001E574E"/>
    <w:rsid w:val="001E5778"/>
    <w:rsid w:val="001E5799"/>
    <w:rsid w:val="001E57B8"/>
    <w:rsid w:val="001E57C8"/>
    <w:rsid w:val="001E57D7"/>
    <w:rsid w:val="001E583F"/>
    <w:rsid w:val="001E584D"/>
    <w:rsid w:val="001E58B0"/>
    <w:rsid w:val="001E5914"/>
    <w:rsid w:val="001E592E"/>
    <w:rsid w:val="001E59A7"/>
    <w:rsid w:val="001E5A08"/>
    <w:rsid w:val="001E5A1C"/>
    <w:rsid w:val="001E5A41"/>
    <w:rsid w:val="001E5A60"/>
    <w:rsid w:val="001E5A62"/>
    <w:rsid w:val="001E5AEC"/>
    <w:rsid w:val="001E5AF2"/>
    <w:rsid w:val="001E5AF4"/>
    <w:rsid w:val="001E5B27"/>
    <w:rsid w:val="001E5B2C"/>
    <w:rsid w:val="001E5B7B"/>
    <w:rsid w:val="001E5BA4"/>
    <w:rsid w:val="001E5BAA"/>
    <w:rsid w:val="001E5C19"/>
    <w:rsid w:val="001E5C1E"/>
    <w:rsid w:val="001E5C21"/>
    <w:rsid w:val="001E5C30"/>
    <w:rsid w:val="001E5C35"/>
    <w:rsid w:val="001E5C74"/>
    <w:rsid w:val="001E5CA0"/>
    <w:rsid w:val="001E5CDA"/>
    <w:rsid w:val="001E5CF0"/>
    <w:rsid w:val="001E5D04"/>
    <w:rsid w:val="001E5D21"/>
    <w:rsid w:val="001E5D4E"/>
    <w:rsid w:val="001E5D95"/>
    <w:rsid w:val="001E5D98"/>
    <w:rsid w:val="001E5DA3"/>
    <w:rsid w:val="001E5DB5"/>
    <w:rsid w:val="001E5DDC"/>
    <w:rsid w:val="001E5DE5"/>
    <w:rsid w:val="001E5E6A"/>
    <w:rsid w:val="001E5E77"/>
    <w:rsid w:val="001E5E9D"/>
    <w:rsid w:val="001E5EAF"/>
    <w:rsid w:val="001E5EB9"/>
    <w:rsid w:val="001E5EEF"/>
    <w:rsid w:val="001E5EF9"/>
    <w:rsid w:val="001E5F36"/>
    <w:rsid w:val="001E5F54"/>
    <w:rsid w:val="001E5F7E"/>
    <w:rsid w:val="001E5F85"/>
    <w:rsid w:val="001E5F95"/>
    <w:rsid w:val="001E5FB4"/>
    <w:rsid w:val="001E5FF2"/>
    <w:rsid w:val="001E6016"/>
    <w:rsid w:val="001E6031"/>
    <w:rsid w:val="001E6042"/>
    <w:rsid w:val="001E6056"/>
    <w:rsid w:val="001E605C"/>
    <w:rsid w:val="001E607F"/>
    <w:rsid w:val="001E608D"/>
    <w:rsid w:val="001E609B"/>
    <w:rsid w:val="001E60A6"/>
    <w:rsid w:val="001E60D6"/>
    <w:rsid w:val="001E60EA"/>
    <w:rsid w:val="001E610D"/>
    <w:rsid w:val="001E614B"/>
    <w:rsid w:val="001E6156"/>
    <w:rsid w:val="001E617F"/>
    <w:rsid w:val="001E61AE"/>
    <w:rsid w:val="001E61CB"/>
    <w:rsid w:val="001E61D3"/>
    <w:rsid w:val="001E61D6"/>
    <w:rsid w:val="001E61ED"/>
    <w:rsid w:val="001E6216"/>
    <w:rsid w:val="001E6252"/>
    <w:rsid w:val="001E627C"/>
    <w:rsid w:val="001E62A3"/>
    <w:rsid w:val="001E62D5"/>
    <w:rsid w:val="001E62F4"/>
    <w:rsid w:val="001E630A"/>
    <w:rsid w:val="001E632A"/>
    <w:rsid w:val="001E6384"/>
    <w:rsid w:val="001E63AB"/>
    <w:rsid w:val="001E63D2"/>
    <w:rsid w:val="001E63F3"/>
    <w:rsid w:val="001E6404"/>
    <w:rsid w:val="001E6445"/>
    <w:rsid w:val="001E6455"/>
    <w:rsid w:val="001E64A2"/>
    <w:rsid w:val="001E64B5"/>
    <w:rsid w:val="001E64DC"/>
    <w:rsid w:val="001E6504"/>
    <w:rsid w:val="001E6510"/>
    <w:rsid w:val="001E6535"/>
    <w:rsid w:val="001E655D"/>
    <w:rsid w:val="001E657E"/>
    <w:rsid w:val="001E65C1"/>
    <w:rsid w:val="001E664C"/>
    <w:rsid w:val="001E6663"/>
    <w:rsid w:val="001E6667"/>
    <w:rsid w:val="001E66CF"/>
    <w:rsid w:val="001E6711"/>
    <w:rsid w:val="001E6713"/>
    <w:rsid w:val="001E6745"/>
    <w:rsid w:val="001E675D"/>
    <w:rsid w:val="001E6775"/>
    <w:rsid w:val="001E6785"/>
    <w:rsid w:val="001E678F"/>
    <w:rsid w:val="001E67A8"/>
    <w:rsid w:val="001E680B"/>
    <w:rsid w:val="001E6820"/>
    <w:rsid w:val="001E6836"/>
    <w:rsid w:val="001E6837"/>
    <w:rsid w:val="001E6857"/>
    <w:rsid w:val="001E685B"/>
    <w:rsid w:val="001E685C"/>
    <w:rsid w:val="001E68AA"/>
    <w:rsid w:val="001E6907"/>
    <w:rsid w:val="001E6910"/>
    <w:rsid w:val="001E6911"/>
    <w:rsid w:val="001E691E"/>
    <w:rsid w:val="001E6978"/>
    <w:rsid w:val="001E69B1"/>
    <w:rsid w:val="001E69F4"/>
    <w:rsid w:val="001E6A03"/>
    <w:rsid w:val="001E6A13"/>
    <w:rsid w:val="001E6A3F"/>
    <w:rsid w:val="001E6A5A"/>
    <w:rsid w:val="001E6A93"/>
    <w:rsid w:val="001E6AD5"/>
    <w:rsid w:val="001E6B0C"/>
    <w:rsid w:val="001E6B1A"/>
    <w:rsid w:val="001E6B21"/>
    <w:rsid w:val="001E6B5C"/>
    <w:rsid w:val="001E6B66"/>
    <w:rsid w:val="001E6B6F"/>
    <w:rsid w:val="001E6B72"/>
    <w:rsid w:val="001E6B91"/>
    <w:rsid w:val="001E6B94"/>
    <w:rsid w:val="001E6B99"/>
    <w:rsid w:val="001E6BDA"/>
    <w:rsid w:val="001E6C1C"/>
    <w:rsid w:val="001E6C1F"/>
    <w:rsid w:val="001E6C46"/>
    <w:rsid w:val="001E6C98"/>
    <w:rsid w:val="001E6CC1"/>
    <w:rsid w:val="001E6CC9"/>
    <w:rsid w:val="001E6CCA"/>
    <w:rsid w:val="001E6CDC"/>
    <w:rsid w:val="001E6CEE"/>
    <w:rsid w:val="001E6D3D"/>
    <w:rsid w:val="001E6D7B"/>
    <w:rsid w:val="001E6DC0"/>
    <w:rsid w:val="001E6E05"/>
    <w:rsid w:val="001E6E08"/>
    <w:rsid w:val="001E6E0A"/>
    <w:rsid w:val="001E6E1F"/>
    <w:rsid w:val="001E6E21"/>
    <w:rsid w:val="001E6E27"/>
    <w:rsid w:val="001E6E38"/>
    <w:rsid w:val="001E6E46"/>
    <w:rsid w:val="001E6E4A"/>
    <w:rsid w:val="001E6E5C"/>
    <w:rsid w:val="001E6E8B"/>
    <w:rsid w:val="001E6EA5"/>
    <w:rsid w:val="001E6EBF"/>
    <w:rsid w:val="001E6ECB"/>
    <w:rsid w:val="001E6ED0"/>
    <w:rsid w:val="001E6EDD"/>
    <w:rsid w:val="001E6F08"/>
    <w:rsid w:val="001E6F2B"/>
    <w:rsid w:val="001E6F4F"/>
    <w:rsid w:val="001E6F63"/>
    <w:rsid w:val="001E6FDA"/>
    <w:rsid w:val="001E6FF6"/>
    <w:rsid w:val="001E7008"/>
    <w:rsid w:val="001E7010"/>
    <w:rsid w:val="001E705E"/>
    <w:rsid w:val="001E706C"/>
    <w:rsid w:val="001E7085"/>
    <w:rsid w:val="001E70C9"/>
    <w:rsid w:val="001E70D4"/>
    <w:rsid w:val="001E7125"/>
    <w:rsid w:val="001E7139"/>
    <w:rsid w:val="001E7168"/>
    <w:rsid w:val="001E7179"/>
    <w:rsid w:val="001E71A1"/>
    <w:rsid w:val="001E71A5"/>
    <w:rsid w:val="001E71AF"/>
    <w:rsid w:val="001E71F7"/>
    <w:rsid w:val="001E720D"/>
    <w:rsid w:val="001E7220"/>
    <w:rsid w:val="001E7227"/>
    <w:rsid w:val="001E7280"/>
    <w:rsid w:val="001E7292"/>
    <w:rsid w:val="001E72BB"/>
    <w:rsid w:val="001E72CD"/>
    <w:rsid w:val="001E72DB"/>
    <w:rsid w:val="001E72F4"/>
    <w:rsid w:val="001E7339"/>
    <w:rsid w:val="001E73DA"/>
    <w:rsid w:val="001E73EB"/>
    <w:rsid w:val="001E7426"/>
    <w:rsid w:val="001E7438"/>
    <w:rsid w:val="001E743F"/>
    <w:rsid w:val="001E7458"/>
    <w:rsid w:val="001E7471"/>
    <w:rsid w:val="001E7473"/>
    <w:rsid w:val="001E7488"/>
    <w:rsid w:val="001E749C"/>
    <w:rsid w:val="001E74B5"/>
    <w:rsid w:val="001E74DA"/>
    <w:rsid w:val="001E74EF"/>
    <w:rsid w:val="001E74FE"/>
    <w:rsid w:val="001E750A"/>
    <w:rsid w:val="001E7521"/>
    <w:rsid w:val="001E752B"/>
    <w:rsid w:val="001E75C7"/>
    <w:rsid w:val="001E75FB"/>
    <w:rsid w:val="001E7610"/>
    <w:rsid w:val="001E7650"/>
    <w:rsid w:val="001E7651"/>
    <w:rsid w:val="001E7659"/>
    <w:rsid w:val="001E7697"/>
    <w:rsid w:val="001E76AE"/>
    <w:rsid w:val="001E76B8"/>
    <w:rsid w:val="001E7710"/>
    <w:rsid w:val="001E771B"/>
    <w:rsid w:val="001E772D"/>
    <w:rsid w:val="001E7735"/>
    <w:rsid w:val="001E7746"/>
    <w:rsid w:val="001E7798"/>
    <w:rsid w:val="001E77C9"/>
    <w:rsid w:val="001E77D9"/>
    <w:rsid w:val="001E783B"/>
    <w:rsid w:val="001E785D"/>
    <w:rsid w:val="001E78F2"/>
    <w:rsid w:val="001E7919"/>
    <w:rsid w:val="001E7937"/>
    <w:rsid w:val="001E7958"/>
    <w:rsid w:val="001E797D"/>
    <w:rsid w:val="001E798D"/>
    <w:rsid w:val="001E79FF"/>
    <w:rsid w:val="001E7A01"/>
    <w:rsid w:val="001E7A27"/>
    <w:rsid w:val="001E7A2E"/>
    <w:rsid w:val="001E7A6C"/>
    <w:rsid w:val="001E7AB9"/>
    <w:rsid w:val="001E7AD8"/>
    <w:rsid w:val="001E7AEC"/>
    <w:rsid w:val="001E7B00"/>
    <w:rsid w:val="001E7B0B"/>
    <w:rsid w:val="001E7B17"/>
    <w:rsid w:val="001E7B5B"/>
    <w:rsid w:val="001E7B6A"/>
    <w:rsid w:val="001E7BE9"/>
    <w:rsid w:val="001E7BF7"/>
    <w:rsid w:val="001E7C0A"/>
    <w:rsid w:val="001E7C9E"/>
    <w:rsid w:val="001E7CA1"/>
    <w:rsid w:val="001E7CA8"/>
    <w:rsid w:val="001E7CA9"/>
    <w:rsid w:val="001E7CC4"/>
    <w:rsid w:val="001E7CFA"/>
    <w:rsid w:val="001E7D27"/>
    <w:rsid w:val="001E7D3E"/>
    <w:rsid w:val="001E7D63"/>
    <w:rsid w:val="001E7DB6"/>
    <w:rsid w:val="001E7DB8"/>
    <w:rsid w:val="001E7DC8"/>
    <w:rsid w:val="001E7DCA"/>
    <w:rsid w:val="001E7DE1"/>
    <w:rsid w:val="001E7E05"/>
    <w:rsid w:val="001E7E30"/>
    <w:rsid w:val="001E7E94"/>
    <w:rsid w:val="001E7EAA"/>
    <w:rsid w:val="001E7EB0"/>
    <w:rsid w:val="001E7EE5"/>
    <w:rsid w:val="001E7EF7"/>
    <w:rsid w:val="001E7F9A"/>
    <w:rsid w:val="001E7FA6"/>
    <w:rsid w:val="001E7FB5"/>
    <w:rsid w:val="001F001B"/>
    <w:rsid w:val="001F001E"/>
    <w:rsid w:val="001F006A"/>
    <w:rsid w:val="001F0092"/>
    <w:rsid w:val="001F00A0"/>
    <w:rsid w:val="001F00E1"/>
    <w:rsid w:val="001F00E6"/>
    <w:rsid w:val="001F00F2"/>
    <w:rsid w:val="001F0122"/>
    <w:rsid w:val="001F0132"/>
    <w:rsid w:val="001F0135"/>
    <w:rsid w:val="001F0141"/>
    <w:rsid w:val="001F0152"/>
    <w:rsid w:val="001F0197"/>
    <w:rsid w:val="001F019F"/>
    <w:rsid w:val="001F01E2"/>
    <w:rsid w:val="001F020E"/>
    <w:rsid w:val="001F023F"/>
    <w:rsid w:val="001F0266"/>
    <w:rsid w:val="001F0297"/>
    <w:rsid w:val="001F02A4"/>
    <w:rsid w:val="001F02B1"/>
    <w:rsid w:val="001F02DD"/>
    <w:rsid w:val="001F0367"/>
    <w:rsid w:val="001F0375"/>
    <w:rsid w:val="001F03A7"/>
    <w:rsid w:val="001F0418"/>
    <w:rsid w:val="001F0435"/>
    <w:rsid w:val="001F044C"/>
    <w:rsid w:val="001F04B4"/>
    <w:rsid w:val="001F04B9"/>
    <w:rsid w:val="001F04E7"/>
    <w:rsid w:val="001F051D"/>
    <w:rsid w:val="001F0559"/>
    <w:rsid w:val="001F0565"/>
    <w:rsid w:val="001F056C"/>
    <w:rsid w:val="001F0585"/>
    <w:rsid w:val="001F058D"/>
    <w:rsid w:val="001F0595"/>
    <w:rsid w:val="001F05A7"/>
    <w:rsid w:val="001F05DB"/>
    <w:rsid w:val="001F05F0"/>
    <w:rsid w:val="001F05FD"/>
    <w:rsid w:val="001F060A"/>
    <w:rsid w:val="001F061D"/>
    <w:rsid w:val="001F061F"/>
    <w:rsid w:val="001F062B"/>
    <w:rsid w:val="001F062F"/>
    <w:rsid w:val="001F064C"/>
    <w:rsid w:val="001F0650"/>
    <w:rsid w:val="001F0673"/>
    <w:rsid w:val="001F06C2"/>
    <w:rsid w:val="001F06E2"/>
    <w:rsid w:val="001F077A"/>
    <w:rsid w:val="001F078E"/>
    <w:rsid w:val="001F0815"/>
    <w:rsid w:val="001F0833"/>
    <w:rsid w:val="001F0841"/>
    <w:rsid w:val="001F086D"/>
    <w:rsid w:val="001F08FA"/>
    <w:rsid w:val="001F0951"/>
    <w:rsid w:val="001F098E"/>
    <w:rsid w:val="001F09B0"/>
    <w:rsid w:val="001F09B2"/>
    <w:rsid w:val="001F09D8"/>
    <w:rsid w:val="001F09DE"/>
    <w:rsid w:val="001F0A0A"/>
    <w:rsid w:val="001F0A2E"/>
    <w:rsid w:val="001F0A5F"/>
    <w:rsid w:val="001F0A63"/>
    <w:rsid w:val="001F0A67"/>
    <w:rsid w:val="001F0AAC"/>
    <w:rsid w:val="001F0AAD"/>
    <w:rsid w:val="001F0ADA"/>
    <w:rsid w:val="001F0ADD"/>
    <w:rsid w:val="001F0B01"/>
    <w:rsid w:val="001F0B3D"/>
    <w:rsid w:val="001F0BBE"/>
    <w:rsid w:val="001F0BC3"/>
    <w:rsid w:val="001F0C01"/>
    <w:rsid w:val="001F0C2A"/>
    <w:rsid w:val="001F0C2F"/>
    <w:rsid w:val="001F0C33"/>
    <w:rsid w:val="001F0C40"/>
    <w:rsid w:val="001F0C93"/>
    <w:rsid w:val="001F0CBD"/>
    <w:rsid w:val="001F0D0F"/>
    <w:rsid w:val="001F0D1D"/>
    <w:rsid w:val="001F0D38"/>
    <w:rsid w:val="001F0D3A"/>
    <w:rsid w:val="001F0D4B"/>
    <w:rsid w:val="001F0E29"/>
    <w:rsid w:val="001F0E2F"/>
    <w:rsid w:val="001F0E30"/>
    <w:rsid w:val="001F0E74"/>
    <w:rsid w:val="001F0EF5"/>
    <w:rsid w:val="001F0EF7"/>
    <w:rsid w:val="001F0F38"/>
    <w:rsid w:val="001F0F54"/>
    <w:rsid w:val="001F0F57"/>
    <w:rsid w:val="001F0F75"/>
    <w:rsid w:val="001F0FA4"/>
    <w:rsid w:val="001F0FA8"/>
    <w:rsid w:val="001F0FAE"/>
    <w:rsid w:val="001F0FCE"/>
    <w:rsid w:val="001F0FE6"/>
    <w:rsid w:val="001F0FEB"/>
    <w:rsid w:val="001F0FFC"/>
    <w:rsid w:val="001F100F"/>
    <w:rsid w:val="001F1013"/>
    <w:rsid w:val="001F1031"/>
    <w:rsid w:val="001F103E"/>
    <w:rsid w:val="001F1043"/>
    <w:rsid w:val="001F1046"/>
    <w:rsid w:val="001F1049"/>
    <w:rsid w:val="001F1052"/>
    <w:rsid w:val="001F10AB"/>
    <w:rsid w:val="001F10BC"/>
    <w:rsid w:val="001F10CC"/>
    <w:rsid w:val="001F10EE"/>
    <w:rsid w:val="001F10F4"/>
    <w:rsid w:val="001F10F6"/>
    <w:rsid w:val="001F1117"/>
    <w:rsid w:val="001F1131"/>
    <w:rsid w:val="001F1139"/>
    <w:rsid w:val="001F1145"/>
    <w:rsid w:val="001F114A"/>
    <w:rsid w:val="001F115A"/>
    <w:rsid w:val="001F1160"/>
    <w:rsid w:val="001F119F"/>
    <w:rsid w:val="001F11A6"/>
    <w:rsid w:val="001F1213"/>
    <w:rsid w:val="001F122A"/>
    <w:rsid w:val="001F127B"/>
    <w:rsid w:val="001F128A"/>
    <w:rsid w:val="001F129A"/>
    <w:rsid w:val="001F12B0"/>
    <w:rsid w:val="001F12DD"/>
    <w:rsid w:val="001F12E7"/>
    <w:rsid w:val="001F1304"/>
    <w:rsid w:val="001F134A"/>
    <w:rsid w:val="001F134F"/>
    <w:rsid w:val="001F13BD"/>
    <w:rsid w:val="001F13D7"/>
    <w:rsid w:val="001F13E3"/>
    <w:rsid w:val="001F13E5"/>
    <w:rsid w:val="001F142E"/>
    <w:rsid w:val="001F1431"/>
    <w:rsid w:val="001F1441"/>
    <w:rsid w:val="001F1459"/>
    <w:rsid w:val="001F14A9"/>
    <w:rsid w:val="001F14DD"/>
    <w:rsid w:val="001F1500"/>
    <w:rsid w:val="001F1511"/>
    <w:rsid w:val="001F152F"/>
    <w:rsid w:val="001F1556"/>
    <w:rsid w:val="001F1569"/>
    <w:rsid w:val="001F1575"/>
    <w:rsid w:val="001F157C"/>
    <w:rsid w:val="001F15EF"/>
    <w:rsid w:val="001F1605"/>
    <w:rsid w:val="001F1621"/>
    <w:rsid w:val="001F1697"/>
    <w:rsid w:val="001F169F"/>
    <w:rsid w:val="001F16A7"/>
    <w:rsid w:val="001F16E6"/>
    <w:rsid w:val="001F1720"/>
    <w:rsid w:val="001F1726"/>
    <w:rsid w:val="001F172C"/>
    <w:rsid w:val="001F176A"/>
    <w:rsid w:val="001F17F0"/>
    <w:rsid w:val="001F17FF"/>
    <w:rsid w:val="001F182F"/>
    <w:rsid w:val="001F1833"/>
    <w:rsid w:val="001F1864"/>
    <w:rsid w:val="001F186C"/>
    <w:rsid w:val="001F1882"/>
    <w:rsid w:val="001F18B0"/>
    <w:rsid w:val="001F18B7"/>
    <w:rsid w:val="001F18FF"/>
    <w:rsid w:val="001F1907"/>
    <w:rsid w:val="001F1933"/>
    <w:rsid w:val="001F1934"/>
    <w:rsid w:val="001F199F"/>
    <w:rsid w:val="001F19F1"/>
    <w:rsid w:val="001F19FD"/>
    <w:rsid w:val="001F1A1F"/>
    <w:rsid w:val="001F1A2B"/>
    <w:rsid w:val="001F1A49"/>
    <w:rsid w:val="001F1A55"/>
    <w:rsid w:val="001F1A71"/>
    <w:rsid w:val="001F1A88"/>
    <w:rsid w:val="001F1AA0"/>
    <w:rsid w:val="001F1AC5"/>
    <w:rsid w:val="001F1ADA"/>
    <w:rsid w:val="001F1AF2"/>
    <w:rsid w:val="001F1B10"/>
    <w:rsid w:val="001F1B12"/>
    <w:rsid w:val="001F1B25"/>
    <w:rsid w:val="001F1B77"/>
    <w:rsid w:val="001F1B7C"/>
    <w:rsid w:val="001F1BBD"/>
    <w:rsid w:val="001F1BC8"/>
    <w:rsid w:val="001F1BF2"/>
    <w:rsid w:val="001F1BF7"/>
    <w:rsid w:val="001F1C0A"/>
    <w:rsid w:val="001F1C0C"/>
    <w:rsid w:val="001F1C0D"/>
    <w:rsid w:val="001F1C1C"/>
    <w:rsid w:val="001F1C66"/>
    <w:rsid w:val="001F1C8D"/>
    <w:rsid w:val="001F1C91"/>
    <w:rsid w:val="001F1C9D"/>
    <w:rsid w:val="001F1CA8"/>
    <w:rsid w:val="001F1CAD"/>
    <w:rsid w:val="001F1D36"/>
    <w:rsid w:val="001F1D3B"/>
    <w:rsid w:val="001F1D51"/>
    <w:rsid w:val="001F1DAD"/>
    <w:rsid w:val="001F1DBC"/>
    <w:rsid w:val="001F1DFC"/>
    <w:rsid w:val="001F1E46"/>
    <w:rsid w:val="001F1E49"/>
    <w:rsid w:val="001F1E5B"/>
    <w:rsid w:val="001F1E5C"/>
    <w:rsid w:val="001F1E8E"/>
    <w:rsid w:val="001F1EA9"/>
    <w:rsid w:val="001F1EB4"/>
    <w:rsid w:val="001F1EB9"/>
    <w:rsid w:val="001F1F0C"/>
    <w:rsid w:val="001F1F10"/>
    <w:rsid w:val="001F1F1F"/>
    <w:rsid w:val="001F1F3C"/>
    <w:rsid w:val="001F1F80"/>
    <w:rsid w:val="001F1F8A"/>
    <w:rsid w:val="001F1F98"/>
    <w:rsid w:val="001F1FB6"/>
    <w:rsid w:val="001F1FE1"/>
    <w:rsid w:val="001F1FE3"/>
    <w:rsid w:val="001F2001"/>
    <w:rsid w:val="001F2010"/>
    <w:rsid w:val="001F205A"/>
    <w:rsid w:val="001F2077"/>
    <w:rsid w:val="001F2080"/>
    <w:rsid w:val="001F2086"/>
    <w:rsid w:val="001F20A5"/>
    <w:rsid w:val="001F20B0"/>
    <w:rsid w:val="001F20CB"/>
    <w:rsid w:val="001F20ED"/>
    <w:rsid w:val="001F2102"/>
    <w:rsid w:val="001F2123"/>
    <w:rsid w:val="001F213D"/>
    <w:rsid w:val="001F214C"/>
    <w:rsid w:val="001F215E"/>
    <w:rsid w:val="001F215F"/>
    <w:rsid w:val="001F2178"/>
    <w:rsid w:val="001F21C9"/>
    <w:rsid w:val="001F21CD"/>
    <w:rsid w:val="001F21E0"/>
    <w:rsid w:val="001F21E6"/>
    <w:rsid w:val="001F22AA"/>
    <w:rsid w:val="001F22D3"/>
    <w:rsid w:val="001F22F7"/>
    <w:rsid w:val="001F2325"/>
    <w:rsid w:val="001F2360"/>
    <w:rsid w:val="001F237B"/>
    <w:rsid w:val="001F23C7"/>
    <w:rsid w:val="001F242D"/>
    <w:rsid w:val="001F24C8"/>
    <w:rsid w:val="001F24DA"/>
    <w:rsid w:val="001F253A"/>
    <w:rsid w:val="001F2569"/>
    <w:rsid w:val="001F256D"/>
    <w:rsid w:val="001F2571"/>
    <w:rsid w:val="001F25AE"/>
    <w:rsid w:val="001F25C6"/>
    <w:rsid w:val="001F25DB"/>
    <w:rsid w:val="001F25F4"/>
    <w:rsid w:val="001F2621"/>
    <w:rsid w:val="001F264D"/>
    <w:rsid w:val="001F2674"/>
    <w:rsid w:val="001F26CF"/>
    <w:rsid w:val="001F26E6"/>
    <w:rsid w:val="001F26F7"/>
    <w:rsid w:val="001F26FE"/>
    <w:rsid w:val="001F2705"/>
    <w:rsid w:val="001F271B"/>
    <w:rsid w:val="001F2737"/>
    <w:rsid w:val="001F273E"/>
    <w:rsid w:val="001F275B"/>
    <w:rsid w:val="001F2771"/>
    <w:rsid w:val="001F277D"/>
    <w:rsid w:val="001F27A5"/>
    <w:rsid w:val="001F27B1"/>
    <w:rsid w:val="001F27BE"/>
    <w:rsid w:val="001F27BF"/>
    <w:rsid w:val="001F27C2"/>
    <w:rsid w:val="001F27E0"/>
    <w:rsid w:val="001F2866"/>
    <w:rsid w:val="001F286D"/>
    <w:rsid w:val="001F2914"/>
    <w:rsid w:val="001F294C"/>
    <w:rsid w:val="001F2987"/>
    <w:rsid w:val="001F29D4"/>
    <w:rsid w:val="001F29ED"/>
    <w:rsid w:val="001F29F2"/>
    <w:rsid w:val="001F2A27"/>
    <w:rsid w:val="001F2A3E"/>
    <w:rsid w:val="001F2A47"/>
    <w:rsid w:val="001F2A5A"/>
    <w:rsid w:val="001F2A6F"/>
    <w:rsid w:val="001F2A73"/>
    <w:rsid w:val="001F2AA5"/>
    <w:rsid w:val="001F2AA6"/>
    <w:rsid w:val="001F2AB5"/>
    <w:rsid w:val="001F2AB9"/>
    <w:rsid w:val="001F2AD1"/>
    <w:rsid w:val="001F2AD8"/>
    <w:rsid w:val="001F2AE9"/>
    <w:rsid w:val="001F2B33"/>
    <w:rsid w:val="001F2B39"/>
    <w:rsid w:val="001F2BAE"/>
    <w:rsid w:val="001F2BB8"/>
    <w:rsid w:val="001F2BC3"/>
    <w:rsid w:val="001F2BCD"/>
    <w:rsid w:val="001F2BDE"/>
    <w:rsid w:val="001F2BE7"/>
    <w:rsid w:val="001F2BFD"/>
    <w:rsid w:val="001F2C2D"/>
    <w:rsid w:val="001F2C4E"/>
    <w:rsid w:val="001F2C5C"/>
    <w:rsid w:val="001F2C6B"/>
    <w:rsid w:val="001F2C6F"/>
    <w:rsid w:val="001F2C8C"/>
    <w:rsid w:val="001F2CD6"/>
    <w:rsid w:val="001F2D03"/>
    <w:rsid w:val="001F2D25"/>
    <w:rsid w:val="001F2D7A"/>
    <w:rsid w:val="001F2D8C"/>
    <w:rsid w:val="001F2D9A"/>
    <w:rsid w:val="001F2DAC"/>
    <w:rsid w:val="001F2DC6"/>
    <w:rsid w:val="001F2DEE"/>
    <w:rsid w:val="001F2E0C"/>
    <w:rsid w:val="001F2E66"/>
    <w:rsid w:val="001F2E78"/>
    <w:rsid w:val="001F2E92"/>
    <w:rsid w:val="001F2E93"/>
    <w:rsid w:val="001F2EA5"/>
    <w:rsid w:val="001F2ECC"/>
    <w:rsid w:val="001F2F0C"/>
    <w:rsid w:val="001F2F24"/>
    <w:rsid w:val="001F2F8B"/>
    <w:rsid w:val="001F2F9F"/>
    <w:rsid w:val="001F2FC0"/>
    <w:rsid w:val="001F2FE6"/>
    <w:rsid w:val="001F3005"/>
    <w:rsid w:val="001F3035"/>
    <w:rsid w:val="001F304E"/>
    <w:rsid w:val="001F3053"/>
    <w:rsid w:val="001F305E"/>
    <w:rsid w:val="001F3067"/>
    <w:rsid w:val="001F30E4"/>
    <w:rsid w:val="001F3104"/>
    <w:rsid w:val="001F3111"/>
    <w:rsid w:val="001F3113"/>
    <w:rsid w:val="001F3130"/>
    <w:rsid w:val="001F3139"/>
    <w:rsid w:val="001F313B"/>
    <w:rsid w:val="001F3150"/>
    <w:rsid w:val="001F316A"/>
    <w:rsid w:val="001F3196"/>
    <w:rsid w:val="001F31F1"/>
    <w:rsid w:val="001F31F6"/>
    <w:rsid w:val="001F3212"/>
    <w:rsid w:val="001F3231"/>
    <w:rsid w:val="001F324E"/>
    <w:rsid w:val="001F32C7"/>
    <w:rsid w:val="001F32DF"/>
    <w:rsid w:val="001F3305"/>
    <w:rsid w:val="001F33CB"/>
    <w:rsid w:val="001F33E4"/>
    <w:rsid w:val="001F33E5"/>
    <w:rsid w:val="001F33E7"/>
    <w:rsid w:val="001F3431"/>
    <w:rsid w:val="001F3444"/>
    <w:rsid w:val="001F3466"/>
    <w:rsid w:val="001F3478"/>
    <w:rsid w:val="001F349B"/>
    <w:rsid w:val="001F3506"/>
    <w:rsid w:val="001F350B"/>
    <w:rsid w:val="001F3519"/>
    <w:rsid w:val="001F3540"/>
    <w:rsid w:val="001F355E"/>
    <w:rsid w:val="001F3585"/>
    <w:rsid w:val="001F35C1"/>
    <w:rsid w:val="001F35CD"/>
    <w:rsid w:val="001F3658"/>
    <w:rsid w:val="001F3678"/>
    <w:rsid w:val="001F368B"/>
    <w:rsid w:val="001F36A0"/>
    <w:rsid w:val="001F36CF"/>
    <w:rsid w:val="001F36F5"/>
    <w:rsid w:val="001F370B"/>
    <w:rsid w:val="001F372A"/>
    <w:rsid w:val="001F3745"/>
    <w:rsid w:val="001F376F"/>
    <w:rsid w:val="001F3775"/>
    <w:rsid w:val="001F3776"/>
    <w:rsid w:val="001F3780"/>
    <w:rsid w:val="001F379F"/>
    <w:rsid w:val="001F37EC"/>
    <w:rsid w:val="001F37F3"/>
    <w:rsid w:val="001F3808"/>
    <w:rsid w:val="001F382F"/>
    <w:rsid w:val="001F3861"/>
    <w:rsid w:val="001F3872"/>
    <w:rsid w:val="001F3884"/>
    <w:rsid w:val="001F38F9"/>
    <w:rsid w:val="001F3907"/>
    <w:rsid w:val="001F390E"/>
    <w:rsid w:val="001F3934"/>
    <w:rsid w:val="001F398D"/>
    <w:rsid w:val="001F39FE"/>
    <w:rsid w:val="001F3A17"/>
    <w:rsid w:val="001F3A19"/>
    <w:rsid w:val="001F3ADE"/>
    <w:rsid w:val="001F3AE3"/>
    <w:rsid w:val="001F3B3E"/>
    <w:rsid w:val="001F3B75"/>
    <w:rsid w:val="001F3BC2"/>
    <w:rsid w:val="001F3BCF"/>
    <w:rsid w:val="001F3BE1"/>
    <w:rsid w:val="001F3BEB"/>
    <w:rsid w:val="001F3C1F"/>
    <w:rsid w:val="001F3C5E"/>
    <w:rsid w:val="001F3C7A"/>
    <w:rsid w:val="001F3C90"/>
    <w:rsid w:val="001F3DD1"/>
    <w:rsid w:val="001F3E12"/>
    <w:rsid w:val="001F3E27"/>
    <w:rsid w:val="001F3E41"/>
    <w:rsid w:val="001F3E51"/>
    <w:rsid w:val="001F3EB9"/>
    <w:rsid w:val="001F3EE9"/>
    <w:rsid w:val="001F3EFD"/>
    <w:rsid w:val="001F3F11"/>
    <w:rsid w:val="001F3F3C"/>
    <w:rsid w:val="001F3F3F"/>
    <w:rsid w:val="001F3F57"/>
    <w:rsid w:val="001F3F67"/>
    <w:rsid w:val="001F3F69"/>
    <w:rsid w:val="001F3F97"/>
    <w:rsid w:val="001F3FAD"/>
    <w:rsid w:val="001F3FAF"/>
    <w:rsid w:val="001F3FDE"/>
    <w:rsid w:val="001F4018"/>
    <w:rsid w:val="001F4033"/>
    <w:rsid w:val="001F4043"/>
    <w:rsid w:val="001F4064"/>
    <w:rsid w:val="001F4086"/>
    <w:rsid w:val="001F40DF"/>
    <w:rsid w:val="001F4158"/>
    <w:rsid w:val="001F41A0"/>
    <w:rsid w:val="001F41C3"/>
    <w:rsid w:val="001F41D0"/>
    <w:rsid w:val="001F4201"/>
    <w:rsid w:val="001F4247"/>
    <w:rsid w:val="001F428A"/>
    <w:rsid w:val="001F42A4"/>
    <w:rsid w:val="001F42C4"/>
    <w:rsid w:val="001F42E0"/>
    <w:rsid w:val="001F431D"/>
    <w:rsid w:val="001F4321"/>
    <w:rsid w:val="001F4322"/>
    <w:rsid w:val="001F4366"/>
    <w:rsid w:val="001F4371"/>
    <w:rsid w:val="001F4377"/>
    <w:rsid w:val="001F43B0"/>
    <w:rsid w:val="001F43CC"/>
    <w:rsid w:val="001F43FD"/>
    <w:rsid w:val="001F441A"/>
    <w:rsid w:val="001F447F"/>
    <w:rsid w:val="001F4499"/>
    <w:rsid w:val="001F44C2"/>
    <w:rsid w:val="001F44FF"/>
    <w:rsid w:val="001F4523"/>
    <w:rsid w:val="001F452A"/>
    <w:rsid w:val="001F454F"/>
    <w:rsid w:val="001F4562"/>
    <w:rsid w:val="001F4595"/>
    <w:rsid w:val="001F45AC"/>
    <w:rsid w:val="001F45B5"/>
    <w:rsid w:val="001F45B8"/>
    <w:rsid w:val="001F45C9"/>
    <w:rsid w:val="001F45ED"/>
    <w:rsid w:val="001F4612"/>
    <w:rsid w:val="001F4613"/>
    <w:rsid w:val="001F4614"/>
    <w:rsid w:val="001F461D"/>
    <w:rsid w:val="001F4679"/>
    <w:rsid w:val="001F46CB"/>
    <w:rsid w:val="001F46D7"/>
    <w:rsid w:val="001F46D8"/>
    <w:rsid w:val="001F46F4"/>
    <w:rsid w:val="001F473E"/>
    <w:rsid w:val="001F474F"/>
    <w:rsid w:val="001F4753"/>
    <w:rsid w:val="001F4758"/>
    <w:rsid w:val="001F47A1"/>
    <w:rsid w:val="001F47BB"/>
    <w:rsid w:val="001F47E5"/>
    <w:rsid w:val="001F47F4"/>
    <w:rsid w:val="001F4873"/>
    <w:rsid w:val="001F4884"/>
    <w:rsid w:val="001F4897"/>
    <w:rsid w:val="001F48A5"/>
    <w:rsid w:val="001F4916"/>
    <w:rsid w:val="001F4918"/>
    <w:rsid w:val="001F491D"/>
    <w:rsid w:val="001F4946"/>
    <w:rsid w:val="001F4948"/>
    <w:rsid w:val="001F4951"/>
    <w:rsid w:val="001F49D1"/>
    <w:rsid w:val="001F49E0"/>
    <w:rsid w:val="001F4A02"/>
    <w:rsid w:val="001F4A3E"/>
    <w:rsid w:val="001F4A4F"/>
    <w:rsid w:val="001F4A52"/>
    <w:rsid w:val="001F4A62"/>
    <w:rsid w:val="001F4A68"/>
    <w:rsid w:val="001F4AA3"/>
    <w:rsid w:val="001F4AC2"/>
    <w:rsid w:val="001F4ACF"/>
    <w:rsid w:val="001F4AFB"/>
    <w:rsid w:val="001F4B0A"/>
    <w:rsid w:val="001F4B21"/>
    <w:rsid w:val="001F4B35"/>
    <w:rsid w:val="001F4B37"/>
    <w:rsid w:val="001F4B48"/>
    <w:rsid w:val="001F4B99"/>
    <w:rsid w:val="001F4BC1"/>
    <w:rsid w:val="001F4BF1"/>
    <w:rsid w:val="001F4C20"/>
    <w:rsid w:val="001F4CA1"/>
    <w:rsid w:val="001F4CF3"/>
    <w:rsid w:val="001F4D13"/>
    <w:rsid w:val="001F4D36"/>
    <w:rsid w:val="001F4D50"/>
    <w:rsid w:val="001F4D6D"/>
    <w:rsid w:val="001F4D6F"/>
    <w:rsid w:val="001F4DB5"/>
    <w:rsid w:val="001F4DBE"/>
    <w:rsid w:val="001F4DE5"/>
    <w:rsid w:val="001F4E1A"/>
    <w:rsid w:val="001F4E3E"/>
    <w:rsid w:val="001F4E54"/>
    <w:rsid w:val="001F4E65"/>
    <w:rsid w:val="001F4EA1"/>
    <w:rsid w:val="001F4EA8"/>
    <w:rsid w:val="001F4EB2"/>
    <w:rsid w:val="001F4F13"/>
    <w:rsid w:val="001F4F78"/>
    <w:rsid w:val="001F4FAE"/>
    <w:rsid w:val="001F4FE1"/>
    <w:rsid w:val="001F501F"/>
    <w:rsid w:val="001F5039"/>
    <w:rsid w:val="001F504F"/>
    <w:rsid w:val="001F5071"/>
    <w:rsid w:val="001F50C4"/>
    <w:rsid w:val="001F50C9"/>
    <w:rsid w:val="001F50DD"/>
    <w:rsid w:val="001F50FA"/>
    <w:rsid w:val="001F5113"/>
    <w:rsid w:val="001F512B"/>
    <w:rsid w:val="001F5152"/>
    <w:rsid w:val="001F5159"/>
    <w:rsid w:val="001F516A"/>
    <w:rsid w:val="001F5192"/>
    <w:rsid w:val="001F51D1"/>
    <w:rsid w:val="001F51FC"/>
    <w:rsid w:val="001F51FF"/>
    <w:rsid w:val="001F5215"/>
    <w:rsid w:val="001F5236"/>
    <w:rsid w:val="001F5251"/>
    <w:rsid w:val="001F5265"/>
    <w:rsid w:val="001F52E4"/>
    <w:rsid w:val="001F52E7"/>
    <w:rsid w:val="001F52F3"/>
    <w:rsid w:val="001F5320"/>
    <w:rsid w:val="001F5359"/>
    <w:rsid w:val="001F536F"/>
    <w:rsid w:val="001F53B3"/>
    <w:rsid w:val="001F53BE"/>
    <w:rsid w:val="001F5436"/>
    <w:rsid w:val="001F5502"/>
    <w:rsid w:val="001F553F"/>
    <w:rsid w:val="001F5549"/>
    <w:rsid w:val="001F5582"/>
    <w:rsid w:val="001F558D"/>
    <w:rsid w:val="001F5599"/>
    <w:rsid w:val="001F55A1"/>
    <w:rsid w:val="001F55DA"/>
    <w:rsid w:val="001F55F8"/>
    <w:rsid w:val="001F5611"/>
    <w:rsid w:val="001F5636"/>
    <w:rsid w:val="001F569E"/>
    <w:rsid w:val="001F56A1"/>
    <w:rsid w:val="001F56A7"/>
    <w:rsid w:val="001F56B4"/>
    <w:rsid w:val="001F56C9"/>
    <w:rsid w:val="001F56E0"/>
    <w:rsid w:val="001F56F1"/>
    <w:rsid w:val="001F573B"/>
    <w:rsid w:val="001F5771"/>
    <w:rsid w:val="001F577C"/>
    <w:rsid w:val="001F5786"/>
    <w:rsid w:val="001F5795"/>
    <w:rsid w:val="001F579A"/>
    <w:rsid w:val="001F5829"/>
    <w:rsid w:val="001F5882"/>
    <w:rsid w:val="001F588C"/>
    <w:rsid w:val="001F5896"/>
    <w:rsid w:val="001F58AC"/>
    <w:rsid w:val="001F58BD"/>
    <w:rsid w:val="001F58DD"/>
    <w:rsid w:val="001F58FE"/>
    <w:rsid w:val="001F5934"/>
    <w:rsid w:val="001F5946"/>
    <w:rsid w:val="001F5952"/>
    <w:rsid w:val="001F5978"/>
    <w:rsid w:val="001F59B7"/>
    <w:rsid w:val="001F59CD"/>
    <w:rsid w:val="001F59D5"/>
    <w:rsid w:val="001F59E4"/>
    <w:rsid w:val="001F59F4"/>
    <w:rsid w:val="001F5A1B"/>
    <w:rsid w:val="001F5A44"/>
    <w:rsid w:val="001F5A5B"/>
    <w:rsid w:val="001F5A84"/>
    <w:rsid w:val="001F5AAB"/>
    <w:rsid w:val="001F5AAE"/>
    <w:rsid w:val="001F5AB0"/>
    <w:rsid w:val="001F5ACE"/>
    <w:rsid w:val="001F5ADC"/>
    <w:rsid w:val="001F5B0E"/>
    <w:rsid w:val="001F5B2B"/>
    <w:rsid w:val="001F5B2D"/>
    <w:rsid w:val="001F5BDB"/>
    <w:rsid w:val="001F5C13"/>
    <w:rsid w:val="001F5C1F"/>
    <w:rsid w:val="001F5C20"/>
    <w:rsid w:val="001F5C2C"/>
    <w:rsid w:val="001F5C3B"/>
    <w:rsid w:val="001F5C4C"/>
    <w:rsid w:val="001F5C59"/>
    <w:rsid w:val="001F5CD9"/>
    <w:rsid w:val="001F5D18"/>
    <w:rsid w:val="001F5D3C"/>
    <w:rsid w:val="001F5D5D"/>
    <w:rsid w:val="001F5D84"/>
    <w:rsid w:val="001F5DA7"/>
    <w:rsid w:val="001F5DB1"/>
    <w:rsid w:val="001F5DB6"/>
    <w:rsid w:val="001F5DC0"/>
    <w:rsid w:val="001F5DC6"/>
    <w:rsid w:val="001F5DD0"/>
    <w:rsid w:val="001F5DD1"/>
    <w:rsid w:val="001F5E05"/>
    <w:rsid w:val="001F5E0A"/>
    <w:rsid w:val="001F5E17"/>
    <w:rsid w:val="001F5E45"/>
    <w:rsid w:val="001F5EDB"/>
    <w:rsid w:val="001F5EE8"/>
    <w:rsid w:val="001F5FE0"/>
    <w:rsid w:val="001F601D"/>
    <w:rsid w:val="001F604A"/>
    <w:rsid w:val="001F60AE"/>
    <w:rsid w:val="001F60C2"/>
    <w:rsid w:val="001F60E0"/>
    <w:rsid w:val="001F60E2"/>
    <w:rsid w:val="001F6126"/>
    <w:rsid w:val="001F6143"/>
    <w:rsid w:val="001F6155"/>
    <w:rsid w:val="001F6158"/>
    <w:rsid w:val="001F615A"/>
    <w:rsid w:val="001F61BD"/>
    <w:rsid w:val="001F61CE"/>
    <w:rsid w:val="001F61E3"/>
    <w:rsid w:val="001F620A"/>
    <w:rsid w:val="001F6260"/>
    <w:rsid w:val="001F6284"/>
    <w:rsid w:val="001F628A"/>
    <w:rsid w:val="001F6303"/>
    <w:rsid w:val="001F631A"/>
    <w:rsid w:val="001F631B"/>
    <w:rsid w:val="001F6340"/>
    <w:rsid w:val="001F6344"/>
    <w:rsid w:val="001F6351"/>
    <w:rsid w:val="001F6365"/>
    <w:rsid w:val="001F6395"/>
    <w:rsid w:val="001F639A"/>
    <w:rsid w:val="001F639E"/>
    <w:rsid w:val="001F63AA"/>
    <w:rsid w:val="001F63C6"/>
    <w:rsid w:val="001F63DB"/>
    <w:rsid w:val="001F63F7"/>
    <w:rsid w:val="001F6406"/>
    <w:rsid w:val="001F6442"/>
    <w:rsid w:val="001F6443"/>
    <w:rsid w:val="001F64B9"/>
    <w:rsid w:val="001F64F1"/>
    <w:rsid w:val="001F654C"/>
    <w:rsid w:val="001F6573"/>
    <w:rsid w:val="001F658B"/>
    <w:rsid w:val="001F65A6"/>
    <w:rsid w:val="001F65E1"/>
    <w:rsid w:val="001F6601"/>
    <w:rsid w:val="001F660E"/>
    <w:rsid w:val="001F6615"/>
    <w:rsid w:val="001F6628"/>
    <w:rsid w:val="001F6640"/>
    <w:rsid w:val="001F6678"/>
    <w:rsid w:val="001F668A"/>
    <w:rsid w:val="001F6692"/>
    <w:rsid w:val="001F66C1"/>
    <w:rsid w:val="001F66DA"/>
    <w:rsid w:val="001F66E5"/>
    <w:rsid w:val="001F670E"/>
    <w:rsid w:val="001F6721"/>
    <w:rsid w:val="001F6746"/>
    <w:rsid w:val="001F674B"/>
    <w:rsid w:val="001F67A1"/>
    <w:rsid w:val="001F67B2"/>
    <w:rsid w:val="001F67D7"/>
    <w:rsid w:val="001F67E2"/>
    <w:rsid w:val="001F6840"/>
    <w:rsid w:val="001F689F"/>
    <w:rsid w:val="001F68A1"/>
    <w:rsid w:val="001F68AA"/>
    <w:rsid w:val="001F68E2"/>
    <w:rsid w:val="001F68E7"/>
    <w:rsid w:val="001F6911"/>
    <w:rsid w:val="001F691C"/>
    <w:rsid w:val="001F6962"/>
    <w:rsid w:val="001F699D"/>
    <w:rsid w:val="001F69BD"/>
    <w:rsid w:val="001F69CF"/>
    <w:rsid w:val="001F69D1"/>
    <w:rsid w:val="001F69EC"/>
    <w:rsid w:val="001F6A01"/>
    <w:rsid w:val="001F6A28"/>
    <w:rsid w:val="001F6ADC"/>
    <w:rsid w:val="001F6AF8"/>
    <w:rsid w:val="001F6B00"/>
    <w:rsid w:val="001F6B7C"/>
    <w:rsid w:val="001F6B81"/>
    <w:rsid w:val="001F6BE7"/>
    <w:rsid w:val="001F6C0D"/>
    <w:rsid w:val="001F6C21"/>
    <w:rsid w:val="001F6C47"/>
    <w:rsid w:val="001F6C7E"/>
    <w:rsid w:val="001F6C99"/>
    <w:rsid w:val="001F6CB4"/>
    <w:rsid w:val="001F6CC7"/>
    <w:rsid w:val="001F6CDF"/>
    <w:rsid w:val="001F6D0E"/>
    <w:rsid w:val="001F6D21"/>
    <w:rsid w:val="001F6D29"/>
    <w:rsid w:val="001F6D2F"/>
    <w:rsid w:val="001F6D4B"/>
    <w:rsid w:val="001F6D4E"/>
    <w:rsid w:val="001F6D58"/>
    <w:rsid w:val="001F6DC6"/>
    <w:rsid w:val="001F6DCC"/>
    <w:rsid w:val="001F6DD6"/>
    <w:rsid w:val="001F6DE4"/>
    <w:rsid w:val="001F6E21"/>
    <w:rsid w:val="001F6E7C"/>
    <w:rsid w:val="001F6E86"/>
    <w:rsid w:val="001F6EAB"/>
    <w:rsid w:val="001F6EF2"/>
    <w:rsid w:val="001F6F99"/>
    <w:rsid w:val="001F6FAE"/>
    <w:rsid w:val="001F6FB2"/>
    <w:rsid w:val="001F6FED"/>
    <w:rsid w:val="001F7002"/>
    <w:rsid w:val="001F7012"/>
    <w:rsid w:val="001F7025"/>
    <w:rsid w:val="001F7031"/>
    <w:rsid w:val="001F7035"/>
    <w:rsid w:val="001F707C"/>
    <w:rsid w:val="001F707E"/>
    <w:rsid w:val="001F70B5"/>
    <w:rsid w:val="001F70D7"/>
    <w:rsid w:val="001F70F2"/>
    <w:rsid w:val="001F7113"/>
    <w:rsid w:val="001F7120"/>
    <w:rsid w:val="001F7129"/>
    <w:rsid w:val="001F713C"/>
    <w:rsid w:val="001F714C"/>
    <w:rsid w:val="001F7185"/>
    <w:rsid w:val="001F71AC"/>
    <w:rsid w:val="001F71BE"/>
    <w:rsid w:val="001F71EC"/>
    <w:rsid w:val="001F7203"/>
    <w:rsid w:val="001F723F"/>
    <w:rsid w:val="001F725B"/>
    <w:rsid w:val="001F72AE"/>
    <w:rsid w:val="001F72C3"/>
    <w:rsid w:val="001F72E3"/>
    <w:rsid w:val="001F730C"/>
    <w:rsid w:val="001F7317"/>
    <w:rsid w:val="001F7343"/>
    <w:rsid w:val="001F7360"/>
    <w:rsid w:val="001F7384"/>
    <w:rsid w:val="001F73BD"/>
    <w:rsid w:val="001F7408"/>
    <w:rsid w:val="001F7431"/>
    <w:rsid w:val="001F7456"/>
    <w:rsid w:val="001F7487"/>
    <w:rsid w:val="001F748E"/>
    <w:rsid w:val="001F74A0"/>
    <w:rsid w:val="001F74AB"/>
    <w:rsid w:val="001F74FE"/>
    <w:rsid w:val="001F7507"/>
    <w:rsid w:val="001F7551"/>
    <w:rsid w:val="001F759E"/>
    <w:rsid w:val="001F7616"/>
    <w:rsid w:val="001F7651"/>
    <w:rsid w:val="001F7658"/>
    <w:rsid w:val="001F76AE"/>
    <w:rsid w:val="001F7784"/>
    <w:rsid w:val="001F77CB"/>
    <w:rsid w:val="001F77FC"/>
    <w:rsid w:val="001F784A"/>
    <w:rsid w:val="001F7877"/>
    <w:rsid w:val="001F78A8"/>
    <w:rsid w:val="001F78E1"/>
    <w:rsid w:val="001F78E5"/>
    <w:rsid w:val="001F798C"/>
    <w:rsid w:val="001F79C0"/>
    <w:rsid w:val="001F79C9"/>
    <w:rsid w:val="001F7A3B"/>
    <w:rsid w:val="001F7A53"/>
    <w:rsid w:val="001F7A62"/>
    <w:rsid w:val="001F7AA3"/>
    <w:rsid w:val="001F7AB7"/>
    <w:rsid w:val="001F7ACC"/>
    <w:rsid w:val="001F7AF3"/>
    <w:rsid w:val="001F7B01"/>
    <w:rsid w:val="001F7B7F"/>
    <w:rsid w:val="001F7C01"/>
    <w:rsid w:val="001F7C15"/>
    <w:rsid w:val="001F7C1E"/>
    <w:rsid w:val="001F7C9D"/>
    <w:rsid w:val="001F7CF0"/>
    <w:rsid w:val="001F7D77"/>
    <w:rsid w:val="001F7DA1"/>
    <w:rsid w:val="001F7DAA"/>
    <w:rsid w:val="001F7DCF"/>
    <w:rsid w:val="001F7DDC"/>
    <w:rsid w:val="001F7DDE"/>
    <w:rsid w:val="001F7E36"/>
    <w:rsid w:val="001F7E5C"/>
    <w:rsid w:val="001F7EAA"/>
    <w:rsid w:val="001F7EDD"/>
    <w:rsid w:val="001F7EF4"/>
    <w:rsid w:val="001F7F36"/>
    <w:rsid w:val="001F7F63"/>
    <w:rsid w:val="001F7F97"/>
    <w:rsid w:val="001F7FC9"/>
    <w:rsid w:val="001F7FDC"/>
    <w:rsid w:val="001F7FFC"/>
    <w:rsid w:val="00200014"/>
    <w:rsid w:val="0020004F"/>
    <w:rsid w:val="0020008A"/>
    <w:rsid w:val="0020008F"/>
    <w:rsid w:val="0020009D"/>
    <w:rsid w:val="002000AD"/>
    <w:rsid w:val="002000F8"/>
    <w:rsid w:val="00200100"/>
    <w:rsid w:val="0020011C"/>
    <w:rsid w:val="0020014E"/>
    <w:rsid w:val="00200150"/>
    <w:rsid w:val="00200160"/>
    <w:rsid w:val="0020019A"/>
    <w:rsid w:val="002001AC"/>
    <w:rsid w:val="002001B0"/>
    <w:rsid w:val="002001D1"/>
    <w:rsid w:val="002001DC"/>
    <w:rsid w:val="002001DD"/>
    <w:rsid w:val="002001F0"/>
    <w:rsid w:val="00200206"/>
    <w:rsid w:val="00200219"/>
    <w:rsid w:val="0020023A"/>
    <w:rsid w:val="002002C6"/>
    <w:rsid w:val="00200336"/>
    <w:rsid w:val="00200344"/>
    <w:rsid w:val="0020034A"/>
    <w:rsid w:val="00200371"/>
    <w:rsid w:val="00200386"/>
    <w:rsid w:val="002003E8"/>
    <w:rsid w:val="002003F7"/>
    <w:rsid w:val="0020041C"/>
    <w:rsid w:val="0020043E"/>
    <w:rsid w:val="00200472"/>
    <w:rsid w:val="0020049D"/>
    <w:rsid w:val="002004A1"/>
    <w:rsid w:val="002004B6"/>
    <w:rsid w:val="002004BE"/>
    <w:rsid w:val="002004DD"/>
    <w:rsid w:val="00200572"/>
    <w:rsid w:val="00200579"/>
    <w:rsid w:val="0020057A"/>
    <w:rsid w:val="0020057F"/>
    <w:rsid w:val="0020058F"/>
    <w:rsid w:val="00200594"/>
    <w:rsid w:val="002005B2"/>
    <w:rsid w:val="002005C5"/>
    <w:rsid w:val="00200623"/>
    <w:rsid w:val="00200624"/>
    <w:rsid w:val="00200629"/>
    <w:rsid w:val="0020062F"/>
    <w:rsid w:val="0020064A"/>
    <w:rsid w:val="0020065B"/>
    <w:rsid w:val="00200662"/>
    <w:rsid w:val="00200686"/>
    <w:rsid w:val="002006B0"/>
    <w:rsid w:val="002006DC"/>
    <w:rsid w:val="002006F9"/>
    <w:rsid w:val="00200773"/>
    <w:rsid w:val="00200789"/>
    <w:rsid w:val="002007A5"/>
    <w:rsid w:val="002007C6"/>
    <w:rsid w:val="002007D3"/>
    <w:rsid w:val="00200804"/>
    <w:rsid w:val="00200822"/>
    <w:rsid w:val="0020089F"/>
    <w:rsid w:val="002008C3"/>
    <w:rsid w:val="002008E4"/>
    <w:rsid w:val="002008FD"/>
    <w:rsid w:val="0020091C"/>
    <w:rsid w:val="0020095D"/>
    <w:rsid w:val="00200962"/>
    <w:rsid w:val="0020096A"/>
    <w:rsid w:val="002009A5"/>
    <w:rsid w:val="002009F8"/>
    <w:rsid w:val="002009FB"/>
    <w:rsid w:val="00200A11"/>
    <w:rsid w:val="00200A3A"/>
    <w:rsid w:val="00200A75"/>
    <w:rsid w:val="00200A82"/>
    <w:rsid w:val="00200A9D"/>
    <w:rsid w:val="00200B0A"/>
    <w:rsid w:val="00200B0F"/>
    <w:rsid w:val="00200B34"/>
    <w:rsid w:val="00200B83"/>
    <w:rsid w:val="00200B8F"/>
    <w:rsid w:val="00200BDD"/>
    <w:rsid w:val="00200BFB"/>
    <w:rsid w:val="00200C31"/>
    <w:rsid w:val="00200C78"/>
    <w:rsid w:val="00200C91"/>
    <w:rsid w:val="00200CA9"/>
    <w:rsid w:val="00200CC1"/>
    <w:rsid w:val="00200CD6"/>
    <w:rsid w:val="00200D09"/>
    <w:rsid w:val="00200D6C"/>
    <w:rsid w:val="00200D7F"/>
    <w:rsid w:val="00200D80"/>
    <w:rsid w:val="00200D86"/>
    <w:rsid w:val="00200DD2"/>
    <w:rsid w:val="00200DDE"/>
    <w:rsid w:val="00200E0F"/>
    <w:rsid w:val="00200E14"/>
    <w:rsid w:val="00200E3D"/>
    <w:rsid w:val="00200E4B"/>
    <w:rsid w:val="00200E82"/>
    <w:rsid w:val="00200EB2"/>
    <w:rsid w:val="00200ED4"/>
    <w:rsid w:val="00200EEA"/>
    <w:rsid w:val="00200F30"/>
    <w:rsid w:val="00200F73"/>
    <w:rsid w:val="00200F82"/>
    <w:rsid w:val="00200F92"/>
    <w:rsid w:val="00200F9B"/>
    <w:rsid w:val="00200FF4"/>
    <w:rsid w:val="00201002"/>
    <w:rsid w:val="00201008"/>
    <w:rsid w:val="0020100B"/>
    <w:rsid w:val="00201053"/>
    <w:rsid w:val="002010BF"/>
    <w:rsid w:val="002010DD"/>
    <w:rsid w:val="00201124"/>
    <w:rsid w:val="00201135"/>
    <w:rsid w:val="00201136"/>
    <w:rsid w:val="00201159"/>
    <w:rsid w:val="00201175"/>
    <w:rsid w:val="00201220"/>
    <w:rsid w:val="0020123A"/>
    <w:rsid w:val="0020124D"/>
    <w:rsid w:val="00201273"/>
    <w:rsid w:val="0020134B"/>
    <w:rsid w:val="0020137B"/>
    <w:rsid w:val="00201393"/>
    <w:rsid w:val="0020139A"/>
    <w:rsid w:val="002013C1"/>
    <w:rsid w:val="002013EC"/>
    <w:rsid w:val="00201438"/>
    <w:rsid w:val="00201458"/>
    <w:rsid w:val="0020147A"/>
    <w:rsid w:val="00201482"/>
    <w:rsid w:val="002014A9"/>
    <w:rsid w:val="002014AA"/>
    <w:rsid w:val="002014CB"/>
    <w:rsid w:val="002014DF"/>
    <w:rsid w:val="002014FD"/>
    <w:rsid w:val="0020151E"/>
    <w:rsid w:val="0020153D"/>
    <w:rsid w:val="0020154A"/>
    <w:rsid w:val="00201592"/>
    <w:rsid w:val="002015B6"/>
    <w:rsid w:val="002015CE"/>
    <w:rsid w:val="002015E1"/>
    <w:rsid w:val="002015E5"/>
    <w:rsid w:val="00201635"/>
    <w:rsid w:val="0020166F"/>
    <w:rsid w:val="002016C3"/>
    <w:rsid w:val="002016D0"/>
    <w:rsid w:val="002016DC"/>
    <w:rsid w:val="00201710"/>
    <w:rsid w:val="00201723"/>
    <w:rsid w:val="0020174B"/>
    <w:rsid w:val="002017A3"/>
    <w:rsid w:val="002017E3"/>
    <w:rsid w:val="002017F1"/>
    <w:rsid w:val="002017FF"/>
    <w:rsid w:val="00201800"/>
    <w:rsid w:val="00201802"/>
    <w:rsid w:val="00201827"/>
    <w:rsid w:val="00201855"/>
    <w:rsid w:val="00201869"/>
    <w:rsid w:val="002018A6"/>
    <w:rsid w:val="002018DE"/>
    <w:rsid w:val="002018E6"/>
    <w:rsid w:val="002018EA"/>
    <w:rsid w:val="00201904"/>
    <w:rsid w:val="00201940"/>
    <w:rsid w:val="0020196B"/>
    <w:rsid w:val="0020197C"/>
    <w:rsid w:val="00201992"/>
    <w:rsid w:val="002019C4"/>
    <w:rsid w:val="002019CF"/>
    <w:rsid w:val="002019F2"/>
    <w:rsid w:val="00201A16"/>
    <w:rsid w:val="00201A1E"/>
    <w:rsid w:val="00201A26"/>
    <w:rsid w:val="00201A46"/>
    <w:rsid w:val="00201A61"/>
    <w:rsid w:val="00201A72"/>
    <w:rsid w:val="00201A74"/>
    <w:rsid w:val="00201A7C"/>
    <w:rsid w:val="00201A99"/>
    <w:rsid w:val="00201AB5"/>
    <w:rsid w:val="00201B0E"/>
    <w:rsid w:val="00201B11"/>
    <w:rsid w:val="00201B24"/>
    <w:rsid w:val="00201B39"/>
    <w:rsid w:val="00201B5C"/>
    <w:rsid w:val="00201B83"/>
    <w:rsid w:val="00201B93"/>
    <w:rsid w:val="00201BFB"/>
    <w:rsid w:val="00201C20"/>
    <w:rsid w:val="00201C58"/>
    <w:rsid w:val="00201C78"/>
    <w:rsid w:val="00201C89"/>
    <w:rsid w:val="00201CCC"/>
    <w:rsid w:val="00201D11"/>
    <w:rsid w:val="00201D17"/>
    <w:rsid w:val="00201D56"/>
    <w:rsid w:val="00201D58"/>
    <w:rsid w:val="00201D5D"/>
    <w:rsid w:val="00201DA9"/>
    <w:rsid w:val="00201DCA"/>
    <w:rsid w:val="00201E34"/>
    <w:rsid w:val="00201E85"/>
    <w:rsid w:val="00201E94"/>
    <w:rsid w:val="00201F11"/>
    <w:rsid w:val="00201F1B"/>
    <w:rsid w:val="00201F2C"/>
    <w:rsid w:val="00201F31"/>
    <w:rsid w:val="00201F3A"/>
    <w:rsid w:val="00201FB5"/>
    <w:rsid w:val="00201FEE"/>
    <w:rsid w:val="00201FF8"/>
    <w:rsid w:val="00202007"/>
    <w:rsid w:val="00202044"/>
    <w:rsid w:val="00202056"/>
    <w:rsid w:val="0020206C"/>
    <w:rsid w:val="0020207B"/>
    <w:rsid w:val="00202091"/>
    <w:rsid w:val="002020F9"/>
    <w:rsid w:val="0020210C"/>
    <w:rsid w:val="00202180"/>
    <w:rsid w:val="0020219C"/>
    <w:rsid w:val="002021A5"/>
    <w:rsid w:val="002021CF"/>
    <w:rsid w:val="002021E3"/>
    <w:rsid w:val="00202213"/>
    <w:rsid w:val="00202228"/>
    <w:rsid w:val="00202232"/>
    <w:rsid w:val="0020225B"/>
    <w:rsid w:val="0020225D"/>
    <w:rsid w:val="002022B8"/>
    <w:rsid w:val="002022DC"/>
    <w:rsid w:val="00202316"/>
    <w:rsid w:val="00202323"/>
    <w:rsid w:val="00202357"/>
    <w:rsid w:val="00202396"/>
    <w:rsid w:val="002023A5"/>
    <w:rsid w:val="002023E9"/>
    <w:rsid w:val="00202441"/>
    <w:rsid w:val="0020248E"/>
    <w:rsid w:val="00202498"/>
    <w:rsid w:val="002024E9"/>
    <w:rsid w:val="002024EA"/>
    <w:rsid w:val="0020250F"/>
    <w:rsid w:val="0020253C"/>
    <w:rsid w:val="0020254C"/>
    <w:rsid w:val="0020254E"/>
    <w:rsid w:val="0020257B"/>
    <w:rsid w:val="002025C5"/>
    <w:rsid w:val="00202612"/>
    <w:rsid w:val="0020263E"/>
    <w:rsid w:val="00202649"/>
    <w:rsid w:val="00202657"/>
    <w:rsid w:val="0020269A"/>
    <w:rsid w:val="002026DF"/>
    <w:rsid w:val="002026EB"/>
    <w:rsid w:val="0020270F"/>
    <w:rsid w:val="00202717"/>
    <w:rsid w:val="00202727"/>
    <w:rsid w:val="0020272B"/>
    <w:rsid w:val="0020276D"/>
    <w:rsid w:val="0020278C"/>
    <w:rsid w:val="00202790"/>
    <w:rsid w:val="002027B0"/>
    <w:rsid w:val="002027C7"/>
    <w:rsid w:val="002028BD"/>
    <w:rsid w:val="002028CA"/>
    <w:rsid w:val="002028F2"/>
    <w:rsid w:val="002028FE"/>
    <w:rsid w:val="00202904"/>
    <w:rsid w:val="00202942"/>
    <w:rsid w:val="00202958"/>
    <w:rsid w:val="0020297B"/>
    <w:rsid w:val="00202995"/>
    <w:rsid w:val="002029B2"/>
    <w:rsid w:val="002029BB"/>
    <w:rsid w:val="002029C3"/>
    <w:rsid w:val="002029E9"/>
    <w:rsid w:val="00202A07"/>
    <w:rsid w:val="00202A1D"/>
    <w:rsid w:val="00202A76"/>
    <w:rsid w:val="00202A83"/>
    <w:rsid w:val="00202A87"/>
    <w:rsid w:val="00202A9E"/>
    <w:rsid w:val="00202AA0"/>
    <w:rsid w:val="00202AC1"/>
    <w:rsid w:val="00202ACA"/>
    <w:rsid w:val="00202B02"/>
    <w:rsid w:val="00202B2E"/>
    <w:rsid w:val="00202B58"/>
    <w:rsid w:val="00202B86"/>
    <w:rsid w:val="00202B8D"/>
    <w:rsid w:val="00202BA8"/>
    <w:rsid w:val="00202BBC"/>
    <w:rsid w:val="00202BF6"/>
    <w:rsid w:val="00202C17"/>
    <w:rsid w:val="00202C6A"/>
    <w:rsid w:val="00202C88"/>
    <w:rsid w:val="00202CA1"/>
    <w:rsid w:val="00202CD1"/>
    <w:rsid w:val="00202D65"/>
    <w:rsid w:val="00202D86"/>
    <w:rsid w:val="00202D9A"/>
    <w:rsid w:val="00202DD5"/>
    <w:rsid w:val="00202DE3"/>
    <w:rsid w:val="00202E01"/>
    <w:rsid w:val="00202E18"/>
    <w:rsid w:val="00202E67"/>
    <w:rsid w:val="00202EA0"/>
    <w:rsid w:val="00202EA5"/>
    <w:rsid w:val="00202EBC"/>
    <w:rsid w:val="00202F3C"/>
    <w:rsid w:val="00202F9A"/>
    <w:rsid w:val="00202FB2"/>
    <w:rsid w:val="00202FC3"/>
    <w:rsid w:val="0020300F"/>
    <w:rsid w:val="00203026"/>
    <w:rsid w:val="002030A9"/>
    <w:rsid w:val="002030DA"/>
    <w:rsid w:val="00203139"/>
    <w:rsid w:val="0020313C"/>
    <w:rsid w:val="0020314E"/>
    <w:rsid w:val="00203166"/>
    <w:rsid w:val="0020316B"/>
    <w:rsid w:val="00203171"/>
    <w:rsid w:val="002031C1"/>
    <w:rsid w:val="00203209"/>
    <w:rsid w:val="00203261"/>
    <w:rsid w:val="002032A8"/>
    <w:rsid w:val="002032DC"/>
    <w:rsid w:val="002032E7"/>
    <w:rsid w:val="00203302"/>
    <w:rsid w:val="0020330D"/>
    <w:rsid w:val="00203312"/>
    <w:rsid w:val="00203343"/>
    <w:rsid w:val="00203356"/>
    <w:rsid w:val="0020335E"/>
    <w:rsid w:val="0020336A"/>
    <w:rsid w:val="002033DA"/>
    <w:rsid w:val="00203442"/>
    <w:rsid w:val="002034E3"/>
    <w:rsid w:val="002034F4"/>
    <w:rsid w:val="0020353F"/>
    <w:rsid w:val="00203559"/>
    <w:rsid w:val="00203574"/>
    <w:rsid w:val="00203599"/>
    <w:rsid w:val="0020359F"/>
    <w:rsid w:val="002035DA"/>
    <w:rsid w:val="002035E2"/>
    <w:rsid w:val="002035FB"/>
    <w:rsid w:val="00203604"/>
    <w:rsid w:val="00203623"/>
    <w:rsid w:val="0020363F"/>
    <w:rsid w:val="00203645"/>
    <w:rsid w:val="00203675"/>
    <w:rsid w:val="0020368C"/>
    <w:rsid w:val="002036B5"/>
    <w:rsid w:val="002036C3"/>
    <w:rsid w:val="002036D3"/>
    <w:rsid w:val="002036E2"/>
    <w:rsid w:val="00203715"/>
    <w:rsid w:val="0020372D"/>
    <w:rsid w:val="0020379A"/>
    <w:rsid w:val="002037C6"/>
    <w:rsid w:val="002037C7"/>
    <w:rsid w:val="002037C9"/>
    <w:rsid w:val="002037FC"/>
    <w:rsid w:val="00203887"/>
    <w:rsid w:val="002038DE"/>
    <w:rsid w:val="00203924"/>
    <w:rsid w:val="0020393A"/>
    <w:rsid w:val="002039B1"/>
    <w:rsid w:val="002039E4"/>
    <w:rsid w:val="002039ED"/>
    <w:rsid w:val="002039F5"/>
    <w:rsid w:val="00203A61"/>
    <w:rsid w:val="00203A76"/>
    <w:rsid w:val="00203A7B"/>
    <w:rsid w:val="00203A7C"/>
    <w:rsid w:val="00203A92"/>
    <w:rsid w:val="00203AB1"/>
    <w:rsid w:val="00203AB7"/>
    <w:rsid w:val="00203ADB"/>
    <w:rsid w:val="00203ADD"/>
    <w:rsid w:val="00203ADE"/>
    <w:rsid w:val="00203B58"/>
    <w:rsid w:val="00203BB4"/>
    <w:rsid w:val="00203BEA"/>
    <w:rsid w:val="00203C15"/>
    <w:rsid w:val="00203C1E"/>
    <w:rsid w:val="00203C23"/>
    <w:rsid w:val="00203C41"/>
    <w:rsid w:val="00203C54"/>
    <w:rsid w:val="00203C65"/>
    <w:rsid w:val="00203C8B"/>
    <w:rsid w:val="00203CA4"/>
    <w:rsid w:val="00203CDF"/>
    <w:rsid w:val="00203D07"/>
    <w:rsid w:val="00203D55"/>
    <w:rsid w:val="00203DA9"/>
    <w:rsid w:val="00203DDC"/>
    <w:rsid w:val="00203DE5"/>
    <w:rsid w:val="00203E63"/>
    <w:rsid w:val="00203E70"/>
    <w:rsid w:val="00203E7B"/>
    <w:rsid w:val="00203E92"/>
    <w:rsid w:val="00203EAB"/>
    <w:rsid w:val="00203EF2"/>
    <w:rsid w:val="00203EFC"/>
    <w:rsid w:val="00203F4A"/>
    <w:rsid w:val="00203F6A"/>
    <w:rsid w:val="00203F6C"/>
    <w:rsid w:val="00203F6D"/>
    <w:rsid w:val="00203FEC"/>
    <w:rsid w:val="00204015"/>
    <w:rsid w:val="0020404F"/>
    <w:rsid w:val="00204055"/>
    <w:rsid w:val="00204081"/>
    <w:rsid w:val="00204091"/>
    <w:rsid w:val="00204099"/>
    <w:rsid w:val="0020409A"/>
    <w:rsid w:val="002040A6"/>
    <w:rsid w:val="002040CA"/>
    <w:rsid w:val="002040D3"/>
    <w:rsid w:val="0020415A"/>
    <w:rsid w:val="002041BF"/>
    <w:rsid w:val="00204212"/>
    <w:rsid w:val="0020428C"/>
    <w:rsid w:val="00204297"/>
    <w:rsid w:val="0020429C"/>
    <w:rsid w:val="002042A7"/>
    <w:rsid w:val="002042C2"/>
    <w:rsid w:val="002042DC"/>
    <w:rsid w:val="0020430D"/>
    <w:rsid w:val="00204334"/>
    <w:rsid w:val="00204355"/>
    <w:rsid w:val="00204372"/>
    <w:rsid w:val="002043B6"/>
    <w:rsid w:val="002043C0"/>
    <w:rsid w:val="002043E3"/>
    <w:rsid w:val="002043FD"/>
    <w:rsid w:val="00204442"/>
    <w:rsid w:val="0020444C"/>
    <w:rsid w:val="00204461"/>
    <w:rsid w:val="00204489"/>
    <w:rsid w:val="002044AF"/>
    <w:rsid w:val="002044EA"/>
    <w:rsid w:val="002044FC"/>
    <w:rsid w:val="0020455E"/>
    <w:rsid w:val="0020457B"/>
    <w:rsid w:val="0020457E"/>
    <w:rsid w:val="002045C7"/>
    <w:rsid w:val="002045DA"/>
    <w:rsid w:val="00204608"/>
    <w:rsid w:val="00204641"/>
    <w:rsid w:val="00204647"/>
    <w:rsid w:val="00204648"/>
    <w:rsid w:val="00204697"/>
    <w:rsid w:val="002046BD"/>
    <w:rsid w:val="002046C3"/>
    <w:rsid w:val="002046C5"/>
    <w:rsid w:val="002046DC"/>
    <w:rsid w:val="002046E2"/>
    <w:rsid w:val="002047B0"/>
    <w:rsid w:val="002047C4"/>
    <w:rsid w:val="002047E7"/>
    <w:rsid w:val="00204851"/>
    <w:rsid w:val="00204873"/>
    <w:rsid w:val="00204896"/>
    <w:rsid w:val="00204897"/>
    <w:rsid w:val="002048BD"/>
    <w:rsid w:val="002048E0"/>
    <w:rsid w:val="002048FC"/>
    <w:rsid w:val="00204913"/>
    <w:rsid w:val="0020491E"/>
    <w:rsid w:val="00204923"/>
    <w:rsid w:val="0020494A"/>
    <w:rsid w:val="00204977"/>
    <w:rsid w:val="002049C2"/>
    <w:rsid w:val="002049CE"/>
    <w:rsid w:val="002049DF"/>
    <w:rsid w:val="002049EF"/>
    <w:rsid w:val="00204A15"/>
    <w:rsid w:val="00204A88"/>
    <w:rsid w:val="00204AC6"/>
    <w:rsid w:val="00204AD3"/>
    <w:rsid w:val="00204AE4"/>
    <w:rsid w:val="00204B06"/>
    <w:rsid w:val="00204B30"/>
    <w:rsid w:val="00204B53"/>
    <w:rsid w:val="00204BDF"/>
    <w:rsid w:val="00204C0A"/>
    <w:rsid w:val="00204C4A"/>
    <w:rsid w:val="00204C6F"/>
    <w:rsid w:val="00204C83"/>
    <w:rsid w:val="00204CB3"/>
    <w:rsid w:val="00204CBC"/>
    <w:rsid w:val="00204CCA"/>
    <w:rsid w:val="00204CE1"/>
    <w:rsid w:val="00204D0C"/>
    <w:rsid w:val="00204D2C"/>
    <w:rsid w:val="00204D5E"/>
    <w:rsid w:val="00204D5F"/>
    <w:rsid w:val="00204D80"/>
    <w:rsid w:val="00204DE4"/>
    <w:rsid w:val="00204E0A"/>
    <w:rsid w:val="00204E1F"/>
    <w:rsid w:val="00204E27"/>
    <w:rsid w:val="00204E3B"/>
    <w:rsid w:val="00204E57"/>
    <w:rsid w:val="00204E62"/>
    <w:rsid w:val="00204EAB"/>
    <w:rsid w:val="00204EB0"/>
    <w:rsid w:val="00204ECC"/>
    <w:rsid w:val="00204F21"/>
    <w:rsid w:val="00204F22"/>
    <w:rsid w:val="00204F3B"/>
    <w:rsid w:val="00204F46"/>
    <w:rsid w:val="00204F5F"/>
    <w:rsid w:val="00204F84"/>
    <w:rsid w:val="00204FDF"/>
    <w:rsid w:val="0020504B"/>
    <w:rsid w:val="00205087"/>
    <w:rsid w:val="00205094"/>
    <w:rsid w:val="0020509E"/>
    <w:rsid w:val="002050A3"/>
    <w:rsid w:val="002050B5"/>
    <w:rsid w:val="002050C4"/>
    <w:rsid w:val="002050E7"/>
    <w:rsid w:val="002051E1"/>
    <w:rsid w:val="002051FE"/>
    <w:rsid w:val="00205200"/>
    <w:rsid w:val="00205211"/>
    <w:rsid w:val="00205219"/>
    <w:rsid w:val="00205233"/>
    <w:rsid w:val="00205239"/>
    <w:rsid w:val="002052A2"/>
    <w:rsid w:val="002052A7"/>
    <w:rsid w:val="002052C6"/>
    <w:rsid w:val="002052F9"/>
    <w:rsid w:val="00205304"/>
    <w:rsid w:val="00205348"/>
    <w:rsid w:val="0020534C"/>
    <w:rsid w:val="0020534E"/>
    <w:rsid w:val="0020535E"/>
    <w:rsid w:val="00205371"/>
    <w:rsid w:val="002053EE"/>
    <w:rsid w:val="002053F7"/>
    <w:rsid w:val="00205418"/>
    <w:rsid w:val="00205435"/>
    <w:rsid w:val="0020545B"/>
    <w:rsid w:val="0020545D"/>
    <w:rsid w:val="0020547D"/>
    <w:rsid w:val="00205490"/>
    <w:rsid w:val="00205497"/>
    <w:rsid w:val="002054A5"/>
    <w:rsid w:val="002054DA"/>
    <w:rsid w:val="002054ED"/>
    <w:rsid w:val="00205587"/>
    <w:rsid w:val="00205589"/>
    <w:rsid w:val="0020558E"/>
    <w:rsid w:val="002055C8"/>
    <w:rsid w:val="002055D7"/>
    <w:rsid w:val="00205610"/>
    <w:rsid w:val="0020562D"/>
    <w:rsid w:val="00205643"/>
    <w:rsid w:val="00205659"/>
    <w:rsid w:val="00205686"/>
    <w:rsid w:val="002056C7"/>
    <w:rsid w:val="002056CE"/>
    <w:rsid w:val="0020570F"/>
    <w:rsid w:val="00205758"/>
    <w:rsid w:val="0020577A"/>
    <w:rsid w:val="0020578D"/>
    <w:rsid w:val="00205796"/>
    <w:rsid w:val="002057B7"/>
    <w:rsid w:val="002057C3"/>
    <w:rsid w:val="002057FB"/>
    <w:rsid w:val="00205812"/>
    <w:rsid w:val="00205816"/>
    <w:rsid w:val="00205838"/>
    <w:rsid w:val="00205849"/>
    <w:rsid w:val="002058B2"/>
    <w:rsid w:val="002058C9"/>
    <w:rsid w:val="002058DE"/>
    <w:rsid w:val="0020591C"/>
    <w:rsid w:val="00205981"/>
    <w:rsid w:val="00205A08"/>
    <w:rsid w:val="00205A0F"/>
    <w:rsid w:val="00205A6A"/>
    <w:rsid w:val="00205A8B"/>
    <w:rsid w:val="00205AAF"/>
    <w:rsid w:val="00205ADD"/>
    <w:rsid w:val="00205AF6"/>
    <w:rsid w:val="00205B01"/>
    <w:rsid w:val="00205B05"/>
    <w:rsid w:val="00205B06"/>
    <w:rsid w:val="00205B10"/>
    <w:rsid w:val="00205B11"/>
    <w:rsid w:val="00205B3B"/>
    <w:rsid w:val="00205B6F"/>
    <w:rsid w:val="00205B84"/>
    <w:rsid w:val="00205B8C"/>
    <w:rsid w:val="00205B9E"/>
    <w:rsid w:val="00205BB5"/>
    <w:rsid w:val="00205BC2"/>
    <w:rsid w:val="00205BCE"/>
    <w:rsid w:val="00205C20"/>
    <w:rsid w:val="00205C46"/>
    <w:rsid w:val="00205C8E"/>
    <w:rsid w:val="00205CC0"/>
    <w:rsid w:val="00205CC3"/>
    <w:rsid w:val="00205CF3"/>
    <w:rsid w:val="00205D21"/>
    <w:rsid w:val="00205D30"/>
    <w:rsid w:val="00205D32"/>
    <w:rsid w:val="00205D43"/>
    <w:rsid w:val="00205D7A"/>
    <w:rsid w:val="00205E07"/>
    <w:rsid w:val="00205E39"/>
    <w:rsid w:val="00205E47"/>
    <w:rsid w:val="00205E6E"/>
    <w:rsid w:val="00205EA7"/>
    <w:rsid w:val="00205EBB"/>
    <w:rsid w:val="00205EC3"/>
    <w:rsid w:val="00205ECA"/>
    <w:rsid w:val="00205EF9"/>
    <w:rsid w:val="00205F4F"/>
    <w:rsid w:val="00205F68"/>
    <w:rsid w:val="00205F83"/>
    <w:rsid w:val="00205F9E"/>
    <w:rsid w:val="00205FBD"/>
    <w:rsid w:val="00206030"/>
    <w:rsid w:val="00206081"/>
    <w:rsid w:val="0020609B"/>
    <w:rsid w:val="002060B5"/>
    <w:rsid w:val="00206106"/>
    <w:rsid w:val="0020610B"/>
    <w:rsid w:val="00206179"/>
    <w:rsid w:val="002061EF"/>
    <w:rsid w:val="00206220"/>
    <w:rsid w:val="00206249"/>
    <w:rsid w:val="0020624E"/>
    <w:rsid w:val="0020624F"/>
    <w:rsid w:val="0020625C"/>
    <w:rsid w:val="0020627A"/>
    <w:rsid w:val="00206297"/>
    <w:rsid w:val="002062C2"/>
    <w:rsid w:val="002062DE"/>
    <w:rsid w:val="00206308"/>
    <w:rsid w:val="0020630B"/>
    <w:rsid w:val="00206313"/>
    <w:rsid w:val="00206317"/>
    <w:rsid w:val="0020634B"/>
    <w:rsid w:val="0020637F"/>
    <w:rsid w:val="00206380"/>
    <w:rsid w:val="0020639C"/>
    <w:rsid w:val="00206449"/>
    <w:rsid w:val="0020644F"/>
    <w:rsid w:val="0020649B"/>
    <w:rsid w:val="0020652B"/>
    <w:rsid w:val="00206560"/>
    <w:rsid w:val="002065B9"/>
    <w:rsid w:val="00206608"/>
    <w:rsid w:val="0020661C"/>
    <w:rsid w:val="00206647"/>
    <w:rsid w:val="00206677"/>
    <w:rsid w:val="0020668A"/>
    <w:rsid w:val="00206696"/>
    <w:rsid w:val="00206716"/>
    <w:rsid w:val="0020673E"/>
    <w:rsid w:val="00206751"/>
    <w:rsid w:val="00206752"/>
    <w:rsid w:val="0020676B"/>
    <w:rsid w:val="00206782"/>
    <w:rsid w:val="002067B4"/>
    <w:rsid w:val="002067D1"/>
    <w:rsid w:val="00206801"/>
    <w:rsid w:val="0020680E"/>
    <w:rsid w:val="00206822"/>
    <w:rsid w:val="00206855"/>
    <w:rsid w:val="00206875"/>
    <w:rsid w:val="002068A3"/>
    <w:rsid w:val="002068C0"/>
    <w:rsid w:val="002068F0"/>
    <w:rsid w:val="002068FF"/>
    <w:rsid w:val="00206948"/>
    <w:rsid w:val="002069B2"/>
    <w:rsid w:val="002069B8"/>
    <w:rsid w:val="00206A08"/>
    <w:rsid w:val="00206A5C"/>
    <w:rsid w:val="00206A6C"/>
    <w:rsid w:val="00206A85"/>
    <w:rsid w:val="00206AC5"/>
    <w:rsid w:val="00206AE5"/>
    <w:rsid w:val="00206B18"/>
    <w:rsid w:val="00206B43"/>
    <w:rsid w:val="00206B8E"/>
    <w:rsid w:val="00206BD0"/>
    <w:rsid w:val="00206BD4"/>
    <w:rsid w:val="00206BF6"/>
    <w:rsid w:val="00206BFD"/>
    <w:rsid w:val="00206C49"/>
    <w:rsid w:val="00206C5B"/>
    <w:rsid w:val="00206CB3"/>
    <w:rsid w:val="00206D00"/>
    <w:rsid w:val="00206D4B"/>
    <w:rsid w:val="00206D4E"/>
    <w:rsid w:val="00206D66"/>
    <w:rsid w:val="00206D90"/>
    <w:rsid w:val="00206DB1"/>
    <w:rsid w:val="00206DC0"/>
    <w:rsid w:val="00206DC6"/>
    <w:rsid w:val="00206DEE"/>
    <w:rsid w:val="00206E21"/>
    <w:rsid w:val="00206E5C"/>
    <w:rsid w:val="00206E69"/>
    <w:rsid w:val="00206E8E"/>
    <w:rsid w:val="00206EB7"/>
    <w:rsid w:val="00206ECC"/>
    <w:rsid w:val="00206EDC"/>
    <w:rsid w:val="00206F08"/>
    <w:rsid w:val="00206F44"/>
    <w:rsid w:val="00206F74"/>
    <w:rsid w:val="00206F8A"/>
    <w:rsid w:val="00206F99"/>
    <w:rsid w:val="00206F9F"/>
    <w:rsid w:val="00206FBE"/>
    <w:rsid w:val="00206FE3"/>
    <w:rsid w:val="00207001"/>
    <w:rsid w:val="0020701C"/>
    <w:rsid w:val="00207070"/>
    <w:rsid w:val="002070BC"/>
    <w:rsid w:val="002070DC"/>
    <w:rsid w:val="00207115"/>
    <w:rsid w:val="0020711F"/>
    <w:rsid w:val="0020713A"/>
    <w:rsid w:val="00207169"/>
    <w:rsid w:val="00207171"/>
    <w:rsid w:val="002071A7"/>
    <w:rsid w:val="002071DD"/>
    <w:rsid w:val="00207259"/>
    <w:rsid w:val="0020727E"/>
    <w:rsid w:val="002072A1"/>
    <w:rsid w:val="002072B7"/>
    <w:rsid w:val="002072B9"/>
    <w:rsid w:val="0020732F"/>
    <w:rsid w:val="00207367"/>
    <w:rsid w:val="00207393"/>
    <w:rsid w:val="002073CB"/>
    <w:rsid w:val="00207403"/>
    <w:rsid w:val="00207420"/>
    <w:rsid w:val="00207448"/>
    <w:rsid w:val="00207464"/>
    <w:rsid w:val="0020747B"/>
    <w:rsid w:val="00207489"/>
    <w:rsid w:val="00207494"/>
    <w:rsid w:val="002074AB"/>
    <w:rsid w:val="002074BC"/>
    <w:rsid w:val="00207582"/>
    <w:rsid w:val="002075A4"/>
    <w:rsid w:val="002075B9"/>
    <w:rsid w:val="0020760D"/>
    <w:rsid w:val="0020768D"/>
    <w:rsid w:val="00207697"/>
    <w:rsid w:val="002076A9"/>
    <w:rsid w:val="002076C1"/>
    <w:rsid w:val="002076D1"/>
    <w:rsid w:val="0020770E"/>
    <w:rsid w:val="00207713"/>
    <w:rsid w:val="00207735"/>
    <w:rsid w:val="0020774C"/>
    <w:rsid w:val="0020776E"/>
    <w:rsid w:val="002077C0"/>
    <w:rsid w:val="002077FD"/>
    <w:rsid w:val="00207816"/>
    <w:rsid w:val="00207843"/>
    <w:rsid w:val="00207846"/>
    <w:rsid w:val="00207849"/>
    <w:rsid w:val="0020784B"/>
    <w:rsid w:val="00207862"/>
    <w:rsid w:val="00207870"/>
    <w:rsid w:val="0020788A"/>
    <w:rsid w:val="002078D7"/>
    <w:rsid w:val="002078F5"/>
    <w:rsid w:val="00207922"/>
    <w:rsid w:val="00207948"/>
    <w:rsid w:val="00207976"/>
    <w:rsid w:val="00207987"/>
    <w:rsid w:val="00207988"/>
    <w:rsid w:val="00207998"/>
    <w:rsid w:val="002079B5"/>
    <w:rsid w:val="002079CB"/>
    <w:rsid w:val="002079DD"/>
    <w:rsid w:val="00207A19"/>
    <w:rsid w:val="00207A68"/>
    <w:rsid w:val="00207A6F"/>
    <w:rsid w:val="00207AA7"/>
    <w:rsid w:val="00207AC2"/>
    <w:rsid w:val="00207AE5"/>
    <w:rsid w:val="00207B31"/>
    <w:rsid w:val="00207B32"/>
    <w:rsid w:val="00207B34"/>
    <w:rsid w:val="00207B3F"/>
    <w:rsid w:val="00207B4F"/>
    <w:rsid w:val="00207B65"/>
    <w:rsid w:val="00207B92"/>
    <w:rsid w:val="00207B9E"/>
    <w:rsid w:val="00207BBC"/>
    <w:rsid w:val="00207BC6"/>
    <w:rsid w:val="00207BF2"/>
    <w:rsid w:val="00207BFA"/>
    <w:rsid w:val="00207C13"/>
    <w:rsid w:val="00207C8A"/>
    <w:rsid w:val="00207CF2"/>
    <w:rsid w:val="00207CF3"/>
    <w:rsid w:val="00207D05"/>
    <w:rsid w:val="00207D06"/>
    <w:rsid w:val="00207D10"/>
    <w:rsid w:val="00207D38"/>
    <w:rsid w:val="00207D40"/>
    <w:rsid w:val="00207D8F"/>
    <w:rsid w:val="00207DFC"/>
    <w:rsid w:val="00207E43"/>
    <w:rsid w:val="00207E85"/>
    <w:rsid w:val="00207E86"/>
    <w:rsid w:val="00207EE4"/>
    <w:rsid w:val="00207FB7"/>
    <w:rsid w:val="00207FBD"/>
    <w:rsid w:val="00207FBE"/>
    <w:rsid w:val="0021000F"/>
    <w:rsid w:val="00210016"/>
    <w:rsid w:val="0021003B"/>
    <w:rsid w:val="00210074"/>
    <w:rsid w:val="00210075"/>
    <w:rsid w:val="00210082"/>
    <w:rsid w:val="0021009A"/>
    <w:rsid w:val="002100BA"/>
    <w:rsid w:val="002100C0"/>
    <w:rsid w:val="002100CE"/>
    <w:rsid w:val="00210109"/>
    <w:rsid w:val="00210113"/>
    <w:rsid w:val="002101AA"/>
    <w:rsid w:val="002101C0"/>
    <w:rsid w:val="002101CB"/>
    <w:rsid w:val="002101D3"/>
    <w:rsid w:val="002101E9"/>
    <w:rsid w:val="002101EA"/>
    <w:rsid w:val="00210220"/>
    <w:rsid w:val="0021023B"/>
    <w:rsid w:val="00210274"/>
    <w:rsid w:val="00210287"/>
    <w:rsid w:val="002102AE"/>
    <w:rsid w:val="002102F3"/>
    <w:rsid w:val="00210309"/>
    <w:rsid w:val="00210311"/>
    <w:rsid w:val="00210334"/>
    <w:rsid w:val="0021033A"/>
    <w:rsid w:val="00210353"/>
    <w:rsid w:val="00210390"/>
    <w:rsid w:val="002103C7"/>
    <w:rsid w:val="0021040C"/>
    <w:rsid w:val="0021041C"/>
    <w:rsid w:val="00210463"/>
    <w:rsid w:val="00210488"/>
    <w:rsid w:val="00210493"/>
    <w:rsid w:val="002104BF"/>
    <w:rsid w:val="002104C5"/>
    <w:rsid w:val="002104D5"/>
    <w:rsid w:val="002104F7"/>
    <w:rsid w:val="002104FD"/>
    <w:rsid w:val="0021052D"/>
    <w:rsid w:val="00210540"/>
    <w:rsid w:val="00210587"/>
    <w:rsid w:val="0021058D"/>
    <w:rsid w:val="002105AA"/>
    <w:rsid w:val="002105AF"/>
    <w:rsid w:val="002105B8"/>
    <w:rsid w:val="00210646"/>
    <w:rsid w:val="00210648"/>
    <w:rsid w:val="00210661"/>
    <w:rsid w:val="00210663"/>
    <w:rsid w:val="002106C3"/>
    <w:rsid w:val="00210704"/>
    <w:rsid w:val="0021071D"/>
    <w:rsid w:val="0021073A"/>
    <w:rsid w:val="0021076A"/>
    <w:rsid w:val="00210781"/>
    <w:rsid w:val="002107AA"/>
    <w:rsid w:val="002107BF"/>
    <w:rsid w:val="002107C8"/>
    <w:rsid w:val="00210816"/>
    <w:rsid w:val="0021085B"/>
    <w:rsid w:val="0021087F"/>
    <w:rsid w:val="002108E9"/>
    <w:rsid w:val="002108F7"/>
    <w:rsid w:val="002108F9"/>
    <w:rsid w:val="00210959"/>
    <w:rsid w:val="00210994"/>
    <w:rsid w:val="002109F8"/>
    <w:rsid w:val="00210A12"/>
    <w:rsid w:val="00210A14"/>
    <w:rsid w:val="00210A48"/>
    <w:rsid w:val="00210A49"/>
    <w:rsid w:val="00210A5B"/>
    <w:rsid w:val="00210A5E"/>
    <w:rsid w:val="00210A74"/>
    <w:rsid w:val="00210A84"/>
    <w:rsid w:val="00210A91"/>
    <w:rsid w:val="00210ADD"/>
    <w:rsid w:val="00210AF7"/>
    <w:rsid w:val="00210B1A"/>
    <w:rsid w:val="00210B32"/>
    <w:rsid w:val="00210B3C"/>
    <w:rsid w:val="00210B88"/>
    <w:rsid w:val="00210BAB"/>
    <w:rsid w:val="00210BB0"/>
    <w:rsid w:val="00210BCA"/>
    <w:rsid w:val="00210BEE"/>
    <w:rsid w:val="00210C01"/>
    <w:rsid w:val="00210C09"/>
    <w:rsid w:val="00210C58"/>
    <w:rsid w:val="00210C6F"/>
    <w:rsid w:val="00210C82"/>
    <w:rsid w:val="00210C8D"/>
    <w:rsid w:val="00210CD9"/>
    <w:rsid w:val="00210CDC"/>
    <w:rsid w:val="00210CDF"/>
    <w:rsid w:val="00210D06"/>
    <w:rsid w:val="00210D07"/>
    <w:rsid w:val="00210D0C"/>
    <w:rsid w:val="00210D18"/>
    <w:rsid w:val="00210D47"/>
    <w:rsid w:val="00210D78"/>
    <w:rsid w:val="00210D90"/>
    <w:rsid w:val="00210DD0"/>
    <w:rsid w:val="00210DE2"/>
    <w:rsid w:val="00210E04"/>
    <w:rsid w:val="00210E0A"/>
    <w:rsid w:val="00210E20"/>
    <w:rsid w:val="00210E33"/>
    <w:rsid w:val="00210E3F"/>
    <w:rsid w:val="00210E4C"/>
    <w:rsid w:val="00210E81"/>
    <w:rsid w:val="00210EA5"/>
    <w:rsid w:val="00210EAC"/>
    <w:rsid w:val="00210EE5"/>
    <w:rsid w:val="00210EED"/>
    <w:rsid w:val="00210EF1"/>
    <w:rsid w:val="00210F06"/>
    <w:rsid w:val="00210F34"/>
    <w:rsid w:val="00210FAC"/>
    <w:rsid w:val="00210FFE"/>
    <w:rsid w:val="0021102F"/>
    <w:rsid w:val="00211039"/>
    <w:rsid w:val="0021105B"/>
    <w:rsid w:val="0021106A"/>
    <w:rsid w:val="0021106F"/>
    <w:rsid w:val="00211087"/>
    <w:rsid w:val="00211090"/>
    <w:rsid w:val="0021110A"/>
    <w:rsid w:val="00211116"/>
    <w:rsid w:val="00211131"/>
    <w:rsid w:val="0021113B"/>
    <w:rsid w:val="0021114B"/>
    <w:rsid w:val="0021115D"/>
    <w:rsid w:val="00211167"/>
    <w:rsid w:val="00211178"/>
    <w:rsid w:val="00211200"/>
    <w:rsid w:val="002112AC"/>
    <w:rsid w:val="002112BC"/>
    <w:rsid w:val="002112E6"/>
    <w:rsid w:val="00211300"/>
    <w:rsid w:val="00211322"/>
    <w:rsid w:val="00211340"/>
    <w:rsid w:val="0021138B"/>
    <w:rsid w:val="002113A5"/>
    <w:rsid w:val="002113FA"/>
    <w:rsid w:val="00211419"/>
    <w:rsid w:val="0021141F"/>
    <w:rsid w:val="00211423"/>
    <w:rsid w:val="00211430"/>
    <w:rsid w:val="00211490"/>
    <w:rsid w:val="002114D9"/>
    <w:rsid w:val="002114F0"/>
    <w:rsid w:val="002114F7"/>
    <w:rsid w:val="002114FE"/>
    <w:rsid w:val="00211500"/>
    <w:rsid w:val="00211511"/>
    <w:rsid w:val="00211514"/>
    <w:rsid w:val="0021154C"/>
    <w:rsid w:val="00211554"/>
    <w:rsid w:val="00211558"/>
    <w:rsid w:val="002115A7"/>
    <w:rsid w:val="002115B9"/>
    <w:rsid w:val="002115D4"/>
    <w:rsid w:val="002115E5"/>
    <w:rsid w:val="00211620"/>
    <w:rsid w:val="00211658"/>
    <w:rsid w:val="002116AC"/>
    <w:rsid w:val="002116F1"/>
    <w:rsid w:val="00211717"/>
    <w:rsid w:val="0021173E"/>
    <w:rsid w:val="0021174E"/>
    <w:rsid w:val="0021175A"/>
    <w:rsid w:val="00211799"/>
    <w:rsid w:val="002117E8"/>
    <w:rsid w:val="00211858"/>
    <w:rsid w:val="00211889"/>
    <w:rsid w:val="002118A8"/>
    <w:rsid w:val="002118C6"/>
    <w:rsid w:val="002118E2"/>
    <w:rsid w:val="00211933"/>
    <w:rsid w:val="0021196D"/>
    <w:rsid w:val="002119D0"/>
    <w:rsid w:val="002119ED"/>
    <w:rsid w:val="002119F6"/>
    <w:rsid w:val="00211A0A"/>
    <w:rsid w:val="00211A56"/>
    <w:rsid w:val="00211ADC"/>
    <w:rsid w:val="00211AE6"/>
    <w:rsid w:val="00211B0F"/>
    <w:rsid w:val="00211B52"/>
    <w:rsid w:val="00211B5D"/>
    <w:rsid w:val="00211B87"/>
    <w:rsid w:val="00211BFF"/>
    <w:rsid w:val="00211C07"/>
    <w:rsid w:val="00211C0E"/>
    <w:rsid w:val="00211C1B"/>
    <w:rsid w:val="00211C4C"/>
    <w:rsid w:val="00211C6A"/>
    <w:rsid w:val="00211C6F"/>
    <w:rsid w:val="00211C84"/>
    <w:rsid w:val="00211C8D"/>
    <w:rsid w:val="00211D09"/>
    <w:rsid w:val="00211D10"/>
    <w:rsid w:val="00211D61"/>
    <w:rsid w:val="00211D69"/>
    <w:rsid w:val="00211D9F"/>
    <w:rsid w:val="00211DCD"/>
    <w:rsid w:val="00211DDA"/>
    <w:rsid w:val="00211E56"/>
    <w:rsid w:val="00211E64"/>
    <w:rsid w:val="00211E94"/>
    <w:rsid w:val="00211E9A"/>
    <w:rsid w:val="00211EAF"/>
    <w:rsid w:val="00211ECA"/>
    <w:rsid w:val="00211EE6"/>
    <w:rsid w:val="00211F07"/>
    <w:rsid w:val="00211F12"/>
    <w:rsid w:val="00211F36"/>
    <w:rsid w:val="00211F7C"/>
    <w:rsid w:val="00211F90"/>
    <w:rsid w:val="00211FC1"/>
    <w:rsid w:val="00211FD4"/>
    <w:rsid w:val="00211FDD"/>
    <w:rsid w:val="00211FE3"/>
    <w:rsid w:val="00212010"/>
    <w:rsid w:val="0021203C"/>
    <w:rsid w:val="00212042"/>
    <w:rsid w:val="00212064"/>
    <w:rsid w:val="002120A0"/>
    <w:rsid w:val="002120A1"/>
    <w:rsid w:val="002120C6"/>
    <w:rsid w:val="002120FB"/>
    <w:rsid w:val="00212121"/>
    <w:rsid w:val="00212129"/>
    <w:rsid w:val="0021213D"/>
    <w:rsid w:val="00212149"/>
    <w:rsid w:val="00212166"/>
    <w:rsid w:val="0021216D"/>
    <w:rsid w:val="00212178"/>
    <w:rsid w:val="0021219D"/>
    <w:rsid w:val="002121A1"/>
    <w:rsid w:val="002121A8"/>
    <w:rsid w:val="002121C3"/>
    <w:rsid w:val="002121C6"/>
    <w:rsid w:val="00212242"/>
    <w:rsid w:val="0021225A"/>
    <w:rsid w:val="00212290"/>
    <w:rsid w:val="002122B2"/>
    <w:rsid w:val="002122B9"/>
    <w:rsid w:val="002122E3"/>
    <w:rsid w:val="002122F2"/>
    <w:rsid w:val="00212316"/>
    <w:rsid w:val="00212352"/>
    <w:rsid w:val="0021238A"/>
    <w:rsid w:val="00212397"/>
    <w:rsid w:val="002123C6"/>
    <w:rsid w:val="002123CA"/>
    <w:rsid w:val="002123D6"/>
    <w:rsid w:val="002123D7"/>
    <w:rsid w:val="002123FE"/>
    <w:rsid w:val="00212405"/>
    <w:rsid w:val="0021241A"/>
    <w:rsid w:val="00212420"/>
    <w:rsid w:val="00212482"/>
    <w:rsid w:val="002124B3"/>
    <w:rsid w:val="00212502"/>
    <w:rsid w:val="00212509"/>
    <w:rsid w:val="00212534"/>
    <w:rsid w:val="00212547"/>
    <w:rsid w:val="002125DB"/>
    <w:rsid w:val="002125FB"/>
    <w:rsid w:val="0021260A"/>
    <w:rsid w:val="00212615"/>
    <w:rsid w:val="00212623"/>
    <w:rsid w:val="0021262C"/>
    <w:rsid w:val="0021265B"/>
    <w:rsid w:val="00212668"/>
    <w:rsid w:val="00212675"/>
    <w:rsid w:val="002126F3"/>
    <w:rsid w:val="002126F9"/>
    <w:rsid w:val="0021276E"/>
    <w:rsid w:val="0021277B"/>
    <w:rsid w:val="00212791"/>
    <w:rsid w:val="002127BA"/>
    <w:rsid w:val="002127C7"/>
    <w:rsid w:val="002127FF"/>
    <w:rsid w:val="0021280D"/>
    <w:rsid w:val="0021282E"/>
    <w:rsid w:val="0021283D"/>
    <w:rsid w:val="00212864"/>
    <w:rsid w:val="0021287C"/>
    <w:rsid w:val="002128D9"/>
    <w:rsid w:val="002128EC"/>
    <w:rsid w:val="002128F8"/>
    <w:rsid w:val="00212924"/>
    <w:rsid w:val="0021295C"/>
    <w:rsid w:val="00212981"/>
    <w:rsid w:val="002129C0"/>
    <w:rsid w:val="002129D5"/>
    <w:rsid w:val="002129EE"/>
    <w:rsid w:val="002129FA"/>
    <w:rsid w:val="00212A1F"/>
    <w:rsid w:val="00212A23"/>
    <w:rsid w:val="00212A2D"/>
    <w:rsid w:val="00212A40"/>
    <w:rsid w:val="00212A53"/>
    <w:rsid w:val="00212A67"/>
    <w:rsid w:val="00212A72"/>
    <w:rsid w:val="00212B29"/>
    <w:rsid w:val="00212B5C"/>
    <w:rsid w:val="00212BA1"/>
    <w:rsid w:val="00212BCE"/>
    <w:rsid w:val="00212C02"/>
    <w:rsid w:val="00212C33"/>
    <w:rsid w:val="00212C3D"/>
    <w:rsid w:val="00212C59"/>
    <w:rsid w:val="00212C5D"/>
    <w:rsid w:val="00212D0B"/>
    <w:rsid w:val="00212D56"/>
    <w:rsid w:val="00212DC0"/>
    <w:rsid w:val="00212DD7"/>
    <w:rsid w:val="00212DE6"/>
    <w:rsid w:val="00212DF6"/>
    <w:rsid w:val="00212E30"/>
    <w:rsid w:val="00212E4C"/>
    <w:rsid w:val="00212E66"/>
    <w:rsid w:val="00212E71"/>
    <w:rsid w:val="00212E79"/>
    <w:rsid w:val="00212E86"/>
    <w:rsid w:val="00212E8E"/>
    <w:rsid w:val="00212EBD"/>
    <w:rsid w:val="00212EE2"/>
    <w:rsid w:val="00212F35"/>
    <w:rsid w:val="00212F5D"/>
    <w:rsid w:val="00212F8F"/>
    <w:rsid w:val="00212FC5"/>
    <w:rsid w:val="00212FC9"/>
    <w:rsid w:val="00212FEA"/>
    <w:rsid w:val="0021307C"/>
    <w:rsid w:val="0021309E"/>
    <w:rsid w:val="002130D8"/>
    <w:rsid w:val="002130DC"/>
    <w:rsid w:val="002130E6"/>
    <w:rsid w:val="00213101"/>
    <w:rsid w:val="0021310A"/>
    <w:rsid w:val="00213151"/>
    <w:rsid w:val="00213159"/>
    <w:rsid w:val="0021315D"/>
    <w:rsid w:val="0021316F"/>
    <w:rsid w:val="00213178"/>
    <w:rsid w:val="00213197"/>
    <w:rsid w:val="002131BE"/>
    <w:rsid w:val="002131C4"/>
    <w:rsid w:val="0021320A"/>
    <w:rsid w:val="0021322C"/>
    <w:rsid w:val="0021323D"/>
    <w:rsid w:val="00213260"/>
    <w:rsid w:val="0021326B"/>
    <w:rsid w:val="0021327A"/>
    <w:rsid w:val="002132BB"/>
    <w:rsid w:val="0021330E"/>
    <w:rsid w:val="0021331B"/>
    <w:rsid w:val="00213338"/>
    <w:rsid w:val="0021333A"/>
    <w:rsid w:val="00213363"/>
    <w:rsid w:val="00213436"/>
    <w:rsid w:val="0021343C"/>
    <w:rsid w:val="00213477"/>
    <w:rsid w:val="00213485"/>
    <w:rsid w:val="0021348C"/>
    <w:rsid w:val="002134B2"/>
    <w:rsid w:val="00213565"/>
    <w:rsid w:val="00213568"/>
    <w:rsid w:val="0021357F"/>
    <w:rsid w:val="002135AC"/>
    <w:rsid w:val="002135BB"/>
    <w:rsid w:val="002135DC"/>
    <w:rsid w:val="002135DF"/>
    <w:rsid w:val="002135E4"/>
    <w:rsid w:val="002135FF"/>
    <w:rsid w:val="00213607"/>
    <w:rsid w:val="00213628"/>
    <w:rsid w:val="0021363A"/>
    <w:rsid w:val="0021365A"/>
    <w:rsid w:val="00213688"/>
    <w:rsid w:val="0021368D"/>
    <w:rsid w:val="002136AC"/>
    <w:rsid w:val="002136C4"/>
    <w:rsid w:val="002136E1"/>
    <w:rsid w:val="002136F8"/>
    <w:rsid w:val="00213756"/>
    <w:rsid w:val="00213789"/>
    <w:rsid w:val="0021379D"/>
    <w:rsid w:val="002137D2"/>
    <w:rsid w:val="00213805"/>
    <w:rsid w:val="00213817"/>
    <w:rsid w:val="00213818"/>
    <w:rsid w:val="00213856"/>
    <w:rsid w:val="00213858"/>
    <w:rsid w:val="00213872"/>
    <w:rsid w:val="00213883"/>
    <w:rsid w:val="0021388A"/>
    <w:rsid w:val="0021388D"/>
    <w:rsid w:val="00213895"/>
    <w:rsid w:val="002138B5"/>
    <w:rsid w:val="002138BE"/>
    <w:rsid w:val="002138EA"/>
    <w:rsid w:val="002138F2"/>
    <w:rsid w:val="002138FB"/>
    <w:rsid w:val="0021391F"/>
    <w:rsid w:val="00213996"/>
    <w:rsid w:val="00213A0D"/>
    <w:rsid w:val="00213A59"/>
    <w:rsid w:val="00213A67"/>
    <w:rsid w:val="00213AB5"/>
    <w:rsid w:val="00213AEF"/>
    <w:rsid w:val="00213AFE"/>
    <w:rsid w:val="00213B37"/>
    <w:rsid w:val="00213B4F"/>
    <w:rsid w:val="00213B7C"/>
    <w:rsid w:val="00213BD0"/>
    <w:rsid w:val="00213BDA"/>
    <w:rsid w:val="00213BE3"/>
    <w:rsid w:val="00213C33"/>
    <w:rsid w:val="00213C51"/>
    <w:rsid w:val="00213C5D"/>
    <w:rsid w:val="00213C81"/>
    <w:rsid w:val="00213C9B"/>
    <w:rsid w:val="00213CD4"/>
    <w:rsid w:val="00213CDA"/>
    <w:rsid w:val="00213D36"/>
    <w:rsid w:val="00213D45"/>
    <w:rsid w:val="00213D4A"/>
    <w:rsid w:val="00213D61"/>
    <w:rsid w:val="00213D6F"/>
    <w:rsid w:val="00213D76"/>
    <w:rsid w:val="00213D7F"/>
    <w:rsid w:val="00213D8E"/>
    <w:rsid w:val="00213D99"/>
    <w:rsid w:val="00213DBC"/>
    <w:rsid w:val="00213DC8"/>
    <w:rsid w:val="00213E0F"/>
    <w:rsid w:val="00213E2F"/>
    <w:rsid w:val="00213E58"/>
    <w:rsid w:val="00213EAA"/>
    <w:rsid w:val="00213EC0"/>
    <w:rsid w:val="00213EC9"/>
    <w:rsid w:val="00213EE8"/>
    <w:rsid w:val="00213F13"/>
    <w:rsid w:val="00213F31"/>
    <w:rsid w:val="00213F36"/>
    <w:rsid w:val="00213F83"/>
    <w:rsid w:val="00213F95"/>
    <w:rsid w:val="00213FC1"/>
    <w:rsid w:val="00214013"/>
    <w:rsid w:val="0021407E"/>
    <w:rsid w:val="002140CD"/>
    <w:rsid w:val="002140FB"/>
    <w:rsid w:val="00214168"/>
    <w:rsid w:val="0021416E"/>
    <w:rsid w:val="0021418D"/>
    <w:rsid w:val="002141B8"/>
    <w:rsid w:val="002141FF"/>
    <w:rsid w:val="00214245"/>
    <w:rsid w:val="00214260"/>
    <w:rsid w:val="00214268"/>
    <w:rsid w:val="00214278"/>
    <w:rsid w:val="002142EB"/>
    <w:rsid w:val="0021433B"/>
    <w:rsid w:val="0021435C"/>
    <w:rsid w:val="0021436B"/>
    <w:rsid w:val="002143B1"/>
    <w:rsid w:val="002143D6"/>
    <w:rsid w:val="002143DC"/>
    <w:rsid w:val="002143E3"/>
    <w:rsid w:val="002143F4"/>
    <w:rsid w:val="0021440E"/>
    <w:rsid w:val="00214421"/>
    <w:rsid w:val="0021446A"/>
    <w:rsid w:val="00214520"/>
    <w:rsid w:val="00214531"/>
    <w:rsid w:val="00214546"/>
    <w:rsid w:val="0021456F"/>
    <w:rsid w:val="00214579"/>
    <w:rsid w:val="00214591"/>
    <w:rsid w:val="002145D7"/>
    <w:rsid w:val="00214629"/>
    <w:rsid w:val="00214640"/>
    <w:rsid w:val="00214733"/>
    <w:rsid w:val="00214799"/>
    <w:rsid w:val="002147CF"/>
    <w:rsid w:val="002147D2"/>
    <w:rsid w:val="00214801"/>
    <w:rsid w:val="00214813"/>
    <w:rsid w:val="0021484E"/>
    <w:rsid w:val="002148F2"/>
    <w:rsid w:val="00214933"/>
    <w:rsid w:val="00214938"/>
    <w:rsid w:val="00214944"/>
    <w:rsid w:val="0021495D"/>
    <w:rsid w:val="0021497F"/>
    <w:rsid w:val="0021498F"/>
    <w:rsid w:val="00214991"/>
    <w:rsid w:val="002149DD"/>
    <w:rsid w:val="00214A02"/>
    <w:rsid w:val="00214A21"/>
    <w:rsid w:val="00214A3B"/>
    <w:rsid w:val="00214A4E"/>
    <w:rsid w:val="00214AEF"/>
    <w:rsid w:val="00214B51"/>
    <w:rsid w:val="00214BE6"/>
    <w:rsid w:val="00214C12"/>
    <w:rsid w:val="00214C78"/>
    <w:rsid w:val="00214CAD"/>
    <w:rsid w:val="00214CCD"/>
    <w:rsid w:val="00214CD1"/>
    <w:rsid w:val="00214CF9"/>
    <w:rsid w:val="00214D0A"/>
    <w:rsid w:val="00214D0E"/>
    <w:rsid w:val="00214D2C"/>
    <w:rsid w:val="00214D38"/>
    <w:rsid w:val="00214D46"/>
    <w:rsid w:val="00214D49"/>
    <w:rsid w:val="00214D69"/>
    <w:rsid w:val="00214D80"/>
    <w:rsid w:val="00214DB7"/>
    <w:rsid w:val="00214DC1"/>
    <w:rsid w:val="00214DCA"/>
    <w:rsid w:val="00214DE9"/>
    <w:rsid w:val="00214E15"/>
    <w:rsid w:val="00214E38"/>
    <w:rsid w:val="00214E41"/>
    <w:rsid w:val="00214E53"/>
    <w:rsid w:val="00214EAA"/>
    <w:rsid w:val="00214ED7"/>
    <w:rsid w:val="00214EF2"/>
    <w:rsid w:val="00214F0F"/>
    <w:rsid w:val="00214F37"/>
    <w:rsid w:val="00214F38"/>
    <w:rsid w:val="00214F44"/>
    <w:rsid w:val="00214F56"/>
    <w:rsid w:val="00214F58"/>
    <w:rsid w:val="00214F6B"/>
    <w:rsid w:val="00214F87"/>
    <w:rsid w:val="00214F8A"/>
    <w:rsid w:val="00214F8F"/>
    <w:rsid w:val="00214F9D"/>
    <w:rsid w:val="00214FDB"/>
    <w:rsid w:val="00215081"/>
    <w:rsid w:val="002150D7"/>
    <w:rsid w:val="002150DF"/>
    <w:rsid w:val="00215103"/>
    <w:rsid w:val="0021516C"/>
    <w:rsid w:val="0021517D"/>
    <w:rsid w:val="002151EA"/>
    <w:rsid w:val="002151FE"/>
    <w:rsid w:val="0021520D"/>
    <w:rsid w:val="00215213"/>
    <w:rsid w:val="00215238"/>
    <w:rsid w:val="002152A0"/>
    <w:rsid w:val="002152D4"/>
    <w:rsid w:val="002152D7"/>
    <w:rsid w:val="0021531F"/>
    <w:rsid w:val="00215326"/>
    <w:rsid w:val="0021533A"/>
    <w:rsid w:val="0021535E"/>
    <w:rsid w:val="002153B7"/>
    <w:rsid w:val="002153C5"/>
    <w:rsid w:val="002153D8"/>
    <w:rsid w:val="002153DA"/>
    <w:rsid w:val="002153F5"/>
    <w:rsid w:val="002153FD"/>
    <w:rsid w:val="0021541C"/>
    <w:rsid w:val="0021549C"/>
    <w:rsid w:val="002154D5"/>
    <w:rsid w:val="00215502"/>
    <w:rsid w:val="0021550C"/>
    <w:rsid w:val="00215517"/>
    <w:rsid w:val="0021551B"/>
    <w:rsid w:val="0021554A"/>
    <w:rsid w:val="00215595"/>
    <w:rsid w:val="002155D5"/>
    <w:rsid w:val="002155DF"/>
    <w:rsid w:val="002155F4"/>
    <w:rsid w:val="002155F9"/>
    <w:rsid w:val="00215616"/>
    <w:rsid w:val="0021562E"/>
    <w:rsid w:val="00215633"/>
    <w:rsid w:val="0021564A"/>
    <w:rsid w:val="002156AA"/>
    <w:rsid w:val="002156B5"/>
    <w:rsid w:val="00215716"/>
    <w:rsid w:val="002157AB"/>
    <w:rsid w:val="002157E5"/>
    <w:rsid w:val="00215815"/>
    <w:rsid w:val="0021582A"/>
    <w:rsid w:val="00215830"/>
    <w:rsid w:val="00215838"/>
    <w:rsid w:val="00215852"/>
    <w:rsid w:val="00215893"/>
    <w:rsid w:val="002158B4"/>
    <w:rsid w:val="002158C8"/>
    <w:rsid w:val="002158D7"/>
    <w:rsid w:val="002158EC"/>
    <w:rsid w:val="0021593A"/>
    <w:rsid w:val="00215954"/>
    <w:rsid w:val="0021598A"/>
    <w:rsid w:val="0021599B"/>
    <w:rsid w:val="002159D7"/>
    <w:rsid w:val="002159DC"/>
    <w:rsid w:val="00215A05"/>
    <w:rsid w:val="00215A06"/>
    <w:rsid w:val="00215A0E"/>
    <w:rsid w:val="00215A5D"/>
    <w:rsid w:val="00215AD2"/>
    <w:rsid w:val="00215AFE"/>
    <w:rsid w:val="00215AFF"/>
    <w:rsid w:val="00215B1B"/>
    <w:rsid w:val="00215BC2"/>
    <w:rsid w:val="00215BE8"/>
    <w:rsid w:val="00215CC9"/>
    <w:rsid w:val="00215CE5"/>
    <w:rsid w:val="00215CFA"/>
    <w:rsid w:val="00215D86"/>
    <w:rsid w:val="00215E6E"/>
    <w:rsid w:val="00215EB5"/>
    <w:rsid w:val="00215EC0"/>
    <w:rsid w:val="00215ED4"/>
    <w:rsid w:val="00215F0A"/>
    <w:rsid w:val="00215F93"/>
    <w:rsid w:val="00215FA7"/>
    <w:rsid w:val="00215FC5"/>
    <w:rsid w:val="00215FFE"/>
    <w:rsid w:val="00216003"/>
    <w:rsid w:val="0021603B"/>
    <w:rsid w:val="0021604D"/>
    <w:rsid w:val="00216050"/>
    <w:rsid w:val="0021607F"/>
    <w:rsid w:val="00216097"/>
    <w:rsid w:val="002160B4"/>
    <w:rsid w:val="002160B6"/>
    <w:rsid w:val="002160CF"/>
    <w:rsid w:val="00216111"/>
    <w:rsid w:val="0021611C"/>
    <w:rsid w:val="002161B6"/>
    <w:rsid w:val="002161BD"/>
    <w:rsid w:val="002161BE"/>
    <w:rsid w:val="002161C0"/>
    <w:rsid w:val="002161D8"/>
    <w:rsid w:val="002161F8"/>
    <w:rsid w:val="00216249"/>
    <w:rsid w:val="002162BC"/>
    <w:rsid w:val="002162CC"/>
    <w:rsid w:val="002162D4"/>
    <w:rsid w:val="002162DC"/>
    <w:rsid w:val="002162DD"/>
    <w:rsid w:val="002162E8"/>
    <w:rsid w:val="002162FF"/>
    <w:rsid w:val="00216314"/>
    <w:rsid w:val="00216332"/>
    <w:rsid w:val="00216340"/>
    <w:rsid w:val="00216356"/>
    <w:rsid w:val="00216362"/>
    <w:rsid w:val="0021637A"/>
    <w:rsid w:val="002163E2"/>
    <w:rsid w:val="002163E4"/>
    <w:rsid w:val="002164E3"/>
    <w:rsid w:val="002164EC"/>
    <w:rsid w:val="00216503"/>
    <w:rsid w:val="0021650B"/>
    <w:rsid w:val="00216539"/>
    <w:rsid w:val="00216541"/>
    <w:rsid w:val="0021655A"/>
    <w:rsid w:val="00216568"/>
    <w:rsid w:val="00216570"/>
    <w:rsid w:val="0021658B"/>
    <w:rsid w:val="00216590"/>
    <w:rsid w:val="0021659B"/>
    <w:rsid w:val="002165DA"/>
    <w:rsid w:val="002165E4"/>
    <w:rsid w:val="00216686"/>
    <w:rsid w:val="002166A5"/>
    <w:rsid w:val="002166B4"/>
    <w:rsid w:val="002166B8"/>
    <w:rsid w:val="0021671A"/>
    <w:rsid w:val="00216728"/>
    <w:rsid w:val="0021672D"/>
    <w:rsid w:val="00216768"/>
    <w:rsid w:val="00216828"/>
    <w:rsid w:val="00216847"/>
    <w:rsid w:val="002168EE"/>
    <w:rsid w:val="00216925"/>
    <w:rsid w:val="002169CE"/>
    <w:rsid w:val="002169F8"/>
    <w:rsid w:val="00216A1B"/>
    <w:rsid w:val="00216A24"/>
    <w:rsid w:val="00216A3C"/>
    <w:rsid w:val="00216A88"/>
    <w:rsid w:val="00216B03"/>
    <w:rsid w:val="00216B26"/>
    <w:rsid w:val="00216B35"/>
    <w:rsid w:val="00216B87"/>
    <w:rsid w:val="00216B94"/>
    <w:rsid w:val="00216BA0"/>
    <w:rsid w:val="00216BA1"/>
    <w:rsid w:val="00216BAE"/>
    <w:rsid w:val="00216BD2"/>
    <w:rsid w:val="00216BE2"/>
    <w:rsid w:val="00216BE8"/>
    <w:rsid w:val="00216BF8"/>
    <w:rsid w:val="00216C23"/>
    <w:rsid w:val="00216C30"/>
    <w:rsid w:val="00216C31"/>
    <w:rsid w:val="00216C57"/>
    <w:rsid w:val="00216CCC"/>
    <w:rsid w:val="00216CEC"/>
    <w:rsid w:val="00216D51"/>
    <w:rsid w:val="00216D54"/>
    <w:rsid w:val="00216D6E"/>
    <w:rsid w:val="00216D81"/>
    <w:rsid w:val="00216D99"/>
    <w:rsid w:val="00216DE8"/>
    <w:rsid w:val="00216E57"/>
    <w:rsid w:val="00216E6A"/>
    <w:rsid w:val="00216E6C"/>
    <w:rsid w:val="00216E93"/>
    <w:rsid w:val="00216EA4"/>
    <w:rsid w:val="00216EBB"/>
    <w:rsid w:val="00216EF4"/>
    <w:rsid w:val="00216F02"/>
    <w:rsid w:val="00216F1E"/>
    <w:rsid w:val="00216F20"/>
    <w:rsid w:val="00216F38"/>
    <w:rsid w:val="00216F43"/>
    <w:rsid w:val="00216F48"/>
    <w:rsid w:val="00216F50"/>
    <w:rsid w:val="00216F5C"/>
    <w:rsid w:val="00216F5D"/>
    <w:rsid w:val="00216F83"/>
    <w:rsid w:val="00216F95"/>
    <w:rsid w:val="00216FC9"/>
    <w:rsid w:val="00216FD3"/>
    <w:rsid w:val="00217003"/>
    <w:rsid w:val="00217018"/>
    <w:rsid w:val="00217042"/>
    <w:rsid w:val="00217045"/>
    <w:rsid w:val="00217077"/>
    <w:rsid w:val="00217091"/>
    <w:rsid w:val="002170AF"/>
    <w:rsid w:val="002170B3"/>
    <w:rsid w:val="002170CD"/>
    <w:rsid w:val="002170EB"/>
    <w:rsid w:val="0021711E"/>
    <w:rsid w:val="002171A6"/>
    <w:rsid w:val="002171D2"/>
    <w:rsid w:val="00217226"/>
    <w:rsid w:val="00217247"/>
    <w:rsid w:val="00217276"/>
    <w:rsid w:val="0021727A"/>
    <w:rsid w:val="00217286"/>
    <w:rsid w:val="002172B7"/>
    <w:rsid w:val="002172CD"/>
    <w:rsid w:val="002172EE"/>
    <w:rsid w:val="00217301"/>
    <w:rsid w:val="00217318"/>
    <w:rsid w:val="0021731B"/>
    <w:rsid w:val="00217328"/>
    <w:rsid w:val="00217329"/>
    <w:rsid w:val="0021739D"/>
    <w:rsid w:val="002173C1"/>
    <w:rsid w:val="002173E0"/>
    <w:rsid w:val="002173FF"/>
    <w:rsid w:val="0021740D"/>
    <w:rsid w:val="0021745A"/>
    <w:rsid w:val="0021747A"/>
    <w:rsid w:val="0021747B"/>
    <w:rsid w:val="002174BB"/>
    <w:rsid w:val="002174DD"/>
    <w:rsid w:val="002174E2"/>
    <w:rsid w:val="002174FC"/>
    <w:rsid w:val="00217537"/>
    <w:rsid w:val="0021758C"/>
    <w:rsid w:val="0021759E"/>
    <w:rsid w:val="002175C1"/>
    <w:rsid w:val="00217617"/>
    <w:rsid w:val="0021762B"/>
    <w:rsid w:val="0021763F"/>
    <w:rsid w:val="0021768A"/>
    <w:rsid w:val="0021768C"/>
    <w:rsid w:val="002176C6"/>
    <w:rsid w:val="00217734"/>
    <w:rsid w:val="00217794"/>
    <w:rsid w:val="002177A0"/>
    <w:rsid w:val="002177DF"/>
    <w:rsid w:val="002177EA"/>
    <w:rsid w:val="00217814"/>
    <w:rsid w:val="0021781C"/>
    <w:rsid w:val="0021781D"/>
    <w:rsid w:val="00217824"/>
    <w:rsid w:val="0021786E"/>
    <w:rsid w:val="00217870"/>
    <w:rsid w:val="0021792D"/>
    <w:rsid w:val="00217935"/>
    <w:rsid w:val="0021793C"/>
    <w:rsid w:val="0021797B"/>
    <w:rsid w:val="002179B6"/>
    <w:rsid w:val="002179BF"/>
    <w:rsid w:val="002179C8"/>
    <w:rsid w:val="00217A02"/>
    <w:rsid w:val="00217A4C"/>
    <w:rsid w:val="00217A58"/>
    <w:rsid w:val="00217A75"/>
    <w:rsid w:val="00217AD8"/>
    <w:rsid w:val="00217B27"/>
    <w:rsid w:val="00217BAB"/>
    <w:rsid w:val="00217C22"/>
    <w:rsid w:val="00217C2A"/>
    <w:rsid w:val="00217C95"/>
    <w:rsid w:val="00217CA4"/>
    <w:rsid w:val="00217CEF"/>
    <w:rsid w:val="00217D04"/>
    <w:rsid w:val="00217D09"/>
    <w:rsid w:val="00217D34"/>
    <w:rsid w:val="00217D65"/>
    <w:rsid w:val="00217D85"/>
    <w:rsid w:val="00217D8E"/>
    <w:rsid w:val="00217DB1"/>
    <w:rsid w:val="00217DEC"/>
    <w:rsid w:val="00217E2B"/>
    <w:rsid w:val="00217E40"/>
    <w:rsid w:val="00217E58"/>
    <w:rsid w:val="00217E74"/>
    <w:rsid w:val="00217EBE"/>
    <w:rsid w:val="00217ECB"/>
    <w:rsid w:val="00217ED2"/>
    <w:rsid w:val="00217EDB"/>
    <w:rsid w:val="00217EF5"/>
    <w:rsid w:val="00217F04"/>
    <w:rsid w:val="00217F0A"/>
    <w:rsid w:val="00217F28"/>
    <w:rsid w:val="00217F39"/>
    <w:rsid w:val="00217F4E"/>
    <w:rsid w:val="00217F63"/>
    <w:rsid w:val="00217F67"/>
    <w:rsid w:val="00217F81"/>
    <w:rsid w:val="00217F90"/>
    <w:rsid w:val="00217FAD"/>
    <w:rsid w:val="00217FBE"/>
    <w:rsid w:val="00217FD7"/>
    <w:rsid w:val="00217FE8"/>
    <w:rsid w:val="00217FF3"/>
    <w:rsid w:val="00220032"/>
    <w:rsid w:val="0022003B"/>
    <w:rsid w:val="002200A3"/>
    <w:rsid w:val="002200B2"/>
    <w:rsid w:val="002200BA"/>
    <w:rsid w:val="002200BD"/>
    <w:rsid w:val="002200C5"/>
    <w:rsid w:val="002200DD"/>
    <w:rsid w:val="002200FD"/>
    <w:rsid w:val="00220128"/>
    <w:rsid w:val="0022013C"/>
    <w:rsid w:val="00220154"/>
    <w:rsid w:val="002201CE"/>
    <w:rsid w:val="002201F2"/>
    <w:rsid w:val="00220234"/>
    <w:rsid w:val="00220251"/>
    <w:rsid w:val="00220285"/>
    <w:rsid w:val="002202B9"/>
    <w:rsid w:val="002202C2"/>
    <w:rsid w:val="00220313"/>
    <w:rsid w:val="0022032E"/>
    <w:rsid w:val="002203F3"/>
    <w:rsid w:val="00220415"/>
    <w:rsid w:val="00220425"/>
    <w:rsid w:val="0022045A"/>
    <w:rsid w:val="00220467"/>
    <w:rsid w:val="00220480"/>
    <w:rsid w:val="0022048F"/>
    <w:rsid w:val="002204B9"/>
    <w:rsid w:val="002204D5"/>
    <w:rsid w:val="002204ED"/>
    <w:rsid w:val="0022052E"/>
    <w:rsid w:val="00220532"/>
    <w:rsid w:val="0022055B"/>
    <w:rsid w:val="0022055C"/>
    <w:rsid w:val="002205C5"/>
    <w:rsid w:val="00220668"/>
    <w:rsid w:val="00220685"/>
    <w:rsid w:val="00220705"/>
    <w:rsid w:val="0022071A"/>
    <w:rsid w:val="0022073F"/>
    <w:rsid w:val="0022075A"/>
    <w:rsid w:val="00220769"/>
    <w:rsid w:val="00220772"/>
    <w:rsid w:val="00220787"/>
    <w:rsid w:val="0022078F"/>
    <w:rsid w:val="00220831"/>
    <w:rsid w:val="00220871"/>
    <w:rsid w:val="002208C2"/>
    <w:rsid w:val="00220918"/>
    <w:rsid w:val="0022094F"/>
    <w:rsid w:val="0022096E"/>
    <w:rsid w:val="00220999"/>
    <w:rsid w:val="002209FE"/>
    <w:rsid w:val="00220A2D"/>
    <w:rsid w:val="00220A6C"/>
    <w:rsid w:val="00220A82"/>
    <w:rsid w:val="00220A9E"/>
    <w:rsid w:val="00220AFC"/>
    <w:rsid w:val="00220B04"/>
    <w:rsid w:val="00220B37"/>
    <w:rsid w:val="00220B49"/>
    <w:rsid w:val="00220B87"/>
    <w:rsid w:val="00220BE0"/>
    <w:rsid w:val="00220BEF"/>
    <w:rsid w:val="00220C0E"/>
    <w:rsid w:val="00220C48"/>
    <w:rsid w:val="00220C54"/>
    <w:rsid w:val="00220C8F"/>
    <w:rsid w:val="00220C94"/>
    <w:rsid w:val="00220CAE"/>
    <w:rsid w:val="00220CED"/>
    <w:rsid w:val="00220CF3"/>
    <w:rsid w:val="00220D07"/>
    <w:rsid w:val="00220D1F"/>
    <w:rsid w:val="00220D2B"/>
    <w:rsid w:val="00220D66"/>
    <w:rsid w:val="00220D8C"/>
    <w:rsid w:val="00220D95"/>
    <w:rsid w:val="00220DB3"/>
    <w:rsid w:val="00220DC1"/>
    <w:rsid w:val="00220DC2"/>
    <w:rsid w:val="00220DF2"/>
    <w:rsid w:val="00220DF3"/>
    <w:rsid w:val="00220E3D"/>
    <w:rsid w:val="00220E5D"/>
    <w:rsid w:val="00220EA5"/>
    <w:rsid w:val="00220EB4"/>
    <w:rsid w:val="00220EC7"/>
    <w:rsid w:val="00220ED1"/>
    <w:rsid w:val="00220EDD"/>
    <w:rsid w:val="00220F60"/>
    <w:rsid w:val="00220FD6"/>
    <w:rsid w:val="00220FDD"/>
    <w:rsid w:val="00221003"/>
    <w:rsid w:val="0022100D"/>
    <w:rsid w:val="00221021"/>
    <w:rsid w:val="00221058"/>
    <w:rsid w:val="0022108C"/>
    <w:rsid w:val="00221092"/>
    <w:rsid w:val="0022109F"/>
    <w:rsid w:val="002210AF"/>
    <w:rsid w:val="0022110D"/>
    <w:rsid w:val="0022110F"/>
    <w:rsid w:val="0022115D"/>
    <w:rsid w:val="0022115E"/>
    <w:rsid w:val="00221164"/>
    <w:rsid w:val="00221180"/>
    <w:rsid w:val="002211FD"/>
    <w:rsid w:val="0022121F"/>
    <w:rsid w:val="00221228"/>
    <w:rsid w:val="00221249"/>
    <w:rsid w:val="0022128F"/>
    <w:rsid w:val="002212EA"/>
    <w:rsid w:val="0022132F"/>
    <w:rsid w:val="00221336"/>
    <w:rsid w:val="0022135C"/>
    <w:rsid w:val="00221399"/>
    <w:rsid w:val="002213AA"/>
    <w:rsid w:val="00221403"/>
    <w:rsid w:val="00221424"/>
    <w:rsid w:val="00221447"/>
    <w:rsid w:val="00221448"/>
    <w:rsid w:val="00221479"/>
    <w:rsid w:val="002214BC"/>
    <w:rsid w:val="002214D4"/>
    <w:rsid w:val="002214F6"/>
    <w:rsid w:val="002214F8"/>
    <w:rsid w:val="0022150F"/>
    <w:rsid w:val="00221521"/>
    <w:rsid w:val="0022152F"/>
    <w:rsid w:val="0022153C"/>
    <w:rsid w:val="0022158F"/>
    <w:rsid w:val="002215DC"/>
    <w:rsid w:val="00221642"/>
    <w:rsid w:val="00221649"/>
    <w:rsid w:val="00221672"/>
    <w:rsid w:val="002216AE"/>
    <w:rsid w:val="002216BF"/>
    <w:rsid w:val="002216CF"/>
    <w:rsid w:val="002216EE"/>
    <w:rsid w:val="0022176C"/>
    <w:rsid w:val="00221774"/>
    <w:rsid w:val="0022178D"/>
    <w:rsid w:val="00221794"/>
    <w:rsid w:val="002217BF"/>
    <w:rsid w:val="002217D5"/>
    <w:rsid w:val="002217DE"/>
    <w:rsid w:val="0022180D"/>
    <w:rsid w:val="0022183E"/>
    <w:rsid w:val="0022184E"/>
    <w:rsid w:val="00221855"/>
    <w:rsid w:val="00221893"/>
    <w:rsid w:val="002218A1"/>
    <w:rsid w:val="002218A2"/>
    <w:rsid w:val="002218B2"/>
    <w:rsid w:val="002218E9"/>
    <w:rsid w:val="00221910"/>
    <w:rsid w:val="00221948"/>
    <w:rsid w:val="00221999"/>
    <w:rsid w:val="002219FB"/>
    <w:rsid w:val="00221A40"/>
    <w:rsid w:val="00221A5A"/>
    <w:rsid w:val="00221AA4"/>
    <w:rsid w:val="00221AC5"/>
    <w:rsid w:val="00221B09"/>
    <w:rsid w:val="00221B1A"/>
    <w:rsid w:val="00221B42"/>
    <w:rsid w:val="00221B6D"/>
    <w:rsid w:val="00221B78"/>
    <w:rsid w:val="00221BAD"/>
    <w:rsid w:val="00221BE0"/>
    <w:rsid w:val="00221BF3"/>
    <w:rsid w:val="00221C09"/>
    <w:rsid w:val="00221C0A"/>
    <w:rsid w:val="00221C34"/>
    <w:rsid w:val="00221C76"/>
    <w:rsid w:val="00221D00"/>
    <w:rsid w:val="00221D0E"/>
    <w:rsid w:val="00221D12"/>
    <w:rsid w:val="00221D29"/>
    <w:rsid w:val="00221D76"/>
    <w:rsid w:val="00221D8E"/>
    <w:rsid w:val="00221DA9"/>
    <w:rsid w:val="00221E14"/>
    <w:rsid w:val="00221E1B"/>
    <w:rsid w:val="00221E32"/>
    <w:rsid w:val="00221E4E"/>
    <w:rsid w:val="00221F05"/>
    <w:rsid w:val="00221F28"/>
    <w:rsid w:val="00221F30"/>
    <w:rsid w:val="00221F6A"/>
    <w:rsid w:val="00221F6B"/>
    <w:rsid w:val="00221F77"/>
    <w:rsid w:val="00221FAB"/>
    <w:rsid w:val="00221FE7"/>
    <w:rsid w:val="00222024"/>
    <w:rsid w:val="00222036"/>
    <w:rsid w:val="0022203E"/>
    <w:rsid w:val="00222045"/>
    <w:rsid w:val="00222058"/>
    <w:rsid w:val="00222063"/>
    <w:rsid w:val="00222081"/>
    <w:rsid w:val="0022209E"/>
    <w:rsid w:val="002220C8"/>
    <w:rsid w:val="002220F1"/>
    <w:rsid w:val="002220FB"/>
    <w:rsid w:val="00222105"/>
    <w:rsid w:val="00222110"/>
    <w:rsid w:val="00222141"/>
    <w:rsid w:val="00222152"/>
    <w:rsid w:val="00222158"/>
    <w:rsid w:val="00222170"/>
    <w:rsid w:val="00222177"/>
    <w:rsid w:val="002221B9"/>
    <w:rsid w:val="002221D4"/>
    <w:rsid w:val="00222272"/>
    <w:rsid w:val="00222277"/>
    <w:rsid w:val="002222A4"/>
    <w:rsid w:val="00222322"/>
    <w:rsid w:val="00222362"/>
    <w:rsid w:val="00222412"/>
    <w:rsid w:val="00222418"/>
    <w:rsid w:val="00222423"/>
    <w:rsid w:val="00222428"/>
    <w:rsid w:val="00222445"/>
    <w:rsid w:val="00222496"/>
    <w:rsid w:val="002224B0"/>
    <w:rsid w:val="002224C3"/>
    <w:rsid w:val="002224EF"/>
    <w:rsid w:val="0022252C"/>
    <w:rsid w:val="0022253A"/>
    <w:rsid w:val="00222567"/>
    <w:rsid w:val="002225C4"/>
    <w:rsid w:val="002225C6"/>
    <w:rsid w:val="002225DC"/>
    <w:rsid w:val="00222639"/>
    <w:rsid w:val="00222669"/>
    <w:rsid w:val="002226C4"/>
    <w:rsid w:val="00222723"/>
    <w:rsid w:val="00222751"/>
    <w:rsid w:val="00222761"/>
    <w:rsid w:val="0022277A"/>
    <w:rsid w:val="00222784"/>
    <w:rsid w:val="0022278E"/>
    <w:rsid w:val="002227D2"/>
    <w:rsid w:val="002227F0"/>
    <w:rsid w:val="002227F8"/>
    <w:rsid w:val="00222818"/>
    <w:rsid w:val="0022282B"/>
    <w:rsid w:val="00222845"/>
    <w:rsid w:val="00222854"/>
    <w:rsid w:val="00222890"/>
    <w:rsid w:val="0022292A"/>
    <w:rsid w:val="0022297B"/>
    <w:rsid w:val="0022298B"/>
    <w:rsid w:val="002229BA"/>
    <w:rsid w:val="00222A10"/>
    <w:rsid w:val="00222A52"/>
    <w:rsid w:val="00222A55"/>
    <w:rsid w:val="00222A92"/>
    <w:rsid w:val="00222AC7"/>
    <w:rsid w:val="00222B01"/>
    <w:rsid w:val="00222B0F"/>
    <w:rsid w:val="00222B16"/>
    <w:rsid w:val="00222B54"/>
    <w:rsid w:val="00222B57"/>
    <w:rsid w:val="00222B6F"/>
    <w:rsid w:val="00222B9E"/>
    <w:rsid w:val="00222BCE"/>
    <w:rsid w:val="00222BD0"/>
    <w:rsid w:val="00222C3B"/>
    <w:rsid w:val="00222C62"/>
    <w:rsid w:val="00222C9D"/>
    <w:rsid w:val="00222CB6"/>
    <w:rsid w:val="00222CBB"/>
    <w:rsid w:val="00222CDC"/>
    <w:rsid w:val="00222CDF"/>
    <w:rsid w:val="00222D35"/>
    <w:rsid w:val="00222DA1"/>
    <w:rsid w:val="00222DFA"/>
    <w:rsid w:val="00222E07"/>
    <w:rsid w:val="00222E1A"/>
    <w:rsid w:val="00222E46"/>
    <w:rsid w:val="00222E59"/>
    <w:rsid w:val="00222E9C"/>
    <w:rsid w:val="00222E9D"/>
    <w:rsid w:val="00222F1F"/>
    <w:rsid w:val="00222F2C"/>
    <w:rsid w:val="00222F3A"/>
    <w:rsid w:val="00222F57"/>
    <w:rsid w:val="00222F6F"/>
    <w:rsid w:val="00222F80"/>
    <w:rsid w:val="00222FF8"/>
    <w:rsid w:val="00223012"/>
    <w:rsid w:val="00223020"/>
    <w:rsid w:val="0022305D"/>
    <w:rsid w:val="0022306D"/>
    <w:rsid w:val="00223073"/>
    <w:rsid w:val="002230A1"/>
    <w:rsid w:val="002230EC"/>
    <w:rsid w:val="0022311A"/>
    <w:rsid w:val="00223154"/>
    <w:rsid w:val="00223160"/>
    <w:rsid w:val="00223200"/>
    <w:rsid w:val="00223281"/>
    <w:rsid w:val="002232B9"/>
    <w:rsid w:val="00223306"/>
    <w:rsid w:val="0022330E"/>
    <w:rsid w:val="00223326"/>
    <w:rsid w:val="0022332D"/>
    <w:rsid w:val="00223333"/>
    <w:rsid w:val="00223368"/>
    <w:rsid w:val="0022336E"/>
    <w:rsid w:val="002233AD"/>
    <w:rsid w:val="002233B1"/>
    <w:rsid w:val="002233C5"/>
    <w:rsid w:val="002233CF"/>
    <w:rsid w:val="00223464"/>
    <w:rsid w:val="002234D5"/>
    <w:rsid w:val="00223525"/>
    <w:rsid w:val="00223535"/>
    <w:rsid w:val="00223543"/>
    <w:rsid w:val="0022356D"/>
    <w:rsid w:val="0022358D"/>
    <w:rsid w:val="002235CF"/>
    <w:rsid w:val="0022362C"/>
    <w:rsid w:val="0022364C"/>
    <w:rsid w:val="0022369B"/>
    <w:rsid w:val="002236A8"/>
    <w:rsid w:val="002236B5"/>
    <w:rsid w:val="002236C1"/>
    <w:rsid w:val="00223755"/>
    <w:rsid w:val="0022379D"/>
    <w:rsid w:val="002237A3"/>
    <w:rsid w:val="002237B8"/>
    <w:rsid w:val="002237EF"/>
    <w:rsid w:val="002237FA"/>
    <w:rsid w:val="00223848"/>
    <w:rsid w:val="002238AA"/>
    <w:rsid w:val="002238B3"/>
    <w:rsid w:val="00223933"/>
    <w:rsid w:val="002239A8"/>
    <w:rsid w:val="002239AD"/>
    <w:rsid w:val="002239DD"/>
    <w:rsid w:val="00223A01"/>
    <w:rsid w:val="00223A21"/>
    <w:rsid w:val="00223A5C"/>
    <w:rsid w:val="00223A71"/>
    <w:rsid w:val="00223A76"/>
    <w:rsid w:val="00223B02"/>
    <w:rsid w:val="00223B22"/>
    <w:rsid w:val="00223B25"/>
    <w:rsid w:val="00223B3A"/>
    <w:rsid w:val="00223BAF"/>
    <w:rsid w:val="00223BC3"/>
    <w:rsid w:val="00223C2B"/>
    <w:rsid w:val="00223C33"/>
    <w:rsid w:val="00223C3B"/>
    <w:rsid w:val="00223C52"/>
    <w:rsid w:val="00223C64"/>
    <w:rsid w:val="00223C6C"/>
    <w:rsid w:val="00223C71"/>
    <w:rsid w:val="00223C81"/>
    <w:rsid w:val="00223CBB"/>
    <w:rsid w:val="00223CC9"/>
    <w:rsid w:val="00223D1C"/>
    <w:rsid w:val="00223D22"/>
    <w:rsid w:val="00223D58"/>
    <w:rsid w:val="00223D69"/>
    <w:rsid w:val="00223D6F"/>
    <w:rsid w:val="00223D9C"/>
    <w:rsid w:val="00223DCC"/>
    <w:rsid w:val="00223DCE"/>
    <w:rsid w:val="00223E08"/>
    <w:rsid w:val="00223E49"/>
    <w:rsid w:val="00223E57"/>
    <w:rsid w:val="00223E9E"/>
    <w:rsid w:val="00223ED4"/>
    <w:rsid w:val="00223EE2"/>
    <w:rsid w:val="00223F3E"/>
    <w:rsid w:val="00223F5D"/>
    <w:rsid w:val="00223F74"/>
    <w:rsid w:val="00223FDD"/>
    <w:rsid w:val="00223FDF"/>
    <w:rsid w:val="00223FF4"/>
    <w:rsid w:val="00224038"/>
    <w:rsid w:val="002240A8"/>
    <w:rsid w:val="002240F7"/>
    <w:rsid w:val="00224132"/>
    <w:rsid w:val="0022414F"/>
    <w:rsid w:val="002241B5"/>
    <w:rsid w:val="002241D2"/>
    <w:rsid w:val="002241DD"/>
    <w:rsid w:val="002241E4"/>
    <w:rsid w:val="002241E6"/>
    <w:rsid w:val="00224200"/>
    <w:rsid w:val="00224213"/>
    <w:rsid w:val="00224239"/>
    <w:rsid w:val="0022423A"/>
    <w:rsid w:val="0022423F"/>
    <w:rsid w:val="00224244"/>
    <w:rsid w:val="00224249"/>
    <w:rsid w:val="0022425D"/>
    <w:rsid w:val="002242B2"/>
    <w:rsid w:val="002242D3"/>
    <w:rsid w:val="00224305"/>
    <w:rsid w:val="00224331"/>
    <w:rsid w:val="002243A7"/>
    <w:rsid w:val="002243C6"/>
    <w:rsid w:val="002243D0"/>
    <w:rsid w:val="002243F0"/>
    <w:rsid w:val="002243F2"/>
    <w:rsid w:val="002243FD"/>
    <w:rsid w:val="0022440D"/>
    <w:rsid w:val="0022448E"/>
    <w:rsid w:val="002244E1"/>
    <w:rsid w:val="002244EB"/>
    <w:rsid w:val="00224516"/>
    <w:rsid w:val="0022451C"/>
    <w:rsid w:val="0022451D"/>
    <w:rsid w:val="00224574"/>
    <w:rsid w:val="0022458B"/>
    <w:rsid w:val="002245CA"/>
    <w:rsid w:val="00224633"/>
    <w:rsid w:val="0022464F"/>
    <w:rsid w:val="00224669"/>
    <w:rsid w:val="002246AB"/>
    <w:rsid w:val="002246B6"/>
    <w:rsid w:val="002246CF"/>
    <w:rsid w:val="002246E0"/>
    <w:rsid w:val="002246E2"/>
    <w:rsid w:val="002246F3"/>
    <w:rsid w:val="0022473C"/>
    <w:rsid w:val="00224763"/>
    <w:rsid w:val="00224793"/>
    <w:rsid w:val="002247CB"/>
    <w:rsid w:val="002247D3"/>
    <w:rsid w:val="002247F7"/>
    <w:rsid w:val="00224801"/>
    <w:rsid w:val="00224828"/>
    <w:rsid w:val="00224882"/>
    <w:rsid w:val="00224897"/>
    <w:rsid w:val="002248B6"/>
    <w:rsid w:val="002248E2"/>
    <w:rsid w:val="00224931"/>
    <w:rsid w:val="00224985"/>
    <w:rsid w:val="0022499E"/>
    <w:rsid w:val="002249A8"/>
    <w:rsid w:val="002249CE"/>
    <w:rsid w:val="00224A09"/>
    <w:rsid w:val="00224A4A"/>
    <w:rsid w:val="00224A52"/>
    <w:rsid w:val="00224AF0"/>
    <w:rsid w:val="00224B36"/>
    <w:rsid w:val="00224BB0"/>
    <w:rsid w:val="00224BB8"/>
    <w:rsid w:val="00224BCD"/>
    <w:rsid w:val="00224C11"/>
    <w:rsid w:val="00224C73"/>
    <w:rsid w:val="00224C75"/>
    <w:rsid w:val="00224C76"/>
    <w:rsid w:val="00224C7A"/>
    <w:rsid w:val="00224CA6"/>
    <w:rsid w:val="00224CAA"/>
    <w:rsid w:val="00224D35"/>
    <w:rsid w:val="00224D95"/>
    <w:rsid w:val="00224D97"/>
    <w:rsid w:val="00224D9C"/>
    <w:rsid w:val="00224DAD"/>
    <w:rsid w:val="00224DB6"/>
    <w:rsid w:val="00224DD1"/>
    <w:rsid w:val="00224DD6"/>
    <w:rsid w:val="00224DD9"/>
    <w:rsid w:val="00224E06"/>
    <w:rsid w:val="00224E7D"/>
    <w:rsid w:val="00224EEA"/>
    <w:rsid w:val="00224EF6"/>
    <w:rsid w:val="00224F7C"/>
    <w:rsid w:val="00224FD4"/>
    <w:rsid w:val="00224FD6"/>
    <w:rsid w:val="00224FF8"/>
    <w:rsid w:val="00224FF9"/>
    <w:rsid w:val="00225016"/>
    <w:rsid w:val="00225034"/>
    <w:rsid w:val="0022504B"/>
    <w:rsid w:val="00225069"/>
    <w:rsid w:val="00225085"/>
    <w:rsid w:val="002250B1"/>
    <w:rsid w:val="002250B3"/>
    <w:rsid w:val="002250DE"/>
    <w:rsid w:val="002250ED"/>
    <w:rsid w:val="002250F1"/>
    <w:rsid w:val="0022512C"/>
    <w:rsid w:val="0022513A"/>
    <w:rsid w:val="00225147"/>
    <w:rsid w:val="00225150"/>
    <w:rsid w:val="0022515F"/>
    <w:rsid w:val="00225175"/>
    <w:rsid w:val="0022523D"/>
    <w:rsid w:val="0022526B"/>
    <w:rsid w:val="002252AC"/>
    <w:rsid w:val="002252E6"/>
    <w:rsid w:val="00225366"/>
    <w:rsid w:val="002253B4"/>
    <w:rsid w:val="002253C9"/>
    <w:rsid w:val="002253D4"/>
    <w:rsid w:val="002253E1"/>
    <w:rsid w:val="0022544F"/>
    <w:rsid w:val="0022546B"/>
    <w:rsid w:val="0022548B"/>
    <w:rsid w:val="0022549A"/>
    <w:rsid w:val="002254C2"/>
    <w:rsid w:val="00225558"/>
    <w:rsid w:val="002255C5"/>
    <w:rsid w:val="00225656"/>
    <w:rsid w:val="00225674"/>
    <w:rsid w:val="0022567E"/>
    <w:rsid w:val="002256A1"/>
    <w:rsid w:val="002256E9"/>
    <w:rsid w:val="00225711"/>
    <w:rsid w:val="00225716"/>
    <w:rsid w:val="00225729"/>
    <w:rsid w:val="00225741"/>
    <w:rsid w:val="00225748"/>
    <w:rsid w:val="0022576D"/>
    <w:rsid w:val="0022577C"/>
    <w:rsid w:val="0022577F"/>
    <w:rsid w:val="002257BC"/>
    <w:rsid w:val="002257BF"/>
    <w:rsid w:val="002257C6"/>
    <w:rsid w:val="002257D8"/>
    <w:rsid w:val="00225867"/>
    <w:rsid w:val="0022586D"/>
    <w:rsid w:val="00225875"/>
    <w:rsid w:val="002258A4"/>
    <w:rsid w:val="002258AF"/>
    <w:rsid w:val="002258CE"/>
    <w:rsid w:val="002258E2"/>
    <w:rsid w:val="002258E7"/>
    <w:rsid w:val="00225941"/>
    <w:rsid w:val="0022595A"/>
    <w:rsid w:val="00225964"/>
    <w:rsid w:val="00225989"/>
    <w:rsid w:val="00225A16"/>
    <w:rsid w:val="00225A22"/>
    <w:rsid w:val="00225A29"/>
    <w:rsid w:val="00225A7A"/>
    <w:rsid w:val="00225A8F"/>
    <w:rsid w:val="00225AAE"/>
    <w:rsid w:val="00225AD0"/>
    <w:rsid w:val="00225AD5"/>
    <w:rsid w:val="00225B07"/>
    <w:rsid w:val="00225B17"/>
    <w:rsid w:val="00225B22"/>
    <w:rsid w:val="00225C2B"/>
    <w:rsid w:val="00225C42"/>
    <w:rsid w:val="00225C95"/>
    <w:rsid w:val="00225CA8"/>
    <w:rsid w:val="00225CB5"/>
    <w:rsid w:val="00225CDB"/>
    <w:rsid w:val="00225CDC"/>
    <w:rsid w:val="00225D08"/>
    <w:rsid w:val="00225D55"/>
    <w:rsid w:val="00225D5A"/>
    <w:rsid w:val="00225D8B"/>
    <w:rsid w:val="00225DD6"/>
    <w:rsid w:val="00225E4A"/>
    <w:rsid w:val="00225EBB"/>
    <w:rsid w:val="00225F42"/>
    <w:rsid w:val="00225F5C"/>
    <w:rsid w:val="00225FB8"/>
    <w:rsid w:val="00225FEA"/>
    <w:rsid w:val="00226014"/>
    <w:rsid w:val="0022601B"/>
    <w:rsid w:val="00226028"/>
    <w:rsid w:val="00226057"/>
    <w:rsid w:val="0022607B"/>
    <w:rsid w:val="002260C3"/>
    <w:rsid w:val="002260F4"/>
    <w:rsid w:val="0022611A"/>
    <w:rsid w:val="00226167"/>
    <w:rsid w:val="0022616F"/>
    <w:rsid w:val="00226177"/>
    <w:rsid w:val="00226178"/>
    <w:rsid w:val="0022617B"/>
    <w:rsid w:val="0022619A"/>
    <w:rsid w:val="002261A7"/>
    <w:rsid w:val="002261AC"/>
    <w:rsid w:val="002261B6"/>
    <w:rsid w:val="002261D3"/>
    <w:rsid w:val="00226203"/>
    <w:rsid w:val="00226222"/>
    <w:rsid w:val="00226267"/>
    <w:rsid w:val="00226281"/>
    <w:rsid w:val="0022629E"/>
    <w:rsid w:val="002262AF"/>
    <w:rsid w:val="002262C4"/>
    <w:rsid w:val="002262ED"/>
    <w:rsid w:val="00226321"/>
    <w:rsid w:val="00226323"/>
    <w:rsid w:val="002263A3"/>
    <w:rsid w:val="002263C3"/>
    <w:rsid w:val="00226412"/>
    <w:rsid w:val="00226470"/>
    <w:rsid w:val="00226471"/>
    <w:rsid w:val="0022647C"/>
    <w:rsid w:val="0022647F"/>
    <w:rsid w:val="00226480"/>
    <w:rsid w:val="0022648F"/>
    <w:rsid w:val="002264B5"/>
    <w:rsid w:val="002264CD"/>
    <w:rsid w:val="002264EE"/>
    <w:rsid w:val="00226592"/>
    <w:rsid w:val="002265E0"/>
    <w:rsid w:val="002265F3"/>
    <w:rsid w:val="002265F9"/>
    <w:rsid w:val="00226658"/>
    <w:rsid w:val="0022665A"/>
    <w:rsid w:val="0022665C"/>
    <w:rsid w:val="00226667"/>
    <w:rsid w:val="002266D0"/>
    <w:rsid w:val="002266FF"/>
    <w:rsid w:val="00226750"/>
    <w:rsid w:val="00226770"/>
    <w:rsid w:val="002267B6"/>
    <w:rsid w:val="00226802"/>
    <w:rsid w:val="00226835"/>
    <w:rsid w:val="00226843"/>
    <w:rsid w:val="0022685D"/>
    <w:rsid w:val="00226891"/>
    <w:rsid w:val="002268CF"/>
    <w:rsid w:val="002268F6"/>
    <w:rsid w:val="0022690D"/>
    <w:rsid w:val="00226974"/>
    <w:rsid w:val="00226A3E"/>
    <w:rsid w:val="00226A67"/>
    <w:rsid w:val="00226ABA"/>
    <w:rsid w:val="00226AD5"/>
    <w:rsid w:val="00226ADF"/>
    <w:rsid w:val="00226AEF"/>
    <w:rsid w:val="00226B59"/>
    <w:rsid w:val="00226B5A"/>
    <w:rsid w:val="00226B5C"/>
    <w:rsid w:val="00226BA6"/>
    <w:rsid w:val="00226BA8"/>
    <w:rsid w:val="00226C7A"/>
    <w:rsid w:val="00226C8B"/>
    <w:rsid w:val="00226C9F"/>
    <w:rsid w:val="00226CD0"/>
    <w:rsid w:val="00226D0B"/>
    <w:rsid w:val="00226D15"/>
    <w:rsid w:val="00226D30"/>
    <w:rsid w:val="00226DB4"/>
    <w:rsid w:val="00226DC1"/>
    <w:rsid w:val="00226DC3"/>
    <w:rsid w:val="00226DCE"/>
    <w:rsid w:val="00226DD1"/>
    <w:rsid w:val="00226DF2"/>
    <w:rsid w:val="00226E22"/>
    <w:rsid w:val="00226E3E"/>
    <w:rsid w:val="00226E4A"/>
    <w:rsid w:val="00226E4E"/>
    <w:rsid w:val="00226EB4"/>
    <w:rsid w:val="00226ED9"/>
    <w:rsid w:val="00226EE5"/>
    <w:rsid w:val="00226EFB"/>
    <w:rsid w:val="00226F27"/>
    <w:rsid w:val="00226F56"/>
    <w:rsid w:val="00226F80"/>
    <w:rsid w:val="00226FBF"/>
    <w:rsid w:val="00227006"/>
    <w:rsid w:val="00227018"/>
    <w:rsid w:val="0022706E"/>
    <w:rsid w:val="0022708E"/>
    <w:rsid w:val="00227091"/>
    <w:rsid w:val="002270BF"/>
    <w:rsid w:val="002270DF"/>
    <w:rsid w:val="002270F8"/>
    <w:rsid w:val="0022710B"/>
    <w:rsid w:val="0022711E"/>
    <w:rsid w:val="0022713C"/>
    <w:rsid w:val="0022716D"/>
    <w:rsid w:val="00227177"/>
    <w:rsid w:val="002271A0"/>
    <w:rsid w:val="002271A6"/>
    <w:rsid w:val="002271B5"/>
    <w:rsid w:val="002271BD"/>
    <w:rsid w:val="002271C6"/>
    <w:rsid w:val="002271D0"/>
    <w:rsid w:val="002271D1"/>
    <w:rsid w:val="002271E2"/>
    <w:rsid w:val="002271E7"/>
    <w:rsid w:val="002271EF"/>
    <w:rsid w:val="002271F8"/>
    <w:rsid w:val="00227235"/>
    <w:rsid w:val="00227257"/>
    <w:rsid w:val="002272B3"/>
    <w:rsid w:val="002272F6"/>
    <w:rsid w:val="002272F7"/>
    <w:rsid w:val="0022734A"/>
    <w:rsid w:val="00227356"/>
    <w:rsid w:val="00227388"/>
    <w:rsid w:val="002273D6"/>
    <w:rsid w:val="002273EC"/>
    <w:rsid w:val="002273FB"/>
    <w:rsid w:val="00227437"/>
    <w:rsid w:val="0022747B"/>
    <w:rsid w:val="002274B6"/>
    <w:rsid w:val="002274C0"/>
    <w:rsid w:val="00227512"/>
    <w:rsid w:val="00227529"/>
    <w:rsid w:val="0022752C"/>
    <w:rsid w:val="00227537"/>
    <w:rsid w:val="0022754E"/>
    <w:rsid w:val="00227560"/>
    <w:rsid w:val="0022757F"/>
    <w:rsid w:val="002275A5"/>
    <w:rsid w:val="002275B0"/>
    <w:rsid w:val="002275D8"/>
    <w:rsid w:val="002275E1"/>
    <w:rsid w:val="002275E2"/>
    <w:rsid w:val="002275FC"/>
    <w:rsid w:val="002275FF"/>
    <w:rsid w:val="0022762B"/>
    <w:rsid w:val="0022767C"/>
    <w:rsid w:val="00227684"/>
    <w:rsid w:val="002276AC"/>
    <w:rsid w:val="00227730"/>
    <w:rsid w:val="0022774B"/>
    <w:rsid w:val="00227759"/>
    <w:rsid w:val="0022777E"/>
    <w:rsid w:val="002277BB"/>
    <w:rsid w:val="002277DB"/>
    <w:rsid w:val="002277F3"/>
    <w:rsid w:val="002277FF"/>
    <w:rsid w:val="00227816"/>
    <w:rsid w:val="00227830"/>
    <w:rsid w:val="00227848"/>
    <w:rsid w:val="0022786F"/>
    <w:rsid w:val="00227897"/>
    <w:rsid w:val="002278C0"/>
    <w:rsid w:val="002278C2"/>
    <w:rsid w:val="002278D6"/>
    <w:rsid w:val="002278F0"/>
    <w:rsid w:val="002278F3"/>
    <w:rsid w:val="00227934"/>
    <w:rsid w:val="00227943"/>
    <w:rsid w:val="00227957"/>
    <w:rsid w:val="00227969"/>
    <w:rsid w:val="00227981"/>
    <w:rsid w:val="002279C7"/>
    <w:rsid w:val="002279D1"/>
    <w:rsid w:val="002279D2"/>
    <w:rsid w:val="002279F4"/>
    <w:rsid w:val="002279FD"/>
    <w:rsid w:val="00227AAA"/>
    <w:rsid w:val="00227ADB"/>
    <w:rsid w:val="00227B0A"/>
    <w:rsid w:val="00227B13"/>
    <w:rsid w:val="00227B42"/>
    <w:rsid w:val="00227B4E"/>
    <w:rsid w:val="00227B7C"/>
    <w:rsid w:val="00227B83"/>
    <w:rsid w:val="00227B92"/>
    <w:rsid w:val="00227BC9"/>
    <w:rsid w:val="00227BF7"/>
    <w:rsid w:val="00227C09"/>
    <w:rsid w:val="00227C0D"/>
    <w:rsid w:val="00227C1A"/>
    <w:rsid w:val="00227C2E"/>
    <w:rsid w:val="00227C3F"/>
    <w:rsid w:val="00227C48"/>
    <w:rsid w:val="00227C8D"/>
    <w:rsid w:val="00227CC7"/>
    <w:rsid w:val="00227CD3"/>
    <w:rsid w:val="00227CDF"/>
    <w:rsid w:val="00227CEA"/>
    <w:rsid w:val="00227D10"/>
    <w:rsid w:val="00227D28"/>
    <w:rsid w:val="00227D57"/>
    <w:rsid w:val="00227D75"/>
    <w:rsid w:val="00227D89"/>
    <w:rsid w:val="00227D91"/>
    <w:rsid w:val="00227D9A"/>
    <w:rsid w:val="00227DA9"/>
    <w:rsid w:val="00227DB9"/>
    <w:rsid w:val="00227DD2"/>
    <w:rsid w:val="00227DD3"/>
    <w:rsid w:val="00227DEF"/>
    <w:rsid w:val="00227DFD"/>
    <w:rsid w:val="00227E12"/>
    <w:rsid w:val="00227E2A"/>
    <w:rsid w:val="00227E2B"/>
    <w:rsid w:val="00227E39"/>
    <w:rsid w:val="00227E7E"/>
    <w:rsid w:val="00227EA8"/>
    <w:rsid w:val="00227EB3"/>
    <w:rsid w:val="00227F08"/>
    <w:rsid w:val="00227F0A"/>
    <w:rsid w:val="00227F0D"/>
    <w:rsid w:val="00227F98"/>
    <w:rsid w:val="00227FB3"/>
    <w:rsid w:val="00227FC3"/>
    <w:rsid w:val="00227FD8"/>
    <w:rsid w:val="002300AC"/>
    <w:rsid w:val="002300FF"/>
    <w:rsid w:val="00230102"/>
    <w:rsid w:val="00230104"/>
    <w:rsid w:val="00230128"/>
    <w:rsid w:val="0023012E"/>
    <w:rsid w:val="00230131"/>
    <w:rsid w:val="00230157"/>
    <w:rsid w:val="0023015B"/>
    <w:rsid w:val="002301D3"/>
    <w:rsid w:val="002301E4"/>
    <w:rsid w:val="002301F5"/>
    <w:rsid w:val="002301F7"/>
    <w:rsid w:val="00230218"/>
    <w:rsid w:val="0023023F"/>
    <w:rsid w:val="002302C5"/>
    <w:rsid w:val="002302E3"/>
    <w:rsid w:val="002302E8"/>
    <w:rsid w:val="002302EC"/>
    <w:rsid w:val="002302F4"/>
    <w:rsid w:val="00230325"/>
    <w:rsid w:val="00230353"/>
    <w:rsid w:val="00230363"/>
    <w:rsid w:val="00230376"/>
    <w:rsid w:val="002303B1"/>
    <w:rsid w:val="002303BE"/>
    <w:rsid w:val="002303C0"/>
    <w:rsid w:val="002303E3"/>
    <w:rsid w:val="002303F2"/>
    <w:rsid w:val="00230428"/>
    <w:rsid w:val="00230470"/>
    <w:rsid w:val="0023048C"/>
    <w:rsid w:val="0023056A"/>
    <w:rsid w:val="00230571"/>
    <w:rsid w:val="002305A1"/>
    <w:rsid w:val="002305CD"/>
    <w:rsid w:val="00230610"/>
    <w:rsid w:val="0023062D"/>
    <w:rsid w:val="00230686"/>
    <w:rsid w:val="0023069C"/>
    <w:rsid w:val="002306D6"/>
    <w:rsid w:val="002306DA"/>
    <w:rsid w:val="002306FC"/>
    <w:rsid w:val="00230720"/>
    <w:rsid w:val="00230764"/>
    <w:rsid w:val="002307F7"/>
    <w:rsid w:val="00230809"/>
    <w:rsid w:val="0023081C"/>
    <w:rsid w:val="00230873"/>
    <w:rsid w:val="0023087D"/>
    <w:rsid w:val="00230881"/>
    <w:rsid w:val="00230946"/>
    <w:rsid w:val="00230954"/>
    <w:rsid w:val="0023096A"/>
    <w:rsid w:val="00230972"/>
    <w:rsid w:val="0023098C"/>
    <w:rsid w:val="002309D0"/>
    <w:rsid w:val="002309DE"/>
    <w:rsid w:val="00230A3D"/>
    <w:rsid w:val="00230A7E"/>
    <w:rsid w:val="00230A87"/>
    <w:rsid w:val="00230B15"/>
    <w:rsid w:val="00230B19"/>
    <w:rsid w:val="00230B66"/>
    <w:rsid w:val="00230B7B"/>
    <w:rsid w:val="00230BB9"/>
    <w:rsid w:val="00230BE4"/>
    <w:rsid w:val="00230C1E"/>
    <w:rsid w:val="00230C50"/>
    <w:rsid w:val="00230C55"/>
    <w:rsid w:val="00230C5C"/>
    <w:rsid w:val="00230C62"/>
    <w:rsid w:val="00230CCB"/>
    <w:rsid w:val="00230CDB"/>
    <w:rsid w:val="00230CE8"/>
    <w:rsid w:val="00230D39"/>
    <w:rsid w:val="00230D3D"/>
    <w:rsid w:val="00230D43"/>
    <w:rsid w:val="00230D50"/>
    <w:rsid w:val="00230D6A"/>
    <w:rsid w:val="00230D6D"/>
    <w:rsid w:val="00230D70"/>
    <w:rsid w:val="00230DB4"/>
    <w:rsid w:val="00230DD1"/>
    <w:rsid w:val="00230E0F"/>
    <w:rsid w:val="00230E52"/>
    <w:rsid w:val="00230E57"/>
    <w:rsid w:val="00230E76"/>
    <w:rsid w:val="00230E8F"/>
    <w:rsid w:val="00230E91"/>
    <w:rsid w:val="00230EB4"/>
    <w:rsid w:val="00230F03"/>
    <w:rsid w:val="00230F17"/>
    <w:rsid w:val="00230F1F"/>
    <w:rsid w:val="00230F28"/>
    <w:rsid w:val="00230F81"/>
    <w:rsid w:val="00230F83"/>
    <w:rsid w:val="00230FA6"/>
    <w:rsid w:val="00230FC7"/>
    <w:rsid w:val="00230FF1"/>
    <w:rsid w:val="00230FF4"/>
    <w:rsid w:val="00231002"/>
    <w:rsid w:val="00231009"/>
    <w:rsid w:val="00231010"/>
    <w:rsid w:val="0023101F"/>
    <w:rsid w:val="0023102A"/>
    <w:rsid w:val="00231039"/>
    <w:rsid w:val="00231042"/>
    <w:rsid w:val="00231051"/>
    <w:rsid w:val="0023107B"/>
    <w:rsid w:val="0023107D"/>
    <w:rsid w:val="0023108A"/>
    <w:rsid w:val="002310A3"/>
    <w:rsid w:val="002310AC"/>
    <w:rsid w:val="0023110A"/>
    <w:rsid w:val="00231117"/>
    <w:rsid w:val="00231128"/>
    <w:rsid w:val="0023112F"/>
    <w:rsid w:val="0023118C"/>
    <w:rsid w:val="002311A2"/>
    <w:rsid w:val="002311BA"/>
    <w:rsid w:val="002311C1"/>
    <w:rsid w:val="00231222"/>
    <w:rsid w:val="0023122B"/>
    <w:rsid w:val="00231239"/>
    <w:rsid w:val="002312FA"/>
    <w:rsid w:val="00231315"/>
    <w:rsid w:val="00231329"/>
    <w:rsid w:val="002313A9"/>
    <w:rsid w:val="002313B0"/>
    <w:rsid w:val="002313BC"/>
    <w:rsid w:val="002313D0"/>
    <w:rsid w:val="002313DC"/>
    <w:rsid w:val="0023140B"/>
    <w:rsid w:val="00231433"/>
    <w:rsid w:val="0023143D"/>
    <w:rsid w:val="0023144D"/>
    <w:rsid w:val="00231459"/>
    <w:rsid w:val="00231460"/>
    <w:rsid w:val="00231467"/>
    <w:rsid w:val="002314A0"/>
    <w:rsid w:val="002314A5"/>
    <w:rsid w:val="002314E4"/>
    <w:rsid w:val="00231502"/>
    <w:rsid w:val="0023152C"/>
    <w:rsid w:val="00231592"/>
    <w:rsid w:val="002315C8"/>
    <w:rsid w:val="002315DF"/>
    <w:rsid w:val="002315FD"/>
    <w:rsid w:val="00231646"/>
    <w:rsid w:val="0023164D"/>
    <w:rsid w:val="00231662"/>
    <w:rsid w:val="002316AC"/>
    <w:rsid w:val="002316B1"/>
    <w:rsid w:val="002316B6"/>
    <w:rsid w:val="00231700"/>
    <w:rsid w:val="0023172E"/>
    <w:rsid w:val="0023175C"/>
    <w:rsid w:val="00231774"/>
    <w:rsid w:val="0023179F"/>
    <w:rsid w:val="002317A1"/>
    <w:rsid w:val="002317A9"/>
    <w:rsid w:val="002317B6"/>
    <w:rsid w:val="002317B9"/>
    <w:rsid w:val="00231805"/>
    <w:rsid w:val="0023180D"/>
    <w:rsid w:val="00231810"/>
    <w:rsid w:val="00231874"/>
    <w:rsid w:val="002318F8"/>
    <w:rsid w:val="00231936"/>
    <w:rsid w:val="0023194E"/>
    <w:rsid w:val="0023196F"/>
    <w:rsid w:val="0023197E"/>
    <w:rsid w:val="002319AD"/>
    <w:rsid w:val="002319DA"/>
    <w:rsid w:val="002319EF"/>
    <w:rsid w:val="002319FC"/>
    <w:rsid w:val="00231A0F"/>
    <w:rsid w:val="00231A24"/>
    <w:rsid w:val="00231A6A"/>
    <w:rsid w:val="00231A70"/>
    <w:rsid w:val="00231AA8"/>
    <w:rsid w:val="00231AB2"/>
    <w:rsid w:val="00231B4A"/>
    <w:rsid w:val="00231B58"/>
    <w:rsid w:val="00231B63"/>
    <w:rsid w:val="00231B93"/>
    <w:rsid w:val="00231BD0"/>
    <w:rsid w:val="00231C02"/>
    <w:rsid w:val="00231C0A"/>
    <w:rsid w:val="00231C14"/>
    <w:rsid w:val="00231C26"/>
    <w:rsid w:val="00231C34"/>
    <w:rsid w:val="00231C73"/>
    <w:rsid w:val="00231C7F"/>
    <w:rsid w:val="00231C8C"/>
    <w:rsid w:val="00231CBC"/>
    <w:rsid w:val="00231CE0"/>
    <w:rsid w:val="00231D1E"/>
    <w:rsid w:val="00231D4A"/>
    <w:rsid w:val="00231D4F"/>
    <w:rsid w:val="00231D9C"/>
    <w:rsid w:val="00231DBE"/>
    <w:rsid w:val="00231DDF"/>
    <w:rsid w:val="00231DF7"/>
    <w:rsid w:val="00231E02"/>
    <w:rsid w:val="00231E0F"/>
    <w:rsid w:val="00231E5F"/>
    <w:rsid w:val="00231E7B"/>
    <w:rsid w:val="00231E8D"/>
    <w:rsid w:val="00231F02"/>
    <w:rsid w:val="00231F3F"/>
    <w:rsid w:val="00231F6F"/>
    <w:rsid w:val="00231F9C"/>
    <w:rsid w:val="00231FC9"/>
    <w:rsid w:val="00231FDF"/>
    <w:rsid w:val="00231FFE"/>
    <w:rsid w:val="00232023"/>
    <w:rsid w:val="00232024"/>
    <w:rsid w:val="00232032"/>
    <w:rsid w:val="00232034"/>
    <w:rsid w:val="0023203A"/>
    <w:rsid w:val="00232056"/>
    <w:rsid w:val="002320A3"/>
    <w:rsid w:val="002320AE"/>
    <w:rsid w:val="002320D5"/>
    <w:rsid w:val="002320E9"/>
    <w:rsid w:val="002320F7"/>
    <w:rsid w:val="00232102"/>
    <w:rsid w:val="00232121"/>
    <w:rsid w:val="00232126"/>
    <w:rsid w:val="00232130"/>
    <w:rsid w:val="0023213A"/>
    <w:rsid w:val="0023218B"/>
    <w:rsid w:val="0023218F"/>
    <w:rsid w:val="002321FC"/>
    <w:rsid w:val="00232264"/>
    <w:rsid w:val="00232277"/>
    <w:rsid w:val="0023229A"/>
    <w:rsid w:val="002322AC"/>
    <w:rsid w:val="002322AE"/>
    <w:rsid w:val="002322B5"/>
    <w:rsid w:val="002322BE"/>
    <w:rsid w:val="00232303"/>
    <w:rsid w:val="00232316"/>
    <w:rsid w:val="00232323"/>
    <w:rsid w:val="0023235B"/>
    <w:rsid w:val="002323A6"/>
    <w:rsid w:val="002323A8"/>
    <w:rsid w:val="002323F1"/>
    <w:rsid w:val="00232426"/>
    <w:rsid w:val="00232457"/>
    <w:rsid w:val="0023245F"/>
    <w:rsid w:val="00232467"/>
    <w:rsid w:val="00232493"/>
    <w:rsid w:val="002324B9"/>
    <w:rsid w:val="0023250C"/>
    <w:rsid w:val="0023254B"/>
    <w:rsid w:val="00232558"/>
    <w:rsid w:val="00232571"/>
    <w:rsid w:val="00232579"/>
    <w:rsid w:val="00232580"/>
    <w:rsid w:val="002325B9"/>
    <w:rsid w:val="002325F6"/>
    <w:rsid w:val="002326A9"/>
    <w:rsid w:val="002326BC"/>
    <w:rsid w:val="002326D1"/>
    <w:rsid w:val="00232733"/>
    <w:rsid w:val="0023279B"/>
    <w:rsid w:val="002327ED"/>
    <w:rsid w:val="00232834"/>
    <w:rsid w:val="002328BF"/>
    <w:rsid w:val="002328C0"/>
    <w:rsid w:val="00232935"/>
    <w:rsid w:val="00232941"/>
    <w:rsid w:val="00232989"/>
    <w:rsid w:val="002329B8"/>
    <w:rsid w:val="002329D8"/>
    <w:rsid w:val="00232A25"/>
    <w:rsid w:val="00232A82"/>
    <w:rsid w:val="00232AA0"/>
    <w:rsid w:val="00232ADE"/>
    <w:rsid w:val="00232AED"/>
    <w:rsid w:val="00232B10"/>
    <w:rsid w:val="00232B2C"/>
    <w:rsid w:val="00232B3D"/>
    <w:rsid w:val="00232B3E"/>
    <w:rsid w:val="00232B70"/>
    <w:rsid w:val="00232B72"/>
    <w:rsid w:val="00232B93"/>
    <w:rsid w:val="00232BFF"/>
    <w:rsid w:val="00232C43"/>
    <w:rsid w:val="00232C4F"/>
    <w:rsid w:val="00232C57"/>
    <w:rsid w:val="00232C68"/>
    <w:rsid w:val="00232CA3"/>
    <w:rsid w:val="00232CFA"/>
    <w:rsid w:val="00232D4B"/>
    <w:rsid w:val="00232D59"/>
    <w:rsid w:val="00232D64"/>
    <w:rsid w:val="00232D8D"/>
    <w:rsid w:val="00232DC2"/>
    <w:rsid w:val="00232DCF"/>
    <w:rsid w:val="00232DED"/>
    <w:rsid w:val="00232DFB"/>
    <w:rsid w:val="00232E56"/>
    <w:rsid w:val="00232E62"/>
    <w:rsid w:val="00232E6F"/>
    <w:rsid w:val="00232EA2"/>
    <w:rsid w:val="00232ECE"/>
    <w:rsid w:val="00232EDB"/>
    <w:rsid w:val="00232F39"/>
    <w:rsid w:val="00232F41"/>
    <w:rsid w:val="00232F4E"/>
    <w:rsid w:val="00232F58"/>
    <w:rsid w:val="00232F62"/>
    <w:rsid w:val="00232F64"/>
    <w:rsid w:val="00232F76"/>
    <w:rsid w:val="00232F79"/>
    <w:rsid w:val="00232F94"/>
    <w:rsid w:val="00232FC0"/>
    <w:rsid w:val="00232FCE"/>
    <w:rsid w:val="00233007"/>
    <w:rsid w:val="00233033"/>
    <w:rsid w:val="00233035"/>
    <w:rsid w:val="0023303B"/>
    <w:rsid w:val="002330B1"/>
    <w:rsid w:val="002330CF"/>
    <w:rsid w:val="002330D5"/>
    <w:rsid w:val="002330E0"/>
    <w:rsid w:val="0023317D"/>
    <w:rsid w:val="002331B5"/>
    <w:rsid w:val="002331DC"/>
    <w:rsid w:val="002331E9"/>
    <w:rsid w:val="002331EC"/>
    <w:rsid w:val="0023327C"/>
    <w:rsid w:val="0023329D"/>
    <w:rsid w:val="002332D6"/>
    <w:rsid w:val="002332E2"/>
    <w:rsid w:val="00233302"/>
    <w:rsid w:val="00233315"/>
    <w:rsid w:val="0023331F"/>
    <w:rsid w:val="00233338"/>
    <w:rsid w:val="00233385"/>
    <w:rsid w:val="002333AC"/>
    <w:rsid w:val="002333F6"/>
    <w:rsid w:val="002333F8"/>
    <w:rsid w:val="00233417"/>
    <w:rsid w:val="0023343C"/>
    <w:rsid w:val="0023344F"/>
    <w:rsid w:val="00233471"/>
    <w:rsid w:val="002334C5"/>
    <w:rsid w:val="002334C7"/>
    <w:rsid w:val="002334CF"/>
    <w:rsid w:val="002334D8"/>
    <w:rsid w:val="002334E5"/>
    <w:rsid w:val="0023351C"/>
    <w:rsid w:val="00233529"/>
    <w:rsid w:val="0023356C"/>
    <w:rsid w:val="00233580"/>
    <w:rsid w:val="002335C9"/>
    <w:rsid w:val="002335FB"/>
    <w:rsid w:val="0023360A"/>
    <w:rsid w:val="00233619"/>
    <w:rsid w:val="0023361E"/>
    <w:rsid w:val="00233672"/>
    <w:rsid w:val="00233683"/>
    <w:rsid w:val="002336C3"/>
    <w:rsid w:val="002336C7"/>
    <w:rsid w:val="002336D5"/>
    <w:rsid w:val="00233708"/>
    <w:rsid w:val="0023370A"/>
    <w:rsid w:val="00233715"/>
    <w:rsid w:val="00233750"/>
    <w:rsid w:val="00233757"/>
    <w:rsid w:val="002337A4"/>
    <w:rsid w:val="002337AE"/>
    <w:rsid w:val="002337B1"/>
    <w:rsid w:val="002337E8"/>
    <w:rsid w:val="0023383E"/>
    <w:rsid w:val="00233855"/>
    <w:rsid w:val="00233869"/>
    <w:rsid w:val="0023386A"/>
    <w:rsid w:val="00233887"/>
    <w:rsid w:val="0023388B"/>
    <w:rsid w:val="002338BA"/>
    <w:rsid w:val="002338C0"/>
    <w:rsid w:val="002338D3"/>
    <w:rsid w:val="0023390E"/>
    <w:rsid w:val="00233932"/>
    <w:rsid w:val="0023395B"/>
    <w:rsid w:val="00233982"/>
    <w:rsid w:val="00233997"/>
    <w:rsid w:val="00233A01"/>
    <w:rsid w:val="00233A4C"/>
    <w:rsid w:val="00233A58"/>
    <w:rsid w:val="00233A82"/>
    <w:rsid w:val="00233AD2"/>
    <w:rsid w:val="00233B0E"/>
    <w:rsid w:val="00233B1D"/>
    <w:rsid w:val="00233B36"/>
    <w:rsid w:val="00233B63"/>
    <w:rsid w:val="00233B6A"/>
    <w:rsid w:val="00233B7C"/>
    <w:rsid w:val="00233BD7"/>
    <w:rsid w:val="00233BE2"/>
    <w:rsid w:val="00233BFE"/>
    <w:rsid w:val="00233C55"/>
    <w:rsid w:val="00233C6D"/>
    <w:rsid w:val="00233C83"/>
    <w:rsid w:val="00233C8D"/>
    <w:rsid w:val="00233CA1"/>
    <w:rsid w:val="00233CAD"/>
    <w:rsid w:val="00233CC8"/>
    <w:rsid w:val="00233CDB"/>
    <w:rsid w:val="00233D52"/>
    <w:rsid w:val="00233D54"/>
    <w:rsid w:val="00233D65"/>
    <w:rsid w:val="00233DA2"/>
    <w:rsid w:val="00233DBC"/>
    <w:rsid w:val="00233DC7"/>
    <w:rsid w:val="00233DE0"/>
    <w:rsid w:val="00233DF9"/>
    <w:rsid w:val="00233DFF"/>
    <w:rsid w:val="00233E2A"/>
    <w:rsid w:val="00233E98"/>
    <w:rsid w:val="00233EDD"/>
    <w:rsid w:val="00233EFA"/>
    <w:rsid w:val="00233F01"/>
    <w:rsid w:val="00233F04"/>
    <w:rsid w:val="00233F18"/>
    <w:rsid w:val="00233F92"/>
    <w:rsid w:val="00233FA7"/>
    <w:rsid w:val="00233FB3"/>
    <w:rsid w:val="00233FC0"/>
    <w:rsid w:val="00233FC8"/>
    <w:rsid w:val="00233FED"/>
    <w:rsid w:val="00234026"/>
    <w:rsid w:val="00234052"/>
    <w:rsid w:val="0023405F"/>
    <w:rsid w:val="00234060"/>
    <w:rsid w:val="0023406A"/>
    <w:rsid w:val="002340D7"/>
    <w:rsid w:val="002340FC"/>
    <w:rsid w:val="00234130"/>
    <w:rsid w:val="00234146"/>
    <w:rsid w:val="00234156"/>
    <w:rsid w:val="00234192"/>
    <w:rsid w:val="002341C0"/>
    <w:rsid w:val="002341D9"/>
    <w:rsid w:val="002341E9"/>
    <w:rsid w:val="0023420D"/>
    <w:rsid w:val="0023422C"/>
    <w:rsid w:val="00234255"/>
    <w:rsid w:val="00234263"/>
    <w:rsid w:val="00234273"/>
    <w:rsid w:val="00234274"/>
    <w:rsid w:val="00234291"/>
    <w:rsid w:val="00234292"/>
    <w:rsid w:val="002342E3"/>
    <w:rsid w:val="002342F8"/>
    <w:rsid w:val="00234319"/>
    <w:rsid w:val="00234342"/>
    <w:rsid w:val="0023435A"/>
    <w:rsid w:val="0023435D"/>
    <w:rsid w:val="00234396"/>
    <w:rsid w:val="0023439E"/>
    <w:rsid w:val="002343AB"/>
    <w:rsid w:val="002343B8"/>
    <w:rsid w:val="002343BE"/>
    <w:rsid w:val="002343C6"/>
    <w:rsid w:val="0023440A"/>
    <w:rsid w:val="00234435"/>
    <w:rsid w:val="0023447A"/>
    <w:rsid w:val="00234492"/>
    <w:rsid w:val="002344EA"/>
    <w:rsid w:val="00234532"/>
    <w:rsid w:val="0023453D"/>
    <w:rsid w:val="0023454E"/>
    <w:rsid w:val="00234552"/>
    <w:rsid w:val="0023455C"/>
    <w:rsid w:val="0023456B"/>
    <w:rsid w:val="00234580"/>
    <w:rsid w:val="002345BE"/>
    <w:rsid w:val="002345C0"/>
    <w:rsid w:val="002345D7"/>
    <w:rsid w:val="0023461E"/>
    <w:rsid w:val="0023462E"/>
    <w:rsid w:val="0023465B"/>
    <w:rsid w:val="0023466C"/>
    <w:rsid w:val="00234678"/>
    <w:rsid w:val="002346B8"/>
    <w:rsid w:val="002346F6"/>
    <w:rsid w:val="00234704"/>
    <w:rsid w:val="0023472F"/>
    <w:rsid w:val="00234755"/>
    <w:rsid w:val="00234780"/>
    <w:rsid w:val="0023478D"/>
    <w:rsid w:val="00234790"/>
    <w:rsid w:val="00234792"/>
    <w:rsid w:val="00234793"/>
    <w:rsid w:val="002347B8"/>
    <w:rsid w:val="002347C6"/>
    <w:rsid w:val="002347DE"/>
    <w:rsid w:val="002347EC"/>
    <w:rsid w:val="00234810"/>
    <w:rsid w:val="00234829"/>
    <w:rsid w:val="0023484C"/>
    <w:rsid w:val="0023489E"/>
    <w:rsid w:val="0023489F"/>
    <w:rsid w:val="002348AA"/>
    <w:rsid w:val="002348B0"/>
    <w:rsid w:val="002348D2"/>
    <w:rsid w:val="002348EE"/>
    <w:rsid w:val="00234911"/>
    <w:rsid w:val="0023491C"/>
    <w:rsid w:val="002349B9"/>
    <w:rsid w:val="002349C7"/>
    <w:rsid w:val="002349DA"/>
    <w:rsid w:val="00234A0C"/>
    <w:rsid w:val="00234A1C"/>
    <w:rsid w:val="00234A47"/>
    <w:rsid w:val="00234A73"/>
    <w:rsid w:val="00234A75"/>
    <w:rsid w:val="00234A8C"/>
    <w:rsid w:val="00234AB1"/>
    <w:rsid w:val="00234B02"/>
    <w:rsid w:val="00234B1A"/>
    <w:rsid w:val="00234B23"/>
    <w:rsid w:val="00234B71"/>
    <w:rsid w:val="00234BBB"/>
    <w:rsid w:val="00234BCB"/>
    <w:rsid w:val="00234BFA"/>
    <w:rsid w:val="00234C36"/>
    <w:rsid w:val="00234C43"/>
    <w:rsid w:val="00234C6F"/>
    <w:rsid w:val="00234CB7"/>
    <w:rsid w:val="00234CCF"/>
    <w:rsid w:val="00234CD6"/>
    <w:rsid w:val="00234CE0"/>
    <w:rsid w:val="00234CEC"/>
    <w:rsid w:val="00234CF6"/>
    <w:rsid w:val="00234D28"/>
    <w:rsid w:val="00234D49"/>
    <w:rsid w:val="00234D54"/>
    <w:rsid w:val="00234D84"/>
    <w:rsid w:val="00234D93"/>
    <w:rsid w:val="00234DBE"/>
    <w:rsid w:val="00234DD4"/>
    <w:rsid w:val="00234E22"/>
    <w:rsid w:val="00234E2F"/>
    <w:rsid w:val="00234E88"/>
    <w:rsid w:val="00234E95"/>
    <w:rsid w:val="00234EB1"/>
    <w:rsid w:val="00234F15"/>
    <w:rsid w:val="00234F27"/>
    <w:rsid w:val="00234F2F"/>
    <w:rsid w:val="00234F5B"/>
    <w:rsid w:val="00234F9A"/>
    <w:rsid w:val="00234F9E"/>
    <w:rsid w:val="00234FF7"/>
    <w:rsid w:val="00235022"/>
    <w:rsid w:val="00235029"/>
    <w:rsid w:val="0023502D"/>
    <w:rsid w:val="0023508C"/>
    <w:rsid w:val="002350B6"/>
    <w:rsid w:val="002350D8"/>
    <w:rsid w:val="002350DF"/>
    <w:rsid w:val="002350FD"/>
    <w:rsid w:val="00235192"/>
    <w:rsid w:val="002351B1"/>
    <w:rsid w:val="002351E4"/>
    <w:rsid w:val="002351F1"/>
    <w:rsid w:val="002351FF"/>
    <w:rsid w:val="00235249"/>
    <w:rsid w:val="0023524B"/>
    <w:rsid w:val="002352CD"/>
    <w:rsid w:val="0023532F"/>
    <w:rsid w:val="00235349"/>
    <w:rsid w:val="002353B5"/>
    <w:rsid w:val="002353DA"/>
    <w:rsid w:val="002353E2"/>
    <w:rsid w:val="002353E9"/>
    <w:rsid w:val="00235411"/>
    <w:rsid w:val="00235424"/>
    <w:rsid w:val="00235440"/>
    <w:rsid w:val="00235466"/>
    <w:rsid w:val="00235472"/>
    <w:rsid w:val="00235492"/>
    <w:rsid w:val="002354B1"/>
    <w:rsid w:val="002354B7"/>
    <w:rsid w:val="002354EC"/>
    <w:rsid w:val="002354FF"/>
    <w:rsid w:val="0023552E"/>
    <w:rsid w:val="00235544"/>
    <w:rsid w:val="00235559"/>
    <w:rsid w:val="00235564"/>
    <w:rsid w:val="00235600"/>
    <w:rsid w:val="0023561F"/>
    <w:rsid w:val="0023562D"/>
    <w:rsid w:val="00235632"/>
    <w:rsid w:val="00235633"/>
    <w:rsid w:val="0023566D"/>
    <w:rsid w:val="002356C0"/>
    <w:rsid w:val="002356E4"/>
    <w:rsid w:val="00235732"/>
    <w:rsid w:val="0023576D"/>
    <w:rsid w:val="00235787"/>
    <w:rsid w:val="002357BB"/>
    <w:rsid w:val="00235814"/>
    <w:rsid w:val="00235838"/>
    <w:rsid w:val="0023587E"/>
    <w:rsid w:val="00235898"/>
    <w:rsid w:val="002358B4"/>
    <w:rsid w:val="002358F7"/>
    <w:rsid w:val="00235904"/>
    <w:rsid w:val="00235921"/>
    <w:rsid w:val="00235965"/>
    <w:rsid w:val="002359C4"/>
    <w:rsid w:val="002359CF"/>
    <w:rsid w:val="00235A13"/>
    <w:rsid w:val="00235A17"/>
    <w:rsid w:val="00235A27"/>
    <w:rsid w:val="00235A42"/>
    <w:rsid w:val="00235A54"/>
    <w:rsid w:val="00235B16"/>
    <w:rsid w:val="00235B23"/>
    <w:rsid w:val="00235B57"/>
    <w:rsid w:val="00235B73"/>
    <w:rsid w:val="00235B7E"/>
    <w:rsid w:val="00235BAA"/>
    <w:rsid w:val="00235C0F"/>
    <w:rsid w:val="00235C1D"/>
    <w:rsid w:val="00235C2B"/>
    <w:rsid w:val="00235C39"/>
    <w:rsid w:val="00235C6C"/>
    <w:rsid w:val="00235C6D"/>
    <w:rsid w:val="00235CC6"/>
    <w:rsid w:val="00235CF7"/>
    <w:rsid w:val="00235CF8"/>
    <w:rsid w:val="00235D5B"/>
    <w:rsid w:val="00235D7E"/>
    <w:rsid w:val="00235D9E"/>
    <w:rsid w:val="00235DA6"/>
    <w:rsid w:val="00235E43"/>
    <w:rsid w:val="00235EB3"/>
    <w:rsid w:val="00235ECC"/>
    <w:rsid w:val="00235EED"/>
    <w:rsid w:val="00235EEE"/>
    <w:rsid w:val="00235F1E"/>
    <w:rsid w:val="00235F49"/>
    <w:rsid w:val="00235F9C"/>
    <w:rsid w:val="00235FA5"/>
    <w:rsid w:val="00235FA8"/>
    <w:rsid w:val="00235FDA"/>
    <w:rsid w:val="00235FEF"/>
    <w:rsid w:val="00236016"/>
    <w:rsid w:val="00236053"/>
    <w:rsid w:val="0023608B"/>
    <w:rsid w:val="002360BB"/>
    <w:rsid w:val="002360E3"/>
    <w:rsid w:val="0023613C"/>
    <w:rsid w:val="00236155"/>
    <w:rsid w:val="0023615B"/>
    <w:rsid w:val="002361E1"/>
    <w:rsid w:val="00236203"/>
    <w:rsid w:val="00236247"/>
    <w:rsid w:val="002362B2"/>
    <w:rsid w:val="002362C0"/>
    <w:rsid w:val="0023637C"/>
    <w:rsid w:val="00236393"/>
    <w:rsid w:val="0023639E"/>
    <w:rsid w:val="002363A3"/>
    <w:rsid w:val="002363B1"/>
    <w:rsid w:val="002363D3"/>
    <w:rsid w:val="002363E4"/>
    <w:rsid w:val="00236401"/>
    <w:rsid w:val="00236417"/>
    <w:rsid w:val="0023643E"/>
    <w:rsid w:val="00236451"/>
    <w:rsid w:val="00236475"/>
    <w:rsid w:val="00236478"/>
    <w:rsid w:val="002364E2"/>
    <w:rsid w:val="0023651E"/>
    <w:rsid w:val="00236532"/>
    <w:rsid w:val="0023654B"/>
    <w:rsid w:val="0023656A"/>
    <w:rsid w:val="002365A0"/>
    <w:rsid w:val="00236618"/>
    <w:rsid w:val="00236619"/>
    <w:rsid w:val="0023661F"/>
    <w:rsid w:val="0023668F"/>
    <w:rsid w:val="002366F1"/>
    <w:rsid w:val="0023670C"/>
    <w:rsid w:val="002367B9"/>
    <w:rsid w:val="002367C0"/>
    <w:rsid w:val="002367C1"/>
    <w:rsid w:val="002367C5"/>
    <w:rsid w:val="002367CE"/>
    <w:rsid w:val="002367D7"/>
    <w:rsid w:val="002367DB"/>
    <w:rsid w:val="002367E1"/>
    <w:rsid w:val="002367FF"/>
    <w:rsid w:val="0023683F"/>
    <w:rsid w:val="00236842"/>
    <w:rsid w:val="00236850"/>
    <w:rsid w:val="00236856"/>
    <w:rsid w:val="00236866"/>
    <w:rsid w:val="002368B0"/>
    <w:rsid w:val="002368B4"/>
    <w:rsid w:val="002368F1"/>
    <w:rsid w:val="0023690D"/>
    <w:rsid w:val="0023695A"/>
    <w:rsid w:val="0023697B"/>
    <w:rsid w:val="00236997"/>
    <w:rsid w:val="002369A5"/>
    <w:rsid w:val="002369AD"/>
    <w:rsid w:val="002369B8"/>
    <w:rsid w:val="00236A64"/>
    <w:rsid w:val="00236AAE"/>
    <w:rsid w:val="00236AF8"/>
    <w:rsid w:val="00236B30"/>
    <w:rsid w:val="00236B31"/>
    <w:rsid w:val="00236B3C"/>
    <w:rsid w:val="00236B54"/>
    <w:rsid w:val="00236B67"/>
    <w:rsid w:val="00236BA0"/>
    <w:rsid w:val="00236BC7"/>
    <w:rsid w:val="00236BD6"/>
    <w:rsid w:val="00236BF7"/>
    <w:rsid w:val="00236C15"/>
    <w:rsid w:val="00236C3E"/>
    <w:rsid w:val="00236C73"/>
    <w:rsid w:val="00236CB7"/>
    <w:rsid w:val="00236D1A"/>
    <w:rsid w:val="00236D25"/>
    <w:rsid w:val="00236D65"/>
    <w:rsid w:val="00236DB6"/>
    <w:rsid w:val="00236DE6"/>
    <w:rsid w:val="00236E08"/>
    <w:rsid w:val="00236E12"/>
    <w:rsid w:val="00236E1D"/>
    <w:rsid w:val="00236E20"/>
    <w:rsid w:val="00236E35"/>
    <w:rsid w:val="00236E6D"/>
    <w:rsid w:val="00236EC1"/>
    <w:rsid w:val="00236EEB"/>
    <w:rsid w:val="00236F07"/>
    <w:rsid w:val="00236F0C"/>
    <w:rsid w:val="00236F1F"/>
    <w:rsid w:val="00236F4F"/>
    <w:rsid w:val="00236F51"/>
    <w:rsid w:val="00236F5F"/>
    <w:rsid w:val="00236F60"/>
    <w:rsid w:val="00236F64"/>
    <w:rsid w:val="00236F9A"/>
    <w:rsid w:val="00236FBA"/>
    <w:rsid w:val="00237012"/>
    <w:rsid w:val="00237027"/>
    <w:rsid w:val="00237037"/>
    <w:rsid w:val="00237043"/>
    <w:rsid w:val="0023705C"/>
    <w:rsid w:val="00237083"/>
    <w:rsid w:val="00237086"/>
    <w:rsid w:val="002370B2"/>
    <w:rsid w:val="002370C0"/>
    <w:rsid w:val="0023715A"/>
    <w:rsid w:val="002371B4"/>
    <w:rsid w:val="002371C1"/>
    <w:rsid w:val="002371C6"/>
    <w:rsid w:val="002371E5"/>
    <w:rsid w:val="002371E9"/>
    <w:rsid w:val="002371ED"/>
    <w:rsid w:val="0023720D"/>
    <w:rsid w:val="00237225"/>
    <w:rsid w:val="00237249"/>
    <w:rsid w:val="0023728B"/>
    <w:rsid w:val="0023731B"/>
    <w:rsid w:val="0023732F"/>
    <w:rsid w:val="00237330"/>
    <w:rsid w:val="0023733B"/>
    <w:rsid w:val="0023735D"/>
    <w:rsid w:val="00237363"/>
    <w:rsid w:val="00237374"/>
    <w:rsid w:val="0023737F"/>
    <w:rsid w:val="00237395"/>
    <w:rsid w:val="002373A8"/>
    <w:rsid w:val="002373BE"/>
    <w:rsid w:val="002373E3"/>
    <w:rsid w:val="00237404"/>
    <w:rsid w:val="0023742F"/>
    <w:rsid w:val="0023745A"/>
    <w:rsid w:val="0023745B"/>
    <w:rsid w:val="00237476"/>
    <w:rsid w:val="0023749B"/>
    <w:rsid w:val="002374B4"/>
    <w:rsid w:val="002374D0"/>
    <w:rsid w:val="00237502"/>
    <w:rsid w:val="00237513"/>
    <w:rsid w:val="00237514"/>
    <w:rsid w:val="00237524"/>
    <w:rsid w:val="00237526"/>
    <w:rsid w:val="0023755C"/>
    <w:rsid w:val="0023755E"/>
    <w:rsid w:val="00237576"/>
    <w:rsid w:val="00237591"/>
    <w:rsid w:val="002375BD"/>
    <w:rsid w:val="002375D3"/>
    <w:rsid w:val="002375E3"/>
    <w:rsid w:val="002375F2"/>
    <w:rsid w:val="002375FD"/>
    <w:rsid w:val="00237600"/>
    <w:rsid w:val="00237616"/>
    <w:rsid w:val="0023761C"/>
    <w:rsid w:val="00237653"/>
    <w:rsid w:val="00237658"/>
    <w:rsid w:val="00237663"/>
    <w:rsid w:val="0023769C"/>
    <w:rsid w:val="002376B2"/>
    <w:rsid w:val="002376B9"/>
    <w:rsid w:val="002376FC"/>
    <w:rsid w:val="00237700"/>
    <w:rsid w:val="0023774D"/>
    <w:rsid w:val="00237763"/>
    <w:rsid w:val="0023778A"/>
    <w:rsid w:val="00237799"/>
    <w:rsid w:val="002377A5"/>
    <w:rsid w:val="002377BB"/>
    <w:rsid w:val="002377D0"/>
    <w:rsid w:val="0023781F"/>
    <w:rsid w:val="0023784F"/>
    <w:rsid w:val="00237859"/>
    <w:rsid w:val="002378CE"/>
    <w:rsid w:val="0023791A"/>
    <w:rsid w:val="0023793C"/>
    <w:rsid w:val="0023794E"/>
    <w:rsid w:val="0023795D"/>
    <w:rsid w:val="002379AD"/>
    <w:rsid w:val="002379B8"/>
    <w:rsid w:val="002379D3"/>
    <w:rsid w:val="002379D4"/>
    <w:rsid w:val="002379FD"/>
    <w:rsid w:val="00237A17"/>
    <w:rsid w:val="00237A20"/>
    <w:rsid w:val="00237A76"/>
    <w:rsid w:val="00237A80"/>
    <w:rsid w:val="00237ACE"/>
    <w:rsid w:val="00237B2B"/>
    <w:rsid w:val="00237B36"/>
    <w:rsid w:val="00237B4D"/>
    <w:rsid w:val="00237B52"/>
    <w:rsid w:val="00237B65"/>
    <w:rsid w:val="00237B7C"/>
    <w:rsid w:val="00237BA8"/>
    <w:rsid w:val="00237BB1"/>
    <w:rsid w:val="00237BD3"/>
    <w:rsid w:val="00237BF2"/>
    <w:rsid w:val="00237C38"/>
    <w:rsid w:val="00237C61"/>
    <w:rsid w:val="00237C62"/>
    <w:rsid w:val="00237C91"/>
    <w:rsid w:val="00237C9A"/>
    <w:rsid w:val="00237CE7"/>
    <w:rsid w:val="00237CEA"/>
    <w:rsid w:val="00237D74"/>
    <w:rsid w:val="00237D75"/>
    <w:rsid w:val="00237D86"/>
    <w:rsid w:val="00237DA0"/>
    <w:rsid w:val="00237DA3"/>
    <w:rsid w:val="00237DB5"/>
    <w:rsid w:val="00237DEE"/>
    <w:rsid w:val="00237E03"/>
    <w:rsid w:val="00237E10"/>
    <w:rsid w:val="00237E3F"/>
    <w:rsid w:val="00237E44"/>
    <w:rsid w:val="00237E55"/>
    <w:rsid w:val="00237E6C"/>
    <w:rsid w:val="00237E7D"/>
    <w:rsid w:val="00237E80"/>
    <w:rsid w:val="00237E8A"/>
    <w:rsid w:val="00237E9B"/>
    <w:rsid w:val="00237EAC"/>
    <w:rsid w:val="00237EAE"/>
    <w:rsid w:val="00237ED9"/>
    <w:rsid w:val="00237EDB"/>
    <w:rsid w:val="00237EDC"/>
    <w:rsid w:val="00237EF5"/>
    <w:rsid w:val="00237F5E"/>
    <w:rsid w:val="00237FA4"/>
    <w:rsid w:val="00237FE3"/>
    <w:rsid w:val="00240001"/>
    <w:rsid w:val="00240007"/>
    <w:rsid w:val="00240036"/>
    <w:rsid w:val="0024003A"/>
    <w:rsid w:val="00240053"/>
    <w:rsid w:val="00240056"/>
    <w:rsid w:val="0024006F"/>
    <w:rsid w:val="002400E0"/>
    <w:rsid w:val="002400F3"/>
    <w:rsid w:val="00240115"/>
    <w:rsid w:val="00240117"/>
    <w:rsid w:val="0024011C"/>
    <w:rsid w:val="0024012B"/>
    <w:rsid w:val="00240189"/>
    <w:rsid w:val="002401AC"/>
    <w:rsid w:val="002401AD"/>
    <w:rsid w:val="002401E1"/>
    <w:rsid w:val="0024020C"/>
    <w:rsid w:val="0024022B"/>
    <w:rsid w:val="00240232"/>
    <w:rsid w:val="00240283"/>
    <w:rsid w:val="0024028C"/>
    <w:rsid w:val="0024028F"/>
    <w:rsid w:val="00240297"/>
    <w:rsid w:val="002402CE"/>
    <w:rsid w:val="002402D4"/>
    <w:rsid w:val="002402E5"/>
    <w:rsid w:val="00240316"/>
    <w:rsid w:val="00240342"/>
    <w:rsid w:val="002403BF"/>
    <w:rsid w:val="002403E0"/>
    <w:rsid w:val="002403EF"/>
    <w:rsid w:val="0024043C"/>
    <w:rsid w:val="002404B5"/>
    <w:rsid w:val="002404C8"/>
    <w:rsid w:val="002404CC"/>
    <w:rsid w:val="002404D7"/>
    <w:rsid w:val="002404D9"/>
    <w:rsid w:val="002404EA"/>
    <w:rsid w:val="002404F4"/>
    <w:rsid w:val="002404FA"/>
    <w:rsid w:val="0024051E"/>
    <w:rsid w:val="0024054A"/>
    <w:rsid w:val="0024057D"/>
    <w:rsid w:val="002405C1"/>
    <w:rsid w:val="002405CA"/>
    <w:rsid w:val="002405CC"/>
    <w:rsid w:val="002405CE"/>
    <w:rsid w:val="00240650"/>
    <w:rsid w:val="0024066B"/>
    <w:rsid w:val="0024069D"/>
    <w:rsid w:val="002406D2"/>
    <w:rsid w:val="002406D6"/>
    <w:rsid w:val="0024070B"/>
    <w:rsid w:val="0024078D"/>
    <w:rsid w:val="00240792"/>
    <w:rsid w:val="00240803"/>
    <w:rsid w:val="00240809"/>
    <w:rsid w:val="00240853"/>
    <w:rsid w:val="00240893"/>
    <w:rsid w:val="002408A1"/>
    <w:rsid w:val="002408AC"/>
    <w:rsid w:val="002408B7"/>
    <w:rsid w:val="002408DA"/>
    <w:rsid w:val="0024091B"/>
    <w:rsid w:val="00240929"/>
    <w:rsid w:val="00240936"/>
    <w:rsid w:val="0024094F"/>
    <w:rsid w:val="00240976"/>
    <w:rsid w:val="002409D1"/>
    <w:rsid w:val="002409FA"/>
    <w:rsid w:val="00240A15"/>
    <w:rsid w:val="00240A4F"/>
    <w:rsid w:val="00240A54"/>
    <w:rsid w:val="00240A55"/>
    <w:rsid w:val="00240A5B"/>
    <w:rsid w:val="00240A68"/>
    <w:rsid w:val="00240A7A"/>
    <w:rsid w:val="00240ABC"/>
    <w:rsid w:val="00240B3E"/>
    <w:rsid w:val="00240BC3"/>
    <w:rsid w:val="00240C02"/>
    <w:rsid w:val="00240C10"/>
    <w:rsid w:val="00240C11"/>
    <w:rsid w:val="00240C92"/>
    <w:rsid w:val="00240CC9"/>
    <w:rsid w:val="00240CF9"/>
    <w:rsid w:val="00240CFF"/>
    <w:rsid w:val="00240D12"/>
    <w:rsid w:val="00240D3D"/>
    <w:rsid w:val="00240D48"/>
    <w:rsid w:val="00240D61"/>
    <w:rsid w:val="00240D80"/>
    <w:rsid w:val="00240D83"/>
    <w:rsid w:val="00240D87"/>
    <w:rsid w:val="00240DB8"/>
    <w:rsid w:val="00240DBF"/>
    <w:rsid w:val="00240DC5"/>
    <w:rsid w:val="00240DDB"/>
    <w:rsid w:val="00240DDC"/>
    <w:rsid w:val="00240DDD"/>
    <w:rsid w:val="00240DE6"/>
    <w:rsid w:val="00240DFB"/>
    <w:rsid w:val="00240E02"/>
    <w:rsid w:val="00240E32"/>
    <w:rsid w:val="00240E52"/>
    <w:rsid w:val="00240E86"/>
    <w:rsid w:val="00240EDA"/>
    <w:rsid w:val="00240F12"/>
    <w:rsid w:val="00240F50"/>
    <w:rsid w:val="00240FA4"/>
    <w:rsid w:val="00240FE5"/>
    <w:rsid w:val="00240FF9"/>
    <w:rsid w:val="00241000"/>
    <w:rsid w:val="00241077"/>
    <w:rsid w:val="00241086"/>
    <w:rsid w:val="0024109B"/>
    <w:rsid w:val="002410BA"/>
    <w:rsid w:val="00241101"/>
    <w:rsid w:val="0024111B"/>
    <w:rsid w:val="00241137"/>
    <w:rsid w:val="00241149"/>
    <w:rsid w:val="002411DC"/>
    <w:rsid w:val="002411E0"/>
    <w:rsid w:val="00241200"/>
    <w:rsid w:val="0024121F"/>
    <w:rsid w:val="00241232"/>
    <w:rsid w:val="00241236"/>
    <w:rsid w:val="00241268"/>
    <w:rsid w:val="0024126A"/>
    <w:rsid w:val="00241276"/>
    <w:rsid w:val="00241278"/>
    <w:rsid w:val="00241289"/>
    <w:rsid w:val="002412B3"/>
    <w:rsid w:val="002412DA"/>
    <w:rsid w:val="00241331"/>
    <w:rsid w:val="0024134A"/>
    <w:rsid w:val="00241362"/>
    <w:rsid w:val="00241368"/>
    <w:rsid w:val="0024136F"/>
    <w:rsid w:val="00241394"/>
    <w:rsid w:val="002413B6"/>
    <w:rsid w:val="002413C1"/>
    <w:rsid w:val="002413C9"/>
    <w:rsid w:val="00241453"/>
    <w:rsid w:val="0024148E"/>
    <w:rsid w:val="002414B9"/>
    <w:rsid w:val="00241507"/>
    <w:rsid w:val="002415AD"/>
    <w:rsid w:val="002415C4"/>
    <w:rsid w:val="002415CD"/>
    <w:rsid w:val="002415CF"/>
    <w:rsid w:val="002415F1"/>
    <w:rsid w:val="002415FF"/>
    <w:rsid w:val="00241612"/>
    <w:rsid w:val="0024165B"/>
    <w:rsid w:val="00241660"/>
    <w:rsid w:val="00241673"/>
    <w:rsid w:val="00241680"/>
    <w:rsid w:val="002416C3"/>
    <w:rsid w:val="002416F5"/>
    <w:rsid w:val="00241700"/>
    <w:rsid w:val="0024174F"/>
    <w:rsid w:val="0024179B"/>
    <w:rsid w:val="002417D0"/>
    <w:rsid w:val="002417E1"/>
    <w:rsid w:val="002417FC"/>
    <w:rsid w:val="002417FF"/>
    <w:rsid w:val="00241827"/>
    <w:rsid w:val="00241844"/>
    <w:rsid w:val="0024185C"/>
    <w:rsid w:val="00241863"/>
    <w:rsid w:val="00241876"/>
    <w:rsid w:val="002418B3"/>
    <w:rsid w:val="002418C0"/>
    <w:rsid w:val="00241960"/>
    <w:rsid w:val="00241967"/>
    <w:rsid w:val="002419A9"/>
    <w:rsid w:val="002419B9"/>
    <w:rsid w:val="002419C1"/>
    <w:rsid w:val="002419D6"/>
    <w:rsid w:val="002419D9"/>
    <w:rsid w:val="002419E1"/>
    <w:rsid w:val="002419F4"/>
    <w:rsid w:val="00241A0D"/>
    <w:rsid w:val="00241A19"/>
    <w:rsid w:val="00241A1A"/>
    <w:rsid w:val="00241A82"/>
    <w:rsid w:val="00241AA9"/>
    <w:rsid w:val="00241B15"/>
    <w:rsid w:val="00241B42"/>
    <w:rsid w:val="00241B63"/>
    <w:rsid w:val="00241B6E"/>
    <w:rsid w:val="00241B86"/>
    <w:rsid w:val="00241B91"/>
    <w:rsid w:val="00241B98"/>
    <w:rsid w:val="00241BA6"/>
    <w:rsid w:val="00241BEB"/>
    <w:rsid w:val="00241C02"/>
    <w:rsid w:val="00241C2B"/>
    <w:rsid w:val="00241C33"/>
    <w:rsid w:val="00241C5E"/>
    <w:rsid w:val="00241C62"/>
    <w:rsid w:val="00241C6C"/>
    <w:rsid w:val="00241C81"/>
    <w:rsid w:val="00241CF5"/>
    <w:rsid w:val="00241D0B"/>
    <w:rsid w:val="00241D75"/>
    <w:rsid w:val="00241DB5"/>
    <w:rsid w:val="00241DCA"/>
    <w:rsid w:val="00241DCC"/>
    <w:rsid w:val="00241DCD"/>
    <w:rsid w:val="00241DDF"/>
    <w:rsid w:val="00241DE9"/>
    <w:rsid w:val="00241DEA"/>
    <w:rsid w:val="00241DEC"/>
    <w:rsid w:val="00241DF2"/>
    <w:rsid w:val="00241E57"/>
    <w:rsid w:val="00241E66"/>
    <w:rsid w:val="00241EA6"/>
    <w:rsid w:val="00241ECF"/>
    <w:rsid w:val="00241F4F"/>
    <w:rsid w:val="00241F6A"/>
    <w:rsid w:val="00241F8F"/>
    <w:rsid w:val="00241FAB"/>
    <w:rsid w:val="00241FF5"/>
    <w:rsid w:val="00241FFA"/>
    <w:rsid w:val="00241FFE"/>
    <w:rsid w:val="00242028"/>
    <w:rsid w:val="0024204C"/>
    <w:rsid w:val="00242082"/>
    <w:rsid w:val="002420B7"/>
    <w:rsid w:val="002420C2"/>
    <w:rsid w:val="002420C7"/>
    <w:rsid w:val="0024210C"/>
    <w:rsid w:val="00242163"/>
    <w:rsid w:val="00242193"/>
    <w:rsid w:val="002421FC"/>
    <w:rsid w:val="00242206"/>
    <w:rsid w:val="0024225F"/>
    <w:rsid w:val="0024228D"/>
    <w:rsid w:val="0024228E"/>
    <w:rsid w:val="00242290"/>
    <w:rsid w:val="0024229A"/>
    <w:rsid w:val="0024229D"/>
    <w:rsid w:val="002422A4"/>
    <w:rsid w:val="002422E2"/>
    <w:rsid w:val="00242305"/>
    <w:rsid w:val="0024231E"/>
    <w:rsid w:val="002423AA"/>
    <w:rsid w:val="002423E9"/>
    <w:rsid w:val="0024242D"/>
    <w:rsid w:val="0024245C"/>
    <w:rsid w:val="00242481"/>
    <w:rsid w:val="00242491"/>
    <w:rsid w:val="00242492"/>
    <w:rsid w:val="0024249B"/>
    <w:rsid w:val="002424AE"/>
    <w:rsid w:val="002424B4"/>
    <w:rsid w:val="002424BB"/>
    <w:rsid w:val="00242517"/>
    <w:rsid w:val="0024252B"/>
    <w:rsid w:val="0024254E"/>
    <w:rsid w:val="0024255E"/>
    <w:rsid w:val="0024255F"/>
    <w:rsid w:val="0024256B"/>
    <w:rsid w:val="002425B7"/>
    <w:rsid w:val="002425BA"/>
    <w:rsid w:val="002425D0"/>
    <w:rsid w:val="002425DB"/>
    <w:rsid w:val="0024260F"/>
    <w:rsid w:val="00242618"/>
    <w:rsid w:val="00242623"/>
    <w:rsid w:val="0024268B"/>
    <w:rsid w:val="002426A0"/>
    <w:rsid w:val="002426BF"/>
    <w:rsid w:val="00242703"/>
    <w:rsid w:val="00242709"/>
    <w:rsid w:val="00242720"/>
    <w:rsid w:val="00242754"/>
    <w:rsid w:val="002427C9"/>
    <w:rsid w:val="002427D3"/>
    <w:rsid w:val="002427EC"/>
    <w:rsid w:val="002427F0"/>
    <w:rsid w:val="002427F5"/>
    <w:rsid w:val="00242810"/>
    <w:rsid w:val="00242823"/>
    <w:rsid w:val="0024282B"/>
    <w:rsid w:val="00242852"/>
    <w:rsid w:val="0024287F"/>
    <w:rsid w:val="002428C0"/>
    <w:rsid w:val="0024297A"/>
    <w:rsid w:val="0024297F"/>
    <w:rsid w:val="0024299E"/>
    <w:rsid w:val="002429AC"/>
    <w:rsid w:val="002429B8"/>
    <w:rsid w:val="002429CF"/>
    <w:rsid w:val="002429F7"/>
    <w:rsid w:val="00242A13"/>
    <w:rsid w:val="00242A3C"/>
    <w:rsid w:val="00242A49"/>
    <w:rsid w:val="00242A6C"/>
    <w:rsid w:val="00242A6E"/>
    <w:rsid w:val="00242A8E"/>
    <w:rsid w:val="00242A9B"/>
    <w:rsid w:val="00242AB8"/>
    <w:rsid w:val="00242AC2"/>
    <w:rsid w:val="00242AE4"/>
    <w:rsid w:val="00242B22"/>
    <w:rsid w:val="00242B2F"/>
    <w:rsid w:val="00242B5C"/>
    <w:rsid w:val="00242B88"/>
    <w:rsid w:val="00242BC9"/>
    <w:rsid w:val="00242BCF"/>
    <w:rsid w:val="00242BD0"/>
    <w:rsid w:val="00242C0F"/>
    <w:rsid w:val="00242CC3"/>
    <w:rsid w:val="00242CCB"/>
    <w:rsid w:val="00242CFE"/>
    <w:rsid w:val="00242D8B"/>
    <w:rsid w:val="00242E0E"/>
    <w:rsid w:val="00242E26"/>
    <w:rsid w:val="00242E48"/>
    <w:rsid w:val="00242E80"/>
    <w:rsid w:val="00242E8A"/>
    <w:rsid w:val="00242EA7"/>
    <w:rsid w:val="00242ECE"/>
    <w:rsid w:val="00242ED5"/>
    <w:rsid w:val="00242EF9"/>
    <w:rsid w:val="00242F66"/>
    <w:rsid w:val="0024300B"/>
    <w:rsid w:val="0024303E"/>
    <w:rsid w:val="0024305A"/>
    <w:rsid w:val="002430BE"/>
    <w:rsid w:val="002430EB"/>
    <w:rsid w:val="002430EC"/>
    <w:rsid w:val="00243118"/>
    <w:rsid w:val="00243163"/>
    <w:rsid w:val="00243175"/>
    <w:rsid w:val="0024317A"/>
    <w:rsid w:val="0024318E"/>
    <w:rsid w:val="002431A0"/>
    <w:rsid w:val="002431A5"/>
    <w:rsid w:val="002431A6"/>
    <w:rsid w:val="002431C8"/>
    <w:rsid w:val="002431CD"/>
    <w:rsid w:val="002431D3"/>
    <w:rsid w:val="00243247"/>
    <w:rsid w:val="0024324B"/>
    <w:rsid w:val="002432B7"/>
    <w:rsid w:val="002432F9"/>
    <w:rsid w:val="0024333B"/>
    <w:rsid w:val="00243359"/>
    <w:rsid w:val="00243388"/>
    <w:rsid w:val="0024338D"/>
    <w:rsid w:val="002433B3"/>
    <w:rsid w:val="002433B9"/>
    <w:rsid w:val="002433BC"/>
    <w:rsid w:val="002433EC"/>
    <w:rsid w:val="00243419"/>
    <w:rsid w:val="00243429"/>
    <w:rsid w:val="00243455"/>
    <w:rsid w:val="00243479"/>
    <w:rsid w:val="00243480"/>
    <w:rsid w:val="0024349F"/>
    <w:rsid w:val="002434AA"/>
    <w:rsid w:val="002434F3"/>
    <w:rsid w:val="00243526"/>
    <w:rsid w:val="00243534"/>
    <w:rsid w:val="00243582"/>
    <w:rsid w:val="00243595"/>
    <w:rsid w:val="002435D6"/>
    <w:rsid w:val="002435E4"/>
    <w:rsid w:val="002435F0"/>
    <w:rsid w:val="00243610"/>
    <w:rsid w:val="00243637"/>
    <w:rsid w:val="00243652"/>
    <w:rsid w:val="002436B5"/>
    <w:rsid w:val="002436C1"/>
    <w:rsid w:val="002436C4"/>
    <w:rsid w:val="00243708"/>
    <w:rsid w:val="00243720"/>
    <w:rsid w:val="0024372D"/>
    <w:rsid w:val="0024373E"/>
    <w:rsid w:val="0024373F"/>
    <w:rsid w:val="00243741"/>
    <w:rsid w:val="0024375D"/>
    <w:rsid w:val="0024378E"/>
    <w:rsid w:val="002437A8"/>
    <w:rsid w:val="002437FF"/>
    <w:rsid w:val="00243811"/>
    <w:rsid w:val="00243838"/>
    <w:rsid w:val="00243872"/>
    <w:rsid w:val="00243878"/>
    <w:rsid w:val="00243895"/>
    <w:rsid w:val="002438AC"/>
    <w:rsid w:val="002438E5"/>
    <w:rsid w:val="002438FC"/>
    <w:rsid w:val="00243949"/>
    <w:rsid w:val="00243969"/>
    <w:rsid w:val="0024397F"/>
    <w:rsid w:val="002439AE"/>
    <w:rsid w:val="002439D5"/>
    <w:rsid w:val="00243A2A"/>
    <w:rsid w:val="00243A67"/>
    <w:rsid w:val="00243AA3"/>
    <w:rsid w:val="00243AF9"/>
    <w:rsid w:val="00243B06"/>
    <w:rsid w:val="00243B26"/>
    <w:rsid w:val="00243B33"/>
    <w:rsid w:val="00243B50"/>
    <w:rsid w:val="00243B55"/>
    <w:rsid w:val="00243B56"/>
    <w:rsid w:val="00243B8A"/>
    <w:rsid w:val="00243BD5"/>
    <w:rsid w:val="00243BF3"/>
    <w:rsid w:val="00243BFC"/>
    <w:rsid w:val="00243C7A"/>
    <w:rsid w:val="00243C85"/>
    <w:rsid w:val="00243CEE"/>
    <w:rsid w:val="00243D0B"/>
    <w:rsid w:val="00243D44"/>
    <w:rsid w:val="00243DC9"/>
    <w:rsid w:val="00243E08"/>
    <w:rsid w:val="00243E2D"/>
    <w:rsid w:val="00243E7A"/>
    <w:rsid w:val="00243E9E"/>
    <w:rsid w:val="00243EB7"/>
    <w:rsid w:val="00243EBB"/>
    <w:rsid w:val="00243F40"/>
    <w:rsid w:val="00243FAD"/>
    <w:rsid w:val="00243FDE"/>
    <w:rsid w:val="00243FF1"/>
    <w:rsid w:val="00244027"/>
    <w:rsid w:val="0024402F"/>
    <w:rsid w:val="0024405C"/>
    <w:rsid w:val="0024405F"/>
    <w:rsid w:val="002440BC"/>
    <w:rsid w:val="002440BE"/>
    <w:rsid w:val="002440C8"/>
    <w:rsid w:val="002440EB"/>
    <w:rsid w:val="002440EC"/>
    <w:rsid w:val="002440ED"/>
    <w:rsid w:val="0024411A"/>
    <w:rsid w:val="0024415F"/>
    <w:rsid w:val="0024416F"/>
    <w:rsid w:val="00244187"/>
    <w:rsid w:val="002441AA"/>
    <w:rsid w:val="00244249"/>
    <w:rsid w:val="0024424F"/>
    <w:rsid w:val="0024425A"/>
    <w:rsid w:val="0024425C"/>
    <w:rsid w:val="00244264"/>
    <w:rsid w:val="00244277"/>
    <w:rsid w:val="00244280"/>
    <w:rsid w:val="0024429A"/>
    <w:rsid w:val="002442B3"/>
    <w:rsid w:val="002442F5"/>
    <w:rsid w:val="002442FB"/>
    <w:rsid w:val="0024430D"/>
    <w:rsid w:val="00244313"/>
    <w:rsid w:val="00244328"/>
    <w:rsid w:val="00244381"/>
    <w:rsid w:val="00244386"/>
    <w:rsid w:val="00244390"/>
    <w:rsid w:val="00244397"/>
    <w:rsid w:val="002443B5"/>
    <w:rsid w:val="00244466"/>
    <w:rsid w:val="00244472"/>
    <w:rsid w:val="0024447F"/>
    <w:rsid w:val="00244493"/>
    <w:rsid w:val="002444A2"/>
    <w:rsid w:val="002444CC"/>
    <w:rsid w:val="002444D6"/>
    <w:rsid w:val="002444DD"/>
    <w:rsid w:val="00244506"/>
    <w:rsid w:val="0024450E"/>
    <w:rsid w:val="0024450F"/>
    <w:rsid w:val="00244522"/>
    <w:rsid w:val="00244555"/>
    <w:rsid w:val="002445C3"/>
    <w:rsid w:val="002445D5"/>
    <w:rsid w:val="002445E2"/>
    <w:rsid w:val="002445E3"/>
    <w:rsid w:val="00244620"/>
    <w:rsid w:val="00244626"/>
    <w:rsid w:val="0024479D"/>
    <w:rsid w:val="002447AE"/>
    <w:rsid w:val="00244809"/>
    <w:rsid w:val="00244841"/>
    <w:rsid w:val="0024489D"/>
    <w:rsid w:val="002448C3"/>
    <w:rsid w:val="00244970"/>
    <w:rsid w:val="0024499E"/>
    <w:rsid w:val="0024499F"/>
    <w:rsid w:val="002449EE"/>
    <w:rsid w:val="002449FD"/>
    <w:rsid w:val="00244A5F"/>
    <w:rsid w:val="00244A98"/>
    <w:rsid w:val="00244A9F"/>
    <w:rsid w:val="00244AB4"/>
    <w:rsid w:val="00244AF3"/>
    <w:rsid w:val="00244B11"/>
    <w:rsid w:val="00244B1C"/>
    <w:rsid w:val="00244B34"/>
    <w:rsid w:val="00244B5A"/>
    <w:rsid w:val="00244B81"/>
    <w:rsid w:val="00244B95"/>
    <w:rsid w:val="00244BA0"/>
    <w:rsid w:val="00244BE1"/>
    <w:rsid w:val="00244C3A"/>
    <w:rsid w:val="00244C44"/>
    <w:rsid w:val="00244C4F"/>
    <w:rsid w:val="00244C85"/>
    <w:rsid w:val="00244CA4"/>
    <w:rsid w:val="00244CBE"/>
    <w:rsid w:val="00244CBF"/>
    <w:rsid w:val="00244CC0"/>
    <w:rsid w:val="00244CD4"/>
    <w:rsid w:val="00244CF7"/>
    <w:rsid w:val="00244D6C"/>
    <w:rsid w:val="00244D81"/>
    <w:rsid w:val="00244DAE"/>
    <w:rsid w:val="00244DB6"/>
    <w:rsid w:val="00244DF4"/>
    <w:rsid w:val="00244DF8"/>
    <w:rsid w:val="00244E29"/>
    <w:rsid w:val="00244E4C"/>
    <w:rsid w:val="00244E65"/>
    <w:rsid w:val="00244E68"/>
    <w:rsid w:val="00244E6F"/>
    <w:rsid w:val="00244E70"/>
    <w:rsid w:val="00244E83"/>
    <w:rsid w:val="00244E9C"/>
    <w:rsid w:val="00244EA2"/>
    <w:rsid w:val="00244EA4"/>
    <w:rsid w:val="00244EBA"/>
    <w:rsid w:val="00244ECA"/>
    <w:rsid w:val="00244EEC"/>
    <w:rsid w:val="00244F1C"/>
    <w:rsid w:val="00244F2F"/>
    <w:rsid w:val="00244FA4"/>
    <w:rsid w:val="00244FC2"/>
    <w:rsid w:val="00245011"/>
    <w:rsid w:val="00245098"/>
    <w:rsid w:val="002450C6"/>
    <w:rsid w:val="002450F5"/>
    <w:rsid w:val="0024510E"/>
    <w:rsid w:val="00245117"/>
    <w:rsid w:val="002451D8"/>
    <w:rsid w:val="00245235"/>
    <w:rsid w:val="00245244"/>
    <w:rsid w:val="00245250"/>
    <w:rsid w:val="002452A3"/>
    <w:rsid w:val="002452A5"/>
    <w:rsid w:val="00245317"/>
    <w:rsid w:val="00245320"/>
    <w:rsid w:val="0024534E"/>
    <w:rsid w:val="00245361"/>
    <w:rsid w:val="00245372"/>
    <w:rsid w:val="0024538E"/>
    <w:rsid w:val="002453E9"/>
    <w:rsid w:val="002453F8"/>
    <w:rsid w:val="0024541E"/>
    <w:rsid w:val="00245437"/>
    <w:rsid w:val="00245479"/>
    <w:rsid w:val="00245495"/>
    <w:rsid w:val="002454B5"/>
    <w:rsid w:val="0024551C"/>
    <w:rsid w:val="00245534"/>
    <w:rsid w:val="00245592"/>
    <w:rsid w:val="002455AF"/>
    <w:rsid w:val="002455B3"/>
    <w:rsid w:val="00245617"/>
    <w:rsid w:val="0024562C"/>
    <w:rsid w:val="00245671"/>
    <w:rsid w:val="002456CC"/>
    <w:rsid w:val="002456E4"/>
    <w:rsid w:val="002456E6"/>
    <w:rsid w:val="002456EF"/>
    <w:rsid w:val="002456FB"/>
    <w:rsid w:val="00245704"/>
    <w:rsid w:val="00245722"/>
    <w:rsid w:val="00245731"/>
    <w:rsid w:val="0024575B"/>
    <w:rsid w:val="00245760"/>
    <w:rsid w:val="0024579F"/>
    <w:rsid w:val="002457A1"/>
    <w:rsid w:val="002457C8"/>
    <w:rsid w:val="00245823"/>
    <w:rsid w:val="00245875"/>
    <w:rsid w:val="002458B0"/>
    <w:rsid w:val="002458FC"/>
    <w:rsid w:val="0024592E"/>
    <w:rsid w:val="0024592F"/>
    <w:rsid w:val="00245958"/>
    <w:rsid w:val="0024595F"/>
    <w:rsid w:val="00245972"/>
    <w:rsid w:val="002459A8"/>
    <w:rsid w:val="002459BC"/>
    <w:rsid w:val="002459E6"/>
    <w:rsid w:val="002459ED"/>
    <w:rsid w:val="00245A02"/>
    <w:rsid w:val="00245A3D"/>
    <w:rsid w:val="00245A57"/>
    <w:rsid w:val="00245A9A"/>
    <w:rsid w:val="00245ACA"/>
    <w:rsid w:val="00245AF0"/>
    <w:rsid w:val="00245B01"/>
    <w:rsid w:val="00245B04"/>
    <w:rsid w:val="00245B12"/>
    <w:rsid w:val="00245B23"/>
    <w:rsid w:val="00245B41"/>
    <w:rsid w:val="00245B48"/>
    <w:rsid w:val="00245B9D"/>
    <w:rsid w:val="00245BA4"/>
    <w:rsid w:val="00245BB9"/>
    <w:rsid w:val="00245BBF"/>
    <w:rsid w:val="00245C21"/>
    <w:rsid w:val="00245C38"/>
    <w:rsid w:val="00245C3D"/>
    <w:rsid w:val="00245C7F"/>
    <w:rsid w:val="00245CA1"/>
    <w:rsid w:val="00245CBC"/>
    <w:rsid w:val="00245CD0"/>
    <w:rsid w:val="00245D17"/>
    <w:rsid w:val="00245D50"/>
    <w:rsid w:val="00245D51"/>
    <w:rsid w:val="00245D7A"/>
    <w:rsid w:val="00245D92"/>
    <w:rsid w:val="00245D9D"/>
    <w:rsid w:val="00245DA3"/>
    <w:rsid w:val="00245DBE"/>
    <w:rsid w:val="00245DC2"/>
    <w:rsid w:val="00245DE2"/>
    <w:rsid w:val="00245E04"/>
    <w:rsid w:val="00245E05"/>
    <w:rsid w:val="00245E1A"/>
    <w:rsid w:val="00245E21"/>
    <w:rsid w:val="00245E87"/>
    <w:rsid w:val="00245EB7"/>
    <w:rsid w:val="00245EC1"/>
    <w:rsid w:val="00245EF5"/>
    <w:rsid w:val="00245F16"/>
    <w:rsid w:val="00245F63"/>
    <w:rsid w:val="00245F79"/>
    <w:rsid w:val="00245F9C"/>
    <w:rsid w:val="00245F9F"/>
    <w:rsid w:val="00245FA1"/>
    <w:rsid w:val="00245FBD"/>
    <w:rsid w:val="00245FF7"/>
    <w:rsid w:val="00245FF9"/>
    <w:rsid w:val="00245FFA"/>
    <w:rsid w:val="0024602F"/>
    <w:rsid w:val="0024605B"/>
    <w:rsid w:val="00246093"/>
    <w:rsid w:val="002460C6"/>
    <w:rsid w:val="002460D4"/>
    <w:rsid w:val="00246114"/>
    <w:rsid w:val="0024611A"/>
    <w:rsid w:val="00246136"/>
    <w:rsid w:val="00246154"/>
    <w:rsid w:val="00246167"/>
    <w:rsid w:val="002461CF"/>
    <w:rsid w:val="002461DB"/>
    <w:rsid w:val="0024623A"/>
    <w:rsid w:val="002462BC"/>
    <w:rsid w:val="002462D4"/>
    <w:rsid w:val="002462F7"/>
    <w:rsid w:val="00246377"/>
    <w:rsid w:val="0024637B"/>
    <w:rsid w:val="00246396"/>
    <w:rsid w:val="0024639F"/>
    <w:rsid w:val="002463B5"/>
    <w:rsid w:val="002463C8"/>
    <w:rsid w:val="002463CB"/>
    <w:rsid w:val="002463D4"/>
    <w:rsid w:val="002463F0"/>
    <w:rsid w:val="002463F4"/>
    <w:rsid w:val="00246416"/>
    <w:rsid w:val="00246452"/>
    <w:rsid w:val="0024645E"/>
    <w:rsid w:val="0024645F"/>
    <w:rsid w:val="00246478"/>
    <w:rsid w:val="00246483"/>
    <w:rsid w:val="00246496"/>
    <w:rsid w:val="002464A0"/>
    <w:rsid w:val="002464AB"/>
    <w:rsid w:val="002464B0"/>
    <w:rsid w:val="002464E7"/>
    <w:rsid w:val="00246538"/>
    <w:rsid w:val="00246555"/>
    <w:rsid w:val="0024656F"/>
    <w:rsid w:val="00246577"/>
    <w:rsid w:val="002465BA"/>
    <w:rsid w:val="002465BD"/>
    <w:rsid w:val="002465BE"/>
    <w:rsid w:val="002465C0"/>
    <w:rsid w:val="002465D7"/>
    <w:rsid w:val="002465EE"/>
    <w:rsid w:val="002465FF"/>
    <w:rsid w:val="00246670"/>
    <w:rsid w:val="002466C8"/>
    <w:rsid w:val="002466F2"/>
    <w:rsid w:val="0024670F"/>
    <w:rsid w:val="00246713"/>
    <w:rsid w:val="0024676D"/>
    <w:rsid w:val="0024677C"/>
    <w:rsid w:val="0024677F"/>
    <w:rsid w:val="002467B3"/>
    <w:rsid w:val="00246852"/>
    <w:rsid w:val="00246853"/>
    <w:rsid w:val="002468AB"/>
    <w:rsid w:val="002468B6"/>
    <w:rsid w:val="002468C2"/>
    <w:rsid w:val="002468DD"/>
    <w:rsid w:val="00246973"/>
    <w:rsid w:val="00246974"/>
    <w:rsid w:val="002469A3"/>
    <w:rsid w:val="002469FD"/>
    <w:rsid w:val="00246A3C"/>
    <w:rsid w:val="00246A50"/>
    <w:rsid w:val="00246A59"/>
    <w:rsid w:val="00246A9F"/>
    <w:rsid w:val="00246AAC"/>
    <w:rsid w:val="00246AE2"/>
    <w:rsid w:val="00246B05"/>
    <w:rsid w:val="00246B46"/>
    <w:rsid w:val="00246B78"/>
    <w:rsid w:val="00246B7A"/>
    <w:rsid w:val="00246B85"/>
    <w:rsid w:val="00246B8C"/>
    <w:rsid w:val="00246BC5"/>
    <w:rsid w:val="00246C6D"/>
    <w:rsid w:val="00246C87"/>
    <w:rsid w:val="00246CAD"/>
    <w:rsid w:val="00246CBB"/>
    <w:rsid w:val="00246CE5"/>
    <w:rsid w:val="00246D26"/>
    <w:rsid w:val="00246D41"/>
    <w:rsid w:val="00246D83"/>
    <w:rsid w:val="00246D8D"/>
    <w:rsid w:val="00246D93"/>
    <w:rsid w:val="00246D98"/>
    <w:rsid w:val="00246DC9"/>
    <w:rsid w:val="00246DD9"/>
    <w:rsid w:val="00246E1A"/>
    <w:rsid w:val="00246E99"/>
    <w:rsid w:val="00246EF0"/>
    <w:rsid w:val="00246F13"/>
    <w:rsid w:val="00246F1E"/>
    <w:rsid w:val="00246F48"/>
    <w:rsid w:val="00246F50"/>
    <w:rsid w:val="00246F99"/>
    <w:rsid w:val="00246FB3"/>
    <w:rsid w:val="00246FC6"/>
    <w:rsid w:val="00246FD0"/>
    <w:rsid w:val="00246FED"/>
    <w:rsid w:val="00247068"/>
    <w:rsid w:val="0024708F"/>
    <w:rsid w:val="002470F6"/>
    <w:rsid w:val="002470F7"/>
    <w:rsid w:val="00247138"/>
    <w:rsid w:val="00247179"/>
    <w:rsid w:val="0024717D"/>
    <w:rsid w:val="00247183"/>
    <w:rsid w:val="0024719D"/>
    <w:rsid w:val="002471CE"/>
    <w:rsid w:val="002471CF"/>
    <w:rsid w:val="002471F1"/>
    <w:rsid w:val="00247242"/>
    <w:rsid w:val="00247257"/>
    <w:rsid w:val="002472A4"/>
    <w:rsid w:val="002472B6"/>
    <w:rsid w:val="002472BB"/>
    <w:rsid w:val="002472C7"/>
    <w:rsid w:val="00247319"/>
    <w:rsid w:val="00247320"/>
    <w:rsid w:val="00247345"/>
    <w:rsid w:val="0024735B"/>
    <w:rsid w:val="00247372"/>
    <w:rsid w:val="00247395"/>
    <w:rsid w:val="002473C7"/>
    <w:rsid w:val="002473E0"/>
    <w:rsid w:val="002473E1"/>
    <w:rsid w:val="00247449"/>
    <w:rsid w:val="00247453"/>
    <w:rsid w:val="0024746C"/>
    <w:rsid w:val="0024747F"/>
    <w:rsid w:val="00247486"/>
    <w:rsid w:val="0024748F"/>
    <w:rsid w:val="002474FB"/>
    <w:rsid w:val="00247510"/>
    <w:rsid w:val="00247580"/>
    <w:rsid w:val="002475B2"/>
    <w:rsid w:val="002475C1"/>
    <w:rsid w:val="002475D4"/>
    <w:rsid w:val="00247619"/>
    <w:rsid w:val="00247632"/>
    <w:rsid w:val="00247662"/>
    <w:rsid w:val="00247665"/>
    <w:rsid w:val="0024768D"/>
    <w:rsid w:val="00247691"/>
    <w:rsid w:val="002476AB"/>
    <w:rsid w:val="002476B2"/>
    <w:rsid w:val="002476FA"/>
    <w:rsid w:val="00247707"/>
    <w:rsid w:val="00247710"/>
    <w:rsid w:val="0024772B"/>
    <w:rsid w:val="0024772E"/>
    <w:rsid w:val="0024772F"/>
    <w:rsid w:val="0024774A"/>
    <w:rsid w:val="0024774D"/>
    <w:rsid w:val="0024776E"/>
    <w:rsid w:val="00247779"/>
    <w:rsid w:val="00247814"/>
    <w:rsid w:val="00247816"/>
    <w:rsid w:val="0024786B"/>
    <w:rsid w:val="00247875"/>
    <w:rsid w:val="0024789A"/>
    <w:rsid w:val="0024789B"/>
    <w:rsid w:val="002478BF"/>
    <w:rsid w:val="002478C5"/>
    <w:rsid w:val="002478FB"/>
    <w:rsid w:val="002478FC"/>
    <w:rsid w:val="00247935"/>
    <w:rsid w:val="00247967"/>
    <w:rsid w:val="0024796A"/>
    <w:rsid w:val="0024796F"/>
    <w:rsid w:val="002479D6"/>
    <w:rsid w:val="002479DC"/>
    <w:rsid w:val="00247A30"/>
    <w:rsid w:val="00247A55"/>
    <w:rsid w:val="00247A68"/>
    <w:rsid w:val="00247A70"/>
    <w:rsid w:val="00247A96"/>
    <w:rsid w:val="00247AB9"/>
    <w:rsid w:val="00247AC8"/>
    <w:rsid w:val="00247ADA"/>
    <w:rsid w:val="00247AEB"/>
    <w:rsid w:val="00247B25"/>
    <w:rsid w:val="00247B47"/>
    <w:rsid w:val="00247B68"/>
    <w:rsid w:val="00247B87"/>
    <w:rsid w:val="00247B8C"/>
    <w:rsid w:val="00247BCC"/>
    <w:rsid w:val="00247BF8"/>
    <w:rsid w:val="00247C14"/>
    <w:rsid w:val="00247C1E"/>
    <w:rsid w:val="00247C6A"/>
    <w:rsid w:val="00247C82"/>
    <w:rsid w:val="00247CAD"/>
    <w:rsid w:val="00247CBC"/>
    <w:rsid w:val="00247D10"/>
    <w:rsid w:val="00247D25"/>
    <w:rsid w:val="00247D2A"/>
    <w:rsid w:val="00247D5A"/>
    <w:rsid w:val="00247D5B"/>
    <w:rsid w:val="00247DA2"/>
    <w:rsid w:val="00247DBC"/>
    <w:rsid w:val="00247DC5"/>
    <w:rsid w:val="00247DDF"/>
    <w:rsid w:val="00247E22"/>
    <w:rsid w:val="00247E32"/>
    <w:rsid w:val="00247E35"/>
    <w:rsid w:val="00247E54"/>
    <w:rsid w:val="00247E68"/>
    <w:rsid w:val="00247EB1"/>
    <w:rsid w:val="00247F14"/>
    <w:rsid w:val="00247F16"/>
    <w:rsid w:val="00247F1F"/>
    <w:rsid w:val="00247F21"/>
    <w:rsid w:val="00247F84"/>
    <w:rsid w:val="00247F98"/>
    <w:rsid w:val="00247F9F"/>
    <w:rsid w:val="00247FC6"/>
    <w:rsid w:val="0025004B"/>
    <w:rsid w:val="00250090"/>
    <w:rsid w:val="00250092"/>
    <w:rsid w:val="0025009A"/>
    <w:rsid w:val="002500FC"/>
    <w:rsid w:val="00250104"/>
    <w:rsid w:val="00250105"/>
    <w:rsid w:val="00250163"/>
    <w:rsid w:val="0025016C"/>
    <w:rsid w:val="00250170"/>
    <w:rsid w:val="0025017D"/>
    <w:rsid w:val="0025019D"/>
    <w:rsid w:val="002501DC"/>
    <w:rsid w:val="00250202"/>
    <w:rsid w:val="00250209"/>
    <w:rsid w:val="00250214"/>
    <w:rsid w:val="0025022E"/>
    <w:rsid w:val="00250255"/>
    <w:rsid w:val="00250260"/>
    <w:rsid w:val="00250262"/>
    <w:rsid w:val="0025028D"/>
    <w:rsid w:val="002502A6"/>
    <w:rsid w:val="002502B3"/>
    <w:rsid w:val="002502BF"/>
    <w:rsid w:val="002502E7"/>
    <w:rsid w:val="002502F5"/>
    <w:rsid w:val="002502F6"/>
    <w:rsid w:val="00250319"/>
    <w:rsid w:val="00250371"/>
    <w:rsid w:val="002503B7"/>
    <w:rsid w:val="002503D1"/>
    <w:rsid w:val="002504AD"/>
    <w:rsid w:val="002504D3"/>
    <w:rsid w:val="002504F4"/>
    <w:rsid w:val="0025056F"/>
    <w:rsid w:val="00250579"/>
    <w:rsid w:val="0025061B"/>
    <w:rsid w:val="00250620"/>
    <w:rsid w:val="00250638"/>
    <w:rsid w:val="0025066D"/>
    <w:rsid w:val="0025066F"/>
    <w:rsid w:val="0025068D"/>
    <w:rsid w:val="002506CB"/>
    <w:rsid w:val="002506EE"/>
    <w:rsid w:val="002506F6"/>
    <w:rsid w:val="002506FB"/>
    <w:rsid w:val="00250710"/>
    <w:rsid w:val="00250721"/>
    <w:rsid w:val="00250722"/>
    <w:rsid w:val="002507A7"/>
    <w:rsid w:val="002507C0"/>
    <w:rsid w:val="002507CE"/>
    <w:rsid w:val="002507D1"/>
    <w:rsid w:val="0025081D"/>
    <w:rsid w:val="0025085F"/>
    <w:rsid w:val="00250884"/>
    <w:rsid w:val="002508EA"/>
    <w:rsid w:val="00250903"/>
    <w:rsid w:val="0025094E"/>
    <w:rsid w:val="00250953"/>
    <w:rsid w:val="0025096D"/>
    <w:rsid w:val="00250975"/>
    <w:rsid w:val="002509C7"/>
    <w:rsid w:val="002509D4"/>
    <w:rsid w:val="002509F3"/>
    <w:rsid w:val="002509FF"/>
    <w:rsid w:val="00250A24"/>
    <w:rsid w:val="00250A3C"/>
    <w:rsid w:val="00250A43"/>
    <w:rsid w:val="00250A62"/>
    <w:rsid w:val="00250A6D"/>
    <w:rsid w:val="00250AA2"/>
    <w:rsid w:val="00250ACE"/>
    <w:rsid w:val="00250AEC"/>
    <w:rsid w:val="00250B08"/>
    <w:rsid w:val="00250B11"/>
    <w:rsid w:val="00250B59"/>
    <w:rsid w:val="00250B9A"/>
    <w:rsid w:val="00250BB6"/>
    <w:rsid w:val="00250BCF"/>
    <w:rsid w:val="00250BF1"/>
    <w:rsid w:val="00250C00"/>
    <w:rsid w:val="00250C01"/>
    <w:rsid w:val="00250C19"/>
    <w:rsid w:val="00250C20"/>
    <w:rsid w:val="00250C36"/>
    <w:rsid w:val="00250CB4"/>
    <w:rsid w:val="00250D03"/>
    <w:rsid w:val="00250D2C"/>
    <w:rsid w:val="00250D58"/>
    <w:rsid w:val="00250D7E"/>
    <w:rsid w:val="00250D89"/>
    <w:rsid w:val="00250E7B"/>
    <w:rsid w:val="00250E95"/>
    <w:rsid w:val="00250ED9"/>
    <w:rsid w:val="00250EE8"/>
    <w:rsid w:val="00250F2C"/>
    <w:rsid w:val="00250F3C"/>
    <w:rsid w:val="00250F44"/>
    <w:rsid w:val="00250F6A"/>
    <w:rsid w:val="00250F9A"/>
    <w:rsid w:val="00250F9C"/>
    <w:rsid w:val="00250FE9"/>
    <w:rsid w:val="00250FEB"/>
    <w:rsid w:val="00250FEF"/>
    <w:rsid w:val="0025100E"/>
    <w:rsid w:val="0025102C"/>
    <w:rsid w:val="00251033"/>
    <w:rsid w:val="00251034"/>
    <w:rsid w:val="00251064"/>
    <w:rsid w:val="0025107E"/>
    <w:rsid w:val="0025108C"/>
    <w:rsid w:val="002510AE"/>
    <w:rsid w:val="002510EA"/>
    <w:rsid w:val="002510ED"/>
    <w:rsid w:val="0025112C"/>
    <w:rsid w:val="00251156"/>
    <w:rsid w:val="00251167"/>
    <w:rsid w:val="00251188"/>
    <w:rsid w:val="002511B2"/>
    <w:rsid w:val="00251205"/>
    <w:rsid w:val="00251208"/>
    <w:rsid w:val="00251243"/>
    <w:rsid w:val="002512A4"/>
    <w:rsid w:val="002512AA"/>
    <w:rsid w:val="002512AC"/>
    <w:rsid w:val="002512C7"/>
    <w:rsid w:val="002512CE"/>
    <w:rsid w:val="002512DF"/>
    <w:rsid w:val="002512ED"/>
    <w:rsid w:val="00251318"/>
    <w:rsid w:val="0025132C"/>
    <w:rsid w:val="00251392"/>
    <w:rsid w:val="002513A5"/>
    <w:rsid w:val="002513C2"/>
    <w:rsid w:val="002513D4"/>
    <w:rsid w:val="002513FE"/>
    <w:rsid w:val="00251404"/>
    <w:rsid w:val="00251437"/>
    <w:rsid w:val="0025147C"/>
    <w:rsid w:val="002514C6"/>
    <w:rsid w:val="002514F9"/>
    <w:rsid w:val="0025155F"/>
    <w:rsid w:val="0025156F"/>
    <w:rsid w:val="00251605"/>
    <w:rsid w:val="00251652"/>
    <w:rsid w:val="0025165F"/>
    <w:rsid w:val="0025167A"/>
    <w:rsid w:val="0025168C"/>
    <w:rsid w:val="00251695"/>
    <w:rsid w:val="002516E6"/>
    <w:rsid w:val="00251715"/>
    <w:rsid w:val="0025174F"/>
    <w:rsid w:val="0025178D"/>
    <w:rsid w:val="0025178E"/>
    <w:rsid w:val="00251791"/>
    <w:rsid w:val="00251792"/>
    <w:rsid w:val="002517C6"/>
    <w:rsid w:val="00251807"/>
    <w:rsid w:val="0025180F"/>
    <w:rsid w:val="0025184C"/>
    <w:rsid w:val="00251877"/>
    <w:rsid w:val="00251881"/>
    <w:rsid w:val="002518CA"/>
    <w:rsid w:val="002518D1"/>
    <w:rsid w:val="002518DE"/>
    <w:rsid w:val="00251917"/>
    <w:rsid w:val="0025192B"/>
    <w:rsid w:val="00251950"/>
    <w:rsid w:val="002519B0"/>
    <w:rsid w:val="002519B3"/>
    <w:rsid w:val="002519BE"/>
    <w:rsid w:val="00251A1C"/>
    <w:rsid w:val="00251A3E"/>
    <w:rsid w:val="00251A47"/>
    <w:rsid w:val="00251A4C"/>
    <w:rsid w:val="00251A58"/>
    <w:rsid w:val="00251A5A"/>
    <w:rsid w:val="00251A80"/>
    <w:rsid w:val="00251ACB"/>
    <w:rsid w:val="00251ADB"/>
    <w:rsid w:val="00251B0A"/>
    <w:rsid w:val="00251BB9"/>
    <w:rsid w:val="00251BD9"/>
    <w:rsid w:val="00251BE4"/>
    <w:rsid w:val="00251BE6"/>
    <w:rsid w:val="00251BE8"/>
    <w:rsid w:val="00251C1D"/>
    <w:rsid w:val="00251C2F"/>
    <w:rsid w:val="00251C67"/>
    <w:rsid w:val="00251C8C"/>
    <w:rsid w:val="00251CCB"/>
    <w:rsid w:val="00251D06"/>
    <w:rsid w:val="00251D08"/>
    <w:rsid w:val="00251D8F"/>
    <w:rsid w:val="00251D98"/>
    <w:rsid w:val="00251D99"/>
    <w:rsid w:val="00251DA4"/>
    <w:rsid w:val="00251DFF"/>
    <w:rsid w:val="00251E1F"/>
    <w:rsid w:val="00251E46"/>
    <w:rsid w:val="00251E4C"/>
    <w:rsid w:val="00251E6D"/>
    <w:rsid w:val="00251E9F"/>
    <w:rsid w:val="00251EAA"/>
    <w:rsid w:val="00251EDA"/>
    <w:rsid w:val="00251F0F"/>
    <w:rsid w:val="00251F44"/>
    <w:rsid w:val="00251F54"/>
    <w:rsid w:val="00251F70"/>
    <w:rsid w:val="00251FA7"/>
    <w:rsid w:val="00251FCB"/>
    <w:rsid w:val="00251FD7"/>
    <w:rsid w:val="00252001"/>
    <w:rsid w:val="0025201E"/>
    <w:rsid w:val="00252026"/>
    <w:rsid w:val="0025203E"/>
    <w:rsid w:val="002520A7"/>
    <w:rsid w:val="002520D1"/>
    <w:rsid w:val="002520FE"/>
    <w:rsid w:val="00252127"/>
    <w:rsid w:val="00252175"/>
    <w:rsid w:val="002521AE"/>
    <w:rsid w:val="002521B2"/>
    <w:rsid w:val="00252203"/>
    <w:rsid w:val="00252212"/>
    <w:rsid w:val="00252214"/>
    <w:rsid w:val="0025221D"/>
    <w:rsid w:val="00252241"/>
    <w:rsid w:val="00252253"/>
    <w:rsid w:val="00252277"/>
    <w:rsid w:val="002522AB"/>
    <w:rsid w:val="002522E8"/>
    <w:rsid w:val="00252311"/>
    <w:rsid w:val="00252320"/>
    <w:rsid w:val="00252336"/>
    <w:rsid w:val="00252369"/>
    <w:rsid w:val="002523B0"/>
    <w:rsid w:val="002523CC"/>
    <w:rsid w:val="002523D4"/>
    <w:rsid w:val="002523DA"/>
    <w:rsid w:val="002523EA"/>
    <w:rsid w:val="002523F9"/>
    <w:rsid w:val="00252441"/>
    <w:rsid w:val="00252494"/>
    <w:rsid w:val="002524A6"/>
    <w:rsid w:val="002524CC"/>
    <w:rsid w:val="002524D1"/>
    <w:rsid w:val="002524D7"/>
    <w:rsid w:val="002524FE"/>
    <w:rsid w:val="0025252B"/>
    <w:rsid w:val="00252556"/>
    <w:rsid w:val="00252567"/>
    <w:rsid w:val="0025257F"/>
    <w:rsid w:val="00252581"/>
    <w:rsid w:val="002525CD"/>
    <w:rsid w:val="002525D3"/>
    <w:rsid w:val="00252613"/>
    <w:rsid w:val="0025261C"/>
    <w:rsid w:val="00252628"/>
    <w:rsid w:val="00252643"/>
    <w:rsid w:val="0025265D"/>
    <w:rsid w:val="002526AC"/>
    <w:rsid w:val="0025272F"/>
    <w:rsid w:val="00252730"/>
    <w:rsid w:val="00252732"/>
    <w:rsid w:val="0025276D"/>
    <w:rsid w:val="00252773"/>
    <w:rsid w:val="0025277A"/>
    <w:rsid w:val="002527AF"/>
    <w:rsid w:val="002527BD"/>
    <w:rsid w:val="002527CD"/>
    <w:rsid w:val="00252814"/>
    <w:rsid w:val="0025281D"/>
    <w:rsid w:val="00252831"/>
    <w:rsid w:val="0025284C"/>
    <w:rsid w:val="00252850"/>
    <w:rsid w:val="0025287B"/>
    <w:rsid w:val="0025287C"/>
    <w:rsid w:val="00252885"/>
    <w:rsid w:val="00252898"/>
    <w:rsid w:val="002528BF"/>
    <w:rsid w:val="002528C1"/>
    <w:rsid w:val="002528D8"/>
    <w:rsid w:val="002528DA"/>
    <w:rsid w:val="002528FA"/>
    <w:rsid w:val="0025291C"/>
    <w:rsid w:val="002529A8"/>
    <w:rsid w:val="002529B7"/>
    <w:rsid w:val="002529BE"/>
    <w:rsid w:val="002529CC"/>
    <w:rsid w:val="00252A1B"/>
    <w:rsid w:val="00252A3B"/>
    <w:rsid w:val="00252A62"/>
    <w:rsid w:val="00252A6D"/>
    <w:rsid w:val="00252A77"/>
    <w:rsid w:val="00252A7B"/>
    <w:rsid w:val="00252A8D"/>
    <w:rsid w:val="00252A94"/>
    <w:rsid w:val="00252ABD"/>
    <w:rsid w:val="00252AF9"/>
    <w:rsid w:val="00252B32"/>
    <w:rsid w:val="00252B8E"/>
    <w:rsid w:val="00252C41"/>
    <w:rsid w:val="00252C5C"/>
    <w:rsid w:val="00252CB4"/>
    <w:rsid w:val="00252CD9"/>
    <w:rsid w:val="00252CDC"/>
    <w:rsid w:val="00252CF0"/>
    <w:rsid w:val="00252D11"/>
    <w:rsid w:val="00252D30"/>
    <w:rsid w:val="00252D87"/>
    <w:rsid w:val="00252DD3"/>
    <w:rsid w:val="00252DDE"/>
    <w:rsid w:val="00252DF7"/>
    <w:rsid w:val="00252FCC"/>
    <w:rsid w:val="00253064"/>
    <w:rsid w:val="0025306B"/>
    <w:rsid w:val="0025306D"/>
    <w:rsid w:val="002530A2"/>
    <w:rsid w:val="002530A8"/>
    <w:rsid w:val="002530B5"/>
    <w:rsid w:val="002530FD"/>
    <w:rsid w:val="0025314D"/>
    <w:rsid w:val="00253164"/>
    <w:rsid w:val="00253168"/>
    <w:rsid w:val="0025316D"/>
    <w:rsid w:val="00253170"/>
    <w:rsid w:val="002531B1"/>
    <w:rsid w:val="002531DE"/>
    <w:rsid w:val="002531EC"/>
    <w:rsid w:val="00253218"/>
    <w:rsid w:val="0025323A"/>
    <w:rsid w:val="0025325A"/>
    <w:rsid w:val="0025326F"/>
    <w:rsid w:val="00253288"/>
    <w:rsid w:val="002532A6"/>
    <w:rsid w:val="002532D2"/>
    <w:rsid w:val="002532E2"/>
    <w:rsid w:val="002532FA"/>
    <w:rsid w:val="00253326"/>
    <w:rsid w:val="0025335D"/>
    <w:rsid w:val="00253363"/>
    <w:rsid w:val="00253369"/>
    <w:rsid w:val="0025336E"/>
    <w:rsid w:val="002533A6"/>
    <w:rsid w:val="002533B2"/>
    <w:rsid w:val="002533C7"/>
    <w:rsid w:val="00253462"/>
    <w:rsid w:val="00253463"/>
    <w:rsid w:val="00253477"/>
    <w:rsid w:val="002534A6"/>
    <w:rsid w:val="002534AA"/>
    <w:rsid w:val="002534E8"/>
    <w:rsid w:val="00253509"/>
    <w:rsid w:val="0025351F"/>
    <w:rsid w:val="00253535"/>
    <w:rsid w:val="00253544"/>
    <w:rsid w:val="00253556"/>
    <w:rsid w:val="0025357C"/>
    <w:rsid w:val="00253590"/>
    <w:rsid w:val="00253596"/>
    <w:rsid w:val="0025362D"/>
    <w:rsid w:val="0025362F"/>
    <w:rsid w:val="0025364C"/>
    <w:rsid w:val="002536A1"/>
    <w:rsid w:val="002536E8"/>
    <w:rsid w:val="002536EB"/>
    <w:rsid w:val="00253709"/>
    <w:rsid w:val="0025370B"/>
    <w:rsid w:val="0025372D"/>
    <w:rsid w:val="00253747"/>
    <w:rsid w:val="002537D0"/>
    <w:rsid w:val="002537D4"/>
    <w:rsid w:val="002537DF"/>
    <w:rsid w:val="002537E1"/>
    <w:rsid w:val="002537EC"/>
    <w:rsid w:val="0025384B"/>
    <w:rsid w:val="0025386D"/>
    <w:rsid w:val="00253871"/>
    <w:rsid w:val="002538BF"/>
    <w:rsid w:val="002538F8"/>
    <w:rsid w:val="00253912"/>
    <w:rsid w:val="0025395A"/>
    <w:rsid w:val="00253970"/>
    <w:rsid w:val="00253979"/>
    <w:rsid w:val="0025398C"/>
    <w:rsid w:val="002539C5"/>
    <w:rsid w:val="00253A31"/>
    <w:rsid w:val="00253A6F"/>
    <w:rsid w:val="00253A7E"/>
    <w:rsid w:val="00253AB4"/>
    <w:rsid w:val="00253B20"/>
    <w:rsid w:val="00253B57"/>
    <w:rsid w:val="00253B59"/>
    <w:rsid w:val="00253B5D"/>
    <w:rsid w:val="00253B6F"/>
    <w:rsid w:val="00253B71"/>
    <w:rsid w:val="00253B88"/>
    <w:rsid w:val="00253B8D"/>
    <w:rsid w:val="00253B92"/>
    <w:rsid w:val="00253B99"/>
    <w:rsid w:val="00253BFB"/>
    <w:rsid w:val="00253C37"/>
    <w:rsid w:val="00253C8F"/>
    <w:rsid w:val="00253CAA"/>
    <w:rsid w:val="00253D4E"/>
    <w:rsid w:val="00253D55"/>
    <w:rsid w:val="00253D65"/>
    <w:rsid w:val="00253D87"/>
    <w:rsid w:val="00253D96"/>
    <w:rsid w:val="00253DE0"/>
    <w:rsid w:val="00253DED"/>
    <w:rsid w:val="00253E1B"/>
    <w:rsid w:val="00253E58"/>
    <w:rsid w:val="00253E5F"/>
    <w:rsid w:val="00253E6A"/>
    <w:rsid w:val="00253F63"/>
    <w:rsid w:val="00253F70"/>
    <w:rsid w:val="00253F87"/>
    <w:rsid w:val="00253F90"/>
    <w:rsid w:val="00253F97"/>
    <w:rsid w:val="00254095"/>
    <w:rsid w:val="002540B7"/>
    <w:rsid w:val="002540CE"/>
    <w:rsid w:val="002540DF"/>
    <w:rsid w:val="002540F5"/>
    <w:rsid w:val="002540FA"/>
    <w:rsid w:val="00254180"/>
    <w:rsid w:val="00254183"/>
    <w:rsid w:val="00254196"/>
    <w:rsid w:val="002541C8"/>
    <w:rsid w:val="002541F3"/>
    <w:rsid w:val="00254205"/>
    <w:rsid w:val="0025426B"/>
    <w:rsid w:val="002542CF"/>
    <w:rsid w:val="002542EC"/>
    <w:rsid w:val="002542FF"/>
    <w:rsid w:val="00254315"/>
    <w:rsid w:val="00254362"/>
    <w:rsid w:val="0025438D"/>
    <w:rsid w:val="002543FC"/>
    <w:rsid w:val="0025441C"/>
    <w:rsid w:val="0025442D"/>
    <w:rsid w:val="0025444A"/>
    <w:rsid w:val="0025445D"/>
    <w:rsid w:val="00254469"/>
    <w:rsid w:val="00254477"/>
    <w:rsid w:val="00254484"/>
    <w:rsid w:val="002544B9"/>
    <w:rsid w:val="002544CE"/>
    <w:rsid w:val="002544D1"/>
    <w:rsid w:val="002544E2"/>
    <w:rsid w:val="00254556"/>
    <w:rsid w:val="00254558"/>
    <w:rsid w:val="00254565"/>
    <w:rsid w:val="00254593"/>
    <w:rsid w:val="002545AD"/>
    <w:rsid w:val="002545AF"/>
    <w:rsid w:val="002545BB"/>
    <w:rsid w:val="002545CC"/>
    <w:rsid w:val="002545D3"/>
    <w:rsid w:val="002545D8"/>
    <w:rsid w:val="002545FA"/>
    <w:rsid w:val="0025460E"/>
    <w:rsid w:val="00254621"/>
    <w:rsid w:val="0025464E"/>
    <w:rsid w:val="0025464F"/>
    <w:rsid w:val="00254671"/>
    <w:rsid w:val="00254692"/>
    <w:rsid w:val="0025478D"/>
    <w:rsid w:val="002547C8"/>
    <w:rsid w:val="002547F8"/>
    <w:rsid w:val="002547FF"/>
    <w:rsid w:val="00254802"/>
    <w:rsid w:val="00254824"/>
    <w:rsid w:val="0025485D"/>
    <w:rsid w:val="00254864"/>
    <w:rsid w:val="00254883"/>
    <w:rsid w:val="0025489B"/>
    <w:rsid w:val="002548B7"/>
    <w:rsid w:val="0025491C"/>
    <w:rsid w:val="0025497A"/>
    <w:rsid w:val="0025499C"/>
    <w:rsid w:val="002549A0"/>
    <w:rsid w:val="002549C3"/>
    <w:rsid w:val="00254A1D"/>
    <w:rsid w:val="00254A41"/>
    <w:rsid w:val="00254A47"/>
    <w:rsid w:val="00254A5B"/>
    <w:rsid w:val="00254B17"/>
    <w:rsid w:val="00254B66"/>
    <w:rsid w:val="00254B75"/>
    <w:rsid w:val="00254BF4"/>
    <w:rsid w:val="00254C23"/>
    <w:rsid w:val="00254C35"/>
    <w:rsid w:val="00254C48"/>
    <w:rsid w:val="00254C5B"/>
    <w:rsid w:val="00254CC2"/>
    <w:rsid w:val="00254CD0"/>
    <w:rsid w:val="00254CD2"/>
    <w:rsid w:val="00254CE1"/>
    <w:rsid w:val="00254CF7"/>
    <w:rsid w:val="00254D22"/>
    <w:rsid w:val="00254D4D"/>
    <w:rsid w:val="00254D5B"/>
    <w:rsid w:val="00254D6A"/>
    <w:rsid w:val="00254D81"/>
    <w:rsid w:val="00254DAE"/>
    <w:rsid w:val="00254DEE"/>
    <w:rsid w:val="00254DF3"/>
    <w:rsid w:val="00254DFB"/>
    <w:rsid w:val="00254DFC"/>
    <w:rsid w:val="00254E06"/>
    <w:rsid w:val="00254E10"/>
    <w:rsid w:val="00254E20"/>
    <w:rsid w:val="00254E5C"/>
    <w:rsid w:val="00254E62"/>
    <w:rsid w:val="00254E6E"/>
    <w:rsid w:val="00254EA9"/>
    <w:rsid w:val="00254EAE"/>
    <w:rsid w:val="00254ED2"/>
    <w:rsid w:val="00254EF1"/>
    <w:rsid w:val="00254F0B"/>
    <w:rsid w:val="00254F39"/>
    <w:rsid w:val="00254F61"/>
    <w:rsid w:val="00254F7A"/>
    <w:rsid w:val="00254FDB"/>
    <w:rsid w:val="00255045"/>
    <w:rsid w:val="002550B5"/>
    <w:rsid w:val="002550E9"/>
    <w:rsid w:val="002550F4"/>
    <w:rsid w:val="0025510D"/>
    <w:rsid w:val="0025512B"/>
    <w:rsid w:val="00255130"/>
    <w:rsid w:val="00255142"/>
    <w:rsid w:val="00255197"/>
    <w:rsid w:val="002551DB"/>
    <w:rsid w:val="00255223"/>
    <w:rsid w:val="0025522E"/>
    <w:rsid w:val="00255238"/>
    <w:rsid w:val="00255249"/>
    <w:rsid w:val="00255259"/>
    <w:rsid w:val="00255274"/>
    <w:rsid w:val="00255284"/>
    <w:rsid w:val="002552C1"/>
    <w:rsid w:val="002552CA"/>
    <w:rsid w:val="002552E1"/>
    <w:rsid w:val="002552ED"/>
    <w:rsid w:val="00255344"/>
    <w:rsid w:val="0025534D"/>
    <w:rsid w:val="00255363"/>
    <w:rsid w:val="002553BD"/>
    <w:rsid w:val="00255405"/>
    <w:rsid w:val="00255412"/>
    <w:rsid w:val="00255480"/>
    <w:rsid w:val="002554DE"/>
    <w:rsid w:val="002554FA"/>
    <w:rsid w:val="00255548"/>
    <w:rsid w:val="0025558E"/>
    <w:rsid w:val="002555DC"/>
    <w:rsid w:val="002555DE"/>
    <w:rsid w:val="002555DF"/>
    <w:rsid w:val="00255619"/>
    <w:rsid w:val="00255650"/>
    <w:rsid w:val="002556E2"/>
    <w:rsid w:val="0025572A"/>
    <w:rsid w:val="00255754"/>
    <w:rsid w:val="0025575F"/>
    <w:rsid w:val="002557A2"/>
    <w:rsid w:val="002557A7"/>
    <w:rsid w:val="002557B7"/>
    <w:rsid w:val="002557C2"/>
    <w:rsid w:val="002557E1"/>
    <w:rsid w:val="00255801"/>
    <w:rsid w:val="00255805"/>
    <w:rsid w:val="0025582E"/>
    <w:rsid w:val="0025585A"/>
    <w:rsid w:val="0025586E"/>
    <w:rsid w:val="00255887"/>
    <w:rsid w:val="0025589C"/>
    <w:rsid w:val="002558A1"/>
    <w:rsid w:val="002558AF"/>
    <w:rsid w:val="002558E0"/>
    <w:rsid w:val="00255926"/>
    <w:rsid w:val="00255934"/>
    <w:rsid w:val="00255937"/>
    <w:rsid w:val="00255944"/>
    <w:rsid w:val="00255946"/>
    <w:rsid w:val="00255998"/>
    <w:rsid w:val="002559A7"/>
    <w:rsid w:val="002559C5"/>
    <w:rsid w:val="002559D6"/>
    <w:rsid w:val="002559DA"/>
    <w:rsid w:val="002559EF"/>
    <w:rsid w:val="00255A11"/>
    <w:rsid w:val="00255AC6"/>
    <w:rsid w:val="00255AD9"/>
    <w:rsid w:val="00255AEF"/>
    <w:rsid w:val="00255B0B"/>
    <w:rsid w:val="00255B37"/>
    <w:rsid w:val="00255B44"/>
    <w:rsid w:val="00255B6D"/>
    <w:rsid w:val="00255B6F"/>
    <w:rsid w:val="00255B7D"/>
    <w:rsid w:val="00255BB4"/>
    <w:rsid w:val="00255BEE"/>
    <w:rsid w:val="00255C0A"/>
    <w:rsid w:val="00255C1D"/>
    <w:rsid w:val="00255C31"/>
    <w:rsid w:val="00255C32"/>
    <w:rsid w:val="00255C3D"/>
    <w:rsid w:val="00255C7F"/>
    <w:rsid w:val="00255C87"/>
    <w:rsid w:val="00255C8A"/>
    <w:rsid w:val="00255CA9"/>
    <w:rsid w:val="00255CAD"/>
    <w:rsid w:val="00255CDD"/>
    <w:rsid w:val="00255D05"/>
    <w:rsid w:val="00255D32"/>
    <w:rsid w:val="00255D42"/>
    <w:rsid w:val="00255D53"/>
    <w:rsid w:val="00255D67"/>
    <w:rsid w:val="00255DD5"/>
    <w:rsid w:val="00255DDD"/>
    <w:rsid w:val="00255DED"/>
    <w:rsid w:val="00255DF3"/>
    <w:rsid w:val="00255E21"/>
    <w:rsid w:val="00255E25"/>
    <w:rsid w:val="00255E41"/>
    <w:rsid w:val="00255E46"/>
    <w:rsid w:val="00255E53"/>
    <w:rsid w:val="00255E5B"/>
    <w:rsid w:val="00255E91"/>
    <w:rsid w:val="00255E92"/>
    <w:rsid w:val="00255E9D"/>
    <w:rsid w:val="00255ED2"/>
    <w:rsid w:val="00255EF5"/>
    <w:rsid w:val="00255F12"/>
    <w:rsid w:val="00255F55"/>
    <w:rsid w:val="00255F56"/>
    <w:rsid w:val="00255F84"/>
    <w:rsid w:val="00255F8E"/>
    <w:rsid w:val="00255FD9"/>
    <w:rsid w:val="00255FE6"/>
    <w:rsid w:val="00255FF0"/>
    <w:rsid w:val="00255FFB"/>
    <w:rsid w:val="00256016"/>
    <w:rsid w:val="0025602C"/>
    <w:rsid w:val="00256038"/>
    <w:rsid w:val="00256096"/>
    <w:rsid w:val="002560AD"/>
    <w:rsid w:val="002560CC"/>
    <w:rsid w:val="002560D2"/>
    <w:rsid w:val="002560F2"/>
    <w:rsid w:val="0025612B"/>
    <w:rsid w:val="00256135"/>
    <w:rsid w:val="00256164"/>
    <w:rsid w:val="00256229"/>
    <w:rsid w:val="0025627B"/>
    <w:rsid w:val="002562FE"/>
    <w:rsid w:val="00256311"/>
    <w:rsid w:val="00256314"/>
    <w:rsid w:val="00256326"/>
    <w:rsid w:val="00256335"/>
    <w:rsid w:val="0025639A"/>
    <w:rsid w:val="002563A1"/>
    <w:rsid w:val="002563BF"/>
    <w:rsid w:val="002563D9"/>
    <w:rsid w:val="002563E3"/>
    <w:rsid w:val="00256408"/>
    <w:rsid w:val="0025640B"/>
    <w:rsid w:val="0025640E"/>
    <w:rsid w:val="00256417"/>
    <w:rsid w:val="00256427"/>
    <w:rsid w:val="002564D0"/>
    <w:rsid w:val="002564D4"/>
    <w:rsid w:val="0025650B"/>
    <w:rsid w:val="00256542"/>
    <w:rsid w:val="002565DD"/>
    <w:rsid w:val="00256606"/>
    <w:rsid w:val="0025660C"/>
    <w:rsid w:val="00256663"/>
    <w:rsid w:val="00256694"/>
    <w:rsid w:val="002566BA"/>
    <w:rsid w:val="00256732"/>
    <w:rsid w:val="00256752"/>
    <w:rsid w:val="00256758"/>
    <w:rsid w:val="0025676B"/>
    <w:rsid w:val="00256830"/>
    <w:rsid w:val="00256834"/>
    <w:rsid w:val="0025683E"/>
    <w:rsid w:val="00256866"/>
    <w:rsid w:val="0025687C"/>
    <w:rsid w:val="00256894"/>
    <w:rsid w:val="002568BD"/>
    <w:rsid w:val="002568D2"/>
    <w:rsid w:val="00256917"/>
    <w:rsid w:val="00256959"/>
    <w:rsid w:val="00256973"/>
    <w:rsid w:val="002569DF"/>
    <w:rsid w:val="002569E4"/>
    <w:rsid w:val="002569E8"/>
    <w:rsid w:val="002569F3"/>
    <w:rsid w:val="002569F4"/>
    <w:rsid w:val="00256A15"/>
    <w:rsid w:val="00256A49"/>
    <w:rsid w:val="00256A4F"/>
    <w:rsid w:val="00256A51"/>
    <w:rsid w:val="00256A5D"/>
    <w:rsid w:val="00256A60"/>
    <w:rsid w:val="00256A65"/>
    <w:rsid w:val="00256A91"/>
    <w:rsid w:val="00256A9E"/>
    <w:rsid w:val="00256AA0"/>
    <w:rsid w:val="00256AA6"/>
    <w:rsid w:val="00256AC1"/>
    <w:rsid w:val="00256AFE"/>
    <w:rsid w:val="00256B2B"/>
    <w:rsid w:val="00256B41"/>
    <w:rsid w:val="00256B46"/>
    <w:rsid w:val="00256B4A"/>
    <w:rsid w:val="00256B7F"/>
    <w:rsid w:val="00256B86"/>
    <w:rsid w:val="00256B87"/>
    <w:rsid w:val="00256C07"/>
    <w:rsid w:val="00256C52"/>
    <w:rsid w:val="00256C61"/>
    <w:rsid w:val="00256C94"/>
    <w:rsid w:val="00256C9B"/>
    <w:rsid w:val="00256CB7"/>
    <w:rsid w:val="00256CB8"/>
    <w:rsid w:val="00256CBC"/>
    <w:rsid w:val="00256CCE"/>
    <w:rsid w:val="00256D0B"/>
    <w:rsid w:val="00256D2D"/>
    <w:rsid w:val="00256D5F"/>
    <w:rsid w:val="00256D60"/>
    <w:rsid w:val="00256D8C"/>
    <w:rsid w:val="00256D8D"/>
    <w:rsid w:val="00256D91"/>
    <w:rsid w:val="00256DA3"/>
    <w:rsid w:val="00256DBC"/>
    <w:rsid w:val="00256DCB"/>
    <w:rsid w:val="00256DD7"/>
    <w:rsid w:val="00256E29"/>
    <w:rsid w:val="00256E4E"/>
    <w:rsid w:val="00256E53"/>
    <w:rsid w:val="00256E94"/>
    <w:rsid w:val="00256EB9"/>
    <w:rsid w:val="00256F90"/>
    <w:rsid w:val="00256FE2"/>
    <w:rsid w:val="00256FFA"/>
    <w:rsid w:val="00257023"/>
    <w:rsid w:val="002570C9"/>
    <w:rsid w:val="00257100"/>
    <w:rsid w:val="00257111"/>
    <w:rsid w:val="00257125"/>
    <w:rsid w:val="0025715A"/>
    <w:rsid w:val="00257196"/>
    <w:rsid w:val="00257197"/>
    <w:rsid w:val="002571A2"/>
    <w:rsid w:val="002571B6"/>
    <w:rsid w:val="002571D2"/>
    <w:rsid w:val="0025720F"/>
    <w:rsid w:val="0025722A"/>
    <w:rsid w:val="00257234"/>
    <w:rsid w:val="00257249"/>
    <w:rsid w:val="00257276"/>
    <w:rsid w:val="00257298"/>
    <w:rsid w:val="002572B0"/>
    <w:rsid w:val="002572B5"/>
    <w:rsid w:val="002572CE"/>
    <w:rsid w:val="002572D6"/>
    <w:rsid w:val="002572D8"/>
    <w:rsid w:val="00257306"/>
    <w:rsid w:val="00257309"/>
    <w:rsid w:val="0025731E"/>
    <w:rsid w:val="00257356"/>
    <w:rsid w:val="0025738F"/>
    <w:rsid w:val="002573A6"/>
    <w:rsid w:val="002573A7"/>
    <w:rsid w:val="002573C9"/>
    <w:rsid w:val="00257466"/>
    <w:rsid w:val="00257486"/>
    <w:rsid w:val="0025748A"/>
    <w:rsid w:val="0025748C"/>
    <w:rsid w:val="002574A6"/>
    <w:rsid w:val="002574B0"/>
    <w:rsid w:val="002574B5"/>
    <w:rsid w:val="002574BD"/>
    <w:rsid w:val="00257534"/>
    <w:rsid w:val="00257537"/>
    <w:rsid w:val="0025754B"/>
    <w:rsid w:val="00257554"/>
    <w:rsid w:val="00257568"/>
    <w:rsid w:val="0025758A"/>
    <w:rsid w:val="00257591"/>
    <w:rsid w:val="002575ED"/>
    <w:rsid w:val="002575FA"/>
    <w:rsid w:val="0025760B"/>
    <w:rsid w:val="00257617"/>
    <w:rsid w:val="00257636"/>
    <w:rsid w:val="00257640"/>
    <w:rsid w:val="00257676"/>
    <w:rsid w:val="002576AF"/>
    <w:rsid w:val="002576FC"/>
    <w:rsid w:val="00257750"/>
    <w:rsid w:val="00257762"/>
    <w:rsid w:val="002577DE"/>
    <w:rsid w:val="00257817"/>
    <w:rsid w:val="0025784E"/>
    <w:rsid w:val="00257886"/>
    <w:rsid w:val="002578A0"/>
    <w:rsid w:val="002578A9"/>
    <w:rsid w:val="0025795A"/>
    <w:rsid w:val="00257984"/>
    <w:rsid w:val="00257996"/>
    <w:rsid w:val="002579A6"/>
    <w:rsid w:val="002579D8"/>
    <w:rsid w:val="00257A00"/>
    <w:rsid w:val="00257A1D"/>
    <w:rsid w:val="00257A4A"/>
    <w:rsid w:val="00257A4F"/>
    <w:rsid w:val="00257AA0"/>
    <w:rsid w:val="00257AAF"/>
    <w:rsid w:val="00257AB3"/>
    <w:rsid w:val="00257ABE"/>
    <w:rsid w:val="00257B0E"/>
    <w:rsid w:val="00257B4A"/>
    <w:rsid w:val="00257B72"/>
    <w:rsid w:val="00257B7D"/>
    <w:rsid w:val="00257B83"/>
    <w:rsid w:val="00257B87"/>
    <w:rsid w:val="00257BF6"/>
    <w:rsid w:val="00257BF7"/>
    <w:rsid w:val="00257C04"/>
    <w:rsid w:val="00257C11"/>
    <w:rsid w:val="00257C2E"/>
    <w:rsid w:val="00257CA6"/>
    <w:rsid w:val="00257CE7"/>
    <w:rsid w:val="00257CF7"/>
    <w:rsid w:val="00257CF9"/>
    <w:rsid w:val="00257D1E"/>
    <w:rsid w:val="00257D35"/>
    <w:rsid w:val="00257D41"/>
    <w:rsid w:val="00257DB0"/>
    <w:rsid w:val="00257DF6"/>
    <w:rsid w:val="00257E28"/>
    <w:rsid w:val="00257E65"/>
    <w:rsid w:val="00257E7A"/>
    <w:rsid w:val="00257E91"/>
    <w:rsid w:val="00257EC8"/>
    <w:rsid w:val="00257ECF"/>
    <w:rsid w:val="00257F42"/>
    <w:rsid w:val="00257F9D"/>
    <w:rsid w:val="00257FF0"/>
    <w:rsid w:val="00257FF5"/>
    <w:rsid w:val="00257FFE"/>
    <w:rsid w:val="00260003"/>
    <w:rsid w:val="00260034"/>
    <w:rsid w:val="00260066"/>
    <w:rsid w:val="0026008A"/>
    <w:rsid w:val="00260099"/>
    <w:rsid w:val="0026009C"/>
    <w:rsid w:val="002600B1"/>
    <w:rsid w:val="002600ED"/>
    <w:rsid w:val="002600F5"/>
    <w:rsid w:val="00260144"/>
    <w:rsid w:val="00260166"/>
    <w:rsid w:val="0026017A"/>
    <w:rsid w:val="002601A5"/>
    <w:rsid w:val="002601DA"/>
    <w:rsid w:val="00260224"/>
    <w:rsid w:val="00260230"/>
    <w:rsid w:val="00260268"/>
    <w:rsid w:val="00260271"/>
    <w:rsid w:val="0026029A"/>
    <w:rsid w:val="002602CB"/>
    <w:rsid w:val="002602D4"/>
    <w:rsid w:val="00260318"/>
    <w:rsid w:val="002603BA"/>
    <w:rsid w:val="002603E1"/>
    <w:rsid w:val="00260446"/>
    <w:rsid w:val="0026048D"/>
    <w:rsid w:val="002604AB"/>
    <w:rsid w:val="002604C6"/>
    <w:rsid w:val="002604C9"/>
    <w:rsid w:val="002604D7"/>
    <w:rsid w:val="002604ED"/>
    <w:rsid w:val="00260521"/>
    <w:rsid w:val="00260574"/>
    <w:rsid w:val="0026057B"/>
    <w:rsid w:val="002605A2"/>
    <w:rsid w:val="002605FB"/>
    <w:rsid w:val="00260618"/>
    <w:rsid w:val="0026061B"/>
    <w:rsid w:val="00260628"/>
    <w:rsid w:val="0026063F"/>
    <w:rsid w:val="00260651"/>
    <w:rsid w:val="0026065B"/>
    <w:rsid w:val="00260672"/>
    <w:rsid w:val="00260689"/>
    <w:rsid w:val="002606AD"/>
    <w:rsid w:val="002606BE"/>
    <w:rsid w:val="002606CB"/>
    <w:rsid w:val="002606E4"/>
    <w:rsid w:val="002606E7"/>
    <w:rsid w:val="002606F5"/>
    <w:rsid w:val="0026070B"/>
    <w:rsid w:val="00260731"/>
    <w:rsid w:val="0026074D"/>
    <w:rsid w:val="00260755"/>
    <w:rsid w:val="00260763"/>
    <w:rsid w:val="0026085C"/>
    <w:rsid w:val="0026086C"/>
    <w:rsid w:val="00260872"/>
    <w:rsid w:val="00260874"/>
    <w:rsid w:val="002608CD"/>
    <w:rsid w:val="00260900"/>
    <w:rsid w:val="00260910"/>
    <w:rsid w:val="00260953"/>
    <w:rsid w:val="0026097B"/>
    <w:rsid w:val="00260983"/>
    <w:rsid w:val="002609A0"/>
    <w:rsid w:val="002609C3"/>
    <w:rsid w:val="002609F0"/>
    <w:rsid w:val="002609F8"/>
    <w:rsid w:val="00260A0E"/>
    <w:rsid w:val="00260A1E"/>
    <w:rsid w:val="00260A25"/>
    <w:rsid w:val="00260A33"/>
    <w:rsid w:val="00260A81"/>
    <w:rsid w:val="00260A9D"/>
    <w:rsid w:val="00260AA2"/>
    <w:rsid w:val="00260AA5"/>
    <w:rsid w:val="00260ACB"/>
    <w:rsid w:val="00260B42"/>
    <w:rsid w:val="00260B70"/>
    <w:rsid w:val="00260B76"/>
    <w:rsid w:val="00260B85"/>
    <w:rsid w:val="00260B9A"/>
    <w:rsid w:val="00260BA0"/>
    <w:rsid w:val="00260BEF"/>
    <w:rsid w:val="00260C19"/>
    <w:rsid w:val="00260C1F"/>
    <w:rsid w:val="00260C55"/>
    <w:rsid w:val="00260C6A"/>
    <w:rsid w:val="00260CB6"/>
    <w:rsid w:val="00260CEC"/>
    <w:rsid w:val="00260CF9"/>
    <w:rsid w:val="00260CFE"/>
    <w:rsid w:val="00260D6A"/>
    <w:rsid w:val="00260D93"/>
    <w:rsid w:val="00260D9D"/>
    <w:rsid w:val="00260DA5"/>
    <w:rsid w:val="00260DCF"/>
    <w:rsid w:val="00260DDA"/>
    <w:rsid w:val="00260E0E"/>
    <w:rsid w:val="00260E32"/>
    <w:rsid w:val="00260E66"/>
    <w:rsid w:val="00260E8F"/>
    <w:rsid w:val="00260EB6"/>
    <w:rsid w:val="00260ECC"/>
    <w:rsid w:val="00260F13"/>
    <w:rsid w:val="00260F44"/>
    <w:rsid w:val="00260F57"/>
    <w:rsid w:val="00260F92"/>
    <w:rsid w:val="00260FA8"/>
    <w:rsid w:val="00260FCE"/>
    <w:rsid w:val="00260FD2"/>
    <w:rsid w:val="00261022"/>
    <w:rsid w:val="00261045"/>
    <w:rsid w:val="00261093"/>
    <w:rsid w:val="002610B8"/>
    <w:rsid w:val="002610B9"/>
    <w:rsid w:val="002610C3"/>
    <w:rsid w:val="002610DA"/>
    <w:rsid w:val="002610F6"/>
    <w:rsid w:val="00261118"/>
    <w:rsid w:val="00261159"/>
    <w:rsid w:val="00261165"/>
    <w:rsid w:val="0026116C"/>
    <w:rsid w:val="0026117F"/>
    <w:rsid w:val="00261191"/>
    <w:rsid w:val="0026119E"/>
    <w:rsid w:val="002611BB"/>
    <w:rsid w:val="002611CD"/>
    <w:rsid w:val="002611F9"/>
    <w:rsid w:val="0026120C"/>
    <w:rsid w:val="0026120D"/>
    <w:rsid w:val="00261262"/>
    <w:rsid w:val="002612CD"/>
    <w:rsid w:val="002612EA"/>
    <w:rsid w:val="0026130D"/>
    <w:rsid w:val="0026131C"/>
    <w:rsid w:val="00261333"/>
    <w:rsid w:val="00261378"/>
    <w:rsid w:val="0026137D"/>
    <w:rsid w:val="00261385"/>
    <w:rsid w:val="00261391"/>
    <w:rsid w:val="002613A9"/>
    <w:rsid w:val="002613AF"/>
    <w:rsid w:val="002613E6"/>
    <w:rsid w:val="002613F9"/>
    <w:rsid w:val="00261416"/>
    <w:rsid w:val="00261420"/>
    <w:rsid w:val="00261423"/>
    <w:rsid w:val="0026144D"/>
    <w:rsid w:val="00261490"/>
    <w:rsid w:val="00261500"/>
    <w:rsid w:val="00261506"/>
    <w:rsid w:val="00261514"/>
    <w:rsid w:val="0026159D"/>
    <w:rsid w:val="00261637"/>
    <w:rsid w:val="00261660"/>
    <w:rsid w:val="00261687"/>
    <w:rsid w:val="0026169B"/>
    <w:rsid w:val="002616B5"/>
    <w:rsid w:val="002616D9"/>
    <w:rsid w:val="002616DE"/>
    <w:rsid w:val="002616DF"/>
    <w:rsid w:val="002616E4"/>
    <w:rsid w:val="002616EF"/>
    <w:rsid w:val="002616F8"/>
    <w:rsid w:val="00261716"/>
    <w:rsid w:val="00261764"/>
    <w:rsid w:val="002617B5"/>
    <w:rsid w:val="002617FF"/>
    <w:rsid w:val="00261817"/>
    <w:rsid w:val="00261823"/>
    <w:rsid w:val="0026182B"/>
    <w:rsid w:val="0026183C"/>
    <w:rsid w:val="00261840"/>
    <w:rsid w:val="0026186F"/>
    <w:rsid w:val="002618A5"/>
    <w:rsid w:val="002618CB"/>
    <w:rsid w:val="002618E1"/>
    <w:rsid w:val="002618EA"/>
    <w:rsid w:val="00261918"/>
    <w:rsid w:val="00261928"/>
    <w:rsid w:val="002619C8"/>
    <w:rsid w:val="00261A39"/>
    <w:rsid w:val="00261A5C"/>
    <w:rsid w:val="00261AE4"/>
    <w:rsid w:val="00261B01"/>
    <w:rsid w:val="00261B08"/>
    <w:rsid w:val="00261B2D"/>
    <w:rsid w:val="00261B37"/>
    <w:rsid w:val="00261B57"/>
    <w:rsid w:val="00261B79"/>
    <w:rsid w:val="00261B84"/>
    <w:rsid w:val="00261B9E"/>
    <w:rsid w:val="00261BA8"/>
    <w:rsid w:val="00261C07"/>
    <w:rsid w:val="00261C08"/>
    <w:rsid w:val="00261C39"/>
    <w:rsid w:val="00261C7D"/>
    <w:rsid w:val="00261CAB"/>
    <w:rsid w:val="00261CDA"/>
    <w:rsid w:val="00261D1D"/>
    <w:rsid w:val="00261D83"/>
    <w:rsid w:val="00261D87"/>
    <w:rsid w:val="00261D95"/>
    <w:rsid w:val="00261DA0"/>
    <w:rsid w:val="00261DC6"/>
    <w:rsid w:val="00261DE6"/>
    <w:rsid w:val="00261DFB"/>
    <w:rsid w:val="00261E1E"/>
    <w:rsid w:val="00261E45"/>
    <w:rsid w:val="00261E50"/>
    <w:rsid w:val="00261E56"/>
    <w:rsid w:val="00261E5B"/>
    <w:rsid w:val="00261E6C"/>
    <w:rsid w:val="00261EA7"/>
    <w:rsid w:val="00261EF3"/>
    <w:rsid w:val="00261F10"/>
    <w:rsid w:val="00261F26"/>
    <w:rsid w:val="00261F90"/>
    <w:rsid w:val="00261FAE"/>
    <w:rsid w:val="00261FCE"/>
    <w:rsid w:val="00261FD9"/>
    <w:rsid w:val="00262007"/>
    <w:rsid w:val="0026207D"/>
    <w:rsid w:val="00262082"/>
    <w:rsid w:val="0026209B"/>
    <w:rsid w:val="00262143"/>
    <w:rsid w:val="0026217A"/>
    <w:rsid w:val="00262181"/>
    <w:rsid w:val="00262187"/>
    <w:rsid w:val="002621A6"/>
    <w:rsid w:val="002621AA"/>
    <w:rsid w:val="00262218"/>
    <w:rsid w:val="0026221A"/>
    <w:rsid w:val="00262226"/>
    <w:rsid w:val="0026229C"/>
    <w:rsid w:val="002622B5"/>
    <w:rsid w:val="002622FD"/>
    <w:rsid w:val="00262308"/>
    <w:rsid w:val="0026230F"/>
    <w:rsid w:val="00262319"/>
    <w:rsid w:val="00262321"/>
    <w:rsid w:val="00262354"/>
    <w:rsid w:val="002623AB"/>
    <w:rsid w:val="002623E5"/>
    <w:rsid w:val="0026240F"/>
    <w:rsid w:val="0026241A"/>
    <w:rsid w:val="0026244B"/>
    <w:rsid w:val="0026246B"/>
    <w:rsid w:val="0026246D"/>
    <w:rsid w:val="00262482"/>
    <w:rsid w:val="002624E2"/>
    <w:rsid w:val="00262558"/>
    <w:rsid w:val="002625B0"/>
    <w:rsid w:val="002625EC"/>
    <w:rsid w:val="002625F5"/>
    <w:rsid w:val="00262636"/>
    <w:rsid w:val="00262673"/>
    <w:rsid w:val="0026267D"/>
    <w:rsid w:val="002626A6"/>
    <w:rsid w:val="002626AE"/>
    <w:rsid w:val="002626B0"/>
    <w:rsid w:val="002626D1"/>
    <w:rsid w:val="002626D6"/>
    <w:rsid w:val="002626F2"/>
    <w:rsid w:val="002626F6"/>
    <w:rsid w:val="002626FE"/>
    <w:rsid w:val="0026274C"/>
    <w:rsid w:val="0026274D"/>
    <w:rsid w:val="00262780"/>
    <w:rsid w:val="002627CF"/>
    <w:rsid w:val="002627D8"/>
    <w:rsid w:val="002627E7"/>
    <w:rsid w:val="00262835"/>
    <w:rsid w:val="0026285F"/>
    <w:rsid w:val="0026286F"/>
    <w:rsid w:val="00262884"/>
    <w:rsid w:val="0026289B"/>
    <w:rsid w:val="002628C9"/>
    <w:rsid w:val="002628CB"/>
    <w:rsid w:val="002628EB"/>
    <w:rsid w:val="002628F8"/>
    <w:rsid w:val="0026298A"/>
    <w:rsid w:val="0026299D"/>
    <w:rsid w:val="002629BF"/>
    <w:rsid w:val="002629CB"/>
    <w:rsid w:val="002629CF"/>
    <w:rsid w:val="00262A3B"/>
    <w:rsid w:val="00262A4C"/>
    <w:rsid w:val="00262A84"/>
    <w:rsid w:val="00262AA3"/>
    <w:rsid w:val="00262AC0"/>
    <w:rsid w:val="00262AD9"/>
    <w:rsid w:val="00262B04"/>
    <w:rsid w:val="00262B12"/>
    <w:rsid w:val="00262B7D"/>
    <w:rsid w:val="00262B8C"/>
    <w:rsid w:val="00262BF1"/>
    <w:rsid w:val="00262C0D"/>
    <w:rsid w:val="00262C18"/>
    <w:rsid w:val="00262C43"/>
    <w:rsid w:val="00262C5D"/>
    <w:rsid w:val="00262C61"/>
    <w:rsid w:val="00262C8C"/>
    <w:rsid w:val="00262CBC"/>
    <w:rsid w:val="00262CC3"/>
    <w:rsid w:val="00262CFD"/>
    <w:rsid w:val="00262D06"/>
    <w:rsid w:val="00262D3B"/>
    <w:rsid w:val="00262D47"/>
    <w:rsid w:val="00262D61"/>
    <w:rsid w:val="00262D65"/>
    <w:rsid w:val="00262D69"/>
    <w:rsid w:val="00262D7F"/>
    <w:rsid w:val="00262DE2"/>
    <w:rsid w:val="00262DFB"/>
    <w:rsid w:val="00262E3A"/>
    <w:rsid w:val="00262E65"/>
    <w:rsid w:val="00262E68"/>
    <w:rsid w:val="00262E81"/>
    <w:rsid w:val="00262E88"/>
    <w:rsid w:val="00262E9A"/>
    <w:rsid w:val="00262ECD"/>
    <w:rsid w:val="00262EE0"/>
    <w:rsid w:val="00262F16"/>
    <w:rsid w:val="00262F34"/>
    <w:rsid w:val="00262F35"/>
    <w:rsid w:val="00262F47"/>
    <w:rsid w:val="00262F4E"/>
    <w:rsid w:val="00262F63"/>
    <w:rsid w:val="00262F67"/>
    <w:rsid w:val="00262F93"/>
    <w:rsid w:val="00262FE0"/>
    <w:rsid w:val="00263024"/>
    <w:rsid w:val="0026304D"/>
    <w:rsid w:val="00263064"/>
    <w:rsid w:val="0026307A"/>
    <w:rsid w:val="002630C2"/>
    <w:rsid w:val="002630F0"/>
    <w:rsid w:val="0026312E"/>
    <w:rsid w:val="0026318A"/>
    <w:rsid w:val="0026319A"/>
    <w:rsid w:val="002631AA"/>
    <w:rsid w:val="002631AC"/>
    <w:rsid w:val="002631DF"/>
    <w:rsid w:val="0026326F"/>
    <w:rsid w:val="002632B5"/>
    <w:rsid w:val="002632C0"/>
    <w:rsid w:val="002632E7"/>
    <w:rsid w:val="002632F3"/>
    <w:rsid w:val="00263314"/>
    <w:rsid w:val="00263323"/>
    <w:rsid w:val="0026334A"/>
    <w:rsid w:val="0026335D"/>
    <w:rsid w:val="00263360"/>
    <w:rsid w:val="0026336C"/>
    <w:rsid w:val="00263380"/>
    <w:rsid w:val="002633B6"/>
    <w:rsid w:val="002633BF"/>
    <w:rsid w:val="002633C0"/>
    <w:rsid w:val="002633CC"/>
    <w:rsid w:val="002633CE"/>
    <w:rsid w:val="002633D8"/>
    <w:rsid w:val="00263408"/>
    <w:rsid w:val="0026341E"/>
    <w:rsid w:val="00263431"/>
    <w:rsid w:val="0026343E"/>
    <w:rsid w:val="002634B7"/>
    <w:rsid w:val="002634D4"/>
    <w:rsid w:val="002634DD"/>
    <w:rsid w:val="002634DE"/>
    <w:rsid w:val="002634E1"/>
    <w:rsid w:val="002634E7"/>
    <w:rsid w:val="002634F4"/>
    <w:rsid w:val="002634FE"/>
    <w:rsid w:val="0026354A"/>
    <w:rsid w:val="0026359B"/>
    <w:rsid w:val="002635AB"/>
    <w:rsid w:val="002635AF"/>
    <w:rsid w:val="00263632"/>
    <w:rsid w:val="00263662"/>
    <w:rsid w:val="00263696"/>
    <w:rsid w:val="002636AF"/>
    <w:rsid w:val="002636CB"/>
    <w:rsid w:val="002636CE"/>
    <w:rsid w:val="002636D1"/>
    <w:rsid w:val="002636E7"/>
    <w:rsid w:val="00263735"/>
    <w:rsid w:val="00263739"/>
    <w:rsid w:val="00263742"/>
    <w:rsid w:val="0026375C"/>
    <w:rsid w:val="00263778"/>
    <w:rsid w:val="002637AD"/>
    <w:rsid w:val="002637BB"/>
    <w:rsid w:val="002637DE"/>
    <w:rsid w:val="002637F9"/>
    <w:rsid w:val="00263803"/>
    <w:rsid w:val="0026380D"/>
    <w:rsid w:val="00263867"/>
    <w:rsid w:val="0026386B"/>
    <w:rsid w:val="0026389F"/>
    <w:rsid w:val="002638D4"/>
    <w:rsid w:val="002638F6"/>
    <w:rsid w:val="00263901"/>
    <w:rsid w:val="00263941"/>
    <w:rsid w:val="00263946"/>
    <w:rsid w:val="0026395F"/>
    <w:rsid w:val="00263970"/>
    <w:rsid w:val="002639A5"/>
    <w:rsid w:val="002639BB"/>
    <w:rsid w:val="00263A1A"/>
    <w:rsid w:val="00263A27"/>
    <w:rsid w:val="00263A74"/>
    <w:rsid w:val="00263A88"/>
    <w:rsid w:val="00263ADC"/>
    <w:rsid w:val="00263B1F"/>
    <w:rsid w:val="00263B62"/>
    <w:rsid w:val="00263BAD"/>
    <w:rsid w:val="00263BC0"/>
    <w:rsid w:val="00263BC5"/>
    <w:rsid w:val="00263BFB"/>
    <w:rsid w:val="00263C0D"/>
    <w:rsid w:val="00263C33"/>
    <w:rsid w:val="00263C3C"/>
    <w:rsid w:val="00263C5D"/>
    <w:rsid w:val="00263C64"/>
    <w:rsid w:val="00263CB6"/>
    <w:rsid w:val="00263CC0"/>
    <w:rsid w:val="00263CF8"/>
    <w:rsid w:val="00263D21"/>
    <w:rsid w:val="00263D33"/>
    <w:rsid w:val="00263D65"/>
    <w:rsid w:val="00263D87"/>
    <w:rsid w:val="00263D9C"/>
    <w:rsid w:val="00263DD9"/>
    <w:rsid w:val="00263E26"/>
    <w:rsid w:val="00263E2C"/>
    <w:rsid w:val="00263E77"/>
    <w:rsid w:val="00263E98"/>
    <w:rsid w:val="00263EB0"/>
    <w:rsid w:val="00263EB8"/>
    <w:rsid w:val="00263EF2"/>
    <w:rsid w:val="00263EFB"/>
    <w:rsid w:val="00263EFD"/>
    <w:rsid w:val="00263F0C"/>
    <w:rsid w:val="00263F2B"/>
    <w:rsid w:val="00263F37"/>
    <w:rsid w:val="00263F48"/>
    <w:rsid w:val="00263F71"/>
    <w:rsid w:val="00263FC9"/>
    <w:rsid w:val="00263FEB"/>
    <w:rsid w:val="00263FF1"/>
    <w:rsid w:val="00264014"/>
    <w:rsid w:val="002640AA"/>
    <w:rsid w:val="002640CB"/>
    <w:rsid w:val="002640FD"/>
    <w:rsid w:val="00264100"/>
    <w:rsid w:val="00264118"/>
    <w:rsid w:val="0026416F"/>
    <w:rsid w:val="00264174"/>
    <w:rsid w:val="00264182"/>
    <w:rsid w:val="002641B9"/>
    <w:rsid w:val="002641BE"/>
    <w:rsid w:val="002641E9"/>
    <w:rsid w:val="00264203"/>
    <w:rsid w:val="00264211"/>
    <w:rsid w:val="00264241"/>
    <w:rsid w:val="00264278"/>
    <w:rsid w:val="0026427F"/>
    <w:rsid w:val="002642F2"/>
    <w:rsid w:val="00264306"/>
    <w:rsid w:val="00264340"/>
    <w:rsid w:val="0026435B"/>
    <w:rsid w:val="0026436E"/>
    <w:rsid w:val="002643A4"/>
    <w:rsid w:val="002643A5"/>
    <w:rsid w:val="00264412"/>
    <w:rsid w:val="00264414"/>
    <w:rsid w:val="00264427"/>
    <w:rsid w:val="0026444F"/>
    <w:rsid w:val="0026446B"/>
    <w:rsid w:val="00264475"/>
    <w:rsid w:val="002644C9"/>
    <w:rsid w:val="00264511"/>
    <w:rsid w:val="0026451D"/>
    <w:rsid w:val="00264556"/>
    <w:rsid w:val="0026456C"/>
    <w:rsid w:val="0026457E"/>
    <w:rsid w:val="002645E3"/>
    <w:rsid w:val="0026460A"/>
    <w:rsid w:val="00264658"/>
    <w:rsid w:val="00264686"/>
    <w:rsid w:val="0026469C"/>
    <w:rsid w:val="002646A2"/>
    <w:rsid w:val="002646A7"/>
    <w:rsid w:val="00264717"/>
    <w:rsid w:val="0026471D"/>
    <w:rsid w:val="0026472D"/>
    <w:rsid w:val="00264750"/>
    <w:rsid w:val="00264754"/>
    <w:rsid w:val="0026476F"/>
    <w:rsid w:val="0026479A"/>
    <w:rsid w:val="0026479F"/>
    <w:rsid w:val="002647CB"/>
    <w:rsid w:val="002647CD"/>
    <w:rsid w:val="00264818"/>
    <w:rsid w:val="002648A4"/>
    <w:rsid w:val="002648BD"/>
    <w:rsid w:val="002648C2"/>
    <w:rsid w:val="002648C6"/>
    <w:rsid w:val="002648CB"/>
    <w:rsid w:val="00264904"/>
    <w:rsid w:val="00264919"/>
    <w:rsid w:val="00264937"/>
    <w:rsid w:val="0026496F"/>
    <w:rsid w:val="0026497C"/>
    <w:rsid w:val="002649A1"/>
    <w:rsid w:val="00264A0D"/>
    <w:rsid w:val="00264A32"/>
    <w:rsid w:val="00264A51"/>
    <w:rsid w:val="00264ACF"/>
    <w:rsid w:val="00264B0D"/>
    <w:rsid w:val="00264B19"/>
    <w:rsid w:val="00264B1D"/>
    <w:rsid w:val="00264B2C"/>
    <w:rsid w:val="00264B7C"/>
    <w:rsid w:val="00264B7D"/>
    <w:rsid w:val="00264B80"/>
    <w:rsid w:val="00264B98"/>
    <w:rsid w:val="00264BB3"/>
    <w:rsid w:val="00264C25"/>
    <w:rsid w:val="00264C72"/>
    <w:rsid w:val="00264C80"/>
    <w:rsid w:val="00264C94"/>
    <w:rsid w:val="00264CAE"/>
    <w:rsid w:val="00264CB0"/>
    <w:rsid w:val="00264CE2"/>
    <w:rsid w:val="00264D86"/>
    <w:rsid w:val="00264DCD"/>
    <w:rsid w:val="00264E08"/>
    <w:rsid w:val="00264E14"/>
    <w:rsid w:val="00264E34"/>
    <w:rsid w:val="00264E3B"/>
    <w:rsid w:val="00264E5F"/>
    <w:rsid w:val="00264E61"/>
    <w:rsid w:val="00264E63"/>
    <w:rsid w:val="00264E9F"/>
    <w:rsid w:val="00264ECC"/>
    <w:rsid w:val="00264ED8"/>
    <w:rsid w:val="00264EDE"/>
    <w:rsid w:val="00264EDF"/>
    <w:rsid w:val="00264EF7"/>
    <w:rsid w:val="00264EFB"/>
    <w:rsid w:val="00264F17"/>
    <w:rsid w:val="00264F47"/>
    <w:rsid w:val="00264F4A"/>
    <w:rsid w:val="00264F69"/>
    <w:rsid w:val="00264F77"/>
    <w:rsid w:val="00264F7F"/>
    <w:rsid w:val="00264F9C"/>
    <w:rsid w:val="0026501A"/>
    <w:rsid w:val="0026502F"/>
    <w:rsid w:val="0026503F"/>
    <w:rsid w:val="00265057"/>
    <w:rsid w:val="00265063"/>
    <w:rsid w:val="0026507E"/>
    <w:rsid w:val="00265082"/>
    <w:rsid w:val="00265083"/>
    <w:rsid w:val="002650DC"/>
    <w:rsid w:val="00265109"/>
    <w:rsid w:val="0026514E"/>
    <w:rsid w:val="0026516D"/>
    <w:rsid w:val="002651A1"/>
    <w:rsid w:val="002651BE"/>
    <w:rsid w:val="002651F1"/>
    <w:rsid w:val="00265200"/>
    <w:rsid w:val="0026520F"/>
    <w:rsid w:val="00265227"/>
    <w:rsid w:val="0026522D"/>
    <w:rsid w:val="0026524D"/>
    <w:rsid w:val="0026527F"/>
    <w:rsid w:val="0026529B"/>
    <w:rsid w:val="0026529C"/>
    <w:rsid w:val="002652A4"/>
    <w:rsid w:val="00265303"/>
    <w:rsid w:val="00265308"/>
    <w:rsid w:val="00265324"/>
    <w:rsid w:val="0026536E"/>
    <w:rsid w:val="00265379"/>
    <w:rsid w:val="00265380"/>
    <w:rsid w:val="002653A3"/>
    <w:rsid w:val="002653CC"/>
    <w:rsid w:val="002653DF"/>
    <w:rsid w:val="002654B7"/>
    <w:rsid w:val="002654DE"/>
    <w:rsid w:val="0026552E"/>
    <w:rsid w:val="00265539"/>
    <w:rsid w:val="00265566"/>
    <w:rsid w:val="0026559E"/>
    <w:rsid w:val="002655AD"/>
    <w:rsid w:val="002655C1"/>
    <w:rsid w:val="002655E6"/>
    <w:rsid w:val="002655FD"/>
    <w:rsid w:val="0026561D"/>
    <w:rsid w:val="00265674"/>
    <w:rsid w:val="0026567B"/>
    <w:rsid w:val="002656AC"/>
    <w:rsid w:val="0026570F"/>
    <w:rsid w:val="00265735"/>
    <w:rsid w:val="00265737"/>
    <w:rsid w:val="0026576B"/>
    <w:rsid w:val="002657F1"/>
    <w:rsid w:val="002657FD"/>
    <w:rsid w:val="0026581F"/>
    <w:rsid w:val="0026585F"/>
    <w:rsid w:val="00265866"/>
    <w:rsid w:val="00265896"/>
    <w:rsid w:val="00265913"/>
    <w:rsid w:val="00265956"/>
    <w:rsid w:val="00265966"/>
    <w:rsid w:val="0026596C"/>
    <w:rsid w:val="00265980"/>
    <w:rsid w:val="0026598D"/>
    <w:rsid w:val="0026598F"/>
    <w:rsid w:val="00265991"/>
    <w:rsid w:val="00265993"/>
    <w:rsid w:val="002659A8"/>
    <w:rsid w:val="002659E8"/>
    <w:rsid w:val="00265A0C"/>
    <w:rsid w:val="00265A20"/>
    <w:rsid w:val="00265A2E"/>
    <w:rsid w:val="00265A6D"/>
    <w:rsid w:val="00265A7C"/>
    <w:rsid w:val="00265A8A"/>
    <w:rsid w:val="00265A91"/>
    <w:rsid w:val="00265ADB"/>
    <w:rsid w:val="00265B20"/>
    <w:rsid w:val="00265B9B"/>
    <w:rsid w:val="00265BDA"/>
    <w:rsid w:val="00265BE1"/>
    <w:rsid w:val="00265BF7"/>
    <w:rsid w:val="00265C23"/>
    <w:rsid w:val="00265C25"/>
    <w:rsid w:val="00265C2F"/>
    <w:rsid w:val="00265C3C"/>
    <w:rsid w:val="00265C40"/>
    <w:rsid w:val="00265C47"/>
    <w:rsid w:val="00265C52"/>
    <w:rsid w:val="00265C55"/>
    <w:rsid w:val="00265C5C"/>
    <w:rsid w:val="00265C60"/>
    <w:rsid w:val="00265C6E"/>
    <w:rsid w:val="00265C92"/>
    <w:rsid w:val="00265C9E"/>
    <w:rsid w:val="00265CB7"/>
    <w:rsid w:val="00265CCD"/>
    <w:rsid w:val="00265CD0"/>
    <w:rsid w:val="00265CF9"/>
    <w:rsid w:val="00265DA1"/>
    <w:rsid w:val="00265DCE"/>
    <w:rsid w:val="00265E36"/>
    <w:rsid w:val="00265E55"/>
    <w:rsid w:val="00265E99"/>
    <w:rsid w:val="00265EA4"/>
    <w:rsid w:val="00265EBD"/>
    <w:rsid w:val="00265F24"/>
    <w:rsid w:val="00265F28"/>
    <w:rsid w:val="00265F2C"/>
    <w:rsid w:val="00265F30"/>
    <w:rsid w:val="00265F42"/>
    <w:rsid w:val="00265F61"/>
    <w:rsid w:val="00265F8F"/>
    <w:rsid w:val="00265F91"/>
    <w:rsid w:val="00265FB8"/>
    <w:rsid w:val="00265FE3"/>
    <w:rsid w:val="00266022"/>
    <w:rsid w:val="00266055"/>
    <w:rsid w:val="0026607B"/>
    <w:rsid w:val="002660EB"/>
    <w:rsid w:val="00266122"/>
    <w:rsid w:val="00266136"/>
    <w:rsid w:val="002661AD"/>
    <w:rsid w:val="002661AE"/>
    <w:rsid w:val="002661CC"/>
    <w:rsid w:val="002661CE"/>
    <w:rsid w:val="002661EE"/>
    <w:rsid w:val="00266217"/>
    <w:rsid w:val="0026621C"/>
    <w:rsid w:val="0026622D"/>
    <w:rsid w:val="00266242"/>
    <w:rsid w:val="00266259"/>
    <w:rsid w:val="00266266"/>
    <w:rsid w:val="0026629C"/>
    <w:rsid w:val="002662FF"/>
    <w:rsid w:val="00266344"/>
    <w:rsid w:val="00266351"/>
    <w:rsid w:val="002663E9"/>
    <w:rsid w:val="0026641A"/>
    <w:rsid w:val="00266484"/>
    <w:rsid w:val="00266496"/>
    <w:rsid w:val="002664A3"/>
    <w:rsid w:val="002664C4"/>
    <w:rsid w:val="002664CA"/>
    <w:rsid w:val="0026655F"/>
    <w:rsid w:val="00266566"/>
    <w:rsid w:val="00266589"/>
    <w:rsid w:val="002665A1"/>
    <w:rsid w:val="002665FE"/>
    <w:rsid w:val="00266607"/>
    <w:rsid w:val="0026664F"/>
    <w:rsid w:val="00266655"/>
    <w:rsid w:val="0026668C"/>
    <w:rsid w:val="0026669B"/>
    <w:rsid w:val="002666AD"/>
    <w:rsid w:val="002666D5"/>
    <w:rsid w:val="002666DC"/>
    <w:rsid w:val="002666F2"/>
    <w:rsid w:val="00266703"/>
    <w:rsid w:val="00266716"/>
    <w:rsid w:val="0026674D"/>
    <w:rsid w:val="0026675B"/>
    <w:rsid w:val="002667A9"/>
    <w:rsid w:val="002667C7"/>
    <w:rsid w:val="002667E3"/>
    <w:rsid w:val="002667F9"/>
    <w:rsid w:val="002667FD"/>
    <w:rsid w:val="00266806"/>
    <w:rsid w:val="0026682A"/>
    <w:rsid w:val="00266877"/>
    <w:rsid w:val="00266890"/>
    <w:rsid w:val="002668AD"/>
    <w:rsid w:val="002668F1"/>
    <w:rsid w:val="002669A0"/>
    <w:rsid w:val="002669CB"/>
    <w:rsid w:val="002669FC"/>
    <w:rsid w:val="002669FF"/>
    <w:rsid w:val="00266A03"/>
    <w:rsid w:val="00266A09"/>
    <w:rsid w:val="00266A0E"/>
    <w:rsid w:val="00266A10"/>
    <w:rsid w:val="00266A4A"/>
    <w:rsid w:val="00266A9B"/>
    <w:rsid w:val="00266AA2"/>
    <w:rsid w:val="00266ADD"/>
    <w:rsid w:val="00266AEA"/>
    <w:rsid w:val="00266B21"/>
    <w:rsid w:val="00266B3E"/>
    <w:rsid w:val="00266B67"/>
    <w:rsid w:val="00266B81"/>
    <w:rsid w:val="00266B98"/>
    <w:rsid w:val="00266BDD"/>
    <w:rsid w:val="00266BE9"/>
    <w:rsid w:val="00266BEA"/>
    <w:rsid w:val="00266BF0"/>
    <w:rsid w:val="00266BFF"/>
    <w:rsid w:val="00266C1C"/>
    <w:rsid w:val="00266C71"/>
    <w:rsid w:val="00266C80"/>
    <w:rsid w:val="00266CD9"/>
    <w:rsid w:val="00266D5A"/>
    <w:rsid w:val="00266D6E"/>
    <w:rsid w:val="00266D70"/>
    <w:rsid w:val="00266D78"/>
    <w:rsid w:val="00266DA3"/>
    <w:rsid w:val="00266DB4"/>
    <w:rsid w:val="00266E05"/>
    <w:rsid w:val="00266E18"/>
    <w:rsid w:val="00266E2C"/>
    <w:rsid w:val="00266E30"/>
    <w:rsid w:val="00266E65"/>
    <w:rsid w:val="00266E72"/>
    <w:rsid w:val="00266E79"/>
    <w:rsid w:val="00266EB5"/>
    <w:rsid w:val="00266EC0"/>
    <w:rsid w:val="00266EDD"/>
    <w:rsid w:val="00266EE9"/>
    <w:rsid w:val="00266F1E"/>
    <w:rsid w:val="00266F59"/>
    <w:rsid w:val="00266FB4"/>
    <w:rsid w:val="00266FC3"/>
    <w:rsid w:val="00267027"/>
    <w:rsid w:val="00267047"/>
    <w:rsid w:val="0026704F"/>
    <w:rsid w:val="00267099"/>
    <w:rsid w:val="00267141"/>
    <w:rsid w:val="00267147"/>
    <w:rsid w:val="0026715F"/>
    <w:rsid w:val="00267182"/>
    <w:rsid w:val="0026719E"/>
    <w:rsid w:val="00267221"/>
    <w:rsid w:val="00267231"/>
    <w:rsid w:val="00267238"/>
    <w:rsid w:val="00267257"/>
    <w:rsid w:val="00267281"/>
    <w:rsid w:val="00267292"/>
    <w:rsid w:val="002672A1"/>
    <w:rsid w:val="002672C1"/>
    <w:rsid w:val="002672E3"/>
    <w:rsid w:val="002672F7"/>
    <w:rsid w:val="00267316"/>
    <w:rsid w:val="00267337"/>
    <w:rsid w:val="0026739C"/>
    <w:rsid w:val="002673A1"/>
    <w:rsid w:val="002673D0"/>
    <w:rsid w:val="002673D5"/>
    <w:rsid w:val="002673F0"/>
    <w:rsid w:val="00267413"/>
    <w:rsid w:val="00267430"/>
    <w:rsid w:val="00267445"/>
    <w:rsid w:val="00267449"/>
    <w:rsid w:val="00267494"/>
    <w:rsid w:val="002674A7"/>
    <w:rsid w:val="00267528"/>
    <w:rsid w:val="0026753F"/>
    <w:rsid w:val="00267563"/>
    <w:rsid w:val="0026756C"/>
    <w:rsid w:val="0026759F"/>
    <w:rsid w:val="002675A6"/>
    <w:rsid w:val="002675C2"/>
    <w:rsid w:val="00267615"/>
    <w:rsid w:val="00267671"/>
    <w:rsid w:val="00267676"/>
    <w:rsid w:val="00267679"/>
    <w:rsid w:val="0026767C"/>
    <w:rsid w:val="0026769A"/>
    <w:rsid w:val="0026769C"/>
    <w:rsid w:val="002676FC"/>
    <w:rsid w:val="0026770B"/>
    <w:rsid w:val="0026774C"/>
    <w:rsid w:val="002677BF"/>
    <w:rsid w:val="002677E2"/>
    <w:rsid w:val="002677EF"/>
    <w:rsid w:val="00267825"/>
    <w:rsid w:val="0026786F"/>
    <w:rsid w:val="0026789F"/>
    <w:rsid w:val="002678C0"/>
    <w:rsid w:val="00267918"/>
    <w:rsid w:val="0026792C"/>
    <w:rsid w:val="00267942"/>
    <w:rsid w:val="0026797E"/>
    <w:rsid w:val="0026798F"/>
    <w:rsid w:val="00267998"/>
    <w:rsid w:val="002679A2"/>
    <w:rsid w:val="002679BA"/>
    <w:rsid w:val="00267A1D"/>
    <w:rsid w:val="00267A29"/>
    <w:rsid w:val="00267A37"/>
    <w:rsid w:val="00267A45"/>
    <w:rsid w:val="00267A75"/>
    <w:rsid w:val="00267A76"/>
    <w:rsid w:val="00267A79"/>
    <w:rsid w:val="00267A8B"/>
    <w:rsid w:val="00267B0F"/>
    <w:rsid w:val="00267B12"/>
    <w:rsid w:val="00267B22"/>
    <w:rsid w:val="00267B51"/>
    <w:rsid w:val="00267B76"/>
    <w:rsid w:val="00267B7B"/>
    <w:rsid w:val="00267B97"/>
    <w:rsid w:val="00267BA4"/>
    <w:rsid w:val="00267BB8"/>
    <w:rsid w:val="00267BCB"/>
    <w:rsid w:val="00267C1E"/>
    <w:rsid w:val="00267C90"/>
    <w:rsid w:val="00267C97"/>
    <w:rsid w:val="00267CB1"/>
    <w:rsid w:val="00267CDA"/>
    <w:rsid w:val="00267CF8"/>
    <w:rsid w:val="00267D1D"/>
    <w:rsid w:val="00267DCB"/>
    <w:rsid w:val="00267DE8"/>
    <w:rsid w:val="00267E1F"/>
    <w:rsid w:val="00267E51"/>
    <w:rsid w:val="00267E9F"/>
    <w:rsid w:val="00267EAC"/>
    <w:rsid w:val="00267EBA"/>
    <w:rsid w:val="00267EF4"/>
    <w:rsid w:val="00267EFE"/>
    <w:rsid w:val="00267F08"/>
    <w:rsid w:val="00267F43"/>
    <w:rsid w:val="00267F4D"/>
    <w:rsid w:val="00267F78"/>
    <w:rsid w:val="00267F93"/>
    <w:rsid w:val="00267FB0"/>
    <w:rsid w:val="00267FD1"/>
    <w:rsid w:val="00267FE8"/>
    <w:rsid w:val="00270035"/>
    <w:rsid w:val="00270088"/>
    <w:rsid w:val="002700A6"/>
    <w:rsid w:val="002700F8"/>
    <w:rsid w:val="00270114"/>
    <w:rsid w:val="00270138"/>
    <w:rsid w:val="00270139"/>
    <w:rsid w:val="00270160"/>
    <w:rsid w:val="00270191"/>
    <w:rsid w:val="00270195"/>
    <w:rsid w:val="0027019E"/>
    <w:rsid w:val="002701CE"/>
    <w:rsid w:val="002701FE"/>
    <w:rsid w:val="00270202"/>
    <w:rsid w:val="0027020B"/>
    <w:rsid w:val="00270225"/>
    <w:rsid w:val="002702AD"/>
    <w:rsid w:val="002702C8"/>
    <w:rsid w:val="002702FA"/>
    <w:rsid w:val="00270315"/>
    <w:rsid w:val="00270339"/>
    <w:rsid w:val="00270351"/>
    <w:rsid w:val="00270353"/>
    <w:rsid w:val="0027038B"/>
    <w:rsid w:val="0027038E"/>
    <w:rsid w:val="0027039A"/>
    <w:rsid w:val="002703F3"/>
    <w:rsid w:val="00270413"/>
    <w:rsid w:val="00270417"/>
    <w:rsid w:val="0027041D"/>
    <w:rsid w:val="00270421"/>
    <w:rsid w:val="00270455"/>
    <w:rsid w:val="0027047D"/>
    <w:rsid w:val="0027048A"/>
    <w:rsid w:val="002704A9"/>
    <w:rsid w:val="002704AB"/>
    <w:rsid w:val="002704B0"/>
    <w:rsid w:val="002704BD"/>
    <w:rsid w:val="002704D7"/>
    <w:rsid w:val="002704EC"/>
    <w:rsid w:val="00270546"/>
    <w:rsid w:val="00270563"/>
    <w:rsid w:val="00270598"/>
    <w:rsid w:val="002705E7"/>
    <w:rsid w:val="0027061B"/>
    <w:rsid w:val="0027062F"/>
    <w:rsid w:val="00270657"/>
    <w:rsid w:val="00270675"/>
    <w:rsid w:val="002706A6"/>
    <w:rsid w:val="002706AB"/>
    <w:rsid w:val="002706E2"/>
    <w:rsid w:val="0027075E"/>
    <w:rsid w:val="0027079A"/>
    <w:rsid w:val="002707BD"/>
    <w:rsid w:val="002707E1"/>
    <w:rsid w:val="002707E4"/>
    <w:rsid w:val="002707F6"/>
    <w:rsid w:val="0027080E"/>
    <w:rsid w:val="00270850"/>
    <w:rsid w:val="00270852"/>
    <w:rsid w:val="0027087D"/>
    <w:rsid w:val="00270883"/>
    <w:rsid w:val="002708DE"/>
    <w:rsid w:val="00270931"/>
    <w:rsid w:val="00270953"/>
    <w:rsid w:val="0027095F"/>
    <w:rsid w:val="00270964"/>
    <w:rsid w:val="002709C7"/>
    <w:rsid w:val="00270A00"/>
    <w:rsid w:val="00270A47"/>
    <w:rsid w:val="00270A84"/>
    <w:rsid w:val="00270AA0"/>
    <w:rsid w:val="00270AE1"/>
    <w:rsid w:val="00270B56"/>
    <w:rsid w:val="00270B60"/>
    <w:rsid w:val="00270BBC"/>
    <w:rsid w:val="00270BEF"/>
    <w:rsid w:val="00270C3C"/>
    <w:rsid w:val="00270C59"/>
    <w:rsid w:val="00270C67"/>
    <w:rsid w:val="00270C80"/>
    <w:rsid w:val="00270C8A"/>
    <w:rsid w:val="00270C8D"/>
    <w:rsid w:val="00270C8F"/>
    <w:rsid w:val="00270CBB"/>
    <w:rsid w:val="00270CD9"/>
    <w:rsid w:val="00270CF3"/>
    <w:rsid w:val="00270D04"/>
    <w:rsid w:val="00270D1D"/>
    <w:rsid w:val="00270D95"/>
    <w:rsid w:val="00270DDA"/>
    <w:rsid w:val="00270E0A"/>
    <w:rsid w:val="00270E29"/>
    <w:rsid w:val="00270E31"/>
    <w:rsid w:val="00270E53"/>
    <w:rsid w:val="00270E66"/>
    <w:rsid w:val="00270E84"/>
    <w:rsid w:val="00270EC5"/>
    <w:rsid w:val="00270F1B"/>
    <w:rsid w:val="00270FC3"/>
    <w:rsid w:val="00270FC8"/>
    <w:rsid w:val="00270FEA"/>
    <w:rsid w:val="00270FF1"/>
    <w:rsid w:val="00270FF5"/>
    <w:rsid w:val="0027103B"/>
    <w:rsid w:val="0027108B"/>
    <w:rsid w:val="002710D9"/>
    <w:rsid w:val="00271104"/>
    <w:rsid w:val="00271115"/>
    <w:rsid w:val="00271173"/>
    <w:rsid w:val="002711A1"/>
    <w:rsid w:val="002711C2"/>
    <w:rsid w:val="002711C6"/>
    <w:rsid w:val="002711E7"/>
    <w:rsid w:val="002711F1"/>
    <w:rsid w:val="00271231"/>
    <w:rsid w:val="00271244"/>
    <w:rsid w:val="00271267"/>
    <w:rsid w:val="002712AA"/>
    <w:rsid w:val="002712C0"/>
    <w:rsid w:val="002712C2"/>
    <w:rsid w:val="002712C3"/>
    <w:rsid w:val="002712D6"/>
    <w:rsid w:val="00271314"/>
    <w:rsid w:val="0027133B"/>
    <w:rsid w:val="00271358"/>
    <w:rsid w:val="00271389"/>
    <w:rsid w:val="002713BE"/>
    <w:rsid w:val="002713C2"/>
    <w:rsid w:val="002713C8"/>
    <w:rsid w:val="002713DB"/>
    <w:rsid w:val="002713E2"/>
    <w:rsid w:val="002713EA"/>
    <w:rsid w:val="002714D1"/>
    <w:rsid w:val="002714D2"/>
    <w:rsid w:val="002714E7"/>
    <w:rsid w:val="00271546"/>
    <w:rsid w:val="00271598"/>
    <w:rsid w:val="002715A3"/>
    <w:rsid w:val="002715AC"/>
    <w:rsid w:val="00271638"/>
    <w:rsid w:val="00271644"/>
    <w:rsid w:val="00271664"/>
    <w:rsid w:val="00271669"/>
    <w:rsid w:val="0027166B"/>
    <w:rsid w:val="002716BA"/>
    <w:rsid w:val="002716CC"/>
    <w:rsid w:val="002716D6"/>
    <w:rsid w:val="002716D7"/>
    <w:rsid w:val="002716F0"/>
    <w:rsid w:val="002716FF"/>
    <w:rsid w:val="0027176A"/>
    <w:rsid w:val="0027176B"/>
    <w:rsid w:val="0027178C"/>
    <w:rsid w:val="0027178E"/>
    <w:rsid w:val="0027179A"/>
    <w:rsid w:val="0027179C"/>
    <w:rsid w:val="002717C5"/>
    <w:rsid w:val="002717D5"/>
    <w:rsid w:val="002717E1"/>
    <w:rsid w:val="002717F0"/>
    <w:rsid w:val="002717FD"/>
    <w:rsid w:val="0027181B"/>
    <w:rsid w:val="00271833"/>
    <w:rsid w:val="00271845"/>
    <w:rsid w:val="0027185E"/>
    <w:rsid w:val="0027191C"/>
    <w:rsid w:val="0027191E"/>
    <w:rsid w:val="0027193A"/>
    <w:rsid w:val="00271973"/>
    <w:rsid w:val="00271986"/>
    <w:rsid w:val="00271990"/>
    <w:rsid w:val="00271995"/>
    <w:rsid w:val="002719B9"/>
    <w:rsid w:val="002719D9"/>
    <w:rsid w:val="00271A0B"/>
    <w:rsid w:val="00271A37"/>
    <w:rsid w:val="00271A3D"/>
    <w:rsid w:val="00271A80"/>
    <w:rsid w:val="00271A96"/>
    <w:rsid w:val="00271A9A"/>
    <w:rsid w:val="00271B12"/>
    <w:rsid w:val="00271B22"/>
    <w:rsid w:val="00271B62"/>
    <w:rsid w:val="00271B6F"/>
    <w:rsid w:val="00271BA2"/>
    <w:rsid w:val="00271BB3"/>
    <w:rsid w:val="00271BCF"/>
    <w:rsid w:val="00271BE1"/>
    <w:rsid w:val="00271C07"/>
    <w:rsid w:val="00271C4E"/>
    <w:rsid w:val="00271C52"/>
    <w:rsid w:val="00271C63"/>
    <w:rsid w:val="00271C82"/>
    <w:rsid w:val="00271C93"/>
    <w:rsid w:val="00271C99"/>
    <w:rsid w:val="00271CDE"/>
    <w:rsid w:val="00271CE4"/>
    <w:rsid w:val="00271CF3"/>
    <w:rsid w:val="00271D24"/>
    <w:rsid w:val="00271D67"/>
    <w:rsid w:val="00271D97"/>
    <w:rsid w:val="00271E2D"/>
    <w:rsid w:val="00271E3C"/>
    <w:rsid w:val="00271E7E"/>
    <w:rsid w:val="00271EBB"/>
    <w:rsid w:val="00271EC9"/>
    <w:rsid w:val="00271ED2"/>
    <w:rsid w:val="00271ED8"/>
    <w:rsid w:val="00271F39"/>
    <w:rsid w:val="00271F63"/>
    <w:rsid w:val="00271F86"/>
    <w:rsid w:val="00271FBA"/>
    <w:rsid w:val="00271FD2"/>
    <w:rsid w:val="00271FEF"/>
    <w:rsid w:val="0027200B"/>
    <w:rsid w:val="00272064"/>
    <w:rsid w:val="00272092"/>
    <w:rsid w:val="002720B2"/>
    <w:rsid w:val="002720D2"/>
    <w:rsid w:val="00272117"/>
    <w:rsid w:val="00272142"/>
    <w:rsid w:val="0027218B"/>
    <w:rsid w:val="00272195"/>
    <w:rsid w:val="002721BD"/>
    <w:rsid w:val="002721D6"/>
    <w:rsid w:val="002721E4"/>
    <w:rsid w:val="002721FB"/>
    <w:rsid w:val="0027221A"/>
    <w:rsid w:val="0027224B"/>
    <w:rsid w:val="0027228C"/>
    <w:rsid w:val="0027229F"/>
    <w:rsid w:val="002722A1"/>
    <w:rsid w:val="002722A7"/>
    <w:rsid w:val="002722BC"/>
    <w:rsid w:val="002722E8"/>
    <w:rsid w:val="00272301"/>
    <w:rsid w:val="00272319"/>
    <w:rsid w:val="0027236A"/>
    <w:rsid w:val="0027236D"/>
    <w:rsid w:val="00272416"/>
    <w:rsid w:val="0027243C"/>
    <w:rsid w:val="0027248D"/>
    <w:rsid w:val="00272495"/>
    <w:rsid w:val="002724EB"/>
    <w:rsid w:val="002724F0"/>
    <w:rsid w:val="00272513"/>
    <w:rsid w:val="00272520"/>
    <w:rsid w:val="0027252A"/>
    <w:rsid w:val="00272535"/>
    <w:rsid w:val="00272568"/>
    <w:rsid w:val="00272578"/>
    <w:rsid w:val="002725A7"/>
    <w:rsid w:val="002725AF"/>
    <w:rsid w:val="002725FC"/>
    <w:rsid w:val="0027261D"/>
    <w:rsid w:val="0027266D"/>
    <w:rsid w:val="00272686"/>
    <w:rsid w:val="002726DE"/>
    <w:rsid w:val="002726FE"/>
    <w:rsid w:val="0027270A"/>
    <w:rsid w:val="00272710"/>
    <w:rsid w:val="00272757"/>
    <w:rsid w:val="00272764"/>
    <w:rsid w:val="00272781"/>
    <w:rsid w:val="002727DD"/>
    <w:rsid w:val="0027281C"/>
    <w:rsid w:val="00272839"/>
    <w:rsid w:val="00272893"/>
    <w:rsid w:val="00272906"/>
    <w:rsid w:val="00272939"/>
    <w:rsid w:val="0027293B"/>
    <w:rsid w:val="00272945"/>
    <w:rsid w:val="00272955"/>
    <w:rsid w:val="0027299E"/>
    <w:rsid w:val="002729D2"/>
    <w:rsid w:val="00272A17"/>
    <w:rsid w:val="00272A6A"/>
    <w:rsid w:val="00272A6F"/>
    <w:rsid w:val="00272A78"/>
    <w:rsid w:val="00272ABC"/>
    <w:rsid w:val="00272B06"/>
    <w:rsid w:val="00272B25"/>
    <w:rsid w:val="00272B26"/>
    <w:rsid w:val="00272B43"/>
    <w:rsid w:val="00272B83"/>
    <w:rsid w:val="00272B88"/>
    <w:rsid w:val="00272B8F"/>
    <w:rsid w:val="00272BD0"/>
    <w:rsid w:val="00272BFF"/>
    <w:rsid w:val="00272C03"/>
    <w:rsid w:val="00272C25"/>
    <w:rsid w:val="00272C33"/>
    <w:rsid w:val="00272C48"/>
    <w:rsid w:val="00272C6D"/>
    <w:rsid w:val="00272C6E"/>
    <w:rsid w:val="00272C70"/>
    <w:rsid w:val="00272CA4"/>
    <w:rsid w:val="00272CB5"/>
    <w:rsid w:val="00272CDD"/>
    <w:rsid w:val="00272D1F"/>
    <w:rsid w:val="00272D22"/>
    <w:rsid w:val="00272D6C"/>
    <w:rsid w:val="00272D7F"/>
    <w:rsid w:val="00272D92"/>
    <w:rsid w:val="00272D9C"/>
    <w:rsid w:val="00272DD3"/>
    <w:rsid w:val="00272DE9"/>
    <w:rsid w:val="00272DEC"/>
    <w:rsid w:val="00272DEF"/>
    <w:rsid w:val="00272E1E"/>
    <w:rsid w:val="00272E42"/>
    <w:rsid w:val="00272EA3"/>
    <w:rsid w:val="00272F52"/>
    <w:rsid w:val="00272F6A"/>
    <w:rsid w:val="00272F93"/>
    <w:rsid w:val="00272F96"/>
    <w:rsid w:val="00272FD0"/>
    <w:rsid w:val="00272FF7"/>
    <w:rsid w:val="00273012"/>
    <w:rsid w:val="00273014"/>
    <w:rsid w:val="00273023"/>
    <w:rsid w:val="0027309D"/>
    <w:rsid w:val="002730AF"/>
    <w:rsid w:val="002730B8"/>
    <w:rsid w:val="002731AB"/>
    <w:rsid w:val="002731CA"/>
    <w:rsid w:val="002731FB"/>
    <w:rsid w:val="00273204"/>
    <w:rsid w:val="0027321C"/>
    <w:rsid w:val="00273230"/>
    <w:rsid w:val="00273279"/>
    <w:rsid w:val="00273291"/>
    <w:rsid w:val="00273296"/>
    <w:rsid w:val="002732D9"/>
    <w:rsid w:val="002732E3"/>
    <w:rsid w:val="002732E5"/>
    <w:rsid w:val="002732ED"/>
    <w:rsid w:val="00273381"/>
    <w:rsid w:val="0027338F"/>
    <w:rsid w:val="002733C6"/>
    <w:rsid w:val="002733F1"/>
    <w:rsid w:val="0027341D"/>
    <w:rsid w:val="00273425"/>
    <w:rsid w:val="00273429"/>
    <w:rsid w:val="00273437"/>
    <w:rsid w:val="0027344A"/>
    <w:rsid w:val="0027344D"/>
    <w:rsid w:val="0027345F"/>
    <w:rsid w:val="00273468"/>
    <w:rsid w:val="0027346D"/>
    <w:rsid w:val="0027349A"/>
    <w:rsid w:val="002734CC"/>
    <w:rsid w:val="00273504"/>
    <w:rsid w:val="00273523"/>
    <w:rsid w:val="0027352B"/>
    <w:rsid w:val="0027352D"/>
    <w:rsid w:val="0027352F"/>
    <w:rsid w:val="0027354D"/>
    <w:rsid w:val="0027357D"/>
    <w:rsid w:val="0027358E"/>
    <w:rsid w:val="002735BE"/>
    <w:rsid w:val="002735E3"/>
    <w:rsid w:val="00273625"/>
    <w:rsid w:val="0027365F"/>
    <w:rsid w:val="00273665"/>
    <w:rsid w:val="00273673"/>
    <w:rsid w:val="00273676"/>
    <w:rsid w:val="00273680"/>
    <w:rsid w:val="002736A0"/>
    <w:rsid w:val="002736BC"/>
    <w:rsid w:val="002736E4"/>
    <w:rsid w:val="002736E5"/>
    <w:rsid w:val="002736FF"/>
    <w:rsid w:val="0027375B"/>
    <w:rsid w:val="002737BE"/>
    <w:rsid w:val="002737E4"/>
    <w:rsid w:val="002737EC"/>
    <w:rsid w:val="0027380C"/>
    <w:rsid w:val="00273815"/>
    <w:rsid w:val="00273830"/>
    <w:rsid w:val="00273861"/>
    <w:rsid w:val="002738A3"/>
    <w:rsid w:val="002738C0"/>
    <w:rsid w:val="002738C9"/>
    <w:rsid w:val="002738E6"/>
    <w:rsid w:val="002738F4"/>
    <w:rsid w:val="00273935"/>
    <w:rsid w:val="00273946"/>
    <w:rsid w:val="0027396C"/>
    <w:rsid w:val="002739AC"/>
    <w:rsid w:val="002739B9"/>
    <w:rsid w:val="002739E9"/>
    <w:rsid w:val="00273A76"/>
    <w:rsid w:val="00273A7B"/>
    <w:rsid w:val="00273B07"/>
    <w:rsid w:val="00273B39"/>
    <w:rsid w:val="00273BA8"/>
    <w:rsid w:val="00273BB9"/>
    <w:rsid w:val="00273C0E"/>
    <w:rsid w:val="00273C54"/>
    <w:rsid w:val="00273C86"/>
    <w:rsid w:val="00273CBC"/>
    <w:rsid w:val="00273CD8"/>
    <w:rsid w:val="00273CF0"/>
    <w:rsid w:val="00273D0D"/>
    <w:rsid w:val="00273D10"/>
    <w:rsid w:val="00273D48"/>
    <w:rsid w:val="00273D5A"/>
    <w:rsid w:val="00273D67"/>
    <w:rsid w:val="00273D7B"/>
    <w:rsid w:val="00273D9A"/>
    <w:rsid w:val="00273E0A"/>
    <w:rsid w:val="00273E0B"/>
    <w:rsid w:val="00273E16"/>
    <w:rsid w:val="00273E27"/>
    <w:rsid w:val="00273E59"/>
    <w:rsid w:val="00273E6A"/>
    <w:rsid w:val="00273E71"/>
    <w:rsid w:val="00273E7E"/>
    <w:rsid w:val="00273ECE"/>
    <w:rsid w:val="00273EFE"/>
    <w:rsid w:val="00273F21"/>
    <w:rsid w:val="00273F26"/>
    <w:rsid w:val="00273F40"/>
    <w:rsid w:val="00273F4D"/>
    <w:rsid w:val="00273F4E"/>
    <w:rsid w:val="00273F7E"/>
    <w:rsid w:val="00273F87"/>
    <w:rsid w:val="00273FA2"/>
    <w:rsid w:val="00273FA3"/>
    <w:rsid w:val="00273FB6"/>
    <w:rsid w:val="00273FC0"/>
    <w:rsid w:val="00273FD4"/>
    <w:rsid w:val="00273FF9"/>
    <w:rsid w:val="00273FFF"/>
    <w:rsid w:val="0027401B"/>
    <w:rsid w:val="00274023"/>
    <w:rsid w:val="0027403C"/>
    <w:rsid w:val="0027403E"/>
    <w:rsid w:val="00274098"/>
    <w:rsid w:val="002740AD"/>
    <w:rsid w:val="002740E5"/>
    <w:rsid w:val="002740F4"/>
    <w:rsid w:val="00274113"/>
    <w:rsid w:val="00274125"/>
    <w:rsid w:val="00274135"/>
    <w:rsid w:val="0027414E"/>
    <w:rsid w:val="00274159"/>
    <w:rsid w:val="00274170"/>
    <w:rsid w:val="002741A5"/>
    <w:rsid w:val="002741A8"/>
    <w:rsid w:val="002741BF"/>
    <w:rsid w:val="002741D5"/>
    <w:rsid w:val="002741EF"/>
    <w:rsid w:val="0027421C"/>
    <w:rsid w:val="0027424D"/>
    <w:rsid w:val="00274273"/>
    <w:rsid w:val="00274293"/>
    <w:rsid w:val="002742B0"/>
    <w:rsid w:val="002742D5"/>
    <w:rsid w:val="00274337"/>
    <w:rsid w:val="0027433A"/>
    <w:rsid w:val="0027434C"/>
    <w:rsid w:val="00274352"/>
    <w:rsid w:val="00274396"/>
    <w:rsid w:val="00274399"/>
    <w:rsid w:val="002743A0"/>
    <w:rsid w:val="002743A9"/>
    <w:rsid w:val="002743B7"/>
    <w:rsid w:val="002743F9"/>
    <w:rsid w:val="00274449"/>
    <w:rsid w:val="0027444D"/>
    <w:rsid w:val="00274459"/>
    <w:rsid w:val="0027445D"/>
    <w:rsid w:val="0027447F"/>
    <w:rsid w:val="00274483"/>
    <w:rsid w:val="00274497"/>
    <w:rsid w:val="002744B0"/>
    <w:rsid w:val="002744BB"/>
    <w:rsid w:val="002744C1"/>
    <w:rsid w:val="002744F2"/>
    <w:rsid w:val="00274517"/>
    <w:rsid w:val="00274549"/>
    <w:rsid w:val="002745A4"/>
    <w:rsid w:val="002745A8"/>
    <w:rsid w:val="002745CE"/>
    <w:rsid w:val="00274667"/>
    <w:rsid w:val="00274680"/>
    <w:rsid w:val="002746BE"/>
    <w:rsid w:val="002746DB"/>
    <w:rsid w:val="002746E6"/>
    <w:rsid w:val="002746F2"/>
    <w:rsid w:val="00274729"/>
    <w:rsid w:val="00274772"/>
    <w:rsid w:val="00274785"/>
    <w:rsid w:val="0027478D"/>
    <w:rsid w:val="00274792"/>
    <w:rsid w:val="0027479F"/>
    <w:rsid w:val="002747BD"/>
    <w:rsid w:val="002747D0"/>
    <w:rsid w:val="0027480D"/>
    <w:rsid w:val="00274822"/>
    <w:rsid w:val="0027485C"/>
    <w:rsid w:val="00274865"/>
    <w:rsid w:val="00274881"/>
    <w:rsid w:val="002748BE"/>
    <w:rsid w:val="00274929"/>
    <w:rsid w:val="0027496B"/>
    <w:rsid w:val="00274970"/>
    <w:rsid w:val="00274987"/>
    <w:rsid w:val="0027498B"/>
    <w:rsid w:val="002749A3"/>
    <w:rsid w:val="002749CD"/>
    <w:rsid w:val="00274A2F"/>
    <w:rsid w:val="00274A3B"/>
    <w:rsid w:val="00274A4A"/>
    <w:rsid w:val="00274A4D"/>
    <w:rsid w:val="00274A52"/>
    <w:rsid w:val="00274A57"/>
    <w:rsid w:val="00274A62"/>
    <w:rsid w:val="00274AA4"/>
    <w:rsid w:val="00274B0E"/>
    <w:rsid w:val="00274B18"/>
    <w:rsid w:val="00274BAD"/>
    <w:rsid w:val="00274BB7"/>
    <w:rsid w:val="00274BE6"/>
    <w:rsid w:val="00274CAA"/>
    <w:rsid w:val="00274CAF"/>
    <w:rsid w:val="00274CDD"/>
    <w:rsid w:val="00274CF2"/>
    <w:rsid w:val="00274CF4"/>
    <w:rsid w:val="00274D63"/>
    <w:rsid w:val="00274D95"/>
    <w:rsid w:val="00274DBE"/>
    <w:rsid w:val="00274DE0"/>
    <w:rsid w:val="00274E38"/>
    <w:rsid w:val="00274E66"/>
    <w:rsid w:val="00274EA6"/>
    <w:rsid w:val="00274EB4"/>
    <w:rsid w:val="00274ED6"/>
    <w:rsid w:val="00274F22"/>
    <w:rsid w:val="00274F28"/>
    <w:rsid w:val="00274F63"/>
    <w:rsid w:val="00274F6F"/>
    <w:rsid w:val="00274F7A"/>
    <w:rsid w:val="00274FA1"/>
    <w:rsid w:val="00274FFE"/>
    <w:rsid w:val="00275004"/>
    <w:rsid w:val="00275034"/>
    <w:rsid w:val="00275037"/>
    <w:rsid w:val="00275057"/>
    <w:rsid w:val="0027505D"/>
    <w:rsid w:val="0027506C"/>
    <w:rsid w:val="00275097"/>
    <w:rsid w:val="0027509E"/>
    <w:rsid w:val="002750C1"/>
    <w:rsid w:val="002750D0"/>
    <w:rsid w:val="002750D1"/>
    <w:rsid w:val="002750D3"/>
    <w:rsid w:val="002750E5"/>
    <w:rsid w:val="002750EE"/>
    <w:rsid w:val="00275116"/>
    <w:rsid w:val="0027511D"/>
    <w:rsid w:val="0027512C"/>
    <w:rsid w:val="00275169"/>
    <w:rsid w:val="00275171"/>
    <w:rsid w:val="002751C1"/>
    <w:rsid w:val="002751D2"/>
    <w:rsid w:val="002751E4"/>
    <w:rsid w:val="002751F8"/>
    <w:rsid w:val="002751FD"/>
    <w:rsid w:val="0027520F"/>
    <w:rsid w:val="0027522F"/>
    <w:rsid w:val="00275252"/>
    <w:rsid w:val="00275267"/>
    <w:rsid w:val="0027526D"/>
    <w:rsid w:val="0027528A"/>
    <w:rsid w:val="002752A9"/>
    <w:rsid w:val="002752BB"/>
    <w:rsid w:val="002752DF"/>
    <w:rsid w:val="00275305"/>
    <w:rsid w:val="0027531A"/>
    <w:rsid w:val="00275341"/>
    <w:rsid w:val="00275359"/>
    <w:rsid w:val="0027537D"/>
    <w:rsid w:val="002753A5"/>
    <w:rsid w:val="002753AE"/>
    <w:rsid w:val="002753B8"/>
    <w:rsid w:val="002753BC"/>
    <w:rsid w:val="0027540D"/>
    <w:rsid w:val="0027541A"/>
    <w:rsid w:val="0027541C"/>
    <w:rsid w:val="00275458"/>
    <w:rsid w:val="0027545D"/>
    <w:rsid w:val="00275497"/>
    <w:rsid w:val="00275514"/>
    <w:rsid w:val="00275582"/>
    <w:rsid w:val="002755F8"/>
    <w:rsid w:val="002756BA"/>
    <w:rsid w:val="002756C9"/>
    <w:rsid w:val="002756D5"/>
    <w:rsid w:val="002756E4"/>
    <w:rsid w:val="002756EF"/>
    <w:rsid w:val="002756FC"/>
    <w:rsid w:val="00275797"/>
    <w:rsid w:val="002757C3"/>
    <w:rsid w:val="002757C5"/>
    <w:rsid w:val="002757E2"/>
    <w:rsid w:val="002757F2"/>
    <w:rsid w:val="002757F5"/>
    <w:rsid w:val="00275827"/>
    <w:rsid w:val="0027582E"/>
    <w:rsid w:val="0027587A"/>
    <w:rsid w:val="002758AF"/>
    <w:rsid w:val="002758DB"/>
    <w:rsid w:val="00275933"/>
    <w:rsid w:val="0027593F"/>
    <w:rsid w:val="00275970"/>
    <w:rsid w:val="002759DC"/>
    <w:rsid w:val="002759FD"/>
    <w:rsid w:val="00275A06"/>
    <w:rsid w:val="00275A3A"/>
    <w:rsid w:val="00275A6E"/>
    <w:rsid w:val="00275A71"/>
    <w:rsid w:val="00275A91"/>
    <w:rsid w:val="00275AA7"/>
    <w:rsid w:val="00275AC9"/>
    <w:rsid w:val="00275ADE"/>
    <w:rsid w:val="00275B5F"/>
    <w:rsid w:val="00275B7D"/>
    <w:rsid w:val="00275C0C"/>
    <w:rsid w:val="00275C1C"/>
    <w:rsid w:val="00275C1E"/>
    <w:rsid w:val="00275C33"/>
    <w:rsid w:val="00275C40"/>
    <w:rsid w:val="00275C6E"/>
    <w:rsid w:val="00275C95"/>
    <w:rsid w:val="00275CAA"/>
    <w:rsid w:val="00275CF2"/>
    <w:rsid w:val="00275CFB"/>
    <w:rsid w:val="00275D59"/>
    <w:rsid w:val="00275DAE"/>
    <w:rsid w:val="00275DC0"/>
    <w:rsid w:val="00275E12"/>
    <w:rsid w:val="00275E16"/>
    <w:rsid w:val="00275E5D"/>
    <w:rsid w:val="00275F14"/>
    <w:rsid w:val="00275F1A"/>
    <w:rsid w:val="00275F22"/>
    <w:rsid w:val="00275F46"/>
    <w:rsid w:val="00275F4A"/>
    <w:rsid w:val="00275F5E"/>
    <w:rsid w:val="00275F81"/>
    <w:rsid w:val="00275F8D"/>
    <w:rsid w:val="00275FA1"/>
    <w:rsid w:val="00276065"/>
    <w:rsid w:val="002760F5"/>
    <w:rsid w:val="002760F7"/>
    <w:rsid w:val="00276108"/>
    <w:rsid w:val="00276122"/>
    <w:rsid w:val="00276161"/>
    <w:rsid w:val="00276162"/>
    <w:rsid w:val="0027616A"/>
    <w:rsid w:val="002761A4"/>
    <w:rsid w:val="002761E6"/>
    <w:rsid w:val="002761EC"/>
    <w:rsid w:val="00276255"/>
    <w:rsid w:val="0027628F"/>
    <w:rsid w:val="002762B6"/>
    <w:rsid w:val="002762DE"/>
    <w:rsid w:val="002762F4"/>
    <w:rsid w:val="002762FB"/>
    <w:rsid w:val="00276395"/>
    <w:rsid w:val="002763CD"/>
    <w:rsid w:val="002763EF"/>
    <w:rsid w:val="0027640E"/>
    <w:rsid w:val="00276434"/>
    <w:rsid w:val="00276447"/>
    <w:rsid w:val="00276453"/>
    <w:rsid w:val="00276467"/>
    <w:rsid w:val="0027647E"/>
    <w:rsid w:val="002764A2"/>
    <w:rsid w:val="002764B6"/>
    <w:rsid w:val="00276588"/>
    <w:rsid w:val="002765A2"/>
    <w:rsid w:val="002765A6"/>
    <w:rsid w:val="002765CE"/>
    <w:rsid w:val="00276619"/>
    <w:rsid w:val="00276623"/>
    <w:rsid w:val="0027662C"/>
    <w:rsid w:val="0027663E"/>
    <w:rsid w:val="002766F4"/>
    <w:rsid w:val="002766F9"/>
    <w:rsid w:val="00276706"/>
    <w:rsid w:val="0027672E"/>
    <w:rsid w:val="00276761"/>
    <w:rsid w:val="00276777"/>
    <w:rsid w:val="0027679E"/>
    <w:rsid w:val="002767C9"/>
    <w:rsid w:val="002767E0"/>
    <w:rsid w:val="00276849"/>
    <w:rsid w:val="00276853"/>
    <w:rsid w:val="0027685A"/>
    <w:rsid w:val="00276887"/>
    <w:rsid w:val="00276893"/>
    <w:rsid w:val="002768B1"/>
    <w:rsid w:val="002768B3"/>
    <w:rsid w:val="002768CD"/>
    <w:rsid w:val="002768D0"/>
    <w:rsid w:val="002768DE"/>
    <w:rsid w:val="0027692E"/>
    <w:rsid w:val="00276936"/>
    <w:rsid w:val="00276997"/>
    <w:rsid w:val="002769C1"/>
    <w:rsid w:val="002769DA"/>
    <w:rsid w:val="00276A62"/>
    <w:rsid w:val="00276AC2"/>
    <w:rsid w:val="00276AE2"/>
    <w:rsid w:val="00276AE5"/>
    <w:rsid w:val="00276AFB"/>
    <w:rsid w:val="00276B08"/>
    <w:rsid w:val="00276B18"/>
    <w:rsid w:val="00276B1D"/>
    <w:rsid w:val="00276B29"/>
    <w:rsid w:val="00276B33"/>
    <w:rsid w:val="00276B74"/>
    <w:rsid w:val="00276BCC"/>
    <w:rsid w:val="00276BE8"/>
    <w:rsid w:val="00276C00"/>
    <w:rsid w:val="00276C35"/>
    <w:rsid w:val="00276C44"/>
    <w:rsid w:val="00276C7F"/>
    <w:rsid w:val="00276C88"/>
    <w:rsid w:val="00276CA0"/>
    <w:rsid w:val="00276CBA"/>
    <w:rsid w:val="00276CC5"/>
    <w:rsid w:val="00276CD7"/>
    <w:rsid w:val="00276CD8"/>
    <w:rsid w:val="00276CFE"/>
    <w:rsid w:val="00276D14"/>
    <w:rsid w:val="00276DC2"/>
    <w:rsid w:val="00276DD0"/>
    <w:rsid w:val="00276DD6"/>
    <w:rsid w:val="00276DF7"/>
    <w:rsid w:val="00276DFB"/>
    <w:rsid w:val="00276E7B"/>
    <w:rsid w:val="00276E83"/>
    <w:rsid w:val="00276EF1"/>
    <w:rsid w:val="00276EFC"/>
    <w:rsid w:val="00276F14"/>
    <w:rsid w:val="00276F36"/>
    <w:rsid w:val="00276F42"/>
    <w:rsid w:val="00276F4E"/>
    <w:rsid w:val="00276F54"/>
    <w:rsid w:val="00276F72"/>
    <w:rsid w:val="00276F92"/>
    <w:rsid w:val="00276FA6"/>
    <w:rsid w:val="00276FE7"/>
    <w:rsid w:val="0027703F"/>
    <w:rsid w:val="0027715A"/>
    <w:rsid w:val="002771BF"/>
    <w:rsid w:val="0027721E"/>
    <w:rsid w:val="0027723D"/>
    <w:rsid w:val="0027723F"/>
    <w:rsid w:val="002772E1"/>
    <w:rsid w:val="00277310"/>
    <w:rsid w:val="0027733E"/>
    <w:rsid w:val="00277340"/>
    <w:rsid w:val="0027736F"/>
    <w:rsid w:val="00277387"/>
    <w:rsid w:val="002773A8"/>
    <w:rsid w:val="002773B1"/>
    <w:rsid w:val="002773FF"/>
    <w:rsid w:val="00277410"/>
    <w:rsid w:val="0027741A"/>
    <w:rsid w:val="00277445"/>
    <w:rsid w:val="00277447"/>
    <w:rsid w:val="00277472"/>
    <w:rsid w:val="00277477"/>
    <w:rsid w:val="002774A6"/>
    <w:rsid w:val="002774B9"/>
    <w:rsid w:val="002774CF"/>
    <w:rsid w:val="002774D7"/>
    <w:rsid w:val="002774DC"/>
    <w:rsid w:val="0027750A"/>
    <w:rsid w:val="00277544"/>
    <w:rsid w:val="0027758E"/>
    <w:rsid w:val="002775EC"/>
    <w:rsid w:val="00277612"/>
    <w:rsid w:val="00277617"/>
    <w:rsid w:val="0027761F"/>
    <w:rsid w:val="0027763A"/>
    <w:rsid w:val="00277644"/>
    <w:rsid w:val="00277645"/>
    <w:rsid w:val="0027764F"/>
    <w:rsid w:val="00277667"/>
    <w:rsid w:val="0027767F"/>
    <w:rsid w:val="002776BB"/>
    <w:rsid w:val="002776BE"/>
    <w:rsid w:val="0027771D"/>
    <w:rsid w:val="00277793"/>
    <w:rsid w:val="002777B3"/>
    <w:rsid w:val="0027781D"/>
    <w:rsid w:val="00277879"/>
    <w:rsid w:val="0027789F"/>
    <w:rsid w:val="002778FF"/>
    <w:rsid w:val="00277935"/>
    <w:rsid w:val="0027794B"/>
    <w:rsid w:val="002779E4"/>
    <w:rsid w:val="002779E8"/>
    <w:rsid w:val="00277A35"/>
    <w:rsid w:val="00277A5C"/>
    <w:rsid w:val="00277A9A"/>
    <w:rsid w:val="00277ADA"/>
    <w:rsid w:val="00277AFE"/>
    <w:rsid w:val="00277B06"/>
    <w:rsid w:val="00277B2C"/>
    <w:rsid w:val="00277B66"/>
    <w:rsid w:val="00277B69"/>
    <w:rsid w:val="00277B84"/>
    <w:rsid w:val="00277B93"/>
    <w:rsid w:val="00277BAB"/>
    <w:rsid w:val="00277BAF"/>
    <w:rsid w:val="00277C25"/>
    <w:rsid w:val="00277C34"/>
    <w:rsid w:val="00277C3E"/>
    <w:rsid w:val="00277C59"/>
    <w:rsid w:val="00277CE3"/>
    <w:rsid w:val="00277D21"/>
    <w:rsid w:val="00277D2B"/>
    <w:rsid w:val="00277D30"/>
    <w:rsid w:val="00277D5D"/>
    <w:rsid w:val="00277D73"/>
    <w:rsid w:val="00277E54"/>
    <w:rsid w:val="00277E63"/>
    <w:rsid w:val="00277E97"/>
    <w:rsid w:val="00277EA6"/>
    <w:rsid w:val="00277EEB"/>
    <w:rsid w:val="00277F07"/>
    <w:rsid w:val="00277F73"/>
    <w:rsid w:val="00277F91"/>
    <w:rsid w:val="00277FC4"/>
    <w:rsid w:val="00277FC5"/>
    <w:rsid w:val="0027C596"/>
    <w:rsid w:val="0028003E"/>
    <w:rsid w:val="00280047"/>
    <w:rsid w:val="00280062"/>
    <w:rsid w:val="002800A7"/>
    <w:rsid w:val="002800B0"/>
    <w:rsid w:val="002800DD"/>
    <w:rsid w:val="00280105"/>
    <w:rsid w:val="0028012F"/>
    <w:rsid w:val="00280154"/>
    <w:rsid w:val="00280197"/>
    <w:rsid w:val="00280198"/>
    <w:rsid w:val="002801D4"/>
    <w:rsid w:val="002801DF"/>
    <w:rsid w:val="002801E7"/>
    <w:rsid w:val="00280205"/>
    <w:rsid w:val="00280239"/>
    <w:rsid w:val="0028023B"/>
    <w:rsid w:val="00280266"/>
    <w:rsid w:val="00280291"/>
    <w:rsid w:val="002802C5"/>
    <w:rsid w:val="002802FC"/>
    <w:rsid w:val="00280304"/>
    <w:rsid w:val="00280314"/>
    <w:rsid w:val="00280330"/>
    <w:rsid w:val="00280341"/>
    <w:rsid w:val="00280344"/>
    <w:rsid w:val="00280367"/>
    <w:rsid w:val="002803B7"/>
    <w:rsid w:val="002803BF"/>
    <w:rsid w:val="002803F2"/>
    <w:rsid w:val="0028041C"/>
    <w:rsid w:val="0028043C"/>
    <w:rsid w:val="00280459"/>
    <w:rsid w:val="0028045C"/>
    <w:rsid w:val="00280461"/>
    <w:rsid w:val="00280480"/>
    <w:rsid w:val="0028048E"/>
    <w:rsid w:val="002804C5"/>
    <w:rsid w:val="002804D2"/>
    <w:rsid w:val="002804E7"/>
    <w:rsid w:val="00280506"/>
    <w:rsid w:val="00280510"/>
    <w:rsid w:val="00280553"/>
    <w:rsid w:val="00280556"/>
    <w:rsid w:val="0028055C"/>
    <w:rsid w:val="002805D1"/>
    <w:rsid w:val="002805ED"/>
    <w:rsid w:val="00280634"/>
    <w:rsid w:val="00280653"/>
    <w:rsid w:val="0028065C"/>
    <w:rsid w:val="0028067B"/>
    <w:rsid w:val="00280690"/>
    <w:rsid w:val="00280693"/>
    <w:rsid w:val="002806D8"/>
    <w:rsid w:val="002806E2"/>
    <w:rsid w:val="00280703"/>
    <w:rsid w:val="00280714"/>
    <w:rsid w:val="00280782"/>
    <w:rsid w:val="00280788"/>
    <w:rsid w:val="0028078F"/>
    <w:rsid w:val="00280793"/>
    <w:rsid w:val="002807AC"/>
    <w:rsid w:val="002807C8"/>
    <w:rsid w:val="0028080D"/>
    <w:rsid w:val="00280816"/>
    <w:rsid w:val="0028084F"/>
    <w:rsid w:val="002808BA"/>
    <w:rsid w:val="002808C5"/>
    <w:rsid w:val="002808CA"/>
    <w:rsid w:val="00280A1A"/>
    <w:rsid w:val="00280A1E"/>
    <w:rsid w:val="00280A2E"/>
    <w:rsid w:val="00280A4D"/>
    <w:rsid w:val="00280A6D"/>
    <w:rsid w:val="00280A85"/>
    <w:rsid w:val="00280A8F"/>
    <w:rsid w:val="00280AD8"/>
    <w:rsid w:val="00280AE7"/>
    <w:rsid w:val="00280AEE"/>
    <w:rsid w:val="00280B11"/>
    <w:rsid w:val="00280B25"/>
    <w:rsid w:val="00280B3E"/>
    <w:rsid w:val="00280B5E"/>
    <w:rsid w:val="00280B60"/>
    <w:rsid w:val="00280BD2"/>
    <w:rsid w:val="00280C87"/>
    <w:rsid w:val="00280C96"/>
    <w:rsid w:val="00280CDE"/>
    <w:rsid w:val="00280CF1"/>
    <w:rsid w:val="00280D05"/>
    <w:rsid w:val="00280D17"/>
    <w:rsid w:val="00280D1D"/>
    <w:rsid w:val="00280D1E"/>
    <w:rsid w:val="00280D37"/>
    <w:rsid w:val="00280D45"/>
    <w:rsid w:val="00280D4C"/>
    <w:rsid w:val="00280D5D"/>
    <w:rsid w:val="00280D95"/>
    <w:rsid w:val="00280DB0"/>
    <w:rsid w:val="00280E02"/>
    <w:rsid w:val="00280E16"/>
    <w:rsid w:val="00280E36"/>
    <w:rsid w:val="00280E40"/>
    <w:rsid w:val="00280E4A"/>
    <w:rsid w:val="00280E93"/>
    <w:rsid w:val="00280EBA"/>
    <w:rsid w:val="00280F03"/>
    <w:rsid w:val="00280F17"/>
    <w:rsid w:val="00280F85"/>
    <w:rsid w:val="00280F8A"/>
    <w:rsid w:val="00280FA9"/>
    <w:rsid w:val="00281009"/>
    <w:rsid w:val="0028102D"/>
    <w:rsid w:val="00281038"/>
    <w:rsid w:val="00281042"/>
    <w:rsid w:val="00281048"/>
    <w:rsid w:val="00281088"/>
    <w:rsid w:val="002810AC"/>
    <w:rsid w:val="002810E5"/>
    <w:rsid w:val="00281108"/>
    <w:rsid w:val="0028111D"/>
    <w:rsid w:val="0028113C"/>
    <w:rsid w:val="0028117F"/>
    <w:rsid w:val="0028118C"/>
    <w:rsid w:val="002811A6"/>
    <w:rsid w:val="002811C5"/>
    <w:rsid w:val="00281208"/>
    <w:rsid w:val="00281237"/>
    <w:rsid w:val="00281258"/>
    <w:rsid w:val="0028126A"/>
    <w:rsid w:val="002812B3"/>
    <w:rsid w:val="002812CC"/>
    <w:rsid w:val="00281307"/>
    <w:rsid w:val="00281315"/>
    <w:rsid w:val="00281320"/>
    <w:rsid w:val="0028139E"/>
    <w:rsid w:val="002813D8"/>
    <w:rsid w:val="002813ED"/>
    <w:rsid w:val="002814BC"/>
    <w:rsid w:val="00281562"/>
    <w:rsid w:val="00281568"/>
    <w:rsid w:val="00281594"/>
    <w:rsid w:val="002815B5"/>
    <w:rsid w:val="002815F2"/>
    <w:rsid w:val="00281612"/>
    <w:rsid w:val="0028164B"/>
    <w:rsid w:val="00281658"/>
    <w:rsid w:val="00281683"/>
    <w:rsid w:val="0028169C"/>
    <w:rsid w:val="002816BB"/>
    <w:rsid w:val="002816C8"/>
    <w:rsid w:val="002816D6"/>
    <w:rsid w:val="00281739"/>
    <w:rsid w:val="00281775"/>
    <w:rsid w:val="002817EF"/>
    <w:rsid w:val="0028183A"/>
    <w:rsid w:val="00281856"/>
    <w:rsid w:val="00281858"/>
    <w:rsid w:val="0028186C"/>
    <w:rsid w:val="0028186F"/>
    <w:rsid w:val="0028187E"/>
    <w:rsid w:val="002818AE"/>
    <w:rsid w:val="00281905"/>
    <w:rsid w:val="0028191B"/>
    <w:rsid w:val="0028191D"/>
    <w:rsid w:val="00281948"/>
    <w:rsid w:val="0028195D"/>
    <w:rsid w:val="00281962"/>
    <w:rsid w:val="0028197D"/>
    <w:rsid w:val="0028198C"/>
    <w:rsid w:val="0028198E"/>
    <w:rsid w:val="002819AA"/>
    <w:rsid w:val="002819E9"/>
    <w:rsid w:val="002819EA"/>
    <w:rsid w:val="00281A10"/>
    <w:rsid w:val="00281A1C"/>
    <w:rsid w:val="00281A20"/>
    <w:rsid w:val="00281A80"/>
    <w:rsid w:val="00281AC8"/>
    <w:rsid w:val="00281AE0"/>
    <w:rsid w:val="00281AF7"/>
    <w:rsid w:val="00281B11"/>
    <w:rsid w:val="00281B51"/>
    <w:rsid w:val="00281B79"/>
    <w:rsid w:val="00281BB2"/>
    <w:rsid w:val="00281BCC"/>
    <w:rsid w:val="00281BF5"/>
    <w:rsid w:val="00281C40"/>
    <w:rsid w:val="00281C6D"/>
    <w:rsid w:val="00281C8B"/>
    <w:rsid w:val="00281C8E"/>
    <w:rsid w:val="00281CB2"/>
    <w:rsid w:val="00281CD5"/>
    <w:rsid w:val="00281CD6"/>
    <w:rsid w:val="00281D06"/>
    <w:rsid w:val="00281D21"/>
    <w:rsid w:val="00281D43"/>
    <w:rsid w:val="00281D4D"/>
    <w:rsid w:val="00281DAA"/>
    <w:rsid w:val="00281DBD"/>
    <w:rsid w:val="00281DDD"/>
    <w:rsid w:val="00281E09"/>
    <w:rsid w:val="00281E18"/>
    <w:rsid w:val="00281E3C"/>
    <w:rsid w:val="00281E5D"/>
    <w:rsid w:val="00281EA8"/>
    <w:rsid w:val="00281EC7"/>
    <w:rsid w:val="00281EF6"/>
    <w:rsid w:val="00281F35"/>
    <w:rsid w:val="00281F54"/>
    <w:rsid w:val="00281F5D"/>
    <w:rsid w:val="00281F71"/>
    <w:rsid w:val="00281F92"/>
    <w:rsid w:val="002820A3"/>
    <w:rsid w:val="002820EA"/>
    <w:rsid w:val="00282121"/>
    <w:rsid w:val="00282137"/>
    <w:rsid w:val="00282138"/>
    <w:rsid w:val="0028216B"/>
    <w:rsid w:val="0028219D"/>
    <w:rsid w:val="002821DC"/>
    <w:rsid w:val="002821FC"/>
    <w:rsid w:val="002821FF"/>
    <w:rsid w:val="00282267"/>
    <w:rsid w:val="002822CA"/>
    <w:rsid w:val="002822CB"/>
    <w:rsid w:val="002822E0"/>
    <w:rsid w:val="0028230B"/>
    <w:rsid w:val="00282346"/>
    <w:rsid w:val="00282355"/>
    <w:rsid w:val="002823AA"/>
    <w:rsid w:val="002823EB"/>
    <w:rsid w:val="002823EE"/>
    <w:rsid w:val="00282412"/>
    <w:rsid w:val="00282418"/>
    <w:rsid w:val="002824B6"/>
    <w:rsid w:val="002824BC"/>
    <w:rsid w:val="002824E0"/>
    <w:rsid w:val="00282520"/>
    <w:rsid w:val="0028253D"/>
    <w:rsid w:val="00282542"/>
    <w:rsid w:val="00282575"/>
    <w:rsid w:val="0028257F"/>
    <w:rsid w:val="0028258C"/>
    <w:rsid w:val="002825B5"/>
    <w:rsid w:val="002825EA"/>
    <w:rsid w:val="00282626"/>
    <w:rsid w:val="0028267D"/>
    <w:rsid w:val="00282681"/>
    <w:rsid w:val="002826A1"/>
    <w:rsid w:val="00282732"/>
    <w:rsid w:val="00282733"/>
    <w:rsid w:val="0028273F"/>
    <w:rsid w:val="00282742"/>
    <w:rsid w:val="002827B9"/>
    <w:rsid w:val="002827C5"/>
    <w:rsid w:val="002827DA"/>
    <w:rsid w:val="0028281B"/>
    <w:rsid w:val="00282823"/>
    <w:rsid w:val="0028285A"/>
    <w:rsid w:val="0028286F"/>
    <w:rsid w:val="0028289A"/>
    <w:rsid w:val="002828A3"/>
    <w:rsid w:val="002828AF"/>
    <w:rsid w:val="002828EC"/>
    <w:rsid w:val="0028296A"/>
    <w:rsid w:val="00282983"/>
    <w:rsid w:val="0028299C"/>
    <w:rsid w:val="002829B3"/>
    <w:rsid w:val="002829BF"/>
    <w:rsid w:val="00282A09"/>
    <w:rsid w:val="00282A62"/>
    <w:rsid w:val="00282A7C"/>
    <w:rsid w:val="00282A96"/>
    <w:rsid w:val="00282AE5"/>
    <w:rsid w:val="00282AF0"/>
    <w:rsid w:val="00282AF7"/>
    <w:rsid w:val="00282B2C"/>
    <w:rsid w:val="00282B48"/>
    <w:rsid w:val="00282B58"/>
    <w:rsid w:val="00282B97"/>
    <w:rsid w:val="00282BEC"/>
    <w:rsid w:val="00282BF7"/>
    <w:rsid w:val="00282C11"/>
    <w:rsid w:val="00282C31"/>
    <w:rsid w:val="00282C34"/>
    <w:rsid w:val="00282C5E"/>
    <w:rsid w:val="00282C6F"/>
    <w:rsid w:val="00282C99"/>
    <w:rsid w:val="00282C9E"/>
    <w:rsid w:val="00282CAC"/>
    <w:rsid w:val="00282CB2"/>
    <w:rsid w:val="00282CF7"/>
    <w:rsid w:val="00282D07"/>
    <w:rsid w:val="00282D1E"/>
    <w:rsid w:val="00282D20"/>
    <w:rsid w:val="00282D3F"/>
    <w:rsid w:val="00282D61"/>
    <w:rsid w:val="00282DA2"/>
    <w:rsid w:val="00282DCC"/>
    <w:rsid w:val="00282DE3"/>
    <w:rsid w:val="00282E09"/>
    <w:rsid w:val="00282E0A"/>
    <w:rsid w:val="00282E0F"/>
    <w:rsid w:val="00282E19"/>
    <w:rsid w:val="00282E2C"/>
    <w:rsid w:val="00282E2E"/>
    <w:rsid w:val="00282E33"/>
    <w:rsid w:val="00282E37"/>
    <w:rsid w:val="00282E9D"/>
    <w:rsid w:val="00282ED1"/>
    <w:rsid w:val="00282ED8"/>
    <w:rsid w:val="00282EDC"/>
    <w:rsid w:val="00282EED"/>
    <w:rsid w:val="00282F36"/>
    <w:rsid w:val="00282F4A"/>
    <w:rsid w:val="00282F4B"/>
    <w:rsid w:val="00282F59"/>
    <w:rsid w:val="00282FDF"/>
    <w:rsid w:val="00282FE6"/>
    <w:rsid w:val="00282FED"/>
    <w:rsid w:val="00282FF1"/>
    <w:rsid w:val="00283003"/>
    <w:rsid w:val="00283023"/>
    <w:rsid w:val="00283061"/>
    <w:rsid w:val="00283085"/>
    <w:rsid w:val="002830AC"/>
    <w:rsid w:val="002830AD"/>
    <w:rsid w:val="002830F6"/>
    <w:rsid w:val="002830FC"/>
    <w:rsid w:val="00283132"/>
    <w:rsid w:val="00283169"/>
    <w:rsid w:val="00283180"/>
    <w:rsid w:val="00283196"/>
    <w:rsid w:val="002831B8"/>
    <w:rsid w:val="002831C1"/>
    <w:rsid w:val="002831CB"/>
    <w:rsid w:val="00283207"/>
    <w:rsid w:val="0028320F"/>
    <w:rsid w:val="00283222"/>
    <w:rsid w:val="00283223"/>
    <w:rsid w:val="0028323A"/>
    <w:rsid w:val="00283272"/>
    <w:rsid w:val="00283281"/>
    <w:rsid w:val="002832A2"/>
    <w:rsid w:val="002832B2"/>
    <w:rsid w:val="002832E6"/>
    <w:rsid w:val="002832F5"/>
    <w:rsid w:val="002832FF"/>
    <w:rsid w:val="0028338A"/>
    <w:rsid w:val="00283396"/>
    <w:rsid w:val="002833A0"/>
    <w:rsid w:val="002833FF"/>
    <w:rsid w:val="002834C6"/>
    <w:rsid w:val="002834C8"/>
    <w:rsid w:val="00283501"/>
    <w:rsid w:val="0028351A"/>
    <w:rsid w:val="00283557"/>
    <w:rsid w:val="00283562"/>
    <w:rsid w:val="00283565"/>
    <w:rsid w:val="0028358A"/>
    <w:rsid w:val="0028359C"/>
    <w:rsid w:val="002835A0"/>
    <w:rsid w:val="002835B0"/>
    <w:rsid w:val="002835D9"/>
    <w:rsid w:val="002835E8"/>
    <w:rsid w:val="002835F7"/>
    <w:rsid w:val="0028361A"/>
    <w:rsid w:val="0028362C"/>
    <w:rsid w:val="00283635"/>
    <w:rsid w:val="00283665"/>
    <w:rsid w:val="00283671"/>
    <w:rsid w:val="0028367C"/>
    <w:rsid w:val="00283695"/>
    <w:rsid w:val="00283698"/>
    <w:rsid w:val="002836AD"/>
    <w:rsid w:val="002836CE"/>
    <w:rsid w:val="0028370A"/>
    <w:rsid w:val="00283726"/>
    <w:rsid w:val="00283741"/>
    <w:rsid w:val="0028376E"/>
    <w:rsid w:val="00283772"/>
    <w:rsid w:val="002837FA"/>
    <w:rsid w:val="00283877"/>
    <w:rsid w:val="002838D2"/>
    <w:rsid w:val="002838DA"/>
    <w:rsid w:val="002838EB"/>
    <w:rsid w:val="0028393F"/>
    <w:rsid w:val="00283954"/>
    <w:rsid w:val="00283960"/>
    <w:rsid w:val="0028398B"/>
    <w:rsid w:val="0028399C"/>
    <w:rsid w:val="002839A1"/>
    <w:rsid w:val="002839BA"/>
    <w:rsid w:val="002839D4"/>
    <w:rsid w:val="002839D9"/>
    <w:rsid w:val="00283A2E"/>
    <w:rsid w:val="00283A41"/>
    <w:rsid w:val="00283A57"/>
    <w:rsid w:val="00283A84"/>
    <w:rsid w:val="00283A8A"/>
    <w:rsid w:val="00283A8D"/>
    <w:rsid w:val="00283ABB"/>
    <w:rsid w:val="00283AE0"/>
    <w:rsid w:val="00283B0B"/>
    <w:rsid w:val="00283B16"/>
    <w:rsid w:val="00283B20"/>
    <w:rsid w:val="00283B38"/>
    <w:rsid w:val="00283B39"/>
    <w:rsid w:val="00283B42"/>
    <w:rsid w:val="00283B96"/>
    <w:rsid w:val="00283BA5"/>
    <w:rsid w:val="00283BDD"/>
    <w:rsid w:val="00283C18"/>
    <w:rsid w:val="00283C60"/>
    <w:rsid w:val="00283C7A"/>
    <w:rsid w:val="00283C7D"/>
    <w:rsid w:val="00283C98"/>
    <w:rsid w:val="00283CA4"/>
    <w:rsid w:val="00283D47"/>
    <w:rsid w:val="00283D63"/>
    <w:rsid w:val="00283DAA"/>
    <w:rsid w:val="00283DE9"/>
    <w:rsid w:val="00283E00"/>
    <w:rsid w:val="00283E1A"/>
    <w:rsid w:val="00283E31"/>
    <w:rsid w:val="00283E57"/>
    <w:rsid w:val="00283E6C"/>
    <w:rsid w:val="00283E74"/>
    <w:rsid w:val="00283ED5"/>
    <w:rsid w:val="00283EEB"/>
    <w:rsid w:val="00283EFE"/>
    <w:rsid w:val="00283F2A"/>
    <w:rsid w:val="00283F36"/>
    <w:rsid w:val="00283F80"/>
    <w:rsid w:val="00283FCA"/>
    <w:rsid w:val="0028401A"/>
    <w:rsid w:val="00284088"/>
    <w:rsid w:val="002840D8"/>
    <w:rsid w:val="002840FD"/>
    <w:rsid w:val="0028416F"/>
    <w:rsid w:val="002841EF"/>
    <w:rsid w:val="00284209"/>
    <w:rsid w:val="00284215"/>
    <w:rsid w:val="00284233"/>
    <w:rsid w:val="002842B1"/>
    <w:rsid w:val="002842DB"/>
    <w:rsid w:val="002842F0"/>
    <w:rsid w:val="002842F6"/>
    <w:rsid w:val="0028434E"/>
    <w:rsid w:val="00284375"/>
    <w:rsid w:val="00284385"/>
    <w:rsid w:val="002843ED"/>
    <w:rsid w:val="00284407"/>
    <w:rsid w:val="0028442A"/>
    <w:rsid w:val="0028447E"/>
    <w:rsid w:val="00284483"/>
    <w:rsid w:val="002844A2"/>
    <w:rsid w:val="002844A6"/>
    <w:rsid w:val="002844C7"/>
    <w:rsid w:val="00284533"/>
    <w:rsid w:val="0028454F"/>
    <w:rsid w:val="002845B5"/>
    <w:rsid w:val="00284611"/>
    <w:rsid w:val="00284622"/>
    <w:rsid w:val="0028465A"/>
    <w:rsid w:val="0028466F"/>
    <w:rsid w:val="0028467A"/>
    <w:rsid w:val="00284688"/>
    <w:rsid w:val="00284692"/>
    <w:rsid w:val="002846A8"/>
    <w:rsid w:val="002846F8"/>
    <w:rsid w:val="00284717"/>
    <w:rsid w:val="0028472E"/>
    <w:rsid w:val="00284749"/>
    <w:rsid w:val="0028474F"/>
    <w:rsid w:val="00284764"/>
    <w:rsid w:val="002847AD"/>
    <w:rsid w:val="002847F9"/>
    <w:rsid w:val="00284933"/>
    <w:rsid w:val="00284981"/>
    <w:rsid w:val="0028499A"/>
    <w:rsid w:val="002849F4"/>
    <w:rsid w:val="002849F6"/>
    <w:rsid w:val="00284A81"/>
    <w:rsid w:val="00284A87"/>
    <w:rsid w:val="00284AB9"/>
    <w:rsid w:val="00284ABA"/>
    <w:rsid w:val="00284AFC"/>
    <w:rsid w:val="00284B01"/>
    <w:rsid w:val="00284B4C"/>
    <w:rsid w:val="00284B66"/>
    <w:rsid w:val="00284B6F"/>
    <w:rsid w:val="00284BB6"/>
    <w:rsid w:val="00284BBB"/>
    <w:rsid w:val="00284C32"/>
    <w:rsid w:val="00284C40"/>
    <w:rsid w:val="00284C6B"/>
    <w:rsid w:val="00284C70"/>
    <w:rsid w:val="00284C76"/>
    <w:rsid w:val="00284CBC"/>
    <w:rsid w:val="00284CBD"/>
    <w:rsid w:val="00284D48"/>
    <w:rsid w:val="00284D52"/>
    <w:rsid w:val="00284D6E"/>
    <w:rsid w:val="00284DAC"/>
    <w:rsid w:val="00284DAE"/>
    <w:rsid w:val="00284DCD"/>
    <w:rsid w:val="00284E0C"/>
    <w:rsid w:val="00284E1B"/>
    <w:rsid w:val="00284E25"/>
    <w:rsid w:val="00284E40"/>
    <w:rsid w:val="00284E43"/>
    <w:rsid w:val="00284E7F"/>
    <w:rsid w:val="00284E81"/>
    <w:rsid w:val="00284ECF"/>
    <w:rsid w:val="00284EE2"/>
    <w:rsid w:val="00284EF8"/>
    <w:rsid w:val="00284F08"/>
    <w:rsid w:val="00284F21"/>
    <w:rsid w:val="00284F3A"/>
    <w:rsid w:val="00284F40"/>
    <w:rsid w:val="00284F57"/>
    <w:rsid w:val="00284F59"/>
    <w:rsid w:val="00284F85"/>
    <w:rsid w:val="00284F8E"/>
    <w:rsid w:val="00284FA1"/>
    <w:rsid w:val="00284FA2"/>
    <w:rsid w:val="00284FA4"/>
    <w:rsid w:val="00284FC8"/>
    <w:rsid w:val="0028502E"/>
    <w:rsid w:val="002850A3"/>
    <w:rsid w:val="002850E5"/>
    <w:rsid w:val="0028511D"/>
    <w:rsid w:val="00285148"/>
    <w:rsid w:val="0028514C"/>
    <w:rsid w:val="0028518F"/>
    <w:rsid w:val="0028519A"/>
    <w:rsid w:val="002851B2"/>
    <w:rsid w:val="002851BA"/>
    <w:rsid w:val="002851BD"/>
    <w:rsid w:val="002851F4"/>
    <w:rsid w:val="00285200"/>
    <w:rsid w:val="0028521F"/>
    <w:rsid w:val="00285282"/>
    <w:rsid w:val="0028528C"/>
    <w:rsid w:val="00285294"/>
    <w:rsid w:val="002852FD"/>
    <w:rsid w:val="00285338"/>
    <w:rsid w:val="00285353"/>
    <w:rsid w:val="00285378"/>
    <w:rsid w:val="00285385"/>
    <w:rsid w:val="00285395"/>
    <w:rsid w:val="00285398"/>
    <w:rsid w:val="00285431"/>
    <w:rsid w:val="0028546D"/>
    <w:rsid w:val="00285480"/>
    <w:rsid w:val="00285522"/>
    <w:rsid w:val="0028552A"/>
    <w:rsid w:val="0028556C"/>
    <w:rsid w:val="00285570"/>
    <w:rsid w:val="00285574"/>
    <w:rsid w:val="0028558F"/>
    <w:rsid w:val="0028564C"/>
    <w:rsid w:val="002856E0"/>
    <w:rsid w:val="002856E9"/>
    <w:rsid w:val="00285752"/>
    <w:rsid w:val="00285759"/>
    <w:rsid w:val="0028575A"/>
    <w:rsid w:val="00285772"/>
    <w:rsid w:val="0028577B"/>
    <w:rsid w:val="002857AC"/>
    <w:rsid w:val="002857DD"/>
    <w:rsid w:val="002857E1"/>
    <w:rsid w:val="002857F1"/>
    <w:rsid w:val="002857F7"/>
    <w:rsid w:val="002857FF"/>
    <w:rsid w:val="00285836"/>
    <w:rsid w:val="0028584E"/>
    <w:rsid w:val="00285851"/>
    <w:rsid w:val="0028586D"/>
    <w:rsid w:val="002858D1"/>
    <w:rsid w:val="002858E9"/>
    <w:rsid w:val="002858F1"/>
    <w:rsid w:val="00285906"/>
    <w:rsid w:val="0028590A"/>
    <w:rsid w:val="00285946"/>
    <w:rsid w:val="00285966"/>
    <w:rsid w:val="00285984"/>
    <w:rsid w:val="0028598E"/>
    <w:rsid w:val="002859A7"/>
    <w:rsid w:val="002859AA"/>
    <w:rsid w:val="002859B0"/>
    <w:rsid w:val="002859E3"/>
    <w:rsid w:val="00285A53"/>
    <w:rsid w:val="00285A83"/>
    <w:rsid w:val="00285A96"/>
    <w:rsid w:val="00285AC1"/>
    <w:rsid w:val="00285B7A"/>
    <w:rsid w:val="00285BAA"/>
    <w:rsid w:val="00285BEE"/>
    <w:rsid w:val="00285C1F"/>
    <w:rsid w:val="00285C29"/>
    <w:rsid w:val="00285C87"/>
    <w:rsid w:val="00285C92"/>
    <w:rsid w:val="00285D7B"/>
    <w:rsid w:val="00285D7C"/>
    <w:rsid w:val="00285DD1"/>
    <w:rsid w:val="00285E1E"/>
    <w:rsid w:val="00285E3D"/>
    <w:rsid w:val="00285E58"/>
    <w:rsid w:val="00285E7E"/>
    <w:rsid w:val="00285E95"/>
    <w:rsid w:val="00285EAD"/>
    <w:rsid w:val="00285EB2"/>
    <w:rsid w:val="00285EC7"/>
    <w:rsid w:val="00285EDB"/>
    <w:rsid w:val="00285EF8"/>
    <w:rsid w:val="00285EFE"/>
    <w:rsid w:val="00285F3F"/>
    <w:rsid w:val="00285F86"/>
    <w:rsid w:val="00285FC0"/>
    <w:rsid w:val="00285FE7"/>
    <w:rsid w:val="0028601E"/>
    <w:rsid w:val="0028606A"/>
    <w:rsid w:val="0028606E"/>
    <w:rsid w:val="0028609D"/>
    <w:rsid w:val="002860DB"/>
    <w:rsid w:val="002860DC"/>
    <w:rsid w:val="0028610C"/>
    <w:rsid w:val="00286141"/>
    <w:rsid w:val="0028615F"/>
    <w:rsid w:val="00286171"/>
    <w:rsid w:val="00286173"/>
    <w:rsid w:val="00286188"/>
    <w:rsid w:val="0028618E"/>
    <w:rsid w:val="002861B4"/>
    <w:rsid w:val="002861CF"/>
    <w:rsid w:val="002861F8"/>
    <w:rsid w:val="002861F9"/>
    <w:rsid w:val="00286200"/>
    <w:rsid w:val="0028621E"/>
    <w:rsid w:val="0028622C"/>
    <w:rsid w:val="00286290"/>
    <w:rsid w:val="002862B5"/>
    <w:rsid w:val="002862BD"/>
    <w:rsid w:val="002862F1"/>
    <w:rsid w:val="00286302"/>
    <w:rsid w:val="00286329"/>
    <w:rsid w:val="00286394"/>
    <w:rsid w:val="002863B7"/>
    <w:rsid w:val="002863BC"/>
    <w:rsid w:val="00286417"/>
    <w:rsid w:val="00286451"/>
    <w:rsid w:val="0028645B"/>
    <w:rsid w:val="00286470"/>
    <w:rsid w:val="00286485"/>
    <w:rsid w:val="002864BD"/>
    <w:rsid w:val="002864CA"/>
    <w:rsid w:val="002864E9"/>
    <w:rsid w:val="00286514"/>
    <w:rsid w:val="00286523"/>
    <w:rsid w:val="00286535"/>
    <w:rsid w:val="0028655A"/>
    <w:rsid w:val="0028655F"/>
    <w:rsid w:val="0028658E"/>
    <w:rsid w:val="002865A8"/>
    <w:rsid w:val="00286620"/>
    <w:rsid w:val="00286637"/>
    <w:rsid w:val="002866A0"/>
    <w:rsid w:val="002866A8"/>
    <w:rsid w:val="002866BE"/>
    <w:rsid w:val="00286740"/>
    <w:rsid w:val="00286753"/>
    <w:rsid w:val="0028675E"/>
    <w:rsid w:val="002867A5"/>
    <w:rsid w:val="002867C3"/>
    <w:rsid w:val="00286801"/>
    <w:rsid w:val="00286812"/>
    <w:rsid w:val="0028686A"/>
    <w:rsid w:val="00286872"/>
    <w:rsid w:val="00286889"/>
    <w:rsid w:val="00286890"/>
    <w:rsid w:val="00286939"/>
    <w:rsid w:val="0028693A"/>
    <w:rsid w:val="0028696F"/>
    <w:rsid w:val="00286997"/>
    <w:rsid w:val="002869A8"/>
    <w:rsid w:val="002869CD"/>
    <w:rsid w:val="00286A22"/>
    <w:rsid w:val="00286A27"/>
    <w:rsid w:val="00286A4A"/>
    <w:rsid w:val="00286A7A"/>
    <w:rsid w:val="00286A7C"/>
    <w:rsid w:val="00286ADD"/>
    <w:rsid w:val="00286AF7"/>
    <w:rsid w:val="00286B0B"/>
    <w:rsid w:val="00286B1B"/>
    <w:rsid w:val="00286B3C"/>
    <w:rsid w:val="00286B6D"/>
    <w:rsid w:val="00286B83"/>
    <w:rsid w:val="00286BB8"/>
    <w:rsid w:val="00286BDB"/>
    <w:rsid w:val="00286BDC"/>
    <w:rsid w:val="00286C07"/>
    <w:rsid w:val="00286C27"/>
    <w:rsid w:val="00286C73"/>
    <w:rsid w:val="00286C77"/>
    <w:rsid w:val="00286C8A"/>
    <w:rsid w:val="00286CEA"/>
    <w:rsid w:val="00286CEC"/>
    <w:rsid w:val="00286D16"/>
    <w:rsid w:val="00286D1E"/>
    <w:rsid w:val="00286D6B"/>
    <w:rsid w:val="00286D9A"/>
    <w:rsid w:val="00286DC2"/>
    <w:rsid w:val="00286DEB"/>
    <w:rsid w:val="00286DF1"/>
    <w:rsid w:val="00286EC7"/>
    <w:rsid w:val="00286EDF"/>
    <w:rsid w:val="00286EE7"/>
    <w:rsid w:val="00286F13"/>
    <w:rsid w:val="00286F17"/>
    <w:rsid w:val="00286F44"/>
    <w:rsid w:val="00286F88"/>
    <w:rsid w:val="00286F8B"/>
    <w:rsid w:val="00286F8E"/>
    <w:rsid w:val="00286FC0"/>
    <w:rsid w:val="00287000"/>
    <w:rsid w:val="0028700B"/>
    <w:rsid w:val="00287043"/>
    <w:rsid w:val="0028706F"/>
    <w:rsid w:val="00287072"/>
    <w:rsid w:val="00287073"/>
    <w:rsid w:val="0028707A"/>
    <w:rsid w:val="0028707B"/>
    <w:rsid w:val="002870DD"/>
    <w:rsid w:val="0028712A"/>
    <w:rsid w:val="00287168"/>
    <w:rsid w:val="00287175"/>
    <w:rsid w:val="00287178"/>
    <w:rsid w:val="00287196"/>
    <w:rsid w:val="002871C4"/>
    <w:rsid w:val="002871E2"/>
    <w:rsid w:val="002871E8"/>
    <w:rsid w:val="00287232"/>
    <w:rsid w:val="00287260"/>
    <w:rsid w:val="0028728A"/>
    <w:rsid w:val="002872B2"/>
    <w:rsid w:val="002872D4"/>
    <w:rsid w:val="002872DA"/>
    <w:rsid w:val="002872E1"/>
    <w:rsid w:val="002872F4"/>
    <w:rsid w:val="002872FB"/>
    <w:rsid w:val="00287344"/>
    <w:rsid w:val="0028738D"/>
    <w:rsid w:val="002873C9"/>
    <w:rsid w:val="002873DF"/>
    <w:rsid w:val="002873F6"/>
    <w:rsid w:val="00287409"/>
    <w:rsid w:val="0028740F"/>
    <w:rsid w:val="00287421"/>
    <w:rsid w:val="00287472"/>
    <w:rsid w:val="00287490"/>
    <w:rsid w:val="00287496"/>
    <w:rsid w:val="002874F8"/>
    <w:rsid w:val="0028750E"/>
    <w:rsid w:val="00287531"/>
    <w:rsid w:val="00287543"/>
    <w:rsid w:val="0028756D"/>
    <w:rsid w:val="002875A3"/>
    <w:rsid w:val="002875DC"/>
    <w:rsid w:val="002875E5"/>
    <w:rsid w:val="002875EA"/>
    <w:rsid w:val="00287611"/>
    <w:rsid w:val="00287617"/>
    <w:rsid w:val="00287625"/>
    <w:rsid w:val="00287637"/>
    <w:rsid w:val="0028766F"/>
    <w:rsid w:val="0028769F"/>
    <w:rsid w:val="002876A3"/>
    <w:rsid w:val="002876F8"/>
    <w:rsid w:val="00287706"/>
    <w:rsid w:val="00287789"/>
    <w:rsid w:val="0028778F"/>
    <w:rsid w:val="002877AD"/>
    <w:rsid w:val="002877B2"/>
    <w:rsid w:val="002877BB"/>
    <w:rsid w:val="002877BF"/>
    <w:rsid w:val="002877C1"/>
    <w:rsid w:val="002877D3"/>
    <w:rsid w:val="002877DB"/>
    <w:rsid w:val="0028785E"/>
    <w:rsid w:val="0028785F"/>
    <w:rsid w:val="00287865"/>
    <w:rsid w:val="002878C9"/>
    <w:rsid w:val="002878D1"/>
    <w:rsid w:val="002878F0"/>
    <w:rsid w:val="002878FB"/>
    <w:rsid w:val="00287911"/>
    <w:rsid w:val="00287918"/>
    <w:rsid w:val="00287919"/>
    <w:rsid w:val="0028791F"/>
    <w:rsid w:val="00287922"/>
    <w:rsid w:val="0028792A"/>
    <w:rsid w:val="0028793F"/>
    <w:rsid w:val="0028799D"/>
    <w:rsid w:val="002879A0"/>
    <w:rsid w:val="002879B0"/>
    <w:rsid w:val="002879D9"/>
    <w:rsid w:val="002879EA"/>
    <w:rsid w:val="00287A11"/>
    <w:rsid w:val="00287A34"/>
    <w:rsid w:val="00287A48"/>
    <w:rsid w:val="00287A83"/>
    <w:rsid w:val="00287A96"/>
    <w:rsid w:val="00287AB4"/>
    <w:rsid w:val="00287ADE"/>
    <w:rsid w:val="00287AE4"/>
    <w:rsid w:val="00287AEF"/>
    <w:rsid w:val="00287AFC"/>
    <w:rsid w:val="00287B0E"/>
    <w:rsid w:val="00287B12"/>
    <w:rsid w:val="00287B15"/>
    <w:rsid w:val="00287B3C"/>
    <w:rsid w:val="00287B99"/>
    <w:rsid w:val="00287BD2"/>
    <w:rsid w:val="00287C09"/>
    <w:rsid w:val="00287C1C"/>
    <w:rsid w:val="00287C1F"/>
    <w:rsid w:val="00287C20"/>
    <w:rsid w:val="00287C4F"/>
    <w:rsid w:val="00287C53"/>
    <w:rsid w:val="00287C66"/>
    <w:rsid w:val="00287CC8"/>
    <w:rsid w:val="00287CDB"/>
    <w:rsid w:val="00287D23"/>
    <w:rsid w:val="00287D2D"/>
    <w:rsid w:val="00287D4A"/>
    <w:rsid w:val="00287D57"/>
    <w:rsid w:val="00287D6E"/>
    <w:rsid w:val="00287DAF"/>
    <w:rsid w:val="00287E28"/>
    <w:rsid w:val="00287E32"/>
    <w:rsid w:val="00287E4F"/>
    <w:rsid w:val="00287E76"/>
    <w:rsid w:val="00287E78"/>
    <w:rsid w:val="00287EB1"/>
    <w:rsid w:val="00287EE7"/>
    <w:rsid w:val="00287F3D"/>
    <w:rsid w:val="00287F80"/>
    <w:rsid w:val="00287FB6"/>
    <w:rsid w:val="00287FD4"/>
    <w:rsid w:val="00287FF3"/>
    <w:rsid w:val="00287FFE"/>
    <w:rsid w:val="00290010"/>
    <w:rsid w:val="0029003C"/>
    <w:rsid w:val="00290045"/>
    <w:rsid w:val="00290089"/>
    <w:rsid w:val="0029008D"/>
    <w:rsid w:val="002900A9"/>
    <w:rsid w:val="002900C4"/>
    <w:rsid w:val="002900D6"/>
    <w:rsid w:val="002900F4"/>
    <w:rsid w:val="002900FD"/>
    <w:rsid w:val="0029011C"/>
    <w:rsid w:val="00290164"/>
    <w:rsid w:val="00290196"/>
    <w:rsid w:val="002901A0"/>
    <w:rsid w:val="002901BB"/>
    <w:rsid w:val="002901C1"/>
    <w:rsid w:val="002901D7"/>
    <w:rsid w:val="002901F8"/>
    <w:rsid w:val="00290224"/>
    <w:rsid w:val="00290250"/>
    <w:rsid w:val="002902B4"/>
    <w:rsid w:val="0029031E"/>
    <w:rsid w:val="00290352"/>
    <w:rsid w:val="00290354"/>
    <w:rsid w:val="00290374"/>
    <w:rsid w:val="002903DE"/>
    <w:rsid w:val="002903DF"/>
    <w:rsid w:val="00290414"/>
    <w:rsid w:val="0029041A"/>
    <w:rsid w:val="00290473"/>
    <w:rsid w:val="002904EF"/>
    <w:rsid w:val="0029050F"/>
    <w:rsid w:val="0029053C"/>
    <w:rsid w:val="00290549"/>
    <w:rsid w:val="0029054C"/>
    <w:rsid w:val="002905AC"/>
    <w:rsid w:val="0029061C"/>
    <w:rsid w:val="0029061E"/>
    <w:rsid w:val="00290649"/>
    <w:rsid w:val="0029066C"/>
    <w:rsid w:val="00290676"/>
    <w:rsid w:val="00290686"/>
    <w:rsid w:val="002906A7"/>
    <w:rsid w:val="002906A9"/>
    <w:rsid w:val="002906C1"/>
    <w:rsid w:val="002906D9"/>
    <w:rsid w:val="0029076E"/>
    <w:rsid w:val="00290786"/>
    <w:rsid w:val="0029081C"/>
    <w:rsid w:val="002908DA"/>
    <w:rsid w:val="00290941"/>
    <w:rsid w:val="0029095D"/>
    <w:rsid w:val="00290960"/>
    <w:rsid w:val="002909BC"/>
    <w:rsid w:val="00290A11"/>
    <w:rsid w:val="00290A21"/>
    <w:rsid w:val="00290A65"/>
    <w:rsid w:val="00290AA4"/>
    <w:rsid w:val="00290AAA"/>
    <w:rsid w:val="00290ABC"/>
    <w:rsid w:val="00290ADD"/>
    <w:rsid w:val="00290B18"/>
    <w:rsid w:val="00290B45"/>
    <w:rsid w:val="00290BAC"/>
    <w:rsid w:val="00290BC9"/>
    <w:rsid w:val="00290BEF"/>
    <w:rsid w:val="00290BF7"/>
    <w:rsid w:val="00290BF8"/>
    <w:rsid w:val="00290C68"/>
    <w:rsid w:val="00290CA4"/>
    <w:rsid w:val="00290CB0"/>
    <w:rsid w:val="00290CFB"/>
    <w:rsid w:val="00290CFD"/>
    <w:rsid w:val="00290D01"/>
    <w:rsid w:val="00290D5A"/>
    <w:rsid w:val="00290D74"/>
    <w:rsid w:val="00290D7E"/>
    <w:rsid w:val="00290D8A"/>
    <w:rsid w:val="00290DBA"/>
    <w:rsid w:val="00290DCF"/>
    <w:rsid w:val="00290E1F"/>
    <w:rsid w:val="00290E3A"/>
    <w:rsid w:val="00290E3E"/>
    <w:rsid w:val="00290E9A"/>
    <w:rsid w:val="00290ECA"/>
    <w:rsid w:val="00290ED1"/>
    <w:rsid w:val="00290F31"/>
    <w:rsid w:val="00290F40"/>
    <w:rsid w:val="00290F58"/>
    <w:rsid w:val="00290F5F"/>
    <w:rsid w:val="00290F61"/>
    <w:rsid w:val="00290FA6"/>
    <w:rsid w:val="00290FC3"/>
    <w:rsid w:val="00290FC5"/>
    <w:rsid w:val="00291018"/>
    <w:rsid w:val="0029106C"/>
    <w:rsid w:val="00291078"/>
    <w:rsid w:val="0029107F"/>
    <w:rsid w:val="0029109E"/>
    <w:rsid w:val="002910B8"/>
    <w:rsid w:val="002910CF"/>
    <w:rsid w:val="002910F0"/>
    <w:rsid w:val="00291101"/>
    <w:rsid w:val="00291111"/>
    <w:rsid w:val="00291151"/>
    <w:rsid w:val="0029115C"/>
    <w:rsid w:val="00291167"/>
    <w:rsid w:val="00291187"/>
    <w:rsid w:val="002911BC"/>
    <w:rsid w:val="002911CF"/>
    <w:rsid w:val="002911FA"/>
    <w:rsid w:val="00291207"/>
    <w:rsid w:val="00291231"/>
    <w:rsid w:val="00291244"/>
    <w:rsid w:val="0029124C"/>
    <w:rsid w:val="0029126C"/>
    <w:rsid w:val="0029126F"/>
    <w:rsid w:val="00291274"/>
    <w:rsid w:val="00291276"/>
    <w:rsid w:val="0029128E"/>
    <w:rsid w:val="002912E6"/>
    <w:rsid w:val="002912EB"/>
    <w:rsid w:val="002912EE"/>
    <w:rsid w:val="00291301"/>
    <w:rsid w:val="00291308"/>
    <w:rsid w:val="0029130D"/>
    <w:rsid w:val="00291337"/>
    <w:rsid w:val="0029134F"/>
    <w:rsid w:val="0029135F"/>
    <w:rsid w:val="00291362"/>
    <w:rsid w:val="0029137B"/>
    <w:rsid w:val="0029138B"/>
    <w:rsid w:val="0029139C"/>
    <w:rsid w:val="002913D8"/>
    <w:rsid w:val="002913E6"/>
    <w:rsid w:val="0029140C"/>
    <w:rsid w:val="0029141B"/>
    <w:rsid w:val="00291426"/>
    <w:rsid w:val="00291468"/>
    <w:rsid w:val="0029147F"/>
    <w:rsid w:val="00291481"/>
    <w:rsid w:val="00291523"/>
    <w:rsid w:val="00291578"/>
    <w:rsid w:val="00291584"/>
    <w:rsid w:val="0029158F"/>
    <w:rsid w:val="0029159E"/>
    <w:rsid w:val="0029159F"/>
    <w:rsid w:val="002915A5"/>
    <w:rsid w:val="002915F0"/>
    <w:rsid w:val="002915FB"/>
    <w:rsid w:val="00291625"/>
    <w:rsid w:val="00291658"/>
    <w:rsid w:val="002916B8"/>
    <w:rsid w:val="002916CB"/>
    <w:rsid w:val="00291719"/>
    <w:rsid w:val="0029173D"/>
    <w:rsid w:val="0029175A"/>
    <w:rsid w:val="0029176E"/>
    <w:rsid w:val="002917DB"/>
    <w:rsid w:val="00291865"/>
    <w:rsid w:val="0029186D"/>
    <w:rsid w:val="00291870"/>
    <w:rsid w:val="00291883"/>
    <w:rsid w:val="0029189D"/>
    <w:rsid w:val="0029189F"/>
    <w:rsid w:val="002918D6"/>
    <w:rsid w:val="002918E9"/>
    <w:rsid w:val="0029190A"/>
    <w:rsid w:val="00291914"/>
    <w:rsid w:val="00291969"/>
    <w:rsid w:val="00291975"/>
    <w:rsid w:val="002919B9"/>
    <w:rsid w:val="002919CC"/>
    <w:rsid w:val="00291A26"/>
    <w:rsid w:val="00291A58"/>
    <w:rsid w:val="00291A6A"/>
    <w:rsid w:val="00291AA1"/>
    <w:rsid w:val="00291ACC"/>
    <w:rsid w:val="00291B43"/>
    <w:rsid w:val="00291B45"/>
    <w:rsid w:val="00291B48"/>
    <w:rsid w:val="00291B4D"/>
    <w:rsid w:val="00291B53"/>
    <w:rsid w:val="00291B6B"/>
    <w:rsid w:val="00291B6C"/>
    <w:rsid w:val="00291B6F"/>
    <w:rsid w:val="00291BE7"/>
    <w:rsid w:val="00291BF4"/>
    <w:rsid w:val="00291C15"/>
    <w:rsid w:val="00291C1A"/>
    <w:rsid w:val="00291C21"/>
    <w:rsid w:val="00291C38"/>
    <w:rsid w:val="00291CB7"/>
    <w:rsid w:val="00291CC8"/>
    <w:rsid w:val="00291CCC"/>
    <w:rsid w:val="00291D21"/>
    <w:rsid w:val="00291D55"/>
    <w:rsid w:val="00291D96"/>
    <w:rsid w:val="00291DC6"/>
    <w:rsid w:val="00291DE5"/>
    <w:rsid w:val="00291DF7"/>
    <w:rsid w:val="00291E67"/>
    <w:rsid w:val="00291E82"/>
    <w:rsid w:val="00291EA2"/>
    <w:rsid w:val="00291EAF"/>
    <w:rsid w:val="00291EE1"/>
    <w:rsid w:val="00291F1B"/>
    <w:rsid w:val="00291F5D"/>
    <w:rsid w:val="00291F8B"/>
    <w:rsid w:val="00291FBF"/>
    <w:rsid w:val="0029206C"/>
    <w:rsid w:val="00292084"/>
    <w:rsid w:val="00292099"/>
    <w:rsid w:val="002920C0"/>
    <w:rsid w:val="002920E8"/>
    <w:rsid w:val="002920F8"/>
    <w:rsid w:val="00292105"/>
    <w:rsid w:val="00292125"/>
    <w:rsid w:val="0029212D"/>
    <w:rsid w:val="00292134"/>
    <w:rsid w:val="00292152"/>
    <w:rsid w:val="00292173"/>
    <w:rsid w:val="0029218B"/>
    <w:rsid w:val="0029218E"/>
    <w:rsid w:val="002921A7"/>
    <w:rsid w:val="002921B1"/>
    <w:rsid w:val="002921BD"/>
    <w:rsid w:val="002921D9"/>
    <w:rsid w:val="00292249"/>
    <w:rsid w:val="0029224B"/>
    <w:rsid w:val="0029224E"/>
    <w:rsid w:val="002922B8"/>
    <w:rsid w:val="002922D3"/>
    <w:rsid w:val="002922D4"/>
    <w:rsid w:val="002922E0"/>
    <w:rsid w:val="002922F8"/>
    <w:rsid w:val="00292367"/>
    <w:rsid w:val="00292378"/>
    <w:rsid w:val="00292392"/>
    <w:rsid w:val="002923AF"/>
    <w:rsid w:val="002923BA"/>
    <w:rsid w:val="0029242A"/>
    <w:rsid w:val="00292467"/>
    <w:rsid w:val="00292491"/>
    <w:rsid w:val="002924A0"/>
    <w:rsid w:val="002924C0"/>
    <w:rsid w:val="002924D9"/>
    <w:rsid w:val="002924EF"/>
    <w:rsid w:val="002924FC"/>
    <w:rsid w:val="00292532"/>
    <w:rsid w:val="00292541"/>
    <w:rsid w:val="00292562"/>
    <w:rsid w:val="0029257C"/>
    <w:rsid w:val="002925AC"/>
    <w:rsid w:val="0029260B"/>
    <w:rsid w:val="0029260F"/>
    <w:rsid w:val="0029261B"/>
    <w:rsid w:val="0029263A"/>
    <w:rsid w:val="00292664"/>
    <w:rsid w:val="00292684"/>
    <w:rsid w:val="0029269F"/>
    <w:rsid w:val="002926CB"/>
    <w:rsid w:val="00292714"/>
    <w:rsid w:val="0029273F"/>
    <w:rsid w:val="0029275A"/>
    <w:rsid w:val="00292780"/>
    <w:rsid w:val="0029279E"/>
    <w:rsid w:val="002927A4"/>
    <w:rsid w:val="002927C9"/>
    <w:rsid w:val="002927DE"/>
    <w:rsid w:val="002927E2"/>
    <w:rsid w:val="00292806"/>
    <w:rsid w:val="0029280B"/>
    <w:rsid w:val="00292815"/>
    <w:rsid w:val="00292834"/>
    <w:rsid w:val="00292843"/>
    <w:rsid w:val="00292882"/>
    <w:rsid w:val="002928A2"/>
    <w:rsid w:val="00292921"/>
    <w:rsid w:val="00292940"/>
    <w:rsid w:val="0029298F"/>
    <w:rsid w:val="002929A6"/>
    <w:rsid w:val="002929B9"/>
    <w:rsid w:val="00292A33"/>
    <w:rsid w:val="00292A57"/>
    <w:rsid w:val="00292A66"/>
    <w:rsid w:val="00292A6F"/>
    <w:rsid w:val="00292AA7"/>
    <w:rsid w:val="00292AFB"/>
    <w:rsid w:val="00292B12"/>
    <w:rsid w:val="00292B26"/>
    <w:rsid w:val="00292B31"/>
    <w:rsid w:val="00292B58"/>
    <w:rsid w:val="00292BA6"/>
    <w:rsid w:val="00292BB8"/>
    <w:rsid w:val="00292BC4"/>
    <w:rsid w:val="00292C24"/>
    <w:rsid w:val="00292C2A"/>
    <w:rsid w:val="00292C44"/>
    <w:rsid w:val="00292C56"/>
    <w:rsid w:val="00292C61"/>
    <w:rsid w:val="00292C94"/>
    <w:rsid w:val="00292CB2"/>
    <w:rsid w:val="00292CD7"/>
    <w:rsid w:val="00292D53"/>
    <w:rsid w:val="00292D77"/>
    <w:rsid w:val="00292D80"/>
    <w:rsid w:val="00292DC2"/>
    <w:rsid w:val="00292DC7"/>
    <w:rsid w:val="00292DE0"/>
    <w:rsid w:val="00292E04"/>
    <w:rsid w:val="00292E14"/>
    <w:rsid w:val="00292E37"/>
    <w:rsid w:val="00292E77"/>
    <w:rsid w:val="00292E88"/>
    <w:rsid w:val="00292E9E"/>
    <w:rsid w:val="00292EBC"/>
    <w:rsid w:val="00292ED5"/>
    <w:rsid w:val="00292F12"/>
    <w:rsid w:val="00292F43"/>
    <w:rsid w:val="00292F80"/>
    <w:rsid w:val="00292FA0"/>
    <w:rsid w:val="00292FAE"/>
    <w:rsid w:val="00292FBB"/>
    <w:rsid w:val="0029300D"/>
    <w:rsid w:val="00293014"/>
    <w:rsid w:val="0029302D"/>
    <w:rsid w:val="0029303A"/>
    <w:rsid w:val="002930A3"/>
    <w:rsid w:val="002930B9"/>
    <w:rsid w:val="002930DF"/>
    <w:rsid w:val="00293111"/>
    <w:rsid w:val="0029313E"/>
    <w:rsid w:val="00293191"/>
    <w:rsid w:val="002931F5"/>
    <w:rsid w:val="00293219"/>
    <w:rsid w:val="0029324A"/>
    <w:rsid w:val="00293260"/>
    <w:rsid w:val="00293276"/>
    <w:rsid w:val="002932A1"/>
    <w:rsid w:val="002932AD"/>
    <w:rsid w:val="002932C7"/>
    <w:rsid w:val="00293307"/>
    <w:rsid w:val="00293317"/>
    <w:rsid w:val="00293322"/>
    <w:rsid w:val="00293326"/>
    <w:rsid w:val="00293367"/>
    <w:rsid w:val="0029337B"/>
    <w:rsid w:val="002933F7"/>
    <w:rsid w:val="00293437"/>
    <w:rsid w:val="0029343F"/>
    <w:rsid w:val="00293440"/>
    <w:rsid w:val="00293470"/>
    <w:rsid w:val="002934FB"/>
    <w:rsid w:val="0029350C"/>
    <w:rsid w:val="00293538"/>
    <w:rsid w:val="0029353B"/>
    <w:rsid w:val="0029356B"/>
    <w:rsid w:val="002935D5"/>
    <w:rsid w:val="002935F3"/>
    <w:rsid w:val="00293623"/>
    <w:rsid w:val="0029363E"/>
    <w:rsid w:val="00293660"/>
    <w:rsid w:val="0029366C"/>
    <w:rsid w:val="00293675"/>
    <w:rsid w:val="002936DE"/>
    <w:rsid w:val="002936EB"/>
    <w:rsid w:val="0029370F"/>
    <w:rsid w:val="00293761"/>
    <w:rsid w:val="00293784"/>
    <w:rsid w:val="002937AD"/>
    <w:rsid w:val="002937F4"/>
    <w:rsid w:val="0029382A"/>
    <w:rsid w:val="002938E6"/>
    <w:rsid w:val="002938F6"/>
    <w:rsid w:val="00293904"/>
    <w:rsid w:val="0029391B"/>
    <w:rsid w:val="00293945"/>
    <w:rsid w:val="0029394F"/>
    <w:rsid w:val="00293971"/>
    <w:rsid w:val="0029397F"/>
    <w:rsid w:val="002939CC"/>
    <w:rsid w:val="002939FA"/>
    <w:rsid w:val="00293A23"/>
    <w:rsid w:val="00293A37"/>
    <w:rsid w:val="00293A5E"/>
    <w:rsid w:val="00293A60"/>
    <w:rsid w:val="00293A77"/>
    <w:rsid w:val="00293A95"/>
    <w:rsid w:val="00293AA0"/>
    <w:rsid w:val="00293AFC"/>
    <w:rsid w:val="00293B1E"/>
    <w:rsid w:val="00293B2A"/>
    <w:rsid w:val="00293B35"/>
    <w:rsid w:val="00293B4A"/>
    <w:rsid w:val="00293B51"/>
    <w:rsid w:val="00293B5C"/>
    <w:rsid w:val="00293BA7"/>
    <w:rsid w:val="00293C45"/>
    <w:rsid w:val="00293C63"/>
    <w:rsid w:val="00293C8C"/>
    <w:rsid w:val="00293CC2"/>
    <w:rsid w:val="00293CF1"/>
    <w:rsid w:val="00293D37"/>
    <w:rsid w:val="00293D42"/>
    <w:rsid w:val="00293DD1"/>
    <w:rsid w:val="00293DE1"/>
    <w:rsid w:val="00293E64"/>
    <w:rsid w:val="00293E6F"/>
    <w:rsid w:val="00293E93"/>
    <w:rsid w:val="00293EA4"/>
    <w:rsid w:val="00293EEA"/>
    <w:rsid w:val="00293F06"/>
    <w:rsid w:val="00293F23"/>
    <w:rsid w:val="00293F36"/>
    <w:rsid w:val="00293F55"/>
    <w:rsid w:val="00293F74"/>
    <w:rsid w:val="00293F89"/>
    <w:rsid w:val="00293F92"/>
    <w:rsid w:val="00293FAC"/>
    <w:rsid w:val="00293FD9"/>
    <w:rsid w:val="00293FE2"/>
    <w:rsid w:val="00294000"/>
    <w:rsid w:val="0029401E"/>
    <w:rsid w:val="00294026"/>
    <w:rsid w:val="00294080"/>
    <w:rsid w:val="002940AD"/>
    <w:rsid w:val="002940BB"/>
    <w:rsid w:val="002940C1"/>
    <w:rsid w:val="002940C2"/>
    <w:rsid w:val="002940C5"/>
    <w:rsid w:val="002940E0"/>
    <w:rsid w:val="002940E9"/>
    <w:rsid w:val="00294156"/>
    <w:rsid w:val="00294157"/>
    <w:rsid w:val="002941A7"/>
    <w:rsid w:val="00294222"/>
    <w:rsid w:val="00294241"/>
    <w:rsid w:val="0029426B"/>
    <w:rsid w:val="00294286"/>
    <w:rsid w:val="0029428A"/>
    <w:rsid w:val="002942B3"/>
    <w:rsid w:val="00294309"/>
    <w:rsid w:val="0029430E"/>
    <w:rsid w:val="00294331"/>
    <w:rsid w:val="0029433D"/>
    <w:rsid w:val="00294345"/>
    <w:rsid w:val="00294346"/>
    <w:rsid w:val="002943A5"/>
    <w:rsid w:val="002943F5"/>
    <w:rsid w:val="0029440C"/>
    <w:rsid w:val="00294433"/>
    <w:rsid w:val="00294446"/>
    <w:rsid w:val="00294459"/>
    <w:rsid w:val="0029446E"/>
    <w:rsid w:val="0029447A"/>
    <w:rsid w:val="0029447B"/>
    <w:rsid w:val="002944B3"/>
    <w:rsid w:val="002944BA"/>
    <w:rsid w:val="002944ED"/>
    <w:rsid w:val="002944F5"/>
    <w:rsid w:val="002944FC"/>
    <w:rsid w:val="00294533"/>
    <w:rsid w:val="00294580"/>
    <w:rsid w:val="00294582"/>
    <w:rsid w:val="0029459C"/>
    <w:rsid w:val="00294608"/>
    <w:rsid w:val="00294645"/>
    <w:rsid w:val="00294652"/>
    <w:rsid w:val="00294669"/>
    <w:rsid w:val="00294690"/>
    <w:rsid w:val="002946A3"/>
    <w:rsid w:val="002946A6"/>
    <w:rsid w:val="002946BA"/>
    <w:rsid w:val="002946D7"/>
    <w:rsid w:val="002946EB"/>
    <w:rsid w:val="0029471C"/>
    <w:rsid w:val="00294727"/>
    <w:rsid w:val="00294757"/>
    <w:rsid w:val="00294774"/>
    <w:rsid w:val="002947C7"/>
    <w:rsid w:val="002947E6"/>
    <w:rsid w:val="00294805"/>
    <w:rsid w:val="0029480A"/>
    <w:rsid w:val="00294831"/>
    <w:rsid w:val="0029484D"/>
    <w:rsid w:val="0029486A"/>
    <w:rsid w:val="00294891"/>
    <w:rsid w:val="002948F4"/>
    <w:rsid w:val="002948FE"/>
    <w:rsid w:val="00294905"/>
    <w:rsid w:val="0029490C"/>
    <w:rsid w:val="0029491A"/>
    <w:rsid w:val="002949B0"/>
    <w:rsid w:val="002949BD"/>
    <w:rsid w:val="002949E3"/>
    <w:rsid w:val="002949F8"/>
    <w:rsid w:val="00294A15"/>
    <w:rsid w:val="00294A4B"/>
    <w:rsid w:val="00294A56"/>
    <w:rsid w:val="00294AA1"/>
    <w:rsid w:val="00294ADC"/>
    <w:rsid w:val="00294ADD"/>
    <w:rsid w:val="00294AE5"/>
    <w:rsid w:val="00294AE8"/>
    <w:rsid w:val="00294B20"/>
    <w:rsid w:val="00294B4A"/>
    <w:rsid w:val="00294B7A"/>
    <w:rsid w:val="00294B81"/>
    <w:rsid w:val="00294BAC"/>
    <w:rsid w:val="00294BB6"/>
    <w:rsid w:val="00294BBA"/>
    <w:rsid w:val="00294BE5"/>
    <w:rsid w:val="00294C1A"/>
    <w:rsid w:val="00294C5D"/>
    <w:rsid w:val="00294C65"/>
    <w:rsid w:val="00294C71"/>
    <w:rsid w:val="00294C8B"/>
    <w:rsid w:val="00294CD6"/>
    <w:rsid w:val="00294D2A"/>
    <w:rsid w:val="00294D4D"/>
    <w:rsid w:val="00294D84"/>
    <w:rsid w:val="00294DC3"/>
    <w:rsid w:val="00294DF4"/>
    <w:rsid w:val="00294E32"/>
    <w:rsid w:val="00294E3D"/>
    <w:rsid w:val="00294E5F"/>
    <w:rsid w:val="00294E98"/>
    <w:rsid w:val="00294F0E"/>
    <w:rsid w:val="00294F22"/>
    <w:rsid w:val="00294F43"/>
    <w:rsid w:val="00294F46"/>
    <w:rsid w:val="00294F6F"/>
    <w:rsid w:val="00294F77"/>
    <w:rsid w:val="00294FAC"/>
    <w:rsid w:val="00294FBA"/>
    <w:rsid w:val="00294FE7"/>
    <w:rsid w:val="0029504E"/>
    <w:rsid w:val="0029508E"/>
    <w:rsid w:val="002950C6"/>
    <w:rsid w:val="002950E3"/>
    <w:rsid w:val="002950F7"/>
    <w:rsid w:val="00295125"/>
    <w:rsid w:val="00295148"/>
    <w:rsid w:val="00295182"/>
    <w:rsid w:val="0029518B"/>
    <w:rsid w:val="0029519F"/>
    <w:rsid w:val="002951A0"/>
    <w:rsid w:val="002951B4"/>
    <w:rsid w:val="002951D2"/>
    <w:rsid w:val="002951D8"/>
    <w:rsid w:val="00295224"/>
    <w:rsid w:val="0029522B"/>
    <w:rsid w:val="00295238"/>
    <w:rsid w:val="00295239"/>
    <w:rsid w:val="0029524E"/>
    <w:rsid w:val="00295261"/>
    <w:rsid w:val="00295268"/>
    <w:rsid w:val="0029528B"/>
    <w:rsid w:val="002952A2"/>
    <w:rsid w:val="002952B8"/>
    <w:rsid w:val="002952D6"/>
    <w:rsid w:val="002952EC"/>
    <w:rsid w:val="002952FE"/>
    <w:rsid w:val="00295327"/>
    <w:rsid w:val="0029533F"/>
    <w:rsid w:val="00295399"/>
    <w:rsid w:val="002953B1"/>
    <w:rsid w:val="00295454"/>
    <w:rsid w:val="00295459"/>
    <w:rsid w:val="00295468"/>
    <w:rsid w:val="00295497"/>
    <w:rsid w:val="00295498"/>
    <w:rsid w:val="00295594"/>
    <w:rsid w:val="002955CB"/>
    <w:rsid w:val="002955ED"/>
    <w:rsid w:val="0029561D"/>
    <w:rsid w:val="00295644"/>
    <w:rsid w:val="0029566D"/>
    <w:rsid w:val="0029568B"/>
    <w:rsid w:val="0029568D"/>
    <w:rsid w:val="002956AA"/>
    <w:rsid w:val="002956B5"/>
    <w:rsid w:val="002956DC"/>
    <w:rsid w:val="002956EA"/>
    <w:rsid w:val="002956F0"/>
    <w:rsid w:val="0029570B"/>
    <w:rsid w:val="00295723"/>
    <w:rsid w:val="00295731"/>
    <w:rsid w:val="00295734"/>
    <w:rsid w:val="0029574A"/>
    <w:rsid w:val="00295750"/>
    <w:rsid w:val="0029577B"/>
    <w:rsid w:val="00295780"/>
    <w:rsid w:val="00295783"/>
    <w:rsid w:val="00295789"/>
    <w:rsid w:val="002957B5"/>
    <w:rsid w:val="002957D0"/>
    <w:rsid w:val="002957D3"/>
    <w:rsid w:val="002957E0"/>
    <w:rsid w:val="002957F5"/>
    <w:rsid w:val="00295809"/>
    <w:rsid w:val="0029581F"/>
    <w:rsid w:val="0029583F"/>
    <w:rsid w:val="00295842"/>
    <w:rsid w:val="00295843"/>
    <w:rsid w:val="00295855"/>
    <w:rsid w:val="00295866"/>
    <w:rsid w:val="0029588B"/>
    <w:rsid w:val="0029588E"/>
    <w:rsid w:val="002958B1"/>
    <w:rsid w:val="002958B2"/>
    <w:rsid w:val="002958C9"/>
    <w:rsid w:val="002958E4"/>
    <w:rsid w:val="002958ED"/>
    <w:rsid w:val="00295928"/>
    <w:rsid w:val="00295943"/>
    <w:rsid w:val="00295966"/>
    <w:rsid w:val="002959B7"/>
    <w:rsid w:val="002959C3"/>
    <w:rsid w:val="002959D6"/>
    <w:rsid w:val="00295A01"/>
    <w:rsid w:val="00295A1B"/>
    <w:rsid w:val="00295A3F"/>
    <w:rsid w:val="00295A43"/>
    <w:rsid w:val="00295AA2"/>
    <w:rsid w:val="00295AAA"/>
    <w:rsid w:val="00295AB4"/>
    <w:rsid w:val="00295AE1"/>
    <w:rsid w:val="00295B17"/>
    <w:rsid w:val="00295B2C"/>
    <w:rsid w:val="00295B7C"/>
    <w:rsid w:val="00295B85"/>
    <w:rsid w:val="00295BBB"/>
    <w:rsid w:val="00295BC1"/>
    <w:rsid w:val="00295BF4"/>
    <w:rsid w:val="00295C0F"/>
    <w:rsid w:val="00295C4A"/>
    <w:rsid w:val="00295C62"/>
    <w:rsid w:val="00295C6B"/>
    <w:rsid w:val="00295C91"/>
    <w:rsid w:val="00295CB1"/>
    <w:rsid w:val="00295CFF"/>
    <w:rsid w:val="00295D49"/>
    <w:rsid w:val="00295D5C"/>
    <w:rsid w:val="00295D78"/>
    <w:rsid w:val="00295D83"/>
    <w:rsid w:val="00295D86"/>
    <w:rsid w:val="00295DA3"/>
    <w:rsid w:val="00295DC6"/>
    <w:rsid w:val="00295E0D"/>
    <w:rsid w:val="00295E1C"/>
    <w:rsid w:val="00295E67"/>
    <w:rsid w:val="00295E71"/>
    <w:rsid w:val="00295E89"/>
    <w:rsid w:val="00295F40"/>
    <w:rsid w:val="00295F7E"/>
    <w:rsid w:val="00295FC7"/>
    <w:rsid w:val="00295FC8"/>
    <w:rsid w:val="00295FD2"/>
    <w:rsid w:val="00295FDF"/>
    <w:rsid w:val="00295FF4"/>
    <w:rsid w:val="00296009"/>
    <w:rsid w:val="00296030"/>
    <w:rsid w:val="00296067"/>
    <w:rsid w:val="0029608D"/>
    <w:rsid w:val="0029609C"/>
    <w:rsid w:val="002960D3"/>
    <w:rsid w:val="00296104"/>
    <w:rsid w:val="0029612C"/>
    <w:rsid w:val="00296138"/>
    <w:rsid w:val="0029614E"/>
    <w:rsid w:val="00296155"/>
    <w:rsid w:val="0029616F"/>
    <w:rsid w:val="00296176"/>
    <w:rsid w:val="002961A0"/>
    <w:rsid w:val="002961CE"/>
    <w:rsid w:val="002961D9"/>
    <w:rsid w:val="002961FF"/>
    <w:rsid w:val="00296260"/>
    <w:rsid w:val="00296261"/>
    <w:rsid w:val="00296280"/>
    <w:rsid w:val="00296288"/>
    <w:rsid w:val="00296291"/>
    <w:rsid w:val="00296295"/>
    <w:rsid w:val="00296297"/>
    <w:rsid w:val="00296300"/>
    <w:rsid w:val="0029631D"/>
    <w:rsid w:val="00296330"/>
    <w:rsid w:val="00296366"/>
    <w:rsid w:val="0029643A"/>
    <w:rsid w:val="00296450"/>
    <w:rsid w:val="00296459"/>
    <w:rsid w:val="0029646E"/>
    <w:rsid w:val="00296509"/>
    <w:rsid w:val="0029650E"/>
    <w:rsid w:val="00296524"/>
    <w:rsid w:val="00296573"/>
    <w:rsid w:val="0029659E"/>
    <w:rsid w:val="002965A8"/>
    <w:rsid w:val="002965D5"/>
    <w:rsid w:val="00296612"/>
    <w:rsid w:val="0029661D"/>
    <w:rsid w:val="00296645"/>
    <w:rsid w:val="00296662"/>
    <w:rsid w:val="0029669E"/>
    <w:rsid w:val="002966C0"/>
    <w:rsid w:val="002966DA"/>
    <w:rsid w:val="00296725"/>
    <w:rsid w:val="00296751"/>
    <w:rsid w:val="00296784"/>
    <w:rsid w:val="00296795"/>
    <w:rsid w:val="0029679D"/>
    <w:rsid w:val="002967E3"/>
    <w:rsid w:val="00296825"/>
    <w:rsid w:val="00296949"/>
    <w:rsid w:val="0029696C"/>
    <w:rsid w:val="00296975"/>
    <w:rsid w:val="002969C8"/>
    <w:rsid w:val="002969F5"/>
    <w:rsid w:val="00296A2B"/>
    <w:rsid w:val="00296A60"/>
    <w:rsid w:val="00296A81"/>
    <w:rsid w:val="00296A98"/>
    <w:rsid w:val="00296B08"/>
    <w:rsid w:val="00296B46"/>
    <w:rsid w:val="00296BE7"/>
    <w:rsid w:val="00296BEC"/>
    <w:rsid w:val="00296BFF"/>
    <w:rsid w:val="00296C1C"/>
    <w:rsid w:val="00296C49"/>
    <w:rsid w:val="00296C66"/>
    <w:rsid w:val="00296C6E"/>
    <w:rsid w:val="00296C78"/>
    <w:rsid w:val="00296C8F"/>
    <w:rsid w:val="00296CCF"/>
    <w:rsid w:val="00296D01"/>
    <w:rsid w:val="00296D52"/>
    <w:rsid w:val="00296D54"/>
    <w:rsid w:val="00296D8D"/>
    <w:rsid w:val="00296D9E"/>
    <w:rsid w:val="00296DA3"/>
    <w:rsid w:val="00296E06"/>
    <w:rsid w:val="00296E64"/>
    <w:rsid w:val="00296E88"/>
    <w:rsid w:val="00296E9B"/>
    <w:rsid w:val="00296EA5"/>
    <w:rsid w:val="00296EB5"/>
    <w:rsid w:val="00296F13"/>
    <w:rsid w:val="00296F6A"/>
    <w:rsid w:val="00296F8E"/>
    <w:rsid w:val="00296FC3"/>
    <w:rsid w:val="00296FCF"/>
    <w:rsid w:val="00296FDF"/>
    <w:rsid w:val="0029700C"/>
    <w:rsid w:val="0029706A"/>
    <w:rsid w:val="0029707A"/>
    <w:rsid w:val="0029707F"/>
    <w:rsid w:val="002970D8"/>
    <w:rsid w:val="002970DD"/>
    <w:rsid w:val="002970FB"/>
    <w:rsid w:val="002970FF"/>
    <w:rsid w:val="00297103"/>
    <w:rsid w:val="002971E9"/>
    <w:rsid w:val="002971F9"/>
    <w:rsid w:val="0029720C"/>
    <w:rsid w:val="0029721D"/>
    <w:rsid w:val="0029724E"/>
    <w:rsid w:val="00297273"/>
    <w:rsid w:val="00297281"/>
    <w:rsid w:val="002972A9"/>
    <w:rsid w:val="002972B4"/>
    <w:rsid w:val="002972DD"/>
    <w:rsid w:val="002972FE"/>
    <w:rsid w:val="002972FF"/>
    <w:rsid w:val="00297306"/>
    <w:rsid w:val="00297358"/>
    <w:rsid w:val="0029737B"/>
    <w:rsid w:val="00297383"/>
    <w:rsid w:val="00297399"/>
    <w:rsid w:val="002973CB"/>
    <w:rsid w:val="00297404"/>
    <w:rsid w:val="00297435"/>
    <w:rsid w:val="0029743B"/>
    <w:rsid w:val="00297498"/>
    <w:rsid w:val="002974B0"/>
    <w:rsid w:val="002974B3"/>
    <w:rsid w:val="002974BD"/>
    <w:rsid w:val="002974C0"/>
    <w:rsid w:val="002974C2"/>
    <w:rsid w:val="002974CC"/>
    <w:rsid w:val="002974D4"/>
    <w:rsid w:val="002974F4"/>
    <w:rsid w:val="00297568"/>
    <w:rsid w:val="002975E9"/>
    <w:rsid w:val="002975FC"/>
    <w:rsid w:val="00297678"/>
    <w:rsid w:val="0029769E"/>
    <w:rsid w:val="00297714"/>
    <w:rsid w:val="00297745"/>
    <w:rsid w:val="00297749"/>
    <w:rsid w:val="0029774E"/>
    <w:rsid w:val="00297792"/>
    <w:rsid w:val="0029779D"/>
    <w:rsid w:val="002977BC"/>
    <w:rsid w:val="002977D4"/>
    <w:rsid w:val="002977EF"/>
    <w:rsid w:val="002977F2"/>
    <w:rsid w:val="002977F8"/>
    <w:rsid w:val="0029781F"/>
    <w:rsid w:val="0029782B"/>
    <w:rsid w:val="0029782E"/>
    <w:rsid w:val="00297884"/>
    <w:rsid w:val="002978D8"/>
    <w:rsid w:val="002978FD"/>
    <w:rsid w:val="00297908"/>
    <w:rsid w:val="00297909"/>
    <w:rsid w:val="0029793B"/>
    <w:rsid w:val="00297968"/>
    <w:rsid w:val="00297969"/>
    <w:rsid w:val="00297985"/>
    <w:rsid w:val="00297A02"/>
    <w:rsid w:val="00297A21"/>
    <w:rsid w:val="00297A47"/>
    <w:rsid w:val="00297A73"/>
    <w:rsid w:val="00297A91"/>
    <w:rsid w:val="00297ABA"/>
    <w:rsid w:val="00297AF4"/>
    <w:rsid w:val="00297B40"/>
    <w:rsid w:val="00297B45"/>
    <w:rsid w:val="00297B61"/>
    <w:rsid w:val="00297B90"/>
    <w:rsid w:val="00297BC8"/>
    <w:rsid w:val="00297BE9"/>
    <w:rsid w:val="00297C14"/>
    <w:rsid w:val="00297C16"/>
    <w:rsid w:val="00297CA3"/>
    <w:rsid w:val="00297CB3"/>
    <w:rsid w:val="00297CFB"/>
    <w:rsid w:val="00297D65"/>
    <w:rsid w:val="00297D9B"/>
    <w:rsid w:val="00297D9F"/>
    <w:rsid w:val="00297DA1"/>
    <w:rsid w:val="00297E06"/>
    <w:rsid w:val="00297E2D"/>
    <w:rsid w:val="00297E4D"/>
    <w:rsid w:val="00297ECD"/>
    <w:rsid w:val="00297EFE"/>
    <w:rsid w:val="00297F01"/>
    <w:rsid w:val="00297F23"/>
    <w:rsid w:val="00297F58"/>
    <w:rsid w:val="00297F8B"/>
    <w:rsid w:val="00297FA4"/>
    <w:rsid w:val="002A0013"/>
    <w:rsid w:val="002A0042"/>
    <w:rsid w:val="002A0083"/>
    <w:rsid w:val="002A0093"/>
    <w:rsid w:val="002A00E8"/>
    <w:rsid w:val="002A00FA"/>
    <w:rsid w:val="002A0182"/>
    <w:rsid w:val="002A0190"/>
    <w:rsid w:val="002A01AD"/>
    <w:rsid w:val="002A01BA"/>
    <w:rsid w:val="002A01E8"/>
    <w:rsid w:val="002A01E9"/>
    <w:rsid w:val="002A01FA"/>
    <w:rsid w:val="002A020D"/>
    <w:rsid w:val="002A0228"/>
    <w:rsid w:val="002A022B"/>
    <w:rsid w:val="002A022C"/>
    <w:rsid w:val="002A0286"/>
    <w:rsid w:val="002A0288"/>
    <w:rsid w:val="002A0295"/>
    <w:rsid w:val="002A02A0"/>
    <w:rsid w:val="002A02DD"/>
    <w:rsid w:val="002A02ED"/>
    <w:rsid w:val="002A034C"/>
    <w:rsid w:val="002A035E"/>
    <w:rsid w:val="002A03BB"/>
    <w:rsid w:val="002A03BF"/>
    <w:rsid w:val="002A03D5"/>
    <w:rsid w:val="002A040E"/>
    <w:rsid w:val="002A0433"/>
    <w:rsid w:val="002A045C"/>
    <w:rsid w:val="002A0466"/>
    <w:rsid w:val="002A048C"/>
    <w:rsid w:val="002A04A9"/>
    <w:rsid w:val="002A04E2"/>
    <w:rsid w:val="002A04F2"/>
    <w:rsid w:val="002A04F7"/>
    <w:rsid w:val="002A04FE"/>
    <w:rsid w:val="002A051A"/>
    <w:rsid w:val="002A0554"/>
    <w:rsid w:val="002A055B"/>
    <w:rsid w:val="002A0565"/>
    <w:rsid w:val="002A056D"/>
    <w:rsid w:val="002A058C"/>
    <w:rsid w:val="002A0593"/>
    <w:rsid w:val="002A05A3"/>
    <w:rsid w:val="002A05F5"/>
    <w:rsid w:val="002A060C"/>
    <w:rsid w:val="002A061C"/>
    <w:rsid w:val="002A0622"/>
    <w:rsid w:val="002A068A"/>
    <w:rsid w:val="002A0694"/>
    <w:rsid w:val="002A0696"/>
    <w:rsid w:val="002A06A8"/>
    <w:rsid w:val="002A06B8"/>
    <w:rsid w:val="002A06C8"/>
    <w:rsid w:val="002A06CA"/>
    <w:rsid w:val="002A06CB"/>
    <w:rsid w:val="002A06D5"/>
    <w:rsid w:val="002A06F8"/>
    <w:rsid w:val="002A0710"/>
    <w:rsid w:val="002A072A"/>
    <w:rsid w:val="002A076E"/>
    <w:rsid w:val="002A0774"/>
    <w:rsid w:val="002A07DE"/>
    <w:rsid w:val="002A080D"/>
    <w:rsid w:val="002A0821"/>
    <w:rsid w:val="002A0877"/>
    <w:rsid w:val="002A0879"/>
    <w:rsid w:val="002A0894"/>
    <w:rsid w:val="002A08C6"/>
    <w:rsid w:val="002A08CC"/>
    <w:rsid w:val="002A08D1"/>
    <w:rsid w:val="002A0906"/>
    <w:rsid w:val="002A092A"/>
    <w:rsid w:val="002A097D"/>
    <w:rsid w:val="002A0985"/>
    <w:rsid w:val="002A0989"/>
    <w:rsid w:val="002A0A23"/>
    <w:rsid w:val="002A0A31"/>
    <w:rsid w:val="002A0A46"/>
    <w:rsid w:val="002A0A4F"/>
    <w:rsid w:val="002A0A93"/>
    <w:rsid w:val="002A0ACB"/>
    <w:rsid w:val="002A0ADD"/>
    <w:rsid w:val="002A0B27"/>
    <w:rsid w:val="002A0B2E"/>
    <w:rsid w:val="002A0B31"/>
    <w:rsid w:val="002A0BAE"/>
    <w:rsid w:val="002A0BB6"/>
    <w:rsid w:val="002A0BC1"/>
    <w:rsid w:val="002A0BFB"/>
    <w:rsid w:val="002A0BFD"/>
    <w:rsid w:val="002A0BFE"/>
    <w:rsid w:val="002A0C1E"/>
    <w:rsid w:val="002A0C5A"/>
    <w:rsid w:val="002A0C92"/>
    <w:rsid w:val="002A0CCD"/>
    <w:rsid w:val="002A0CDC"/>
    <w:rsid w:val="002A0CE0"/>
    <w:rsid w:val="002A0CEA"/>
    <w:rsid w:val="002A0CF7"/>
    <w:rsid w:val="002A0D02"/>
    <w:rsid w:val="002A0D74"/>
    <w:rsid w:val="002A0D79"/>
    <w:rsid w:val="002A0DB1"/>
    <w:rsid w:val="002A0DC8"/>
    <w:rsid w:val="002A0DED"/>
    <w:rsid w:val="002A0E26"/>
    <w:rsid w:val="002A0E2B"/>
    <w:rsid w:val="002A0E30"/>
    <w:rsid w:val="002A0E75"/>
    <w:rsid w:val="002A0EA9"/>
    <w:rsid w:val="002A0EC1"/>
    <w:rsid w:val="002A0EFB"/>
    <w:rsid w:val="002A0EFE"/>
    <w:rsid w:val="002A0F13"/>
    <w:rsid w:val="002A0F24"/>
    <w:rsid w:val="002A0F44"/>
    <w:rsid w:val="002A0F84"/>
    <w:rsid w:val="002A0F89"/>
    <w:rsid w:val="002A0F98"/>
    <w:rsid w:val="002A0FAF"/>
    <w:rsid w:val="002A0FC9"/>
    <w:rsid w:val="002A0FD5"/>
    <w:rsid w:val="002A1018"/>
    <w:rsid w:val="002A104C"/>
    <w:rsid w:val="002A1058"/>
    <w:rsid w:val="002A105F"/>
    <w:rsid w:val="002A10A9"/>
    <w:rsid w:val="002A10C1"/>
    <w:rsid w:val="002A110A"/>
    <w:rsid w:val="002A1121"/>
    <w:rsid w:val="002A1131"/>
    <w:rsid w:val="002A1135"/>
    <w:rsid w:val="002A1137"/>
    <w:rsid w:val="002A1160"/>
    <w:rsid w:val="002A1175"/>
    <w:rsid w:val="002A117E"/>
    <w:rsid w:val="002A119E"/>
    <w:rsid w:val="002A11EC"/>
    <w:rsid w:val="002A126E"/>
    <w:rsid w:val="002A12A3"/>
    <w:rsid w:val="002A12FB"/>
    <w:rsid w:val="002A1308"/>
    <w:rsid w:val="002A1359"/>
    <w:rsid w:val="002A139A"/>
    <w:rsid w:val="002A13CA"/>
    <w:rsid w:val="002A13CE"/>
    <w:rsid w:val="002A13FC"/>
    <w:rsid w:val="002A1432"/>
    <w:rsid w:val="002A147E"/>
    <w:rsid w:val="002A1498"/>
    <w:rsid w:val="002A14A7"/>
    <w:rsid w:val="002A14BA"/>
    <w:rsid w:val="002A14CE"/>
    <w:rsid w:val="002A1511"/>
    <w:rsid w:val="002A1529"/>
    <w:rsid w:val="002A1572"/>
    <w:rsid w:val="002A1622"/>
    <w:rsid w:val="002A1631"/>
    <w:rsid w:val="002A1645"/>
    <w:rsid w:val="002A1669"/>
    <w:rsid w:val="002A167A"/>
    <w:rsid w:val="002A169D"/>
    <w:rsid w:val="002A16A4"/>
    <w:rsid w:val="002A16D0"/>
    <w:rsid w:val="002A16EE"/>
    <w:rsid w:val="002A1721"/>
    <w:rsid w:val="002A1727"/>
    <w:rsid w:val="002A1774"/>
    <w:rsid w:val="002A1787"/>
    <w:rsid w:val="002A178B"/>
    <w:rsid w:val="002A1798"/>
    <w:rsid w:val="002A17A6"/>
    <w:rsid w:val="002A1814"/>
    <w:rsid w:val="002A1817"/>
    <w:rsid w:val="002A1839"/>
    <w:rsid w:val="002A183D"/>
    <w:rsid w:val="002A1842"/>
    <w:rsid w:val="002A1851"/>
    <w:rsid w:val="002A1868"/>
    <w:rsid w:val="002A1872"/>
    <w:rsid w:val="002A18C1"/>
    <w:rsid w:val="002A1908"/>
    <w:rsid w:val="002A1935"/>
    <w:rsid w:val="002A194D"/>
    <w:rsid w:val="002A194E"/>
    <w:rsid w:val="002A1989"/>
    <w:rsid w:val="002A19AF"/>
    <w:rsid w:val="002A19DD"/>
    <w:rsid w:val="002A19EB"/>
    <w:rsid w:val="002A1A06"/>
    <w:rsid w:val="002A1A2A"/>
    <w:rsid w:val="002A1A3B"/>
    <w:rsid w:val="002A1A56"/>
    <w:rsid w:val="002A1A88"/>
    <w:rsid w:val="002A1A8A"/>
    <w:rsid w:val="002A1A92"/>
    <w:rsid w:val="002A1ABF"/>
    <w:rsid w:val="002A1B22"/>
    <w:rsid w:val="002A1B56"/>
    <w:rsid w:val="002A1B57"/>
    <w:rsid w:val="002A1B61"/>
    <w:rsid w:val="002A1B74"/>
    <w:rsid w:val="002A1B78"/>
    <w:rsid w:val="002A1B9B"/>
    <w:rsid w:val="002A1B9D"/>
    <w:rsid w:val="002A1BA3"/>
    <w:rsid w:val="002A1BAD"/>
    <w:rsid w:val="002A1BDD"/>
    <w:rsid w:val="002A1BF6"/>
    <w:rsid w:val="002A1C0A"/>
    <w:rsid w:val="002A1C15"/>
    <w:rsid w:val="002A1C2C"/>
    <w:rsid w:val="002A1C76"/>
    <w:rsid w:val="002A1C80"/>
    <w:rsid w:val="002A1CC9"/>
    <w:rsid w:val="002A1CDC"/>
    <w:rsid w:val="002A1CDD"/>
    <w:rsid w:val="002A1CEF"/>
    <w:rsid w:val="002A1D04"/>
    <w:rsid w:val="002A1D5B"/>
    <w:rsid w:val="002A1D62"/>
    <w:rsid w:val="002A1D65"/>
    <w:rsid w:val="002A1D7D"/>
    <w:rsid w:val="002A1D80"/>
    <w:rsid w:val="002A1D8F"/>
    <w:rsid w:val="002A1DA7"/>
    <w:rsid w:val="002A1DAD"/>
    <w:rsid w:val="002A1E1C"/>
    <w:rsid w:val="002A1E7A"/>
    <w:rsid w:val="002A1E7C"/>
    <w:rsid w:val="002A1E85"/>
    <w:rsid w:val="002A1EB4"/>
    <w:rsid w:val="002A1EC9"/>
    <w:rsid w:val="002A1F23"/>
    <w:rsid w:val="002A1F54"/>
    <w:rsid w:val="002A1F56"/>
    <w:rsid w:val="002A1F62"/>
    <w:rsid w:val="002A1F79"/>
    <w:rsid w:val="002A1F81"/>
    <w:rsid w:val="002A1FD7"/>
    <w:rsid w:val="002A1FDD"/>
    <w:rsid w:val="002A1FEA"/>
    <w:rsid w:val="002A2006"/>
    <w:rsid w:val="002A2021"/>
    <w:rsid w:val="002A202A"/>
    <w:rsid w:val="002A206D"/>
    <w:rsid w:val="002A2086"/>
    <w:rsid w:val="002A20E5"/>
    <w:rsid w:val="002A2159"/>
    <w:rsid w:val="002A21B4"/>
    <w:rsid w:val="002A21D5"/>
    <w:rsid w:val="002A21E7"/>
    <w:rsid w:val="002A2218"/>
    <w:rsid w:val="002A2251"/>
    <w:rsid w:val="002A225A"/>
    <w:rsid w:val="002A2271"/>
    <w:rsid w:val="002A2283"/>
    <w:rsid w:val="002A229B"/>
    <w:rsid w:val="002A2347"/>
    <w:rsid w:val="002A2350"/>
    <w:rsid w:val="002A2353"/>
    <w:rsid w:val="002A2393"/>
    <w:rsid w:val="002A239C"/>
    <w:rsid w:val="002A23AD"/>
    <w:rsid w:val="002A23E6"/>
    <w:rsid w:val="002A2414"/>
    <w:rsid w:val="002A243D"/>
    <w:rsid w:val="002A2465"/>
    <w:rsid w:val="002A2473"/>
    <w:rsid w:val="002A2482"/>
    <w:rsid w:val="002A24E0"/>
    <w:rsid w:val="002A250E"/>
    <w:rsid w:val="002A2550"/>
    <w:rsid w:val="002A257F"/>
    <w:rsid w:val="002A2593"/>
    <w:rsid w:val="002A259C"/>
    <w:rsid w:val="002A25C3"/>
    <w:rsid w:val="002A25C9"/>
    <w:rsid w:val="002A25D9"/>
    <w:rsid w:val="002A25E4"/>
    <w:rsid w:val="002A25F4"/>
    <w:rsid w:val="002A2625"/>
    <w:rsid w:val="002A2633"/>
    <w:rsid w:val="002A2657"/>
    <w:rsid w:val="002A265E"/>
    <w:rsid w:val="002A268E"/>
    <w:rsid w:val="002A2698"/>
    <w:rsid w:val="002A271B"/>
    <w:rsid w:val="002A273B"/>
    <w:rsid w:val="002A273F"/>
    <w:rsid w:val="002A2748"/>
    <w:rsid w:val="002A2778"/>
    <w:rsid w:val="002A2794"/>
    <w:rsid w:val="002A27F5"/>
    <w:rsid w:val="002A27FC"/>
    <w:rsid w:val="002A282C"/>
    <w:rsid w:val="002A287B"/>
    <w:rsid w:val="002A2895"/>
    <w:rsid w:val="002A28A6"/>
    <w:rsid w:val="002A28B2"/>
    <w:rsid w:val="002A2900"/>
    <w:rsid w:val="002A2901"/>
    <w:rsid w:val="002A29C4"/>
    <w:rsid w:val="002A29F6"/>
    <w:rsid w:val="002A2A17"/>
    <w:rsid w:val="002A2A6E"/>
    <w:rsid w:val="002A2A80"/>
    <w:rsid w:val="002A2AD8"/>
    <w:rsid w:val="002A2B09"/>
    <w:rsid w:val="002A2B0D"/>
    <w:rsid w:val="002A2B3C"/>
    <w:rsid w:val="002A2B73"/>
    <w:rsid w:val="002A2B94"/>
    <w:rsid w:val="002A2C56"/>
    <w:rsid w:val="002A2CD7"/>
    <w:rsid w:val="002A2D05"/>
    <w:rsid w:val="002A2D40"/>
    <w:rsid w:val="002A2D5C"/>
    <w:rsid w:val="002A2DCB"/>
    <w:rsid w:val="002A2DF0"/>
    <w:rsid w:val="002A2DF6"/>
    <w:rsid w:val="002A2E0D"/>
    <w:rsid w:val="002A2E19"/>
    <w:rsid w:val="002A2E26"/>
    <w:rsid w:val="002A2E4E"/>
    <w:rsid w:val="002A2E57"/>
    <w:rsid w:val="002A2EF3"/>
    <w:rsid w:val="002A2F0B"/>
    <w:rsid w:val="002A2F27"/>
    <w:rsid w:val="002A2F9B"/>
    <w:rsid w:val="002A2FA3"/>
    <w:rsid w:val="002A2FA5"/>
    <w:rsid w:val="002A300D"/>
    <w:rsid w:val="002A3022"/>
    <w:rsid w:val="002A3038"/>
    <w:rsid w:val="002A3039"/>
    <w:rsid w:val="002A309E"/>
    <w:rsid w:val="002A30BB"/>
    <w:rsid w:val="002A30C2"/>
    <w:rsid w:val="002A30CE"/>
    <w:rsid w:val="002A30D7"/>
    <w:rsid w:val="002A3111"/>
    <w:rsid w:val="002A3117"/>
    <w:rsid w:val="002A3132"/>
    <w:rsid w:val="002A3185"/>
    <w:rsid w:val="002A3188"/>
    <w:rsid w:val="002A3191"/>
    <w:rsid w:val="002A31E5"/>
    <w:rsid w:val="002A3203"/>
    <w:rsid w:val="002A3208"/>
    <w:rsid w:val="002A322A"/>
    <w:rsid w:val="002A322D"/>
    <w:rsid w:val="002A3236"/>
    <w:rsid w:val="002A32BB"/>
    <w:rsid w:val="002A3302"/>
    <w:rsid w:val="002A3325"/>
    <w:rsid w:val="002A338B"/>
    <w:rsid w:val="002A33AC"/>
    <w:rsid w:val="002A33B8"/>
    <w:rsid w:val="002A33C2"/>
    <w:rsid w:val="002A33C5"/>
    <w:rsid w:val="002A33E7"/>
    <w:rsid w:val="002A340E"/>
    <w:rsid w:val="002A3415"/>
    <w:rsid w:val="002A341B"/>
    <w:rsid w:val="002A345D"/>
    <w:rsid w:val="002A3460"/>
    <w:rsid w:val="002A349B"/>
    <w:rsid w:val="002A34A2"/>
    <w:rsid w:val="002A34ED"/>
    <w:rsid w:val="002A3515"/>
    <w:rsid w:val="002A3553"/>
    <w:rsid w:val="002A355F"/>
    <w:rsid w:val="002A358D"/>
    <w:rsid w:val="002A359C"/>
    <w:rsid w:val="002A362C"/>
    <w:rsid w:val="002A368A"/>
    <w:rsid w:val="002A36DD"/>
    <w:rsid w:val="002A36FC"/>
    <w:rsid w:val="002A370A"/>
    <w:rsid w:val="002A370F"/>
    <w:rsid w:val="002A3717"/>
    <w:rsid w:val="002A372E"/>
    <w:rsid w:val="002A3756"/>
    <w:rsid w:val="002A377A"/>
    <w:rsid w:val="002A3797"/>
    <w:rsid w:val="002A37A5"/>
    <w:rsid w:val="002A380F"/>
    <w:rsid w:val="002A382B"/>
    <w:rsid w:val="002A3842"/>
    <w:rsid w:val="002A387A"/>
    <w:rsid w:val="002A389B"/>
    <w:rsid w:val="002A38A1"/>
    <w:rsid w:val="002A38B6"/>
    <w:rsid w:val="002A38CB"/>
    <w:rsid w:val="002A38CC"/>
    <w:rsid w:val="002A38D8"/>
    <w:rsid w:val="002A3979"/>
    <w:rsid w:val="002A39E1"/>
    <w:rsid w:val="002A3A0E"/>
    <w:rsid w:val="002A3AA6"/>
    <w:rsid w:val="002A3ADB"/>
    <w:rsid w:val="002A3B01"/>
    <w:rsid w:val="002A3B07"/>
    <w:rsid w:val="002A3B27"/>
    <w:rsid w:val="002A3B32"/>
    <w:rsid w:val="002A3B3E"/>
    <w:rsid w:val="002A3B59"/>
    <w:rsid w:val="002A3B62"/>
    <w:rsid w:val="002A3B71"/>
    <w:rsid w:val="002A3B80"/>
    <w:rsid w:val="002A3B9C"/>
    <w:rsid w:val="002A3BA8"/>
    <w:rsid w:val="002A3BE8"/>
    <w:rsid w:val="002A3C24"/>
    <w:rsid w:val="002A3C31"/>
    <w:rsid w:val="002A3C58"/>
    <w:rsid w:val="002A3C7D"/>
    <w:rsid w:val="002A3CFA"/>
    <w:rsid w:val="002A3CFF"/>
    <w:rsid w:val="002A3D06"/>
    <w:rsid w:val="002A3DA0"/>
    <w:rsid w:val="002A3DA7"/>
    <w:rsid w:val="002A3DF4"/>
    <w:rsid w:val="002A3E04"/>
    <w:rsid w:val="002A3E08"/>
    <w:rsid w:val="002A3E71"/>
    <w:rsid w:val="002A3E76"/>
    <w:rsid w:val="002A3E7B"/>
    <w:rsid w:val="002A3EA3"/>
    <w:rsid w:val="002A3ECF"/>
    <w:rsid w:val="002A3F00"/>
    <w:rsid w:val="002A3F04"/>
    <w:rsid w:val="002A3F34"/>
    <w:rsid w:val="002A3F52"/>
    <w:rsid w:val="002A3F82"/>
    <w:rsid w:val="002A3F89"/>
    <w:rsid w:val="002A3FBD"/>
    <w:rsid w:val="002A3FFF"/>
    <w:rsid w:val="002A4057"/>
    <w:rsid w:val="002A405F"/>
    <w:rsid w:val="002A407A"/>
    <w:rsid w:val="002A409B"/>
    <w:rsid w:val="002A40BD"/>
    <w:rsid w:val="002A40DE"/>
    <w:rsid w:val="002A40FF"/>
    <w:rsid w:val="002A4102"/>
    <w:rsid w:val="002A4122"/>
    <w:rsid w:val="002A4157"/>
    <w:rsid w:val="002A4166"/>
    <w:rsid w:val="002A416F"/>
    <w:rsid w:val="002A4184"/>
    <w:rsid w:val="002A41EB"/>
    <w:rsid w:val="002A423A"/>
    <w:rsid w:val="002A4246"/>
    <w:rsid w:val="002A42A4"/>
    <w:rsid w:val="002A4309"/>
    <w:rsid w:val="002A4345"/>
    <w:rsid w:val="002A43BB"/>
    <w:rsid w:val="002A4404"/>
    <w:rsid w:val="002A4461"/>
    <w:rsid w:val="002A4474"/>
    <w:rsid w:val="002A4478"/>
    <w:rsid w:val="002A4496"/>
    <w:rsid w:val="002A44A9"/>
    <w:rsid w:val="002A44B3"/>
    <w:rsid w:val="002A4530"/>
    <w:rsid w:val="002A453E"/>
    <w:rsid w:val="002A4551"/>
    <w:rsid w:val="002A455F"/>
    <w:rsid w:val="002A4566"/>
    <w:rsid w:val="002A45D2"/>
    <w:rsid w:val="002A46C4"/>
    <w:rsid w:val="002A46FD"/>
    <w:rsid w:val="002A4701"/>
    <w:rsid w:val="002A470B"/>
    <w:rsid w:val="002A4722"/>
    <w:rsid w:val="002A474A"/>
    <w:rsid w:val="002A4751"/>
    <w:rsid w:val="002A476B"/>
    <w:rsid w:val="002A47CE"/>
    <w:rsid w:val="002A4810"/>
    <w:rsid w:val="002A48B5"/>
    <w:rsid w:val="002A48CC"/>
    <w:rsid w:val="002A4957"/>
    <w:rsid w:val="002A497D"/>
    <w:rsid w:val="002A4981"/>
    <w:rsid w:val="002A49AB"/>
    <w:rsid w:val="002A49D9"/>
    <w:rsid w:val="002A49E4"/>
    <w:rsid w:val="002A4A1D"/>
    <w:rsid w:val="002A4A49"/>
    <w:rsid w:val="002A4A72"/>
    <w:rsid w:val="002A4A7F"/>
    <w:rsid w:val="002A4ABD"/>
    <w:rsid w:val="002A4AD6"/>
    <w:rsid w:val="002A4ADB"/>
    <w:rsid w:val="002A4AED"/>
    <w:rsid w:val="002A4AF9"/>
    <w:rsid w:val="002A4AFB"/>
    <w:rsid w:val="002A4B17"/>
    <w:rsid w:val="002A4B35"/>
    <w:rsid w:val="002A4B85"/>
    <w:rsid w:val="002A4B86"/>
    <w:rsid w:val="002A4BEA"/>
    <w:rsid w:val="002A4C1A"/>
    <w:rsid w:val="002A4C33"/>
    <w:rsid w:val="002A4C3E"/>
    <w:rsid w:val="002A4C45"/>
    <w:rsid w:val="002A4C68"/>
    <w:rsid w:val="002A4C93"/>
    <w:rsid w:val="002A4CF3"/>
    <w:rsid w:val="002A4D24"/>
    <w:rsid w:val="002A4D45"/>
    <w:rsid w:val="002A4D47"/>
    <w:rsid w:val="002A4D56"/>
    <w:rsid w:val="002A4DB6"/>
    <w:rsid w:val="002A4DB8"/>
    <w:rsid w:val="002A4DBE"/>
    <w:rsid w:val="002A4DD3"/>
    <w:rsid w:val="002A4DF3"/>
    <w:rsid w:val="002A4E07"/>
    <w:rsid w:val="002A4E4F"/>
    <w:rsid w:val="002A4E50"/>
    <w:rsid w:val="002A4E63"/>
    <w:rsid w:val="002A4E96"/>
    <w:rsid w:val="002A4EDA"/>
    <w:rsid w:val="002A4EDD"/>
    <w:rsid w:val="002A4EE7"/>
    <w:rsid w:val="002A4EF3"/>
    <w:rsid w:val="002A4F0A"/>
    <w:rsid w:val="002A4F2C"/>
    <w:rsid w:val="002A4F3F"/>
    <w:rsid w:val="002A4F42"/>
    <w:rsid w:val="002A4F59"/>
    <w:rsid w:val="002A4F67"/>
    <w:rsid w:val="002A4F89"/>
    <w:rsid w:val="002A4FCA"/>
    <w:rsid w:val="002A4FCB"/>
    <w:rsid w:val="002A4FE1"/>
    <w:rsid w:val="002A4FF1"/>
    <w:rsid w:val="002A5003"/>
    <w:rsid w:val="002A505D"/>
    <w:rsid w:val="002A5075"/>
    <w:rsid w:val="002A5078"/>
    <w:rsid w:val="002A50CA"/>
    <w:rsid w:val="002A50E1"/>
    <w:rsid w:val="002A50F3"/>
    <w:rsid w:val="002A5116"/>
    <w:rsid w:val="002A5172"/>
    <w:rsid w:val="002A51C6"/>
    <w:rsid w:val="002A5210"/>
    <w:rsid w:val="002A5211"/>
    <w:rsid w:val="002A5224"/>
    <w:rsid w:val="002A526E"/>
    <w:rsid w:val="002A5273"/>
    <w:rsid w:val="002A527D"/>
    <w:rsid w:val="002A52BB"/>
    <w:rsid w:val="002A531B"/>
    <w:rsid w:val="002A5352"/>
    <w:rsid w:val="002A535A"/>
    <w:rsid w:val="002A5370"/>
    <w:rsid w:val="002A5389"/>
    <w:rsid w:val="002A5391"/>
    <w:rsid w:val="002A53B3"/>
    <w:rsid w:val="002A53B4"/>
    <w:rsid w:val="002A53C3"/>
    <w:rsid w:val="002A53E7"/>
    <w:rsid w:val="002A544C"/>
    <w:rsid w:val="002A5461"/>
    <w:rsid w:val="002A5462"/>
    <w:rsid w:val="002A5486"/>
    <w:rsid w:val="002A5487"/>
    <w:rsid w:val="002A551B"/>
    <w:rsid w:val="002A5531"/>
    <w:rsid w:val="002A554E"/>
    <w:rsid w:val="002A5552"/>
    <w:rsid w:val="002A5584"/>
    <w:rsid w:val="002A559D"/>
    <w:rsid w:val="002A55A4"/>
    <w:rsid w:val="002A55C9"/>
    <w:rsid w:val="002A55E3"/>
    <w:rsid w:val="002A5648"/>
    <w:rsid w:val="002A566D"/>
    <w:rsid w:val="002A56B1"/>
    <w:rsid w:val="002A56BB"/>
    <w:rsid w:val="002A56DA"/>
    <w:rsid w:val="002A56FB"/>
    <w:rsid w:val="002A571E"/>
    <w:rsid w:val="002A573F"/>
    <w:rsid w:val="002A576E"/>
    <w:rsid w:val="002A579A"/>
    <w:rsid w:val="002A5830"/>
    <w:rsid w:val="002A586B"/>
    <w:rsid w:val="002A5873"/>
    <w:rsid w:val="002A58B5"/>
    <w:rsid w:val="002A58C9"/>
    <w:rsid w:val="002A58E2"/>
    <w:rsid w:val="002A58EB"/>
    <w:rsid w:val="002A58EE"/>
    <w:rsid w:val="002A5911"/>
    <w:rsid w:val="002A591B"/>
    <w:rsid w:val="002A5947"/>
    <w:rsid w:val="002A5996"/>
    <w:rsid w:val="002A59A8"/>
    <w:rsid w:val="002A59AD"/>
    <w:rsid w:val="002A59B4"/>
    <w:rsid w:val="002A5A05"/>
    <w:rsid w:val="002A5A14"/>
    <w:rsid w:val="002A5A44"/>
    <w:rsid w:val="002A5A48"/>
    <w:rsid w:val="002A5A60"/>
    <w:rsid w:val="002A5A66"/>
    <w:rsid w:val="002A5A67"/>
    <w:rsid w:val="002A5A78"/>
    <w:rsid w:val="002A5A7C"/>
    <w:rsid w:val="002A5A82"/>
    <w:rsid w:val="002A5A8C"/>
    <w:rsid w:val="002A5A95"/>
    <w:rsid w:val="002A5AD5"/>
    <w:rsid w:val="002A5AEB"/>
    <w:rsid w:val="002A5B00"/>
    <w:rsid w:val="002A5B03"/>
    <w:rsid w:val="002A5B24"/>
    <w:rsid w:val="002A5B44"/>
    <w:rsid w:val="002A5B62"/>
    <w:rsid w:val="002A5B6A"/>
    <w:rsid w:val="002A5B74"/>
    <w:rsid w:val="002A5B86"/>
    <w:rsid w:val="002A5B8A"/>
    <w:rsid w:val="002A5C2B"/>
    <w:rsid w:val="002A5C78"/>
    <w:rsid w:val="002A5CE0"/>
    <w:rsid w:val="002A5D3D"/>
    <w:rsid w:val="002A5D90"/>
    <w:rsid w:val="002A5DBF"/>
    <w:rsid w:val="002A5DE5"/>
    <w:rsid w:val="002A5DF8"/>
    <w:rsid w:val="002A5E6D"/>
    <w:rsid w:val="002A5E8D"/>
    <w:rsid w:val="002A5EAC"/>
    <w:rsid w:val="002A5EBD"/>
    <w:rsid w:val="002A5ED6"/>
    <w:rsid w:val="002A5EF5"/>
    <w:rsid w:val="002A5F2E"/>
    <w:rsid w:val="002A5F4B"/>
    <w:rsid w:val="002A5F58"/>
    <w:rsid w:val="002A5F96"/>
    <w:rsid w:val="002A5F9D"/>
    <w:rsid w:val="002A5FAE"/>
    <w:rsid w:val="002A6024"/>
    <w:rsid w:val="002A609E"/>
    <w:rsid w:val="002A60D4"/>
    <w:rsid w:val="002A60D7"/>
    <w:rsid w:val="002A60EF"/>
    <w:rsid w:val="002A613D"/>
    <w:rsid w:val="002A6145"/>
    <w:rsid w:val="002A6161"/>
    <w:rsid w:val="002A61CE"/>
    <w:rsid w:val="002A61F3"/>
    <w:rsid w:val="002A61F9"/>
    <w:rsid w:val="002A6249"/>
    <w:rsid w:val="002A624A"/>
    <w:rsid w:val="002A6268"/>
    <w:rsid w:val="002A6292"/>
    <w:rsid w:val="002A62A5"/>
    <w:rsid w:val="002A62B0"/>
    <w:rsid w:val="002A62D1"/>
    <w:rsid w:val="002A62F0"/>
    <w:rsid w:val="002A6303"/>
    <w:rsid w:val="002A6328"/>
    <w:rsid w:val="002A6342"/>
    <w:rsid w:val="002A63E3"/>
    <w:rsid w:val="002A6403"/>
    <w:rsid w:val="002A6412"/>
    <w:rsid w:val="002A6428"/>
    <w:rsid w:val="002A644C"/>
    <w:rsid w:val="002A646E"/>
    <w:rsid w:val="002A6486"/>
    <w:rsid w:val="002A649F"/>
    <w:rsid w:val="002A64A7"/>
    <w:rsid w:val="002A64DC"/>
    <w:rsid w:val="002A650C"/>
    <w:rsid w:val="002A653C"/>
    <w:rsid w:val="002A653E"/>
    <w:rsid w:val="002A6548"/>
    <w:rsid w:val="002A656C"/>
    <w:rsid w:val="002A656E"/>
    <w:rsid w:val="002A6584"/>
    <w:rsid w:val="002A65B5"/>
    <w:rsid w:val="002A65CF"/>
    <w:rsid w:val="002A65D1"/>
    <w:rsid w:val="002A6604"/>
    <w:rsid w:val="002A660F"/>
    <w:rsid w:val="002A664A"/>
    <w:rsid w:val="002A665E"/>
    <w:rsid w:val="002A666B"/>
    <w:rsid w:val="002A6685"/>
    <w:rsid w:val="002A66BA"/>
    <w:rsid w:val="002A66F3"/>
    <w:rsid w:val="002A66FE"/>
    <w:rsid w:val="002A6705"/>
    <w:rsid w:val="002A6732"/>
    <w:rsid w:val="002A673A"/>
    <w:rsid w:val="002A675A"/>
    <w:rsid w:val="002A6764"/>
    <w:rsid w:val="002A67A3"/>
    <w:rsid w:val="002A682B"/>
    <w:rsid w:val="002A683B"/>
    <w:rsid w:val="002A6846"/>
    <w:rsid w:val="002A6847"/>
    <w:rsid w:val="002A6873"/>
    <w:rsid w:val="002A689B"/>
    <w:rsid w:val="002A68A2"/>
    <w:rsid w:val="002A68B5"/>
    <w:rsid w:val="002A68B6"/>
    <w:rsid w:val="002A68C5"/>
    <w:rsid w:val="002A68E9"/>
    <w:rsid w:val="002A6905"/>
    <w:rsid w:val="002A6925"/>
    <w:rsid w:val="002A6927"/>
    <w:rsid w:val="002A6939"/>
    <w:rsid w:val="002A6992"/>
    <w:rsid w:val="002A69B5"/>
    <w:rsid w:val="002A69B8"/>
    <w:rsid w:val="002A69BC"/>
    <w:rsid w:val="002A69C2"/>
    <w:rsid w:val="002A69F1"/>
    <w:rsid w:val="002A69F9"/>
    <w:rsid w:val="002A6A30"/>
    <w:rsid w:val="002A6A43"/>
    <w:rsid w:val="002A6A51"/>
    <w:rsid w:val="002A6A7F"/>
    <w:rsid w:val="002A6A92"/>
    <w:rsid w:val="002A6AB1"/>
    <w:rsid w:val="002A6AB7"/>
    <w:rsid w:val="002A6ABB"/>
    <w:rsid w:val="002A6ACE"/>
    <w:rsid w:val="002A6B15"/>
    <w:rsid w:val="002A6B32"/>
    <w:rsid w:val="002A6B4D"/>
    <w:rsid w:val="002A6B52"/>
    <w:rsid w:val="002A6B91"/>
    <w:rsid w:val="002A6B97"/>
    <w:rsid w:val="002A6BC2"/>
    <w:rsid w:val="002A6BCA"/>
    <w:rsid w:val="002A6C00"/>
    <w:rsid w:val="002A6C2C"/>
    <w:rsid w:val="002A6CAC"/>
    <w:rsid w:val="002A6CB8"/>
    <w:rsid w:val="002A6D3F"/>
    <w:rsid w:val="002A6D6B"/>
    <w:rsid w:val="002A6D9D"/>
    <w:rsid w:val="002A6DA8"/>
    <w:rsid w:val="002A6DB6"/>
    <w:rsid w:val="002A6DD1"/>
    <w:rsid w:val="002A6E37"/>
    <w:rsid w:val="002A6E53"/>
    <w:rsid w:val="002A6E5B"/>
    <w:rsid w:val="002A6E7B"/>
    <w:rsid w:val="002A6E7F"/>
    <w:rsid w:val="002A6E95"/>
    <w:rsid w:val="002A6EA0"/>
    <w:rsid w:val="002A6EAD"/>
    <w:rsid w:val="002A6EB3"/>
    <w:rsid w:val="002A6EC7"/>
    <w:rsid w:val="002A6ED5"/>
    <w:rsid w:val="002A6F26"/>
    <w:rsid w:val="002A6F31"/>
    <w:rsid w:val="002A6F3F"/>
    <w:rsid w:val="002A6F5A"/>
    <w:rsid w:val="002A6F85"/>
    <w:rsid w:val="002A6F9D"/>
    <w:rsid w:val="002A6FFE"/>
    <w:rsid w:val="002A7008"/>
    <w:rsid w:val="002A7013"/>
    <w:rsid w:val="002A7023"/>
    <w:rsid w:val="002A7096"/>
    <w:rsid w:val="002A70AA"/>
    <w:rsid w:val="002A712A"/>
    <w:rsid w:val="002A713A"/>
    <w:rsid w:val="002A715C"/>
    <w:rsid w:val="002A71E8"/>
    <w:rsid w:val="002A7211"/>
    <w:rsid w:val="002A7213"/>
    <w:rsid w:val="002A7254"/>
    <w:rsid w:val="002A72C0"/>
    <w:rsid w:val="002A72C5"/>
    <w:rsid w:val="002A72EA"/>
    <w:rsid w:val="002A72F5"/>
    <w:rsid w:val="002A7324"/>
    <w:rsid w:val="002A7356"/>
    <w:rsid w:val="002A735E"/>
    <w:rsid w:val="002A7367"/>
    <w:rsid w:val="002A7375"/>
    <w:rsid w:val="002A7389"/>
    <w:rsid w:val="002A73A6"/>
    <w:rsid w:val="002A73CD"/>
    <w:rsid w:val="002A73E0"/>
    <w:rsid w:val="002A73F3"/>
    <w:rsid w:val="002A74CA"/>
    <w:rsid w:val="002A74D2"/>
    <w:rsid w:val="002A74D7"/>
    <w:rsid w:val="002A74DB"/>
    <w:rsid w:val="002A74F7"/>
    <w:rsid w:val="002A752C"/>
    <w:rsid w:val="002A7531"/>
    <w:rsid w:val="002A7534"/>
    <w:rsid w:val="002A7539"/>
    <w:rsid w:val="002A756D"/>
    <w:rsid w:val="002A7594"/>
    <w:rsid w:val="002A75ED"/>
    <w:rsid w:val="002A760C"/>
    <w:rsid w:val="002A7687"/>
    <w:rsid w:val="002A76A1"/>
    <w:rsid w:val="002A76BE"/>
    <w:rsid w:val="002A76DC"/>
    <w:rsid w:val="002A76F3"/>
    <w:rsid w:val="002A7716"/>
    <w:rsid w:val="002A7736"/>
    <w:rsid w:val="002A773C"/>
    <w:rsid w:val="002A7759"/>
    <w:rsid w:val="002A7786"/>
    <w:rsid w:val="002A7795"/>
    <w:rsid w:val="002A77B8"/>
    <w:rsid w:val="002A77BC"/>
    <w:rsid w:val="002A77C5"/>
    <w:rsid w:val="002A77CC"/>
    <w:rsid w:val="002A77E6"/>
    <w:rsid w:val="002A77EF"/>
    <w:rsid w:val="002A77F7"/>
    <w:rsid w:val="002A781F"/>
    <w:rsid w:val="002A7836"/>
    <w:rsid w:val="002A789D"/>
    <w:rsid w:val="002A78B9"/>
    <w:rsid w:val="002A78C1"/>
    <w:rsid w:val="002A78DA"/>
    <w:rsid w:val="002A7937"/>
    <w:rsid w:val="002A7964"/>
    <w:rsid w:val="002A797B"/>
    <w:rsid w:val="002A7A3E"/>
    <w:rsid w:val="002A7A41"/>
    <w:rsid w:val="002A7A43"/>
    <w:rsid w:val="002A7A48"/>
    <w:rsid w:val="002A7A6E"/>
    <w:rsid w:val="002A7A7A"/>
    <w:rsid w:val="002A7A7F"/>
    <w:rsid w:val="002A7AB6"/>
    <w:rsid w:val="002A7ABA"/>
    <w:rsid w:val="002A7AE1"/>
    <w:rsid w:val="002A7B0C"/>
    <w:rsid w:val="002A7B10"/>
    <w:rsid w:val="002A7B31"/>
    <w:rsid w:val="002A7B4C"/>
    <w:rsid w:val="002A7B4D"/>
    <w:rsid w:val="002A7B8B"/>
    <w:rsid w:val="002A7BA4"/>
    <w:rsid w:val="002A7BBC"/>
    <w:rsid w:val="002A7BD2"/>
    <w:rsid w:val="002A7C14"/>
    <w:rsid w:val="002A7CC2"/>
    <w:rsid w:val="002A7CF3"/>
    <w:rsid w:val="002A7D22"/>
    <w:rsid w:val="002A7D61"/>
    <w:rsid w:val="002A7DC6"/>
    <w:rsid w:val="002A7DFD"/>
    <w:rsid w:val="002A7E03"/>
    <w:rsid w:val="002A7E0E"/>
    <w:rsid w:val="002A7E37"/>
    <w:rsid w:val="002A7E4C"/>
    <w:rsid w:val="002A7F0F"/>
    <w:rsid w:val="002A7F47"/>
    <w:rsid w:val="002A7F69"/>
    <w:rsid w:val="002A7F6C"/>
    <w:rsid w:val="002A7F70"/>
    <w:rsid w:val="002A7FAE"/>
    <w:rsid w:val="002A7FB6"/>
    <w:rsid w:val="002B0000"/>
    <w:rsid w:val="002B0003"/>
    <w:rsid w:val="002B001F"/>
    <w:rsid w:val="002B003D"/>
    <w:rsid w:val="002B005E"/>
    <w:rsid w:val="002B007B"/>
    <w:rsid w:val="002B00BD"/>
    <w:rsid w:val="002B00C5"/>
    <w:rsid w:val="002B00D0"/>
    <w:rsid w:val="002B018B"/>
    <w:rsid w:val="002B0191"/>
    <w:rsid w:val="002B019B"/>
    <w:rsid w:val="002B0234"/>
    <w:rsid w:val="002B026F"/>
    <w:rsid w:val="002B0281"/>
    <w:rsid w:val="002B0286"/>
    <w:rsid w:val="002B0290"/>
    <w:rsid w:val="002B02B8"/>
    <w:rsid w:val="002B02F4"/>
    <w:rsid w:val="002B031E"/>
    <w:rsid w:val="002B0327"/>
    <w:rsid w:val="002B032A"/>
    <w:rsid w:val="002B0357"/>
    <w:rsid w:val="002B038B"/>
    <w:rsid w:val="002B039B"/>
    <w:rsid w:val="002B03C5"/>
    <w:rsid w:val="002B03E2"/>
    <w:rsid w:val="002B03E6"/>
    <w:rsid w:val="002B03E8"/>
    <w:rsid w:val="002B0417"/>
    <w:rsid w:val="002B042B"/>
    <w:rsid w:val="002B043A"/>
    <w:rsid w:val="002B046E"/>
    <w:rsid w:val="002B047F"/>
    <w:rsid w:val="002B048A"/>
    <w:rsid w:val="002B048C"/>
    <w:rsid w:val="002B04E7"/>
    <w:rsid w:val="002B0523"/>
    <w:rsid w:val="002B0529"/>
    <w:rsid w:val="002B0595"/>
    <w:rsid w:val="002B0613"/>
    <w:rsid w:val="002B061D"/>
    <w:rsid w:val="002B0647"/>
    <w:rsid w:val="002B0662"/>
    <w:rsid w:val="002B06A6"/>
    <w:rsid w:val="002B06BD"/>
    <w:rsid w:val="002B06EC"/>
    <w:rsid w:val="002B070A"/>
    <w:rsid w:val="002B0724"/>
    <w:rsid w:val="002B0757"/>
    <w:rsid w:val="002B075E"/>
    <w:rsid w:val="002B0766"/>
    <w:rsid w:val="002B0790"/>
    <w:rsid w:val="002B0791"/>
    <w:rsid w:val="002B07AF"/>
    <w:rsid w:val="002B07B4"/>
    <w:rsid w:val="002B07CB"/>
    <w:rsid w:val="002B07EA"/>
    <w:rsid w:val="002B083B"/>
    <w:rsid w:val="002B085A"/>
    <w:rsid w:val="002B0889"/>
    <w:rsid w:val="002B0897"/>
    <w:rsid w:val="002B0899"/>
    <w:rsid w:val="002B08B3"/>
    <w:rsid w:val="002B08BD"/>
    <w:rsid w:val="002B08E0"/>
    <w:rsid w:val="002B0914"/>
    <w:rsid w:val="002B0919"/>
    <w:rsid w:val="002B0920"/>
    <w:rsid w:val="002B092C"/>
    <w:rsid w:val="002B0941"/>
    <w:rsid w:val="002B0999"/>
    <w:rsid w:val="002B09B1"/>
    <w:rsid w:val="002B09C5"/>
    <w:rsid w:val="002B09D8"/>
    <w:rsid w:val="002B0A24"/>
    <w:rsid w:val="002B0A45"/>
    <w:rsid w:val="002B0A7F"/>
    <w:rsid w:val="002B0AAD"/>
    <w:rsid w:val="002B0B11"/>
    <w:rsid w:val="002B0B24"/>
    <w:rsid w:val="002B0B70"/>
    <w:rsid w:val="002B0BF0"/>
    <w:rsid w:val="002B0C38"/>
    <w:rsid w:val="002B0C72"/>
    <w:rsid w:val="002B0C8A"/>
    <w:rsid w:val="002B0CBE"/>
    <w:rsid w:val="002B0D3E"/>
    <w:rsid w:val="002B0D7F"/>
    <w:rsid w:val="002B0D82"/>
    <w:rsid w:val="002B0DE3"/>
    <w:rsid w:val="002B0E17"/>
    <w:rsid w:val="002B0E20"/>
    <w:rsid w:val="002B0E4C"/>
    <w:rsid w:val="002B0E6C"/>
    <w:rsid w:val="002B0EB4"/>
    <w:rsid w:val="002B0EB8"/>
    <w:rsid w:val="002B0F02"/>
    <w:rsid w:val="002B0F05"/>
    <w:rsid w:val="002B0F51"/>
    <w:rsid w:val="002B0F61"/>
    <w:rsid w:val="002B0F75"/>
    <w:rsid w:val="002B0FA6"/>
    <w:rsid w:val="002B0FC3"/>
    <w:rsid w:val="002B0FE3"/>
    <w:rsid w:val="002B0FF1"/>
    <w:rsid w:val="002B1040"/>
    <w:rsid w:val="002B1098"/>
    <w:rsid w:val="002B10AB"/>
    <w:rsid w:val="002B10C7"/>
    <w:rsid w:val="002B1102"/>
    <w:rsid w:val="002B111F"/>
    <w:rsid w:val="002B11AB"/>
    <w:rsid w:val="002B11BD"/>
    <w:rsid w:val="002B11EE"/>
    <w:rsid w:val="002B11FE"/>
    <w:rsid w:val="002B1201"/>
    <w:rsid w:val="002B1216"/>
    <w:rsid w:val="002B1218"/>
    <w:rsid w:val="002B122E"/>
    <w:rsid w:val="002B125A"/>
    <w:rsid w:val="002B128C"/>
    <w:rsid w:val="002B12B2"/>
    <w:rsid w:val="002B12C7"/>
    <w:rsid w:val="002B12E3"/>
    <w:rsid w:val="002B12F4"/>
    <w:rsid w:val="002B1368"/>
    <w:rsid w:val="002B1370"/>
    <w:rsid w:val="002B13DA"/>
    <w:rsid w:val="002B13F5"/>
    <w:rsid w:val="002B145B"/>
    <w:rsid w:val="002B149E"/>
    <w:rsid w:val="002B14A4"/>
    <w:rsid w:val="002B14C1"/>
    <w:rsid w:val="002B14D6"/>
    <w:rsid w:val="002B1508"/>
    <w:rsid w:val="002B1516"/>
    <w:rsid w:val="002B1542"/>
    <w:rsid w:val="002B1561"/>
    <w:rsid w:val="002B1578"/>
    <w:rsid w:val="002B1588"/>
    <w:rsid w:val="002B158B"/>
    <w:rsid w:val="002B15AC"/>
    <w:rsid w:val="002B15EA"/>
    <w:rsid w:val="002B1611"/>
    <w:rsid w:val="002B1621"/>
    <w:rsid w:val="002B163A"/>
    <w:rsid w:val="002B1671"/>
    <w:rsid w:val="002B1695"/>
    <w:rsid w:val="002B169E"/>
    <w:rsid w:val="002B16AC"/>
    <w:rsid w:val="002B16C0"/>
    <w:rsid w:val="002B16CD"/>
    <w:rsid w:val="002B16E3"/>
    <w:rsid w:val="002B1714"/>
    <w:rsid w:val="002B175B"/>
    <w:rsid w:val="002B17A9"/>
    <w:rsid w:val="002B17DE"/>
    <w:rsid w:val="002B17E0"/>
    <w:rsid w:val="002B17E6"/>
    <w:rsid w:val="002B17EC"/>
    <w:rsid w:val="002B183A"/>
    <w:rsid w:val="002B1871"/>
    <w:rsid w:val="002B1882"/>
    <w:rsid w:val="002B1891"/>
    <w:rsid w:val="002B189A"/>
    <w:rsid w:val="002B1920"/>
    <w:rsid w:val="002B1939"/>
    <w:rsid w:val="002B197C"/>
    <w:rsid w:val="002B19DD"/>
    <w:rsid w:val="002B19F0"/>
    <w:rsid w:val="002B19F5"/>
    <w:rsid w:val="002B1A2E"/>
    <w:rsid w:val="002B1A5A"/>
    <w:rsid w:val="002B1A8E"/>
    <w:rsid w:val="002B1ACA"/>
    <w:rsid w:val="002B1AD2"/>
    <w:rsid w:val="002B1AE8"/>
    <w:rsid w:val="002B1AF0"/>
    <w:rsid w:val="002B1B40"/>
    <w:rsid w:val="002B1B45"/>
    <w:rsid w:val="002B1B92"/>
    <w:rsid w:val="002B1BA3"/>
    <w:rsid w:val="002B1BA9"/>
    <w:rsid w:val="002B1BAC"/>
    <w:rsid w:val="002B1BB4"/>
    <w:rsid w:val="002B1C02"/>
    <w:rsid w:val="002B1C06"/>
    <w:rsid w:val="002B1C1C"/>
    <w:rsid w:val="002B1C6A"/>
    <w:rsid w:val="002B1C76"/>
    <w:rsid w:val="002B1CF0"/>
    <w:rsid w:val="002B1D61"/>
    <w:rsid w:val="002B1D7D"/>
    <w:rsid w:val="002B1DB7"/>
    <w:rsid w:val="002B1DD1"/>
    <w:rsid w:val="002B1DD6"/>
    <w:rsid w:val="002B1DD7"/>
    <w:rsid w:val="002B1DD9"/>
    <w:rsid w:val="002B1E13"/>
    <w:rsid w:val="002B1E1B"/>
    <w:rsid w:val="002B1E1C"/>
    <w:rsid w:val="002B1E2E"/>
    <w:rsid w:val="002B1E4E"/>
    <w:rsid w:val="002B1EA1"/>
    <w:rsid w:val="002B1ECA"/>
    <w:rsid w:val="002B1ECC"/>
    <w:rsid w:val="002B1EEA"/>
    <w:rsid w:val="002B1EEF"/>
    <w:rsid w:val="002B1EF7"/>
    <w:rsid w:val="002B1EFC"/>
    <w:rsid w:val="002B1F85"/>
    <w:rsid w:val="002B1F8E"/>
    <w:rsid w:val="002B1FC9"/>
    <w:rsid w:val="002B1FD6"/>
    <w:rsid w:val="002B1FDA"/>
    <w:rsid w:val="002B1FF8"/>
    <w:rsid w:val="002B200D"/>
    <w:rsid w:val="002B2047"/>
    <w:rsid w:val="002B2050"/>
    <w:rsid w:val="002B2068"/>
    <w:rsid w:val="002B2071"/>
    <w:rsid w:val="002B2076"/>
    <w:rsid w:val="002B20E2"/>
    <w:rsid w:val="002B20F7"/>
    <w:rsid w:val="002B2127"/>
    <w:rsid w:val="002B2162"/>
    <w:rsid w:val="002B2187"/>
    <w:rsid w:val="002B21C3"/>
    <w:rsid w:val="002B21E5"/>
    <w:rsid w:val="002B2200"/>
    <w:rsid w:val="002B2203"/>
    <w:rsid w:val="002B2217"/>
    <w:rsid w:val="002B221F"/>
    <w:rsid w:val="002B2265"/>
    <w:rsid w:val="002B2284"/>
    <w:rsid w:val="002B2297"/>
    <w:rsid w:val="002B22AB"/>
    <w:rsid w:val="002B22C1"/>
    <w:rsid w:val="002B22CA"/>
    <w:rsid w:val="002B22DA"/>
    <w:rsid w:val="002B239A"/>
    <w:rsid w:val="002B23BB"/>
    <w:rsid w:val="002B23F7"/>
    <w:rsid w:val="002B23F8"/>
    <w:rsid w:val="002B2407"/>
    <w:rsid w:val="002B2443"/>
    <w:rsid w:val="002B2494"/>
    <w:rsid w:val="002B24E3"/>
    <w:rsid w:val="002B2514"/>
    <w:rsid w:val="002B255F"/>
    <w:rsid w:val="002B2563"/>
    <w:rsid w:val="002B2587"/>
    <w:rsid w:val="002B259E"/>
    <w:rsid w:val="002B25B6"/>
    <w:rsid w:val="002B25ED"/>
    <w:rsid w:val="002B25FF"/>
    <w:rsid w:val="002B2653"/>
    <w:rsid w:val="002B265C"/>
    <w:rsid w:val="002B2698"/>
    <w:rsid w:val="002B26BA"/>
    <w:rsid w:val="002B26CD"/>
    <w:rsid w:val="002B26D0"/>
    <w:rsid w:val="002B2716"/>
    <w:rsid w:val="002B2735"/>
    <w:rsid w:val="002B275B"/>
    <w:rsid w:val="002B2768"/>
    <w:rsid w:val="002B2770"/>
    <w:rsid w:val="002B27A4"/>
    <w:rsid w:val="002B27B1"/>
    <w:rsid w:val="002B2823"/>
    <w:rsid w:val="002B2833"/>
    <w:rsid w:val="002B2862"/>
    <w:rsid w:val="002B2864"/>
    <w:rsid w:val="002B2869"/>
    <w:rsid w:val="002B286F"/>
    <w:rsid w:val="002B2871"/>
    <w:rsid w:val="002B28D4"/>
    <w:rsid w:val="002B28E5"/>
    <w:rsid w:val="002B28FA"/>
    <w:rsid w:val="002B2938"/>
    <w:rsid w:val="002B2964"/>
    <w:rsid w:val="002B2988"/>
    <w:rsid w:val="002B2A68"/>
    <w:rsid w:val="002B2A7D"/>
    <w:rsid w:val="002B2A8C"/>
    <w:rsid w:val="002B2ADF"/>
    <w:rsid w:val="002B2AF2"/>
    <w:rsid w:val="002B2B11"/>
    <w:rsid w:val="002B2B43"/>
    <w:rsid w:val="002B2B60"/>
    <w:rsid w:val="002B2B69"/>
    <w:rsid w:val="002B2B72"/>
    <w:rsid w:val="002B2B8E"/>
    <w:rsid w:val="002B2B92"/>
    <w:rsid w:val="002B2B95"/>
    <w:rsid w:val="002B2BF8"/>
    <w:rsid w:val="002B2C24"/>
    <w:rsid w:val="002B2C3B"/>
    <w:rsid w:val="002B2C4B"/>
    <w:rsid w:val="002B2C62"/>
    <w:rsid w:val="002B2C6B"/>
    <w:rsid w:val="002B2C6C"/>
    <w:rsid w:val="002B2C74"/>
    <w:rsid w:val="002B2CD6"/>
    <w:rsid w:val="002B2CEA"/>
    <w:rsid w:val="002B2D27"/>
    <w:rsid w:val="002B2DB2"/>
    <w:rsid w:val="002B2DCF"/>
    <w:rsid w:val="002B2E06"/>
    <w:rsid w:val="002B2E15"/>
    <w:rsid w:val="002B2E6F"/>
    <w:rsid w:val="002B2E83"/>
    <w:rsid w:val="002B2EA8"/>
    <w:rsid w:val="002B2EF0"/>
    <w:rsid w:val="002B2F04"/>
    <w:rsid w:val="002B2F0C"/>
    <w:rsid w:val="002B2FA6"/>
    <w:rsid w:val="002B3002"/>
    <w:rsid w:val="002B300B"/>
    <w:rsid w:val="002B3022"/>
    <w:rsid w:val="002B3076"/>
    <w:rsid w:val="002B3086"/>
    <w:rsid w:val="002B30AF"/>
    <w:rsid w:val="002B30C5"/>
    <w:rsid w:val="002B311D"/>
    <w:rsid w:val="002B314D"/>
    <w:rsid w:val="002B31D6"/>
    <w:rsid w:val="002B31DD"/>
    <w:rsid w:val="002B31F7"/>
    <w:rsid w:val="002B3231"/>
    <w:rsid w:val="002B3241"/>
    <w:rsid w:val="002B3273"/>
    <w:rsid w:val="002B3280"/>
    <w:rsid w:val="002B32B7"/>
    <w:rsid w:val="002B32EE"/>
    <w:rsid w:val="002B32F1"/>
    <w:rsid w:val="002B33B9"/>
    <w:rsid w:val="002B3423"/>
    <w:rsid w:val="002B346B"/>
    <w:rsid w:val="002B347D"/>
    <w:rsid w:val="002B34B4"/>
    <w:rsid w:val="002B34DE"/>
    <w:rsid w:val="002B34FA"/>
    <w:rsid w:val="002B355C"/>
    <w:rsid w:val="002B3561"/>
    <w:rsid w:val="002B357E"/>
    <w:rsid w:val="002B3580"/>
    <w:rsid w:val="002B35AE"/>
    <w:rsid w:val="002B35B7"/>
    <w:rsid w:val="002B35C0"/>
    <w:rsid w:val="002B35DA"/>
    <w:rsid w:val="002B3627"/>
    <w:rsid w:val="002B36D3"/>
    <w:rsid w:val="002B36D5"/>
    <w:rsid w:val="002B373A"/>
    <w:rsid w:val="002B3743"/>
    <w:rsid w:val="002B3759"/>
    <w:rsid w:val="002B376E"/>
    <w:rsid w:val="002B377A"/>
    <w:rsid w:val="002B37A1"/>
    <w:rsid w:val="002B37BF"/>
    <w:rsid w:val="002B37DA"/>
    <w:rsid w:val="002B383A"/>
    <w:rsid w:val="002B383D"/>
    <w:rsid w:val="002B3869"/>
    <w:rsid w:val="002B387F"/>
    <w:rsid w:val="002B3884"/>
    <w:rsid w:val="002B38A1"/>
    <w:rsid w:val="002B38AB"/>
    <w:rsid w:val="002B38F3"/>
    <w:rsid w:val="002B38F7"/>
    <w:rsid w:val="002B390F"/>
    <w:rsid w:val="002B3927"/>
    <w:rsid w:val="002B3955"/>
    <w:rsid w:val="002B3957"/>
    <w:rsid w:val="002B397E"/>
    <w:rsid w:val="002B39FE"/>
    <w:rsid w:val="002B3A15"/>
    <w:rsid w:val="002B3A23"/>
    <w:rsid w:val="002B3A39"/>
    <w:rsid w:val="002B3AA1"/>
    <w:rsid w:val="002B3AB6"/>
    <w:rsid w:val="002B3AC2"/>
    <w:rsid w:val="002B3B4C"/>
    <w:rsid w:val="002B3B66"/>
    <w:rsid w:val="002B3B73"/>
    <w:rsid w:val="002B3B7A"/>
    <w:rsid w:val="002B3B81"/>
    <w:rsid w:val="002B3B83"/>
    <w:rsid w:val="002B3B8B"/>
    <w:rsid w:val="002B3BC9"/>
    <w:rsid w:val="002B3BF9"/>
    <w:rsid w:val="002B3C03"/>
    <w:rsid w:val="002B3C09"/>
    <w:rsid w:val="002B3C36"/>
    <w:rsid w:val="002B3C48"/>
    <w:rsid w:val="002B3C4A"/>
    <w:rsid w:val="002B3C61"/>
    <w:rsid w:val="002B3C6A"/>
    <w:rsid w:val="002B3C6C"/>
    <w:rsid w:val="002B3C7F"/>
    <w:rsid w:val="002B3C8A"/>
    <w:rsid w:val="002B3C8F"/>
    <w:rsid w:val="002B3CD7"/>
    <w:rsid w:val="002B3CF8"/>
    <w:rsid w:val="002B3D1B"/>
    <w:rsid w:val="002B3D46"/>
    <w:rsid w:val="002B3D90"/>
    <w:rsid w:val="002B3DAC"/>
    <w:rsid w:val="002B3DC2"/>
    <w:rsid w:val="002B3DE2"/>
    <w:rsid w:val="002B3DFC"/>
    <w:rsid w:val="002B3E89"/>
    <w:rsid w:val="002B3EE7"/>
    <w:rsid w:val="002B3EF0"/>
    <w:rsid w:val="002B3EF7"/>
    <w:rsid w:val="002B3F12"/>
    <w:rsid w:val="002B3F5D"/>
    <w:rsid w:val="002B3F84"/>
    <w:rsid w:val="002B3FA1"/>
    <w:rsid w:val="002B3FED"/>
    <w:rsid w:val="002B4008"/>
    <w:rsid w:val="002B402B"/>
    <w:rsid w:val="002B4047"/>
    <w:rsid w:val="002B4066"/>
    <w:rsid w:val="002B408C"/>
    <w:rsid w:val="002B40BC"/>
    <w:rsid w:val="002B40C8"/>
    <w:rsid w:val="002B40EB"/>
    <w:rsid w:val="002B4179"/>
    <w:rsid w:val="002B41E5"/>
    <w:rsid w:val="002B4213"/>
    <w:rsid w:val="002B4226"/>
    <w:rsid w:val="002B424E"/>
    <w:rsid w:val="002B42A7"/>
    <w:rsid w:val="002B42D6"/>
    <w:rsid w:val="002B42EA"/>
    <w:rsid w:val="002B4365"/>
    <w:rsid w:val="002B436D"/>
    <w:rsid w:val="002B4375"/>
    <w:rsid w:val="002B43B5"/>
    <w:rsid w:val="002B43C0"/>
    <w:rsid w:val="002B43C4"/>
    <w:rsid w:val="002B43CD"/>
    <w:rsid w:val="002B43E4"/>
    <w:rsid w:val="002B43EC"/>
    <w:rsid w:val="002B44B1"/>
    <w:rsid w:val="002B44F5"/>
    <w:rsid w:val="002B4508"/>
    <w:rsid w:val="002B4525"/>
    <w:rsid w:val="002B4535"/>
    <w:rsid w:val="002B4591"/>
    <w:rsid w:val="002B4593"/>
    <w:rsid w:val="002B45B8"/>
    <w:rsid w:val="002B4604"/>
    <w:rsid w:val="002B4641"/>
    <w:rsid w:val="002B465D"/>
    <w:rsid w:val="002B4667"/>
    <w:rsid w:val="002B466C"/>
    <w:rsid w:val="002B469F"/>
    <w:rsid w:val="002B46BA"/>
    <w:rsid w:val="002B46D9"/>
    <w:rsid w:val="002B46DA"/>
    <w:rsid w:val="002B46F5"/>
    <w:rsid w:val="002B470B"/>
    <w:rsid w:val="002B4735"/>
    <w:rsid w:val="002B4772"/>
    <w:rsid w:val="002B47B1"/>
    <w:rsid w:val="002B4808"/>
    <w:rsid w:val="002B4824"/>
    <w:rsid w:val="002B4827"/>
    <w:rsid w:val="002B4832"/>
    <w:rsid w:val="002B4844"/>
    <w:rsid w:val="002B4866"/>
    <w:rsid w:val="002B4890"/>
    <w:rsid w:val="002B48C3"/>
    <w:rsid w:val="002B4908"/>
    <w:rsid w:val="002B4917"/>
    <w:rsid w:val="002B493B"/>
    <w:rsid w:val="002B4959"/>
    <w:rsid w:val="002B4967"/>
    <w:rsid w:val="002B496B"/>
    <w:rsid w:val="002B498A"/>
    <w:rsid w:val="002B498D"/>
    <w:rsid w:val="002B49F2"/>
    <w:rsid w:val="002B4A2C"/>
    <w:rsid w:val="002B4A2D"/>
    <w:rsid w:val="002B4A45"/>
    <w:rsid w:val="002B4A61"/>
    <w:rsid w:val="002B4A7A"/>
    <w:rsid w:val="002B4AA5"/>
    <w:rsid w:val="002B4AAB"/>
    <w:rsid w:val="002B4AEE"/>
    <w:rsid w:val="002B4B16"/>
    <w:rsid w:val="002B4BD0"/>
    <w:rsid w:val="002B4BFC"/>
    <w:rsid w:val="002B4C21"/>
    <w:rsid w:val="002B4C98"/>
    <w:rsid w:val="002B4CB0"/>
    <w:rsid w:val="002B4CB2"/>
    <w:rsid w:val="002B4CC1"/>
    <w:rsid w:val="002B4D27"/>
    <w:rsid w:val="002B4D32"/>
    <w:rsid w:val="002B4D38"/>
    <w:rsid w:val="002B4D55"/>
    <w:rsid w:val="002B4D5C"/>
    <w:rsid w:val="002B4D66"/>
    <w:rsid w:val="002B4DBD"/>
    <w:rsid w:val="002B4E00"/>
    <w:rsid w:val="002B4E1F"/>
    <w:rsid w:val="002B4E48"/>
    <w:rsid w:val="002B4E6B"/>
    <w:rsid w:val="002B4E90"/>
    <w:rsid w:val="002B4E91"/>
    <w:rsid w:val="002B4EA1"/>
    <w:rsid w:val="002B4ED3"/>
    <w:rsid w:val="002B4EE2"/>
    <w:rsid w:val="002B4F21"/>
    <w:rsid w:val="002B4F30"/>
    <w:rsid w:val="002B4F7C"/>
    <w:rsid w:val="002B4F8E"/>
    <w:rsid w:val="002B4F9F"/>
    <w:rsid w:val="002B4FAF"/>
    <w:rsid w:val="002B4FC2"/>
    <w:rsid w:val="002B4FCF"/>
    <w:rsid w:val="002B501A"/>
    <w:rsid w:val="002B5075"/>
    <w:rsid w:val="002B5082"/>
    <w:rsid w:val="002B50C5"/>
    <w:rsid w:val="002B5111"/>
    <w:rsid w:val="002B5122"/>
    <w:rsid w:val="002B519A"/>
    <w:rsid w:val="002B51C6"/>
    <w:rsid w:val="002B51D0"/>
    <w:rsid w:val="002B51F5"/>
    <w:rsid w:val="002B5205"/>
    <w:rsid w:val="002B5216"/>
    <w:rsid w:val="002B524A"/>
    <w:rsid w:val="002B525E"/>
    <w:rsid w:val="002B529E"/>
    <w:rsid w:val="002B52B9"/>
    <w:rsid w:val="002B52E9"/>
    <w:rsid w:val="002B52EA"/>
    <w:rsid w:val="002B5318"/>
    <w:rsid w:val="002B5339"/>
    <w:rsid w:val="002B534A"/>
    <w:rsid w:val="002B534D"/>
    <w:rsid w:val="002B53B1"/>
    <w:rsid w:val="002B53FB"/>
    <w:rsid w:val="002B540F"/>
    <w:rsid w:val="002B5430"/>
    <w:rsid w:val="002B5455"/>
    <w:rsid w:val="002B5456"/>
    <w:rsid w:val="002B5458"/>
    <w:rsid w:val="002B5479"/>
    <w:rsid w:val="002B549B"/>
    <w:rsid w:val="002B54AC"/>
    <w:rsid w:val="002B5515"/>
    <w:rsid w:val="002B552A"/>
    <w:rsid w:val="002B553E"/>
    <w:rsid w:val="002B55D0"/>
    <w:rsid w:val="002B5623"/>
    <w:rsid w:val="002B5642"/>
    <w:rsid w:val="002B5688"/>
    <w:rsid w:val="002B5696"/>
    <w:rsid w:val="002B56A6"/>
    <w:rsid w:val="002B56DE"/>
    <w:rsid w:val="002B56F6"/>
    <w:rsid w:val="002B56FD"/>
    <w:rsid w:val="002B5717"/>
    <w:rsid w:val="002B571A"/>
    <w:rsid w:val="002B5789"/>
    <w:rsid w:val="002B5791"/>
    <w:rsid w:val="002B5793"/>
    <w:rsid w:val="002B579B"/>
    <w:rsid w:val="002B57B7"/>
    <w:rsid w:val="002B57F0"/>
    <w:rsid w:val="002B5806"/>
    <w:rsid w:val="002B5809"/>
    <w:rsid w:val="002B581F"/>
    <w:rsid w:val="002B5833"/>
    <w:rsid w:val="002B583B"/>
    <w:rsid w:val="002B58B2"/>
    <w:rsid w:val="002B58CB"/>
    <w:rsid w:val="002B58E0"/>
    <w:rsid w:val="002B590B"/>
    <w:rsid w:val="002B5915"/>
    <w:rsid w:val="002B595B"/>
    <w:rsid w:val="002B597B"/>
    <w:rsid w:val="002B59B1"/>
    <w:rsid w:val="002B59C8"/>
    <w:rsid w:val="002B59FF"/>
    <w:rsid w:val="002B5A28"/>
    <w:rsid w:val="002B5A31"/>
    <w:rsid w:val="002B5A6B"/>
    <w:rsid w:val="002B5A76"/>
    <w:rsid w:val="002B5A8E"/>
    <w:rsid w:val="002B5AB0"/>
    <w:rsid w:val="002B5AD2"/>
    <w:rsid w:val="002B5AE1"/>
    <w:rsid w:val="002B5AE7"/>
    <w:rsid w:val="002B5B62"/>
    <w:rsid w:val="002B5B67"/>
    <w:rsid w:val="002B5BC7"/>
    <w:rsid w:val="002B5BEF"/>
    <w:rsid w:val="002B5C37"/>
    <w:rsid w:val="002B5C38"/>
    <w:rsid w:val="002B5C3D"/>
    <w:rsid w:val="002B5C41"/>
    <w:rsid w:val="002B5CBA"/>
    <w:rsid w:val="002B5CCE"/>
    <w:rsid w:val="002B5CE3"/>
    <w:rsid w:val="002B5D13"/>
    <w:rsid w:val="002B5D70"/>
    <w:rsid w:val="002B5D7D"/>
    <w:rsid w:val="002B5DA2"/>
    <w:rsid w:val="002B5DB2"/>
    <w:rsid w:val="002B5DCB"/>
    <w:rsid w:val="002B5DD9"/>
    <w:rsid w:val="002B5DE4"/>
    <w:rsid w:val="002B5E17"/>
    <w:rsid w:val="002B5E30"/>
    <w:rsid w:val="002B5E53"/>
    <w:rsid w:val="002B5E90"/>
    <w:rsid w:val="002B5E98"/>
    <w:rsid w:val="002B5ECA"/>
    <w:rsid w:val="002B5ED6"/>
    <w:rsid w:val="002B5EEC"/>
    <w:rsid w:val="002B5F07"/>
    <w:rsid w:val="002B5F3D"/>
    <w:rsid w:val="002B5F6B"/>
    <w:rsid w:val="002B5F7A"/>
    <w:rsid w:val="002B5FF7"/>
    <w:rsid w:val="002B5FFD"/>
    <w:rsid w:val="002B600F"/>
    <w:rsid w:val="002B6045"/>
    <w:rsid w:val="002B604A"/>
    <w:rsid w:val="002B6051"/>
    <w:rsid w:val="002B6053"/>
    <w:rsid w:val="002B6055"/>
    <w:rsid w:val="002B6089"/>
    <w:rsid w:val="002B60B9"/>
    <w:rsid w:val="002B60C3"/>
    <w:rsid w:val="002B6117"/>
    <w:rsid w:val="002B6126"/>
    <w:rsid w:val="002B613C"/>
    <w:rsid w:val="002B6179"/>
    <w:rsid w:val="002B619E"/>
    <w:rsid w:val="002B61DC"/>
    <w:rsid w:val="002B61ED"/>
    <w:rsid w:val="002B61F4"/>
    <w:rsid w:val="002B61F9"/>
    <w:rsid w:val="002B6216"/>
    <w:rsid w:val="002B621C"/>
    <w:rsid w:val="002B621F"/>
    <w:rsid w:val="002B6220"/>
    <w:rsid w:val="002B628E"/>
    <w:rsid w:val="002B6299"/>
    <w:rsid w:val="002B62EE"/>
    <w:rsid w:val="002B6324"/>
    <w:rsid w:val="002B634E"/>
    <w:rsid w:val="002B6363"/>
    <w:rsid w:val="002B6391"/>
    <w:rsid w:val="002B63E3"/>
    <w:rsid w:val="002B63F3"/>
    <w:rsid w:val="002B641D"/>
    <w:rsid w:val="002B6427"/>
    <w:rsid w:val="002B6432"/>
    <w:rsid w:val="002B647E"/>
    <w:rsid w:val="002B6490"/>
    <w:rsid w:val="002B64D8"/>
    <w:rsid w:val="002B651A"/>
    <w:rsid w:val="002B6520"/>
    <w:rsid w:val="002B6547"/>
    <w:rsid w:val="002B6558"/>
    <w:rsid w:val="002B6597"/>
    <w:rsid w:val="002B65A5"/>
    <w:rsid w:val="002B65D0"/>
    <w:rsid w:val="002B660E"/>
    <w:rsid w:val="002B6614"/>
    <w:rsid w:val="002B662D"/>
    <w:rsid w:val="002B6692"/>
    <w:rsid w:val="002B66AA"/>
    <w:rsid w:val="002B66B1"/>
    <w:rsid w:val="002B66D2"/>
    <w:rsid w:val="002B66E5"/>
    <w:rsid w:val="002B66F2"/>
    <w:rsid w:val="002B6727"/>
    <w:rsid w:val="002B6781"/>
    <w:rsid w:val="002B6786"/>
    <w:rsid w:val="002B678E"/>
    <w:rsid w:val="002B67A4"/>
    <w:rsid w:val="002B67BD"/>
    <w:rsid w:val="002B6805"/>
    <w:rsid w:val="002B6807"/>
    <w:rsid w:val="002B680E"/>
    <w:rsid w:val="002B682B"/>
    <w:rsid w:val="002B682F"/>
    <w:rsid w:val="002B689C"/>
    <w:rsid w:val="002B68CA"/>
    <w:rsid w:val="002B6932"/>
    <w:rsid w:val="002B6960"/>
    <w:rsid w:val="002B6969"/>
    <w:rsid w:val="002B69B8"/>
    <w:rsid w:val="002B69B9"/>
    <w:rsid w:val="002B69CA"/>
    <w:rsid w:val="002B69E6"/>
    <w:rsid w:val="002B6A08"/>
    <w:rsid w:val="002B6A3B"/>
    <w:rsid w:val="002B6A6A"/>
    <w:rsid w:val="002B6A7E"/>
    <w:rsid w:val="002B6AC7"/>
    <w:rsid w:val="002B6B00"/>
    <w:rsid w:val="002B6B06"/>
    <w:rsid w:val="002B6B08"/>
    <w:rsid w:val="002B6B38"/>
    <w:rsid w:val="002B6B46"/>
    <w:rsid w:val="002B6B6A"/>
    <w:rsid w:val="002B6B8D"/>
    <w:rsid w:val="002B6B9C"/>
    <w:rsid w:val="002B6B9E"/>
    <w:rsid w:val="002B6BD0"/>
    <w:rsid w:val="002B6BD5"/>
    <w:rsid w:val="002B6BE2"/>
    <w:rsid w:val="002B6C26"/>
    <w:rsid w:val="002B6C27"/>
    <w:rsid w:val="002B6C3A"/>
    <w:rsid w:val="002B6C6C"/>
    <w:rsid w:val="002B6C6D"/>
    <w:rsid w:val="002B6C8D"/>
    <w:rsid w:val="002B6C90"/>
    <w:rsid w:val="002B6CB5"/>
    <w:rsid w:val="002B6CBC"/>
    <w:rsid w:val="002B6D23"/>
    <w:rsid w:val="002B6D28"/>
    <w:rsid w:val="002B6D37"/>
    <w:rsid w:val="002B6D5F"/>
    <w:rsid w:val="002B6DA7"/>
    <w:rsid w:val="002B6E70"/>
    <w:rsid w:val="002B6E7E"/>
    <w:rsid w:val="002B6ED2"/>
    <w:rsid w:val="002B6EEC"/>
    <w:rsid w:val="002B6F06"/>
    <w:rsid w:val="002B6F19"/>
    <w:rsid w:val="002B6F2A"/>
    <w:rsid w:val="002B6F55"/>
    <w:rsid w:val="002B6F92"/>
    <w:rsid w:val="002B6FD4"/>
    <w:rsid w:val="002B7003"/>
    <w:rsid w:val="002B700F"/>
    <w:rsid w:val="002B701B"/>
    <w:rsid w:val="002B702A"/>
    <w:rsid w:val="002B705D"/>
    <w:rsid w:val="002B7060"/>
    <w:rsid w:val="002B709D"/>
    <w:rsid w:val="002B70AF"/>
    <w:rsid w:val="002B70BB"/>
    <w:rsid w:val="002B70CB"/>
    <w:rsid w:val="002B70D1"/>
    <w:rsid w:val="002B70FD"/>
    <w:rsid w:val="002B7104"/>
    <w:rsid w:val="002B7108"/>
    <w:rsid w:val="002B710D"/>
    <w:rsid w:val="002B7122"/>
    <w:rsid w:val="002B7136"/>
    <w:rsid w:val="002B719E"/>
    <w:rsid w:val="002B71B4"/>
    <w:rsid w:val="002B71DF"/>
    <w:rsid w:val="002B728A"/>
    <w:rsid w:val="002B72A7"/>
    <w:rsid w:val="002B72AA"/>
    <w:rsid w:val="002B72D5"/>
    <w:rsid w:val="002B734B"/>
    <w:rsid w:val="002B7388"/>
    <w:rsid w:val="002B7393"/>
    <w:rsid w:val="002B739B"/>
    <w:rsid w:val="002B73CA"/>
    <w:rsid w:val="002B740A"/>
    <w:rsid w:val="002B7425"/>
    <w:rsid w:val="002B7428"/>
    <w:rsid w:val="002B744D"/>
    <w:rsid w:val="002B74CA"/>
    <w:rsid w:val="002B74DE"/>
    <w:rsid w:val="002B74E5"/>
    <w:rsid w:val="002B7554"/>
    <w:rsid w:val="002B756E"/>
    <w:rsid w:val="002B7577"/>
    <w:rsid w:val="002B757F"/>
    <w:rsid w:val="002B75A4"/>
    <w:rsid w:val="002B7617"/>
    <w:rsid w:val="002B762D"/>
    <w:rsid w:val="002B765F"/>
    <w:rsid w:val="002B769E"/>
    <w:rsid w:val="002B772B"/>
    <w:rsid w:val="002B772D"/>
    <w:rsid w:val="002B7756"/>
    <w:rsid w:val="002B77BA"/>
    <w:rsid w:val="002B782D"/>
    <w:rsid w:val="002B7868"/>
    <w:rsid w:val="002B787A"/>
    <w:rsid w:val="002B7886"/>
    <w:rsid w:val="002B7891"/>
    <w:rsid w:val="002B789A"/>
    <w:rsid w:val="002B78DC"/>
    <w:rsid w:val="002B78E6"/>
    <w:rsid w:val="002B78E7"/>
    <w:rsid w:val="002B78F4"/>
    <w:rsid w:val="002B78FB"/>
    <w:rsid w:val="002B7913"/>
    <w:rsid w:val="002B791D"/>
    <w:rsid w:val="002B792C"/>
    <w:rsid w:val="002B794A"/>
    <w:rsid w:val="002B797F"/>
    <w:rsid w:val="002B799F"/>
    <w:rsid w:val="002B79CD"/>
    <w:rsid w:val="002B79F9"/>
    <w:rsid w:val="002B7A07"/>
    <w:rsid w:val="002B7A26"/>
    <w:rsid w:val="002B7A29"/>
    <w:rsid w:val="002B7A38"/>
    <w:rsid w:val="002B7A8E"/>
    <w:rsid w:val="002B7A9B"/>
    <w:rsid w:val="002B7A9C"/>
    <w:rsid w:val="002B7AB6"/>
    <w:rsid w:val="002B7ABB"/>
    <w:rsid w:val="002B7AD9"/>
    <w:rsid w:val="002B7B83"/>
    <w:rsid w:val="002B7B8D"/>
    <w:rsid w:val="002B7B95"/>
    <w:rsid w:val="002B7BD4"/>
    <w:rsid w:val="002B7BEE"/>
    <w:rsid w:val="002B7C89"/>
    <w:rsid w:val="002B7C97"/>
    <w:rsid w:val="002B7CA3"/>
    <w:rsid w:val="002B7CBC"/>
    <w:rsid w:val="002B7CBF"/>
    <w:rsid w:val="002B7CCB"/>
    <w:rsid w:val="002B7CE0"/>
    <w:rsid w:val="002B7D65"/>
    <w:rsid w:val="002B7D80"/>
    <w:rsid w:val="002B7D96"/>
    <w:rsid w:val="002B7D99"/>
    <w:rsid w:val="002B7DA3"/>
    <w:rsid w:val="002B7DB0"/>
    <w:rsid w:val="002B7E05"/>
    <w:rsid w:val="002B7E08"/>
    <w:rsid w:val="002B7EA7"/>
    <w:rsid w:val="002B7EA8"/>
    <w:rsid w:val="002B7EC8"/>
    <w:rsid w:val="002B7EC9"/>
    <w:rsid w:val="002B7F07"/>
    <w:rsid w:val="002B7F10"/>
    <w:rsid w:val="002B7F2A"/>
    <w:rsid w:val="002B7F2C"/>
    <w:rsid w:val="002B7F78"/>
    <w:rsid w:val="002B7F93"/>
    <w:rsid w:val="002B7FA5"/>
    <w:rsid w:val="002B7FD4"/>
    <w:rsid w:val="002B7FF4"/>
    <w:rsid w:val="002C0021"/>
    <w:rsid w:val="002C0025"/>
    <w:rsid w:val="002C003D"/>
    <w:rsid w:val="002C0075"/>
    <w:rsid w:val="002C0094"/>
    <w:rsid w:val="002C0100"/>
    <w:rsid w:val="002C0108"/>
    <w:rsid w:val="002C0109"/>
    <w:rsid w:val="002C0137"/>
    <w:rsid w:val="002C013E"/>
    <w:rsid w:val="002C0149"/>
    <w:rsid w:val="002C0174"/>
    <w:rsid w:val="002C01AB"/>
    <w:rsid w:val="002C020B"/>
    <w:rsid w:val="002C0293"/>
    <w:rsid w:val="002C02D3"/>
    <w:rsid w:val="002C0303"/>
    <w:rsid w:val="002C0313"/>
    <w:rsid w:val="002C0354"/>
    <w:rsid w:val="002C044D"/>
    <w:rsid w:val="002C0457"/>
    <w:rsid w:val="002C0488"/>
    <w:rsid w:val="002C0491"/>
    <w:rsid w:val="002C0494"/>
    <w:rsid w:val="002C04C9"/>
    <w:rsid w:val="002C0556"/>
    <w:rsid w:val="002C056D"/>
    <w:rsid w:val="002C05DE"/>
    <w:rsid w:val="002C05F8"/>
    <w:rsid w:val="002C0633"/>
    <w:rsid w:val="002C0669"/>
    <w:rsid w:val="002C0674"/>
    <w:rsid w:val="002C068F"/>
    <w:rsid w:val="002C06A1"/>
    <w:rsid w:val="002C06BA"/>
    <w:rsid w:val="002C06F4"/>
    <w:rsid w:val="002C071A"/>
    <w:rsid w:val="002C071D"/>
    <w:rsid w:val="002C0732"/>
    <w:rsid w:val="002C076B"/>
    <w:rsid w:val="002C079E"/>
    <w:rsid w:val="002C07D1"/>
    <w:rsid w:val="002C0800"/>
    <w:rsid w:val="002C081F"/>
    <w:rsid w:val="002C084C"/>
    <w:rsid w:val="002C086A"/>
    <w:rsid w:val="002C0874"/>
    <w:rsid w:val="002C087E"/>
    <w:rsid w:val="002C0898"/>
    <w:rsid w:val="002C08D0"/>
    <w:rsid w:val="002C08ED"/>
    <w:rsid w:val="002C0939"/>
    <w:rsid w:val="002C093C"/>
    <w:rsid w:val="002C0941"/>
    <w:rsid w:val="002C096F"/>
    <w:rsid w:val="002C09B0"/>
    <w:rsid w:val="002C09C5"/>
    <w:rsid w:val="002C09E3"/>
    <w:rsid w:val="002C0A06"/>
    <w:rsid w:val="002C0A53"/>
    <w:rsid w:val="002C0A5D"/>
    <w:rsid w:val="002C0A7A"/>
    <w:rsid w:val="002C0AEB"/>
    <w:rsid w:val="002C0B0E"/>
    <w:rsid w:val="002C0B2B"/>
    <w:rsid w:val="002C0B38"/>
    <w:rsid w:val="002C0B56"/>
    <w:rsid w:val="002C0B70"/>
    <w:rsid w:val="002C0B8E"/>
    <w:rsid w:val="002C0B94"/>
    <w:rsid w:val="002C0B99"/>
    <w:rsid w:val="002C0BA5"/>
    <w:rsid w:val="002C0BA8"/>
    <w:rsid w:val="002C0BC5"/>
    <w:rsid w:val="002C0BD0"/>
    <w:rsid w:val="002C0BE0"/>
    <w:rsid w:val="002C0BF2"/>
    <w:rsid w:val="002C0C4A"/>
    <w:rsid w:val="002C0C55"/>
    <w:rsid w:val="002C0C6D"/>
    <w:rsid w:val="002C0CBD"/>
    <w:rsid w:val="002C0CF3"/>
    <w:rsid w:val="002C0D7E"/>
    <w:rsid w:val="002C0DC0"/>
    <w:rsid w:val="002C0E0B"/>
    <w:rsid w:val="002C0E0C"/>
    <w:rsid w:val="002C0E40"/>
    <w:rsid w:val="002C0E41"/>
    <w:rsid w:val="002C0E48"/>
    <w:rsid w:val="002C0E4D"/>
    <w:rsid w:val="002C0E89"/>
    <w:rsid w:val="002C0F14"/>
    <w:rsid w:val="002C0FB6"/>
    <w:rsid w:val="002C0FC8"/>
    <w:rsid w:val="002C1047"/>
    <w:rsid w:val="002C1050"/>
    <w:rsid w:val="002C1066"/>
    <w:rsid w:val="002C109E"/>
    <w:rsid w:val="002C10A4"/>
    <w:rsid w:val="002C10BD"/>
    <w:rsid w:val="002C1128"/>
    <w:rsid w:val="002C1167"/>
    <w:rsid w:val="002C117F"/>
    <w:rsid w:val="002C11DC"/>
    <w:rsid w:val="002C1226"/>
    <w:rsid w:val="002C1277"/>
    <w:rsid w:val="002C12B7"/>
    <w:rsid w:val="002C12DB"/>
    <w:rsid w:val="002C12DE"/>
    <w:rsid w:val="002C12E3"/>
    <w:rsid w:val="002C12E7"/>
    <w:rsid w:val="002C1398"/>
    <w:rsid w:val="002C13B0"/>
    <w:rsid w:val="002C13B1"/>
    <w:rsid w:val="002C13B7"/>
    <w:rsid w:val="002C13C2"/>
    <w:rsid w:val="002C13EF"/>
    <w:rsid w:val="002C1417"/>
    <w:rsid w:val="002C1418"/>
    <w:rsid w:val="002C1466"/>
    <w:rsid w:val="002C146B"/>
    <w:rsid w:val="002C14B2"/>
    <w:rsid w:val="002C14CB"/>
    <w:rsid w:val="002C14D6"/>
    <w:rsid w:val="002C14E7"/>
    <w:rsid w:val="002C1529"/>
    <w:rsid w:val="002C1556"/>
    <w:rsid w:val="002C155B"/>
    <w:rsid w:val="002C1579"/>
    <w:rsid w:val="002C15B1"/>
    <w:rsid w:val="002C15D0"/>
    <w:rsid w:val="002C15E5"/>
    <w:rsid w:val="002C15F8"/>
    <w:rsid w:val="002C164C"/>
    <w:rsid w:val="002C1666"/>
    <w:rsid w:val="002C1671"/>
    <w:rsid w:val="002C1674"/>
    <w:rsid w:val="002C169D"/>
    <w:rsid w:val="002C16B5"/>
    <w:rsid w:val="002C173A"/>
    <w:rsid w:val="002C1744"/>
    <w:rsid w:val="002C1752"/>
    <w:rsid w:val="002C17D8"/>
    <w:rsid w:val="002C17F7"/>
    <w:rsid w:val="002C181B"/>
    <w:rsid w:val="002C1820"/>
    <w:rsid w:val="002C1867"/>
    <w:rsid w:val="002C1868"/>
    <w:rsid w:val="002C1896"/>
    <w:rsid w:val="002C18A3"/>
    <w:rsid w:val="002C18BE"/>
    <w:rsid w:val="002C18F1"/>
    <w:rsid w:val="002C1917"/>
    <w:rsid w:val="002C1960"/>
    <w:rsid w:val="002C1997"/>
    <w:rsid w:val="002C19B7"/>
    <w:rsid w:val="002C19C5"/>
    <w:rsid w:val="002C19DE"/>
    <w:rsid w:val="002C1A03"/>
    <w:rsid w:val="002C1A39"/>
    <w:rsid w:val="002C1A51"/>
    <w:rsid w:val="002C1A64"/>
    <w:rsid w:val="002C1A7F"/>
    <w:rsid w:val="002C1AAB"/>
    <w:rsid w:val="002C1AAF"/>
    <w:rsid w:val="002C1ABD"/>
    <w:rsid w:val="002C1AC5"/>
    <w:rsid w:val="002C1AE9"/>
    <w:rsid w:val="002C1AEB"/>
    <w:rsid w:val="002C1B08"/>
    <w:rsid w:val="002C1B11"/>
    <w:rsid w:val="002C1B17"/>
    <w:rsid w:val="002C1B1A"/>
    <w:rsid w:val="002C1B38"/>
    <w:rsid w:val="002C1B53"/>
    <w:rsid w:val="002C1B58"/>
    <w:rsid w:val="002C1B80"/>
    <w:rsid w:val="002C1BB2"/>
    <w:rsid w:val="002C1BC0"/>
    <w:rsid w:val="002C1BD7"/>
    <w:rsid w:val="002C1BE5"/>
    <w:rsid w:val="002C1C0F"/>
    <w:rsid w:val="002C1C7D"/>
    <w:rsid w:val="002C1C9F"/>
    <w:rsid w:val="002C1CA4"/>
    <w:rsid w:val="002C1CBF"/>
    <w:rsid w:val="002C1CD5"/>
    <w:rsid w:val="002C1D13"/>
    <w:rsid w:val="002C1D1A"/>
    <w:rsid w:val="002C1D51"/>
    <w:rsid w:val="002C1D52"/>
    <w:rsid w:val="002C1D73"/>
    <w:rsid w:val="002C1D94"/>
    <w:rsid w:val="002C1DAF"/>
    <w:rsid w:val="002C1DB9"/>
    <w:rsid w:val="002C1DD9"/>
    <w:rsid w:val="002C1DEB"/>
    <w:rsid w:val="002C1DF4"/>
    <w:rsid w:val="002C1E02"/>
    <w:rsid w:val="002C1E06"/>
    <w:rsid w:val="002C1E13"/>
    <w:rsid w:val="002C1E48"/>
    <w:rsid w:val="002C1E4E"/>
    <w:rsid w:val="002C1E67"/>
    <w:rsid w:val="002C1E78"/>
    <w:rsid w:val="002C1EA2"/>
    <w:rsid w:val="002C1EE9"/>
    <w:rsid w:val="002C1EF1"/>
    <w:rsid w:val="002C1F43"/>
    <w:rsid w:val="002C1F49"/>
    <w:rsid w:val="002C1FC2"/>
    <w:rsid w:val="002C1FFA"/>
    <w:rsid w:val="002C1FFE"/>
    <w:rsid w:val="002C2013"/>
    <w:rsid w:val="002C201F"/>
    <w:rsid w:val="002C2039"/>
    <w:rsid w:val="002C2065"/>
    <w:rsid w:val="002C20D0"/>
    <w:rsid w:val="002C20F9"/>
    <w:rsid w:val="002C20FD"/>
    <w:rsid w:val="002C213A"/>
    <w:rsid w:val="002C2155"/>
    <w:rsid w:val="002C2169"/>
    <w:rsid w:val="002C218C"/>
    <w:rsid w:val="002C21A1"/>
    <w:rsid w:val="002C21F9"/>
    <w:rsid w:val="002C2227"/>
    <w:rsid w:val="002C225C"/>
    <w:rsid w:val="002C227F"/>
    <w:rsid w:val="002C2281"/>
    <w:rsid w:val="002C22A4"/>
    <w:rsid w:val="002C2306"/>
    <w:rsid w:val="002C2311"/>
    <w:rsid w:val="002C2321"/>
    <w:rsid w:val="002C238F"/>
    <w:rsid w:val="002C23A0"/>
    <w:rsid w:val="002C23AE"/>
    <w:rsid w:val="002C23B8"/>
    <w:rsid w:val="002C23CA"/>
    <w:rsid w:val="002C23F8"/>
    <w:rsid w:val="002C242C"/>
    <w:rsid w:val="002C245D"/>
    <w:rsid w:val="002C247C"/>
    <w:rsid w:val="002C2487"/>
    <w:rsid w:val="002C2493"/>
    <w:rsid w:val="002C2497"/>
    <w:rsid w:val="002C24BD"/>
    <w:rsid w:val="002C24ED"/>
    <w:rsid w:val="002C251A"/>
    <w:rsid w:val="002C2552"/>
    <w:rsid w:val="002C261B"/>
    <w:rsid w:val="002C261E"/>
    <w:rsid w:val="002C264A"/>
    <w:rsid w:val="002C2655"/>
    <w:rsid w:val="002C265D"/>
    <w:rsid w:val="002C266C"/>
    <w:rsid w:val="002C268F"/>
    <w:rsid w:val="002C26BA"/>
    <w:rsid w:val="002C26BF"/>
    <w:rsid w:val="002C26DE"/>
    <w:rsid w:val="002C26E0"/>
    <w:rsid w:val="002C2778"/>
    <w:rsid w:val="002C279D"/>
    <w:rsid w:val="002C280E"/>
    <w:rsid w:val="002C282C"/>
    <w:rsid w:val="002C283C"/>
    <w:rsid w:val="002C28DC"/>
    <w:rsid w:val="002C28ED"/>
    <w:rsid w:val="002C28F3"/>
    <w:rsid w:val="002C290D"/>
    <w:rsid w:val="002C2948"/>
    <w:rsid w:val="002C2956"/>
    <w:rsid w:val="002C298E"/>
    <w:rsid w:val="002C29C5"/>
    <w:rsid w:val="002C2A2B"/>
    <w:rsid w:val="002C2A7B"/>
    <w:rsid w:val="002C2A89"/>
    <w:rsid w:val="002C2A8F"/>
    <w:rsid w:val="002C2ABF"/>
    <w:rsid w:val="002C2AFF"/>
    <w:rsid w:val="002C2B07"/>
    <w:rsid w:val="002C2B15"/>
    <w:rsid w:val="002C2B22"/>
    <w:rsid w:val="002C2B23"/>
    <w:rsid w:val="002C2B65"/>
    <w:rsid w:val="002C2BA8"/>
    <w:rsid w:val="002C2BC6"/>
    <w:rsid w:val="002C2BCB"/>
    <w:rsid w:val="002C2BDF"/>
    <w:rsid w:val="002C2BFB"/>
    <w:rsid w:val="002C2C63"/>
    <w:rsid w:val="002C2C75"/>
    <w:rsid w:val="002C2C99"/>
    <w:rsid w:val="002C2CAD"/>
    <w:rsid w:val="002C2CFD"/>
    <w:rsid w:val="002C2D57"/>
    <w:rsid w:val="002C2D85"/>
    <w:rsid w:val="002C2DBA"/>
    <w:rsid w:val="002C2DC4"/>
    <w:rsid w:val="002C2DD2"/>
    <w:rsid w:val="002C2DEB"/>
    <w:rsid w:val="002C2E1E"/>
    <w:rsid w:val="002C2E34"/>
    <w:rsid w:val="002C2E35"/>
    <w:rsid w:val="002C2E3C"/>
    <w:rsid w:val="002C2E6C"/>
    <w:rsid w:val="002C2E70"/>
    <w:rsid w:val="002C2E73"/>
    <w:rsid w:val="002C2EB0"/>
    <w:rsid w:val="002C2EDC"/>
    <w:rsid w:val="002C2F5F"/>
    <w:rsid w:val="002C2FCD"/>
    <w:rsid w:val="002C2FD3"/>
    <w:rsid w:val="002C2FDD"/>
    <w:rsid w:val="002C2FDE"/>
    <w:rsid w:val="002C2FF2"/>
    <w:rsid w:val="002C3006"/>
    <w:rsid w:val="002C3045"/>
    <w:rsid w:val="002C3089"/>
    <w:rsid w:val="002C3094"/>
    <w:rsid w:val="002C30D7"/>
    <w:rsid w:val="002C3110"/>
    <w:rsid w:val="002C3139"/>
    <w:rsid w:val="002C3157"/>
    <w:rsid w:val="002C31C8"/>
    <w:rsid w:val="002C31DC"/>
    <w:rsid w:val="002C31E9"/>
    <w:rsid w:val="002C3206"/>
    <w:rsid w:val="002C320B"/>
    <w:rsid w:val="002C324F"/>
    <w:rsid w:val="002C32A8"/>
    <w:rsid w:val="002C32C0"/>
    <w:rsid w:val="002C32F6"/>
    <w:rsid w:val="002C330C"/>
    <w:rsid w:val="002C330F"/>
    <w:rsid w:val="002C3348"/>
    <w:rsid w:val="002C334C"/>
    <w:rsid w:val="002C337D"/>
    <w:rsid w:val="002C3381"/>
    <w:rsid w:val="002C33CE"/>
    <w:rsid w:val="002C33D7"/>
    <w:rsid w:val="002C3419"/>
    <w:rsid w:val="002C3428"/>
    <w:rsid w:val="002C343E"/>
    <w:rsid w:val="002C344F"/>
    <w:rsid w:val="002C345B"/>
    <w:rsid w:val="002C347E"/>
    <w:rsid w:val="002C34B1"/>
    <w:rsid w:val="002C3503"/>
    <w:rsid w:val="002C3504"/>
    <w:rsid w:val="002C3525"/>
    <w:rsid w:val="002C355E"/>
    <w:rsid w:val="002C3589"/>
    <w:rsid w:val="002C3592"/>
    <w:rsid w:val="002C35A7"/>
    <w:rsid w:val="002C35C5"/>
    <w:rsid w:val="002C3660"/>
    <w:rsid w:val="002C3680"/>
    <w:rsid w:val="002C36AA"/>
    <w:rsid w:val="002C36CA"/>
    <w:rsid w:val="002C36F0"/>
    <w:rsid w:val="002C377B"/>
    <w:rsid w:val="002C37C4"/>
    <w:rsid w:val="002C37CE"/>
    <w:rsid w:val="002C37DC"/>
    <w:rsid w:val="002C37E4"/>
    <w:rsid w:val="002C383D"/>
    <w:rsid w:val="002C3851"/>
    <w:rsid w:val="002C385F"/>
    <w:rsid w:val="002C3882"/>
    <w:rsid w:val="002C38C3"/>
    <w:rsid w:val="002C38E7"/>
    <w:rsid w:val="002C3913"/>
    <w:rsid w:val="002C3918"/>
    <w:rsid w:val="002C39A7"/>
    <w:rsid w:val="002C39AA"/>
    <w:rsid w:val="002C39B0"/>
    <w:rsid w:val="002C39B8"/>
    <w:rsid w:val="002C39D9"/>
    <w:rsid w:val="002C39F7"/>
    <w:rsid w:val="002C3A6D"/>
    <w:rsid w:val="002C3A8B"/>
    <w:rsid w:val="002C3A8E"/>
    <w:rsid w:val="002C3A95"/>
    <w:rsid w:val="002C3AA1"/>
    <w:rsid w:val="002C3AD1"/>
    <w:rsid w:val="002C3B1B"/>
    <w:rsid w:val="002C3B36"/>
    <w:rsid w:val="002C3B52"/>
    <w:rsid w:val="002C3B61"/>
    <w:rsid w:val="002C3B8F"/>
    <w:rsid w:val="002C3BC3"/>
    <w:rsid w:val="002C3C00"/>
    <w:rsid w:val="002C3C0E"/>
    <w:rsid w:val="002C3C2C"/>
    <w:rsid w:val="002C3C4F"/>
    <w:rsid w:val="002C3C71"/>
    <w:rsid w:val="002C3C77"/>
    <w:rsid w:val="002C3C7F"/>
    <w:rsid w:val="002C3C8E"/>
    <w:rsid w:val="002C3C8F"/>
    <w:rsid w:val="002C3CB3"/>
    <w:rsid w:val="002C3CB5"/>
    <w:rsid w:val="002C3D1E"/>
    <w:rsid w:val="002C3D8E"/>
    <w:rsid w:val="002C3DC1"/>
    <w:rsid w:val="002C3DD9"/>
    <w:rsid w:val="002C3DE2"/>
    <w:rsid w:val="002C3E06"/>
    <w:rsid w:val="002C3E45"/>
    <w:rsid w:val="002C3E46"/>
    <w:rsid w:val="002C3EA4"/>
    <w:rsid w:val="002C3EB1"/>
    <w:rsid w:val="002C3ED6"/>
    <w:rsid w:val="002C3EE9"/>
    <w:rsid w:val="002C3F14"/>
    <w:rsid w:val="002C3F3F"/>
    <w:rsid w:val="002C3F98"/>
    <w:rsid w:val="002C3FAE"/>
    <w:rsid w:val="002C3FB0"/>
    <w:rsid w:val="002C3FB3"/>
    <w:rsid w:val="002C3FBD"/>
    <w:rsid w:val="002C3FEE"/>
    <w:rsid w:val="002C3FF3"/>
    <w:rsid w:val="002C3FFE"/>
    <w:rsid w:val="002C400E"/>
    <w:rsid w:val="002C401F"/>
    <w:rsid w:val="002C402B"/>
    <w:rsid w:val="002C4053"/>
    <w:rsid w:val="002C40B6"/>
    <w:rsid w:val="002C40C9"/>
    <w:rsid w:val="002C4129"/>
    <w:rsid w:val="002C41C6"/>
    <w:rsid w:val="002C41FE"/>
    <w:rsid w:val="002C422B"/>
    <w:rsid w:val="002C4235"/>
    <w:rsid w:val="002C4238"/>
    <w:rsid w:val="002C423F"/>
    <w:rsid w:val="002C425A"/>
    <w:rsid w:val="002C427F"/>
    <w:rsid w:val="002C42B0"/>
    <w:rsid w:val="002C42FD"/>
    <w:rsid w:val="002C430F"/>
    <w:rsid w:val="002C436A"/>
    <w:rsid w:val="002C4379"/>
    <w:rsid w:val="002C43E2"/>
    <w:rsid w:val="002C4408"/>
    <w:rsid w:val="002C4420"/>
    <w:rsid w:val="002C4425"/>
    <w:rsid w:val="002C4427"/>
    <w:rsid w:val="002C449A"/>
    <w:rsid w:val="002C44CB"/>
    <w:rsid w:val="002C4531"/>
    <w:rsid w:val="002C454B"/>
    <w:rsid w:val="002C4571"/>
    <w:rsid w:val="002C4591"/>
    <w:rsid w:val="002C4593"/>
    <w:rsid w:val="002C45A3"/>
    <w:rsid w:val="002C45D4"/>
    <w:rsid w:val="002C45DD"/>
    <w:rsid w:val="002C45F5"/>
    <w:rsid w:val="002C460F"/>
    <w:rsid w:val="002C4648"/>
    <w:rsid w:val="002C465C"/>
    <w:rsid w:val="002C466D"/>
    <w:rsid w:val="002C468D"/>
    <w:rsid w:val="002C46D7"/>
    <w:rsid w:val="002C474B"/>
    <w:rsid w:val="002C474F"/>
    <w:rsid w:val="002C4753"/>
    <w:rsid w:val="002C475C"/>
    <w:rsid w:val="002C475F"/>
    <w:rsid w:val="002C4779"/>
    <w:rsid w:val="002C47C8"/>
    <w:rsid w:val="002C47D4"/>
    <w:rsid w:val="002C47D9"/>
    <w:rsid w:val="002C4813"/>
    <w:rsid w:val="002C481E"/>
    <w:rsid w:val="002C4834"/>
    <w:rsid w:val="002C4855"/>
    <w:rsid w:val="002C487F"/>
    <w:rsid w:val="002C48AB"/>
    <w:rsid w:val="002C48C4"/>
    <w:rsid w:val="002C48F7"/>
    <w:rsid w:val="002C4911"/>
    <w:rsid w:val="002C49B3"/>
    <w:rsid w:val="002C49B6"/>
    <w:rsid w:val="002C49C6"/>
    <w:rsid w:val="002C49D5"/>
    <w:rsid w:val="002C4A23"/>
    <w:rsid w:val="002C4A3A"/>
    <w:rsid w:val="002C4A53"/>
    <w:rsid w:val="002C4A5A"/>
    <w:rsid w:val="002C4A82"/>
    <w:rsid w:val="002C4AD7"/>
    <w:rsid w:val="002C4B08"/>
    <w:rsid w:val="002C4B0F"/>
    <w:rsid w:val="002C4B3A"/>
    <w:rsid w:val="002C4B3C"/>
    <w:rsid w:val="002C4B79"/>
    <w:rsid w:val="002C4B7A"/>
    <w:rsid w:val="002C4B8D"/>
    <w:rsid w:val="002C4BC4"/>
    <w:rsid w:val="002C4C0E"/>
    <w:rsid w:val="002C4C3A"/>
    <w:rsid w:val="002C4C75"/>
    <w:rsid w:val="002C4C77"/>
    <w:rsid w:val="002C4C90"/>
    <w:rsid w:val="002C4C9E"/>
    <w:rsid w:val="002C4CCE"/>
    <w:rsid w:val="002C4CE8"/>
    <w:rsid w:val="002C4CF5"/>
    <w:rsid w:val="002C4D8E"/>
    <w:rsid w:val="002C4D8F"/>
    <w:rsid w:val="002C4D9E"/>
    <w:rsid w:val="002C4DDA"/>
    <w:rsid w:val="002C4DFE"/>
    <w:rsid w:val="002C4E0F"/>
    <w:rsid w:val="002C4E15"/>
    <w:rsid w:val="002C4E27"/>
    <w:rsid w:val="002C4E4D"/>
    <w:rsid w:val="002C4E61"/>
    <w:rsid w:val="002C4E69"/>
    <w:rsid w:val="002C4E86"/>
    <w:rsid w:val="002C4EED"/>
    <w:rsid w:val="002C4FA7"/>
    <w:rsid w:val="002C4FE4"/>
    <w:rsid w:val="002C5017"/>
    <w:rsid w:val="002C5054"/>
    <w:rsid w:val="002C5058"/>
    <w:rsid w:val="002C5077"/>
    <w:rsid w:val="002C50C3"/>
    <w:rsid w:val="002C50CB"/>
    <w:rsid w:val="002C5103"/>
    <w:rsid w:val="002C5125"/>
    <w:rsid w:val="002C5132"/>
    <w:rsid w:val="002C516C"/>
    <w:rsid w:val="002C518E"/>
    <w:rsid w:val="002C51AC"/>
    <w:rsid w:val="002C51DB"/>
    <w:rsid w:val="002C51EB"/>
    <w:rsid w:val="002C51FE"/>
    <w:rsid w:val="002C52E0"/>
    <w:rsid w:val="002C52E4"/>
    <w:rsid w:val="002C52E6"/>
    <w:rsid w:val="002C530A"/>
    <w:rsid w:val="002C531A"/>
    <w:rsid w:val="002C533D"/>
    <w:rsid w:val="002C5343"/>
    <w:rsid w:val="002C5377"/>
    <w:rsid w:val="002C5388"/>
    <w:rsid w:val="002C5398"/>
    <w:rsid w:val="002C53A3"/>
    <w:rsid w:val="002C53B2"/>
    <w:rsid w:val="002C53D7"/>
    <w:rsid w:val="002C53D8"/>
    <w:rsid w:val="002C5416"/>
    <w:rsid w:val="002C5420"/>
    <w:rsid w:val="002C544F"/>
    <w:rsid w:val="002C54A8"/>
    <w:rsid w:val="002C54B5"/>
    <w:rsid w:val="002C54C4"/>
    <w:rsid w:val="002C54DE"/>
    <w:rsid w:val="002C54E5"/>
    <w:rsid w:val="002C54F9"/>
    <w:rsid w:val="002C5502"/>
    <w:rsid w:val="002C5512"/>
    <w:rsid w:val="002C5554"/>
    <w:rsid w:val="002C558F"/>
    <w:rsid w:val="002C55BE"/>
    <w:rsid w:val="002C55EE"/>
    <w:rsid w:val="002C5610"/>
    <w:rsid w:val="002C5640"/>
    <w:rsid w:val="002C565B"/>
    <w:rsid w:val="002C568E"/>
    <w:rsid w:val="002C56AB"/>
    <w:rsid w:val="002C56C5"/>
    <w:rsid w:val="002C56D5"/>
    <w:rsid w:val="002C56F7"/>
    <w:rsid w:val="002C5702"/>
    <w:rsid w:val="002C5710"/>
    <w:rsid w:val="002C5758"/>
    <w:rsid w:val="002C575F"/>
    <w:rsid w:val="002C576B"/>
    <w:rsid w:val="002C58A0"/>
    <w:rsid w:val="002C58E5"/>
    <w:rsid w:val="002C5935"/>
    <w:rsid w:val="002C5A04"/>
    <w:rsid w:val="002C5A08"/>
    <w:rsid w:val="002C5A3F"/>
    <w:rsid w:val="002C5A47"/>
    <w:rsid w:val="002C5A66"/>
    <w:rsid w:val="002C5A79"/>
    <w:rsid w:val="002C5A83"/>
    <w:rsid w:val="002C5A94"/>
    <w:rsid w:val="002C5AA6"/>
    <w:rsid w:val="002C5AB7"/>
    <w:rsid w:val="002C5AFE"/>
    <w:rsid w:val="002C5B2F"/>
    <w:rsid w:val="002C5B4A"/>
    <w:rsid w:val="002C5B57"/>
    <w:rsid w:val="002C5BDE"/>
    <w:rsid w:val="002C5BE4"/>
    <w:rsid w:val="002C5C20"/>
    <w:rsid w:val="002C5C29"/>
    <w:rsid w:val="002C5C6A"/>
    <w:rsid w:val="002C5C87"/>
    <w:rsid w:val="002C5C8D"/>
    <w:rsid w:val="002C5C94"/>
    <w:rsid w:val="002C5C9E"/>
    <w:rsid w:val="002C5CAB"/>
    <w:rsid w:val="002C5CB0"/>
    <w:rsid w:val="002C5CE4"/>
    <w:rsid w:val="002C5CFB"/>
    <w:rsid w:val="002C5D50"/>
    <w:rsid w:val="002C5E54"/>
    <w:rsid w:val="002C5E7A"/>
    <w:rsid w:val="002C5EA1"/>
    <w:rsid w:val="002C5EF7"/>
    <w:rsid w:val="002C5F15"/>
    <w:rsid w:val="002C5F1C"/>
    <w:rsid w:val="002C5F37"/>
    <w:rsid w:val="002C5F3E"/>
    <w:rsid w:val="002C5F66"/>
    <w:rsid w:val="002C5FA9"/>
    <w:rsid w:val="002C5FD1"/>
    <w:rsid w:val="002C5FEC"/>
    <w:rsid w:val="002C6008"/>
    <w:rsid w:val="002C6083"/>
    <w:rsid w:val="002C60D0"/>
    <w:rsid w:val="002C60D2"/>
    <w:rsid w:val="002C60D5"/>
    <w:rsid w:val="002C60D7"/>
    <w:rsid w:val="002C60E2"/>
    <w:rsid w:val="002C60F4"/>
    <w:rsid w:val="002C6152"/>
    <w:rsid w:val="002C6174"/>
    <w:rsid w:val="002C617B"/>
    <w:rsid w:val="002C61F5"/>
    <w:rsid w:val="002C61F6"/>
    <w:rsid w:val="002C620D"/>
    <w:rsid w:val="002C6229"/>
    <w:rsid w:val="002C6232"/>
    <w:rsid w:val="002C6237"/>
    <w:rsid w:val="002C625C"/>
    <w:rsid w:val="002C6325"/>
    <w:rsid w:val="002C6348"/>
    <w:rsid w:val="002C6372"/>
    <w:rsid w:val="002C637F"/>
    <w:rsid w:val="002C6387"/>
    <w:rsid w:val="002C6441"/>
    <w:rsid w:val="002C6445"/>
    <w:rsid w:val="002C645F"/>
    <w:rsid w:val="002C6463"/>
    <w:rsid w:val="002C646A"/>
    <w:rsid w:val="002C647D"/>
    <w:rsid w:val="002C6493"/>
    <w:rsid w:val="002C649C"/>
    <w:rsid w:val="002C64AE"/>
    <w:rsid w:val="002C64CA"/>
    <w:rsid w:val="002C64CD"/>
    <w:rsid w:val="002C64E2"/>
    <w:rsid w:val="002C6511"/>
    <w:rsid w:val="002C6513"/>
    <w:rsid w:val="002C6523"/>
    <w:rsid w:val="002C6532"/>
    <w:rsid w:val="002C655F"/>
    <w:rsid w:val="002C6598"/>
    <w:rsid w:val="002C65A9"/>
    <w:rsid w:val="002C65B5"/>
    <w:rsid w:val="002C65C2"/>
    <w:rsid w:val="002C6632"/>
    <w:rsid w:val="002C6634"/>
    <w:rsid w:val="002C6640"/>
    <w:rsid w:val="002C66B0"/>
    <w:rsid w:val="002C66B1"/>
    <w:rsid w:val="002C66B9"/>
    <w:rsid w:val="002C66BA"/>
    <w:rsid w:val="002C66D4"/>
    <w:rsid w:val="002C66E2"/>
    <w:rsid w:val="002C6742"/>
    <w:rsid w:val="002C674D"/>
    <w:rsid w:val="002C6797"/>
    <w:rsid w:val="002C67D3"/>
    <w:rsid w:val="002C6850"/>
    <w:rsid w:val="002C688F"/>
    <w:rsid w:val="002C68B7"/>
    <w:rsid w:val="002C68D2"/>
    <w:rsid w:val="002C6914"/>
    <w:rsid w:val="002C691F"/>
    <w:rsid w:val="002C69AA"/>
    <w:rsid w:val="002C69F6"/>
    <w:rsid w:val="002C69FA"/>
    <w:rsid w:val="002C6A28"/>
    <w:rsid w:val="002C6A2D"/>
    <w:rsid w:val="002C6A3E"/>
    <w:rsid w:val="002C6A57"/>
    <w:rsid w:val="002C6A60"/>
    <w:rsid w:val="002C6A84"/>
    <w:rsid w:val="002C6ABB"/>
    <w:rsid w:val="002C6ABD"/>
    <w:rsid w:val="002C6AC7"/>
    <w:rsid w:val="002C6AE3"/>
    <w:rsid w:val="002C6B1D"/>
    <w:rsid w:val="002C6B7F"/>
    <w:rsid w:val="002C6B8F"/>
    <w:rsid w:val="002C6BDB"/>
    <w:rsid w:val="002C6BE0"/>
    <w:rsid w:val="002C6C1F"/>
    <w:rsid w:val="002C6C44"/>
    <w:rsid w:val="002C6C69"/>
    <w:rsid w:val="002C6CA4"/>
    <w:rsid w:val="002C6CD9"/>
    <w:rsid w:val="002C6CE3"/>
    <w:rsid w:val="002C6CEB"/>
    <w:rsid w:val="002C6D38"/>
    <w:rsid w:val="002C6D3D"/>
    <w:rsid w:val="002C6D97"/>
    <w:rsid w:val="002C6DC6"/>
    <w:rsid w:val="002C6DDB"/>
    <w:rsid w:val="002C6DFA"/>
    <w:rsid w:val="002C6E02"/>
    <w:rsid w:val="002C6E43"/>
    <w:rsid w:val="002C6E9A"/>
    <w:rsid w:val="002C6EB0"/>
    <w:rsid w:val="002C6F24"/>
    <w:rsid w:val="002C6F6A"/>
    <w:rsid w:val="002C6FB8"/>
    <w:rsid w:val="002C6FF5"/>
    <w:rsid w:val="002C7075"/>
    <w:rsid w:val="002C70BC"/>
    <w:rsid w:val="002C70EB"/>
    <w:rsid w:val="002C710B"/>
    <w:rsid w:val="002C7125"/>
    <w:rsid w:val="002C713C"/>
    <w:rsid w:val="002C7158"/>
    <w:rsid w:val="002C7180"/>
    <w:rsid w:val="002C71AD"/>
    <w:rsid w:val="002C71AF"/>
    <w:rsid w:val="002C71B0"/>
    <w:rsid w:val="002C71D1"/>
    <w:rsid w:val="002C7250"/>
    <w:rsid w:val="002C7294"/>
    <w:rsid w:val="002C72A3"/>
    <w:rsid w:val="002C72AC"/>
    <w:rsid w:val="002C72BE"/>
    <w:rsid w:val="002C72DD"/>
    <w:rsid w:val="002C7309"/>
    <w:rsid w:val="002C735C"/>
    <w:rsid w:val="002C738D"/>
    <w:rsid w:val="002C7392"/>
    <w:rsid w:val="002C73B3"/>
    <w:rsid w:val="002C73D8"/>
    <w:rsid w:val="002C7411"/>
    <w:rsid w:val="002C743A"/>
    <w:rsid w:val="002C7458"/>
    <w:rsid w:val="002C74AB"/>
    <w:rsid w:val="002C74B5"/>
    <w:rsid w:val="002C74BB"/>
    <w:rsid w:val="002C74C7"/>
    <w:rsid w:val="002C74F7"/>
    <w:rsid w:val="002C74F9"/>
    <w:rsid w:val="002C7505"/>
    <w:rsid w:val="002C7557"/>
    <w:rsid w:val="002C75E0"/>
    <w:rsid w:val="002C7609"/>
    <w:rsid w:val="002C7644"/>
    <w:rsid w:val="002C764D"/>
    <w:rsid w:val="002C76BE"/>
    <w:rsid w:val="002C7712"/>
    <w:rsid w:val="002C7714"/>
    <w:rsid w:val="002C7718"/>
    <w:rsid w:val="002C7728"/>
    <w:rsid w:val="002C7741"/>
    <w:rsid w:val="002C7752"/>
    <w:rsid w:val="002C7755"/>
    <w:rsid w:val="002C7766"/>
    <w:rsid w:val="002C77DA"/>
    <w:rsid w:val="002C77F8"/>
    <w:rsid w:val="002C7820"/>
    <w:rsid w:val="002C788A"/>
    <w:rsid w:val="002C78AB"/>
    <w:rsid w:val="002C78E0"/>
    <w:rsid w:val="002C7906"/>
    <w:rsid w:val="002C7958"/>
    <w:rsid w:val="002C79F5"/>
    <w:rsid w:val="002C79F9"/>
    <w:rsid w:val="002C7A04"/>
    <w:rsid w:val="002C7A14"/>
    <w:rsid w:val="002C7A31"/>
    <w:rsid w:val="002C7A47"/>
    <w:rsid w:val="002C7A4E"/>
    <w:rsid w:val="002C7A55"/>
    <w:rsid w:val="002C7A59"/>
    <w:rsid w:val="002C7A60"/>
    <w:rsid w:val="002C7A84"/>
    <w:rsid w:val="002C7A98"/>
    <w:rsid w:val="002C7A9C"/>
    <w:rsid w:val="002C7AA5"/>
    <w:rsid w:val="002C7B0E"/>
    <w:rsid w:val="002C7B22"/>
    <w:rsid w:val="002C7B29"/>
    <w:rsid w:val="002C7B33"/>
    <w:rsid w:val="002C7B42"/>
    <w:rsid w:val="002C7BCE"/>
    <w:rsid w:val="002C7C00"/>
    <w:rsid w:val="002C7C1F"/>
    <w:rsid w:val="002C7C22"/>
    <w:rsid w:val="002C7C46"/>
    <w:rsid w:val="002C7CED"/>
    <w:rsid w:val="002C7CFB"/>
    <w:rsid w:val="002C7CFF"/>
    <w:rsid w:val="002C7D2A"/>
    <w:rsid w:val="002C7D32"/>
    <w:rsid w:val="002C7D44"/>
    <w:rsid w:val="002C7DB6"/>
    <w:rsid w:val="002C7DCE"/>
    <w:rsid w:val="002C7DD4"/>
    <w:rsid w:val="002C7E4C"/>
    <w:rsid w:val="002C7E94"/>
    <w:rsid w:val="002C7ED2"/>
    <w:rsid w:val="002C7EF1"/>
    <w:rsid w:val="002C7F39"/>
    <w:rsid w:val="002C7F4F"/>
    <w:rsid w:val="002C7F5A"/>
    <w:rsid w:val="002C7F5E"/>
    <w:rsid w:val="002C7F80"/>
    <w:rsid w:val="002C7F8B"/>
    <w:rsid w:val="002C7F9C"/>
    <w:rsid w:val="002D00D7"/>
    <w:rsid w:val="002D0112"/>
    <w:rsid w:val="002D0165"/>
    <w:rsid w:val="002D016C"/>
    <w:rsid w:val="002D0191"/>
    <w:rsid w:val="002D01A6"/>
    <w:rsid w:val="002D01C8"/>
    <w:rsid w:val="002D01D2"/>
    <w:rsid w:val="002D01E9"/>
    <w:rsid w:val="002D020A"/>
    <w:rsid w:val="002D021A"/>
    <w:rsid w:val="002D024D"/>
    <w:rsid w:val="002D0263"/>
    <w:rsid w:val="002D0280"/>
    <w:rsid w:val="002D02CB"/>
    <w:rsid w:val="002D02E9"/>
    <w:rsid w:val="002D033F"/>
    <w:rsid w:val="002D0353"/>
    <w:rsid w:val="002D037E"/>
    <w:rsid w:val="002D03F5"/>
    <w:rsid w:val="002D0441"/>
    <w:rsid w:val="002D0444"/>
    <w:rsid w:val="002D0489"/>
    <w:rsid w:val="002D048D"/>
    <w:rsid w:val="002D0517"/>
    <w:rsid w:val="002D054A"/>
    <w:rsid w:val="002D0574"/>
    <w:rsid w:val="002D05EB"/>
    <w:rsid w:val="002D063C"/>
    <w:rsid w:val="002D0646"/>
    <w:rsid w:val="002D0649"/>
    <w:rsid w:val="002D06CB"/>
    <w:rsid w:val="002D0701"/>
    <w:rsid w:val="002D075A"/>
    <w:rsid w:val="002D07AB"/>
    <w:rsid w:val="002D07D6"/>
    <w:rsid w:val="002D0878"/>
    <w:rsid w:val="002D08D3"/>
    <w:rsid w:val="002D092B"/>
    <w:rsid w:val="002D09D4"/>
    <w:rsid w:val="002D0A03"/>
    <w:rsid w:val="002D0A17"/>
    <w:rsid w:val="002D0A1D"/>
    <w:rsid w:val="002D0A21"/>
    <w:rsid w:val="002D0A3D"/>
    <w:rsid w:val="002D0A4F"/>
    <w:rsid w:val="002D0A55"/>
    <w:rsid w:val="002D0A72"/>
    <w:rsid w:val="002D0A84"/>
    <w:rsid w:val="002D0A8B"/>
    <w:rsid w:val="002D0AC9"/>
    <w:rsid w:val="002D0AF4"/>
    <w:rsid w:val="002D0AF5"/>
    <w:rsid w:val="002D0AF7"/>
    <w:rsid w:val="002D0B38"/>
    <w:rsid w:val="002D0B62"/>
    <w:rsid w:val="002D0B8D"/>
    <w:rsid w:val="002D0BAE"/>
    <w:rsid w:val="002D0BBD"/>
    <w:rsid w:val="002D0BC7"/>
    <w:rsid w:val="002D0BCC"/>
    <w:rsid w:val="002D0C28"/>
    <w:rsid w:val="002D0C31"/>
    <w:rsid w:val="002D0C53"/>
    <w:rsid w:val="002D0CA1"/>
    <w:rsid w:val="002D0CAF"/>
    <w:rsid w:val="002D0CBE"/>
    <w:rsid w:val="002D0CC3"/>
    <w:rsid w:val="002D0CFA"/>
    <w:rsid w:val="002D0D0A"/>
    <w:rsid w:val="002D0D27"/>
    <w:rsid w:val="002D0D3A"/>
    <w:rsid w:val="002D0D3E"/>
    <w:rsid w:val="002D0D68"/>
    <w:rsid w:val="002D0DA3"/>
    <w:rsid w:val="002D0E18"/>
    <w:rsid w:val="002D0E25"/>
    <w:rsid w:val="002D0E74"/>
    <w:rsid w:val="002D0E78"/>
    <w:rsid w:val="002D0E83"/>
    <w:rsid w:val="002D0E86"/>
    <w:rsid w:val="002D0E97"/>
    <w:rsid w:val="002D0EB6"/>
    <w:rsid w:val="002D0EF9"/>
    <w:rsid w:val="002D0F50"/>
    <w:rsid w:val="002D0FAB"/>
    <w:rsid w:val="002D1037"/>
    <w:rsid w:val="002D104F"/>
    <w:rsid w:val="002D1050"/>
    <w:rsid w:val="002D1064"/>
    <w:rsid w:val="002D106D"/>
    <w:rsid w:val="002D10B7"/>
    <w:rsid w:val="002D10DD"/>
    <w:rsid w:val="002D1128"/>
    <w:rsid w:val="002D1138"/>
    <w:rsid w:val="002D1161"/>
    <w:rsid w:val="002D116A"/>
    <w:rsid w:val="002D117A"/>
    <w:rsid w:val="002D119E"/>
    <w:rsid w:val="002D11B8"/>
    <w:rsid w:val="002D11F6"/>
    <w:rsid w:val="002D1210"/>
    <w:rsid w:val="002D121F"/>
    <w:rsid w:val="002D1233"/>
    <w:rsid w:val="002D1253"/>
    <w:rsid w:val="002D127C"/>
    <w:rsid w:val="002D127D"/>
    <w:rsid w:val="002D1299"/>
    <w:rsid w:val="002D12A1"/>
    <w:rsid w:val="002D12A7"/>
    <w:rsid w:val="002D12D6"/>
    <w:rsid w:val="002D12DB"/>
    <w:rsid w:val="002D1309"/>
    <w:rsid w:val="002D1326"/>
    <w:rsid w:val="002D132E"/>
    <w:rsid w:val="002D1356"/>
    <w:rsid w:val="002D137E"/>
    <w:rsid w:val="002D1382"/>
    <w:rsid w:val="002D13BF"/>
    <w:rsid w:val="002D1409"/>
    <w:rsid w:val="002D1418"/>
    <w:rsid w:val="002D143C"/>
    <w:rsid w:val="002D1444"/>
    <w:rsid w:val="002D1445"/>
    <w:rsid w:val="002D1452"/>
    <w:rsid w:val="002D1458"/>
    <w:rsid w:val="002D1483"/>
    <w:rsid w:val="002D14A4"/>
    <w:rsid w:val="002D14F4"/>
    <w:rsid w:val="002D14F5"/>
    <w:rsid w:val="002D1518"/>
    <w:rsid w:val="002D1537"/>
    <w:rsid w:val="002D154A"/>
    <w:rsid w:val="002D155E"/>
    <w:rsid w:val="002D157B"/>
    <w:rsid w:val="002D15FB"/>
    <w:rsid w:val="002D1682"/>
    <w:rsid w:val="002D16B7"/>
    <w:rsid w:val="002D16B9"/>
    <w:rsid w:val="002D16E1"/>
    <w:rsid w:val="002D1710"/>
    <w:rsid w:val="002D172A"/>
    <w:rsid w:val="002D172D"/>
    <w:rsid w:val="002D173A"/>
    <w:rsid w:val="002D1783"/>
    <w:rsid w:val="002D1790"/>
    <w:rsid w:val="002D17A8"/>
    <w:rsid w:val="002D17BE"/>
    <w:rsid w:val="002D17C0"/>
    <w:rsid w:val="002D1875"/>
    <w:rsid w:val="002D187F"/>
    <w:rsid w:val="002D189D"/>
    <w:rsid w:val="002D18AC"/>
    <w:rsid w:val="002D18B9"/>
    <w:rsid w:val="002D18FF"/>
    <w:rsid w:val="002D1901"/>
    <w:rsid w:val="002D194A"/>
    <w:rsid w:val="002D1984"/>
    <w:rsid w:val="002D19EB"/>
    <w:rsid w:val="002D19FE"/>
    <w:rsid w:val="002D1A05"/>
    <w:rsid w:val="002D1A18"/>
    <w:rsid w:val="002D1A31"/>
    <w:rsid w:val="002D1A41"/>
    <w:rsid w:val="002D1AC5"/>
    <w:rsid w:val="002D1ACA"/>
    <w:rsid w:val="002D1ACC"/>
    <w:rsid w:val="002D1B1B"/>
    <w:rsid w:val="002D1B2E"/>
    <w:rsid w:val="002D1B36"/>
    <w:rsid w:val="002D1B94"/>
    <w:rsid w:val="002D1BD8"/>
    <w:rsid w:val="002D1BFA"/>
    <w:rsid w:val="002D1C04"/>
    <w:rsid w:val="002D1C07"/>
    <w:rsid w:val="002D1C08"/>
    <w:rsid w:val="002D1C0D"/>
    <w:rsid w:val="002D1C5B"/>
    <w:rsid w:val="002D1CA8"/>
    <w:rsid w:val="002D1CD8"/>
    <w:rsid w:val="002D1CE4"/>
    <w:rsid w:val="002D1D2F"/>
    <w:rsid w:val="002D1D86"/>
    <w:rsid w:val="002D1D9F"/>
    <w:rsid w:val="002D1DC8"/>
    <w:rsid w:val="002D1E83"/>
    <w:rsid w:val="002D1ECF"/>
    <w:rsid w:val="002D1ED4"/>
    <w:rsid w:val="002D1F38"/>
    <w:rsid w:val="002D1F3E"/>
    <w:rsid w:val="002D1F4E"/>
    <w:rsid w:val="002D1F74"/>
    <w:rsid w:val="002D1F7E"/>
    <w:rsid w:val="002D1F87"/>
    <w:rsid w:val="002D1F91"/>
    <w:rsid w:val="002D1FA1"/>
    <w:rsid w:val="002D1FBB"/>
    <w:rsid w:val="002D1FC4"/>
    <w:rsid w:val="002D1FC8"/>
    <w:rsid w:val="002D1FE8"/>
    <w:rsid w:val="002D1FED"/>
    <w:rsid w:val="002D1FF0"/>
    <w:rsid w:val="002D200C"/>
    <w:rsid w:val="002D2041"/>
    <w:rsid w:val="002D2051"/>
    <w:rsid w:val="002D2085"/>
    <w:rsid w:val="002D2098"/>
    <w:rsid w:val="002D2169"/>
    <w:rsid w:val="002D216D"/>
    <w:rsid w:val="002D216E"/>
    <w:rsid w:val="002D2175"/>
    <w:rsid w:val="002D217B"/>
    <w:rsid w:val="002D2190"/>
    <w:rsid w:val="002D21F0"/>
    <w:rsid w:val="002D22BE"/>
    <w:rsid w:val="002D2344"/>
    <w:rsid w:val="002D234C"/>
    <w:rsid w:val="002D2366"/>
    <w:rsid w:val="002D238F"/>
    <w:rsid w:val="002D2398"/>
    <w:rsid w:val="002D2412"/>
    <w:rsid w:val="002D2451"/>
    <w:rsid w:val="002D2453"/>
    <w:rsid w:val="002D247C"/>
    <w:rsid w:val="002D2486"/>
    <w:rsid w:val="002D24A2"/>
    <w:rsid w:val="002D24FC"/>
    <w:rsid w:val="002D2516"/>
    <w:rsid w:val="002D2523"/>
    <w:rsid w:val="002D2553"/>
    <w:rsid w:val="002D260F"/>
    <w:rsid w:val="002D2655"/>
    <w:rsid w:val="002D268C"/>
    <w:rsid w:val="002D26E8"/>
    <w:rsid w:val="002D273E"/>
    <w:rsid w:val="002D274B"/>
    <w:rsid w:val="002D278D"/>
    <w:rsid w:val="002D278F"/>
    <w:rsid w:val="002D279D"/>
    <w:rsid w:val="002D27A2"/>
    <w:rsid w:val="002D2866"/>
    <w:rsid w:val="002D2886"/>
    <w:rsid w:val="002D28B1"/>
    <w:rsid w:val="002D290C"/>
    <w:rsid w:val="002D291D"/>
    <w:rsid w:val="002D298B"/>
    <w:rsid w:val="002D29D5"/>
    <w:rsid w:val="002D29E5"/>
    <w:rsid w:val="002D2A0B"/>
    <w:rsid w:val="002D2A0C"/>
    <w:rsid w:val="002D2A26"/>
    <w:rsid w:val="002D2A2E"/>
    <w:rsid w:val="002D2A6B"/>
    <w:rsid w:val="002D2A73"/>
    <w:rsid w:val="002D2A89"/>
    <w:rsid w:val="002D2AB4"/>
    <w:rsid w:val="002D2AD3"/>
    <w:rsid w:val="002D2AE9"/>
    <w:rsid w:val="002D2AEA"/>
    <w:rsid w:val="002D2B02"/>
    <w:rsid w:val="002D2B1D"/>
    <w:rsid w:val="002D2B3F"/>
    <w:rsid w:val="002D2B54"/>
    <w:rsid w:val="002D2B60"/>
    <w:rsid w:val="002D2B74"/>
    <w:rsid w:val="002D2B91"/>
    <w:rsid w:val="002D2C0D"/>
    <w:rsid w:val="002D2C2B"/>
    <w:rsid w:val="002D2C33"/>
    <w:rsid w:val="002D2CC7"/>
    <w:rsid w:val="002D2CD2"/>
    <w:rsid w:val="002D2D09"/>
    <w:rsid w:val="002D2D1A"/>
    <w:rsid w:val="002D2D24"/>
    <w:rsid w:val="002D2D3D"/>
    <w:rsid w:val="002D2D48"/>
    <w:rsid w:val="002D2D5F"/>
    <w:rsid w:val="002D2D64"/>
    <w:rsid w:val="002D2D6B"/>
    <w:rsid w:val="002D2DA8"/>
    <w:rsid w:val="002D2DBE"/>
    <w:rsid w:val="002D2DF8"/>
    <w:rsid w:val="002D2E1D"/>
    <w:rsid w:val="002D2E21"/>
    <w:rsid w:val="002D2E56"/>
    <w:rsid w:val="002D2E57"/>
    <w:rsid w:val="002D2E63"/>
    <w:rsid w:val="002D2E65"/>
    <w:rsid w:val="002D2E87"/>
    <w:rsid w:val="002D2EA7"/>
    <w:rsid w:val="002D2ECD"/>
    <w:rsid w:val="002D2F4F"/>
    <w:rsid w:val="002D2F8E"/>
    <w:rsid w:val="002D2FE0"/>
    <w:rsid w:val="002D302F"/>
    <w:rsid w:val="002D303F"/>
    <w:rsid w:val="002D3040"/>
    <w:rsid w:val="002D304A"/>
    <w:rsid w:val="002D305A"/>
    <w:rsid w:val="002D30AA"/>
    <w:rsid w:val="002D30D1"/>
    <w:rsid w:val="002D30DC"/>
    <w:rsid w:val="002D30DE"/>
    <w:rsid w:val="002D3102"/>
    <w:rsid w:val="002D3113"/>
    <w:rsid w:val="002D312F"/>
    <w:rsid w:val="002D3165"/>
    <w:rsid w:val="002D317A"/>
    <w:rsid w:val="002D317C"/>
    <w:rsid w:val="002D3180"/>
    <w:rsid w:val="002D3199"/>
    <w:rsid w:val="002D31C3"/>
    <w:rsid w:val="002D31E0"/>
    <w:rsid w:val="002D3222"/>
    <w:rsid w:val="002D323C"/>
    <w:rsid w:val="002D3250"/>
    <w:rsid w:val="002D3274"/>
    <w:rsid w:val="002D32E0"/>
    <w:rsid w:val="002D32E1"/>
    <w:rsid w:val="002D337E"/>
    <w:rsid w:val="002D3389"/>
    <w:rsid w:val="002D338B"/>
    <w:rsid w:val="002D33AA"/>
    <w:rsid w:val="002D33B6"/>
    <w:rsid w:val="002D33BE"/>
    <w:rsid w:val="002D33C3"/>
    <w:rsid w:val="002D33C8"/>
    <w:rsid w:val="002D33EC"/>
    <w:rsid w:val="002D34A0"/>
    <w:rsid w:val="002D34DD"/>
    <w:rsid w:val="002D34E1"/>
    <w:rsid w:val="002D3521"/>
    <w:rsid w:val="002D353A"/>
    <w:rsid w:val="002D354B"/>
    <w:rsid w:val="002D3569"/>
    <w:rsid w:val="002D35A9"/>
    <w:rsid w:val="002D35AE"/>
    <w:rsid w:val="002D35BA"/>
    <w:rsid w:val="002D35E6"/>
    <w:rsid w:val="002D3635"/>
    <w:rsid w:val="002D36A2"/>
    <w:rsid w:val="002D36F9"/>
    <w:rsid w:val="002D372C"/>
    <w:rsid w:val="002D3776"/>
    <w:rsid w:val="002D37A1"/>
    <w:rsid w:val="002D37E7"/>
    <w:rsid w:val="002D3821"/>
    <w:rsid w:val="002D3842"/>
    <w:rsid w:val="002D3855"/>
    <w:rsid w:val="002D387A"/>
    <w:rsid w:val="002D3886"/>
    <w:rsid w:val="002D388E"/>
    <w:rsid w:val="002D389E"/>
    <w:rsid w:val="002D38A6"/>
    <w:rsid w:val="002D38F8"/>
    <w:rsid w:val="002D3972"/>
    <w:rsid w:val="002D3978"/>
    <w:rsid w:val="002D3983"/>
    <w:rsid w:val="002D39B9"/>
    <w:rsid w:val="002D3A0E"/>
    <w:rsid w:val="002D3A44"/>
    <w:rsid w:val="002D3A45"/>
    <w:rsid w:val="002D3A49"/>
    <w:rsid w:val="002D3A73"/>
    <w:rsid w:val="002D3A89"/>
    <w:rsid w:val="002D3A9A"/>
    <w:rsid w:val="002D3ABE"/>
    <w:rsid w:val="002D3AC9"/>
    <w:rsid w:val="002D3AD0"/>
    <w:rsid w:val="002D3AF6"/>
    <w:rsid w:val="002D3B05"/>
    <w:rsid w:val="002D3B06"/>
    <w:rsid w:val="002D3B22"/>
    <w:rsid w:val="002D3B82"/>
    <w:rsid w:val="002D3B86"/>
    <w:rsid w:val="002D3BB4"/>
    <w:rsid w:val="002D3BD0"/>
    <w:rsid w:val="002D3BD8"/>
    <w:rsid w:val="002D3C7B"/>
    <w:rsid w:val="002D3CB5"/>
    <w:rsid w:val="002D3CDD"/>
    <w:rsid w:val="002D3CE0"/>
    <w:rsid w:val="002D3D25"/>
    <w:rsid w:val="002D3D38"/>
    <w:rsid w:val="002D3D39"/>
    <w:rsid w:val="002D3D51"/>
    <w:rsid w:val="002D3D52"/>
    <w:rsid w:val="002D3D58"/>
    <w:rsid w:val="002D3DAB"/>
    <w:rsid w:val="002D3E2C"/>
    <w:rsid w:val="002D3E38"/>
    <w:rsid w:val="002D3E74"/>
    <w:rsid w:val="002D3EA6"/>
    <w:rsid w:val="002D3EFE"/>
    <w:rsid w:val="002D3F27"/>
    <w:rsid w:val="002D3F7A"/>
    <w:rsid w:val="002D3FC4"/>
    <w:rsid w:val="002D3FD6"/>
    <w:rsid w:val="002D4015"/>
    <w:rsid w:val="002D404A"/>
    <w:rsid w:val="002D40EB"/>
    <w:rsid w:val="002D4194"/>
    <w:rsid w:val="002D419A"/>
    <w:rsid w:val="002D41A1"/>
    <w:rsid w:val="002D41B1"/>
    <w:rsid w:val="002D41B2"/>
    <w:rsid w:val="002D41B4"/>
    <w:rsid w:val="002D41DF"/>
    <w:rsid w:val="002D4214"/>
    <w:rsid w:val="002D421A"/>
    <w:rsid w:val="002D4268"/>
    <w:rsid w:val="002D428A"/>
    <w:rsid w:val="002D4294"/>
    <w:rsid w:val="002D42C5"/>
    <w:rsid w:val="002D4371"/>
    <w:rsid w:val="002D43D5"/>
    <w:rsid w:val="002D43E0"/>
    <w:rsid w:val="002D4413"/>
    <w:rsid w:val="002D4434"/>
    <w:rsid w:val="002D443A"/>
    <w:rsid w:val="002D443D"/>
    <w:rsid w:val="002D4464"/>
    <w:rsid w:val="002D4495"/>
    <w:rsid w:val="002D4500"/>
    <w:rsid w:val="002D4560"/>
    <w:rsid w:val="002D4591"/>
    <w:rsid w:val="002D45B5"/>
    <w:rsid w:val="002D45CB"/>
    <w:rsid w:val="002D45D2"/>
    <w:rsid w:val="002D460A"/>
    <w:rsid w:val="002D4625"/>
    <w:rsid w:val="002D4647"/>
    <w:rsid w:val="002D464B"/>
    <w:rsid w:val="002D467D"/>
    <w:rsid w:val="002D469F"/>
    <w:rsid w:val="002D46AE"/>
    <w:rsid w:val="002D46B3"/>
    <w:rsid w:val="002D46C3"/>
    <w:rsid w:val="002D4723"/>
    <w:rsid w:val="002D4733"/>
    <w:rsid w:val="002D477B"/>
    <w:rsid w:val="002D4781"/>
    <w:rsid w:val="002D47C3"/>
    <w:rsid w:val="002D484C"/>
    <w:rsid w:val="002D488B"/>
    <w:rsid w:val="002D48AC"/>
    <w:rsid w:val="002D48EB"/>
    <w:rsid w:val="002D48F3"/>
    <w:rsid w:val="002D48F8"/>
    <w:rsid w:val="002D4901"/>
    <w:rsid w:val="002D494A"/>
    <w:rsid w:val="002D49D5"/>
    <w:rsid w:val="002D49E8"/>
    <w:rsid w:val="002D4A05"/>
    <w:rsid w:val="002D4A4E"/>
    <w:rsid w:val="002D4A5D"/>
    <w:rsid w:val="002D4A71"/>
    <w:rsid w:val="002D4AD5"/>
    <w:rsid w:val="002D4ADD"/>
    <w:rsid w:val="002D4AE0"/>
    <w:rsid w:val="002D4AE6"/>
    <w:rsid w:val="002D4AEB"/>
    <w:rsid w:val="002D4B4F"/>
    <w:rsid w:val="002D4B84"/>
    <w:rsid w:val="002D4C1C"/>
    <w:rsid w:val="002D4C22"/>
    <w:rsid w:val="002D4C98"/>
    <w:rsid w:val="002D4CB7"/>
    <w:rsid w:val="002D4CCB"/>
    <w:rsid w:val="002D4CDD"/>
    <w:rsid w:val="002D4D28"/>
    <w:rsid w:val="002D4D51"/>
    <w:rsid w:val="002D4D84"/>
    <w:rsid w:val="002D4D93"/>
    <w:rsid w:val="002D4DD9"/>
    <w:rsid w:val="002D4E01"/>
    <w:rsid w:val="002D4E39"/>
    <w:rsid w:val="002D4E63"/>
    <w:rsid w:val="002D4E97"/>
    <w:rsid w:val="002D4ECF"/>
    <w:rsid w:val="002D4ED7"/>
    <w:rsid w:val="002D4EF0"/>
    <w:rsid w:val="002D4F33"/>
    <w:rsid w:val="002D4F7C"/>
    <w:rsid w:val="002D4F95"/>
    <w:rsid w:val="002D4FAA"/>
    <w:rsid w:val="002D4FC4"/>
    <w:rsid w:val="002D4FE4"/>
    <w:rsid w:val="002D4FF2"/>
    <w:rsid w:val="002D4FF6"/>
    <w:rsid w:val="002D5011"/>
    <w:rsid w:val="002D501E"/>
    <w:rsid w:val="002D5022"/>
    <w:rsid w:val="002D5046"/>
    <w:rsid w:val="002D5058"/>
    <w:rsid w:val="002D5091"/>
    <w:rsid w:val="002D50E0"/>
    <w:rsid w:val="002D50ED"/>
    <w:rsid w:val="002D50F7"/>
    <w:rsid w:val="002D5111"/>
    <w:rsid w:val="002D5118"/>
    <w:rsid w:val="002D5119"/>
    <w:rsid w:val="002D512A"/>
    <w:rsid w:val="002D5196"/>
    <w:rsid w:val="002D51C4"/>
    <w:rsid w:val="002D51C6"/>
    <w:rsid w:val="002D51E9"/>
    <w:rsid w:val="002D51EA"/>
    <w:rsid w:val="002D5211"/>
    <w:rsid w:val="002D5213"/>
    <w:rsid w:val="002D5239"/>
    <w:rsid w:val="002D5240"/>
    <w:rsid w:val="002D525B"/>
    <w:rsid w:val="002D5271"/>
    <w:rsid w:val="002D5299"/>
    <w:rsid w:val="002D52A5"/>
    <w:rsid w:val="002D52C4"/>
    <w:rsid w:val="002D52D1"/>
    <w:rsid w:val="002D52D6"/>
    <w:rsid w:val="002D52DD"/>
    <w:rsid w:val="002D5309"/>
    <w:rsid w:val="002D5323"/>
    <w:rsid w:val="002D5365"/>
    <w:rsid w:val="002D5380"/>
    <w:rsid w:val="002D538E"/>
    <w:rsid w:val="002D5398"/>
    <w:rsid w:val="002D53BA"/>
    <w:rsid w:val="002D53DA"/>
    <w:rsid w:val="002D5410"/>
    <w:rsid w:val="002D5441"/>
    <w:rsid w:val="002D547F"/>
    <w:rsid w:val="002D5480"/>
    <w:rsid w:val="002D549A"/>
    <w:rsid w:val="002D54A3"/>
    <w:rsid w:val="002D54D9"/>
    <w:rsid w:val="002D54E4"/>
    <w:rsid w:val="002D5546"/>
    <w:rsid w:val="002D5568"/>
    <w:rsid w:val="002D558C"/>
    <w:rsid w:val="002D558E"/>
    <w:rsid w:val="002D55A8"/>
    <w:rsid w:val="002D55BC"/>
    <w:rsid w:val="002D55C0"/>
    <w:rsid w:val="002D5603"/>
    <w:rsid w:val="002D5651"/>
    <w:rsid w:val="002D56E5"/>
    <w:rsid w:val="002D5723"/>
    <w:rsid w:val="002D575D"/>
    <w:rsid w:val="002D57FA"/>
    <w:rsid w:val="002D580E"/>
    <w:rsid w:val="002D5817"/>
    <w:rsid w:val="002D5832"/>
    <w:rsid w:val="002D585D"/>
    <w:rsid w:val="002D5874"/>
    <w:rsid w:val="002D5886"/>
    <w:rsid w:val="002D58BA"/>
    <w:rsid w:val="002D58E2"/>
    <w:rsid w:val="002D5901"/>
    <w:rsid w:val="002D5921"/>
    <w:rsid w:val="002D592D"/>
    <w:rsid w:val="002D5954"/>
    <w:rsid w:val="002D5960"/>
    <w:rsid w:val="002D59CD"/>
    <w:rsid w:val="002D5A0F"/>
    <w:rsid w:val="002D5A1F"/>
    <w:rsid w:val="002D5A2E"/>
    <w:rsid w:val="002D5A8B"/>
    <w:rsid w:val="002D5B0D"/>
    <w:rsid w:val="002D5B2E"/>
    <w:rsid w:val="002D5B30"/>
    <w:rsid w:val="002D5B98"/>
    <w:rsid w:val="002D5BB3"/>
    <w:rsid w:val="002D5BB4"/>
    <w:rsid w:val="002D5BBF"/>
    <w:rsid w:val="002D5BC8"/>
    <w:rsid w:val="002D5C50"/>
    <w:rsid w:val="002D5C76"/>
    <w:rsid w:val="002D5CEF"/>
    <w:rsid w:val="002D5CFD"/>
    <w:rsid w:val="002D5D02"/>
    <w:rsid w:val="002D5D33"/>
    <w:rsid w:val="002D5D3B"/>
    <w:rsid w:val="002D5D6D"/>
    <w:rsid w:val="002D5D9F"/>
    <w:rsid w:val="002D5DD6"/>
    <w:rsid w:val="002D5E60"/>
    <w:rsid w:val="002D5E6A"/>
    <w:rsid w:val="002D5E84"/>
    <w:rsid w:val="002D5EE7"/>
    <w:rsid w:val="002D5EEA"/>
    <w:rsid w:val="002D5EED"/>
    <w:rsid w:val="002D5F01"/>
    <w:rsid w:val="002D5F0C"/>
    <w:rsid w:val="002D5F0D"/>
    <w:rsid w:val="002D5F3D"/>
    <w:rsid w:val="002D5F68"/>
    <w:rsid w:val="002D5F7E"/>
    <w:rsid w:val="002D5FF6"/>
    <w:rsid w:val="002D608A"/>
    <w:rsid w:val="002D608B"/>
    <w:rsid w:val="002D60AC"/>
    <w:rsid w:val="002D60B9"/>
    <w:rsid w:val="002D60BA"/>
    <w:rsid w:val="002D60D0"/>
    <w:rsid w:val="002D60D4"/>
    <w:rsid w:val="002D60ED"/>
    <w:rsid w:val="002D6157"/>
    <w:rsid w:val="002D61D2"/>
    <w:rsid w:val="002D61E9"/>
    <w:rsid w:val="002D61F5"/>
    <w:rsid w:val="002D6246"/>
    <w:rsid w:val="002D6251"/>
    <w:rsid w:val="002D6269"/>
    <w:rsid w:val="002D62D3"/>
    <w:rsid w:val="002D62D9"/>
    <w:rsid w:val="002D6366"/>
    <w:rsid w:val="002D637F"/>
    <w:rsid w:val="002D63F8"/>
    <w:rsid w:val="002D640A"/>
    <w:rsid w:val="002D641D"/>
    <w:rsid w:val="002D6433"/>
    <w:rsid w:val="002D646A"/>
    <w:rsid w:val="002D646E"/>
    <w:rsid w:val="002D64EE"/>
    <w:rsid w:val="002D653E"/>
    <w:rsid w:val="002D6552"/>
    <w:rsid w:val="002D6553"/>
    <w:rsid w:val="002D655E"/>
    <w:rsid w:val="002D6581"/>
    <w:rsid w:val="002D6590"/>
    <w:rsid w:val="002D660A"/>
    <w:rsid w:val="002D6626"/>
    <w:rsid w:val="002D663C"/>
    <w:rsid w:val="002D663D"/>
    <w:rsid w:val="002D6661"/>
    <w:rsid w:val="002D6694"/>
    <w:rsid w:val="002D66C3"/>
    <w:rsid w:val="002D66FA"/>
    <w:rsid w:val="002D6741"/>
    <w:rsid w:val="002D677E"/>
    <w:rsid w:val="002D67D2"/>
    <w:rsid w:val="002D67DA"/>
    <w:rsid w:val="002D67DB"/>
    <w:rsid w:val="002D67E1"/>
    <w:rsid w:val="002D67E9"/>
    <w:rsid w:val="002D6816"/>
    <w:rsid w:val="002D682D"/>
    <w:rsid w:val="002D6880"/>
    <w:rsid w:val="002D6896"/>
    <w:rsid w:val="002D68CE"/>
    <w:rsid w:val="002D68D4"/>
    <w:rsid w:val="002D68D6"/>
    <w:rsid w:val="002D6901"/>
    <w:rsid w:val="002D6938"/>
    <w:rsid w:val="002D6953"/>
    <w:rsid w:val="002D695E"/>
    <w:rsid w:val="002D6981"/>
    <w:rsid w:val="002D69E4"/>
    <w:rsid w:val="002D69E9"/>
    <w:rsid w:val="002D69EF"/>
    <w:rsid w:val="002D69F7"/>
    <w:rsid w:val="002D6A15"/>
    <w:rsid w:val="002D6A76"/>
    <w:rsid w:val="002D6A94"/>
    <w:rsid w:val="002D6AE3"/>
    <w:rsid w:val="002D6B0D"/>
    <w:rsid w:val="002D6B1B"/>
    <w:rsid w:val="002D6B8F"/>
    <w:rsid w:val="002D6BA4"/>
    <w:rsid w:val="002D6C19"/>
    <w:rsid w:val="002D6C24"/>
    <w:rsid w:val="002D6C5D"/>
    <w:rsid w:val="002D6C66"/>
    <w:rsid w:val="002D6CCD"/>
    <w:rsid w:val="002D6D18"/>
    <w:rsid w:val="002D6D29"/>
    <w:rsid w:val="002D6D3B"/>
    <w:rsid w:val="002D6D4D"/>
    <w:rsid w:val="002D6DC8"/>
    <w:rsid w:val="002D6DF9"/>
    <w:rsid w:val="002D6E23"/>
    <w:rsid w:val="002D6E31"/>
    <w:rsid w:val="002D6E51"/>
    <w:rsid w:val="002D6EA0"/>
    <w:rsid w:val="002D6EB2"/>
    <w:rsid w:val="002D6F07"/>
    <w:rsid w:val="002D6F37"/>
    <w:rsid w:val="002D6F3B"/>
    <w:rsid w:val="002D6F3D"/>
    <w:rsid w:val="002D6F7E"/>
    <w:rsid w:val="002D6F82"/>
    <w:rsid w:val="002D6F8C"/>
    <w:rsid w:val="002D6FAD"/>
    <w:rsid w:val="002D6FC4"/>
    <w:rsid w:val="002D703D"/>
    <w:rsid w:val="002D703E"/>
    <w:rsid w:val="002D7075"/>
    <w:rsid w:val="002D707D"/>
    <w:rsid w:val="002D709A"/>
    <w:rsid w:val="002D70B9"/>
    <w:rsid w:val="002D70F2"/>
    <w:rsid w:val="002D711B"/>
    <w:rsid w:val="002D7129"/>
    <w:rsid w:val="002D7142"/>
    <w:rsid w:val="002D71AE"/>
    <w:rsid w:val="002D71B5"/>
    <w:rsid w:val="002D71F7"/>
    <w:rsid w:val="002D7210"/>
    <w:rsid w:val="002D7220"/>
    <w:rsid w:val="002D7233"/>
    <w:rsid w:val="002D7240"/>
    <w:rsid w:val="002D724F"/>
    <w:rsid w:val="002D72D5"/>
    <w:rsid w:val="002D734D"/>
    <w:rsid w:val="002D73A0"/>
    <w:rsid w:val="002D73C3"/>
    <w:rsid w:val="002D73C7"/>
    <w:rsid w:val="002D73D7"/>
    <w:rsid w:val="002D7420"/>
    <w:rsid w:val="002D7432"/>
    <w:rsid w:val="002D7465"/>
    <w:rsid w:val="002D74A3"/>
    <w:rsid w:val="002D74CF"/>
    <w:rsid w:val="002D7531"/>
    <w:rsid w:val="002D7542"/>
    <w:rsid w:val="002D7590"/>
    <w:rsid w:val="002D75CA"/>
    <w:rsid w:val="002D75EC"/>
    <w:rsid w:val="002D7628"/>
    <w:rsid w:val="002D763B"/>
    <w:rsid w:val="002D7650"/>
    <w:rsid w:val="002D768C"/>
    <w:rsid w:val="002D7699"/>
    <w:rsid w:val="002D76C3"/>
    <w:rsid w:val="002D76D2"/>
    <w:rsid w:val="002D76D8"/>
    <w:rsid w:val="002D76D9"/>
    <w:rsid w:val="002D7700"/>
    <w:rsid w:val="002D7726"/>
    <w:rsid w:val="002D7751"/>
    <w:rsid w:val="002D77A9"/>
    <w:rsid w:val="002D77B7"/>
    <w:rsid w:val="002D7823"/>
    <w:rsid w:val="002D7834"/>
    <w:rsid w:val="002D784E"/>
    <w:rsid w:val="002D7878"/>
    <w:rsid w:val="002D787E"/>
    <w:rsid w:val="002D7884"/>
    <w:rsid w:val="002D78BC"/>
    <w:rsid w:val="002D78DD"/>
    <w:rsid w:val="002D78E7"/>
    <w:rsid w:val="002D78FB"/>
    <w:rsid w:val="002D790D"/>
    <w:rsid w:val="002D7930"/>
    <w:rsid w:val="002D7935"/>
    <w:rsid w:val="002D7993"/>
    <w:rsid w:val="002D79A7"/>
    <w:rsid w:val="002D79B6"/>
    <w:rsid w:val="002D79D7"/>
    <w:rsid w:val="002D79F6"/>
    <w:rsid w:val="002D7A01"/>
    <w:rsid w:val="002D7A25"/>
    <w:rsid w:val="002D7A42"/>
    <w:rsid w:val="002D7A49"/>
    <w:rsid w:val="002D7A4B"/>
    <w:rsid w:val="002D7A8F"/>
    <w:rsid w:val="002D7AE9"/>
    <w:rsid w:val="002D7AEA"/>
    <w:rsid w:val="002D7B30"/>
    <w:rsid w:val="002D7B41"/>
    <w:rsid w:val="002D7B74"/>
    <w:rsid w:val="002D7B9A"/>
    <w:rsid w:val="002D7BAD"/>
    <w:rsid w:val="002D7BB8"/>
    <w:rsid w:val="002D7BF5"/>
    <w:rsid w:val="002D7C22"/>
    <w:rsid w:val="002D7C7E"/>
    <w:rsid w:val="002D7CE7"/>
    <w:rsid w:val="002D7D17"/>
    <w:rsid w:val="002D7D3F"/>
    <w:rsid w:val="002D7D51"/>
    <w:rsid w:val="002D7D7B"/>
    <w:rsid w:val="002D7DBE"/>
    <w:rsid w:val="002D7E09"/>
    <w:rsid w:val="002D7E45"/>
    <w:rsid w:val="002D7E66"/>
    <w:rsid w:val="002D7E6A"/>
    <w:rsid w:val="002D7E90"/>
    <w:rsid w:val="002D7E9C"/>
    <w:rsid w:val="002D7E9E"/>
    <w:rsid w:val="002D7EB6"/>
    <w:rsid w:val="002D7EBE"/>
    <w:rsid w:val="002D7EC2"/>
    <w:rsid w:val="002D7F28"/>
    <w:rsid w:val="002D7F67"/>
    <w:rsid w:val="002D7F8F"/>
    <w:rsid w:val="002D7F90"/>
    <w:rsid w:val="002D7FDC"/>
    <w:rsid w:val="002E001E"/>
    <w:rsid w:val="002E0080"/>
    <w:rsid w:val="002E009D"/>
    <w:rsid w:val="002E00A1"/>
    <w:rsid w:val="002E00C6"/>
    <w:rsid w:val="002E00E6"/>
    <w:rsid w:val="002E010C"/>
    <w:rsid w:val="002E0113"/>
    <w:rsid w:val="002E0117"/>
    <w:rsid w:val="002E0151"/>
    <w:rsid w:val="002E0179"/>
    <w:rsid w:val="002E0195"/>
    <w:rsid w:val="002E01EB"/>
    <w:rsid w:val="002E01F5"/>
    <w:rsid w:val="002E0223"/>
    <w:rsid w:val="002E023B"/>
    <w:rsid w:val="002E0250"/>
    <w:rsid w:val="002E0299"/>
    <w:rsid w:val="002E02A6"/>
    <w:rsid w:val="002E02BA"/>
    <w:rsid w:val="002E02ED"/>
    <w:rsid w:val="002E034D"/>
    <w:rsid w:val="002E03A1"/>
    <w:rsid w:val="002E03A4"/>
    <w:rsid w:val="002E03AD"/>
    <w:rsid w:val="002E03B9"/>
    <w:rsid w:val="002E03CA"/>
    <w:rsid w:val="002E03E2"/>
    <w:rsid w:val="002E03E8"/>
    <w:rsid w:val="002E0418"/>
    <w:rsid w:val="002E0419"/>
    <w:rsid w:val="002E0423"/>
    <w:rsid w:val="002E0452"/>
    <w:rsid w:val="002E0496"/>
    <w:rsid w:val="002E052D"/>
    <w:rsid w:val="002E0541"/>
    <w:rsid w:val="002E054D"/>
    <w:rsid w:val="002E0551"/>
    <w:rsid w:val="002E0572"/>
    <w:rsid w:val="002E0596"/>
    <w:rsid w:val="002E0598"/>
    <w:rsid w:val="002E05B2"/>
    <w:rsid w:val="002E05F8"/>
    <w:rsid w:val="002E063B"/>
    <w:rsid w:val="002E066B"/>
    <w:rsid w:val="002E0699"/>
    <w:rsid w:val="002E06B6"/>
    <w:rsid w:val="002E072C"/>
    <w:rsid w:val="002E072E"/>
    <w:rsid w:val="002E0731"/>
    <w:rsid w:val="002E075A"/>
    <w:rsid w:val="002E075F"/>
    <w:rsid w:val="002E07D5"/>
    <w:rsid w:val="002E07F1"/>
    <w:rsid w:val="002E07FA"/>
    <w:rsid w:val="002E081C"/>
    <w:rsid w:val="002E0863"/>
    <w:rsid w:val="002E0864"/>
    <w:rsid w:val="002E0886"/>
    <w:rsid w:val="002E0894"/>
    <w:rsid w:val="002E08D1"/>
    <w:rsid w:val="002E08F8"/>
    <w:rsid w:val="002E08FC"/>
    <w:rsid w:val="002E0902"/>
    <w:rsid w:val="002E0903"/>
    <w:rsid w:val="002E0924"/>
    <w:rsid w:val="002E092C"/>
    <w:rsid w:val="002E0938"/>
    <w:rsid w:val="002E093E"/>
    <w:rsid w:val="002E0947"/>
    <w:rsid w:val="002E095F"/>
    <w:rsid w:val="002E0964"/>
    <w:rsid w:val="002E0982"/>
    <w:rsid w:val="002E0996"/>
    <w:rsid w:val="002E0998"/>
    <w:rsid w:val="002E09E5"/>
    <w:rsid w:val="002E09FB"/>
    <w:rsid w:val="002E0A27"/>
    <w:rsid w:val="002E0A55"/>
    <w:rsid w:val="002E0A62"/>
    <w:rsid w:val="002E0AF3"/>
    <w:rsid w:val="002E0B2E"/>
    <w:rsid w:val="002E0B5B"/>
    <w:rsid w:val="002E0B65"/>
    <w:rsid w:val="002E0B6E"/>
    <w:rsid w:val="002E0B76"/>
    <w:rsid w:val="002E0BD6"/>
    <w:rsid w:val="002E0C53"/>
    <w:rsid w:val="002E0C9F"/>
    <w:rsid w:val="002E0CB8"/>
    <w:rsid w:val="002E0CE1"/>
    <w:rsid w:val="002E0CF2"/>
    <w:rsid w:val="002E0D1A"/>
    <w:rsid w:val="002E0D69"/>
    <w:rsid w:val="002E0DA2"/>
    <w:rsid w:val="002E0DD9"/>
    <w:rsid w:val="002E0E04"/>
    <w:rsid w:val="002E0E08"/>
    <w:rsid w:val="002E0E09"/>
    <w:rsid w:val="002E0E3F"/>
    <w:rsid w:val="002E0E6F"/>
    <w:rsid w:val="002E0E92"/>
    <w:rsid w:val="002E0E97"/>
    <w:rsid w:val="002E0EC0"/>
    <w:rsid w:val="002E0EC3"/>
    <w:rsid w:val="002E0EE8"/>
    <w:rsid w:val="002E0F1D"/>
    <w:rsid w:val="002E0F49"/>
    <w:rsid w:val="002E0F60"/>
    <w:rsid w:val="002E0F77"/>
    <w:rsid w:val="002E0F7A"/>
    <w:rsid w:val="002E0FA9"/>
    <w:rsid w:val="002E0FC9"/>
    <w:rsid w:val="002E0FE4"/>
    <w:rsid w:val="002E1011"/>
    <w:rsid w:val="002E1091"/>
    <w:rsid w:val="002E109F"/>
    <w:rsid w:val="002E10DC"/>
    <w:rsid w:val="002E1138"/>
    <w:rsid w:val="002E113A"/>
    <w:rsid w:val="002E1157"/>
    <w:rsid w:val="002E1169"/>
    <w:rsid w:val="002E1193"/>
    <w:rsid w:val="002E11A2"/>
    <w:rsid w:val="002E11C2"/>
    <w:rsid w:val="002E11D8"/>
    <w:rsid w:val="002E11F6"/>
    <w:rsid w:val="002E123F"/>
    <w:rsid w:val="002E1248"/>
    <w:rsid w:val="002E12AC"/>
    <w:rsid w:val="002E12E9"/>
    <w:rsid w:val="002E1310"/>
    <w:rsid w:val="002E1314"/>
    <w:rsid w:val="002E1318"/>
    <w:rsid w:val="002E138C"/>
    <w:rsid w:val="002E1392"/>
    <w:rsid w:val="002E13A5"/>
    <w:rsid w:val="002E13BF"/>
    <w:rsid w:val="002E13D4"/>
    <w:rsid w:val="002E1400"/>
    <w:rsid w:val="002E1419"/>
    <w:rsid w:val="002E1441"/>
    <w:rsid w:val="002E1481"/>
    <w:rsid w:val="002E148C"/>
    <w:rsid w:val="002E148D"/>
    <w:rsid w:val="002E14B3"/>
    <w:rsid w:val="002E14B8"/>
    <w:rsid w:val="002E154B"/>
    <w:rsid w:val="002E1561"/>
    <w:rsid w:val="002E1567"/>
    <w:rsid w:val="002E15C0"/>
    <w:rsid w:val="002E1613"/>
    <w:rsid w:val="002E1629"/>
    <w:rsid w:val="002E1635"/>
    <w:rsid w:val="002E163D"/>
    <w:rsid w:val="002E1663"/>
    <w:rsid w:val="002E1692"/>
    <w:rsid w:val="002E16D9"/>
    <w:rsid w:val="002E172F"/>
    <w:rsid w:val="002E173D"/>
    <w:rsid w:val="002E1749"/>
    <w:rsid w:val="002E1796"/>
    <w:rsid w:val="002E17F1"/>
    <w:rsid w:val="002E17FA"/>
    <w:rsid w:val="002E1814"/>
    <w:rsid w:val="002E181E"/>
    <w:rsid w:val="002E1822"/>
    <w:rsid w:val="002E182D"/>
    <w:rsid w:val="002E1832"/>
    <w:rsid w:val="002E1863"/>
    <w:rsid w:val="002E186E"/>
    <w:rsid w:val="002E18D0"/>
    <w:rsid w:val="002E18FF"/>
    <w:rsid w:val="002E1938"/>
    <w:rsid w:val="002E196B"/>
    <w:rsid w:val="002E1977"/>
    <w:rsid w:val="002E19B5"/>
    <w:rsid w:val="002E19BF"/>
    <w:rsid w:val="002E19C1"/>
    <w:rsid w:val="002E19D5"/>
    <w:rsid w:val="002E19DC"/>
    <w:rsid w:val="002E19EA"/>
    <w:rsid w:val="002E19F9"/>
    <w:rsid w:val="002E1A0E"/>
    <w:rsid w:val="002E1A18"/>
    <w:rsid w:val="002E1A2E"/>
    <w:rsid w:val="002E1A31"/>
    <w:rsid w:val="002E1A49"/>
    <w:rsid w:val="002E1AC3"/>
    <w:rsid w:val="002E1AD0"/>
    <w:rsid w:val="002E1B1A"/>
    <w:rsid w:val="002E1B3B"/>
    <w:rsid w:val="002E1B70"/>
    <w:rsid w:val="002E1BB8"/>
    <w:rsid w:val="002E1C0F"/>
    <w:rsid w:val="002E1C33"/>
    <w:rsid w:val="002E1C67"/>
    <w:rsid w:val="002E1C8E"/>
    <w:rsid w:val="002E1CF6"/>
    <w:rsid w:val="002E1D1A"/>
    <w:rsid w:val="002E1D4C"/>
    <w:rsid w:val="002E1D57"/>
    <w:rsid w:val="002E1D7E"/>
    <w:rsid w:val="002E1D97"/>
    <w:rsid w:val="002E1DD8"/>
    <w:rsid w:val="002E1DE7"/>
    <w:rsid w:val="002E1E5A"/>
    <w:rsid w:val="002E1E92"/>
    <w:rsid w:val="002E1E95"/>
    <w:rsid w:val="002E1ED0"/>
    <w:rsid w:val="002E1F23"/>
    <w:rsid w:val="002E1F5F"/>
    <w:rsid w:val="002E1F71"/>
    <w:rsid w:val="002E1FA2"/>
    <w:rsid w:val="002E1FCD"/>
    <w:rsid w:val="002E204A"/>
    <w:rsid w:val="002E206A"/>
    <w:rsid w:val="002E2077"/>
    <w:rsid w:val="002E208C"/>
    <w:rsid w:val="002E20C4"/>
    <w:rsid w:val="002E20EF"/>
    <w:rsid w:val="002E2113"/>
    <w:rsid w:val="002E218E"/>
    <w:rsid w:val="002E21DB"/>
    <w:rsid w:val="002E21EC"/>
    <w:rsid w:val="002E2202"/>
    <w:rsid w:val="002E2216"/>
    <w:rsid w:val="002E2226"/>
    <w:rsid w:val="002E226A"/>
    <w:rsid w:val="002E226C"/>
    <w:rsid w:val="002E2284"/>
    <w:rsid w:val="002E2286"/>
    <w:rsid w:val="002E22E6"/>
    <w:rsid w:val="002E2318"/>
    <w:rsid w:val="002E2324"/>
    <w:rsid w:val="002E2343"/>
    <w:rsid w:val="002E234C"/>
    <w:rsid w:val="002E236F"/>
    <w:rsid w:val="002E2380"/>
    <w:rsid w:val="002E23A4"/>
    <w:rsid w:val="002E23B1"/>
    <w:rsid w:val="002E240E"/>
    <w:rsid w:val="002E2432"/>
    <w:rsid w:val="002E2456"/>
    <w:rsid w:val="002E2482"/>
    <w:rsid w:val="002E24A6"/>
    <w:rsid w:val="002E24AB"/>
    <w:rsid w:val="002E24CA"/>
    <w:rsid w:val="002E24FB"/>
    <w:rsid w:val="002E2500"/>
    <w:rsid w:val="002E254B"/>
    <w:rsid w:val="002E2564"/>
    <w:rsid w:val="002E256D"/>
    <w:rsid w:val="002E2575"/>
    <w:rsid w:val="002E25C6"/>
    <w:rsid w:val="002E2601"/>
    <w:rsid w:val="002E2629"/>
    <w:rsid w:val="002E2653"/>
    <w:rsid w:val="002E2655"/>
    <w:rsid w:val="002E265E"/>
    <w:rsid w:val="002E267A"/>
    <w:rsid w:val="002E2695"/>
    <w:rsid w:val="002E26B2"/>
    <w:rsid w:val="002E26D2"/>
    <w:rsid w:val="002E2731"/>
    <w:rsid w:val="002E276F"/>
    <w:rsid w:val="002E2770"/>
    <w:rsid w:val="002E2777"/>
    <w:rsid w:val="002E27B5"/>
    <w:rsid w:val="002E27F9"/>
    <w:rsid w:val="002E281E"/>
    <w:rsid w:val="002E2838"/>
    <w:rsid w:val="002E284B"/>
    <w:rsid w:val="002E2855"/>
    <w:rsid w:val="002E285A"/>
    <w:rsid w:val="002E285B"/>
    <w:rsid w:val="002E289D"/>
    <w:rsid w:val="002E28B1"/>
    <w:rsid w:val="002E28EF"/>
    <w:rsid w:val="002E2926"/>
    <w:rsid w:val="002E2945"/>
    <w:rsid w:val="002E2957"/>
    <w:rsid w:val="002E296C"/>
    <w:rsid w:val="002E2973"/>
    <w:rsid w:val="002E2980"/>
    <w:rsid w:val="002E2989"/>
    <w:rsid w:val="002E29D3"/>
    <w:rsid w:val="002E29F4"/>
    <w:rsid w:val="002E2A10"/>
    <w:rsid w:val="002E2A55"/>
    <w:rsid w:val="002E2A9A"/>
    <w:rsid w:val="002E2AA7"/>
    <w:rsid w:val="002E2AB2"/>
    <w:rsid w:val="002E2AFC"/>
    <w:rsid w:val="002E2B04"/>
    <w:rsid w:val="002E2B4C"/>
    <w:rsid w:val="002E2B4F"/>
    <w:rsid w:val="002E2C5D"/>
    <w:rsid w:val="002E2C60"/>
    <w:rsid w:val="002E2C69"/>
    <w:rsid w:val="002E2C8B"/>
    <w:rsid w:val="002E2C91"/>
    <w:rsid w:val="002E2CAC"/>
    <w:rsid w:val="002E2CCA"/>
    <w:rsid w:val="002E2CD8"/>
    <w:rsid w:val="002E2CE5"/>
    <w:rsid w:val="002E2CF2"/>
    <w:rsid w:val="002E2D09"/>
    <w:rsid w:val="002E2D36"/>
    <w:rsid w:val="002E2DCA"/>
    <w:rsid w:val="002E2DD2"/>
    <w:rsid w:val="002E2DE2"/>
    <w:rsid w:val="002E2DF4"/>
    <w:rsid w:val="002E2E28"/>
    <w:rsid w:val="002E2E2D"/>
    <w:rsid w:val="002E2E31"/>
    <w:rsid w:val="002E2F62"/>
    <w:rsid w:val="002E2F72"/>
    <w:rsid w:val="002E2F77"/>
    <w:rsid w:val="002E2F7C"/>
    <w:rsid w:val="002E2F88"/>
    <w:rsid w:val="002E2FF6"/>
    <w:rsid w:val="002E3016"/>
    <w:rsid w:val="002E3019"/>
    <w:rsid w:val="002E3049"/>
    <w:rsid w:val="002E3056"/>
    <w:rsid w:val="002E3075"/>
    <w:rsid w:val="002E309C"/>
    <w:rsid w:val="002E309E"/>
    <w:rsid w:val="002E30AC"/>
    <w:rsid w:val="002E30B2"/>
    <w:rsid w:val="002E30CE"/>
    <w:rsid w:val="002E30D3"/>
    <w:rsid w:val="002E30F1"/>
    <w:rsid w:val="002E3120"/>
    <w:rsid w:val="002E3139"/>
    <w:rsid w:val="002E31B9"/>
    <w:rsid w:val="002E31FF"/>
    <w:rsid w:val="002E3232"/>
    <w:rsid w:val="002E3287"/>
    <w:rsid w:val="002E3290"/>
    <w:rsid w:val="002E32B0"/>
    <w:rsid w:val="002E32DC"/>
    <w:rsid w:val="002E32FA"/>
    <w:rsid w:val="002E3304"/>
    <w:rsid w:val="002E3320"/>
    <w:rsid w:val="002E3325"/>
    <w:rsid w:val="002E3326"/>
    <w:rsid w:val="002E334D"/>
    <w:rsid w:val="002E3372"/>
    <w:rsid w:val="002E337D"/>
    <w:rsid w:val="002E3384"/>
    <w:rsid w:val="002E33E1"/>
    <w:rsid w:val="002E3455"/>
    <w:rsid w:val="002E34A4"/>
    <w:rsid w:val="002E34E5"/>
    <w:rsid w:val="002E34EB"/>
    <w:rsid w:val="002E350D"/>
    <w:rsid w:val="002E3552"/>
    <w:rsid w:val="002E3553"/>
    <w:rsid w:val="002E3558"/>
    <w:rsid w:val="002E3595"/>
    <w:rsid w:val="002E359D"/>
    <w:rsid w:val="002E359F"/>
    <w:rsid w:val="002E35E4"/>
    <w:rsid w:val="002E361E"/>
    <w:rsid w:val="002E3622"/>
    <w:rsid w:val="002E3652"/>
    <w:rsid w:val="002E36A7"/>
    <w:rsid w:val="002E36A8"/>
    <w:rsid w:val="002E36D2"/>
    <w:rsid w:val="002E371D"/>
    <w:rsid w:val="002E3728"/>
    <w:rsid w:val="002E3734"/>
    <w:rsid w:val="002E3760"/>
    <w:rsid w:val="002E381B"/>
    <w:rsid w:val="002E3830"/>
    <w:rsid w:val="002E383C"/>
    <w:rsid w:val="002E3848"/>
    <w:rsid w:val="002E3858"/>
    <w:rsid w:val="002E386E"/>
    <w:rsid w:val="002E3876"/>
    <w:rsid w:val="002E38A8"/>
    <w:rsid w:val="002E38AC"/>
    <w:rsid w:val="002E38E4"/>
    <w:rsid w:val="002E38FB"/>
    <w:rsid w:val="002E3902"/>
    <w:rsid w:val="002E3924"/>
    <w:rsid w:val="002E3935"/>
    <w:rsid w:val="002E393A"/>
    <w:rsid w:val="002E397C"/>
    <w:rsid w:val="002E3986"/>
    <w:rsid w:val="002E3987"/>
    <w:rsid w:val="002E3994"/>
    <w:rsid w:val="002E39A0"/>
    <w:rsid w:val="002E39CA"/>
    <w:rsid w:val="002E39DD"/>
    <w:rsid w:val="002E3A0C"/>
    <w:rsid w:val="002E3A32"/>
    <w:rsid w:val="002E3A5B"/>
    <w:rsid w:val="002E3A72"/>
    <w:rsid w:val="002E3AA2"/>
    <w:rsid w:val="002E3AF7"/>
    <w:rsid w:val="002E3B1C"/>
    <w:rsid w:val="002E3B3D"/>
    <w:rsid w:val="002E3B7E"/>
    <w:rsid w:val="002E3BDC"/>
    <w:rsid w:val="002E3C03"/>
    <w:rsid w:val="002E3C25"/>
    <w:rsid w:val="002E3C36"/>
    <w:rsid w:val="002E3C66"/>
    <w:rsid w:val="002E3C80"/>
    <w:rsid w:val="002E3C8A"/>
    <w:rsid w:val="002E3C9B"/>
    <w:rsid w:val="002E3C9E"/>
    <w:rsid w:val="002E3CEE"/>
    <w:rsid w:val="002E3D0F"/>
    <w:rsid w:val="002E3D39"/>
    <w:rsid w:val="002E3D3F"/>
    <w:rsid w:val="002E3D44"/>
    <w:rsid w:val="002E3DB7"/>
    <w:rsid w:val="002E3E38"/>
    <w:rsid w:val="002E3E7F"/>
    <w:rsid w:val="002E3E81"/>
    <w:rsid w:val="002E3F2D"/>
    <w:rsid w:val="002E3F43"/>
    <w:rsid w:val="002E3F44"/>
    <w:rsid w:val="002E3F96"/>
    <w:rsid w:val="002E3FCC"/>
    <w:rsid w:val="002E406F"/>
    <w:rsid w:val="002E408F"/>
    <w:rsid w:val="002E40AD"/>
    <w:rsid w:val="002E40E0"/>
    <w:rsid w:val="002E4103"/>
    <w:rsid w:val="002E4114"/>
    <w:rsid w:val="002E4119"/>
    <w:rsid w:val="002E412B"/>
    <w:rsid w:val="002E4152"/>
    <w:rsid w:val="002E4157"/>
    <w:rsid w:val="002E4173"/>
    <w:rsid w:val="002E4189"/>
    <w:rsid w:val="002E41D6"/>
    <w:rsid w:val="002E41EB"/>
    <w:rsid w:val="002E41F5"/>
    <w:rsid w:val="002E41F9"/>
    <w:rsid w:val="002E420A"/>
    <w:rsid w:val="002E425A"/>
    <w:rsid w:val="002E42A6"/>
    <w:rsid w:val="002E4348"/>
    <w:rsid w:val="002E436E"/>
    <w:rsid w:val="002E4399"/>
    <w:rsid w:val="002E43C5"/>
    <w:rsid w:val="002E4479"/>
    <w:rsid w:val="002E447A"/>
    <w:rsid w:val="002E448C"/>
    <w:rsid w:val="002E44C8"/>
    <w:rsid w:val="002E4558"/>
    <w:rsid w:val="002E455C"/>
    <w:rsid w:val="002E459F"/>
    <w:rsid w:val="002E45A2"/>
    <w:rsid w:val="002E45B3"/>
    <w:rsid w:val="002E45D9"/>
    <w:rsid w:val="002E45F9"/>
    <w:rsid w:val="002E460F"/>
    <w:rsid w:val="002E4613"/>
    <w:rsid w:val="002E4640"/>
    <w:rsid w:val="002E4683"/>
    <w:rsid w:val="002E46AC"/>
    <w:rsid w:val="002E46BA"/>
    <w:rsid w:val="002E4742"/>
    <w:rsid w:val="002E478F"/>
    <w:rsid w:val="002E4793"/>
    <w:rsid w:val="002E479E"/>
    <w:rsid w:val="002E47E2"/>
    <w:rsid w:val="002E47ED"/>
    <w:rsid w:val="002E4847"/>
    <w:rsid w:val="002E4863"/>
    <w:rsid w:val="002E4866"/>
    <w:rsid w:val="002E486E"/>
    <w:rsid w:val="002E4874"/>
    <w:rsid w:val="002E4878"/>
    <w:rsid w:val="002E4886"/>
    <w:rsid w:val="002E48F3"/>
    <w:rsid w:val="002E4908"/>
    <w:rsid w:val="002E4928"/>
    <w:rsid w:val="002E4976"/>
    <w:rsid w:val="002E49A0"/>
    <w:rsid w:val="002E49B7"/>
    <w:rsid w:val="002E49CD"/>
    <w:rsid w:val="002E49D4"/>
    <w:rsid w:val="002E49D6"/>
    <w:rsid w:val="002E49EA"/>
    <w:rsid w:val="002E49FA"/>
    <w:rsid w:val="002E4A26"/>
    <w:rsid w:val="002E4A28"/>
    <w:rsid w:val="002E4A3B"/>
    <w:rsid w:val="002E4A48"/>
    <w:rsid w:val="002E4A5C"/>
    <w:rsid w:val="002E4A92"/>
    <w:rsid w:val="002E4A9D"/>
    <w:rsid w:val="002E4AD6"/>
    <w:rsid w:val="002E4B17"/>
    <w:rsid w:val="002E4B18"/>
    <w:rsid w:val="002E4B2C"/>
    <w:rsid w:val="002E4B2D"/>
    <w:rsid w:val="002E4B67"/>
    <w:rsid w:val="002E4B81"/>
    <w:rsid w:val="002E4B8D"/>
    <w:rsid w:val="002E4BD3"/>
    <w:rsid w:val="002E4BED"/>
    <w:rsid w:val="002E4BFA"/>
    <w:rsid w:val="002E4C1E"/>
    <w:rsid w:val="002E4C5F"/>
    <w:rsid w:val="002E4C65"/>
    <w:rsid w:val="002E4C69"/>
    <w:rsid w:val="002E4C78"/>
    <w:rsid w:val="002E4CA3"/>
    <w:rsid w:val="002E4CB6"/>
    <w:rsid w:val="002E4D18"/>
    <w:rsid w:val="002E4D29"/>
    <w:rsid w:val="002E4D98"/>
    <w:rsid w:val="002E4D99"/>
    <w:rsid w:val="002E4DA2"/>
    <w:rsid w:val="002E4DB1"/>
    <w:rsid w:val="002E4E15"/>
    <w:rsid w:val="002E4E66"/>
    <w:rsid w:val="002E4E71"/>
    <w:rsid w:val="002E4EB7"/>
    <w:rsid w:val="002E4EC7"/>
    <w:rsid w:val="002E4ED6"/>
    <w:rsid w:val="002E4F27"/>
    <w:rsid w:val="002E4F2C"/>
    <w:rsid w:val="002E4F44"/>
    <w:rsid w:val="002E4F65"/>
    <w:rsid w:val="002E4F76"/>
    <w:rsid w:val="002E4F92"/>
    <w:rsid w:val="002E4FCB"/>
    <w:rsid w:val="002E4FD5"/>
    <w:rsid w:val="002E4FE7"/>
    <w:rsid w:val="002E4FF0"/>
    <w:rsid w:val="002E500B"/>
    <w:rsid w:val="002E5056"/>
    <w:rsid w:val="002E5074"/>
    <w:rsid w:val="002E509D"/>
    <w:rsid w:val="002E50B4"/>
    <w:rsid w:val="002E50B9"/>
    <w:rsid w:val="002E50DC"/>
    <w:rsid w:val="002E50E3"/>
    <w:rsid w:val="002E50E5"/>
    <w:rsid w:val="002E512F"/>
    <w:rsid w:val="002E51AE"/>
    <w:rsid w:val="002E51CB"/>
    <w:rsid w:val="002E51E2"/>
    <w:rsid w:val="002E52B4"/>
    <w:rsid w:val="002E52F8"/>
    <w:rsid w:val="002E530C"/>
    <w:rsid w:val="002E530F"/>
    <w:rsid w:val="002E5312"/>
    <w:rsid w:val="002E5320"/>
    <w:rsid w:val="002E5394"/>
    <w:rsid w:val="002E5415"/>
    <w:rsid w:val="002E5479"/>
    <w:rsid w:val="002E54A1"/>
    <w:rsid w:val="002E54CA"/>
    <w:rsid w:val="002E552F"/>
    <w:rsid w:val="002E558B"/>
    <w:rsid w:val="002E55C6"/>
    <w:rsid w:val="002E55DF"/>
    <w:rsid w:val="002E55EC"/>
    <w:rsid w:val="002E5607"/>
    <w:rsid w:val="002E5688"/>
    <w:rsid w:val="002E568D"/>
    <w:rsid w:val="002E56FA"/>
    <w:rsid w:val="002E5704"/>
    <w:rsid w:val="002E5714"/>
    <w:rsid w:val="002E571A"/>
    <w:rsid w:val="002E575D"/>
    <w:rsid w:val="002E57CF"/>
    <w:rsid w:val="002E57D8"/>
    <w:rsid w:val="002E57FF"/>
    <w:rsid w:val="002E5816"/>
    <w:rsid w:val="002E5857"/>
    <w:rsid w:val="002E5931"/>
    <w:rsid w:val="002E594F"/>
    <w:rsid w:val="002E5978"/>
    <w:rsid w:val="002E59D1"/>
    <w:rsid w:val="002E59EB"/>
    <w:rsid w:val="002E5A03"/>
    <w:rsid w:val="002E5A5F"/>
    <w:rsid w:val="002E5A91"/>
    <w:rsid w:val="002E5AC5"/>
    <w:rsid w:val="002E5AEB"/>
    <w:rsid w:val="002E5AF8"/>
    <w:rsid w:val="002E5AF9"/>
    <w:rsid w:val="002E5AFE"/>
    <w:rsid w:val="002E5B22"/>
    <w:rsid w:val="002E5B33"/>
    <w:rsid w:val="002E5B6D"/>
    <w:rsid w:val="002E5B73"/>
    <w:rsid w:val="002E5B75"/>
    <w:rsid w:val="002E5B76"/>
    <w:rsid w:val="002E5B97"/>
    <w:rsid w:val="002E5BD0"/>
    <w:rsid w:val="002E5BD1"/>
    <w:rsid w:val="002E5BE2"/>
    <w:rsid w:val="002E5C33"/>
    <w:rsid w:val="002E5C34"/>
    <w:rsid w:val="002E5CC5"/>
    <w:rsid w:val="002E5CDA"/>
    <w:rsid w:val="002E5CE2"/>
    <w:rsid w:val="002E5D2A"/>
    <w:rsid w:val="002E5D51"/>
    <w:rsid w:val="002E5D76"/>
    <w:rsid w:val="002E5D8D"/>
    <w:rsid w:val="002E5D9A"/>
    <w:rsid w:val="002E5DE0"/>
    <w:rsid w:val="002E5DEA"/>
    <w:rsid w:val="002E5E99"/>
    <w:rsid w:val="002E5EB7"/>
    <w:rsid w:val="002E5EC0"/>
    <w:rsid w:val="002E5ED6"/>
    <w:rsid w:val="002E5ED8"/>
    <w:rsid w:val="002E5F0B"/>
    <w:rsid w:val="002E5F31"/>
    <w:rsid w:val="002E5F3A"/>
    <w:rsid w:val="002E5F5C"/>
    <w:rsid w:val="002E5FC8"/>
    <w:rsid w:val="002E6060"/>
    <w:rsid w:val="002E609B"/>
    <w:rsid w:val="002E60A1"/>
    <w:rsid w:val="002E6107"/>
    <w:rsid w:val="002E6133"/>
    <w:rsid w:val="002E615A"/>
    <w:rsid w:val="002E61AA"/>
    <w:rsid w:val="002E61AF"/>
    <w:rsid w:val="002E61D3"/>
    <w:rsid w:val="002E61DB"/>
    <w:rsid w:val="002E61F0"/>
    <w:rsid w:val="002E6245"/>
    <w:rsid w:val="002E6272"/>
    <w:rsid w:val="002E6282"/>
    <w:rsid w:val="002E62EC"/>
    <w:rsid w:val="002E633A"/>
    <w:rsid w:val="002E633D"/>
    <w:rsid w:val="002E6354"/>
    <w:rsid w:val="002E636F"/>
    <w:rsid w:val="002E637A"/>
    <w:rsid w:val="002E6381"/>
    <w:rsid w:val="002E638C"/>
    <w:rsid w:val="002E63FE"/>
    <w:rsid w:val="002E6424"/>
    <w:rsid w:val="002E642F"/>
    <w:rsid w:val="002E6430"/>
    <w:rsid w:val="002E6440"/>
    <w:rsid w:val="002E647B"/>
    <w:rsid w:val="002E64A9"/>
    <w:rsid w:val="002E64CF"/>
    <w:rsid w:val="002E64F3"/>
    <w:rsid w:val="002E6512"/>
    <w:rsid w:val="002E6531"/>
    <w:rsid w:val="002E6543"/>
    <w:rsid w:val="002E6548"/>
    <w:rsid w:val="002E6572"/>
    <w:rsid w:val="002E659F"/>
    <w:rsid w:val="002E65AA"/>
    <w:rsid w:val="002E65B3"/>
    <w:rsid w:val="002E65D7"/>
    <w:rsid w:val="002E65F0"/>
    <w:rsid w:val="002E6621"/>
    <w:rsid w:val="002E6639"/>
    <w:rsid w:val="002E6642"/>
    <w:rsid w:val="002E666E"/>
    <w:rsid w:val="002E669E"/>
    <w:rsid w:val="002E66C5"/>
    <w:rsid w:val="002E670D"/>
    <w:rsid w:val="002E672C"/>
    <w:rsid w:val="002E673C"/>
    <w:rsid w:val="002E67E2"/>
    <w:rsid w:val="002E67E3"/>
    <w:rsid w:val="002E67F5"/>
    <w:rsid w:val="002E680E"/>
    <w:rsid w:val="002E685B"/>
    <w:rsid w:val="002E6865"/>
    <w:rsid w:val="002E687C"/>
    <w:rsid w:val="002E689E"/>
    <w:rsid w:val="002E6905"/>
    <w:rsid w:val="002E6932"/>
    <w:rsid w:val="002E6934"/>
    <w:rsid w:val="002E6938"/>
    <w:rsid w:val="002E695E"/>
    <w:rsid w:val="002E69DB"/>
    <w:rsid w:val="002E69FC"/>
    <w:rsid w:val="002E6A24"/>
    <w:rsid w:val="002E6A63"/>
    <w:rsid w:val="002E6A7F"/>
    <w:rsid w:val="002E6AC3"/>
    <w:rsid w:val="002E6AFD"/>
    <w:rsid w:val="002E6B0F"/>
    <w:rsid w:val="002E6B14"/>
    <w:rsid w:val="002E6B72"/>
    <w:rsid w:val="002E6B85"/>
    <w:rsid w:val="002E6BAA"/>
    <w:rsid w:val="002E6BD2"/>
    <w:rsid w:val="002E6BD3"/>
    <w:rsid w:val="002E6C36"/>
    <w:rsid w:val="002E6C52"/>
    <w:rsid w:val="002E6C73"/>
    <w:rsid w:val="002E6C77"/>
    <w:rsid w:val="002E6C8C"/>
    <w:rsid w:val="002E6CA2"/>
    <w:rsid w:val="002E6CB9"/>
    <w:rsid w:val="002E6CCA"/>
    <w:rsid w:val="002E6CE0"/>
    <w:rsid w:val="002E6D03"/>
    <w:rsid w:val="002E6D10"/>
    <w:rsid w:val="002E6D3A"/>
    <w:rsid w:val="002E6D45"/>
    <w:rsid w:val="002E6D88"/>
    <w:rsid w:val="002E6D8F"/>
    <w:rsid w:val="002E6DBC"/>
    <w:rsid w:val="002E6E15"/>
    <w:rsid w:val="002E6E16"/>
    <w:rsid w:val="002E6E60"/>
    <w:rsid w:val="002E6E69"/>
    <w:rsid w:val="002E6E82"/>
    <w:rsid w:val="002E6EC1"/>
    <w:rsid w:val="002E6EC5"/>
    <w:rsid w:val="002E6EEA"/>
    <w:rsid w:val="002E6EF7"/>
    <w:rsid w:val="002E6F05"/>
    <w:rsid w:val="002E6F5B"/>
    <w:rsid w:val="002E6FC5"/>
    <w:rsid w:val="002E6FEC"/>
    <w:rsid w:val="002E6FED"/>
    <w:rsid w:val="002E6FEF"/>
    <w:rsid w:val="002E7004"/>
    <w:rsid w:val="002E7062"/>
    <w:rsid w:val="002E708E"/>
    <w:rsid w:val="002E70C6"/>
    <w:rsid w:val="002E70C8"/>
    <w:rsid w:val="002E710B"/>
    <w:rsid w:val="002E7111"/>
    <w:rsid w:val="002E7117"/>
    <w:rsid w:val="002E7140"/>
    <w:rsid w:val="002E7158"/>
    <w:rsid w:val="002E7164"/>
    <w:rsid w:val="002E7171"/>
    <w:rsid w:val="002E7197"/>
    <w:rsid w:val="002E71CD"/>
    <w:rsid w:val="002E71D4"/>
    <w:rsid w:val="002E71E2"/>
    <w:rsid w:val="002E71F1"/>
    <w:rsid w:val="002E720D"/>
    <w:rsid w:val="002E722A"/>
    <w:rsid w:val="002E7237"/>
    <w:rsid w:val="002E724C"/>
    <w:rsid w:val="002E726E"/>
    <w:rsid w:val="002E728A"/>
    <w:rsid w:val="002E72E3"/>
    <w:rsid w:val="002E72F2"/>
    <w:rsid w:val="002E7305"/>
    <w:rsid w:val="002E731F"/>
    <w:rsid w:val="002E732B"/>
    <w:rsid w:val="002E734A"/>
    <w:rsid w:val="002E7359"/>
    <w:rsid w:val="002E73E2"/>
    <w:rsid w:val="002E7412"/>
    <w:rsid w:val="002E7443"/>
    <w:rsid w:val="002E745C"/>
    <w:rsid w:val="002E746D"/>
    <w:rsid w:val="002E7475"/>
    <w:rsid w:val="002E7491"/>
    <w:rsid w:val="002E74A6"/>
    <w:rsid w:val="002E74AA"/>
    <w:rsid w:val="002E74B9"/>
    <w:rsid w:val="002E75B3"/>
    <w:rsid w:val="002E75CA"/>
    <w:rsid w:val="002E75F9"/>
    <w:rsid w:val="002E75FD"/>
    <w:rsid w:val="002E7628"/>
    <w:rsid w:val="002E763D"/>
    <w:rsid w:val="002E763F"/>
    <w:rsid w:val="002E7672"/>
    <w:rsid w:val="002E76A7"/>
    <w:rsid w:val="002E76BF"/>
    <w:rsid w:val="002E76FF"/>
    <w:rsid w:val="002E7716"/>
    <w:rsid w:val="002E7729"/>
    <w:rsid w:val="002E7778"/>
    <w:rsid w:val="002E77CE"/>
    <w:rsid w:val="002E7800"/>
    <w:rsid w:val="002E7808"/>
    <w:rsid w:val="002E7824"/>
    <w:rsid w:val="002E782D"/>
    <w:rsid w:val="002E7836"/>
    <w:rsid w:val="002E783D"/>
    <w:rsid w:val="002E7849"/>
    <w:rsid w:val="002E784D"/>
    <w:rsid w:val="002E7859"/>
    <w:rsid w:val="002E78A5"/>
    <w:rsid w:val="002E78A9"/>
    <w:rsid w:val="002E78EC"/>
    <w:rsid w:val="002E7906"/>
    <w:rsid w:val="002E7955"/>
    <w:rsid w:val="002E795F"/>
    <w:rsid w:val="002E798A"/>
    <w:rsid w:val="002E79BF"/>
    <w:rsid w:val="002E79CF"/>
    <w:rsid w:val="002E7A0F"/>
    <w:rsid w:val="002E7A53"/>
    <w:rsid w:val="002E7A69"/>
    <w:rsid w:val="002E7A8E"/>
    <w:rsid w:val="002E7AB7"/>
    <w:rsid w:val="002E7B02"/>
    <w:rsid w:val="002E7B2D"/>
    <w:rsid w:val="002E7B31"/>
    <w:rsid w:val="002E7B4A"/>
    <w:rsid w:val="002E7B53"/>
    <w:rsid w:val="002E7B66"/>
    <w:rsid w:val="002E7B82"/>
    <w:rsid w:val="002E7B87"/>
    <w:rsid w:val="002E7B96"/>
    <w:rsid w:val="002E7BAC"/>
    <w:rsid w:val="002E7BF5"/>
    <w:rsid w:val="002E7C13"/>
    <w:rsid w:val="002E7C65"/>
    <w:rsid w:val="002E7C9C"/>
    <w:rsid w:val="002E7CCD"/>
    <w:rsid w:val="002E7CDB"/>
    <w:rsid w:val="002E7D03"/>
    <w:rsid w:val="002E7D20"/>
    <w:rsid w:val="002E7D45"/>
    <w:rsid w:val="002E7D79"/>
    <w:rsid w:val="002E7E08"/>
    <w:rsid w:val="002E7E0A"/>
    <w:rsid w:val="002E7E19"/>
    <w:rsid w:val="002E7E1D"/>
    <w:rsid w:val="002E7E33"/>
    <w:rsid w:val="002E7E40"/>
    <w:rsid w:val="002E7E5E"/>
    <w:rsid w:val="002E7E5F"/>
    <w:rsid w:val="002E7E62"/>
    <w:rsid w:val="002E7ECB"/>
    <w:rsid w:val="002E7ED5"/>
    <w:rsid w:val="002E7EF6"/>
    <w:rsid w:val="002E7F5C"/>
    <w:rsid w:val="002E7FC3"/>
    <w:rsid w:val="002E7FC8"/>
    <w:rsid w:val="002E7FEA"/>
    <w:rsid w:val="002F000A"/>
    <w:rsid w:val="002F0025"/>
    <w:rsid w:val="002F0076"/>
    <w:rsid w:val="002F00B5"/>
    <w:rsid w:val="002F00C3"/>
    <w:rsid w:val="002F00C6"/>
    <w:rsid w:val="002F00F6"/>
    <w:rsid w:val="002F0123"/>
    <w:rsid w:val="002F0149"/>
    <w:rsid w:val="002F014A"/>
    <w:rsid w:val="002F016B"/>
    <w:rsid w:val="002F0176"/>
    <w:rsid w:val="002F0181"/>
    <w:rsid w:val="002F01AD"/>
    <w:rsid w:val="002F01CC"/>
    <w:rsid w:val="002F0244"/>
    <w:rsid w:val="002F024B"/>
    <w:rsid w:val="002F0253"/>
    <w:rsid w:val="002F02A5"/>
    <w:rsid w:val="002F02AE"/>
    <w:rsid w:val="002F02E1"/>
    <w:rsid w:val="002F0332"/>
    <w:rsid w:val="002F035F"/>
    <w:rsid w:val="002F03CE"/>
    <w:rsid w:val="002F03E5"/>
    <w:rsid w:val="002F0438"/>
    <w:rsid w:val="002F047A"/>
    <w:rsid w:val="002F049D"/>
    <w:rsid w:val="002F04FD"/>
    <w:rsid w:val="002F0516"/>
    <w:rsid w:val="002F0524"/>
    <w:rsid w:val="002F054D"/>
    <w:rsid w:val="002F055B"/>
    <w:rsid w:val="002F0564"/>
    <w:rsid w:val="002F0576"/>
    <w:rsid w:val="002F05B1"/>
    <w:rsid w:val="002F0600"/>
    <w:rsid w:val="002F0601"/>
    <w:rsid w:val="002F0604"/>
    <w:rsid w:val="002F0607"/>
    <w:rsid w:val="002F061D"/>
    <w:rsid w:val="002F066C"/>
    <w:rsid w:val="002F06A1"/>
    <w:rsid w:val="002F06C5"/>
    <w:rsid w:val="002F06F5"/>
    <w:rsid w:val="002F0707"/>
    <w:rsid w:val="002F070D"/>
    <w:rsid w:val="002F0720"/>
    <w:rsid w:val="002F075E"/>
    <w:rsid w:val="002F0778"/>
    <w:rsid w:val="002F079B"/>
    <w:rsid w:val="002F07F5"/>
    <w:rsid w:val="002F0837"/>
    <w:rsid w:val="002F089A"/>
    <w:rsid w:val="002F08A5"/>
    <w:rsid w:val="002F092C"/>
    <w:rsid w:val="002F0955"/>
    <w:rsid w:val="002F0957"/>
    <w:rsid w:val="002F096E"/>
    <w:rsid w:val="002F0979"/>
    <w:rsid w:val="002F09EF"/>
    <w:rsid w:val="002F0A1C"/>
    <w:rsid w:val="002F0A38"/>
    <w:rsid w:val="002F0A99"/>
    <w:rsid w:val="002F0AB4"/>
    <w:rsid w:val="002F0ABB"/>
    <w:rsid w:val="002F0AE2"/>
    <w:rsid w:val="002F0B82"/>
    <w:rsid w:val="002F0BF8"/>
    <w:rsid w:val="002F0BFE"/>
    <w:rsid w:val="002F0C1C"/>
    <w:rsid w:val="002F0C2C"/>
    <w:rsid w:val="002F0C2F"/>
    <w:rsid w:val="002F0C48"/>
    <w:rsid w:val="002F0C54"/>
    <w:rsid w:val="002F0C77"/>
    <w:rsid w:val="002F0C94"/>
    <w:rsid w:val="002F0CA4"/>
    <w:rsid w:val="002F0CCF"/>
    <w:rsid w:val="002F0CE4"/>
    <w:rsid w:val="002F0CED"/>
    <w:rsid w:val="002F0D04"/>
    <w:rsid w:val="002F0D0B"/>
    <w:rsid w:val="002F0D0D"/>
    <w:rsid w:val="002F0D21"/>
    <w:rsid w:val="002F0D24"/>
    <w:rsid w:val="002F0D36"/>
    <w:rsid w:val="002F0D45"/>
    <w:rsid w:val="002F0D57"/>
    <w:rsid w:val="002F0DB5"/>
    <w:rsid w:val="002F0E0D"/>
    <w:rsid w:val="002F0E2F"/>
    <w:rsid w:val="002F0E80"/>
    <w:rsid w:val="002F0E85"/>
    <w:rsid w:val="002F0E9B"/>
    <w:rsid w:val="002F0F7F"/>
    <w:rsid w:val="002F0F8A"/>
    <w:rsid w:val="002F0F96"/>
    <w:rsid w:val="002F0FA7"/>
    <w:rsid w:val="002F0FB0"/>
    <w:rsid w:val="002F0FB3"/>
    <w:rsid w:val="002F0FBD"/>
    <w:rsid w:val="002F1006"/>
    <w:rsid w:val="002F1018"/>
    <w:rsid w:val="002F1023"/>
    <w:rsid w:val="002F1073"/>
    <w:rsid w:val="002F109F"/>
    <w:rsid w:val="002F10A1"/>
    <w:rsid w:val="002F10D1"/>
    <w:rsid w:val="002F11A5"/>
    <w:rsid w:val="002F11DC"/>
    <w:rsid w:val="002F1241"/>
    <w:rsid w:val="002F125D"/>
    <w:rsid w:val="002F128A"/>
    <w:rsid w:val="002F1291"/>
    <w:rsid w:val="002F12B7"/>
    <w:rsid w:val="002F12CD"/>
    <w:rsid w:val="002F12E5"/>
    <w:rsid w:val="002F12FF"/>
    <w:rsid w:val="002F131C"/>
    <w:rsid w:val="002F134D"/>
    <w:rsid w:val="002F1363"/>
    <w:rsid w:val="002F13A7"/>
    <w:rsid w:val="002F13C8"/>
    <w:rsid w:val="002F13D7"/>
    <w:rsid w:val="002F13DF"/>
    <w:rsid w:val="002F13F5"/>
    <w:rsid w:val="002F1401"/>
    <w:rsid w:val="002F144D"/>
    <w:rsid w:val="002F1484"/>
    <w:rsid w:val="002F1493"/>
    <w:rsid w:val="002F14A9"/>
    <w:rsid w:val="002F14C3"/>
    <w:rsid w:val="002F14F1"/>
    <w:rsid w:val="002F14F2"/>
    <w:rsid w:val="002F14FB"/>
    <w:rsid w:val="002F1523"/>
    <w:rsid w:val="002F1565"/>
    <w:rsid w:val="002F1597"/>
    <w:rsid w:val="002F15AB"/>
    <w:rsid w:val="002F15E5"/>
    <w:rsid w:val="002F15ED"/>
    <w:rsid w:val="002F15FB"/>
    <w:rsid w:val="002F1610"/>
    <w:rsid w:val="002F164A"/>
    <w:rsid w:val="002F1663"/>
    <w:rsid w:val="002F1682"/>
    <w:rsid w:val="002F16B0"/>
    <w:rsid w:val="002F16E1"/>
    <w:rsid w:val="002F1706"/>
    <w:rsid w:val="002F1708"/>
    <w:rsid w:val="002F171A"/>
    <w:rsid w:val="002F1726"/>
    <w:rsid w:val="002F1731"/>
    <w:rsid w:val="002F1735"/>
    <w:rsid w:val="002F175C"/>
    <w:rsid w:val="002F175D"/>
    <w:rsid w:val="002F1787"/>
    <w:rsid w:val="002F178B"/>
    <w:rsid w:val="002F17A3"/>
    <w:rsid w:val="002F17A6"/>
    <w:rsid w:val="002F17F1"/>
    <w:rsid w:val="002F185A"/>
    <w:rsid w:val="002F18A7"/>
    <w:rsid w:val="002F18D6"/>
    <w:rsid w:val="002F1926"/>
    <w:rsid w:val="002F195C"/>
    <w:rsid w:val="002F197A"/>
    <w:rsid w:val="002F19A9"/>
    <w:rsid w:val="002F19CA"/>
    <w:rsid w:val="002F19EE"/>
    <w:rsid w:val="002F19FB"/>
    <w:rsid w:val="002F1A67"/>
    <w:rsid w:val="002F1AA8"/>
    <w:rsid w:val="002F1ABD"/>
    <w:rsid w:val="002F1AC5"/>
    <w:rsid w:val="002F1AFA"/>
    <w:rsid w:val="002F1B07"/>
    <w:rsid w:val="002F1B4B"/>
    <w:rsid w:val="002F1BCA"/>
    <w:rsid w:val="002F1BD0"/>
    <w:rsid w:val="002F1C00"/>
    <w:rsid w:val="002F1CDC"/>
    <w:rsid w:val="002F1D07"/>
    <w:rsid w:val="002F1D1D"/>
    <w:rsid w:val="002F1D37"/>
    <w:rsid w:val="002F1D48"/>
    <w:rsid w:val="002F1D59"/>
    <w:rsid w:val="002F1D83"/>
    <w:rsid w:val="002F1DD4"/>
    <w:rsid w:val="002F1DE0"/>
    <w:rsid w:val="002F1E9F"/>
    <w:rsid w:val="002F1EFC"/>
    <w:rsid w:val="002F1F22"/>
    <w:rsid w:val="002F1F44"/>
    <w:rsid w:val="002F1FD0"/>
    <w:rsid w:val="002F1FEB"/>
    <w:rsid w:val="002F207D"/>
    <w:rsid w:val="002F2097"/>
    <w:rsid w:val="002F2115"/>
    <w:rsid w:val="002F2116"/>
    <w:rsid w:val="002F211B"/>
    <w:rsid w:val="002F2138"/>
    <w:rsid w:val="002F21AE"/>
    <w:rsid w:val="002F21B0"/>
    <w:rsid w:val="002F21BD"/>
    <w:rsid w:val="002F2224"/>
    <w:rsid w:val="002F2229"/>
    <w:rsid w:val="002F2244"/>
    <w:rsid w:val="002F2274"/>
    <w:rsid w:val="002F2279"/>
    <w:rsid w:val="002F22BF"/>
    <w:rsid w:val="002F22C3"/>
    <w:rsid w:val="002F22CA"/>
    <w:rsid w:val="002F22E9"/>
    <w:rsid w:val="002F231D"/>
    <w:rsid w:val="002F2355"/>
    <w:rsid w:val="002F237E"/>
    <w:rsid w:val="002F2393"/>
    <w:rsid w:val="002F23A9"/>
    <w:rsid w:val="002F23D6"/>
    <w:rsid w:val="002F2430"/>
    <w:rsid w:val="002F2431"/>
    <w:rsid w:val="002F2470"/>
    <w:rsid w:val="002F2477"/>
    <w:rsid w:val="002F247A"/>
    <w:rsid w:val="002F24AE"/>
    <w:rsid w:val="002F24B9"/>
    <w:rsid w:val="002F2506"/>
    <w:rsid w:val="002F253F"/>
    <w:rsid w:val="002F2552"/>
    <w:rsid w:val="002F2571"/>
    <w:rsid w:val="002F2575"/>
    <w:rsid w:val="002F257E"/>
    <w:rsid w:val="002F2583"/>
    <w:rsid w:val="002F258D"/>
    <w:rsid w:val="002F2591"/>
    <w:rsid w:val="002F259B"/>
    <w:rsid w:val="002F25CB"/>
    <w:rsid w:val="002F2607"/>
    <w:rsid w:val="002F2655"/>
    <w:rsid w:val="002F2665"/>
    <w:rsid w:val="002F26AE"/>
    <w:rsid w:val="002F26C9"/>
    <w:rsid w:val="002F26E4"/>
    <w:rsid w:val="002F26F7"/>
    <w:rsid w:val="002F2766"/>
    <w:rsid w:val="002F2772"/>
    <w:rsid w:val="002F2785"/>
    <w:rsid w:val="002F27BE"/>
    <w:rsid w:val="002F27D5"/>
    <w:rsid w:val="002F27DA"/>
    <w:rsid w:val="002F27E0"/>
    <w:rsid w:val="002F280A"/>
    <w:rsid w:val="002F2860"/>
    <w:rsid w:val="002F2888"/>
    <w:rsid w:val="002F28B9"/>
    <w:rsid w:val="002F291F"/>
    <w:rsid w:val="002F2974"/>
    <w:rsid w:val="002F29DA"/>
    <w:rsid w:val="002F29DB"/>
    <w:rsid w:val="002F29F5"/>
    <w:rsid w:val="002F2A39"/>
    <w:rsid w:val="002F2A8B"/>
    <w:rsid w:val="002F2A8E"/>
    <w:rsid w:val="002F2A96"/>
    <w:rsid w:val="002F2B03"/>
    <w:rsid w:val="002F2B1D"/>
    <w:rsid w:val="002F2B2B"/>
    <w:rsid w:val="002F2B43"/>
    <w:rsid w:val="002F2B50"/>
    <w:rsid w:val="002F2B60"/>
    <w:rsid w:val="002F2BC1"/>
    <w:rsid w:val="002F2C07"/>
    <w:rsid w:val="002F2C2F"/>
    <w:rsid w:val="002F2C52"/>
    <w:rsid w:val="002F2C5D"/>
    <w:rsid w:val="002F2C62"/>
    <w:rsid w:val="002F2C67"/>
    <w:rsid w:val="002F2C6C"/>
    <w:rsid w:val="002F2C7D"/>
    <w:rsid w:val="002F2C8B"/>
    <w:rsid w:val="002F2CAE"/>
    <w:rsid w:val="002F2CB2"/>
    <w:rsid w:val="002F2CCD"/>
    <w:rsid w:val="002F2D04"/>
    <w:rsid w:val="002F2D23"/>
    <w:rsid w:val="002F2D42"/>
    <w:rsid w:val="002F2D57"/>
    <w:rsid w:val="002F2D7A"/>
    <w:rsid w:val="002F2D89"/>
    <w:rsid w:val="002F2D92"/>
    <w:rsid w:val="002F2D9C"/>
    <w:rsid w:val="002F2DFB"/>
    <w:rsid w:val="002F2E64"/>
    <w:rsid w:val="002F2E72"/>
    <w:rsid w:val="002F2E7F"/>
    <w:rsid w:val="002F2EC6"/>
    <w:rsid w:val="002F2ECB"/>
    <w:rsid w:val="002F2ED5"/>
    <w:rsid w:val="002F2EDC"/>
    <w:rsid w:val="002F2EFF"/>
    <w:rsid w:val="002F2F08"/>
    <w:rsid w:val="002F2F20"/>
    <w:rsid w:val="002F2F26"/>
    <w:rsid w:val="002F2F31"/>
    <w:rsid w:val="002F2F90"/>
    <w:rsid w:val="002F2F92"/>
    <w:rsid w:val="002F2FF7"/>
    <w:rsid w:val="002F3002"/>
    <w:rsid w:val="002F3035"/>
    <w:rsid w:val="002F3037"/>
    <w:rsid w:val="002F3038"/>
    <w:rsid w:val="002F3076"/>
    <w:rsid w:val="002F3097"/>
    <w:rsid w:val="002F30B3"/>
    <w:rsid w:val="002F30B4"/>
    <w:rsid w:val="002F30DC"/>
    <w:rsid w:val="002F30ED"/>
    <w:rsid w:val="002F3155"/>
    <w:rsid w:val="002F317A"/>
    <w:rsid w:val="002F31A7"/>
    <w:rsid w:val="002F31C1"/>
    <w:rsid w:val="002F31D2"/>
    <w:rsid w:val="002F3206"/>
    <w:rsid w:val="002F3219"/>
    <w:rsid w:val="002F3220"/>
    <w:rsid w:val="002F3228"/>
    <w:rsid w:val="002F3231"/>
    <w:rsid w:val="002F323A"/>
    <w:rsid w:val="002F32E9"/>
    <w:rsid w:val="002F32F5"/>
    <w:rsid w:val="002F333B"/>
    <w:rsid w:val="002F336A"/>
    <w:rsid w:val="002F33A0"/>
    <w:rsid w:val="002F33B4"/>
    <w:rsid w:val="002F33CC"/>
    <w:rsid w:val="002F33ED"/>
    <w:rsid w:val="002F33F5"/>
    <w:rsid w:val="002F3463"/>
    <w:rsid w:val="002F346C"/>
    <w:rsid w:val="002F3479"/>
    <w:rsid w:val="002F34A4"/>
    <w:rsid w:val="002F34A6"/>
    <w:rsid w:val="002F34E6"/>
    <w:rsid w:val="002F34F9"/>
    <w:rsid w:val="002F34FA"/>
    <w:rsid w:val="002F3509"/>
    <w:rsid w:val="002F3599"/>
    <w:rsid w:val="002F35D3"/>
    <w:rsid w:val="002F35F3"/>
    <w:rsid w:val="002F3630"/>
    <w:rsid w:val="002F3644"/>
    <w:rsid w:val="002F3647"/>
    <w:rsid w:val="002F3674"/>
    <w:rsid w:val="002F368C"/>
    <w:rsid w:val="002F36BA"/>
    <w:rsid w:val="002F36BD"/>
    <w:rsid w:val="002F36C7"/>
    <w:rsid w:val="002F36D5"/>
    <w:rsid w:val="002F3758"/>
    <w:rsid w:val="002F376F"/>
    <w:rsid w:val="002F378B"/>
    <w:rsid w:val="002F37B9"/>
    <w:rsid w:val="002F37C5"/>
    <w:rsid w:val="002F37C6"/>
    <w:rsid w:val="002F37CF"/>
    <w:rsid w:val="002F37E8"/>
    <w:rsid w:val="002F37F4"/>
    <w:rsid w:val="002F3800"/>
    <w:rsid w:val="002F381D"/>
    <w:rsid w:val="002F3828"/>
    <w:rsid w:val="002F3840"/>
    <w:rsid w:val="002F38AF"/>
    <w:rsid w:val="002F38F8"/>
    <w:rsid w:val="002F390B"/>
    <w:rsid w:val="002F390F"/>
    <w:rsid w:val="002F392E"/>
    <w:rsid w:val="002F3983"/>
    <w:rsid w:val="002F39B1"/>
    <w:rsid w:val="002F39BA"/>
    <w:rsid w:val="002F39EE"/>
    <w:rsid w:val="002F3A00"/>
    <w:rsid w:val="002F3A0A"/>
    <w:rsid w:val="002F3A31"/>
    <w:rsid w:val="002F3A98"/>
    <w:rsid w:val="002F3AB3"/>
    <w:rsid w:val="002F3AC5"/>
    <w:rsid w:val="002F3AC6"/>
    <w:rsid w:val="002F3B13"/>
    <w:rsid w:val="002F3B1B"/>
    <w:rsid w:val="002F3B7E"/>
    <w:rsid w:val="002F3B8A"/>
    <w:rsid w:val="002F3BD2"/>
    <w:rsid w:val="002F3BEF"/>
    <w:rsid w:val="002F3C00"/>
    <w:rsid w:val="002F3C0C"/>
    <w:rsid w:val="002F3CAA"/>
    <w:rsid w:val="002F3D23"/>
    <w:rsid w:val="002F3D76"/>
    <w:rsid w:val="002F3D7B"/>
    <w:rsid w:val="002F3D82"/>
    <w:rsid w:val="002F3D9B"/>
    <w:rsid w:val="002F3DA2"/>
    <w:rsid w:val="002F3DE2"/>
    <w:rsid w:val="002F3DFC"/>
    <w:rsid w:val="002F3DFF"/>
    <w:rsid w:val="002F3E37"/>
    <w:rsid w:val="002F3E47"/>
    <w:rsid w:val="002F3E95"/>
    <w:rsid w:val="002F3E97"/>
    <w:rsid w:val="002F3EA4"/>
    <w:rsid w:val="002F3EB3"/>
    <w:rsid w:val="002F3EC0"/>
    <w:rsid w:val="002F3ED6"/>
    <w:rsid w:val="002F3EE0"/>
    <w:rsid w:val="002F3F55"/>
    <w:rsid w:val="002F3F7A"/>
    <w:rsid w:val="002F3F84"/>
    <w:rsid w:val="002F3F98"/>
    <w:rsid w:val="002F3FC1"/>
    <w:rsid w:val="002F3FEA"/>
    <w:rsid w:val="002F4011"/>
    <w:rsid w:val="002F4052"/>
    <w:rsid w:val="002F4060"/>
    <w:rsid w:val="002F4072"/>
    <w:rsid w:val="002F40E7"/>
    <w:rsid w:val="002F412F"/>
    <w:rsid w:val="002F414B"/>
    <w:rsid w:val="002F4171"/>
    <w:rsid w:val="002F41D3"/>
    <w:rsid w:val="002F4211"/>
    <w:rsid w:val="002F424E"/>
    <w:rsid w:val="002F4292"/>
    <w:rsid w:val="002F4294"/>
    <w:rsid w:val="002F42AA"/>
    <w:rsid w:val="002F42C3"/>
    <w:rsid w:val="002F42D5"/>
    <w:rsid w:val="002F42E3"/>
    <w:rsid w:val="002F4328"/>
    <w:rsid w:val="002F4363"/>
    <w:rsid w:val="002F436F"/>
    <w:rsid w:val="002F4377"/>
    <w:rsid w:val="002F43B6"/>
    <w:rsid w:val="002F43E3"/>
    <w:rsid w:val="002F440C"/>
    <w:rsid w:val="002F4414"/>
    <w:rsid w:val="002F4416"/>
    <w:rsid w:val="002F441E"/>
    <w:rsid w:val="002F443C"/>
    <w:rsid w:val="002F4467"/>
    <w:rsid w:val="002F4476"/>
    <w:rsid w:val="002F4497"/>
    <w:rsid w:val="002F44FA"/>
    <w:rsid w:val="002F4515"/>
    <w:rsid w:val="002F451B"/>
    <w:rsid w:val="002F4593"/>
    <w:rsid w:val="002F4595"/>
    <w:rsid w:val="002F45B9"/>
    <w:rsid w:val="002F45CA"/>
    <w:rsid w:val="002F45DC"/>
    <w:rsid w:val="002F45F4"/>
    <w:rsid w:val="002F4612"/>
    <w:rsid w:val="002F4619"/>
    <w:rsid w:val="002F4622"/>
    <w:rsid w:val="002F463E"/>
    <w:rsid w:val="002F4658"/>
    <w:rsid w:val="002F465C"/>
    <w:rsid w:val="002F46B7"/>
    <w:rsid w:val="002F4700"/>
    <w:rsid w:val="002F47A5"/>
    <w:rsid w:val="002F47B4"/>
    <w:rsid w:val="002F47E5"/>
    <w:rsid w:val="002F47E7"/>
    <w:rsid w:val="002F47EC"/>
    <w:rsid w:val="002F47F2"/>
    <w:rsid w:val="002F47F7"/>
    <w:rsid w:val="002F4800"/>
    <w:rsid w:val="002F480C"/>
    <w:rsid w:val="002F482F"/>
    <w:rsid w:val="002F4843"/>
    <w:rsid w:val="002F486F"/>
    <w:rsid w:val="002F4876"/>
    <w:rsid w:val="002F4886"/>
    <w:rsid w:val="002F491E"/>
    <w:rsid w:val="002F4965"/>
    <w:rsid w:val="002F49AF"/>
    <w:rsid w:val="002F49B6"/>
    <w:rsid w:val="002F49F0"/>
    <w:rsid w:val="002F4A2B"/>
    <w:rsid w:val="002F4A4A"/>
    <w:rsid w:val="002F4A54"/>
    <w:rsid w:val="002F4A65"/>
    <w:rsid w:val="002F4AB3"/>
    <w:rsid w:val="002F4AB7"/>
    <w:rsid w:val="002F4AC3"/>
    <w:rsid w:val="002F4B0E"/>
    <w:rsid w:val="002F4B51"/>
    <w:rsid w:val="002F4B70"/>
    <w:rsid w:val="002F4B97"/>
    <w:rsid w:val="002F4BAB"/>
    <w:rsid w:val="002F4BCC"/>
    <w:rsid w:val="002F4BE4"/>
    <w:rsid w:val="002F4BEB"/>
    <w:rsid w:val="002F4BEC"/>
    <w:rsid w:val="002F4C71"/>
    <w:rsid w:val="002F4CB6"/>
    <w:rsid w:val="002F4CBE"/>
    <w:rsid w:val="002F4CC2"/>
    <w:rsid w:val="002F4CFF"/>
    <w:rsid w:val="002F4D0C"/>
    <w:rsid w:val="002F4D0F"/>
    <w:rsid w:val="002F4DA0"/>
    <w:rsid w:val="002F4DC6"/>
    <w:rsid w:val="002F4DE9"/>
    <w:rsid w:val="002F4E00"/>
    <w:rsid w:val="002F4E0B"/>
    <w:rsid w:val="002F4E4E"/>
    <w:rsid w:val="002F4E7D"/>
    <w:rsid w:val="002F4E95"/>
    <w:rsid w:val="002F4EDB"/>
    <w:rsid w:val="002F4F0D"/>
    <w:rsid w:val="002F4F71"/>
    <w:rsid w:val="002F4FC8"/>
    <w:rsid w:val="002F4FE4"/>
    <w:rsid w:val="002F4FF7"/>
    <w:rsid w:val="002F4FFA"/>
    <w:rsid w:val="002F501A"/>
    <w:rsid w:val="002F5046"/>
    <w:rsid w:val="002F504A"/>
    <w:rsid w:val="002F5059"/>
    <w:rsid w:val="002F5077"/>
    <w:rsid w:val="002F50BF"/>
    <w:rsid w:val="002F50F1"/>
    <w:rsid w:val="002F50FF"/>
    <w:rsid w:val="002F510F"/>
    <w:rsid w:val="002F513B"/>
    <w:rsid w:val="002F515B"/>
    <w:rsid w:val="002F5177"/>
    <w:rsid w:val="002F519F"/>
    <w:rsid w:val="002F51A7"/>
    <w:rsid w:val="002F5205"/>
    <w:rsid w:val="002F522D"/>
    <w:rsid w:val="002F522F"/>
    <w:rsid w:val="002F5235"/>
    <w:rsid w:val="002F523D"/>
    <w:rsid w:val="002F527A"/>
    <w:rsid w:val="002F527C"/>
    <w:rsid w:val="002F5299"/>
    <w:rsid w:val="002F52D8"/>
    <w:rsid w:val="002F52E7"/>
    <w:rsid w:val="002F532B"/>
    <w:rsid w:val="002F5378"/>
    <w:rsid w:val="002F53C4"/>
    <w:rsid w:val="002F53CF"/>
    <w:rsid w:val="002F5437"/>
    <w:rsid w:val="002F5453"/>
    <w:rsid w:val="002F5459"/>
    <w:rsid w:val="002F5474"/>
    <w:rsid w:val="002F54CA"/>
    <w:rsid w:val="002F54D8"/>
    <w:rsid w:val="002F54DD"/>
    <w:rsid w:val="002F54EE"/>
    <w:rsid w:val="002F5520"/>
    <w:rsid w:val="002F5538"/>
    <w:rsid w:val="002F5569"/>
    <w:rsid w:val="002F5588"/>
    <w:rsid w:val="002F558D"/>
    <w:rsid w:val="002F5591"/>
    <w:rsid w:val="002F55D3"/>
    <w:rsid w:val="002F55F4"/>
    <w:rsid w:val="002F5662"/>
    <w:rsid w:val="002F567E"/>
    <w:rsid w:val="002F5734"/>
    <w:rsid w:val="002F576C"/>
    <w:rsid w:val="002F578E"/>
    <w:rsid w:val="002F57E9"/>
    <w:rsid w:val="002F5832"/>
    <w:rsid w:val="002F584E"/>
    <w:rsid w:val="002F5855"/>
    <w:rsid w:val="002F5859"/>
    <w:rsid w:val="002F585D"/>
    <w:rsid w:val="002F5864"/>
    <w:rsid w:val="002F58D8"/>
    <w:rsid w:val="002F58E2"/>
    <w:rsid w:val="002F5901"/>
    <w:rsid w:val="002F5905"/>
    <w:rsid w:val="002F590A"/>
    <w:rsid w:val="002F5913"/>
    <w:rsid w:val="002F5918"/>
    <w:rsid w:val="002F591E"/>
    <w:rsid w:val="002F5947"/>
    <w:rsid w:val="002F59A5"/>
    <w:rsid w:val="002F59B1"/>
    <w:rsid w:val="002F59B9"/>
    <w:rsid w:val="002F59C4"/>
    <w:rsid w:val="002F59D5"/>
    <w:rsid w:val="002F59D6"/>
    <w:rsid w:val="002F59F4"/>
    <w:rsid w:val="002F5A17"/>
    <w:rsid w:val="002F5A1A"/>
    <w:rsid w:val="002F5A23"/>
    <w:rsid w:val="002F5A29"/>
    <w:rsid w:val="002F5A54"/>
    <w:rsid w:val="002F5AAF"/>
    <w:rsid w:val="002F5AFA"/>
    <w:rsid w:val="002F5B24"/>
    <w:rsid w:val="002F5B3F"/>
    <w:rsid w:val="002F5B40"/>
    <w:rsid w:val="002F5B55"/>
    <w:rsid w:val="002F5B82"/>
    <w:rsid w:val="002F5BA8"/>
    <w:rsid w:val="002F5BAA"/>
    <w:rsid w:val="002F5BC9"/>
    <w:rsid w:val="002F5BE9"/>
    <w:rsid w:val="002F5BF3"/>
    <w:rsid w:val="002F5C1A"/>
    <w:rsid w:val="002F5C21"/>
    <w:rsid w:val="002F5C64"/>
    <w:rsid w:val="002F5C6D"/>
    <w:rsid w:val="002F5C86"/>
    <w:rsid w:val="002F5C8C"/>
    <w:rsid w:val="002F5CEB"/>
    <w:rsid w:val="002F5D0A"/>
    <w:rsid w:val="002F5D46"/>
    <w:rsid w:val="002F5D4F"/>
    <w:rsid w:val="002F5D77"/>
    <w:rsid w:val="002F5DBB"/>
    <w:rsid w:val="002F5E26"/>
    <w:rsid w:val="002F5E71"/>
    <w:rsid w:val="002F5E82"/>
    <w:rsid w:val="002F5EAC"/>
    <w:rsid w:val="002F5EB0"/>
    <w:rsid w:val="002F5EC3"/>
    <w:rsid w:val="002F5ECF"/>
    <w:rsid w:val="002F5F03"/>
    <w:rsid w:val="002F5F11"/>
    <w:rsid w:val="002F5F13"/>
    <w:rsid w:val="002F5F75"/>
    <w:rsid w:val="002F5F92"/>
    <w:rsid w:val="002F5FAE"/>
    <w:rsid w:val="002F5FEE"/>
    <w:rsid w:val="002F6050"/>
    <w:rsid w:val="002F6088"/>
    <w:rsid w:val="002F60E8"/>
    <w:rsid w:val="002F617D"/>
    <w:rsid w:val="002F61BC"/>
    <w:rsid w:val="002F61C3"/>
    <w:rsid w:val="002F61E3"/>
    <w:rsid w:val="002F6208"/>
    <w:rsid w:val="002F6219"/>
    <w:rsid w:val="002F6237"/>
    <w:rsid w:val="002F6239"/>
    <w:rsid w:val="002F623E"/>
    <w:rsid w:val="002F62AF"/>
    <w:rsid w:val="002F62B9"/>
    <w:rsid w:val="002F62CB"/>
    <w:rsid w:val="002F62D8"/>
    <w:rsid w:val="002F62E5"/>
    <w:rsid w:val="002F6303"/>
    <w:rsid w:val="002F6304"/>
    <w:rsid w:val="002F6311"/>
    <w:rsid w:val="002F633F"/>
    <w:rsid w:val="002F6340"/>
    <w:rsid w:val="002F6371"/>
    <w:rsid w:val="002F6376"/>
    <w:rsid w:val="002F63DB"/>
    <w:rsid w:val="002F63F4"/>
    <w:rsid w:val="002F6441"/>
    <w:rsid w:val="002F648D"/>
    <w:rsid w:val="002F6498"/>
    <w:rsid w:val="002F649D"/>
    <w:rsid w:val="002F64C6"/>
    <w:rsid w:val="002F64C8"/>
    <w:rsid w:val="002F64D4"/>
    <w:rsid w:val="002F64DD"/>
    <w:rsid w:val="002F6500"/>
    <w:rsid w:val="002F6533"/>
    <w:rsid w:val="002F654E"/>
    <w:rsid w:val="002F655B"/>
    <w:rsid w:val="002F655F"/>
    <w:rsid w:val="002F6576"/>
    <w:rsid w:val="002F6578"/>
    <w:rsid w:val="002F65BD"/>
    <w:rsid w:val="002F65CC"/>
    <w:rsid w:val="002F65DC"/>
    <w:rsid w:val="002F65E5"/>
    <w:rsid w:val="002F65EC"/>
    <w:rsid w:val="002F65FE"/>
    <w:rsid w:val="002F6609"/>
    <w:rsid w:val="002F6626"/>
    <w:rsid w:val="002F6642"/>
    <w:rsid w:val="002F6649"/>
    <w:rsid w:val="002F6659"/>
    <w:rsid w:val="002F6682"/>
    <w:rsid w:val="002F66A8"/>
    <w:rsid w:val="002F66DA"/>
    <w:rsid w:val="002F66F2"/>
    <w:rsid w:val="002F673D"/>
    <w:rsid w:val="002F6745"/>
    <w:rsid w:val="002F675A"/>
    <w:rsid w:val="002F675F"/>
    <w:rsid w:val="002F6762"/>
    <w:rsid w:val="002F677C"/>
    <w:rsid w:val="002F678C"/>
    <w:rsid w:val="002F678F"/>
    <w:rsid w:val="002F67A2"/>
    <w:rsid w:val="002F67B5"/>
    <w:rsid w:val="002F67B9"/>
    <w:rsid w:val="002F6800"/>
    <w:rsid w:val="002F6802"/>
    <w:rsid w:val="002F6805"/>
    <w:rsid w:val="002F6813"/>
    <w:rsid w:val="002F6818"/>
    <w:rsid w:val="002F686A"/>
    <w:rsid w:val="002F6879"/>
    <w:rsid w:val="002F68E6"/>
    <w:rsid w:val="002F6908"/>
    <w:rsid w:val="002F690D"/>
    <w:rsid w:val="002F6912"/>
    <w:rsid w:val="002F6919"/>
    <w:rsid w:val="002F6959"/>
    <w:rsid w:val="002F6983"/>
    <w:rsid w:val="002F6995"/>
    <w:rsid w:val="002F699B"/>
    <w:rsid w:val="002F69B7"/>
    <w:rsid w:val="002F69CA"/>
    <w:rsid w:val="002F6A01"/>
    <w:rsid w:val="002F6A26"/>
    <w:rsid w:val="002F6A38"/>
    <w:rsid w:val="002F6A3F"/>
    <w:rsid w:val="002F6A5C"/>
    <w:rsid w:val="002F6A6B"/>
    <w:rsid w:val="002F6A75"/>
    <w:rsid w:val="002F6AA3"/>
    <w:rsid w:val="002F6AEF"/>
    <w:rsid w:val="002F6B03"/>
    <w:rsid w:val="002F6B2D"/>
    <w:rsid w:val="002F6B59"/>
    <w:rsid w:val="002F6B71"/>
    <w:rsid w:val="002F6B79"/>
    <w:rsid w:val="002F6B9F"/>
    <w:rsid w:val="002F6BB0"/>
    <w:rsid w:val="002F6BBC"/>
    <w:rsid w:val="002F6BFE"/>
    <w:rsid w:val="002F6C34"/>
    <w:rsid w:val="002F6C5F"/>
    <w:rsid w:val="002F6CB5"/>
    <w:rsid w:val="002F6D2C"/>
    <w:rsid w:val="002F6D3C"/>
    <w:rsid w:val="002F6D6D"/>
    <w:rsid w:val="002F6DA0"/>
    <w:rsid w:val="002F6DB1"/>
    <w:rsid w:val="002F6DD2"/>
    <w:rsid w:val="002F6DDC"/>
    <w:rsid w:val="002F6DE5"/>
    <w:rsid w:val="002F6DEF"/>
    <w:rsid w:val="002F6E75"/>
    <w:rsid w:val="002F6E85"/>
    <w:rsid w:val="002F6EFD"/>
    <w:rsid w:val="002F6F18"/>
    <w:rsid w:val="002F6F28"/>
    <w:rsid w:val="002F6F3C"/>
    <w:rsid w:val="002F6F73"/>
    <w:rsid w:val="002F6F7B"/>
    <w:rsid w:val="002F6FB9"/>
    <w:rsid w:val="002F6FC5"/>
    <w:rsid w:val="002F6FFF"/>
    <w:rsid w:val="002F7000"/>
    <w:rsid w:val="002F7003"/>
    <w:rsid w:val="002F7041"/>
    <w:rsid w:val="002F704E"/>
    <w:rsid w:val="002F7056"/>
    <w:rsid w:val="002F7064"/>
    <w:rsid w:val="002F70A7"/>
    <w:rsid w:val="002F70B0"/>
    <w:rsid w:val="002F7148"/>
    <w:rsid w:val="002F7177"/>
    <w:rsid w:val="002F719A"/>
    <w:rsid w:val="002F71BF"/>
    <w:rsid w:val="002F71FA"/>
    <w:rsid w:val="002F7214"/>
    <w:rsid w:val="002F721F"/>
    <w:rsid w:val="002F7222"/>
    <w:rsid w:val="002F7240"/>
    <w:rsid w:val="002F72B7"/>
    <w:rsid w:val="002F72BD"/>
    <w:rsid w:val="002F72DA"/>
    <w:rsid w:val="002F72F9"/>
    <w:rsid w:val="002F72FB"/>
    <w:rsid w:val="002F7309"/>
    <w:rsid w:val="002F731A"/>
    <w:rsid w:val="002F732D"/>
    <w:rsid w:val="002F7344"/>
    <w:rsid w:val="002F734D"/>
    <w:rsid w:val="002F7358"/>
    <w:rsid w:val="002F737F"/>
    <w:rsid w:val="002F738E"/>
    <w:rsid w:val="002F73E1"/>
    <w:rsid w:val="002F7463"/>
    <w:rsid w:val="002F74AA"/>
    <w:rsid w:val="002F74B6"/>
    <w:rsid w:val="002F7516"/>
    <w:rsid w:val="002F7517"/>
    <w:rsid w:val="002F754E"/>
    <w:rsid w:val="002F7573"/>
    <w:rsid w:val="002F75A0"/>
    <w:rsid w:val="002F75CB"/>
    <w:rsid w:val="002F75D5"/>
    <w:rsid w:val="002F75DE"/>
    <w:rsid w:val="002F7649"/>
    <w:rsid w:val="002F7663"/>
    <w:rsid w:val="002F7680"/>
    <w:rsid w:val="002F769D"/>
    <w:rsid w:val="002F76A8"/>
    <w:rsid w:val="002F76B9"/>
    <w:rsid w:val="002F76BC"/>
    <w:rsid w:val="002F76C6"/>
    <w:rsid w:val="002F76E0"/>
    <w:rsid w:val="002F7709"/>
    <w:rsid w:val="002F7714"/>
    <w:rsid w:val="002F7734"/>
    <w:rsid w:val="002F77B3"/>
    <w:rsid w:val="002F77D5"/>
    <w:rsid w:val="002F77E3"/>
    <w:rsid w:val="002F77E4"/>
    <w:rsid w:val="002F7801"/>
    <w:rsid w:val="002F781B"/>
    <w:rsid w:val="002F781F"/>
    <w:rsid w:val="002F7828"/>
    <w:rsid w:val="002F7841"/>
    <w:rsid w:val="002F7872"/>
    <w:rsid w:val="002F7892"/>
    <w:rsid w:val="002F78C0"/>
    <w:rsid w:val="002F7925"/>
    <w:rsid w:val="002F7973"/>
    <w:rsid w:val="002F7976"/>
    <w:rsid w:val="002F79D1"/>
    <w:rsid w:val="002F79D2"/>
    <w:rsid w:val="002F7A5E"/>
    <w:rsid w:val="002F7A79"/>
    <w:rsid w:val="002F7AC8"/>
    <w:rsid w:val="002F7ADE"/>
    <w:rsid w:val="002F7ADF"/>
    <w:rsid w:val="002F7AF2"/>
    <w:rsid w:val="002F7B00"/>
    <w:rsid w:val="002F7B39"/>
    <w:rsid w:val="002F7B3B"/>
    <w:rsid w:val="002F7B71"/>
    <w:rsid w:val="002F7B90"/>
    <w:rsid w:val="002F7B99"/>
    <w:rsid w:val="002F7BCC"/>
    <w:rsid w:val="002F7C06"/>
    <w:rsid w:val="002F7C1D"/>
    <w:rsid w:val="002F7C39"/>
    <w:rsid w:val="002F7C69"/>
    <w:rsid w:val="002F7C6B"/>
    <w:rsid w:val="002F7C6F"/>
    <w:rsid w:val="002F7CD6"/>
    <w:rsid w:val="002F7CDE"/>
    <w:rsid w:val="002F7CFA"/>
    <w:rsid w:val="002F7D3F"/>
    <w:rsid w:val="002F7D78"/>
    <w:rsid w:val="002F7DAE"/>
    <w:rsid w:val="002F7DC2"/>
    <w:rsid w:val="002F7DC6"/>
    <w:rsid w:val="002F7DCC"/>
    <w:rsid w:val="002F7DCD"/>
    <w:rsid w:val="002F7E11"/>
    <w:rsid w:val="002F7E7A"/>
    <w:rsid w:val="002F7E9E"/>
    <w:rsid w:val="002F7EBE"/>
    <w:rsid w:val="002F7F01"/>
    <w:rsid w:val="002F7F0D"/>
    <w:rsid w:val="002F7F28"/>
    <w:rsid w:val="002F7F79"/>
    <w:rsid w:val="002F7FD8"/>
    <w:rsid w:val="002F7FE0"/>
    <w:rsid w:val="002F7FEC"/>
    <w:rsid w:val="00300057"/>
    <w:rsid w:val="00300073"/>
    <w:rsid w:val="00300084"/>
    <w:rsid w:val="0030008F"/>
    <w:rsid w:val="003000BB"/>
    <w:rsid w:val="003000E3"/>
    <w:rsid w:val="003000F6"/>
    <w:rsid w:val="00300139"/>
    <w:rsid w:val="00300145"/>
    <w:rsid w:val="00300180"/>
    <w:rsid w:val="0030019E"/>
    <w:rsid w:val="003001A3"/>
    <w:rsid w:val="00300234"/>
    <w:rsid w:val="0030027D"/>
    <w:rsid w:val="00300281"/>
    <w:rsid w:val="0030030B"/>
    <w:rsid w:val="00300341"/>
    <w:rsid w:val="00300378"/>
    <w:rsid w:val="003003CA"/>
    <w:rsid w:val="003003D4"/>
    <w:rsid w:val="003003DA"/>
    <w:rsid w:val="003003F2"/>
    <w:rsid w:val="0030042F"/>
    <w:rsid w:val="00300445"/>
    <w:rsid w:val="00300477"/>
    <w:rsid w:val="00300541"/>
    <w:rsid w:val="0030055F"/>
    <w:rsid w:val="0030057E"/>
    <w:rsid w:val="00300599"/>
    <w:rsid w:val="003005A9"/>
    <w:rsid w:val="0030066D"/>
    <w:rsid w:val="00300676"/>
    <w:rsid w:val="003006A7"/>
    <w:rsid w:val="003006CC"/>
    <w:rsid w:val="00300700"/>
    <w:rsid w:val="0030075D"/>
    <w:rsid w:val="00300762"/>
    <w:rsid w:val="00300780"/>
    <w:rsid w:val="003007BA"/>
    <w:rsid w:val="003007C6"/>
    <w:rsid w:val="003007C8"/>
    <w:rsid w:val="003007DC"/>
    <w:rsid w:val="003007E2"/>
    <w:rsid w:val="00300822"/>
    <w:rsid w:val="00300862"/>
    <w:rsid w:val="003008B2"/>
    <w:rsid w:val="003008D4"/>
    <w:rsid w:val="00300920"/>
    <w:rsid w:val="00300962"/>
    <w:rsid w:val="00300A00"/>
    <w:rsid w:val="00300A0E"/>
    <w:rsid w:val="00300A42"/>
    <w:rsid w:val="00300A44"/>
    <w:rsid w:val="00300A8B"/>
    <w:rsid w:val="00300ABF"/>
    <w:rsid w:val="00300ACF"/>
    <w:rsid w:val="00300AE5"/>
    <w:rsid w:val="00300AE9"/>
    <w:rsid w:val="00300B0B"/>
    <w:rsid w:val="00300B32"/>
    <w:rsid w:val="00300BD0"/>
    <w:rsid w:val="00300BE6"/>
    <w:rsid w:val="00300BED"/>
    <w:rsid w:val="00300C1D"/>
    <w:rsid w:val="00300C32"/>
    <w:rsid w:val="00300C5F"/>
    <w:rsid w:val="00300C73"/>
    <w:rsid w:val="00300CCE"/>
    <w:rsid w:val="00300D53"/>
    <w:rsid w:val="00300D68"/>
    <w:rsid w:val="00300D8F"/>
    <w:rsid w:val="00300E05"/>
    <w:rsid w:val="00300E2B"/>
    <w:rsid w:val="00300E47"/>
    <w:rsid w:val="00300EB2"/>
    <w:rsid w:val="00300EF6"/>
    <w:rsid w:val="00300EFE"/>
    <w:rsid w:val="00300F0C"/>
    <w:rsid w:val="00300F38"/>
    <w:rsid w:val="00300F4F"/>
    <w:rsid w:val="00300F66"/>
    <w:rsid w:val="00300F75"/>
    <w:rsid w:val="00300FBA"/>
    <w:rsid w:val="00300FBC"/>
    <w:rsid w:val="00300FBF"/>
    <w:rsid w:val="0030100C"/>
    <w:rsid w:val="0030106F"/>
    <w:rsid w:val="00301070"/>
    <w:rsid w:val="003010B7"/>
    <w:rsid w:val="003010D1"/>
    <w:rsid w:val="003010DE"/>
    <w:rsid w:val="0030116F"/>
    <w:rsid w:val="00301184"/>
    <w:rsid w:val="003011C8"/>
    <w:rsid w:val="003011CB"/>
    <w:rsid w:val="003011D3"/>
    <w:rsid w:val="003011EE"/>
    <w:rsid w:val="003011F0"/>
    <w:rsid w:val="00301270"/>
    <w:rsid w:val="00301286"/>
    <w:rsid w:val="003012CE"/>
    <w:rsid w:val="00301307"/>
    <w:rsid w:val="00301335"/>
    <w:rsid w:val="0030134D"/>
    <w:rsid w:val="00301381"/>
    <w:rsid w:val="003013A1"/>
    <w:rsid w:val="003013AB"/>
    <w:rsid w:val="003013D8"/>
    <w:rsid w:val="003013F6"/>
    <w:rsid w:val="00301408"/>
    <w:rsid w:val="00301445"/>
    <w:rsid w:val="0030149E"/>
    <w:rsid w:val="003014C1"/>
    <w:rsid w:val="003014C3"/>
    <w:rsid w:val="003014C5"/>
    <w:rsid w:val="003014E6"/>
    <w:rsid w:val="003014F4"/>
    <w:rsid w:val="0030154E"/>
    <w:rsid w:val="00301565"/>
    <w:rsid w:val="003015DC"/>
    <w:rsid w:val="003015E2"/>
    <w:rsid w:val="0030161B"/>
    <w:rsid w:val="00301626"/>
    <w:rsid w:val="003016E3"/>
    <w:rsid w:val="003016FD"/>
    <w:rsid w:val="00301733"/>
    <w:rsid w:val="00301790"/>
    <w:rsid w:val="00301797"/>
    <w:rsid w:val="003017AD"/>
    <w:rsid w:val="003017B0"/>
    <w:rsid w:val="003017B9"/>
    <w:rsid w:val="00301855"/>
    <w:rsid w:val="00301887"/>
    <w:rsid w:val="0030189D"/>
    <w:rsid w:val="003018B9"/>
    <w:rsid w:val="003018C5"/>
    <w:rsid w:val="003018EA"/>
    <w:rsid w:val="003018EC"/>
    <w:rsid w:val="003018F2"/>
    <w:rsid w:val="00301900"/>
    <w:rsid w:val="00301901"/>
    <w:rsid w:val="0030191A"/>
    <w:rsid w:val="0030191B"/>
    <w:rsid w:val="0030193A"/>
    <w:rsid w:val="0030199E"/>
    <w:rsid w:val="003019DB"/>
    <w:rsid w:val="00301A50"/>
    <w:rsid w:val="00301A7E"/>
    <w:rsid w:val="00301AA7"/>
    <w:rsid w:val="00301AB6"/>
    <w:rsid w:val="00301B1D"/>
    <w:rsid w:val="00301B34"/>
    <w:rsid w:val="00301B66"/>
    <w:rsid w:val="00301BE7"/>
    <w:rsid w:val="00301BEC"/>
    <w:rsid w:val="00301BF8"/>
    <w:rsid w:val="00301C03"/>
    <w:rsid w:val="00301C15"/>
    <w:rsid w:val="00301C28"/>
    <w:rsid w:val="00301C2F"/>
    <w:rsid w:val="00301C73"/>
    <w:rsid w:val="00301CA7"/>
    <w:rsid w:val="00301CAE"/>
    <w:rsid w:val="00301CC6"/>
    <w:rsid w:val="00301CF9"/>
    <w:rsid w:val="00301CFF"/>
    <w:rsid w:val="00301D0B"/>
    <w:rsid w:val="00301D63"/>
    <w:rsid w:val="00301DA0"/>
    <w:rsid w:val="00301DBA"/>
    <w:rsid w:val="00301DEA"/>
    <w:rsid w:val="00301E1A"/>
    <w:rsid w:val="00301E29"/>
    <w:rsid w:val="00301E38"/>
    <w:rsid w:val="00301E53"/>
    <w:rsid w:val="00301E65"/>
    <w:rsid w:val="00301E73"/>
    <w:rsid w:val="00301E86"/>
    <w:rsid w:val="00301E95"/>
    <w:rsid w:val="00301F01"/>
    <w:rsid w:val="00301F7D"/>
    <w:rsid w:val="00301F92"/>
    <w:rsid w:val="00301F97"/>
    <w:rsid w:val="00301FED"/>
    <w:rsid w:val="0030202F"/>
    <w:rsid w:val="0030209F"/>
    <w:rsid w:val="003020AD"/>
    <w:rsid w:val="003020CF"/>
    <w:rsid w:val="003020FD"/>
    <w:rsid w:val="0030210A"/>
    <w:rsid w:val="003021D8"/>
    <w:rsid w:val="003021E3"/>
    <w:rsid w:val="003021EC"/>
    <w:rsid w:val="003021FF"/>
    <w:rsid w:val="00302213"/>
    <w:rsid w:val="00302216"/>
    <w:rsid w:val="0030223E"/>
    <w:rsid w:val="00302272"/>
    <w:rsid w:val="00302282"/>
    <w:rsid w:val="0030229A"/>
    <w:rsid w:val="003022B1"/>
    <w:rsid w:val="003022D3"/>
    <w:rsid w:val="003022F0"/>
    <w:rsid w:val="00302350"/>
    <w:rsid w:val="00302373"/>
    <w:rsid w:val="00302378"/>
    <w:rsid w:val="003023A0"/>
    <w:rsid w:val="003023A4"/>
    <w:rsid w:val="003023BC"/>
    <w:rsid w:val="003023CE"/>
    <w:rsid w:val="003023D2"/>
    <w:rsid w:val="003023FC"/>
    <w:rsid w:val="00302403"/>
    <w:rsid w:val="0030241B"/>
    <w:rsid w:val="00302420"/>
    <w:rsid w:val="00302435"/>
    <w:rsid w:val="00302449"/>
    <w:rsid w:val="00302488"/>
    <w:rsid w:val="003024AE"/>
    <w:rsid w:val="003024D1"/>
    <w:rsid w:val="003024EA"/>
    <w:rsid w:val="00302517"/>
    <w:rsid w:val="0030251C"/>
    <w:rsid w:val="00302529"/>
    <w:rsid w:val="00302536"/>
    <w:rsid w:val="00302565"/>
    <w:rsid w:val="0030258D"/>
    <w:rsid w:val="003025A4"/>
    <w:rsid w:val="003025A7"/>
    <w:rsid w:val="003025B9"/>
    <w:rsid w:val="003025BC"/>
    <w:rsid w:val="003025C6"/>
    <w:rsid w:val="003025CB"/>
    <w:rsid w:val="00302648"/>
    <w:rsid w:val="0030265D"/>
    <w:rsid w:val="003026AE"/>
    <w:rsid w:val="003026EC"/>
    <w:rsid w:val="00302721"/>
    <w:rsid w:val="00302727"/>
    <w:rsid w:val="00302732"/>
    <w:rsid w:val="00302780"/>
    <w:rsid w:val="00302810"/>
    <w:rsid w:val="00302849"/>
    <w:rsid w:val="00302862"/>
    <w:rsid w:val="00302888"/>
    <w:rsid w:val="003028A1"/>
    <w:rsid w:val="003028DC"/>
    <w:rsid w:val="00302909"/>
    <w:rsid w:val="00302917"/>
    <w:rsid w:val="0030293D"/>
    <w:rsid w:val="00302957"/>
    <w:rsid w:val="00302993"/>
    <w:rsid w:val="00302A81"/>
    <w:rsid w:val="00302AA5"/>
    <w:rsid w:val="00302AEB"/>
    <w:rsid w:val="00302AFE"/>
    <w:rsid w:val="00302B0C"/>
    <w:rsid w:val="00302B39"/>
    <w:rsid w:val="00302B59"/>
    <w:rsid w:val="00302B68"/>
    <w:rsid w:val="00302BF8"/>
    <w:rsid w:val="00302C02"/>
    <w:rsid w:val="00302C1D"/>
    <w:rsid w:val="00302C59"/>
    <w:rsid w:val="00302C88"/>
    <w:rsid w:val="00302D05"/>
    <w:rsid w:val="00302D1C"/>
    <w:rsid w:val="00302D46"/>
    <w:rsid w:val="00302D95"/>
    <w:rsid w:val="00302DC1"/>
    <w:rsid w:val="00302DC8"/>
    <w:rsid w:val="00302DEE"/>
    <w:rsid w:val="00302E2F"/>
    <w:rsid w:val="00302E55"/>
    <w:rsid w:val="00302E5D"/>
    <w:rsid w:val="00302E73"/>
    <w:rsid w:val="00302E87"/>
    <w:rsid w:val="00302E8B"/>
    <w:rsid w:val="00302EAA"/>
    <w:rsid w:val="00302EB0"/>
    <w:rsid w:val="00302EB8"/>
    <w:rsid w:val="00302EE0"/>
    <w:rsid w:val="00302EE9"/>
    <w:rsid w:val="00302EF9"/>
    <w:rsid w:val="00302F0F"/>
    <w:rsid w:val="00302F28"/>
    <w:rsid w:val="00302F5A"/>
    <w:rsid w:val="00302F7C"/>
    <w:rsid w:val="00302F89"/>
    <w:rsid w:val="00302FA8"/>
    <w:rsid w:val="00302FA9"/>
    <w:rsid w:val="00302FBB"/>
    <w:rsid w:val="00302FE9"/>
    <w:rsid w:val="00302FF8"/>
    <w:rsid w:val="00303029"/>
    <w:rsid w:val="0030305D"/>
    <w:rsid w:val="00303070"/>
    <w:rsid w:val="003030A5"/>
    <w:rsid w:val="003030AA"/>
    <w:rsid w:val="0030313F"/>
    <w:rsid w:val="00303145"/>
    <w:rsid w:val="0030317B"/>
    <w:rsid w:val="00303185"/>
    <w:rsid w:val="0030319A"/>
    <w:rsid w:val="003031A9"/>
    <w:rsid w:val="003031BC"/>
    <w:rsid w:val="003031E7"/>
    <w:rsid w:val="003031ED"/>
    <w:rsid w:val="0030321D"/>
    <w:rsid w:val="00303237"/>
    <w:rsid w:val="0030323A"/>
    <w:rsid w:val="00303264"/>
    <w:rsid w:val="00303280"/>
    <w:rsid w:val="00303299"/>
    <w:rsid w:val="003032B1"/>
    <w:rsid w:val="003032FA"/>
    <w:rsid w:val="00303339"/>
    <w:rsid w:val="0030338B"/>
    <w:rsid w:val="003033BD"/>
    <w:rsid w:val="003033CF"/>
    <w:rsid w:val="00303415"/>
    <w:rsid w:val="003035AD"/>
    <w:rsid w:val="003035C3"/>
    <w:rsid w:val="003035EB"/>
    <w:rsid w:val="0030361F"/>
    <w:rsid w:val="00303685"/>
    <w:rsid w:val="003036A8"/>
    <w:rsid w:val="003036D9"/>
    <w:rsid w:val="003036EE"/>
    <w:rsid w:val="003036F9"/>
    <w:rsid w:val="00303705"/>
    <w:rsid w:val="0030376D"/>
    <w:rsid w:val="00303782"/>
    <w:rsid w:val="00303799"/>
    <w:rsid w:val="003037C5"/>
    <w:rsid w:val="003037FB"/>
    <w:rsid w:val="00303815"/>
    <w:rsid w:val="0030382B"/>
    <w:rsid w:val="00303891"/>
    <w:rsid w:val="0030389E"/>
    <w:rsid w:val="003038E5"/>
    <w:rsid w:val="0030390C"/>
    <w:rsid w:val="003039A0"/>
    <w:rsid w:val="003039AD"/>
    <w:rsid w:val="003039F0"/>
    <w:rsid w:val="003039F8"/>
    <w:rsid w:val="00303A0C"/>
    <w:rsid w:val="00303A0E"/>
    <w:rsid w:val="00303A36"/>
    <w:rsid w:val="00303A4D"/>
    <w:rsid w:val="00303A8F"/>
    <w:rsid w:val="00303AA6"/>
    <w:rsid w:val="00303AB0"/>
    <w:rsid w:val="00303AD1"/>
    <w:rsid w:val="00303B3B"/>
    <w:rsid w:val="00303B41"/>
    <w:rsid w:val="00303B83"/>
    <w:rsid w:val="00303BB1"/>
    <w:rsid w:val="00303BBD"/>
    <w:rsid w:val="00303BC7"/>
    <w:rsid w:val="00303BF3"/>
    <w:rsid w:val="00303C16"/>
    <w:rsid w:val="00303C46"/>
    <w:rsid w:val="00303C80"/>
    <w:rsid w:val="00303C88"/>
    <w:rsid w:val="00303CAB"/>
    <w:rsid w:val="00303CB1"/>
    <w:rsid w:val="00303CBB"/>
    <w:rsid w:val="00303CFB"/>
    <w:rsid w:val="00303DD4"/>
    <w:rsid w:val="00303E22"/>
    <w:rsid w:val="00303E4D"/>
    <w:rsid w:val="00303EA6"/>
    <w:rsid w:val="00303ECD"/>
    <w:rsid w:val="00303EDC"/>
    <w:rsid w:val="00303EE3"/>
    <w:rsid w:val="00303F1D"/>
    <w:rsid w:val="00303F33"/>
    <w:rsid w:val="00304001"/>
    <w:rsid w:val="00304048"/>
    <w:rsid w:val="00304056"/>
    <w:rsid w:val="00304089"/>
    <w:rsid w:val="0030408A"/>
    <w:rsid w:val="00304093"/>
    <w:rsid w:val="003040A5"/>
    <w:rsid w:val="003040AA"/>
    <w:rsid w:val="003040E6"/>
    <w:rsid w:val="003040FD"/>
    <w:rsid w:val="00304109"/>
    <w:rsid w:val="00304120"/>
    <w:rsid w:val="00304125"/>
    <w:rsid w:val="0030413E"/>
    <w:rsid w:val="0030417D"/>
    <w:rsid w:val="0030419A"/>
    <w:rsid w:val="003041BA"/>
    <w:rsid w:val="00304226"/>
    <w:rsid w:val="00304297"/>
    <w:rsid w:val="003042A8"/>
    <w:rsid w:val="003042BD"/>
    <w:rsid w:val="00304319"/>
    <w:rsid w:val="0030431E"/>
    <w:rsid w:val="00304325"/>
    <w:rsid w:val="00304337"/>
    <w:rsid w:val="00304361"/>
    <w:rsid w:val="0030436D"/>
    <w:rsid w:val="00304390"/>
    <w:rsid w:val="003043ED"/>
    <w:rsid w:val="003043EE"/>
    <w:rsid w:val="003043F9"/>
    <w:rsid w:val="0030441B"/>
    <w:rsid w:val="00304425"/>
    <w:rsid w:val="0030442E"/>
    <w:rsid w:val="00304460"/>
    <w:rsid w:val="003044E1"/>
    <w:rsid w:val="00304510"/>
    <w:rsid w:val="00304545"/>
    <w:rsid w:val="00304555"/>
    <w:rsid w:val="00304579"/>
    <w:rsid w:val="003045C3"/>
    <w:rsid w:val="003045C5"/>
    <w:rsid w:val="003045C6"/>
    <w:rsid w:val="003045CA"/>
    <w:rsid w:val="003045DE"/>
    <w:rsid w:val="003045E2"/>
    <w:rsid w:val="00304617"/>
    <w:rsid w:val="00304636"/>
    <w:rsid w:val="00304658"/>
    <w:rsid w:val="00304690"/>
    <w:rsid w:val="00304692"/>
    <w:rsid w:val="003046BC"/>
    <w:rsid w:val="003046D0"/>
    <w:rsid w:val="0030470B"/>
    <w:rsid w:val="00304729"/>
    <w:rsid w:val="00304733"/>
    <w:rsid w:val="00304763"/>
    <w:rsid w:val="0030477B"/>
    <w:rsid w:val="0030478B"/>
    <w:rsid w:val="003047A3"/>
    <w:rsid w:val="003047BD"/>
    <w:rsid w:val="003047D6"/>
    <w:rsid w:val="00304819"/>
    <w:rsid w:val="00304840"/>
    <w:rsid w:val="0030484A"/>
    <w:rsid w:val="003048B2"/>
    <w:rsid w:val="003048BF"/>
    <w:rsid w:val="003048EF"/>
    <w:rsid w:val="00304924"/>
    <w:rsid w:val="00304933"/>
    <w:rsid w:val="00304944"/>
    <w:rsid w:val="0030494F"/>
    <w:rsid w:val="00304959"/>
    <w:rsid w:val="00304967"/>
    <w:rsid w:val="00304976"/>
    <w:rsid w:val="0030499B"/>
    <w:rsid w:val="003049B9"/>
    <w:rsid w:val="003049C3"/>
    <w:rsid w:val="003049D4"/>
    <w:rsid w:val="003049EC"/>
    <w:rsid w:val="003049FD"/>
    <w:rsid w:val="00304A59"/>
    <w:rsid w:val="00304A67"/>
    <w:rsid w:val="00304ACB"/>
    <w:rsid w:val="00304AEE"/>
    <w:rsid w:val="00304B36"/>
    <w:rsid w:val="00304B50"/>
    <w:rsid w:val="00304B8B"/>
    <w:rsid w:val="00304B95"/>
    <w:rsid w:val="00304BB8"/>
    <w:rsid w:val="00304BD5"/>
    <w:rsid w:val="00304BF9"/>
    <w:rsid w:val="00304C54"/>
    <w:rsid w:val="00304C5E"/>
    <w:rsid w:val="00304C6E"/>
    <w:rsid w:val="00304C71"/>
    <w:rsid w:val="00304C79"/>
    <w:rsid w:val="00304CC0"/>
    <w:rsid w:val="00304CEB"/>
    <w:rsid w:val="00304D09"/>
    <w:rsid w:val="00304D19"/>
    <w:rsid w:val="00304D2F"/>
    <w:rsid w:val="00304D48"/>
    <w:rsid w:val="00304E0C"/>
    <w:rsid w:val="00304E21"/>
    <w:rsid w:val="00304E57"/>
    <w:rsid w:val="00304ED8"/>
    <w:rsid w:val="00304EE5"/>
    <w:rsid w:val="00304F0A"/>
    <w:rsid w:val="00304F27"/>
    <w:rsid w:val="00304F45"/>
    <w:rsid w:val="00304F58"/>
    <w:rsid w:val="00304F73"/>
    <w:rsid w:val="00304F93"/>
    <w:rsid w:val="00304FB4"/>
    <w:rsid w:val="00304FCE"/>
    <w:rsid w:val="00304FEB"/>
    <w:rsid w:val="00305006"/>
    <w:rsid w:val="0030507E"/>
    <w:rsid w:val="003050BD"/>
    <w:rsid w:val="003050BF"/>
    <w:rsid w:val="003050C7"/>
    <w:rsid w:val="003050EB"/>
    <w:rsid w:val="00305102"/>
    <w:rsid w:val="0030513E"/>
    <w:rsid w:val="0030514E"/>
    <w:rsid w:val="003051B1"/>
    <w:rsid w:val="003051CA"/>
    <w:rsid w:val="00305223"/>
    <w:rsid w:val="00305270"/>
    <w:rsid w:val="0030528C"/>
    <w:rsid w:val="003052A0"/>
    <w:rsid w:val="003052B5"/>
    <w:rsid w:val="003052DA"/>
    <w:rsid w:val="00305313"/>
    <w:rsid w:val="0030531E"/>
    <w:rsid w:val="0030533A"/>
    <w:rsid w:val="00305395"/>
    <w:rsid w:val="003053CE"/>
    <w:rsid w:val="003053EB"/>
    <w:rsid w:val="003053FA"/>
    <w:rsid w:val="00305403"/>
    <w:rsid w:val="00305472"/>
    <w:rsid w:val="00305489"/>
    <w:rsid w:val="0030548C"/>
    <w:rsid w:val="003054A0"/>
    <w:rsid w:val="003054A1"/>
    <w:rsid w:val="003054A8"/>
    <w:rsid w:val="003054AD"/>
    <w:rsid w:val="00305515"/>
    <w:rsid w:val="00305521"/>
    <w:rsid w:val="00305539"/>
    <w:rsid w:val="0030553F"/>
    <w:rsid w:val="00305563"/>
    <w:rsid w:val="00305575"/>
    <w:rsid w:val="0030557F"/>
    <w:rsid w:val="003055DD"/>
    <w:rsid w:val="00305616"/>
    <w:rsid w:val="00305680"/>
    <w:rsid w:val="00305735"/>
    <w:rsid w:val="0030576F"/>
    <w:rsid w:val="00305779"/>
    <w:rsid w:val="00305793"/>
    <w:rsid w:val="00305795"/>
    <w:rsid w:val="00305796"/>
    <w:rsid w:val="003057C9"/>
    <w:rsid w:val="003057CA"/>
    <w:rsid w:val="003057D9"/>
    <w:rsid w:val="00305819"/>
    <w:rsid w:val="0030582F"/>
    <w:rsid w:val="0030588E"/>
    <w:rsid w:val="00305891"/>
    <w:rsid w:val="003058A5"/>
    <w:rsid w:val="003058AB"/>
    <w:rsid w:val="003058AC"/>
    <w:rsid w:val="003058B2"/>
    <w:rsid w:val="003058D2"/>
    <w:rsid w:val="00305916"/>
    <w:rsid w:val="0030592A"/>
    <w:rsid w:val="00305934"/>
    <w:rsid w:val="00305974"/>
    <w:rsid w:val="00305976"/>
    <w:rsid w:val="003059A9"/>
    <w:rsid w:val="003059C7"/>
    <w:rsid w:val="003059D8"/>
    <w:rsid w:val="003059E4"/>
    <w:rsid w:val="00305A3D"/>
    <w:rsid w:val="00305A51"/>
    <w:rsid w:val="00305A6E"/>
    <w:rsid w:val="00305A85"/>
    <w:rsid w:val="00305A9F"/>
    <w:rsid w:val="00305AAD"/>
    <w:rsid w:val="00305AAE"/>
    <w:rsid w:val="00305ABA"/>
    <w:rsid w:val="00305AF7"/>
    <w:rsid w:val="00305B1A"/>
    <w:rsid w:val="00305B8D"/>
    <w:rsid w:val="00305BEB"/>
    <w:rsid w:val="00305C1E"/>
    <w:rsid w:val="00305C5B"/>
    <w:rsid w:val="00305C62"/>
    <w:rsid w:val="00305CDD"/>
    <w:rsid w:val="00305D12"/>
    <w:rsid w:val="00305D19"/>
    <w:rsid w:val="00305D31"/>
    <w:rsid w:val="00305D59"/>
    <w:rsid w:val="00305D65"/>
    <w:rsid w:val="00305D7D"/>
    <w:rsid w:val="00305D95"/>
    <w:rsid w:val="00305DD3"/>
    <w:rsid w:val="00305DE6"/>
    <w:rsid w:val="00305DF9"/>
    <w:rsid w:val="00305E25"/>
    <w:rsid w:val="00305E5A"/>
    <w:rsid w:val="00305E78"/>
    <w:rsid w:val="00305EF7"/>
    <w:rsid w:val="00305EFF"/>
    <w:rsid w:val="00305F58"/>
    <w:rsid w:val="00305F7D"/>
    <w:rsid w:val="00305F82"/>
    <w:rsid w:val="00305F8E"/>
    <w:rsid w:val="00305FA2"/>
    <w:rsid w:val="00305FFF"/>
    <w:rsid w:val="00306066"/>
    <w:rsid w:val="00306082"/>
    <w:rsid w:val="003060BB"/>
    <w:rsid w:val="003060CC"/>
    <w:rsid w:val="0030610A"/>
    <w:rsid w:val="0030611B"/>
    <w:rsid w:val="00306152"/>
    <w:rsid w:val="0030615F"/>
    <w:rsid w:val="00306166"/>
    <w:rsid w:val="0030617C"/>
    <w:rsid w:val="0030617F"/>
    <w:rsid w:val="003061A9"/>
    <w:rsid w:val="003061DC"/>
    <w:rsid w:val="003061E0"/>
    <w:rsid w:val="003061F0"/>
    <w:rsid w:val="003061F1"/>
    <w:rsid w:val="00306214"/>
    <w:rsid w:val="00306233"/>
    <w:rsid w:val="0030624D"/>
    <w:rsid w:val="003062A5"/>
    <w:rsid w:val="003062C8"/>
    <w:rsid w:val="003062CB"/>
    <w:rsid w:val="003062E3"/>
    <w:rsid w:val="0030630E"/>
    <w:rsid w:val="0030630F"/>
    <w:rsid w:val="00306319"/>
    <w:rsid w:val="0030632B"/>
    <w:rsid w:val="0030635F"/>
    <w:rsid w:val="003063B5"/>
    <w:rsid w:val="003063D3"/>
    <w:rsid w:val="003063E3"/>
    <w:rsid w:val="003063FE"/>
    <w:rsid w:val="00306421"/>
    <w:rsid w:val="00306422"/>
    <w:rsid w:val="0030642F"/>
    <w:rsid w:val="0030645E"/>
    <w:rsid w:val="003064A9"/>
    <w:rsid w:val="003064C0"/>
    <w:rsid w:val="00306523"/>
    <w:rsid w:val="0030652D"/>
    <w:rsid w:val="0030653E"/>
    <w:rsid w:val="0030653F"/>
    <w:rsid w:val="0030656C"/>
    <w:rsid w:val="00306575"/>
    <w:rsid w:val="0030658F"/>
    <w:rsid w:val="0030659C"/>
    <w:rsid w:val="003065BD"/>
    <w:rsid w:val="0030662C"/>
    <w:rsid w:val="003066C4"/>
    <w:rsid w:val="0030670A"/>
    <w:rsid w:val="0030673C"/>
    <w:rsid w:val="00306759"/>
    <w:rsid w:val="003067AB"/>
    <w:rsid w:val="003067DE"/>
    <w:rsid w:val="003067F7"/>
    <w:rsid w:val="00306848"/>
    <w:rsid w:val="00306867"/>
    <w:rsid w:val="0030689E"/>
    <w:rsid w:val="003068CC"/>
    <w:rsid w:val="003068D5"/>
    <w:rsid w:val="003068FB"/>
    <w:rsid w:val="00306944"/>
    <w:rsid w:val="0030695B"/>
    <w:rsid w:val="003069BC"/>
    <w:rsid w:val="003069CE"/>
    <w:rsid w:val="003069DD"/>
    <w:rsid w:val="00306A22"/>
    <w:rsid w:val="00306A91"/>
    <w:rsid w:val="00306AA8"/>
    <w:rsid w:val="00306AEA"/>
    <w:rsid w:val="00306B0C"/>
    <w:rsid w:val="00306B22"/>
    <w:rsid w:val="00306B29"/>
    <w:rsid w:val="00306B56"/>
    <w:rsid w:val="00306B61"/>
    <w:rsid w:val="00306B62"/>
    <w:rsid w:val="00306B94"/>
    <w:rsid w:val="00306B99"/>
    <w:rsid w:val="00306BA4"/>
    <w:rsid w:val="00306BD4"/>
    <w:rsid w:val="00306BFD"/>
    <w:rsid w:val="00306C83"/>
    <w:rsid w:val="00306CBA"/>
    <w:rsid w:val="00306CD4"/>
    <w:rsid w:val="00306CE5"/>
    <w:rsid w:val="00306D05"/>
    <w:rsid w:val="00306D17"/>
    <w:rsid w:val="00306D36"/>
    <w:rsid w:val="00306D75"/>
    <w:rsid w:val="00306D99"/>
    <w:rsid w:val="00306DD5"/>
    <w:rsid w:val="00306DE3"/>
    <w:rsid w:val="00306DF8"/>
    <w:rsid w:val="00306E45"/>
    <w:rsid w:val="00306E4C"/>
    <w:rsid w:val="00306E5F"/>
    <w:rsid w:val="00306E67"/>
    <w:rsid w:val="00306E6E"/>
    <w:rsid w:val="00306EAE"/>
    <w:rsid w:val="00306EEE"/>
    <w:rsid w:val="00306EFF"/>
    <w:rsid w:val="00306F84"/>
    <w:rsid w:val="00306F8D"/>
    <w:rsid w:val="00306FE8"/>
    <w:rsid w:val="00307001"/>
    <w:rsid w:val="00307009"/>
    <w:rsid w:val="00307013"/>
    <w:rsid w:val="0030701E"/>
    <w:rsid w:val="00307055"/>
    <w:rsid w:val="00307068"/>
    <w:rsid w:val="003070AF"/>
    <w:rsid w:val="00307107"/>
    <w:rsid w:val="00307146"/>
    <w:rsid w:val="0030714C"/>
    <w:rsid w:val="00307157"/>
    <w:rsid w:val="00307170"/>
    <w:rsid w:val="003071AE"/>
    <w:rsid w:val="003071B8"/>
    <w:rsid w:val="003071BA"/>
    <w:rsid w:val="003071CD"/>
    <w:rsid w:val="003071F4"/>
    <w:rsid w:val="00307201"/>
    <w:rsid w:val="0030721D"/>
    <w:rsid w:val="00307226"/>
    <w:rsid w:val="0030723A"/>
    <w:rsid w:val="00307274"/>
    <w:rsid w:val="00307275"/>
    <w:rsid w:val="00307288"/>
    <w:rsid w:val="003072C7"/>
    <w:rsid w:val="003072C8"/>
    <w:rsid w:val="003072E6"/>
    <w:rsid w:val="003072F8"/>
    <w:rsid w:val="0030731A"/>
    <w:rsid w:val="00307330"/>
    <w:rsid w:val="00307346"/>
    <w:rsid w:val="00307347"/>
    <w:rsid w:val="00307350"/>
    <w:rsid w:val="00307353"/>
    <w:rsid w:val="0030736F"/>
    <w:rsid w:val="00307383"/>
    <w:rsid w:val="00307397"/>
    <w:rsid w:val="003073BA"/>
    <w:rsid w:val="003073CB"/>
    <w:rsid w:val="003073E1"/>
    <w:rsid w:val="00307422"/>
    <w:rsid w:val="00307425"/>
    <w:rsid w:val="0030744F"/>
    <w:rsid w:val="00307458"/>
    <w:rsid w:val="00307470"/>
    <w:rsid w:val="00307486"/>
    <w:rsid w:val="003074C8"/>
    <w:rsid w:val="003074D9"/>
    <w:rsid w:val="003074FA"/>
    <w:rsid w:val="00307501"/>
    <w:rsid w:val="0030751F"/>
    <w:rsid w:val="0030752D"/>
    <w:rsid w:val="0030755C"/>
    <w:rsid w:val="0030757C"/>
    <w:rsid w:val="003075BE"/>
    <w:rsid w:val="003075E7"/>
    <w:rsid w:val="00307610"/>
    <w:rsid w:val="0030764E"/>
    <w:rsid w:val="00307676"/>
    <w:rsid w:val="0030768F"/>
    <w:rsid w:val="003076A4"/>
    <w:rsid w:val="003076E4"/>
    <w:rsid w:val="003076FA"/>
    <w:rsid w:val="00307744"/>
    <w:rsid w:val="00307764"/>
    <w:rsid w:val="0030779E"/>
    <w:rsid w:val="003077C2"/>
    <w:rsid w:val="003077FC"/>
    <w:rsid w:val="0030780A"/>
    <w:rsid w:val="00307861"/>
    <w:rsid w:val="0030786B"/>
    <w:rsid w:val="0030788F"/>
    <w:rsid w:val="00307891"/>
    <w:rsid w:val="003078E2"/>
    <w:rsid w:val="003078F6"/>
    <w:rsid w:val="0030791E"/>
    <w:rsid w:val="00307927"/>
    <w:rsid w:val="00307975"/>
    <w:rsid w:val="0030798F"/>
    <w:rsid w:val="00307991"/>
    <w:rsid w:val="003079B7"/>
    <w:rsid w:val="003079BD"/>
    <w:rsid w:val="003079C0"/>
    <w:rsid w:val="003079D7"/>
    <w:rsid w:val="003079EB"/>
    <w:rsid w:val="00307A17"/>
    <w:rsid w:val="00307A92"/>
    <w:rsid w:val="00307AD7"/>
    <w:rsid w:val="00307B16"/>
    <w:rsid w:val="00307B5D"/>
    <w:rsid w:val="00307B77"/>
    <w:rsid w:val="00307C24"/>
    <w:rsid w:val="00307C4D"/>
    <w:rsid w:val="00307C57"/>
    <w:rsid w:val="00307CAC"/>
    <w:rsid w:val="00307CAD"/>
    <w:rsid w:val="00307D29"/>
    <w:rsid w:val="00307D31"/>
    <w:rsid w:val="00307D35"/>
    <w:rsid w:val="00307D40"/>
    <w:rsid w:val="00307DDE"/>
    <w:rsid w:val="00307DEF"/>
    <w:rsid w:val="00307DF7"/>
    <w:rsid w:val="00307E7B"/>
    <w:rsid w:val="00307E94"/>
    <w:rsid w:val="00307EA7"/>
    <w:rsid w:val="00307ECC"/>
    <w:rsid w:val="00307EFD"/>
    <w:rsid w:val="00307EFE"/>
    <w:rsid w:val="00307F18"/>
    <w:rsid w:val="00307F1E"/>
    <w:rsid w:val="00307F36"/>
    <w:rsid w:val="00307FA1"/>
    <w:rsid w:val="00307FC1"/>
    <w:rsid w:val="0031001C"/>
    <w:rsid w:val="0031003D"/>
    <w:rsid w:val="0031003E"/>
    <w:rsid w:val="00310053"/>
    <w:rsid w:val="00310083"/>
    <w:rsid w:val="0031008D"/>
    <w:rsid w:val="00310092"/>
    <w:rsid w:val="003100B8"/>
    <w:rsid w:val="00310114"/>
    <w:rsid w:val="00310121"/>
    <w:rsid w:val="00310127"/>
    <w:rsid w:val="00310158"/>
    <w:rsid w:val="00310162"/>
    <w:rsid w:val="00310164"/>
    <w:rsid w:val="0031018C"/>
    <w:rsid w:val="00310193"/>
    <w:rsid w:val="00310194"/>
    <w:rsid w:val="003101B5"/>
    <w:rsid w:val="003101F1"/>
    <w:rsid w:val="003101F5"/>
    <w:rsid w:val="00310238"/>
    <w:rsid w:val="00310272"/>
    <w:rsid w:val="00310293"/>
    <w:rsid w:val="00310299"/>
    <w:rsid w:val="003102C3"/>
    <w:rsid w:val="003102EB"/>
    <w:rsid w:val="003102F6"/>
    <w:rsid w:val="00310309"/>
    <w:rsid w:val="0031030C"/>
    <w:rsid w:val="00310321"/>
    <w:rsid w:val="00310379"/>
    <w:rsid w:val="003103AF"/>
    <w:rsid w:val="003103CD"/>
    <w:rsid w:val="0031041D"/>
    <w:rsid w:val="00310448"/>
    <w:rsid w:val="00310449"/>
    <w:rsid w:val="00310469"/>
    <w:rsid w:val="0031047B"/>
    <w:rsid w:val="0031048D"/>
    <w:rsid w:val="00310498"/>
    <w:rsid w:val="003104A6"/>
    <w:rsid w:val="003104A8"/>
    <w:rsid w:val="0031050C"/>
    <w:rsid w:val="00310530"/>
    <w:rsid w:val="00310532"/>
    <w:rsid w:val="0031053C"/>
    <w:rsid w:val="0031058C"/>
    <w:rsid w:val="003105A1"/>
    <w:rsid w:val="003105ED"/>
    <w:rsid w:val="00310646"/>
    <w:rsid w:val="00310647"/>
    <w:rsid w:val="0031065F"/>
    <w:rsid w:val="00310687"/>
    <w:rsid w:val="00310688"/>
    <w:rsid w:val="00310692"/>
    <w:rsid w:val="003106A7"/>
    <w:rsid w:val="003106BA"/>
    <w:rsid w:val="00310708"/>
    <w:rsid w:val="00310714"/>
    <w:rsid w:val="00310737"/>
    <w:rsid w:val="0031074E"/>
    <w:rsid w:val="0031075C"/>
    <w:rsid w:val="00310776"/>
    <w:rsid w:val="0031078C"/>
    <w:rsid w:val="003107AC"/>
    <w:rsid w:val="003107B2"/>
    <w:rsid w:val="003107B9"/>
    <w:rsid w:val="003107D4"/>
    <w:rsid w:val="003107F8"/>
    <w:rsid w:val="00310801"/>
    <w:rsid w:val="00310813"/>
    <w:rsid w:val="0031084B"/>
    <w:rsid w:val="003108AE"/>
    <w:rsid w:val="00310935"/>
    <w:rsid w:val="0031093F"/>
    <w:rsid w:val="00310941"/>
    <w:rsid w:val="0031094C"/>
    <w:rsid w:val="00310964"/>
    <w:rsid w:val="0031097A"/>
    <w:rsid w:val="0031098F"/>
    <w:rsid w:val="0031099E"/>
    <w:rsid w:val="003109B2"/>
    <w:rsid w:val="003109B7"/>
    <w:rsid w:val="00310A01"/>
    <w:rsid w:val="00310A16"/>
    <w:rsid w:val="00310A18"/>
    <w:rsid w:val="00310A2A"/>
    <w:rsid w:val="00310A2B"/>
    <w:rsid w:val="00310A81"/>
    <w:rsid w:val="00310A93"/>
    <w:rsid w:val="00310A9E"/>
    <w:rsid w:val="00310AB1"/>
    <w:rsid w:val="00310ABB"/>
    <w:rsid w:val="00310ABD"/>
    <w:rsid w:val="00310ACB"/>
    <w:rsid w:val="00310ACE"/>
    <w:rsid w:val="00310AE6"/>
    <w:rsid w:val="00310AF1"/>
    <w:rsid w:val="00310B00"/>
    <w:rsid w:val="00310B16"/>
    <w:rsid w:val="00310B1C"/>
    <w:rsid w:val="00310BA5"/>
    <w:rsid w:val="00310BC1"/>
    <w:rsid w:val="00310C0E"/>
    <w:rsid w:val="00310C79"/>
    <w:rsid w:val="00310C8B"/>
    <w:rsid w:val="00310C8E"/>
    <w:rsid w:val="00310CC2"/>
    <w:rsid w:val="00310CEE"/>
    <w:rsid w:val="00310D60"/>
    <w:rsid w:val="00310D67"/>
    <w:rsid w:val="00310D74"/>
    <w:rsid w:val="00310DA0"/>
    <w:rsid w:val="00310E33"/>
    <w:rsid w:val="00310E5D"/>
    <w:rsid w:val="00310E78"/>
    <w:rsid w:val="00310EE2"/>
    <w:rsid w:val="00310EFE"/>
    <w:rsid w:val="00310F0A"/>
    <w:rsid w:val="00310F2F"/>
    <w:rsid w:val="00310F81"/>
    <w:rsid w:val="00310FC2"/>
    <w:rsid w:val="00310FC5"/>
    <w:rsid w:val="00311000"/>
    <w:rsid w:val="00311033"/>
    <w:rsid w:val="0031104B"/>
    <w:rsid w:val="0031104D"/>
    <w:rsid w:val="00311078"/>
    <w:rsid w:val="0031108C"/>
    <w:rsid w:val="00311099"/>
    <w:rsid w:val="003110B0"/>
    <w:rsid w:val="0031111D"/>
    <w:rsid w:val="00311143"/>
    <w:rsid w:val="00311148"/>
    <w:rsid w:val="0031117D"/>
    <w:rsid w:val="00311199"/>
    <w:rsid w:val="003111A8"/>
    <w:rsid w:val="003111B1"/>
    <w:rsid w:val="003111C1"/>
    <w:rsid w:val="00311245"/>
    <w:rsid w:val="00311285"/>
    <w:rsid w:val="00311293"/>
    <w:rsid w:val="003112DD"/>
    <w:rsid w:val="003112F9"/>
    <w:rsid w:val="00311305"/>
    <w:rsid w:val="00311348"/>
    <w:rsid w:val="0031136C"/>
    <w:rsid w:val="0031138E"/>
    <w:rsid w:val="003113E3"/>
    <w:rsid w:val="003113E9"/>
    <w:rsid w:val="0031142B"/>
    <w:rsid w:val="00311432"/>
    <w:rsid w:val="00311495"/>
    <w:rsid w:val="0031149B"/>
    <w:rsid w:val="003114A9"/>
    <w:rsid w:val="003114AD"/>
    <w:rsid w:val="003114C2"/>
    <w:rsid w:val="003114CD"/>
    <w:rsid w:val="003114D7"/>
    <w:rsid w:val="003114DD"/>
    <w:rsid w:val="003114F5"/>
    <w:rsid w:val="003114FD"/>
    <w:rsid w:val="0031150C"/>
    <w:rsid w:val="00311597"/>
    <w:rsid w:val="003115C4"/>
    <w:rsid w:val="003115C5"/>
    <w:rsid w:val="00311612"/>
    <w:rsid w:val="00311616"/>
    <w:rsid w:val="00311636"/>
    <w:rsid w:val="00311686"/>
    <w:rsid w:val="0031168F"/>
    <w:rsid w:val="0031169F"/>
    <w:rsid w:val="003116C7"/>
    <w:rsid w:val="003116D8"/>
    <w:rsid w:val="003116F4"/>
    <w:rsid w:val="00311706"/>
    <w:rsid w:val="00311747"/>
    <w:rsid w:val="0031174D"/>
    <w:rsid w:val="00311756"/>
    <w:rsid w:val="00311787"/>
    <w:rsid w:val="0031178E"/>
    <w:rsid w:val="00311792"/>
    <w:rsid w:val="003117AB"/>
    <w:rsid w:val="003117F8"/>
    <w:rsid w:val="00311804"/>
    <w:rsid w:val="00311806"/>
    <w:rsid w:val="00311812"/>
    <w:rsid w:val="00311820"/>
    <w:rsid w:val="00311837"/>
    <w:rsid w:val="003118A2"/>
    <w:rsid w:val="003118A4"/>
    <w:rsid w:val="003118D2"/>
    <w:rsid w:val="003118D4"/>
    <w:rsid w:val="003118DF"/>
    <w:rsid w:val="003118F6"/>
    <w:rsid w:val="00311911"/>
    <w:rsid w:val="00311917"/>
    <w:rsid w:val="0031194D"/>
    <w:rsid w:val="0031198E"/>
    <w:rsid w:val="003119AC"/>
    <w:rsid w:val="003119C6"/>
    <w:rsid w:val="003119D5"/>
    <w:rsid w:val="003119F3"/>
    <w:rsid w:val="00311A31"/>
    <w:rsid w:val="00311A8D"/>
    <w:rsid w:val="00311A9D"/>
    <w:rsid w:val="00311AB8"/>
    <w:rsid w:val="00311AD8"/>
    <w:rsid w:val="00311AE1"/>
    <w:rsid w:val="00311AFE"/>
    <w:rsid w:val="00311B13"/>
    <w:rsid w:val="00311B1B"/>
    <w:rsid w:val="00311B48"/>
    <w:rsid w:val="00311B4B"/>
    <w:rsid w:val="00311B57"/>
    <w:rsid w:val="00311B94"/>
    <w:rsid w:val="00311BD6"/>
    <w:rsid w:val="00311C12"/>
    <w:rsid w:val="00311C1E"/>
    <w:rsid w:val="00311C21"/>
    <w:rsid w:val="00311C36"/>
    <w:rsid w:val="00311C93"/>
    <w:rsid w:val="00311CA9"/>
    <w:rsid w:val="00311CC4"/>
    <w:rsid w:val="00311CCD"/>
    <w:rsid w:val="00311D00"/>
    <w:rsid w:val="00311D0A"/>
    <w:rsid w:val="00311D6C"/>
    <w:rsid w:val="00311DEF"/>
    <w:rsid w:val="00311E3A"/>
    <w:rsid w:val="00311E42"/>
    <w:rsid w:val="00311E6B"/>
    <w:rsid w:val="00311EFA"/>
    <w:rsid w:val="00311F1E"/>
    <w:rsid w:val="00311F20"/>
    <w:rsid w:val="00311F51"/>
    <w:rsid w:val="00311F54"/>
    <w:rsid w:val="00311F5D"/>
    <w:rsid w:val="00311F7B"/>
    <w:rsid w:val="00311F82"/>
    <w:rsid w:val="00311F9C"/>
    <w:rsid w:val="00311FE9"/>
    <w:rsid w:val="00312011"/>
    <w:rsid w:val="00312044"/>
    <w:rsid w:val="00312065"/>
    <w:rsid w:val="00312072"/>
    <w:rsid w:val="0031207F"/>
    <w:rsid w:val="0031209B"/>
    <w:rsid w:val="003120A1"/>
    <w:rsid w:val="003120AB"/>
    <w:rsid w:val="003120CA"/>
    <w:rsid w:val="003120F8"/>
    <w:rsid w:val="003120F9"/>
    <w:rsid w:val="00312118"/>
    <w:rsid w:val="00312143"/>
    <w:rsid w:val="0031214E"/>
    <w:rsid w:val="0031214F"/>
    <w:rsid w:val="0031218D"/>
    <w:rsid w:val="0031218F"/>
    <w:rsid w:val="003121C1"/>
    <w:rsid w:val="003121CE"/>
    <w:rsid w:val="003121E3"/>
    <w:rsid w:val="0031220A"/>
    <w:rsid w:val="00312227"/>
    <w:rsid w:val="00312254"/>
    <w:rsid w:val="00312283"/>
    <w:rsid w:val="0031228D"/>
    <w:rsid w:val="00312295"/>
    <w:rsid w:val="003122C4"/>
    <w:rsid w:val="003122C5"/>
    <w:rsid w:val="003122C7"/>
    <w:rsid w:val="00312329"/>
    <w:rsid w:val="0031235C"/>
    <w:rsid w:val="00312395"/>
    <w:rsid w:val="003123BE"/>
    <w:rsid w:val="003123E7"/>
    <w:rsid w:val="0031244C"/>
    <w:rsid w:val="00312460"/>
    <w:rsid w:val="00312482"/>
    <w:rsid w:val="00312492"/>
    <w:rsid w:val="003124B2"/>
    <w:rsid w:val="003124E8"/>
    <w:rsid w:val="003124F6"/>
    <w:rsid w:val="0031250D"/>
    <w:rsid w:val="0031250F"/>
    <w:rsid w:val="00312512"/>
    <w:rsid w:val="00312523"/>
    <w:rsid w:val="00312530"/>
    <w:rsid w:val="00312536"/>
    <w:rsid w:val="003125A6"/>
    <w:rsid w:val="003125D9"/>
    <w:rsid w:val="003125E1"/>
    <w:rsid w:val="003125E7"/>
    <w:rsid w:val="0031264D"/>
    <w:rsid w:val="00312655"/>
    <w:rsid w:val="00312699"/>
    <w:rsid w:val="003126AF"/>
    <w:rsid w:val="003126DF"/>
    <w:rsid w:val="0031270A"/>
    <w:rsid w:val="0031276D"/>
    <w:rsid w:val="003127B1"/>
    <w:rsid w:val="003127C3"/>
    <w:rsid w:val="003127FD"/>
    <w:rsid w:val="0031281C"/>
    <w:rsid w:val="00312828"/>
    <w:rsid w:val="00312829"/>
    <w:rsid w:val="0031284A"/>
    <w:rsid w:val="00312857"/>
    <w:rsid w:val="0031289E"/>
    <w:rsid w:val="0031289F"/>
    <w:rsid w:val="003128A9"/>
    <w:rsid w:val="003128D7"/>
    <w:rsid w:val="0031294F"/>
    <w:rsid w:val="00312979"/>
    <w:rsid w:val="0031297A"/>
    <w:rsid w:val="003129B6"/>
    <w:rsid w:val="003129E3"/>
    <w:rsid w:val="003129F5"/>
    <w:rsid w:val="00312A5A"/>
    <w:rsid w:val="00312A70"/>
    <w:rsid w:val="00312AA3"/>
    <w:rsid w:val="00312AA5"/>
    <w:rsid w:val="00312AAB"/>
    <w:rsid w:val="00312ADD"/>
    <w:rsid w:val="00312AE0"/>
    <w:rsid w:val="00312B27"/>
    <w:rsid w:val="00312B37"/>
    <w:rsid w:val="00312B45"/>
    <w:rsid w:val="00312B5F"/>
    <w:rsid w:val="00312B63"/>
    <w:rsid w:val="00312B7A"/>
    <w:rsid w:val="00312BA2"/>
    <w:rsid w:val="00312BDB"/>
    <w:rsid w:val="00312C0D"/>
    <w:rsid w:val="00312C70"/>
    <w:rsid w:val="00312C92"/>
    <w:rsid w:val="00312CA0"/>
    <w:rsid w:val="00312CA2"/>
    <w:rsid w:val="00312CA4"/>
    <w:rsid w:val="00312CE0"/>
    <w:rsid w:val="00312D09"/>
    <w:rsid w:val="00312D2B"/>
    <w:rsid w:val="00312D38"/>
    <w:rsid w:val="00312D8D"/>
    <w:rsid w:val="00312D9F"/>
    <w:rsid w:val="00312DC3"/>
    <w:rsid w:val="00312DF9"/>
    <w:rsid w:val="00312E2F"/>
    <w:rsid w:val="00312E30"/>
    <w:rsid w:val="00312E58"/>
    <w:rsid w:val="00312E8B"/>
    <w:rsid w:val="00312E97"/>
    <w:rsid w:val="00312EDD"/>
    <w:rsid w:val="00312EEA"/>
    <w:rsid w:val="00312EFC"/>
    <w:rsid w:val="00312F23"/>
    <w:rsid w:val="00312F43"/>
    <w:rsid w:val="00312F69"/>
    <w:rsid w:val="00312F80"/>
    <w:rsid w:val="00312F99"/>
    <w:rsid w:val="00312F9E"/>
    <w:rsid w:val="00312FAF"/>
    <w:rsid w:val="00312FC3"/>
    <w:rsid w:val="00312FE6"/>
    <w:rsid w:val="00312FF9"/>
    <w:rsid w:val="00313016"/>
    <w:rsid w:val="0031304D"/>
    <w:rsid w:val="00313064"/>
    <w:rsid w:val="00313080"/>
    <w:rsid w:val="0031309D"/>
    <w:rsid w:val="003130A5"/>
    <w:rsid w:val="003130C6"/>
    <w:rsid w:val="003130D7"/>
    <w:rsid w:val="003130E5"/>
    <w:rsid w:val="00313157"/>
    <w:rsid w:val="00313173"/>
    <w:rsid w:val="0031317F"/>
    <w:rsid w:val="003131A3"/>
    <w:rsid w:val="003131A5"/>
    <w:rsid w:val="003131B4"/>
    <w:rsid w:val="003131C7"/>
    <w:rsid w:val="003131C9"/>
    <w:rsid w:val="00313281"/>
    <w:rsid w:val="003132A1"/>
    <w:rsid w:val="003132D0"/>
    <w:rsid w:val="0031330B"/>
    <w:rsid w:val="0031333D"/>
    <w:rsid w:val="0031334C"/>
    <w:rsid w:val="0031336D"/>
    <w:rsid w:val="003133D6"/>
    <w:rsid w:val="003133D8"/>
    <w:rsid w:val="00313425"/>
    <w:rsid w:val="0031344E"/>
    <w:rsid w:val="0031345A"/>
    <w:rsid w:val="0031349C"/>
    <w:rsid w:val="003134A0"/>
    <w:rsid w:val="003134AA"/>
    <w:rsid w:val="003134B5"/>
    <w:rsid w:val="003134BE"/>
    <w:rsid w:val="003134CE"/>
    <w:rsid w:val="003134D4"/>
    <w:rsid w:val="003134D5"/>
    <w:rsid w:val="003134E0"/>
    <w:rsid w:val="00313551"/>
    <w:rsid w:val="00313598"/>
    <w:rsid w:val="003135CD"/>
    <w:rsid w:val="0031361B"/>
    <w:rsid w:val="0031364C"/>
    <w:rsid w:val="0031365F"/>
    <w:rsid w:val="00313665"/>
    <w:rsid w:val="0031366E"/>
    <w:rsid w:val="003136BC"/>
    <w:rsid w:val="003136FD"/>
    <w:rsid w:val="00313706"/>
    <w:rsid w:val="0031371A"/>
    <w:rsid w:val="00313754"/>
    <w:rsid w:val="0031375D"/>
    <w:rsid w:val="0031378E"/>
    <w:rsid w:val="00313797"/>
    <w:rsid w:val="0031380D"/>
    <w:rsid w:val="00313818"/>
    <w:rsid w:val="0031386F"/>
    <w:rsid w:val="00313877"/>
    <w:rsid w:val="003138AF"/>
    <w:rsid w:val="003138B8"/>
    <w:rsid w:val="00313939"/>
    <w:rsid w:val="00313951"/>
    <w:rsid w:val="0031397D"/>
    <w:rsid w:val="0031398C"/>
    <w:rsid w:val="003139CA"/>
    <w:rsid w:val="003139F0"/>
    <w:rsid w:val="00313A02"/>
    <w:rsid w:val="00313A4C"/>
    <w:rsid w:val="00313AA3"/>
    <w:rsid w:val="00313AA9"/>
    <w:rsid w:val="00313AB3"/>
    <w:rsid w:val="00313AB5"/>
    <w:rsid w:val="00313B2D"/>
    <w:rsid w:val="00313B44"/>
    <w:rsid w:val="00313B97"/>
    <w:rsid w:val="00313BAD"/>
    <w:rsid w:val="00313BB6"/>
    <w:rsid w:val="00313BE8"/>
    <w:rsid w:val="00313BFA"/>
    <w:rsid w:val="00313BFE"/>
    <w:rsid w:val="00313C3E"/>
    <w:rsid w:val="00313C4C"/>
    <w:rsid w:val="00313CC9"/>
    <w:rsid w:val="00313CED"/>
    <w:rsid w:val="00313D07"/>
    <w:rsid w:val="00313D3C"/>
    <w:rsid w:val="00313D6C"/>
    <w:rsid w:val="00313DE9"/>
    <w:rsid w:val="00313E03"/>
    <w:rsid w:val="00313E27"/>
    <w:rsid w:val="00313E44"/>
    <w:rsid w:val="00313E66"/>
    <w:rsid w:val="00313E83"/>
    <w:rsid w:val="00313E9D"/>
    <w:rsid w:val="00313EE1"/>
    <w:rsid w:val="00313EFB"/>
    <w:rsid w:val="00313EFF"/>
    <w:rsid w:val="00313F0B"/>
    <w:rsid w:val="00313F4C"/>
    <w:rsid w:val="00313F4D"/>
    <w:rsid w:val="00313F6B"/>
    <w:rsid w:val="00313F6C"/>
    <w:rsid w:val="00313F83"/>
    <w:rsid w:val="00313F91"/>
    <w:rsid w:val="00313FE0"/>
    <w:rsid w:val="00313FEE"/>
    <w:rsid w:val="00313FF6"/>
    <w:rsid w:val="00314009"/>
    <w:rsid w:val="003140DE"/>
    <w:rsid w:val="00314103"/>
    <w:rsid w:val="00314147"/>
    <w:rsid w:val="00314150"/>
    <w:rsid w:val="00314175"/>
    <w:rsid w:val="0031418D"/>
    <w:rsid w:val="003141A8"/>
    <w:rsid w:val="003141D6"/>
    <w:rsid w:val="00314265"/>
    <w:rsid w:val="00314295"/>
    <w:rsid w:val="003142BB"/>
    <w:rsid w:val="003142C1"/>
    <w:rsid w:val="003142F0"/>
    <w:rsid w:val="00314331"/>
    <w:rsid w:val="0031433E"/>
    <w:rsid w:val="0031433F"/>
    <w:rsid w:val="00314342"/>
    <w:rsid w:val="00314371"/>
    <w:rsid w:val="0031437B"/>
    <w:rsid w:val="00314394"/>
    <w:rsid w:val="003143F3"/>
    <w:rsid w:val="0031440F"/>
    <w:rsid w:val="00314419"/>
    <w:rsid w:val="0031442C"/>
    <w:rsid w:val="0031443D"/>
    <w:rsid w:val="00314454"/>
    <w:rsid w:val="00314464"/>
    <w:rsid w:val="00314470"/>
    <w:rsid w:val="00314473"/>
    <w:rsid w:val="00314475"/>
    <w:rsid w:val="00314497"/>
    <w:rsid w:val="0031449A"/>
    <w:rsid w:val="0031449D"/>
    <w:rsid w:val="0031449E"/>
    <w:rsid w:val="003144BB"/>
    <w:rsid w:val="003144F8"/>
    <w:rsid w:val="00314516"/>
    <w:rsid w:val="00314531"/>
    <w:rsid w:val="00314568"/>
    <w:rsid w:val="0031458A"/>
    <w:rsid w:val="00314598"/>
    <w:rsid w:val="003145A3"/>
    <w:rsid w:val="003145BC"/>
    <w:rsid w:val="003145D4"/>
    <w:rsid w:val="0031461B"/>
    <w:rsid w:val="00314627"/>
    <w:rsid w:val="00314645"/>
    <w:rsid w:val="003146DF"/>
    <w:rsid w:val="003146FC"/>
    <w:rsid w:val="0031470D"/>
    <w:rsid w:val="00314718"/>
    <w:rsid w:val="00314727"/>
    <w:rsid w:val="00314733"/>
    <w:rsid w:val="00314741"/>
    <w:rsid w:val="00314746"/>
    <w:rsid w:val="00314758"/>
    <w:rsid w:val="00314774"/>
    <w:rsid w:val="003147EA"/>
    <w:rsid w:val="00314801"/>
    <w:rsid w:val="00314827"/>
    <w:rsid w:val="00314829"/>
    <w:rsid w:val="0031482E"/>
    <w:rsid w:val="003148B1"/>
    <w:rsid w:val="003148BE"/>
    <w:rsid w:val="003148E1"/>
    <w:rsid w:val="0031492A"/>
    <w:rsid w:val="0031493E"/>
    <w:rsid w:val="00314946"/>
    <w:rsid w:val="00314989"/>
    <w:rsid w:val="003149D0"/>
    <w:rsid w:val="003149E0"/>
    <w:rsid w:val="00314A1F"/>
    <w:rsid w:val="00314A27"/>
    <w:rsid w:val="00314A37"/>
    <w:rsid w:val="00314A51"/>
    <w:rsid w:val="00314A57"/>
    <w:rsid w:val="00314A63"/>
    <w:rsid w:val="00314A6D"/>
    <w:rsid w:val="00314A9F"/>
    <w:rsid w:val="00314AA7"/>
    <w:rsid w:val="00314AB4"/>
    <w:rsid w:val="00314ACB"/>
    <w:rsid w:val="00314B06"/>
    <w:rsid w:val="00314B22"/>
    <w:rsid w:val="00314B53"/>
    <w:rsid w:val="00314B60"/>
    <w:rsid w:val="00314B6A"/>
    <w:rsid w:val="00314BC8"/>
    <w:rsid w:val="00314C2A"/>
    <w:rsid w:val="00314C2C"/>
    <w:rsid w:val="00314C5D"/>
    <w:rsid w:val="00314CC6"/>
    <w:rsid w:val="00314CCD"/>
    <w:rsid w:val="00314CDE"/>
    <w:rsid w:val="00314D45"/>
    <w:rsid w:val="00314D4F"/>
    <w:rsid w:val="00314DB6"/>
    <w:rsid w:val="00314DCA"/>
    <w:rsid w:val="00314DFD"/>
    <w:rsid w:val="00314E4F"/>
    <w:rsid w:val="00314E57"/>
    <w:rsid w:val="00314E6F"/>
    <w:rsid w:val="00314E8E"/>
    <w:rsid w:val="00314E8F"/>
    <w:rsid w:val="00314EA2"/>
    <w:rsid w:val="00314EC5"/>
    <w:rsid w:val="00314ECB"/>
    <w:rsid w:val="00314ECE"/>
    <w:rsid w:val="00314EDF"/>
    <w:rsid w:val="00314EF8"/>
    <w:rsid w:val="00314EFB"/>
    <w:rsid w:val="00314F16"/>
    <w:rsid w:val="00314F97"/>
    <w:rsid w:val="00314F9C"/>
    <w:rsid w:val="00314FBC"/>
    <w:rsid w:val="00314FBD"/>
    <w:rsid w:val="00314FF8"/>
    <w:rsid w:val="00314FFD"/>
    <w:rsid w:val="00315038"/>
    <w:rsid w:val="00315042"/>
    <w:rsid w:val="0031505F"/>
    <w:rsid w:val="003150AB"/>
    <w:rsid w:val="003150BB"/>
    <w:rsid w:val="003150BC"/>
    <w:rsid w:val="003150C9"/>
    <w:rsid w:val="003150EF"/>
    <w:rsid w:val="0031510E"/>
    <w:rsid w:val="00315112"/>
    <w:rsid w:val="00315133"/>
    <w:rsid w:val="0031514A"/>
    <w:rsid w:val="00315176"/>
    <w:rsid w:val="00315191"/>
    <w:rsid w:val="00315193"/>
    <w:rsid w:val="003151B4"/>
    <w:rsid w:val="003151EC"/>
    <w:rsid w:val="00315229"/>
    <w:rsid w:val="0031522B"/>
    <w:rsid w:val="00315243"/>
    <w:rsid w:val="0031525C"/>
    <w:rsid w:val="00315261"/>
    <w:rsid w:val="00315299"/>
    <w:rsid w:val="003152A1"/>
    <w:rsid w:val="003152A5"/>
    <w:rsid w:val="003152D9"/>
    <w:rsid w:val="003152DA"/>
    <w:rsid w:val="00315304"/>
    <w:rsid w:val="00315313"/>
    <w:rsid w:val="0031533B"/>
    <w:rsid w:val="00315352"/>
    <w:rsid w:val="00315357"/>
    <w:rsid w:val="00315377"/>
    <w:rsid w:val="0031537A"/>
    <w:rsid w:val="003153EF"/>
    <w:rsid w:val="003153FB"/>
    <w:rsid w:val="0031541F"/>
    <w:rsid w:val="00315425"/>
    <w:rsid w:val="0031546F"/>
    <w:rsid w:val="00315479"/>
    <w:rsid w:val="003154C0"/>
    <w:rsid w:val="003154E2"/>
    <w:rsid w:val="00315522"/>
    <w:rsid w:val="00315542"/>
    <w:rsid w:val="0031554B"/>
    <w:rsid w:val="0031554D"/>
    <w:rsid w:val="0031558D"/>
    <w:rsid w:val="0031558E"/>
    <w:rsid w:val="0031558F"/>
    <w:rsid w:val="003155AF"/>
    <w:rsid w:val="003155D5"/>
    <w:rsid w:val="003155EF"/>
    <w:rsid w:val="00315610"/>
    <w:rsid w:val="0031564E"/>
    <w:rsid w:val="0031568F"/>
    <w:rsid w:val="003156CC"/>
    <w:rsid w:val="003156D7"/>
    <w:rsid w:val="003156DE"/>
    <w:rsid w:val="0031573B"/>
    <w:rsid w:val="0031574B"/>
    <w:rsid w:val="00315760"/>
    <w:rsid w:val="00315776"/>
    <w:rsid w:val="00315777"/>
    <w:rsid w:val="0031579A"/>
    <w:rsid w:val="003157C7"/>
    <w:rsid w:val="003157D1"/>
    <w:rsid w:val="0031580E"/>
    <w:rsid w:val="0031582E"/>
    <w:rsid w:val="003158E7"/>
    <w:rsid w:val="003158F8"/>
    <w:rsid w:val="00315944"/>
    <w:rsid w:val="00315947"/>
    <w:rsid w:val="00315964"/>
    <w:rsid w:val="0031596B"/>
    <w:rsid w:val="0031597F"/>
    <w:rsid w:val="00315A1E"/>
    <w:rsid w:val="00315A21"/>
    <w:rsid w:val="00315A61"/>
    <w:rsid w:val="00315AB6"/>
    <w:rsid w:val="00315ABB"/>
    <w:rsid w:val="00315AC4"/>
    <w:rsid w:val="00315AD4"/>
    <w:rsid w:val="00315AE7"/>
    <w:rsid w:val="00315AF2"/>
    <w:rsid w:val="00315B15"/>
    <w:rsid w:val="00315B64"/>
    <w:rsid w:val="00315C32"/>
    <w:rsid w:val="00315C5F"/>
    <w:rsid w:val="00315C81"/>
    <w:rsid w:val="00315CA7"/>
    <w:rsid w:val="00315CDF"/>
    <w:rsid w:val="00315CE3"/>
    <w:rsid w:val="00315D01"/>
    <w:rsid w:val="00315D2A"/>
    <w:rsid w:val="00315D57"/>
    <w:rsid w:val="00315D59"/>
    <w:rsid w:val="00315D5E"/>
    <w:rsid w:val="00315D64"/>
    <w:rsid w:val="00315D6A"/>
    <w:rsid w:val="00315DFA"/>
    <w:rsid w:val="00315DFC"/>
    <w:rsid w:val="00315E07"/>
    <w:rsid w:val="00315E42"/>
    <w:rsid w:val="00315E4A"/>
    <w:rsid w:val="00315E7B"/>
    <w:rsid w:val="00315E85"/>
    <w:rsid w:val="00315E87"/>
    <w:rsid w:val="00315E9C"/>
    <w:rsid w:val="00315E9F"/>
    <w:rsid w:val="00315EA3"/>
    <w:rsid w:val="00315EAB"/>
    <w:rsid w:val="00315EB6"/>
    <w:rsid w:val="00315EF1"/>
    <w:rsid w:val="00315F15"/>
    <w:rsid w:val="00315F18"/>
    <w:rsid w:val="00315F35"/>
    <w:rsid w:val="00315F3E"/>
    <w:rsid w:val="00315F41"/>
    <w:rsid w:val="00315F8F"/>
    <w:rsid w:val="00315FDA"/>
    <w:rsid w:val="00315FE2"/>
    <w:rsid w:val="0031600D"/>
    <w:rsid w:val="00316068"/>
    <w:rsid w:val="0031608C"/>
    <w:rsid w:val="003160CF"/>
    <w:rsid w:val="003160D0"/>
    <w:rsid w:val="003160DB"/>
    <w:rsid w:val="003160E3"/>
    <w:rsid w:val="00316102"/>
    <w:rsid w:val="0031614E"/>
    <w:rsid w:val="0031614F"/>
    <w:rsid w:val="0031615E"/>
    <w:rsid w:val="00316175"/>
    <w:rsid w:val="00316186"/>
    <w:rsid w:val="003161AC"/>
    <w:rsid w:val="003161B8"/>
    <w:rsid w:val="003161F2"/>
    <w:rsid w:val="00316207"/>
    <w:rsid w:val="00316226"/>
    <w:rsid w:val="00316232"/>
    <w:rsid w:val="0031628A"/>
    <w:rsid w:val="003162A7"/>
    <w:rsid w:val="003162EB"/>
    <w:rsid w:val="00316310"/>
    <w:rsid w:val="00316325"/>
    <w:rsid w:val="0031633A"/>
    <w:rsid w:val="00316364"/>
    <w:rsid w:val="0031637A"/>
    <w:rsid w:val="00316397"/>
    <w:rsid w:val="003163A5"/>
    <w:rsid w:val="00316407"/>
    <w:rsid w:val="00316417"/>
    <w:rsid w:val="00316492"/>
    <w:rsid w:val="003164C5"/>
    <w:rsid w:val="003164C6"/>
    <w:rsid w:val="003164E4"/>
    <w:rsid w:val="00316500"/>
    <w:rsid w:val="00316518"/>
    <w:rsid w:val="0031653E"/>
    <w:rsid w:val="00316574"/>
    <w:rsid w:val="00316583"/>
    <w:rsid w:val="0031659A"/>
    <w:rsid w:val="003165E1"/>
    <w:rsid w:val="0031661A"/>
    <w:rsid w:val="00316623"/>
    <w:rsid w:val="003166BB"/>
    <w:rsid w:val="003166C2"/>
    <w:rsid w:val="003166D6"/>
    <w:rsid w:val="003166E4"/>
    <w:rsid w:val="00316700"/>
    <w:rsid w:val="00316715"/>
    <w:rsid w:val="00316717"/>
    <w:rsid w:val="0031674D"/>
    <w:rsid w:val="0031677A"/>
    <w:rsid w:val="00316786"/>
    <w:rsid w:val="003167BA"/>
    <w:rsid w:val="003167BF"/>
    <w:rsid w:val="003167E1"/>
    <w:rsid w:val="003167EB"/>
    <w:rsid w:val="00316811"/>
    <w:rsid w:val="00316827"/>
    <w:rsid w:val="0031683B"/>
    <w:rsid w:val="00316892"/>
    <w:rsid w:val="003168D1"/>
    <w:rsid w:val="003168F5"/>
    <w:rsid w:val="003168F9"/>
    <w:rsid w:val="0031699E"/>
    <w:rsid w:val="003169A3"/>
    <w:rsid w:val="003169BA"/>
    <w:rsid w:val="003169BB"/>
    <w:rsid w:val="003169ED"/>
    <w:rsid w:val="003169F8"/>
    <w:rsid w:val="00316A05"/>
    <w:rsid w:val="00316A25"/>
    <w:rsid w:val="00316A28"/>
    <w:rsid w:val="00316A2A"/>
    <w:rsid w:val="00316A44"/>
    <w:rsid w:val="00316A60"/>
    <w:rsid w:val="00316A6F"/>
    <w:rsid w:val="00316A79"/>
    <w:rsid w:val="00316B58"/>
    <w:rsid w:val="00316B84"/>
    <w:rsid w:val="00316BA6"/>
    <w:rsid w:val="00316BDE"/>
    <w:rsid w:val="00316C15"/>
    <w:rsid w:val="00316C1C"/>
    <w:rsid w:val="00316C25"/>
    <w:rsid w:val="00316C3A"/>
    <w:rsid w:val="00316C4E"/>
    <w:rsid w:val="00316C5F"/>
    <w:rsid w:val="00316CA0"/>
    <w:rsid w:val="00316CD2"/>
    <w:rsid w:val="00316CEF"/>
    <w:rsid w:val="00316CFB"/>
    <w:rsid w:val="00316D0F"/>
    <w:rsid w:val="00316DA8"/>
    <w:rsid w:val="00316E24"/>
    <w:rsid w:val="00316E5A"/>
    <w:rsid w:val="00316E65"/>
    <w:rsid w:val="00316E88"/>
    <w:rsid w:val="00316EAB"/>
    <w:rsid w:val="00316EB3"/>
    <w:rsid w:val="00316EFE"/>
    <w:rsid w:val="00316F37"/>
    <w:rsid w:val="00316F41"/>
    <w:rsid w:val="00316F6F"/>
    <w:rsid w:val="00316F88"/>
    <w:rsid w:val="00316FA0"/>
    <w:rsid w:val="00317060"/>
    <w:rsid w:val="003170E0"/>
    <w:rsid w:val="003170E1"/>
    <w:rsid w:val="00317105"/>
    <w:rsid w:val="00317107"/>
    <w:rsid w:val="00317112"/>
    <w:rsid w:val="00317133"/>
    <w:rsid w:val="0031714E"/>
    <w:rsid w:val="00317190"/>
    <w:rsid w:val="0031719B"/>
    <w:rsid w:val="003171E5"/>
    <w:rsid w:val="003171F2"/>
    <w:rsid w:val="0031723E"/>
    <w:rsid w:val="0031724C"/>
    <w:rsid w:val="00317274"/>
    <w:rsid w:val="00317279"/>
    <w:rsid w:val="00317286"/>
    <w:rsid w:val="003172AB"/>
    <w:rsid w:val="003172B4"/>
    <w:rsid w:val="003172F2"/>
    <w:rsid w:val="00317318"/>
    <w:rsid w:val="0031737F"/>
    <w:rsid w:val="003173BC"/>
    <w:rsid w:val="003173CE"/>
    <w:rsid w:val="003173F9"/>
    <w:rsid w:val="00317400"/>
    <w:rsid w:val="00317422"/>
    <w:rsid w:val="00317431"/>
    <w:rsid w:val="003174AC"/>
    <w:rsid w:val="003174E8"/>
    <w:rsid w:val="003174F7"/>
    <w:rsid w:val="003174F8"/>
    <w:rsid w:val="003174FB"/>
    <w:rsid w:val="00317506"/>
    <w:rsid w:val="00317511"/>
    <w:rsid w:val="00317532"/>
    <w:rsid w:val="00317536"/>
    <w:rsid w:val="00317587"/>
    <w:rsid w:val="003175AB"/>
    <w:rsid w:val="003175F5"/>
    <w:rsid w:val="003175FE"/>
    <w:rsid w:val="00317600"/>
    <w:rsid w:val="00317601"/>
    <w:rsid w:val="0031760F"/>
    <w:rsid w:val="00317622"/>
    <w:rsid w:val="0031767C"/>
    <w:rsid w:val="00317698"/>
    <w:rsid w:val="003176B3"/>
    <w:rsid w:val="003176F1"/>
    <w:rsid w:val="003176F3"/>
    <w:rsid w:val="00317701"/>
    <w:rsid w:val="0031773D"/>
    <w:rsid w:val="0031776F"/>
    <w:rsid w:val="00317775"/>
    <w:rsid w:val="003177DB"/>
    <w:rsid w:val="003177E4"/>
    <w:rsid w:val="00317824"/>
    <w:rsid w:val="00317830"/>
    <w:rsid w:val="00317883"/>
    <w:rsid w:val="003178D4"/>
    <w:rsid w:val="003178F7"/>
    <w:rsid w:val="003178FA"/>
    <w:rsid w:val="00317937"/>
    <w:rsid w:val="00317942"/>
    <w:rsid w:val="00317959"/>
    <w:rsid w:val="0031797B"/>
    <w:rsid w:val="0031798C"/>
    <w:rsid w:val="00317991"/>
    <w:rsid w:val="003179AE"/>
    <w:rsid w:val="003179B7"/>
    <w:rsid w:val="00317A02"/>
    <w:rsid w:val="00317A6B"/>
    <w:rsid w:val="00317A90"/>
    <w:rsid w:val="00317AE1"/>
    <w:rsid w:val="00317B34"/>
    <w:rsid w:val="00317B3F"/>
    <w:rsid w:val="00317B67"/>
    <w:rsid w:val="00317B6D"/>
    <w:rsid w:val="00317B95"/>
    <w:rsid w:val="00317BA2"/>
    <w:rsid w:val="00317BC3"/>
    <w:rsid w:val="00317BC4"/>
    <w:rsid w:val="00317BD3"/>
    <w:rsid w:val="00317BF4"/>
    <w:rsid w:val="00317BF6"/>
    <w:rsid w:val="00317BFF"/>
    <w:rsid w:val="00317C3E"/>
    <w:rsid w:val="00317C5A"/>
    <w:rsid w:val="00317C87"/>
    <w:rsid w:val="00317CAD"/>
    <w:rsid w:val="00317D04"/>
    <w:rsid w:val="00317D80"/>
    <w:rsid w:val="00317D95"/>
    <w:rsid w:val="00317DB1"/>
    <w:rsid w:val="00317DB5"/>
    <w:rsid w:val="00317DC9"/>
    <w:rsid w:val="00317DD0"/>
    <w:rsid w:val="00317E99"/>
    <w:rsid w:val="00317EC0"/>
    <w:rsid w:val="00317EF2"/>
    <w:rsid w:val="00317F1B"/>
    <w:rsid w:val="00317F6F"/>
    <w:rsid w:val="00317FA4"/>
    <w:rsid w:val="00317FC9"/>
    <w:rsid w:val="00320006"/>
    <w:rsid w:val="00320024"/>
    <w:rsid w:val="0032007C"/>
    <w:rsid w:val="003200BC"/>
    <w:rsid w:val="003200C3"/>
    <w:rsid w:val="003200C6"/>
    <w:rsid w:val="003200CA"/>
    <w:rsid w:val="003200EF"/>
    <w:rsid w:val="003200F3"/>
    <w:rsid w:val="0032013D"/>
    <w:rsid w:val="003201BA"/>
    <w:rsid w:val="003201BB"/>
    <w:rsid w:val="003201FE"/>
    <w:rsid w:val="0032021E"/>
    <w:rsid w:val="00320247"/>
    <w:rsid w:val="00320260"/>
    <w:rsid w:val="0032026C"/>
    <w:rsid w:val="003202B3"/>
    <w:rsid w:val="003202C0"/>
    <w:rsid w:val="003202CD"/>
    <w:rsid w:val="003202D5"/>
    <w:rsid w:val="00320301"/>
    <w:rsid w:val="00320358"/>
    <w:rsid w:val="00320399"/>
    <w:rsid w:val="003203B8"/>
    <w:rsid w:val="003203E4"/>
    <w:rsid w:val="003203EA"/>
    <w:rsid w:val="003203EF"/>
    <w:rsid w:val="003203FE"/>
    <w:rsid w:val="00320407"/>
    <w:rsid w:val="00320413"/>
    <w:rsid w:val="00320454"/>
    <w:rsid w:val="0032051B"/>
    <w:rsid w:val="00320532"/>
    <w:rsid w:val="00320558"/>
    <w:rsid w:val="00320586"/>
    <w:rsid w:val="0032058A"/>
    <w:rsid w:val="003205C7"/>
    <w:rsid w:val="003205C9"/>
    <w:rsid w:val="003205E0"/>
    <w:rsid w:val="003205F3"/>
    <w:rsid w:val="00320608"/>
    <w:rsid w:val="0032061B"/>
    <w:rsid w:val="0032061E"/>
    <w:rsid w:val="00320660"/>
    <w:rsid w:val="00320666"/>
    <w:rsid w:val="003206C9"/>
    <w:rsid w:val="003206CF"/>
    <w:rsid w:val="003206D1"/>
    <w:rsid w:val="00320701"/>
    <w:rsid w:val="0032072B"/>
    <w:rsid w:val="0032077A"/>
    <w:rsid w:val="00320787"/>
    <w:rsid w:val="003207A4"/>
    <w:rsid w:val="003207B2"/>
    <w:rsid w:val="003207DC"/>
    <w:rsid w:val="00320837"/>
    <w:rsid w:val="0032083C"/>
    <w:rsid w:val="0032084C"/>
    <w:rsid w:val="00320860"/>
    <w:rsid w:val="00320861"/>
    <w:rsid w:val="00320869"/>
    <w:rsid w:val="0032087D"/>
    <w:rsid w:val="0032088C"/>
    <w:rsid w:val="003208AF"/>
    <w:rsid w:val="00320935"/>
    <w:rsid w:val="00320996"/>
    <w:rsid w:val="003209AD"/>
    <w:rsid w:val="003209ED"/>
    <w:rsid w:val="003209EE"/>
    <w:rsid w:val="00320A07"/>
    <w:rsid w:val="00320A7F"/>
    <w:rsid w:val="00320A8B"/>
    <w:rsid w:val="00320AA0"/>
    <w:rsid w:val="00320B13"/>
    <w:rsid w:val="00320B15"/>
    <w:rsid w:val="00320B27"/>
    <w:rsid w:val="00320B30"/>
    <w:rsid w:val="00320B3A"/>
    <w:rsid w:val="00320B46"/>
    <w:rsid w:val="00320B58"/>
    <w:rsid w:val="00320B7E"/>
    <w:rsid w:val="00320B98"/>
    <w:rsid w:val="00320C1E"/>
    <w:rsid w:val="00320C78"/>
    <w:rsid w:val="00320C8E"/>
    <w:rsid w:val="00320C92"/>
    <w:rsid w:val="00320CB3"/>
    <w:rsid w:val="00320CCD"/>
    <w:rsid w:val="00320D26"/>
    <w:rsid w:val="00320D45"/>
    <w:rsid w:val="00320D6C"/>
    <w:rsid w:val="00320D6E"/>
    <w:rsid w:val="00320D86"/>
    <w:rsid w:val="00320D9A"/>
    <w:rsid w:val="00320DC1"/>
    <w:rsid w:val="00320E5F"/>
    <w:rsid w:val="00320E62"/>
    <w:rsid w:val="00320E89"/>
    <w:rsid w:val="00320F0D"/>
    <w:rsid w:val="00320F5D"/>
    <w:rsid w:val="00320FA2"/>
    <w:rsid w:val="00320FA6"/>
    <w:rsid w:val="00320FD1"/>
    <w:rsid w:val="00320FE9"/>
    <w:rsid w:val="00321025"/>
    <w:rsid w:val="0032102A"/>
    <w:rsid w:val="00321034"/>
    <w:rsid w:val="00321051"/>
    <w:rsid w:val="00321057"/>
    <w:rsid w:val="003210C5"/>
    <w:rsid w:val="003210E6"/>
    <w:rsid w:val="0032112E"/>
    <w:rsid w:val="00321153"/>
    <w:rsid w:val="00321184"/>
    <w:rsid w:val="003211B5"/>
    <w:rsid w:val="003211E7"/>
    <w:rsid w:val="003211EA"/>
    <w:rsid w:val="003211F3"/>
    <w:rsid w:val="003211FC"/>
    <w:rsid w:val="00321201"/>
    <w:rsid w:val="0032127A"/>
    <w:rsid w:val="00321286"/>
    <w:rsid w:val="0032128D"/>
    <w:rsid w:val="00321291"/>
    <w:rsid w:val="00321297"/>
    <w:rsid w:val="003212CA"/>
    <w:rsid w:val="0032133A"/>
    <w:rsid w:val="0032134D"/>
    <w:rsid w:val="0032136B"/>
    <w:rsid w:val="0032139A"/>
    <w:rsid w:val="003213A2"/>
    <w:rsid w:val="003213B9"/>
    <w:rsid w:val="003213E8"/>
    <w:rsid w:val="00321409"/>
    <w:rsid w:val="00321414"/>
    <w:rsid w:val="00321425"/>
    <w:rsid w:val="00321476"/>
    <w:rsid w:val="00321487"/>
    <w:rsid w:val="003214A7"/>
    <w:rsid w:val="003214EE"/>
    <w:rsid w:val="003214F9"/>
    <w:rsid w:val="003214FA"/>
    <w:rsid w:val="00321516"/>
    <w:rsid w:val="00321611"/>
    <w:rsid w:val="00321665"/>
    <w:rsid w:val="00321685"/>
    <w:rsid w:val="0032168D"/>
    <w:rsid w:val="00321691"/>
    <w:rsid w:val="003216AE"/>
    <w:rsid w:val="00321714"/>
    <w:rsid w:val="00321726"/>
    <w:rsid w:val="00321741"/>
    <w:rsid w:val="00321754"/>
    <w:rsid w:val="003217BA"/>
    <w:rsid w:val="003217F2"/>
    <w:rsid w:val="00321831"/>
    <w:rsid w:val="00321849"/>
    <w:rsid w:val="0032185D"/>
    <w:rsid w:val="0032187B"/>
    <w:rsid w:val="00321891"/>
    <w:rsid w:val="003218C8"/>
    <w:rsid w:val="003218DA"/>
    <w:rsid w:val="00321908"/>
    <w:rsid w:val="00321949"/>
    <w:rsid w:val="00321955"/>
    <w:rsid w:val="00321998"/>
    <w:rsid w:val="003219A0"/>
    <w:rsid w:val="003219A7"/>
    <w:rsid w:val="003219BC"/>
    <w:rsid w:val="003219D2"/>
    <w:rsid w:val="00321A56"/>
    <w:rsid w:val="00321AB7"/>
    <w:rsid w:val="00321ABD"/>
    <w:rsid w:val="00321AC5"/>
    <w:rsid w:val="00321AC9"/>
    <w:rsid w:val="00321AED"/>
    <w:rsid w:val="00321B0A"/>
    <w:rsid w:val="00321B38"/>
    <w:rsid w:val="00321B3C"/>
    <w:rsid w:val="00321B42"/>
    <w:rsid w:val="00321B86"/>
    <w:rsid w:val="00321B9F"/>
    <w:rsid w:val="00321BC1"/>
    <w:rsid w:val="00321C05"/>
    <w:rsid w:val="00321C32"/>
    <w:rsid w:val="00321C3F"/>
    <w:rsid w:val="00321C95"/>
    <w:rsid w:val="00321D16"/>
    <w:rsid w:val="00321DA7"/>
    <w:rsid w:val="00321E07"/>
    <w:rsid w:val="00321E22"/>
    <w:rsid w:val="00321E2F"/>
    <w:rsid w:val="00321E3C"/>
    <w:rsid w:val="00321E62"/>
    <w:rsid w:val="00321EAE"/>
    <w:rsid w:val="00321EB2"/>
    <w:rsid w:val="00321EB8"/>
    <w:rsid w:val="00321EE2"/>
    <w:rsid w:val="00321F10"/>
    <w:rsid w:val="00321F57"/>
    <w:rsid w:val="00321F7B"/>
    <w:rsid w:val="00321FB1"/>
    <w:rsid w:val="00321FB7"/>
    <w:rsid w:val="00321FEF"/>
    <w:rsid w:val="00321FFA"/>
    <w:rsid w:val="00322011"/>
    <w:rsid w:val="00322096"/>
    <w:rsid w:val="003220B0"/>
    <w:rsid w:val="003220B3"/>
    <w:rsid w:val="003220D4"/>
    <w:rsid w:val="0032210C"/>
    <w:rsid w:val="00322121"/>
    <w:rsid w:val="00322134"/>
    <w:rsid w:val="00322194"/>
    <w:rsid w:val="003221C2"/>
    <w:rsid w:val="003221C5"/>
    <w:rsid w:val="003221CF"/>
    <w:rsid w:val="003221E1"/>
    <w:rsid w:val="003221E4"/>
    <w:rsid w:val="003221F2"/>
    <w:rsid w:val="003221F4"/>
    <w:rsid w:val="003221FB"/>
    <w:rsid w:val="00322228"/>
    <w:rsid w:val="0032223D"/>
    <w:rsid w:val="00322245"/>
    <w:rsid w:val="00322262"/>
    <w:rsid w:val="00322274"/>
    <w:rsid w:val="00322286"/>
    <w:rsid w:val="00322288"/>
    <w:rsid w:val="003222A9"/>
    <w:rsid w:val="003222CB"/>
    <w:rsid w:val="0032233F"/>
    <w:rsid w:val="00322344"/>
    <w:rsid w:val="00322376"/>
    <w:rsid w:val="00322382"/>
    <w:rsid w:val="0032238C"/>
    <w:rsid w:val="003223EB"/>
    <w:rsid w:val="00322426"/>
    <w:rsid w:val="00322429"/>
    <w:rsid w:val="00322445"/>
    <w:rsid w:val="00322455"/>
    <w:rsid w:val="003224AB"/>
    <w:rsid w:val="003224D1"/>
    <w:rsid w:val="003224D9"/>
    <w:rsid w:val="003224F8"/>
    <w:rsid w:val="00322511"/>
    <w:rsid w:val="00322518"/>
    <w:rsid w:val="00322538"/>
    <w:rsid w:val="00322555"/>
    <w:rsid w:val="0032255E"/>
    <w:rsid w:val="00322577"/>
    <w:rsid w:val="00322587"/>
    <w:rsid w:val="00322589"/>
    <w:rsid w:val="003225C0"/>
    <w:rsid w:val="003225D0"/>
    <w:rsid w:val="003225F4"/>
    <w:rsid w:val="0032261D"/>
    <w:rsid w:val="00322632"/>
    <w:rsid w:val="0032265A"/>
    <w:rsid w:val="00322660"/>
    <w:rsid w:val="0032269D"/>
    <w:rsid w:val="00322738"/>
    <w:rsid w:val="0032273A"/>
    <w:rsid w:val="0032274E"/>
    <w:rsid w:val="003227B9"/>
    <w:rsid w:val="003227D6"/>
    <w:rsid w:val="0032280D"/>
    <w:rsid w:val="0032281F"/>
    <w:rsid w:val="00322831"/>
    <w:rsid w:val="00322894"/>
    <w:rsid w:val="003228DA"/>
    <w:rsid w:val="003228E6"/>
    <w:rsid w:val="003228EC"/>
    <w:rsid w:val="003228F6"/>
    <w:rsid w:val="003228F7"/>
    <w:rsid w:val="0032292F"/>
    <w:rsid w:val="00322955"/>
    <w:rsid w:val="0032297C"/>
    <w:rsid w:val="003229DE"/>
    <w:rsid w:val="00322A18"/>
    <w:rsid w:val="00322A29"/>
    <w:rsid w:val="00322B07"/>
    <w:rsid w:val="00322B6D"/>
    <w:rsid w:val="00322B6E"/>
    <w:rsid w:val="00322B74"/>
    <w:rsid w:val="00322C1A"/>
    <w:rsid w:val="00322C40"/>
    <w:rsid w:val="00322C52"/>
    <w:rsid w:val="00322CAB"/>
    <w:rsid w:val="00322CAE"/>
    <w:rsid w:val="00322CB3"/>
    <w:rsid w:val="00322CD2"/>
    <w:rsid w:val="00322D10"/>
    <w:rsid w:val="00322D5D"/>
    <w:rsid w:val="00322D70"/>
    <w:rsid w:val="00322DA3"/>
    <w:rsid w:val="00322DD2"/>
    <w:rsid w:val="00322E00"/>
    <w:rsid w:val="00322E2D"/>
    <w:rsid w:val="00322E39"/>
    <w:rsid w:val="00322E67"/>
    <w:rsid w:val="00322E85"/>
    <w:rsid w:val="00322E94"/>
    <w:rsid w:val="00322EA5"/>
    <w:rsid w:val="00322EC9"/>
    <w:rsid w:val="00322ED0"/>
    <w:rsid w:val="00322EFD"/>
    <w:rsid w:val="00322F07"/>
    <w:rsid w:val="00322F19"/>
    <w:rsid w:val="00322F1A"/>
    <w:rsid w:val="00322F2B"/>
    <w:rsid w:val="00322FAC"/>
    <w:rsid w:val="0032306F"/>
    <w:rsid w:val="00323072"/>
    <w:rsid w:val="00323087"/>
    <w:rsid w:val="003230BD"/>
    <w:rsid w:val="003230BE"/>
    <w:rsid w:val="003230C5"/>
    <w:rsid w:val="0032311B"/>
    <w:rsid w:val="00323147"/>
    <w:rsid w:val="00323173"/>
    <w:rsid w:val="00323196"/>
    <w:rsid w:val="00323241"/>
    <w:rsid w:val="00323245"/>
    <w:rsid w:val="00323261"/>
    <w:rsid w:val="0032326D"/>
    <w:rsid w:val="00323284"/>
    <w:rsid w:val="00323291"/>
    <w:rsid w:val="003232A2"/>
    <w:rsid w:val="003232A7"/>
    <w:rsid w:val="003232B4"/>
    <w:rsid w:val="003232C1"/>
    <w:rsid w:val="003232C5"/>
    <w:rsid w:val="00323356"/>
    <w:rsid w:val="00323357"/>
    <w:rsid w:val="003233E9"/>
    <w:rsid w:val="00323433"/>
    <w:rsid w:val="00323448"/>
    <w:rsid w:val="00323462"/>
    <w:rsid w:val="00323470"/>
    <w:rsid w:val="00323484"/>
    <w:rsid w:val="003234A3"/>
    <w:rsid w:val="003234BB"/>
    <w:rsid w:val="003234D2"/>
    <w:rsid w:val="003234DD"/>
    <w:rsid w:val="00323503"/>
    <w:rsid w:val="00323510"/>
    <w:rsid w:val="00323529"/>
    <w:rsid w:val="00323563"/>
    <w:rsid w:val="00323565"/>
    <w:rsid w:val="00323583"/>
    <w:rsid w:val="003235A2"/>
    <w:rsid w:val="003235AF"/>
    <w:rsid w:val="003235E0"/>
    <w:rsid w:val="003235FC"/>
    <w:rsid w:val="00323613"/>
    <w:rsid w:val="00323645"/>
    <w:rsid w:val="00323659"/>
    <w:rsid w:val="003236E0"/>
    <w:rsid w:val="003236E6"/>
    <w:rsid w:val="003237BF"/>
    <w:rsid w:val="003237D6"/>
    <w:rsid w:val="003237ED"/>
    <w:rsid w:val="0032383A"/>
    <w:rsid w:val="00323863"/>
    <w:rsid w:val="0032389B"/>
    <w:rsid w:val="0032389D"/>
    <w:rsid w:val="003238A5"/>
    <w:rsid w:val="003238FC"/>
    <w:rsid w:val="00323933"/>
    <w:rsid w:val="00323934"/>
    <w:rsid w:val="00323943"/>
    <w:rsid w:val="00323957"/>
    <w:rsid w:val="0032397C"/>
    <w:rsid w:val="0032398B"/>
    <w:rsid w:val="003239B5"/>
    <w:rsid w:val="003239BB"/>
    <w:rsid w:val="003239C4"/>
    <w:rsid w:val="003239C5"/>
    <w:rsid w:val="00323A21"/>
    <w:rsid w:val="00323A66"/>
    <w:rsid w:val="00323A75"/>
    <w:rsid w:val="00323A9B"/>
    <w:rsid w:val="00323AA4"/>
    <w:rsid w:val="00323B0E"/>
    <w:rsid w:val="00323B31"/>
    <w:rsid w:val="00323B32"/>
    <w:rsid w:val="00323B39"/>
    <w:rsid w:val="00323B3A"/>
    <w:rsid w:val="00323B42"/>
    <w:rsid w:val="00323B5A"/>
    <w:rsid w:val="00323BA3"/>
    <w:rsid w:val="00323BB0"/>
    <w:rsid w:val="00323BD5"/>
    <w:rsid w:val="00323C43"/>
    <w:rsid w:val="00323CB2"/>
    <w:rsid w:val="00323CBE"/>
    <w:rsid w:val="00323CCE"/>
    <w:rsid w:val="00323CDE"/>
    <w:rsid w:val="00323CEF"/>
    <w:rsid w:val="00323CF6"/>
    <w:rsid w:val="00323D5F"/>
    <w:rsid w:val="00323D86"/>
    <w:rsid w:val="00323DAA"/>
    <w:rsid w:val="00323DB1"/>
    <w:rsid w:val="00323DBD"/>
    <w:rsid w:val="00323DCF"/>
    <w:rsid w:val="00323DF7"/>
    <w:rsid w:val="00323E22"/>
    <w:rsid w:val="00323E3B"/>
    <w:rsid w:val="00323E59"/>
    <w:rsid w:val="00323E79"/>
    <w:rsid w:val="00323EAF"/>
    <w:rsid w:val="00323EBA"/>
    <w:rsid w:val="00323EBD"/>
    <w:rsid w:val="00323F2B"/>
    <w:rsid w:val="00323F31"/>
    <w:rsid w:val="00323F39"/>
    <w:rsid w:val="00323F7D"/>
    <w:rsid w:val="00323F82"/>
    <w:rsid w:val="00323FBB"/>
    <w:rsid w:val="0032400E"/>
    <w:rsid w:val="00324018"/>
    <w:rsid w:val="0032406D"/>
    <w:rsid w:val="0032408E"/>
    <w:rsid w:val="0032409E"/>
    <w:rsid w:val="003240B4"/>
    <w:rsid w:val="003240D7"/>
    <w:rsid w:val="003240DE"/>
    <w:rsid w:val="003240E1"/>
    <w:rsid w:val="0032412D"/>
    <w:rsid w:val="0032413E"/>
    <w:rsid w:val="0032414E"/>
    <w:rsid w:val="00324164"/>
    <w:rsid w:val="00324177"/>
    <w:rsid w:val="00324187"/>
    <w:rsid w:val="003241C0"/>
    <w:rsid w:val="003241C5"/>
    <w:rsid w:val="003241E3"/>
    <w:rsid w:val="003241E4"/>
    <w:rsid w:val="003241FC"/>
    <w:rsid w:val="0032427E"/>
    <w:rsid w:val="0032428F"/>
    <w:rsid w:val="003242AC"/>
    <w:rsid w:val="003242EC"/>
    <w:rsid w:val="003242F9"/>
    <w:rsid w:val="00324307"/>
    <w:rsid w:val="0032431A"/>
    <w:rsid w:val="0032432B"/>
    <w:rsid w:val="00324396"/>
    <w:rsid w:val="0032439C"/>
    <w:rsid w:val="003243D9"/>
    <w:rsid w:val="003243E4"/>
    <w:rsid w:val="00324403"/>
    <w:rsid w:val="00324429"/>
    <w:rsid w:val="00324477"/>
    <w:rsid w:val="0032449B"/>
    <w:rsid w:val="003244D8"/>
    <w:rsid w:val="003244F8"/>
    <w:rsid w:val="003244FF"/>
    <w:rsid w:val="00324524"/>
    <w:rsid w:val="00324565"/>
    <w:rsid w:val="0032460D"/>
    <w:rsid w:val="00324631"/>
    <w:rsid w:val="00324662"/>
    <w:rsid w:val="003246BB"/>
    <w:rsid w:val="003246DF"/>
    <w:rsid w:val="003246E9"/>
    <w:rsid w:val="0032470B"/>
    <w:rsid w:val="00324732"/>
    <w:rsid w:val="0032474E"/>
    <w:rsid w:val="00324797"/>
    <w:rsid w:val="003247A5"/>
    <w:rsid w:val="003247AB"/>
    <w:rsid w:val="003247C4"/>
    <w:rsid w:val="003247F8"/>
    <w:rsid w:val="003247FA"/>
    <w:rsid w:val="00324808"/>
    <w:rsid w:val="0032481C"/>
    <w:rsid w:val="003248FE"/>
    <w:rsid w:val="003249A4"/>
    <w:rsid w:val="003249BB"/>
    <w:rsid w:val="003249CA"/>
    <w:rsid w:val="003249E3"/>
    <w:rsid w:val="003249FC"/>
    <w:rsid w:val="00324A48"/>
    <w:rsid w:val="00324A6F"/>
    <w:rsid w:val="00324A90"/>
    <w:rsid w:val="00324A95"/>
    <w:rsid w:val="00324ADB"/>
    <w:rsid w:val="00324B58"/>
    <w:rsid w:val="00324B7B"/>
    <w:rsid w:val="00324B89"/>
    <w:rsid w:val="00324B91"/>
    <w:rsid w:val="00324BAB"/>
    <w:rsid w:val="00324BCB"/>
    <w:rsid w:val="00324BFB"/>
    <w:rsid w:val="00324C8B"/>
    <w:rsid w:val="00324CCC"/>
    <w:rsid w:val="00324CD2"/>
    <w:rsid w:val="00324CD7"/>
    <w:rsid w:val="00324D1C"/>
    <w:rsid w:val="00324D52"/>
    <w:rsid w:val="00324D61"/>
    <w:rsid w:val="00324D97"/>
    <w:rsid w:val="00324DAE"/>
    <w:rsid w:val="00324DC8"/>
    <w:rsid w:val="00324E00"/>
    <w:rsid w:val="00324E17"/>
    <w:rsid w:val="00324E28"/>
    <w:rsid w:val="00324E2A"/>
    <w:rsid w:val="00324E7C"/>
    <w:rsid w:val="00324F09"/>
    <w:rsid w:val="00324F71"/>
    <w:rsid w:val="00324F76"/>
    <w:rsid w:val="00324F88"/>
    <w:rsid w:val="00324FA5"/>
    <w:rsid w:val="00324FAE"/>
    <w:rsid w:val="00324FDD"/>
    <w:rsid w:val="00324FF0"/>
    <w:rsid w:val="003250AF"/>
    <w:rsid w:val="003250BF"/>
    <w:rsid w:val="003250CC"/>
    <w:rsid w:val="003250E0"/>
    <w:rsid w:val="003250EA"/>
    <w:rsid w:val="00325117"/>
    <w:rsid w:val="0032511C"/>
    <w:rsid w:val="0032512D"/>
    <w:rsid w:val="00325138"/>
    <w:rsid w:val="00325158"/>
    <w:rsid w:val="00325167"/>
    <w:rsid w:val="00325193"/>
    <w:rsid w:val="0032519E"/>
    <w:rsid w:val="003251B5"/>
    <w:rsid w:val="003251C2"/>
    <w:rsid w:val="003251D1"/>
    <w:rsid w:val="003251E2"/>
    <w:rsid w:val="003251F2"/>
    <w:rsid w:val="00325206"/>
    <w:rsid w:val="0032520A"/>
    <w:rsid w:val="0032520C"/>
    <w:rsid w:val="00325212"/>
    <w:rsid w:val="0032523F"/>
    <w:rsid w:val="0032524C"/>
    <w:rsid w:val="00325250"/>
    <w:rsid w:val="00325287"/>
    <w:rsid w:val="0032529A"/>
    <w:rsid w:val="003252C8"/>
    <w:rsid w:val="003252D8"/>
    <w:rsid w:val="003252E7"/>
    <w:rsid w:val="0032530E"/>
    <w:rsid w:val="00325327"/>
    <w:rsid w:val="00325359"/>
    <w:rsid w:val="0032535B"/>
    <w:rsid w:val="0032535F"/>
    <w:rsid w:val="00325436"/>
    <w:rsid w:val="003254B5"/>
    <w:rsid w:val="003254B8"/>
    <w:rsid w:val="003254BE"/>
    <w:rsid w:val="003254C4"/>
    <w:rsid w:val="003254DD"/>
    <w:rsid w:val="003254E9"/>
    <w:rsid w:val="003254EF"/>
    <w:rsid w:val="00325526"/>
    <w:rsid w:val="0032555A"/>
    <w:rsid w:val="00325569"/>
    <w:rsid w:val="003255A0"/>
    <w:rsid w:val="003255AE"/>
    <w:rsid w:val="003255BD"/>
    <w:rsid w:val="003255CA"/>
    <w:rsid w:val="003255D8"/>
    <w:rsid w:val="003255DF"/>
    <w:rsid w:val="00325631"/>
    <w:rsid w:val="00325649"/>
    <w:rsid w:val="0032564F"/>
    <w:rsid w:val="00325658"/>
    <w:rsid w:val="0032565B"/>
    <w:rsid w:val="00325673"/>
    <w:rsid w:val="003256B5"/>
    <w:rsid w:val="003256C2"/>
    <w:rsid w:val="00325723"/>
    <w:rsid w:val="00325764"/>
    <w:rsid w:val="00325776"/>
    <w:rsid w:val="003257B1"/>
    <w:rsid w:val="003257DB"/>
    <w:rsid w:val="0032580A"/>
    <w:rsid w:val="00325889"/>
    <w:rsid w:val="003258C9"/>
    <w:rsid w:val="0032590F"/>
    <w:rsid w:val="0032591D"/>
    <w:rsid w:val="00325941"/>
    <w:rsid w:val="00325945"/>
    <w:rsid w:val="00325984"/>
    <w:rsid w:val="003259A4"/>
    <w:rsid w:val="003259B4"/>
    <w:rsid w:val="003259EC"/>
    <w:rsid w:val="00325A0E"/>
    <w:rsid w:val="00325A3A"/>
    <w:rsid w:val="00325A3B"/>
    <w:rsid w:val="00325A3C"/>
    <w:rsid w:val="00325A41"/>
    <w:rsid w:val="00325A43"/>
    <w:rsid w:val="00325A44"/>
    <w:rsid w:val="00325A80"/>
    <w:rsid w:val="00325AAA"/>
    <w:rsid w:val="00325AF7"/>
    <w:rsid w:val="00325B5E"/>
    <w:rsid w:val="00325B5F"/>
    <w:rsid w:val="00325B64"/>
    <w:rsid w:val="00325B74"/>
    <w:rsid w:val="00325B80"/>
    <w:rsid w:val="00325B88"/>
    <w:rsid w:val="00325BE8"/>
    <w:rsid w:val="00325C01"/>
    <w:rsid w:val="00325C52"/>
    <w:rsid w:val="00325C60"/>
    <w:rsid w:val="00325C96"/>
    <w:rsid w:val="00325CCB"/>
    <w:rsid w:val="00325CCE"/>
    <w:rsid w:val="00325D02"/>
    <w:rsid w:val="00325D3A"/>
    <w:rsid w:val="00325D5F"/>
    <w:rsid w:val="00325D69"/>
    <w:rsid w:val="00325D70"/>
    <w:rsid w:val="00325DD0"/>
    <w:rsid w:val="00325E06"/>
    <w:rsid w:val="00325E28"/>
    <w:rsid w:val="00325E57"/>
    <w:rsid w:val="00325E61"/>
    <w:rsid w:val="00325E78"/>
    <w:rsid w:val="00325E7F"/>
    <w:rsid w:val="00325E9C"/>
    <w:rsid w:val="00325EC3"/>
    <w:rsid w:val="00325EDB"/>
    <w:rsid w:val="00325EDE"/>
    <w:rsid w:val="00325EF2"/>
    <w:rsid w:val="00325F60"/>
    <w:rsid w:val="00325F62"/>
    <w:rsid w:val="00325FBD"/>
    <w:rsid w:val="00325FC9"/>
    <w:rsid w:val="00325FFB"/>
    <w:rsid w:val="00326004"/>
    <w:rsid w:val="00326048"/>
    <w:rsid w:val="00326072"/>
    <w:rsid w:val="003260AF"/>
    <w:rsid w:val="003260C9"/>
    <w:rsid w:val="003260F7"/>
    <w:rsid w:val="00326103"/>
    <w:rsid w:val="00326151"/>
    <w:rsid w:val="00326163"/>
    <w:rsid w:val="0032618B"/>
    <w:rsid w:val="00326193"/>
    <w:rsid w:val="00326199"/>
    <w:rsid w:val="003261F2"/>
    <w:rsid w:val="003261F5"/>
    <w:rsid w:val="00326215"/>
    <w:rsid w:val="00326225"/>
    <w:rsid w:val="0032622D"/>
    <w:rsid w:val="00326257"/>
    <w:rsid w:val="0032626B"/>
    <w:rsid w:val="0032626D"/>
    <w:rsid w:val="00326275"/>
    <w:rsid w:val="003262BA"/>
    <w:rsid w:val="003262CB"/>
    <w:rsid w:val="003262D0"/>
    <w:rsid w:val="00326315"/>
    <w:rsid w:val="00326349"/>
    <w:rsid w:val="0032636B"/>
    <w:rsid w:val="003263AD"/>
    <w:rsid w:val="003263CD"/>
    <w:rsid w:val="00326413"/>
    <w:rsid w:val="00326426"/>
    <w:rsid w:val="0032645F"/>
    <w:rsid w:val="003264DA"/>
    <w:rsid w:val="003264E6"/>
    <w:rsid w:val="003264E8"/>
    <w:rsid w:val="00326515"/>
    <w:rsid w:val="0032655E"/>
    <w:rsid w:val="00326584"/>
    <w:rsid w:val="003265A3"/>
    <w:rsid w:val="003265D3"/>
    <w:rsid w:val="003265D6"/>
    <w:rsid w:val="003265F5"/>
    <w:rsid w:val="0032660D"/>
    <w:rsid w:val="00326626"/>
    <w:rsid w:val="00326659"/>
    <w:rsid w:val="003266A6"/>
    <w:rsid w:val="003266B4"/>
    <w:rsid w:val="003266C0"/>
    <w:rsid w:val="003266CC"/>
    <w:rsid w:val="003266E8"/>
    <w:rsid w:val="00326735"/>
    <w:rsid w:val="00326742"/>
    <w:rsid w:val="0032674C"/>
    <w:rsid w:val="0032677E"/>
    <w:rsid w:val="003267B4"/>
    <w:rsid w:val="003267ED"/>
    <w:rsid w:val="003267F6"/>
    <w:rsid w:val="00326857"/>
    <w:rsid w:val="0032685C"/>
    <w:rsid w:val="00326867"/>
    <w:rsid w:val="0032687F"/>
    <w:rsid w:val="00326889"/>
    <w:rsid w:val="003268A4"/>
    <w:rsid w:val="003268F7"/>
    <w:rsid w:val="003268FB"/>
    <w:rsid w:val="00326961"/>
    <w:rsid w:val="0032697E"/>
    <w:rsid w:val="0032699D"/>
    <w:rsid w:val="0032699F"/>
    <w:rsid w:val="003269B8"/>
    <w:rsid w:val="003269BA"/>
    <w:rsid w:val="003269EA"/>
    <w:rsid w:val="00326A23"/>
    <w:rsid w:val="00326A6F"/>
    <w:rsid w:val="00326A95"/>
    <w:rsid w:val="00326A9D"/>
    <w:rsid w:val="00326AB4"/>
    <w:rsid w:val="00326AB7"/>
    <w:rsid w:val="00326AC1"/>
    <w:rsid w:val="00326ACD"/>
    <w:rsid w:val="00326AD6"/>
    <w:rsid w:val="00326B11"/>
    <w:rsid w:val="00326B4B"/>
    <w:rsid w:val="00326B76"/>
    <w:rsid w:val="00326B81"/>
    <w:rsid w:val="00326B83"/>
    <w:rsid w:val="00326B8E"/>
    <w:rsid w:val="00326B94"/>
    <w:rsid w:val="00326BBF"/>
    <w:rsid w:val="00326BC3"/>
    <w:rsid w:val="00326BEF"/>
    <w:rsid w:val="00326C94"/>
    <w:rsid w:val="00326C95"/>
    <w:rsid w:val="00326CB4"/>
    <w:rsid w:val="00326CB6"/>
    <w:rsid w:val="00326D5E"/>
    <w:rsid w:val="00326D75"/>
    <w:rsid w:val="00326D7C"/>
    <w:rsid w:val="00326D7D"/>
    <w:rsid w:val="00326DC0"/>
    <w:rsid w:val="00326DC4"/>
    <w:rsid w:val="00326DF4"/>
    <w:rsid w:val="00326E07"/>
    <w:rsid w:val="00326E45"/>
    <w:rsid w:val="00326E5E"/>
    <w:rsid w:val="00326E64"/>
    <w:rsid w:val="00326EE7"/>
    <w:rsid w:val="00326EE8"/>
    <w:rsid w:val="00326EF3"/>
    <w:rsid w:val="00326F0E"/>
    <w:rsid w:val="00326F0F"/>
    <w:rsid w:val="00326F27"/>
    <w:rsid w:val="00326F36"/>
    <w:rsid w:val="00326FCD"/>
    <w:rsid w:val="00326FDB"/>
    <w:rsid w:val="00326FE0"/>
    <w:rsid w:val="0032700A"/>
    <w:rsid w:val="0032700E"/>
    <w:rsid w:val="00327027"/>
    <w:rsid w:val="0032702F"/>
    <w:rsid w:val="00327076"/>
    <w:rsid w:val="0032707C"/>
    <w:rsid w:val="00327084"/>
    <w:rsid w:val="00327089"/>
    <w:rsid w:val="003270AA"/>
    <w:rsid w:val="003270C0"/>
    <w:rsid w:val="003270E8"/>
    <w:rsid w:val="003270FE"/>
    <w:rsid w:val="00327106"/>
    <w:rsid w:val="00327130"/>
    <w:rsid w:val="00327136"/>
    <w:rsid w:val="00327147"/>
    <w:rsid w:val="00327155"/>
    <w:rsid w:val="00327178"/>
    <w:rsid w:val="003271A3"/>
    <w:rsid w:val="0032724C"/>
    <w:rsid w:val="00327254"/>
    <w:rsid w:val="0032727A"/>
    <w:rsid w:val="00327298"/>
    <w:rsid w:val="003272A9"/>
    <w:rsid w:val="003272D2"/>
    <w:rsid w:val="00327302"/>
    <w:rsid w:val="0032732A"/>
    <w:rsid w:val="00327338"/>
    <w:rsid w:val="00327341"/>
    <w:rsid w:val="00327344"/>
    <w:rsid w:val="00327346"/>
    <w:rsid w:val="0032734B"/>
    <w:rsid w:val="0032735D"/>
    <w:rsid w:val="00327365"/>
    <w:rsid w:val="0032739A"/>
    <w:rsid w:val="003273AB"/>
    <w:rsid w:val="003273C1"/>
    <w:rsid w:val="003273C4"/>
    <w:rsid w:val="003273E2"/>
    <w:rsid w:val="00327425"/>
    <w:rsid w:val="00327452"/>
    <w:rsid w:val="0032746C"/>
    <w:rsid w:val="00327493"/>
    <w:rsid w:val="003274A3"/>
    <w:rsid w:val="003274D8"/>
    <w:rsid w:val="0032751B"/>
    <w:rsid w:val="00327534"/>
    <w:rsid w:val="00327561"/>
    <w:rsid w:val="003275A4"/>
    <w:rsid w:val="00327628"/>
    <w:rsid w:val="003276A0"/>
    <w:rsid w:val="003276B9"/>
    <w:rsid w:val="00327726"/>
    <w:rsid w:val="00327735"/>
    <w:rsid w:val="00327787"/>
    <w:rsid w:val="00327798"/>
    <w:rsid w:val="003277CF"/>
    <w:rsid w:val="00327820"/>
    <w:rsid w:val="0032782F"/>
    <w:rsid w:val="0032783D"/>
    <w:rsid w:val="0032785D"/>
    <w:rsid w:val="00327881"/>
    <w:rsid w:val="00327890"/>
    <w:rsid w:val="00327891"/>
    <w:rsid w:val="00327893"/>
    <w:rsid w:val="003278AC"/>
    <w:rsid w:val="0032792D"/>
    <w:rsid w:val="00327935"/>
    <w:rsid w:val="0032794A"/>
    <w:rsid w:val="00327975"/>
    <w:rsid w:val="00327981"/>
    <w:rsid w:val="003279A2"/>
    <w:rsid w:val="003279E2"/>
    <w:rsid w:val="003279FF"/>
    <w:rsid w:val="00327A23"/>
    <w:rsid w:val="00327A28"/>
    <w:rsid w:val="00327A39"/>
    <w:rsid w:val="00327A88"/>
    <w:rsid w:val="00327AAD"/>
    <w:rsid w:val="00327AB1"/>
    <w:rsid w:val="00327AE5"/>
    <w:rsid w:val="00327B67"/>
    <w:rsid w:val="00327B70"/>
    <w:rsid w:val="00327B74"/>
    <w:rsid w:val="00327B90"/>
    <w:rsid w:val="00327BBF"/>
    <w:rsid w:val="00327BC1"/>
    <w:rsid w:val="00327C28"/>
    <w:rsid w:val="00327C44"/>
    <w:rsid w:val="00327C9A"/>
    <w:rsid w:val="00327C9F"/>
    <w:rsid w:val="00327CBE"/>
    <w:rsid w:val="00327CE3"/>
    <w:rsid w:val="00327D5D"/>
    <w:rsid w:val="00327D5E"/>
    <w:rsid w:val="00327DD7"/>
    <w:rsid w:val="00327E20"/>
    <w:rsid w:val="00327E27"/>
    <w:rsid w:val="00327E5B"/>
    <w:rsid w:val="00327E61"/>
    <w:rsid w:val="00327E64"/>
    <w:rsid w:val="00327E75"/>
    <w:rsid w:val="00327E8D"/>
    <w:rsid w:val="00327F47"/>
    <w:rsid w:val="00327F9C"/>
    <w:rsid w:val="00327FC5"/>
    <w:rsid w:val="00327FCC"/>
    <w:rsid w:val="0033001C"/>
    <w:rsid w:val="00330058"/>
    <w:rsid w:val="00330071"/>
    <w:rsid w:val="00330078"/>
    <w:rsid w:val="00330090"/>
    <w:rsid w:val="00330097"/>
    <w:rsid w:val="0033009E"/>
    <w:rsid w:val="00330144"/>
    <w:rsid w:val="00330154"/>
    <w:rsid w:val="0033018E"/>
    <w:rsid w:val="00330194"/>
    <w:rsid w:val="0033019D"/>
    <w:rsid w:val="003301D0"/>
    <w:rsid w:val="003301E1"/>
    <w:rsid w:val="003301E7"/>
    <w:rsid w:val="0033021E"/>
    <w:rsid w:val="00330220"/>
    <w:rsid w:val="0033024E"/>
    <w:rsid w:val="00330264"/>
    <w:rsid w:val="0033026E"/>
    <w:rsid w:val="003302CA"/>
    <w:rsid w:val="003302E8"/>
    <w:rsid w:val="003302FA"/>
    <w:rsid w:val="00330341"/>
    <w:rsid w:val="00330368"/>
    <w:rsid w:val="00330389"/>
    <w:rsid w:val="003303C1"/>
    <w:rsid w:val="00330455"/>
    <w:rsid w:val="00330490"/>
    <w:rsid w:val="003304B8"/>
    <w:rsid w:val="003304CC"/>
    <w:rsid w:val="003304EE"/>
    <w:rsid w:val="00330515"/>
    <w:rsid w:val="00330519"/>
    <w:rsid w:val="0033053F"/>
    <w:rsid w:val="0033055B"/>
    <w:rsid w:val="00330569"/>
    <w:rsid w:val="00330571"/>
    <w:rsid w:val="0033057F"/>
    <w:rsid w:val="00330596"/>
    <w:rsid w:val="003305A5"/>
    <w:rsid w:val="003305CC"/>
    <w:rsid w:val="003305FB"/>
    <w:rsid w:val="0033062A"/>
    <w:rsid w:val="0033062D"/>
    <w:rsid w:val="0033065F"/>
    <w:rsid w:val="0033068E"/>
    <w:rsid w:val="003306FA"/>
    <w:rsid w:val="00330708"/>
    <w:rsid w:val="00330740"/>
    <w:rsid w:val="00330766"/>
    <w:rsid w:val="00330771"/>
    <w:rsid w:val="003307B7"/>
    <w:rsid w:val="003307E4"/>
    <w:rsid w:val="0033085F"/>
    <w:rsid w:val="00330872"/>
    <w:rsid w:val="003308A1"/>
    <w:rsid w:val="003308A6"/>
    <w:rsid w:val="003308CD"/>
    <w:rsid w:val="00330916"/>
    <w:rsid w:val="0033094A"/>
    <w:rsid w:val="0033094C"/>
    <w:rsid w:val="0033095C"/>
    <w:rsid w:val="0033096C"/>
    <w:rsid w:val="00330970"/>
    <w:rsid w:val="003309B7"/>
    <w:rsid w:val="003309CE"/>
    <w:rsid w:val="003309D1"/>
    <w:rsid w:val="00330A67"/>
    <w:rsid w:val="00330A8C"/>
    <w:rsid w:val="00330ABC"/>
    <w:rsid w:val="00330AE6"/>
    <w:rsid w:val="00330B26"/>
    <w:rsid w:val="00330B42"/>
    <w:rsid w:val="00330B4E"/>
    <w:rsid w:val="00330B88"/>
    <w:rsid w:val="00330B96"/>
    <w:rsid w:val="00330BA0"/>
    <w:rsid w:val="00330BA2"/>
    <w:rsid w:val="00330BAC"/>
    <w:rsid w:val="00330BB6"/>
    <w:rsid w:val="00330BE4"/>
    <w:rsid w:val="00330C0D"/>
    <w:rsid w:val="00330C27"/>
    <w:rsid w:val="00330C34"/>
    <w:rsid w:val="00330C55"/>
    <w:rsid w:val="00330C5F"/>
    <w:rsid w:val="00330C9F"/>
    <w:rsid w:val="00330CB7"/>
    <w:rsid w:val="00330CD0"/>
    <w:rsid w:val="00330CD7"/>
    <w:rsid w:val="00330D0A"/>
    <w:rsid w:val="00330D25"/>
    <w:rsid w:val="00330D2B"/>
    <w:rsid w:val="00330D40"/>
    <w:rsid w:val="00330D47"/>
    <w:rsid w:val="00330D6E"/>
    <w:rsid w:val="00330D99"/>
    <w:rsid w:val="00330D9A"/>
    <w:rsid w:val="00330DA6"/>
    <w:rsid w:val="00330DA8"/>
    <w:rsid w:val="00330DAB"/>
    <w:rsid w:val="00330DB1"/>
    <w:rsid w:val="00330DD5"/>
    <w:rsid w:val="00330DF4"/>
    <w:rsid w:val="00330DF9"/>
    <w:rsid w:val="00330E81"/>
    <w:rsid w:val="00330E88"/>
    <w:rsid w:val="00330EB5"/>
    <w:rsid w:val="00330ED2"/>
    <w:rsid w:val="00330ED8"/>
    <w:rsid w:val="00330EE7"/>
    <w:rsid w:val="00330F2F"/>
    <w:rsid w:val="00330F37"/>
    <w:rsid w:val="00330F4E"/>
    <w:rsid w:val="00330F70"/>
    <w:rsid w:val="00330F90"/>
    <w:rsid w:val="00330FA1"/>
    <w:rsid w:val="00330FA2"/>
    <w:rsid w:val="00330FA7"/>
    <w:rsid w:val="00330FCB"/>
    <w:rsid w:val="00331006"/>
    <w:rsid w:val="00331029"/>
    <w:rsid w:val="0033102A"/>
    <w:rsid w:val="00331061"/>
    <w:rsid w:val="00331062"/>
    <w:rsid w:val="003310AE"/>
    <w:rsid w:val="003310AF"/>
    <w:rsid w:val="003310CA"/>
    <w:rsid w:val="00331129"/>
    <w:rsid w:val="00331151"/>
    <w:rsid w:val="00331179"/>
    <w:rsid w:val="00331182"/>
    <w:rsid w:val="0033119E"/>
    <w:rsid w:val="003311A5"/>
    <w:rsid w:val="003311AB"/>
    <w:rsid w:val="003311BF"/>
    <w:rsid w:val="003311D0"/>
    <w:rsid w:val="003311D8"/>
    <w:rsid w:val="003311E5"/>
    <w:rsid w:val="0033121F"/>
    <w:rsid w:val="00331223"/>
    <w:rsid w:val="0033122E"/>
    <w:rsid w:val="0033125C"/>
    <w:rsid w:val="0033126B"/>
    <w:rsid w:val="0033129B"/>
    <w:rsid w:val="003312CE"/>
    <w:rsid w:val="003312DA"/>
    <w:rsid w:val="00331324"/>
    <w:rsid w:val="00331360"/>
    <w:rsid w:val="0033137A"/>
    <w:rsid w:val="00331386"/>
    <w:rsid w:val="003313AA"/>
    <w:rsid w:val="003313AD"/>
    <w:rsid w:val="003313C2"/>
    <w:rsid w:val="003313F4"/>
    <w:rsid w:val="0033140A"/>
    <w:rsid w:val="0033142A"/>
    <w:rsid w:val="00331462"/>
    <w:rsid w:val="00331472"/>
    <w:rsid w:val="00331513"/>
    <w:rsid w:val="00331556"/>
    <w:rsid w:val="00331566"/>
    <w:rsid w:val="0033156E"/>
    <w:rsid w:val="00331578"/>
    <w:rsid w:val="003315A2"/>
    <w:rsid w:val="0033160C"/>
    <w:rsid w:val="00331655"/>
    <w:rsid w:val="0033165C"/>
    <w:rsid w:val="003316CF"/>
    <w:rsid w:val="00331702"/>
    <w:rsid w:val="0033172A"/>
    <w:rsid w:val="0033173C"/>
    <w:rsid w:val="0033174E"/>
    <w:rsid w:val="00331767"/>
    <w:rsid w:val="00331788"/>
    <w:rsid w:val="003317AB"/>
    <w:rsid w:val="003317B0"/>
    <w:rsid w:val="003317B5"/>
    <w:rsid w:val="003317C0"/>
    <w:rsid w:val="003317CD"/>
    <w:rsid w:val="003317DF"/>
    <w:rsid w:val="003317E0"/>
    <w:rsid w:val="003317E3"/>
    <w:rsid w:val="003317F4"/>
    <w:rsid w:val="003317FC"/>
    <w:rsid w:val="0033186D"/>
    <w:rsid w:val="00331872"/>
    <w:rsid w:val="00331877"/>
    <w:rsid w:val="003318BF"/>
    <w:rsid w:val="003318C1"/>
    <w:rsid w:val="00331907"/>
    <w:rsid w:val="00331919"/>
    <w:rsid w:val="00331924"/>
    <w:rsid w:val="00331927"/>
    <w:rsid w:val="0033196E"/>
    <w:rsid w:val="00331977"/>
    <w:rsid w:val="00331984"/>
    <w:rsid w:val="0033199C"/>
    <w:rsid w:val="003319B1"/>
    <w:rsid w:val="003319B3"/>
    <w:rsid w:val="00331A17"/>
    <w:rsid w:val="00331A2E"/>
    <w:rsid w:val="00331A45"/>
    <w:rsid w:val="00331A47"/>
    <w:rsid w:val="00331A56"/>
    <w:rsid w:val="00331A5F"/>
    <w:rsid w:val="00331A73"/>
    <w:rsid w:val="00331A84"/>
    <w:rsid w:val="00331A8B"/>
    <w:rsid w:val="00331A90"/>
    <w:rsid w:val="00331AB0"/>
    <w:rsid w:val="00331B03"/>
    <w:rsid w:val="00331B2D"/>
    <w:rsid w:val="00331BB8"/>
    <w:rsid w:val="00331BC0"/>
    <w:rsid w:val="00331BE7"/>
    <w:rsid w:val="00331BF1"/>
    <w:rsid w:val="00331C21"/>
    <w:rsid w:val="00331C42"/>
    <w:rsid w:val="00331C4F"/>
    <w:rsid w:val="00331C54"/>
    <w:rsid w:val="00331C7D"/>
    <w:rsid w:val="00331C87"/>
    <w:rsid w:val="00331CAB"/>
    <w:rsid w:val="00331CCB"/>
    <w:rsid w:val="00331CD4"/>
    <w:rsid w:val="00331CDB"/>
    <w:rsid w:val="00331D04"/>
    <w:rsid w:val="00331D52"/>
    <w:rsid w:val="00331D93"/>
    <w:rsid w:val="00331DF4"/>
    <w:rsid w:val="00331E04"/>
    <w:rsid w:val="00331E28"/>
    <w:rsid w:val="00331E58"/>
    <w:rsid w:val="00331ED1"/>
    <w:rsid w:val="00331F13"/>
    <w:rsid w:val="00331F25"/>
    <w:rsid w:val="00331F26"/>
    <w:rsid w:val="00331FC8"/>
    <w:rsid w:val="00331FD8"/>
    <w:rsid w:val="00332031"/>
    <w:rsid w:val="0033205C"/>
    <w:rsid w:val="00332065"/>
    <w:rsid w:val="0033209C"/>
    <w:rsid w:val="003320AB"/>
    <w:rsid w:val="003320B6"/>
    <w:rsid w:val="003320C8"/>
    <w:rsid w:val="003320EE"/>
    <w:rsid w:val="003320F1"/>
    <w:rsid w:val="003321DF"/>
    <w:rsid w:val="003321E1"/>
    <w:rsid w:val="0033222B"/>
    <w:rsid w:val="00332259"/>
    <w:rsid w:val="0033229C"/>
    <w:rsid w:val="003322C5"/>
    <w:rsid w:val="003322C7"/>
    <w:rsid w:val="003322E0"/>
    <w:rsid w:val="003322F3"/>
    <w:rsid w:val="003322FF"/>
    <w:rsid w:val="0033230D"/>
    <w:rsid w:val="0033231F"/>
    <w:rsid w:val="00332343"/>
    <w:rsid w:val="00332361"/>
    <w:rsid w:val="0033237C"/>
    <w:rsid w:val="003323B1"/>
    <w:rsid w:val="0033242E"/>
    <w:rsid w:val="00332453"/>
    <w:rsid w:val="0033245C"/>
    <w:rsid w:val="00332487"/>
    <w:rsid w:val="00332488"/>
    <w:rsid w:val="003324DA"/>
    <w:rsid w:val="003324E5"/>
    <w:rsid w:val="0033254C"/>
    <w:rsid w:val="00332559"/>
    <w:rsid w:val="0033255B"/>
    <w:rsid w:val="0033255E"/>
    <w:rsid w:val="00332576"/>
    <w:rsid w:val="00332581"/>
    <w:rsid w:val="00332583"/>
    <w:rsid w:val="003325A0"/>
    <w:rsid w:val="003325AA"/>
    <w:rsid w:val="003325F6"/>
    <w:rsid w:val="0033261A"/>
    <w:rsid w:val="0033265B"/>
    <w:rsid w:val="0033269E"/>
    <w:rsid w:val="003326A1"/>
    <w:rsid w:val="0033274B"/>
    <w:rsid w:val="0033276B"/>
    <w:rsid w:val="00332774"/>
    <w:rsid w:val="00332783"/>
    <w:rsid w:val="003327AC"/>
    <w:rsid w:val="003327B2"/>
    <w:rsid w:val="003327BC"/>
    <w:rsid w:val="00332812"/>
    <w:rsid w:val="0033281D"/>
    <w:rsid w:val="00332849"/>
    <w:rsid w:val="00332867"/>
    <w:rsid w:val="003328C0"/>
    <w:rsid w:val="003328CC"/>
    <w:rsid w:val="003328EE"/>
    <w:rsid w:val="0033292C"/>
    <w:rsid w:val="00332987"/>
    <w:rsid w:val="00332991"/>
    <w:rsid w:val="003329C9"/>
    <w:rsid w:val="003329E4"/>
    <w:rsid w:val="003329E9"/>
    <w:rsid w:val="00332A13"/>
    <w:rsid w:val="00332A14"/>
    <w:rsid w:val="00332A22"/>
    <w:rsid w:val="00332A85"/>
    <w:rsid w:val="00332A87"/>
    <w:rsid w:val="00332B1F"/>
    <w:rsid w:val="00332B59"/>
    <w:rsid w:val="00332B76"/>
    <w:rsid w:val="00332BC2"/>
    <w:rsid w:val="00332BD6"/>
    <w:rsid w:val="00332BE8"/>
    <w:rsid w:val="00332BEB"/>
    <w:rsid w:val="00332BF4"/>
    <w:rsid w:val="00332C0F"/>
    <w:rsid w:val="00332C51"/>
    <w:rsid w:val="00332C72"/>
    <w:rsid w:val="00332CB9"/>
    <w:rsid w:val="00332CBA"/>
    <w:rsid w:val="00332CC9"/>
    <w:rsid w:val="00332D6C"/>
    <w:rsid w:val="00332DA1"/>
    <w:rsid w:val="00332DC7"/>
    <w:rsid w:val="00332E62"/>
    <w:rsid w:val="00332E9F"/>
    <w:rsid w:val="00332EA3"/>
    <w:rsid w:val="00332EC2"/>
    <w:rsid w:val="00332EC6"/>
    <w:rsid w:val="00332EE6"/>
    <w:rsid w:val="00332EE7"/>
    <w:rsid w:val="00332F40"/>
    <w:rsid w:val="00332F4C"/>
    <w:rsid w:val="00332F6D"/>
    <w:rsid w:val="00332FA4"/>
    <w:rsid w:val="00332FA6"/>
    <w:rsid w:val="00332FC5"/>
    <w:rsid w:val="00332FE7"/>
    <w:rsid w:val="00332FEB"/>
    <w:rsid w:val="00332FF5"/>
    <w:rsid w:val="0033300C"/>
    <w:rsid w:val="0033300E"/>
    <w:rsid w:val="00333020"/>
    <w:rsid w:val="00333025"/>
    <w:rsid w:val="0033305D"/>
    <w:rsid w:val="00333061"/>
    <w:rsid w:val="00333078"/>
    <w:rsid w:val="003330A9"/>
    <w:rsid w:val="003330BD"/>
    <w:rsid w:val="00333109"/>
    <w:rsid w:val="0033311E"/>
    <w:rsid w:val="00333172"/>
    <w:rsid w:val="00333191"/>
    <w:rsid w:val="0033319C"/>
    <w:rsid w:val="003331A8"/>
    <w:rsid w:val="003331BA"/>
    <w:rsid w:val="003331D4"/>
    <w:rsid w:val="003331D5"/>
    <w:rsid w:val="003331FE"/>
    <w:rsid w:val="0033322A"/>
    <w:rsid w:val="00333235"/>
    <w:rsid w:val="0033326D"/>
    <w:rsid w:val="00333279"/>
    <w:rsid w:val="00333294"/>
    <w:rsid w:val="003332C9"/>
    <w:rsid w:val="00333307"/>
    <w:rsid w:val="0033333B"/>
    <w:rsid w:val="00333377"/>
    <w:rsid w:val="00333384"/>
    <w:rsid w:val="00333394"/>
    <w:rsid w:val="003333AD"/>
    <w:rsid w:val="00333421"/>
    <w:rsid w:val="0033344A"/>
    <w:rsid w:val="003334B9"/>
    <w:rsid w:val="0033351F"/>
    <w:rsid w:val="00333562"/>
    <w:rsid w:val="0033358D"/>
    <w:rsid w:val="003335A9"/>
    <w:rsid w:val="003335F1"/>
    <w:rsid w:val="003335F8"/>
    <w:rsid w:val="003335FE"/>
    <w:rsid w:val="00333605"/>
    <w:rsid w:val="0033360D"/>
    <w:rsid w:val="0033361E"/>
    <w:rsid w:val="00333642"/>
    <w:rsid w:val="0033368D"/>
    <w:rsid w:val="003336DB"/>
    <w:rsid w:val="00333749"/>
    <w:rsid w:val="003337CE"/>
    <w:rsid w:val="00333803"/>
    <w:rsid w:val="0033380C"/>
    <w:rsid w:val="0033385C"/>
    <w:rsid w:val="00333860"/>
    <w:rsid w:val="00333872"/>
    <w:rsid w:val="0033388B"/>
    <w:rsid w:val="003338C4"/>
    <w:rsid w:val="003338CF"/>
    <w:rsid w:val="003338DA"/>
    <w:rsid w:val="00333947"/>
    <w:rsid w:val="00333966"/>
    <w:rsid w:val="00333971"/>
    <w:rsid w:val="00333A02"/>
    <w:rsid w:val="00333A09"/>
    <w:rsid w:val="00333A5F"/>
    <w:rsid w:val="00333A8E"/>
    <w:rsid w:val="00333AA5"/>
    <w:rsid w:val="00333B07"/>
    <w:rsid w:val="00333B17"/>
    <w:rsid w:val="00333B36"/>
    <w:rsid w:val="00333B57"/>
    <w:rsid w:val="00333B86"/>
    <w:rsid w:val="00333B95"/>
    <w:rsid w:val="00333BAC"/>
    <w:rsid w:val="00333BB0"/>
    <w:rsid w:val="00333BC4"/>
    <w:rsid w:val="00333C29"/>
    <w:rsid w:val="00333C6D"/>
    <w:rsid w:val="00333C90"/>
    <w:rsid w:val="00333D04"/>
    <w:rsid w:val="00333D16"/>
    <w:rsid w:val="00333DB9"/>
    <w:rsid w:val="00333DCE"/>
    <w:rsid w:val="00333DF7"/>
    <w:rsid w:val="00333E23"/>
    <w:rsid w:val="00333E24"/>
    <w:rsid w:val="00333E40"/>
    <w:rsid w:val="00333E55"/>
    <w:rsid w:val="00333EA8"/>
    <w:rsid w:val="00333EE9"/>
    <w:rsid w:val="00333F15"/>
    <w:rsid w:val="00333F3C"/>
    <w:rsid w:val="00333F4B"/>
    <w:rsid w:val="00333F67"/>
    <w:rsid w:val="00333F80"/>
    <w:rsid w:val="00333F88"/>
    <w:rsid w:val="00333F8D"/>
    <w:rsid w:val="00333F92"/>
    <w:rsid w:val="00333F9B"/>
    <w:rsid w:val="00333FE0"/>
    <w:rsid w:val="00333FE8"/>
    <w:rsid w:val="00333FF3"/>
    <w:rsid w:val="00334000"/>
    <w:rsid w:val="0033400B"/>
    <w:rsid w:val="0033400C"/>
    <w:rsid w:val="00334081"/>
    <w:rsid w:val="00334082"/>
    <w:rsid w:val="003340CB"/>
    <w:rsid w:val="00334109"/>
    <w:rsid w:val="0033412A"/>
    <w:rsid w:val="00334130"/>
    <w:rsid w:val="0033414B"/>
    <w:rsid w:val="00334164"/>
    <w:rsid w:val="00334166"/>
    <w:rsid w:val="00334174"/>
    <w:rsid w:val="00334179"/>
    <w:rsid w:val="00334182"/>
    <w:rsid w:val="00334183"/>
    <w:rsid w:val="00334196"/>
    <w:rsid w:val="003341C4"/>
    <w:rsid w:val="003341C5"/>
    <w:rsid w:val="003341D1"/>
    <w:rsid w:val="003341EC"/>
    <w:rsid w:val="00334227"/>
    <w:rsid w:val="00334230"/>
    <w:rsid w:val="0033424B"/>
    <w:rsid w:val="00334276"/>
    <w:rsid w:val="0033427E"/>
    <w:rsid w:val="0033428D"/>
    <w:rsid w:val="00334295"/>
    <w:rsid w:val="0033429F"/>
    <w:rsid w:val="003342C6"/>
    <w:rsid w:val="00334381"/>
    <w:rsid w:val="00334390"/>
    <w:rsid w:val="00334398"/>
    <w:rsid w:val="00334402"/>
    <w:rsid w:val="00334426"/>
    <w:rsid w:val="0033442F"/>
    <w:rsid w:val="0033444A"/>
    <w:rsid w:val="00334474"/>
    <w:rsid w:val="00334476"/>
    <w:rsid w:val="0033448A"/>
    <w:rsid w:val="00334495"/>
    <w:rsid w:val="003344B7"/>
    <w:rsid w:val="003344C2"/>
    <w:rsid w:val="003344E8"/>
    <w:rsid w:val="003344EE"/>
    <w:rsid w:val="0033454B"/>
    <w:rsid w:val="00334570"/>
    <w:rsid w:val="00334589"/>
    <w:rsid w:val="003345AD"/>
    <w:rsid w:val="003345C2"/>
    <w:rsid w:val="00334607"/>
    <w:rsid w:val="0033463C"/>
    <w:rsid w:val="0033468F"/>
    <w:rsid w:val="003346A1"/>
    <w:rsid w:val="003346DC"/>
    <w:rsid w:val="00334750"/>
    <w:rsid w:val="0033477F"/>
    <w:rsid w:val="00334782"/>
    <w:rsid w:val="003347A4"/>
    <w:rsid w:val="003347C3"/>
    <w:rsid w:val="003347E0"/>
    <w:rsid w:val="003347E7"/>
    <w:rsid w:val="003347E8"/>
    <w:rsid w:val="003347EF"/>
    <w:rsid w:val="003347FF"/>
    <w:rsid w:val="0033481A"/>
    <w:rsid w:val="00334826"/>
    <w:rsid w:val="00334828"/>
    <w:rsid w:val="003348A1"/>
    <w:rsid w:val="003348A6"/>
    <w:rsid w:val="003348AC"/>
    <w:rsid w:val="003348B8"/>
    <w:rsid w:val="003348D0"/>
    <w:rsid w:val="003348D4"/>
    <w:rsid w:val="003348E5"/>
    <w:rsid w:val="00334920"/>
    <w:rsid w:val="0033492F"/>
    <w:rsid w:val="00334931"/>
    <w:rsid w:val="0033498E"/>
    <w:rsid w:val="003349FB"/>
    <w:rsid w:val="00334A0E"/>
    <w:rsid w:val="00334A75"/>
    <w:rsid w:val="00334A79"/>
    <w:rsid w:val="00334A7A"/>
    <w:rsid w:val="00334A82"/>
    <w:rsid w:val="00334A92"/>
    <w:rsid w:val="00334AEC"/>
    <w:rsid w:val="00334B46"/>
    <w:rsid w:val="00334BC0"/>
    <w:rsid w:val="00334BFB"/>
    <w:rsid w:val="00334C04"/>
    <w:rsid w:val="00334C2B"/>
    <w:rsid w:val="00334C36"/>
    <w:rsid w:val="00334C3F"/>
    <w:rsid w:val="00334C42"/>
    <w:rsid w:val="00334C6C"/>
    <w:rsid w:val="00334CA6"/>
    <w:rsid w:val="00334CD7"/>
    <w:rsid w:val="00334CD8"/>
    <w:rsid w:val="00334CF1"/>
    <w:rsid w:val="00334D09"/>
    <w:rsid w:val="00334D1E"/>
    <w:rsid w:val="00334D29"/>
    <w:rsid w:val="00334D2B"/>
    <w:rsid w:val="00334D2E"/>
    <w:rsid w:val="00334DEF"/>
    <w:rsid w:val="00334DF0"/>
    <w:rsid w:val="00334E68"/>
    <w:rsid w:val="00334EB5"/>
    <w:rsid w:val="00334EBF"/>
    <w:rsid w:val="00334ECA"/>
    <w:rsid w:val="00334ED2"/>
    <w:rsid w:val="00334EE3"/>
    <w:rsid w:val="00334EEF"/>
    <w:rsid w:val="00334F44"/>
    <w:rsid w:val="00334F45"/>
    <w:rsid w:val="00334F5C"/>
    <w:rsid w:val="00334F91"/>
    <w:rsid w:val="00334F96"/>
    <w:rsid w:val="00334FE7"/>
    <w:rsid w:val="003350C6"/>
    <w:rsid w:val="00335141"/>
    <w:rsid w:val="0033519F"/>
    <w:rsid w:val="003351FB"/>
    <w:rsid w:val="00335204"/>
    <w:rsid w:val="00335271"/>
    <w:rsid w:val="0033529E"/>
    <w:rsid w:val="003352E2"/>
    <w:rsid w:val="003352E4"/>
    <w:rsid w:val="003352EA"/>
    <w:rsid w:val="0033532E"/>
    <w:rsid w:val="00335344"/>
    <w:rsid w:val="00335348"/>
    <w:rsid w:val="0033543E"/>
    <w:rsid w:val="0033545B"/>
    <w:rsid w:val="003354A4"/>
    <w:rsid w:val="003354CD"/>
    <w:rsid w:val="00335529"/>
    <w:rsid w:val="0033557C"/>
    <w:rsid w:val="003355C7"/>
    <w:rsid w:val="003355E2"/>
    <w:rsid w:val="003355E3"/>
    <w:rsid w:val="003355F6"/>
    <w:rsid w:val="0033561E"/>
    <w:rsid w:val="0033564C"/>
    <w:rsid w:val="0033565D"/>
    <w:rsid w:val="00335668"/>
    <w:rsid w:val="00335669"/>
    <w:rsid w:val="003356AA"/>
    <w:rsid w:val="003356B1"/>
    <w:rsid w:val="0033571D"/>
    <w:rsid w:val="0033576A"/>
    <w:rsid w:val="00335787"/>
    <w:rsid w:val="0033579D"/>
    <w:rsid w:val="003357D0"/>
    <w:rsid w:val="00335808"/>
    <w:rsid w:val="00335810"/>
    <w:rsid w:val="0033586F"/>
    <w:rsid w:val="00335874"/>
    <w:rsid w:val="00335881"/>
    <w:rsid w:val="0033588B"/>
    <w:rsid w:val="0033588E"/>
    <w:rsid w:val="003358A4"/>
    <w:rsid w:val="003358B0"/>
    <w:rsid w:val="003358D2"/>
    <w:rsid w:val="003358EB"/>
    <w:rsid w:val="00335931"/>
    <w:rsid w:val="00335944"/>
    <w:rsid w:val="00335945"/>
    <w:rsid w:val="00335982"/>
    <w:rsid w:val="003359BB"/>
    <w:rsid w:val="00335A08"/>
    <w:rsid w:val="00335A2E"/>
    <w:rsid w:val="00335A3B"/>
    <w:rsid w:val="00335A4F"/>
    <w:rsid w:val="00335A5E"/>
    <w:rsid w:val="00335A89"/>
    <w:rsid w:val="00335AAD"/>
    <w:rsid w:val="00335ABB"/>
    <w:rsid w:val="00335ADB"/>
    <w:rsid w:val="00335ADC"/>
    <w:rsid w:val="00335AE7"/>
    <w:rsid w:val="00335B27"/>
    <w:rsid w:val="00335B28"/>
    <w:rsid w:val="00335BA2"/>
    <w:rsid w:val="00335BA3"/>
    <w:rsid w:val="00335BBC"/>
    <w:rsid w:val="00335BD4"/>
    <w:rsid w:val="00335BEE"/>
    <w:rsid w:val="00335BF2"/>
    <w:rsid w:val="00335BF7"/>
    <w:rsid w:val="00335BFF"/>
    <w:rsid w:val="00335C45"/>
    <w:rsid w:val="00335C7B"/>
    <w:rsid w:val="00335C91"/>
    <w:rsid w:val="00335CCC"/>
    <w:rsid w:val="00335CDD"/>
    <w:rsid w:val="00335D5A"/>
    <w:rsid w:val="00335D85"/>
    <w:rsid w:val="00335DA5"/>
    <w:rsid w:val="00335DAE"/>
    <w:rsid w:val="00335DAF"/>
    <w:rsid w:val="00335DB5"/>
    <w:rsid w:val="00335DC3"/>
    <w:rsid w:val="00335DD4"/>
    <w:rsid w:val="00335E24"/>
    <w:rsid w:val="00335E25"/>
    <w:rsid w:val="00335E6F"/>
    <w:rsid w:val="00335E70"/>
    <w:rsid w:val="00335E74"/>
    <w:rsid w:val="00335E9F"/>
    <w:rsid w:val="00335F14"/>
    <w:rsid w:val="00335F2D"/>
    <w:rsid w:val="00335F3C"/>
    <w:rsid w:val="00335F3F"/>
    <w:rsid w:val="00335F45"/>
    <w:rsid w:val="00335F8C"/>
    <w:rsid w:val="00335FD5"/>
    <w:rsid w:val="00336026"/>
    <w:rsid w:val="00336042"/>
    <w:rsid w:val="00336055"/>
    <w:rsid w:val="00336058"/>
    <w:rsid w:val="00336065"/>
    <w:rsid w:val="0033607D"/>
    <w:rsid w:val="00336093"/>
    <w:rsid w:val="003360D3"/>
    <w:rsid w:val="003360E4"/>
    <w:rsid w:val="003361A5"/>
    <w:rsid w:val="003361A7"/>
    <w:rsid w:val="003361AD"/>
    <w:rsid w:val="003361D4"/>
    <w:rsid w:val="00336205"/>
    <w:rsid w:val="00336239"/>
    <w:rsid w:val="0033625B"/>
    <w:rsid w:val="00336270"/>
    <w:rsid w:val="00336271"/>
    <w:rsid w:val="00336274"/>
    <w:rsid w:val="0033629B"/>
    <w:rsid w:val="003362BA"/>
    <w:rsid w:val="003362BE"/>
    <w:rsid w:val="00336329"/>
    <w:rsid w:val="0033632D"/>
    <w:rsid w:val="0033633C"/>
    <w:rsid w:val="0033638B"/>
    <w:rsid w:val="00336395"/>
    <w:rsid w:val="0033640C"/>
    <w:rsid w:val="00336433"/>
    <w:rsid w:val="00336444"/>
    <w:rsid w:val="0033644C"/>
    <w:rsid w:val="0033647A"/>
    <w:rsid w:val="0033648C"/>
    <w:rsid w:val="003364A1"/>
    <w:rsid w:val="00336529"/>
    <w:rsid w:val="0033653A"/>
    <w:rsid w:val="00336542"/>
    <w:rsid w:val="00336549"/>
    <w:rsid w:val="003365A2"/>
    <w:rsid w:val="003365EA"/>
    <w:rsid w:val="003365F4"/>
    <w:rsid w:val="003365FD"/>
    <w:rsid w:val="00336605"/>
    <w:rsid w:val="00336615"/>
    <w:rsid w:val="0033663E"/>
    <w:rsid w:val="00336680"/>
    <w:rsid w:val="00336689"/>
    <w:rsid w:val="003366B7"/>
    <w:rsid w:val="00336718"/>
    <w:rsid w:val="00336725"/>
    <w:rsid w:val="0033675C"/>
    <w:rsid w:val="00336795"/>
    <w:rsid w:val="003367AA"/>
    <w:rsid w:val="00336802"/>
    <w:rsid w:val="00336877"/>
    <w:rsid w:val="003368A0"/>
    <w:rsid w:val="003368C3"/>
    <w:rsid w:val="003368E5"/>
    <w:rsid w:val="00336904"/>
    <w:rsid w:val="003369B6"/>
    <w:rsid w:val="00336A03"/>
    <w:rsid w:val="00336A0F"/>
    <w:rsid w:val="00336A28"/>
    <w:rsid w:val="00336A5F"/>
    <w:rsid w:val="00336A9E"/>
    <w:rsid w:val="00336AB4"/>
    <w:rsid w:val="00336AD3"/>
    <w:rsid w:val="00336B20"/>
    <w:rsid w:val="00336B2D"/>
    <w:rsid w:val="00336B63"/>
    <w:rsid w:val="00336BA6"/>
    <w:rsid w:val="00336BBC"/>
    <w:rsid w:val="00336C1F"/>
    <w:rsid w:val="00336C66"/>
    <w:rsid w:val="00336C8D"/>
    <w:rsid w:val="00336CAE"/>
    <w:rsid w:val="00336CD4"/>
    <w:rsid w:val="00336CD5"/>
    <w:rsid w:val="00336CF0"/>
    <w:rsid w:val="00336D1E"/>
    <w:rsid w:val="00336D21"/>
    <w:rsid w:val="00336D6C"/>
    <w:rsid w:val="00336E03"/>
    <w:rsid w:val="00336E15"/>
    <w:rsid w:val="00336E39"/>
    <w:rsid w:val="00336E5B"/>
    <w:rsid w:val="00336E8E"/>
    <w:rsid w:val="00336EA2"/>
    <w:rsid w:val="00336EA5"/>
    <w:rsid w:val="00336EC3"/>
    <w:rsid w:val="00336F19"/>
    <w:rsid w:val="00336F1A"/>
    <w:rsid w:val="00336F1C"/>
    <w:rsid w:val="00336F2D"/>
    <w:rsid w:val="00336F33"/>
    <w:rsid w:val="00336F45"/>
    <w:rsid w:val="00336FA1"/>
    <w:rsid w:val="00336FCD"/>
    <w:rsid w:val="0033704C"/>
    <w:rsid w:val="00337062"/>
    <w:rsid w:val="0033707E"/>
    <w:rsid w:val="00337085"/>
    <w:rsid w:val="00337089"/>
    <w:rsid w:val="003370B5"/>
    <w:rsid w:val="003370CA"/>
    <w:rsid w:val="003370DA"/>
    <w:rsid w:val="00337102"/>
    <w:rsid w:val="00337107"/>
    <w:rsid w:val="00337114"/>
    <w:rsid w:val="00337164"/>
    <w:rsid w:val="00337167"/>
    <w:rsid w:val="00337175"/>
    <w:rsid w:val="003371D3"/>
    <w:rsid w:val="00337293"/>
    <w:rsid w:val="00337296"/>
    <w:rsid w:val="0033729F"/>
    <w:rsid w:val="003372AE"/>
    <w:rsid w:val="003372B0"/>
    <w:rsid w:val="003372CD"/>
    <w:rsid w:val="003372DB"/>
    <w:rsid w:val="00337310"/>
    <w:rsid w:val="00337329"/>
    <w:rsid w:val="0033732E"/>
    <w:rsid w:val="0033738F"/>
    <w:rsid w:val="003373A4"/>
    <w:rsid w:val="003373BC"/>
    <w:rsid w:val="003373BD"/>
    <w:rsid w:val="0033747D"/>
    <w:rsid w:val="00337488"/>
    <w:rsid w:val="003374AA"/>
    <w:rsid w:val="003374BB"/>
    <w:rsid w:val="003374D6"/>
    <w:rsid w:val="003374EB"/>
    <w:rsid w:val="003374F3"/>
    <w:rsid w:val="00337501"/>
    <w:rsid w:val="00337515"/>
    <w:rsid w:val="00337569"/>
    <w:rsid w:val="003375AA"/>
    <w:rsid w:val="003375AB"/>
    <w:rsid w:val="003375B5"/>
    <w:rsid w:val="003375C2"/>
    <w:rsid w:val="003375D3"/>
    <w:rsid w:val="003375E5"/>
    <w:rsid w:val="003375E8"/>
    <w:rsid w:val="0033767E"/>
    <w:rsid w:val="003376B7"/>
    <w:rsid w:val="003376E9"/>
    <w:rsid w:val="0033775C"/>
    <w:rsid w:val="00337766"/>
    <w:rsid w:val="00337789"/>
    <w:rsid w:val="00337797"/>
    <w:rsid w:val="003377AB"/>
    <w:rsid w:val="003377CC"/>
    <w:rsid w:val="003377DF"/>
    <w:rsid w:val="003377F1"/>
    <w:rsid w:val="003377FE"/>
    <w:rsid w:val="00337834"/>
    <w:rsid w:val="00337863"/>
    <w:rsid w:val="00337891"/>
    <w:rsid w:val="0033789E"/>
    <w:rsid w:val="003378A7"/>
    <w:rsid w:val="003378CE"/>
    <w:rsid w:val="0033798C"/>
    <w:rsid w:val="003379A0"/>
    <w:rsid w:val="003379B6"/>
    <w:rsid w:val="003379D3"/>
    <w:rsid w:val="003379F6"/>
    <w:rsid w:val="003379FB"/>
    <w:rsid w:val="00337A31"/>
    <w:rsid w:val="00337A59"/>
    <w:rsid w:val="00337A8F"/>
    <w:rsid w:val="00337AA0"/>
    <w:rsid w:val="00337AB3"/>
    <w:rsid w:val="00337ABA"/>
    <w:rsid w:val="00337AC4"/>
    <w:rsid w:val="00337AE0"/>
    <w:rsid w:val="00337AF8"/>
    <w:rsid w:val="00337B1A"/>
    <w:rsid w:val="00337B45"/>
    <w:rsid w:val="00337B52"/>
    <w:rsid w:val="00337B6A"/>
    <w:rsid w:val="00337B83"/>
    <w:rsid w:val="00337C29"/>
    <w:rsid w:val="00337C4B"/>
    <w:rsid w:val="00337C6C"/>
    <w:rsid w:val="00337C81"/>
    <w:rsid w:val="00337C91"/>
    <w:rsid w:val="00337C9A"/>
    <w:rsid w:val="00337C9C"/>
    <w:rsid w:val="00337CA3"/>
    <w:rsid w:val="00337CB7"/>
    <w:rsid w:val="00337CC4"/>
    <w:rsid w:val="00337CEE"/>
    <w:rsid w:val="00337D04"/>
    <w:rsid w:val="00337D44"/>
    <w:rsid w:val="00337D7C"/>
    <w:rsid w:val="00337D91"/>
    <w:rsid w:val="00337D99"/>
    <w:rsid w:val="00337DA0"/>
    <w:rsid w:val="00337DAA"/>
    <w:rsid w:val="00337DC6"/>
    <w:rsid w:val="00337E21"/>
    <w:rsid w:val="00337E35"/>
    <w:rsid w:val="00337E54"/>
    <w:rsid w:val="00337E58"/>
    <w:rsid w:val="00337E62"/>
    <w:rsid w:val="00337E9E"/>
    <w:rsid w:val="00337E9F"/>
    <w:rsid w:val="00337EA0"/>
    <w:rsid w:val="00337F3A"/>
    <w:rsid w:val="00337F69"/>
    <w:rsid w:val="00337FD8"/>
    <w:rsid w:val="00337FE4"/>
    <w:rsid w:val="00340018"/>
    <w:rsid w:val="00340037"/>
    <w:rsid w:val="00340045"/>
    <w:rsid w:val="00340055"/>
    <w:rsid w:val="00340065"/>
    <w:rsid w:val="0034008A"/>
    <w:rsid w:val="003400A8"/>
    <w:rsid w:val="00340120"/>
    <w:rsid w:val="00340122"/>
    <w:rsid w:val="00340137"/>
    <w:rsid w:val="0034013A"/>
    <w:rsid w:val="00340154"/>
    <w:rsid w:val="00340160"/>
    <w:rsid w:val="00340190"/>
    <w:rsid w:val="003401AB"/>
    <w:rsid w:val="003401B9"/>
    <w:rsid w:val="003401F1"/>
    <w:rsid w:val="00340215"/>
    <w:rsid w:val="00340239"/>
    <w:rsid w:val="00340275"/>
    <w:rsid w:val="003402C5"/>
    <w:rsid w:val="003402FD"/>
    <w:rsid w:val="00340302"/>
    <w:rsid w:val="00340303"/>
    <w:rsid w:val="0034032F"/>
    <w:rsid w:val="0034034A"/>
    <w:rsid w:val="003403F9"/>
    <w:rsid w:val="00340422"/>
    <w:rsid w:val="00340441"/>
    <w:rsid w:val="0034046D"/>
    <w:rsid w:val="003404A2"/>
    <w:rsid w:val="003404B8"/>
    <w:rsid w:val="003404BB"/>
    <w:rsid w:val="003404DB"/>
    <w:rsid w:val="003404E7"/>
    <w:rsid w:val="00340532"/>
    <w:rsid w:val="0034057A"/>
    <w:rsid w:val="00340589"/>
    <w:rsid w:val="00340596"/>
    <w:rsid w:val="003405BE"/>
    <w:rsid w:val="00340602"/>
    <w:rsid w:val="00340625"/>
    <w:rsid w:val="0034062C"/>
    <w:rsid w:val="0034062F"/>
    <w:rsid w:val="003406E2"/>
    <w:rsid w:val="003406EA"/>
    <w:rsid w:val="0034070F"/>
    <w:rsid w:val="00340717"/>
    <w:rsid w:val="00340735"/>
    <w:rsid w:val="0034074E"/>
    <w:rsid w:val="0034076B"/>
    <w:rsid w:val="00340777"/>
    <w:rsid w:val="003407C4"/>
    <w:rsid w:val="003407CC"/>
    <w:rsid w:val="003407E1"/>
    <w:rsid w:val="00340866"/>
    <w:rsid w:val="003408AF"/>
    <w:rsid w:val="003408BC"/>
    <w:rsid w:val="003408CC"/>
    <w:rsid w:val="003408D3"/>
    <w:rsid w:val="003408F8"/>
    <w:rsid w:val="00340905"/>
    <w:rsid w:val="00340907"/>
    <w:rsid w:val="00340965"/>
    <w:rsid w:val="003409A9"/>
    <w:rsid w:val="003409EB"/>
    <w:rsid w:val="003409F1"/>
    <w:rsid w:val="003409FB"/>
    <w:rsid w:val="00340A0A"/>
    <w:rsid w:val="00340A22"/>
    <w:rsid w:val="00340A41"/>
    <w:rsid w:val="00340A53"/>
    <w:rsid w:val="00340A73"/>
    <w:rsid w:val="00340A94"/>
    <w:rsid w:val="00340AA9"/>
    <w:rsid w:val="00340ADF"/>
    <w:rsid w:val="00340AF5"/>
    <w:rsid w:val="00340B47"/>
    <w:rsid w:val="00340B56"/>
    <w:rsid w:val="00340B7E"/>
    <w:rsid w:val="00340B89"/>
    <w:rsid w:val="00340BCF"/>
    <w:rsid w:val="00340C75"/>
    <w:rsid w:val="00340CA7"/>
    <w:rsid w:val="00340CAF"/>
    <w:rsid w:val="00340CD3"/>
    <w:rsid w:val="00340D54"/>
    <w:rsid w:val="00340D83"/>
    <w:rsid w:val="00340DA6"/>
    <w:rsid w:val="00340DB4"/>
    <w:rsid w:val="00340DBD"/>
    <w:rsid w:val="00340DBE"/>
    <w:rsid w:val="00340DC5"/>
    <w:rsid w:val="00340DD9"/>
    <w:rsid w:val="00340DDF"/>
    <w:rsid w:val="00340DE3"/>
    <w:rsid w:val="00340E3C"/>
    <w:rsid w:val="00340E3D"/>
    <w:rsid w:val="00340E51"/>
    <w:rsid w:val="00340EA6"/>
    <w:rsid w:val="00340FB2"/>
    <w:rsid w:val="0034103F"/>
    <w:rsid w:val="003410B3"/>
    <w:rsid w:val="003410CE"/>
    <w:rsid w:val="003410E3"/>
    <w:rsid w:val="003410E5"/>
    <w:rsid w:val="003410FF"/>
    <w:rsid w:val="00341110"/>
    <w:rsid w:val="0034115F"/>
    <w:rsid w:val="00341166"/>
    <w:rsid w:val="00341175"/>
    <w:rsid w:val="00341184"/>
    <w:rsid w:val="0034118A"/>
    <w:rsid w:val="0034125A"/>
    <w:rsid w:val="00341262"/>
    <w:rsid w:val="003412C7"/>
    <w:rsid w:val="0034130A"/>
    <w:rsid w:val="0034130B"/>
    <w:rsid w:val="0034133F"/>
    <w:rsid w:val="0034135E"/>
    <w:rsid w:val="00341380"/>
    <w:rsid w:val="00341391"/>
    <w:rsid w:val="0034139B"/>
    <w:rsid w:val="003413A0"/>
    <w:rsid w:val="003413CA"/>
    <w:rsid w:val="00341422"/>
    <w:rsid w:val="00341464"/>
    <w:rsid w:val="00341483"/>
    <w:rsid w:val="00341487"/>
    <w:rsid w:val="003414CC"/>
    <w:rsid w:val="003414FA"/>
    <w:rsid w:val="00341500"/>
    <w:rsid w:val="00341525"/>
    <w:rsid w:val="00341539"/>
    <w:rsid w:val="00341544"/>
    <w:rsid w:val="00341560"/>
    <w:rsid w:val="00341563"/>
    <w:rsid w:val="00341585"/>
    <w:rsid w:val="003415E7"/>
    <w:rsid w:val="0034162D"/>
    <w:rsid w:val="0034163D"/>
    <w:rsid w:val="0034168E"/>
    <w:rsid w:val="003416B1"/>
    <w:rsid w:val="003416B4"/>
    <w:rsid w:val="003416BB"/>
    <w:rsid w:val="003416D2"/>
    <w:rsid w:val="00341710"/>
    <w:rsid w:val="00341737"/>
    <w:rsid w:val="00341797"/>
    <w:rsid w:val="003417A4"/>
    <w:rsid w:val="003417D8"/>
    <w:rsid w:val="003417DC"/>
    <w:rsid w:val="003417E7"/>
    <w:rsid w:val="003417EC"/>
    <w:rsid w:val="003417F8"/>
    <w:rsid w:val="00341805"/>
    <w:rsid w:val="00341810"/>
    <w:rsid w:val="0034184D"/>
    <w:rsid w:val="00341871"/>
    <w:rsid w:val="00341879"/>
    <w:rsid w:val="003418A7"/>
    <w:rsid w:val="003418AB"/>
    <w:rsid w:val="003418E7"/>
    <w:rsid w:val="00341912"/>
    <w:rsid w:val="00341932"/>
    <w:rsid w:val="00341939"/>
    <w:rsid w:val="0034193F"/>
    <w:rsid w:val="0034194F"/>
    <w:rsid w:val="00341998"/>
    <w:rsid w:val="003419E1"/>
    <w:rsid w:val="003419E3"/>
    <w:rsid w:val="00341A0E"/>
    <w:rsid w:val="00341A0F"/>
    <w:rsid w:val="00341A42"/>
    <w:rsid w:val="00341A55"/>
    <w:rsid w:val="00341A69"/>
    <w:rsid w:val="00341A9C"/>
    <w:rsid w:val="00341AAD"/>
    <w:rsid w:val="00341AE5"/>
    <w:rsid w:val="00341B24"/>
    <w:rsid w:val="00341B37"/>
    <w:rsid w:val="00341B59"/>
    <w:rsid w:val="00341B64"/>
    <w:rsid w:val="00341B6A"/>
    <w:rsid w:val="00341B6D"/>
    <w:rsid w:val="00341B90"/>
    <w:rsid w:val="00341B93"/>
    <w:rsid w:val="00341BB1"/>
    <w:rsid w:val="00341BDC"/>
    <w:rsid w:val="00341C55"/>
    <w:rsid w:val="00341C80"/>
    <w:rsid w:val="00341CA7"/>
    <w:rsid w:val="00341CBA"/>
    <w:rsid w:val="00341CE2"/>
    <w:rsid w:val="00341CE6"/>
    <w:rsid w:val="00341D03"/>
    <w:rsid w:val="00341D2B"/>
    <w:rsid w:val="00341D78"/>
    <w:rsid w:val="00341D8E"/>
    <w:rsid w:val="00341D91"/>
    <w:rsid w:val="00341E06"/>
    <w:rsid w:val="00341E46"/>
    <w:rsid w:val="00341E7B"/>
    <w:rsid w:val="00341E82"/>
    <w:rsid w:val="00341EB5"/>
    <w:rsid w:val="00341F12"/>
    <w:rsid w:val="00341F30"/>
    <w:rsid w:val="00341F53"/>
    <w:rsid w:val="00341F55"/>
    <w:rsid w:val="00341F9D"/>
    <w:rsid w:val="00341FF1"/>
    <w:rsid w:val="00342004"/>
    <w:rsid w:val="00342086"/>
    <w:rsid w:val="003420AB"/>
    <w:rsid w:val="003420C3"/>
    <w:rsid w:val="003420D0"/>
    <w:rsid w:val="003420DA"/>
    <w:rsid w:val="00342102"/>
    <w:rsid w:val="00342126"/>
    <w:rsid w:val="0034213B"/>
    <w:rsid w:val="0034213F"/>
    <w:rsid w:val="00342152"/>
    <w:rsid w:val="00342178"/>
    <w:rsid w:val="0034217F"/>
    <w:rsid w:val="00342187"/>
    <w:rsid w:val="003421C3"/>
    <w:rsid w:val="003421D0"/>
    <w:rsid w:val="003421E5"/>
    <w:rsid w:val="00342263"/>
    <w:rsid w:val="00342282"/>
    <w:rsid w:val="00342295"/>
    <w:rsid w:val="0034229F"/>
    <w:rsid w:val="003422A6"/>
    <w:rsid w:val="003422B3"/>
    <w:rsid w:val="003422BC"/>
    <w:rsid w:val="003422E9"/>
    <w:rsid w:val="003422EE"/>
    <w:rsid w:val="003422F2"/>
    <w:rsid w:val="00342386"/>
    <w:rsid w:val="003423FE"/>
    <w:rsid w:val="0034242A"/>
    <w:rsid w:val="00342437"/>
    <w:rsid w:val="00342441"/>
    <w:rsid w:val="00342466"/>
    <w:rsid w:val="00342559"/>
    <w:rsid w:val="00342562"/>
    <w:rsid w:val="0034256A"/>
    <w:rsid w:val="00342574"/>
    <w:rsid w:val="00342589"/>
    <w:rsid w:val="00342591"/>
    <w:rsid w:val="003425BF"/>
    <w:rsid w:val="0034261B"/>
    <w:rsid w:val="00342632"/>
    <w:rsid w:val="0034267E"/>
    <w:rsid w:val="003426D1"/>
    <w:rsid w:val="003426D2"/>
    <w:rsid w:val="003426EC"/>
    <w:rsid w:val="00342730"/>
    <w:rsid w:val="00342761"/>
    <w:rsid w:val="003427A6"/>
    <w:rsid w:val="003427C5"/>
    <w:rsid w:val="003427E6"/>
    <w:rsid w:val="00342823"/>
    <w:rsid w:val="00342843"/>
    <w:rsid w:val="00342865"/>
    <w:rsid w:val="00342889"/>
    <w:rsid w:val="0034289D"/>
    <w:rsid w:val="003428BE"/>
    <w:rsid w:val="003428C5"/>
    <w:rsid w:val="00342960"/>
    <w:rsid w:val="00342A51"/>
    <w:rsid w:val="00342A57"/>
    <w:rsid w:val="00342A5A"/>
    <w:rsid w:val="00342A67"/>
    <w:rsid w:val="00342A76"/>
    <w:rsid w:val="00342AB2"/>
    <w:rsid w:val="00342AB6"/>
    <w:rsid w:val="00342AC7"/>
    <w:rsid w:val="00342B06"/>
    <w:rsid w:val="00342B56"/>
    <w:rsid w:val="00342B57"/>
    <w:rsid w:val="00342B6A"/>
    <w:rsid w:val="00342B96"/>
    <w:rsid w:val="00342BC7"/>
    <w:rsid w:val="00342BCD"/>
    <w:rsid w:val="00342BD7"/>
    <w:rsid w:val="00342C5D"/>
    <w:rsid w:val="00342C73"/>
    <w:rsid w:val="00342CB7"/>
    <w:rsid w:val="00342CE3"/>
    <w:rsid w:val="00342D0B"/>
    <w:rsid w:val="00342D5D"/>
    <w:rsid w:val="00342D7A"/>
    <w:rsid w:val="00342D81"/>
    <w:rsid w:val="00342D9F"/>
    <w:rsid w:val="00342E52"/>
    <w:rsid w:val="00342EA8"/>
    <w:rsid w:val="00342EAC"/>
    <w:rsid w:val="00342F79"/>
    <w:rsid w:val="00343000"/>
    <w:rsid w:val="0034306F"/>
    <w:rsid w:val="0034307F"/>
    <w:rsid w:val="003430B1"/>
    <w:rsid w:val="003430E5"/>
    <w:rsid w:val="00343130"/>
    <w:rsid w:val="0034314C"/>
    <w:rsid w:val="00343196"/>
    <w:rsid w:val="003431D0"/>
    <w:rsid w:val="003431DB"/>
    <w:rsid w:val="0034321C"/>
    <w:rsid w:val="00343226"/>
    <w:rsid w:val="00343228"/>
    <w:rsid w:val="0034325D"/>
    <w:rsid w:val="00343264"/>
    <w:rsid w:val="00343274"/>
    <w:rsid w:val="00343276"/>
    <w:rsid w:val="00343281"/>
    <w:rsid w:val="003432D8"/>
    <w:rsid w:val="00343319"/>
    <w:rsid w:val="0034332D"/>
    <w:rsid w:val="00343330"/>
    <w:rsid w:val="0034334F"/>
    <w:rsid w:val="00343363"/>
    <w:rsid w:val="00343366"/>
    <w:rsid w:val="003433AC"/>
    <w:rsid w:val="003433B1"/>
    <w:rsid w:val="003433B5"/>
    <w:rsid w:val="0034345B"/>
    <w:rsid w:val="00343486"/>
    <w:rsid w:val="0034349E"/>
    <w:rsid w:val="003434DF"/>
    <w:rsid w:val="00343503"/>
    <w:rsid w:val="00343506"/>
    <w:rsid w:val="0034351B"/>
    <w:rsid w:val="00343568"/>
    <w:rsid w:val="00343579"/>
    <w:rsid w:val="00343581"/>
    <w:rsid w:val="003435F1"/>
    <w:rsid w:val="003435FD"/>
    <w:rsid w:val="0034363A"/>
    <w:rsid w:val="0034365D"/>
    <w:rsid w:val="00343664"/>
    <w:rsid w:val="00343669"/>
    <w:rsid w:val="003436CC"/>
    <w:rsid w:val="003436EF"/>
    <w:rsid w:val="003436FC"/>
    <w:rsid w:val="00343762"/>
    <w:rsid w:val="003437CF"/>
    <w:rsid w:val="003437EB"/>
    <w:rsid w:val="0034381B"/>
    <w:rsid w:val="00343829"/>
    <w:rsid w:val="0034382F"/>
    <w:rsid w:val="0034385D"/>
    <w:rsid w:val="00343887"/>
    <w:rsid w:val="00343892"/>
    <w:rsid w:val="003438AD"/>
    <w:rsid w:val="003438CA"/>
    <w:rsid w:val="00343907"/>
    <w:rsid w:val="00343908"/>
    <w:rsid w:val="00343926"/>
    <w:rsid w:val="0034392C"/>
    <w:rsid w:val="00343959"/>
    <w:rsid w:val="00343965"/>
    <w:rsid w:val="00343970"/>
    <w:rsid w:val="003439B3"/>
    <w:rsid w:val="003439DF"/>
    <w:rsid w:val="00343A24"/>
    <w:rsid w:val="00343A3A"/>
    <w:rsid w:val="00343A5A"/>
    <w:rsid w:val="00343A7B"/>
    <w:rsid w:val="00343A7F"/>
    <w:rsid w:val="00343AE7"/>
    <w:rsid w:val="00343AED"/>
    <w:rsid w:val="00343B1A"/>
    <w:rsid w:val="00343B21"/>
    <w:rsid w:val="00343BFF"/>
    <w:rsid w:val="00343C2E"/>
    <w:rsid w:val="00343C71"/>
    <w:rsid w:val="00343CC2"/>
    <w:rsid w:val="00343D31"/>
    <w:rsid w:val="00343D39"/>
    <w:rsid w:val="00343D3F"/>
    <w:rsid w:val="00343D42"/>
    <w:rsid w:val="00343D6E"/>
    <w:rsid w:val="00343D8F"/>
    <w:rsid w:val="00343DAB"/>
    <w:rsid w:val="00343DEA"/>
    <w:rsid w:val="00343DF5"/>
    <w:rsid w:val="00343E4B"/>
    <w:rsid w:val="00343E58"/>
    <w:rsid w:val="00343E62"/>
    <w:rsid w:val="00343E8B"/>
    <w:rsid w:val="00343EA8"/>
    <w:rsid w:val="00343ED3"/>
    <w:rsid w:val="00343EE3"/>
    <w:rsid w:val="00343F16"/>
    <w:rsid w:val="00343F26"/>
    <w:rsid w:val="00343F4E"/>
    <w:rsid w:val="00343F50"/>
    <w:rsid w:val="00343F66"/>
    <w:rsid w:val="00343F71"/>
    <w:rsid w:val="00343F9F"/>
    <w:rsid w:val="00343FA2"/>
    <w:rsid w:val="00343FEE"/>
    <w:rsid w:val="00343FFF"/>
    <w:rsid w:val="00344042"/>
    <w:rsid w:val="003440A2"/>
    <w:rsid w:val="003440A5"/>
    <w:rsid w:val="003440B2"/>
    <w:rsid w:val="003440B7"/>
    <w:rsid w:val="003440E4"/>
    <w:rsid w:val="003440E5"/>
    <w:rsid w:val="003440E7"/>
    <w:rsid w:val="003440F9"/>
    <w:rsid w:val="00344126"/>
    <w:rsid w:val="0034415B"/>
    <w:rsid w:val="0034415D"/>
    <w:rsid w:val="0034415F"/>
    <w:rsid w:val="0034416E"/>
    <w:rsid w:val="0034417B"/>
    <w:rsid w:val="0034418E"/>
    <w:rsid w:val="003441C4"/>
    <w:rsid w:val="003441F9"/>
    <w:rsid w:val="0034420E"/>
    <w:rsid w:val="00344233"/>
    <w:rsid w:val="00344277"/>
    <w:rsid w:val="003442A0"/>
    <w:rsid w:val="003442A6"/>
    <w:rsid w:val="003442D0"/>
    <w:rsid w:val="0034431B"/>
    <w:rsid w:val="0034437D"/>
    <w:rsid w:val="003443AE"/>
    <w:rsid w:val="003443C0"/>
    <w:rsid w:val="003443FB"/>
    <w:rsid w:val="00344409"/>
    <w:rsid w:val="00344440"/>
    <w:rsid w:val="00344479"/>
    <w:rsid w:val="00344498"/>
    <w:rsid w:val="0034449F"/>
    <w:rsid w:val="003444E7"/>
    <w:rsid w:val="00344502"/>
    <w:rsid w:val="00344509"/>
    <w:rsid w:val="003445AB"/>
    <w:rsid w:val="003445D3"/>
    <w:rsid w:val="00344611"/>
    <w:rsid w:val="00344666"/>
    <w:rsid w:val="003446B4"/>
    <w:rsid w:val="003446CE"/>
    <w:rsid w:val="003446F8"/>
    <w:rsid w:val="00344719"/>
    <w:rsid w:val="0034472B"/>
    <w:rsid w:val="00344731"/>
    <w:rsid w:val="00344769"/>
    <w:rsid w:val="00344771"/>
    <w:rsid w:val="003447C1"/>
    <w:rsid w:val="003447CA"/>
    <w:rsid w:val="00344831"/>
    <w:rsid w:val="00344845"/>
    <w:rsid w:val="0034487D"/>
    <w:rsid w:val="0034488F"/>
    <w:rsid w:val="003448B1"/>
    <w:rsid w:val="003448D3"/>
    <w:rsid w:val="003448FE"/>
    <w:rsid w:val="00344917"/>
    <w:rsid w:val="00344992"/>
    <w:rsid w:val="0034499B"/>
    <w:rsid w:val="003449AB"/>
    <w:rsid w:val="003449C5"/>
    <w:rsid w:val="003449FC"/>
    <w:rsid w:val="00344A05"/>
    <w:rsid w:val="00344A2A"/>
    <w:rsid w:val="00344A30"/>
    <w:rsid w:val="00344A56"/>
    <w:rsid w:val="00344A62"/>
    <w:rsid w:val="00344A92"/>
    <w:rsid w:val="00344A95"/>
    <w:rsid w:val="00344A9A"/>
    <w:rsid w:val="00344B0C"/>
    <w:rsid w:val="00344B2D"/>
    <w:rsid w:val="00344B4A"/>
    <w:rsid w:val="00344B57"/>
    <w:rsid w:val="00344B63"/>
    <w:rsid w:val="00344B6D"/>
    <w:rsid w:val="00344B6E"/>
    <w:rsid w:val="00344B89"/>
    <w:rsid w:val="00344B8C"/>
    <w:rsid w:val="00344B91"/>
    <w:rsid w:val="00344C17"/>
    <w:rsid w:val="00344C80"/>
    <w:rsid w:val="00344C83"/>
    <w:rsid w:val="00344CA0"/>
    <w:rsid w:val="00344CB3"/>
    <w:rsid w:val="00344CC4"/>
    <w:rsid w:val="00344CCA"/>
    <w:rsid w:val="00344CE0"/>
    <w:rsid w:val="00344CE9"/>
    <w:rsid w:val="00344CF9"/>
    <w:rsid w:val="00344D33"/>
    <w:rsid w:val="00344D49"/>
    <w:rsid w:val="00344D68"/>
    <w:rsid w:val="00344D9D"/>
    <w:rsid w:val="00344DB1"/>
    <w:rsid w:val="00344DBF"/>
    <w:rsid w:val="00344DC0"/>
    <w:rsid w:val="00344DE1"/>
    <w:rsid w:val="00344DE2"/>
    <w:rsid w:val="00344E0D"/>
    <w:rsid w:val="00344E19"/>
    <w:rsid w:val="00344E1D"/>
    <w:rsid w:val="00344E36"/>
    <w:rsid w:val="00344E61"/>
    <w:rsid w:val="00344E7E"/>
    <w:rsid w:val="00344E8F"/>
    <w:rsid w:val="00344E93"/>
    <w:rsid w:val="00344E98"/>
    <w:rsid w:val="00344EC5"/>
    <w:rsid w:val="00344EE4"/>
    <w:rsid w:val="00344F0B"/>
    <w:rsid w:val="00344F63"/>
    <w:rsid w:val="00344F67"/>
    <w:rsid w:val="00344F68"/>
    <w:rsid w:val="00344F6A"/>
    <w:rsid w:val="00344FA8"/>
    <w:rsid w:val="00344FBC"/>
    <w:rsid w:val="00344FDB"/>
    <w:rsid w:val="0034500F"/>
    <w:rsid w:val="0034502E"/>
    <w:rsid w:val="0034506F"/>
    <w:rsid w:val="003450CA"/>
    <w:rsid w:val="0034513E"/>
    <w:rsid w:val="00345142"/>
    <w:rsid w:val="0034515A"/>
    <w:rsid w:val="0034516E"/>
    <w:rsid w:val="003451D6"/>
    <w:rsid w:val="00345272"/>
    <w:rsid w:val="0034527E"/>
    <w:rsid w:val="003452E8"/>
    <w:rsid w:val="00345317"/>
    <w:rsid w:val="00345342"/>
    <w:rsid w:val="00345355"/>
    <w:rsid w:val="00345394"/>
    <w:rsid w:val="00345399"/>
    <w:rsid w:val="003453B6"/>
    <w:rsid w:val="003453B7"/>
    <w:rsid w:val="003453B9"/>
    <w:rsid w:val="003453D6"/>
    <w:rsid w:val="003453E3"/>
    <w:rsid w:val="003453E8"/>
    <w:rsid w:val="003453F6"/>
    <w:rsid w:val="00345427"/>
    <w:rsid w:val="0034543A"/>
    <w:rsid w:val="00345460"/>
    <w:rsid w:val="00345472"/>
    <w:rsid w:val="00345474"/>
    <w:rsid w:val="00345497"/>
    <w:rsid w:val="003454A4"/>
    <w:rsid w:val="003454F2"/>
    <w:rsid w:val="0034552A"/>
    <w:rsid w:val="00345541"/>
    <w:rsid w:val="00345561"/>
    <w:rsid w:val="00345572"/>
    <w:rsid w:val="003455C8"/>
    <w:rsid w:val="003455E2"/>
    <w:rsid w:val="003455FB"/>
    <w:rsid w:val="00345641"/>
    <w:rsid w:val="00345668"/>
    <w:rsid w:val="0034567C"/>
    <w:rsid w:val="003456B5"/>
    <w:rsid w:val="003456F3"/>
    <w:rsid w:val="0034572B"/>
    <w:rsid w:val="00345743"/>
    <w:rsid w:val="00345747"/>
    <w:rsid w:val="0034575A"/>
    <w:rsid w:val="003457B8"/>
    <w:rsid w:val="003457F6"/>
    <w:rsid w:val="003457F9"/>
    <w:rsid w:val="00345808"/>
    <w:rsid w:val="00345823"/>
    <w:rsid w:val="0034582A"/>
    <w:rsid w:val="00345846"/>
    <w:rsid w:val="00345882"/>
    <w:rsid w:val="003458C9"/>
    <w:rsid w:val="00345988"/>
    <w:rsid w:val="00345996"/>
    <w:rsid w:val="003459CD"/>
    <w:rsid w:val="00345A39"/>
    <w:rsid w:val="00345A4C"/>
    <w:rsid w:val="00345A6C"/>
    <w:rsid w:val="00345AAC"/>
    <w:rsid w:val="00345AB5"/>
    <w:rsid w:val="00345AC5"/>
    <w:rsid w:val="00345B15"/>
    <w:rsid w:val="00345B1A"/>
    <w:rsid w:val="00345B58"/>
    <w:rsid w:val="00345B7E"/>
    <w:rsid w:val="00345B83"/>
    <w:rsid w:val="00345B96"/>
    <w:rsid w:val="00345B9B"/>
    <w:rsid w:val="00345BA4"/>
    <w:rsid w:val="00345BB7"/>
    <w:rsid w:val="00345BE0"/>
    <w:rsid w:val="00345C22"/>
    <w:rsid w:val="00345C7B"/>
    <w:rsid w:val="00345D10"/>
    <w:rsid w:val="00345D14"/>
    <w:rsid w:val="00345D18"/>
    <w:rsid w:val="00345D54"/>
    <w:rsid w:val="00345D62"/>
    <w:rsid w:val="00345DD2"/>
    <w:rsid w:val="00345DDE"/>
    <w:rsid w:val="00345E43"/>
    <w:rsid w:val="00345E48"/>
    <w:rsid w:val="00345E4F"/>
    <w:rsid w:val="00345E89"/>
    <w:rsid w:val="00345EAD"/>
    <w:rsid w:val="00345ECC"/>
    <w:rsid w:val="00345ED7"/>
    <w:rsid w:val="00345F23"/>
    <w:rsid w:val="00345F86"/>
    <w:rsid w:val="00345F93"/>
    <w:rsid w:val="0034604E"/>
    <w:rsid w:val="00346064"/>
    <w:rsid w:val="00346085"/>
    <w:rsid w:val="003460B0"/>
    <w:rsid w:val="003460B3"/>
    <w:rsid w:val="003460B5"/>
    <w:rsid w:val="00346118"/>
    <w:rsid w:val="00346129"/>
    <w:rsid w:val="00346150"/>
    <w:rsid w:val="003461D5"/>
    <w:rsid w:val="003461E9"/>
    <w:rsid w:val="00346226"/>
    <w:rsid w:val="00346228"/>
    <w:rsid w:val="0034626C"/>
    <w:rsid w:val="0034629F"/>
    <w:rsid w:val="003462B0"/>
    <w:rsid w:val="00346337"/>
    <w:rsid w:val="00346350"/>
    <w:rsid w:val="00346352"/>
    <w:rsid w:val="00346380"/>
    <w:rsid w:val="003463BD"/>
    <w:rsid w:val="003463D3"/>
    <w:rsid w:val="00346403"/>
    <w:rsid w:val="00346424"/>
    <w:rsid w:val="00346453"/>
    <w:rsid w:val="00346456"/>
    <w:rsid w:val="00346479"/>
    <w:rsid w:val="00346488"/>
    <w:rsid w:val="00346492"/>
    <w:rsid w:val="003464B2"/>
    <w:rsid w:val="003464C0"/>
    <w:rsid w:val="003464CA"/>
    <w:rsid w:val="003464D1"/>
    <w:rsid w:val="00346500"/>
    <w:rsid w:val="00346557"/>
    <w:rsid w:val="00346564"/>
    <w:rsid w:val="00346581"/>
    <w:rsid w:val="003465A6"/>
    <w:rsid w:val="003465C1"/>
    <w:rsid w:val="00346609"/>
    <w:rsid w:val="00346614"/>
    <w:rsid w:val="0034662B"/>
    <w:rsid w:val="00346630"/>
    <w:rsid w:val="00346638"/>
    <w:rsid w:val="00346642"/>
    <w:rsid w:val="00346660"/>
    <w:rsid w:val="00346670"/>
    <w:rsid w:val="0034667D"/>
    <w:rsid w:val="0034668A"/>
    <w:rsid w:val="00346696"/>
    <w:rsid w:val="003466BE"/>
    <w:rsid w:val="003466DF"/>
    <w:rsid w:val="003466E1"/>
    <w:rsid w:val="0034670A"/>
    <w:rsid w:val="0034672C"/>
    <w:rsid w:val="00346751"/>
    <w:rsid w:val="00346766"/>
    <w:rsid w:val="0034676F"/>
    <w:rsid w:val="003467A3"/>
    <w:rsid w:val="003467B8"/>
    <w:rsid w:val="003467D8"/>
    <w:rsid w:val="0034680C"/>
    <w:rsid w:val="0034681B"/>
    <w:rsid w:val="00346828"/>
    <w:rsid w:val="0034685C"/>
    <w:rsid w:val="003468A7"/>
    <w:rsid w:val="0034691C"/>
    <w:rsid w:val="00346941"/>
    <w:rsid w:val="0034694C"/>
    <w:rsid w:val="0034699D"/>
    <w:rsid w:val="003469B1"/>
    <w:rsid w:val="003469D1"/>
    <w:rsid w:val="00346A19"/>
    <w:rsid w:val="00346A1C"/>
    <w:rsid w:val="00346A42"/>
    <w:rsid w:val="00346AB3"/>
    <w:rsid w:val="00346AD2"/>
    <w:rsid w:val="00346AD7"/>
    <w:rsid w:val="00346AE1"/>
    <w:rsid w:val="00346B52"/>
    <w:rsid w:val="00346BCC"/>
    <w:rsid w:val="00346BCE"/>
    <w:rsid w:val="00346BFC"/>
    <w:rsid w:val="00346C7D"/>
    <w:rsid w:val="00346C8B"/>
    <w:rsid w:val="00346D43"/>
    <w:rsid w:val="00346D97"/>
    <w:rsid w:val="00346D9D"/>
    <w:rsid w:val="00346DA3"/>
    <w:rsid w:val="00346DDF"/>
    <w:rsid w:val="00346E1E"/>
    <w:rsid w:val="00346E26"/>
    <w:rsid w:val="00346E79"/>
    <w:rsid w:val="00346E7D"/>
    <w:rsid w:val="00346EA2"/>
    <w:rsid w:val="00346EF9"/>
    <w:rsid w:val="00346F30"/>
    <w:rsid w:val="00346FAF"/>
    <w:rsid w:val="00346FC1"/>
    <w:rsid w:val="00346FC3"/>
    <w:rsid w:val="00346FDF"/>
    <w:rsid w:val="00346FF6"/>
    <w:rsid w:val="00347048"/>
    <w:rsid w:val="00347084"/>
    <w:rsid w:val="003470DE"/>
    <w:rsid w:val="003470ED"/>
    <w:rsid w:val="003470F0"/>
    <w:rsid w:val="003470F3"/>
    <w:rsid w:val="00347114"/>
    <w:rsid w:val="0034714D"/>
    <w:rsid w:val="00347155"/>
    <w:rsid w:val="0034715C"/>
    <w:rsid w:val="00347162"/>
    <w:rsid w:val="00347174"/>
    <w:rsid w:val="003471BE"/>
    <w:rsid w:val="0034724D"/>
    <w:rsid w:val="0034726B"/>
    <w:rsid w:val="0034726D"/>
    <w:rsid w:val="00347282"/>
    <w:rsid w:val="00347283"/>
    <w:rsid w:val="003472B5"/>
    <w:rsid w:val="003472C8"/>
    <w:rsid w:val="003472D5"/>
    <w:rsid w:val="00347319"/>
    <w:rsid w:val="0034737A"/>
    <w:rsid w:val="0034737D"/>
    <w:rsid w:val="00347391"/>
    <w:rsid w:val="003473CA"/>
    <w:rsid w:val="003473DF"/>
    <w:rsid w:val="003473FB"/>
    <w:rsid w:val="00347454"/>
    <w:rsid w:val="0034746E"/>
    <w:rsid w:val="00347496"/>
    <w:rsid w:val="003474B2"/>
    <w:rsid w:val="0034752D"/>
    <w:rsid w:val="00347547"/>
    <w:rsid w:val="00347557"/>
    <w:rsid w:val="00347558"/>
    <w:rsid w:val="0034757B"/>
    <w:rsid w:val="003475A1"/>
    <w:rsid w:val="003475BA"/>
    <w:rsid w:val="003475D6"/>
    <w:rsid w:val="0034761E"/>
    <w:rsid w:val="0034763D"/>
    <w:rsid w:val="0034765D"/>
    <w:rsid w:val="00347686"/>
    <w:rsid w:val="003476EA"/>
    <w:rsid w:val="0034774F"/>
    <w:rsid w:val="0034779B"/>
    <w:rsid w:val="003477D0"/>
    <w:rsid w:val="003477F1"/>
    <w:rsid w:val="00347807"/>
    <w:rsid w:val="00347847"/>
    <w:rsid w:val="0034787D"/>
    <w:rsid w:val="0034788B"/>
    <w:rsid w:val="003478A4"/>
    <w:rsid w:val="003478CE"/>
    <w:rsid w:val="00347960"/>
    <w:rsid w:val="0034798F"/>
    <w:rsid w:val="0034799E"/>
    <w:rsid w:val="003479A0"/>
    <w:rsid w:val="003479A5"/>
    <w:rsid w:val="003479FF"/>
    <w:rsid w:val="00347A24"/>
    <w:rsid w:val="00347ACD"/>
    <w:rsid w:val="00347AEA"/>
    <w:rsid w:val="00347B25"/>
    <w:rsid w:val="00347C02"/>
    <w:rsid w:val="00347C10"/>
    <w:rsid w:val="00347C25"/>
    <w:rsid w:val="00347C3A"/>
    <w:rsid w:val="00347C70"/>
    <w:rsid w:val="00347CB2"/>
    <w:rsid w:val="00347CFD"/>
    <w:rsid w:val="00347D15"/>
    <w:rsid w:val="00347D5E"/>
    <w:rsid w:val="00347DBE"/>
    <w:rsid w:val="00347DE6"/>
    <w:rsid w:val="00347E3C"/>
    <w:rsid w:val="00347E47"/>
    <w:rsid w:val="00347E59"/>
    <w:rsid w:val="00347E77"/>
    <w:rsid w:val="00347E83"/>
    <w:rsid w:val="00347EA9"/>
    <w:rsid w:val="00347EAC"/>
    <w:rsid w:val="00347EF7"/>
    <w:rsid w:val="00347F0F"/>
    <w:rsid w:val="00347F46"/>
    <w:rsid w:val="00347F68"/>
    <w:rsid w:val="00347F71"/>
    <w:rsid w:val="00347F92"/>
    <w:rsid w:val="00347FC7"/>
    <w:rsid w:val="00347FD5"/>
    <w:rsid w:val="00347FF6"/>
    <w:rsid w:val="00347FFC"/>
    <w:rsid w:val="0035001B"/>
    <w:rsid w:val="00350037"/>
    <w:rsid w:val="00350063"/>
    <w:rsid w:val="00350108"/>
    <w:rsid w:val="0035010E"/>
    <w:rsid w:val="00350111"/>
    <w:rsid w:val="0035011B"/>
    <w:rsid w:val="0035012F"/>
    <w:rsid w:val="0035013A"/>
    <w:rsid w:val="00350190"/>
    <w:rsid w:val="0035022D"/>
    <w:rsid w:val="00350249"/>
    <w:rsid w:val="0035025C"/>
    <w:rsid w:val="0035029C"/>
    <w:rsid w:val="003502C8"/>
    <w:rsid w:val="003502D4"/>
    <w:rsid w:val="003502EA"/>
    <w:rsid w:val="00350335"/>
    <w:rsid w:val="00350344"/>
    <w:rsid w:val="0035035B"/>
    <w:rsid w:val="003503A5"/>
    <w:rsid w:val="003503B2"/>
    <w:rsid w:val="003503B7"/>
    <w:rsid w:val="003503CE"/>
    <w:rsid w:val="003503F5"/>
    <w:rsid w:val="003503FC"/>
    <w:rsid w:val="00350455"/>
    <w:rsid w:val="003504BB"/>
    <w:rsid w:val="003504D3"/>
    <w:rsid w:val="003504E9"/>
    <w:rsid w:val="003504EA"/>
    <w:rsid w:val="003504FC"/>
    <w:rsid w:val="00350508"/>
    <w:rsid w:val="0035051C"/>
    <w:rsid w:val="00350540"/>
    <w:rsid w:val="0035054F"/>
    <w:rsid w:val="0035057F"/>
    <w:rsid w:val="003505AD"/>
    <w:rsid w:val="003505E6"/>
    <w:rsid w:val="003505EE"/>
    <w:rsid w:val="00350646"/>
    <w:rsid w:val="0035065F"/>
    <w:rsid w:val="0035068E"/>
    <w:rsid w:val="00350690"/>
    <w:rsid w:val="00350691"/>
    <w:rsid w:val="0035069E"/>
    <w:rsid w:val="003506A0"/>
    <w:rsid w:val="003506C1"/>
    <w:rsid w:val="003506ED"/>
    <w:rsid w:val="00350793"/>
    <w:rsid w:val="003507FB"/>
    <w:rsid w:val="00350811"/>
    <w:rsid w:val="00350820"/>
    <w:rsid w:val="00350822"/>
    <w:rsid w:val="0035084E"/>
    <w:rsid w:val="00350865"/>
    <w:rsid w:val="00350866"/>
    <w:rsid w:val="00350872"/>
    <w:rsid w:val="00350909"/>
    <w:rsid w:val="0035094B"/>
    <w:rsid w:val="003509F3"/>
    <w:rsid w:val="00350A19"/>
    <w:rsid w:val="00350A32"/>
    <w:rsid w:val="00350A4B"/>
    <w:rsid w:val="00350A50"/>
    <w:rsid w:val="00350A60"/>
    <w:rsid w:val="00350A72"/>
    <w:rsid w:val="00350A73"/>
    <w:rsid w:val="00350AB5"/>
    <w:rsid w:val="00350AEC"/>
    <w:rsid w:val="00350B3C"/>
    <w:rsid w:val="00350B45"/>
    <w:rsid w:val="00350B4A"/>
    <w:rsid w:val="00350B76"/>
    <w:rsid w:val="00350B98"/>
    <w:rsid w:val="00350B9A"/>
    <w:rsid w:val="00350BA3"/>
    <w:rsid w:val="00350BB4"/>
    <w:rsid w:val="00350BB5"/>
    <w:rsid w:val="00350BF9"/>
    <w:rsid w:val="00350C1E"/>
    <w:rsid w:val="00350C31"/>
    <w:rsid w:val="00350C50"/>
    <w:rsid w:val="00350C58"/>
    <w:rsid w:val="00350C6B"/>
    <w:rsid w:val="00350C86"/>
    <w:rsid w:val="00350CA0"/>
    <w:rsid w:val="00350CB1"/>
    <w:rsid w:val="00350CD2"/>
    <w:rsid w:val="00350CDB"/>
    <w:rsid w:val="00350D3B"/>
    <w:rsid w:val="00350D4B"/>
    <w:rsid w:val="00350D58"/>
    <w:rsid w:val="00350D9D"/>
    <w:rsid w:val="00350DBB"/>
    <w:rsid w:val="00350DF3"/>
    <w:rsid w:val="00350DFB"/>
    <w:rsid w:val="00350E32"/>
    <w:rsid w:val="00350E54"/>
    <w:rsid w:val="00350E78"/>
    <w:rsid w:val="00350E79"/>
    <w:rsid w:val="00350EA4"/>
    <w:rsid w:val="00350EEC"/>
    <w:rsid w:val="00350EFA"/>
    <w:rsid w:val="00350F1E"/>
    <w:rsid w:val="00350F21"/>
    <w:rsid w:val="00350F28"/>
    <w:rsid w:val="00350F4C"/>
    <w:rsid w:val="00350F59"/>
    <w:rsid w:val="00350F87"/>
    <w:rsid w:val="00350FA7"/>
    <w:rsid w:val="00350FD7"/>
    <w:rsid w:val="00351024"/>
    <w:rsid w:val="00351044"/>
    <w:rsid w:val="00351069"/>
    <w:rsid w:val="00351080"/>
    <w:rsid w:val="0035109A"/>
    <w:rsid w:val="003510C6"/>
    <w:rsid w:val="003510CE"/>
    <w:rsid w:val="003510D9"/>
    <w:rsid w:val="003510E3"/>
    <w:rsid w:val="003510EC"/>
    <w:rsid w:val="00351102"/>
    <w:rsid w:val="00351103"/>
    <w:rsid w:val="00351109"/>
    <w:rsid w:val="00351113"/>
    <w:rsid w:val="0035114E"/>
    <w:rsid w:val="0035118D"/>
    <w:rsid w:val="0035119E"/>
    <w:rsid w:val="003511B8"/>
    <w:rsid w:val="003511B9"/>
    <w:rsid w:val="003511DF"/>
    <w:rsid w:val="003511E3"/>
    <w:rsid w:val="003511EA"/>
    <w:rsid w:val="003511F0"/>
    <w:rsid w:val="00351204"/>
    <w:rsid w:val="00351210"/>
    <w:rsid w:val="00351252"/>
    <w:rsid w:val="00351285"/>
    <w:rsid w:val="003512AD"/>
    <w:rsid w:val="003512BB"/>
    <w:rsid w:val="003512EC"/>
    <w:rsid w:val="00351329"/>
    <w:rsid w:val="0035134B"/>
    <w:rsid w:val="003513B0"/>
    <w:rsid w:val="003513E7"/>
    <w:rsid w:val="003513FC"/>
    <w:rsid w:val="0035140C"/>
    <w:rsid w:val="0035141E"/>
    <w:rsid w:val="0035143A"/>
    <w:rsid w:val="0035147C"/>
    <w:rsid w:val="003514D7"/>
    <w:rsid w:val="0035153D"/>
    <w:rsid w:val="00351552"/>
    <w:rsid w:val="0035156B"/>
    <w:rsid w:val="0035157E"/>
    <w:rsid w:val="0035158C"/>
    <w:rsid w:val="003515BF"/>
    <w:rsid w:val="003515C0"/>
    <w:rsid w:val="0035163E"/>
    <w:rsid w:val="003516C4"/>
    <w:rsid w:val="003516E7"/>
    <w:rsid w:val="00351703"/>
    <w:rsid w:val="0035170D"/>
    <w:rsid w:val="00351713"/>
    <w:rsid w:val="00351729"/>
    <w:rsid w:val="0035173E"/>
    <w:rsid w:val="00351799"/>
    <w:rsid w:val="003518B2"/>
    <w:rsid w:val="003518DA"/>
    <w:rsid w:val="00351948"/>
    <w:rsid w:val="0035195A"/>
    <w:rsid w:val="00351972"/>
    <w:rsid w:val="0035197A"/>
    <w:rsid w:val="003519C9"/>
    <w:rsid w:val="003519D3"/>
    <w:rsid w:val="00351A1A"/>
    <w:rsid w:val="00351A2A"/>
    <w:rsid w:val="00351A2B"/>
    <w:rsid w:val="00351A30"/>
    <w:rsid w:val="00351A57"/>
    <w:rsid w:val="00351A68"/>
    <w:rsid w:val="00351AAF"/>
    <w:rsid w:val="00351AB9"/>
    <w:rsid w:val="00351ABA"/>
    <w:rsid w:val="00351ABD"/>
    <w:rsid w:val="00351AE0"/>
    <w:rsid w:val="00351AF6"/>
    <w:rsid w:val="00351AFB"/>
    <w:rsid w:val="00351B07"/>
    <w:rsid w:val="00351B67"/>
    <w:rsid w:val="00351B6A"/>
    <w:rsid w:val="00351BA8"/>
    <w:rsid w:val="00351BB3"/>
    <w:rsid w:val="00351BCC"/>
    <w:rsid w:val="00351C3B"/>
    <w:rsid w:val="00351C65"/>
    <w:rsid w:val="00351C72"/>
    <w:rsid w:val="00351CAB"/>
    <w:rsid w:val="00351CED"/>
    <w:rsid w:val="00351D08"/>
    <w:rsid w:val="00351D2B"/>
    <w:rsid w:val="00351D51"/>
    <w:rsid w:val="00351D5A"/>
    <w:rsid w:val="00351D60"/>
    <w:rsid w:val="00351DA0"/>
    <w:rsid w:val="00351DA4"/>
    <w:rsid w:val="00351DB7"/>
    <w:rsid w:val="00351DD6"/>
    <w:rsid w:val="00351DE9"/>
    <w:rsid w:val="00351E1E"/>
    <w:rsid w:val="00351E53"/>
    <w:rsid w:val="00351E8C"/>
    <w:rsid w:val="00351EA4"/>
    <w:rsid w:val="00351EEF"/>
    <w:rsid w:val="00351F01"/>
    <w:rsid w:val="00351F21"/>
    <w:rsid w:val="00351F30"/>
    <w:rsid w:val="00351F35"/>
    <w:rsid w:val="00351F36"/>
    <w:rsid w:val="00351F47"/>
    <w:rsid w:val="00351F5A"/>
    <w:rsid w:val="00351F79"/>
    <w:rsid w:val="00351F9C"/>
    <w:rsid w:val="00351FAD"/>
    <w:rsid w:val="00351FB6"/>
    <w:rsid w:val="0035202A"/>
    <w:rsid w:val="00352042"/>
    <w:rsid w:val="00352075"/>
    <w:rsid w:val="0035209E"/>
    <w:rsid w:val="003520A3"/>
    <w:rsid w:val="003520DB"/>
    <w:rsid w:val="003520E9"/>
    <w:rsid w:val="00352115"/>
    <w:rsid w:val="0035215F"/>
    <w:rsid w:val="00352165"/>
    <w:rsid w:val="00352179"/>
    <w:rsid w:val="003521AE"/>
    <w:rsid w:val="003521C6"/>
    <w:rsid w:val="00352229"/>
    <w:rsid w:val="00352238"/>
    <w:rsid w:val="00352276"/>
    <w:rsid w:val="00352295"/>
    <w:rsid w:val="003522CA"/>
    <w:rsid w:val="003522EE"/>
    <w:rsid w:val="00352328"/>
    <w:rsid w:val="0035236B"/>
    <w:rsid w:val="0035236E"/>
    <w:rsid w:val="003523B2"/>
    <w:rsid w:val="003523B4"/>
    <w:rsid w:val="00352406"/>
    <w:rsid w:val="00352429"/>
    <w:rsid w:val="0035245A"/>
    <w:rsid w:val="00352467"/>
    <w:rsid w:val="00352468"/>
    <w:rsid w:val="0035247A"/>
    <w:rsid w:val="00352491"/>
    <w:rsid w:val="003524AD"/>
    <w:rsid w:val="003524F1"/>
    <w:rsid w:val="00352538"/>
    <w:rsid w:val="0035254D"/>
    <w:rsid w:val="0035255A"/>
    <w:rsid w:val="0035258E"/>
    <w:rsid w:val="0035259E"/>
    <w:rsid w:val="003525A0"/>
    <w:rsid w:val="003525EB"/>
    <w:rsid w:val="003525F5"/>
    <w:rsid w:val="003525FC"/>
    <w:rsid w:val="00352611"/>
    <w:rsid w:val="0035261C"/>
    <w:rsid w:val="0035263D"/>
    <w:rsid w:val="00352718"/>
    <w:rsid w:val="0035272C"/>
    <w:rsid w:val="00352762"/>
    <w:rsid w:val="0035277A"/>
    <w:rsid w:val="0035277D"/>
    <w:rsid w:val="0035278A"/>
    <w:rsid w:val="0035278E"/>
    <w:rsid w:val="003527A3"/>
    <w:rsid w:val="003527AB"/>
    <w:rsid w:val="0035280C"/>
    <w:rsid w:val="00352821"/>
    <w:rsid w:val="0035285B"/>
    <w:rsid w:val="00352861"/>
    <w:rsid w:val="00352864"/>
    <w:rsid w:val="0035286A"/>
    <w:rsid w:val="00352886"/>
    <w:rsid w:val="003528A2"/>
    <w:rsid w:val="003528F7"/>
    <w:rsid w:val="003528FC"/>
    <w:rsid w:val="00352942"/>
    <w:rsid w:val="00352951"/>
    <w:rsid w:val="00352992"/>
    <w:rsid w:val="003529AA"/>
    <w:rsid w:val="003529F0"/>
    <w:rsid w:val="00352A05"/>
    <w:rsid w:val="00352A15"/>
    <w:rsid w:val="00352A4C"/>
    <w:rsid w:val="00352A4D"/>
    <w:rsid w:val="00352A74"/>
    <w:rsid w:val="00352A88"/>
    <w:rsid w:val="00352AF6"/>
    <w:rsid w:val="00352B11"/>
    <w:rsid w:val="00352B24"/>
    <w:rsid w:val="00352B32"/>
    <w:rsid w:val="00352B45"/>
    <w:rsid w:val="00352B5F"/>
    <w:rsid w:val="00352BB7"/>
    <w:rsid w:val="00352BF7"/>
    <w:rsid w:val="00352C28"/>
    <w:rsid w:val="00352C39"/>
    <w:rsid w:val="00352D15"/>
    <w:rsid w:val="00352D33"/>
    <w:rsid w:val="00352D34"/>
    <w:rsid w:val="00352D4F"/>
    <w:rsid w:val="00352D54"/>
    <w:rsid w:val="00352D5C"/>
    <w:rsid w:val="00352D6F"/>
    <w:rsid w:val="00352D79"/>
    <w:rsid w:val="00352D8E"/>
    <w:rsid w:val="00352DCB"/>
    <w:rsid w:val="00352E0B"/>
    <w:rsid w:val="00352E36"/>
    <w:rsid w:val="00352E3B"/>
    <w:rsid w:val="00352E4E"/>
    <w:rsid w:val="00352EFA"/>
    <w:rsid w:val="00352F14"/>
    <w:rsid w:val="00352F1C"/>
    <w:rsid w:val="00352F30"/>
    <w:rsid w:val="00352F75"/>
    <w:rsid w:val="00352F80"/>
    <w:rsid w:val="00352FA1"/>
    <w:rsid w:val="0035300F"/>
    <w:rsid w:val="00353034"/>
    <w:rsid w:val="00353045"/>
    <w:rsid w:val="00353087"/>
    <w:rsid w:val="003530C8"/>
    <w:rsid w:val="003530CE"/>
    <w:rsid w:val="0035311C"/>
    <w:rsid w:val="003531C1"/>
    <w:rsid w:val="003531C6"/>
    <w:rsid w:val="003531D4"/>
    <w:rsid w:val="003531E5"/>
    <w:rsid w:val="003531FF"/>
    <w:rsid w:val="00353220"/>
    <w:rsid w:val="00353241"/>
    <w:rsid w:val="0035325A"/>
    <w:rsid w:val="003532A7"/>
    <w:rsid w:val="003532BC"/>
    <w:rsid w:val="003532CB"/>
    <w:rsid w:val="003532ED"/>
    <w:rsid w:val="003532F8"/>
    <w:rsid w:val="00353343"/>
    <w:rsid w:val="00353350"/>
    <w:rsid w:val="00353381"/>
    <w:rsid w:val="0035338E"/>
    <w:rsid w:val="00353390"/>
    <w:rsid w:val="003533B1"/>
    <w:rsid w:val="003533EA"/>
    <w:rsid w:val="003533F4"/>
    <w:rsid w:val="003533F7"/>
    <w:rsid w:val="0035341A"/>
    <w:rsid w:val="00353440"/>
    <w:rsid w:val="00353457"/>
    <w:rsid w:val="0035346A"/>
    <w:rsid w:val="00353496"/>
    <w:rsid w:val="003534AF"/>
    <w:rsid w:val="003534DB"/>
    <w:rsid w:val="003534E6"/>
    <w:rsid w:val="003534FE"/>
    <w:rsid w:val="00353516"/>
    <w:rsid w:val="00353531"/>
    <w:rsid w:val="0035353F"/>
    <w:rsid w:val="00353579"/>
    <w:rsid w:val="0035357C"/>
    <w:rsid w:val="0035358E"/>
    <w:rsid w:val="003535D3"/>
    <w:rsid w:val="003535F2"/>
    <w:rsid w:val="003535F5"/>
    <w:rsid w:val="003536C8"/>
    <w:rsid w:val="003536ED"/>
    <w:rsid w:val="00353726"/>
    <w:rsid w:val="0035372F"/>
    <w:rsid w:val="0035374E"/>
    <w:rsid w:val="003537C8"/>
    <w:rsid w:val="003537E7"/>
    <w:rsid w:val="003537FA"/>
    <w:rsid w:val="00353801"/>
    <w:rsid w:val="00353857"/>
    <w:rsid w:val="003538AA"/>
    <w:rsid w:val="003538FF"/>
    <w:rsid w:val="00353934"/>
    <w:rsid w:val="0035393A"/>
    <w:rsid w:val="0035398E"/>
    <w:rsid w:val="003539C7"/>
    <w:rsid w:val="003539FE"/>
    <w:rsid w:val="00353A6A"/>
    <w:rsid w:val="00353A80"/>
    <w:rsid w:val="00353A93"/>
    <w:rsid w:val="00353AB3"/>
    <w:rsid w:val="00353ABA"/>
    <w:rsid w:val="00353ABC"/>
    <w:rsid w:val="00353B11"/>
    <w:rsid w:val="00353B1A"/>
    <w:rsid w:val="00353B71"/>
    <w:rsid w:val="00353BCB"/>
    <w:rsid w:val="00353BF0"/>
    <w:rsid w:val="00353C08"/>
    <w:rsid w:val="00353C2E"/>
    <w:rsid w:val="00353C42"/>
    <w:rsid w:val="00353C4B"/>
    <w:rsid w:val="00353CBA"/>
    <w:rsid w:val="00353CDB"/>
    <w:rsid w:val="00353CFF"/>
    <w:rsid w:val="00353D25"/>
    <w:rsid w:val="00353D85"/>
    <w:rsid w:val="00353DA8"/>
    <w:rsid w:val="00353DB2"/>
    <w:rsid w:val="00353DD1"/>
    <w:rsid w:val="00353E02"/>
    <w:rsid w:val="00353E2C"/>
    <w:rsid w:val="00353E3A"/>
    <w:rsid w:val="00353E41"/>
    <w:rsid w:val="00353E4F"/>
    <w:rsid w:val="00353E5F"/>
    <w:rsid w:val="00353E77"/>
    <w:rsid w:val="00353E90"/>
    <w:rsid w:val="00353ED1"/>
    <w:rsid w:val="00353ED5"/>
    <w:rsid w:val="00353EEB"/>
    <w:rsid w:val="00353EF4"/>
    <w:rsid w:val="00353F0D"/>
    <w:rsid w:val="00353F15"/>
    <w:rsid w:val="00353F22"/>
    <w:rsid w:val="00353FA4"/>
    <w:rsid w:val="00353FBE"/>
    <w:rsid w:val="00353FFA"/>
    <w:rsid w:val="00353FFC"/>
    <w:rsid w:val="00354013"/>
    <w:rsid w:val="0035402F"/>
    <w:rsid w:val="00354033"/>
    <w:rsid w:val="00354040"/>
    <w:rsid w:val="00354045"/>
    <w:rsid w:val="00354090"/>
    <w:rsid w:val="00354098"/>
    <w:rsid w:val="003540A0"/>
    <w:rsid w:val="003540B3"/>
    <w:rsid w:val="003540FC"/>
    <w:rsid w:val="0035411A"/>
    <w:rsid w:val="0035416F"/>
    <w:rsid w:val="0035417D"/>
    <w:rsid w:val="0035419A"/>
    <w:rsid w:val="003541AC"/>
    <w:rsid w:val="003541B7"/>
    <w:rsid w:val="003541B8"/>
    <w:rsid w:val="003541BF"/>
    <w:rsid w:val="0035427F"/>
    <w:rsid w:val="00354288"/>
    <w:rsid w:val="003542B5"/>
    <w:rsid w:val="003542BF"/>
    <w:rsid w:val="003542DB"/>
    <w:rsid w:val="003542ED"/>
    <w:rsid w:val="003543AB"/>
    <w:rsid w:val="003543B1"/>
    <w:rsid w:val="003543EC"/>
    <w:rsid w:val="00354413"/>
    <w:rsid w:val="00354445"/>
    <w:rsid w:val="00354455"/>
    <w:rsid w:val="0035448B"/>
    <w:rsid w:val="003544A5"/>
    <w:rsid w:val="003544C5"/>
    <w:rsid w:val="003544CA"/>
    <w:rsid w:val="003544E1"/>
    <w:rsid w:val="003544FD"/>
    <w:rsid w:val="00354519"/>
    <w:rsid w:val="00354550"/>
    <w:rsid w:val="00354552"/>
    <w:rsid w:val="00354578"/>
    <w:rsid w:val="00354599"/>
    <w:rsid w:val="003545A3"/>
    <w:rsid w:val="00354636"/>
    <w:rsid w:val="00354655"/>
    <w:rsid w:val="0035470D"/>
    <w:rsid w:val="0035471C"/>
    <w:rsid w:val="00354759"/>
    <w:rsid w:val="00354776"/>
    <w:rsid w:val="00354793"/>
    <w:rsid w:val="003547B5"/>
    <w:rsid w:val="003547BF"/>
    <w:rsid w:val="003547FF"/>
    <w:rsid w:val="0035484B"/>
    <w:rsid w:val="00354874"/>
    <w:rsid w:val="0035487D"/>
    <w:rsid w:val="00354886"/>
    <w:rsid w:val="003548AC"/>
    <w:rsid w:val="003548C3"/>
    <w:rsid w:val="0035491E"/>
    <w:rsid w:val="0035494F"/>
    <w:rsid w:val="0035495F"/>
    <w:rsid w:val="00354987"/>
    <w:rsid w:val="00354988"/>
    <w:rsid w:val="003549A6"/>
    <w:rsid w:val="003549BD"/>
    <w:rsid w:val="00354A11"/>
    <w:rsid w:val="00354A44"/>
    <w:rsid w:val="00354A4D"/>
    <w:rsid w:val="00354A51"/>
    <w:rsid w:val="00354A7F"/>
    <w:rsid w:val="00354AE5"/>
    <w:rsid w:val="00354B09"/>
    <w:rsid w:val="00354B16"/>
    <w:rsid w:val="00354B8A"/>
    <w:rsid w:val="00354BBC"/>
    <w:rsid w:val="00354BF0"/>
    <w:rsid w:val="00354BF2"/>
    <w:rsid w:val="00354C3D"/>
    <w:rsid w:val="00354C53"/>
    <w:rsid w:val="00354C65"/>
    <w:rsid w:val="00354C98"/>
    <w:rsid w:val="00354CF3"/>
    <w:rsid w:val="00354D25"/>
    <w:rsid w:val="00354D3E"/>
    <w:rsid w:val="00354D8C"/>
    <w:rsid w:val="00354DB0"/>
    <w:rsid w:val="00354DD8"/>
    <w:rsid w:val="00354DE4"/>
    <w:rsid w:val="00354DF8"/>
    <w:rsid w:val="00354DFE"/>
    <w:rsid w:val="00354E18"/>
    <w:rsid w:val="00354E1E"/>
    <w:rsid w:val="00354E82"/>
    <w:rsid w:val="00354EEF"/>
    <w:rsid w:val="00354F1A"/>
    <w:rsid w:val="00354F31"/>
    <w:rsid w:val="00354F68"/>
    <w:rsid w:val="00354F6B"/>
    <w:rsid w:val="00354F83"/>
    <w:rsid w:val="00354FD7"/>
    <w:rsid w:val="00354FF5"/>
    <w:rsid w:val="00354FF7"/>
    <w:rsid w:val="0035506D"/>
    <w:rsid w:val="003550E9"/>
    <w:rsid w:val="00355106"/>
    <w:rsid w:val="0035510A"/>
    <w:rsid w:val="00355146"/>
    <w:rsid w:val="00355150"/>
    <w:rsid w:val="00355166"/>
    <w:rsid w:val="0035518B"/>
    <w:rsid w:val="003551B0"/>
    <w:rsid w:val="003551C7"/>
    <w:rsid w:val="003551D3"/>
    <w:rsid w:val="0035522A"/>
    <w:rsid w:val="00355234"/>
    <w:rsid w:val="0035528D"/>
    <w:rsid w:val="0035529C"/>
    <w:rsid w:val="003552C8"/>
    <w:rsid w:val="003552F1"/>
    <w:rsid w:val="00355306"/>
    <w:rsid w:val="00355334"/>
    <w:rsid w:val="00355357"/>
    <w:rsid w:val="00355372"/>
    <w:rsid w:val="00355442"/>
    <w:rsid w:val="00355456"/>
    <w:rsid w:val="0035549B"/>
    <w:rsid w:val="003554D7"/>
    <w:rsid w:val="00355505"/>
    <w:rsid w:val="00355514"/>
    <w:rsid w:val="0035553F"/>
    <w:rsid w:val="00355543"/>
    <w:rsid w:val="00355559"/>
    <w:rsid w:val="00355571"/>
    <w:rsid w:val="00355590"/>
    <w:rsid w:val="0035559A"/>
    <w:rsid w:val="0035559D"/>
    <w:rsid w:val="003555B8"/>
    <w:rsid w:val="003555CA"/>
    <w:rsid w:val="003555DF"/>
    <w:rsid w:val="003555E8"/>
    <w:rsid w:val="003555E9"/>
    <w:rsid w:val="0035565E"/>
    <w:rsid w:val="00355667"/>
    <w:rsid w:val="0035568D"/>
    <w:rsid w:val="0035569B"/>
    <w:rsid w:val="0035569D"/>
    <w:rsid w:val="003556A2"/>
    <w:rsid w:val="003556A7"/>
    <w:rsid w:val="003556B0"/>
    <w:rsid w:val="003556B4"/>
    <w:rsid w:val="003556D6"/>
    <w:rsid w:val="00355706"/>
    <w:rsid w:val="00355731"/>
    <w:rsid w:val="00355762"/>
    <w:rsid w:val="00355768"/>
    <w:rsid w:val="0035576C"/>
    <w:rsid w:val="00355790"/>
    <w:rsid w:val="003557A9"/>
    <w:rsid w:val="003557CD"/>
    <w:rsid w:val="003557E1"/>
    <w:rsid w:val="003557E5"/>
    <w:rsid w:val="0035580C"/>
    <w:rsid w:val="00355880"/>
    <w:rsid w:val="00355890"/>
    <w:rsid w:val="003558A1"/>
    <w:rsid w:val="0035590F"/>
    <w:rsid w:val="00355954"/>
    <w:rsid w:val="00355989"/>
    <w:rsid w:val="003559A3"/>
    <w:rsid w:val="003559AF"/>
    <w:rsid w:val="00355A80"/>
    <w:rsid w:val="00355AA2"/>
    <w:rsid w:val="00355AC9"/>
    <w:rsid w:val="00355AD7"/>
    <w:rsid w:val="00355AE4"/>
    <w:rsid w:val="00355AF0"/>
    <w:rsid w:val="00355B25"/>
    <w:rsid w:val="00355B5E"/>
    <w:rsid w:val="00355B77"/>
    <w:rsid w:val="00355BB2"/>
    <w:rsid w:val="00355BC3"/>
    <w:rsid w:val="00355C05"/>
    <w:rsid w:val="00355C2A"/>
    <w:rsid w:val="00355C2E"/>
    <w:rsid w:val="00355C83"/>
    <w:rsid w:val="00355C9B"/>
    <w:rsid w:val="00355CA6"/>
    <w:rsid w:val="00355CB1"/>
    <w:rsid w:val="00355CC7"/>
    <w:rsid w:val="00355CCA"/>
    <w:rsid w:val="00355D2F"/>
    <w:rsid w:val="00355D42"/>
    <w:rsid w:val="00355D51"/>
    <w:rsid w:val="00355D5E"/>
    <w:rsid w:val="00355D94"/>
    <w:rsid w:val="00355DBF"/>
    <w:rsid w:val="00355DCA"/>
    <w:rsid w:val="00355DE7"/>
    <w:rsid w:val="00355E4D"/>
    <w:rsid w:val="00355E55"/>
    <w:rsid w:val="00355E56"/>
    <w:rsid w:val="00355E74"/>
    <w:rsid w:val="00355E91"/>
    <w:rsid w:val="00355ECC"/>
    <w:rsid w:val="00355ECE"/>
    <w:rsid w:val="00355EFA"/>
    <w:rsid w:val="00355F19"/>
    <w:rsid w:val="00355F41"/>
    <w:rsid w:val="00355F47"/>
    <w:rsid w:val="00355F4F"/>
    <w:rsid w:val="00355F6E"/>
    <w:rsid w:val="00355F84"/>
    <w:rsid w:val="00355FB8"/>
    <w:rsid w:val="00355FCB"/>
    <w:rsid w:val="00355FE9"/>
    <w:rsid w:val="00356001"/>
    <w:rsid w:val="00356042"/>
    <w:rsid w:val="0035607E"/>
    <w:rsid w:val="00356087"/>
    <w:rsid w:val="0035608E"/>
    <w:rsid w:val="00356093"/>
    <w:rsid w:val="003560D2"/>
    <w:rsid w:val="003560DA"/>
    <w:rsid w:val="003560EB"/>
    <w:rsid w:val="00356158"/>
    <w:rsid w:val="0035615F"/>
    <w:rsid w:val="003561E6"/>
    <w:rsid w:val="003561F9"/>
    <w:rsid w:val="0035623B"/>
    <w:rsid w:val="00356255"/>
    <w:rsid w:val="0035625C"/>
    <w:rsid w:val="00356284"/>
    <w:rsid w:val="003562B2"/>
    <w:rsid w:val="003562B5"/>
    <w:rsid w:val="003562BA"/>
    <w:rsid w:val="003562C7"/>
    <w:rsid w:val="003562EF"/>
    <w:rsid w:val="00356350"/>
    <w:rsid w:val="00356354"/>
    <w:rsid w:val="0035636D"/>
    <w:rsid w:val="00356374"/>
    <w:rsid w:val="003563AC"/>
    <w:rsid w:val="003563AF"/>
    <w:rsid w:val="003563BF"/>
    <w:rsid w:val="0035644D"/>
    <w:rsid w:val="00356472"/>
    <w:rsid w:val="00356473"/>
    <w:rsid w:val="0035648C"/>
    <w:rsid w:val="0035648D"/>
    <w:rsid w:val="00356497"/>
    <w:rsid w:val="003564C7"/>
    <w:rsid w:val="003564D3"/>
    <w:rsid w:val="003564F3"/>
    <w:rsid w:val="00356526"/>
    <w:rsid w:val="0035655D"/>
    <w:rsid w:val="00356566"/>
    <w:rsid w:val="00356591"/>
    <w:rsid w:val="003565A0"/>
    <w:rsid w:val="003565BC"/>
    <w:rsid w:val="003565DE"/>
    <w:rsid w:val="00356615"/>
    <w:rsid w:val="0035662A"/>
    <w:rsid w:val="00356637"/>
    <w:rsid w:val="00356649"/>
    <w:rsid w:val="00356671"/>
    <w:rsid w:val="0035669E"/>
    <w:rsid w:val="003566AA"/>
    <w:rsid w:val="003566BE"/>
    <w:rsid w:val="0035670E"/>
    <w:rsid w:val="0035671D"/>
    <w:rsid w:val="0035673E"/>
    <w:rsid w:val="00356748"/>
    <w:rsid w:val="0035674E"/>
    <w:rsid w:val="00356764"/>
    <w:rsid w:val="00356773"/>
    <w:rsid w:val="00356779"/>
    <w:rsid w:val="00356787"/>
    <w:rsid w:val="003567B4"/>
    <w:rsid w:val="00356830"/>
    <w:rsid w:val="00356836"/>
    <w:rsid w:val="00356883"/>
    <w:rsid w:val="0035688B"/>
    <w:rsid w:val="003568B4"/>
    <w:rsid w:val="003568D4"/>
    <w:rsid w:val="003568F5"/>
    <w:rsid w:val="00356900"/>
    <w:rsid w:val="003569C1"/>
    <w:rsid w:val="003569C4"/>
    <w:rsid w:val="003569C5"/>
    <w:rsid w:val="003569D3"/>
    <w:rsid w:val="003569D6"/>
    <w:rsid w:val="00356A04"/>
    <w:rsid w:val="00356A1F"/>
    <w:rsid w:val="00356A2A"/>
    <w:rsid w:val="00356A54"/>
    <w:rsid w:val="00356A7B"/>
    <w:rsid w:val="00356AB0"/>
    <w:rsid w:val="00356AD0"/>
    <w:rsid w:val="00356AF7"/>
    <w:rsid w:val="00356B0A"/>
    <w:rsid w:val="00356B49"/>
    <w:rsid w:val="00356B58"/>
    <w:rsid w:val="00356B67"/>
    <w:rsid w:val="00356B7F"/>
    <w:rsid w:val="00356BAE"/>
    <w:rsid w:val="00356BBD"/>
    <w:rsid w:val="00356C58"/>
    <w:rsid w:val="00356C59"/>
    <w:rsid w:val="00356C7B"/>
    <w:rsid w:val="00356D17"/>
    <w:rsid w:val="00356D3E"/>
    <w:rsid w:val="00356D7E"/>
    <w:rsid w:val="00356D88"/>
    <w:rsid w:val="00356D8D"/>
    <w:rsid w:val="00356D9E"/>
    <w:rsid w:val="00356DF8"/>
    <w:rsid w:val="00356E19"/>
    <w:rsid w:val="00356E3C"/>
    <w:rsid w:val="00356E5A"/>
    <w:rsid w:val="00356EB9"/>
    <w:rsid w:val="00356F02"/>
    <w:rsid w:val="00356F51"/>
    <w:rsid w:val="00356F58"/>
    <w:rsid w:val="00356FA4"/>
    <w:rsid w:val="00356FD7"/>
    <w:rsid w:val="00356FE1"/>
    <w:rsid w:val="00357005"/>
    <w:rsid w:val="00357008"/>
    <w:rsid w:val="00357018"/>
    <w:rsid w:val="0035701F"/>
    <w:rsid w:val="00357032"/>
    <w:rsid w:val="00357056"/>
    <w:rsid w:val="00357071"/>
    <w:rsid w:val="0035707B"/>
    <w:rsid w:val="00357099"/>
    <w:rsid w:val="003570CB"/>
    <w:rsid w:val="003570E9"/>
    <w:rsid w:val="0035716D"/>
    <w:rsid w:val="00357172"/>
    <w:rsid w:val="00357183"/>
    <w:rsid w:val="00357196"/>
    <w:rsid w:val="003571BA"/>
    <w:rsid w:val="0035721C"/>
    <w:rsid w:val="0035726D"/>
    <w:rsid w:val="00357277"/>
    <w:rsid w:val="0035727A"/>
    <w:rsid w:val="00357283"/>
    <w:rsid w:val="00357297"/>
    <w:rsid w:val="003572A5"/>
    <w:rsid w:val="003572C6"/>
    <w:rsid w:val="003572CB"/>
    <w:rsid w:val="003572E0"/>
    <w:rsid w:val="003572F8"/>
    <w:rsid w:val="0035730D"/>
    <w:rsid w:val="00357322"/>
    <w:rsid w:val="00357324"/>
    <w:rsid w:val="00357326"/>
    <w:rsid w:val="00357390"/>
    <w:rsid w:val="003573BE"/>
    <w:rsid w:val="003573C3"/>
    <w:rsid w:val="003573C9"/>
    <w:rsid w:val="003573D3"/>
    <w:rsid w:val="0035740E"/>
    <w:rsid w:val="00357414"/>
    <w:rsid w:val="0035745C"/>
    <w:rsid w:val="003574A4"/>
    <w:rsid w:val="00357597"/>
    <w:rsid w:val="003575C1"/>
    <w:rsid w:val="003575D6"/>
    <w:rsid w:val="00357638"/>
    <w:rsid w:val="00357671"/>
    <w:rsid w:val="00357680"/>
    <w:rsid w:val="0035768A"/>
    <w:rsid w:val="00357692"/>
    <w:rsid w:val="003576BB"/>
    <w:rsid w:val="003576D2"/>
    <w:rsid w:val="003576EE"/>
    <w:rsid w:val="003576FF"/>
    <w:rsid w:val="0035770C"/>
    <w:rsid w:val="00357712"/>
    <w:rsid w:val="00357714"/>
    <w:rsid w:val="00357731"/>
    <w:rsid w:val="00357757"/>
    <w:rsid w:val="0035777B"/>
    <w:rsid w:val="0035779F"/>
    <w:rsid w:val="003577E0"/>
    <w:rsid w:val="00357813"/>
    <w:rsid w:val="00357868"/>
    <w:rsid w:val="00357897"/>
    <w:rsid w:val="003578BE"/>
    <w:rsid w:val="003578CC"/>
    <w:rsid w:val="003578D2"/>
    <w:rsid w:val="003578E1"/>
    <w:rsid w:val="003578E5"/>
    <w:rsid w:val="00357940"/>
    <w:rsid w:val="00357956"/>
    <w:rsid w:val="00357962"/>
    <w:rsid w:val="00357964"/>
    <w:rsid w:val="00357995"/>
    <w:rsid w:val="0035799D"/>
    <w:rsid w:val="003579F4"/>
    <w:rsid w:val="003579F7"/>
    <w:rsid w:val="00357A14"/>
    <w:rsid w:val="00357A1E"/>
    <w:rsid w:val="00357A26"/>
    <w:rsid w:val="00357A29"/>
    <w:rsid w:val="00357A40"/>
    <w:rsid w:val="00357A72"/>
    <w:rsid w:val="00357A86"/>
    <w:rsid w:val="00357B07"/>
    <w:rsid w:val="00357B52"/>
    <w:rsid w:val="00357B65"/>
    <w:rsid w:val="00357B77"/>
    <w:rsid w:val="00357B83"/>
    <w:rsid w:val="00357BD3"/>
    <w:rsid w:val="00357C0D"/>
    <w:rsid w:val="00357C1E"/>
    <w:rsid w:val="00357C34"/>
    <w:rsid w:val="00357C42"/>
    <w:rsid w:val="00357C4E"/>
    <w:rsid w:val="00357C57"/>
    <w:rsid w:val="00357C5D"/>
    <w:rsid w:val="00357C9D"/>
    <w:rsid w:val="00357CAD"/>
    <w:rsid w:val="00357CF1"/>
    <w:rsid w:val="00357D09"/>
    <w:rsid w:val="00357D37"/>
    <w:rsid w:val="00357D47"/>
    <w:rsid w:val="00357DC2"/>
    <w:rsid w:val="00357DD6"/>
    <w:rsid w:val="00357E95"/>
    <w:rsid w:val="00357EAF"/>
    <w:rsid w:val="00357ED7"/>
    <w:rsid w:val="00357EDF"/>
    <w:rsid w:val="00357F0D"/>
    <w:rsid w:val="00357F49"/>
    <w:rsid w:val="00357F56"/>
    <w:rsid w:val="00357F71"/>
    <w:rsid w:val="00357FCC"/>
    <w:rsid w:val="00357FD3"/>
    <w:rsid w:val="00357FDB"/>
    <w:rsid w:val="00357FE7"/>
    <w:rsid w:val="0036002B"/>
    <w:rsid w:val="0036005A"/>
    <w:rsid w:val="00360061"/>
    <w:rsid w:val="0036006F"/>
    <w:rsid w:val="00360085"/>
    <w:rsid w:val="00360098"/>
    <w:rsid w:val="003600BA"/>
    <w:rsid w:val="003600C5"/>
    <w:rsid w:val="003600E7"/>
    <w:rsid w:val="003600E9"/>
    <w:rsid w:val="0036012F"/>
    <w:rsid w:val="00360181"/>
    <w:rsid w:val="00360182"/>
    <w:rsid w:val="00360193"/>
    <w:rsid w:val="0036019C"/>
    <w:rsid w:val="003601B7"/>
    <w:rsid w:val="003601BF"/>
    <w:rsid w:val="003601E5"/>
    <w:rsid w:val="003601F4"/>
    <w:rsid w:val="00360283"/>
    <w:rsid w:val="003602AA"/>
    <w:rsid w:val="003602E1"/>
    <w:rsid w:val="00360301"/>
    <w:rsid w:val="0036033B"/>
    <w:rsid w:val="00360340"/>
    <w:rsid w:val="0036034C"/>
    <w:rsid w:val="00360350"/>
    <w:rsid w:val="00360351"/>
    <w:rsid w:val="003603AB"/>
    <w:rsid w:val="003603AF"/>
    <w:rsid w:val="003603CD"/>
    <w:rsid w:val="0036045D"/>
    <w:rsid w:val="003604E4"/>
    <w:rsid w:val="00360502"/>
    <w:rsid w:val="003605A0"/>
    <w:rsid w:val="003605A4"/>
    <w:rsid w:val="003605B1"/>
    <w:rsid w:val="003605BF"/>
    <w:rsid w:val="003605C2"/>
    <w:rsid w:val="003605D0"/>
    <w:rsid w:val="003605DC"/>
    <w:rsid w:val="00360639"/>
    <w:rsid w:val="00360642"/>
    <w:rsid w:val="00360643"/>
    <w:rsid w:val="00360650"/>
    <w:rsid w:val="0036066B"/>
    <w:rsid w:val="003606C0"/>
    <w:rsid w:val="00360702"/>
    <w:rsid w:val="00360774"/>
    <w:rsid w:val="003607CC"/>
    <w:rsid w:val="003608AA"/>
    <w:rsid w:val="003608AD"/>
    <w:rsid w:val="003608BF"/>
    <w:rsid w:val="003608CB"/>
    <w:rsid w:val="003608DD"/>
    <w:rsid w:val="0036092D"/>
    <w:rsid w:val="00360930"/>
    <w:rsid w:val="0036093B"/>
    <w:rsid w:val="0036093C"/>
    <w:rsid w:val="00360959"/>
    <w:rsid w:val="0036097F"/>
    <w:rsid w:val="0036099D"/>
    <w:rsid w:val="003609A2"/>
    <w:rsid w:val="003609AA"/>
    <w:rsid w:val="003609B6"/>
    <w:rsid w:val="003609CC"/>
    <w:rsid w:val="003609E1"/>
    <w:rsid w:val="003609F9"/>
    <w:rsid w:val="00360A1C"/>
    <w:rsid w:val="00360A87"/>
    <w:rsid w:val="00360B18"/>
    <w:rsid w:val="00360B19"/>
    <w:rsid w:val="00360B80"/>
    <w:rsid w:val="00360BF6"/>
    <w:rsid w:val="00360BF8"/>
    <w:rsid w:val="00360C17"/>
    <w:rsid w:val="00360C23"/>
    <w:rsid w:val="00360C25"/>
    <w:rsid w:val="00360C63"/>
    <w:rsid w:val="00360C73"/>
    <w:rsid w:val="00360C90"/>
    <w:rsid w:val="00360CC3"/>
    <w:rsid w:val="00360CE0"/>
    <w:rsid w:val="00360D2C"/>
    <w:rsid w:val="00360D2E"/>
    <w:rsid w:val="00360D50"/>
    <w:rsid w:val="00360D53"/>
    <w:rsid w:val="00360D5D"/>
    <w:rsid w:val="00360DBE"/>
    <w:rsid w:val="00360DBF"/>
    <w:rsid w:val="00360DC5"/>
    <w:rsid w:val="00360DDC"/>
    <w:rsid w:val="00360E15"/>
    <w:rsid w:val="00360E17"/>
    <w:rsid w:val="00360E5A"/>
    <w:rsid w:val="00360E6F"/>
    <w:rsid w:val="00360E86"/>
    <w:rsid w:val="00360EB9"/>
    <w:rsid w:val="00360ED2"/>
    <w:rsid w:val="00360EE0"/>
    <w:rsid w:val="00360F30"/>
    <w:rsid w:val="00360F48"/>
    <w:rsid w:val="00360F49"/>
    <w:rsid w:val="00360FA4"/>
    <w:rsid w:val="00360FB4"/>
    <w:rsid w:val="00360FC2"/>
    <w:rsid w:val="00361019"/>
    <w:rsid w:val="0036102E"/>
    <w:rsid w:val="0036104A"/>
    <w:rsid w:val="00361068"/>
    <w:rsid w:val="00361097"/>
    <w:rsid w:val="003610C9"/>
    <w:rsid w:val="003610CE"/>
    <w:rsid w:val="003610DD"/>
    <w:rsid w:val="00361114"/>
    <w:rsid w:val="0036111B"/>
    <w:rsid w:val="00361129"/>
    <w:rsid w:val="00361130"/>
    <w:rsid w:val="00361139"/>
    <w:rsid w:val="00361192"/>
    <w:rsid w:val="003611C4"/>
    <w:rsid w:val="00361209"/>
    <w:rsid w:val="0036120F"/>
    <w:rsid w:val="0036123E"/>
    <w:rsid w:val="0036125A"/>
    <w:rsid w:val="00361285"/>
    <w:rsid w:val="00361313"/>
    <w:rsid w:val="0036131E"/>
    <w:rsid w:val="00361327"/>
    <w:rsid w:val="003613A7"/>
    <w:rsid w:val="003613A8"/>
    <w:rsid w:val="003613D4"/>
    <w:rsid w:val="003613D6"/>
    <w:rsid w:val="003613DE"/>
    <w:rsid w:val="003613E0"/>
    <w:rsid w:val="003613FB"/>
    <w:rsid w:val="00361411"/>
    <w:rsid w:val="0036142D"/>
    <w:rsid w:val="00361486"/>
    <w:rsid w:val="003614E0"/>
    <w:rsid w:val="0036152E"/>
    <w:rsid w:val="0036153B"/>
    <w:rsid w:val="0036154D"/>
    <w:rsid w:val="00361556"/>
    <w:rsid w:val="00361560"/>
    <w:rsid w:val="0036156A"/>
    <w:rsid w:val="003615B1"/>
    <w:rsid w:val="003615BB"/>
    <w:rsid w:val="003615CF"/>
    <w:rsid w:val="003615D4"/>
    <w:rsid w:val="003615EE"/>
    <w:rsid w:val="0036165C"/>
    <w:rsid w:val="00361663"/>
    <w:rsid w:val="00361685"/>
    <w:rsid w:val="003616D5"/>
    <w:rsid w:val="0036177F"/>
    <w:rsid w:val="00361798"/>
    <w:rsid w:val="003617B2"/>
    <w:rsid w:val="0036180B"/>
    <w:rsid w:val="0036183A"/>
    <w:rsid w:val="00361843"/>
    <w:rsid w:val="0036185D"/>
    <w:rsid w:val="003618BC"/>
    <w:rsid w:val="00361924"/>
    <w:rsid w:val="0036199F"/>
    <w:rsid w:val="003619A4"/>
    <w:rsid w:val="00361A21"/>
    <w:rsid w:val="00361A53"/>
    <w:rsid w:val="00361AB1"/>
    <w:rsid w:val="00361ABD"/>
    <w:rsid w:val="00361ABE"/>
    <w:rsid w:val="00361AD6"/>
    <w:rsid w:val="00361B26"/>
    <w:rsid w:val="00361B2C"/>
    <w:rsid w:val="00361B59"/>
    <w:rsid w:val="00361B90"/>
    <w:rsid w:val="00361B96"/>
    <w:rsid w:val="00361B9B"/>
    <w:rsid w:val="00361BBC"/>
    <w:rsid w:val="00361C10"/>
    <w:rsid w:val="00361C1E"/>
    <w:rsid w:val="00361C60"/>
    <w:rsid w:val="00361C7F"/>
    <w:rsid w:val="00361CFE"/>
    <w:rsid w:val="00361D36"/>
    <w:rsid w:val="00361D48"/>
    <w:rsid w:val="00361D49"/>
    <w:rsid w:val="00361D8C"/>
    <w:rsid w:val="00361D8F"/>
    <w:rsid w:val="00361D92"/>
    <w:rsid w:val="00361DD8"/>
    <w:rsid w:val="00361DE6"/>
    <w:rsid w:val="00361E1A"/>
    <w:rsid w:val="00361E2D"/>
    <w:rsid w:val="00361E52"/>
    <w:rsid w:val="00361E73"/>
    <w:rsid w:val="00361EA7"/>
    <w:rsid w:val="00361EEA"/>
    <w:rsid w:val="00361EF1"/>
    <w:rsid w:val="00361F04"/>
    <w:rsid w:val="00361F27"/>
    <w:rsid w:val="00361F36"/>
    <w:rsid w:val="00361F6B"/>
    <w:rsid w:val="00361F83"/>
    <w:rsid w:val="00361F90"/>
    <w:rsid w:val="00361FC2"/>
    <w:rsid w:val="00361FCC"/>
    <w:rsid w:val="00361FE7"/>
    <w:rsid w:val="0036202B"/>
    <w:rsid w:val="0036202C"/>
    <w:rsid w:val="00362035"/>
    <w:rsid w:val="0036203A"/>
    <w:rsid w:val="00362055"/>
    <w:rsid w:val="0036205B"/>
    <w:rsid w:val="0036205E"/>
    <w:rsid w:val="00362084"/>
    <w:rsid w:val="003620A5"/>
    <w:rsid w:val="0036213B"/>
    <w:rsid w:val="00362159"/>
    <w:rsid w:val="00362164"/>
    <w:rsid w:val="00362171"/>
    <w:rsid w:val="00362189"/>
    <w:rsid w:val="00362193"/>
    <w:rsid w:val="00362218"/>
    <w:rsid w:val="00362238"/>
    <w:rsid w:val="00362247"/>
    <w:rsid w:val="0036226E"/>
    <w:rsid w:val="00362275"/>
    <w:rsid w:val="00362306"/>
    <w:rsid w:val="00362316"/>
    <w:rsid w:val="00362334"/>
    <w:rsid w:val="00362365"/>
    <w:rsid w:val="00362376"/>
    <w:rsid w:val="00362394"/>
    <w:rsid w:val="003623B1"/>
    <w:rsid w:val="003623EA"/>
    <w:rsid w:val="00362417"/>
    <w:rsid w:val="00362427"/>
    <w:rsid w:val="00362434"/>
    <w:rsid w:val="0036243E"/>
    <w:rsid w:val="0036245E"/>
    <w:rsid w:val="00362461"/>
    <w:rsid w:val="00362467"/>
    <w:rsid w:val="00362479"/>
    <w:rsid w:val="003624CF"/>
    <w:rsid w:val="003624E3"/>
    <w:rsid w:val="003624E6"/>
    <w:rsid w:val="00362513"/>
    <w:rsid w:val="0036256B"/>
    <w:rsid w:val="0036256D"/>
    <w:rsid w:val="00362574"/>
    <w:rsid w:val="0036258C"/>
    <w:rsid w:val="003625B7"/>
    <w:rsid w:val="00362630"/>
    <w:rsid w:val="00362639"/>
    <w:rsid w:val="003626EF"/>
    <w:rsid w:val="00362745"/>
    <w:rsid w:val="0036274E"/>
    <w:rsid w:val="0036275F"/>
    <w:rsid w:val="003627F4"/>
    <w:rsid w:val="00362844"/>
    <w:rsid w:val="00362872"/>
    <w:rsid w:val="00362899"/>
    <w:rsid w:val="0036289B"/>
    <w:rsid w:val="003628EE"/>
    <w:rsid w:val="0036290D"/>
    <w:rsid w:val="00362919"/>
    <w:rsid w:val="00362947"/>
    <w:rsid w:val="0036299F"/>
    <w:rsid w:val="003629BC"/>
    <w:rsid w:val="00362A3A"/>
    <w:rsid w:val="00362A4F"/>
    <w:rsid w:val="00362A60"/>
    <w:rsid w:val="00362A7E"/>
    <w:rsid w:val="00362A86"/>
    <w:rsid w:val="00362AB1"/>
    <w:rsid w:val="00362AFF"/>
    <w:rsid w:val="00362B2D"/>
    <w:rsid w:val="00362B2E"/>
    <w:rsid w:val="00362B42"/>
    <w:rsid w:val="00362B51"/>
    <w:rsid w:val="00362B76"/>
    <w:rsid w:val="00362B8D"/>
    <w:rsid w:val="00362BBF"/>
    <w:rsid w:val="00362BDD"/>
    <w:rsid w:val="00362BFF"/>
    <w:rsid w:val="00362C10"/>
    <w:rsid w:val="00362C1C"/>
    <w:rsid w:val="00362C21"/>
    <w:rsid w:val="00362C33"/>
    <w:rsid w:val="00362CD1"/>
    <w:rsid w:val="00362CD5"/>
    <w:rsid w:val="00362CE7"/>
    <w:rsid w:val="00362D1D"/>
    <w:rsid w:val="00362D4F"/>
    <w:rsid w:val="00362D67"/>
    <w:rsid w:val="00362DD0"/>
    <w:rsid w:val="00362E22"/>
    <w:rsid w:val="00362E43"/>
    <w:rsid w:val="00362E73"/>
    <w:rsid w:val="00362EAB"/>
    <w:rsid w:val="00362EAD"/>
    <w:rsid w:val="00362EB3"/>
    <w:rsid w:val="00362EB5"/>
    <w:rsid w:val="00362F04"/>
    <w:rsid w:val="00362F22"/>
    <w:rsid w:val="00362F74"/>
    <w:rsid w:val="00362F87"/>
    <w:rsid w:val="00362FD6"/>
    <w:rsid w:val="00362FEC"/>
    <w:rsid w:val="00362FF1"/>
    <w:rsid w:val="00363013"/>
    <w:rsid w:val="0036303C"/>
    <w:rsid w:val="0036307D"/>
    <w:rsid w:val="00363087"/>
    <w:rsid w:val="003630BE"/>
    <w:rsid w:val="003630D3"/>
    <w:rsid w:val="00363117"/>
    <w:rsid w:val="0036311A"/>
    <w:rsid w:val="003631B0"/>
    <w:rsid w:val="003631B6"/>
    <w:rsid w:val="003631BF"/>
    <w:rsid w:val="003631C9"/>
    <w:rsid w:val="0036321B"/>
    <w:rsid w:val="0036329B"/>
    <w:rsid w:val="003632A8"/>
    <w:rsid w:val="003632D7"/>
    <w:rsid w:val="003632DF"/>
    <w:rsid w:val="003632E6"/>
    <w:rsid w:val="003632ED"/>
    <w:rsid w:val="00363318"/>
    <w:rsid w:val="0036331F"/>
    <w:rsid w:val="0036333F"/>
    <w:rsid w:val="0036334F"/>
    <w:rsid w:val="00363363"/>
    <w:rsid w:val="00363373"/>
    <w:rsid w:val="0036338E"/>
    <w:rsid w:val="003633AA"/>
    <w:rsid w:val="003633EE"/>
    <w:rsid w:val="003633F4"/>
    <w:rsid w:val="003634BB"/>
    <w:rsid w:val="003634C1"/>
    <w:rsid w:val="003634EA"/>
    <w:rsid w:val="003634EE"/>
    <w:rsid w:val="0036350E"/>
    <w:rsid w:val="0036351A"/>
    <w:rsid w:val="0036354A"/>
    <w:rsid w:val="00363572"/>
    <w:rsid w:val="003635AF"/>
    <w:rsid w:val="003635C7"/>
    <w:rsid w:val="003635F3"/>
    <w:rsid w:val="0036362C"/>
    <w:rsid w:val="0036364D"/>
    <w:rsid w:val="00363656"/>
    <w:rsid w:val="00363657"/>
    <w:rsid w:val="00363680"/>
    <w:rsid w:val="003636BF"/>
    <w:rsid w:val="0036374B"/>
    <w:rsid w:val="00363762"/>
    <w:rsid w:val="00363778"/>
    <w:rsid w:val="003637A9"/>
    <w:rsid w:val="003637B2"/>
    <w:rsid w:val="003637DC"/>
    <w:rsid w:val="003637F4"/>
    <w:rsid w:val="0036380E"/>
    <w:rsid w:val="00363818"/>
    <w:rsid w:val="00363825"/>
    <w:rsid w:val="0036383E"/>
    <w:rsid w:val="003638C6"/>
    <w:rsid w:val="003638F9"/>
    <w:rsid w:val="00363915"/>
    <w:rsid w:val="00363971"/>
    <w:rsid w:val="00363988"/>
    <w:rsid w:val="003639D6"/>
    <w:rsid w:val="00363A06"/>
    <w:rsid w:val="00363A0B"/>
    <w:rsid w:val="00363A35"/>
    <w:rsid w:val="00363A36"/>
    <w:rsid w:val="00363A4E"/>
    <w:rsid w:val="00363A66"/>
    <w:rsid w:val="00363A6D"/>
    <w:rsid w:val="00363A77"/>
    <w:rsid w:val="00363A79"/>
    <w:rsid w:val="00363A85"/>
    <w:rsid w:val="00363A9F"/>
    <w:rsid w:val="00363AAB"/>
    <w:rsid w:val="00363AB2"/>
    <w:rsid w:val="00363AB3"/>
    <w:rsid w:val="00363AF8"/>
    <w:rsid w:val="00363B36"/>
    <w:rsid w:val="00363B57"/>
    <w:rsid w:val="00363B6B"/>
    <w:rsid w:val="00363B78"/>
    <w:rsid w:val="00363BAB"/>
    <w:rsid w:val="00363BCB"/>
    <w:rsid w:val="00363BF8"/>
    <w:rsid w:val="00363C0F"/>
    <w:rsid w:val="00363C30"/>
    <w:rsid w:val="00363C4B"/>
    <w:rsid w:val="00363C71"/>
    <w:rsid w:val="00363CD0"/>
    <w:rsid w:val="00363D23"/>
    <w:rsid w:val="00363D80"/>
    <w:rsid w:val="00363D9E"/>
    <w:rsid w:val="00363DD6"/>
    <w:rsid w:val="00363DE1"/>
    <w:rsid w:val="00363DE6"/>
    <w:rsid w:val="00363E4D"/>
    <w:rsid w:val="00363E70"/>
    <w:rsid w:val="00363EFC"/>
    <w:rsid w:val="00363F0A"/>
    <w:rsid w:val="00363F0E"/>
    <w:rsid w:val="00363F16"/>
    <w:rsid w:val="00363F1A"/>
    <w:rsid w:val="00363F5D"/>
    <w:rsid w:val="00363FC4"/>
    <w:rsid w:val="00363FF2"/>
    <w:rsid w:val="00363FF6"/>
    <w:rsid w:val="0036401B"/>
    <w:rsid w:val="00364024"/>
    <w:rsid w:val="00364044"/>
    <w:rsid w:val="00364058"/>
    <w:rsid w:val="00364085"/>
    <w:rsid w:val="0036409C"/>
    <w:rsid w:val="003640BD"/>
    <w:rsid w:val="003640C1"/>
    <w:rsid w:val="003640DD"/>
    <w:rsid w:val="00364147"/>
    <w:rsid w:val="0036414E"/>
    <w:rsid w:val="00364150"/>
    <w:rsid w:val="00364188"/>
    <w:rsid w:val="003641F3"/>
    <w:rsid w:val="00364293"/>
    <w:rsid w:val="003642B0"/>
    <w:rsid w:val="003642C5"/>
    <w:rsid w:val="003642D0"/>
    <w:rsid w:val="00364360"/>
    <w:rsid w:val="00364389"/>
    <w:rsid w:val="00364391"/>
    <w:rsid w:val="0036439D"/>
    <w:rsid w:val="003643C3"/>
    <w:rsid w:val="00364406"/>
    <w:rsid w:val="00364467"/>
    <w:rsid w:val="0036446D"/>
    <w:rsid w:val="003644B5"/>
    <w:rsid w:val="003644C8"/>
    <w:rsid w:val="00364568"/>
    <w:rsid w:val="0036456E"/>
    <w:rsid w:val="003645A5"/>
    <w:rsid w:val="003645AE"/>
    <w:rsid w:val="003645BF"/>
    <w:rsid w:val="00364600"/>
    <w:rsid w:val="00364603"/>
    <w:rsid w:val="00364621"/>
    <w:rsid w:val="00364648"/>
    <w:rsid w:val="0036464A"/>
    <w:rsid w:val="0036466B"/>
    <w:rsid w:val="003646B8"/>
    <w:rsid w:val="003646FE"/>
    <w:rsid w:val="0036473F"/>
    <w:rsid w:val="00364744"/>
    <w:rsid w:val="0036479B"/>
    <w:rsid w:val="003647B2"/>
    <w:rsid w:val="003647C4"/>
    <w:rsid w:val="003647CA"/>
    <w:rsid w:val="00364824"/>
    <w:rsid w:val="00364839"/>
    <w:rsid w:val="00364858"/>
    <w:rsid w:val="00364874"/>
    <w:rsid w:val="0036489F"/>
    <w:rsid w:val="003648CD"/>
    <w:rsid w:val="0036491D"/>
    <w:rsid w:val="00364920"/>
    <w:rsid w:val="00364946"/>
    <w:rsid w:val="00364957"/>
    <w:rsid w:val="0036497F"/>
    <w:rsid w:val="00364992"/>
    <w:rsid w:val="003649AA"/>
    <w:rsid w:val="003649EA"/>
    <w:rsid w:val="003649F0"/>
    <w:rsid w:val="00364A1E"/>
    <w:rsid w:val="00364A83"/>
    <w:rsid w:val="00364A8C"/>
    <w:rsid w:val="00364A99"/>
    <w:rsid w:val="00364A9C"/>
    <w:rsid w:val="00364AA9"/>
    <w:rsid w:val="00364AE8"/>
    <w:rsid w:val="00364AEA"/>
    <w:rsid w:val="00364B16"/>
    <w:rsid w:val="00364B4E"/>
    <w:rsid w:val="00364B85"/>
    <w:rsid w:val="00364BB1"/>
    <w:rsid w:val="00364BD2"/>
    <w:rsid w:val="00364C00"/>
    <w:rsid w:val="00364C1C"/>
    <w:rsid w:val="00364C2C"/>
    <w:rsid w:val="00364C50"/>
    <w:rsid w:val="00364C61"/>
    <w:rsid w:val="00364C6F"/>
    <w:rsid w:val="00364C92"/>
    <w:rsid w:val="00364CBD"/>
    <w:rsid w:val="00364CCA"/>
    <w:rsid w:val="00364CF9"/>
    <w:rsid w:val="00364D30"/>
    <w:rsid w:val="00364D39"/>
    <w:rsid w:val="00364D3E"/>
    <w:rsid w:val="00364D8A"/>
    <w:rsid w:val="00364D9D"/>
    <w:rsid w:val="00364DA4"/>
    <w:rsid w:val="00364DB6"/>
    <w:rsid w:val="00364DE1"/>
    <w:rsid w:val="00364E2A"/>
    <w:rsid w:val="00364E58"/>
    <w:rsid w:val="00364E5B"/>
    <w:rsid w:val="00364E79"/>
    <w:rsid w:val="00364ECA"/>
    <w:rsid w:val="00364F32"/>
    <w:rsid w:val="00364F33"/>
    <w:rsid w:val="00364F6B"/>
    <w:rsid w:val="00364F89"/>
    <w:rsid w:val="00364F8A"/>
    <w:rsid w:val="00364F8C"/>
    <w:rsid w:val="00364F9B"/>
    <w:rsid w:val="00364F9E"/>
    <w:rsid w:val="00364FC5"/>
    <w:rsid w:val="00364FC9"/>
    <w:rsid w:val="0036500B"/>
    <w:rsid w:val="00365017"/>
    <w:rsid w:val="00365035"/>
    <w:rsid w:val="0036506B"/>
    <w:rsid w:val="0036508C"/>
    <w:rsid w:val="00365091"/>
    <w:rsid w:val="00365093"/>
    <w:rsid w:val="00365099"/>
    <w:rsid w:val="003650D9"/>
    <w:rsid w:val="003650E5"/>
    <w:rsid w:val="00365129"/>
    <w:rsid w:val="0036512A"/>
    <w:rsid w:val="00365138"/>
    <w:rsid w:val="0036514C"/>
    <w:rsid w:val="0036519C"/>
    <w:rsid w:val="003651A0"/>
    <w:rsid w:val="003651BA"/>
    <w:rsid w:val="003651C8"/>
    <w:rsid w:val="0036528E"/>
    <w:rsid w:val="0036528F"/>
    <w:rsid w:val="00365295"/>
    <w:rsid w:val="003652BF"/>
    <w:rsid w:val="0036531A"/>
    <w:rsid w:val="00365342"/>
    <w:rsid w:val="0036534A"/>
    <w:rsid w:val="003653B1"/>
    <w:rsid w:val="003653EB"/>
    <w:rsid w:val="003653F7"/>
    <w:rsid w:val="00365400"/>
    <w:rsid w:val="00365427"/>
    <w:rsid w:val="00365437"/>
    <w:rsid w:val="00365443"/>
    <w:rsid w:val="00365456"/>
    <w:rsid w:val="0036548C"/>
    <w:rsid w:val="00365495"/>
    <w:rsid w:val="003654CA"/>
    <w:rsid w:val="003654D6"/>
    <w:rsid w:val="00365501"/>
    <w:rsid w:val="0036550C"/>
    <w:rsid w:val="0036551C"/>
    <w:rsid w:val="0036555E"/>
    <w:rsid w:val="00365565"/>
    <w:rsid w:val="0036558F"/>
    <w:rsid w:val="00365591"/>
    <w:rsid w:val="003655AB"/>
    <w:rsid w:val="003655E2"/>
    <w:rsid w:val="00365628"/>
    <w:rsid w:val="00365639"/>
    <w:rsid w:val="0036565B"/>
    <w:rsid w:val="0036567F"/>
    <w:rsid w:val="003656A9"/>
    <w:rsid w:val="003656B1"/>
    <w:rsid w:val="00365706"/>
    <w:rsid w:val="00365716"/>
    <w:rsid w:val="0036573C"/>
    <w:rsid w:val="00365763"/>
    <w:rsid w:val="0036578F"/>
    <w:rsid w:val="00365798"/>
    <w:rsid w:val="00365799"/>
    <w:rsid w:val="0036580D"/>
    <w:rsid w:val="00365860"/>
    <w:rsid w:val="0036586A"/>
    <w:rsid w:val="00365890"/>
    <w:rsid w:val="003658AF"/>
    <w:rsid w:val="003658D7"/>
    <w:rsid w:val="003658DD"/>
    <w:rsid w:val="00365904"/>
    <w:rsid w:val="00365905"/>
    <w:rsid w:val="00365942"/>
    <w:rsid w:val="00365981"/>
    <w:rsid w:val="003659BC"/>
    <w:rsid w:val="003659CB"/>
    <w:rsid w:val="003659F9"/>
    <w:rsid w:val="00365A2E"/>
    <w:rsid w:val="00365A5F"/>
    <w:rsid w:val="00365A63"/>
    <w:rsid w:val="00365A6C"/>
    <w:rsid w:val="00365A6E"/>
    <w:rsid w:val="00365A6F"/>
    <w:rsid w:val="00365A70"/>
    <w:rsid w:val="00365AAA"/>
    <w:rsid w:val="00365C69"/>
    <w:rsid w:val="00365CBF"/>
    <w:rsid w:val="00365CC9"/>
    <w:rsid w:val="00365D2A"/>
    <w:rsid w:val="00365D2D"/>
    <w:rsid w:val="00365D2E"/>
    <w:rsid w:val="00365D5B"/>
    <w:rsid w:val="00365D8A"/>
    <w:rsid w:val="00365D94"/>
    <w:rsid w:val="00365DF2"/>
    <w:rsid w:val="00365E0E"/>
    <w:rsid w:val="00365E1D"/>
    <w:rsid w:val="00365E59"/>
    <w:rsid w:val="00365E73"/>
    <w:rsid w:val="00365E77"/>
    <w:rsid w:val="00365EAB"/>
    <w:rsid w:val="00365EBD"/>
    <w:rsid w:val="00365EC9"/>
    <w:rsid w:val="00365F51"/>
    <w:rsid w:val="00365F55"/>
    <w:rsid w:val="00365F8A"/>
    <w:rsid w:val="00365FB6"/>
    <w:rsid w:val="00365FC8"/>
    <w:rsid w:val="00365FEA"/>
    <w:rsid w:val="00366011"/>
    <w:rsid w:val="00366021"/>
    <w:rsid w:val="00366029"/>
    <w:rsid w:val="0036603C"/>
    <w:rsid w:val="0036604A"/>
    <w:rsid w:val="0036605C"/>
    <w:rsid w:val="0036606A"/>
    <w:rsid w:val="003660A5"/>
    <w:rsid w:val="003660A7"/>
    <w:rsid w:val="003660C4"/>
    <w:rsid w:val="003660DA"/>
    <w:rsid w:val="00366188"/>
    <w:rsid w:val="003661A2"/>
    <w:rsid w:val="003661AF"/>
    <w:rsid w:val="003661C6"/>
    <w:rsid w:val="003661E6"/>
    <w:rsid w:val="00366201"/>
    <w:rsid w:val="0036624D"/>
    <w:rsid w:val="003662A2"/>
    <w:rsid w:val="003662D9"/>
    <w:rsid w:val="003662FF"/>
    <w:rsid w:val="00366331"/>
    <w:rsid w:val="0036633F"/>
    <w:rsid w:val="00366352"/>
    <w:rsid w:val="00366357"/>
    <w:rsid w:val="0036637F"/>
    <w:rsid w:val="00366389"/>
    <w:rsid w:val="0036643C"/>
    <w:rsid w:val="0036644F"/>
    <w:rsid w:val="00366480"/>
    <w:rsid w:val="003664AD"/>
    <w:rsid w:val="003664DD"/>
    <w:rsid w:val="003664E9"/>
    <w:rsid w:val="003664F4"/>
    <w:rsid w:val="00366504"/>
    <w:rsid w:val="00366513"/>
    <w:rsid w:val="00366517"/>
    <w:rsid w:val="00366525"/>
    <w:rsid w:val="003665AA"/>
    <w:rsid w:val="003665BB"/>
    <w:rsid w:val="003665F7"/>
    <w:rsid w:val="00366613"/>
    <w:rsid w:val="00366676"/>
    <w:rsid w:val="003666B5"/>
    <w:rsid w:val="00366762"/>
    <w:rsid w:val="003667A0"/>
    <w:rsid w:val="003667E2"/>
    <w:rsid w:val="003667E7"/>
    <w:rsid w:val="00366806"/>
    <w:rsid w:val="00366808"/>
    <w:rsid w:val="00366815"/>
    <w:rsid w:val="0036681B"/>
    <w:rsid w:val="0036685B"/>
    <w:rsid w:val="00366874"/>
    <w:rsid w:val="00366897"/>
    <w:rsid w:val="003668A5"/>
    <w:rsid w:val="003668C8"/>
    <w:rsid w:val="0036694E"/>
    <w:rsid w:val="00366970"/>
    <w:rsid w:val="00366975"/>
    <w:rsid w:val="003669A3"/>
    <w:rsid w:val="003669D0"/>
    <w:rsid w:val="003669E9"/>
    <w:rsid w:val="00366A03"/>
    <w:rsid w:val="00366A35"/>
    <w:rsid w:val="00366A89"/>
    <w:rsid w:val="00366AAB"/>
    <w:rsid w:val="00366ACB"/>
    <w:rsid w:val="00366AF9"/>
    <w:rsid w:val="00366B4D"/>
    <w:rsid w:val="00366B77"/>
    <w:rsid w:val="00366B86"/>
    <w:rsid w:val="00366BA5"/>
    <w:rsid w:val="00366BA6"/>
    <w:rsid w:val="00366BB4"/>
    <w:rsid w:val="00366BCF"/>
    <w:rsid w:val="00366BD4"/>
    <w:rsid w:val="00366BEE"/>
    <w:rsid w:val="00366C0B"/>
    <w:rsid w:val="00366C57"/>
    <w:rsid w:val="00366C68"/>
    <w:rsid w:val="00366CB5"/>
    <w:rsid w:val="00366CE4"/>
    <w:rsid w:val="00366D24"/>
    <w:rsid w:val="00366D30"/>
    <w:rsid w:val="00366D34"/>
    <w:rsid w:val="00366D6D"/>
    <w:rsid w:val="00366D94"/>
    <w:rsid w:val="00366DEA"/>
    <w:rsid w:val="00366E26"/>
    <w:rsid w:val="00366E33"/>
    <w:rsid w:val="00366E7D"/>
    <w:rsid w:val="00366E97"/>
    <w:rsid w:val="00366E9C"/>
    <w:rsid w:val="00366F06"/>
    <w:rsid w:val="00366F1F"/>
    <w:rsid w:val="00366F23"/>
    <w:rsid w:val="00366F3B"/>
    <w:rsid w:val="00366FA3"/>
    <w:rsid w:val="00366FB7"/>
    <w:rsid w:val="00366FF3"/>
    <w:rsid w:val="0036702F"/>
    <w:rsid w:val="00367039"/>
    <w:rsid w:val="0036703A"/>
    <w:rsid w:val="0036703E"/>
    <w:rsid w:val="0036706A"/>
    <w:rsid w:val="0036708C"/>
    <w:rsid w:val="003670B4"/>
    <w:rsid w:val="003670BE"/>
    <w:rsid w:val="003670C7"/>
    <w:rsid w:val="003670CA"/>
    <w:rsid w:val="003670E4"/>
    <w:rsid w:val="003670EE"/>
    <w:rsid w:val="003670F7"/>
    <w:rsid w:val="00367117"/>
    <w:rsid w:val="00367134"/>
    <w:rsid w:val="00367137"/>
    <w:rsid w:val="00367174"/>
    <w:rsid w:val="003671BF"/>
    <w:rsid w:val="003671F0"/>
    <w:rsid w:val="003672C5"/>
    <w:rsid w:val="0036731D"/>
    <w:rsid w:val="003673BD"/>
    <w:rsid w:val="003673F4"/>
    <w:rsid w:val="0036741C"/>
    <w:rsid w:val="00367421"/>
    <w:rsid w:val="0036745B"/>
    <w:rsid w:val="0036745E"/>
    <w:rsid w:val="0036748C"/>
    <w:rsid w:val="003674A4"/>
    <w:rsid w:val="003674B3"/>
    <w:rsid w:val="003674DF"/>
    <w:rsid w:val="003674E5"/>
    <w:rsid w:val="003674FC"/>
    <w:rsid w:val="0036751F"/>
    <w:rsid w:val="00367525"/>
    <w:rsid w:val="0036752B"/>
    <w:rsid w:val="00367535"/>
    <w:rsid w:val="00367536"/>
    <w:rsid w:val="00367543"/>
    <w:rsid w:val="00367564"/>
    <w:rsid w:val="00367566"/>
    <w:rsid w:val="003675A5"/>
    <w:rsid w:val="003675F1"/>
    <w:rsid w:val="003675F9"/>
    <w:rsid w:val="00367609"/>
    <w:rsid w:val="00367632"/>
    <w:rsid w:val="00367669"/>
    <w:rsid w:val="003676E4"/>
    <w:rsid w:val="00367700"/>
    <w:rsid w:val="00367702"/>
    <w:rsid w:val="00367783"/>
    <w:rsid w:val="0036778E"/>
    <w:rsid w:val="003677CD"/>
    <w:rsid w:val="00367811"/>
    <w:rsid w:val="00367817"/>
    <w:rsid w:val="0036782A"/>
    <w:rsid w:val="0036787E"/>
    <w:rsid w:val="003678C6"/>
    <w:rsid w:val="003678E5"/>
    <w:rsid w:val="00367907"/>
    <w:rsid w:val="00367909"/>
    <w:rsid w:val="00367976"/>
    <w:rsid w:val="003679A7"/>
    <w:rsid w:val="003679D1"/>
    <w:rsid w:val="00367A35"/>
    <w:rsid w:val="00367A4A"/>
    <w:rsid w:val="00367A4D"/>
    <w:rsid w:val="00367A4F"/>
    <w:rsid w:val="00367A9E"/>
    <w:rsid w:val="00367AC9"/>
    <w:rsid w:val="00367AEA"/>
    <w:rsid w:val="00367AF2"/>
    <w:rsid w:val="00367B1F"/>
    <w:rsid w:val="00367B27"/>
    <w:rsid w:val="00367B2B"/>
    <w:rsid w:val="00367B31"/>
    <w:rsid w:val="00367B33"/>
    <w:rsid w:val="00367B40"/>
    <w:rsid w:val="00367B69"/>
    <w:rsid w:val="00367B8C"/>
    <w:rsid w:val="00367B8D"/>
    <w:rsid w:val="00367B98"/>
    <w:rsid w:val="00367BC3"/>
    <w:rsid w:val="00367BE1"/>
    <w:rsid w:val="00367C10"/>
    <w:rsid w:val="00367C4D"/>
    <w:rsid w:val="00367C82"/>
    <w:rsid w:val="00367CAC"/>
    <w:rsid w:val="00367CC6"/>
    <w:rsid w:val="00367CD9"/>
    <w:rsid w:val="00367CDC"/>
    <w:rsid w:val="00367CE2"/>
    <w:rsid w:val="00367D31"/>
    <w:rsid w:val="00367D33"/>
    <w:rsid w:val="00367D68"/>
    <w:rsid w:val="00367DC8"/>
    <w:rsid w:val="00367DF0"/>
    <w:rsid w:val="00367DFF"/>
    <w:rsid w:val="00367E03"/>
    <w:rsid w:val="00367E15"/>
    <w:rsid w:val="00367E26"/>
    <w:rsid w:val="00367E2E"/>
    <w:rsid w:val="00367E52"/>
    <w:rsid w:val="00367E66"/>
    <w:rsid w:val="00367E74"/>
    <w:rsid w:val="00367EBC"/>
    <w:rsid w:val="00367EDB"/>
    <w:rsid w:val="00367F20"/>
    <w:rsid w:val="00367F63"/>
    <w:rsid w:val="00367F83"/>
    <w:rsid w:val="00367F85"/>
    <w:rsid w:val="00367FBE"/>
    <w:rsid w:val="00367FD7"/>
    <w:rsid w:val="00370006"/>
    <w:rsid w:val="0037002C"/>
    <w:rsid w:val="00370074"/>
    <w:rsid w:val="0037007B"/>
    <w:rsid w:val="003700AE"/>
    <w:rsid w:val="003700BD"/>
    <w:rsid w:val="003700D4"/>
    <w:rsid w:val="003700E6"/>
    <w:rsid w:val="00370114"/>
    <w:rsid w:val="0037013F"/>
    <w:rsid w:val="003701E2"/>
    <w:rsid w:val="003701FE"/>
    <w:rsid w:val="00370222"/>
    <w:rsid w:val="0037028F"/>
    <w:rsid w:val="003702F5"/>
    <w:rsid w:val="00370339"/>
    <w:rsid w:val="00370361"/>
    <w:rsid w:val="00370388"/>
    <w:rsid w:val="003703EC"/>
    <w:rsid w:val="003703F3"/>
    <w:rsid w:val="00370400"/>
    <w:rsid w:val="00370413"/>
    <w:rsid w:val="00370420"/>
    <w:rsid w:val="00370423"/>
    <w:rsid w:val="00370430"/>
    <w:rsid w:val="0037044E"/>
    <w:rsid w:val="0037046F"/>
    <w:rsid w:val="00370492"/>
    <w:rsid w:val="003704A1"/>
    <w:rsid w:val="003704AD"/>
    <w:rsid w:val="003704CC"/>
    <w:rsid w:val="003704DA"/>
    <w:rsid w:val="003704E5"/>
    <w:rsid w:val="003704F6"/>
    <w:rsid w:val="00370524"/>
    <w:rsid w:val="00370580"/>
    <w:rsid w:val="00370586"/>
    <w:rsid w:val="003705A0"/>
    <w:rsid w:val="003705C3"/>
    <w:rsid w:val="003705C5"/>
    <w:rsid w:val="003705D2"/>
    <w:rsid w:val="003705DE"/>
    <w:rsid w:val="003705F2"/>
    <w:rsid w:val="003705F6"/>
    <w:rsid w:val="00370617"/>
    <w:rsid w:val="0037061D"/>
    <w:rsid w:val="003706C6"/>
    <w:rsid w:val="00370715"/>
    <w:rsid w:val="00370727"/>
    <w:rsid w:val="00370752"/>
    <w:rsid w:val="00370767"/>
    <w:rsid w:val="00370777"/>
    <w:rsid w:val="0037078C"/>
    <w:rsid w:val="003707AC"/>
    <w:rsid w:val="003707C5"/>
    <w:rsid w:val="003707D2"/>
    <w:rsid w:val="003707E5"/>
    <w:rsid w:val="003707E7"/>
    <w:rsid w:val="003707F3"/>
    <w:rsid w:val="00370801"/>
    <w:rsid w:val="0037084F"/>
    <w:rsid w:val="00370853"/>
    <w:rsid w:val="00370899"/>
    <w:rsid w:val="003708AF"/>
    <w:rsid w:val="003708D9"/>
    <w:rsid w:val="003708F5"/>
    <w:rsid w:val="0037090C"/>
    <w:rsid w:val="00370922"/>
    <w:rsid w:val="00370923"/>
    <w:rsid w:val="00370934"/>
    <w:rsid w:val="00370986"/>
    <w:rsid w:val="003709B0"/>
    <w:rsid w:val="003709CA"/>
    <w:rsid w:val="003709EE"/>
    <w:rsid w:val="00370A06"/>
    <w:rsid w:val="00370A1E"/>
    <w:rsid w:val="00370A37"/>
    <w:rsid w:val="00370A4D"/>
    <w:rsid w:val="00370AA4"/>
    <w:rsid w:val="00370AA5"/>
    <w:rsid w:val="00370ABE"/>
    <w:rsid w:val="00370ACF"/>
    <w:rsid w:val="00370AE4"/>
    <w:rsid w:val="00370AFC"/>
    <w:rsid w:val="00370B0D"/>
    <w:rsid w:val="00370B28"/>
    <w:rsid w:val="00370B88"/>
    <w:rsid w:val="00370BA9"/>
    <w:rsid w:val="00370BB0"/>
    <w:rsid w:val="00370BB5"/>
    <w:rsid w:val="00370BF3"/>
    <w:rsid w:val="00370C12"/>
    <w:rsid w:val="00370C1A"/>
    <w:rsid w:val="00370C2A"/>
    <w:rsid w:val="00370C36"/>
    <w:rsid w:val="00370C3E"/>
    <w:rsid w:val="00370C60"/>
    <w:rsid w:val="00370C77"/>
    <w:rsid w:val="00370CE9"/>
    <w:rsid w:val="00370D0E"/>
    <w:rsid w:val="00370D35"/>
    <w:rsid w:val="00370D4E"/>
    <w:rsid w:val="00370D52"/>
    <w:rsid w:val="00370DAD"/>
    <w:rsid w:val="00370DB3"/>
    <w:rsid w:val="00370DE7"/>
    <w:rsid w:val="00370DF0"/>
    <w:rsid w:val="00370E50"/>
    <w:rsid w:val="00370E58"/>
    <w:rsid w:val="00370E92"/>
    <w:rsid w:val="00370EA2"/>
    <w:rsid w:val="00370EAD"/>
    <w:rsid w:val="00370F05"/>
    <w:rsid w:val="00370F14"/>
    <w:rsid w:val="00370F57"/>
    <w:rsid w:val="00370F82"/>
    <w:rsid w:val="00370FB5"/>
    <w:rsid w:val="00370FDB"/>
    <w:rsid w:val="00370FF9"/>
    <w:rsid w:val="00371011"/>
    <w:rsid w:val="00371046"/>
    <w:rsid w:val="00371059"/>
    <w:rsid w:val="00371082"/>
    <w:rsid w:val="00371091"/>
    <w:rsid w:val="003710A9"/>
    <w:rsid w:val="003710C7"/>
    <w:rsid w:val="003710DD"/>
    <w:rsid w:val="00371160"/>
    <w:rsid w:val="0037117D"/>
    <w:rsid w:val="00371182"/>
    <w:rsid w:val="003711AC"/>
    <w:rsid w:val="00371214"/>
    <w:rsid w:val="00371234"/>
    <w:rsid w:val="00371252"/>
    <w:rsid w:val="0037125B"/>
    <w:rsid w:val="00371267"/>
    <w:rsid w:val="00371287"/>
    <w:rsid w:val="003712B5"/>
    <w:rsid w:val="003712EB"/>
    <w:rsid w:val="00371321"/>
    <w:rsid w:val="003713E1"/>
    <w:rsid w:val="00371407"/>
    <w:rsid w:val="0037142C"/>
    <w:rsid w:val="00371491"/>
    <w:rsid w:val="00371507"/>
    <w:rsid w:val="0037155C"/>
    <w:rsid w:val="00371599"/>
    <w:rsid w:val="003715B7"/>
    <w:rsid w:val="00371640"/>
    <w:rsid w:val="0037165E"/>
    <w:rsid w:val="0037166D"/>
    <w:rsid w:val="00371685"/>
    <w:rsid w:val="0037168D"/>
    <w:rsid w:val="0037169D"/>
    <w:rsid w:val="003716BC"/>
    <w:rsid w:val="003716BE"/>
    <w:rsid w:val="00371734"/>
    <w:rsid w:val="0037173B"/>
    <w:rsid w:val="0037177E"/>
    <w:rsid w:val="00371781"/>
    <w:rsid w:val="0037178C"/>
    <w:rsid w:val="003717CF"/>
    <w:rsid w:val="003717D4"/>
    <w:rsid w:val="003717E8"/>
    <w:rsid w:val="0037180D"/>
    <w:rsid w:val="00371825"/>
    <w:rsid w:val="00371857"/>
    <w:rsid w:val="0037188E"/>
    <w:rsid w:val="00371895"/>
    <w:rsid w:val="003718B1"/>
    <w:rsid w:val="003718D4"/>
    <w:rsid w:val="00371907"/>
    <w:rsid w:val="00371913"/>
    <w:rsid w:val="00371957"/>
    <w:rsid w:val="0037195F"/>
    <w:rsid w:val="0037198F"/>
    <w:rsid w:val="003719B8"/>
    <w:rsid w:val="003719E4"/>
    <w:rsid w:val="003719F8"/>
    <w:rsid w:val="00371A82"/>
    <w:rsid w:val="00371A87"/>
    <w:rsid w:val="00371A89"/>
    <w:rsid w:val="00371A9A"/>
    <w:rsid w:val="00371AA6"/>
    <w:rsid w:val="00371ABE"/>
    <w:rsid w:val="00371B03"/>
    <w:rsid w:val="00371B20"/>
    <w:rsid w:val="00371B45"/>
    <w:rsid w:val="00371B70"/>
    <w:rsid w:val="00371B72"/>
    <w:rsid w:val="00371B7E"/>
    <w:rsid w:val="00371B96"/>
    <w:rsid w:val="00371BBC"/>
    <w:rsid w:val="00371BDB"/>
    <w:rsid w:val="00371BE5"/>
    <w:rsid w:val="00371BF0"/>
    <w:rsid w:val="00371C26"/>
    <w:rsid w:val="00371C3B"/>
    <w:rsid w:val="00371C45"/>
    <w:rsid w:val="00371C5B"/>
    <w:rsid w:val="00371C5F"/>
    <w:rsid w:val="00371C88"/>
    <w:rsid w:val="00371CBD"/>
    <w:rsid w:val="00371CD7"/>
    <w:rsid w:val="00371D72"/>
    <w:rsid w:val="00371D88"/>
    <w:rsid w:val="00371DA4"/>
    <w:rsid w:val="00371DD3"/>
    <w:rsid w:val="00371DE3"/>
    <w:rsid w:val="00371E0A"/>
    <w:rsid w:val="00371E71"/>
    <w:rsid w:val="00371E76"/>
    <w:rsid w:val="00371E79"/>
    <w:rsid w:val="00371EA1"/>
    <w:rsid w:val="00371F36"/>
    <w:rsid w:val="00371F8A"/>
    <w:rsid w:val="00371FAB"/>
    <w:rsid w:val="00371FC3"/>
    <w:rsid w:val="00371FD1"/>
    <w:rsid w:val="00372003"/>
    <w:rsid w:val="00372005"/>
    <w:rsid w:val="00372022"/>
    <w:rsid w:val="00372033"/>
    <w:rsid w:val="00372070"/>
    <w:rsid w:val="0037208C"/>
    <w:rsid w:val="003720A4"/>
    <w:rsid w:val="00372105"/>
    <w:rsid w:val="00372116"/>
    <w:rsid w:val="0037212E"/>
    <w:rsid w:val="0037213A"/>
    <w:rsid w:val="003721B6"/>
    <w:rsid w:val="003721C7"/>
    <w:rsid w:val="003721D6"/>
    <w:rsid w:val="003721FC"/>
    <w:rsid w:val="003721FD"/>
    <w:rsid w:val="00372237"/>
    <w:rsid w:val="00372249"/>
    <w:rsid w:val="00372268"/>
    <w:rsid w:val="00372272"/>
    <w:rsid w:val="00372296"/>
    <w:rsid w:val="0037229C"/>
    <w:rsid w:val="003722AA"/>
    <w:rsid w:val="003722B3"/>
    <w:rsid w:val="003722B5"/>
    <w:rsid w:val="00372364"/>
    <w:rsid w:val="00372385"/>
    <w:rsid w:val="0037239E"/>
    <w:rsid w:val="003723D4"/>
    <w:rsid w:val="003723D7"/>
    <w:rsid w:val="0037240D"/>
    <w:rsid w:val="0037241E"/>
    <w:rsid w:val="0037243E"/>
    <w:rsid w:val="00372447"/>
    <w:rsid w:val="0037244C"/>
    <w:rsid w:val="00372461"/>
    <w:rsid w:val="00372465"/>
    <w:rsid w:val="0037247A"/>
    <w:rsid w:val="00372490"/>
    <w:rsid w:val="00372497"/>
    <w:rsid w:val="00372572"/>
    <w:rsid w:val="003725BE"/>
    <w:rsid w:val="003725C2"/>
    <w:rsid w:val="003725C6"/>
    <w:rsid w:val="0037262C"/>
    <w:rsid w:val="0037262E"/>
    <w:rsid w:val="0037263C"/>
    <w:rsid w:val="0037263E"/>
    <w:rsid w:val="0037265E"/>
    <w:rsid w:val="003726A4"/>
    <w:rsid w:val="003726EE"/>
    <w:rsid w:val="00372731"/>
    <w:rsid w:val="0037275A"/>
    <w:rsid w:val="00372771"/>
    <w:rsid w:val="00372776"/>
    <w:rsid w:val="0037277E"/>
    <w:rsid w:val="00372793"/>
    <w:rsid w:val="003727B1"/>
    <w:rsid w:val="003727D0"/>
    <w:rsid w:val="003727D4"/>
    <w:rsid w:val="00372801"/>
    <w:rsid w:val="0037282F"/>
    <w:rsid w:val="00372832"/>
    <w:rsid w:val="00372840"/>
    <w:rsid w:val="00372856"/>
    <w:rsid w:val="0037287E"/>
    <w:rsid w:val="003728BD"/>
    <w:rsid w:val="003728C9"/>
    <w:rsid w:val="00372948"/>
    <w:rsid w:val="003729A7"/>
    <w:rsid w:val="003729AA"/>
    <w:rsid w:val="003729B9"/>
    <w:rsid w:val="003729E6"/>
    <w:rsid w:val="00372A09"/>
    <w:rsid w:val="00372A30"/>
    <w:rsid w:val="00372A63"/>
    <w:rsid w:val="00372A69"/>
    <w:rsid w:val="00372AA5"/>
    <w:rsid w:val="00372AC1"/>
    <w:rsid w:val="00372AD9"/>
    <w:rsid w:val="00372AFD"/>
    <w:rsid w:val="00372B18"/>
    <w:rsid w:val="00372B1A"/>
    <w:rsid w:val="00372B2C"/>
    <w:rsid w:val="00372B7A"/>
    <w:rsid w:val="00372BA1"/>
    <w:rsid w:val="00372BAC"/>
    <w:rsid w:val="00372BB1"/>
    <w:rsid w:val="00372BB8"/>
    <w:rsid w:val="00372BCA"/>
    <w:rsid w:val="00372BDE"/>
    <w:rsid w:val="00372C02"/>
    <w:rsid w:val="00372C30"/>
    <w:rsid w:val="00372C3D"/>
    <w:rsid w:val="00372C68"/>
    <w:rsid w:val="00372C6B"/>
    <w:rsid w:val="00372C7A"/>
    <w:rsid w:val="00372C9C"/>
    <w:rsid w:val="00372CCB"/>
    <w:rsid w:val="00372CDB"/>
    <w:rsid w:val="00372D06"/>
    <w:rsid w:val="00372D45"/>
    <w:rsid w:val="00372D5B"/>
    <w:rsid w:val="00372D75"/>
    <w:rsid w:val="00372D7B"/>
    <w:rsid w:val="00372D7F"/>
    <w:rsid w:val="00372E08"/>
    <w:rsid w:val="00372E48"/>
    <w:rsid w:val="00372EB0"/>
    <w:rsid w:val="00372EB5"/>
    <w:rsid w:val="00372EBC"/>
    <w:rsid w:val="00372EC0"/>
    <w:rsid w:val="00372EE4"/>
    <w:rsid w:val="00372EF0"/>
    <w:rsid w:val="00372EF5"/>
    <w:rsid w:val="00372FCB"/>
    <w:rsid w:val="00372FE2"/>
    <w:rsid w:val="00372FF9"/>
    <w:rsid w:val="00373046"/>
    <w:rsid w:val="0037309C"/>
    <w:rsid w:val="003730A2"/>
    <w:rsid w:val="003730CD"/>
    <w:rsid w:val="003730F7"/>
    <w:rsid w:val="00373153"/>
    <w:rsid w:val="00373171"/>
    <w:rsid w:val="003731BA"/>
    <w:rsid w:val="003731CE"/>
    <w:rsid w:val="003731F2"/>
    <w:rsid w:val="003731F9"/>
    <w:rsid w:val="00373207"/>
    <w:rsid w:val="0037323E"/>
    <w:rsid w:val="00373248"/>
    <w:rsid w:val="0037328F"/>
    <w:rsid w:val="00373300"/>
    <w:rsid w:val="00373304"/>
    <w:rsid w:val="0037331B"/>
    <w:rsid w:val="0037334B"/>
    <w:rsid w:val="00373390"/>
    <w:rsid w:val="00373402"/>
    <w:rsid w:val="00373436"/>
    <w:rsid w:val="00373458"/>
    <w:rsid w:val="00373466"/>
    <w:rsid w:val="0037346D"/>
    <w:rsid w:val="00373475"/>
    <w:rsid w:val="00373476"/>
    <w:rsid w:val="003734C6"/>
    <w:rsid w:val="003734C9"/>
    <w:rsid w:val="003734DC"/>
    <w:rsid w:val="0037358E"/>
    <w:rsid w:val="0037359B"/>
    <w:rsid w:val="0037359D"/>
    <w:rsid w:val="003735A0"/>
    <w:rsid w:val="003735A4"/>
    <w:rsid w:val="00373623"/>
    <w:rsid w:val="0037362F"/>
    <w:rsid w:val="00373665"/>
    <w:rsid w:val="003736A9"/>
    <w:rsid w:val="003736AA"/>
    <w:rsid w:val="003736B8"/>
    <w:rsid w:val="003736C4"/>
    <w:rsid w:val="003736EE"/>
    <w:rsid w:val="00373737"/>
    <w:rsid w:val="003737E8"/>
    <w:rsid w:val="00373834"/>
    <w:rsid w:val="0037384B"/>
    <w:rsid w:val="0037389B"/>
    <w:rsid w:val="0037391A"/>
    <w:rsid w:val="0037391E"/>
    <w:rsid w:val="00373938"/>
    <w:rsid w:val="00373963"/>
    <w:rsid w:val="00373982"/>
    <w:rsid w:val="0037398E"/>
    <w:rsid w:val="003739A9"/>
    <w:rsid w:val="003739B2"/>
    <w:rsid w:val="003739B3"/>
    <w:rsid w:val="003739C7"/>
    <w:rsid w:val="003739D0"/>
    <w:rsid w:val="003739EE"/>
    <w:rsid w:val="00373B43"/>
    <w:rsid w:val="00373B4B"/>
    <w:rsid w:val="00373B57"/>
    <w:rsid w:val="00373B8F"/>
    <w:rsid w:val="00373BC3"/>
    <w:rsid w:val="00373BDD"/>
    <w:rsid w:val="00373C0C"/>
    <w:rsid w:val="00373C15"/>
    <w:rsid w:val="00373C48"/>
    <w:rsid w:val="00373C50"/>
    <w:rsid w:val="00373C88"/>
    <w:rsid w:val="00373C8D"/>
    <w:rsid w:val="00373C9B"/>
    <w:rsid w:val="00373CE0"/>
    <w:rsid w:val="00373CF9"/>
    <w:rsid w:val="00373D09"/>
    <w:rsid w:val="00373D22"/>
    <w:rsid w:val="00373D47"/>
    <w:rsid w:val="00373D90"/>
    <w:rsid w:val="00373DC4"/>
    <w:rsid w:val="00373DF3"/>
    <w:rsid w:val="00373E10"/>
    <w:rsid w:val="00373EE1"/>
    <w:rsid w:val="00373EF5"/>
    <w:rsid w:val="00373F0C"/>
    <w:rsid w:val="00373F47"/>
    <w:rsid w:val="00373F5E"/>
    <w:rsid w:val="00373F7C"/>
    <w:rsid w:val="00373FC4"/>
    <w:rsid w:val="00373FD6"/>
    <w:rsid w:val="00373FF9"/>
    <w:rsid w:val="0037400A"/>
    <w:rsid w:val="00374052"/>
    <w:rsid w:val="00374067"/>
    <w:rsid w:val="003740BA"/>
    <w:rsid w:val="00374137"/>
    <w:rsid w:val="00374154"/>
    <w:rsid w:val="003741DA"/>
    <w:rsid w:val="003741F9"/>
    <w:rsid w:val="0037421B"/>
    <w:rsid w:val="00374244"/>
    <w:rsid w:val="00374289"/>
    <w:rsid w:val="00374318"/>
    <w:rsid w:val="00374347"/>
    <w:rsid w:val="003743F0"/>
    <w:rsid w:val="00374438"/>
    <w:rsid w:val="00374447"/>
    <w:rsid w:val="0037444B"/>
    <w:rsid w:val="00374456"/>
    <w:rsid w:val="0037445E"/>
    <w:rsid w:val="0037445F"/>
    <w:rsid w:val="00374487"/>
    <w:rsid w:val="0037448E"/>
    <w:rsid w:val="0037449B"/>
    <w:rsid w:val="003744AB"/>
    <w:rsid w:val="003744F1"/>
    <w:rsid w:val="0037453B"/>
    <w:rsid w:val="00374550"/>
    <w:rsid w:val="00374594"/>
    <w:rsid w:val="003745C7"/>
    <w:rsid w:val="003745FB"/>
    <w:rsid w:val="0037466B"/>
    <w:rsid w:val="0037468C"/>
    <w:rsid w:val="003746A9"/>
    <w:rsid w:val="00374762"/>
    <w:rsid w:val="00374782"/>
    <w:rsid w:val="0037479A"/>
    <w:rsid w:val="003747B9"/>
    <w:rsid w:val="003747CA"/>
    <w:rsid w:val="00374825"/>
    <w:rsid w:val="00374839"/>
    <w:rsid w:val="0037484B"/>
    <w:rsid w:val="00374888"/>
    <w:rsid w:val="003748DA"/>
    <w:rsid w:val="003748EF"/>
    <w:rsid w:val="00374904"/>
    <w:rsid w:val="00374912"/>
    <w:rsid w:val="0037499D"/>
    <w:rsid w:val="003749AA"/>
    <w:rsid w:val="003749C7"/>
    <w:rsid w:val="003749CA"/>
    <w:rsid w:val="00374A04"/>
    <w:rsid w:val="00374A2E"/>
    <w:rsid w:val="00374A32"/>
    <w:rsid w:val="00374A50"/>
    <w:rsid w:val="00374A6E"/>
    <w:rsid w:val="00374A8C"/>
    <w:rsid w:val="00374AAA"/>
    <w:rsid w:val="00374AAD"/>
    <w:rsid w:val="00374AB8"/>
    <w:rsid w:val="00374AE0"/>
    <w:rsid w:val="00374AEC"/>
    <w:rsid w:val="00374AF3"/>
    <w:rsid w:val="00374B8B"/>
    <w:rsid w:val="00374B9D"/>
    <w:rsid w:val="00374BAD"/>
    <w:rsid w:val="00374BB0"/>
    <w:rsid w:val="00374BC5"/>
    <w:rsid w:val="00374BE2"/>
    <w:rsid w:val="00374BE8"/>
    <w:rsid w:val="00374C1F"/>
    <w:rsid w:val="00374C30"/>
    <w:rsid w:val="00374C43"/>
    <w:rsid w:val="00374C5A"/>
    <w:rsid w:val="00374C6D"/>
    <w:rsid w:val="00374C92"/>
    <w:rsid w:val="00374CF0"/>
    <w:rsid w:val="00374D22"/>
    <w:rsid w:val="00374D24"/>
    <w:rsid w:val="00374D34"/>
    <w:rsid w:val="00374D3C"/>
    <w:rsid w:val="00374D85"/>
    <w:rsid w:val="00374E24"/>
    <w:rsid w:val="00374E3F"/>
    <w:rsid w:val="00374E4C"/>
    <w:rsid w:val="00374E61"/>
    <w:rsid w:val="00374E8B"/>
    <w:rsid w:val="00374E8F"/>
    <w:rsid w:val="00374E9B"/>
    <w:rsid w:val="00374ECE"/>
    <w:rsid w:val="00374ED6"/>
    <w:rsid w:val="00374F10"/>
    <w:rsid w:val="00374F15"/>
    <w:rsid w:val="00374F2C"/>
    <w:rsid w:val="00374FB8"/>
    <w:rsid w:val="00375007"/>
    <w:rsid w:val="00375039"/>
    <w:rsid w:val="0037504B"/>
    <w:rsid w:val="0037504D"/>
    <w:rsid w:val="00375079"/>
    <w:rsid w:val="0037507E"/>
    <w:rsid w:val="00375082"/>
    <w:rsid w:val="003750C3"/>
    <w:rsid w:val="003750E5"/>
    <w:rsid w:val="00375106"/>
    <w:rsid w:val="0037512B"/>
    <w:rsid w:val="00375131"/>
    <w:rsid w:val="0037513E"/>
    <w:rsid w:val="00375146"/>
    <w:rsid w:val="00375149"/>
    <w:rsid w:val="00375151"/>
    <w:rsid w:val="00375158"/>
    <w:rsid w:val="0037516B"/>
    <w:rsid w:val="00375193"/>
    <w:rsid w:val="003751A2"/>
    <w:rsid w:val="0037521B"/>
    <w:rsid w:val="00375269"/>
    <w:rsid w:val="003752AD"/>
    <w:rsid w:val="003752CD"/>
    <w:rsid w:val="003752E3"/>
    <w:rsid w:val="003752EF"/>
    <w:rsid w:val="00375311"/>
    <w:rsid w:val="00375388"/>
    <w:rsid w:val="0037538E"/>
    <w:rsid w:val="003753B3"/>
    <w:rsid w:val="003753C8"/>
    <w:rsid w:val="003753CF"/>
    <w:rsid w:val="003753DD"/>
    <w:rsid w:val="00375403"/>
    <w:rsid w:val="00375424"/>
    <w:rsid w:val="00375453"/>
    <w:rsid w:val="00375475"/>
    <w:rsid w:val="00375498"/>
    <w:rsid w:val="003754A9"/>
    <w:rsid w:val="003754BF"/>
    <w:rsid w:val="0037555B"/>
    <w:rsid w:val="00375567"/>
    <w:rsid w:val="00375575"/>
    <w:rsid w:val="003755F9"/>
    <w:rsid w:val="00375624"/>
    <w:rsid w:val="00375629"/>
    <w:rsid w:val="0037562B"/>
    <w:rsid w:val="0037562C"/>
    <w:rsid w:val="0037563B"/>
    <w:rsid w:val="00375657"/>
    <w:rsid w:val="003756DF"/>
    <w:rsid w:val="003756EC"/>
    <w:rsid w:val="003756ED"/>
    <w:rsid w:val="003756F2"/>
    <w:rsid w:val="00375738"/>
    <w:rsid w:val="00375757"/>
    <w:rsid w:val="003757DD"/>
    <w:rsid w:val="0037580F"/>
    <w:rsid w:val="00375853"/>
    <w:rsid w:val="0037586A"/>
    <w:rsid w:val="00375885"/>
    <w:rsid w:val="003758BD"/>
    <w:rsid w:val="003758D9"/>
    <w:rsid w:val="003758E2"/>
    <w:rsid w:val="00375938"/>
    <w:rsid w:val="00375950"/>
    <w:rsid w:val="0037595B"/>
    <w:rsid w:val="00375999"/>
    <w:rsid w:val="003759AC"/>
    <w:rsid w:val="003759DC"/>
    <w:rsid w:val="003759DF"/>
    <w:rsid w:val="003759F8"/>
    <w:rsid w:val="00375A35"/>
    <w:rsid w:val="00375A7C"/>
    <w:rsid w:val="00375AAE"/>
    <w:rsid w:val="00375ACF"/>
    <w:rsid w:val="00375ADB"/>
    <w:rsid w:val="00375AE8"/>
    <w:rsid w:val="00375AFE"/>
    <w:rsid w:val="00375B00"/>
    <w:rsid w:val="00375B30"/>
    <w:rsid w:val="00375B5D"/>
    <w:rsid w:val="00375B68"/>
    <w:rsid w:val="00375B73"/>
    <w:rsid w:val="00375BF9"/>
    <w:rsid w:val="00375C45"/>
    <w:rsid w:val="00375C49"/>
    <w:rsid w:val="00375C4C"/>
    <w:rsid w:val="00375C54"/>
    <w:rsid w:val="00375C6E"/>
    <w:rsid w:val="00375C86"/>
    <w:rsid w:val="00375CA7"/>
    <w:rsid w:val="00375CC6"/>
    <w:rsid w:val="00375CE4"/>
    <w:rsid w:val="00375D4D"/>
    <w:rsid w:val="00375D58"/>
    <w:rsid w:val="00375D85"/>
    <w:rsid w:val="00375E24"/>
    <w:rsid w:val="00375E3C"/>
    <w:rsid w:val="00375E45"/>
    <w:rsid w:val="00375E4D"/>
    <w:rsid w:val="00375E8F"/>
    <w:rsid w:val="00375F10"/>
    <w:rsid w:val="00375F6C"/>
    <w:rsid w:val="00375F9D"/>
    <w:rsid w:val="00375FAA"/>
    <w:rsid w:val="00375FB2"/>
    <w:rsid w:val="00375FDE"/>
    <w:rsid w:val="00375FE2"/>
    <w:rsid w:val="00375FE3"/>
    <w:rsid w:val="00376012"/>
    <w:rsid w:val="0037607A"/>
    <w:rsid w:val="0037609B"/>
    <w:rsid w:val="003760E9"/>
    <w:rsid w:val="003760EA"/>
    <w:rsid w:val="00376121"/>
    <w:rsid w:val="00376135"/>
    <w:rsid w:val="00376144"/>
    <w:rsid w:val="0037617A"/>
    <w:rsid w:val="00376183"/>
    <w:rsid w:val="003761EF"/>
    <w:rsid w:val="00376234"/>
    <w:rsid w:val="00376241"/>
    <w:rsid w:val="00376244"/>
    <w:rsid w:val="003762BD"/>
    <w:rsid w:val="003762DE"/>
    <w:rsid w:val="00376300"/>
    <w:rsid w:val="00376304"/>
    <w:rsid w:val="00376339"/>
    <w:rsid w:val="00376357"/>
    <w:rsid w:val="003763E7"/>
    <w:rsid w:val="00376405"/>
    <w:rsid w:val="00376416"/>
    <w:rsid w:val="0037644F"/>
    <w:rsid w:val="00376478"/>
    <w:rsid w:val="003764A6"/>
    <w:rsid w:val="003764D0"/>
    <w:rsid w:val="003764F9"/>
    <w:rsid w:val="0037650B"/>
    <w:rsid w:val="00376534"/>
    <w:rsid w:val="0037655F"/>
    <w:rsid w:val="0037656C"/>
    <w:rsid w:val="0037658C"/>
    <w:rsid w:val="003765A8"/>
    <w:rsid w:val="003765C7"/>
    <w:rsid w:val="003765DB"/>
    <w:rsid w:val="003765F6"/>
    <w:rsid w:val="003765FF"/>
    <w:rsid w:val="00376619"/>
    <w:rsid w:val="00376629"/>
    <w:rsid w:val="00376651"/>
    <w:rsid w:val="0037666E"/>
    <w:rsid w:val="00376688"/>
    <w:rsid w:val="0037668A"/>
    <w:rsid w:val="003766AC"/>
    <w:rsid w:val="003766FC"/>
    <w:rsid w:val="0037670A"/>
    <w:rsid w:val="00376774"/>
    <w:rsid w:val="003767B6"/>
    <w:rsid w:val="003767E7"/>
    <w:rsid w:val="0037680A"/>
    <w:rsid w:val="0037681C"/>
    <w:rsid w:val="0037689D"/>
    <w:rsid w:val="003768BE"/>
    <w:rsid w:val="00376900"/>
    <w:rsid w:val="00376925"/>
    <w:rsid w:val="0037694D"/>
    <w:rsid w:val="00376958"/>
    <w:rsid w:val="00376963"/>
    <w:rsid w:val="0037696D"/>
    <w:rsid w:val="0037698A"/>
    <w:rsid w:val="003769A8"/>
    <w:rsid w:val="003769CD"/>
    <w:rsid w:val="003769F5"/>
    <w:rsid w:val="003769FA"/>
    <w:rsid w:val="00376A46"/>
    <w:rsid w:val="00376A4F"/>
    <w:rsid w:val="00376A97"/>
    <w:rsid w:val="00376AF2"/>
    <w:rsid w:val="00376B3C"/>
    <w:rsid w:val="00376B70"/>
    <w:rsid w:val="00376B72"/>
    <w:rsid w:val="00376BD5"/>
    <w:rsid w:val="00376BF1"/>
    <w:rsid w:val="00376C17"/>
    <w:rsid w:val="00376C21"/>
    <w:rsid w:val="00376C4F"/>
    <w:rsid w:val="00376C66"/>
    <w:rsid w:val="00376C9B"/>
    <w:rsid w:val="00376CA4"/>
    <w:rsid w:val="00376CAA"/>
    <w:rsid w:val="00376CAB"/>
    <w:rsid w:val="00376CB0"/>
    <w:rsid w:val="00376CC1"/>
    <w:rsid w:val="00376CC4"/>
    <w:rsid w:val="00376CE6"/>
    <w:rsid w:val="00376CEC"/>
    <w:rsid w:val="00376CFC"/>
    <w:rsid w:val="00376D10"/>
    <w:rsid w:val="00376D13"/>
    <w:rsid w:val="00376D14"/>
    <w:rsid w:val="00376D1D"/>
    <w:rsid w:val="00376D99"/>
    <w:rsid w:val="00376DA2"/>
    <w:rsid w:val="00376DF0"/>
    <w:rsid w:val="00376DF7"/>
    <w:rsid w:val="00376DFF"/>
    <w:rsid w:val="00376E10"/>
    <w:rsid w:val="00376E25"/>
    <w:rsid w:val="00376E3F"/>
    <w:rsid w:val="00376EAD"/>
    <w:rsid w:val="00376F47"/>
    <w:rsid w:val="00376F4B"/>
    <w:rsid w:val="00376F4F"/>
    <w:rsid w:val="00376F57"/>
    <w:rsid w:val="00376F6A"/>
    <w:rsid w:val="00376F73"/>
    <w:rsid w:val="00376F9C"/>
    <w:rsid w:val="00376FAC"/>
    <w:rsid w:val="00376FC4"/>
    <w:rsid w:val="0037700F"/>
    <w:rsid w:val="0037701B"/>
    <w:rsid w:val="00377045"/>
    <w:rsid w:val="00377051"/>
    <w:rsid w:val="0037705A"/>
    <w:rsid w:val="0037706E"/>
    <w:rsid w:val="0037706F"/>
    <w:rsid w:val="00377076"/>
    <w:rsid w:val="003770AA"/>
    <w:rsid w:val="003770B6"/>
    <w:rsid w:val="003770BE"/>
    <w:rsid w:val="003770C8"/>
    <w:rsid w:val="003770DE"/>
    <w:rsid w:val="003770F0"/>
    <w:rsid w:val="0037711A"/>
    <w:rsid w:val="0037712F"/>
    <w:rsid w:val="0037713D"/>
    <w:rsid w:val="0037713E"/>
    <w:rsid w:val="00377169"/>
    <w:rsid w:val="003771CC"/>
    <w:rsid w:val="003771DA"/>
    <w:rsid w:val="003771FA"/>
    <w:rsid w:val="00377200"/>
    <w:rsid w:val="00377203"/>
    <w:rsid w:val="00377224"/>
    <w:rsid w:val="0037723B"/>
    <w:rsid w:val="0037724A"/>
    <w:rsid w:val="00377287"/>
    <w:rsid w:val="003772EB"/>
    <w:rsid w:val="003772EF"/>
    <w:rsid w:val="00377331"/>
    <w:rsid w:val="00377358"/>
    <w:rsid w:val="003773DE"/>
    <w:rsid w:val="003773F3"/>
    <w:rsid w:val="00377420"/>
    <w:rsid w:val="00377441"/>
    <w:rsid w:val="00377447"/>
    <w:rsid w:val="00377484"/>
    <w:rsid w:val="00377499"/>
    <w:rsid w:val="00377521"/>
    <w:rsid w:val="0037755E"/>
    <w:rsid w:val="0037759D"/>
    <w:rsid w:val="003775B7"/>
    <w:rsid w:val="003775EA"/>
    <w:rsid w:val="003775F0"/>
    <w:rsid w:val="00377641"/>
    <w:rsid w:val="00377653"/>
    <w:rsid w:val="003776D8"/>
    <w:rsid w:val="003776EB"/>
    <w:rsid w:val="003776EF"/>
    <w:rsid w:val="00377713"/>
    <w:rsid w:val="00377715"/>
    <w:rsid w:val="00377728"/>
    <w:rsid w:val="0037774B"/>
    <w:rsid w:val="0037774E"/>
    <w:rsid w:val="00377771"/>
    <w:rsid w:val="0037779D"/>
    <w:rsid w:val="003777EB"/>
    <w:rsid w:val="0037785B"/>
    <w:rsid w:val="00377862"/>
    <w:rsid w:val="00377884"/>
    <w:rsid w:val="0037789A"/>
    <w:rsid w:val="0037789F"/>
    <w:rsid w:val="003778A6"/>
    <w:rsid w:val="003778AF"/>
    <w:rsid w:val="003778E3"/>
    <w:rsid w:val="003778EA"/>
    <w:rsid w:val="00377903"/>
    <w:rsid w:val="00377924"/>
    <w:rsid w:val="0037792C"/>
    <w:rsid w:val="0037795E"/>
    <w:rsid w:val="00377992"/>
    <w:rsid w:val="00377A29"/>
    <w:rsid w:val="00377A30"/>
    <w:rsid w:val="00377AC3"/>
    <w:rsid w:val="00377ACF"/>
    <w:rsid w:val="00377B2D"/>
    <w:rsid w:val="00377B80"/>
    <w:rsid w:val="00377BBB"/>
    <w:rsid w:val="00377BEA"/>
    <w:rsid w:val="00377BF4"/>
    <w:rsid w:val="00377C3B"/>
    <w:rsid w:val="00377C41"/>
    <w:rsid w:val="00377C5E"/>
    <w:rsid w:val="00377C98"/>
    <w:rsid w:val="00377CB2"/>
    <w:rsid w:val="00377CE2"/>
    <w:rsid w:val="00377CF1"/>
    <w:rsid w:val="00377D0E"/>
    <w:rsid w:val="00377D39"/>
    <w:rsid w:val="00377D5C"/>
    <w:rsid w:val="00377DF8"/>
    <w:rsid w:val="00377E52"/>
    <w:rsid w:val="00377E6F"/>
    <w:rsid w:val="00377EA7"/>
    <w:rsid w:val="00377EB1"/>
    <w:rsid w:val="00377ED6"/>
    <w:rsid w:val="00377EE5"/>
    <w:rsid w:val="00377F00"/>
    <w:rsid w:val="00377F33"/>
    <w:rsid w:val="00377F68"/>
    <w:rsid w:val="00377FCA"/>
    <w:rsid w:val="00377FDB"/>
    <w:rsid w:val="00380071"/>
    <w:rsid w:val="003800B5"/>
    <w:rsid w:val="003800C6"/>
    <w:rsid w:val="003800F6"/>
    <w:rsid w:val="003801CE"/>
    <w:rsid w:val="003801F2"/>
    <w:rsid w:val="00380202"/>
    <w:rsid w:val="00380229"/>
    <w:rsid w:val="00380256"/>
    <w:rsid w:val="0038025F"/>
    <w:rsid w:val="0038026D"/>
    <w:rsid w:val="0038027A"/>
    <w:rsid w:val="0038029C"/>
    <w:rsid w:val="003802BB"/>
    <w:rsid w:val="003802D0"/>
    <w:rsid w:val="003802DA"/>
    <w:rsid w:val="003802DD"/>
    <w:rsid w:val="0038030A"/>
    <w:rsid w:val="0038036A"/>
    <w:rsid w:val="003804B1"/>
    <w:rsid w:val="00380532"/>
    <w:rsid w:val="0038053A"/>
    <w:rsid w:val="00380557"/>
    <w:rsid w:val="00380560"/>
    <w:rsid w:val="00380594"/>
    <w:rsid w:val="00380598"/>
    <w:rsid w:val="00380599"/>
    <w:rsid w:val="00380637"/>
    <w:rsid w:val="00380645"/>
    <w:rsid w:val="00380686"/>
    <w:rsid w:val="0038068F"/>
    <w:rsid w:val="00380695"/>
    <w:rsid w:val="003806B6"/>
    <w:rsid w:val="003806D2"/>
    <w:rsid w:val="003806FB"/>
    <w:rsid w:val="003806FF"/>
    <w:rsid w:val="00380752"/>
    <w:rsid w:val="00380783"/>
    <w:rsid w:val="00380793"/>
    <w:rsid w:val="003807AF"/>
    <w:rsid w:val="003807B3"/>
    <w:rsid w:val="003807B6"/>
    <w:rsid w:val="003807D7"/>
    <w:rsid w:val="003807E4"/>
    <w:rsid w:val="003807EC"/>
    <w:rsid w:val="00380858"/>
    <w:rsid w:val="00380872"/>
    <w:rsid w:val="0038087B"/>
    <w:rsid w:val="003808CE"/>
    <w:rsid w:val="003808DA"/>
    <w:rsid w:val="003808DD"/>
    <w:rsid w:val="003808FD"/>
    <w:rsid w:val="0038090A"/>
    <w:rsid w:val="00380936"/>
    <w:rsid w:val="003809AA"/>
    <w:rsid w:val="003809D2"/>
    <w:rsid w:val="003809E3"/>
    <w:rsid w:val="00380A36"/>
    <w:rsid w:val="00380ABF"/>
    <w:rsid w:val="00380AD3"/>
    <w:rsid w:val="00380AD7"/>
    <w:rsid w:val="00380AE4"/>
    <w:rsid w:val="00380AEF"/>
    <w:rsid w:val="00380B2B"/>
    <w:rsid w:val="00380B5B"/>
    <w:rsid w:val="00380B85"/>
    <w:rsid w:val="00380B8C"/>
    <w:rsid w:val="00380BA2"/>
    <w:rsid w:val="00380BB1"/>
    <w:rsid w:val="00380BD5"/>
    <w:rsid w:val="00380BD7"/>
    <w:rsid w:val="00380BFB"/>
    <w:rsid w:val="00380C3D"/>
    <w:rsid w:val="00380C4B"/>
    <w:rsid w:val="00380C51"/>
    <w:rsid w:val="00380C5C"/>
    <w:rsid w:val="00380C99"/>
    <w:rsid w:val="00380CD2"/>
    <w:rsid w:val="00380D05"/>
    <w:rsid w:val="00380D11"/>
    <w:rsid w:val="00380D33"/>
    <w:rsid w:val="00380D5F"/>
    <w:rsid w:val="00380D73"/>
    <w:rsid w:val="00380D79"/>
    <w:rsid w:val="00380D7B"/>
    <w:rsid w:val="00380D92"/>
    <w:rsid w:val="00380DB2"/>
    <w:rsid w:val="00380DE6"/>
    <w:rsid w:val="00380E04"/>
    <w:rsid w:val="00380E0B"/>
    <w:rsid w:val="00380E15"/>
    <w:rsid w:val="00380E2B"/>
    <w:rsid w:val="00380E39"/>
    <w:rsid w:val="00380E7E"/>
    <w:rsid w:val="00380EA8"/>
    <w:rsid w:val="00380ED7"/>
    <w:rsid w:val="00380F11"/>
    <w:rsid w:val="00380F14"/>
    <w:rsid w:val="00380F52"/>
    <w:rsid w:val="00380F67"/>
    <w:rsid w:val="00380F80"/>
    <w:rsid w:val="00380F8D"/>
    <w:rsid w:val="00380FF4"/>
    <w:rsid w:val="00380FFA"/>
    <w:rsid w:val="00381047"/>
    <w:rsid w:val="00381048"/>
    <w:rsid w:val="00381058"/>
    <w:rsid w:val="0038107D"/>
    <w:rsid w:val="003810BA"/>
    <w:rsid w:val="003810E1"/>
    <w:rsid w:val="00381114"/>
    <w:rsid w:val="00381125"/>
    <w:rsid w:val="0038113E"/>
    <w:rsid w:val="00381151"/>
    <w:rsid w:val="00381159"/>
    <w:rsid w:val="0038116C"/>
    <w:rsid w:val="0038117C"/>
    <w:rsid w:val="003811D4"/>
    <w:rsid w:val="00381206"/>
    <w:rsid w:val="00381220"/>
    <w:rsid w:val="003812AE"/>
    <w:rsid w:val="003812C2"/>
    <w:rsid w:val="003812E2"/>
    <w:rsid w:val="00381305"/>
    <w:rsid w:val="00381310"/>
    <w:rsid w:val="00381324"/>
    <w:rsid w:val="00381351"/>
    <w:rsid w:val="00381386"/>
    <w:rsid w:val="003813C3"/>
    <w:rsid w:val="003813EC"/>
    <w:rsid w:val="00381418"/>
    <w:rsid w:val="00381435"/>
    <w:rsid w:val="00381478"/>
    <w:rsid w:val="003814A9"/>
    <w:rsid w:val="003814B6"/>
    <w:rsid w:val="003814BD"/>
    <w:rsid w:val="0038150A"/>
    <w:rsid w:val="00381526"/>
    <w:rsid w:val="0038152D"/>
    <w:rsid w:val="0038152F"/>
    <w:rsid w:val="00381550"/>
    <w:rsid w:val="003815DB"/>
    <w:rsid w:val="00381650"/>
    <w:rsid w:val="0038166C"/>
    <w:rsid w:val="003816DF"/>
    <w:rsid w:val="00381706"/>
    <w:rsid w:val="00381774"/>
    <w:rsid w:val="003817A8"/>
    <w:rsid w:val="00381801"/>
    <w:rsid w:val="00381806"/>
    <w:rsid w:val="0038180A"/>
    <w:rsid w:val="0038181E"/>
    <w:rsid w:val="00381858"/>
    <w:rsid w:val="00381904"/>
    <w:rsid w:val="00381906"/>
    <w:rsid w:val="0038190D"/>
    <w:rsid w:val="00381926"/>
    <w:rsid w:val="00381941"/>
    <w:rsid w:val="00381955"/>
    <w:rsid w:val="0038195F"/>
    <w:rsid w:val="00381979"/>
    <w:rsid w:val="00381984"/>
    <w:rsid w:val="003819F9"/>
    <w:rsid w:val="00381A0A"/>
    <w:rsid w:val="00381A38"/>
    <w:rsid w:val="00381A4B"/>
    <w:rsid w:val="00381A78"/>
    <w:rsid w:val="00381AA6"/>
    <w:rsid w:val="00381ABB"/>
    <w:rsid w:val="00381ADA"/>
    <w:rsid w:val="00381B6A"/>
    <w:rsid w:val="00381B81"/>
    <w:rsid w:val="00381B97"/>
    <w:rsid w:val="00381BA1"/>
    <w:rsid w:val="00381BC2"/>
    <w:rsid w:val="00381BCE"/>
    <w:rsid w:val="00381BD5"/>
    <w:rsid w:val="00381BF6"/>
    <w:rsid w:val="00381C25"/>
    <w:rsid w:val="00381CBF"/>
    <w:rsid w:val="00381D08"/>
    <w:rsid w:val="00381D21"/>
    <w:rsid w:val="00381D3D"/>
    <w:rsid w:val="00381DBA"/>
    <w:rsid w:val="00381E05"/>
    <w:rsid w:val="00381E21"/>
    <w:rsid w:val="00381E33"/>
    <w:rsid w:val="00381EB0"/>
    <w:rsid w:val="00381EF1"/>
    <w:rsid w:val="00381F09"/>
    <w:rsid w:val="00381F0A"/>
    <w:rsid w:val="00381F70"/>
    <w:rsid w:val="00381F7B"/>
    <w:rsid w:val="00381F9F"/>
    <w:rsid w:val="00381FBB"/>
    <w:rsid w:val="00381FC6"/>
    <w:rsid w:val="00382006"/>
    <w:rsid w:val="0038202E"/>
    <w:rsid w:val="0038203C"/>
    <w:rsid w:val="00382068"/>
    <w:rsid w:val="0038207E"/>
    <w:rsid w:val="003820A8"/>
    <w:rsid w:val="003820B2"/>
    <w:rsid w:val="003820C2"/>
    <w:rsid w:val="00382142"/>
    <w:rsid w:val="00382193"/>
    <w:rsid w:val="003821B6"/>
    <w:rsid w:val="003821B8"/>
    <w:rsid w:val="00382227"/>
    <w:rsid w:val="0038224E"/>
    <w:rsid w:val="0038227F"/>
    <w:rsid w:val="00382283"/>
    <w:rsid w:val="003822B8"/>
    <w:rsid w:val="003822CB"/>
    <w:rsid w:val="003822D0"/>
    <w:rsid w:val="0038230A"/>
    <w:rsid w:val="0038230B"/>
    <w:rsid w:val="0038230E"/>
    <w:rsid w:val="00382387"/>
    <w:rsid w:val="0038238D"/>
    <w:rsid w:val="003823BF"/>
    <w:rsid w:val="003823CA"/>
    <w:rsid w:val="00382417"/>
    <w:rsid w:val="0038242A"/>
    <w:rsid w:val="00382449"/>
    <w:rsid w:val="0038247C"/>
    <w:rsid w:val="003824B9"/>
    <w:rsid w:val="003824BD"/>
    <w:rsid w:val="00382534"/>
    <w:rsid w:val="00382551"/>
    <w:rsid w:val="00382561"/>
    <w:rsid w:val="0038257B"/>
    <w:rsid w:val="003825B3"/>
    <w:rsid w:val="003825BD"/>
    <w:rsid w:val="003825EA"/>
    <w:rsid w:val="00382632"/>
    <w:rsid w:val="00382651"/>
    <w:rsid w:val="00382653"/>
    <w:rsid w:val="00382679"/>
    <w:rsid w:val="0038267E"/>
    <w:rsid w:val="00382684"/>
    <w:rsid w:val="003826AB"/>
    <w:rsid w:val="003826B6"/>
    <w:rsid w:val="00382716"/>
    <w:rsid w:val="00382728"/>
    <w:rsid w:val="00382769"/>
    <w:rsid w:val="003827A9"/>
    <w:rsid w:val="003827B4"/>
    <w:rsid w:val="003827F2"/>
    <w:rsid w:val="003827FD"/>
    <w:rsid w:val="00382855"/>
    <w:rsid w:val="00382858"/>
    <w:rsid w:val="003828B1"/>
    <w:rsid w:val="003828B7"/>
    <w:rsid w:val="003828EF"/>
    <w:rsid w:val="003828FC"/>
    <w:rsid w:val="00382901"/>
    <w:rsid w:val="00382920"/>
    <w:rsid w:val="00382922"/>
    <w:rsid w:val="00382938"/>
    <w:rsid w:val="0038295C"/>
    <w:rsid w:val="00382962"/>
    <w:rsid w:val="0038296C"/>
    <w:rsid w:val="00382974"/>
    <w:rsid w:val="003829A6"/>
    <w:rsid w:val="00382A03"/>
    <w:rsid w:val="00382A37"/>
    <w:rsid w:val="00382ACE"/>
    <w:rsid w:val="00382B33"/>
    <w:rsid w:val="00382B46"/>
    <w:rsid w:val="00382BAE"/>
    <w:rsid w:val="00382BC9"/>
    <w:rsid w:val="00382BF8"/>
    <w:rsid w:val="00382C34"/>
    <w:rsid w:val="00382C53"/>
    <w:rsid w:val="00382C63"/>
    <w:rsid w:val="00382C9F"/>
    <w:rsid w:val="00382CBF"/>
    <w:rsid w:val="00382CF8"/>
    <w:rsid w:val="00382D05"/>
    <w:rsid w:val="00382D63"/>
    <w:rsid w:val="00382D71"/>
    <w:rsid w:val="00382D7F"/>
    <w:rsid w:val="00382DA0"/>
    <w:rsid w:val="00382DD9"/>
    <w:rsid w:val="00382E08"/>
    <w:rsid w:val="00382E44"/>
    <w:rsid w:val="00382E47"/>
    <w:rsid w:val="00382E50"/>
    <w:rsid w:val="00382E60"/>
    <w:rsid w:val="00382E7D"/>
    <w:rsid w:val="00382E8D"/>
    <w:rsid w:val="00382E9F"/>
    <w:rsid w:val="00382ED9"/>
    <w:rsid w:val="00382F19"/>
    <w:rsid w:val="00382F74"/>
    <w:rsid w:val="00382F89"/>
    <w:rsid w:val="00382F90"/>
    <w:rsid w:val="00382FB4"/>
    <w:rsid w:val="00382FC0"/>
    <w:rsid w:val="00382FC4"/>
    <w:rsid w:val="00382FCE"/>
    <w:rsid w:val="00383066"/>
    <w:rsid w:val="003830A9"/>
    <w:rsid w:val="003830B3"/>
    <w:rsid w:val="003830D3"/>
    <w:rsid w:val="00383157"/>
    <w:rsid w:val="003831D2"/>
    <w:rsid w:val="003831DC"/>
    <w:rsid w:val="003831E5"/>
    <w:rsid w:val="00383234"/>
    <w:rsid w:val="0038323E"/>
    <w:rsid w:val="0038325D"/>
    <w:rsid w:val="0038329A"/>
    <w:rsid w:val="003832EC"/>
    <w:rsid w:val="00383310"/>
    <w:rsid w:val="00383316"/>
    <w:rsid w:val="0038331C"/>
    <w:rsid w:val="00383321"/>
    <w:rsid w:val="003833AA"/>
    <w:rsid w:val="003833B9"/>
    <w:rsid w:val="003833E5"/>
    <w:rsid w:val="003833F0"/>
    <w:rsid w:val="00383411"/>
    <w:rsid w:val="0038343F"/>
    <w:rsid w:val="0038344E"/>
    <w:rsid w:val="00383499"/>
    <w:rsid w:val="003834A0"/>
    <w:rsid w:val="003834B7"/>
    <w:rsid w:val="003834C5"/>
    <w:rsid w:val="003834D6"/>
    <w:rsid w:val="00383564"/>
    <w:rsid w:val="0038359B"/>
    <w:rsid w:val="0038361E"/>
    <w:rsid w:val="00383639"/>
    <w:rsid w:val="0038363B"/>
    <w:rsid w:val="0038364D"/>
    <w:rsid w:val="00383668"/>
    <w:rsid w:val="0038366A"/>
    <w:rsid w:val="00383670"/>
    <w:rsid w:val="0038367B"/>
    <w:rsid w:val="0038367D"/>
    <w:rsid w:val="003836A1"/>
    <w:rsid w:val="003836BA"/>
    <w:rsid w:val="00383797"/>
    <w:rsid w:val="003837D2"/>
    <w:rsid w:val="0038381B"/>
    <w:rsid w:val="0038381C"/>
    <w:rsid w:val="00383841"/>
    <w:rsid w:val="00383878"/>
    <w:rsid w:val="00383884"/>
    <w:rsid w:val="00383889"/>
    <w:rsid w:val="0038388F"/>
    <w:rsid w:val="00383893"/>
    <w:rsid w:val="003838B5"/>
    <w:rsid w:val="003838C3"/>
    <w:rsid w:val="00383946"/>
    <w:rsid w:val="00383957"/>
    <w:rsid w:val="0038396A"/>
    <w:rsid w:val="00383975"/>
    <w:rsid w:val="003839AC"/>
    <w:rsid w:val="003839B6"/>
    <w:rsid w:val="003839C4"/>
    <w:rsid w:val="003839F8"/>
    <w:rsid w:val="00383A04"/>
    <w:rsid w:val="00383A11"/>
    <w:rsid w:val="00383A21"/>
    <w:rsid w:val="00383A3A"/>
    <w:rsid w:val="00383A47"/>
    <w:rsid w:val="00383AF0"/>
    <w:rsid w:val="00383AF5"/>
    <w:rsid w:val="00383AFA"/>
    <w:rsid w:val="00383B03"/>
    <w:rsid w:val="00383B34"/>
    <w:rsid w:val="00383B87"/>
    <w:rsid w:val="00383B96"/>
    <w:rsid w:val="00383BAA"/>
    <w:rsid w:val="00383BEB"/>
    <w:rsid w:val="00383BF3"/>
    <w:rsid w:val="00383BF4"/>
    <w:rsid w:val="00383BFD"/>
    <w:rsid w:val="00383C05"/>
    <w:rsid w:val="00383C21"/>
    <w:rsid w:val="00383CDB"/>
    <w:rsid w:val="00383D05"/>
    <w:rsid w:val="00383D15"/>
    <w:rsid w:val="00383D31"/>
    <w:rsid w:val="00383D37"/>
    <w:rsid w:val="00383D3C"/>
    <w:rsid w:val="00383D51"/>
    <w:rsid w:val="00383DA4"/>
    <w:rsid w:val="00383DEC"/>
    <w:rsid w:val="00383E7B"/>
    <w:rsid w:val="00383E9F"/>
    <w:rsid w:val="00383ED5"/>
    <w:rsid w:val="00383EDD"/>
    <w:rsid w:val="00383F03"/>
    <w:rsid w:val="00383F07"/>
    <w:rsid w:val="00383F41"/>
    <w:rsid w:val="00383F44"/>
    <w:rsid w:val="00383F5D"/>
    <w:rsid w:val="00383F70"/>
    <w:rsid w:val="00383FAC"/>
    <w:rsid w:val="00383FCB"/>
    <w:rsid w:val="00383FED"/>
    <w:rsid w:val="00384025"/>
    <w:rsid w:val="00384030"/>
    <w:rsid w:val="0038403C"/>
    <w:rsid w:val="00384080"/>
    <w:rsid w:val="0038408A"/>
    <w:rsid w:val="00384139"/>
    <w:rsid w:val="00384147"/>
    <w:rsid w:val="003841F8"/>
    <w:rsid w:val="00384207"/>
    <w:rsid w:val="00384238"/>
    <w:rsid w:val="0038425D"/>
    <w:rsid w:val="0038426D"/>
    <w:rsid w:val="00384295"/>
    <w:rsid w:val="003842A2"/>
    <w:rsid w:val="003842CB"/>
    <w:rsid w:val="0038430A"/>
    <w:rsid w:val="0038432E"/>
    <w:rsid w:val="00384355"/>
    <w:rsid w:val="00384358"/>
    <w:rsid w:val="00384371"/>
    <w:rsid w:val="0038439C"/>
    <w:rsid w:val="003843CA"/>
    <w:rsid w:val="003843D7"/>
    <w:rsid w:val="00384407"/>
    <w:rsid w:val="0038444A"/>
    <w:rsid w:val="003844DD"/>
    <w:rsid w:val="0038450A"/>
    <w:rsid w:val="003845E1"/>
    <w:rsid w:val="003845FE"/>
    <w:rsid w:val="0038460E"/>
    <w:rsid w:val="00384690"/>
    <w:rsid w:val="003846C5"/>
    <w:rsid w:val="003846C9"/>
    <w:rsid w:val="003846EA"/>
    <w:rsid w:val="003846FB"/>
    <w:rsid w:val="00384735"/>
    <w:rsid w:val="00384740"/>
    <w:rsid w:val="00384744"/>
    <w:rsid w:val="00384788"/>
    <w:rsid w:val="003847EF"/>
    <w:rsid w:val="00384801"/>
    <w:rsid w:val="00384817"/>
    <w:rsid w:val="0038483B"/>
    <w:rsid w:val="0038486E"/>
    <w:rsid w:val="00384875"/>
    <w:rsid w:val="00384893"/>
    <w:rsid w:val="003848FD"/>
    <w:rsid w:val="00384952"/>
    <w:rsid w:val="003849A0"/>
    <w:rsid w:val="003849B6"/>
    <w:rsid w:val="003849BA"/>
    <w:rsid w:val="003849D1"/>
    <w:rsid w:val="00384A6C"/>
    <w:rsid w:val="00384AAE"/>
    <w:rsid w:val="00384AC3"/>
    <w:rsid w:val="00384AD0"/>
    <w:rsid w:val="00384AE4"/>
    <w:rsid w:val="00384B15"/>
    <w:rsid w:val="00384B16"/>
    <w:rsid w:val="00384B4B"/>
    <w:rsid w:val="00384B75"/>
    <w:rsid w:val="00384BC0"/>
    <w:rsid w:val="00384BDA"/>
    <w:rsid w:val="00384BDF"/>
    <w:rsid w:val="00384C48"/>
    <w:rsid w:val="00384C4F"/>
    <w:rsid w:val="00384C92"/>
    <w:rsid w:val="00384C99"/>
    <w:rsid w:val="00384C9A"/>
    <w:rsid w:val="00384CD6"/>
    <w:rsid w:val="00384D5C"/>
    <w:rsid w:val="00384D6F"/>
    <w:rsid w:val="00384D74"/>
    <w:rsid w:val="00384D7D"/>
    <w:rsid w:val="00384D82"/>
    <w:rsid w:val="00384DAF"/>
    <w:rsid w:val="00384DDD"/>
    <w:rsid w:val="00384E03"/>
    <w:rsid w:val="00384E7A"/>
    <w:rsid w:val="00384EBF"/>
    <w:rsid w:val="00384EDA"/>
    <w:rsid w:val="00384EE3"/>
    <w:rsid w:val="00384F3A"/>
    <w:rsid w:val="00384F79"/>
    <w:rsid w:val="00384F8E"/>
    <w:rsid w:val="00384F9F"/>
    <w:rsid w:val="00384FAA"/>
    <w:rsid w:val="00384FB9"/>
    <w:rsid w:val="00385007"/>
    <w:rsid w:val="0038502F"/>
    <w:rsid w:val="00385062"/>
    <w:rsid w:val="003850B2"/>
    <w:rsid w:val="003850D1"/>
    <w:rsid w:val="003850EA"/>
    <w:rsid w:val="003850F2"/>
    <w:rsid w:val="003850FA"/>
    <w:rsid w:val="0038510E"/>
    <w:rsid w:val="00385112"/>
    <w:rsid w:val="00385125"/>
    <w:rsid w:val="0038512F"/>
    <w:rsid w:val="00385164"/>
    <w:rsid w:val="003851AC"/>
    <w:rsid w:val="0038523E"/>
    <w:rsid w:val="00385269"/>
    <w:rsid w:val="00385282"/>
    <w:rsid w:val="00385285"/>
    <w:rsid w:val="003852A1"/>
    <w:rsid w:val="003852C0"/>
    <w:rsid w:val="003852D2"/>
    <w:rsid w:val="003852E4"/>
    <w:rsid w:val="00385344"/>
    <w:rsid w:val="003853B7"/>
    <w:rsid w:val="003853D4"/>
    <w:rsid w:val="003853EA"/>
    <w:rsid w:val="003853EB"/>
    <w:rsid w:val="003853EF"/>
    <w:rsid w:val="00385445"/>
    <w:rsid w:val="0038544F"/>
    <w:rsid w:val="003854B2"/>
    <w:rsid w:val="003854D0"/>
    <w:rsid w:val="00385522"/>
    <w:rsid w:val="00385533"/>
    <w:rsid w:val="00385551"/>
    <w:rsid w:val="00385580"/>
    <w:rsid w:val="003855AF"/>
    <w:rsid w:val="003855F8"/>
    <w:rsid w:val="00385665"/>
    <w:rsid w:val="00385697"/>
    <w:rsid w:val="003856A0"/>
    <w:rsid w:val="003856C5"/>
    <w:rsid w:val="003856CD"/>
    <w:rsid w:val="003856D3"/>
    <w:rsid w:val="003856F9"/>
    <w:rsid w:val="00385707"/>
    <w:rsid w:val="0038570B"/>
    <w:rsid w:val="00385722"/>
    <w:rsid w:val="00385746"/>
    <w:rsid w:val="003857BE"/>
    <w:rsid w:val="003857DA"/>
    <w:rsid w:val="00385808"/>
    <w:rsid w:val="0038580F"/>
    <w:rsid w:val="00385812"/>
    <w:rsid w:val="00385816"/>
    <w:rsid w:val="0038581E"/>
    <w:rsid w:val="0038583C"/>
    <w:rsid w:val="0038587A"/>
    <w:rsid w:val="0038587B"/>
    <w:rsid w:val="003858B4"/>
    <w:rsid w:val="003858BA"/>
    <w:rsid w:val="003858C6"/>
    <w:rsid w:val="003858CD"/>
    <w:rsid w:val="00385926"/>
    <w:rsid w:val="0038592B"/>
    <w:rsid w:val="0038594A"/>
    <w:rsid w:val="003859B6"/>
    <w:rsid w:val="003859FC"/>
    <w:rsid w:val="00385A20"/>
    <w:rsid w:val="00385AAC"/>
    <w:rsid w:val="00385AB1"/>
    <w:rsid w:val="00385AB9"/>
    <w:rsid w:val="00385AE8"/>
    <w:rsid w:val="00385B6D"/>
    <w:rsid w:val="00385B9F"/>
    <w:rsid w:val="00385BC0"/>
    <w:rsid w:val="00385BC6"/>
    <w:rsid w:val="00385BE4"/>
    <w:rsid w:val="00385BF2"/>
    <w:rsid w:val="00385C00"/>
    <w:rsid w:val="00385C51"/>
    <w:rsid w:val="00385C5D"/>
    <w:rsid w:val="00385C65"/>
    <w:rsid w:val="00385CD6"/>
    <w:rsid w:val="00385D00"/>
    <w:rsid w:val="00385D18"/>
    <w:rsid w:val="00385DB9"/>
    <w:rsid w:val="00385DC8"/>
    <w:rsid w:val="00385DE9"/>
    <w:rsid w:val="00385DFC"/>
    <w:rsid w:val="00385E66"/>
    <w:rsid w:val="00385E7C"/>
    <w:rsid w:val="00385E9E"/>
    <w:rsid w:val="00385EEA"/>
    <w:rsid w:val="00385EF6"/>
    <w:rsid w:val="00385F01"/>
    <w:rsid w:val="00385F06"/>
    <w:rsid w:val="00385F1D"/>
    <w:rsid w:val="00385F39"/>
    <w:rsid w:val="00385F3B"/>
    <w:rsid w:val="00385F42"/>
    <w:rsid w:val="00385FC4"/>
    <w:rsid w:val="00385FE9"/>
    <w:rsid w:val="0038600E"/>
    <w:rsid w:val="0038606C"/>
    <w:rsid w:val="00386071"/>
    <w:rsid w:val="003860AB"/>
    <w:rsid w:val="003860E4"/>
    <w:rsid w:val="003860F0"/>
    <w:rsid w:val="0038610B"/>
    <w:rsid w:val="0038612E"/>
    <w:rsid w:val="00386133"/>
    <w:rsid w:val="00386150"/>
    <w:rsid w:val="0038616A"/>
    <w:rsid w:val="00386184"/>
    <w:rsid w:val="00386188"/>
    <w:rsid w:val="003861EC"/>
    <w:rsid w:val="00386229"/>
    <w:rsid w:val="0038622F"/>
    <w:rsid w:val="0038624D"/>
    <w:rsid w:val="00386262"/>
    <w:rsid w:val="003862A3"/>
    <w:rsid w:val="003862A9"/>
    <w:rsid w:val="00386360"/>
    <w:rsid w:val="0038637F"/>
    <w:rsid w:val="00386394"/>
    <w:rsid w:val="003863B0"/>
    <w:rsid w:val="00386420"/>
    <w:rsid w:val="00386488"/>
    <w:rsid w:val="003864AD"/>
    <w:rsid w:val="003864F7"/>
    <w:rsid w:val="0038650A"/>
    <w:rsid w:val="00386536"/>
    <w:rsid w:val="00386575"/>
    <w:rsid w:val="0038657A"/>
    <w:rsid w:val="0038660F"/>
    <w:rsid w:val="00386611"/>
    <w:rsid w:val="0038661B"/>
    <w:rsid w:val="00386620"/>
    <w:rsid w:val="00386640"/>
    <w:rsid w:val="00386642"/>
    <w:rsid w:val="0038666A"/>
    <w:rsid w:val="003866B7"/>
    <w:rsid w:val="003866C7"/>
    <w:rsid w:val="003866D4"/>
    <w:rsid w:val="003866D8"/>
    <w:rsid w:val="003866FC"/>
    <w:rsid w:val="00386717"/>
    <w:rsid w:val="0038674A"/>
    <w:rsid w:val="003867A6"/>
    <w:rsid w:val="003867C1"/>
    <w:rsid w:val="003867D6"/>
    <w:rsid w:val="003867FD"/>
    <w:rsid w:val="00386805"/>
    <w:rsid w:val="00386832"/>
    <w:rsid w:val="00386890"/>
    <w:rsid w:val="003868A5"/>
    <w:rsid w:val="003868AB"/>
    <w:rsid w:val="003868C0"/>
    <w:rsid w:val="003868D0"/>
    <w:rsid w:val="00386919"/>
    <w:rsid w:val="0038691E"/>
    <w:rsid w:val="00386932"/>
    <w:rsid w:val="00386978"/>
    <w:rsid w:val="00386993"/>
    <w:rsid w:val="003869D1"/>
    <w:rsid w:val="003869D2"/>
    <w:rsid w:val="003869EB"/>
    <w:rsid w:val="00386A20"/>
    <w:rsid w:val="00386A2E"/>
    <w:rsid w:val="00386A3D"/>
    <w:rsid w:val="00386A93"/>
    <w:rsid w:val="00386AAB"/>
    <w:rsid w:val="00386AE7"/>
    <w:rsid w:val="00386AF2"/>
    <w:rsid w:val="00386AFC"/>
    <w:rsid w:val="00386B0D"/>
    <w:rsid w:val="00386B5A"/>
    <w:rsid w:val="00386B81"/>
    <w:rsid w:val="00386B89"/>
    <w:rsid w:val="00386B94"/>
    <w:rsid w:val="00386C0B"/>
    <w:rsid w:val="00386C16"/>
    <w:rsid w:val="00386C33"/>
    <w:rsid w:val="00386C36"/>
    <w:rsid w:val="00386C5E"/>
    <w:rsid w:val="00386CC7"/>
    <w:rsid w:val="00386CC9"/>
    <w:rsid w:val="00386D1D"/>
    <w:rsid w:val="00386D75"/>
    <w:rsid w:val="00386DC5"/>
    <w:rsid w:val="00386DCA"/>
    <w:rsid w:val="00386DCF"/>
    <w:rsid w:val="00386DF9"/>
    <w:rsid w:val="00386E08"/>
    <w:rsid w:val="00386E57"/>
    <w:rsid w:val="00386EBE"/>
    <w:rsid w:val="00386EEA"/>
    <w:rsid w:val="00386EEE"/>
    <w:rsid w:val="00386EF3"/>
    <w:rsid w:val="00386EF5"/>
    <w:rsid w:val="00386EF9"/>
    <w:rsid w:val="00386EFA"/>
    <w:rsid w:val="00386F10"/>
    <w:rsid w:val="00386F11"/>
    <w:rsid w:val="00386F18"/>
    <w:rsid w:val="00386F48"/>
    <w:rsid w:val="00386FA2"/>
    <w:rsid w:val="00386FB2"/>
    <w:rsid w:val="00386FC1"/>
    <w:rsid w:val="00386FC8"/>
    <w:rsid w:val="00386FCF"/>
    <w:rsid w:val="00386FD7"/>
    <w:rsid w:val="00386FFB"/>
    <w:rsid w:val="00387006"/>
    <w:rsid w:val="00387034"/>
    <w:rsid w:val="00387060"/>
    <w:rsid w:val="0038707A"/>
    <w:rsid w:val="00387092"/>
    <w:rsid w:val="003870BC"/>
    <w:rsid w:val="003870EB"/>
    <w:rsid w:val="00387148"/>
    <w:rsid w:val="00387175"/>
    <w:rsid w:val="0038719C"/>
    <w:rsid w:val="0038722C"/>
    <w:rsid w:val="00387245"/>
    <w:rsid w:val="0038724D"/>
    <w:rsid w:val="003872A4"/>
    <w:rsid w:val="003872F0"/>
    <w:rsid w:val="00387316"/>
    <w:rsid w:val="0038734F"/>
    <w:rsid w:val="00387394"/>
    <w:rsid w:val="00387399"/>
    <w:rsid w:val="0038739C"/>
    <w:rsid w:val="003873E9"/>
    <w:rsid w:val="003873F5"/>
    <w:rsid w:val="00387404"/>
    <w:rsid w:val="00387407"/>
    <w:rsid w:val="0038740A"/>
    <w:rsid w:val="0038747E"/>
    <w:rsid w:val="0038748A"/>
    <w:rsid w:val="00387495"/>
    <w:rsid w:val="003874AD"/>
    <w:rsid w:val="003874E2"/>
    <w:rsid w:val="00387531"/>
    <w:rsid w:val="00387539"/>
    <w:rsid w:val="00387547"/>
    <w:rsid w:val="003875B7"/>
    <w:rsid w:val="003875C1"/>
    <w:rsid w:val="003875D2"/>
    <w:rsid w:val="003875F3"/>
    <w:rsid w:val="00387600"/>
    <w:rsid w:val="00387614"/>
    <w:rsid w:val="0038761A"/>
    <w:rsid w:val="0038763D"/>
    <w:rsid w:val="0038765C"/>
    <w:rsid w:val="0038765F"/>
    <w:rsid w:val="00387683"/>
    <w:rsid w:val="00387714"/>
    <w:rsid w:val="00387716"/>
    <w:rsid w:val="0038771C"/>
    <w:rsid w:val="00387720"/>
    <w:rsid w:val="00387734"/>
    <w:rsid w:val="00387754"/>
    <w:rsid w:val="0038775C"/>
    <w:rsid w:val="00387774"/>
    <w:rsid w:val="0038777D"/>
    <w:rsid w:val="00387788"/>
    <w:rsid w:val="003877A6"/>
    <w:rsid w:val="003877DF"/>
    <w:rsid w:val="003877E9"/>
    <w:rsid w:val="00387813"/>
    <w:rsid w:val="00387820"/>
    <w:rsid w:val="00387826"/>
    <w:rsid w:val="00387829"/>
    <w:rsid w:val="00387847"/>
    <w:rsid w:val="00387851"/>
    <w:rsid w:val="0038787C"/>
    <w:rsid w:val="0038787E"/>
    <w:rsid w:val="003878D3"/>
    <w:rsid w:val="00387918"/>
    <w:rsid w:val="0038793B"/>
    <w:rsid w:val="00387958"/>
    <w:rsid w:val="0038797F"/>
    <w:rsid w:val="003879B2"/>
    <w:rsid w:val="003879DB"/>
    <w:rsid w:val="00387A39"/>
    <w:rsid w:val="00387A58"/>
    <w:rsid w:val="00387A74"/>
    <w:rsid w:val="00387A8A"/>
    <w:rsid w:val="00387AB2"/>
    <w:rsid w:val="00387AC3"/>
    <w:rsid w:val="00387AD0"/>
    <w:rsid w:val="00387B06"/>
    <w:rsid w:val="00387B70"/>
    <w:rsid w:val="00387B74"/>
    <w:rsid w:val="00387B83"/>
    <w:rsid w:val="00387BB0"/>
    <w:rsid w:val="00387C15"/>
    <w:rsid w:val="00387C6B"/>
    <w:rsid w:val="00387C8B"/>
    <w:rsid w:val="00387C8F"/>
    <w:rsid w:val="00387CCD"/>
    <w:rsid w:val="00387CEF"/>
    <w:rsid w:val="00387CF5"/>
    <w:rsid w:val="00387D4E"/>
    <w:rsid w:val="00387D67"/>
    <w:rsid w:val="00387D78"/>
    <w:rsid w:val="00387D97"/>
    <w:rsid w:val="00387DD9"/>
    <w:rsid w:val="00387E72"/>
    <w:rsid w:val="00387E78"/>
    <w:rsid w:val="00387EB7"/>
    <w:rsid w:val="00387EEA"/>
    <w:rsid w:val="00387F2A"/>
    <w:rsid w:val="00387F5F"/>
    <w:rsid w:val="00387F63"/>
    <w:rsid w:val="00387F88"/>
    <w:rsid w:val="00387F98"/>
    <w:rsid w:val="00387FF4"/>
    <w:rsid w:val="00387FF6"/>
    <w:rsid w:val="00390008"/>
    <w:rsid w:val="00390012"/>
    <w:rsid w:val="0039003F"/>
    <w:rsid w:val="0039004C"/>
    <w:rsid w:val="0039004E"/>
    <w:rsid w:val="00390060"/>
    <w:rsid w:val="0039014F"/>
    <w:rsid w:val="00390152"/>
    <w:rsid w:val="0039015C"/>
    <w:rsid w:val="003901A8"/>
    <w:rsid w:val="003901F8"/>
    <w:rsid w:val="00390239"/>
    <w:rsid w:val="00390285"/>
    <w:rsid w:val="003902B2"/>
    <w:rsid w:val="003902C4"/>
    <w:rsid w:val="00390310"/>
    <w:rsid w:val="00390354"/>
    <w:rsid w:val="00390357"/>
    <w:rsid w:val="00390361"/>
    <w:rsid w:val="0039038B"/>
    <w:rsid w:val="003903B6"/>
    <w:rsid w:val="003903BC"/>
    <w:rsid w:val="003903C6"/>
    <w:rsid w:val="003903D6"/>
    <w:rsid w:val="00390407"/>
    <w:rsid w:val="00390421"/>
    <w:rsid w:val="00390428"/>
    <w:rsid w:val="00390429"/>
    <w:rsid w:val="00390440"/>
    <w:rsid w:val="00390451"/>
    <w:rsid w:val="00390461"/>
    <w:rsid w:val="00390463"/>
    <w:rsid w:val="003904A4"/>
    <w:rsid w:val="003904ED"/>
    <w:rsid w:val="0039052B"/>
    <w:rsid w:val="0039053A"/>
    <w:rsid w:val="0039054D"/>
    <w:rsid w:val="00390550"/>
    <w:rsid w:val="00390565"/>
    <w:rsid w:val="003905C9"/>
    <w:rsid w:val="003905D3"/>
    <w:rsid w:val="003905E8"/>
    <w:rsid w:val="00390632"/>
    <w:rsid w:val="00390638"/>
    <w:rsid w:val="00390667"/>
    <w:rsid w:val="00390689"/>
    <w:rsid w:val="003906C9"/>
    <w:rsid w:val="003906E1"/>
    <w:rsid w:val="003906E3"/>
    <w:rsid w:val="003906EC"/>
    <w:rsid w:val="00390728"/>
    <w:rsid w:val="00390736"/>
    <w:rsid w:val="00390749"/>
    <w:rsid w:val="0039076D"/>
    <w:rsid w:val="003907D3"/>
    <w:rsid w:val="003907FB"/>
    <w:rsid w:val="0039080D"/>
    <w:rsid w:val="00390818"/>
    <w:rsid w:val="0039082A"/>
    <w:rsid w:val="0039086B"/>
    <w:rsid w:val="0039086D"/>
    <w:rsid w:val="0039087D"/>
    <w:rsid w:val="00390887"/>
    <w:rsid w:val="0039089F"/>
    <w:rsid w:val="00390971"/>
    <w:rsid w:val="003909AB"/>
    <w:rsid w:val="003909C2"/>
    <w:rsid w:val="003909DE"/>
    <w:rsid w:val="003909F1"/>
    <w:rsid w:val="003909F3"/>
    <w:rsid w:val="003909FE"/>
    <w:rsid w:val="00390A04"/>
    <w:rsid w:val="00390A06"/>
    <w:rsid w:val="00390A36"/>
    <w:rsid w:val="00390A3D"/>
    <w:rsid w:val="00390A45"/>
    <w:rsid w:val="00390A54"/>
    <w:rsid w:val="00390A66"/>
    <w:rsid w:val="00390A69"/>
    <w:rsid w:val="00390A83"/>
    <w:rsid w:val="00390A85"/>
    <w:rsid w:val="00390A89"/>
    <w:rsid w:val="00390AAF"/>
    <w:rsid w:val="00390AD2"/>
    <w:rsid w:val="00390B06"/>
    <w:rsid w:val="00390B2A"/>
    <w:rsid w:val="00390B49"/>
    <w:rsid w:val="00390B85"/>
    <w:rsid w:val="00390BC0"/>
    <w:rsid w:val="00390C0F"/>
    <w:rsid w:val="00390C3A"/>
    <w:rsid w:val="00390C4B"/>
    <w:rsid w:val="00390C6A"/>
    <w:rsid w:val="00390CA0"/>
    <w:rsid w:val="00390CB3"/>
    <w:rsid w:val="00390CEB"/>
    <w:rsid w:val="00390D38"/>
    <w:rsid w:val="00390D65"/>
    <w:rsid w:val="00390D7C"/>
    <w:rsid w:val="00390D92"/>
    <w:rsid w:val="00390DA0"/>
    <w:rsid w:val="00390DCB"/>
    <w:rsid w:val="00390DDA"/>
    <w:rsid w:val="00390DF2"/>
    <w:rsid w:val="00390E01"/>
    <w:rsid w:val="00390E18"/>
    <w:rsid w:val="00390E3A"/>
    <w:rsid w:val="00390E52"/>
    <w:rsid w:val="00390E53"/>
    <w:rsid w:val="00390E5B"/>
    <w:rsid w:val="00390E67"/>
    <w:rsid w:val="00390ED6"/>
    <w:rsid w:val="00390F2E"/>
    <w:rsid w:val="00390F3C"/>
    <w:rsid w:val="00390F43"/>
    <w:rsid w:val="00390F4D"/>
    <w:rsid w:val="00390F68"/>
    <w:rsid w:val="00390F77"/>
    <w:rsid w:val="00390F9A"/>
    <w:rsid w:val="00390FD9"/>
    <w:rsid w:val="00390FF9"/>
    <w:rsid w:val="0039100D"/>
    <w:rsid w:val="0039104B"/>
    <w:rsid w:val="00391055"/>
    <w:rsid w:val="003910AC"/>
    <w:rsid w:val="003910F2"/>
    <w:rsid w:val="00391159"/>
    <w:rsid w:val="0039115D"/>
    <w:rsid w:val="003911AB"/>
    <w:rsid w:val="003911E1"/>
    <w:rsid w:val="00391207"/>
    <w:rsid w:val="00391215"/>
    <w:rsid w:val="00391249"/>
    <w:rsid w:val="00391259"/>
    <w:rsid w:val="0039125F"/>
    <w:rsid w:val="003912FB"/>
    <w:rsid w:val="0039133D"/>
    <w:rsid w:val="00391352"/>
    <w:rsid w:val="0039139B"/>
    <w:rsid w:val="003913D7"/>
    <w:rsid w:val="003913EC"/>
    <w:rsid w:val="003913EF"/>
    <w:rsid w:val="00391421"/>
    <w:rsid w:val="00391447"/>
    <w:rsid w:val="0039144F"/>
    <w:rsid w:val="00391468"/>
    <w:rsid w:val="003914AE"/>
    <w:rsid w:val="003914BE"/>
    <w:rsid w:val="003914D1"/>
    <w:rsid w:val="0039153E"/>
    <w:rsid w:val="00391547"/>
    <w:rsid w:val="0039155E"/>
    <w:rsid w:val="00391577"/>
    <w:rsid w:val="0039157F"/>
    <w:rsid w:val="003915A9"/>
    <w:rsid w:val="00391609"/>
    <w:rsid w:val="0039161F"/>
    <w:rsid w:val="00391622"/>
    <w:rsid w:val="00391636"/>
    <w:rsid w:val="00391665"/>
    <w:rsid w:val="003916BB"/>
    <w:rsid w:val="003916EB"/>
    <w:rsid w:val="0039173A"/>
    <w:rsid w:val="00391783"/>
    <w:rsid w:val="00391805"/>
    <w:rsid w:val="0039182D"/>
    <w:rsid w:val="0039182E"/>
    <w:rsid w:val="00391867"/>
    <w:rsid w:val="00391888"/>
    <w:rsid w:val="00391891"/>
    <w:rsid w:val="003918F6"/>
    <w:rsid w:val="003918F9"/>
    <w:rsid w:val="00391910"/>
    <w:rsid w:val="00391935"/>
    <w:rsid w:val="0039196F"/>
    <w:rsid w:val="003919B4"/>
    <w:rsid w:val="003919C6"/>
    <w:rsid w:val="003919E8"/>
    <w:rsid w:val="00391A31"/>
    <w:rsid w:val="00391A55"/>
    <w:rsid w:val="00391AA0"/>
    <w:rsid w:val="00391AA7"/>
    <w:rsid w:val="00391AF1"/>
    <w:rsid w:val="00391AFB"/>
    <w:rsid w:val="00391B19"/>
    <w:rsid w:val="00391BD9"/>
    <w:rsid w:val="00391C0B"/>
    <w:rsid w:val="00391C4A"/>
    <w:rsid w:val="00391C68"/>
    <w:rsid w:val="00391C6B"/>
    <w:rsid w:val="00391C6D"/>
    <w:rsid w:val="00391C76"/>
    <w:rsid w:val="00391C9E"/>
    <w:rsid w:val="00391CBC"/>
    <w:rsid w:val="00391CD0"/>
    <w:rsid w:val="00391D10"/>
    <w:rsid w:val="00391D4D"/>
    <w:rsid w:val="00391D5F"/>
    <w:rsid w:val="00391DC1"/>
    <w:rsid w:val="00391DDB"/>
    <w:rsid w:val="00391DE1"/>
    <w:rsid w:val="00391DEE"/>
    <w:rsid w:val="00391DF2"/>
    <w:rsid w:val="00391E28"/>
    <w:rsid w:val="00391E31"/>
    <w:rsid w:val="00391E8A"/>
    <w:rsid w:val="00391F04"/>
    <w:rsid w:val="00391F14"/>
    <w:rsid w:val="00391F39"/>
    <w:rsid w:val="00391F3D"/>
    <w:rsid w:val="00391FB9"/>
    <w:rsid w:val="00391FC3"/>
    <w:rsid w:val="00391FEA"/>
    <w:rsid w:val="00392067"/>
    <w:rsid w:val="00392131"/>
    <w:rsid w:val="00392137"/>
    <w:rsid w:val="0039213A"/>
    <w:rsid w:val="0039214E"/>
    <w:rsid w:val="0039216D"/>
    <w:rsid w:val="0039216E"/>
    <w:rsid w:val="00392183"/>
    <w:rsid w:val="003921E4"/>
    <w:rsid w:val="003921F0"/>
    <w:rsid w:val="0039226D"/>
    <w:rsid w:val="00392276"/>
    <w:rsid w:val="00392279"/>
    <w:rsid w:val="0039229C"/>
    <w:rsid w:val="003922C8"/>
    <w:rsid w:val="003922D8"/>
    <w:rsid w:val="003922E5"/>
    <w:rsid w:val="00392357"/>
    <w:rsid w:val="0039237F"/>
    <w:rsid w:val="0039238A"/>
    <w:rsid w:val="00392395"/>
    <w:rsid w:val="003923AB"/>
    <w:rsid w:val="003923B1"/>
    <w:rsid w:val="003923BF"/>
    <w:rsid w:val="003923DB"/>
    <w:rsid w:val="003923F8"/>
    <w:rsid w:val="00392438"/>
    <w:rsid w:val="0039244B"/>
    <w:rsid w:val="00392495"/>
    <w:rsid w:val="003924B9"/>
    <w:rsid w:val="00392532"/>
    <w:rsid w:val="00392551"/>
    <w:rsid w:val="00392559"/>
    <w:rsid w:val="0039256B"/>
    <w:rsid w:val="0039257D"/>
    <w:rsid w:val="003925C1"/>
    <w:rsid w:val="003925F9"/>
    <w:rsid w:val="00392608"/>
    <w:rsid w:val="003926A6"/>
    <w:rsid w:val="003926C3"/>
    <w:rsid w:val="003926CA"/>
    <w:rsid w:val="0039270C"/>
    <w:rsid w:val="00392767"/>
    <w:rsid w:val="003927EC"/>
    <w:rsid w:val="00392813"/>
    <w:rsid w:val="003928D8"/>
    <w:rsid w:val="003928FA"/>
    <w:rsid w:val="0039290A"/>
    <w:rsid w:val="00392911"/>
    <w:rsid w:val="00392917"/>
    <w:rsid w:val="003929B5"/>
    <w:rsid w:val="003929BF"/>
    <w:rsid w:val="00392A3A"/>
    <w:rsid w:val="00392A40"/>
    <w:rsid w:val="00392A4B"/>
    <w:rsid w:val="00392A4D"/>
    <w:rsid w:val="00392AA1"/>
    <w:rsid w:val="00392AC0"/>
    <w:rsid w:val="00392B0E"/>
    <w:rsid w:val="00392C04"/>
    <w:rsid w:val="00392C06"/>
    <w:rsid w:val="00392C0C"/>
    <w:rsid w:val="00392C13"/>
    <w:rsid w:val="00392C49"/>
    <w:rsid w:val="00392C59"/>
    <w:rsid w:val="00392CDB"/>
    <w:rsid w:val="00392CDC"/>
    <w:rsid w:val="00392CFF"/>
    <w:rsid w:val="00392D4F"/>
    <w:rsid w:val="00392D69"/>
    <w:rsid w:val="00392D9D"/>
    <w:rsid w:val="00392DCE"/>
    <w:rsid w:val="00392E0E"/>
    <w:rsid w:val="00392EA4"/>
    <w:rsid w:val="00392EC2"/>
    <w:rsid w:val="00392F17"/>
    <w:rsid w:val="00392F30"/>
    <w:rsid w:val="00392F33"/>
    <w:rsid w:val="00392F3C"/>
    <w:rsid w:val="00392FA3"/>
    <w:rsid w:val="00392FB6"/>
    <w:rsid w:val="00392FDC"/>
    <w:rsid w:val="00392FDD"/>
    <w:rsid w:val="00392FF2"/>
    <w:rsid w:val="00393005"/>
    <w:rsid w:val="00393016"/>
    <w:rsid w:val="0039301F"/>
    <w:rsid w:val="003930FA"/>
    <w:rsid w:val="00393102"/>
    <w:rsid w:val="0039312B"/>
    <w:rsid w:val="00393137"/>
    <w:rsid w:val="0039313F"/>
    <w:rsid w:val="00393152"/>
    <w:rsid w:val="00393157"/>
    <w:rsid w:val="0039315B"/>
    <w:rsid w:val="003931C3"/>
    <w:rsid w:val="003931CB"/>
    <w:rsid w:val="00393225"/>
    <w:rsid w:val="0039322A"/>
    <w:rsid w:val="0039322E"/>
    <w:rsid w:val="003932BA"/>
    <w:rsid w:val="003932CE"/>
    <w:rsid w:val="003932D2"/>
    <w:rsid w:val="003933C9"/>
    <w:rsid w:val="003933D2"/>
    <w:rsid w:val="003933D9"/>
    <w:rsid w:val="003933DF"/>
    <w:rsid w:val="003933EE"/>
    <w:rsid w:val="0039342D"/>
    <w:rsid w:val="00393492"/>
    <w:rsid w:val="003934C5"/>
    <w:rsid w:val="003934FC"/>
    <w:rsid w:val="0039352F"/>
    <w:rsid w:val="00393555"/>
    <w:rsid w:val="00393560"/>
    <w:rsid w:val="0039357B"/>
    <w:rsid w:val="00393590"/>
    <w:rsid w:val="003935A0"/>
    <w:rsid w:val="003935D5"/>
    <w:rsid w:val="00393618"/>
    <w:rsid w:val="0039362C"/>
    <w:rsid w:val="003936D8"/>
    <w:rsid w:val="003936E5"/>
    <w:rsid w:val="00393701"/>
    <w:rsid w:val="0039376A"/>
    <w:rsid w:val="00393786"/>
    <w:rsid w:val="003937A4"/>
    <w:rsid w:val="003937A8"/>
    <w:rsid w:val="003937C7"/>
    <w:rsid w:val="00393809"/>
    <w:rsid w:val="0039380A"/>
    <w:rsid w:val="0039384F"/>
    <w:rsid w:val="003938B8"/>
    <w:rsid w:val="003938E7"/>
    <w:rsid w:val="00393999"/>
    <w:rsid w:val="003939A5"/>
    <w:rsid w:val="003939CB"/>
    <w:rsid w:val="003939D0"/>
    <w:rsid w:val="003939FA"/>
    <w:rsid w:val="00393A0A"/>
    <w:rsid w:val="00393A3F"/>
    <w:rsid w:val="00393A92"/>
    <w:rsid w:val="00393A95"/>
    <w:rsid w:val="00393AD8"/>
    <w:rsid w:val="00393AF9"/>
    <w:rsid w:val="00393B07"/>
    <w:rsid w:val="00393B08"/>
    <w:rsid w:val="00393B9E"/>
    <w:rsid w:val="00393BA9"/>
    <w:rsid w:val="00393BBA"/>
    <w:rsid w:val="00393BC7"/>
    <w:rsid w:val="00393BEC"/>
    <w:rsid w:val="00393C39"/>
    <w:rsid w:val="00393C3F"/>
    <w:rsid w:val="00393C8B"/>
    <w:rsid w:val="00393C92"/>
    <w:rsid w:val="00393CCC"/>
    <w:rsid w:val="00393D2A"/>
    <w:rsid w:val="00393D2E"/>
    <w:rsid w:val="00393D8B"/>
    <w:rsid w:val="00393D91"/>
    <w:rsid w:val="00393D99"/>
    <w:rsid w:val="00393DB8"/>
    <w:rsid w:val="00393E03"/>
    <w:rsid w:val="00393E35"/>
    <w:rsid w:val="00393E3D"/>
    <w:rsid w:val="00393E4F"/>
    <w:rsid w:val="00393E53"/>
    <w:rsid w:val="00393E56"/>
    <w:rsid w:val="00393E5D"/>
    <w:rsid w:val="00393EB2"/>
    <w:rsid w:val="00393EB8"/>
    <w:rsid w:val="00393EC3"/>
    <w:rsid w:val="00393F0B"/>
    <w:rsid w:val="00393F1F"/>
    <w:rsid w:val="00393F24"/>
    <w:rsid w:val="00393F86"/>
    <w:rsid w:val="00393FA3"/>
    <w:rsid w:val="00393FA5"/>
    <w:rsid w:val="0039401E"/>
    <w:rsid w:val="0039406B"/>
    <w:rsid w:val="0039408A"/>
    <w:rsid w:val="0039409B"/>
    <w:rsid w:val="003940A4"/>
    <w:rsid w:val="003940DE"/>
    <w:rsid w:val="003940EC"/>
    <w:rsid w:val="0039413C"/>
    <w:rsid w:val="0039418F"/>
    <w:rsid w:val="00394193"/>
    <w:rsid w:val="00394195"/>
    <w:rsid w:val="003941BB"/>
    <w:rsid w:val="003941D6"/>
    <w:rsid w:val="0039425F"/>
    <w:rsid w:val="0039426B"/>
    <w:rsid w:val="0039428B"/>
    <w:rsid w:val="003942D0"/>
    <w:rsid w:val="00394324"/>
    <w:rsid w:val="0039434D"/>
    <w:rsid w:val="00394363"/>
    <w:rsid w:val="0039437C"/>
    <w:rsid w:val="00394392"/>
    <w:rsid w:val="003943B0"/>
    <w:rsid w:val="003943D3"/>
    <w:rsid w:val="003943DD"/>
    <w:rsid w:val="003943E5"/>
    <w:rsid w:val="003943E6"/>
    <w:rsid w:val="0039442D"/>
    <w:rsid w:val="003944A0"/>
    <w:rsid w:val="003944B0"/>
    <w:rsid w:val="003944DC"/>
    <w:rsid w:val="003944E9"/>
    <w:rsid w:val="00394507"/>
    <w:rsid w:val="00394509"/>
    <w:rsid w:val="0039450B"/>
    <w:rsid w:val="0039454E"/>
    <w:rsid w:val="00394586"/>
    <w:rsid w:val="0039459A"/>
    <w:rsid w:val="003945DF"/>
    <w:rsid w:val="003945F2"/>
    <w:rsid w:val="003945FC"/>
    <w:rsid w:val="00394685"/>
    <w:rsid w:val="0039470C"/>
    <w:rsid w:val="00394729"/>
    <w:rsid w:val="00394747"/>
    <w:rsid w:val="00394780"/>
    <w:rsid w:val="0039478D"/>
    <w:rsid w:val="00394797"/>
    <w:rsid w:val="0039479C"/>
    <w:rsid w:val="003947A4"/>
    <w:rsid w:val="003947DF"/>
    <w:rsid w:val="00394810"/>
    <w:rsid w:val="00394825"/>
    <w:rsid w:val="003948AB"/>
    <w:rsid w:val="003948BF"/>
    <w:rsid w:val="003948D3"/>
    <w:rsid w:val="00394913"/>
    <w:rsid w:val="0039491A"/>
    <w:rsid w:val="00394931"/>
    <w:rsid w:val="00394942"/>
    <w:rsid w:val="0039496D"/>
    <w:rsid w:val="00394971"/>
    <w:rsid w:val="00394985"/>
    <w:rsid w:val="0039498E"/>
    <w:rsid w:val="003949A0"/>
    <w:rsid w:val="003949F6"/>
    <w:rsid w:val="00394A1C"/>
    <w:rsid w:val="00394A71"/>
    <w:rsid w:val="00394A81"/>
    <w:rsid w:val="00394A92"/>
    <w:rsid w:val="00394AE9"/>
    <w:rsid w:val="00394AEC"/>
    <w:rsid w:val="00394B25"/>
    <w:rsid w:val="00394B32"/>
    <w:rsid w:val="00394B36"/>
    <w:rsid w:val="00394B85"/>
    <w:rsid w:val="00394BE7"/>
    <w:rsid w:val="00394C1B"/>
    <w:rsid w:val="00394C1E"/>
    <w:rsid w:val="00394C2A"/>
    <w:rsid w:val="00394C3D"/>
    <w:rsid w:val="00394C67"/>
    <w:rsid w:val="00394C68"/>
    <w:rsid w:val="00394D15"/>
    <w:rsid w:val="00394D24"/>
    <w:rsid w:val="00394D4E"/>
    <w:rsid w:val="00394D51"/>
    <w:rsid w:val="00394D7A"/>
    <w:rsid w:val="00394D81"/>
    <w:rsid w:val="00394D8B"/>
    <w:rsid w:val="00394DAB"/>
    <w:rsid w:val="00394DBA"/>
    <w:rsid w:val="00394DC3"/>
    <w:rsid w:val="00394DDA"/>
    <w:rsid w:val="00394E3C"/>
    <w:rsid w:val="00394E74"/>
    <w:rsid w:val="00394E75"/>
    <w:rsid w:val="00394EA1"/>
    <w:rsid w:val="00394EA5"/>
    <w:rsid w:val="00394EB7"/>
    <w:rsid w:val="00394F48"/>
    <w:rsid w:val="00394FF1"/>
    <w:rsid w:val="0039501B"/>
    <w:rsid w:val="00395039"/>
    <w:rsid w:val="00395051"/>
    <w:rsid w:val="00395066"/>
    <w:rsid w:val="0039506E"/>
    <w:rsid w:val="00395117"/>
    <w:rsid w:val="0039512D"/>
    <w:rsid w:val="0039512E"/>
    <w:rsid w:val="00395145"/>
    <w:rsid w:val="0039514B"/>
    <w:rsid w:val="0039514D"/>
    <w:rsid w:val="003951CF"/>
    <w:rsid w:val="003951D3"/>
    <w:rsid w:val="00395218"/>
    <w:rsid w:val="00395248"/>
    <w:rsid w:val="0039525B"/>
    <w:rsid w:val="0039525D"/>
    <w:rsid w:val="003952FC"/>
    <w:rsid w:val="0039535C"/>
    <w:rsid w:val="0039538C"/>
    <w:rsid w:val="0039540E"/>
    <w:rsid w:val="00395425"/>
    <w:rsid w:val="00395428"/>
    <w:rsid w:val="0039542A"/>
    <w:rsid w:val="00395455"/>
    <w:rsid w:val="00395463"/>
    <w:rsid w:val="003954FE"/>
    <w:rsid w:val="0039552B"/>
    <w:rsid w:val="00395557"/>
    <w:rsid w:val="00395593"/>
    <w:rsid w:val="00395595"/>
    <w:rsid w:val="003955B5"/>
    <w:rsid w:val="003955E0"/>
    <w:rsid w:val="003955E1"/>
    <w:rsid w:val="00395621"/>
    <w:rsid w:val="00395634"/>
    <w:rsid w:val="00395647"/>
    <w:rsid w:val="00395661"/>
    <w:rsid w:val="00395670"/>
    <w:rsid w:val="0039567B"/>
    <w:rsid w:val="00395721"/>
    <w:rsid w:val="00395753"/>
    <w:rsid w:val="00395785"/>
    <w:rsid w:val="003957F4"/>
    <w:rsid w:val="003957FB"/>
    <w:rsid w:val="00395880"/>
    <w:rsid w:val="0039588B"/>
    <w:rsid w:val="003958C9"/>
    <w:rsid w:val="003958DB"/>
    <w:rsid w:val="00395937"/>
    <w:rsid w:val="00395947"/>
    <w:rsid w:val="00395959"/>
    <w:rsid w:val="0039598E"/>
    <w:rsid w:val="0039599E"/>
    <w:rsid w:val="00395A00"/>
    <w:rsid w:val="00395A28"/>
    <w:rsid w:val="00395A31"/>
    <w:rsid w:val="00395AA4"/>
    <w:rsid w:val="00395AE7"/>
    <w:rsid w:val="00395B25"/>
    <w:rsid w:val="00395B28"/>
    <w:rsid w:val="00395B37"/>
    <w:rsid w:val="00395B5E"/>
    <w:rsid w:val="00395B7F"/>
    <w:rsid w:val="00395C17"/>
    <w:rsid w:val="00395C36"/>
    <w:rsid w:val="00395C3C"/>
    <w:rsid w:val="00395C5C"/>
    <w:rsid w:val="00395C75"/>
    <w:rsid w:val="00395C89"/>
    <w:rsid w:val="00395C92"/>
    <w:rsid w:val="00395CFF"/>
    <w:rsid w:val="00395D4A"/>
    <w:rsid w:val="00395D62"/>
    <w:rsid w:val="00395D92"/>
    <w:rsid w:val="00395E02"/>
    <w:rsid w:val="00395E2A"/>
    <w:rsid w:val="00395E5C"/>
    <w:rsid w:val="00395E88"/>
    <w:rsid w:val="00395EC8"/>
    <w:rsid w:val="00395F0D"/>
    <w:rsid w:val="00395F11"/>
    <w:rsid w:val="00395F17"/>
    <w:rsid w:val="00395FC7"/>
    <w:rsid w:val="00395FEA"/>
    <w:rsid w:val="00396009"/>
    <w:rsid w:val="0039600D"/>
    <w:rsid w:val="0039601B"/>
    <w:rsid w:val="00396056"/>
    <w:rsid w:val="0039606F"/>
    <w:rsid w:val="003960A3"/>
    <w:rsid w:val="003960B9"/>
    <w:rsid w:val="003960F9"/>
    <w:rsid w:val="0039611C"/>
    <w:rsid w:val="0039612D"/>
    <w:rsid w:val="00396165"/>
    <w:rsid w:val="0039616A"/>
    <w:rsid w:val="0039616C"/>
    <w:rsid w:val="0039619A"/>
    <w:rsid w:val="003961E1"/>
    <w:rsid w:val="0039621D"/>
    <w:rsid w:val="0039630E"/>
    <w:rsid w:val="00396315"/>
    <w:rsid w:val="0039634A"/>
    <w:rsid w:val="0039634C"/>
    <w:rsid w:val="00396353"/>
    <w:rsid w:val="00396357"/>
    <w:rsid w:val="0039635B"/>
    <w:rsid w:val="003963B0"/>
    <w:rsid w:val="003963CC"/>
    <w:rsid w:val="00396412"/>
    <w:rsid w:val="00396418"/>
    <w:rsid w:val="0039645F"/>
    <w:rsid w:val="003964A3"/>
    <w:rsid w:val="003964F0"/>
    <w:rsid w:val="0039651F"/>
    <w:rsid w:val="00396546"/>
    <w:rsid w:val="00396587"/>
    <w:rsid w:val="00396588"/>
    <w:rsid w:val="003965A4"/>
    <w:rsid w:val="00396601"/>
    <w:rsid w:val="0039660F"/>
    <w:rsid w:val="00396620"/>
    <w:rsid w:val="00396621"/>
    <w:rsid w:val="00396629"/>
    <w:rsid w:val="00396631"/>
    <w:rsid w:val="0039663A"/>
    <w:rsid w:val="00396661"/>
    <w:rsid w:val="00396673"/>
    <w:rsid w:val="003966D6"/>
    <w:rsid w:val="003966E8"/>
    <w:rsid w:val="00396702"/>
    <w:rsid w:val="00396706"/>
    <w:rsid w:val="00396781"/>
    <w:rsid w:val="00396790"/>
    <w:rsid w:val="003967A4"/>
    <w:rsid w:val="003967CD"/>
    <w:rsid w:val="003967E9"/>
    <w:rsid w:val="003967EC"/>
    <w:rsid w:val="003967FF"/>
    <w:rsid w:val="00396815"/>
    <w:rsid w:val="0039682C"/>
    <w:rsid w:val="003968A3"/>
    <w:rsid w:val="003968AA"/>
    <w:rsid w:val="003968B1"/>
    <w:rsid w:val="00396918"/>
    <w:rsid w:val="00396970"/>
    <w:rsid w:val="00396974"/>
    <w:rsid w:val="00396979"/>
    <w:rsid w:val="00396985"/>
    <w:rsid w:val="0039699B"/>
    <w:rsid w:val="003969A6"/>
    <w:rsid w:val="003969B3"/>
    <w:rsid w:val="003969C7"/>
    <w:rsid w:val="003969E5"/>
    <w:rsid w:val="00396A10"/>
    <w:rsid w:val="00396A1B"/>
    <w:rsid w:val="00396A45"/>
    <w:rsid w:val="00396A5A"/>
    <w:rsid w:val="00396AB4"/>
    <w:rsid w:val="00396AF4"/>
    <w:rsid w:val="00396B04"/>
    <w:rsid w:val="00396B16"/>
    <w:rsid w:val="00396B35"/>
    <w:rsid w:val="00396B3A"/>
    <w:rsid w:val="00396B46"/>
    <w:rsid w:val="00396B93"/>
    <w:rsid w:val="00396B96"/>
    <w:rsid w:val="00396BA3"/>
    <w:rsid w:val="00396BBA"/>
    <w:rsid w:val="00396BBF"/>
    <w:rsid w:val="00396BE0"/>
    <w:rsid w:val="00396BE6"/>
    <w:rsid w:val="00396C00"/>
    <w:rsid w:val="00396C15"/>
    <w:rsid w:val="00396C19"/>
    <w:rsid w:val="00396C96"/>
    <w:rsid w:val="00396CA1"/>
    <w:rsid w:val="00396CDE"/>
    <w:rsid w:val="00396CEA"/>
    <w:rsid w:val="00396D35"/>
    <w:rsid w:val="00396D45"/>
    <w:rsid w:val="00396D65"/>
    <w:rsid w:val="00396D85"/>
    <w:rsid w:val="00396DF5"/>
    <w:rsid w:val="00396E18"/>
    <w:rsid w:val="00396E1F"/>
    <w:rsid w:val="00396E34"/>
    <w:rsid w:val="00396E65"/>
    <w:rsid w:val="00396EC8"/>
    <w:rsid w:val="00396EE8"/>
    <w:rsid w:val="00396F10"/>
    <w:rsid w:val="00396F4F"/>
    <w:rsid w:val="00396F5C"/>
    <w:rsid w:val="00396FED"/>
    <w:rsid w:val="00396FF8"/>
    <w:rsid w:val="00396FFA"/>
    <w:rsid w:val="00397000"/>
    <w:rsid w:val="00397033"/>
    <w:rsid w:val="00397053"/>
    <w:rsid w:val="00397079"/>
    <w:rsid w:val="00397087"/>
    <w:rsid w:val="0039708B"/>
    <w:rsid w:val="003970AE"/>
    <w:rsid w:val="003970BB"/>
    <w:rsid w:val="003970E7"/>
    <w:rsid w:val="003970F0"/>
    <w:rsid w:val="00397180"/>
    <w:rsid w:val="003971B8"/>
    <w:rsid w:val="003971BC"/>
    <w:rsid w:val="003971BE"/>
    <w:rsid w:val="003971EC"/>
    <w:rsid w:val="00397238"/>
    <w:rsid w:val="00397247"/>
    <w:rsid w:val="003972BB"/>
    <w:rsid w:val="003972BF"/>
    <w:rsid w:val="00397324"/>
    <w:rsid w:val="00397328"/>
    <w:rsid w:val="00397389"/>
    <w:rsid w:val="0039738B"/>
    <w:rsid w:val="00397392"/>
    <w:rsid w:val="003973E2"/>
    <w:rsid w:val="003973ED"/>
    <w:rsid w:val="003973FE"/>
    <w:rsid w:val="00397424"/>
    <w:rsid w:val="00397464"/>
    <w:rsid w:val="003974DA"/>
    <w:rsid w:val="0039750A"/>
    <w:rsid w:val="00397513"/>
    <w:rsid w:val="0039753E"/>
    <w:rsid w:val="00397542"/>
    <w:rsid w:val="003975AE"/>
    <w:rsid w:val="003975B0"/>
    <w:rsid w:val="003975B7"/>
    <w:rsid w:val="003975BB"/>
    <w:rsid w:val="00397606"/>
    <w:rsid w:val="00397609"/>
    <w:rsid w:val="00397663"/>
    <w:rsid w:val="00397667"/>
    <w:rsid w:val="00397686"/>
    <w:rsid w:val="003976A7"/>
    <w:rsid w:val="00397720"/>
    <w:rsid w:val="0039772E"/>
    <w:rsid w:val="00397769"/>
    <w:rsid w:val="00397773"/>
    <w:rsid w:val="00397781"/>
    <w:rsid w:val="00397782"/>
    <w:rsid w:val="003977C0"/>
    <w:rsid w:val="003977CF"/>
    <w:rsid w:val="00397817"/>
    <w:rsid w:val="0039782A"/>
    <w:rsid w:val="00397838"/>
    <w:rsid w:val="00397842"/>
    <w:rsid w:val="00397861"/>
    <w:rsid w:val="00397882"/>
    <w:rsid w:val="003978AE"/>
    <w:rsid w:val="003978C1"/>
    <w:rsid w:val="003978DC"/>
    <w:rsid w:val="003978FE"/>
    <w:rsid w:val="00397922"/>
    <w:rsid w:val="0039792A"/>
    <w:rsid w:val="0039793B"/>
    <w:rsid w:val="00397942"/>
    <w:rsid w:val="00397963"/>
    <w:rsid w:val="00397976"/>
    <w:rsid w:val="003979C5"/>
    <w:rsid w:val="003979D8"/>
    <w:rsid w:val="003979E6"/>
    <w:rsid w:val="003979F9"/>
    <w:rsid w:val="00397A7C"/>
    <w:rsid w:val="00397A80"/>
    <w:rsid w:val="00397A8D"/>
    <w:rsid w:val="00397A8F"/>
    <w:rsid w:val="00397ABA"/>
    <w:rsid w:val="00397ACD"/>
    <w:rsid w:val="00397B37"/>
    <w:rsid w:val="00397B6C"/>
    <w:rsid w:val="00397B6E"/>
    <w:rsid w:val="00397B7C"/>
    <w:rsid w:val="00397BAD"/>
    <w:rsid w:val="00397BC2"/>
    <w:rsid w:val="00397BDA"/>
    <w:rsid w:val="00397C09"/>
    <w:rsid w:val="00397C6C"/>
    <w:rsid w:val="00397C7E"/>
    <w:rsid w:val="00397C7F"/>
    <w:rsid w:val="00397C81"/>
    <w:rsid w:val="00397CA7"/>
    <w:rsid w:val="00397CAD"/>
    <w:rsid w:val="00397CB9"/>
    <w:rsid w:val="00397CC7"/>
    <w:rsid w:val="00397CD6"/>
    <w:rsid w:val="00397D4D"/>
    <w:rsid w:val="00397D70"/>
    <w:rsid w:val="00397D79"/>
    <w:rsid w:val="00397DCB"/>
    <w:rsid w:val="00397DF9"/>
    <w:rsid w:val="00397E0B"/>
    <w:rsid w:val="00397E24"/>
    <w:rsid w:val="00397E4C"/>
    <w:rsid w:val="00397E62"/>
    <w:rsid w:val="00397E84"/>
    <w:rsid w:val="00397E97"/>
    <w:rsid w:val="00397E9B"/>
    <w:rsid w:val="00397E9C"/>
    <w:rsid w:val="00397EA9"/>
    <w:rsid w:val="00397EDD"/>
    <w:rsid w:val="00397F42"/>
    <w:rsid w:val="00397FA9"/>
    <w:rsid w:val="003A0035"/>
    <w:rsid w:val="003A0040"/>
    <w:rsid w:val="003A0052"/>
    <w:rsid w:val="003A0062"/>
    <w:rsid w:val="003A0065"/>
    <w:rsid w:val="003A0067"/>
    <w:rsid w:val="003A006C"/>
    <w:rsid w:val="003A0079"/>
    <w:rsid w:val="003A0092"/>
    <w:rsid w:val="003A00B9"/>
    <w:rsid w:val="003A00D5"/>
    <w:rsid w:val="003A00D8"/>
    <w:rsid w:val="003A01C6"/>
    <w:rsid w:val="003A022F"/>
    <w:rsid w:val="003A0234"/>
    <w:rsid w:val="003A0280"/>
    <w:rsid w:val="003A02B0"/>
    <w:rsid w:val="003A02F3"/>
    <w:rsid w:val="003A02F5"/>
    <w:rsid w:val="003A0303"/>
    <w:rsid w:val="003A031C"/>
    <w:rsid w:val="003A031F"/>
    <w:rsid w:val="003A034F"/>
    <w:rsid w:val="003A035E"/>
    <w:rsid w:val="003A0363"/>
    <w:rsid w:val="003A03AA"/>
    <w:rsid w:val="003A03D8"/>
    <w:rsid w:val="003A03F0"/>
    <w:rsid w:val="003A04B7"/>
    <w:rsid w:val="003A04BE"/>
    <w:rsid w:val="003A04C4"/>
    <w:rsid w:val="003A04E8"/>
    <w:rsid w:val="003A055E"/>
    <w:rsid w:val="003A056B"/>
    <w:rsid w:val="003A05B1"/>
    <w:rsid w:val="003A05B9"/>
    <w:rsid w:val="003A0606"/>
    <w:rsid w:val="003A060E"/>
    <w:rsid w:val="003A06A7"/>
    <w:rsid w:val="003A06B7"/>
    <w:rsid w:val="003A06FE"/>
    <w:rsid w:val="003A070F"/>
    <w:rsid w:val="003A071A"/>
    <w:rsid w:val="003A071C"/>
    <w:rsid w:val="003A0724"/>
    <w:rsid w:val="003A0759"/>
    <w:rsid w:val="003A0787"/>
    <w:rsid w:val="003A078F"/>
    <w:rsid w:val="003A0798"/>
    <w:rsid w:val="003A07B6"/>
    <w:rsid w:val="003A0818"/>
    <w:rsid w:val="003A0906"/>
    <w:rsid w:val="003A0915"/>
    <w:rsid w:val="003A091F"/>
    <w:rsid w:val="003A0921"/>
    <w:rsid w:val="003A092D"/>
    <w:rsid w:val="003A097C"/>
    <w:rsid w:val="003A0A1B"/>
    <w:rsid w:val="003A0A1E"/>
    <w:rsid w:val="003A0AAA"/>
    <w:rsid w:val="003A0ADD"/>
    <w:rsid w:val="003A0B05"/>
    <w:rsid w:val="003A0B07"/>
    <w:rsid w:val="003A0BA7"/>
    <w:rsid w:val="003A0BDF"/>
    <w:rsid w:val="003A0BE7"/>
    <w:rsid w:val="003A0BF3"/>
    <w:rsid w:val="003A0C36"/>
    <w:rsid w:val="003A0C39"/>
    <w:rsid w:val="003A0C49"/>
    <w:rsid w:val="003A0C4C"/>
    <w:rsid w:val="003A0D0F"/>
    <w:rsid w:val="003A0D65"/>
    <w:rsid w:val="003A0D6D"/>
    <w:rsid w:val="003A0D77"/>
    <w:rsid w:val="003A0D7B"/>
    <w:rsid w:val="003A0DF3"/>
    <w:rsid w:val="003A0E01"/>
    <w:rsid w:val="003A0E0C"/>
    <w:rsid w:val="003A0E13"/>
    <w:rsid w:val="003A0E47"/>
    <w:rsid w:val="003A0E5B"/>
    <w:rsid w:val="003A0E8D"/>
    <w:rsid w:val="003A0EA0"/>
    <w:rsid w:val="003A0EB3"/>
    <w:rsid w:val="003A0ED0"/>
    <w:rsid w:val="003A0EF3"/>
    <w:rsid w:val="003A0F82"/>
    <w:rsid w:val="003A0F87"/>
    <w:rsid w:val="003A0FE2"/>
    <w:rsid w:val="003A0FF8"/>
    <w:rsid w:val="003A10B9"/>
    <w:rsid w:val="003A10C6"/>
    <w:rsid w:val="003A1110"/>
    <w:rsid w:val="003A1141"/>
    <w:rsid w:val="003A116F"/>
    <w:rsid w:val="003A11E9"/>
    <w:rsid w:val="003A1212"/>
    <w:rsid w:val="003A1219"/>
    <w:rsid w:val="003A1258"/>
    <w:rsid w:val="003A1285"/>
    <w:rsid w:val="003A12B5"/>
    <w:rsid w:val="003A12D9"/>
    <w:rsid w:val="003A12F4"/>
    <w:rsid w:val="003A1337"/>
    <w:rsid w:val="003A133C"/>
    <w:rsid w:val="003A138F"/>
    <w:rsid w:val="003A13EB"/>
    <w:rsid w:val="003A1409"/>
    <w:rsid w:val="003A140B"/>
    <w:rsid w:val="003A142E"/>
    <w:rsid w:val="003A1432"/>
    <w:rsid w:val="003A148D"/>
    <w:rsid w:val="003A14BF"/>
    <w:rsid w:val="003A1522"/>
    <w:rsid w:val="003A1530"/>
    <w:rsid w:val="003A1594"/>
    <w:rsid w:val="003A15AD"/>
    <w:rsid w:val="003A15CC"/>
    <w:rsid w:val="003A15CF"/>
    <w:rsid w:val="003A15FA"/>
    <w:rsid w:val="003A1625"/>
    <w:rsid w:val="003A1646"/>
    <w:rsid w:val="003A164C"/>
    <w:rsid w:val="003A1667"/>
    <w:rsid w:val="003A169C"/>
    <w:rsid w:val="003A16AF"/>
    <w:rsid w:val="003A1781"/>
    <w:rsid w:val="003A17B3"/>
    <w:rsid w:val="003A17FE"/>
    <w:rsid w:val="003A181A"/>
    <w:rsid w:val="003A184C"/>
    <w:rsid w:val="003A1881"/>
    <w:rsid w:val="003A18D5"/>
    <w:rsid w:val="003A18DF"/>
    <w:rsid w:val="003A18F5"/>
    <w:rsid w:val="003A19AB"/>
    <w:rsid w:val="003A19B6"/>
    <w:rsid w:val="003A1A14"/>
    <w:rsid w:val="003A1A18"/>
    <w:rsid w:val="003A1A1C"/>
    <w:rsid w:val="003A1A51"/>
    <w:rsid w:val="003A1A8A"/>
    <w:rsid w:val="003A1A8C"/>
    <w:rsid w:val="003A1AC0"/>
    <w:rsid w:val="003A1AEE"/>
    <w:rsid w:val="003A1AFC"/>
    <w:rsid w:val="003A1B3C"/>
    <w:rsid w:val="003A1B41"/>
    <w:rsid w:val="003A1B84"/>
    <w:rsid w:val="003A1B89"/>
    <w:rsid w:val="003A1B94"/>
    <w:rsid w:val="003A1BE9"/>
    <w:rsid w:val="003A1BEC"/>
    <w:rsid w:val="003A1C0D"/>
    <w:rsid w:val="003A1C3E"/>
    <w:rsid w:val="003A1C4A"/>
    <w:rsid w:val="003A1C4D"/>
    <w:rsid w:val="003A1C83"/>
    <w:rsid w:val="003A1CC7"/>
    <w:rsid w:val="003A1D4F"/>
    <w:rsid w:val="003A1D8C"/>
    <w:rsid w:val="003A1DD0"/>
    <w:rsid w:val="003A1E21"/>
    <w:rsid w:val="003A1E7B"/>
    <w:rsid w:val="003A1E9A"/>
    <w:rsid w:val="003A1EA3"/>
    <w:rsid w:val="003A1EC8"/>
    <w:rsid w:val="003A1EDB"/>
    <w:rsid w:val="003A1F28"/>
    <w:rsid w:val="003A1F38"/>
    <w:rsid w:val="003A1F47"/>
    <w:rsid w:val="003A1F64"/>
    <w:rsid w:val="003A1F66"/>
    <w:rsid w:val="003A1F7A"/>
    <w:rsid w:val="003A1F97"/>
    <w:rsid w:val="003A1FA2"/>
    <w:rsid w:val="003A201C"/>
    <w:rsid w:val="003A2083"/>
    <w:rsid w:val="003A209C"/>
    <w:rsid w:val="003A209E"/>
    <w:rsid w:val="003A20CE"/>
    <w:rsid w:val="003A20CF"/>
    <w:rsid w:val="003A2125"/>
    <w:rsid w:val="003A2162"/>
    <w:rsid w:val="003A2180"/>
    <w:rsid w:val="003A2196"/>
    <w:rsid w:val="003A21A0"/>
    <w:rsid w:val="003A21AE"/>
    <w:rsid w:val="003A21DC"/>
    <w:rsid w:val="003A2220"/>
    <w:rsid w:val="003A2246"/>
    <w:rsid w:val="003A224E"/>
    <w:rsid w:val="003A22B1"/>
    <w:rsid w:val="003A22B3"/>
    <w:rsid w:val="003A22B8"/>
    <w:rsid w:val="003A22CF"/>
    <w:rsid w:val="003A22DA"/>
    <w:rsid w:val="003A22E6"/>
    <w:rsid w:val="003A22F6"/>
    <w:rsid w:val="003A230E"/>
    <w:rsid w:val="003A233E"/>
    <w:rsid w:val="003A2358"/>
    <w:rsid w:val="003A2378"/>
    <w:rsid w:val="003A2386"/>
    <w:rsid w:val="003A2389"/>
    <w:rsid w:val="003A23CD"/>
    <w:rsid w:val="003A23DA"/>
    <w:rsid w:val="003A23DB"/>
    <w:rsid w:val="003A2406"/>
    <w:rsid w:val="003A241C"/>
    <w:rsid w:val="003A245C"/>
    <w:rsid w:val="003A247E"/>
    <w:rsid w:val="003A24F5"/>
    <w:rsid w:val="003A2557"/>
    <w:rsid w:val="003A2571"/>
    <w:rsid w:val="003A2590"/>
    <w:rsid w:val="003A2597"/>
    <w:rsid w:val="003A25B6"/>
    <w:rsid w:val="003A25E5"/>
    <w:rsid w:val="003A25ED"/>
    <w:rsid w:val="003A25F7"/>
    <w:rsid w:val="003A2614"/>
    <w:rsid w:val="003A2616"/>
    <w:rsid w:val="003A2617"/>
    <w:rsid w:val="003A2624"/>
    <w:rsid w:val="003A2627"/>
    <w:rsid w:val="003A2664"/>
    <w:rsid w:val="003A2675"/>
    <w:rsid w:val="003A2681"/>
    <w:rsid w:val="003A26A3"/>
    <w:rsid w:val="003A26B2"/>
    <w:rsid w:val="003A26C1"/>
    <w:rsid w:val="003A26E3"/>
    <w:rsid w:val="003A270D"/>
    <w:rsid w:val="003A2755"/>
    <w:rsid w:val="003A2758"/>
    <w:rsid w:val="003A27A3"/>
    <w:rsid w:val="003A27A5"/>
    <w:rsid w:val="003A27AF"/>
    <w:rsid w:val="003A27BD"/>
    <w:rsid w:val="003A27D6"/>
    <w:rsid w:val="003A27EB"/>
    <w:rsid w:val="003A2806"/>
    <w:rsid w:val="003A2833"/>
    <w:rsid w:val="003A28B5"/>
    <w:rsid w:val="003A28F1"/>
    <w:rsid w:val="003A2922"/>
    <w:rsid w:val="003A299D"/>
    <w:rsid w:val="003A299F"/>
    <w:rsid w:val="003A29BB"/>
    <w:rsid w:val="003A29C9"/>
    <w:rsid w:val="003A29DE"/>
    <w:rsid w:val="003A29E2"/>
    <w:rsid w:val="003A2A21"/>
    <w:rsid w:val="003A2A2C"/>
    <w:rsid w:val="003A2A51"/>
    <w:rsid w:val="003A2A5F"/>
    <w:rsid w:val="003A2A84"/>
    <w:rsid w:val="003A2A8D"/>
    <w:rsid w:val="003A2A99"/>
    <w:rsid w:val="003A2AC3"/>
    <w:rsid w:val="003A2AD8"/>
    <w:rsid w:val="003A2AFB"/>
    <w:rsid w:val="003A2B00"/>
    <w:rsid w:val="003A2B04"/>
    <w:rsid w:val="003A2B3B"/>
    <w:rsid w:val="003A2B4C"/>
    <w:rsid w:val="003A2B6A"/>
    <w:rsid w:val="003A2B81"/>
    <w:rsid w:val="003A2BB2"/>
    <w:rsid w:val="003A2BC4"/>
    <w:rsid w:val="003A2BFD"/>
    <w:rsid w:val="003A2C60"/>
    <w:rsid w:val="003A2C83"/>
    <w:rsid w:val="003A2CA2"/>
    <w:rsid w:val="003A2CBC"/>
    <w:rsid w:val="003A2CE7"/>
    <w:rsid w:val="003A2D0E"/>
    <w:rsid w:val="003A2D14"/>
    <w:rsid w:val="003A2D22"/>
    <w:rsid w:val="003A2D4B"/>
    <w:rsid w:val="003A2DB3"/>
    <w:rsid w:val="003A2DE6"/>
    <w:rsid w:val="003A2E06"/>
    <w:rsid w:val="003A2E75"/>
    <w:rsid w:val="003A2EB6"/>
    <w:rsid w:val="003A2EC4"/>
    <w:rsid w:val="003A2EF3"/>
    <w:rsid w:val="003A2F06"/>
    <w:rsid w:val="003A2F1C"/>
    <w:rsid w:val="003A2F42"/>
    <w:rsid w:val="003A2F67"/>
    <w:rsid w:val="003A2F72"/>
    <w:rsid w:val="003A307F"/>
    <w:rsid w:val="003A3095"/>
    <w:rsid w:val="003A30E7"/>
    <w:rsid w:val="003A30FF"/>
    <w:rsid w:val="003A310C"/>
    <w:rsid w:val="003A311B"/>
    <w:rsid w:val="003A313B"/>
    <w:rsid w:val="003A3147"/>
    <w:rsid w:val="003A315F"/>
    <w:rsid w:val="003A319C"/>
    <w:rsid w:val="003A31FB"/>
    <w:rsid w:val="003A3224"/>
    <w:rsid w:val="003A325C"/>
    <w:rsid w:val="003A328F"/>
    <w:rsid w:val="003A32AE"/>
    <w:rsid w:val="003A32BC"/>
    <w:rsid w:val="003A32BF"/>
    <w:rsid w:val="003A32CA"/>
    <w:rsid w:val="003A32CE"/>
    <w:rsid w:val="003A32D9"/>
    <w:rsid w:val="003A32EA"/>
    <w:rsid w:val="003A32F3"/>
    <w:rsid w:val="003A32F7"/>
    <w:rsid w:val="003A3310"/>
    <w:rsid w:val="003A3323"/>
    <w:rsid w:val="003A3337"/>
    <w:rsid w:val="003A335E"/>
    <w:rsid w:val="003A33DB"/>
    <w:rsid w:val="003A33DD"/>
    <w:rsid w:val="003A33FC"/>
    <w:rsid w:val="003A3415"/>
    <w:rsid w:val="003A341A"/>
    <w:rsid w:val="003A346C"/>
    <w:rsid w:val="003A34B3"/>
    <w:rsid w:val="003A34D7"/>
    <w:rsid w:val="003A34F2"/>
    <w:rsid w:val="003A3535"/>
    <w:rsid w:val="003A358E"/>
    <w:rsid w:val="003A35AA"/>
    <w:rsid w:val="003A35AF"/>
    <w:rsid w:val="003A35B6"/>
    <w:rsid w:val="003A35BA"/>
    <w:rsid w:val="003A35C5"/>
    <w:rsid w:val="003A3640"/>
    <w:rsid w:val="003A36AC"/>
    <w:rsid w:val="003A36E6"/>
    <w:rsid w:val="003A3748"/>
    <w:rsid w:val="003A3750"/>
    <w:rsid w:val="003A3782"/>
    <w:rsid w:val="003A378D"/>
    <w:rsid w:val="003A37E8"/>
    <w:rsid w:val="003A37F0"/>
    <w:rsid w:val="003A381A"/>
    <w:rsid w:val="003A381D"/>
    <w:rsid w:val="003A3825"/>
    <w:rsid w:val="003A384C"/>
    <w:rsid w:val="003A3887"/>
    <w:rsid w:val="003A388B"/>
    <w:rsid w:val="003A38A1"/>
    <w:rsid w:val="003A38E0"/>
    <w:rsid w:val="003A38EC"/>
    <w:rsid w:val="003A38F9"/>
    <w:rsid w:val="003A390E"/>
    <w:rsid w:val="003A3956"/>
    <w:rsid w:val="003A39A7"/>
    <w:rsid w:val="003A39F4"/>
    <w:rsid w:val="003A39FB"/>
    <w:rsid w:val="003A3A2C"/>
    <w:rsid w:val="003A3A2F"/>
    <w:rsid w:val="003A3A50"/>
    <w:rsid w:val="003A3A66"/>
    <w:rsid w:val="003A3AD7"/>
    <w:rsid w:val="003A3B06"/>
    <w:rsid w:val="003A3B39"/>
    <w:rsid w:val="003A3B47"/>
    <w:rsid w:val="003A3BD8"/>
    <w:rsid w:val="003A3BE2"/>
    <w:rsid w:val="003A3C09"/>
    <w:rsid w:val="003A3C20"/>
    <w:rsid w:val="003A3C55"/>
    <w:rsid w:val="003A3C69"/>
    <w:rsid w:val="003A3C91"/>
    <w:rsid w:val="003A3C92"/>
    <w:rsid w:val="003A3CEE"/>
    <w:rsid w:val="003A3D22"/>
    <w:rsid w:val="003A3D5E"/>
    <w:rsid w:val="003A3D6D"/>
    <w:rsid w:val="003A3D9A"/>
    <w:rsid w:val="003A3DA2"/>
    <w:rsid w:val="003A3DF0"/>
    <w:rsid w:val="003A3E16"/>
    <w:rsid w:val="003A3E2D"/>
    <w:rsid w:val="003A3E5D"/>
    <w:rsid w:val="003A3E63"/>
    <w:rsid w:val="003A3E94"/>
    <w:rsid w:val="003A3EDC"/>
    <w:rsid w:val="003A3F06"/>
    <w:rsid w:val="003A3F53"/>
    <w:rsid w:val="003A3F9D"/>
    <w:rsid w:val="003A3FC9"/>
    <w:rsid w:val="003A3FD1"/>
    <w:rsid w:val="003A3FE3"/>
    <w:rsid w:val="003A4010"/>
    <w:rsid w:val="003A4014"/>
    <w:rsid w:val="003A4083"/>
    <w:rsid w:val="003A40CF"/>
    <w:rsid w:val="003A40E8"/>
    <w:rsid w:val="003A40EA"/>
    <w:rsid w:val="003A4166"/>
    <w:rsid w:val="003A419C"/>
    <w:rsid w:val="003A41B6"/>
    <w:rsid w:val="003A41CF"/>
    <w:rsid w:val="003A41DA"/>
    <w:rsid w:val="003A4234"/>
    <w:rsid w:val="003A4257"/>
    <w:rsid w:val="003A42CF"/>
    <w:rsid w:val="003A42FE"/>
    <w:rsid w:val="003A4312"/>
    <w:rsid w:val="003A4320"/>
    <w:rsid w:val="003A4373"/>
    <w:rsid w:val="003A4391"/>
    <w:rsid w:val="003A43CD"/>
    <w:rsid w:val="003A43D4"/>
    <w:rsid w:val="003A4418"/>
    <w:rsid w:val="003A4458"/>
    <w:rsid w:val="003A447B"/>
    <w:rsid w:val="003A4484"/>
    <w:rsid w:val="003A44BD"/>
    <w:rsid w:val="003A44E7"/>
    <w:rsid w:val="003A44E9"/>
    <w:rsid w:val="003A4502"/>
    <w:rsid w:val="003A4504"/>
    <w:rsid w:val="003A4509"/>
    <w:rsid w:val="003A4513"/>
    <w:rsid w:val="003A4521"/>
    <w:rsid w:val="003A454A"/>
    <w:rsid w:val="003A4575"/>
    <w:rsid w:val="003A4619"/>
    <w:rsid w:val="003A4634"/>
    <w:rsid w:val="003A4636"/>
    <w:rsid w:val="003A4658"/>
    <w:rsid w:val="003A466E"/>
    <w:rsid w:val="003A466F"/>
    <w:rsid w:val="003A4673"/>
    <w:rsid w:val="003A4685"/>
    <w:rsid w:val="003A4697"/>
    <w:rsid w:val="003A469D"/>
    <w:rsid w:val="003A469F"/>
    <w:rsid w:val="003A46A9"/>
    <w:rsid w:val="003A46D7"/>
    <w:rsid w:val="003A46DB"/>
    <w:rsid w:val="003A46EF"/>
    <w:rsid w:val="003A46F6"/>
    <w:rsid w:val="003A471E"/>
    <w:rsid w:val="003A4729"/>
    <w:rsid w:val="003A4730"/>
    <w:rsid w:val="003A4763"/>
    <w:rsid w:val="003A4782"/>
    <w:rsid w:val="003A47A1"/>
    <w:rsid w:val="003A47EE"/>
    <w:rsid w:val="003A4842"/>
    <w:rsid w:val="003A4844"/>
    <w:rsid w:val="003A4845"/>
    <w:rsid w:val="003A4846"/>
    <w:rsid w:val="003A485F"/>
    <w:rsid w:val="003A48B1"/>
    <w:rsid w:val="003A48BC"/>
    <w:rsid w:val="003A48CC"/>
    <w:rsid w:val="003A48D2"/>
    <w:rsid w:val="003A4905"/>
    <w:rsid w:val="003A490A"/>
    <w:rsid w:val="003A4918"/>
    <w:rsid w:val="003A4957"/>
    <w:rsid w:val="003A498C"/>
    <w:rsid w:val="003A4995"/>
    <w:rsid w:val="003A4A09"/>
    <w:rsid w:val="003A4A0E"/>
    <w:rsid w:val="003A4A10"/>
    <w:rsid w:val="003A4A48"/>
    <w:rsid w:val="003A4A79"/>
    <w:rsid w:val="003A4AA2"/>
    <w:rsid w:val="003A4ABF"/>
    <w:rsid w:val="003A4AC6"/>
    <w:rsid w:val="003A4B5A"/>
    <w:rsid w:val="003A4B64"/>
    <w:rsid w:val="003A4B72"/>
    <w:rsid w:val="003A4B84"/>
    <w:rsid w:val="003A4B9B"/>
    <w:rsid w:val="003A4B9D"/>
    <w:rsid w:val="003A4BDC"/>
    <w:rsid w:val="003A4BF8"/>
    <w:rsid w:val="003A4C0F"/>
    <w:rsid w:val="003A4C16"/>
    <w:rsid w:val="003A4C22"/>
    <w:rsid w:val="003A4C6B"/>
    <w:rsid w:val="003A4CAB"/>
    <w:rsid w:val="003A4D12"/>
    <w:rsid w:val="003A4D43"/>
    <w:rsid w:val="003A4D4F"/>
    <w:rsid w:val="003A4D88"/>
    <w:rsid w:val="003A4E12"/>
    <w:rsid w:val="003A4E40"/>
    <w:rsid w:val="003A4E43"/>
    <w:rsid w:val="003A4E7A"/>
    <w:rsid w:val="003A4E82"/>
    <w:rsid w:val="003A4EBB"/>
    <w:rsid w:val="003A4EDF"/>
    <w:rsid w:val="003A4EF8"/>
    <w:rsid w:val="003A4F4B"/>
    <w:rsid w:val="003A4F62"/>
    <w:rsid w:val="003A4FD2"/>
    <w:rsid w:val="003A4FD9"/>
    <w:rsid w:val="003A509E"/>
    <w:rsid w:val="003A50C9"/>
    <w:rsid w:val="003A50DD"/>
    <w:rsid w:val="003A50DE"/>
    <w:rsid w:val="003A5108"/>
    <w:rsid w:val="003A51A0"/>
    <w:rsid w:val="003A51AA"/>
    <w:rsid w:val="003A51EE"/>
    <w:rsid w:val="003A5203"/>
    <w:rsid w:val="003A520C"/>
    <w:rsid w:val="003A521D"/>
    <w:rsid w:val="003A5226"/>
    <w:rsid w:val="003A5242"/>
    <w:rsid w:val="003A5262"/>
    <w:rsid w:val="003A5285"/>
    <w:rsid w:val="003A52B6"/>
    <w:rsid w:val="003A52D1"/>
    <w:rsid w:val="003A52E2"/>
    <w:rsid w:val="003A5321"/>
    <w:rsid w:val="003A532D"/>
    <w:rsid w:val="003A532E"/>
    <w:rsid w:val="003A5334"/>
    <w:rsid w:val="003A53AE"/>
    <w:rsid w:val="003A540C"/>
    <w:rsid w:val="003A5439"/>
    <w:rsid w:val="003A54AA"/>
    <w:rsid w:val="003A5524"/>
    <w:rsid w:val="003A5549"/>
    <w:rsid w:val="003A5552"/>
    <w:rsid w:val="003A555E"/>
    <w:rsid w:val="003A55A4"/>
    <w:rsid w:val="003A55ED"/>
    <w:rsid w:val="003A5621"/>
    <w:rsid w:val="003A5644"/>
    <w:rsid w:val="003A5651"/>
    <w:rsid w:val="003A5660"/>
    <w:rsid w:val="003A5676"/>
    <w:rsid w:val="003A5697"/>
    <w:rsid w:val="003A56E8"/>
    <w:rsid w:val="003A570D"/>
    <w:rsid w:val="003A5730"/>
    <w:rsid w:val="003A577C"/>
    <w:rsid w:val="003A578C"/>
    <w:rsid w:val="003A57B5"/>
    <w:rsid w:val="003A57B9"/>
    <w:rsid w:val="003A57C1"/>
    <w:rsid w:val="003A57D1"/>
    <w:rsid w:val="003A57EA"/>
    <w:rsid w:val="003A581B"/>
    <w:rsid w:val="003A5859"/>
    <w:rsid w:val="003A5867"/>
    <w:rsid w:val="003A58AA"/>
    <w:rsid w:val="003A58B1"/>
    <w:rsid w:val="003A58C4"/>
    <w:rsid w:val="003A5928"/>
    <w:rsid w:val="003A593B"/>
    <w:rsid w:val="003A594D"/>
    <w:rsid w:val="003A5962"/>
    <w:rsid w:val="003A5968"/>
    <w:rsid w:val="003A5A05"/>
    <w:rsid w:val="003A5A2A"/>
    <w:rsid w:val="003A5A39"/>
    <w:rsid w:val="003A5A56"/>
    <w:rsid w:val="003A5A65"/>
    <w:rsid w:val="003A5A68"/>
    <w:rsid w:val="003A5A76"/>
    <w:rsid w:val="003A5AA6"/>
    <w:rsid w:val="003A5ABD"/>
    <w:rsid w:val="003A5ADE"/>
    <w:rsid w:val="003A5B00"/>
    <w:rsid w:val="003A5B6E"/>
    <w:rsid w:val="003A5BB1"/>
    <w:rsid w:val="003A5BC8"/>
    <w:rsid w:val="003A5BE1"/>
    <w:rsid w:val="003A5C3B"/>
    <w:rsid w:val="003A5C4D"/>
    <w:rsid w:val="003A5C5E"/>
    <w:rsid w:val="003A5C60"/>
    <w:rsid w:val="003A5C61"/>
    <w:rsid w:val="003A5C88"/>
    <w:rsid w:val="003A5CA0"/>
    <w:rsid w:val="003A5CA3"/>
    <w:rsid w:val="003A5CAD"/>
    <w:rsid w:val="003A5CCB"/>
    <w:rsid w:val="003A5CF5"/>
    <w:rsid w:val="003A5CF7"/>
    <w:rsid w:val="003A5D1E"/>
    <w:rsid w:val="003A5D6F"/>
    <w:rsid w:val="003A5D8E"/>
    <w:rsid w:val="003A5DA2"/>
    <w:rsid w:val="003A5DA6"/>
    <w:rsid w:val="003A5DD9"/>
    <w:rsid w:val="003A5DDD"/>
    <w:rsid w:val="003A5DE9"/>
    <w:rsid w:val="003A5E1E"/>
    <w:rsid w:val="003A5E62"/>
    <w:rsid w:val="003A5EB2"/>
    <w:rsid w:val="003A5EC7"/>
    <w:rsid w:val="003A5F0D"/>
    <w:rsid w:val="003A5F2A"/>
    <w:rsid w:val="003A5F35"/>
    <w:rsid w:val="003A5F45"/>
    <w:rsid w:val="003A5F80"/>
    <w:rsid w:val="003A5F8D"/>
    <w:rsid w:val="003A5FC8"/>
    <w:rsid w:val="003A5FE2"/>
    <w:rsid w:val="003A5FF6"/>
    <w:rsid w:val="003A600F"/>
    <w:rsid w:val="003A6032"/>
    <w:rsid w:val="003A605D"/>
    <w:rsid w:val="003A608C"/>
    <w:rsid w:val="003A60BF"/>
    <w:rsid w:val="003A6106"/>
    <w:rsid w:val="003A6121"/>
    <w:rsid w:val="003A613C"/>
    <w:rsid w:val="003A6143"/>
    <w:rsid w:val="003A6191"/>
    <w:rsid w:val="003A61E7"/>
    <w:rsid w:val="003A6211"/>
    <w:rsid w:val="003A622E"/>
    <w:rsid w:val="003A6239"/>
    <w:rsid w:val="003A623E"/>
    <w:rsid w:val="003A6249"/>
    <w:rsid w:val="003A625D"/>
    <w:rsid w:val="003A627C"/>
    <w:rsid w:val="003A6289"/>
    <w:rsid w:val="003A62A0"/>
    <w:rsid w:val="003A62DE"/>
    <w:rsid w:val="003A62EB"/>
    <w:rsid w:val="003A632E"/>
    <w:rsid w:val="003A6364"/>
    <w:rsid w:val="003A63BC"/>
    <w:rsid w:val="003A6410"/>
    <w:rsid w:val="003A6445"/>
    <w:rsid w:val="003A6448"/>
    <w:rsid w:val="003A645F"/>
    <w:rsid w:val="003A6482"/>
    <w:rsid w:val="003A6489"/>
    <w:rsid w:val="003A64EE"/>
    <w:rsid w:val="003A64F4"/>
    <w:rsid w:val="003A6526"/>
    <w:rsid w:val="003A652F"/>
    <w:rsid w:val="003A657B"/>
    <w:rsid w:val="003A659D"/>
    <w:rsid w:val="003A65AD"/>
    <w:rsid w:val="003A65F2"/>
    <w:rsid w:val="003A661B"/>
    <w:rsid w:val="003A6629"/>
    <w:rsid w:val="003A666B"/>
    <w:rsid w:val="003A666D"/>
    <w:rsid w:val="003A66C7"/>
    <w:rsid w:val="003A66D5"/>
    <w:rsid w:val="003A66E2"/>
    <w:rsid w:val="003A66EE"/>
    <w:rsid w:val="003A6726"/>
    <w:rsid w:val="003A672D"/>
    <w:rsid w:val="003A6746"/>
    <w:rsid w:val="003A67AF"/>
    <w:rsid w:val="003A67D1"/>
    <w:rsid w:val="003A67E6"/>
    <w:rsid w:val="003A67EB"/>
    <w:rsid w:val="003A6837"/>
    <w:rsid w:val="003A683E"/>
    <w:rsid w:val="003A688C"/>
    <w:rsid w:val="003A689D"/>
    <w:rsid w:val="003A68C4"/>
    <w:rsid w:val="003A6905"/>
    <w:rsid w:val="003A6912"/>
    <w:rsid w:val="003A694D"/>
    <w:rsid w:val="003A695B"/>
    <w:rsid w:val="003A6994"/>
    <w:rsid w:val="003A69B4"/>
    <w:rsid w:val="003A69D8"/>
    <w:rsid w:val="003A6A18"/>
    <w:rsid w:val="003A6AA4"/>
    <w:rsid w:val="003A6ADD"/>
    <w:rsid w:val="003A6AFA"/>
    <w:rsid w:val="003A6B30"/>
    <w:rsid w:val="003A6B6B"/>
    <w:rsid w:val="003A6BA9"/>
    <w:rsid w:val="003A6BD5"/>
    <w:rsid w:val="003A6BE6"/>
    <w:rsid w:val="003A6C12"/>
    <w:rsid w:val="003A6C24"/>
    <w:rsid w:val="003A6C7E"/>
    <w:rsid w:val="003A6C88"/>
    <w:rsid w:val="003A6C8B"/>
    <w:rsid w:val="003A6C9B"/>
    <w:rsid w:val="003A6CAD"/>
    <w:rsid w:val="003A6CB4"/>
    <w:rsid w:val="003A6CBB"/>
    <w:rsid w:val="003A6CE6"/>
    <w:rsid w:val="003A6CFF"/>
    <w:rsid w:val="003A6D51"/>
    <w:rsid w:val="003A6D5A"/>
    <w:rsid w:val="003A6D65"/>
    <w:rsid w:val="003A6DDD"/>
    <w:rsid w:val="003A6DEC"/>
    <w:rsid w:val="003A6DF7"/>
    <w:rsid w:val="003A6E55"/>
    <w:rsid w:val="003A6E7C"/>
    <w:rsid w:val="003A6EA8"/>
    <w:rsid w:val="003A6EC4"/>
    <w:rsid w:val="003A6EC5"/>
    <w:rsid w:val="003A6F06"/>
    <w:rsid w:val="003A6F0C"/>
    <w:rsid w:val="003A6F38"/>
    <w:rsid w:val="003A6FB6"/>
    <w:rsid w:val="003A6FC1"/>
    <w:rsid w:val="003A7012"/>
    <w:rsid w:val="003A7029"/>
    <w:rsid w:val="003A7083"/>
    <w:rsid w:val="003A709B"/>
    <w:rsid w:val="003A70D4"/>
    <w:rsid w:val="003A70D7"/>
    <w:rsid w:val="003A70D9"/>
    <w:rsid w:val="003A710A"/>
    <w:rsid w:val="003A7138"/>
    <w:rsid w:val="003A7148"/>
    <w:rsid w:val="003A7149"/>
    <w:rsid w:val="003A716B"/>
    <w:rsid w:val="003A71AA"/>
    <w:rsid w:val="003A71D3"/>
    <w:rsid w:val="003A71DF"/>
    <w:rsid w:val="003A725F"/>
    <w:rsid w:val="003A727A"/>
    <w:rsid w:val="003A72B3"/>
    <w:rsid w:val="003A72B6"/>
    <w:rsid w:val="003A72EC"/>
    <w:rsid w:val="003A72FE"/>
    <w:rsid w:val="003A7313"/>
    <w:rsid w:val="003A7344"/>
    <w:rsid w:val="003A7362"/>
    <w:rsid w:val="003A73B4"/>
    <w:rsid w:val="003A73BE"/>
    <w:rsid w:val="003A73C5"/>
    <w:rsid w:val="003A73DD"/>
    <w:rsid w:val="003A73FF"/>
    <w:rsid w:val="003A7414"/>
    <w:rsid w:val="003A744C"/>
    <w:rsid w:val="003A7483"/>
    <w:rsid w:val="003A7484"/>
    <w:rsid w:val="003A7491"/>
    <w:rsid w:val="003A749B"/>
    <w:rsid w:val="003A74A3"/>
    <w:rsid w:val="003A74B5"/>
    <w:rsid w:val="003A74D2"/>
    <w:rsid w:val="003A74EC"/>
    <w:rsid w:val="003A753B"/>
    <w:rsid w:val="003A7559"/>
    <w:rsid w:val="003A7567"/>
    <w:rsid w:val="003A7580"/>
    <w:rsid w:val="003A75D5"/>
    <w:rsid w:val="003A761C"/>
    <w:rsid w:val="003A761E"/>
    <w:rsid w:val="003A7656"/>
    <w:rsid w:val="003A76AC"/>
    <w:rsid w:val="003A76D0"/>
    <w:rsid w:val="003A76DA"/>
    <w:rsid w:val="003A76F0"/>
    <w:rsid w:val="003A76F6"/>
    <w:rsid w:val="003A774E"/>
    <w:rsid w:val="003A7752"/>
    <w:rsid w:val="003A7785"/>
    <w:rsid w:val="003A77EC"/>
    <w:rsid w:val="003A77FA"/>
    <w:rsid w:val="003A7830"/>
    <w:rsid w:val="003A7837"/>
    <w:rsid w:val="003A783A"/>
    <w:rsid w:val="003A7845"/>
    <w:rsid w:val="003A786A"/>
    <w:rsid w:val="003A7890"/>
    <w:rsid w:val="003A789D"/>
    <w:rsid w:val="003A78E3"/>
    <w:rsid w:val="003A7966"/>
    <w:rsid w:val="003A7990"/>
    <w:rsid w:val="003A7997"/>
    <w:rsid w:val="003A7A1F"/>
    <w:rsid w:val="003A7A33"/>
    <w:rsid w:val="003A7A35"/>
    <w:rsid w:val="003A7A67"/>
    <w:rsid w:val="003A7A99"/>
    <w:rsid w:val="003A7AB6"/>
    <w:rsid w:val="003A7AD1"/>
    <w:rsid w:val="003A7B03"/>
    <w:rsid w:val="003A7B35"/>
    <w:rsid w:val="003A7B3B"/>
    <w:rsid w:val="003A7B55"/>
    <w:rsid w:val="003A7B6F"/>
    <w:rsid w:val="003A7B8E"/>
    <w:rsid w:val="003A7BAD"/>
    <w:rsid w:val="003A7BF1"/>
    <w:rsid w:val="003A7C1E"/>
    <w:rsid w:val="003A7C45"/>
    <w:rsid w:val="003A7C5F"/>
    <w:rsid w:val="003A7C68"/>
    <w:rsid w:val="003A7CA5"/>
    <w:rsid w:val="003A7CE8"/>
    <w:rsid w:val="003A7CFB"/>
    <w:rsid w:val="003A7D14"/>
    <w:rsid w:val="003A7D29"/>
    <w:rsid w:val="003A7D2E"/>
    <w:rsid w:val="003A7D31"/>
    <w:rsid w:val="003A7D3D"/>
    <w:rsid w:val="003A7DCE"/>
    <w:rsid w:val="003A7DED"/>
    <w:rsid w:val="003A7E0E"/>
    <w:rsid w:val="003A7E6E"/>
    <w:rsid w:val="003A7E76"/>
    <w:rsid w:val="003A7E96"/>
    <w:rsid w:val="003A7E97"/>
    <w:rsid w:val="003A7F07"/>
    <w:rsid w:val="003A7F59"/>
    <w:rsid w:val="003A7FB4"/>
    <w:rsid w:val="003A7FC3"/>
    <w:rsid w:val="003A7FCE"/>
    <w:rsid w:val="003A7FE2"/>
    <w:rsid w:val="003B0004"/>
    <w:rsid w:val="003B0056"/>
    <w:rsid w:val="003B0065"/>
    <w:rsid w:val="003B00B4"/>
    <w:rsid w:val="003B00C0"/>
    <w:rsid w:val="003B00C4"/>
    <w:rsid w:val="003B0117"/>
    <w:rsid w:val="003B0119"/>
    <w:rsid w:val="003B0131"/>
    <w:rsid w:val="003B013C"/>
    <w:rsid w:val="003B015F"/>
    <w:rsid w:val="003B0175"/>
    <w:rsid w:val="003B019E"/>
    <w:rsid w:val="003B01B0"/>
    <w:rsid w:val="003B01C2"/>
    <w:rsid w:val="003B01EF"/>
    <w:rsid w:val="003B0232"/>
    <w:rsid w:val="003B0267"/>
    <w:rsid w:val="003B02AD"/>
    <w:rsid w:val="003B02BF"/>
    <w:rsid w:val="003B02DF"/>
    <w:rsid w:val="003B0302"/>
    <w:rsid w:val="003B0304"/>
    <w:rsid w:val="003B031A"/>
    <w:rsid w:val="003B033F"/>
    <w:rsid w:val="003B0343"/>
    <w:rsid w:val="003B034A"/>
    <w:rsid w:val="003B0364"/>
    <w:rsid w:val="003B0386"/>
    <w:rsid w:val="003B03AD"/>
    <w:rsid w:val="003B03D6"/>
    <w:rsid w:val="003B03DE"/>
    <w:rsid w:val="003B040F"/>
    <w:rsid w:val="003B0434"/>
    <w:rsid w:val="003B04EC"/>
    <w:rsid w:val="003B04EF"/>
    <w:rsid w:val="003B04F5"/>
    <w:rsid w:val="003B04F7"/>
    <w:rsid w:val="003B050C"/>
    <w:rsid w:val="003B0547"/>
    <w:rsid w:val="003B0576"/>
    <w:rsid w:val="003B058F"/>
    <w:rsid w:val="003B05B8"/>
    <w:rsid w:val="003B05D1"/>
    <w:rsid w:val="003B05DC"/>
    <w:rsid w:val="003B0632"/>
    <w:rsid w:val="003B0691"/>
    <w:rsid w:val="003B06AC"/>
    <w:rsid w:val="003B06C4"/>
    <w:rsid w:val="003B06E8"/>
    <w:rsid w:val="003B0715"/>
    <w:rsid w:val="003B0763"/>
    <w:rsid w:val="003B078F"/>
    <w:rsid w:val="003B0796"/>
    <w:rsid w:val="003B07E6"/>
    <w:rsid w:val="003B080F"/>
    <w:rsid w:val="003B082D"/>
    <w:rsid w:val="003B088F"/>
    <w:rsid w:val="003B089A"/>
    <w:rsid w:val="003B0912"/>
    <w:rsid w:val="003B0922"/>
    <w:rsid w:val="003B093D"/>
    <w:rsid w:val="003B094D"/>
    <w:rsid w:val="003B0961"/>
    <w:rsid w:val="003B096B"/>
    <w:rsid w:val="003B0976"/>
    <w:rsid w:val="003B099D"/>
    <w:rsid w:val="003B09BF"/>
    <w:rsid w:val="003B09F4"/>
    <w:rsid w:val="003B0A0D"/>
    <w:rsid w:val="003B0A3D"/>
    <w:rsid w:val="003B0A5C"/>
    <w:rsid w:val="003B0ABD"/>
    <w:rsid w:val="003B0AFB"/>
    <w:rsid w:val="003B0B29"/>
    <w:rsid w:val="003B0B44"/>
    <w:rsid w:val="003B0B50"/>
    <w:rsid w:val="003B0B53"/>
    <w:rsid w:val="003B0B60"/>
    <w:rsid w:val="003B0B64"/>
    <w:rsid w:val="003B0BBA"/>
    <w:rsid w:val="003B0C43"/>
    <w:rsid w:val="003B0C4F"/>
    <w:rsid w:val="003B0CA1"/>
    <w:rsid w:val="003B0CE4"/>
    <w:rsid w:val="003B0D06"/>
    <w:rsid w:val="003B0D2B"/>
    <w:rsid w:val="003B0DB3"/>
    <w:rsid w:val="003B0DBC"/>
    <w:rsid w:val="003B0DC8"/>
    <w:rsid w:val="003B0DF3"/>
    <w:rsid w:val="003B0E00"/>
    <w:rsid w:val="003B0E25"/>
    <w:rsid w:val="003B0E71"/>
    <w:rsid w:val="003B0E7C"/>
    <w:rsid w:val="003B0E8F"/>
    <w:rsid w:val="003B0E9B"/>
    <w:rsid w:val="003B0EAB"/>
    <w:rsid w:val="003B0EF7"/>
    <w:rsid w:val="003B0EF8"/>
    <w:rsid w:val="003B0F1E"/>
    <w:rsid w:val="003B0F28"/>
    <w:rsid w:val="003B0F43"/>
    <w:rsid w:val="003B0F56"/>
    <w:rsid w:val="003B0F67"/>
    <w:rsid w:val="003B0F7C"/>
    <w:rsid w:val="003B0FC8"/>
    <w:rsid w:val="003B0FE8"/>
    <w:rsid w:val="003B0FF8"/>
    <w:rsid w:val="003B101D"/>
    <w:rsid w:val="003B106F"/>
    <w:rsid w:val="003B10B0"/>
    <w:rsid w:val="003B10B1"/>
    <w:rsid w:val="003B10DA"/>
    <w:rsid w:val="003B10DE"/>
    <w:rsid w:val="003B10E2"/>
    <w:rsid w:val="003B10E8"/>
    <w:rsid w:val="003B10E9"/>
    <w:rsid w:val="003B10EA"/>
    <w:rsid w:val="003B1105"/>
    <w:rsid w:val="003B1129"/>
    <w:rsid w:val="003B1133"/>
    <w:rsid w:val="003B1151"/>
    <w:rsid w:val="003B117F"/>
    <w:rsid w:val="003B11A2"/>
    <w:rsid w:val="003B11D3"/>
    <w:rsid w:val="003B11D5"/>
    <w:rsid w:val="003B11F5"/>
    <w:rsid w:val="003B1235"/>
    <w:rsid w:val="003B1242"/>
    <w:rsid w:val="003B1254"/>
    <w:rsid w:val="003B12C1"/>
    <w:rsid w:val="003B1300"/>
    <w:rsid w:val="003B1396"/>
    <w:rsid w:val="003B13AD"/>
    <w:rsid w:val="003B13B2"/>
    <w:rsid w:val="003B13F6"/>
    <w:rsid w:val="003B1401"/>
    <w:rsid w:val="003B141B"/>
    <w:rsid w:val="003B142C"/>
    <w:rsid w:val="003B1433"/>
    <w:rsid w:val="003B146D"/>
    <w:rsid w:val="003B14F4"/>
    <w:rsid w:val="003B1513"/>
    <w:rsid w:val="003B154D"/>
    <w:rsid w:val="003B158E"/>
    <w:rsid w:val="003B1600"/>
    <w:rsid w:val="003B160F"/>
    <w:rsid w:val="003B162B"/>
    <w:rsid w:val="003B1650"/>
    <w:rsid w:val="003B1654"/>
    <w:rsid w:val="003B167D"/>
    <w:rsid w:val="003B1691"/>
    <w:rsid w:val="003B1699"/>
    <w:rsid w:val="003B16EE"/>
    <w:rsid w:val="003B16FA"/>
    <w:rsid w:val="003B1785"/>
    <w:rsid w:val="003B1789"/>
    <w:rsid w:val="003B178E"/>
    <w:rsid w:val="003B17A3"/>
    <w:rsid w:val="003B17F5"/>
    <w:rsid w:val="003B1812"/>
    <w:rsid w:val="003B1813"/>
    <w:rsid w:val="003B1815"/>
    <w:rsid w:val="003B181C"/>
    <w:rsid w:val="003B1847"/>
    <w:rsid w:val="003B1849"/>
    <w:rsid w:val="003B1863"/>
    <w:rsid w:val="003B1865"/>
    <w:rsid w:val="003B189F"/>
    <w:rsid w:val="003B18C4"/>
    <w:rsid w:val="003B18F7"/>
    <w:rsid w:val="003B1916"/>
    <w:rsid w:val="003B1968"/>
    <w:rsid w:val="003B198B"/>
    <w:rsid w:val="003B19AF"/>
    <w:rsid w:val="003B19EC"/>
    <w:rsid w:val="003B1A03"/>
    <w:rsid w:val="003B1A11"/>
    <w:rsid w:val="003B1A2E"/>
    <w:rsid w:val="003B1A50"/>
    <w:rsid w:val="003B1A5C"/>
    <w:rsid w:val="003B1A65"/>
    <w:rsid w:val="003B1AAB"/>
    <w:rsid w:val="003B1AF3"/>
    <w:rsid w:val="003B1AF6"/>
    <w:rsid w:val="003B1B0F"/>
    <w:rsid w:val="003B1B12"/>
    <w:rsid w:val="003B1B29"/>
    <w:rsid w:val="003B1B4C"/>
    <w:rsid w:val="003B1B93"/>
    <w:rsid w:val="003B1C65"/>
    <w:rsid w:val="003B1C8A"/>
    <w:rsid w:val="003B1CA7"/>
    <w:rsid w:val="003B1CE0"/>
    <w:rsid w:val="003B1CE1"/>
    <w:rsid w:val="003B1CE3"/>
    <w:rsid w:val="003B1CEE"/>
    <w:rsid w:val="003B1D19"/>
    <w:rsid w:val="003B1D2F"/>
    <w:rsid w:val="003B1D7C"/>
    <w:rsid w:val="003B1D86"/>
    <w:rsid w:val="003B1D98"/>
    <w:rsid w:val="003B1DBA"/>
    <w:rsid w:val="003B1DC3"/>
    <w:rsid w:val="003B1DC8"/>
    <w:rsid w:val="003B1DE9"/>
    <w:rsid w:val="003B1DEE"/>
    <w:rsid w:val="003B1E1C"/>
    <w:rsid w:val="003B1E28"/>
    <w:rsid w:val="003B1E2B"/>
    <w:rsid w:val="003B1E2C"/>
    <w:rsid w:val="003B1E2F"/>
    <w:rsid w:val="003B1E63"/>
    <w:rsid w:val="003B1E88"/>
    <w:rsid w:val="003B1E90"/>
    <w:rsid w:val="003B1EB3"/>
    <w:rsid w:val="003B1EE5"/>
    <w:rsid w:val="003B1EFA"/>
    <w:rsid w:val="003B1F04"/>
    <w:rsid w:val="003B1F22"/>
    <w:rsid w:val="003B1F52"/>
    <w:rsid w:val="003B1F62"/>
    <w:rsid w:val="003B1F68"/>
    <w:rsid w:val="003B1F81"/>
    <w:rsid w:val="003B1F8D"/>
    <w:rsid w:val="003B1FAD"/>
    <w:rsid w:val="003B1FE7"/>
    <w:rsid w:val="003B1FEC"/>
    <w:rsid w:val="003B2006"/>
    <w:rsid w:val="003B2009"/>
    <w:rsid w:val="003B200D"/>
    <w:rsid w:val="003B20C8"/>
    <w:rsid w:val="003B20CF"/>
    <w:rsid w:val="003B20F0"/>
    <w:rsid w:val="003B2125"/>
    <w:rsid w:val="003B2172"/>
    <w:rsid w:val="003B218B"/>
    <w:rsid w:val="003B21C1"/>
    <w:rsid w:val="003B21C7"/>
    <w:rsid w:val="003B21CC"/>
    <w:rsid w:val="003B2203"/>
    <w:rsid w:val="003B2211"/>
    <w:rsid w:val="003B2224"/>
    <w:rsid w:val="003B224C"/>
    <w:rsid w:val="003B2295"/>
    <w:rsid w:val="003B229C"/>
    <w:rsid w:val="003B22EC"/>
    <w:rsid w:val="003B2302"/>
    <w:rsid w:val="003B2312"/>
    <w:rsid w:val="003B234E"/>
    <w:rsid w:val="003B23BC"/>
    <w:rsid w:val="003B23CD"/>
    <w:rsid w:val="003B23E5"/>
    <w:rsid w:val="003B2406"/>
    <w:rsid w:val="003B2413"/>
    <w:rsid w:val="003B241F"/>
    <w:rsid w:val="003B2431"/>
    <w:rsid w:val="003B247F"/>
    <w:rsid w:val="003B2498"/>
    <w:rsid w:val="003B24A2"/>
    <w:rsid w:val="003B24AE"/>
    <w:rsid w:val="003B24F9"/>
    <w:rsid w:val="003B24FE"/>
    <w:rsid w:val="003B252B"/>
    <w:rsid w:val="003B2590"/>
    <w:rsid w:val="003B25D5"/>
    <w:rsid w:val="003B25D9"/>
    <w:rsid w:val="003B263D"/>
    <w:rsid w:val="003B2674"/>
    <w:rsid w:val="003B2677"/>
    <w:rsid w:val="003B26E1"/>
    <w:rsid w:val="003B26F0"/>
    <w:rsid w:val="003B2726"/>
    <w:rsid w:val="003B2731"/>
    <w:rsid w:val="003B2738"/>
    <w:rsid w:val="003B274E"/>
    <w:rsid w:val="003B275E"/>
    <w:rsid w:val="003B2789"/>
    <w:rsid w:val="003B278F"/>
    <w:rsid w:val="003B27A6"/>
    <w:rsid w:val="003B27AA"/>
    <w:rsid w:val="003B27E1"/>
    <w:rsid w:val="003B27EA"/>
    <w:rsid w:val="003B2841"/>
    <w:rsid w:val="003B2854"/>
    <w:rsid w:val="003B287C"/>
    <w:rsid w:val="003B2889"/>
    <w:rsid w:val="003B28D0"/>
    <w:rsid w:val="003B28E7"/>
    <w:rsid w:val="003B2935"/>
    <w:rsid w:val="003B29AA"/>
    <w:rsid w:val="003B29E7"/>
    <w:rsid w:val="003B29FA"/>
    <w:rsid w:val="003B2A10"/>
    <w:rsid w:val="003B2A25"/>
    <w:rsid w:val="003B2AAE"/>
    <w:rsid w:val="003B2ACC"/>
    <w:rsid w:val="003B2ADA"/>
    <w:rsid w:val="003B2B18"/>
    <w:rsid w:val="003B2BA8"/>
    <w:rsid w:val="003B2BE3"/>
    <w:rsid w:val="003B2C49"/>
    <w:rsid w:val="003B2C4A"/>
    <w:rsid w:val="003B2C8B"/>
    <w:rsid w:val="003B2C90"/>
    <w:rsid w:val="003B2C93"/>
    <w:rsid w:val="003B2CD8"/>
    <w:rsid w:val="003B2CEE"/>
    <w:rsid w:val="003B2CF0"/>
    <w:rsid w:val="003B2CF3"/>
    <w:rsid w:val="003B2D32"/>
    <w:rsid w:val="003B2D4C"/>
    <w:rsid w:val="003B2D4D"/>
    <w:rsid w:val="003B2DAA"/>
    <w:rsid w:val="003B2DAE"/>
    <w:rsid w:val="003B2DB3"/>
    <w:rsid w:val="003B2DD6"/>
    <w:rsid w:val="003B2DE0"/>
    <w:rsid w:val="003B2E26"/>
    <w:rsid w:val="003B2E8B"/>
    <w:rsid w:val="003B2EB0"/>
    <w:rsid w:val="003B2EBC"/>
    <w:rsid w:val="003B2EF5"/>
    <w:rsid w:val="003B2F77"/>
    <w:rsid w:val="003B2F8D"/>
    <w:rsid w:val="003B2F91"/>
    <w:rsid w:val="003B2F97"/>
    <w:rsid w:val="003B2FBF"/>
    <w:rsid w:val="003B2FEF"/>
    <w:rsid w:val="003B302D"/>
    <w:rsid w:val="003B3068"/>
    <w:rsid w:val="003B3082"/>
    <w:rsid w:val="003B30E3"/>
    <w:rsid w:val="003B30E4"/>
    <w:rsid w:val="003B30F6"/>
    <w:rsid w:val="003B312E"/>
    <w:rsid w:val="003B3155"/>
    <w:rsid w:val="003B3178"/>
    <w:rsid w:val="003B319E"/>
    <w:rsid w:val="003B31D8"/>
    <w:rsid w:val="003B31ED"/>
    <w:rsid w:val="003B3227"/>
    <w:rsid w:val="003B324E"/>
    <w:rsid w:val="003B3259"/>
    <w:rsid w:val="003B3261"/>
    <w:rsid w:val="003B3266"/>
    <w:rsid w:val="003B3272"/>
    <w:rsid w:val="003B32B6"/>
    <w:rsid w:val="003B32E4"/>
    <w:rsid w:val="003B32FC"/>
    <w:rsid w:val="003B33D0"/>
    <w:rsid w:val="003B33E6"/>
    <w:rsid w:val="003B3402"/>
    <w:rsid w:val="003B3435"/>
    <w:rsid w:val="003B3437"/>
    <w:rsid w:val="003B34A4"/>
    <w:rsid w:val="003B34F1"/>
    <w:rsid w:val="003B351F"/>
    <w:rsid w:val="003B352D"/>
    <w:rsid w:val="003B352E"/>
    <w:rsid w:val="003B3570"/>
    <w:rsid w:val="003B357F"/>
    <w:rsid w:val="003B35FC"/>
    <w:rsid w:val="003B360B"/>
    <w:rsid w:val="003B3653"/>
    <w:rsid w:val="003B369C"/>
    <w:rsid w:val="003B36A0"/>
    <w:rsid w:val="003B36F9"/>
    <w:rsid w:val="003B371B"/>
    <w:rsid w:val="003B376C"/>
    <w:rsid w:val="003B37D3"/>
    <w:rsid w:val="003B37E6"/>
    <w:rsid w:val="003B37EA"/>
    <w:rsid w:val="003B37F6"/>
    <w:rsid w:val="003B381F"/>
    <w:rsid w:val="003B385D"/>
    <w:rsid w:val="003B3889"/>
    <w:rsid w:val="003B38C7"/>
    <w:rsid w:val="003B38F0"/>
    <w:rsid w:val="003B3904"/>
    <w:rsid w:val="003B3961"/>
    <w:rsid w:val="003B3968"/>
    <w:rsid w:val="003B398B"/>
    <w:rsid w:val="003B3997"/>
    <w:rsid w:val="003B39B8"/>
    <w:rsid w:val="003B39D3"/>
    <w:rsid w:val="003B3A0C"/>
    <w:rsid w:val="003B3A51"/>
    <w:rsid w:val="003B3A5D"/>
    <w:rsid w:val="003B3A6A"/>
    <w:rsid w:val="003B3A7B"/>
    <w:rsid w:val="003B3AA9"/>
    <w:rsid w:val="003B3B1E"/>
    <w:rsid w:val="003B3B2B"/>
    <w:rsid w:val="003B3B2E"/>
    <w:rsid w:val="003B3B40"/>
    <w:rsid w:val="003B3B5A"/>
    <w:rsid w:val="003B3B83"/>
    <w:rsid w:val="003B3B96"/>
    <w:rsid w:val="003B3BBD"/>
    <w:rsid w:val="003B3C06"/>
    <w:rsid w:val="003B3C25"/>
    <w:rsid w:val="003B3C52"/>
    <w:rsid w:val="003B3C88"/>
    <w:rsid w:val="003B3CBE"/>
    <w:rsid w:val="003B3CE1"/>
    <w:rsid w:val="003B3D27"/>
    <w:rsid w:val="003B3D33"/>
    <w:rsid w:val="003B3D4D"/>
    <w:rsid w:val="003B3D65"/>
    <w:rsid w:val="003B3D7F"/>
    <w:rsid w:val="003B3D9D"/>
    <w:rsid w:val="003B3DA9"/>
    <w:rsid w:val="003B3DD2"/>
    <w:rsid w:val="003B3DD5"/>
    <w:rsid w:val="003B3DE7"/>
    <w:rsid w:val="003B3DF8"/>
    <w:rsid w:val="003B3E41"/>
    <w:rsid w:val="003B3E43"/>
    <w:rsid w:val="003B3E4F"/>
    <w:rsid w:val="003B3E80"/>
    <w:rsid w:val="003B3EBF"/>
    <w:rsid w:val="003B3EF9"/>
    <w:rsid w:val="003B3F09"/>
    <w:rsid w:val="003B3F18"/>
    <w:rsid w:val="003B3F23"/>
    <w:rsid w:val="003B3F66"/>
    <w:rsid w:val="003B3FC4"/>
    <w:rsid w:val="003B3FEC"/>
    <w:rsid w:val="003B3FEE"/>
    <w:rsid w:val="003B4045"/>
    <w:rsid w:val="003B4053"/>
    <w:rsid w:val="003B4087"/>
    <w:rsid w:val="003B4092"/>
    <w:rsid w:val="003B40F3"/>
    <w:rsid w:val="003B40FE"/>
    <w:rsid w:val="003B4102"/>
    <w:rsid w:val="003B4107"/>
    <w:rsid w:val="003B410E"/>
    <w:rsid w:val="003B4136"/>
    <w:rsid w:val="003B413F"/>
    <w:rsid w:val="003B4146"/>
    <w:rsid w:val="003B414D"/>
    <w:rsid w:val="003B41AF"/>
    <w:rsid w:val="003B41B0"/>
    <w:rsid w:val="003B41C2"/>
    <w:rsid w:val="003B41C6"/>
    <w:rsid w:val="003B41DF"/>
    <w:rsid w:val="003B4226"/>
    <w:rsid w:val="003B4246"/>
    <w:rsid w:val="003B4265"/>
    <w:rsid w:val="003B428E"/>
    <w:rsid w:val="003B429F"/>
    <w:rsid w:val="003B42A8"/>
    <w:rsid w:val="003B42BD"/>
    <w:rsid w:val="003B42C6"/>
    <w:rsid w:val="003B430A"/>
    <w:rsid w:val="003B433C"/>
    <w:rsid w:val="003B434E"/>
    <w:rsid w:val="003B4367"/>
    <w:rsid w:val="003B4379"/>
    <w:rsid w:val="003B43A8"/>
    <w:rsid w:val="003B43FE"/>
    <w:rsid w:val="003B4456"/>
    <w:rsid w:val="003B4461"/>
    <w:rsid w:val="003B4468"/>
    <w:rsid w:val="003B44B3"/>
    <w:rsid w:val="003B44FC"/>
    <w:rsid w:val="003B450D"/>
    <w:rsid w:val="003B4512"/>
    <w:rsid w:val="003B451E"/>
    <w:rsid w:val="003B4530"/>
    <w:rsid w:val="003B455D"/>
    <w:rsid w:val="003B4587"/>
    <w:rsid w:val="003B45D5"/>
    <w:rsid w:val="003B45EA"/>
    <w:rsid w:val="003B4613"/>
    <w:rsid w:val="003B4628"/>
    <w:rsid w:val="003B462B"/>
    <w:rsid w:val="003B4637"/>
    <w:rsid w:val="003B463C"/>
    <w:rsid w:val="003B4690"/>
    <w:rsid w:val="003B46B5"/>
    <w:rsid w:val="003B46FE"/>
    <w:rsid w:val="003B471C"/>
    <w:rsid w:val="003B4744"/>
    <w:rsid w:val="003B4752"/>
    <w:rsid w:val="003B4756"/>
    <w:rsid w:val="003B4764"/>
    <w:rsid w:val="003B476F"/>
    <w:rsid w:val="003B477D"/>
    <w:rsid w:val="003B477F"/>
    <w:rsid w:val="003B4784"/>
    <w:rsid w:val="003B47BF"/>
    <w:rsid w:val="003B47DE"/>
    <w:rsid w:val="003B484C"/>
    <w:rsid w:val="003B4875"/>
    <w:rsid w:val="003B48E8"/>
    <w:rsid w:val="003B48EB"/>
    <w:rsid w:val="003B4911"/>
    <w:rsid w:val="003B4918"/>
    <w:rsid w:val="003B4930"/>
    <w:rsid w:val="003B4952"/>
    <w:rsid w:val="003B4994"/>
    <w:rsid w:val="003B4997"/>
    <w:rsid w:val="003B49A0"/>
    <w:rsid w:val="003B4A36"/>
    <w:rsid w:val="003B4A4B"/>
    <w:rsid w:val="003B4ABC"/>
    <w:rsid w:val="003B4AC7"/>
    <w:rsid w:val="003B4B53"/>
    <w:rsid w:val="003B4B8B"/>
    <w:rsid w:val="003B4BB4"/>
    <w:rsid w:val="003B4C2A"/>
    <w:rsid w:val="003B4C4B"/>
    <w:rsid w:val="003B4C58"/>
    <w:rsid w:val="003B4C71"/>
    <w:rsid w:val="003B4C9B"/>
    <w:rsid w:val="003B4D17"/>
    <w:rsid w:val="003B4D28"/>
    <w:rsid w:val="003B4D29"/>
    <w:rsid w:val="003B4D40"/>
    <w:rsid w:val="003B4D92"/>
    <w:rsid w:val="003B4DE8"/>
    <w:rsid w:val="003B4E1D"/>
    <w:rsid w:val="003B4E4C"/>
    <w:rsid w:val="003B4E95"/>
    <w:rsid w:val="003B4E99"/>
    <w:rsid w:val="003B4E9E"/>
    <w:rsid w:val="003B4EE7"/>
    <w:rsid w:val="003B4EEC"/>
    <w:rsid w:val="003B4EF6"/>
    <w:rsid w:val="003B4F23"/>
    <w:rsid w:val="003B4F42"/>
    <w:rsid w:val="003B4F52"/>
    <w:rsid w:val="003B4F68"/>
    <w:rsid w:val="003B4F73"/>
    <w:rsid w:val="003B5056"/>
    <w:rsid w:val="003B505B"/>
    <w:rsid w:val="003B505E"/>
    <w:rsid w:val="003B5077"/>
    <w:rsid w:val="003B507C"/>
    <w:rsid w:val="003B50C8"/>
    <w:rsid w:val="003B50F6"/>
    <w:rsid w:val="003B5101"/>
    <w:rsid w:val="003B514D"/>
    <w:rsid w:val="003B5197"/>
    <w:rsid w:val="003B519E"/>
    <w:rsid w:val="003B51CF"/>
    <w:rsid w:val="003B522E"/>
    <w:rsid w:val="003B5298"/>
    <w:rsid w:val="003B52AA"/>
    <w:rsid w:val="003B52DB"/>
    <w:rsid w:val="003B52DE"/>
    <w:rsid w:val="003B5324"/>
    <w:rsid w:val="003B5345"/>
    <w:rsid w:val="003B538E"/>
    <w:rsid w:val="003B5391"/>
    <w:rsid w:val="003B539C"/>
    <w:rsid w:val="003B53B9"/>
    <w:rsid w:val="003B53FA"/>
    <w:rsid w:val="003B5409"/>
    <w:rsid w:val="003B5421"/>
    <w:rsid w:val="003B5440"/>
    <w:rsid w:val="003B5469"/>
    <w:rsid w:val="003B5472"/>
    <w:rsid w:val="003B54A8"/>
    <w:rsid w:val="003B54FB"/>
    <w:rsid w:val="003B550D"/>
    <w:rsid w:val="003B551A"/>
    <w:rsid w:val="003B559B"/>
    <w:rsid w:val="003B55CE"/>
    <w:rsid w:val="003B560A"/>
    <w:rsid w:val="003B561E"/>
    <w:rsid w:val="003B5633"/>
    <w:rsid w:val="003B5637"/>
    <w:rsid w:val="003B5644"/>
    <w:rsid w:val="003B56BD"/>
    <w:rsid w:val="003B56E6"/>
    <w:rsid w:val="003B5732"/>
    <w:rsid w:val="003B573E"/>
    <w:rsid w:val="003B5745"/>
    <w:rsid w:val="003B5768"/>
    <w:rsid w:val="003B5775"/>
    <w:rsid w:val="003B5790"/>
    <w:rsid w:val="003B57AD"/>
    <w:rsid w:val="003B57DB"/>
    <w:rsid w:val="003B57DC"/>
    <w:rsid w:val="003B57E7"/>
    <w:rsid w:val="003B5815"/>
    <w:rsid w:val="003B5823"/>
    <w:rsid w:val="003B584D"/>
    <w:rsid w:val="003B5871"/>
    <w:rsid w:val="003B5873"/>
    <w:rsid w:val="003B588B"/>
    <w:rsid w:val="003B5892"/>
    <w:rsid w:val="003B5895"/>
    <w:rsid w:val="003B589D"/>
    <w:rsid w:val="003B58B9"/>
    <w:rsid w:val="003B5925"/>
    <w:rsid w:val="003B5938"/>
    <w:rsid w:val="003B5996"/>
    <w:rsid w:val="003B5998"/>
    <w:rsid w:val="003B59AB"/>
    <w:rsid w:val="003B59CF"/>
    <w:rsid w:val="003B5A11"/>
    <w:rsid w:val="003B5A35"/>
    <w:rsid w:val="003B5A45"/>
    <w:rsid w:val="003B5A57"/>
    <w:rsid w:val="003B5A8B"/>
    <w:rsid w:val="003B5A90"/>
    <w:rsid w:val="003B5A98"/>
    <w:rsid w:val="003B5AC1"/>
    <w:rsid w:val="003B5B0C"/>
    <w:rsid w:val="003B5B11"/>
    <w:rsid w:val="003B5B1A"/>
    <w:rsid w:val="003B5B32"/>
    <w:rsid w:val="003B5B83"/>
    <w:rsid w:val="003B5BC8"/>
    <w:rsid w:val="003B5BF9"/>
    <w:rsid w:val="003B5C05"/>
    <w:rsid w:val="003B5CD4"/>
    <w:rsid w:val="003B5D57"/>
    <w:rsid w:val="003B5D5D"/>
    <w:rsid w:val="003B5D6C"/>
    <w:rsid w:val="003B5D8E"/>
    <w:rsid w:val="003B5DBA"/>
    <w:rsid w:val="003B5DC9"/>
    <w:rsid w:val="003B5DE7"/>
    <w:rsid w:val="003B5E16"/>
    <w:rsid w:val="003B5E60"/>
    <w:rsid w:val="003B5E69"/>
    <w:rsid w:val="003B5E6A"/>
    <w:rsid w:val="003B5E7B"/>
    <w:rsid w:val="003B5EB8"/>
    <w:rsid w:val="003B5EFC"/>
    <w:rsid w:val="003B5F33"/>
    <w:rsid w:val="003B5F3D"/>
    <w:rsid w:val="003B5F54"/>
    <w:rsid w:val="003B601C"/>
    <w:rsid w:val="003B6056"/>
    <w:rsid w:val="003B6116"/>
    <w:rsid w:val="003B615A"/>
    <w:rsid w:val="003B6166"/>
    <w:rsid w:val="003B6182"/>
    <w:rsid w:val="003B619C"/>
    <w:rsid w:val="003B61B1"/>
    <w:rsid w:val="003B61FD"/>
    <w:rsid w:val="003B6224"/>
    <w:rsid w:val="003B624C"/>
    <w:rsid w:val="003B624D"/>
    <w:rsid w:val="003B626A"/>
    <w:rsid w:val="003B6276"/>
    <w:rsid w:val="003B62E6"/>
    <w:rsid w:val="003B62EA"/>
    <w:rsid w:val="003B6328"/>
    <w:rsid w:val="003B633B"/>
    <w:rsid w:val="003B635C"/>
    <w:rsid w:val="003B6383"/>
    <w:rsid w:val="003B63B2"/>
    <w:rsid w:val="003B6431"/>
    <w:rsid w:val="003B647B"/>
    <w:rsid w:val="003B6485"/>
    <w:rsid w:val="003B64B7"/>
    <w:rsid w:val="003B6523"/>
    <w:rsid w:val="003B652B"/>
    <w:rsid w:val="003B656F"/>
    <w:rsid w:val="003B665E"/>
    <w:rsid w:val="003B669A"/>
    <w:rsid w:val="003B66A9"/>
    <w:rsid w:val="003B66BA"/>
    <w:rsid w:val="003B66F7"/>
    <w:rsid w:val="003B6713"/>
    <w:rsid w:val="003B6738"/>
    <w:rsid w:val="003B673F"/>
    <w:rsid w:val="003B678B"/>
    <w:rsid w:val="003B6794"/>
    <w:rsid w:val="003B67AB"/>
    <w:rsid w:val="003B67B5"/>
    <w:rsid w:val="003B67EF"/>
    <w:rsid w:val="003B6801"/>
    <w:rsid w:val="003B6868"/>
    <w:rsid w:val="003B6875"/>
    <w:rsid w:val="003B68E0"/>
    <w:rsid w:val="003B68F4"/>
    <w:rsid w:val="003B6904"/>
    <w:rsid w:val="003B690B"/>
    <w:rsid w:val="003B6915"/>
    <w:rsid w:val="003B694B"/>
    <w:rsid w:val="003B6960"/>
    <w:rsid w:val="003B697D"/>
    <w:rsid w:val="003B6991"/>
    <w:rsid w:val="003B6992"/>
    <w:rsid w:val="003B6993"/>
    <w:rsid w:val="003B6A03"/>
    <w:rsid w:val="003B6A05"/>
    <w:rsid w:val="003B6A5F"/>
    <w:rsid w:val="003B6A6C"/>
    <w:rsid w:val="003B6AA5"/>
    <w:rsid w:val="003B6AEF"/>
    <w:rsid w:val="003B6AF8"/>
    <w:rsid w:val="003B6BE6"/>
    <w:rsid w:val="003B6BF4"/>
    <w:rsid w:val="003B6BF9"/>
    <w:rsid w:val="003B6C88"/>
    <w:rsid w:val="003B6CA0"/>
    <w:rsid w:val="003B6CAD"/>
    <w:rsid w:val="003B6CDB"/>
    <w:rsid w:val="003B6D22"/>
    <w:rsid w:val="003B6D34"/>
    <w:rsid w:val="003B6D62"/>
    <w:rsid w:val="003B6D71"/>
    <w:rsid w:val="003B6D72"/>
    <w:rsid w:val="003B6D73"/>
    <w:rsid w:val="003B6DD8"/>
    <w:rsid w:val="003B6E0D"/>
    <w:rsid w:val="003B6E19"/>
    <w:rsid w:val="003B6E1B"/>
    <w:rsid w:val="003B6E25"/>
    <w:rsid w:val="003B6F14"/>
    <w:rsid w:val="003B6F3B"/>
    <w:rsid w:val="003B6F58"/>
    <w:rsid w:val="003B6F5A"/>
    <w:rsid w:val="003B6F8B"/>
    <w:rsid w:val="003B6F9D"/>
    <w:rsid w:val="003B6F9E"/>
    <w:rsid w:val="003B7004"/>
    <w:rsid w:val="003B7042"/>
    <w:rsid w:val="003B7043"/>
    <w:rsid w:val="003B7050"/>
    <w:rsid w:val="003B7078"/>
    <w:rsid w:val="003B70AB"/>
    <w:rsid w:val="003B70D7"/>
    <w:rsid w:val="003B70DB"/>
    <w:rsid w:val="003B70E5"/>
    <w:rsid w:val="003B70F7"/>
    <w:rsid w:val="003B7103"/>
    <w:rsid w:val="003B713A"/>
    <w:rsid w:val="003B7140"/>
    <w:rsid w:val="003B7162"/>
    <w:rsid w:val="003B7165"/>
    <w:rsid w:val="003B71AC"/>
    <w:rsid w:val="003B71BE"/>
    <w:rsid w:val="003B7203"/>
    <w:rsid w:val="003B720D"/>
    <w:rsid w:val="003B7216"/>
    <w:rsid w:val="003B7218"/>
    <w:rsid w:val="003B7237"/>
    <w:rsid w:val="003B725E"/>
    <w:rsid w:val="003B7276"/>
    <w:rsid w:val="003B7282"/>
    <w:rsid w:val="003B7287"/>
    <w:rsid w:val="003B728C"/>
    <w:rsid w:val="003B729F"/>
    <w:rsid w:val="003B72DE"/>
    <w:rsid w:val="003B7316"/>
    <w:rsid w:val="003B738B"/>
    <w:rsid w:val="003B73BC"/>
    <w:rsid w:val="003B73F2"/>
    <w:rsid w:val="003B743E"/>
    <w:rsid w:val="003B7460"/>
    <w:rsid w:val="003B7484"/>
    <w:rsid w:val="003B74CE"/>
    <w:rsid w:val="003B7524"/>
    <w:rsid w:val="003B752B"/>
    <w:rsid w:val="003B7536"/>
    <w:rsid w:val="003B7560"/>
    <w:rsid w:val="003B7573"/>
    <w:rsid w:val="003B7578"/>
    <w:rsid w:val="003B7597"/>
    <w:rsid w:val="003B759F"/>
    <w:rsid w:val="003B75B1"/>
    <w:rsid w:val="003B761D"/>
    <w:rsid w:val="003B7687"/>
    <w:rsid w:val="003B768A"/>
    <w:rsid w:val="003B76A0"/>
    <w:rsid w:val="003B76A9"/>
    <w:rsid w:val="003B76AC"/>
    <w:rsid w:val="003B76B5"/>
    <w:rsid w:val="003B76E1"/>
    <w:rsid w:val="003B770B"/>
    <w:rsid w:val="003B7713"/>
    <w:rsid w:val="003B7715"/>
    <w:rsid w:val="003B7737"/>
    <w:rsid w:val="003B7744"/>
    <w:rsid w:val="003B779E"/>
    <w:rsid w:val="003B77B1"/>
    <w:rsid w:val="003B77F9"/>
    <w:rsid w:val="003B7807"/>
    <w:rsid w:val="003B7812"/>
    <w:rsid w:val="003B7843"/>
    <w:rsid w:val="003B7845"/>
    <w:rsid w:val="003B7884"/>
    <w:rsid w:val="003B788D"/>
    <w:rsid w:val="003B78A9"/>
    <w:rsid w:val="003B78EE"/>
    <w:rsid w:val="003B7915"/>
    <w:rsid w:val="003B791D"/>
    <w:rsid w:val="003B7940"/>
    <w:rsid w:val="003B796A"/>
    <w:rsid w:val="003B797A"/>
    <w:rsid w:val="003B797E"/>
    <w:rsid w:val="003B7988"/>
    <w:rsid w:val="003B799A"/>
    <w:rsid w:val="003B79A7"/>
    <w:rsid w:val="003B79B5"/>
    <w:rsid w:val="003B79E4"/>
    <w:rsid w:val="003B79F9"/>
    <w:rsid w:val="003B7A15"/>
    <w:rsid w:val="003B7A4E"/>
    <w:rsid w:val="003B7A50"/>
    <w:rsid w:val="003B7A72"/>
    <w:rsid w:val="003B7AE0"/>
    <w:rsid w:val="003B7B08"/>
    <w:rsid w:val="003B7B52"/>
    <w:rsid w:val="003B7B58"/>
    <w:rsid w:val="003B7B83"/>
    <w:rsid w:val="003B7BAD"/>
    <w:rsid w:val="003B7BC8"/>
    <w:rsid w:val="003B7BE4"/>
    <w:rsid w:val="003B7C18"/>
    <w:rsid w:val="003B7C20"/>
    <w:rsid w:val="003B7C5C"/>
    <w:rsid w:val="003B7C83"/>
    <w:rsid w:val="003B7C92"/>
    <w:rsid w:val="003B7CC0"/>
    <w:rsid w:val="003B7CC4"/>
    <w:rsid w:val="003B7D35"/>
    <w:rsid w:val="003B7D43"/>
    <w:rsid w:val="003B7D44"/>
    <w:rsid w:val="003B7D4B"/>
    <w:rsid w:val="003B7D8F"/>
    <w:rsid w:val="003B7D93"/>
    <w:rsid w:val="003B7DC0"/>
    <w:rsid w:val="003B7DC1"/>
    <w:rsid w:val="003B7DD8"/>
    <w:rsid w:val="003B7DFC"/>
    <w:rsid w:val="003B7E28"/>
    <w:rsid w:val="003B7E32"/>
    <w:rsid w:val="003B7EE4"/>
    <w:rsid w:val="003B7EEF"/>
    <w:rsid w:val="003B7EFA"/>
    <w:rsid w:val="003B7F13"/>
    <w:rsid w:val="003B7F17"/>
    <w:rsid w:val="003B7F30"/>
    <w:rsid w:val="003B7F4B"/>
    <w:rsid w:val="003B7F78"/>
    <w:rsid w:val="003B7FA7"/>
    <w:rsid w:val="003B7FAA"/>
    <w:rsid w:val="003B7FDB"/>
    <w:rsid w:val="003B7FF7"/>
    <w:rsid w:val="003C000C"/>
    <w:rsid w:val="003C001D"/>
    <w:rsid w:val="003C002F"/>
    <w:rsid w:val="003C0036"/>
    <w:rsid w:val="003C0075"/>
    <w:rsid w:val="003C007A"/>
    <w:rsid w:val="003C0091"/>
    <w:rsid w:val="003C0096"/>
    <w:rsid w:val="003C00D8"/>
    <w:rsid w:val="003C0109"/>
    <w:rsid w:val="003C0122"/>
    <w:rsid w:val="003C0141"/>
    <w:rsid w:val="003C015C"/>
    <w:rsid w:val="003C0192"/>
    <w:rsid w:val="003C01DD"/>
    <w:rsid w:val="003C0211"/>
    <w:rsid w:val="003C0267"/>
    <w:rsid w:val="003C02D5"/>
    <w:rsid w:val="003C02E3"/>
    <w:rsid w:val="003C02E7"/>
    <w:rsid w:val="003C0309"/>
    <w:rsid w:val="003C033C"/>
    <w:rsid w:val="003C03AF"/>
    <w:rsid w:val="003C0416"/>
    <w:rsid w:val="003C0441"/>
    <w:rsid w:val="003C0453"/>
    <w:rsid w:val="003C046E"/>
    <w:rsid w:val="003C0474"/>
    <w:rsid w:val="003C04A4"/>
    <w:rsid w:val="003C04AA"/>
    <w:rsid w:val="003C04DE"/>
    <w:rsid w:val="003C04FF"/>
    <w:rsid w:val="003C0509"/>
    <w:rsid w:val="003C0547"/>
    <w:rsid w:val="003C0579"/>
    <w:rsid w:val="003C0583"/>
    <w:rsid w:val="003C05A7"/>
    <w:rsid w:val="003C05AF"/>
    <w:rsid w:val="003C05B6"/>
    <w:rsid w:val="003C05D0"/>
    <w:rsid w:val="003C05D1"/>
    <w:rsid w:val="003C05D2"/>
    <w:rsid w:val="003C05D4"/>
    <w:rsid w:val="003C0606"/>
    <w:rsid w:val="003C060E"/>
    <w:rsid w:val="003C0620"/>
    <w:rsid w:val="003C062F"/>
    <w:rsid w:val="003C06C5"/>
    <w:rsid w:val="003C06DA"/>
    <w:rsid w:val="003C0718"/>
    <w:rsid w:val="003C0728"/>
    <w:rsid w:val="003C075B"/>
    <w:rsid w:val="003C079B"/>
    <w:rsid w:val="003C07AE"/>
    <w:rsid w:val="003C07D6"/>
    <w:rsid w:val="003C07D8"/>
    <w:rsid w:val="003C081F"/>
    <w:rsid w:val="003C0821"/>
    <w:rsid w:val="003C0841"/>
    <w:rsid w:val="003C086C"/>
    <w:rsid w:val="003C08B3"/>
    <w:rsid w:val="003C08E0"/>
    <w:rsid w:val="003C0925"/>
    <w:rsid w:val="003C097C"/>
    <w:rsid w:val="003C0981"/>
    <w:rsid w:val="003C09BC"/>
    <w:rsid w:val="003C09BE"/>
    <w:rsid w:val="003C09CB"/>
    <w:rsid w:val="003C09E2"/>
    <w:rsid w:val="003C0A2C"/>
    <w:rsid w:val="003C0A50"/>
    <w:rsid w:val="003C0A9A"/>
    <w:rsid w:val="003C0AA5"/>
    <w:rsid w:val="003C0AA8"/>
    <w:rsid w:val="003C0AAC"/>
    <w:rsid w:val="003C0B08"/>
    <w:rsid w:val="003C0B32"/>
    <w:rsid w:val="003C0B6F"/>
    <w:rsid w:val="003C0C00"/>
    <w:rsid w:val="003C0C04"/>
    <w:rsid w:val="003C0C4F"/>
    <w:rsid w:val="003C0C7F"/>
    <w:rsid w:val="003C0C87"/>
    <w:rsid w:val="003C0CB4"/>
    <w:rsid w:val="003C0CB5"/>
    <w:rsid w:val="003C0CF9"/>
    <w:rsid w:val="003C0D09"/>
    <w:rsid w:val="003C0D13"/>
    <w:rsid w:val="003C0D1B"/>
    <w:rsid w:val="003C0D3B"/>
    <w:rsid w:val="003C0D41"/>
    <w:rsid w:val="003C0D72"/>
    <w:rsid w:val="003C0D89"/>
    <w:rsid w:val="003C0DB5"/>
    <w:rsid w:val="003C0DFD"/>
    <w:rsid w:val="003C0E25"/>
    <w:rsid w:val="003C0E36"/>
    <w:rsid w:val="003C0E81"/>
    <w:rsid w:val="003C0F02"/>
    <w:rsid w:val="003C0F0A"/>
    <w:rsid w:val="003C0F64"/>
    <w:rsid w:val="003C0F6D"/>
    <w:rsid w:val="003C0FC9"/>
    <w:rsid w:val="003C0FE4"/>
    <w:rsid w:val="003C1119"/>
    <w:rsid w:val="003C1122"/>
    <w:rsid w:val="003C1125"/>
    <w:rsid w:val="003C112E"/>
    <w:rsid w:val="003C1147"/>
    <w:rsid w:val="003C1197"/>
    <w:rsid w:val="003C119F"/>
    <w:rsid w:val="003C11B4"/>
    <w:rsid w:val="003C11DA"/>
    <w:rsid w:val="003C1222"/>
    <w:rsid w:val="003C122A"/>
    <w:rsid w:val="003C123D"/>
    <w:rsid w:val="003C126E"/>
    <w:rsid w:val="003C1297"/>
    <w:rsid w:val="003C12BA"/>
    <w:rsid w:val="003C12CC"/>
    <w:rsid w:val="003C12D0"/>
    <w:rsid w:val="003C12F1"/>
    <w:rsid w:val="003C12FC"/>
    <w:rsid w:val="003C1317"/>
    <w:rsid w:val="003C132E"/>
    <w:rsid w:val="003C1361"/>
    <w:rsid w:val="003C1363"/>
    <w:rsid w:val="003C136C"/>
    <w:rsid w:val="003C136E"/>
    <w:rsid w:val="003C1374"/>
    <w:rsid w:val="003C13BA"/>
    <w:rsid w:val="003C13CB"/>
    <w:rsid w:val="003C13D3"/>
    <w:rsid w:val="003C13EC"/>
    <w:rsid w:val="003C1412"/>
    <w:rsid w:val="003C1435"/>
    <w:rsid w:val="003C1443"/>
    <w:rsid w:val="003C1457"/>
    <w:rsid w:val="003C1468"/>
    <w:rsid w:val="003C146D"/>
    <w:rsid w:val="003C147D"/>
    <w:rsid w:val="003C1491"/>
    <w:rsid w:val="003C1496"/>
    <w:rsid w:val="003C14D3"/>
    <w:rsid w:val="003C1513"/>
    <w:rsid w:val="003C151A"/>
    <w:rsid w:val="003C155A"/>
    <w:rsid w:val="003C1582"/>
    <w:rsid w:val="003C15CC"/>
    <w:rsid w:val="003C165F"/>
    <w:rsid w:val="003C1666"/>
    <w:rsid w:val="003C1678"/>
    <w:rsid w:val="003C1698"/>
    <w:rsid w:val="003C16A9"/>
    <w:rsid w:val="003C16B3"/>
    <w:rsid w:val="003C16C9"/>
    <w:rsid w:val="003C16CE"/>
    <w:rsid w:val="003C16EB"/>
    <w:rsid w:val="003C1702"/>
    <w:rsid w:val="003C1777"/>
    <w:rsid w:val="003C17F2"/>
    <w:rsid w:val="003C1813"/>
    <w:rsid w:val="003C1818"/>
    <w:rsid w:val="003C181C"/>
    <w:rsid w:val="003C1845"/>
    <w:rsid w:val="003C1861"/>
    <w:rsid w:val="003C186C"/>
    <w:rsid w:val="003C1884"/>
    <w:rsid w:val="003C189D"/>
    <w:rsid w:val="003C189F"/>
    <w:rsid w:val="003C18AF"/>
    <w:rsid w:val="003C18B9"/>
    <w:rsid w:val="003C18C8"/>
    <w:rsid w:val="003C1920"/>
    <w:rsid w:val="003C19D0"/>
    <w:rsid w:val="003C19DC"/>
    <w:rsid w:val="003C19F8"/>
    <w:rsid w:val="003C1A12"/>
    <w:rsid w:val="003C1AA7"/>
    <w:rsid w:val="003C1AD9"/>
    <w:rsid w:val="003C1ADA"/>
    <w:rsid w:val="003C1B11"/>
    <w:rsid w:val="003C1B1A"/>
    <w:rsid w:val="003C1B5D"/>
    <w:rsid w:val="003C1B5F"/>
    <w:rsid w:val="003C1BC6"/>
    <w:rsid w:val="003C1BC9"/>
    <w:rsid w:val="003C1BEA"/>
    <w:rsid w:val="003C1C0C"/>
    <w:rsid w:val="003C1C77"/>
    <w:rsid w:val="003C1C8B"/>
    <w:rsid w:val="003C1CD0"/>
    <w:rsid w:val="003C1D24"/>
    <w:rsid w:val="003C1D28"/>
    <w:rsid w:val="003C1D6D"/>
    <w:rsid w:val="003C1D79"/>
    <w:rsid w:val="003C1DE7"/>
    <w:rsid w:val="003C1DF7"/>
    <w:rsid w:val="003C1DFD"/>
    <w:rsid w:val="003C1E13"/>
    <w:rsid w:val="003C1E26"/>
    <w:rsid w:val="003C1E31"/>
    <w:rsid w:val="003C1E3C"/>
    <w:rsid w:val="003C1E3E"/>
    <w:rsid w:val="003C1E51"/>
    <w:rsid w:val="003C1EA4"/>
    <w:rsid w:val="003C1EAA"/>
    <w:rsid w:val="003C1EC9"/>
    <w:rsid w:val="003C1ED7"/>
    <w:rsid w:val="003C1EE9"/>
    <w:rsid w:val="003C1EF4"/>
    <w:rsid w:val="003C1EF5"/>
    <w:rsid w:val="003C1F04"/>
    <w:rsid w:val="003C1F10"/>
    <w:rsid w:val="003C1F16"/>
    <w:rsid w:val="003C1F1E"/>
    <w:rsid w:val="003C1F41"/>
    <w:rsid w:val="003C1F4F"/>
    <w:rsid w:val="003C1F50"/>
    <w:rsid w:val="003C1F80"/>
    <w:rsid w:val="003C1FE2"/>
    <w:rsid w:val="003C1FE4"/>
    <w:rsid w:val="003C1FE6"/>
    <w:rsid w:val="003C1FE8"/>
    <w:rsid w:val="003C2006"/>
    <w:rsid w:val="003C205C"/>
    <w:rsid w:val="003C205D"/>
    <w:rsid w:val="003C2073"/>
    <w:rsid w:val="003C20AB"/>
    <w:rsid w:val="003C20F0"/>
    <w:rsid w:val="003C2104"/>
    <w:rsid w:val="003C2153"/>
    <w:rsid w:val="003C215A"/>
    <w:rsid w:val="003C2179"/>
    <w:rsid w:val="003C2180"/>
    <w:rsid w:val="003C2181"/>
    <w:rsid w:val="003C2186"/>
    <w:rsid w:val="003C2188"/>
    <w:rsid w:val="003C21C8"/>
    <w:rsid w:val="003C21E2"/>
    <w:rsid w:val="003C2241"/>
    <w:rsid w:val="003C224F"/>
    <w:rsid w:val="003C2256"/>
    <w:rsid w:val="003C2274"/>
    <w:rsid w:val="003C22A7"/>
    <w:rsid w:val="003C23CB"/>
    <w:rsid w:val="003C2417"/>
    <w:rsid w:val="003C2434"/>
    <w:rsid w:val="003C2458"/>
    <w:rsid w:val="003C245E"/>
    <w:rsid w:val="003C24EA"/>
    <w:rsid w:val="003C24F9"/>
    <w:rsid w:val="003C24FE"/>
    <w:rsid w:val="003C251B"/>
    <w:rsid w:val="003C2532"/>
    <w:rsid w:val="003C258F"/>
    <w:rsid w:val="003C2605"/>
    <w:rsid w:val="003C2628"/>
    <w:rsid w:val="003C2654"/>
    <w:rsid w:val="003C266C"/>
    <w:rsid w:val="003C26A8"/>
    <w:rsid w:val="003C26C7"/>
    <w:rsid w:val="003C26F0"/>
    <w:rsid w:val="003C26F4"/>
    <w:rsid w:val="003C2700"/>
    <w:rsid w:val="003C271B"/>
    <w:rsid w:val="003C2728"/>
    <w:rsid w:val="003C27AF"/>
    <w:rsid w:val="003C27B4"/>
    <w:rsid w:val="003C2857"/>
    <w:rsid w:val="003C2878"/>
    <w:rsid w:val="003C28BB"/>
    <w:rsid w:val="003C28DE"/>
    <w:rsid w:val="003C2912"/>
    <w:rsid w:val="003C2928"/>
    <w:rsid w:val="003C293D"/>
    <w:rsid w:val="003C295A"/>
    <w:rsid w:val="003C296A"/>
    <w:rsid w:val="003C2977"/>
    <w:rsid w:val="003C29FC"/>
    <w:rsid w:val="003C2A1D"/>
    <w:rsid w:val="003C2A24"/>
    <w:rsid w:val="003C2A93"/>
    <w:rsid w:val="003C2AAF"/>
    <w:rsid w:val="003C2AB2"/>
    <w:rsid w:val="003C2B13"/>
    <w:rsid w:val="003C2B1E"/>
    <w:rsid w:val="003C2B1F"/>
    <w:rsid w:val="003C2BA8"/>
    <w:rsid w:val="003C2BB6"/>
    <w:rsid w:val="003C2BC4"/>
    <w:rsid w:val="003C2C78"/>
    <w:rsid w:val="003C2CFF"/>
    <w:rsid w:val="003C2D04"/>
    <w:rsid w:val="003C2D25"/>
    <w:rsid w:val="003C2D40"/>
    <w:rsid w:val="003C2DB6"/>
    <w:rsid w:val="003C2DD9"/>
    <w:rsid w:val="003C2DF7"/>
    <w:rsid w:val="003C2DFA"/>
    <w:rsid w:val="003C2DFC"/>
    <w:rsid w:val="003C2DFF"/>
    <w:rsid w:val="003C2E2A"/>
    <w:rsid w:val="003C2E42"/>
    <w:rsid w:val="003C2E4B"/>
    <w:rsid w:val="003C2E82"/>
    <w:rsid w:val="003C2ED1"/>
    <w:rsid w:val="003C2F01"/>
    <w:rsid w:val="003C2F1E"/>
    <w:rsid w:val="003C2F47"/>
    <w:rsid w:val="003C2F69"/>
    <w:rsid w:val="003C2F8B"/>
    <w:rsid w:val="003C2FA9"/>
    <w:rsid w:val="003C2FC4"/>
    <w:rsid w:val="003C2FDE"/>
    <w:rsid w:val="003C2FE2"/>
    <w:rsid w:val="003C2FE6"/>
    <w:rsid w:val="003C2FE7"/>
    <w:rsid w:val="003C2FEE"/>
    <w:rsid w:val="003C2FF8"/>
    <w:rsid w:val="003C301E"/>
    <w:rsid w:val="003C3029"/>
    <w:rsid w:val="003C3036"/>
    <w:rsid w:val="003C303B"/>
    <w:rsid w:val="003C3084"/>
    <w:rsid w:val="003C30AE"/>
    <w:rsid w:val="003C30B6"/>
    <w:rsid w:val="003C30CB"/>
    <w:rsid w:val="003C310B"/>
    <w:rsid w:val="003C311F"/>
    <w:rsid w:val="003C3183"/>
    <w:rsid w:val="003C3196"/>
    <w:rsid w:val="003C3231"/>
    <w:rsid w:val="003C3233"/>
    <w:rsid w:val="003C3275"/>
    <w:rsid w:val="003C328D"/>
    <w:rsid w:val="003C3297"/>
    <w:rsid w:val="003C329E"/>
    <w:rsid w:val="003C32EE"/>
    <w:rsid w:val="003C3321"/>
    <w:rsid w:val="003C3345"/>
    <w:rsid w:val="003C339B"/>
    <w:rsid w:val="003C33A1"/>
    <w:rsid w:val="003C33B8"/>
    <w:rsid w:val="003C33D4"/>
    <w:rsid w:val="003C33E3"/>
    <w:rsid w:val="003C3414"/>
    <w:rsid w:val="003C3428"/>
    <w:rsid w:val="003C3488"/>
    <w:rsid w:val="003C3536"/>
    <w:rsid w:val="003C353C"/>
    <w:rsid w:val="003C3586"/>
    <w:rsid w:val="003C35A5"/>
    <w:rsid w:val="003C35F6"/>
    <w:rsid w:val="003C361F"/>
    <w:rsid w:val="003C364F"/>
    <w:rsid w:val="003C366D"/>
    <w:rsid w:val="003C369D"/>
    <w:rsid w:val="003C36D0"/>
    <w:rsid w:val="003C370D"/>
    <w:rsid w:val="003C378D"/>
    <w:rsid w:val="003C37AE"/>
    <w:rsid w:val="003C37E0"/>
    <w:rsid w:val="003C3812"/>
    <w:rsid w:val="003C3823"/>
    <w:rsid w:val="003C3839"/>
    <w:rsid w:val="003C383B"/>
    <w:rsid w:val="003C3853"/>
    <w:rsid w:val="003C3868"/>
    <w:rsid w:val="003C38A0"/>
    <w:rsid w:val="003C3906"/>
    <w:rsid w:val="003C3910"/>
    <w:rsid w:val="003C3923"/>
    <w:rsid w:val="003C3937"/>
    <w:rsid w:val="003C3964"/>
    <w:rsid w:val="003C396C"/>
    <w:rsid w:val="003C3979"/>
    <w:rsid w:val="003C3A01"/>
    <w:rsid w:val="003C3A4A"/>
    <w:rsid w:val="003C3A52"/>
    <w:rsid w:val="003C3A62"/>
    <w:rsid w:val="003C3A65"/>
    <w:rsid w:val="003C3A6F"/>
    <w:rsid w:val="003C3A81"/>
    <w:rsid w:val="003C3B07"/>
    <w:rsid w:val="003C3B09"/>
    <w:rsid w:val="003C3B1A"/>
    <w:rsid w:val="003C3B35"/>
    <w:rsid w:val="003C3B4C"/>
    <w:rsid w:val="003C3B57"/>
    <w:rsid w:val="003C3B7E"/>
    <w:rsid w:val="003C3BCB"/>
    <w:rsid w:val="003C3C52"/>
    <w:rsid w:val="003C3C78"/>
    <w:rsid w:val="003C3C81"/>
    <w:rsid w:val="003C3C8C"/>
    <w:rsid w:val="003C3C8D"/>
    <w:rsid w:val="003C3C91"/>
    <w:rsid w:val="003C3C98"/>
    <w:rsid w:val="003C3C9B"/>
    <w:rsid w:val="003C3D01"/>
    <w:rsid w:val="003C3D35"/>
    <w:rsid w:val="003C3D5B"/>
    <w:rsid w:val="003C3D9D"/>
    <w:rsid w:val="003C3DAA"/>
    <w:rsid w:val="003C3DCA"/>
    <w:rsid w:val="003C3DF6"/>
    <w:rsid w:val="003C3E4B"/>
    <w:rsid w:val="003C3E6C"/>
    <w:rsid w:val="003C3E9D"/>
    <w:rsid w:val="003C3ED3"/>
    <w:rsid w:val="003C3EF3"/>
    <w:rsid w:val="003C3F0E"/>
    <w:rsid w:val="003C3F12"/>
    <w:rsid w:val="003C3F2F"/>
    <w:rsid w:val="003C3F3A"/>
    <w:rsid w:val="003C3F3D"/>
    <w:rsid w:val="003C3FB1"/>
    <w:rsid w:val="003C405D"/>
    <w:rsid w:val="003C407B"/>
    <w:rsid w:val="003C40BF"/>
    <w:rsid w:val="003C40C1"/>
    <w:rsid w:val="003C40F1"/>
    <w:rsid w:val="003C411D"/>
    <w:rsid w:val="003C411F"/>
    <w:rsid w:val="003C4143"/>
    <w:rsid w:val="003C416A"/>
    <w:rsid w:val="003C4183"/>
    <w:rsid w:val="003C419A"/>
    <w:rsid w:val="003C41F4"/>
    <w:rsid w:val="003C41F8"/>
    <w:rsid w:val="003C4213"/>
    <w:rsid w:val="003C422D"/>
    <w:rsid w:val="003C42B1"/>
    <w:rsid w:val="003C42D1"/>
    <w:rsid w:val="003C430B"/>
    <w:rsid w:val="003C430E"/>
    <w:rsid w:val="003C4312"/>
    <w:rsid w:val="003C4368"/>
    <w:rsid w:val="003C4386"/>
    <w:rsid w:val="003C4390"/>
    <w:rsid w:val="003C4410"/>
    <w:rsid w:val="003C443B"/>
    <w:rsid w:val="003C4445"/>
    <w:rsid w:val="003C4461"/>
    <w:rsid w:val="003C4469"/>
    <w:rsid w:val="003C446D"/>
    <w:rsid w:val="003C4470"/>
    <w:rsid w:val="003C4475"/>
    <w:rsid w:val="003C448A"/>
    <w:rsid w:val="003C44BF"/>
    <w:rsid w:val="003C44F6"/>
    <w:rsid w:val="003C4538"/>
    <w:rsid w:val="003C4542"/>
    <w:rsid w:val="003C4550"/>
    <w:rsid w:val="003C45DA"/>
    <w:rsid w:val="003C4640"/>
    <w:rsid w:val="003C4682"/>
    <w:rsid w:val="003C46AC"/>
    <w:rsid w:val="003C46AE"/>
    <w:rsid w:val="003C46CB"/>
    <w:rsid w:val="003C4709"/>
    <w:rsid w:val="003C470D"/>
    <w:rsid w:val="003C4714"/>
    <w:rsid w:val="003C471F"/>
    <w:rsid w:val="003C477D"/>
    <w:rsid w:val="003C4820"/>
    <w:rsid w:val="003C487F"/>
    <w:rsid w:val="003C4882"/>
    <w:rsid w:val="003C4888"/>
    <w:rsid w:val="003C48AB"/>
    <w:rsid w:val="003C48FB"/>
    <w:rsid w:val="003C4907"/>
    <w:rsid w:val="003C490D"/>
    <w:rsid w:val="003C4914"/>
    <w:rsid w:val="003C4922"/>
    <w:rsid w:val="003C4954"/>
    <w:rsid w:val="003C4998"/>
    <w:rsid w:val="003C499C"/>
    <w:rsid w:val="003C49AE"/>
    <w:rsid w:val="003C49D1"/>
    <w:rsid w:val="003C49D3"/>
    <w:rsid w:val="003C4A06"/>
    <w:rsid w:val="003C4A0C"/>
    <w:rsid w:val="003C4A20"/>
    <w:rsid w:val="003C4A3A"/>
    <w:rsid w:val="003C4A43"/>
    <w:rsid w:val="003C4A74"/>
    <w:rsid w:val="003C4AE3"/>
    <w:rsid w:val="003C4B07"/>
    <w:rsid w:val="003C4B48"/>
    <w:rsid w:val="003C4B49"/>
    <w:rsid w:val="003C4B72"/>
    <w:rsid w:val="003C4B81"/>
    <w:rsid w:val="003C4BBE"/>
    <w:rsid w:val="003C4BBF"/>
    <w:rsid w:val="003C4BCC"/>
    <w:rsid w:val="003C4BDD"/>
    <w:rsid w:val="003C4C1A"/>
    <w:rsid w:val="003C4C21"/>
    <w:rsid w:val="003C4C53"/>
    <w:rsid w:val="003C4C72"/>
    <w:rsid w:val="003C4CA9"/>
    <w:rsid w:val="003C4D22"/>
    <w:rsid w:val="003C4D44"/>
    <w:rsid w:val="003C4D4F"/>
    <w:rsid w:val="003C4D58"/>
    <w:rsid w:val="003C4D76"/>
    <w:rsid w:val="003C4D81"/>
    <w:rsid w:val="003C4E06"/>
    <w:rsid w:val="003C4E21"/>
    <w:rsid w:val="003C4E35"/>
    <w:rsid w:val="003C4E41"/>
    <w:rsid w:val="003C4E5D"/>
    <w:rsid w:val="003C4E6E"/>
    <w:rsid w:val="003C4E76"/>
    <w:rsid w:val="003C4E89"/>
    <w:rsid w:val="003C4EA5"/>
    <w:rsid w:val="003C4EB1"/>
    <w:rsid w:val="003C4EDE"/>
    <w:rsid w:val="003C4F24"/>
    <w:rsid w:val="003C4F46"/>
    <w:rsid w:val="003C4F6B"/>
    <w:rsid w:val="003C4FF5"/>
    <w:rsid w:val="003C5019"/>
    <w:rsid w:val="003C5029"/>
    <w:rsid w:val="003C511F"/>
    <w:rsid w:val="003C513A"/>
    <w:rsid w:val="003C5182"/>
    <w:rsid w:val="003C5195"/>
    <w:rsid w:val="003C519D"/>
    <w:rsid w:val="003C51B9"/>
    <w:rsid w:val="003C51C8"/>
    <w:rsid w:val="003C5218"/>
    <w:rsid w:val="003C522F"/>
    <w:rsid w:val="003C5243"/>
    <w:rsid w:val="003C5262"/>
    <w:rsid w:val="003C529B"/>
    <w:rsid w:val="003C529D"/>
    <w:rsid w:val="003C52E9"/>
    <w:rsid w:val="003C52FB"/>
    <w:rsid w:val="003C53A0"/>
    <w:rsid w:val="003C53A1"/>
    <w:rsid w:val="003C53A7"/>
    <w:rsid w:val="003C53A8"/>
    <w:rsid w:val="003C53BA"/>
    <w:rsid w:val="003C53DE"/>
    <w:rsid w:val="003C53F0"/>
    <w:rsid w:val="003C5412"/>
    <w:rsid w:val="003C543C"/>
    <w:rsid w:val="003C547F"/>
    <w:rsid w:val="003C54C1"/>
    <w:rsid w:val="003C54C4"/>
    <w:rsid w:val="003C54EC"/>
    <w:rsid w:val="003C5512"/>
    <w:rsid w:val="003C5540"/>
    <w:rsid w:val="003C5577"/>
    <w:rsid w:val="003C55AC"/>
    <w:rsid w:val="003C55D7"/>
    <w:rsid w:val="003C55FF"/>
    <w:rsid w:val="003C5614"/>
    <w:rsid w:val="003C5658"/>
    <w:rsid w:val="003C566E"/>
    <w:rsid w:val="003C56A3"/>
    <w:rsid w:val="003C56AB"/>
    <w:rsid w:val="003C56BD"/>
    <w:rsid w:val="003C56BF"/>
    <w:rsid w:val="003C56C8"/>
    <w:rsid w:val="003C572F"/>
    <w:rsid w:val="003C5732"/>
    <w:rsid w:val="003C576B"/>
    <w:rsid w:val="003C5777"/>
    <w:rsid w:val="003C577A"/>
    <w:rsid w:val="003C57B3"/>
    <w:rsid w:val="003C57C9"/>
    <w:rsid w:val="003C57CF"/>
    <w:rsid w:val="003C57D5"/>
    <w:rsid w:val="003C57FA"/>
    <w:rsid w:val="003C5803"/>
    <w:rsid w:val="003C580C"/>
    <w:rsid w:val="003C5841"/>
    <w:rsid w:val="003C588E"/>
    <w:rsid w:val="003C5897"/>
    <w:rsid w:val="003C58CE"/>
    <w:rsid w:val="003C58CF"/>
    <w:rsid w:val="003C58E7"/>
    <w:rsid w:val="003C590B"/>
    <w:rsid w:val="003C593A"/>
    <w:rsid w:val="003C596E"/>
    <w:rsid w:val="003C597D"/>
    <w:rsid w:val="003C599C"/>
    <w:rsid w:val="003C5A23"/>
    <w:rsid w:val="003C5A3D"/>
    <w:rsid w:val="003C5A67"/>
    <w:rsid w:val="003C5A76"/>
    <w:rsid w:val="003C5A7A"/>
    <w:rsid w:val="003C5A7C"/>
    <w:rsid w:val="003C5A86"/>
    <w:rsid w:val="003C5ADB"/>
    <w:rsid w:val="003C5AFF"/>
    <w:rsid w:val="003C5B10"/>
    <w:rsid w:val="003C5B3F"/>
    <w:rsid w:val="003C5B83"/>
    <w:rsid w:val="003C5B92"/>
    <w:rsid w:val="003C5BA1"/>
    <w:rsid w:val="003C5BD6"/>
    <w:rsid w:val="003C5C1E"/>
    <w:rsid w:val="003C5C20"/>
    <w:rsid w:val="003C5C9F"/>
    <w:rsid w:val="003C5CBC"/>
    <w:rsid w:val="003C5CD9"/>
    <w:rsid w:val="003C5CDF"/>
    <w:rsid w:val="003C5D78"/>
    <w:rsid w:val="003C5D79"/>
    <w:rsid w:val="003C5DBF"/>
    <w:rsid w:val="003C5DC3"/>
    <w:rsid w:val="003C5E1B"/>
    <w:rsid w:val="003C5E34"/>
    <w:rsid w:val="003C5E9B"/>
    <w:rsid w:val="003C5EC5"/>
    <w:rsid w:val="003C5EFC"/>
    <w:rsid w:val="003C5F04"/>
    <w:rsid w:val="003C5F43"/>
    <w:rsid w:val="003C5F5A"/>
    <w:rsid w:val="003C5F9A"/>
    <w:rsid w:val="003C5FAD"/>
    <w:rsid w:val="003C5FB4"/>
    <w:rsid w:val="003C5FBB"/>
    <w:rsid w:val="003C5FE1"/>
    <w:rsid w:val="003C5FFB"/>
    <w:rsid w:val="003C605A"/>
    <w:rsid w:val="003C60B3"/>
    <w:rsid w:val="003C6124"/>
    <w:rsid w:val="003C6141"/>
    <w:rsid w:val="003C616E"/>
    <w:rsid w:val="003C6180"/>
    <w:rsid w:val="003C61B6"/>
    <w:rsid w:val="003C61C8"/>
    <w:rsid w:val="003C620A"/>
    <w:rsid w:val="003C6229"/>
    <w:rsid w:val="003C6281"/>
    <w:rsid w:val="003C628D"/>
    <w:rsid w:val="003C62C9"/>
    <w:rsid w:val="003C62CA"/>
    <w:rsid w:val="003C62DF"/>
    <w:rsid w:val="003C637E"/>
    <w:rsid w:val="003C63B5"/>
    <w:rsid w:val="003C63C8"/>
    <w:rsid w:val="003C63D3"/>
    <w:rsid w:val="003C63F0"/>
    <w:rsid w:val="003C6401"/>
    <w:rsid w:val="003C642C"/>
    <w:rsid w:val="003C6440"/>
    <w:rsid w:val="003C6473"/>
    <w:rsid w:val="003C647D"/>
    <w:rsid w:val="003C6480"/>
    <w:rsid w:val="003C64B6"/>
    <w:rsid w:val="003C64D9"/>
    <w:rsid w:val="003C64FB"/>
    <w:rsid w:val="003C650D"/>
    <w:rsid w:val="003C6519"/>
    <w:rsid w:val="003C6549"/>
    <w:rsid w:val="003C6550"/>
    <w:rsid w:val="003C659D"/>
    <w:rsid w:val="003C65C6"/>
    <w:rsid w:val="003C65D0"/>
    <w:rsid w:val="003C65F1"/>
    <w:rsid w:val="003C6604"/>
    <w:rsid w:val="003C665A"/>
    <w:rsid w:val="003C66A4"/>
    <w:rsid w:val="003C66AA"/>
    <w:rsid w:val="003C66B1"/>
    <w:rsid w:val="003C66DF"/>
    <w:rsid w:val="003C66ED"/>
    <w:rsid w:val="003C66EF"/>
    <w:rsid w:val="003C6762"/>
    <w:rsid w:val="003C67BB"/>
    <w:rsid w:val="003C67D3"/>
    <w:rsid w:val="003C67EF"/>
    <w:rsid w:val="003C6842"/>
    <w:rsid w:val="003C685A"/>
    <w:rsid w:val="003C688B"/>
    <w:rsid w:val="003C68D0"/>
    <w:rsid w:val="003C691F"/>
    <w:rsid w:val="003C696B"/>
    <w:rsid w:val="003C697E"/>
    <w:rsid w:val="003C69BD"/>
    <w:rsid w:val="003C6A02"/>
    <w:rsid w:val="003C6A29"/>
    <w:rsid w:val="003C6A40"/>
    <w:rsid w:val="003C6A46"/>
    <w:rsid w:val="003C6A6D"/>
    <w:rsid w:val="003C6AB8"/>
    <w:rsid w:val="003C6ABA"/>
    <w:rsid w:val="003C6ACF"/>
    <w:rsid w:val="003C6AE0"/>
    <w:rsid w:val="003C6B2B"/>
    <w:rsid w:val="003C6B45"/>
    <w:rsid w:val="003C6B5D"/>
    <w:rsid w:val="003C6BCC"/>
    <w:rsid w:val="003C6BF6"/>
    <w:rsid w:val="003C6C2F"/>
    <w:rsid w:val="003C6C32"/>
    <w:rsid w:val="003C6C81"/>
    <w:rsid w:val="003C6C88"/>
    <w:rsid w:val="003C6C95"/>
    <w:rsid w:val="003C6C9E"/>
    <w:rsid w:val="003C6CB7"/>
    <w:rsid w:val="003C6CCE"/>
    <w:rsid w:val="003C6D13"/>
    <w:rsid w:val="003C6D16"/>
    <w:rsid w:val="003C6D1D"/>
    <w:rsid w:val="003C6D27"/>
    <w:rsid w:val="003C6D40"/>
    <w:rsid w:val="003C6D85"/>
    <w:rsid w:val="003C6DA5"/>
    <w:rsid w:val="003C6DF9"/>
    <w:rsid w:val="003C6DFA"/>
    <w:rsid w:val="003C6E4A"/>
    <w:rsid w:val="003C6E74"/>
    <w:rsid w:val="003C6E80"/>
    <w:rsid w:val="003C6EB0"/>
    <w:rsid w:val="003C6EE0"/>
    <w:rsid w:val="003C6EEE"/>
    <w:rsid w:val="003C6EFD"/>
    <w:rsid w:val="003C6F14"/>
    <w:rsid w:val="003C6F8B"/>
    <w:rsid w:val="003C6F98"/>
    <w:rsid w:val="003C6F9C"/>
    <w:rsid w:val="003C6FAD"/>
    <w:rsid w:val="003C6FBC"/>
    <w:rsid w:val="003C6FBE"/>
    <w:rsid w:val="003C6FCE"/>
    <w:rsid w:val="003C6FE4"/>
    <w:rsid w:val="003C7015"/>
    <w:rsid w:val="003C702C"/>
    <w:rsid w:val="003C7037"/>
    <w:rsid w:val="003C704E"/>
    <w:rsid w:val="003C708C"/>
    <w:rsid w:val="003C7095"/>
    <w:rsid w:val="003C70C6"/>
    <w:rsid w:val="003C710F"/>
    <w:rsid w:val="003C711D"/>
    <w:rsid w:val="003C7124"/>
    <w:rsid w:val="003C7141"/>
    <w:rsid w:val="003C7144"/>
    <w:rsid w:val="003C71A2"/>
    <w:rsid w:val="003C71AF"/>
    <w:rsid w:val="003C71BF"/>
    <w:rsid w:val="003C71C5"/>
    <w:rsid w:val="003C71DA"/>
    <w:rsid w:val="003C722D"/>
    <w:rsid w:val="003C7276"/>
    <w:rsid w:val="003C72A8"/>
    <w:rsid w:val="003C72CD"/>
    <w:rsid w:val="003C7307"/>
    <w:rsid w:val="003C7323"/>
    <w:rsid w:val="003C7353"/>
    <w:rsid w:val="003C7367"/>
    <w:rsid w:val="003C739C"/>
    <w:rsid w:val="003C739F"/>
    <w:rsid w:val="003C73BE"/>
    <w:rsid w:val="003C73EF"/>
    <w:rsid w:val="003C7407"/>
    <w:rsid w:val="003C741C"/>
    <w:rsid w:val="003C7428"/>
    <w:rsid w:val="003C7445"/>
    <w:rsid w:val="003C7449"/>
    <w:rsid w:val="003C746A"/>
    <w:rsid w:val="003C7478"/>
    <w:rsid w:val="003C7534"/>
    <w:rsid w:val="003C75C4"/>
    <w:rsid w:val="003C75E2"/>
    <w:rsid w:val="003C760F"/>
    <w:rsid w:val="003C7614"/>
    <w:rsid w:val="003C764D"/>
    <w:rsid w:val="003C7654"/>
    <w:rsid w:val="003C766C"/>
    <w:rsid w:val="003C76B2"/>
    <w:rsid w:val="003C770A"/>
    <w:rsid w:val="003C773F"/>
    <w:rsid w:val="003C7763"/>
    <w:rsid w:val="003C7789"/>
    <w:rsid w:val="003C7793"/>
    <w:rsid w:val="003C77B3"/>
    <w:rsid w:val="003C77B8"/>
    <w:rsid w:val="003C77EC"/>
    <w:rsid w:val="003C77FF"/>
    <w:rsid w:val="003C7802"/>
    <w:rsid w:val="003C7816"/>
    <w:rsid w:val="003C783C"/>
    <w:rsid w:val="003C7847"/>
    <w:rsid w:val="003C7871"/>
    <w:rsid w:val="003C788E"/>
    <w:rsid w:val="003C78BA"/>
    <w:rsid w:val="003C78BF"/>
    <w:rsid w:val="003C78C3"/>
    <w:rsid w:val="003C790A"/>
    <w:rsid w:val="003C7915"/>
    <w:rsid w:val="003C7922"/>
    <w:rsid w:val="003C796E"/>
    <w:rsid w:val="003C7973"/>
    <w:rsid w:val="003C798F"/>
    <w:rsid w:val="003C7995"/>
    <w:rsid w:val="003C799E"/>
    <w:rsid w:val="003C79B3"/>
    <w:rsid w:val="003C79B5"/>
    <w:rsid w:val="003C79CB"/>
    <w:rsid w:val="003C7A30"/>
    <w:rsid w:val="003C7A38"/>
    <w:rsid w:val="003C7A63"/>
    <w:rsid w:val="003C7AB5"/>
    <w:rsid w:val="003C7AE4"/>
    <w:rsid w:val="003C7B19"/>
    <w:rsid w:val="003C7B6B"/>
    <w:rsid w:val="003C7BA4"/>
    <w:rsid w:val="003C7BA6"/>
    <w:rsid w:val="003C7BC3"/>
    <w:rsid w:val="003C7BDC"/>
    <w:rsid w:val="003C7BE7"/>
    <w:rsid w:val="003C7BED"/>
    <w:rsid w:val="003C7C12"/>
    <w:rsid w:val="003C7C18"/>
    <w:rsid w:val="003C7C33"/>
    <w:rsid w:val="003C7C4A"/>
    <w:rsid w:val="003C7C55"/>
    <w:rsid w:val="003C7D1A"/>
    <w:rsid w:val="003C7D1B"/>
    <w:rsid w:val="003C7D3A"/>
    <w:rsid w:val="003C7D4E"/>
    <w:rsid w:val="003C7D58"/>
    <w:rsid w:val="003C7D6C"/>
    <w:rsid w:val="003C7D83"/>
    <w:rsid w:val="003C7D85"/>
    <w:rsid w:val="003C7DAF"/>
    <w:rsid w:val="003C7DD5"/>
    <w:rsid w:val="003C7E39"/>
    <w:rsid w:val="003C7EC4"/>
    <w:rsid w:val="003C7F39"/>
    <w:rsid w:val="003C7F59"/>
    <w:rsid w:val="003C7F61"/>
    <w:rsid w:val="003C7F6A"/>
    <w:rsid w:val="003C7FAD"/>
    <w:rsid w:val="003C7FF6"/>
    <w:rsid w:val="003C7FFE"/>
    <w:rsid w:val="003D0050"/>
    <w:rsid w:val="003D0059"/>
    <w:rsid w:val="003D0065"/>
    <w:rsid w:val="003D0071"/>
    <w:rsid w:val="003D0097"/>
    <w:rsid w:val="003D00B8"/>
    <w:rsid w:val="003D00D6"/>
    <w:rsid w:val="003D00E8"/>
    <w:rsid w:val="003D010C"/>
    <w:rsid w:val="003D0121"/>
    <w:rsid w:val="003D0161"/>
    <w:rsid w:val="003D0198"/>
    <w:rsid w:val="003D01AD"/>
    <w:rsid w:val="003D01B6"/>
    <w:rsid w:val="003D01C1"/>
    <w:rsid w:val="003D01D5"/>
    <w:rsid w:val="003D01F3"/>
    <w:rsid w:val="003D0212"/>
    <w:rsid w:val="003D02E5"/>
    <w:rsid w:val="003D02E9"/>
    <w:rsid w:val="003D0328"/>
    <w:rsid w:val="003D0349"/>
    <w:rsid w:val="003D03B9"/>
    <w:rsid w:val="003D03E5"/>
    <w:rsid w:val="003D03EC"/>
    <w:rsid w:val="003D03FF"/>
    <w:rsid w:val="003D0414"/>
    <w:rsid w:val="003D0450"/>
    <w:rsid w:val="003D045A"/>
    <w:rsid w:val="003D04AA"/>
    <w:rsid w:val="003D04F4"/>
    <w:rsid w:val="003D050C"/>
    <w:rsid w:val="003D051D"/>
    <w:rsid w:val="003D052C"/>
    <w:rsid w:val="003D0535"/>
    <w:rsid w:val="003D053F"/>
    <w:rsid w:val="003D055B"/>
    <w:rsid w:val="003D0561"/>
    <w:rsid w:val="003D0567"/>
    <w:rsid w:val="003D059C"/>
    <w:rsid w:val="003D05C3"/>
    <w:rsid w:val="003D061C"/>
    <w:rsid w:val="003D0620"/>
    <w:rsid w:val="003D0621"/>
    <w:rsid w:val="003D0647"/>
    <w:rsid w:val="003D066B"/>
    <w:rsid w:val="003D0675"/>
    <w:rsid w:val="003D067C"/>
    <w:rsid w:val="003D06BA"/>
    <w:rsid w:val="003D06CA"/>
    <w:rsid w:val="003D06E3"/>
    <w:rsid w:val="003D06F2"/>
    <w:rsid w:val="003D0735"/>
    <w:rsid w:val="003D0762"/>
    <w:rsid w:val="003D07F9"/>
    <w:rsid w:val="003D0807"/>
    <w:rsid w:val="003D085C"/>
    <w:rsid w:val="003D0895"/>
    <w:rsid w:val="003D0898"/>
    <w:rsid w:val="003D08EF"/>
    <w:rsid w:val="003D08F4"/>
    <w:rsid w:val="003D0917"/>
    <w:rsid w:val="003D0970"/>
    <w:rsid w:val="003D0979"/>
    <w:rsid w:val="003D0988"/>
    <w:rsid w:val="003D09C5"/>
    <w:rsid w:val="003D09C7"/>
    <w:rsid w:val="003D0A01"/>
    <w:rsid w:val="003D0A1E"/>
    <w:rsid w:val="003D0A32"/>
    <w:rsid w:val="003D0A5A"/>
    <w:rsid w:val="003D0A6F"/>
    <w:rsid w:val="003D0A73"/>
    <w:rsid w:val="003D0A83"/>
    <w:rsid w:val="003D0A86"/>
    <w:rsid w:val="003D0A97"/>
    <w:rsid w:val="003D0AB7"/>
    <w:rsid w:val="003D0AD7"/>
    <w:rsid w:val="003D0B46"/>
    <w:rsid w:val="003D0B50"/>
    <w:rsid w:val="003D0B56"/>
    <w:rsid w:val="003D0B7A"/>
    <w:rsid w:val="003D0B8B"/>
    <w:rsid w:val="003D0C17"/>
    <w:rsid w:val="003D0C28"/>
    <w:rsid w:val="003D0C37"/>
    <w:rsid w:val="003D0C3B"/>
    <w:rsid w:val="003D0C47"/>
    <w:rsid w:val="003D0C4E"/>
    <w:rsid w:val="003D0C8D"/>
    <w:rsid w:val="003D0CA1"/>
    <w:rsid w:val="003D0CA5"/>
    <w:rsid w:val="003D0D0B"/>
    <w:rsid w:val="003D0D13"/>
    <w:rsid w:val="003D0D1E"/>
    <w:rsid w:val="003D0D30"/>
    <w:rsid w:val="003D0D37"/>
    <w:rsid w:val="003D0D61"/>
    <w:rsid w:val="003D0D62"/>
    <w:rsid w:val="003D0D6F"/>
    <w:rsid w:val="003D0D94"/>
    <w:rsid w:val="003D0DA3"/>
    <w:rsid w:val="003D0DE7"/>
    <w:rsid w:val="003D0DEF"/>
    <w:rsid w:val="003D0E28"/>
    <w:rsid w:val="003D0EA6"/>
    <w:rsid w:val="003D0F3C"/>
    <w:rsid w:val="003D0F42"/>
    <w:rsid w:val="003D0F4F"/>
    <w:rsid w:val="003D0F51"/>
    <w:rsid w:val="003D0F5F"/>
    <w:rsid w:val="003D0F8A"/>
    <w:rsid w:val="003D0F91"/>
    <w:rsid w:val="003D0FB2"/>
    <w:rsid w:val="003D0FB3"/>
    <w:rsid w:val="003D0FB7"/>
    <w:rsid w:val="003D0FEA"/>
    <w:rsid w:val="003D1015"/>
    <w:rsid w:val="003D1029"/>
    <w:rsid w:val="003D1040"/>
    <w:rsid w:val="003D1042"/>
    <w:rsid w:val="003D1061"/>
    <w:rsid w:val="003D10A9"/>
    <w:rsid w:val="003D10AE"/>
    <w:rsid w:val="003D10B7"/>
    <w:rsid w:val="003D10CB"/>
    <w:rsid w:val="003D10E2"/>
    <w:rsid w:val="003D111B"/>
    <w:rsid w:val="003D117E"/>
    <w:rsid w:val="003D119A"/>
    <w:rsid w:val="003D11E1"/>
    <w:rsid w:val="003D11E3"/>
    <w:rsid w:val="003D120C"/>
    <w:rsid w:val="003D1225"/>
    <w:rsid w:val="003D1233"/>
    <w:rsid w:val="003D124F"/>
    <w:rsid w:val="003D126F"/>
    <w:rsid w:val="003D1275"/>
    <w:rsid w:val="003D1278"/>
    <w:rsid w:val="003D129A"/>
    <w:rsid w:val="003D12A3"/>
    <w:rsid w:val="003D1349"/>
    <w:rsid w:val="003D134D"/>
    <w:rsid w:val="003D1353"/>
    <w:rsid w:val="003D136E"/>
    <w:rsid w:val="003D1391"/>
    <w:rsid w:val="003D139C"/>
    <w:rsid w:val="003D13C9"/>
    <w:rsid w:val="003D13EE"/>
    <w:rsid w:val="003D1441"/>
    <w:rsid w:val="003D1474"/>
    <w:rsid w:val="003D147C"/>
    <w:rsid w:val="003D1492"/>
    <w:rsid w:val="003D1497"/>
    <w:rsid w:val="003D14A2"/>
    <w:rsid w:val="003D1517"/>
    <w:rsid w:val="003D153E"/>
    <w:rsid w:val="003D1540"/>
    <w:rsid w:val="003D157E"/>
    <w:rsid w:val="003D1593"/>
    <w:rsid w:val="003D15AE"/>
    <w:rsid w:val="003D15EA"/>
    <w:rsid w:val="003D1622"/>
    <w:rsid w:val="003D1645"/>
    <w:rsid w:val="003D1652"/>
    <w:rsid w:val="003D1665"/>
    <w:rsid w:val="003D1671"/>
    <w:rsid w:val="003D16B3"/>
    <w:rsid w:val="003D16C3"/>
    <w:rsid w:val="003D16F7"/>
    <w:rsid w:val="003D1720"/>
    <w:rsid w:val="003D1727"/>
    <w:rsid w:val="003D1734"/>
    <w:rsid w:val="003D17A0"/>
    <w:rsid w:val="003D17B1"/>
    <w:rsid w:val="003D17CC"/>
    <w:rsid w:val="003D1835"/>
    <w:rsid w:val="003D184D"/>
    <w:rsid w:val="003D1861"/>
    <w:rsid w:val="003D1879"/>
    <w:rsid w:val="003D1889"/>
    <w:rsid w:val="003D191C"/>
    <w:rsid w:val="003D191D"/>
    <w:rsid w:val="003D191E"/>
    <w:rsid w:val="003D194A"/>
    <w:rsid w:val="003D1983"/>
    <w:rsid w:val="003D19B2"/>
    <w:rsid w:val="003D19D3"/>
    <w:rsid w:val="003D19DA"/>
    <w:rsid w:val="003D1A23"/>
    <w:rsid w:val="003D1A3A"/>
    <w:rsid w:val="003D1A47"/>
    <w:rsid w:val="003D1A4C"/>
    <w:rsid w:val="003D1A62"/>
    <w:rsid w:val="003D1A73"/>
    <w:rsid w:val="003D1A8D"/>
    <w:rsid w:val="003D1A95"/>
    <w:rsid w:val="003D1AA0"/>
    <w:rsid w:val="003D1AA4"/>
    <w:rsid w:val="003D1AC4"/>
    <w:rsid w:val="003D1AF6"/>
    <w:rsid w:val="003D1B51"/>
    <w:rsid w:val="003D1B73"/>
    <w:rsid w:val="003D1B95"/>
    <w:rsid w:val="003D1BB5"/>
    <w:rsid w:val="003D1BD4"/>
    <w:rsid w:val="003D1C2B"/>
    <w:rsid w:val="003D1C6F"/>
    <w:rsid w:val="003D1CAE"/>
    <w:rsid w:val="003D1CB0"/>
    <w:rsid w:val="003D1CB7"/>
    <w:rsid w:val="003D1CDC"/>
    <w:rsid w:val="003D1D19"/>
    <w:rsid w:val="003D1D39"/>
    <w:rsid w:val="003D1D6C"/>
    <w:rsid w:val="003D1DAF"/>
    <w:rsid w:val="003D1DE1"/>
    <w:rsid w:val="003D1DE7"/>
    <w:rsid w:val="003D1E4B"/>
    <w:rsid w:val="003D1E59"/>
    <w:rsid w:val="003D1E69"/>
    <w:rsid w:val="003D1E6D"/>
    <w:rsid w:val="003D1EBA"/>
    <w:rsid w:val="003D1EBD"/>
    <w:rsid w:val="003D1F07"/>
    <w:rsid w:val="003D1F75"/>
    <w:rsid w:val="003D1FA0"/>
    <w:rsid w:val="003D1FC7"/>
    <w:rsid w:val="003D1FDF"/>
    <w:rsid w:val="003D1FEB"/>
    <w:rsid w:val="003D1FF8"/>
    <w:rsid w:val="003D2031"/>
    <w:rsid w:val="003D2035"/>
    <w:rsid w:val="003D205E"/>
    <w:rsid w:val="003D2079"/>
    <w:rsid w:val="003D20E1"/>
    <w:rsid w:val="003D20FE"/>
    <w:rsid w:val="003D213F"/>
    <w:rsid w:val="003D2164"/>
    <w:rsid w:val="003D21DD"/>
    <w:rsid w:val="003D2232"/>
    <w:rsid w:val="003D2253"/>
    <w:rsid w:val="003D2276"/>
    <w:rsid w:val="003D232A"/>
    <w:rsid w:val="003D232B"/>
    <w:rsid w:val="003D2339"/>
    <w:rsid w:val="003D233D"/>
    <w:rsid w:val="003D2358"/>
    <w:rsid w:val="003D2381"/>
    <w:rsid w:val="003D2397"/>
    <w:rsid w:val="003D2399"/>
    <w:rsid w:val="003D23AB"/>
    <w:rsid w:val="003D23BB"/>
    <w:rsid w:val="003D23DD"/>
    <w:rsid w:val="003D2404"/>
    <w:rsid w:val="003D2406"/>
    <w:rsid w:val="003D2469"/>
    <w:rsid w:val="003D2473"/>
    <w:rsid w:val="003D249B"/>
    <w:rsid w:val="003D24B5"/>
    <w:rsid w:val="003D24CC"/>
    <w:rsid w:val="003D2526"/>
    <w:rsid w:val="003D2531"/>
    <w:rsid w:val="003D2533"/>
    <w:rsid w:val="003D2542"/>
    <w:rsid w:val="003D254B"/>
    <w:rsid w:val="003D25C6"/>
    <w:rsid w:val="003D25ED"/>
    <w:rsid w:val="003D25F8"/>
    <w:rsid w:val="003D2622"/>
    <w:rsid w:val="003D262E"/>
    <w:rsid w:val="003D2685"/>
    <w:rsid w:val="003D26D9"/>
    <w:rsid w:val="003D26F1"/>
    <w:rsid w:val="003D2711"/>
    <w:rsid w:val="003D2761"/>
    <w:rsid w:val="003D2762"/>
    <w:rsid w:val="003D27A9"/>
    <w:rsid w:val="003D27B0"/>
    <w:rsid w:val="003D27C2"/>
    <w:rsid w:val="003D27C7"/>
    <w:rsid w:val="003D27E1"/>
    <w:rsid w:val="003D27E3"/>
    <w:rsid w:val="003D27F3"/>
    <w:rsid w:val="003D2833"/>
    <w:rsid w:val="003D2835"/>
    <w:rsid w:val="003D283A"/>
    <w:rsid w:val="003D2856"/>
    <w:rsid w:val="003D2864"/>
    <w:rsid w:val="003D2874"/>
    <w:rsid w:val="003D2892"/>
    <w:rsid w:val="003D28D6"/>
    <w:rsid w:val="003D28E8"/>
    <w:rsid w:val="003D2922"/>
    <w:rsid w:val="003D294A"/>
    <w:rsid w:val="003D296A"/>
    <w:rsid w:val="003D2971"/>
    <w:rsid w:val="003D29A6"/>
    <w:rsid w:val="003D29B7"/>
    <w:rsid w:val="003D29EC"/>
    <w:rsid w:val="003D2A5D"/>
    <w:rsid w:val="003D2B01"/>
    <w:rsid w:val="003D2B22"/>
    <w:rsid w:val="003D2B41"/>
    <w:rsid w:val="003D2B8B"/>
    <w:rsid w:val="003D2BAC"/>
    <w:rsid w:val="003D2BB9"/>
    <w:rsid w:val="003D2BDB"/>
    <w:rsid w:val="003D2BF6"/>
    <w:rsid w:val="003D2BFA"/>
    <w:rsid w:val="003D2C35"/>
    <w:rsid w:val="003D2C76"/>
    <w:rsid w:val="003D2CCB"/>
    <w:rsid w:val="003D2CFE"/>
    <w:rsid w:val="003D2D01"/>
    <w:rsid w:val="003D2D14"/>
    <w:rsid w:val="003D2D37"/>
    <w:rsid w:val="003D2D54"/>
    <w:rsid w:val="003D2D62"/>
    <w:rsid w:val="003D2D6B"/>
    <w:rsid w:val="003D2D90"/>
    <w:rsid w:val="003D2D9B"/>
    <w:rsid w:val="003D2DA7"/>
    <w:rsid w:val="003D2DBA"/>
    <w:rsid w:val="003D2DBE"/>
    <w:rsid w:val="003D2DC2"/>
    <w:rsid w:val="003D2DD6"/>
    <w:rsid w:val="003D2DF9"/>
    <w:rsid w:val="003D2E06"/>
    <w:rsid w:val="003D2E1D"/>
    <w:rsid w:val="003D2E35"/>
    <w:rsid w:val="003D2E65"/>
    <w:rsid w:val="003D2E8B"/>
    <w:rsid w:val="003D2E9D"/>
    <w:rsid w:val="003D2EAE"/>
    <w:rsid w:val="003D2F1B"/>
    <w:rsid w:val="003D2F6A"/>
    <w:rsid w:val="003D2F72"/>
    <w:rsid w:val="003D2FD8"/>
    <w:rsid w:val="003D2FEE"/>
    <w:rsid w:val="003D2FFE"/>
    <w:rsid w:val="003D303D"/>
    <w:rsid w:val="003D3044"/>
    <w:rsid w:val="003D3049"/>
    <w:rsid w:val="003D3066"/>
    <w:rsid w:val="003D30B4"/>
    <w:rsid w:val="003D310C"/>
    <w:rsid w:val="003D3112"/>
    <w:rsid w:val="003D315F"/>
    <w:rsid w:val="003D3182"/>
    <w:rsid w:val="003D31C4"/>
    <w:rsid w:val="003D31E8"/>
    <w:rsid w:val="003D324E"/>
    <w:rsid w:val="003D326F"/>
    <w:rsid w:val="003D3280"/>
    <w:rsid w:val="003D32AE"/>
    <w:rsid w:val="003D32B2"/>
    <w:rsid w:val="003D32E1"/>
    <w:rsid w:val="003D32F7"/>
    <w:rsid w:val="003D3301"/>
    <w:rsid w:val="003D3339"/>
    <w:rsid w:val="003D3345"/>
    <w:rsid w:val="003D3359"/>
    <w:rsid w:val="003D33A2"/>
    <w:rsid w:val="003D33C3"/>
    <w:rsid w:val="003D33E1"/>
    <w:rsid w:val="003D33E8"/>
    <w:rsid w:val="003D33FD"/>
    <w:rsid w:val="003D3427"/>
    <w:rsid w:val="003D3459"/>
    <w:rsid w:val="003D347C"/>
    <w:rsid w:val="003D3489"/>
    <w:rsid w:val="003D34BB"/>
    <w:rsid w:val="003D350D"/>
    <w:rsid w:val="003D3537"/>
    <w:rsid w:val="003D354F"/>
    <w:rsid w:val="003D355A"/>
    <w:rsid w:val="003D35A2"/>
    <w:rsid w:val="003D35C8"/>
    <w:rsid w:val="003D35DD"/>
    <w:rsid w:val="003D35EF"/>
    <w:rsid w:val="003D3603"/>
    <w:rsid w:val="003D3634"/>
    <w:rsid w:val="003D3644"/>
    <w:rsid w:val="003D36B0"/>
    <w:rsid w:val="003D36CD"/>
    <w:rsid w:val="003D36DB"/>
    <w:rsid w:val="003D3737"/>
    <w:rsid w:val="003D375B"/>
    <w:rsid w:val="003D37B7"/>
    <w:rsid w:val="003D37BE"/>
    <w:rsid w:val="003D37E5"/>
    <w:rsid w:val="003D37F9"/>
    <w:rsid w:val="003D3806"/>
    <w:rsid w:val="003D3847"/>
    <w:rsid w:val="003D384B"/>
    <w:rsid w:val="003D384E"/>
    <w:rsid w:val="003D3859"/>
    <w:rsid w:val="003D3864"/>
    <w:rsid w:val="003D3878"/>
    <w:rsid w:val="003D38AC"/>
    <w:rsid w:val="003D38B1"/>
    <w:rsid w:val="003D38D0"/>
    <w:rsid w:val="003D38E7"/>
    <w:rsid w:val="003D38ED"/>
    <w:rsid w:val="003D38F8"/>
    <w:rsid w:val="003D3925"/>
    <w:rsid w:val="003D393A"/>
    <w:rsid w:val="003D39A3"/>
    <w:rsid w:val="003D39E5"/>
    <w:rsid w:val="003D3A28"/>
    <w:rsid w:val="003D3A7F"/>
    <w:rsid w:val="003D3A96"/>
    <w:rsid w:val="003D3AC2"/>
    <w:rsid w:val="003D3B09"/>
    <w:rsid w:val="003D3B55"/>
    <w:rsid w:val="003D3B65"/>
    <w:rsid w:val="003D3BBC"/>
    <w:rsid w:val="003D3BC5"/>
    <w:rsid w:val="003D3BFF"/>
    <w:rsid w:val="003D3C08"/>
    <w:rsid w:val="003D3C2F"/>
    <w:rsid w:val="003D3C3C"/>
    <w:rsid w:val="003D3C4E"/>
    <w:rsid w:val="003D3C79"/>
    <w:rsid w:val="003D3CD0"/>
    <w:rsid w:val="003D3D4C"/>
    <w:rsid w:val="003D3D4F"/>
    <w:rsid w:val="003D3D9F"/>
    <w:rsid w:val="003D3DA8"/>
    <w:rsid w:val="003D3DAD"/>
    <w:rsid w:val="003D3DDE"/>
    <w:rsid w:val="003D3DF6"/>
    <w:rsid w:val="003D3E55"/>
    <w:rsid w:val="003D3E7D"/>
    <w:rsid w:val="003D3EAF"/>
    <w:rsid w:val="003D3EC2"/>
    <w:rsid w:val="003D3F13"/>
    <w:rsid w:val="003D3FEB"/>
    <w:rsid w:val="003D401F"/>
    <w:rsid w:val="003D402A"/>
    <w:rsid w:val="003D40D7"/>
    <w:rsid w:val="003D4114"/>
    <w:rsid w:val="003D4131"/>
    <w:rsid w:val="003D4157"/>
    <w:rsid w:val="003D418F"/>
    <w:rsid w:val="003D41A9"/>
    <w:rsid w:val="003D41AB"/>
    <w:rsid w:val="003D41F8"/>
    <w:rsid w:val="003D41FC"/>
    <w:rsid w:val="003D4212"/>
    <w:rsid w:val="003D422B"/>
    <w:rsid w:val="003D4262"/>
    <w:rsid w:val="003D4266"/>
    <w:rsid w:val="003D426A"/>
    <w:rsid w:val="003D428F"/>
    <w:rsid w:val="003D4296"/>
    <w:rsid w:val="003D42D3"/>
    <w:rsid w:val="003D42F7"/>
    <w:rsid w:val="003D42FA"/>
    <w:rsid w:val="003D4341"/>
    <w:rsid w:val="003D4345"/>
    <w:rsid w:val="003D437B"/>
    <w:rsid w:val="003D439D"/>
    <w:rsid w:val="003D43E9"/>
    <w:rsid w:val="003D4421"/>
    <w:rsid w:val="003D4427"/>
    <w:rsid w:val="003D442A"/>
    <w:rsid w:val="003D4433"/>
    <w:rsid w:val="003D4441"/>
    <w:rsid w:val="003D4470"/>
    <w:rsid w:val="003D44ED"/>
    <w:rsid w:val="003D44F8"/>
    <w:rsid w:val="003D4547"/>
    <w:rsid w:val="003D45CF"/>
    <w:rsid w:val="003D45D3"/>
    <w:rsid w:val="003D4660"/>
    <w:rsid w:val="003D4670"/>
    <w:rsid w:val="003D4674"/>
    <w:rsid w:val="003D4691"/>
    <w:rsid w:val="003D46B0"/>
    <w:rsid w:val="003D479D"/>
    <w:rsid w:val="003D47A2"/>
    <w:rsid w:val="003D47A8"/>
    <w:rsid w:val="003D47D2"/>
    <w:rsid w:val="003D4836"/>
    <w:rsid w:val="003D4857"/>
    <w:rsid w:val="003D4882"/>
    <w:rsid w:val="003D489F"/>
    <w:rsid w:val="003D48DB"/>
    <w:rsid w:val="003D48E0"/>
    <w:rsid w:val="003D4918"/>
    <w:rsid w:val="003D4982"/>
    <w:rsid w:val="003D4989"/>
    <w:rsid w:val="003D498A"/>
    <w:rsid w:val="003D49A8"/>
    <w:rsid w:val="003D49BE"/>
    <w:rsid w:val="003D4A1C"/>
    <w:rsid w:val="003D4A2F"/>
    <w:rsid w:val="003D4AC4"/>
    <w:rsid w:val="003D4AC6"/>
    <w:rsid w:val="003D4AE5"/>
    <w:rsid w:val="003D4B07"/>
    <w:rsid w:val="003D4B6A"/>
    <w:rsid w:val="003D4B93"/>
    <w:rsid w:val="003D4B9A"/>
    <w:rsid w:val="003D4BC5"/>
    <w:rsid w:val="003D4BE5"/>
    <w:rsid w:val="003D4C0F"/>
    <w:rsid w:val="003D4C4F"/>
    <w:rsid w:val="003D4C56"/>
    <w:rsid w:val="003D4C5B"/>
    <w:rsid w:val="003D4C74"/>
    <w:rsid w:val="003D4C81"/>
    <w:rsid w:val="003D4C9F"/>
    <w:rsid w:val="003D4CDA"/>
    <w:rsid w:val="003D4CDC"/>
    <w:rsid w:val="003D4CDE"/>
    <w:rsid w:val="003D4D04"/>
    <w:rsid w:val="003D4D1D"/>
    <w:rsid w:val="003D4D3A"/>
    <w:rsid w:val="003D4D61"/>
    <w:rsid w:val="003D4D74"/>
    <w:rsid w:val="003D4DB4"/>
    <w:rsid w:val="003D4DBF"/>
    <w:rsid w:val="003D4DD4"/>
    <w:rsid w:val="003D4E17"/>
    <w:rsid w:val="003D4E62"/>
    <w:rsid w:val="003D4E78"/>
    <w:rsid w:val="003D4F09"/>
    <w:rsid w:val="003D4F27"/>
    <w:rsid w:val="003D4F48"/>
    <w:rsid w:val="003D4F6F"/>
    <w:rsid w:val="003D4F71"/>
    <w:rsid w:val="003D5047"/>
    <w:rsid w:val="003D5074"/>
    <w:rsid w:val="003D507E"/>
    <w:rsid w:val="003D5082"/>
    <w:rsid w:val="003D5087"/>
    <w:rsid w:val="003D508E"/>
    <w:rsid w:val="003D509F"/>
    <w:rsid w:val="003D50AA"/>
    <w:rsid w:val="003D50D8"/>
    <w:rsid w:val="003D50F1"/>
    <w:rsid w:val="003D50F3"/>
    <w:rsid w:val="003D5117"/>
    <w:rsid w:val="003D5121"/>
    <w:rsid w:val="003D5181"/>
    <w:rsid w:val="003D51BF"/>
    <w:rsid w:val="003D51C1"/>
    <w:rsid w:val="003D51E4"/>
    <w:rsid w:val="003D51E7"/>
    <w:rsid w:val="003D51F7"/>
    <w:rsid w:val="003D5208"/>
    <w:rsid w:val="003D521A"/>
    <w:rsid w:val="003D5221"/>
    <w:rsid w:val="003D5232"/>
    <w:rsid w:val="003D5248"/>
    <w:rsid w:val="003D52BF"/>
    <w:rsid w:val="003D52C1"/>
    <w:rsid w:val="003D52CA"/>
    <w:rsid w:val="003D52D2"/>
    <w:rsid w:val="003D52F7"/>
    <w:rsid w:val="003D5332"/>
    <w:rsid w:val="003D533C"/>
    <w:rsid w:val="003D5340"/>
    <w:rsid w:val="003D5382"/>
    <w:rsid w:val="003D53AF"/>
    <w:rsid w:val="003D53B3"/>
    <w:rsid w:val="003D540B"/>
    <w:rsid w:val="003D541D"/>
    <w:rsid w:val="003D5485"/>
    <w:rsid w:val="003D5498"/>
    <w:rsid w:val="003D54B1"/>
    <w:rsid w:val="003D54C7"/>
    <w:rsid w:val="003D54CC"/>
    <w:rsid w:val="003D5591"/>
    <w:rsid w:val="003D559D"/>
    <w:rsid w:val="003D55EA"/>
    <w:rsid w:val="003D55EB"/>
    <w:rsid w:val="003D55F5"/>
    <w:rsid w:val="003D5628"/>
    <w:rsid w:val="003D563B"/>
    <w:rsid w:val="003D564D"/>
    <w:rsid w:val="003D5680"/>
    <w:rsid w:val="003D5687"/>
    <w:rsid w:val="003D5697"/>
    <w:rsid w:val="003D56D6"/>
    <w:rsid w:val="003D56F0"/>
    <w:rsid w:val="003D56F4"/>
    <w:rsid w:val="003D56F7"/>
    <w:rsid w:val="003D56F9"/>
    <w:rsid w:val="003D5741"/>
    <w:rsid w:val="003D5779"/>
    <w:rsid w:val="003D5787"/>
    <w:rsid w:val="003D5793"/>
    <w:rsid w:val="003D57BD"/>
    <w:rsid w:val="003D57F3"/>
    <w:rsid w:val="003D585A"/>
    <w:rsid w:val="003D5876"/>
    <w:rsid w:val="003D5895"/>
    <w:rsid w:val="003D58C6"/>
    <w:rsid w:val="003D58D1"/>
    <w:rsid w:val="003D58D3"/>
    <w:rsid w:val="003D58DD"/>
    <w:rsid w:val="003D5903"/>
    <w:rsid w:val="003D5904"/>
    <w:rsid w:val="003D5921"/>
    <w:rsid w:val="003D5928"/>
    <w:rsid w:val="003D5936"/>
    <w:rsid w:val="003D595E"/>
    <w:rsid w:val="003D5980"/>
    <w:rsid w:val="003D5A01"/>
    <w:rsid w:val="003D5A97"/>
    <w:rsid w:val="003D5ABF"/>
    <w:rsid w:val="003D5B13"/>
    <w:rsid w:val="003D5B14"/>
    <w:rsid w:val="003D5B59"/>
    <w:rsid w:val="003D5B64"/>
    <w:rsid w:val="003D5B70"/>
    <w:rsid w:val="003D5B84"/>
    <w:rsid w:val="003D5B98"/>
    <w:rsid w:val="003D5BD7"/>
    <w:rsid w:val="003D5C14"/>
    <w:rsid w:val="003D5C6D"/>
    <w:rsid w:val="003D5C6E"/>
    <w:rsid w:val="003D5C79"/>
    <w:rsid w:val="003D5C83"/>
    <w:rsid w:val="003D5CAB"/>
    <w:rsid w:val="003D5CC5"/>
    <w:rsid w:val="003D5D51"/>
    <w:rsid w:val="003D5D95"/>
    <w:rsid w:val="003D5DB6"/>
    <w:rsid w:val="003D5DBA"/>
    <w:rsid w:val="003D5DC2"/>
    <w:rsid w:val="003D5E11"/>
    <w:rsid w:val="003D5E55"/>
    <w:rsid w:val="003D5EAC"/>
    <w:rsid w:val="003D5EEE"/>
    <w:rsid w:val="003D5EF7"/>
    <w:rsid w:val="003D5F39"/>
    <w:rsid w:val="003D5F49"/>
    <w:rsid w:val="003D5F4B"/>
    <w:rsid w:val="003D5F73"/>
    <w:rsid w:val="003D5F76"/>
    <w:rsid w:val="003D5F9A"/>
    <w:rsid w:val="003D5FAC"/>
    <w:rsid w:val="003D5FD4"/>
    <w:rsid w:val="003D6035"/>
    <w:rsid w:val="003D607A"/>
    <w:rsid w:val="003D6085"/>
    <w:rsid w:val="003D608C"/>
    <w:rsid w:val="003D60EB"/>
    <w:rsid w:val="003D6140"/>
    <w:rsid w:val="003D6173"/>
    <w:rsid w:val="003D619C"/>
    <w:rsid w:val="003D61C6"/>
    <w:rsid w:val="003D61DD"/>
    <w:rsid w:val="003D61F6"/>
    <w:rsid w:val="003D6239"/>
    <w:rsid w:val="003D6248"/>
    <w:rsid w:val="003D624B"/>
    <w:rsid w:val="003D625A"/>
    <w:rsid w:val="003D6263"/>
    <w:rsid w:val="003D6269"/>
    <w:rsid w:val="003D628F"/>
    <w:rsid w:val="003D6299"/>
    <w:rsid w:val="003D62C5"/>
    <w:rsid w:val="003D630F"/>
    <w:rsid w:val="003D6310"/>
    <w:rsid w:val="003D6317"/>
    <w:rsid w:val="003D6370"/>
    <w:rsid w:val="003D6378"/>
    <w:rsid w:val="003D6384"/>
    <w:rsid w:val="003D63AC"/>
    <w:rsid w:val="003D63B4"/>
    <w:rsid w:val="003D63E0"/>
    <w:rsid w:val="003D6414"/>
    <w:rsid w:val="003D6426"/>
    <w:rsid w:val="003D6431"/>
    <w:rsid w:val="003D6449"/>
    <w:rsid w:val="003D6472"/>
    <w:rsid w:val="003D6476"/>
    <w:rsid w:val="003D6480"/>
    <w:rsid w:val="003D648C"/>
    <w:rsid w:val="003D64CA"/>
    <w:rsid w:val="003D650B"/>
    <w:rsid w:val="003D6524"/>
    <w:rsid w:val="003D6544"/>
    <w:rsid w:val="003D656B"/>
    <w:rsid w:val="003D656E"/>
    <w:rsid w:val="003D657F"/>
    <w:rsid w:val="003D6580"/>
    <w:rsid w:val="003D6587"/>
    <w:rsid w:val="003D65B0"/>
    <w:rsid w:val="003D65BB"/>
    <w:rsid w:val="003D65CF"/>
    <w:rsid w:val="003D65ED"/>
    <w:rsid w:val="003D66B4"/>
    <w:rsid w:val="003D66BD"/>
    <w:rsid w:val="003D66C9"/>
    <w:rsid w:val="003D66D9"/>
    <w:rsid w:val="003D66E3"/>
    <w:rsid w:val="003D6738"/>
    <w:rsid w:val="003D6741"/>
    <w:rsid w:val="003D674A"/>
    <w:rsid w:val="003D6758"/>
    <w:rsid w:val="003D675A"/>
    <w:rsid w:val="003D677D"/>
    <w:rsid w:val="003D67B3"/>
    <w:rsid w:val="003D67B9"/>
    <w:rsid w:val="003D67D3"/>
    <w:rsid w:val="003D67EF"/>
    <w:rsid w:val="003D6814"/>
    <w:rsid w:val="003D683C"/>
    <w:rsid w:val="003D6869"/>
    <w:rsid w:val="003D6906"/>
    <w:rsid w:val="003D6920"/>
    <w:rsid w:val="003D6950"/>
    <w:rsid w:val="003D6967"/>
    <w:rsid w:val="003D698A"/>
    <w:rsid w:val="003D69A4"/>
    <w:rsid w:val="003D69D8"/>
    <w:rsid w:val="003D69F4"/>
    <w:rsid w:val="003D6AC4"/>
    <w:rsid w:val="003D6ADD"/>
    <w:rsid w:val="003D6B39"/>
    <w:rsid w:val="003D6B9E"/>
    <w:rsid w:val="003D6BB6"/>
    <w:rsid w:val="003D6BEE"/>
    <w:rsid w:val="003D6BEF"/>
    <w:rsid w:val="003D6C84"/>
    <w:rsid w:val="003D6CAB"/>
    <w:rsid w:val="003D6CBB"/>
    <w:rsid w:val="003D6CEA"/>
    <w:rsid w:val="003D6D04"/>
    <w:rsid w:val="003D6D24"/>
    <w:rsid w:val="003D6DE1"/>
    <w:rsid w:val="003D6E33"/>
    <w:rsid w:val="003D6E34"/>
    <w:rsid w:val="003D6E48"/>
    <w:rsid w:val="003D6E7E"/>
    <w:rsid w:val="003D6E8C"/>
    <w:rsid w:val="003D6EA5"/>
    <w:rsid w:val="003D6F08"/>
    <w:rsid w:val="003D6F12"/>
    <w:rsid w:val="003D6F26"/>
    <w:rsid w:val="003D6F31"/>
    <w:rsid w:val="003D6F39"/>
    <w:rsid w:val="003D6F6A"/>
    <w:rsid w:val="003D6FA9"/>
    <w:rsid w:val="003D6FE7"/>
    <w:rsid w:val="003D7067"/>
    <w:rsid w:val="003D7085"/>
    <w:rsid w:val="003D709E"/>
    <w:rsid w:val="003D709F"/>
    <w:rsid w:val="003D70AD"/>
    <w:rsid w:val="003D70C2"/>
    <w:rsid w:val="003D70C3"/>
    <w:rsid w:val="003D70C9"/>
    <w:rsid w:val="003D70D7"/>
    <w:rsid w:val="003D711F"/>
    <w:rsid w:val="003D7149"/>
    <w:rsid w:val="003D715F"/>
    <w:rsid w:val="003D717E"/>
    <w:rsid w:val="003D718C"/>
    <w:rsid w:val="003D7193"/>
    <w:rsid w:val="003D71C8"/>
    <w:rsid w:val="003D71D1"/>
    <w:rsid w:val="003D71E1"/>
    <w:rsid w:val="003D71E3"/>
    <w:rsid w:val="003D7225"/>
    <w:rsid w:val="003D722A"/>
    <w:rsid w:val="003D722D"/>
    <w:rsid w:val="003D7246"/>
    <w:rsid w:val="003D7299"/>
    <w:rsid w:val="003D72B3"/>
    <w:rsid w:val="003D72C9"/>
    <w:rsid w:val="003D7338"/>
    <w:rsid w:val="003D736B"/>
    <w:rsid w:val="003D736C"/>
    <w:rsid w:val="003D737B"/>
    <w:rsid w:val="003D73C0"/>
    <w:rsid w:val="003D73C3"/>
    <w:rsid w:val="003D73EC"/>
    <w:rsid w:val="003D73F4"/>
    <w:rsid w:val="003D740E"/>
    <w:rsid w:val="003D7437"/>
    <w:rsid w:val="003D7446"/>
    <w:rsid w:val="003D744B"/>
    <w:rsid w:val="003D7463"/>
    <w:rsid w:val="003D7472"/>
    <w:rsid w:val="003D747D"/>
    <w:rsid w:val="003D7498"/>
    <w:rsid w:val="003D74A8"/>
    <w:rsid w:val="003D74CD"/>
    <w:rsid w:val="003D74D3"/>
    <w:rsid w:val="003D7568"/>
    <w:rsid w:val="003D75AB"/>
    <w:rsid w:val="003D7637"/>
    <w:rsid w:val="003D7680"/>
    <w:rsid w:val="003D76B3"/>
    <w:rsid w:val="003D76C8"/>
    <w:rsid w:val="003D7706"/>
    <w:rsid w:val="003D7712"/>
    <w:rsid w:val="003D7715"/>
    <w:rsid w:val="003D7749"/>
    <w:rsid w:val="003D7778"/>
    <w:rsid w:val="003D778F"/>
    <w:rsid w:val="003D7795"/>
    <w:rsid w:val="003D77C1"/>
    <w:rsid w:val="003D77D5"/>
    <w:rsid w:val="003D780C"/>
    <w:rsid w:val="003D7810"/>
    <w:rsid w:val="003D781E"/>
    <w:rsid w:val="003D782E"/>
    <w:rsid w:val="003D7883"/>
    <w:rsid w:val="003D7891"/>
    <w:rsid w:val="003D78A4"/>
    <w:rsid w:val="003D78C9"/>
    <w:rsid w:val="003D795A"/>
    <w:rsid w:val="003D7961"/>
    <w:rsid w:val="003D796E"/>
    <w:rsid w:val="003D79B3"/>
    <w:rsid w:val="003D79E7"/>
    <w:rsid w:val="003D7A29"/>
    <w:rsid w:val="003D7A4C"/>
    <w:rsid w:val="003D7A79"/>
    <w:rsid w:val="003D7A89"/>
    <w:rsid w:val="003D7AA7"/>
    <w:rsid w:val="003D7AAF"/>
    <w:rsid w:val="003D7B4E"/>
    <w:rsid w:val="003D7B64"/>
    <w:rsid w:val="003D7B6D"/>
    <w:rsid w:val="003D7BAD"/>
    <w:rsid w:val="003D7BB4"/>
    <w:rsid w:val="003D7BE0"/>
    <w:rsid w:val="003D7BEC"/>
    <w:rsid w:val="003D7BF0"/>
    <w:rsid w:val="003D7BF3"/>
    <w:rsid w:val="003D7C1C"/>
    <w:rsid w:val="003D7C2D"/>
    <w:rsid w:val="003D7C5F"/>
    <w:rsid w:val="003D7CBA"/>
    <w:rsid w:val="003D7CFA"/>
    <w:rsid w:val="003D7DA2"/>
    <w:rsid w:val="003D7DB8"/>
    <w:rsid w:val="003D7DBE"/>
    <w:rsid w:val="003D7DC0"/>
    <w:rsid w:val="003D7DF1"/>
    <w:rsid w:val="003D7E33"/>
    <w:rsid w:val="003D7E37"/>
    <w:rsid w:val="003D7E54"/>
    <w:rsid w:val="003D7E86"/>
    <w:rsid w:val="003D7EEB"/>
    <w:rsid w:val="003D7F23"/>
    <w:rsid w:val="003D7F25"/>
    <w:rsid w:val="003D7F35"/>
    <w:rsid w:val="003D7F82"/>
    <w:rsid w:val="003D7FA4"/>
    <w:rsid w:val="003D7FAF"/>
    <w:rsid w:val="003D7FD0"/>
    <w:rsid w:val="003E0008"/>
    <w:rsid w:val="003E000E"/>
    <w:rsid w:val="003E0012"/>
    <w:rsid w:val="003E0029"/>
    <w:rsid w:val="003E004A"/>
    <w:rsid w:val="003E0067"/>
    <w:rsid w:val="003E00CE"/>
    <w:rsid w:val="003E00E3"/>
    <w:rsid w:val="003E0100"/>
    <w:rsid w:val="003E019D"/>
    <w:rsid w:val="003E01CE"/>
    <w:rsid w:val="003E01F0"/>
    <w:rsid w:val="003E023F"/>
    <w:rsid w:val="003E0249"/>
    <w:rsid w:val="003E0269"/>
    <w:rsid w:val="003E026C"/>
    <w:rsid w:val="003E02AC"/>
    <w:rsid w:val="003E02C2"/>
    <w:rsid w:val="003E02C9"/>
    <w:rsid w:val="003E02DA"/>
    <w:rsid w:val="003E02E5"/>
    <w:rsid w:val="003E02E8"/>
    <w:rsid w:val="003E02ED"/>
    <w:rsid w:val="003E0300"/>
    <w:rsid w:val="003E0339"/>
    <w:rsid w:val="003E033B"/>
    <w:rsid w:val="003E0367"/>
    <w:rsid w:val="003E03B9"/>
    <w:rsid w:val="003E03DC"/>
    <w:rsid w:val="003E03EC"/>
    <w:rsid w:val="003E03FA"/>
    <w:rsid w:val="003E0408"/>
    <w:rsid w:val="003E040C"/>
    <w:rsid w:val="003E0420"/>
    <w:rsid w:val="003E043F"/>
    <w:rsid w:val="003E046A"/>
    <w:rsid w:val="003E04BF"/>
    <w:rsid w:val="003E04DC"/>
    <w:rsid w:val="003E04EE"/>
    <w:rsid w:val="003E0508"/>
    <w:rsid w:val="003E0533"/>
    <w:rsid w:val="003E057C"/>
    <w:rsid w:val="003E059B"/>
    <w:rsid w:val="003E05A1"/>
    <w:rsid w:val="003E05CB"/>
    <w:rsid w:val="003E05D9"/>
    <w:rsid w:val="003E05F8"/>
    <w:rsid w:val="003E0602"/>
    <w:rsid w:val="003E062C"/>
    <w:rsid w:val="003E0631"/>
    <w:rsid w:val="003E0664"/>
    <w:rsid w:val="003E069B"/>
    <w:rsid w:val="003E06AD"/>
    <w:rsid w:val="003E071B"/>
    <w:rsid w:val="003E0731"/>
    <w:rsid w:val="003E0760"/>
    <w:rsid w:val="003E07A8"/>
    <w:rsid w:val="003E0820"/>
    <w:rsid w:val="003E082A"/>
    <w:rsid w:val="003E0891"/>
    <w:rsid w:val="003E0903"/>
    <w:rsid w:val="003E090D"/>
    <w:rsid w:val="003E0940"/>
    <w:rsid w:val="003E094C"/>
    <w:rsid w:val="003E0975"/>
    <w:rsid w:val="003E0988"/>
    <w:rsid w:val="003E09A4"/>
    <w:rsid w:val="003E09B8"/>
    <w:rsid w:val="003E0A07"/>
    <w:rsid w:val="003E0A0C"/>
    <w:rsid w:val="003E0A18"/>
    <w:rsid w:val="003E0A41"/>
    <w:rsid w:val="003E0A5E"/>
    <w:rsid w:val="003E0A63"/>
    <w:rsid w:val="003E0A8D"/>
    <w:rsid w:val="003E0A90"/>
    <w:rsid w:val="003E0AFF"/>
    <w:rsid w:val="003E0B12"/>
    <w:rsid w:val="003E0B13"/>
    <w:rsid w:val="003E0B2F"/>
    <w:rsid w:val="003E0B88"/>
    <w:rsid w:val="003E0BA0"/>
    <w:rsid w:val="003E0BF6"/>
    <w:rsid w:val="003E0C3A"/>
    <w:rsid w:val="003E0C4E"/>
    <w:rsid w:val="003E0C58"/>
    <w:rsid w:val="003E0C65"/>
    <w:rsid w:val="003E0CB1"/>
    <w:rsid w:val="003E0CB8"/>
    <w:rsid w:val="003E0CBD"/>
    <w:rsid w:val="003E0CD4"/>
    <w:rsid w:val="003E0CE3"/>
    <w:rsid w:val="003E0CEE"/>
    <w:rsid w:val="003E0CF0"/>
    <w:rsid w:val="003E0CF7"/>
    <w:rsid w:val="003E0D03"/>
    <w:rsid w:val="003E0D0D"/>
    <w:rsid w:val="003E0D11"/>
    <w:rsid w:val="003E0D3D"/>
    <w:rsid w:val="003E0D51"/>
    <w:rsid w:val="003E0D7F"/>
    <w:rsid w:val="003E0D85"/>
    <w:rsid w:val="003E0D8E"/>
    <w:rsid w:val="003E0DF1"/>
    <w:rsid w:val="003E0E15"/>
    <w:rsid w:val="003E0E28"/>
    <w:rsid w:val="003E0E53"/>
    <w:rsid w:val="003E0E70"/>
    <w:rsid w:val="003E0E96"/>
    <w:rsid w:val="003E0EF6"/>
    <w:rsid w:val="003E0F1A"/>
    <w:rsid w:val="003E0F38"/>
    <w:rsid w:val="003E0F3C"/>
    <w:rsid w:val="003E0F5F"/>
    <w:rsid w:val="003E0F66"/>
    <w:rsid w:val="003E0F71"/>
    <w:rsid w:val="003E0F75"/>
    <w:rsid w:val="003E0FB8"/>
    <w:rsid w:val="003E0FD6"/>
    <w:rsid w:val="003E10B5"/>
    <w:rsid w:val="003E10EF"/>
    <w:rsid w:val="003E1103"/>
    <w:rsid w:val="003E1138"/>
    <w:rsid w:val="003E118B"/>
    <w:rsid w:val="003E118F"/>
    <w:rsid w:val="003E11A4"/>
    <w:rsid w:val="003E11DD"/>
    <w:rsid w:val="003E11E3"/>
    <w:rsid w:val="003E11EC"/>
    <w:rsid w:val="003E1208"/>
    <w:rsid w:val="003E121A"/>
    <w:rsid w:val="003E124E"/>
    <w:rsid w:val="003E1250"/>
    <w:rsid w:val="003E12BB"/>
    <w:rsid w:val="003E1331"/>
    <w:rsid w:val="003E13C8"/>
    <w:rsid w:val="003E13E4"/>
    <w:rsid w:val="003E13EA"/>
    <w:rsid w:val="003E140B"/>
    <w:rsid w:val="003E140F"/>
    <w:rsid w:val="003E1410"/>
    <w:rsid w:val="003E14B5"/>
    <w:rsid w:val="003E14C6"/>
    <w:rsid w:val="003E14E6"/>
    <w:rsid w:val="003E14E8"/>
    <w:rsid w:val="003E14EB"/>
    <w:rsid w:val="003E1503"/>
    <w:rsid w:val="003E1520"/>
    <w:rsid w:val="003E1573"/>
    <w:rsid w:val="003E1590"/>
    <w:rsid w:val="003E16E1"/>
    <w:rsid w:val="003E16FA"/>
    <w:rsid w:val="003E170A"/>
    <w:rsid w:val="003E172B"/>
    <w:rsid w:val="003E1749"/>
    <w:rsid w:val="003E1784"/>
    <w:rsid w:val="003E1789"/>
    <w:rsid w:val="003E17A1"/>
    <w:rsid w:val="003E17A8"/>
    <w:rsid w:val="003E17D7"/>
    <w:rsid w:val="003E1823"/>
    <w:rsid w:val="003E187E"/>
    <w:rsid w:val="003E1880"/>
    <w:rsid w:val="003E1886"/>
    <w:rsid w:val="003E18B7"/>
    <w:rsid w:val="003E18D1"/>
    <w:rsid w:val="003E18E1"/>
    <w:rsid w:val="003E192F"/>
    <w:rsid w:val="003E19A0"/>
    <w:rsid w:val="003E19A3"/>
    <w:rsid w:val="003E19E0"/>
    <w:rsid w:val="003E19E4"/>
    <w:rsid w:val="003E1A34"/>
    <w:rsid w:val="003E1A6C"/>
    <w:rsid w:val="003E1A9B"/>
    <w:rsid w:val="003E1B57"/>
    <w:rsid w:val="003E1B5E"/>
    <w:rsid w:val="003E1B87"/>
    <w:rsid w:val="003E1BB6"/>
    <w:rsid w:val="003E1BDA"/>
    <w:rsid w:val="003E1BE4"/>
    <w:rsid w:val="003E1BE6"/>
    <w:rsid w:val="003E1C6A"/>
    <w:rsid w:val="003E1C75"/>
    <w:rsid w:val="003E1C84"/>
    <w:rsid w:val="003E1C8C"/>
    <w:rsid w:val="003E1CF4"/>
    <w:rsid w:val="003E1D15"/>
    <w:rsid w:val="003E1D50"/>
    <w:rsid w:val="003E1D74"/>
    <w:rsid w:val="003E1DAE"/>
    <w:rsid w:val="003E1DF8"/>
    <w:rsid w:val="003E1E1A"/>
    <w:rsid w:val="003E1E2A"/>
    <w:rsid w:val="003E1E30"/>
    <w:rsid w:val="003E1E58"/>
    <w:rsid w:val="003E1E7B"/>
    <w:rsid w:val="003E1E91"/>
    <w:rsid w:val="003E1EB3"/>
    <w:rsid w:val="003E1EDA"/>
    <w:rsid w:val="003E1EE0"/>
    <w:rsid w:val="003E1F2C"/>
    <w:rsid w:val="003E1F49"/>
    <w:rsid w:val="003E1F66"/>
    <w:rsid w:val="003E1F75"/>
    <w:rsid w:val="003E1FAB"/>
    <w:rsid w:val="003E1FB7"/>
    <w:rsid w:val="003E1FC2"/>
    <w:rsid w:val="003E1FD0"/>
    <w:rsid w:val="003E1FDC"/>
    <w:rsid w:val="003E1FE0"/>
    <w:rsid w:val="003E2029"/>
    <w:rsid w:val="003E205A"/>
    <w:rsid w:val="003E207C"/>
    <w:rsid w:val="003E2092"/>
    <w:rsid w:val="003E2112"/>
    <w:rsid w:val="003E2136"/>
    <w:rsid w:val="003E217B"/>
    <w:rsid w:val="003E2193"/>
    <w:rsid w:val="003E21AF"/>
    <w:rsid w:val="003E2238"/>
    <w:rsid w:val="003E2271"/>
    <w:rsid w:val="003E22B0"/>
    <w:rsid w:val="003E22E0"/>
    <w:rsid w:val="003E2350"/>
    <w:rsid w:val="003E2353"/>
    <w:rsid w:val="003E2380"/>
    <w:rsid w:val="003E23C2"/>
    <w:rsid w:val="003E23C5"/>
    <w:rsid w:val="003E23CD"/>
    <w:rsid w:val="003E23DA"/>
    <w:rsid w:val="003E243C"/>
    <w:rsid w:val="003E2451"/>
    <w:rsid w:val="003E2475"/>
    <w:rsid w:val="003E2496"/>
    <w:rsid w:val="003E24A7"/>
    <w:rsid w:val="003E24CA"/>
    <w:rsid w:val="003E2500"/>
    <w:rsid w:val="003E2521"/>
    <w:rsid w:val="003E2531"/>
    <w:rsid w:val="003E2584"/>
    <w:rsid w:val="003E25A6"/>
    <w:rsid w:val="003E25B2"/>
    <w:rsid w:val="003E25B7"/>
    <w:rsid w:val="003E25DF"/>
    <w:rsid w:val="003E25F7"/>
    <w:rsid w:val="003E2606"/>
    <w:rsid w:val="003E2695"/>
    <w:rsid w:val="003E2697"/>
    <w:rsid w:val="003E26DB"/>
    <w:rsid w:val="003E2744"/>
    <w:rsid w:val="003E2769"/>
    <w:rsid w:val="003E2797"/>
    <w:rsid w:val="003E2798"/>
    <w:rsid w:val="003E27D4"/>
    <w:rsid w:val="003E27D9"/>
    <w:rsid w:val="003E2815"/>
    <w:rsid w:val="003E2824"/>
    <w:rsid w:val="003E2862"/>
    <w:rsid w:val="003E2865"/>
    <w:rsid w:val="003E28A8"/>
    <w:rsid w:val="003E28BB"/>
    <w:rsid w:val="003E28C6"/>
    <w:rsid w:val="003E290C"/>
    <w:rsid w:val="003E2915"/>
    <w:rsid w:val="003E291C"/>
    <w:rsid w:val="003E2960"/>
    <w:rsid w:val="003E29BB"/>
    <w:rsid w:val="003E2A5E"/>
    <w:rsid w:val="003E2A64"/>
    <w:rsid w:val="003E2A97"/>
    <w:rsid w:val="003E2AF8"/>
    <w:rsid w:val="003E2AFC"/>
    <w:rsid w:val="003E2B01"/>
    <w:rsid w:val="003E2B2F"/>
    <w:rsid w:val="003E2B4C"/>
    <w:rsid w:val="003E2B6D"/>
    <w:rsid w:val="003E2B7B"/>
    <w:rsid w:val="003E2B82"/>
    <w:rsid w:val="003E2B9E"/>
    <w:rsid w:val="003E2BBE"/>
    <w:rsid w:val="003E2BD0"/>
    <w:rsid w:val="003E2BF5"/>
    <w:rsid w:val="003E2C2B"/>
    <w:rsid w:val="003E2C97"/>
    <w:rsid w:val="003E2CEE"/>
    <w:rsid w:val="003E2D06"/>
    <w:rsid w:val="003E2D08"/>
    <w:rsid w:val="003E2D7B"/>
    <w:rsid w:val="003E2DA3"/>
    <w:rsid w:val="003E2DB3"/>
    <w:rsid w:val="003E2E03"/>
    <w:rsid w:val="003E2E37"/>
    <w:rsid w:val="003E2E54"/>
    <w:rsid w:val="003E2E5E"/>
    <w:rsid w:val="003E2E7B"/>
    <w:rsid w:val="003E2E8C"/>
    <w:rsid w:val="003E2EB8"/>
    <w:rsid w:val="003E2EC1"/>
    <w:rsid w:val="003E2EED"/>
    <w:rsid w:val="003E2F03"/>
    <w:rsid w:val="003E2F0B"/>
    <w:rsid w:val="003E2F15"/>
    <w:rsid w:val="003E2F41"/>
    <w:rsid w:val="003E2F50"/>
    <w:rsid w:val="003E2F57"/>
    <w:rsid w:val="003E2F8F"/>
    <w:rsid w:val="003E2F9E"/>
    <w:rsid w:val="003E2FB9"/>
    <w:rsid w:val="003E2FBC"/>
    <w:rsid w:val="003E2FC8"/>
    <w:rsid w:val="003E2FE3"/>
    <w:rsid w:val="003E2FFC"/>
    <w:rsid w:val="003E300D"/>
    <w:rsid w:val="003E3029"/>
    <w:rsid w:val="003E3038"/>
    <w:rsid w:val="003E3051"/>
    <w:rsid w:val="003E306B"/>
    <w:rsid w:val="003E3076"/>
    <w:rsid w:val="003E30AB"/>
    <w:rsid w:val="003E30CC"/>
    <w:rsid w:val="003E30CD"/>
    <w:rsid w:val="003E30F0"/>
    <w:rsid w:val="003E3101"/>
    <w:rsid w:val="003E3108"/>
    <w:rsid w:val="003E313A"/>
    <w:rsid w:val="003E314C"/>
    <w:rsid w:val="003E3184"/>
    <w:rsid w:val="003E3211"/>
    <w:rsid w:val="003E321E"/>
    <w:rsid w:val="003E3223"/>
    <w:rsid w:val="003E324C"/>
    <w:rsid w:val="003E3253"/>
    <w:rsid w:val="003E325A"/>
    <w:rsid w:val="003E3269"/>
    <w:rsid w:val="003E327C"/>
    <w:rsid w:val="003E3284"/>
    <w:rsid w:val="003E32A4"/>
    <w:rsid w:val="003E3302"/>
    <w:rsid w:val="003E3304"/>
    <w:rsid w:val="003E3313"/>
    <w:rsid w:val="003E3358"/>
    <w:rsid w:val="003E336F"/>
    <w:rsid w:val="003E3387"/>
    <w:rsid w:val="003E3388"/>
    <w:rsid w:val="003E338A"/>
    <w:rsid w:val="003E3392"/>
    <w:rsid w:val="003E3399"/>
    <w:rsid w:val="003E33A2"/>
    <w:rsid w:val="003E33AA"/>
    <w:rsid w:val="003E33BA"/>
    <w:rsid w:val="003E33BB"/>
    <w:rsid w:val="003E33D1"/>
    <w:rsid w:val="003E33FF"/>
    <w:rsid w:val="003E3439"/>
    <w:rsid w:val="003E344C"/>
    <w:rsid w:val="003E3459"/>
    <w:rsid w:val="003E34F8"/>
    <w:rsid w:val="003E3547"/>
    <w:rsid w:val="003E35A2"/>
    <w:rsid w:val="003E363E"/>
    <w:rsid w:val="003E3687"/>
    <w:rsid w:val="003E36BF"/>
    <w:rsid w:val="003E37AD"/>
    <w:rsid w:val="003E381D"/>
    <w:rsid w:val="003E3847"/>
    <w:rsid w:val="003E385B"/>
    <w:rsid w:val="003E3895"/>
    <w:rsid w:val="003E38D4"/>
    <w:rsid w:val="003E390D"/>
    <w:rsid w:val="003E391A"/>
    <w:rsid w:val="003E3944"/>
    <w:rsid w:val="003E3955"/>
    <w:rsid w:val="003E3A26"/>
    <w:rsid w:val="003E3A32"/>
    <w:rsid w:val="003E3A3A"/>
    <w:rsid w:val="003E3A65"/>
    <w:rsid w:val="003E3A86"/>
    <w:rsid w:val="003E3A9F"/>
    <w:rsid w:val="003E3AD2"/>
    <w:rsid w:val="003E3B2A"/>
    <w:rsid w:val="003E3B38"/>
    <w:rsid w:val="003E3B50"/>
    <w:rsid w:val="003E3BB4"/>
    <w:rsid w:val="003E3BB8"/>
    <w:rsid w:val="003E3C02"/>
    <w:rsid w:val="003E3C19"/>
    <w:rsid w:val="003E3C1F"/>
    <w:rsid w:val="003E3C37"/>
    <w:rsid w:val="003E3C83"/>
    <w:rsid w:val="003E3CD2"/>
    <w:rsid w:val="003E3CF4"/>
    <w:rsid w:val="003E3D1B"/>
    <w:rsid w:val="003E3D34"/>
    <w:rsid w:val="003E3D6B"/>
    <w:rsid w:val="003E3D8E"/>
    <w:rsid w:val="003E3DB4"/>
    <w:rsid w:val="003E3DD0"/>
    <w:rsid w:val="003E3DEA"/>
    <w:rsid w:val="003E3DF9"/>
    <w:rsid w:val="003E3E12"/>
    <w:rsid w:val="003E3E63"/>
    <w:rsid w:val="003E3EC3"/>
    <w:rsid w:val="003E3EC7"/>
    <w:rsid w:val="003E3F13"/>
    <w:rsid w:val="003E3F17"/>
    <w:rsid w:val="003E3F1A"/>
    <w:rsid w:val="003E3F2E"/>
    <w:rsid w:val="003E3F3C"/>
    <w:rsid w:val="003E3F5A"/>
    <w:rsid w:val="003E3F6D"/>
    <w:rsid w:val="003E3F9D"/>
    <w:rsid w:val="003E3FB1"/>
    <w:rsid w:val="003E3FCE"/>
    <w:rsid w:val="003E3FDA"/>
    <w:rsid w:val="003E3FE2"/>
    <w:rsid w:val="003E3FE5"/>
    <w:rsid w:val="003E3FFC"/>
    <w:rsid w:val="003E400D"/>
    <w:rsid w:val="003E4010"/>
    <w:rsid w:val="003E4013"/>
    <w:rsid w:val="003E4040"/>
    <w:rsid w:val="003E40CA"/>
    <w:rsid w:val="003E40E0"/>
    <w:rsid w:val="003E4114"/>
    <w:rsid w:val="003E4131"/>
    <w:rsid w:val="003E415D"/>
    <w:rsid w:val="003E4170"/>
    <w:rsid w:val="003E41A3"/>
    <w:rsid w:val="003E41B8"/>
    <w:rsid w:val="003E41C3"/>
    <w:rsid w:val="003E4217"/>
    <w:rsid w:val="003E425A"/>
    <w:rsid w:val="003E4293"/>
    <w:rsid w:val="003E42A8"/>
    <w:rsid w:val="003E42D9"/>
    <w:rsid w:val="003E42F7"/>
    <w:rsid w:val="003E42FF"/>
    <w:rsid w:val="003E4301"/>
    <w:rsid w:val="003E4336"/>
    <w:rsid w:val="003E433A"/>
    <w:rsid w:val="003E4344"/>
    <w:rsid w:val="003E4352"/>
    <w:rsid w:val="003E435E"/>
    <w:rsid w:val="003E4363"/>
    <w:rsid w:val="003E4399"/>
    <w:rsid w:val="003E43B3"/>
    <w:rsid w:val="003E43B9"/>
    <w:rsid w:val="003E43C5"/>
    <w:rsid w:val="003E443C"/>
    <w:rsid w:val="003E443E"/>
    <w:rsid w:val="003E44C6"/>
    <w:rsid w:val="003E44D1"/>
    <w:rsid w:val="003E44E5"/>
    <w:rsid w:val="003E44E7"/>
    <w:rsid w:val="003E4517"/>
    <w:rsid w:val="003E4542"/>
    <w:rsid w:val="003E4548"/>
    <w:rsid w:val="003E4552"/>
    <w:rsid w:val="003E4566"/>
    <w:rsid w:val="003E459C"/>
    <w:rsid w:val="003E45BF"/>
    <w:rsid w:val="003E463E"/>
    <w:rsid w:val="003E4641"/>
    <w:rsid w:val="003E4647"/>
    <w:rsid w:val="003E4678"/>
    <w:rsid w:val="003E46BF"/>
    <w:rsid w:val="003E474C"/>
    <w:rsid w:val="003E477B"/>
    <w:rsid w:val="003E4798"/>
    <w:rsid w:val="003E47B1"/>
    <w:rsid w:val="003E47C0"/>
    <w:rsid w:val="003E47CA"/>
    <w:rsid w:val="003E481E"/>
    <w:rsid w:val="003E4832"/>
    <w:rsid w:val="003E4840"/>
    <w:rsid w:val="003E4869"/>
    <w:rsid w:val="003E4888"/>
    <w:rsid w:val="003E48CC"/>
    <w:rsid w:val="003E48CF"/>
    <w:rsid w:val="003E48F9"/>
    <w:rsid w:val="003E4917"/>
    <w:rsid w:val="003E496A"/>
    <w:rsid w:val="003E4979"/>
    <w:rsid w:val="003E498E"/>
    <w:rsid w:val="003E4990"/>
    <w:rsid w:val="003E49EC"/>
    <w:rsid w:val="003E4A15"/>
    <w:rsid w:val="003E4A3C"/>
    <w:rsid w:val="003E4A43"/>
    <w:rsid w:val="003E4A50"/>
    <w:rsid w:val="003E4ADF"/>
    <w:rsid w:val="003E4B4A"/>
    <w:rsid w:val="003E4B9E"/>
    <w:rsid w:val="003E4BA6"/>
    <w:rsid w:val="003E4BC0"/>
    <w:rsid w:val="003E4BF5"/>
    <w:rsid w:val="003E4C1D"/>
    <w:rsid w:val="003E4C66"/>
    <w:rsid w:val="003E4C89"/>
    <w:rsid w:val="003E4C8E"/>
    <w:rsid w:val="003E4CB2"/>
    <w:rsid w:val="003E4CD5"/>
    <w:rsid w:val="003E4CE9"/>
    <w:rsid w:val="003E4D40"/>
    <w:rsid w:val="003E4D48"/>
    <w:rsid w:val="003E4D9A"/>
    <w:rsid w:val="003E4DD4"/>
    <w:rsid w:val="003E4DD9"/>
    <w:rsid w:val="003E4DDB"/>
    <w:rsid w:val="003E4DEA"/>
    <w:rsid w:val="003E4E1B"/>
    <w:rsid w:val="003E4E49"/>
    <w:rsid w:val="003E4E8A"/>
    <w:rsid w:val="003E4ED2"/>
    <w:rsid w:val="003E4F26"/>
    <w:rsid w:val="003E4F6C"/>
    <w:rsid w:val="003E4F6D"/>
    <w:rsid w:val="003E4F7C"/>
    <w:rsid w:val="003E4F8B"/>
    <w:rsid w:val="003E4FB9"/>
    <w:rsid w:val="003E4FD2"/>
    <w:rsid w:val="003E4FFF"/>
    <w:rsid w:val="003E5024"/>
    <w:rsid w:val="003E5072"/>
    <w:rsid w:val="003E50C4"/>
    <w:rsid w:val="003E510D"/>
    <w:rsid w:val="003E519C"/>
    <w:rsid w:val="003E51A7"/>
    <w:rsid w:val="003E51CC"/>
    <w:rsid w:val="003E51FD"/>
    <w:rsid w:val="003E5222"/>
    <w:rsid w:val="003E523F"/>
    <w:rsid w:val="003E525E"/>
    <w:rsid w:val="003E5268"/>
    <w:rsid w:val="003E5290"/>
    <w:rsid w:val="003E52B4"/>
    <w:rsid w:val="003E5302"/>
    <w:rsid w:val="003E5378"/>
    <w:rsid w:val="003E5390"/>
    <w:rsid w:val="003E53CC"/>
    <w:rsid w:val="003E53D7"/>
    <w:rsid w:val="003E53D8"/>
    <w:rsid w:val="003E541A"/>
    <w:rsid w:val="003E545B"/>
    <w:rsid w:val="003E5483"/>
    <w:rsid w:val="003E54B5"/>
    <w:rsid w:val="003E54BE"/>
    <w:rsid w:val="003E54DC"/>
    <w:rsid w:val="003E54E1"/>
    <w:rsid w:val="003E551E"/>
    <w:rsid w:val="003E5523"/>
    <w:rsid w:val="003E5552"/>
    <w:rsid w:val="003E555A"/>
    <w:rsid w:val="003E55A8"/>
    <w:rsid w:val="003E55A9"/>
    <w:rsid w:val="003E55AA"/>
    <w:rsid w:val="003E55DF"/>
    <w:rsid w:val="003E55EF"/>
    <w:rsid w:val="003E5638"/>
    <w:rsid w:val="003E5668"/>
    <w:rsid w:val="003E5688"/>
    <w:rsid w:val="003E569C"/>
    <w:rsid w:val="003E56C4"/>
    <w:rsid w:val="003E56C5"/>
    <w:rsid w:val="003E56D9"/>
    <w:rsid w:val="003E56DE"/>
    <w:rsid w:val="003E5723"/>
    <w:rsid w:val="003E5724"/>
    <w:rsid w:val="003E5747"/>
    <w:rsid w:val="003E5765"/>
    <w:rsid w:val="003E576B"/>
    <w:rsid w:val="003E57AD"/>
    <w:rsid w:val="003E5813"/>
    <w:rsid w:val="003E5826"/>
    <w:rsid w:val="003E585A"/>
    <w:rsid w:val="003E5893"/>
    <w:rsid w:val="003E58BA"/>
    <w:rsid w:val="003E58DC"/>
    <w:rsid w:val="003E58DD"/>
    <w:rsid w:val="003E594D"/>
    <w:rsid w:val="003E596F"/>
    <w:rsid w:val="003E5987"/>
    <w:rsid w:val="003E598B"/>
    <w:rsid w:val="003E59D6"/>
    <w:rsid w:val="003E59ED"/>
    <w:rsid w:val="003E59F8"/>
    <w:rsid w:val="003E5A12"/>
    <w:rsid w:val="003E5A23"/>
    <w:rsid w:val="003E5A5B"/>
    <w:rsid w:val="003E5A9F"/>
    <w:rsid w:val="003E5AA3"/>
    <w:rsid w:val="003E5AAE"/>
    <w:rsid w:val="003E5AC3"/>
    <w:rsid w:val="003E5AC4"/>
    <w:rsid w:val="003E5B31"/>
    <w:rsid w:val="003E5B4E"/>
    <w:rsid w:val="003E5B52"/>
    <w:rsid w:val="003E5B56"/>
    <w:rsid w:val="003E5BBE"/>
    <w:rsid w:val="003E5BC1"/>
    <w:rsid w:val="003E5BE3"/>
    <w:rsid w:val="003E5C05"/>
    <w:rsid w:val="003E5C18"/>
    <w:rsid w:val="003E5C82"/>
    <w:rsid w:val="003E5C8B"/>
    <w:rsid w:val="003E5CE6"/>
    <w:rsid w:val="003E5CF7"/>
    <w:rsid w:val="003E5D14"/>
    <w:rsid w:val="003E5D4C"/>
    <w:rsid w:val="003E5D6F"/>
    <w:rsid w:val="003E5D72"/>
    <w:rsid w:val="003E5DF1"/>
    <w:rsid w:val="003E5E61"/>
    <w:rsid w:val="003E5E67"/>
    <w:rsid w:val="003E5E7C"/>
    <w:rsid w:val="003E5EC1"/>
    <w:rsid w:val="003E5EC7"/>
    <w:rsid w:val="003E5EE0"/>
    <w:rsid w:val="003E5F0B"/>
    <w:rsid w:val="003E5F1E"/>
    <w:rsid w:val="003E5F46"/>
    <w:rsid w:val="003E5F5C"/>
    <w:rsid w:val="003E5F6B"/>
    <w:rsid w:val="003E5FB7"/>
    <w:rsid w:val="003E5FFC"/>
    <w:rsid w:val="003E6027"/>
    <w:rsid w:val="003E603D"/>
    <w:rsid w:val="003E6043"/>
    <w:rsid w:val="003E60BA"/>
    <w:rsid w:val="003E60F1"/>
    <w:rsid w:val="003E612B"/>
    <w:rsid w:val="003E6132"/>
    <w:rsid w:val="003E614F"/>
    <w:rsid w:val="003E617B"/>
    <w:rsid w:val="003E6191"/>
    <w:rsid w:val="003E61A1"/>
    <w:rsid w:val="003E61B2"/>
    <w:rsid w:val="003E61BD"/>
    <w:rsid w:val="003E61C2"/>
    <w:rsid w:val="003E61F2"/>
    <w:rsid w:val="003E6206"/>
    <w:rsid w:val="003E6215"/>
    <w:rsid w:val="003E6229"/>
    <w:rsid w:val="003E630C"/>
    <w:rsid w:val="003E631E"/>
    <w:rsid w:val="003E6341"/>
    <w:rsid w:val="003E6344"/>
    <w:rsid w:val="003E6354"/>
    <w:rsid w:val="003E63A6"/>
    <w:rsid w:val="003E63C5"/>
    <w:rsid w:val="003E63F1"/>
    <w:rsid w:val="003E640A"/>
    <w:rsid w:val="003E640B"/>
    <w:rsid w:val="003E646F"/>
    <w:rsid w:val="003E648A"/>
    <w:rsid w:val="003E648B"/>
    <w:rsid w:val="003E648D"/>
    <w:rsid w:val="003E6498"/>
    <w:rsid w:val="003E64AB"/>
    <w:rsid w:val="003E651F"/>
    <w:rsid w:val="003E6520"/>
    <w:rsid w:val="003E6591"/>
    <w:rsid w:val="003E6592"/>
    <w:rsid w:val="003E65C8"/>
    <w:rsid w:val="003E65F7"/>
    <w:rsid w:val="003E6602"/>
    <w:rsid w:val="003E6637"/>
    <w:rsid w:val="003E6651"/>
    <w:rsid w:val="003E6659"/>
    <w:rsid w:val="003E6668"/>
    <w:rsid w:val="003E66BD"/>
    <w:rsid w:val="003E66BE"/>
    <w:rsid w:val="003E66FE"/>
    <w:rsid w:val="003E6710"/>
    <w:rsid w:val="003E6732"/>
    <w:rsid w:val="003E673A"/>
    <w:rsid w:val="003E6770"/>
    <w:rsid w:val="003E679E"/>
    <w:rsid w:val="003E67A7"/>
    <w:rsid w:val="003E67E3"/>
    <w:rsid w:val="003E6811"/>
    <w:rsid w:val="003E6836"/>
    <w:rsid w:val="003E687B"/>
    <w:rsid w:val="003E689C"/>
    <w:rsid w:val="003E68C9"/>
    <w:rsid w:val="003E68D4"/>
    <w:rsid w:val="003E68E8"/>
    <w:rsid w:val="003E694D"/>
    <w:rsid w:val="003E6952"/>
    <w:rsid w:val="003E69B1"/>
    <w:rsid w:val="003E69DE"/>
    <w:rsid w:val="003E6A09"/>
    <w:rsid w:val="003E6A25"/>
    <w:rsid w:val="003E6A3A"/>
    <w:rsid w:val="003E6A74"/>
    <w:rsid w:val="003E6A76"/>
    <w:rsid w:val="003E6A78"/>
    <w:rsid w:val="003E6A79"/>
    <w:rsid w:val="003E6A8D"/>
    <w:rsid w:val="003E6AC0"/>
    <w:rsid w:val="003E6AF2"/>
    <w:rsid w:val="003E6AFA"/>
    <w:rsid w:val="003E6B02"/>
    <w:rsid w:val="003E6B17"/>
    <w:rsid w:val="003E6B3D"/>
    <w:rsid w:val="003E6B4C"/>
    <w:rsid w:val="003E6B7C"/>
    <w:rsid w:val="003E6B87"/>
    <w:rsid w:val="003E6B91"/>
    <w:rsid w:val="003E6BBA"/>
    <w:rsid w:val="003E6BC5"/>
    <w:rsid w:val="003E6BD0"/>
    <w:rsid w:val="003E6BE5"/>
    <w:rsid w:val="003E6BEC"/>
    <w:rsid w:val="003E6C5D"/>
    <w:rsid w:val="003E6CE3"/>
    <w:rsid w:val="003E6CFA"/>
    <w:rsid w:val="003E6D1F"/>
    <w:rsid w:val="003E6D28"/>
    <w:rsid w:val="003E6D47"/>
    <w:rsid w:val="003E6D4A"/>
    <w:rsid w:val="003E6D4C"/>
    <w:rsid w:val="003E6D6E"/>
    <w:rsid w:val="003E6DC3"/>
    <w:rsid w:val="003E6E26"/>
    <w:rsid w:val="003E6E54"/>
    <w:rsid w:val="003E6E77"/>
    <w:rsid w:val="003E6E7B"/>
    <w:rsid w:val="003E6EAB"/>
    <w:rsid w:val="003E6EC5"/>
    <w:rsid w:val="003E6ECD"/>
    <w:rsid w:val="003E6F09"/>
    <w:rsid w:val="003E6F14"/>
    <w:rsid w:val="003E6F23"/>
    <w:rsid w:val="003E6F34"/>
    <w:rsid w:val="003E6F65"/>
    <w:rsid w:val="003E6F6D"/>
    <w:rsid w:val="003E6F7B"/>
    <w:rsid w:val="003E6F7F"/>
    <w:rsid w:val="003E6FC9"/>
    <w:rsid w:val="003E6FE2"/>
    <w:rsid w:val="003E7001"/>
    <w:rsid w:val="003E700C"/>
    <w:rsid w:val="003E706B"/>
    <w:rsid w:val="003E706E"/>
    <w:rsid w:val="003E7086"/>
    <w:rsid w:val="003E7090"/>
    <w:rsid w:val="003E70D3"/>
    <w:rsid w:val="003E70DE"/>
    <w:rsid w:val="003E7181"/>
    <w:rsid w:val="003E71B8"/>
    <w:rsid w:val="003E7222"/>
    <w:rsid w:val="003E7235"/>
    <w:rsid w:val="003E724C"/>
    <w:rsid w:val="003E726E"/>
    <w:rsid w:val="003E728D"/>
    <w:rsid w:val="003E733E"/>
    <w:rsid w:val="003E7354"/>
    <w:rsid w:val="003E7361"/>
    <w:rsid w:val="003E7364"/>
    <w:rsid w:val="003E7376"/>
    <w:rsid w:val="003E7384"/>
    <w:rsid w:val="003E7389"/>
    <w:rsid w:val="003E73E3"/>
    <w:rsid w:val="003E73F3"/>
    <w:rsid w:val="003E73F6"/>
    <w:rsid w:val="003E7493"/>
    <w:rsid w:val="003E74A1"/>
    <w:rsid w:val="003E74BB"/>
    <w:rsid w:val="003E74BC"/>
    <w:rsid w:val="003E74E2"/>
    <w:rsid w:val="003E750A"/>
    <w:rsid w:val="003E7510"/>
    <w:rsid w:val="003E7524"/>
    <w:rsid w:val="003E753C"/>
    <w:rsid w:val="003E75BE"/>
    <w:rsid w:val="003E75C8"/>
    <w:rsid w:val="003E75EA"/>
    <w:rsid w:val="003E7611"/>
    <w:rsid w:val="003E7647"/>
    <w:rsid w:val="003E7652"/>
    <w:rsid w:val="003E7670"/>
    <w:rsid w:val="003E76B7"/>
    <w:rsid w:val="003E76BD"/>
    <w:rsid w:val="003E76C6"/>
    <w:rsid w:val="003E7704"/>
    <w:rsid w:val="003E772F"/>
    <w:rsid w:val="003E7738"/>
    <w:rsid w:val="003E778E"/>
    <w:rsid w:val="003E7794"/>
    <w:rsid w:val="003E779D"/>
    <w:rsid w:val="003E779F"/>
    <w:rsid w:val="003E77F5"/>
    <w:rsid w:val="003E781A"/>
    <w:rsid w:val="003E783E"/>
    <w:rsid w:val="003E7868"/>
    <w:rsid w:val="003E7871"/>
    <w:rsid w:val="003E7879"/>
    <w:rsid w:val="003E7881"/>
    <w:rsid w:val="003E78B2"/>
    <w:rsid w:val="003E7929"/>
    <w:rsid w:val="003E792D"/>
    <w:rsid w:val="003E7934"/>
    <w:rsid w:val="003E796B"/>
    <w:rsid w:val="003E79AA"/>
    <w:rsid w:val="003E79DF"/>
    <w:rsid w:val="003E7A4C"/>
    <w:rsid w:val="003E7A73"/>
    <w:rsid w:val="003E7A91"/>
    <w:rsid w:val="003E7A9E"/>
    <w:rsid w:val="003E7AAD"/>
    <w:rsid w:val="003E7AB5"/>
    <w:rsid w:val="003E7AE8"/>
    <w:rsid w:val="003E7B14"/>
    <w:rsid w:val="003E7B20"/>
    <w:rsid w:val="003E7B46"/>
    <w:rsid w:val="003E7B68"/>
    <w:rsid w:val="003E7B8C"/>
    <w:rsid w:val="003E7BC7"/>
    <w:rsid w:val="003E7C13"/>
    <w:rsid w:val="003E7C1A"/>
    <w:rsid w:val="003E7C24"/>
    <w:rsid w:val="003E7C2E"/>
    <w:rsid w:val="003E7C36"/>
    <w:rsid w:val="003E7C68"/>
    <w:rsid w:val="003E7C9E"/>
    <w:rsid w:val="003E7CD6"/>
    <w:rsid w:val="003E7D3D"/>
    <w:rsid w:val="003E7D63"/>
    <w:rsid w:val="003E7D70"/>
    <w:rsid w:val="003E7D88"/>
    <w:rsid w:val="003E7DA5"/>
    <w:rsid w:val="003E7DA8"/>
    <w:rsid w:val="003E7E6E"/>
    <w:rsid w:val="003E7E97"/>
    <w:rsid w:val="003E7EBE"/>
    <w:rsid w:val="003E7ECC"/>
    <w:rsid w:val="003E7F3E"/>
    <w:rsid w:val="003E7F75"/>
    <w:rsid w:val="003F000A"/>
    <w:rsid w:val="003F0051"/>
    <w:rsid w:val="003F005D"/>
    <w:rsid w:val="003F0072"/>
    <w:rsid w:val="003F0097"/>
    <w:rsid w:val="003F00D0"/>
    <w:rsid w:val="003F00D3"/>
    <w:rsid w:val="003F00E4"/>
    <w:rsid w:val="003F00ED"/>
    <w:rsid w:val="003F0129"/>
    <w:rsid w:val="003F0180"/>
    <w:rsid w:val="003F0192"/>
    <w:rsid w:val="003F019E"/>
    <w:rsid w:val="003F01DA"/>
    <w:rsid w:val="003F01DF"/>
    <w:rsid w:val="003F01E3"/>
    <w:rsid w:val="003F0216"/>
    <w:rsid w:val="003F0250"/>
    <w:rsid w:val="003F02FB"/>
    <w:rsid w:val="003F030F"/>
    <w:rsid w:val="003F0315"/>
    <w:rsid w:val="003F0369"/>
    <w:rsid w:val="003F0383"/>
    <w:rsid w:val="003F03B4"/>
    <w:rsid w:val="003F0400"/>
    <w:rsid w:val="003F0431"/>
    <w:rsid w:val="003F0436"/>
    <w:rsid w:val="003F0534"/>
    <w:rsid w:val="003F055F"/>
    <w:rsid w:val="003F0576"/>
    <w:rsid w:val="003F0580"/>
    <w:rsid w:val="003F0591"/>
    <w:rsid w:val="003F05BA"/>
    <w:rsid w:val="003F05C2"/>
    <w:rsid w:val="003F0642"/>
    <w:rsid w:val="003F0714"/>
    <w:rsid w:val="003F074F"/>
    <w:rsid w:val="003F0757"/>
    <w:rsid w:val="003F075F"/>
    <w:rsid w:val="003F0771"/>
    <w:rsid w:val="003F07AE"/>
    <w:rsid w:val="003F07FA"/>
    <w:rsid w:val="003F080D"/>
    <w:rsid w:val="003F0855"/>
    <w:rsid w:val="003F091B"/>
    <w:rsid w:val="003F091C"/>
    <w:rsid w:val="003F092A"/>
    <w:rsid w:val="003F0937"/>
    <w:rsid w:val="003F0972"/>
    <w:rsid w:val="003F09D0"/>
    <w:rsid w:val="003F09F6"/>
    <w:rsid w:val="003F0A21"/>
    <w:rsid w:val="003F0A8A"/>
    <w:rsid w:val="003F0AC5"/>
    <w:rsid w:val="003F0B03"/>
    <w:rsid w:val="003F0B1D"/>
    <w:rsid w:val="003F0B32"/>
    <w:rsid w:val="003F0B44"/>
    <w:rsid w:val="003F0B4B"/>
    <w:rsid w:val="003F0B5A"/>
    <w:rsid w:val="003F0BA3"/>
    <w:rsid w:val="003F0BC5"/>
    <w:rsid w:val="003F0BF8"/>
    <w:rsid w:val="003F0C39"/>
    <w:rsid w:val="003F0C93"/>
    <w:rsid w:val="003F0CC3"/>
    <w:rsid w:val="003F0CE4"/>
    <w:rsid w:val="003F0CE7"/>
    <w:rsid w:val="003F0CFB"/>
    <w:rsid w:val="003F0D14"/>
    <w:rsid w:val="003F0D73"/>
    <w:rsid w:val="003F0DA6"/>
    <w:rsid w:val="003F0DC5"/>
    <w:rsid w:val="003F0DE0"/>
    <w:rsid w:val="003F0E06"/>
    <w:rsid w:val="003F0E1C"/>
    <w:rsid w:val="003F0E2F"/>
    <w:rsid w:val="003F0E6F"/>
    <w:rsid w:val="003F0EC9"/>
    <w:rsid w:val="003F0EEB"/>
    <w:rsid w:val="003F0EF4"/>
    <w:rsid w:val="003F0F1F"/>
    <w:rsid w:val="003F0F36"/>
    <w:rsid w:val="003F0F80"/>
    <w:rsid w:val="003F0F99"/>
    <w:rsid w:val="003F1055"/>
    <w:rsid w:val="003F1076"/>
    <w:rsid w:val="003F1079"/>
    <w:rsid w:val="003F108D"/>
    <w:rsid w:val="003F1092"/>
    <w:rsid w:val="003F10CD"/>
    <w:rsid w:val="003F10E7"/>
    <w:rsid w:val="003F10F6"/>
    <w:rsid w:val="003F1120"/>
    <w:rsid w:val="003F116D"/>
    <w:rsid w:val="003F1180"/>
    <w:rsid w:val="003F119D"/>
    <w:rsid w:val="003F11B9"/>
    <w:rsid w:val="003F1250"/>
    <w:rsid w:val="003F12AC"/>
    <w:rsid w:val="003F130A"/>
    <w:rsid w:val="003F1359"/>
    <w:rsid w:val="003F1366"/>
    <w:rsid w:val="003F136C"/>
    <w:rsid w:val="003F13E6"/>
    <w:rsid w:val="003F13F0"/>
    <w:rsid w:val="003F13FC"/>
    <w:rsid w:val="003F140E"/>
    <w:rsid w:val="003F1430"/>
    <w:rsid w:val="003F1439"/>
    <w:rsid w:val="003F143D"/>
    <w:rsid w:val="003F143E"/>
    <w:rsid w:val="003F144C"/>
    <w:rsid w:val="003F147D"/>
    <w:rsid w:val="003F149D"/>
    <w:rsid w:val="003F14D8"/>
    <w:rsid w:val="003F1522"/>
    <w:rsid w:val="003F1526"/>
    <w:rsid w:val="003F1542"/>
    <w:rsid w:val="003F1567"/>
    <w:rsid w:val="003F15B0"/>
    <w:rsid w:val="003F15B4"/>
    <w:rsid w:val="003F15B7"/>
    <w:rsid w:val="003F15EC"/>
    <w:rsid w:val="003F163B"/>
    <w:rsid w:val="003F1645"/>
    <w:rsid w:val="003F1688"/>
    <w:rsid w:val="003F169C"/>
    <w:rsid w:val="003F16D6"/>
    <w:rsid w:val="003F16E9"/>
    <w:rsid w:val="003F16FA"/>
    <w:rsid w:val="003F1709"/>
    <w:rsid w:val="003F173E"/>
    <w:rsid w:val="003F174C"/>
    <w:rsid w:val="003F179F"/>
    <w:rsid w:val="003F17F6"/>
    <w:rsid w:val="003F1811"/>
    <w:rsid w:val="003F1818"/>
    <w:rsid w:val="003F1834"/>
    <w:rsid w:val="003F183C"/>
    <w:rsid w:val="003F18BC"/>
    <w:rsid w:val="003F18CE"/>
    <w:rsid w:val="003F18CF"/>
    <w:rsid w:val="003F18E3"/>
    <w:rsid w:val="003F192C"/>
    <w:rsid w:val="003F194A"/>
    <w:rsid w:val="003F19AB"/>
    <w:rsid w:val="003F19CA"/>
    <w:rsid w:val="003F1A59"/>
    <w:rsid w:val="003F1A7D"/>
    <w:rsid w:val="003F1AA8"/>
    <w:rsid w:val="003F1B13"/>
    <w:rsid w:val="003F1B14"/>
    <w:rsid w:val="003F1B1A"/>
    <w:rsid w:val="003F1B33"/>
    <w:rsid w:val="003F1B4A"/>
    <w:rsid w:val="003F1BAD"/>
    <w:rsid w:val="003F1BFF"/>
    <w:rsid w:val="003F1C0F"/>
    <w:rsid w:val="003F1C36"/>
    <w:rsid w:val="003F1C49"/>
    <w:rsid w:val="003F1C9E"/>
    <w:rsid w:val="003F1CA2"/>
    <w:rsid w:val="003F1CB3"/>
    <w:rsid w:val="003F1CCA"/>
    <w:rsid w:val="003F1CDA"/>
    <w:rsid w:val="003F1D0E"/>
    <w:rsid w:val="003F1DB0"/>
    <w:rsid w:val="003F1DB3"/>
    <w:rsid w:val="003F1DFC"/>
    <w:rsid w:val="003F1E32"/>
    <w:rsid w:val="003F1E64"/>
    <w:rsid w:val="003F1E77"/>
    <w:rsid w:val="003F1E85"/>
    <w:rsid w:val="003F1EAD"/>
    <w:rsid w:val="003F1EB9"/>
    <w:rsid w:val="003F1EE7"/>
    <w:rsid w:val="003F1EFB"/>
    <w:rsid w:val="003F1F05"/>
    <w:rsid w:val="003F1FB0"/>
    <w:rsid w:val="003F1FB5"/>
    <w:rsid w:val="003F1FC9"/>
    <w:rsid w:val="003F1FE5"/>
    <w:rsid w:val="003F2040"/>
    <w:rsid w:val="003F20BC"/>
    <w:rsid w:val="003F20E0"/>
    <w:rsid w:val="003F212F"/>
    <w:rsid w:val="003F2134"/>
    <w:rsid w:val="003F2147"/>
    <w:rsid w:val="003F2171"/>
    <w:rsid w:val="003F218A"/>
    <w:rsid w:val="003F219A"/>
    <w:rsid w:val="003F219E"/>
    <w:rsid w:val="003F21BA"/>
    <w:rsid w:val="003F21C8"/>
    <w:rsid w:val="003F21D8"/>
    <w:rsid w:val="003F2220"/>
    <w:rsid w:val="003F2298"/>
    <w:rsid w:val="003F22C0"/>
    <w:rsid w:val="003F22D6"/>
    <w:rsid w:val="003F2315"/>
    <w:rsid w:val="003F2317"/>
    <w:rsid w:val="003F237C"/>
    <w:rsid w:val="003F238B"/>
    <w:rsid w:val="003F2399"/>
    <w:rsid w:val="003F23A8"/>
    <w:rsid w:val="003F23D9"/>
    <w:rsid w:val="003F23F1"/>
    <w:rsid w:val="003F23F5"/>
    <w:rsid w:val="003F23F8"/>
    <w:rsid w:val="003F2428"/>
    <w:rsid w:val="003F2429"/>
    <w:rsid w:val="003F2446"/>
    <w:rsid w:val="003F2463"/>
    <w:rsid w:val="003F246A"/>
    <w:rsid w:val="003F24B6"/>
    <w:rsid w:val="003F2502"/>
    <w:rsid w:val="003F252A"/>
    <w:rsid w:val="003F25A6"/>
    <w:rsid w:val="003F265A"/>
    <w:rsid w:val="003F2679"/>
    <w:rsid w:val="003F26D8"/>
    <w:rsid w:val="003F26F4"/>
    <w:rsid w:val="003F26FC"/>
    <w:rsid w:val="003F272D"/>
    <w:rsid w:val="003F2760"/>
    <w:rsid w:val="003F2770"/>
    <w:rsid w:val="003F2773"/>
    <w:rsid w:val="003F2883"/>
    <w:rsid w:val="003F28A2"/>
    <w:rsid w:val="003F28EB"/>
    <w:rsid w:val="003F299A"/>
    <w:rsid w:val="003F29C9"/>
    <w:rsid w:val="003F29D8"/>
    <w:rsid w:val="003F29E5"/>
    <w:rsid w:val="003F2A23"/>
    <w:rsid w:val="003F2A5A"/>
    <w:rsid w:val="003F2A65"/>
    <w:rsid w:val="003F2A7E"/>
    <w:rsid w:val="003F2A8F"/>
    <w:rsid w:val="003F2AB0"/>
    <w:rsid w:val="003F2ABD"/>
    <w:rsid w:val="003F2ABE"/>
    <w:rsid w:val="003F2AEE"/>
    <w:rsid w:val="003F2AF0"/>
    <w:rsid w:val="003F2AF1"/>
    <w:rsid w:val="003F2AFF"/>
    <w:rsid w:val="003F2B09"/>
    <w:rsid w:val="003F2B43"/>
    <w:rsid w:val="003F2B4D"/>
    <w:rsid w:val="003F2B66"/>
    <w:rsid w:val="003F2B83"/>
    <w:rsid w:val="003F2BAC"/>
    <w:rsid w:val="003F2BC2"/>
    <w:rsid w:val="003F2BF5"/>
    <w:rsid w:val="003F2BFD"/>
    <w:rsid w:val="003F2C0B"/>
    <w:rsid w:val="003F2C14"/>
    <w:rsid w:val="003F2C4E"/>
    <w:rsid w:val="003F2C5F"/>
    <w:rsid w:val="003F2C91"/>
    <w:rsid w:val="003F2CAF"/>
    <w:rsid w:val="003F2CC6"/>
    <w:rsid w:val="003F2D47"/>
    <w:rsid w:val="003F2D51"/>
    <w:rsid w:val="003F2D72"/>
    <w:rsid w:val="003F2D88"/>
    <w:rsid w:val="003F2D8C"/>
    <w:rsid w:val="003F2DD8"/>
    <w:rsid w:val="003F2DE6"/>
    <w:rsid w:val="003F2DE9"/>
    <w:rsid w:val="003F2DF0"/>
    <w:rsid w:val="003F2E0B"/>
    <w:rsid w:val="003F2E7D"/>
    <w:rsid w:val="003F2E8A"/>
    <w:rsid w:val="003F2E8F"/>
    <w:rsid w:val="003F2E9E"/>
    <w:rsid w:val="003F2EBD"/>
    <w:rsid w:val="003F2EC8"/>
    <w:rsid w:val="003F2EE1"/>
    <w:rsid w:val="003F2EF9"/>
    <w:rsid w:val="003F2F16"/>
    <w:rsid w:val="003F2F2F"/>
    <w:rsid w:val="003F2F3A"/>
    <w:rsid w:val="003F2F55"/>
    <w:rsid w:val="003F2FDA"/>
    <w:rsid w:val="003F2FDC"/>
    <w:rsid w:val="003F2FEA"/>
    <w:rsid w:val="003F3011"/>
    <w:rsid w:val="003F3031"/>
    <w:rsid w:val="003F3047"/>
    <w:rsid w:val="003F304C"/>
    <w:rsid w:val="003F305B"/>
    <w:rsid w:val="003F3066"/>
    <w:rsid w:val="003F30D4"/>
    <w:rsid w:val="003F30EB"/>
    <w:rsid w:val="003F3121"/>
    <w:rsid w:val="003F3133"/>
    <w:rsid w:val="003F3140"/>
    <w:rsid w:val="003F3189"/>
    <w:rsid w:val="003F31A5"/>
    <w:rsid w:val="003F31AE"/>
    <w:rsid w:val="003F31F0"/>
    <w:rsid w:val="003F3246"/>
    <w:rsid w:val="003F3258"/>
    <w:rsid w:val="003F3267"/>
    <w:rsid w:val="003F3296"/>
    <w:rsid w:val="003F32A1"/>
    <w:rsid w:val="003F32CB"/>
    <w:rsid w:val="003F331C"/>
    <w:rsid w:val="003F3347"/>
    <w:rsid w:val="003F337A"/>
    <w:rsid w:val="003F33BC"/>
    <w:rsid w:val="003F33FD"/>
    <w:rsid w:val="003F344D"/>
    <w:rsid w:val="003F346E"/>
    <w:rsid w:val="003F349A"/>
    <w:rsid w:val="003F34D0"/>
    <w:rsid w:val="003F34EC"/>
    <w:rsid w:val="003F34FD"/>
    <w:rsid w:val="003F356E"/>
    <w:rsid w:val="003F3584"/>
    <w:rsid w:val="003F359E"/>
    <w:rsid w:val="003F35A9"/>
    <w:rsid w:val="003F35AE"/>
    <w:rsid w:val="003F35CA"/>
    <w:rsid w:val="003F3600"/>
    <w:rsid w:val="003F360B"/>
    <w:rsid w:val="003F3613"/>
    <w:rsid w:val="003F367E"/>
    <w:rsid w:val="003F3684"/>
    <w:rsid w:val="003F3687"/>
    <w:rsid w:val="003F368E"/>
    <w:rsid w:val="003F3696"/>
    <w:rsid w:val="003F36A7"/>
    <w:rsid w:val="003F36B6"/>
    <w:rsid w:val="003F36C1"/>
    <w:rsid w:val="003F36C3"/>
    <w:rsid w:val="003F36C9"/>
    <w:rsid w:val="003F36CA"/>
    <w:rsid w:val="003F36D8"/>
    <w:rsid w:val="003F36E0"/>
    <w:rsid w:val="003F3708"/>
    <w:rsid w:val="003F371E"/>
    <w:rsid w:val="003F3727"/>
    <w:rsid w:val="003F377C"/>
    <w:rsid w:val="003F3784"/>
    <w:rsid w:val="003F378C"/>
    <w:rsid w:val="003F3800"/>
    <w:rsid w:val="003F3801"/>
    <w:rsid w:val="003F3822"/>
    <w:rsid w:val="003F385C"/>
    <w:rsid w:val="003F38A2"/>
    <w:rsid w:val="003F38D5"/>
    <w:rsid w:val="003F390D"/>
    <w:rsid w:val="003F3932"/>
    <w:rsid w:val="003F397D"/>
    <w:rsid w:val="003F3985"/>
    <w:rsid w:val="003F3995"/>
    <w:rsid w:val="003F39B6"/>
    <w:rsid w:val="003F39D9"/>
    <w:rsid w:val="003F3A09"/>
    <w:rsid w:val="003F3A44"/>
    <w:rsid w:val="003F3A4A"/>
    <w:rsid w:val="003F3A9F"/>
    <w:rsid w:val="003F3AA6"/>
    <w:rsid w:val="003F3AC7"/>
    <w:rsid w:val="003F3AE2"/>
    <w:rsid w:val="003F3AE8"/>
    <w:rsid w:val="003F3B8D"/>
    <w:rsid w:val="003F3BD8"/>
    <w:rsid w:val="003F3BE0"/>
    <w:rsid w:val="003F3BF5"/>
    <w:rsid w:val="003F3C16"/>
    <w:rsid w:val="003F3C3E"/>
    <w:rsid w:val="003F3C4F"/>
    <w:rsid w:val="003F3CA4"/>
    <w:rsid w:val="003F3CB2"/>
    <w:rsid w:val="003F3CE3"/>
    <w:rsid w:val="003F3D1F"/>
    <w:rsid w:val="003F3D6F"/>
    <w:rsid w:val="003F3D75"/>
    <w:rsid w:val="003F3D9C"/>
    <w:rsid w:val="003F3DB5"/>
    <w:rsid w:val="003F3DBE"/>
    <w:rsid w:val="003F3DD9"/>
    <w:rsid w:val="003F3DF4"/>
    <w:rsid w:val="003F3E31"/>
    <w:rsid w:val="003F3E52"/>
    <w:rsid w:val="003F3F13"/>
    <w:rsid w:val="003F3FDF"/>
    <w:rsid w:val="003F3FF2"/>
    <w:rsid w:val="003F4015"/>
    <w:rsid w:val="003F401A"/>
    <w:rsid w:val="003F401D"/>
    <w:rsid w:val="003F4028"/>
    <w:rsid w:val="003F4057"/>
    <w:rsid w:val="003F4091"/>
    <w:rsid w:val="003F4094"/>
    <w:rsid w:val="003F4099"/>
    <w:rsid w:val="003F40B4"/>
    <w:rsid w:val="003F40BC"/>
    <w:rsid w:val="003F40E3"/>
    <w:rsid w:val="003F40F2"/>
    <w:rsid w:val="003F413A"/>
    <w:rsid w:val="003F41A5"/>
    <w:rsid w:val="003F41B0"/>
    <w:rsid w:val="003F4238"/>
    <w:rsid w:val="003F4245"/>
    <w:rsid w:val="003F426E"/>
    <w:rsid w:val="003F42AD"/>
    <w:rsid w:val="003F42BB"/>
    <w:rsid w:val="003F42D1"/>
    <w:rsid w:val="003F42DC"/>
    <w:rsid w:val="003F42EB"/>
    <w:rsid w:val="003F4307"/>
    <w:rsid w:val="003F4331"/>
    <w:rsid w:val="003F4338"/>
    <w:rsid w:val="003F436C"/>
    <w:rsid w:val="003F439F"/>
    <w:rsid w:val="003F43D7"/>
    <w:rsid w:val="003F443E"/>
    <w:rsid w:val="003F44A2"/>
    <w:rsid w:val="003F44BC"/>
    <w:rsid w:val="003F44DB"/>
    <w:rsid w:val="003F44DF"/>
    <w:rsid w:val="003F44EE"/>
    <w:rsid w:val="003F453E"/>
    <w:rsid w:val="003F4546"/>
    <w:rsid w:val="003F4550"/>
    <w:rsid w:val="003F4555"/>
    <w:rsid w:val="003F4584"/>
    <w:rsid w:val="003F459C"/>
    <w:rsid w:val="003F45D6"/>
    <w:rsid w:val="003F45D7"/>
    <w:rsid w:val="003F4619"/>
    <w:rsid w:val="003F4624"/>
    <w:rsid w:val="003F462D"/>
    <w:rsid w:val="003F462F"/>
    <w:rsid w:val="003F464C"/>
    <w:rsid w:val="003F464E"/>
    <w:rsid w:val="003F46D5"/>
    <w:rsid w:val="003F46DA"/>
    <w:rsid w:val="003F4731"/>
    <w:rsid w:val="003F4737"/>
    <w:rsid w:val="003F475A"/>
    <w:rsid w:val="003F477F"/>
    <w:rsid w:val="003F4789"/>
    <w:rsid w:val="003F47B5"/>
    <w:rsid w:val="003F47BC"/>
    <w:rsid w:val="003F4831"/>
    <w:rsid w:val="003F4841"/>
    <w:rsid w:val="003F4854"/>
    <w:rsid w:val="003F4860"/>
    <w:rsid w:val="003F487C"/>
    <w:rsid w:val="003F4884"/>
    <w:rsid w:val="003F489B"/>
    <w:rsid w:val="003F489C"/>
    <w:rsid w:val="003F48CC"/>
    <w:rsid w:val="003F48FC"/>
    <w:rsid w:val="003F4907"/>
    <w:rsid w:val="003F494A"/>
    <w:rsid w:val="003F496C"/>
    <w:rsid w:val="003F49AC"/>
    <w:rsid w:val="003F4A29"/>
    <w:rsid w:val="003F4A3D"/>
    <w:rsid w:val="003F4A4F"/>
    <w:rsid w:val="003F4A5A"/>
    <w:rsid w:val="003F4A87"/>
    <w:rsid w:val="003F4A8A"/>
    <w:rsid w:val="003F4A91"/>
    <w:rsid w:val="003F4ACA"/>
    <w:rsid w:val="003F4AD5"/>
    <w:rsid w:val="003F4AFD"/>
    <w:rsid w:val="003F4B15"/>
    <w:rsid w:val="003F4B30"/>
    <w:rsid w:val="003F4B64"/>
    <w:rsid w:val="003F4B83"/>
    <w:rsid w:val="003F4B9A"/>
    <w:rsid w:val="003F4BE0"/>
    <w:rsid w:val="003F4BEB"/>
    <w:rsid w:val="003F4C05"/>
    <w:rsid w:val="003F4C15"/>
    <w:rsid w:val="003F4C2B"/>
    <w:rsid w:val="003F4C82"/>
    <w:rsid w:val="003F4C97"/>
    <w:rsid w:val="003F4D05"/>
    <w:rsid w:val="003F4D2C"/>
    <w:rsid w:val="003F4D37"/>
    <w:rsid w:val="003F4D5E"/>
    <w:rsid w:val="003F4D5F"/>
    <w:rsid w:val="003F4D9C"/>
    <w:rsid w:val="003F4DCD"/>
    <w:rsid w:val="003F4DD7"/>
    <w:rsid w:val="003F4DDA"/>
    <w:rsid w:val="003F4DDC"/>
    <w:rsid w:val="003F4E17"/>
    <w:rsid w:val="003F4E2E"/>
    <w:rsid w:val="003F4E3C"/>
    <w:rsid w:val="003F4E4E"/>
    <w:rsid w:val="003F4E4F"/>
    <w:rsid w:val="003F4E5E"/>
    <w:rsid w:val="003F4E60"/>
    <w:rsid w:val="003F4E8E"/>
    <w:rsid w:val="003F4E8F"/>
    <w:rsid w:val="003F4E94"/>
    <w:rsid w:val="003F4EDD"/>
    <w:rsid w:val="003F4EF8"/>
    <w:rsid w:val="003F4F19"/>
    <w:rsid w:val="003F4F32"/>
    <w:rsid w:val="003F4F7E"/>
    <w:rsid w:val="003F4F95"/>
    <w:rsid w:val="003F4FBB"/>
    <w:rsid w:val="003F4FE8"/>
    <w:rsid w:val="003F5009"/>
    <w:rsid w:val="003F5034"/>
    <w:rsid w:val="003F504E"/>
    <w:rsid w:val="003F5077"/>
    <w:rsid w:val="003F50A1"/>
    <w:rsid w:val="003F50AC"/>
    <w:rsid w:val="003F50CD"/>
    <w:rsid w:val="003F50F0"/>
    <w:rsid w:val="003F50F5"/>
    <w:rsid w:val="003F5109"/>
    <w:rsid w:val="003F515E"/>
    <w:rsid w:val="003F51D6"/>
    <w:rsid w:val="003F51E7"/>
    <w:rsid w:val="003F5229"/>
    <w:rsid w:val="003F5258"/>
    <w:rsid w:val="003F525F"/>
    <w:rsid w:val="003F5279"/>
    <w:rsid w:val="003F527C"/>
    <w:rsid w:val="003F5283"/>
    <w:rsid w:val="003F5297"/>
    <w:rsid w:val="003F52BC"/>
    <w:rsid w:val="003F52C0"/>
    <w:rsid w:val="003F52E2"/>
    <w:rsid w:val="003F5394"/>
    <w:rsid w:val="003F53DE"/>
    <w:rsid w:val="003F53F5"/>
    <w:rsid w:val="003F53F8"/>
    <w:rsid w:val="003F5400"/>
    <w:rsid w:val="003F540A"/>
    <w:rsid w:val="003F540D"/>
    <w:rsid w:val="003F54B5"/>
    <w:rsid w:val="003F54B7"/>
    <w:rsid w:val="003F54D0"/>
    <w:rsid w:val="003F54E0"/>
    <w:rsid w:val="003F54E3"/>
    <w:rsid w:val="003F5502"/>
    <w:rsid w:val="003F5513"/>
    <w:rsid w:val="003F5521"/>
    <w:rsid w:val="003F5537"/>
    <w:rsid w:val="003F5564"/>
    <w:rsid w:val="003F5573"/>
    <w:rsid w:val="003F55E5"/>
    <w:rsid w:val="003F55F4"/>
    <w:rsid w:val="003F55FB"/>
    <w:rsid w:val="003F562E"/>
    <w:rsid w:val="003F5643"/>
    <w:rsid w:val="003F569D"/>
    <w:rsid w:val="003F56AE"/>
    <w:rsid w:val="003F56EF"/>
    <w:rsid w:val="003F56FE"/>
    <w:rsid w:val="003F571C"/>
    <w:rsid w:val="003F573C"/>
    <w:rsid w:val="003F57A1"/>
    <w:rsid w:val="003F57CF"/>
    <w:rsid w:val="003F57F1"/>
    <w:rsid w:val="003F5816"/>
    <w:rsid w:val="003F5817"/>
    <w:rsid w:val="003F58A1"/>
    <w:rsid w:val="003F58C8"/>
    <w:rsid w:val="003F5907"/>
    <w:rsid w:val="003F591D"/>
    <w:rsid w:val="003F592C"/>
    <w:rsid w:val="003F5945"/>
    <w:rsid w:val="003F5954"/>
    <w:rsid w:val="003F598E"/>
    <w:rsid w:val="003F5999"/>
    <w:rsid w:val="003F59B2"/>
    <w:rsid w:val="003F59B4"/>
    <w:rsid w:val="003F5A22"/>
    <w:rsid w:val="003F5A3C"/>
    <w:rsid w:val="003F5A4D"/>
    <w:rsid w:val="003F5A85"/>
    <w:rsid w:val="003F5AB4"/>
    <w:rsid w:val="003F5AC9"/>
    <w:rsid w:val="003F5AF0"/>
    <w:rsid w:val="003F5AFC"/>
    <w:rsid w:val="003F5B06"/>
    <w:rsid w:val="003F5B1B"/>
    <w:rsid w:val="003F5B59"/>
    <w:rsid w:val="003F5B5C"/>
    <w:rsid w:val="003F5B76"/>
    <w:rsid w:val="003F5BA3"/>
    <w:rsid w:val="003F5BDA"/>
    <w:rsid w:val="003F5C00"/>
    <w:rsid w:val="003F5C0B"/>
    <w:rsid w:val="003F5C0C"/>
    <w:rsid w:val="003F5C40"/>
    <w:rsid w:val="003F5C46"/>
    <w:rsid w:val="003F5C5F"/>
    <w:rsid w:val="003F5C8D"/>
    <w:rsid w:val="003F5C9A"/>
    <w:rsid w:val="003F5CAB"/>
    <w:rsid w:val="003F5CB2"/>
    <w:rsid w:val="003F5CBF"/>
    <w:rsid w:val="003F5CC1"/>
    <w:rsid w:val="003F5D11"/>
    <w:rsid w:val="003F5D1A"/>
    <w:rsid w:val="003F5D25"/>
    <w:rsid w:val="003F5D5D"/>
    <w:rsid w:val="003F5D91"/>
    <w:rsid w:val="003F5DFC"/>
    <w:rsid w:val="003F5E35"/>
    <w:rsid w:val="003F5E47"/>
    <w:rsid w:val="003F5E56"/>
    <w:rsid w:val="003F5E8F"/>
    <w:rsid w:val="003F5EB3"/>
    <w:rsid w:val="003F5F2D"/>
    <w:rsid w:val="003F5F53"/>
    <w:rsid w:val="003F5F69"/>
    <w:rsid w:val="003F5FE2"/>
    <w:rsid w:val="003F5FF2"/>
    <w:rsid w:val="003F601F"/>
    <w:rsid w:val="003F6020"/>
    <w:rsid w:val="003F602D"/>
    <w:rsid w:val="003F6071"/>
    <w:rsid w:val="003F6087"/>
    <w:rsid w:val="003F6091"/>
    <w:rsid w:val="003F60B7"/>
    <w:rsid w:val="003F613A"/>
    <w:rsid w:val="003F61C2"/>
    <w:rsid w:val="003F61D9"/>
    <w:rsid w:val="003F61E9"/>
    <w:rsid w:val="003F6202"/>
    <w:rsid w:val="003F627E"/>
    <w:rsid w:val="003F62DB"/>
    <w:rsid w:val="003F62EA"/>
    <w:rsid w:val="003F6357"/>
    <w:rsid w:val="003F63EE"/>
    <w:rsid w:val="003F63F1"/>
    <w:rsid w:val="003F6431"/>
    <w:rsid w:val="003F646C"/>
    <w:rsid w:val="003F6485"/>
    <w:rsid w:val="003F6494"/>
    <w:rsid w:val="003F64AF"/>
    <w:rsid w:val="003F64C6"/>
    <w:rsid w:val="003F64EE"/>
    <w:rsid w:val="003F6511"/>
    <w:rsid w:val="003F6519"/>
    <w:rsid w:val="003F6524"/>
    <w:rsid w:val="003F6534"/>
    <w:rsid w:val="003F657E"/>
    <w:rsid w:val="003F65B1"/>
    <w:rsid w:val="003F6624"/>
    <w:rsid w:val="003F6625"/>
    <w:rsid w:val="003F663E"/>
    <w:rsid w:val="003F664C"/>
    <w:rsid w:val="003F666B"/>
    <w:rsid w:val="003F66D9"/>
    <w:rsid w:val="003F66E1"/>
    <w:rsid w:val="003F6719"/>
    <w:rsid w:val="003F6755"/>
    <w:rsid w:val="003F6799"/>
    <w:rsid w:val="003F67AD"/>
    <w:rsid w:val="003F67E4"/>
    <w:rsid w:val="003F67EB"/>
    <w:rsid w:val="003F6807"/>
    <w:rsid w:val="003F6809"/>
    <w:rsid w:val="003F6813"/>
    <w:rsid w:val="003F6844"/>
    <w:rsid w:val="003F686C"/>
    <w:rsid w:val="003F6896"/>
    <w:rsid w:val="003F68B9"/>
    <w:rsid w:val="003F68CA"/>
    <w:rsid w:val="003F68FE"/>
    <w:rsid w:val="003F6917"/>
    <w:rsid w:val="003F693A"/>
    <w:rsid w:val="003F697E"/>
    <w:rsid w:val="003F69C3"/>
    <w:rsid w:val="003F69ED"/>
    <w:rsid w:val="003F6A33"/>
    <w:rsid w:val="003F6A5B"/>
    <w:rsid w:val="003F6A87"/>
    <w:rsid w:val="003F6AE3"/>
    <w:rsid w:val="003F6AFE"/>
    <w:rsid w:val="003F6B2F"/>
    <w:rsid w:val="003F6B4E"/>
    <w:rsid w:val="003F6B51"/>
    <w:rsid w:val="003F6B69"/>
    <w:rsid w:val="003F6BA0"/>
    <w:rsid w:val="003F6BA5"/>
    <w:rsid w:val="003F6BF9"/>
    <w:rsid w:val="003F6C75"/>
    <w:rsid w:val="003F6CAF"/>
    <w:rsid w:val="003F6CC6"/>
    <w:rsid w:val="003F6CCE"/>
    <w:rsid w:val="003F6CE3"/>
    <w:rsid w:val="003F6CE9"/>
    <w:rsid w:val="003F6D0B"/>
    <w:rsid w:val="003F6D3B"/>
    <w:rsid w:val="003F6D64"/>
    <w:rsid w:val="003F6D65"/>
    <w:rsid w:val="003F6D7D"/>
    <w:rsid w:val="003F6DD2"/>
    <w:rsid w:val="003F6DE1"/>
    <w:rsid w:val="003F6E96"/>
    <w:rsid w:val="003F6EBE"/>
    <w:rsid w:val="003F6EC2"/>
    <w:rsid w:val="003F6ED4"/>
    <w:rsid w:val="003F6EEA"/>
    <w:rsid w:val="003F6F0C"/>
    <w:rsid w:val="003F6F29"/>
    <w:rsid w:val="003F6F40"/>
    <w:rsid w:val="003F6F45"/>
    <w:rsid w:val="003F6F65"/>
    <w:rsid w:val="003F6F6F"/>
    <w:rsid w:val="003F6F71"/>
    <w:rsid w:val="003F6F78"/>
    <w:rsid w:val="003F6FBC"/>
    <w:rsid w:val="003F6FBE"/>
    <w:rsid w:val="003F6FF5"/>
    <w:rsid w:val="003F7003"/>
    <w:rsid w:val="003F704B"/>
    <w:rsid w:val="003F7054"/>
    <w:rsid w:val="003F7082"/>
    <w:rsid w:val="003F7098"/>
    <w:rsid w:val="003F70C8"/>
    <w:rsid w:val="003F70E8"/>
    <w:rsid w:val="003F7157"/>
    <w:rsid w:val="003F71C5"/>
    <w:rsid w:val="003F7208"/>
    <w:rsid w:val="003F72D8"/>
    <w:rsid w:val="003F72F9"/>
    <w:rsid w:val="003F733E"/>
    <w:rsid w:val="003F736F"/>
    <w:rsid w:val="003F738B"/>
    <w:rsid w:val="003F738E"/>
    <w:rsid w:val="003F7397"/>
    <w:rsid w:val="003F73B7"/>
    <w:rsid w:val="003F73B8"/>
    <w:rsid w:val="003F73BD"/>
    <w:rsid w:val="003F73EB"/>
    <w:rsid w:val="003F7413"/>
    <w:rsid w:val="003F741D"/>
    <w:rsid w:val="003F7424"/>
    <w:rsid w:val="003F7433"/>
    <w:rsid w:val="003F7445"/>
    <w:rsid w:val="003F7446"/>
    <w:rsid w:val="003F745E"/>
    <w:rsid w:val="003F74B0"/>
    <w:rsid w:val="003F753F"/>
    <w:rsid w:val="003F7548"/>
    <w:rsid w:val="003F75B9"/>
    <w:rsid w:val="003F75BD"/>
    <w:rsid w:val="003F75D5"/>
    <w:rsid w:val="003F75FE"/>
    <w:rsid w:val="003F763A"/>
    <w:rsid w:val="003F7685"/>
    <w:rsid w:val="003F769A"/>
    <w:rsid w:val="003F76BF"/>
    <w:rsid w:val="003F76ED"/>
    <w:rsid w:val="003F7716"/>
    <w:rsid w:val="003F7734"/>
    <w:rsid w:val="003F773E"/>
    <w:rsid w:val="003F7777"/>
    <w:rsid w:val="003F77D1"/>
    <w:rsid w:val="003F7821"/>
    <w:rsid w:val="003F7827"/>
    <w:rsid w:val="003F784D"/>
    <w:rsid w:val="003F7870"/>
    <w:rsid w:val="003F7872"/>
    <w:rsid w:val="003F78EA"/>
    <w:rsid w:val="003F78F4"/>
    <w:rsid w:val="003F7970"/>
    <w:rsid w:val="003F7978"/>
    <w:rsid w:val="003F79E9"/>
    <w:rsid w:val="003F79F0"/>
    <w:rsid w:val="003F79F7"/>
    <w:rsid w:val="003F7A26"/>
    <w:rsid w:val="003F7A2B"/>
    <w:rsid w:val="003F7A37"/>
    <w:rsid w:val="003F7A4F"/>
    <w:rsid w:val="003F7A58"/>
    <w:rsid w:val="003F7A5A"/>
    <w:rsid w:val="003F7A78"/>
    <w:rsid w:val="003F7A7F"/>
    <w:rsid w:val="003F7ABA"/>
    <w:rsid w:val="003F7ACE"/>
    <w:rsid w:val="003F7B12"/>
    <w:rsid w:val="003F7B27"/>
    <w:rsid w:val="003F7B30"/>
    <w:rsid w:val="003F7BBD"/>
    <w:rsid w:val="003F7BCE"/>
    <w:rsid w:val="003F7C6A"/>
    <w:rsid w:val="003F7CAE"/>
    <w:rsid w:val="003F7CF2"/>
    <w:rsid w:val="003F7D0F"/>
    <w:rsid w:val="003F7D21"/>
    <w:rsid w:val="003F7DBD"/>
    <w:rsid w:val="003F7DD9"/>
    <w:rsid w:val="003F7DFD"/>
    <w:rsid w:val="003F7E08"/>
    <w:rsid w:val="003F7E38"/>
    <w:rsid w:val="003F7E3A"/>
    <w:rsid w:val="003F7E44"/>
    <w:rsid w:val="003F7E60"/>
    <w:rsid w:val="003F7E6D"/>
    <w:rsid w:val="003F7F47"/>
    <w:rsid w:val="003F7F50"/>
    <w:rsid w:val="003F7F5F"/>
    <w:rsid w:val="003F7F68"/>
    <w:rsid w:val="003F7FC5"/>
    <w:rsid w:val="003F7FF4"/>
    <w:rsid w:val="003F7FFA"/>
    <w:rsid w:val="00400007"/>
    <w:rsid w:val="0040002B"/>
    <w:rsid w:val="0040003C"/>
    <w:rsid w:val="00400077"/>
    <w:rsid w:val="004000BA"/>
    <w:rsid w:val="004000E7"/>
    <w:rsid w:val="00400108"/>
    <w:rsid w:val="00400150"/>
    <w:rsid w:val="004001D8"/>
    <w:rsid w:val="004001F5"/>
    <w:rsid w:val="00400250"/>
    <w:rsid w:val="00400252"/>
    <w:rsid w:val="00400284"/>
    <w:rsid w:val="00400285"/>
    <w:rsid w:val="004002AF"/>
    <w:rsid w:val="004002B5"/>
    <w:rsid w:val="004002B7"/>
    <w:rsid w:val="004002BD"/>
    <w:rsid w:val="004002E3"/>
    <w:rsid w:val="0040031E"/>
    <w:rsid w:val="0040037F"/>
    <w:rsid w:val="004003AA"/>
    <w:rsid w:val="004003D0"/>
    <w:rsid w:val="004003D7"/>
    <w:rsid w:val="004003F5"/>
    <w:rsid w:val="00400426"/>
    <w:rsid w:val="00400446"/>
    <w:rsid w:val="0040046E"/>
    <w:rsid w:val="004004D3"/>
    <w:rsid w:val="0040056C"/>
    <w:rsid w:val="00400582"/>
    <w:rsid w:val="004005A9"/>
    <w:rsid w:val="004005D2"/>
    <w:rsid w:val="004005D7"/>
    <w:rsid w:val="00400619"/>
    <w:rsid w:val="0040061E"/>
    <w:rsid w:val="00400628"/>
    <w:rsid w:val="00400655"/>
    <w:rsid w:val="00400685"/>
    <w:rsid w:val="004006B6"/>
    <w:rsid w:val="004006B7"/>
    <w:rsid w:val="004006F3"/>
    <w:rsid w:val="00400722"/>
    <w:rsid w:val="0040073B"/>
    <w:rsid w:val="0040076B"/>
    <w:rsid w:val="0040078F"/>
    <w:rsid w:val="00400795"/>
    <w:rsid w:val="004007A4"/>
    <w:rsid w:val="004007AF"/>
    <w:rsid w:val="004007E7"/>
    <w:rsid w:val="00400810"/>
    <w:rsid w:val="0040083B"/>
    <w:rsid w:val="0040085A"/>
    <w:rsid w:val="00400890"/>
    <w:rsid w:val="00400892"/>
    <w:rsid w:val="0040089E"/>
    <w:rsid w:val="0040089F"/>
    <w:rsid w:val="004008BA"/>
    <w:rsid w:val="004008BF"/>
    <w:rsid w:val="004008E8"/>
    <w:rsid w:val="00400911"/>
    <w:rsid w:val="00400920"/>
    <w:rsid w:val="0040096E"/>
    <w:rsid w:val="004009AE"/>
    <w:rsid w:val="00400A1C"/>
    <w:rsid w:val="00400A1E"/>
    <w:rsid w:val="00400A2A"/>
    <w:rsid w:val="00400A4D"/>
    <w:rsid w:val="00400A5A"/>
    <w:rsid w:val="00400AA6"/>
    <w:rsid w:val="00400AD9"/>
    <w:rsid w:val="00400ADD"/>
    <w:rsid w:val="00400B25"/>
    <w:rsid w:val="00400B4B"/>
    <w:rsid w:val="00400B67"/>
    <w:rsid w:val="00400B6A"/>
    <w:rsid w:val="00400B81"/>
    <w:rsid w:val="00400BB4"/>
    <w:rsid w:val="00400BC9"/>
    <w:rsid w:val="00400C09"/>
    <w:rsid w:val="00400C0A"/>
    <w:rsid w:val="00400C11"/>
    <w:rsid w:val="00400C2D"/>
    <w:rsid w:val="00400C2E"/>
    <w:rsid w:val="00400C4D"/>
    <w:rsid w:val="00400C57"/>
    <w:rsid w:val="00400C8C"/>
    <w:rsid w:val="00400CCC"/>
    <w:rsid w:val="00400CE1"/>
    <w:rsid w:val="00400D5E"/>
    <w:rsid w:val="00400D9C"/>
    <w:rsid w:val="00400DE0"/>
    <w:rsid w:val="00400DFF"/>
    <w:rsid w:val="00400E5F"/>
    <w:rsid w:val="00400EBD"/>
    <w:rsid w:val="00400EEB"/>
    <w:rsid w:val="00400EF6"/>
    <w:rsid w:val="00400FAA"/>
    <w:rsid w:val="0040101D"/>
    <w:rsid w:val="00401044"/>
    <w:rsid w:val="0040107B"/>
    <w:rsid w:val="0040109C"/>
    <w:rsid w:val="004010D3"/>
    <w:rsid w:val="0040111E"/>
    <w:rsid w:val="00401129"/>
    <w:rsid w:val="004011AC"/>
    <w:rsid w:val="004011D6"/>
    <w:rsid w:val="004011FE"/>
    <w:rsid w:val="0040120B"/>
    <w:rsid w:val="00401222"/>
    <w:rsid w:val="0040123D"/>
    <w:rsid w:val="0040124B"/>
    <w:rsid w:val="0040125F"/>
    <w:rsid w:val="0040128B"/>
    <w:rsid w:val="00401297"/>
    <w:rsid w:val="00401312"/>
    <w:rsid w:val="00401317"/>
    <w:rsid w:val="0040131B"/>
    <w:rsid w:val="00401366"/>
    <w:rsid w:val="0040138A"/>
    <w:rsid w:val="00401395"/>
    <w:rsid w:val="004013AF"/>
    <w:rsid w:val="004013C6"/>
    <w:rsid w:val="00401408"/>
    <w:rsid w:val="0040140A"/>
    <w:rsid w:val="00401437"/>
    <w:rsid w:val="00401452"/>
    <w:rsid w:val="00401476"/>
    <w:rsid w:val="0040147B"/>
    <w:rsid w:val="0040148F"/>
    <w:rsid w:val="004014A2"/>
    <w:rsid w:val="004014A6"/>
    <w:rsid w:val="004014C1"/>
    <w:rsid w:val="004014F1"/>
    <w:rsid w:val="00401524"/>
    <w:rsid w:val="00401535"/>
    <w:rsid w:val="00401566"/>
    <w:rsid w:val="00401582"/>
    <w:rsid w:val="004015AE"/>
    <w:rsid w:val="004015B7"/>
    <w:rsid w:val="004015BC"/>
    <w:rsid w:val="004015FD"/>
    <w:rsid w:val="00401608"/>
    <w:rsid w:val="00401640"/>
    <w:rsid w:val="00401642"/>
    <w:rsid w:val="0040164E"/>
    <w:rsid w:val="00401657"/>
    <w:rsid w:val="00401670"/>
    <w:rsid w:val="0040167D"/>
    <w:rsid w:val="0040168F"/>
    <w:rsid w:val="00401695"/>
    <w:rsid w:val="004016A9"/>
    <w:rsid w:val="004016F1"/>
    <w:rsid w:val="0040173D"/>
    <w:rsid w:val="0040177E"/>
    <w:rsid w:val="004017AD"/>
    <w:rsid w:val="004017E4"/>
    <w:rsid w:val="0040183C"/>
    <w:rsid w:val="00401888"/>
    <w:rsid w:val="004018BE"/>
    <w:rsid w:val="004018C1"/>
    <w:rsid w:val="00401911"/>
    <w:rsid w:val="0040196F"/>
    <w:rsid w:val="004019A2"/>
    <w:rsid w:val="004019B8"/>
    <w:rsid w:val="004019C7"/>
    <w:rsid w:val="004019DE"/>
    <w:rsid w:val="004019E8"/>
    <w:rsid w:val="004019FE"/>
    <w:rsid w:val="00401A4D"/>
    <w:rsid w:val="00401A63"/>
    <w:rsid w:val="00401A92"/>
    <w:rsid w:val="00401AD1"/>
    <w:rsid w:val="00401AED"/>
    <w:rsid w:val="00401B23"/>
    <w:rsid w:val="00401B31"/>
    <w:rsid w:val="00401B33"/>
    <w:rsid w:val="00401B4E"/>
    <w:rsid w:val="00401B60"/>
    <w:rsid w:val="00401B80"/>
    <w:rsid w:val="00401B8D"/>
    <w:rsid w:val="00401B9A"/>
    <w:rsid w:val="00401BD0"/>
    <w:rsid w:val="00401BF6"/>
    <w:rsid w:val="00401BFC"/>
    <w:rsid w:val="00401C36"/>
    <w:rsid w:val="00401C45"/>
    <w:rsid w:val="00401C4D"/>
    <w:rsid w:val="00401C4E"/>
    <w:rsid w:val="00401C5B"/>
    <w:rsid w:val="00401CA4"/>
    <w:rsid w:val="00401CA5"/>
    <w:rsid w:val="00401CC8"/>
    <w:rsid w:val="00401CEA"/>
    <w:rsid w:val="00401D12"/>
    <w:rsid w:val="00401D1C"/>
    <w:rsid w:val="00401D3E"/>
    <w:rsid w:val="00401D52"/>
    <w:rsid w:val="00401D59"/>
    <w:rsid w:val="00401D5A"/>
    <w:rsid w:val="00401DA0"/>
    <w:rsid w:val="00401E04"/>
    <w:rsid w:val="00401E51"/>
    <w:rsid w:val="00401E8C"/>
    <w:rsid w:val="00401EA7"/>
    <w:rsid w:val="00401EF7"/>
    <w:rsid w:val="00401F19"/>
    <w:rsid w:val="00401F1B"/>
    <w:rsid w:val="00401F3F"/>
    <w:rsid w:val="00401F47"/>
    <w:rsid w:val="00401F4B"/>
    <w:rsid w:val="00401F64"/>
    <w:rsid w:val="00401F8B"/>
    <w:rsid w:val="00401F9D"/>
    <w:rsid w:val="00401FCB"/>
    <w:rsid w:val="00401FD2"/>
    <w:rsid w:val="0040200E"/>
    <w:rsid w:val="0040201E"/>
    <w:rsid w:val="004020BD"/>
    <w:rsid w:val="004020CA"/>
    <w:rsid w:val="004020E4"/>
    <w:rsid w:val="004020EA"/>
    <w:rsid w:val="00402138"/>
    <w:rsid w:val="0040217A"/>
    <w:rsid w:val="00402197"/>
    <w:rsid w:val="004021A0"/>
    <w:rsid w:val="004021A8"/>
    <w:rsid w:val="004021BE"/>
    <w:rsid w:val="004021CD"/>
    <w:rsid w:val="0040220B"/>
    <w:rsid w:val="00402226"/>
    <w:rsid w:val="0040222E"/>
    <w:rsid w:val="00402247"/>
    <w:rsid w:val="00402286"/>
    <w:rsid w:val="004022E6"/>
    <w:rsid w:val="004022FD"/>
    <w:rsid w:val="0040233B"/>
    <w:rsid w:val="00402383"/>
    <w:rsid w:val="00402386"/>
    <w:rsid w:val="004023DC"/>
    <w:rsid w:val="004023FB"/>
    <w:rsid w:val="0040240B"/>
    <w:rsid w:val="0040246A"/>
    <w:rsid w:val="00402471"/>
    <w:rsid w:val="004024C4"/>
    <w:rsid w:val="004024C6"/>
    <w:rsid w:val="004024E2"/>
    <w:rsid w:val="004024F1"/>
    <w:rsid w:val="004024F3"/>
    <w:rsid w:val="004024FB"/>
    <w:rsid w:val="00402531"/>
    <w:rsid w:val="00402556"/>
    <w:rsid w:val="004025EA"/>
    <w:rsid w:val="004025F3"/>
    <w:rsid w:val="00402612"/>
    <w:rsid w:val="00402640"/>
    <w:rsid w:val="0040264F"/>
    <w:rsid w:val="00402666"/>
    <w:rsid w:val="00402680"/>
    <w:rsid w:val="004026AD"/>
    <w:rsid w:val="004026C6"/>
    <w:rsid w:val="0040270D"/>
    <w:rsid w:val="0040274E"/>
    <w:rsid w:val="00402774"/>
    <w:rsid w:val="004027A0"/>
    <w:rsid w:val="00402800"/>
    <w:rsid w:val="0040280B"/>
    <w:rsid w:val="0040281E"/>
    <w:rsid w:val="00402859"/>
    <w:rsid w:val="0040288E"/>
    <w:rsid w:val="004028BD"/>
    <w:rsid w:val="0040290E"/>
    <w:rsid w:val="00402917"/>
    <w:rsid w:val="00402948"/>
    <w:rsid w:val="0040294D"/>
    <w:rsid w:val="00402954"/>
    <w:rsid w:val="00402961"/>
    <w:rsid w:val="00402976"/>
    <w:rsid w:val="00402978"/>
    <w:rsid w:val="0040298C"/>
    <w:rsid w:val="0040299B"/>
    <w:rsid w:val="004029BE"/>
    <w:rsid w:val="004029D1"/>
    <w:rsid w:val="004029F5"/>
    <w:rsid w:val="00402A53"/>
    <w:rsid w:val="00402A69"/>
    <w:rsid w:val="00402A95"/>
    <w:rsid w:val="00402AC8"/>
    <w:rsid w:val="00402AED"/>
    <w:rsid w:val="00402B2A"/>
    <w:rsid w:val="00402B4B"/>
    <w:rsid w:val="00402B88"/>
    <w:rsid w:val="00402B92"/>
    <w:rsid w:val="00402C1E"/>
    <w:rsid w:val="00402C3E"/>
    <w:rsid w:val="00402CA9"/>
    <w:rsid w:val="00402CDC"/>
    <w:rsid w:val="00402CE3"/>
    <w:rsid w:val="00402CEC"/>
    <w:rsid w:val="00402CF5"/>
    <w:rsid w:val="00402D0E"/>
    <w:rsid w:val="00402DAE"/>
    <w:rsid w:val="00402DFC"/>
    <w:rsid w:val="00402E1B"/>
    <w:rsid w:val="00402E35"/>
    <w:rsid w:val="00402E49"/>
    <w:rsid w:val="00402E83"/>
    <w:rsid w:val="00402E97"/>
    <w:rsid w:val="00402E9B"/>
    <w:rsid w:val="00402EB1"/>
    <w:rsid w:val="00402ED1"/>
    <w:rsid w:val="00402F0A"/>
    <w:rsid w:val="00402F24"/>
    <w:rsid w:val="00402F87"/>
    <w:rsid w:val="00402F96"/>
    <w:rsid w:val="00402FA3"/>
    <w:rsid w:val="00402FA5"/>
    <w:rsid w:val="00402FA8"/>
    <w:rsid w:val="00402FC4"/>
    <w:rsid w:val="00403053"/>
    <w:rsid w:val="00403067"/>
    <w:rsid w:val="0040308F"/>
    <w:rsid w:val="0040309A"/>
    <w:rsid w:val="0040309F"/>
    <w:rsid w:val="004030D4"/>
    <w:rsid w:val="00403100"/>
    <w:rsid w:val="0040310F"/>
    <w:rsid w:val="0040311B"/>
    <w:rsid w:val="00403121"/>
    <w:rsid w:val="00403129"/>
    <w:rsid w:val="0040314C"/>
    <w:rsid w:val="00403171"/>
    <w:rsid w:val="00403189"/>
    <w:rsid w:val="004031BB"/>
    <w:rsid w:val="004031C9"/>
    <w:rsid w:val="004031EB"/>
    <w:rsid w:val="00403282"/>
    <w:rsid w:val="00403284"/>
    <w:rsid w:val="004032A8"/>
    <w:rsid w:val="004032D4"/>
    <w:rsid w:val="004032DF"/>
    <w:rsid w:val="004032F4"/>
    <w:rsid w:val="004032FB"/>
    <w:rsid w:val="00403319"/>
    <w:rsid w:val="00403386"/>
    <w:rsid w:val="00403389"/>
    <w:rsid w:val="004033CE"/>
    <w:rsid w:val="004033EA"/>
    <w:rsid w:val="00403401"/>
    <w:rsid w:val="00403415"/>
    <w:rsid w:val="00403431"/>
    <w:rsid w:val="0040345F"/>
    <w:rsid w:val="00403478"/>
    <w:rsid w:val="0040347E"/>
    <w:rsid w:val="004034C0"/>
    <w:rsid w:val="004034E1"/>
    <w:rsid w:val="004034F6"/>
    <w:rsid w:val="00403501"/>
    <w:rsid w:val="00403515"/>
    <w:rsid w:val="00403518"/>
    <w:rsid w:val="00403549"/>
    <w:rsid w:val="0040354B"/>
    <w:rsid w:val="00403589"/>
    <w:rsid w:val="004035C6"/>
    <w:rsid w:val="004035D7"/>
    <w:rsid w:val="0040361A"/>
    <w:rsid w:val="0040361C"/>
    <w:rsid w:val="00403697"/>
    <w:rsid w:val="004036A0"/>
    <w:rsid w:val="004036DC"/>
    <w:rsid w:val="004036E2"/>
    <w:rsid w:val="00403703"/>
    <w:rsid w:val="00403711"/>
    <w:rsid w:val="00403732"/>
    <w:rsid w:val="00403764"/>
    <w:rsid w:val="00403767"/>
    <w:rsid w:val="004037CA"/>
    <w:rsid w:val="004037DD"/>
    <w:rsid w:val="004037E4"/>
    <w:rsid w:val="0040380B"/>
    <w:rsid w:val="0040381D"/>
    <w:rsid w:val="0040385D"/>
    <w:rsid w:val="00403864"/>
    <w:rsid w:val="00403876"/>
    <w:rsid w:val="00403890"/>
    <w:rsid w:val="004038C0"/>
    <w:rsid w:val="0040390C"/>
    <w:rsid w:val="0040394F"/>
    <w:rsid w:val="00403964"/>
    <w:rsid w:val="0040396E"/>
    <w:rsid w:val="00403977"/>
    <w:rsid w:val="004039A2"/>
    <w:rsid w:val="004039A7"/>
    <w:rsid w:val="004039B5"/>
    <w:rsid w:val="004039F2"/>
    <w:rsid w:val="00403A72"/>
    <w:rsid w:val="00403AAF"/>
    <w:rsid w:val="00403B09"/>
    <w:rsid w:val="00403B4D"/>
    <w:rsid w:val="00403BA1"/>
    <w:rsid w:val="00403BA5"/>
    <w:rsid w:val="00403BD8"/>
    <w:rsid w:val="00403BF1"/>
    <w:rsid w:val="00403C6B"/>
    <w:rsid w:val="00403C6E"/>
    <w:rsid w:val="00403C8B"/>
    <w:rsid w:val="00403CBB"/>
    <w:rsid w:val="00403CEF"/>
    <w:rsid w:val="00403D1D"/>
    <w:rsid w:val="00403D38"/>
    <w:rsid w:val="00403D8C"/>
    <w:rsid w:val="00403DA9"/>
    <w:rsid w:val="00403DB0"/>
    <w:rsid w:val="00403DBE"/>
    <w:rsid w:val="00403E1E"/>
    <w:rsid w:val="00403E1F"/>
    <w:rsid w:val="00403E2E"/>
    <w:rsid w:val="00403E45"/>
    <w:rsid w:val="00403E5A"/>
    <w:rsid w:val="00403E81"/>
    <w:rsid w:val="00403ED4"/>
    <w:rsid w:val="00403EEB"/>
    <w:rsid w:val="00403F3A"/>
    <w:rsid w:val="00403F6E"/>
    <w:rsid w:val="00403FC4"/>
    <w:rsid w:val="00403FE4"/>
    <w:rsid w:val="00404007"/>
    <w:rsid w:val="00404008"/>
    <w:rsid w:val="00404014"/>
    <w:rsid w:val="0040401D"/>
    <w:rsid w:val="00404042"/>
    <w:rsid w:val="00404043"/>
    <w:rsid w:val="00404087"/>
    <w:rsid w:val="004040B3"/>
    <w:rsid w:val="004040EE"/>
    <w:rsid w:val="004040EF"/>
    <w:rsid w:val="004040F2"/>
    <w:rsid w:val="00404136"/>
    <w:rsid w:val="004041B7"/>
    <w:rsid w:val="004041C8"/>
    <w:rsid w:val="00404234"/>
    <w:rsid w:val="00404239"/>
    <w:rsid w:val="00404248"/>
    <w:rsid w:val="0040429A"/>
    <w:rsid w:val="004042A3"/>
    <w:rsid w:val="004042E6"/>
    <w:rsid w:val="00404352"/>
    <w:rsid w:val="00404376"/>
    <w:rsid w:val="0040437A"/>
    <w:rsid w:val="0040437E"/>
    <w:rsid w:val="00404386"/>
    <w:rsid w:val="004043ED"/>
    <w:rsid w:val="004043F6"/>
    <w:rsid w:val="00404428"/>
    <w:rsid w:val="00404445"/>
    <w:rsid w:val="0040446B"/>
    <w:rsid w:val="0040448B"/>
    <w:rsid w:val="004044A4"/>
    <w:rsid w:val="004044B3"/>
    <w:rsid w:val="004044BE"/>
    <w:rsid w:val="004044D0"/>
    <w:rsid w:val="004044ED"/>
    <w:rsid w:val="004044F8"/>
    <w:rsid w:val="004044F9"/>
    <w:rsid w:val="004044FB"/>
    <w:rsid w:val="00404514"/>
    <w:rsid w:val="00404553"/>
    <w:rsid w:val="0040456E"/>
    <w:rsid w:val="004045FC"/>
    <w:rsid w:val="0040463B"/>
    <w:rsid w:val="004046C3"/>
    <w:rsid w:val="00404713"/>
    <w:rsid w:val="00404726"/>
    <w:rsid w:val="00404731"/>
    <w:rsid w:val="0040474A"/>
    <w:rsid w:val="0040475D"/>
    <w:rsid w:val="00404778"/>
    <w:rsid w:val="0040479C"/>
    <w:rsid w:val="004047D6"/>
    <w:rsid w:val="004047D7"/>
    <w:rsid w:val="0040480D"/>
    <w:rsid w:val="00404852"/>
    <w:rsid w:val="00404855"/>
    <w:rsid w:val="0040485F"/>
    <w:rsid w:val="00404880"/>
    <w:rsid w:val="0040488A"/>
    <w:rsid w:val="004048FA"/>
    <w:rsid w:val="00404902"/>
    <w:rsid w:val="0040491C"/>
    <w:rsid w:val="0040492F"/>
    <w:rsid w:val="0040495C"/>
    <w:rsid w:val="0040499B"/>
    <w:rsid w:val="004049BD"/>
    <w:rsid w:val="004049F9"/>
    <w:rsid w:val="00404A01"/>
    <w:rsid w:val="00404A08"/>
    <w:rsid w:val="00404A1E"/>
    <w:rsid w:val="00404A26"/>
    <w:rsid w:val="00404A2A"/>
    <w:rsid w:val="00404A33"/>
    <w:rsid w:val="00404A3C"/>
    <w:rsid w:val="00404A3F"/>
    <w:rsid w:val="00404A48"/>
    <w:rsid w:val="00404A5A"/>
    <w:rsid w:val="00404A6F"/>
    <w:rsid w:val="00404A74"/>
    <w:rsid w:val="00404A7D"/>
    <w:rsid w:val="00404AB9"/>
    <w:rsid w:val="00404AD1"/>
    <w:rsid w:val="00404AD4"/>
    <w:rsid w:val="00404BAE"/>
    <w:rsid w:val="00404BB5"/>
    <w:rsid w:val="00404BFF"/>
    <w:rsid w:val="00404C1C"/>
    <w:rsid w:val="00404C2A"/>
    <w:rsid w:val="00404C3D"/>
    <w:rsid w:val="00404C69"/>
    <w:rsid w:val="00404C6D"/>
    <w:rsid w:val="00404CAD"/>
    <w:rsid w:val="00404CB2"/>
    <w:rsid w:val="00404CD1"/>
    <w:rsid w:val="00404D05"/>
    <w:rsid w:val="00404D17"/>
    <w:rsid w:val="00404D26"/>
    <w:rsid w:val="00404D41"/>
    <w:rsid w:val="00404D4B"/>
    <w:rsid w:val="00404D51"/>
    <w:rsid w:val="00404D68"/>
    <w:rsid w:val="00404D71"/>
    <w:rsid w:val="00404D7D"/>
    <w:rsid w:val="00404DBE"/>
    <w:rsid w:val="00404DEC"/>
    <w:rsid w:val="00404E0C"/>
    <w:rsid w:val="00404E17"/>
    <w:rsid w:val="00404E1F"/>
    <w:rsid w:val="00404E49"/>
    <w:rsid w:val="00404EC5"/>
    <w:rsid w:val="00404EEC"/>
    <w:rsid w:val="00404F01"/>
    <w:rsid w:val="00404F0C"/>
    <w:rsid w:val="00404F14"/>
    <w:rsid w:val="00404F1D"/>
    <w:rsid w:val="00404F42"/>
    <w:rsid w:val="00404F52"/>
    <w:rsid w:val="00404F63"/>
    <w:rsid w:val="00404F70"/>
    <w:rsid w:val="00404F76"/>
    <w:rsid w:val="00404F8B"/>
    <w:rsid w:val="00404FA2"/>
    <w:rsid w:val="00404FD4"/>
    <w:rsid w:val="00404FDD"/>
    <w:rsid w:val="00404FE1"/>
    <w:rsid w:val="00405002"/>
    <w:rsid w:val="00405018"/>
    <w:rsid w:val="00405047"/>
    <w:rsid w:val="00405064"/>
    <w:rsid w:val="0040506E"/>
    <w:rsid w:val="004050DE"/>
    <w:rsid w:val="004050ED"/>
    <w:rsid w:val="004050FC"/>
    <w:rsid w:val="00405133"/>
    <w:rsid w:val="00405134"/>
    <w:rsid w:val="00405157"/>
    <w:rsid w:val="0040516A"/>
    <w:rsid w:val="0040519B"/>
    <w:rsid w:val="004051B0"/>
    <w:rsid w:val="0040523D"/>
    <w:rsid w:val="00405272"/>
    <w:rsid w:val="004052A6"/>
    <w:rsid w:val="004052AD"/>
    <w:rsid w:val="004052CB"/>
    <w:rsid w:val="004052F4"/>
    <w:rsid w:val="004052F7"/>
    <w:rsid w:val="00405321"/>
    <w:rsid w:val="0040533C"/>
    <w:rsid w:val="00405346"/>
    <w:rsid w:val="00405386"/>
    <w:rsid w:val="00405476"/>
    <w:rsid w:val="0040549A"/>
    <w:rsid w:val="0040549B"/>
    <w:rsid w:val="004054A0"/>
    <w:rsid w:val="004054BF"/>
    <w:rsid w:val="004054E4"/>
    <w:rsid w:val="0040551A"/>
    <w:rsid w:val="00405552"/>
    <w:rsid w:val="004055D3"/>
    <w:rsid w:val="004055DA"/>
    <w:rsid w:val="004055E2"/>
    <w:rsid w:val="00405609"/>
    <w:rsid w:val="0040565D"/>
    <w:rsid w:val="00405665"/>
    <w:rsid w:val="00405668"/>
    <w:rsid w:val="0040569F"/>
    <w:rsid w:val="004056B7"/>
    <w:rsid w:val="00405712"/>
    <w:rsid w:val="00405722"/>
    <w:rsid w:val="00405725"/>
    <w:rsid w:val="00405739"/>
    <w:rsid w:val="00405741"/>
    <w:rsid w:val="00405753"/>
    <w:rsid w:val="0040579A"/>
    <w:rsid w:val="004057A7"/>
    <w:rsid w:val="004057B3"/>
    <w:rsid w:val="004057B9"/>
    <w:rsid w:val="004057E8"/>
    <w:rsid w:val="004057FC"/>
    <w:rsid w:val="00405816"/>
    <w:rsid w:val="00405818"/>
    <w:rsid w:val="00405867"/>
    <w:rsid w:val="004058B8"/>
    <w:rsid w:val="004058DF"/>
    <w:rsid w:val="004058EA"/>
    <w:rsid w:val="00405911"/>
    <w:rsid w:val="00405948"/>
    <w:rsid w:val="0040599E"/>
    <w:rsid w:val="004059AB"/>
    <w:rsid w:val="004059C8"/>
    <w:rsid w:val="00405A04"/>
    <w:rsid w:val="00405A39"/>
    <w:rsid w:val="00405A74"/>
    <w:rsid w:val="00405A80"/>
    <w:rsid w:val="00405A89"/>
    <w:rsid w:val="00405AA4"/>
    <w:rsid w:val="00405ABC"/>
    <w:rsid w:val="00405AC2"/>
    <w:rsid w:val="00405AD4"/>
    <w:rsid w:val="00405AE1"/>
    <w:rsid w:val="00405AE6"/>
    <w:rsid w:val="00405B04"/>
    <w:rsid w:val="00405B22"/>
    <w:rsid w:val="00405B45"/>
    <w:rsid w:val="00405BAA"/>
    <w:rsid w:val="00405BD5"/>
    <w:rsid w:val="00405BF1"/>
    <w:rsid w:val="00405C0E"/>
    <w:rsid w:val="00405C35"/>
    <w:rsid w:val="00405C3D"/>
    <w:rsid w:val="00405D4A"/>
    <w:rsid w:val="00405D5F"/>
    <w:rsid w:val="00405D67"/>
    <w:rsid w:val="00405DBD"/>
    <w:rsid w:val="00405DC1"/>
    <w:rsid w:val="00405DD9"/>
    <w:rsid w:val="00405DEF"/>
    <w:rsid w:val="00405E42"/>
    <w:rsid w:val="00405E48"/>
    <w:rsid w:val="00405E65"/>
    <w:rsid w:val="00405E66"/>
    <w:rsid w:val="00405F46"/>
    <w:rsid w:val="00405F47"/>
    <w:rsid w:val="00405F57"/>
    <w:rsid w:val="00405F84"/>
    <w:rsid w:val="00405FB2"/>
    <w:rsid w:val="00405FC1"/>
    <w:rsid w:val="00406019"/>
    <w:rsid w:val="0040603E"/>
    <w:rsid w:val="00406056"/>
    <w:rsid w:val="00406061"/>
    <w:rsid w:val="0040608F"/>
    <w:rsid w:val="004060C2"/>
    <w:rsid w:val="004060D4"/>
    <w:rsid w:val="004060EA"/>
    <w:rsid w:val="00406178"/>
    <w:rsid w:val="00406190"/>
    <w:rsid w:val="004061A7"/>
    <w:rsid w:val="004061EF"/>
    <w:rsid w:val="00406232"/>
    <w:rsid w:val="0040623D"/>
    <w:rsid w:val="0040624F"/>
    <w:rsid w:val="0040625E"/>
    <w:rsid w:val="00406270"/>
    <w:rsid w:val="00406287"/>
    <w:rsid w:val="00406294"/>
    <w:rsid w:val="004062C6"/>
    <w:rsid w:val="004062C9"/>
    <w:rsid w:val="004062DE"/>
    <w:rsid w:val="004063A5"/>
    <w:rsid w:val="004063D9"/>
    <w:rsid w:val="0040644A"/>
    <w:rsid w:val="00406464"/>
    <w:rsid w:val="004064AF"/>
    <w:rsid w:val="004064FC"/>
    <w:rsid w:val="004064FF"/>
    <w:rsid w:val="00406524"/>
    <w:rsid w:val="00406544"/>
    <w:rsid w:val="00406560"/>
    <w:rsid w:val="004065D9"/>
    <w:rsid w:val="0040660D"/>
    <w:rsid w:val="00406640"/>
    <w:rsid w:val="00406666"/>
    <w:rsid w:val="004066F0"/>
    <w:rsid w:val="004066F4"/>
    <w:rsid w:val="004066FE"/>
    <w:rsid w:val="00406723"/>
    <w:rsid w:val="0040672C"/>
    <w:rsid w:val="00406738"/>
    <w:rsid w:val="0040675C"/>
    <w:rsid w:val="00406776"/>
    <w:rsid w:val="004067BB"/>
    <w:rsid w:val="004067C6"/>
    <w:rsid w:val="00406801"/>
    <w:rsid w:val="00406803"/>
    <w:rsid w:val="00406805"/>
    <w:rsid w:val="00406821"/>
    <w:rsid w:val="00406825"/>
    <w:rsid w:val="0040682E"/>
    <w:rsid w:val="00406844"/>
    <w:rsid w:val="0040685B"/>
    <w:rsid w:val="00406872"/>
    <w:rsid w:val="00406885"/>
    <w:rsid w:val="004068C3"/>
    <w:rsid w:val="004068CF"/>
    <w:rsid w:val="004068F5"/>
    <w:rsid w:val="004068F8"/>
    <w:rsid w:val="00406931"/>
    <w:rsid w:val="00406969"/>
    <w:rsid w:val="004069CA"/>
    <w:rsid w:val="00406A07"/>
    <w:rsid w:val="00406A35"/>
    <w:rsid w:val="00406A3D"/>
    <w:rsid w:val="00406A6A"/>
    <w:rsid w:val="00406A6E"/>
    <w:rsid w:val="00406A9B"/>
    <w:rsid w:val="00406A9D"/>
    <w:rsid w:val="00406ABD"/>
    <w:rsid w:val="00406AD7"/>
    <w:rsid w:val="00406B49"/>
    <w:rsid w:val="00406B53"/>
    <w:rsid w:val="00406BA7"/>
    <w:rsid w:val="00406BA8"/>
    <w:rsid w:val="00406BAB"/>
    <w:rsid w:val="00406BB1"/>
    <w:rsid w:val="00406BBA"/>
    <w:rsid w:val="00406BE0"/>
    <w:rsid w:val="00406C5D"/>
    <w:rsid w:val="00406C78"/>
    <w:rsid w:val="00406C88"/>
    <w:rsid w:val="00406CBF"/>
    <w:rsid w:val="00406CC4"/>
    <w:rsid w:val="00406CD0"/>
    <w:rsid w:val="00406CDD"/>
    <w:rsid w:val="00406CF0"/>
    <w:rsid w:val="00406CF2"/>
    <w:rsid w:val="00406D1B"/>
    <w:rsid w:val="00406D49"/>
    <w:rsid w:val="00406D6E"/>
    <w:rsid w:val="00406DC0"/>
    <w:rsid w:val="00406DE5"/>
    <w:rsid w:val="00406DFB"/>
    <w:rsid w:val="00406EA7"/>
    <w:rsid w:val="00406EEB"/>
    <w:rsid w:val="00406F1C"/>
    <w:rsid w:val="00406F29"/>
    <w:rsid w:val="00406F3D"/>
    <w:rsid w:val="00406F4B"/>
    <w:rsid w:val="00406F56"/>
    <w:rsid w:val="00406F60"/>
    <w:rsid w:val="00406F9D"/>
    <w:rsid w:val="00406FA5"/>
    <w:rsid w:val="00406FCF"/>
    <w:rsid w:val="00406FF1"/>
    <w:rsid w:val="00407012"/>
    <w:rsid w:val="00407013"/>
    <w:rsid w:val="0040703D"/>
    <w:rsid w:val="00407040"/>
    <w:rsid w:val="004070C7"/>
    <w:rsid w:val="00407168"/>
    <w:rsid w:val="004071B6"/>
    <w:rsid w:val="004071C6"/>
    <w:rsid w:val="00407208"/>
    <w:rsid w:val="0040721D"/>
    <w:rsid w:val="00407232"/>
    <w:rsid w:val="0040723A"/>
    <w:rsid w:val="0040727B"/>
    <w:rsid w:val="00407289"/>
    <w:rsid w:val="0040729C"/>
    <w:rsid w:val="004072A2"/>
    <w:rsid w:val="004072C1"/>
    <w:rsid w:val="004072DE"/>
    <w:rsid w:val="0040730D"/>
    <w:rsid w:val="00407343"/>
    <w:rsid w:val="0040734E"/>
    <w:rsid w:val="004073DB"/>
    <w:rsid w:val="0040741B"/>
    <w:rsid w:val="0040742D"/>
    <w:rsid w:val="00407458"/>
    <w:rsid w:val="00407474"/>
    <w:rsid w:val="00407487"/>
    <w:rsid w:val="004074DA"/>
    <w:rsid w:val="004074E1"/>
    <w:rsid w:val="00407531"/>
    <w:rsid w:val="0040755A"/>
    <w:rsid w:val="00407572"/>
    <w:rsid w:val="00407589"/>
    <w:rsid w:val="004075A4"/>
    <w:rsid w:val="004075AA"/>
    <w:rsid w:val="004075C3"/>
    <w:rsid w:val="0040766C"/>
    <w:rsid w:val="00407670"/>
    <w:rsid w:val="0040767A"/>
    <w:rsid w:val="004076D4"/>
    <w:rsid w:val="004076D9"/>
    <w:rsid w:val="004076E8"/>
    <w:rsid w:val="004076FA"/>
    <w:rsid w:val="00407712"/>
    <w:rsid w:val="0040774A"/>
    <w:rsid w:val="00407789"/>
    <w:rsid w:val="0040779D"/>
    <w:rsid w:val="004077AD"/>
    <w:rsid w:val="00407817"/>
    <w:rsid w:val="00407899"/>
    <w:rsid w:val="004078A3"/>
    <w:rsid w:val="004078F6"/>
    <w:rsid w:val="00407919"/>
    <w:rsid w:val="00407925"/>
    <w:rsid w:val="0040792C"/>
    <w:rsid w:val="0040794E"/>
    <w:rsid w:val="00407957"/>
    <w:rsid w:val="00407985"/>
    <w:rsid w:val="0040798C"/>
    <w:rsid w:val="004079F2"/>
    <w:rsid w:val="004079F9"/>
    <w:rsid w:val="00407A48"/>
    <w:rsid w:val="00407B36"/>
    <w:rsid w:val="00407BD7"/>
    <w:rsid w:val="00407C1B"/>
    <w:rsid w:val="00407C2A"/>
    <w:rsid w:val="00407CB6"/>
    <w:rsid w:val="00407CE1"/>
    <w:rsid w:val="00407CF7"/>
    <w:rsid w:val="00407D2B"/>
    <w:rsid w:val="00407D3B"/>
    <w:rsid w:val="00407D43"/>
    <w:rsid w:val="00407D55"/>
    <w:rsid w:val="00407D7D"/>
    <w:rsid w:val="00407DA3"/>
    <w:rsid w:val="00407DE7"/>
    <w:rsid w:val="00407E2F"/>
    <w:rsid w:val="00407E87"/>
    <w:rsid w:val="00407EA4"/>
    <w:rsid w:val="00407EC8"/>
    <w:rsid w:val="00407EE4"/>
    <w:rsid w:val="00407EFC"/>
    <w:rsid w:val="00407F03"/>
    <w:rsid w:val="00407F12"/>
    <w:rsid w:val="00407F3B"/>
    <w:rsid w:val="00407F61"/>
    <w:rsid w:val="00407FA3"/>
    <w:rsid w:val="00407FD0"/>
    <w:rsid w:val="00407FD2"/>
    <w:rsid w:val="0041006D"/>
    <w:rsid w:val="0041007D"/>
    <w:rsid w:val="004101CD"/>
    <w:rsid w:val="004101D5"/>
    <w:rsid w:val="004101EB"/>
    <w:rsid w:val="004101F3"/>
    <w:rsid w:val="00410208"/>
    <w:rsid w:val="0041024B"/>
    <w:rsid w:val="004102F4"/>
    <w:rsid w:val="0041031A"/>
    <w:rsid w:val="00410329"/>
    <w:rsid w:val="00410384"/>
    <w:rsid w:val="004103F0"/>
    <w:rsid w:val="00410417"/>
    <w:rsid w:val="0041041C"/>
    <w:rsid w:val="00410423"/>
    <w:rsid w:val="00410453"/>
    <w:rsid w:val="00410479"/>
    <w:rsid w:val="0041048C"/>
    <w:rsid w:val="004104A1"/>
    <w:rsid w:val="004104B0"/>
    <w:rsid w:val="004104B7"/>
    <w:rsid w:val="004104D0"/>
    <w:rsid w:val="00410511"/>
    <w:rsid w:val="0041053A"/>
    <w:rsid w:val="00410570"/>
    <w:rsid w:val="004105B8"/>
    <w:rsid w:val="00410647"/>
    <w:rsid w:val="0041065A"/>
    <w:rsid w:val="00410669"/>
    <w:rsid w:val="00410679"/>
    <w:rsid w:val="004106CE"/>
    <w:rsid w:val="004106E7"/>
    <w:rsid w:val="004106FE"/>
    <w:rsid w:val="00410724"/>
    <w:rsid w:val="00410728"/>
    <w:rsid w:val="00410748"/>
    <w:rsid w:val="00410767"/>
    <w:rsid w:val="0041076A"/>
    <w:rsid w:val="00410775"/>
    <w:rsid w:val="00410790"/>
    <w:rsid w:val="004107A0"/>
    <w:rsid w:val="004107D7"/>
    <w:rsid w:val="00410801"/>
    <w:rsid w:val="00410804"/>
    <w:rsid w:val="00410820"/>
    <w:rsid w:val="0041085E"/>
    <w:rsid w:val="00410873"/>
    <w:rsid w:val="00410877"/>
    <w:rsid w:val="00410878"/>
    <w:rsid w:val="004108A1"/>
    <w:rsid w:val="004108EC"/>
    <w:rsid w:val="00410911"/>
    <w:rsid w:val="00410912"/>
    <w:rsid w:val="0041094C"/>
    <w:rsid w:val="00410A0C"/>
    <w:rsid w:val="00410A13"/>
    <w:rsid w:val="00410A25"/>
    <w:rsid w:val="00410A4E"/>
    <w:rsid w:val="00410A51"/>
    <w:rsid w:val="00410A59"/>
    <w:rsid w:val="00410A5A"/>
    <w:rsid w:val="00410A66"/>
    <w:rsid w:val="00410A9A"/>
    <w:rsid w:val="00410ABB"/>
    <w:rsid w:val="00410ACB"/>
    <w:rsid w:val="00410ACC"/>
    <w:rsid w:val="00410AD2"/>
    <w:rsid w:val="00410B2B"/>
    <w:rsid w:val="00410B2E"/>
    <w:rsid w:val="00410B3C"/>
    <w:rsid w:val="00410B68"/>
    <w:rsid w:val="00410BB4"/>
    <w:rsid w:val="00410BD3"/>
    <w:rsid w:val="00410C19"/>
    <w:rsid w:val="00410C7F"/>
    <w:rsid w:val="00410C8A"/>
    <w:rsid w:val="00410CBC"/>
    <w:rsid w:val="00410CE8"/>
    <w:rsid w:val="00410CFC"/>
    <w:rsid w:val="00410D45"/>
    <w:rsid w:val="00410D4E"/>
    <w:rsid w:val="00410D5B"/>
    <w:rsid w:val="00410D7F"/>
    <w:rsid w:val="00410DCF"/>
    <w:rsid w:val="00410E04"/>
    <w:rsid w:val="00410E40"/>
    <w:rsid w:val="00410E65"/>
    <w:rsid w:val="00410E7B"/>
    <w:rsid w:val="00410E7D"/>
    <w:rsid w:val="00410EBE"/>
    <w:rsid w:val="00410EC2"/>
    <w:rsid w:val="00410ED1"/>
    <w:rsid w:val="00410F33"/>
    <w:rsid w:val="00410F95"/>
    <w:rsid w:val="00410F97"/>
    <w:rsid w:val="0041101E"/>
    <w:rsid w:val="0041103C"/>
    <w:rsid w:val="00411044"/>
    <w:rsid w:val="0041107C"/>
    <w:rsid w:val="004110B4"/>
    <w:rsid w:val="004110EF"/>
    <w:rsid w:val="004110F4"/>
    <w:rsid w:val="004110F9"/>
    <w:rsid w:val="004110FF"/>
    <w:rsid w:val="0041110C"/>
    <w:rsid w:val="0041114F"/>
    <w:rsid w:val="004111F4"/>
    <w:rsid w:val="004111F5"/>
    <w:rsid w:val="00411206"/>
    <w:rsid w:val="0041121A"/>
    <w:rsid w:val="00411220"/>
    <w:rsid w:val="0041123A"/>
    <w:rsid w:val="0041125D"/>
    <w:rsid w:val="00411261"/>
    <w:rsid w:val="00411271"/>
    <w:rsid w:val="0041129D"/>
    <w:rsid w:val="004112A5"/>
    <w:rsid w:val="004112A9"/>
    <w:rsid w:val="004112BD"/>
    <w:rsid w:val="004112D1"/>
    <w:rsid w:val="004112DB"/>
    <w:rsid w:val="004112E1"/>
    <w:rsid w:val="00411336"/>
    <w:rsid w:val="0041133F"/>
    <w:rsid w:val="00411354"/>
    <w:rsid w:val="004113A2"/>
    <w:rsid w:val="004113B2"/>
    <w:rsid w:val="0041142D"/>
    <w:rsid w:val="0041146A"/>
    <w:rsid w:val="00411499"/>
    <w:rsid w:val="004114FA"/>
    <w:rsid w:val="00411502"/>
    <w:rsid w:val="0041151C"/>
    <w:rsid w:val="00411552"/>
    <w:rsid w:val="00411555"/>
    <w:rsid w:val="004115AD"/>
    <w:rsid w:val="004115C5"/>
    <w:rsid w:val="00411613"/>
    <w:rsid w:val="00411620"/>
    <w:rsid w:val="00411670"/>
    <w:rsid w:val="004116C2"/>
    <w:rsid w:val="004116C5"/>
    <w:rsid w:val="004116DE"/>
    <w:rsid w:val="004116FB"/>
    <w:rsid w:val="00411710"/>
    <w:rsid w:val="0041175F"/>
    <w:rsid w:val="00411774"/>
    <w:rsid w:val="00411796"/>
    <w:rsid w:val="004117B4"/>
    <w:rsid w:val="004117F2"/>
    <w:rsid w:val="0041180B"/>
    <w:rsid w:val="00411850"/>
    <w:rsid w:val="00411854"/>
    <w:rsid w:val="00411857"/>
    <w:rsid w:val="0041186C"/>
    <w:rsid w:val="004118DE"/>
    <w:rsid w:val="004118E6"/>
    <w:rsid w:val="00411904"/>
    <w:rsid w:val="0041191A"/>
    <w:rsid w:val="00411961"/>
    <w:rsid w:val="00411987"/>
    <w:rsid w:val="00411999"/>
    <w:rsid w:val="004119B7"/>
    <w:rsid w:val="004119D3"/>
    <w:rsid w:val="00411A0D"/>
    <w:rsid w:val="00411A30"/>
    <w:rsid w:val="00411A34"/>
    <w:rsid w:val="00411A36"/>
    <w:rsid w:val="00411A5F"/>
    <w:rsid w:val="00411ADD"/>
    <w:rsid w:val="00411AEE"/>
    <w:rsid w:val="00411AFC"/>
    <w:rsid w:val="00411B09"/>
    <w:rsid w:val="00411B3D"/>
    <w:rsid w:val="00411B71"/>
    <w:rsid w:val="00411B87"/>
    <w:rsid w:val="00411BE0"/>
    <w:rsid w:val="00411C52"/>
    <w:rsid w:val="00411C68"/>
    <w:rsid w:val="00411C6C"/>
    <w:rsid w:val="00411D0D"/>
    <w:rsid w:val="00411D72"/>
    <w:rsid w:val="00411D85"/>
    <w:rsid w:val="00411D9A"/>
    <w:rsid w:val="00411E0D"/>
    <w:rsid w:val="00411E47"/>
    <w:rsid w:val="00411E54"/>
    <w:rsid w:val="00411ECB"/>
    <w:rsid w:val="00411F45"/>
    <w:rsid w:val="00411F5A"/>
    <w:rsid w:val="00411F69"/>
    <w:rsid w:val="00411F6F"/>
    <w:rsid w:val="00411F77"/>
    <w:rsid w:val="00411F7A"/>
    <w:rsid w:val="00411F90"/>
    <w:rsid w:val="00411F96"/>
    <w:rsid w:val="00411FA1"/>
    <w:rsid w:val="00411FB9"/>
    <w:rsid w:val="00412011"/>
    <w:rsid w:val="00412023"/>
    <w:rsid w:val="00412028"/>
    <w:rsid w:val="00412046"/>
    <w:rsid w:val="0041205D"/>
    <w:rsid w:val="00412161"/>
    <w:rsid w:val="0041217B"/>
    <w:rsid w:val="004121AC"/>
    <w:rsid w:val="004121D3"/>
    <w:rsid w:val="004121D5"/>
    <w:rsid w:val="004121D6"/>
    <w:rsid w:val="004121D7"/>
    <w:rsid w:val="00412219"/>
    <w:rsid w:val="00412228"/>
    <w:rsid w:val="00412240"/>
    <w:rsid w:val="0041226C"/>
    <w:rsid w:val="00412272"/>
    <w:rsid w:val="00412273"/>
    <w:rsid w:val="00412278"/>
    <w:rsid w:val="0041229C"/>
    <w:rsid w:val="004122B7"/>
    <w:rsid w:val="004122FF"/>
    <w:rsid w:val="0041234D"/>
    <w:rsid w:val="00412358"/>
    <w:rsid w:val="0041235B"/>
    <w:rsid w:val="00412368"/>
    <w:rsid w:val="004123AC"/>
    <w:rsid w:val="0041240D"/>
    <w:rsid w:val="00412439"/>
    <w:rsid w:val="0041244A"/>
    <w:rsid w:val="00412464"/>
    <w:rsid w:val="00412474"/>
    <w:rsid w:val="00412476"/>
    <w:rsid w:val="004124A5"/>
    <w:rsid w:val="004124A6"/>
    <w:rsid w:val="004124DC"/>
    <w:rsid w:val="0041254F"/>
    <w:rsid w:val="00412597"/>
    <w:rsid w:val="004125A4"/>
    <w:rsid w:val="004125AD"/>
    <w:rsid w:val="004125BE"/>
    <w:rsid w:val="004125FE"/>
    <w:rsid w:val="00412600"/>
    <w:rsid w:val="00412610"/>
    <w:rsid w:val="0041261B"/>
    <w:rsid w:val="00412631"/>
    <w:rsid w:val="00412700"/>
    <w:rsid w:val="0041270A"/>
    <w:rsid w:val="0041270F"/>
    <w:rsid w:val="00412711"/>
    <w:rsid w:val="0041273A"/>
    <w:rsid w:val="00412766"/>
    <w:rsid w:val="004127A9"/>
    <w:rsid w:val="004127F4"/>
    <w:rsid w:val="004127F9"/>
    <w:rsid w:val="00412817"/>
    <w:rsid w:val="00412836"/>
    <w:rsid w:val="00412857"/>
    <w:rsid w:val="0041287E"/>
    <w:rsid w:val="00412896"/>
    <w:rsid w:val="004128D8"/>
    <w:rsid w:val="004128E0"/>
    <w:rsid w:val="004128F2"/>
    <w:rsid w:val="00412918"/>
    <w:rsid w:val="00412933"/>
    <w:rsid w:val="00412938"/>
    <w:rsid w:val="00412957"/>
    <w:rsid w:val="0041296E"/>
    <w:rsid w:val="004129A4"/>
    <w:rsid w:val="004129B9"/>
    <w:rsid w:val="004129BB"/>
    <w:rsid w:val="004129C7"/>
    <w:rsid w:val="004129D9"/>
    <w:rsid w:val="00412A25"/>
    <w:rsid w:val="00412A2A"/>
    <w:rsid w:val="00412A4F"/>
    <w:rsid w:val="00412A63"/>
    <w:rsid w:val="00412A9F"/>
    <w:rsid w:val="00412AC9"/>
    <w:rsid w:val="00412AF3"/>
    <w:rsid w:val="00412B6A"/>
    <w:rsid w:val="00412B6C"/>
    <w:rsid w:val="00412B81"/>
    <w:rsid w:val="00412B83"/>
    <w:rsid w:val="00412BA4"/>
    <w:rsid w:val="00412BC9"/>
    <w:rsid w:val="00412BE1"/>
    <w:rsid w:val="00412BF4"/>
    <w:rsid w:val="00412C17"/>
    <w:rsid w:val="00412C35"/>
    <w:rsid w:val="00412C4F"/>
    <w:rsid w:val="00412C79"/>
    <w:rsid w:val="00412C94"/>
    <w:rsid w:val="00412CB1"/>
    <w:rsid w:val="00412CE5"/>
    <w:rsid w:val="00412D43"/>
    <w:rsid w:val="00412D88"/>
    <w:rsid w:val="00412DAC"/>
    <w:rsid w:val="00412DE1"/>
    <w:rsid w:val="00412DE8"/>
    <w:rsid w:val="00412DFD"/>
    <w:rsid w:val="00412E12"/>
    <w:rsid w:val="00412E76"/>
    <w:rsid w:val="00412E88"/>
    <w:rsid w:val="00412EA6"/>
    <w:rsid w:val="00412EB4"/>
    <w:rsid w:val="00412EF3"/>
    <w:rsid w:val="00412F40"/>
    <w:rsid w:val="00412F66"/>
    <w:rsid w:val="00412FB0"/>
    <w:rsid w:val="00412FEC"/>
    <w:rsid w:val="00412FED"/>
    <w:rsid w:val="00412FF3"/>
    <w:rsid w:val="00413003"/>
    <w:rsid w:val="0041301B"/>
    <w:rsid w:val="00413035"/>
    <w:rsid w:val="00413091"/>
    <w:rsid w:val="004130DD"/>
    <w:rsid w:val="004130E4"/>
    <w:rsid w:val="004130FD"/>
    <w:rsid w:val="00413108"/>
    <w:rsid w:val="0041319A"/>
    <w:rsid w:val="004131A7"/>
    <w:rsid w:val="004131A9"/>
    <w:rsid w:val="0041320D"/>
    <w:rsid w:val="00413234"/>
    <w:rsid w:val="0041325F"/>
    <w:rsid w:val="004132D0"/>
    <w:rsid w:val="004132FE"/>
    <w:rsid w:val="00413328"/>
    <w:rsid w:val="0041332D"/>
    <w:rsid w:val="00413336"/>
    <w:rsid w:val="00413385"/>
    <w:rsid w:val="00413398"/>
    <w:rsid w:val="0041341C"/>
    <w:rsid w:val="00413438"/>
    <w:rsid w:val="0041343C"/>
    <w:rsid w:val="0041344A"/>
    <w:rsid w:val="0041345A"/>
    <w:rsid w:val="0041347E"/>
    <w:rsid w:val="004134E7"/>
    <w:rsid w:val="004134EE"/>
    <w:rsid w:val="0041350F"/>
    <w:rsid w:val="00413528"/>
    <w:rsid w:val="00413562"/>
    <w:rsid w:val="004135AD"/>
    <w:rsid w:val="004135B3"/>
    <w:rsid w:val="00413604"/>
    <w:rsid w:val="00413626"/>
    <w:rsid w:val="00413642"/>
    <w:rsid w:val="0041364E"/>
    <w:rsid w:val="00413656"/>
    <w:rsid w:val="0041367A"/>
    <w:rsid w:val="004136BE"/>
    <w:rsid w:val="004136DF"/>
    <w:rsid w:val="004136E7"/>
    <w:rsid w:val="004136F0"/>
    <w:rsid w:val="004136F1"/>
    <w:rsid w:val="00413721"/>
    <w:rsid w:val="00413735"/>
    <w:rsid w:val="0041373A"/>
    <w:rsid w:val="00413742"/>
    <w:rsid w:val="00413745"/>
    <w:rsid w:val="00413758"/>
    <w:rsid w:val="0041377D"/>
    <w:rsid w:val="00413798"/>
    <w:rsid w:val="0041379B"/>
    <w:rsid w:val="004137A1"/>
    <w:rsid w:val="004137BE"/>
    <w:rsid w:val="00413800"/>
    <w:rsid w:val="00413805"/>
    <w:rsid w:val="0041380B"/>
    <w:rsid w:val="00413815"/>
    <w:rsid w:val="00413820"/>
    <w:rsid w:val="00413840"/>
    <w:rsid w:val="00413848"/>
    <w:rsid w:val="00413879"/>
    <w:rsid w:val="00413884"/>
    <w:rsid w:val="004138A3"/>
    <w:rsid w:val="004138A6"/>
    <w:rsid w:val="00413931"/>
    <w:rsid w:val="0041393E"/>
    <w:rsid w:val="00413957"/>
    <w:rsid w:val="00413969"/>
    <w:rsid w:val="0041396C"/>
    <w:rsid w:val="00413979"/>
    <w:rsid w:val="0041397D"/>
    <w:rsid w:val="0041398F"/>
    <w:rsid w:val="004139AC"/>
    <w:rsid w:val="004139B5"/>
    <w:rsid w:val="004139BF"/>
    <w:rsid w:val="00413A14"/>
    <w:rsid w:val="00413A27"/>
    <w:rsid w:val="00413A3A"/>
    <w:rsid w:val="00413A3C"/>
    <w:rsid w:val="00413A3E"/>
    <w:rsid w:val="00413A63"/>
    <w:rsid w:val="00413AA9"/>
    <w:rsid w:val="00413AD9"/>
    <w:rsid w:val="00413B40"/>
    <w:rsid w:val="00413BD4"/>
    <w:rsid w:val="00413C1D"/>
    <w:rsid w:val="00413C4D"/>
    <w:rsid w:val="00413C64"/>
    <w:rsid w:val="00413C86"/>
    <w:rsid w:val="00413C92"/>
    <w:rsid w:val="00413C98"/>
    <w:rsid w:val="00413CD1"/>
    <w:rsid w:val="00413CD6"/>
    <w:rsid w:val="00413CE1"/>
    <w:rsid w:val="00413CE8"/>
    <w:rsid w:val="00413D3F"/>
    <w:rsid w:val="00413D77"/>
    <w:rsid w:val="00413D7A"/>
    <w:rsid w:val="00413DA0"/>
    <w:rsid w:val="00413DE0"/>
    <w:rsid w:val="00413E12"/>
    <w:rsid w:val="00413E25"/>
    <w:rsid w:val="00413EB9"/>
    <w:rsid w:val="00413EBA"/>
    <w:rsid w:val="00413EBB"/>
    <w:rsid w:val="00413ECE"/>
    <w:rsid w:val="00413ED0"/>
    <w:rsid w:val="00413ED2"/>
    <w:rsid w:val="00413EEE"/>
    <w:rsid w:val="00413EF2"/>
    <w:rsid w:val="00413EFB"/>
    <w:rsid w:val="00413EFD"/>
    <w:rsid w:val="00413F3E"/>
    <w:rsid w:val="00413F97"/>
    <w:rsid w:val="00413FD7"/>
    <w:rsid w:val="00413FDD"/>
    <w:rsid w:val="00414047"/>
    <w:rsid w:val="0041408A"/>
    <w:rsid w:val="004140FF"/>
    <w:rsid w:val="00414105"/>
    <w:rsid w:val="00414109"/>
    <w:rsid w:val="0041411A"/>
    <w:rsid w:val="0041411B"/>
    <w:rsid w:val="00414122"/>
    <w:rsid w:val="0041414C"/>
    <w:rsid w:val="00414176"/>
    <w:rsid w:val="0041417C"/>
    <w:rsid w:val="00414186"/>
    <w:rsid w:val="00414191"/>
    <w:rsid w:val="00414195"/>
    <w:rsid w:val="004141C8"/>
    <w:rsid w:val="004141CB"/>
    <w:rsid w:val="004141E3"/>
    <w:rsid w:val="004141FA"/>
    <w:rsid w:val="0041422D"/>
    <w:rsid w:val="00414236"/>
    <w:rsid w:val="0041423C"/>
    <w:rsid w:val="00414258"/>
    <w:rsid w:val="0041425D"/>
    <w:rsid w:val="00414273"/>
    <w:rsid w:val="004142C6"/>
    <w:rsid w:val="004142E3"/>
    <w:rsid w:val="00414363"/>
    <w:rsid w:val="00414388"/>
    <w:rsid w:val="00414392"/>
    <w:rsid w:val="00414396"/>
    <w:rsid w:val="004143AA"/>
    <w:rsid w:val="004143B3"/>
    <w:rsid w:val="004143F4"/>
    <w:rsid w:val="0041446C"/>
    <w:rsid w:val="00414487"/>
    <w:rsid w:val="004144AA"/>
    <w:rsid w:val="004144B2"/>
    <w:rsid w:val="004144E5"/>
    <w:rsid w:val="0041455C"/>
    <w:rsid w:val="00414564"/>
    <w:rsid w:val="00414575"/>
    <w:rsid w:val="00414589"/>
    <w:rsid w:val="004145F2"/>
    <w:rsid w:val="00414608"/>
    <w:rsid w:val="0041461A"/>
    <w:rsid w:val="0041461F"/>
    <w:rsid w:val="0041464B"/>
    <w:rsid w:val="00414655"/>
    <w:rsid w:val="00414677"/>
    <w:rsid w:val="00414690"/>
    <w:rsid w:val="004146E0"/>
    <w:rsid w:val="00414702"/>
    <w:rsid w:val="0041473B"/>
    <w:rsid w:val="00414771"/>
    <w:rsid w:val="0041478C"/>
    <w:rsid w:val="004147E0"/>
    <w:rsid w:val="0041480C"/>
    <w:rsid w:val="0041483D"/>
    <w:rsid w:val="0041488C"/>
    <w:rsid w:val="004148AC"/>
    <w:rsid w:val="004148B0"/>
    <w:rsid w:val="0041490F"/>
    <w:rsid w:val="00414916"/>
    <w:rsid w:val="00414942"/>
    <w:rsid w:val="00414954"/>
    <w:rsid w:val="00414978"/>
    <w:rsid w:val="0041498B"/>
    <w:rsid w:val="00414A1B"/>
    <w:rsid w:val="00414A36"/>
    <w:rsid w:val="00414A39"/>
    <w:rsid w:val="00414A3B"/>
    <w:rsid w:val="00414A7F"/>
    <w:rsid w:val="00414ABA"/>
    <w:rsid w:val="00414AF8"/>
    <w:rsid w:val="00414B0F"/>
    <w:rsid w:val="00414B28"/>
    <w:rsid w:val="00414B4B"/>
    <w:rsid w:val="00414B75"/>
    <w:rsid w:val="00414B86"/>
    <w:rsid w:val="00414B91"/>
    <w:rsid w:val="00414BCD"/>
    <w:rsid w:val="00414BEA"/>
    <w:rsid w:val="00414BEB"/>
    <w:rsid w:val="00414C75"/>
    <w:rsid w:val="00414CAB"/>
    <w:rsid w:val="00414CB6"/>
    <w:rsid w:val="00414CCE"/>
    <w:rsid w:val="00414D5C"/>
    <w:rsid w:val="00414D74"/>
    <w:rsid w:val="00414E11"/>
    <w:rsid w:val="00414E15"/>
    <w:rsid w:val="00414E25"/>
    <w:rsid w:val="00414E29"/>
    <w:rsid w:val="00414E77"/>
    <w:rsid w:val="00414E9C"/>
    <w:rsid w:val="00414F21"/>
    <w:rsid w:val="00414F3E"/>
    <w:rsid w:val="00414F6F"/>
    <w:rsid w:val="00415026"/>
    <w:rsid w:val="0041504E"/>
    <w:rsid w:val="0041505F"/>
    <w:rsid w:val="00415070"/>
    <w:rsid w:val="0041509C"/>
    <w:rsid w:val="004150E2"/>
    <w:rsid w:val="0041510B"/>
    <w:rsid w:val="00415115"/>
    <w:rsid w:val="00415157"/>
    <w:rsid w:val="004151AA"/>
    <w:rsid w:val="00415218"/>
    <w:rsid w:val="0041521A"/>
    <w:rsid w:val="00415259"/>
    <w:rsid w:val="0041525A"/>
    <w:rsid w:val="00415278"/>
    <w:rsid w:val="0041528C"/>
    <w:rsid w:val="004152AA"/>
    <w:rsid w:val="004152BC"/>
    <w:rsid w:val="00415316"/>
    <w:rsid w:val="0041531D"/>
    <w:rsid w:val="00415323"/>
    <w:rsid w:val="00415346"/>
    <w:rsid w:val="00415364"/>
    <w:rsid w:val="0041538F"/>
    <w:rsid w:val="00415396"/>
    <w:rsid w:val="004153E6"/>
    <w:rsid w:val="00415448"/>
    <w:rsid w:val="00415463"/>
    <w:rsid w:val="00415470"/>
    <w:rsid w:val="00415476"/>
    <w:rsid w:val="00415495"/>
    <w:rsid w:val="004154EC"/>
    <w:rsid w:val="004154F5"/>
    <w:rsid w:val="00415519"/>
    <w:rsid w:val="00415533"/>
    <w:rsid w:val="0041553F"/>
    <w:rsid w:val="004155A7"/>
    <w:rsid w:val="004155F3"/>
    <w:rsid w:val="00415602"/>
    <w:rsid w:val="0041563B"/>
    <w:rsid w:val="00415642"/>
    <w:rsid w:val="00415679"/>
    <w:rsid w:val="0041567D"/>
    <w:rsid w:val="00415683"/>
    <w:rsid w:val="00415687"/>
    <w:rsid w:val="00415695"/>
    <w:rsid w:val="004156A5"/>
    <w:rsid w:val="004156A8"/>
    <w:rsid w:val="004156C3"/>
    <w:rsid w:val="004156E3"/>
    <w:rsid w:val="004156E6"/>
    <w:rsid w:val="004156FF"/>
    <w:rsid w:val="00415717"/>
    <w:rsid w:val="00415728"/>
    <w:rsid w:val="0041577B"/>
    <w:rsid w:val="004157AF"/>
    <w:rsid w:val="00415844"/>
    <w:rsid w:val="00415850"/>
    <w:rsid w:val="00415880"/>
    <w:rsid w:val="00415899"/>
    <w:rsid w:val="004158A0"/>
    <w:rsid w:val="004158E9"/>
    <w:rsid w:val="0041592D"/>
    <w:rsid w:val="0041595A"/>
    <w:rsid w:val="0041595C"/>
    <w:rsid w:val="00415961"/>
    <w:rsid w:val="004159AD"/>
    <w:rsid w:val="004159C7"/>
    <w:rsid w:val="004159C8"/>
    <w:rsid w:val="004159F7"/>
    <w:rsid w:val="00415A23"/>
    <w:rsid w:val="00415AC2"/>
    <w:rsid w:val="00415ACA"/>
    <w:rsid w:val="00415AD7"/>
    <w:rsid w:val="00415B83"/>
    <w:rsid w:val="00415BA2"/>
    <w:rsid w:val="00415BFE"/>
    <w:rsid w:val="00415C16"/>
    <w:rsid w:val="00415C53"/>
    <w:rsid w:val="00415CE8"/>
    <w:rsid w:val="00415D41"/>
    <w:rsid w:val="00415D55"/>
    <w:rsid w:val="00415D7B"/>
    <w:rsid w:val="00415D9B"/>
    <w:rsid w:val="00415DAF"/>
    <w:rsid w:val="00415DBB"/>
    <w:rsid w:val="00415DC8"/>
    <w:rsid w:val="00415DF0"/>
    <w:rsid w:val="00415E02"/>
    <w:rsid w:val="00415E0F"/>
    <w:rsid w:val="00415E57"/>
    <w:rsid w:val="00415E67"/>
    <w:rsid w:val="00415E88"/>
    <w:rsid w:val="00415E9D"/>
    <w:rsid w:val="00415EB3"/>
    <w:rsid w:val="00415F03"/>
    <w:rsid w:val="00415F3A"/>
    <w:rsid w:val="00415F7F"/>
    <w:rsid w:val="00415F87"/>
    <w:rsid w:val="00415F9F"/>
    <w:rsid w:val="00415FAD"/>
    <w:rsid w:val="00415FB9"/>
    <w:rsid w:val="00415FC5"/>
    <w:rsid w:val="00415FCD"/>
    <w:rsid w:val="00415FCE"/>
    <w:rsid w:val="00415FDF"/>
    <w:rsid w:val="00416037"/>
    <w:rsid w:val="0041606E"/>
    <w:rsid w:val="00416082"/>
    <w:rsid w:val="0041608C"/>
    <w:rsid w:val="0041609E"/>
    <w:rsid w:val="004160D6"/>
    <w:rsid w:val="004160FE"/>
    <w:rsid w:val="0041610E"/>
    <w:rsid w:val="00416154"/>
    <w:rsid w:val="00416158"/>
    <w:rsid w:val="00416162"/>
    <w:rsid w:val="0041616A"/>
    <w:rsid w:val="0041616E"/>
    <w:rsid w:val="0041616F"/>
    <w:rsid w:val="00416191"/>
    <w:rsid w:val="0041619C"/>
    <w:rsid w:val="004161ED"/>
    <w:rsid w:val="00416215"/>
    <w:rsid w:val="0041626F"/>
    <w:rsid w:val="00416277"/>
    <w:rsid w:val="00416284"/>
    <w:rsid w:val="00416298"/>
    <w:rsid w:val="0041629F"/>
    <w:rsid w:val="004162B3"/>
    <w:rsid w:val="004162B5"/>
    <w:rsid w:val="004162C5"/>
    <w:rsid w:val="004162D0"/>
    <w:rsid w:val="004162DB"/>
    <w:rsid w:val="004162E1"/>
    <w:rsid w:val="004162F4"/>
    <w:rsid w:val="00416300"/>
    <w:rsid w:val="00416309"/>
    <w:rsid w:val="0041630E"/>
    <w:rsid w:val="00416312"/>
    <w:rsid w:val="00416350"/>
    <w:rsid w:val="0041635D"/>
    <w:rsid w:val="0041637C"/>
    <w:rsid w:val="00416386"/>
    <w:rsid w:val="004163DE"/>
    <w:rsid w:val="004163F3"/>
    <w:rsid w:val="00416400"/>
    <w:rsid w:val="00416421"/>
    <w:rsid w:val="00416433"/>
    <w:rsid w:val="00416448"/>
    <w:rsid w:val="00416449"/>
    <w:rsid w:val="0041644E"/>
    <w:rsid w:val="00416461"/>
    <w:rsid w:val="00416466"/>
    <w:rsid w:val="0041646A"/>
    <w:rsid w:val="0041648F"/>
    <w:rsid w:val="004164BB"/>
    <w:rsid w:val="004164BF"/>
    <w:rsid w:val="004164C2"/>
    <w:rsid w:val="004164E6"/>
    <w:rsid w:val="00416501"/>
    <w:rsid w:val="0041654A"/>
    <w:rsid w:val="00416557"/>
    <w:rsid w:val="0041656E"/>
    <w:rsid w:val="00416574"/>
    <w:rsid w:val="004165A5"/>
    <w:rsid w:val="004165C6"/>
    <w:rsid w:val="004165D7"/>
    <w:rsid w:val="004165EC"/>
    <w:rsid w:val="00416610"/>
    <w:rsid w:val="0041663F"/>
    <w:rsid w:val="00416644"/>
    <w:rsid w:val="00416654"/>
    <w:rsid w:val="0041668C"/>
    <w:rsid w:val="004166B4"/>
    <w:rsid w:val="004166D1"/>
    <w:rsid w:val="0041670B"/>
    <w:rsid w:val="004167A2"/>
    <w:rsid w:val="004167AB"/>
    <w:rsid w:val="004167BD"/>
    <w:rsid w:val="004167C3"/>
    <w:rsid w:val="0041681F"/>
    <w:rsid w:val="00416874"/>
    <w:rsid w:val="0041688C"/>
    <w:rsid w:val="004168B5"/>
    <w:rsid w:val="004168CC"/>
    <w:rsid w:val="004168D0"/>
    <w:rsid w:val="004168D6"/>
    <w:rsid w:val="004168EC"/>
    <w:rsid w:val="004168FF"/>
    <w:rsid w:val="00416902"/>
    <w:rsid w:val="00416942"/>
    <w:rsid w:val="00416955"/>
    <w:rsid w:val="0041695F"/>
    <w:rsid w:val="00416996"/>
    <w:rsid w:val="004169C8"/>
    <w:rsid w:val="004169D5"/>
    <w:rsid w:val="004169E3"/>
    <w:rsid w:val="00416A0B"/>
    <w:rsid w:val="00416A13"/>
    <w:rsid w:val="00416A1A"/>
    <w:rsid w:val="00416A1C"/>
    <w:rsid w:val="00416A25"/>
    <w:rsid w:val="00416A45"/>
    <w:rsid w:val="00416A4C"/>
    <w:rsid w:val="00416A51"/>
    <w:rsid w:val="00416A80"/>
    <w:rsid w:val="00416A98"/>
    <w:rsid w:val="00416A9E"/>
    <w:rsid w:val="00416AA4"/>
    <w:rsid w:val="00416AA5"/>
    <w:rsid w:val="00416AAE"/>
    <w:rsid w:val="00416AC8"/>
    <w:rsid w:val="00416AED"/>
    <w:rsid w:val="00416B11"/>
    <w:rsid w:val="00416B26"/>
    <w:rsid w:val="00416B76"/>
    <w:rsid w:val="00416B7A"/>
    <w:rsid w:val="00416BD2"/>
    <w:rsid w:val="00416BE7"/>
    <w:rsid w:val="00416BFA"/>
    <w:rsid w:val="00416C27"/>
    <w:rsid w:val="00416C28"/>
    <w:rsid w:val="00416C55"/>
    <w:rsid w:val="00416C7F"/>
    <w:rsid w:val="00416CAF"/>
    <w:rsid w:val="00416CE1"/>
    <w:rsid w:val="00416CE4"/>
    <w:rsid w:val="00416D01"/>
    <w:rsid w:val="00416D39"/>
    <w:rsid w:val="00416D43"/>
    <w:rsid w:val="00416D74"/>
    <w:rsid w:val="00416D84"/>
    <w:rsid w:val="00416DCA"/>
    <w:rsid w:val="00416DD5"/>
    <w:rsid w:val="00416DE9"/>
    <w:rsid w:val="00416E0A"/>
    <w:rsid w:val="00416E45"/>
    <w:rsid w:val="00416E63"/>
    <w:rsid w:val="00416E84"/>
    <w:rsid w:val="00416F96"/>
    <w:rsid w:val="00416F97"/>
    <w:rsid w:val="00416FB3"/>
    <w:rsid w:val="00416FDE"/>
    <w:rsid w:val="0041701E"/>
    <w:rsid w:val="00417023"/>
    <w:rsid w:val="00417044"/>
    <w:rsid w:val="00417056"/>
    <w:rsid w:val="004170D2"/>
    <w:rsid w:val="004170EF"/>
    <w:rsid w:val="00417105"/>
    <w:rsid w:val="0041710D"/>
    <w:rsid w:val="0041713C"/>
    <w:rsid w:val="00417163"/>
    <w:rsid w:val="00417167"/>
    <w:rsid w:val="004171A5"/>
    <w:rsid w:val="004171AE"/>
    <w:rsid w:val="004171F0"/>
    <w:rsid w:val="00417233"/>
    <w:rsid w:val="00417265"/>
    <w:rsid w:val="004172B8"/>
    <w:rsid w:val="004172C5"/>
    <w:rsid w:val="004172C8"/>
    <w:rsid w:val="00417301"/>
    <w:rsid w:val="0041731D"/>
    <w:rsid w:val="00417364"/>
    <w:rsid w:val="00417367"/>
    <w:rsid w:val="00417372"/>
    <w:rsid w:val="00417374"/>
    <w:rsid w:val="0041738E"/>
    <w:rsid w:val="00417390"/>
    <w:rsid w:val="004173BB"/>
    <w:rsid w:val="004173E6"/>
    <w:rsid w:val="00417433"/>
    <w:rsid w:val="00417447"/>
    <w:rsid w:val="00417451"/>
    <w:rsid w:val="0041745D"/>
    <w:rsid w:val="0041745F"/>
    <w:rsid w:val="00417461"/>
    <w:rsid w:val="00417469"/>
    <w:rsid w:val="0041747C"/>
    <w:rsid w:val="004174DC"/>
    <w:rsid w:val="004174E8"/>
    <w:rsid w:val="00417573"/>
    <w:rsid w:val="00417574"/>
    <w:rsid w:val="00417596"/>
    <w:rsid w:val="0041764A"/>
    <w:rsid w:val="004176C1"/>
    <w:rsid w:val="004176D8"/>
    <w:rsid w:val="004176EC"/>
    <w:rsid w:val="004176FD"/>
    <w:rsid w:val="00417706"/>
    <w:rsid w:val="0041772F"/>
    <w:rsid w:val="00417744"/>
    <w:rsid w:val="00417753"/>
    <w:rsid w:val="004177AC"/>
    <w:rsid w:val="004177F2"/>
    <w:rsid w:val="00417804"/>
    <w:rsid w:val="00417809"/>
    <w:rsid w:val="00417815"/>
    <w:rsid w:val="00417879"/>
    <w:rsid w:val="00417880"/>
    <w:rsid w:val="0041788D"/>
    <w:rsid w:val="00417892"/>
    <w:rsid w:val="004178BE"/>
    <w:rsid w:val="004178D6"/>
    <w:rsid w:val="0041791D"/>
    <w:rsid w:val="00417937"/>
    <w:rsid w:val="00417948"/>
    <w:rsid w:val="00417952"/>
    <w:rsid w:val="0041795A"/>
    <w:rsid w:val="0041795B"/>
    <w:rsid w:val="00417969"/>
    <w:rsid w:val="004179E2"/>
    <w:rsid w:val="004179E3"/>
    <w:rsid w:val="004179E9"/>
    <w:rsid w:val="00417A11"/>
    <w:rsid w:val="00417A14"/>
    <w:rsid w:val="00417A3E"/>
    <w:rsid w:val="00417A51"/>
    <w:rsid w:val="00417A54"/>
    <w:rsid w:val="00417A57"/>
    <w:rsid w:val="00417A77"/>
    <w:rsid w:val="00417A8F"/>
    <w:rsid w:val="00417AAF"/>
    <w:rsid w:val="00417AD5"/>
    <w:rsid w:val="00417AD6"/>
    <w:rsid w:val="00417ADD"/>
    <w:rsid w:val="00417AE6"/>
    <w:rsid w:val="00417AE9"/>
    <w:rsid w:val="00417B4E"/>
    <w:rsid w:val="00417B6F"/>
    <w:rsid w:val="00417C11"/>
    <w:rsid w:val="00417C2A"/>
    <w:rsid w:val="00417C40"/>
    <w:rsid w:val="00417C60"/>
    <w:rsid w:val="00417C79"/>
    <w:rsid w:val="00417C8F"/>
    <w:rsid w:val="00417C91"/>
    <w:rsid w:val="00417C9A"/>
    <w:rsid w:val="00417CBB"/>
    <w:rsid w:val="00417D14"/>
    <w:rsid w:val="00417D1A"/>
    <w:rsid w:val="00417D1D"/>
    <w:rsid w:val="00417D2B"/>
    <w:rsid w:val="00417D35"/>
    <w:rsid w:val="00417D46"/>
    <w:rsid w:val="00417DCF"/>
    <w:rsid w:val="00417E67"/>
    <w:rsid w:val="00417E77"/>
    <w:rsid w:val="00417E93"/>
    <w:rsid w:val="00417EA7"/>
    <w:rsid w:val="00417EE0"/>
    <w:rsid w:val="00417EFC"/>
    <w:rsid w:val="00417F02"/>
    <w:rsid w:val="00417F10"/>
    <w:rsid w:val="00417F1B"/>
    <w:rsid w:val="00417F3F"/>
    <w:rsid w:val="00417FA3"/>
    <w:rsid w:val="00417FA7"/>
    <w:rsid w:val="00420057"/>
    <w:rsid w:val="0042005A"/>
    <w:rsid w:val="004200A5"/>
    <w:rsid w:val="00420104"/>
    <w:rsid w:val="00420105"/>
    <w:rsid w:val="0042011E"/>
    <w:rsid w:val="0042018D"/>
    <w:rsid w:val="004201A3"/>
    <w:rsid w:val="004201CA"/>
    <w:rsid w:val="004201CE"/>
    <w:rsid w:val="004201D5"/>
    <w:rsid w:val="004201E9"/>
    <w:rsid w:val="004201EF"/>
    <w:rsid w:val="0042020D"/>
    <w:rsid w:val="00420258"/>
    <w:rsid w:val="0042025E"/>
    <w:rsid w:val="00420285"/>
    <w:rsid w:val="004202A5"/>
    <w:rsid w:val="004202B1"/>
    <w:rsid w:val="00420318"/>
    <w:rsid w:val="00420319"/>
    <w:rsid w:val="00420372"/>
    <w:rsid w:val="00420375"/>
    <w:rsid w:val="004203A3"/>
    <w:rsid w:val="004203D8"/>
    <w:rsid w:val="004203FC"/>
    <w:rsid w:val="00420423"/>
    <w:rsid w:val="0042042E"/>
    <w:rsid w:val="0042048C"/>
    <w:rsid w:val="00420490"/>
    <w:rsid w:val="004204A1"/>
    <w:rsid w:val="004204A8"/>
    <w:rsid w:val="0042050B"/>
    <w:rsid w:val="00420546"/>
    <w:rsid w:val="00420548"/>
    <w:rsid w:val="00420587"/>
    <w:rsid w:val="00420598"/>
    <w:rsid w:val="0042061D"/>
    <w:rsid w:val="0042063E"/>
    <w:rsid w:val="0042064E"/>
    <w:rsid w:val="00420651"/>
    <w:rsid w:val="004206D1"/>
    <w:rsid w:val="004206EB"/>
    <w:rsid w:val="00420708"/>
    <w:rsid w:val="00420731"/>
    <w:rsid w:val="00420732"/>
    <w:rsid w:val="00420735"/>
    <w:rsid w:val="0042075E"/>
    <w:rsid w:val="00420760"/>
    <w:rsid w:val="00420769"/>
    <w:rsid w:val="00420784"/>
    <w:rsid w:val="0042078D"/>
    <w:rsid w:val="004207C3"/>
    <w:rsid w:val="004207D8"/>
    <w:rsid w:val="004207FD"/>
    <w:rsid w:val="00420803"/>
    <w:rsid w:val="0042083A"/>
    <w:rsid w:val="0042084A"/>
    <w:rsid w:val="00420881"/>
    <w:rsid w:val="00420888"/>
    <w:rsid w:val="004208E2"/>
    <w:rsid w:val="004208E3"/>
    <w:rsid w:val="004208F6"/>
    <w:rsid w:val="00420922"/>
    <w:rsid w:val="0042094E"/>
    <w:rsid w:val="00420954"/>
    <w:rsid w:val="00420963"/>
    <w:rsid w:val="0042098B"/>
    <w:rsid w:val="004209A8"/>
    <w:rsid w:val="00420A13"/>
    <w:rsid w:val="00420A49"/>
    <w:rsid w:val="00420A58"/>
    <w:rsid w:val="00420A5E"/>
    <w:rsid w:val="00420AA3"/>
    <w:rsid w:val="00420AB7"/>
    <w:rsid w:val="00420ABD"/>
    <w:rsid w:val="00420B12"/>
    <w:rsid w:val="00420B46"/>
    <w:rsid w:val="00420B4C"/>
    <w:rsid w:val="00420B79"/>
    <w:rsid w:val="00420BC1"/>
    <w:rsid w:val="00420BD4"/>
    <w:rsid w:val="00420BD9"/>
    <w:rsid w:val="00420C01"/>
    <w:rsid w:val="00420C43"/>
    <w:rsid w:val="00420CC2"/>
    <w:rsid w:val="00420CD0"/>
    <w:rsid w:val="00420CD6"/>
    <w:rsid w:val="00420D30"/>
    <w:rsid w:val="00420D3F"/>
    <w:rsid w:val="00420D86"/>
    <w:rsid w:val="00420D9B"/>
    <w:rsid w:val="00420DBC"/>
    <w:rsid w:val="00420DC0"/>
    <w:rsid w:val="00420E36"/>
    <w:rsid w:val="00420E41"/>
    <w:rsid w:val="00420E50"/>
    <w:rsid w:val="00420E59"/>
    <w:rsid w:val="00420EA9"/>
    <w:rsid w:val="00420ED6"/>
    <w:rsid w:val="00420F0C"/>
    <w:rsid w:val="00420F59"/>
    <w:rsid w:val="00420F61"/>
    <w:rsid w:val="00420F69"/>
    <w:rsid w:val="00421011"/>
    <w:rsid w:val="00421051"/>
    <w:rsid w:val="00421089"/>
    <w:rsid w:val="004210F5"/>
    <w:rsid w:val="0042110B"/>
    <w:rsid w:val="00421115"/>
    <w:rsid w:val="00421117"/>
    <w:rsid w:val="0042115A"/>
    <w:rsid w:val="00421173"/>
    <w:rsid w:val="00421192"/>
    <w:rsid w:val="004211C0"/>
    <w:rsid w:val="004211F4"/>
    <w:rsid w:val="004211F9"/>
    <w:rsid w:val="00421203"/>
    <w:rsid w:val="00421253"/>
    <w:rsid w:val="00421291"/>
    <w:rsid w:val="004212B9"/>
    <w:rsid w:val="0042130D"/>
    <w:rsid w:val="0042132A"/>
    <w:rsid w:val="00421378"/>
    <w:rsid w:val="00421380"/>
    <w:rsid w:val="00421382"/>
    <w:rsid w:val="004213BE"/>
    <w:rsid w:val="004213C7"/>
    <w:rsid w:val="004213CD"/>
    <w:rsid w:val="004213F6"/>
    <w:rsid w:val="0042141F"/>
    <w:rsid w:val="0042142F"/>
    <w:rsid w:val="00421457"/>
    <w:rsid w:val="004214E6"/>
    <w:rsid w:val="00421502"/>
    <w:rsid w:val="00421509"/>
    <w:rsid w:val="00421522"/>
    <w:rsid w:val="0042154D"/>
    <w:rsid w:val="0042155D"/>
    <w:rsid w:val="0042155F"/>
    <w:rsid w:val="0042159E"/>
    <w:rsid w:val="004215A5"/>
    <w:rsid w:val="004215E5"/>
    <w:rsid w:val="004215E6"/>
    <w:rsid w:val="004215EA"/>
    <w:rsid w:val="00421605"/>
    <w:rsid w:val="00421616"/>
    <w:rsid w:val="00421630"/>
    <w:rsid w:val="00421635"/>
    <w:rsid w:val="00421642"/>
    <w:rsid w:val="00421649"/>
    <w:rsid w:val="0042164D"/>
    <w:rsid w:val="0042168F"/>
    <w:rsid w:val="00421690"/>
    <w:rsid w:val="00421692"/>
    <w:rsid w:val="004216A0"/>
    <w:rsid w:val="004216A3"/>
    <w:rsid w:val="004216CF"/>
    <w:rsid w:val="004216EF"/>
    <w:rsid w:val="00421705"/>
    <w:rsid w:val="00421713"/>
    <w:rsid w:val="0042172A"/>
    <w:rsid w:val="0042175D"/>
    <w:rsid w:val="00421764"/>
    <w:rsid w:val="004217D3"/>
    <w:rsid w:val="004217EE"/>
    <w:rsid w:val="0042180C"/>
    <w:rsid w:val="0042181C"/>
    <w:rsid w:val="00421843"/>
    <w:rsid w:val="00421844"/>
    <w:rsid w:val="00421870"/>
    <w:rsid w:val="00421892"/>
    <w:rsid w:val="00421906"/>
    <w:rsid w:val="0042191B"/>
    <w:rsid w:val="00421944"/>
    <w:rsid w:val="00421949"/>
    <w:rsid w:val="00421970"/>
    <w:rsid w:val="0042197F"/>
    <w:rsid w:val="004219AD"/>
    <w:rsid w:val="004219AE"/>
    <w:rsid w:val="004219C7"/>
    <w:rsid w:val="00421A20"/>
    <w:rsid w:val="00421A30"/>
    <w:rsid w:val="00421A34"/>
    <w:rsid w:val="00421ACE"/>
    <w:rsid w:val="00421AE3"/>
    <w:rsid w:val="00421B28"/>
    <w:rsid w:val="00421B73"/>
    <w:rsid w:val="00421BA2"/>
    <w:rsid w:val="00421BCB"/>
    <w:rsid w:val="00421BE0"/>
    <w:rsid w:val="00421BF2"/>
    <w:rsid w:val="00421C10"/>
    <w:rsid w:val="00421C2C"/>
    <w:rsid w:val="00421C8B"/>
    <w:rsid w:val="00421C8D"/>
    <w:rsid w:val="00421CA5"/>
    <w:rsid w:val="00421CB3"/>
    <w:rsid w:val="00421CBB"/>
    <w:rsid w:val="00421CC3"/>
    <w:rsid w:val="00421CE2"/>
    <w:rsid w:val="00421CEE"/>
    <w:rsid w:val="00421D09"/>
    <w:rsid w:val="00421D10"/>
    <w:rsid w:val="00421D14"/>
    <w:rsid w:val="00421D4C"/>
    <w:rsid w:val="00421D6A"/>
    <w:rsid w:val="00421D7D"/>
    <w:rsid w:val="00421D9A"/>
    <w:rsid w:val="00421DB0"/>
    <w:rsid w:val="00421DBC"/>
    <w:rsid w:val="00421DC6"/>
    <w:rsid w:val="00421E04"/>
    <w:rsid w:val="00421E15"/>
    <w:rsid w:val="00421EAE"/>
    <w:rsid w:val="00421ECF"/>
    <w:rsid w:val="00421EE9"/>
    <w:rsid w:val="00421F04"/>
    <w:rsid w:val="00421F1B"/>
    <w:rsid w:val="00421F5C"/>
    <w:rsid w:val="00421F84"/>
    <w:rsid w:val="00421F8E"/>
    <w:rsid w:val="00421F9D"/>
    <w:rsid w:val="00421FA9"/>
    <w:rsid w:val="00421FAE"/>
    <w:rsid w:val="00422030"/>
    <w:rsid w:val="00422040"/>
    <w:rsid w:val="00422072"/>
    <w:rsid w:val="004220A7"/>
    <w:rsid w:val="004220B2"/>
    <w:rsid w:val="00422120"/>
    <w:rsid w:val="0042212D"/>
    <w:rsid w:val="00422140"/>
    <w:rsid w:val="0042214F"/>
    <w:rsid w:val="00422163"/>
    <w:rsid w:val="00422188"/>
    <w:rsid w:val="00422197"/>
    <w:rsid w:val="004221AC"/>
    <w:rsid w:val="004221B9"/>
    <w:rsid w:val="00422231"/>
    <w:rsid w:val="00422243"/>
    <w:rsid w:val="00422264"/>
    <w:rsid w:val="00422297"/>
    <w:rsid w:val="0042229D"/>
    <w:rsid w:val="004222A9"/>
    <w:rsid w:val="004222AD"/>
    <w:rsid w:val="004222CC"/>
    <w:rsid w:val="004222F1"/>
    <w:rsid w:val="00422310"/>
    <w:rsid w:val="00422327"/>
    <w:rsid w:val="00422347"/>
    <w:rsid w:val="0042236B"/>
    <w:rsid w:val="00422384"/>
    <w:rsid w:val="004223D0"/>
    <w:rsid w:val="00422426"/>
    <w:rsid w:val="00422452"/>
    <w:rsid w:val="0042245E"/>
    <w:rsid w:val="0042248B"/>
    <w:rsid w:val="004224B6"/>
    <w:rsid w:val="004224C4"/>
    <w:rsid w:val="004224E5"/>
    <w:rsid w:val="00422503"/>
    <w:rsid w:val="00422548"/>
    <w:rsid w:val="00422580"/>
    <w:rsid w:val="0042259F"/>
    <w:rsid w:val="004225DA"/>
    <w:rsid w:val="00422614"/>
    <w:rsid w:val="0042263D"/>
    <w:rsid w:val="00422652"/>
    <w:rsid w:val="00422654"/>
    <w:rsid w:val="00422662"/>
    <w:rsid w:val="0042266B"/>
    <w:rsid w:val="00422674"/>
    <w:rsid w:val="00422697"/>
    <w:rsid w:val="004226B1"/>
    <w:rsid w:val="004226D7"/>
    <w:rsid w:val="00422710"/>
    <w:rsid w:val="00422745"/>
    <w:rsid w:val="0042275B"/>
    <w:rsid w:val="0042278F"/>
    <w:rsid w:val="0042280B"/>
    <w:rsid w:val="00422855"/>
    <w:rsid w:val="0042285B"/>
    <w:rsid w:val="0042286B"/>
    <w:rsid w:val="004228C5"/>
    <w:rsid w:val="004228CD"/>
    <w:rsid w:val="00422997"/>
    <w:rsid w:val="004229BD"/>
    <w:rsid w:val="004229C9"/>
    <w:rsid w:val="004229D1"/>
    <w:rsid w:val="004229EE"/>
    <w:rsid w:val="00422A3B"/>
    <w:rsid w:val="00422A4E"/>
    <w:rsid w:val="00422A55"/>
    <w:rsid w:val="00422A86"/>
    <w:rsid w:val="00422AF0"/>
    <w:rsid w:val="00422B83"/>
    <w:rsid w:val="00422B95"/>
    <w:rsid w:val="00422B97"/>
    <w:rsid w:val="00422BB9"/>
    <w:rsid w:val="00422BE5"/>
    <w:rsid w:val="00422BE8"/>
    <w:rsid w:val="00422C37"/>
    <w:rsid w:val="00422C65"/>
    <w:rsid w:val="00422C6C"/>
    <w:rsid w:val="00422C7B"/>
    <w:rsid w:val="00422C91"/>
    <w:rsid w:val="00422CD6"/>
    <w:rsid w:val="00422CDA"/>
    <w:rsid w:val="00422D2D"/>
    <w:rsid w:val="00422D81"/>
    <w:rsid w:val="00422D9F"/>
    <w:rsid w:val="00422E2B"/>
    <w:rsid w:val="00422E33"/>
    <w:rsid w:val="00422E45"/>
    <w:rsid w:val="00422E47"/>
    <w:rsid w:val="00422E4C"/>
    <w:rsid w:val="00422EB0"/>
    <w:rsid w:val="00422ECE"/>
    <w:rsid w:val="00422F16"/>
    <w:rsid w:val="00422F49"/>
    <w:rsid w:val="00422F5D"/>
    <w:rsid w:val="00422F6D"/>
    <w:rsid w:val="00422F93"/>
    <w:rsid w:val="00422FA0"/>
    <w:rsid w:val="00422FAA"/>
    <w:rsid w:val="00422FB3"/>
    <w:rsid w:val="00422FC2"/>
    <w:rsid w:val="00422FD9"/>
    <w:rsid w:val="00422FE1"/>
    <w:rsid w:val="0042306E"/>
    <w:rsid w:val="0042309C"/>
    <w:rsid w:val="0042311B"/>
    <w:rsid w:val="0042312C"/>
    <w:rsid w:val="00423131"/>
    <w:rsid w:val="00423159"/>
    <w:rsid w:val="00423161"/>
    <w:rsid w:val="004231CD"/>
    <w:rsid w:val="00423204"/>
    <w:rsid w:val="00423217"/>
    <w:rsid w:val="00423224"/>
    <w:rsid w:val="00423254"/>
    <w:rsid w:val="00423256"/>
    <w:rsid w:val="0042326F"/>
    <w:rsid w:val="00423277"/>
    <w:rsid w:val="004232B0"/>
    <w:rsid w:val="004232ED"/>
    <w:rsid w:val="00423301"/>
    <w:rsid w:val="0042330D"/>
    <w:rsid w:val="00423324"/>
    <w:rsid w:val="0042333F"/>
    <w:rsid w:val="00423340"/>
    <w:rsid w:val="00423362"/>
    <w:rsid w:val="00423369"/>
    <w:rsid w:val="00423371"/>
    <w:rsid w:val="004233A4"/>
    <w:rsid w:val="004233BF"/>
    <w:rsid w:val="00423405"/>
    <w:rsid w:val="00423423"/>
    <w:rsid w:val="00423492"/>
    <w:rsid w:val="0042349E"/>
    <w:rsid w:val="004234B3"/>
    <w:rsid w:val="004234C7"/>
    <w:rsid w:val="004234CE"/>
    <w:rsid w:val="004234F7"/>
    <w:rsid w:val="00423501"/>
    <w:rsid w:val="0042351E"/>
    <w:rsid w:val="00423533"/>
    <w:rsid w:val="0042353F"/>
    <w:rsid w:val="0042355F"/>
    <w:rsid w:val="00423564"/>
    <w:rsid w:val="0042358B"/>
    <w:rsid w:val="004235BB"/>
    <w:rsid w:val="004235ED"/>
    <w:rsid w:val="00423613"/>
    <w:rsid w:val="0042361F"/>
    <w:rsid w:val="00423642"/>
    <w:rsid w:val="00423669"/>
    <w:rsid w:val="00423684"/>
    <w:rsid w:val="004236A9"/>
    <w:rsid w:val="004236C7"/>
    <w:rsid w:val="004236EE"/>
    <w:rsid w:val="004236F7"/>
    <w:rsid w:val="00423770"/>
    <w:rsid w:val="00423786"/>
    <w:rsid w:val="00423853"/>
    <w:rsid w:val="004238CF"/>
    <w:rsid w:val="0042394D"/>
    <w:rsid w:val="00423951"/>
    <w:rsid w:val="00423964"/>
    <w:rsid w:val="00423984"/>
    <w:rsid w:val="00423990"/>
    <w:rsid w:val="004239B0"/>
    <w:rsid w:val="004239BE"/>
    <w:rsid w:val="004239C1"/>
    <w:rsid w:val="004239DC"/>
    <w:rsid w:val="00423A00"/>
    <w:rsid w:val="00423A97"/>
    <w:rsid w:val="00423AC3"/>
    <w:rsid w:val="00423AC8"/>
    <w:rsid w:val="00423AE5"/>
    <w:rsid w:val="00423B0C"/>
    <w:rsid w:val="00423B23"/>
    <w:rsid w:val="00423B27"/>
    <w:rsid w:val="00423BDB"/>
    <w:rsid w:val="00423BF7"/>
    <w:rsid w:val="00423C93"/>
    <w:rsid w:val="00423CA0"/>
    <w:rsid w:val="00423D3F"/>
    <w:rsid w:val="00423D61"/>
    <w:rsid w:val="00423D7F"/>
    <w:rsid w:val="00423DB0"/>
    <w:rsid w:val="00423DB2"/>
    <w:rsid w:val="00423E23"/>
    <w:rsid w:val="00423E84"/>
    <w:rsid w:val="00423E8E"/>
    <w:rsid w:val="00423E9E"/>
    <w:rsid w:val="00423EE0"/>
    <w:rsid w:val="00423EE7"/>
    <w:rsid w:val="00423EF9"/>
    <w:rsid w:val="00423F41"/>
    <w:rsid w:val="00423F4B"/>
    <w:rsid w:val="00423F61"/>
    <w:rsid w:val="00423F89"/>
    <w:rsid w:val="00423F9F"/>
    <w:rsid w:val="00423FA8"/>
    <w:rsid w:val="00423FBB"/>
    <w:rsid w:val="00423FDC"/>
    <w:rsid w:val="00423FE9"/>
    <w:rsid w:val="00424055"/>
    <w:rsid w:val="0042405B"/>
    <w:rsid w:val="0042407F"/>
    <w:rsid w:val="00424096"/>
    <w:rsid w:val="004240CC"/>
    <w:rsid w:val="004240D9"/>
    <w:rsid w:val="004240FF"/>
    <w:rsid w:val="00424168"/>
    <w:rsid w:val="00424174"/>
    <w:rsid w:val="0042417C"/>
    <w:rsid w:val="00424181"/>
    <w:rsid w:val="004241B4"/>
    <w:rsid w:val="004241D9"/>
    <w:rsid w:val="00424206"/>
    <w:rsid w:val="00424271"/>
    <w:rsid w:val="00424278"/>
    <w:rsid w:val="0042429D"/>
    <w:rsid w:val="0042429F"/>
    <w:rsid w:val="004242A3"/>
    <w:rsid w:val="004242E8"/>
    <w:rsid w:val="0042430B"/>
    <w:rsid w:val="00424345"/>
    <w:rsid w:val="004243AE"/>
    <w:rsid w:val="004243B4"/>
    <w:rsid w:val="0042440A"/>
    <w:rsid w:val="00424439"/>
    <w:rsid w:val="0042446F"/>
    <w:rsid w:val="00424475"/>
    <w:rsid w:val="0042447E"/>
    <w:rsid w:val="00424481"/>
    <w:rsid w:val="004244A7"/>
    <w:rsid w:val="004244D0"/>
    <w:rsid w:val="004244D7"/>
    <w:rsid w:val="0042455F"/>
    <w:rsid w:val="00424563"/>
    <w:rsid w:val="00424575"/>
    <w:rsid w:val="00424580"/>
    <w:rsid w:val="00424586"/>
    <w:rsid w:val="0042459E"/>
    <w:rsid w:val="004245AB"/>
    <w:rsid w:val="004245AE"/>
    <w:rsid w:val="004245AF"/>
    <w:rsid w:val="004245BB"/>
    <w:rsid w:val="004245BE"/>
    <w:rsid w:val="004245F5"/>
    <w:rsid w:val="00424628"/>
    <w:rsid w:val="0042462A"/>
    <w:rsid w:val="00424698"/>
    <w:rsid w:val="004246C5"/>
    <w:rsid w:val="004246D4"/>
    <w:rsid w:val="004246D9"/>
    <w:rsid w:val="004246DA"/>
    <w:rsid w:val="004246EB"/>
    <w:rsid w:val="004246FE"/>
    <w:rsid w:val="00424736"/>
    <w:rsid w:val="00424758"/>
    <w:rsid w:val="00424773"/>
    <w:rsid w:val="0042477A"/>
    <w:rsid w:val="00424799"/>
    <w:rsid w:val="00424801"/>
    <w:rsid w:val="00424842"/>
    <w:rsid w:val="00424849"/>
    <w:rsid w:val="00424860"/>
    <w:rsid w:val="00424899"/>
    <w:rsid w:val="004248AB"/>
    <w:rsid w:val="004248C7"/>
    <w:rsid w:val="004248DB"/>
    <w:rsid w:val="004248FE"/>
    <w:rsid w:val="00424910"/>
    <w:rsid w:val="00424962"/>
    <w:rsid w:val="0042496A"/>
    <w:rsid w:val="00424973"/>
    <w:rsid w:val="00424992"/>
    <w:rsid w:val="0042499A"/>
    <w:rsid w:val="004249EB"/>
    <w:rsid w:val="004249F7"/>
    <w:rsid w:val="00424A47"/>
    <w:rsid w:val="00424A58"/>
    <w:rsid w:val="00424A74"/>
    <w:rsid w:val="00424A75"/>
    <w:rsid w:val="00424A84"/>
    <w:rsid w:val="00424A88"/>
    <w:rsid w:val="00424ACA"/>
    <w:rsid w:val="00424ADC"/>
    <w:rsid w:val="00424B0E"/>
    <w:rsid w:val="00424B3E"/>
    <w:rsid w:val="00424B4D"/>
    <w:rsid w:val="00424B68"/>
    <w:rsid w:val="00424B93"/>
    <w:rsid w:val="00424B9B"/>
    <w:rsid w:val="00424BDE"/>
    <w:rsid w:val="00424C0A"/>
    <w:rsid w:val="00424C1A"/>
    <w:rsid w:val="00424C48"/>
    <w:rsid w:val="00424C78"/>
    <w:rsid w:val="00424C90"/>
    <w:rsid w:val="00424CE6"/>
    <w:rsid w:val="00424DAC"/>
    <w:rsid w:val="00424DBE"/>
    <w:rsid w:val="00424DE9"/>
    <w:rsid w:val="00424E09"/>
    <w:rsid w:val="00424E18"/>
    <w:rsid w:val="00424E59"/>
    <w:rsid w:val="00424E65"/>
    <w:rsid w:val="00424E75"/>
    <w:rsid w:val="00424E81"/>
    <w:rsid w:val="00424E8F"/>
    <w:rsid w:val="00424EC5"/>
    <w:rsid w:val="00424EC8"/>
    <w:rsid w:val="00424EE0"/>
    <w:rsid w:val="00424F17"/>
    <w:rsid w:val="00424F30"/>
    <w:rsid w:val="00424F7F"/>
    <w:rsid w:val="00424FDD"/>
    <w:rsid w:val="0042501F"/>
    <w:rsid w:val="0042509A"/>
    <w:rsid w:val="004250E3"/>
    <w:rsid w:val="004250EF"/>
    <w:rsid w:val="004250F2"/>
    <w:rsid w:val="00425119"/>
    <w:rsid w:val="0042512B"/>
    <w:rsid w:val="0042512E"/>
    <w:rsid w:val="0042513C"/>
    <w:rsid w:val="00425152"/>
    <w:rsid w:val="00425157"/>
    <w:rsid w:val="0042517E"/>
    <w:rsid w:val="00425182"/>
    <w:rsid w:val="004251B5"/>
    <w:rsid w:val="004251D1"/>
    <w:rsid w:val="004251D9"/>
    <w:rsid w:val="004251E7"/>
    <w:rsid w:val="00425203"/>
    <w:rsid w:val="0042520A"/>
    <w:rsid w:val="00425228"/>
    <w:rsid w:val="0042525C"/>
    <w:rsid w:val="0042526F"/>
    <w:rsid w:val="00425272"/>
    <w:rsid w:val="00425291"/>
    <w:rsid w:val="004252C5"/>
    <w:rsid w:val="004252D0"/>
    <w:rsid w:val="004252D4"/>
    <w:rsid w:val="004252D8"/>
    <w:rsid w:val="00425301"/>
    <w:rsid w:val="00425320"/>
    <w:rsid w:val="00425330"/>
    <w:rsid w:val="00425337"/>
    <w:rsid w:val="004253F8"/>
    <w:rsid w:val="0042541F"/>
    <w:rsid w:val="0042547A"/>
    <w:rsid w:val="0042549C"/>
    <w:rsid w:val="004254D4"/>
    <w:rsid w:val="00425508"/>
    <w:rsid w:val="0042551D"/>
    <w:rsid w:val="0042556F"/>
    <w:rsid w:val="004255A8"/>
    <w:rsid w:val="004255AC"/>
    <w:rsid w:val="004255CF"/>
    <w:rsid w:val="004255D0"/>
    <w:rsid w:val="004255E6"/>
    <w:rsid w:val="00425624"/>
    <w:rsid w:val="00425633"/>
    <w:rsid w:val="004256B2"/>
    <w:rsid w:val="004256C4"/>
    <w:rsid w:val="004256C5"/>
    <w:rsid w:val="004256E5"/>
    <w:rsid w:val="004256FF"/>
    <w:rsid w:val="00425738"/>
    <w:rsid w:val="00425749"/>
    <w:rsid w:val="0042576C"/>
    <w:rsid w:val="00425777"/>
    <w:rsid w:val="00425807"/>
    <w:rsid w:val="00425817"/>
    <w:rsid w:val="0042581D"/>
    <w:rsid w:val="0042583D"/>
    <w:rsid w:val="0042586C"/>
    <w:rsid w:val="0042587B"/>
    <w:rsid w:val="004258B1"/>
    <w:rsid w:val="004258C0"/>
    <w:rsid w:val="004258D4"/>
    <w:rsid w:val="004258D8"/>
    <w:rsid w:val="00425906"/>
    <w:rsid w:val="00425934"/>
    <w:rsid w:val="0042595B"/>
    <w:rsid w:val="00425972"/>
    <w:rsid w:val="0042598A"/>
    <w:rsid w:val="004259AC"/>
    <w:rsid w:val="004259BE"/>
    <w:rsid w:val="004259E6"/>
    <w:rsid w:val="00425A08"/>
    <w:rsid w:val="00425A10"/>
    <w:rsid w:val="00425A11"/>
    <w:rsid w:val="00425A28"/>
    <w:rsid w:val="00425AB8"/>
    <w:rsid w:val="00425AE0"/>
    <w:rsid w:val="00425B1F"/>
    <w:rsid w:val="00425B33"/>
    <w:rsid w:val="00425B3D"/>
    <w:rsid w:val="00425BA4"/>
    <w:rsid w:val="00425BB7"/>
    <w:rsid w:val="00425BF9"/>
    <w:rsid w:val="00425BFA"/>
    <w:rsid w:val="00425CBE"/>
    <w:rsid w:val="00425CC3"/>
    <w:rsid w:val="00425D02"/>
    <w:rsid w:val="00425D46"/>
    <w:rsid w:val="00425D89"/>
    <w:rsid w:val="00425DD8"/>
    <w:rsid w:val="00425E06"/>
    <w:rsid w:val="00425E24"/>
    <w:rsid w:val="00425E2B"/>
    <w:rsid w:val="00425E4D"/>
    <w:rsid w:val="00425E5A"/>
    <w:rsid w:val="00425E8D"/>
    <w:rsid w:val="00425EBA"/>
    <w:rsid w:val="00425F07"/>
    <w:rsid w:val="00425F21"/>
    <w:rsid w:val="00425F2A"/>
    <w:rsid w:val="00425F5B"/>
    <w:rsid w:val="00425FAD"/>
    <w:rsid w:val="00426021"/>
    <w:rsid w:val="00426047"/>
    <w:rsid w:val="00426052"/>
    <w:rsid w:val="00426078"/>
    <w:rsid w:val="0042607C"/>
    <w:rsid w:val="0042608A"/>
    <w:rsid w:val="004260A6"/>
    <w:rsid w:val="004260ED"/>
    <w:rsid w:val="004260F6"/>
    <w:rsid w:val="004260F8"/>
    <w:rsid w:val="0042613F"/>
    <w:rsid w:val="00426176"/>
    <w:rsid w:val="00426178"/>
    <w:rsid w:val="004261A0"/>
    <w:rsid w:val="004261AD"/>
    <w:rsid w:val="004261CF"/>
    <w:rsid w:val="004261DB"/>
    <w:rsid w:val="0042620A"/>
    <w:rsid w:val="00426233"/>
    <w:rsid w:val="00426237"/>
    <w:rsid w:val="00426248"/>
    <w:rsid w:val="0042624B"/>
    <w:rsid w:val="0042628B"/>
    <w:rsid w:val="004262B7"/>
    <w:rsid w:val="004262E7"/>
    <w:rsid w:val="004262F2"/>
    <w:rsid w:val="00426332"/>
    <w:rsid w:val="00426341"/>
    <w:rsid w:val="00426343"/>
    <w:rsid w:val="00426372"/>
    <w:rsid w:val="00426374"/>
    <w:rsid w:val="00426375"/>
    <w:rsid w:val="004263AC"/>
    <w:rsid w:val="004263EB"/>
    <w:rsid w:val="00426442"/>
    <w:rsid w:val="0042648E"/>
    <w:rsid w:val="004264A3"/>
    <w:rsid w:val="004264BA"/>
    <w:rsid w:val="00426504"/>
    <w:rsid w:val="0042654E"/>
    <w:rsid w:val="0042655E"/>
    <w:rsid w:val="0042657A"/>
    <w:rsid w:val="004265E1"/>
    <w:rsid w:val="004265FC"/>
    <w:rsid w:val="00426603"/>
    <w:rsid w:val="0042665E"/>
    <w:rsid w:val="0042666E"/>
    <w:rsid w:val="004266C8"/>
    <w:rsid w:val="004266F5"/>
    <w:rsid w:val="00426732"/>
    <w:rsid w:val="00426788"/>
    <w:rsid w:val="00426793"/>
    <w:rsid w:val="004267BC"/>
    <w:rsid w:val="004267E4"/>
    <w:rsid w:val="004267EC"/>
    <w:rsid w:val="004267F9"/>
    <w:rsid w:val="00426891"/>
    <w:rsid w:val="0042689E"/>
    <w:rsid w:val="004268A1"/>
    <w:rsid w:val="004268C0"/>
    <w:rsid w:val="00426919"/>
    <w:rsid w:val="0042695A"/>
    <w:rsid w:val="00426995"/>
    <w:rsid w:val="0042699A"/>
    <w:rsid w:val="004269B2"/>
    <w:rsid w:val="004269D4"/>
    <w:rsid w:val="004269DB"/>
    <w:rsid w:val="004269E3"/>
    <w:rsid w:val="004269ED"/>
    <w:rsid w:val="00426A14"/>
    <w:rsid w:val="00426A18"/>
    <w:rsid w:val="00426A35"/>
    <w:rsid w:val="00426A39"/>
    <w:rsid w:val="00426A49"/>
    <w:rsid w:val="00426A59"/>
    <w:rsid w:val="00426A78"/>
    <w:rsid w:val="00426AD5"/>
    <w:rsid w:val="00426AFB"/>
    <w:rsid w:val="00426B01"/>
    <w:rsid w:val="00426B11"/>
    <w:rsid w:val="00426B2B"/>
    <w:rsid w:val="00426B67"/>
    <w:rsid w:val="00426B9C"/>
    <w:rsid w:val="00426BB9"/>
    <w:rsid w:val="00426BF9"/>
    <w:rsid w:val="00426C28"/>
    <w:rsid w:val="00426C41"/>
    <w:rsid w:val="00426C70"/>
    <w:rsid w:val="00426C9F"/>
    <w:rsid w:val="00426CC4"/>
    <w:rsid w:val="00426D1E"/>
    <w:rsid w:val="00426D46"/>
    <w:rsid w:val="00426D6B"/>
    <w:rsid w:val="00426D7D"/>
    <w:rsid w:val="00426D8C"/>
    <w:rsid w:val="00426DE0"/>
    <w:rsid w:val="00426DF9"/>
    <w:rsid w:val="00426E0E"/>
    <w:rsid w:val="00426E33"/>
    <w:rsid w:val="00426E38"/>
    <w:rsid w:val="00426E51"/>
    <w:rsid w:val="00426E84"/>
    <w:rsid w:val="00426E90"/>
    <w:rsid w:val="00426EA6"/>
    <w:rsid w:val="00426EB9"/>
    <w:rsid w:val="00426F37"/>
    <w:rsid w:val="00426F80"/>
    <w:rsid w:val="00426F92"/>
    <w:rsid w:val="00426F9D"/>
    <w:rsid w:val="00426FA5"/>
    <w:rsid w:val="00426FB8"/>
    <w:rsid w:val="00426FBB"/>
    <w:rsid w:val="00426FCB"/>
    <w:rsid w:val="00426FD8"/>
    <w:rsid w:val="0042700C"/>
    <w:rsid w:val="00427025"/>
    <w:rsid w:val="00427060"/>
    <w:rsid w:val="0042706D"/>
    <w:rsid w:val="0042707E"/>
    <w:rsid w:val="004270BE"/>
    <w:rsid w:val="004270E4"/>
    <w:rsid w:val="00427114"/>
    <w:rsid w:val="00427118"/>
    <w:rsid w:val="0042713B"/>
    <w:rsid w:val="0042715D"/>
    <w:rsid w:val="00427173"/>
    <w:rsid w:val="0042717A"/>
    <w:rsid w:val="00427190"/>
    <w:rsid w:val="0042719C"/>
    <w:rsid w:val="004271CC"/>
    <w:rsid w:val="004271EB"/>
    <w:rsid w:val="004271F8"/>
    <w:rsid w:val="004271F9"/>
    <w:rsid w:val="004271FB"/>
    <w:rsid w:val="0042721D"/>
    <w:rsid w:val="00427226"/>
    <w:rsid w:val="00427280"/>
    <w:rsid w:val="004272D8"/>
    <w:rsid w:val="004272DA"/>
    <w:rsid w:val="004272E6"/>
    <w:rsid w:val="004272F0"/>
    <w:rsid w:val="004272F4"/>
    <w:rsid w:val="00427309"/>
    <w:rsid w:val="0042730F"/>
    <w:rsid w:val="0042731F"/>
    <w:rsid w:val="00427354"/>
    <w:rsid w:val="00427359"/>
    <w:rsid w:val="0042735D"/>
    <w:rsid w:val="00427382"/>
    <w:rsid w:val="004273F1"/>
    <w:rsid w:val="00427457"/>
    <w:rsid w:val="00427462"/>
    <w:rsid w:val="00427499"/>
    <w:rsid w:val="004274AB"/>
    <w:rsid w:val="004274EB"/>
    <w:rsid w:val="004274F5"/>
    <w:rsid w:val="00427526"/>
    <w:rsid w:val="0042752D"/>
    <w:rsid w:val="0042753C"/>
    <w:rsid w:val="00427546"/>
    <w:rsid w:val="004275CB"/>
    <w:rsid w:val="00427618"/>
    <w:rsid w:val="00427638"/>
    <w:rsid w:val="00427640"/>
    <w:rsid w:val="00427672"/>
    <w:rsid w:val="004276A6"/>
    <w:rsid w:val="004276C5"/>
    <w:rsid w:val="004276C6"/>
    <w:rsid w:val="004276DF"/>
    <w:rsid w:val="00427701"/>
    <w:rsid w:val="00427714"/>
    <w:rsid w:val="00427717"/>
    <w:rsid w:val="00427791"/>
    <w:rsid w:val="004277B6"/>
    <w:rsid w:val="004277F0"/>
    <w:rsid w:val="00427829"/>
    <w:rsid w:val="00427837"/>
    <w:rsid w:val="0042787C"/>
    <w:rsid w:val="00427889"/>
    <w:rsid w:val="004278A1"/>
    <w:rsid w:val="004278A2"/>
    <w:rsid w:val="004278B6"/>
    <w:rsid w:val="004278DF"/>
    <w:rsid w:val="0042793C"/>
    <w:rsid w:val="00427966"/>
    <w:rsid w:val="0042796E"/>
    <w:rsid w:val="00427980"/>
    <w:rsid w:val="00427982"/>
    <w:rsid w:val="00427A15"/>
    <w:rsid w:val="00427A28"/>
    <w:rsid w:val="00427A7B"/>
    <w:rsid w:val="00427ADE"/>
    <w:rsid w:val="00427B63"/>
    <w:rsid w:val="00427B70"/>
    <w:rsid w:val="00427BC4"/>
    <w:rsid w:val="00427BED"/>
    <w:rsid w:val="00427BF6"/>
    <w:rsid w:val="00427BF7"/>
    <w:rsid w:val="00427C0E"/>
    <w:rsid w:val="00427C34"/>
    <w:rsid w:val="00427C3C"/>
    <w:rsid w:val="00427C51"/>
    <w:rsid w:val="00427C55"/>
    <w:rsid w:val="00427C5D"/>
    <w:rsid w:val="00427C6D"/>
    <w:rsid w:val="00427C84"/>
    <w:rsid w:val="00427CAE"/>
    <w:rsid w:val="00427CD3"/>
    <w:rsid w:val="00427CEC"/>
    <w:rsid w:val="00427D27"/>
    <w:rsid w:val="00427D52"/>
    <w:rsid w:val="00427F0C"/>
    <w:rsid w:val="00427F38"/>
    <w:rsid w:val="00427F42"/>
    <w:rsid w:val="00427F51"/>
    <w:rsid w:val="00427FAB"/>
    <w:rsid w:val="00427FB5"/>
    <w:rsid w:val="00427FDB"/>
    <w:rsid w:val="00427FF8"/>
    <w:rsid w:val="00430005"/>
    <w:rsid w:val="00430027"/>
    <w:rsid w:val="0043002B"/>
    <w:rsid w:val="00430033"/>
    <w:rsid w:val="00430056"/>
    <w:rsid w:val="00430058"/>
    <w:rsid w:val="004300C7"/>
    <w:rsid w:val="00430120"/>
    <w:rsid w:val="0043017D"/>
    <w:rsid w:val="0043017F"/>
    <w:rsid w:val="0043018D"/>
    <w:rsid w:val="004301A4"/>
    <w:rsid w:val="004301E0"/>
    <w:rsid w:val="004301E9"/>
    <w:rsid w:val="00430237"/>
    <w:rsid w:val="00430246"/>
    <w:rsid w:val="00430293"/>
    <w:rsid w:val="004302D5"/>
    <w:rsid w:val="004302F0"/>
    <w:rsid w:val="004303E6"/>
    <w:rsid w:val="00430405"/>
    <w:rsid w:val="0043041E"/>
    <w:rsid w:val="00430425"/>
    <w:rsid w:val="0043042A"/>
    <w:rsid w:val="00430433"/>
    <w:rsid w:val="00430436"/>
    <w:rsid w:val="00430454"/>
    <w:rsid w:val="00430492"/>
    <w:rsid w:val="004304A3"/>
    <w:rsid w:val="004304A7"/>
    <w:rsid w:val="004304EC"/>
    <w:rsid w:val="004304F7"/>
    <w:rsid w:val="0043050B"/>
    <w:rsid w:val="0043052F"/>
    <w:rsid w:val="0043054B"/>
    <w:rsid w:val="0043056F"/>
    <w:rsid w:val="00430589"/>
    <w:rsid w:val="0043058F"/>
    <w:rsid w:val="004305C6"/>
    <w:rsid w:val="004305DF"/>
    <w:rsid w:val="004305F8"/>
    <w:rsid w:val="00430610"/>
    <w:rsid w:val="0043062E"/>
    <w:rsid w:val="00430646"/>
    <w:rsid w:val="004306B9"/>
    <w:rsid w:val="004306CF"/>
    <w:rsid w:val="004306D8"/>
    <w:rsid w:val="00430785"/>
    <w:rsid w:val="00430792"/>
    <w:rsid w:val="004307CE"/>
    <w:rsid w:val="004307DC"/>
    <w:rsid w:val="004307FF"/>
    <w:rsid w:val="0043080E"/>
    <w:rsid w:val="0043084B"/>
    <w:rsid w:val="0043085C"/>
    <w:rsid w:val="004308A4"/>
    <w:rsid w:val="004308B0"/>
    <w:rsid w:val="004308B8"/>
    <w:rsid w:val="004308D8"/>
    <w:rsid w:val="004308F5"/>
    <w:rsid w:val="004308FE"/>
    <w:rsid w:val="00430938"/>
    <w:rsid w:val="0043094B"/>
    <w:rsid w:val="00430951"/>
    <w:rsid w:val="00430959"/>
    <w:rsid w:val="00430968"/>
    <w:rsid w:val="00430991"/>
    <w:rsid w:val="004309BC"/>
    <w:rsid w:val="00430A52"/>
    <w:rsid w:val="00430AC5"/>
    <w:rsid w:val="00430B12"/>
    <w:rsid w:val="00430B5A"/>
    <w:rsid w:val="00430B5F"/>
    <w:rsid w:val="00430B61"/>
    <w:rsid w:val="00430BB0"/>
    <w:rsid w:val="00430BB7"/>
    <w:rsid w:val="00430BC0"/>
    <w:rsid w:val="00430BE9"/>
    <w:rsid w:val="00430BEC"/>
    <w:rsid w:val="00430C05"/>
    <w:rsid w:val="00430C18"/>
    <w:rsid w:val="00430C22"/>
    <w:rsid w:val="00430C71"/>
    <w:rsid w:val="00430C7B"/>
    <w:rsid w:val="00430CE3"/>
    <w:rsid w:val="00430D32"/>
    <w:rsid w:val="00430D41"/>
    <w:rsid w:val="00430DD8"/>
    <w:rsid w:val="00430DED"/>
    <w:rsid w:val="00430DF4"/>
    <w:rsid w:val="00430DF7"/>
    <w:rsid w:val="00430E54"/>
    <w:rsid w:val="00430E76"/>
    <w:rsid w:val="00430E8A"/>
    <w:rsid w:val="00430E9E"/>
    <w:rsid w:val="00430EAE"/>
    <w:rsid w:val="00430EE4"/>
    <w:rsid w:val="00430EF0"/>
    <w:rsid w:val="00430EF2"/>
    <w:rsid w:val="00430F32"/>
    <w:rsid w:val="00430F65"/>
    <w:rsid w:val="00430F6A"/>
    <w:rsid w:val="00430F73"/>
    <w:rsid w:val="00430F93"/>
    <w:rsid w:val="00430F9F"/>
    <w:rsid w:val="00430FCC"/>
    <w:rsid w:val="00430FCE"/>
    <w:rsid w:val="00430FF7"/>
    <w:rsid w:val="00430FF9"/>
    <w:rsid w:val="00431007"/>
    <w:rsid w:val="00431009"/>
    <w:rsid w:val="0043103C"/>
    <w:rsid w:val="00431043"/>
    <w:rsid w:val="0043106C"/>
    <w:rsid w:val="0043106E"/>
    <w:rsid w:val="0043107E"/>
    <w:rsid w:val="004310B0"/>
    <w:rsid w:val="004310B6"/>
    <w:rsid w:val="004310BD"/>
    <w:rsid w:val="004310D3"/>
    <w:rsid w:val="004310E8"/>
    <w:rsid w:val="004310FF"/>
    <w:rsid w:val="00431139"/>
    <w:rsid w:val="0043114F"/>
    <w:rsid w:val="00431196"/>
    <w:rsid w:val="004311AA"/>
    <w:rsid w:val="004311C1"/>
    <w:rsid w:val="004311C3"/>
    <w:rsid w:val="004311D8"/>
    <w:rsid w:val="004311ED"/>
    <w:rsid w:val="00431227"/>
    <w:rsid w:val="0043122A"/>
    <w:rsid w:val="00431244"/>
    <w:rsid w:val="0043124D"/>
    <w:rsid w:val="00431250"/>
    <w:rsid w:val="00431266"/>
    <w:rsid w:val="00431282"/>
    <w:rsid w:val="004312AE"/>
    <w:rsid w:val="004312E1"/>
    <w:rsid w:val="00431322"/>
    <w:rsid w:val="00431349"/>
    <w:rsid w:val="00431360"/>
    <w:rsid w:val="004313A0"/>
    <w:rsid w:val="004313E3"/>
    <w:rsid w:val="004313F1"/>
    <w:rsid w:val="00431428"/>
    <w:rsid w:val="00431434"/>
    <w:rsid w:val="00431439"/>
    <w:rsid w:val="0043143B"/>
    <w:rsid w:val="0043146D"/>
    <w:rsid w:val="00431479"/>
    <w:rsid w:val="00431486"/>
    <w:rsid w:val="004314E6"/>
    <w:rsid w:val="004314E7"/>
    <w:rsid w:val="004314EB"/>
    <w:rsid w:val="00431502"/>
    <w:rsid w:val="00431542"/>
    <w:rsid w:val="00431565"/>
    <w:rsid w:val="00431572"/>
    <w:rsid w:val="004315C6"/>
    <w:rsid w:val="00431615"/>
    <w:rsid w:val="0043163F"/>
    <w:rsid w:val="0043165C"/>
    <w:rsid w:val="0043166E"/>
    <w:rsid w:val="00431678"/>
    <w:rsid w:val="00431680"/>
    <w:rsid w:val="00431681"/>
    <w:rsid w:val="00431682"/>
    <w:rsid w:val="004316B2"/>
    <w:rsid w:val="004316DF"/>
    <w:rsid w:val="0043172A"/>
    <w:rsid w:val="00431794"/>
    <w:rsid w:val="004317A6"/>
    <w:rsid w:val="004317AA"/>
    <w:rsid w:val="004317C9"/>
    <w:rsid w:val="004317E3"/>
    <w:rsid w:val="00431879"/>
    <w:rsid w:val="00431890"/>
    <w:rsid w:val="00431893"/>
    <w:rsid w:val="00431895"/>
    <w:rsid w:val="0043189E"/>
    <w:rsid w:val="004318BA"/>
    <w:rsid w:val="004318E8"/>
    <w:rsid w:val="0043190E"/>
    <w:rsid w:val="00431993"/>
    <w:rsid w:val="004319AD"/>
    <w:rsid w:val="004319E1"/>
    <w:rsid w:val="00431A06"/>
    <w:rsid w:val="00431A79"/>
    <w:rsid w:val="00431A91"/>
    <w:rsid w:val="00431AC1"/>
    <w:rsid w:val="00431AD0"/>
    <w:rsid w:val="00431AEC"/>
    <w:rsid w:val="00431B02"/>
    <w:rsid w:val="00431B06"/>
    <w:rsid w:val="00431B1B"/>
    <w:rsid w:val="00431B1D"/>
    <w:rsid w:val="00431B24"/>
    <w:rsid w:val="00431B3A"/>
    <w:rsid w:val="00431B9C"/>
    <w:rsid w:val="00431BD6"/>
    <w:rsid w:val="00431C2B"/>
    <w:rsid w:val="00431C2F"/>
    <w:rsid w:val="00431C5E"/>
    <w:rsid w:val="00431C6C"/>
    <w:rsid w:val="00431C88"/>
    <w:rsid w:val="00431C96"/>
    <w:rsid w:val="00431C9F"/>
    <w:rsid w:val="00431D07"/>
    <w:rsid w:val="00431D0B"/>
    <w:rsid w:val="00431D3D"/>
    <w:rsid w:val="00431D71"/>
    <w:rsid w:val="00431DA7"/>
    <w:rsid w:val="00431DB3"/>
    <w:rsid w:val="00431DBB"/>
    <w:rsid w:val="00431DC4"/>
    <w:rsid w:val="00431DC6"/>
    <w:rsid w:val="00431E00"/>
    <w:rsid w:val="00431E05"/>
    <w:rsid w:val="00431E37"/>
    <w:rsid w:val="00431E4A"/>
    <w:rsid w:val="00431E56"/>
    <w:rsid w:val="00431E70"/>
    <w:rsid w:val="00431EB5"/>
    <w:rsid w:val="00431EFC"/>
    <w:rsid w:val="00431F0C"/>
    <w:rsid w:val="00431F37"/>
    <w:rsid w:val="00431FAA"/>
    <w:rsid w:val="00431FCF"/>
    <w:rsid w:val="00431FE1"/>
    <w:rsid w:val="00431FEF"/>
    <w:rsid w:val="00431FFC"/>
    <w:rsid w:val="0043200A"/>
    <w:rsid w:val="00432023"/>
    <w:rsid w:val="0043207A"/>
    <w:rsid w:val="004320C4"/>
    <w:rsid w:val="004320E7"/>
    <w:rsid w:val="004320F5"/>
    <w:rsid w:val="0043210C"/>
    <w:rsid w:val="00432134"/>
    <w:rsid w:val="0043213F"/>
    <w:rsid w:val="004321B1"/>
    <w:rsid w:val="004321BE"/>
    <w:rsid w:val="00432203"/>
    <w:rsid w:val="0043223F"/>
    <w:rsid w:val="00432241"/>
    <w:rsid w:val="00432258"/>
    <w:rsid w:val="0043226F"/>
    <w:rsid w:val="00432297"/>
    <w:rsid w:val="004322A1"/>
    <w:rsid w:val="004322BD"/>
    <w:rsid w:val="004322C9"/>
    <w:rsid w:val="0043230A"/>
    <w:rsid w:val="00432323"/>
    <w:rsid w:val="00432363"/>
    <w:rsid w:val="0043238A"/>
    <w:rsid w:val="004323DC"/>
    <w:rsid w:val="004323E7"/>
    <w:rsid w:val="004323E8"/>
    <w:rsid w:val="004323FF"/>
    <w:rsid w:val="0043242F"/>
    <w:rsid w:val="00432439"/>
    <w:rsid w:val="00432456"/>
    <w:rsid w:val="00432458"/>
    <w:rsid w:val="00432481"/>
    <w:rsid w:val="004324BC"/>
    <w:rsid w:val="004324C0"/>
    <w:rsid w:val="004324F2"/>
    <w:rsid w:val="00432504"/>
    <w:rsid w:val="00432507"/>
    <w:rsid w:val="00432584"/>
    <w:rsid w:val="004325BE"/>
    <w:rsid w:val="0043264C"/>
    <w:rsid w:val="0043267B"/>
    <w:rsid w:val="00432690"/>
    <w:rsid w:val="00432691"/>
    <w:rsid w:val="004326B1"/>
    <w:rsid w:val="004326CE"/>
    <w:rsid w:val="004326CF"/>
    <w:rsid w:val="00432723"/>
    <w:rsid w:val="00432768"/>
    <w:rsid w:val="00432771"/>
    <w:rsid w:val="00432774"/>
    <w:rsid w:val="00432788"/>
    <w:rsid w:val="0043278C"/>
    <w:rsid w:val="004327DE"/>
    <w:rsid w:val="004327DF"/>
    <w:rsid w:val="004327E2"/>
    <w:rsid w:val="00432808"/>
    <w:rsid w:val="0043281E"/>
    <w:rsid w:val="0043285D"/>
    <w:rsid w:val="004328A5"/>
    <w:rsid w:val="004328A8"/>
    <w:rsid w:val="004328B0"/>
    <w:rsid w:val="004328D8"/>
    <w:rsid w:val="00432930"/>
    <w:rsid w:val="0043295B"/>
    <w:rsid w:val="004329A0"/>
    <w:rsid w:val="004329A8"/>
    <w:rsid w:val="004329B5"/>
    <w:rsid w:val="004329F0"/>
    <w:rsid w:val="00432A20"/>
    <w:rsid w:val="00432A6C"/>
    <w:rsid w:val="00432A6D"/>
    <w:rsid w:val="00432AFB"/>
    <w:rsid w:val="00432B51"/>
    <w:rsid w:val="00432B7D"/>
    <w:rsid w:val="00432B86"/>
    <w:rsid w:val="00432BAF"/>
    <w:rsid w:val="00432BB6"/>
    <w:rsid w:val="00432BD5"/>
    <w:rsid w:val="00432BDE"/>
    <w:rsid w:val="00432BEF"/>
    <w:rsid w:val="00432C02"/>
    <w:rsid w:val="00432C24"/>
    <w:rsid w:val="00432C4C"/>
    <w:rsid w:val="00432C69"/>
    <w:rsid w:val="00432CC9"/>
    <w:rsid w:val="00432CE2"/>
    <w:rsid w:val="00432CE6"/>
    <w:rsid w:val="00432CEA"/>
    <w:rsid w:val="00432CF1"/>
    <w:rsid w:val="00432D10"/>
    <w:rsid w:val="00432D19"/>
    <w:rsid w:val="00432D1F"/>
    <w:rsid w:val="00432D3F"/>
    <w:rsid w:val="00432D5D"/>
    <w:rsid w:val="00432D97"/>
    <w:rsid w:val="00432D9A"/>
    <w:rsid w:val="00432D9F"/>
    <w:rsid w:val="00432DC8"/>
    <w:rsid w:val="00432E00"/>
    <w:rsid w:val="00432E18"/>
    <w:rsid w:val="00432E3F"/>
    <w:rsid w:val="00432E67"/>
    <w:rsid w:val="00432E7B"/>
    <w:rsid w:val="00432EB3"/>
    <w:rsid w:val="00432EB5"/>
    <w:rsid w:val="00432ED7"/>
    <w:rsid w:val="00432F80"/>
    <w:rsid w:val="00432F88"/>
    <w:rsid w:val="00432FA4"/>
    <w:rsid w:val="00432FCA"/>
    <w:rsid w:val="00433000"/>
    <w:rsid w:val="00433015"/>
    <w:rsid w:val="00433023"/>
    <w:rsid w:val="00433042"/>
    <w:rsid w:val="004330F9"/>
    <w:rsid w:val="00433104"/>
    <w:rsid w:val="00433123"/>
    <w:rsid w:val="00433125"/>
    <w:rsid w:val="0043312B"/>
    <w:rsid w:val="00433152"/>
    <w:rsid w:val="0043317D"/>
    <w:rsid w:val="004331B4"/>
    <w:rsid w:val="0043324B"/>
    <w:rsid w:val="0043325E"/>
    <w:rsid w:val="00433262"/>
    <w:rsid w:val="004332D1"/>
    <w:rsid w:val="004332E9"/>
    <w:rsid w:val="004332EA"/>
    <w:rsid w:val="0043330D"/>
    <w:rsid w:val="00433329"/>
    <w:rsid w:val="00433346"/>
    <w:rsid w:val="00433377"/>
    <w:rsid w:val="004333B4"/>
    <w:rsid w:val="004333BE"/>
    <w:rsid w:val="004333CA"/>
    <w:rsid w:val="004333FF"/>
    <w:rsid w:val="00433416"/>
    <w:rsid w:val="00433461"/>
    <w:rsid w:val="0043346F"/>
    <w:rsid w:val="00433477"/>
    <w:rsid w:val="00433481"/>
    <w:rsid w:val="004334A4"/>
    <w:rsid w:val="004334BA"/>
    <w:rsid w:val="004334FC"/>
    <w:rsid w:val="0043352B"/>
    <w:rsid w:val="0043355D"/>
    <w:rsid w:val="0043356D"/>
    <w:rsid w:val="00433575"/>
    <w:rsid w:val="00433580"/>
    <w:rsid w:val="0043358B"/>
    <w:rsid w:val="004335E3"/>
    <w:rsid w:val="0043360E"/>
    <w:rsid w:val="0043360F"/>
    <w:rsid w:val="0043362F"/>
    <w:rsid w:val="00433652"/>
    <w:rsid w:val="004336AC"/>
    <w:rsid w:val="004336B1"/>
    <w:rsid w:val="00433704"/>
    <w:rsid w:val="00433764"/>
    <w:rsid w:val="004337A3"/>
    <w:rsid w:val="004337C4"/>
    <w:rsid w:val="004337E9"/>
    <w:rsid w:val="004337F5"/>
    <w:rsid w:val="00433851"/>
    <w:rsid w:val="0043385E"/>
    <w:rsid w:val="00433864"/>
    <w:rsid w:val="00433869"/>
    <w:rsid w:val="0043388A"/>
    <w:rsid w:val="00433892"/>
    <w:rsid w:val="00433897"/>
    <w:rsid w:val="004338CB"/>
    <w:rsid w:val="004338FE"/>
    <w:rsid w:val="00433949"/>
    <w:rsid w:val="00433980"/>
    <w:rsid w:val="00433998"/>
    <w:rsid w:val="004339A9"/>
    <w:rsid w:val="004339AA"/>
    <w:rsid w:val="004339CE"/>
    <w:rsid w:val="004339F2"/>
    <w:rsid w:val="00433A60"/>
    <w:rsid w:val="00433A63"/>
    <w:rsid w:val="00433A9C"/>
    <w:rsid w:val="00433AB9"/>
    <w:rsid w:val="00433AD5"/>
    <w:rsid w:val="00433ADB"/>
    <w:rsid w:val="00433B39"/>
    <w:rsid w:val="00433B49"/>
    <w:rsid w:val="00433B4A"/>
    <w:rsid w:val="00433B62"/>
    <w:rsid w:val="00433B75"/>
    <w:rsid w:val="00433BA6"/>
    <w:rsid w:val="00433BBA"/>
    <w:rsid w:val="00433BCE"/>
    <w:rsid w:val="00433BD2"/>
    <w:rsid w:val="00433BD7"/>
    <w:rsid w:val="00433BF1"/>
    <w:rsid w:val="00433C02"/>
    <w:rsid w:val="00433C1F"/>
    <w:rsid w:val="00433C42"/>
    <w:rsid w:val="00433C7E"/>
    <w:rsid w:val="00433CF8"/>
    <w:rsid w:val="00433D68"/>
    <w:rsid w:val="00433DA5"/>
    <w:rsid w:val="00433DBF"/>
    <w:rsid w:val="00433DF7"/>
    <w:rsid w:val="00433DFA"/>
    <w:rsid w:val="00433E0D"/>
    <w:rsid w:val="00433E1E"/>
    <w:rsid w:val="00433E48"/>
    <w:rsid w:val="00433E5B"/>
    <w:rsid w:val="00433E60"/>
    <w:rsid w:val="00433E88"/>
    <w:rsid w:val="00433EB8"/>
    <w:rsid w:val="00433ECB"/>
    <w:rsid w:val="00433EE4"/>
    <w:rsid w:val="00433EEF"/>
    <w:rsid w:val="00433EF5"/>
    <w:rsid w:val="00433F02"/>
    <w:rsid w:val="00433F35"/>
    <w:rsid w:val="00433F36"/>
    <w:rsid w:val="00433F3A"/>
    <w:rsid w:val="00433F84"/>
    <w:rsid w:val="00433FC5"/>
    <w:rsid w:val="00433FE9"/>
    <w:rsid w:val="00433FF5"/>
    <w:rsid w:val="004340B0"/>
    <w:rsid w:val="004340C3"/>
    <w:rsid w:val="004340D7"/>
    <w:rsid w:val="00434110"/>
    <w:rsid w:val="00434155"/>
    <w:rsid w:val="00434179"/>
    <w:rsid w:val="00434192"/>
    <w:rsid w:val="004341A5"/>
    <w:rsid w:val="004341BF"/>
    <w:rsid w:val="00434229"/>
    <w:rsid w:val="0043426F"/>
    <w:rsid w:val="0043428B"/>
    <w:rsid w:val="00434299"/>
    <w:rsid w:val="004342A2"/>
    <w:rsid w:val="004342B2"/>
    <w:rsid w:val="004342E4"/>
    <w:rsid w:val="004342EC"/>
    <w:rsid w:val="0043430D"/>
    <w:rsid w:val="0043431A"/>
    <w:rsid w:val="0043432D"/>
    <w:rsid w:val="00434341"/>
    <w:rsid w:val="004343A7"/>
    <w:rsid w:val="004343DC"/>
    <w:rsid w:val="004343FF"/>
    <w:rsid w:val="00434403"/>
    <w:rsid w:val="0043440D"/>
    <w:rsid w:val="0043443F"/>
    <w:rsid w:val="0043444F"/>
    <w:rsid w:val="00434461"/>
    <w:rsid w:val="00434463"/>
    <w:rsid w:val="0043446E"/>
    <w:rsid w:val="004344C4"/>
    <w:rsid w:val="004344C8"/>
    <w:rsid w:val="004344E9"/>
    <w:rsid w:val="0043450D"/>
    <w:rsid w:val="0043450E"/>
    <w:rsid w:val="0043451C"/>
    <w:rsid w:val="0043455C"/>
    <w:rsid w:val="0043455D"/>
    <w:rsid w:val="00434585"/>
    <w:rsid w:val="004345D6"/>
    <w:rsid w:val="004345DC"/>
    <w:rsid w:val="0043460D"/>
    <w:rsid w:val="00434683"/>
    <w:rsid w:val="00434690"/>
    <w:rsid w:val="004346AA"/>
    <w:rsid w:val="004346BB"/>
    <w:rsid w:val="004346CA"/>
    <w:rsid w:val="00434755"/>
    <w:rsid w:val="00434761"/>
    <w:rsid w:val="00434771"/>
    <w:rsid w:val="00434803"/>
    <w:rsid w:val="00434823"/>
    <w:rsid w:val="00434826"/>
    <w:rsid w:val="00434857"/>
    <w:rsid w:val="0043489F"/>
    <w:rsid w:val="004348A6"/>
    <w:rsid w:val="004348D6"/>
    <w:rsid w:val="0043492D"/>
    <w:rsid w:val="0043494E"/>
    <w:rsid w:val="00434985"/>
    <w:rsid w:val="0043499B"/>
    <w:rsid w:val="004349A4"/>
    <w:rsid w:val="004349AC"/>
    <w:rsid w:val="004349B0"/>
    <w:rsid w:val="004349BA"/>
    <w:rsid w:val="004349D0"/>
    <w:rsid w:val="004349D1"/>
    <w:rsid w:val="004349D9"/>
    <w:rsid w:val="004349F0"/>
    <w:rsid w:val="004349F3"/>
    <w:rsid w:val="004349FE"/>
    <w:rsid w:val="00434A14"/>
    <w:rsid w:val="00434A16"/>
    <w:rsid w:val="00434A72"/>
    <w:rsid w:val="00434AA1"/>
    <w:rsid w:val="00434AA7"/>
    <w:rsid w:val="00434AA8"/>
    <w:rsid w:val="00434ACC"/>
    <w:rsid w:val="00434ACD"/>
    <w:rsid w:val="00434AD6"/>
    <w:rsid w:val="00434B01"/>
    <w:rsid w:val="00434B42"/>
    <w:rsid w:val="00434B50"/>
    <w:rsid w:val="00434B5D"/>
    <w:rsid w:val="00434B82"/>
    <w:rsid w:val="00434B9B"/>
    <w:rsid w:val="00434BE2"/>
    <w:rsid w:val="00434BE3"/>
    <w:rsid w:val="00434BFC"/>
    <w:rsid w:val="00434C49"/>
    <w:rsid w:val="00434C4C"/>
    <w:rsid w:val="00434C78"/>
    <w:rsid w:val="00434C80"/>
    <w:rsid w:val="00434C83"/>
    <w:rsid w:val="00434C96"/>
    <w:rsid w:val="00434D06"/>
    <w:rsid w:val="00434D1D"/>
    <w:rsid w:val="00434D1F"/>
    <w:rsid w:val="00434D26"/>
    <w:rsid w:val="00434D2E"/>
    <w:rsid w:val="00434D38"/>
    <w:rsid w:val="00434D58"/>
    <w:rsid w:val="00434D93"/>
    <w:rsid w:val="00434DAB"/>
    <w:rsid w:val="00434DBC"/>
    <w:rsid w:val="00434E1C"/>
    <w:rsid w:val="00434E21"/>
    <w:rsid w:val="00434E5B"/>
    <w:rsid w:val="00434EA7"/>
    <w:rsid w:val="00434ECB"/>
    <w:rsid w:val="00434ED7"/>
    <w:rsid w:val="00434F15"/>
    <w:rsid w:val="00434F19"/>
    <w:rsid w:val="00434F3D"/>
    <w:rsid w:val="00434F5A"/>
    <w:rsid w:val="00434F66"/>
    <w:rsid w:val="00434F72"/>
    <w:rsid w:val="00434FFF"/>
    <w:rsid w:val="00435021"/>
    <w:rsid w:val="00435030"/>
    <w:rsid w:val="00435045"/>
    <w:rsid w:val="00435055"/>
    <w:rsid w:val="0043505B"/>
    <w:rsid w:val="00435069"/>
    <w:rsid w:val="0043506C"/>
    <w:rsid w:val="004350C9"/>
    <w:rsid w:val="004350FD"/>
    <w:rsid w:val="0043512B"/>
    <w:rsid w:val="00435152"/>
    <w:rsid w:val="0043517A"/>
    <w:rsid w:val="00435187"/>
    <w:rsid w:val="0043521B"/>
    <w:rsid w:val="0043523C"/>
    <w:rsid w:val="00435248"/>
    <w:rsid w:val="0043524C"/>
    <w:rsid w:val="0043526B"/>
    <w:rsid w:val="0043527E"/>
    <w:rsid w:val="0043529F"/>
    <w:rsid w:val="004352E1"/>
    <w:rsid w:val="00435307"/>
    <w:rsid w:val="00435310"/>
    <w:rsid w:val="00435327"/>
    <w:rsid w:val="00435328"/>
    <w:rsid w:val="00435333"/>
    <w:rsid w:val="00435339"/>
    <w:rsid w:val="0043533C"/>
    <w:rsid w:val="00435417"/>
    <w:rsid w:val="00435437"/>
    <w:rsid w:val="00435463"/>
    <w:rsid w:val="00435487"/>
    <w:rsid w:val="00435492"/>
    <w:rsid w:val="00435495"/>
    <w:rsid w:val="004354AA"/>
    <w:rsid w:val="004354B5"/>
    <w:rsid w:val="004354EC"/>
    <w:rsid w:val="004355DD"/>
    <w:rsid w:val="00435601"/>
    <w:rsid w:val="00435643"/>
    <w:rsid w:val="004356BE"/>
    <w:rsid w:val="004356EF"/>
    <w:rsid w:val="00435738"/>
    <w:rsid w:val="00435798"/>
    <w:rsid w:val="004357C3"/>
    <w:rsid w:val="004357DC"/>
    <w:rsid w:val="004357F3"/>
    <w:rsid w:val="00435895"/>
    <w:rsid w:val="004358A8"/>
    <w:rsid w:val="004358AD"/>
    <w:rsid w:val="004358E4"/>
    <w:rsid w:val="0043591E"/>
    <w:rsid w:val="0043595D"/>
    <w:rsid w:val="004359F8"/>
    <w:rsid w:val="00435A10"/>
    <w:rsid w:val="00435A12"/>
    <w:rsid w:val="00435A74"/>
    <w:rsid w:val="00435A8D"/>
    <w:rsid w:val="00435AAF"/>
    <w:rsid w:val="00435B08"/>
    <w:rsid w:val="00435B14"/>
    <w:rsid w:val="00435B7F"/>
    <w:rsid w:val="00435BA8"/>
    <w:rsid w:val="00435C3B"/>
    <w:rsid w:val="00435C45"/>
    <w:rsid w:val="00435C64"/>
    <w:rsid w:val="00435C6C"/>
    <w:rsid w:val="00435C6E"/>
    <w:rsid w:val="00435C73"/>
    <w:rsid w:val="00435D07"/>
    <w:rsid w:val="00435D0D"/>
    <w:rsid w:val="00435D18"/>
    <w:rsid w:val="00435D27"/>
    <w:rsid w:val="00435D34"/>
    <w:rsid w:val="00435D3A"/>
    <w:rsid w:val="00435DE7"/>
    <w:rsid w:val="00435E35"/>
    <w:rsid w:val="00435E6B"/>
    <w:rsid w:val="00435ECE"/>
    <w:rsid w:val="00435EDB"/>
    <w:rsid w:val="00435EE6"/>
    <w:rsid w:val="00435EEB"/>
    <w:rsid w:val="00435F71"/>
    <w:rsid w:val="00435F94"/>
    <w:rsid w:val="00435FA8"/>
    <w:rsid w:val="00435FB1"/>
    <w:rsid w:val="00435FB7"/>
    <w:rsid w:val="00435FEF"/>
    <w:rsid w:val="00436001"/>
    <w:rsid w:val="00436017"/>
    <w:rsid w:val="00436023"/>
    <w:rsid w:val="0043604D"/>
    <w:rsid w:val="0043605B"/>
    <w:rsid w:val="00436069"/>
    <w:rsid w:val="0043606E"/>
    <w:rsid w:val="00436085"/>
    <w:rsid w:val="0043608D"/>
    <w:rsid w:val="004360CC"/>
    <w:rsid w:val="00436125"/>
    <w:rsid w:val="00436128"/>
    <w:rsid w:val="0043614B"/>
    <w:rsid w:val="00436177"/>
    <w:rsid w:val="0043617D"/>
    <w:rsid w:val="00436189"/>
    <w:rsid w:val="0043619C"/>
    <w:rsid w:val="004361A9"/>
    <w:rsid w:val="004361BA"/>
    <w:rsid w:val="004361E6"/>
    <w:rsid w:val="0043620E"/>
    <w:rsid w:val="00436213"/>
    <w:rsid w:val="00436223"/>
    <w:rsid w:val="0043624B"/>
    <w:rsid w:val="00436260"/>
    <w:rsid w:val="00436275"/>
    <w:rsid w:val="0043629A"/>
    <w:rsid w:val="00436371"/>
    <w:rsid w:val="00436380"/>
    <w:rsid w:val="0043638D"/>
    <w:rsid w:val="004363FE"/>
    <w:rsid w:val="0043642B"/>
    <w:rsid w:val="00436456"/>
    <w:rsid w:val="0043646B"/>
    <w:rsid w:val="00436482"/>
    <w:rsid w:val="00436492"/>
    <w:rsid w:val="004364BE"/>
    <w:rsid w:val="004364EB"/>
    <w:rsid w:val="004364FD"/>
    <w:rsid w:val="00436536"/>
    <w:rsid w:val="0043653D"/>
    <w:rsid w:val="0043656F"/>
    <w:rsid w:val="00436592"/>
    <w:rsid w:val="00436668"/>
    <w:rsid w:val="00436671"/>
    <w:rsid w:val="0043667F"/>
    <w:rsid w:val="004366C2"/>
    <w:rsid w:val="004366CF"/>
    <w:rsid w:val="004366D5"/>
    <w:rsid w:val="004366E0"/>
    <w:rsid w:val="004366F3"/>
    <w:rsid w:val="00436712"/>
    <w:rsid w:val="0043671B"/>
    <w:rsid w:val="00436744"/>
    <w:rsid w:val="00436769"/>
    <w:rsid w:val="0043678E"/>
    <w:rsid w:val="0043679E"/>
    <w:rsid w:val="004367A0"/>
    <w:rsid w:val="004367AA"/>
    <w:rsid w:val="004367AD"/>
    <w:rsid w:val="004367B4"/>
    <w:rsid w:val="004367C3"/>
    <w:rsid w:val="004367E9"/>
    <w:rsid w:val="004367F1"/>
    <w:rsid w:val="0043680F"/>
    <w:rsid w:val="004368B6"/>
    <w:rsid w:val="004368B7"/>
    <w:rsid w:val="004368D4"/>
    <w:rsid w:val="004368DD"/>
    <w:rsid w:val="004368DE"/>
    <w:rsid w:val="00436907"/>
    <w:rsid w:val="0043691D"/>
    <w:rsid w:val="00436939"/>
    <w:rsid w:val="0043693E"/>
    <w:rsid w:val="0043694E"/>
    <w:rsid w:val="00436960"/>
    <w:rsid w:val="00436980"/>
    <w:rsid w:val="00436996"/>
    <w:rsid w:val="004369CA"/>
    <w:rsid w:val="004369E7"/>
    <w:rsid w:val="004369FD"/>
    <w:rsid w:val="00436A0B"/>
    <w:rsid w:val="00436A23"/>
    <w:rsid w:val="00436A6C"/>
    <w:rsid w:val="00436A7A"/>
    <w:rsid w:val="00436AA2"/>
    <w:rsid w:val="00436AAB"/>
    <w:rsid w:val="00436AFE"/>
    <w:rsid w:val="00436B43"/>
    <w:rsid w:val="00436C0B"/>
    <w:rsid w:val="00436C51"/>
    <w:rsid w:val="00436C72"/>
    <w:rsid w:val="00436C87"/>
    <w:rsid w:val="00436CA8"/>
    <w:rsid w:val="00436CB0"/>
    <w:rsid w:val="00436CCA"/>
    <w:rsid w:val="00436D12"/>
    <w:rsid w:val="00436D59"/>
    <w:rsid w:val="00436D61"/>
    <w:rsid w:val="00436D7E"/>
    <w:rsid w:val="00436D82"/>
    <w:rsid w:val="00436DA9"/>
    <w:rsid w:val="00436DBD"/>
    <w:rsid w:val="00436DC0"/>
    <w:rsid w:val="00436DCA"/>
    <w:rsid w:val="00436DE2"/>
    <w:rsid w:val="00436E02"/>
    <w:rsid w:val="00436E59"/>
    <w:rsid w:val="00436E76"/>
    <w:rsid w:val="00436E86"/>
    <w:rsid w:val="00436E8B"/>
    <w:rsid w:val="00436E92"/>
    <w:rsid w:val="00436EBA"/>
    <w:rsid w:val="00436ED3"/>
    <w:rsid w:val="00436F06"/>
    <w:rsid w:val="00436F75"/>
    <w:rsid w:val="00436F7E"/>
    <w:rsid w:val="00436F81"/>
    <w:rsid w:val="00436F84"/>
    <w:rsid w:val="00436F96"/>
    <w:rsid w:val="00436FD2"/>
    <w:rsid w:val="00436FD6"/>
    <w:rsid w:val="00436FE7"/>
    <w:rsid w:val="00436FF3"/>
    <w:rsid w:val="00437033"/>
    <w:rsid w:val="0043709F"/>
    <w:rsid w:val="004370A0"/>
    <w:rsid w:val="004370DE"/>
    <w:rsid w:val="0043712C"/>
    <w:rsid w:val="0043715F"/>
    <w:rsid w:val="0043719B"/>
    <w:rsid w:val="004371C6"/>
    <w:rsid w:val="004371F0"/>
    <w:rsid w:val="00437214"/>
    <w:rsid w:val="0043723E"/>
    <w:rsid w:val="00437268"/>
    <w:rsid w:val="0043726B"/>
    <w:rsid w:val="004372B0"/>
    <w:rsid w:val="004372D3"/>
    <w:rsid w:val="004372D4"/>
    <w:rsid w:val="0043731C"/>
    <w:rsid w:val="0043732F"/>
    <w:rsid w:val="00437340"/>
    <w:rsid w:val="00437361"/>
    <w:rsid w:val="004373E4"/>
    <w:rsid w:val="004373F3"/>
    <w:rsid w:val="0043743C"/>
    <w:rsid w:val="0043743E"/>
    <w:rsid w:val="00437479"/>
    <w:rsid w:val="004374CF"/>
    <w:rsid w:val="004374EB"/>
    <w:rsid w:val="0043752E"/>
    <w:rsid w:val="0043755E"/>
    <w:rsid w:val="00437586"/>
    <w:rsid w:val="00437595"/>
    <w:rsid w:val="004375AE"/>
    <w:rsid w:val="004375C4"/>
    <w:rsid w:val="004375E3"/>
    <w:rsid w:val="00437639"/>
    <w:rsid w:val="00437654"/>
    <w:rsid w:val="0043768B"/>
    <w:rsid w:val="004376DF"/>
    <w:rsid w:val="004376F1"/>
    <w:rsid w:val="0043771F"/>
    <w:rsid w:val="00437741"/>
    <w:rsid w:val="00437782"/>
    <w:rsid w:val="0043778E"/>
    <w:rsid w:val="004377E1"/>
    <w:rsid w:val="00437816"/>
    <w:rsid w:val="00437817"/>
    <w:rsid w:val="0043782A"/>
    <w:rsid w:val="0043785A"/>
    <w:rsid w:val="00437893"/>
    <w:rsid w:val="004378A1"/>
    <w:rsid w:val="004378B6"/>
    <w:rsid w:val="004378E5"/>
    <w:rsid w:val="004378EC"/>
    <w:rsid w:val="004378F9"/>
    <w:rsid w:val="004378FA"/>
    <w:rsid w:val="00437929"/>
    <w:rsid w:val="0043793F"/>
    <w:rsid w:val="00437990"/>
    <w:rsid w:val="00437993"/>
    <w:rsid w:val="004379DB"/>
    <w:rsid w:val="004379EB"/>
    <w:rsid w:val="00437A46"/>
    <w:rsid w:val="00437AAE"/>
    <w:rsid w:val="00437AED"/>
    <w:rsid w:val="00437AF5"/>
    <w:rsid w:val="00437B05"/>
    <w:rsid w:val="00437B0C"/>
    <w:rsid w:val="00437B7C"/>
    <w:rsid w:val="00437BA8"/>
    <w:rsid w:val="00437BAB"/>
    <w:rsid w:val="00437BFB"/>
    <w:rsid w:val="00437C34"/>
    <w:rsid w:val="00437CAF"/>
    <w:rsid w:val="00437CDC"/>
    <w:rsid w:val="00437CE4"/>
    <w:rsid w:val="00437D22"/>
    <w:rsid w:val="00437D36"/>
    <w:rsid w:val="00437D3C"/>
    <w:rsid w:val="00437D55"/>
    <w:rsid w:val="00437D5F"/>
    <w:rsid w:val="00437D7A"/>
    <w:rsid w:val="00437DAD"/>
    <w:rsid w:val="00437E1E"/>
    <w:rsid w:val="00437E26"/>
    <w:rsid w:val="00437E59"/>
    <w:rsid w:val="00437E66"/>
    <w:rsid w:val="00437E77"/>
    <w:rsid w:val="00437E85"/>
    <w:rsid w:val="00437EE2"/>
    <w:rsid w:val="00437F2A"/>
    <w:rsid w:val="00437F32"/>
    <w:rsid w:val="00437F40"/>
    <w:rsid w:val="00437F70"/>
    <w:rsid w:val="00437FB4"/>
    <w:rsid w:val="00437FB5"/>
    <w:rsid w:val="00440036"/>
    <w:rsid w:val="00440037"/>
    <w:rsid w:val="0044003A"/>
    <w:rsid w:val="00440095"/>
    <w:rsid w:val="004400D4"/>
    <w:rsid w:val="004400D7"/>
    <w:rsid w:val="004400F1"/>
    <w:rsid w:val="004400F4"/>
    <w:rsid w:val="004400F9"/>
    <w:rsid w:val="0044018B"/>
    <w:rsid w:val="004401A9"/>
    <w:rsid w:val="004401BB"/>
    <w:rsid w:val="00440244"/>
    <w:rsid w:val="0044024A"/>
    <w:rsid w:val="00440329"/>
    <w:rsid w:val="00440333"/>
    <w:rsid w:val="0044039C"/>
    <w:rsid w:val="004403B3"/>
    <w:rsid w:val="004403BE"/>
    <w:rsid w:val="004403D1"/>
    <w:rsid w:val="00440426"/>
    <w:rsid w:val="00440437"/>
    <w:rsid w:val="004404AA"/>
    <w:rsid w:val="004404B5"/>
    <w:rsid w:val="00440508"/>
    <w:rsid w:val="0044053B"/>
    <w:rsid w:val="0044053C"/>
    <w:rsid w:val="00440566"/>
    <w:rsid w:val="0044057D"/>
    <w:rsid w:val="00440599"/>
    <w:rsid w:val="004405E2"/>
    <w:rsid w:val="00440607"/>
    <w:rsid w:val="00440648"/>
    <w:rsid w:val="0044064D"/>
    <w:rsid w:val="004406D8"/>
    <w:rsid w:val="004406EE"/>
    <w:rsid w:val="00440718"/>
    <w:rsid w:val="00440739"/>
    <w:rsid w:val="0044077D"/>
    <w:rsid w:val="004407A6"/>
    <w:rsid w:val="004407B2"/>
    <w:rsid w:val="004407E6"/>
    <w:rsid w:val="0044081B"/>
    <w:rsid w:val="00440821"/>
    <w:rsid w:val="00440867"/>
    <w:rsid w:val="00440872"/>
    <w:rsid w:val="0044087D"/>
    <w:rsid w:val="00440902"/>
    <w:rsid w:val="00440906"/>
    <w:rsid w:val="00440909"/>
    <w:rsid w:val="004409A3"/>
    <w:rsid w:val="004409D9"/>
    <w:rsid w:val="00440A17"/>
    <w:rsid w:val="00440A9E"/>
    <w:rsid w:val="00440AB0"/>
    <w:rsid w:val="00440AB2"/>
    <w:rsid w:val="00440AF7"/>
    <w:rsid w:val="00440AF9"/>
    <w:rsid w:val="00440B45"/>
    <w:rsid w:val="00440BF5"/>
    <w:rsid w:val="00440C32"/>
    <w:rsid w:val="00440C5D"/>
    <w:rsid w:val="00440C78"/>
    <w:rsid w:val="00440C8F"/>
    <w:rsid w:val="00440CA6"/>
    <w:rsid w:val="00440CAC"/>
    <w:rsid w:val="00440CB4"/>
    <w:rsid w:val="00440CB6"/>
    <w:rsid w:val="00440CB7"/>
    <w:rsid w:val="00440CFA"/>
    <w:rsid w:val="00440D05"/>
    <w:rsid w:val="00440D2A"/>
    <w:rsid w:val="00440D67"/>
    <w:rsid w:val="00440D68"/>
    <w:rsid w:val="00440DA8"/>
    <w:rsid w:val="00440E19"/>
    <w:rsid w:val="00440EAB"/>
    <w:rsid w:val="00440EF6"/>
    <w:rsid w:val="00440F0F"/>
    <w:rsid w:val="00440F26"/>
    <w:rsid w:val="00440F40"/>
    <w:rsid w:val="00440FEB"/>
    <w:rsid w:val="00441058"/>
    <w:rsid w:val="00441065"/>
    <w:rsid w:val="00441071"/>
    <w:rsid w:val="00441091"/>
    <w:rsid w:val="0044109D"/>
    <w:rsid w:val="004410A6"/>
    <w:rsid w:val="004410DD"/>
    <w:rsid w:val="0044111C"/>
    <w:rsid w:val="00441120"/>
    <w:rsid w:val="00441153"/>
    <w:rsid w:val="0044116C"/>
    <w:rsid w:val="00441174"/>
    <w:rsid w:val="00441177"/>
    <w:rsid w:val="004411A3"/>
    <w:rsid w:val="004411B2"/>
    <w:rsid w:val="004411B5"/>
    <w:rsid w:val="004411C9"/>
    <w:rsid w:val="004411D4"/>
    <w:rsid w:val="00441226"/>
    <w:rsid w:val="0044123E"/>
    <w:rsid w:val="00441262"/>
    <w:rsid w:val="00441289"/>
    <w:rsid w:val="004412A5"/>
    <w:rsid w:val="004412BA"/>
    <w:rsid w:val="004412DE"/>
    <w:rsid w:val="00441303"/>
    <w:rsid w:val="00441307"/>
    <w:rsid w:val="00441350"/>
    <w:rsid w:val="00441353"/>
    <w:rsid w:val="00441371"/>
    <w:rsid w:val="00441381"/>
    <w:rsid w:val="00441390"/>
    <w:rsid w:val="004413A5"/>
    <w:rsid w:val="004413E8"/>
    <w:rsid w:val="004413ED"/>
    <w:rsid w:val="0044140B"/>
    <w:rsid w:val="00441447"/>
    <w:rsid w:val="0044146D"/>
    <w:rsid w:val="00441491"/>
    <w:rsid w:val="004414F6"/>
    <w:rsid w:val="004414FF"/>
    <w:rsid w:val="00441547"/>
    <w:rsid w:val="0044158D"/>
    <w:rsid w:val="00441590"/>
    <w:rsid w:val="0044163E"/>
    <w:rsid w:val="00441647"/>
    <w:rsid w:val="004416A5"/>
    <w:rsid w:val="004416A9"/>
    <w:rsid w:val="004416D2"/>
    <w:rsid w:val="0044173E"/>
    <w:rsid w:val="00441777"/>
    <w:rsid w:val="0044178B"/>
    <w:rsid w:val="00441795"/>
    <w:rsid w:val="004417CA"/>
    <w:rsid w:val="004417E1"/>
    <w:rsid w:val="00441818"/>
    <w:rsid w:val="00441820"/>
    <w:rsid w:val="00441828"/>
    <w:rsid w:val="00441833"/>
    <w:rsid w:val="00441858"/>
    <w:rsid w:val="00441864"/>
    <w:rsid w:val="00441892"/>
    <w:rsid w:val="00441893"/>
    <w:rsid w:val="004418EC"/>
    <w:rsid w:val="00441908"/>
    <w:rsid w:val="0044193E"/>
    <w:rsid w:val="0044196F"/>
    <w:rsid w:val="00441984"/>
    <w:rsid w:val="004419BB"/>
    <w:rsid w:val="004419FA"/>
    <w:rsid w:val="00441A0E"/>
    <w:rsid w:val="00441A4A"/>
    <w:rsid w:val="00441A6F"/>
    <w:rsid w:val="00441ADE"/>
    <w:rsid w:val="00441B7D"/>
    <w:rsid w:val="00441B96"/>
    <w:rsid w:val="00441BA2"/>
    <w:rsid w:val="00441BBD"/>
    <w:rsid w:val="00441BBE"/>
    <w:rsid w:val="00441BC3"/>
    <w:rsid w:val="00441BD4"/>
    <w:rsid w:val="00441BD8"/>
    <w:rsid w:val="00441BDA"/>
    <w:rsid w:val="00441BFD"/>
    <w:rsid w:val="00441CAC"/>
    <w:rsid w:val="00441CE0"/>
    <w:rsid w:val="00441CE6"/>
    <w:rsid w:val="00441D05"/>
    <w:rsid w:val="00441D45"/>
    <w:rsid w:val="00441D4C"/>
    <w:rsid w:val="00441D62"/>
    <w:rsid w:val="00441D72"/>
    <w:rsid w:val="00441D76"/>
    <w:rsid w:val="00441D7A"/>
    <w:rsid w:val="00441D86"/>
    <w:rsid w:val="00441D9C"/>
    <w:rsid w:val="00441D9E"/>
    <w:rsid w:val="00441DD1"/>
    <w:rsid w:val="00441DD8"/>
    <w:rsid w:val="00441DD9"/>
    <w:rsid w:val="00441DF4"/>
    <w:rsid w:val="00441E0C"/>
    <w:rsid w:val="00441E4C"/>
    <w:rsid w:val="00441E7F"/>
    <w:rsid w:val="00441EB0"/>
    <w:rsid w:val="00441EC4"/>
    <w:rsid w:val="00441EDD"/>
    <w:rsid w:val="00441F16"/>
    <w:rsid w:val="00441F4A"/>
    <w:rsid w:val="00441F61"/>
    <w:rsid w:val="00441F8E"/>
    <w:rsid w:val="00441FC6"/>
    <w:rsid w:val="00442001"/>
    <w:rsid w:val="0044201C"/>
    <w:rsid w:val="00442034"/>
    <w:rsid w:val="00442044"/>
    <w:rsid w:val="0044205D"/>
    <w:rsid w:val="004420C2"/>
    <w:rsid w:val="00442103"/>
    <w:rsid w:val="0044212A"/>
    <w:rsid w:val="00442135"/>
    <w:rsid w:val="00442149"/>
    <w:rsid w:val="00442165"/>
    <w:rsid w:val="004421AF"/>
    <w:rsid w:val="004421BC"/>
    <w:rsid w:val="0044220B"/>
    <w:rsid w:val="0044222E"/>
    <w:rsid w:val="0044225B"/>
    <w:rsid w:val="00442261"/>
    <w:rsid w:val="00442269"/>
    <w:rsid w:val="004422C5"/>
    <w:rsid w:val="004422DA"/>
    <w:rsid w:val="004422DC"/>
    <w:rsid w:val="004422FE"/>
    <w:rsid w:val="00442304"/>
    <w:rsid w:val="0044230F"/>
    <w:rsid w:val="00442310"/>
    <w:rsid w:val="00442335"/>
    <w:rsid w:val="0044233B"/>
    <w:rsid w:val="00442354"/>
    <w:rsid w:val="00442398"/>
    <w:rsid w:val="004423A0"/>
    <w:rsid w:val="00442409"/>
    <w:rsid w:val="0044240A"/>
    <w:rsid w:val="0044242D"/>
    <w:rsid w:val="0044249B"/>
    <w:rsid w:val="004424A8"/>
    <w:rsid w:val="004424DD"/>
    <w:rsid w:val="004424E5"/>
    <w:rsid w:val="0044250F"/>
    <w:rsid w:val="0044251A"/>
    <w:rsid w:val="00442556"/>
    <w:rsid w:val="0044255A"/>
    <w:rsid w:val="004425BB"/>
    <w:rsid w:val="004425CF"/>
    <w:rsid w:val="004425D7"/>
    <w:rsid w:val="004425EE"/>
    <w:rsid w:val="0044263F"/>
    <w:rsid w:val="0044264F"/>
    <w:rsid w:val="00442686"/>
    <w:rsid w:val="004426E8"/>
    <w:rsid w:val="0044270C"/>
    <w:rsid w:val="00442789"/>
    <w:rsid w:val="004427A5"/>
    <w:rsid w:val="004427B1"/>
    <w:rsid w:val="004427C8"/>
    <w:rsid w:val="004427F8"/>
    <w:rsid w:val="0044282F"/>
    <w:rsid w:val="00442898"/>
    <w:rsid w:val="004428A3"/>
    <w:rsid w:val="004428DC"/>
    <w:rsid w:val="00442973"/>
    <w:rsid w:val="004429C9"/>
    <w:rsid w:val="00442A36"/>
    <w:rsid w:val="00442A6D"/>
    <w:rsid w:val="00442AA2"/>
    <w:rsid w:val="00442ACB"/>
    <w:rsid w:val="00442ACC"/>
    <w:rsid w:val="00442B49"/>
    <w:rsid w:val="00442B58"/>
    <w:rsid w:val="00442B5E"/>
    <w:rsid w:val="00442B8C"/>
    <w:rsid w:val="00442BDD"/>
    <w:rsid w:val="00442BE3"/>
    <w:rsid w:val="00442BEC"/>
    <w:rsid w:val="00442C0A"/>
    <w:rsid w:val="00442C68"/>
    <w:rsid w:val="00442CA4"/>
    <w:rsid w:val="00442CAB"/>
    <w:rsid w:val="00442CBF"/>
    <w:rsid w:val="00442CD9"/>
    <w:rsid w:val="00442CFE"/>
    <w:rsid w:val="00442D14"/>
    <w:rsid w:val="00442D2B"/>
    <w:rsid w:val="00442D56"/>
    <w:rsid w:val="00442D67"/>
    <w:rsid w:val="00442DF6"/>
    <w:rsid w:val="00442E1D"/>
    <w:rsid w:val="00442E32"/>
    <w:rsid w:val="00442E45"/>
    <w:rsid w:val="00442E69"/>
    <w:rsid w:val="00442E6B"/>
    <w:rsid w:val="00442E81"/>
    <w:rsid w:val="00442E9D"/>
    <w:rsid w:val="00442E9E"/>
    <w:rsid w:val="00442EAC"/>
    <w:rsid w:val="00442F28"/>
    <w:rsid w:val="00442F85"/>
    <w:rsid w:val="00442F88"/>
    <w:rsid w:val="00442FAC"/>
    <w:rsid w:val="00442FE6"/>
    <w:rsid w:val="00442FEE"/>
    <w:rsid w:val="00443008"/>
    <w:rsid w:val="0044301F"/>
    <w:rsid w:val="00443020"/>
    <w:rsid w:val="00443046"/>
    <w:rsid w:val="00443070"/>
    <w:rsid w:val="00443093"/>
    <w:rsid w:val="004430C5"/>
    <w:rsid w:val="004430CE"/>
    <w:rsid w:val="004430D0"/>
    <w:rsid w:val="004430ED"/>
    <w:rsid w:val="0044313F"/>
    <w:rsid w:val="0044319B"/>
    <w:rsid w:val="004431B5"/>
    <w:rsid w:val="004431DB"/>
    <w:rsid w:val="00443201"/>
    <w:rsid w:val="00443235"/>
    <w:rsid w:val="0044323C"/>
    <w:rsid w:val="004432CF"/>
    <w:rsid w:val="004432D3"/>
    <w:rsid w:val="004432E9"/>
    <w:rsid w:val="004432ED"/>
    <w:rsid w:val="00443340"/>
    <w:rsid w:val="00443342"/>
    <w:rsid w:val="00443356"/>
    <w:rsid w:val="00443364"/>
    <w:rsid w:val="00443390"/>
    <w:rsid w:val="00443399"/>
    <w:rsid w:val="0044339A"/>
    <w:rsid w:val="00443487"/>
    <w:rsid w:val="004434FE"/>
    <w:rsid w:val="00443508"/>
    <w:rsid w:val="0044352A"/>
    <w:rsid w:val="0044355A"/>
    <w:rsid w:val="00443574"/>
    <w:rsid w:val="0044357B"/>
    <w:rsid w:val="004435BE"/>
    <w:rsid w:val="00443609"/>
    <w:rsid w:val="00443630"/>
    <w:rsid w:val="0044363C"/>
    <w:rsid w:val="00443662"/>
    <w:rsid w:val="00443669"/>
    <w:rsid w:val="00443699"/>
    <w:rsid w:val="00443704"/>
    <w:rsid w:val="00443723"/>
    <w:rsid w:val="0044372C"/>
    <w:rsid w:val="0044377C"/>
    <w:rsid w:val="004437D3"/>
    <w:rsid w:val="004437EA"/>
    <w:rsid w:val="00443825"/>
    <w:rsid w:val="0044383B"/>
    <w:rsid w:val="00443863"/>
    <w:rsid w:val="0044389E"/>
    <w:rsid w:val="004438B5"/>
    <w:rsid w:val="0044391D"/>
    <w:rsid w:val="00443921"/>
    <w:rsid w:val="00443944"/>
    <w:rsid w:val="00443946"/>
    <w:rsid w:val="00443957"/>
    <w:rsid w:val="0044396B"/>
    <w:rsid w:val="0044399A"/>
    <w:rsid w:val="0044399D"/>
    <w:rsid w:val="00443A0A"/>
    <w:rsid w:val="00443A13"/>
    <w:rsid w:val="00443A66"/>
    <w:rsid w:val="00443A82"/>
    <w:rsid w:val="00443A91"/>
    <w:rsid w:val="00443A97"/>
    <w:rsid w:val="00443A9A"/>
    <w:rsid w:val="00443AE4"/>
    <w:rsid w:val="00443B1E"/>
    <w:rsid w:val="00443B4D"/>
    <w:rsid w:val="00443B57"/>
    <w:rsid w:val="00443B58"/>
    <w:rsid w:val="00443C03"/>
    <w:rsid w:val="00443C21"/>
    <w:rsid w:val="00443C27"/>
    <w:rsid w:val="00443C31"/>
    <w:rsid w:val="00443C3A"/>
    <w:rsid w:val="00443CB0"/>
    <w:rsid w:val="00443CD3"/>
    <w:rsid w:val="00443CE4"/>
    <w:rsid w:val="00443CE5"/>
    <w:rsid w:val="00443D46"/>
    <w:rsid w:val="00443D48"/>
    <w:rsid w:val="00443D74"/>
    <w:rsid w:val="00443D92"/>
    <w:rsid w:val="00443DF6"/>
    <w:rsid w:val="00443E36"/>
    <w:rsid w:val="00443E4D"/>
    <w:rsid w:val="00443E54"/>
    <w:rsid w:val="00443E79"/>
    <w:rsid w:val="00443EB2"/>
    <w:rsid w:val="00443ED0"/>
    <w:rsid w:val="00443F1C"/>
    <w:rsid w:val="00443F20"/>
    <w:rsid w:val="00443F2F"/>
    <w:rsid w:val="00443F9B"/>
    <w:rsid w:val="00443FB1"/>
    <w:rsid w:val="00443FCD"/>
    <w:rsid w:val="00443FE7"/>
    <w:rsid w:val="00443FF0"/>
    <w:rsid w:val="00443FF4"/>
    <w:rsid w:val="0044402F"/>
    <w:rsid w:val="0044405C"/>
    <w:rsid w:val="0044405F"/>
    <w:rsid w:val="00444063"/>
    <w:rsid w:val="00444069"/>
    <w:rsid w:val="0044409A"/>
    <w:rsid w:val="004440B8"/>
    <w:rsid w:val="004440CB"/>
    <w:rsid w:val="004440FF"/>
    <w:rsid w:val="00444105"/>
    <w:rsid w:val="00444129"/>
    <w:rsid w:val="00444152"/>
    <w:rsid w:val="0044415A"/>
    <w:rsid w:val="00444188"/>
    <w:rsid w:val="004441BE"/>
    <w:rsid w:val="004441C1"/>
    <w:rsid w:val="004441D4"/>
    <w:rsid w:val="004441DE"/>
    <w:rsid w:val="004441ED"/>
    <w:rsid w:val="00444204"/>
    <w:rsid w:val="00444248"/>
    <w:rsid w:val="00444259"/>
    <w:rsid w:val="00444275"/>
    <w:rsid w:val="00444278"/>
    <w:rsid w:val="004442B2"/>
    <w:rsid w:val="004442D7"/>
    <w:rsid w:val="004442F4"/>
    <w:rsid w:val="00444300"/>
    <w:rsid w:val="00444303"/>
    <w:rsid w:val="00444338"/>
    <w:rsid w:val="00444359"/>
    <w:rsid w:val="0044437A"/>
    <w:rsid w:val="00444387"/>
    <w:rsid w:val="004443F7"/>
    <w:rsid w:val="0044441E"/>
    <w:rsid w:val="0044442D"/>
    <w:rsid w:val="0044442E"/>
    <w:rsid w:val="0044444A"/>
    <w:rsid w:val="00444472"/>
    <w:rsid w:val="00444488"/>
    <w:rsid w:val="004444A1"/>
    <w:rsid w:val="004444AA"/>
    <w:rsid w:val="004444AE"/>
    <w:rsid w:val="004444D5"/>
    <w:rsid w:val="004444E0"/>
    <w:rsid w:val="004444F8"/>
    <w:rsid w:val="004444FB"/>
    <w:rsid w:val="00444531"/>
    <w:rsid w:val="0044453D"/>
    <w:rsid w:val="00444570"/>
    <w:rsid w:val="00444574"/>
    <w:rsid w:val="004445B8"/>
    <w:rsid w:val="004445BD"/>
    <w:rsid w:val="004445F8"/>
    <w:rsid w:val="0044461A"/>
    <w:rsid w:val="00444620"/>
    <w:rsid w:val="0044463D"/>
    <w:rsid w:val="0044469B"/>
    <w:rsid w:val="004446AF"/>
    <w:rsid w:val="004446E9"/>
    <w:rsid w:val="004446F9"/>
    <w:rsid w:val="00444732"/>
    <w:rsid w:val="00444741"/>
    <w:rsid w:val="00444778"/>
    <w:rsid w:val="004447F7"/>
    <w:rsid w:val="00444815"/>
    <w:rsid w:val="00444818"/>
    <w:rsid w:val="0044481E"/>
    <w:rsid w:val="00444822"/>
    <w:rsid w:val="0044482A"/>
    <w:rsid w:val="00444843"/>
    <w:rsid w:val="0044484E"/>
    <w:rsid w:val="00444858"/>
    <w:rsid w:val="004448AD"/>
    <w:rsid w:val="00444917"/>
    <w:rsid w:val="0044493E"/>
    <w:rsid w:val="00444944"/>
    <w:rsid w:val="00444968"/>
    <w:rsid w:val="00444980"/>
    <w:rsid w:val="0044499E"/>
    <w:rsid w:val="004449AF"/>
    <w:rsid w:val="004449B2"/>
    <w:rsid w:val="004449F7"/>
    <w:rsid w:val="00444A12"/>
    <w:rsid w:val="00444A1C"/>
    <w:rsid w:val="00444A21"/>
    <w:rsid w:val="00444A2A"/>
    <w:rsid w:val="00444A6F"/>
    <w:rsid w:val="00444A72"/>
    <w:rsid w:val="00444A81"/>
    <w:rsid w:val="00444AB8"/>
    <w:rsid w:val="00444AD5"/>
    <w:rsid w:val="00444ADC"/>
    <w:rsid w:val="00444AE0"/>
    <w:rsid w:val="00444B21"/>
    <w:rsid w:val="00444B27"/>
    <w:rsid w:val="00444B38"/>
    <w:rsid w:val="00444B4E"/>
    <w:rsid w:val="00444B76"/>
    <w:rsid w:val="00444B81"/>
    <w:rsid w:val="00444B83"/>
    <w:rsid w:val="00444B85"/>
    <w:rsid w:val="00444B8A"/>
    <w:rsid w:val="00444B9F"/>
    <w:rsid w:val="00444BB9"/>
    <w:rsid w:val="00444C10"/>
    <w:rsid w:val="00444C27"/>
    <w:rsid w:val="00444C51"/>
    <w:rsid w:val="00444C59"/>
    <w:rsid w:val="00444C63"/>
    <w:rsid w:val="00444C7D"/>
    <w:rsid w:val="00444C97"/>
    <w:rsid w:val="00444CA5"/>
    <w:rsid w:val="00444CD1"/>
    <w:rsid w:val="00444D5C"/>
    <w:rsid w:val="00444D6A"/>
    <w:rsid w:val="00444D73"/>
    <w:rsid w:val="00444D7F"/>
    <w:rsid w:val="00444D80"/>
    <w:rsid w:val="00444D83"/>
    <w:rsid w:val="00444DB4"/>
    <w:rsid w:val="00444DCD"/>
    <w:rsid w:val="00444E0F"/>
    <w:rsid w:val="00444E4B"/>
    <w:rsid w:val="00444E64"/>
    <w:rsid w:val="00444E7F"/>
    <w:rsid w:val="00444EB3"/>
    <w:rsid w:val="00444EB6"/>
    <w:rsid w:val="00444ECA"/>
    <w:rsid w:val="00444F18"/>
    <w:rsid w:val="00444F20"/>
    <w:rsid w:val="00444F35"/>
    <w:rsid w:val="00444F6A"/>
    <w:rsid w:val="00444FB8"/>
    <w:rsid w:val="00444FCD"/>
    <w:rsid w:val="00444FD6"/>
    <w:rsid w:val="00444FDB"/>
    <w:rsid w:val="00444FE4"/>
    <w:rsid w:val="00444FF6"/>
    <w:rsid w:val="0044500E"/>
    <w:rsid w:val="00445030"/>
    <w:rsid w:val="0044505D"/>
    <w:rsid w:val="0044508C"/>
    <w:rsid w:val="00445091"/>
    <w:rsid w:val="0044509F"/>
    <w:rsid w:val="004450C1"/>
    <w:rsid w:val="004450C3"/>
    <w:rsid w:val="004450D4"/>
    <w:rsid w:val="004450E4"/>
    <w:rsid w:val="004450FB"/>
    <w:rsid w:val="00445151"/>
    <w:rsid w:val="0044516C"/>
    <w:rsid w:val="0044516F"/>
    <w:rsid w:val="0044517E"/>
    <w:rsid w:val="004451C0"/>
    <w:rsid w:val="004451CC"/>
    <w:rsid w:val="004451DC"/>
    <w:rsid w:val="004451F9"/>
    <w:rsid w:val="0044523C"/>
    <w:rsid w:val="004452AA"/>
    <w:rsid w:val="004452B2"/>
    <w:rsid w:val="004452C3"/>
    <w:rsid w:val="00445308"/>
    <w:rsid w:val="00445313"/>
    <w:rsid w:val="0044534A"/>
    <w:rsid w:val="00445358"/>
    <w:rsid w:val="00445372"/>
    <w:rsid w:val="004453B7"/>
    <w:rsid w:val="004453C9"/>
    <w:rsid w:val="004453CA"/>
    <w:rsid w:val="004453F0"/>
    <w:rsid w:val="004453F9"/>
    <w:rsid w:val="0044540A"/>
    <w:rsid w:val="0044541A"/>
    <w:rsid w:val="00445432"/>
    <w:rsid w:val="0044543D"/>
    <w:rsid w:val="0044546D"/>
    <w:rsid w:val="00445483"/>
    <w:rsid w:val="004454F5"/>
    <w:rsid w:val="0044551F"/>
    <w:rsid w:val="00445529"/>
    <w:rsid w:val="0044553C"/>
    <w:rsid w:val="00445553"/>
    <w:rsid w:val="00445577"/>
    <w:rsid w:val="00445590"/>
    <w:rsid w:val="00445591"/>
    <w:rsid w:val="00445594"/>
    <w:rsid w:val="00445595"/>
    <w:rsid w:val="0044559E"/>
    <w:rsid w:val="004455AE"/>
    <w:rsid w:val="004455CE"/>
    <w:rsid w:val="00445601"/>
    <w:rsid w:val="00445629"/>
    <w:rsid w:val="0044568B"/>
    <w:rsid w:val="00445698"/>
    <w:rsid w:val="0044569E"/>
    <w:rsid w:val="004456A5"/>
    <w:rsid w:val="004456BB"/>
    <w:rsid w:val="004456CA"/>
    <w:rsid w:val="00445743"/>
    <w:rsid w:val="0044576A"/>
    <w:rsid w:val="00445796"/>
    <w:rsid w:val="00445797"/>
    <w:rsid w:val="004457C2"/>
    <w:rsid w:val="00445803"/>
    <w:rsid w:val="00445823"/>
    <w:rsid w:val="00445868"/>
    <w:rsid w:val="004458E0"/>
    <w:rsid w:val="004458EB"/>
    <w:rsid w:val="00445910"/>
    <w:rsid w:val="004459DA"/>
    <w:rsid w:val="00445A21"/>
    <w:rsid w:val="00445A36"/>
    <w:rsid w:val="00445A3F"/>
    <w:rsid w:val="00445A55"/>
    <w:rsid w:val="00445A7F"/>
    <w:rsid w:val="00445AA7"/>
    <w:rsid w:val="00445ADB"/>
    <w:rsid w:val="00445AFB"/>
    <w:rsid w:val="00445B0F"/>
    <w:rsid w:val="00445B48"/>
    <w:rsid w:val="00445B4A"/>
    <w:rsid w:val="00445BC0"/>
    <w:rsid w:val="00445BF1"/>
    <w:rsid w:val="00445C14"/>
    <w:rsid w:val="00445C18"/>
    <w:rsid w:val="00445C1D"/>
    <w:rsid w:val="00445C7E"/>
    <w:rsid w:val="00445C90"/>
    <w:rsid w:val="00445CB5"/>
    <w:rsid w:val="00445CBA"/>
    <w:rsid w:val="00445CCA"/>
    <w:rsid w:val="00445D05"/>
    <w:rsid w:val="00445D09"/>
    <w:rsid w:val="00445D2E"/>
    <w:rsid w:val="00445D33"/>
    <w:rsid w:val="00445D3F"/>
    <w:rsid w:val="00445D65"/>
    <w:rsid w:val="00445D7B"/>
    <w:rsid w:val="00445DBD"/>
    <w:rsid w:val="00445DD4"/>
    <w:rsid w:val="00445E4A"/>
    <w:rsid w:val="00445E85"/>
    <w:rsid w:val="00445EA1"/>
    <w:rsid w:val="00445EAC"/>
    <w:rsid w:val="00445EC2"/>
    <w:rsid w:val="00445ED1"/>
    <w:rsid w:val="00445EEF"/>
    <w:rsid w:val="00445F3E"/>
    <w:rsid w:val="00445F4C"/>
    <w:rsid w:val="00445F80"/>
    <w:rsid w:val="00445F9E"/>
    <w:rsid w:val="00445FB4"/>
    <w:rsid w:val="00446066"/>
    <w:rsid w:val="00446078"/>
    <w:rsid w:val="0044608A"/>
    <w:rsid w:val="0044609E"/>
    <w:rsid w:val="004460CE"/>
    <w:rsid w:val="004460D7"/>
    <w:rsid w:val="00446111"/>
    <w:rsid w:val="00446135"/>
    <w:rsid w:val="0044613E"/>
    <w:rsid w:val="00446185"/>
    <w:rsid w:val="004461C9"/>
    <w:rsid w:val="004461FA"/>
    <w:rsid w:val="00446225"/>
    <w:rsid w:val="0044622E"/>
    <w:rsid w:val="00446231"/>
    <w:rsid w:val="00446250"/>
    <w:rsid w:val="00446272"/>
    <w:rsid w:val="0044629C"/>
    <w:rsid w:val="004462C7"/>
    <w:rsid w:val="004462E8"/>
    <w:rsid w:val="00446311"/>
    <w:rsid w:val="0044631B"/>
    <w:rsid w:val="0044631F"/>
    <w:rsid w:val="0044632B"/>
    <w:rsid w:val="00446344"/>
    <w:rsid w:val="00446349"/>
    <w:rsid w:val="00446369"/>
    <w:rsid w:val="00446391"/>
    <w:rsid w:val="004463E6"/>
    <w:rsid w:val="0044640E"/>
    <w:rsid w:val="00446441"/>
    <w:rsid w:val="004464B0"/>
    <w:rsid w:val="00446503"/>
    <w:rsid w:val="00446507"/>
    <w:rsid w:val="0044653A"/>
    <w:rsid w:val="00446548"/>
    <w:rsid w:val="0044656E"/>
    <w:rsid w:val="0044657A"/>
    <w:rsid w:val="0044658A"/>
    <w:rsid w:val="00446590"/>
    <w:rsid w:val="004465C7"/>
    <w:rsid w:val="004465F7"/>
    <w:rsid w:val="00446642"/>
    <w:rsid w:val="00446650"/>
    <w:rsid w:val="00446654"/>
    <w:rsid w:val="00446685"/>
    <w:rsid w:val="004466DB"/>
    <w:rsid w:val="004466E2"/>
    <w:rsid w:val="004466E5"/>
    <w:rsid w:val="004466FC"/>
    <w:rsid w:val="00446704"/>
    <w:rsid w:val="00446729"/>
    <w:rsid w:val="00446746"/>
    <w:rsid w:val="00446768"/>
    <w:rsid w:val="0044676D"/>
    <w:rsid w:val="0044679C"/>
    <w:rsid w:val="004467B6"/>
    <w:rsid w:val="0044682A"/>
    <w:rsid w:val="0044682E"/>
    <w:rsid w:val="0044687F"/>
    <w:rsid w:val="00446885"/>
    <w:rsid w:val="0044688C"/>
    <w:rsid w:val="0044688F"/>
    <w:rsid w:val="004468AF"/>
    <w:rsid w:val="004468B6"/>
    <w:rsid w:val="00446925"/>
    <w:rsid w:val="00446964"/>
    <w:rsid w:val="00446968"/>
    <w:rsid w:val="00446978"/>
    <w:rsid w:val="0044698D"/>
    <w:rsid w:val="004469A0"/>
    <w:rsid w:val="004469A2"/>
    <w:rsid w:val="004469B8"/>
    <w:rsid w:val="004469DC"/>
    <w:rsid w:val="004469F7"/>
    <w:rsid w:val="00446A42"/>
    <w:rsid w:val="00446A44"/>
    <w:rsid w:val="00446A54"/>
    <w:rsid w:val="00446A73"/>
    <w:rsid w:val="00446AB2"/>
    <w:rsid w:val="00446AEA"/>
    <w:rsid w:val="00446B05"/>
    <w:rsid w:val="00446B22"/>
    <w:rsid w:val="00446B52"/>
    <w:rsid w:val="00446B55"/>
    <w:rsid w:val="00446B74"/>
    <w:rsid w:val="00446B7C"/>
    <w:rsid w:val="00446BCC"/>
    <w:rsid w:val="00446BFF"/>
    <w:rsid w:val="00446CE0"/>
    <w:rsid w:val="00446D69"/>
    <w:rsid w:val="00446D6F"/>
    <w:rsid w:val="00446D74"/>
    <w:rsid w:val="00446D80"/>
    <w:rsid w:val="00446D87"/>
    <w:rsid w:val="00446D99"/>
    <w:rsid w:val="00446DAE"/>
    <w:rsid w:val="00446DCA"/>
    <w:rsid w:val="00446DF3"/>
    <w:rsid w:val="00446DF9"/>
    <w:rsid w:val="00446E45"/>
    <w:rsid w:val="00446E57"/>
    <w:rsid w:val="00446E89"/>
    <w:rsid w:val="00446E98"/>
    <w:rsid w:val="00446ED7"/>
    <w:rsid w:val="00446F2B"/>
    <w:rsid w:val="00446F3A"/>
    <w:rsid w:val="00446F4C"/>
    <w:rsid w:val="00446F80"/>
    <w:rsid w:val="00446FA1"/>
    <w:rsid w:val="00446FAD"/>
    <w:rsid w:val="00446FCA"/>
    <w:rsid w:val="00446FE3"/>
    <w:rsid w:val="00446FE5"/>
    <w:rsid w:val="00447055"/>
    <w:rsid w:val="0044705C"/>
    <w:rsid w:val="0044706F"/>
    <w:rsid w:val="0044710B"/>
    <w:rsid w:val="0044711A"/>
    <w:rsid w:val="00447163"/>
    <w:rsid w:val="00447168"/>
    <w:rsid w:val="0044716C"/>
    <w:rsid w:val="00447171"/>
    <w:rsid w:val="00447188"/>
    <w:rsid w:val="00447192"/>
    <w:rsid w:val="00447208"/>
    <w:rsid w:val="00447211"/>
    <w:rsid w:val="00447295"/>
    <w:rsid w:val="004472A9"/>
    <w:rsid w:val="004472AB"/>
    <w:rsid w:val="00447315"/>
    <w:rsid w:val="0044732A"/>
    <w:rsid w:val="00447352"/>
    <w:rsid w:val="00447354"/>
    <w:rsid w:val="00447380"/>
    <w:rsid w:val="0044738B"/>
    <w:rsid w:val="0044739C"/>
    <w:rsid w:val="004473B5"/>
    <w:rsid w:val="00447410"/>
    <w:rsid w:val="00447429"/>
    <w:rsid w:val="00447433"/>
    <w:rsid w:val="004474C3"/>
    <w:rsid w:val="00447553"/>
    <w:rsid w:val="0044756D"/>
    <w:rsid w:val="0044756E"/>
    <w:rsid w:val="004475AB"/>
    <w:rsid w:val="004475D7"/>
    <w:rsid w:val="004475DF"/>
    <w:rsid w:val="0044763E"/>
    <w:rsid w:val="00447649"/>
    <w:rsid w:val="00447653"/>
    <w:rsid w:val="0044766C"/>
    <w:rsid w:val="00447680"/>
    <w:rsid w:val="00447692"/>
    <w:rsid w:val="004476B2"/>
    <w:rsid w:val="004476C7"/>
    <w:rsid w:val="004476E3"/>
    <w:rsid w:val="0044771E"/>
    <w:rsid w:val="00447726"/>
    <w:rsid w:val="00447746"/>
    <w:rsid w:val="00447759"/>
    <w:rsid w:val="0044775B"/>
    <w:rsid w:val="00447762"/>
    <w:rsid w:val="00447763"/>
    <w:rsid w:val="00447775"/>
    <w:rsid w:val="004477A3"/>
    <w:rsid w:val="004477F4"/>
    <w:rsid w:val="00447807"/>
    <w:rsid w:val="00447842"/>
    <w:rsid w:val="00447886"/>
    <w:rsid w:val="0044788B"/>
    <w:rsid w:val="004478A7"/>
    <w:rsid w:val="004478CB"/>
    <w:rsid w:val="004478DB"/>
    <w:rsid w:val="00447901"/>
    <w:rsid w:val="0044790C"/>
    <w:rsid w:val="0044798C"/>
    <w:rsid w:val="004479B9"/>
    <w:rsid w:val="004479E6"/>
    <w:rsid w:val="00447A15"/>
    <w:rsid w:val="00447A41"/>
    <w:rsid w:val="00447A4E"/>
    <w:rsid w:val="00447A52"/>
    <w:rsid w:val="00447A86"/>
    <w:rsid w:val="00447ACE"/>
    <w:rsid w:val="00447B1E"/>
    <w:rsid w:val="00447B21"/>
    <w:rsid w:val="00447B45"/>
    <w:rsid w:val="00447B7E"/>
    <w:rsid w:val="00447B8A"/>
    <w:rsid w:val="00447BA4"/>
    <w:rsid w:val="00447BF8"/>
    <w:rsid w:val="00447BF9"/>
    <w:rsid w:val="00447C0A"/>
    <w:rsid w:val="00447C1F"/>
    <w:rsid w:val="00447C2F"/>
    <w:rsid w:val="00447C69"/>
    <w:rsid w:val="00447C6A"/>
    <w:rsid w:val="00447CBE"/>
    <w:rsid w:val="00447CC2"/>
    <w:rsid w:val="00447D0D"/>
    <w:rsid w:val="00447D10"/>
    <w:rsid w:val="00447D3C"/>
    <w:rsid w:val="00447D94"/>
    <w:rsid w:val="00447DC6"/>
    <w:rsid w:val="00447E36"/>
    <w:rsid w:val="00447E38"/>
    <w:rsid w:val="00447E9A"/>
    <w:rsid w:val="00447EAE"/>
    <w:rsid w:val="00447EB4"/>
    <w:rsid w:val="00447EC2"/>
    <w:rsid w:val="00447F19"/>
    <w:rsid w:val="00447F57"/>
    <w:rsid w:val="00450052"/>
    <w:rsid w:val="0045008A"/>
    <w:rsid w:val="004500B3"/>
    <w:rsid w:val="004500D1"/>
    <w:rsid w:val="00450102"/>
    <w:rsid w:val="00450104"/>
    <w:rsid w:val="00450114"/>
    <w:rsid w:val="00450190"/>
    <w:rsid w:val="004501E2"/>
    <w:rsid w:val="004501FC"/>
    <w:rsid w:val="004502A9"/>
    <w:rsid w:val="004502CE"/>
    <w:rsid w:val="004502D0"/>
    <w:rsid w:val="004502D3"/>
    <w:rsid w:val="004502E3"/>
    <w:rsid w:val="004502EE"/>
    <w:rsid w:val="004502F3"/>
    <w:rsid w:val="00450300"/>
    <w:rsid w:val="00450380"/>
    <w:rsid w:val="004503F6"/>
    <w:rsid w:val="00450430"/>
    <w:rsid w:val="00450458"/>
    <w:rsid w:val="00450484"/>
    <w:rsid w:val="004504BD"/>
    <w:rsid w:val="004504D4"/>
    <w:rsid w:val="0045054F"/>
    <w:rsid w:val="00450555"/>
    <w:rsid w:val="00450562"/>
    <w:rsid w:val="00450595"/>
    <w:rsid w:val="00450599"/>
    <w:rsid w:val="004505B6"/>
    <w:rsid w:val="004505C0"/>
    <w:rsid w:val="004505D0"/>
    <w:rsid w:val="004505E5"/>
    <w:rsid w:val="00450609"/>
    <w:rsid w:val="0045062A"/>
    <w:rsid w:val="00450637"/>
    <w:rsid w:val="00450643"/>
    <w:rsid w:val="0045064B"/>
    <w:rsid w:val="004506AF"/>
    <w:rsid w:val="004506DE"/>
    <w:rsid w:val="00450708"/>
    <w:rsid w:val="0045071F"/>
    <w:rsid w:val="00450735"/>
    <w:rsid w:val="0045075D"/>
    <w:rsid w:val="00450783"/>
    <w:rsid w:val="0045079D"/>
    <w:rsid w:val="004507BC"/>
    <w:rsid w:val="004507C0"/>
    <w:rsid w:val="004507D3"/>
    <w:rsid w:val="00450802"/>
    <w:rsid w:val="00450852"/>
    <w:rsid w:val="00450859"/>
    <w:rsid w:val="0045086D"/>
    <w:rsid w:val="004508E2"/>
    <w:rsid w:val="004508F8"/>
    <w:rsid w:val="004508FD"/>
    <w:rsid w:val="00450929"/>
    <w:rsid w:val="004509A2"/>
    <w:rsid w:val="00450A13"/>
    <w:rsid w:val="00450A31"/>
    <w:rsid w:val="00450A5E"/>
    <w:rsid w:val="00450A61"/>
    <w:rsid w:val="00450A7B"/>
    <w:rsid w:val="00450A86"/>
    <w:rsid w:val="00450A8C"/>
    <w:rsid w:val="00450AB2"/>
    <w:rsid w:val="00450AF1"/>
    <w:rsid w:val="00450B12"/>
    <w:rsid w:val="00450B26"/>
    <w:rsid w:val="00450B56"/>
    <w:rsid w:val="00450B95"/>
    <w:rsid w:val="00450BA5"/>
    <w:rsid w:val="00450BC3"/>
    <w:rsid w:val="00450C21"/>
    <w:rsid w:val="00450C4C"/>
    <w:rsid w:val="00450C64"/>
    <w:rsid w:val="00450C70"/>
    <w:rsid w:val="00450C84"/>
    <w:rsid w:val="00450C8E"/>
    <w:rsid w:val="00450C99"/>
    <w:rsid w:val="00450CB1"/>
    <w:rsid w:val="00450CD9"/>
    <w:rsid w:val="00450D01"/>
    <w:rsid w:val="00450D42"/>
    <w:rsid w:val="00450D8E"/>
    <w:rsid w:val="00450D9E"/>
    <w:rsid w:val="00450DB2"/>
    <w:rsid w:val="00450DBD"/>
    <w:rsid w:val="00450DF6"/>
    <w:rsid w:val="00450ED8"/>
    <w:rsid w:val="00450EDD"/>
    <w:rsid w:val="00450F02"/>
    <w:rsid w:val="00450F08"/>
    <w:rsid w:val="00450F38"/>
    <w:rsid w:val="00450F5B"/>
    <w:rsid w:val="00450F87"/>
    <w:rsid w:val="00450F8B"/>
    <w:rsid w:val="00450FAB"/>
    <w:rsid w:val="00450FB8"/>
    <w:rsid w:val="00450FD9"/>
    <w:rsid w:val="00450FDF"/>
    <w:rsid w:val="00450FE3"/>
    <w:rsid w:val="00450FEA"/>
    <w:rsid w:val="00450FEE"/>
    <w:rsid w:val="00450FF7"/>
    <w:rsid w:val="0045101C"/>
    <w:rsid w:val="00451037"/>
    <w:rsid w:val="00451050"/>
    <w:rsid w:val="00451075"/>
    <w:rsid w:val="004510BB"/>
    <w:rsid w:val="004510BC"/>
    <w:rsid w:val="004510E3"/>
    <w:rsid w:val="004510EF"/>
    <w:rsid w:val="004510F0"/>
    <w:rsid w:val="00451117"/>
    <w:rsid w:val="00451169"/>
    <w:rsid w:val="004511C0"/>
    <w:rsid w:val="004511CC"/>
    <w:rsid w:val="004511D0"/>
    <w:rsid w:val="004511FD"/>
    <w:rsid w:val="00451210"/>
    <w:rsid w:val="00451228"/>
    <w:rsid w:val="0045126E"/>
    <w:rsid w:val="00451297"/>
    <w:rsid w:val="00451299"/>
    <w:rsid w:val="004512A4"/>
    <w:rsid w:val="004512A5"/>
    <w:rsid w:val="004512AE"/>
    <w:rsid w:val="004512B9"/>
    <w:rsid w:val="004512D5"/>
    <w:rsid w:val="004512E8"/>
    <w:rsid w:val="004512F8"/>
    <w:rsid w:val="00451347"/>
    <w:rsid w:val="0045137B"/>
    <w:rsid w:val="004513A8"/>
    <w:rsid w:val="004513AB"/>
    <w:rsid w:val="004513CD"/>
    <w:rsid w:val="00451405"/>
    <w:rsid w:val="0045141B"/>
    <w:rsid w:val="0045146A"/>
    <w:rsid w:val="0045149F"/>
    <w:rsid w:val="004514D1"/>
    <w:rsid w:val="004514E0"/>
    <w:rsid w:val="004514EA"/>
    <w:rsid w:val="004514ED"/>
    <w:rsid w:val="0045150E"/>
    <w:rsid w:val="0045153D"/>
    <w:rsid w:val="0045153E"/>
    <w:rsid w:val="004515B1"/>
    <w:rsid w:val="004515DE"/>
    <w:rsid w:val="004515F1"/>
    <w:rsid w:val="004515F4"/>
    <w:rsid w:val="00451613"/>
    <w:rsid w:val="0045166D"/>
    <w:rsid w:val="00451687"/>
    <w:rsid w:val="004516DC"/>
    <w:rsid w:val="004516F2"/>
    <w:rsid w:val="004516F5"/>
    <w:rsid w:val="0045170D"/>
    <w:rsid w:val="00451724"/>
    <w:rsid w:val="00451731"/>
    <w:rsid w:val="00451749"/>
    <w:rsid w:val="004517AC"/>
    <w:rsid w:val="004517C3"/>
    <w:rsid w:val="004517CD"/>
    <w:rsid w:val="00451801"/>
    <w:rsid w:val="00451806"/>
    <w:rsid w:val="00451841"/>
    <w:rsid w:val="00451864"/>
    <w:rsid w:val="00451877"/>
    <w:rsid w:val="00451878"/>
    <w:rsid w:val="004518CE"/>
    <w:rsid w:val="0045192E"/>
    <w:rsid w:val="0045192F"/>
    <w:rsid w:val="00451963"/>
    <w:rsid w:val="00451965"/>
    <w:rsid w:val="00451968"/>
    <w:rsid w:val="0045198B"/>
    <w:rsid w:val="00451991"/>
    <w:rsid w:val="004519A6"/>
    <w:rsid w:val="004519AB"/>
    <w:rsid w:val="004519B7"/>
    <w:rsid w:val="004519E6"/>
    <w:rsid w:val="004519EF"/>
    <w:rsid w:val="00451A00"/>
    <w:rsid w:val="00451A24"/>
    <w:rsid w:val="00451A59"/>
    <w:rsid w:val="00451A75"/>
    <w:rsid w:val="00451A85"/>
    <w:rsid w:val="00451AD3"/>
    <w:rsid w:val="00451AD6"/>
    <w:rsid w:val="00451AED"/>
    <w:rsid w:val="00451B15"/>
    <w:rsid w:val="00451B71"/>
    <w:rsid w:val="00451BA0"/>
    <w:rsid w:val="00451BB8"/>
    <w:rsid w:val="00451BCF"/>
    <w:rsid w:val="00451BDD"/>
    <w:rsid w:val="00451BEB"/>
    <w:rsid w:val="00451C17"/>
    <w:rsid w:val="00451C2A"/>
    <w:rsid w:val="00451C52"/>
    <w:rsid w:val="00451C8D"/>
    <w:rsid w:val="00451D0E"/>
    <w:rsid w:val="00451D2A"/>
    <w:rsid w:val="00451D2C"/>
    <w:rsid w:val="00451D2E"/>
    <w:rsid w:val="00451D88"/>
    <w:rsid w:val="00451D9A"/>
    <w:rsid w:val="00451D9E"/>
    <w:rsid w:val="00451DDE"/>
    <w:rsid w:val="00451DF2"/>
    <w:rsid w:val="00451E11"/>
    <w:rsid w:val="00451E18"/>
    <w:rsid w:val="00451E3C"/>
    <w:rsid w:val="00451E5D"/>
    <w:rsid w:val="00451E70"/>
    <w:rsid w:val="00451EA5"/>
    <w:rsid w:val="00451EB2"/>
    <w:rsid w:val="00451EB8"/>
    <w:rsid w:val="00451ECC"/>
    <w:rsid w:val="00451ED3"/>
    <w:rsid w:val="00451F0D"/>
    <w:rsid w:val="00451F15"/>
    <w:rsid w:val="00451F22"/>
    <w:rsid w:val="00451F2A"/>
    <w:rsid w:val="00451F7F"/>
    <w:rsid w:val="00452048"/>
    <w:rsid w:val="00452070"/>
    <w:rsid w:val="00452072"/>
    <w:rsid w:val="004520A5"/>
    <w:rsid w:val="004520AD"/>
    <w:rsid w:val="004520AF"/>
    <w:rsid w:val="004520CE"/>
    <w:rsid w:val="0045214D"/>
    <w:rsid w:val="00452189"/>
    <w:rsid w:val="0045218F"/>
    <w:rsid w:val="0045219A"/>
    <w:rsid w:val="004521CE"/>
    <w:rsid w:val="004521D4"/>
    <w:rsid w:val="004521F8"/>
    <w:rsid w:val="004521FF"/>
    <w:rsid w:val="00452207"/>
    <w:rsid w:val="00452217"/>
    <w:rsid w:val="00452237"/>
    <w:rsid w:val="0045224D"/>
    <w:rsid w:val="00452258"/>
    <w:rsid w:val="0045225A"/>
    <w:rsid w:val="0045228F"/>
    <w:rsid w:val="0045231A"/>
    <w:rsid w:val="00452324"/>
    <w:rsid w:val="00452352"/>
    <w:rsid w:val="00452364"/>
    <w:rsid w:val="0045238F"/>
    <w:rsid w:val="0045239D"/>
    <w:rsid w:val="004523B8"/>
    <w:rsid w:val="004523CE"/>
    <w:rsid w:val="004523D9"/>
    <w:rsid w:val="004523DF"/>
    <w:rsid w:val="004523F0"/>
    <w:rsid w:val="004523FD"/>
    <w:rsid w:val="0045241A"/>
    <w:rsid w:val="00452436"/>
    <w:rsid w:val="00452441"/>
    <w:rsid w:val="00452477"/>
    <w:rsid w:val="00452491"/>
    <w:rsid w:val="004524EA"/>
    <w:rsid w:val="004524F4"/>
    <w:rsid w:val="004524FE"/>
    <w:rsid w:val="0045255D"/>
    <w:rsid w:val="00452563"/>
    <w:rsid w:val="0045257C"/>
    <w:rsid w:val="00452581"/>
    <w:rsid w:val="004525B4"/>
    <w:rsid w:val="004525F2"/>
    <w:rsid w:val="004525F4"/>
    <w:rsid w:val="004525F7"/>
    <w:rsid w:val="00452616"/>
    <w:rsid w:val="00452649"/>
    <w:rsid w:val="00452654"/>
    <w:rsid w:val="0045266E"/>
    <w:rsid w:val="00452682"/>
    <w:rsid w:val="004526D3"/>
    <w:rsid w:val="004526D4"/>
    <w:rsid w:val="004526E1"/>
    <w:rsid w:val="004526FC"/>
    <w:rsid w:val="00452742"/>
    <w:rsid w:val="00452744"/>
    <w:rsid w:val="0045275D"/>
    <w:rsid w:val="00452768"/>
    <w:rsid w:val="0045276F"/>
    <w:rsid w:val="00452778"/>
    <w:rsid w:val="00452797"/>
    <w:rsid w:val="004527A5"/>
    <w:rsid w:val="004527A9"/>
    <w:rsid w:val="004527B7"/>
    <w:rsid w:val="004527E3"/>
    <w:rsid w:val="00452810"/>
    <w:rsid w:val="00452814"/>
    <w:rsid w:val="00452840"/>
    <w:rsid w:val="00452858"/>
    <w:rsid w:val="0045285B"/>
    <w:rsid w:val="00452883"/>
    <w:rsid w:val="004528DF"/>
    <w:rsid w:val="004528FB"/>
    <w:rsid w:val="0045290F"/>
    <w:rsid w:val="00452913"/>
    <w:rsid w:val="00452969"/>
    <w:rsid w:val="00452988"/>
    <w:rsid w:val="004529B4"/>
    <w:rsid w:val="004529B7"/>
    <w:rsid w:val="004529BA"/>
    <w:rsid w:val="00452A1C"/>
    <w:rsid w:val="00452A2F"/>
    <w:rsid w:val="00452A4D"/>
    <w:rsid w:val="00452A72"/>
    <w:rsid w:val="00452A7F"/>
    <w:rsid w:val="00452A85"/>
    <w:rsid w:val="00452A8F"/>
    <w:rsid w:val="00452AA0"/>
    <w:rsid w:val="00452AB2"/>
    <w:rsid w:val="00452AE3"/>
    <w:rsid w:val="00452AFF"/>
    <w:rsid w:val="00452B3D"/>
    <w:rsid w:val="00452B4A"/>
    <w:rsid w:val="00452B8A"/>
    <w:rsid w:val="00452BB2"/>
    <w:rsid w:val="00452C02"/>
    <w:rsid w:val="00452C0A"/>
    <w:rsid w:val="00452C37"/>
    <w:rsid w:val="00452C52"/>
    <w:rsid w:val="00452CDD"/>
    <w:rsid w:val="00452CDE"/>
    <w:rsid w:val="00452CE2"/>
    <w:rsid w:val="00452CE4"/>
    <w:rsid w:val="00452D2C"/>
    <w:rsid w:val="00452DC4"/>
    <w:rsid w:val="00452DD3"/>
    <w:rsid w:val="00452DD9"/>
    <w:rsid w:val="00452DF9"/>
    <w:rsid w:val="00452E30"/>
    <w:rsid w:val="00452E4F"/>
    <w:rsid w:val="00452E52"/>
    <w:rsid w:val="00452E63"/>
    <w:rsid w:val="00452E76"/>
    <w:rsid w:val="00452E8C"/>
    <w:rsid w:val="00452E9C"/>
    <w:rsid w:val="00452EA2"/>
    <w:rsid w:val="00452EC3"/>
    <w:rsid w:val="00452EE7"/>
    <w:rsid w:val="00452EF6"/>
    <w:rsid w:val="00452F5A"/>
    <w:rsid w:val="00452F68"/>
    <w:rsid w:val="00452F7E"/>
    <w:rsid w:val="00452FA1"/>
    <w:rsid w:val="00452FDB"/>
    <w:rsid w:val="00453029"/>
    <w:rsid w:val="00453073"/>
    <w:rsid w:val="00453088"/>
    <w:rsid w:val="00453094"/>
    <w:rsid w:val="004530A9"/>
    <w:rsid w:val="004530F1"/>
    <w:rsid w:val="004530F7"/>
    <w:rsid w:val="00453123"/>
    <w:rsid w:val="00453155"/>
    <w:rsid w:val="00453157"/>
    <w:rsid w:val="0045316E"/>
    <w:rsid w:val="00453172"/>
    <w:rsid w:val="00453180"/>
    <w:rsid w:val="004531D1"/>
    <w:rsid w:val="004531DC"/>
    <w:rsid w:val="004531F0"/>
    <w:rsid w:val="004531FB"/>
    <w:rsid w:val="00453245"/>
    <w:rsid w:val="00453254"/>
    <w:rsid w:val="00453255"/>
    <w:rsid w:val="00453264"/>
    <w:rsid w:val="004532BE"/>
    <w:rsid w:val="004532DE"/>
    <w:rsid w:val="004532E0"/>
    <w:rsid w:val="004532FE"/>
    <w:rsid w:val="0045333D"/>
    <w:rsid w:val="0045335C"/>
    <w:rsid w:val="00453388"/>
    <w:rsid w:val="004533BD"/>
    <w:rsid w:val="0045340B"/>
    <w:rsid w:val="00453414"/>
    <w:rsid w:val="0045343C"/>
    <w:rsid w:val="0045344D"/>
    <w:rsid w:val="0045347E"/>
    <w:rsid w:val="00453489"/>
    <w:rsid w:val="0045348C"/>
    <w:rsid w:val="004534B9"/>
    <w:rsid w:val="004534BF"/>
    <w:rsid w:val="004534C3"/>
    <w:rsid w:val="00453511"/>
    <w:rsid w:val="00453518"/>
    <w:rsid w:val="0045351B"/>
    <w:rsid w:val="00453528"/>
    <w:rsid w:val="00453532"/>
    <w:rsid w:val="0045354C"/>
    <w:rsid w:val="00453609"/>
    <w:rsid w:val="0045361C"/>
    <w:rsid w:val="00453622"/>
    <w:rsid w:val="0045362E"/>
    <w:rsid w:val="0045367F"/>
    <w:rsid w:val="0045369B"/>
    <w:rsid w:val="004536B8"/>
    <w:rsid w:val="004536E7"/>
    <w:rsid w:val="004536EE"/>
    <w:rsid w:val="0045372E"/>
    <w:rsid w:val="00453748"/>
    <w:rsid w:val="0045376C"/>
    <w:rsid w:val="0045376E"/>
    <w:rsid w:val="004537B4"/>
    <w:rsid w:val="004537BA"/>
    <w:rsid w:val="004537F7"/>
    <w:rsid w:val="004537F8"/>
    <w:rsid w:val="00453810"/>
    <w:rsid w:val="00453830"/>
    <w:rsid w:val="0045383D"/>
    <w:rsid w:val="0045385A"/>
    <w:rsid w:val="00453863"/>
    <w:rsid w:val="0045387B"/>
    <w:rsid w:val="004538BB"/>
    <w:rsid w:val="004538FD"/>
    <w:rsid w:val="00453900"/>
    <w:rsid w:val="0045396D"/>
    <w:rsid w:val="0045398D"/>
    <w:rsid w:val="0045399D"/>
    <w:rsid w:val="004539B0"/>
    <w:rsid w:val="004539BE"/>
    <w:rsid w:val="004539C3"/>
    <w:rsid w:val="004539CE"/>
    <w:rsid w:val="004539DB"/>
    <w:rsid w:val="00453A65"/>
    <w:rsid w:val="00453A7F"/>
    <w:rsid w:val="00453A81"/>
    <w:rsid w:val="00453A95"/>
    <w:rsid w:val="00453AD2"/>
    <w:rsid w:val="00453AEA"/>
    <w:rsid w:val="00453B2D"/>
    <w:rsid w:val="00453B31"/>
    <w:rsid w:val="00453B42"/>
    <w:rsid w:val="00453BEB"/>
    <w:rsid w:val="00453C03"/>
    <w:rsid w:val="00453C76"/>
    <w:rsid w:val="00453C89"/>
    <w:rsid w:val="00453C8E"/>
    <w:rsid w:val="00453CBF"/>
    <w:rsid w:val="00453CD4"/>
    <w:rsid w:val="00453D54"/>
    <w:rsid w:val="00453D98"/>
    <w:rsid w:val="00453E46"/>
    <w:rsid w:val="00453E5E"/>
    <w:rsid w:val="00453E71"/>
    <w:rsid w:val="00453EDF"/>
    <w:rsid w:val="00453EF0"/>
    <w:rsid w:val="00453F13"/>
    <w:rsid w:val="00453F1C"/>
    <w:rsid w:val="00453F3D"/>
    <w:rsid w:val="00453F66"/>
    <w:rsid w:val="00453F67"/>
    <w:rsid w:val="00453F90"/>
    <w:rsid w:val="00453F98"/>
    <w:rsid w:val="00453FA9"/>
    <w:rsid w:val="00453FB8"/>
    <w:rsid w:val="00453FC9"/>
    <w:rsid w:val="00453FCC"/>
    <w:rsid w:val="00453FDB"/>
    <w:rsid w:val="00454000"/>
    <w:rsid w:val="0045401A"/>
    <w:rsid w:val="0045401D"/>
    <w:rsid w:val="00454024"/>
    <w:rsid w:val="00454035"/>
    <w:rsid w:val="00454093"/>
    <w:rsid w:val="004540A7"/>
    <w:rsid w:val="004540AB"/>
    <w:rsid w:val="004540C9"/>
    <w:rsid w:val="004540DE"/>
    <w:rsid w:val="0045416B"/>
    <w:rsid w:val="0045416C"/>
    <w:rsid w:val="00454182"/>
    <w:rsid w:val="00454204"/>
    <w:rsid w:val="0045421F"/>
    <w:rsid w:val="00454283"/>
    <w:rsid w:val="004542CD"/>
    <w:rsid w:val="004542D8"/>
    <w:rsid w:val="004542FA"/>
    <w:rsid w:val="00454307"/>
    <w:rsid w:val="00454347"/>
    <w:rsid w:val="0045435C"/>
    <w:rsid w:val="00454362"/>
    <w:rsid w:val="004543C8"/>
    <w:rsid w:val="004543ED"/>
    <w:rsid w:val="004543F9"/>
    <w:rsid w:val="0045442B"/>
    <w:rsid w:val="0045447D"/>
    <w:rsid w:val="004544A3"/>
    <w:rsid w:val="004544BF"/>
    <w:rsid w:val="004544F7"/>
    <w:rsid w:val="00454502"/>
    <w:rsid w:val="00454519"/>
    <w:rsid w:val="0045451F"/>
    <w:rsid w:val="00454572"/>
    <w:rsid w:val="0045457A"/>
    <w:rsid w:val="00454581"/>
    <w:rsid w:val="00454590"/>
    <w:rsid w:val="0045459E"/>
    <w:rsid w:val="004545E8"/>
    <w:rsid w:val="0045460F"/>
    <w:rsid w:val="0045463E"/>
    <w:rsid w:val="00454673"/>
    <w:rsid w:val="004546D8"/>
    <w:rsid w:val="004546E2"/>
    <w:rsid w:val="004546E6"/>
    <w:rsid w:val="004546F4"/>
    <w:rsid w:val="0045470D"/>
    <w:rsid w:val="00454714"/>
    <w:rsid w:val="00454722"/>
    <w:rsid w:val="0045472E"/>
    <w:rsid w:val="00454736"/>
    <w:rsid w:val="0045477B"/>
    <w:rsid w:val="004547DF"/>
    <w:rsid w:val="004547F0"/>
    <w:rsid w:val="00454809"/>
    <w:rsid w:val="00454833"/>
    <w:rsid w:val="00454850"/>
    <w:rsid w:val="0045485B"/>
    <w:rsid w:val="004548CE"/>
    <w:rsid w:val="004548D1"/>
    <w:rsid w:val="004548D9"/>
    <w:rsid w:val="00454931"/>
    <w:rsid w:val="0045493A"/>
    <w:rsid w:val="00454960"/>
    <w:rsid w:val="0045498C"/>
    <w:rsid w:val="004549BC"/>
    <w:rsid w:val="004549EB"/>
    <w:rsid w:val="00454A06"/>
    <w:rsid w:val="00454A12"/>
    <w:rsid w:val="00454A25"/>
    <w:rsid w:val="00454A5D"/>
    <w:rsid w:val="00454A99"/>
    <w:rsid w:val="00454AC6"/>
    <w:rsid w:val="00454AFE"/>
    <w:rsid w:val="00454B1F"/>
    <w:rsid w:val="00454B35"/>
    <w:rsid w:val="00454B45"/>
    <w:rsid w:val="00454BE0"/>
    <w:rsid w:val="00454BE8"/>
    <w:rsid w:val="00454C58"/>
    <w:rsid w:val="00454C7B"/>
    <w:rsid w:val="00454C84"/>
    <w:rsid w:val="00454CE5"/>
    <w:rsid w:val="00454D24"/>
    <w:rsid w:val="00454D39"/>
    <w:rsid w:val="00454D53"/>
    <w:rsid w:val="00454D5A"/>
    <w:rsid w:val="00454DD4"/>
    <w:rsid w:val="00454E50"/>
    <w:rsid w:val="00454E67"/>
    <w:rsid w:val="00454E94"/>
    <w:rsid w:val="00454E96"/>
    <w:rsid w:val="00454EA6"/>
    <w:rsid w:val="00454EE5"/>
    <w:rsid w:val="00454EEB"/>
    <w:rsid w:val="00454EED"/>
    <w:rsid w:val="00454EF0"/>
    <w:rsid w:val="00454F34"/>
    <w:rsid w:val="00454F83"/>
    <w:rsid w:val="00454FD6"/>
    <w:rsid w:val="00454FDA"/>
    <w:rsid w:val="00455008"/>
    <w:rsid w:val="0045500F"/>
    <w:rsid w:val="0045501B"/>
    <w:rsid w:val="0045503A"/>
    <w:rsid w:val="00455051"/>
    <w:rsid w:val="0045509D"/>
    <w:rsid w:val="004550BA"/>
    <w:rsid w:val="004550BC"/>
    <w:rsid w:val="00455108"/>
    <w:rsid w:val="0045511F"/>
    <w:rsid w:val="0045512E"/>
    <w:rsid w:val="0045514C"/>
    <w:rsid w:val="0045514D"/>
    <w:rsid w:val="004551D0"/>
    <w:rsid w:val="004551D9"/>
    <w:rsid w:val="0045521D"/>
    <w:rsid w:val="0045521F"/>
    <w:rsid w:val="00455268"/>
    <w:rsid w:val="0045526F"/>
    <w:rsid w:val="004552BC"/>
    <w:rsid w:val="004552DF"/>
    <w:rsid w:val="004552F7"/>
    <w:rsid w:val="004552FD"/>
    <w:rsid w:val="0045533A"/>
    <w:rsid w:val="0045533E"/>
    <w:rsid w:val="0045534D"/>
    <w:rsid w:val="00455356"/>
    <w:rsid w:val="0045535A"/>
    <w:rsid w:val="00455372"/>
    <w:rsid w:val="004553A2"/>
    <w:rsid w:val="004553B4"/>
    <w:rsid w:val="004553D9"/>
    <w:rsid w:val="00455416"/>
    <w:rsid w:val="0045542E"/>
    <w:rsid w:val="00455492"/>
    <w:rsid w:val="004554AF"/>
    <w:rsid w:val="004554C6"/>
    <w:rsid w:val="004554E3"/>
    <w:rsid w:val="004555A8"/>
    <w:rsid w:val="004555D3"/>
    <w:rsid w:val="004555FB"/>
    <w:rsid w:val="0045562D"/>
    <w:rsid w:val="0045563C"/>
    <w:rsid w:val="004556A9"/>
    <w:rsid w:val="004556C6"/>
    <w:rsid w:val="004556D0"/>
    <w:rsid w:val="004556D2"/>
    <w:rsid w:val="00455704"/>
    <w:rsid w:val="00455725"/>
    <w:rsid w:val="0045574D"/>
    <w:rsid w:val="0045575C"/>
    <w:rsid w:val="0045577D"/>
    <w:rsid w:val="004557B8"/>
    <w:rsid w:val="004557D1"/>
    <w:rsid w:val="004557E3"/>
    <w:rsid w:val="00455851"/>
    <w:rsid w:val="00455853"/>
    <w:rsid w:val="00455856"/>
    <w:rsid w:val="004558BC"/>
    <w:rsid w:val="004558F0"/>
    <w:rsid w:val="0045594D"/>
    <w:rsid w:val="00455971"/>
    <w:rsid w:val="004559B2"/>
    <w:rsid w:val="004559CD"/>
    <w:rsid w:val="004559D7"/>
    <w:rsid w:val="004559DA"/>
    <w:rsid w:val="004559F8"/>
    <w:rsid w:val="00455A0D"/>
    <w:rsid w:val="00455A22"/>
    <w:rsid w:val="00455A45"/>
    <w:rsid w:val="00455A51"/>
    <w:rsid w:val="00455A81"/>
    <w:rsid w:val="00455AA3"/>
    <w:rsid w:val="00455AD9"/>
    <w:rsid w:val="00455ADF"/>
    <w:rsid w:val="00455AE0"/>
    <w:rsid w:val="00455B02"/>
    <w:rsid w:val="00455B2F"/>
    <w:rsid w:val="00455B62"/>
    <w:rsid w:val="00455B93"/>
    <w:rsid w:val="00455BB1"/>
    <w:rsid w:val="00455BE6"/>
    <w:rsid w:val="00455BE9"/>
    <w:rsid w:val="00455BED"/>
    <w:rsid w:val="00455C45"/>
    <w:rsid w:val="00455C54"/>
    <w:rsid w:val="00455C62"/>
    <w:rsid w:val="00455C68"/>
    <w:rsid w:val="00455C91"/>
    <w:rsid w:val="00455CE7"/>
    <w:rsid w:val="00455CED"/>
    <w:rsid w:val="00455D2B"/>
    <w:rsid w:val="00455D2F"/>
    <w:rsid w:val="00455D6A"/>
    <w:rsid w:val="00455D99"/>
    <w:rsid w:val="00455DA3"/>
    <w:rsid w:val="00455DB3"/>
    <w:rsid w:val="00455DE0"/>
    <w:rsid w:val="00455E30"/>
    <w:rsid w:val="00455E32"/>
    <w:rsid w:val="00455E6A"/>
    <w:rsid w:val="00455E8D"/>
    <w:rsid w:val="00455E96"/>
    <w:rsid w:val="00455E9A"/>
    <w:rsid w:val="00455E9B"/>
    <w:rsid w:val="00455EAB"/>
    <w:rsid w:val="00455EB2"/>
    <w:rsid w:val="00455F1C"/>
    <w:rsid w:val="00455F45"/>
    <w:rsid w:val="00455F5E"/>
    <w:rsid w:val="00455F8A"/>
    <w:rsid w:val="00455F8E"/>
    <w:rsid w:val="00455FB4"/>
    <w:rsid w:val="00456027"/>
    <w:rsid w:val="00456054"/>
    <w:rsid w:val="00456062"/>
    <w:rsid w:val="004560AA"/>
    <w:rsid w:val="004560D8"/>
    <w:rsid w:val="004560FE"/>
    <w:rsid w:val="0045610F"/>
    <w:rsid w:val="00456163"/>
    <w:rsid w:val="00456172"/>
    <w:rsid w:val="004561E1"/>
    <w:rsid w:val="00456202"/>
    <w:rsid w:val="0045621D"/>
    <w:rsid w:val="00456274"/>
    <w:rsid w:val="0045628B"/>
    <w:rsid w:val="004562DA"/>
    <w:rsid w:val="00456304"/>
    <w:rsid w:val="0045630F"/>
    <w:rsid w:val="0045632E"/>
    <w:rsid w:val="00456394"/>
    <w:rsid w:val="00456397"/>
    <w:rsid w:val="0045639C"/>
    <w:rsid w:val="00456403"/>
    <w:rsid w:val="00456406"/>
    <w:rsid w:val="0045640A"/>
    <w:rsid w:val="0045642A"/>
    <w:rsid w:val="00456437"/>
    <w:rsid w:val="00456472"/>
    <w:rsid w:val="0045647B"/>
    <w:rsid w:val="00456489"/>
    <w:rsid w:val="0045649E"/>
    <w:rsid w:val="0045649F"/>
    <w:rsid w:val="004564D4"/>
    <w:rsid w:val="004564F3"/>
    <w:rsid w:val="0045651B"/>
    <w:rsid w:val="0045651E"/>
    <w:rsid w:val="00456538"/>
    <w:rsid w:val="0045654C"/>
    <w:rsid w:val="0045654E"/>
    <w:rsid w:val="00456571"/>
    <w:rsid w:val="0045657D"/>
    <w:rsid w:val="0045658B"/>
    <w:rsid w:val="00456591"/>
    <w:rsid w:val="004565FD"/>
    <w:rsid w:val="00456611"/>
    <w:rsid w:val="00456646"/>
    <w:rsid w:val="0045667E"/>
    <w:rsid w:val="00456692"/>
    <w:rsid w:val="00456695"/>
    <w:rsid w:val="00456699"/>
    <w:rsid w:val="004566AD"/>
    <w:rsid w:val="004566B3"/>
    <w:rsid w:val="004566B4"/>
    <w:rsid w:val="004566C8"/>
    <w:rsid w:val="004566C9"/>
    <w:rsid w:val="004566DA"/>
    <w:rsid w:val="0045671D"/>
    <w:rsid w:val="0045673E"/>
    <w:rsid w:val="00456744"/>
    <w:rsid w:val="00456757"/>
    <w:rsid w:val="00456793"/>
    <w:rsid w:val="00456795"/>
    <w:rsid w:val="00456796"/>
    <w:rsid w:val="004567F7"/>
    <w:rsid w:val="004567F8"/>
    <w:rsid w:val="00456813"/>
    <w:rsid w:val="00456814"/>
    <w:rsid w:val="0045683E"/>
    <w:rsid w:val="0045686E"/>
    <w:rsid w:val="00456871"/>
    <w:rsid w:val="00456876"/>
    <w:rsid w:val="004568CE"/>
    <w:rsid w:val="004568D4"/>
    <w:rsid w:val="00456922"/>
    <w:rsid w:val="00456939"/>
    <w:rsid w:val="0045698E"/>
    <w:rsid w:val="004569C0"/>
    <w:rsid w:val="004569CA"/>
    <w:rsid w:val="004569E4"/>
    <w:rsid w:val="004569FE"/>
    <w:rsid w:val="00456A49"/>
    <w:rsid w:val="00456A68"/>
    <w:rsid w:val="00456A81"/>
    <w:rsid w:val="00456AEC"/>
    <w:rsid w:val="00456AF4"/>
    <w:rsid w:val="00456B33"/>
    <w:rsid w:val="00456B3D"/>
    <w:rsid w:val="00456B4A"/>
    <w:rsid w:val="00456BA7"/>
    <w:rsid w:val="00456BAB"/>
    <w:rsid w:val="00456BB9"/>
    <w:rsid w:val="00456C27"/>
    <w:rsid w:val="00456C66"/>
    <w:rsid w:val="00456C85"/>
    <w:rsid w:val="00456C8E"/>
    <w:rsid w:val="00456C96"/>
    <w:rsid w:val="00456C97"/>
    <w:rsid w:val="00456CD5"/>
    <w:rsid w:val="00456CE2"/>
    <w:rsid w:val="00456CE8"/>
    <w:rsid w:val="00456CE9"/>
    <w:rsid w:val="00456D16"/>
    <w:rsid w:val="00456D2A"/>
    <w:rsid w:val="00456D5E"/>
    <w:rsid w:val="00456D76"/>
    <w:rsid w:val="00456D7F"/>
    <w:rsid w:val="00456D8A"/>
    <w:rsid w:val="00456D99"/>
    <w:rsid w:val="00456DA4"/>
    <w:rsid w:val="00456DCD"/>
    <w:rsid w:val="00456DDF"/>
    <w:rsid w:val="00456DFE"/>
    <w:rsid w:val="00456E08"/>
    <w:rsid w:val="00456E17"/>
    <w:rsid w:val="00456E87"/>
    <w:rsid w:val="00456E95"/>
    <w:rsid w:val="00456E9D"/>
    <w:rsid w:val="00456EC7"/>
    <w:rsid w:val="00456EF0"/>
    <w:rsid w:val="00456EF8"/>
    <w:rsid w:val="00456F3A"/>
    <w:rsid w:val="00456F57"/>
    <w:rsid w:val="00456F69"/>
    <w:rsid w:val="00456F6E"/>
    <w:rsid w:val="00456F90"/>
    <w:rsid w:val="00456FE7"/>
    <w:rsid w:val="00457022"/>
    <w:rsid w:val="0045704B"/>
    <w:rsid w:val="00457051"/>
    <w:rsid w:val="00457064"/>
    <w:rsid w:val="0045706E"/>
    <w:rsid w:val="0045706F"/>
    <w:rsid w:val="00457099"/>
    <w:rsid w:val="004570A8"/>
    <w:rsid w:val="004570C4"/>
    <w:rsid w:val="004570CF"/>
    <w:rsid w:val="004570F7"/>
    <w:rsid w:val="0045710A"/>
    <w:rsid w:val="00457153"/>
    <w:rsid w:val="004571B9"/>
    <w:rsid w:val="004571C3"/>
    <w:rsid w:val="00457223"/>
    <w:rsid w:val="0045722B"/>
    <w:rsid w:val="00457230"/>
    <w:rsid w:val="0045725D"/>
    <w:rsid w:val="00457274"/>
    <w:rsid w:val="00457281"/>
    <w:rsid w:val="0045729D"/>
    <w:rsid w:val="004572F2"/>
    <w:rsid w:val="0045734E"/>
    <w:rsid w:val="00457360"/>
    <w:rsid w:val="0045739A"/>
    <w:rsid w:val="004573A0"/>
    <w:rsid w:val="004573A4"/>
    <w:rsid w:val="004573EA"/>
    <w:rsid w:val="00457447"/>
    <w:rsid w:val="004574A6"/>
    <w:rsid w:val="004574C7"/>
    <w:rsid w:val="004574CA"/>
    <w:rsid w:val="004574FF"/>
    <w:rsid w:val="0045751A"/>
    <w:rsid w:val="0045751D"/>
    <w:rsid w:val="00457532"/>
    <w:rsid w:val="00457548"/>
    <w:rsid w:val="0045755F"/>
    <w:rsid w:val="00457566"/>
    <w:rsid w:val="004575C5"/>
    <w:rsid w:val="004575ED"/>
    <w:rsid w:val="00457629"/>
    <w:rsid w:val="00457663"/>
    <w:rsid w:val="00457685"/>
    <w:rsid w:val="004576C2"/>
    <w:rsid w:val="004576F3"/>
    <w:rsid w:val="00457755"/>
    <w:rsid w:val="00457788"/>
    <w:rsid w:val="00457792"/>
    <w:rsid w:val="004577F0"/>
    <w:rsid w:val="0045787E"/>
    <w:rsid w:val="004578A5"/>
    <w:rsid w:val="004578D2"/>
    <w:rsid w:val="004578DF"/>
    <w:rsid w:val="0045790F"/>
    <w:rsid w:val="0045791B"/>
    <w:rsid w:val="00457928"/>
    <w:rsid w:val="0045796D"/>
    <w:rsid w:val="00457980"/>
    <w:rsid w:val="00457984"/>
    <w:rsid w:val="0045798A"/>
    <w:rsid w:val="004579DA"/>
    <w:rsid w:val="004579EF"/>
    <w:rsid w:val="004579F1"/>
    <w:rsid w:val="00457A07"/>
    <w:rsid w:val="00457A0D"/>
    <w:rsid w:val="00457A0E"/>
    <w:rsid w:val="00457A10"/>
    <w:rsid w:val="00457A37"/>
    <w:rsid w:val="00457A45"/>
    <w:rsid w:val="00457A66"/>
    <w:rsid w:val="00457A7B"/>
    <w:rsid w:val="00457A7E"/>
    <w:rsid w:val="00457A97"/>
    <w:rsid w:val="00457AB7"/>
    <w:rsid w:val="00457ABC"/>
    <w:rsid w:val="00457AF4"/>
    <w:rsid w:val="00457B50"/>
    <w:rsid w:val="00457B6F"/>
    <w:rsid w:val="00457C03"/>
    <w:rsid w:val="00457C0B"/>
    <w:rsid w:val="00457C22"/>
    <w:rsid w:val="00457C43"/>
    <w:rsid w:val="00457C6C"/>
    <w:rsid w:val="00457C79"/>
    <w:rsid w:val="00457CD7"/>
    <w:rsid w:val="00457D14"/>
    <w:rsid w:val="00457D2E"/>
    <w:rsid w:val="00457D39"/>
    <w:rsid w:val="00457D4E"/>
    <w:rsid w:val="00457D85"/>
    <w:rsid w:val="00457D8B"/>
    <w:rsid w:val="00457DC5"/>
    <w:rsid w:val="00457DF6"/>
    <w:rsid w:val="00457E38"/>
    <w:rsid w:val="00457E3B"/>
    <w:rsid w:val="00457E60"/>
    <w:rsid w:val="00457E63"/>
    <w:rsid w:val="00457E81"/>
    <w:rsid w:val="00457E94"/>
    <w:rsid w:val="00457EB7"/>
    <w:rsid w:val="00457EC8"/>
    <w:rsid w:val="00457ED5"/>
    <w:rsid w:val="00457EFF"/>
    <w:rsid w:val="00457F22"/>
    <w:rsid w:val="00457F39"/>
    <w:rsid w:val="00457F73"/>
    <w:rsid w:val="00457F96"/>
    <w:rsid w:val="00457F98"/>
    <w:rsid w:val="00457FB1"/>
    <w:rsid w:val="00457FF5"/>
    <w:rsid w:val="00457FF7"/>
    <w:rsid w:val="0046003B"/>
    <w:rsid w:val="0046003F"/>
    <w:rsid w:val="00460041"/>
    <w:rsid w:val="00460045"/>
    <w:rsid w:val="004600B6"/>
    <w:rsid w:val="004600E3"/>
    <w:rsid w:val="00460117"/>
    <w:rsid w:val="0046011A"/>
    <w:rsid w:val="0046014E"/>
    <w:rsid w:val="00460151"/>
    <w:rsid w:val="00460155"/>
    <w:rsid w:val="0046017C"/>
    <w:rsid w:val="004601C2"/>
    <w:rsid w:val="004601E4"/>
    <w:rsid w:val="004601EE"/>
    <w:rsid w:val="004601F1"/>
    <w:rsid w:val="00460248"/>
    <w:rsid w:val="00460272"/>
    <w:rsid w:val="0046028F"/>
    <w:rsid w:val="004602B2"/>
    <w:rsid w:val="004602BA"/>
    <w:rsid w:val="0046031D"/>
    <w:rsid w:val="00460333"/>
    <w:rsid w:val="0046033C"/>
    <w:rsid w:val="0046034A"/>
    <w:rsid w:val="0046034B"/>
    <w:rsid w:val="004603B7"/>
    <w:rsid w:val="00460403"/>
    <w:rsid w:val="00460463"/>
    <w:rsid w:val="00460468"/>
    <w:rsid w:val="00460480"/>
    <w:rsid w:val="004604DA"/>
    <w:rsid w:val="004604FC"/>
    <w:rsid w:val="00460500"/>
    <w:rsid w:val="00460546"/>
    <w:rsid w:val="00460595"/>
    <w:rsid w:val="004605F6"/>
    <w:rsid w:val="0046060B"/>
    <w:rsid w:val="00460611"/>
    <w:rsid w:val="0046061C"/>
    <w:rsid w:val="00460653"/>
    <w:rsid w:val="0046066B"/>
    <w:rsid w:val="0046068F"/>
    <w:rsid w:val="004606CE"/>
    <w:rsid w:val="0046070A"/>
    <w:rsid w:val="00460718"/>
    <w:rsid w:val="00460725"/>
    <w:rsid w:val="0046073B"/>
    <w:rsid w:val="0046074E"/>
    <w:rsid w:val="00460765"/>
    <w:rsid w:val="00460778"/>
    <w:rsid w:val="0046077D"/>
    <w:rsid w:val="004607B8"/>
    <w:rsid w:val="004607C1"/>
    <w:rsid w:val="004607C5"/>
    <w:rsid w:val="004607C6"/>
    <w:rsid w:val="00460850"/>
    <w:rsid w:val="00460852"/>
    <w:rsid w:val="00460863"/>
    <w:rsid w:val="0046086F"/>
    <w:rsid w:val="00460875"/>
    <w:rsid w:val="004608FF"/>
    <w:rsid w:val="00460903"/>
    <w:rsid w:val="00460906"/>
    <w:rsid w:val="004609B5"/>
    <w:rsid w:val="004609E0"/>
    <w:rsid w:val="004609E6"/>
    <w:rsid w:val="00460A01"/>
    <w:rsid w:val="00460A05"/>
    <w:rsid w:val="00460AA0"/>
    <w:rsid w:val="00460AF5"/>
    <w:rsid w:val="00460BC7"/>
    <w:rsid w:val="00460BDD"/>
    <w:rsid w:val="00460C77"/>
    <w:rsid w:val="00460CEE"/>
    <w:rsid w:val="00460CF2"/>
    <w:rsid w:val="00460CFC"/>
    <w:rsid w:val="00460D1D"/>
    <w:rsid w:val="00460D20"/>
    <w:rsid w:val="00460D44"/>
    <w:rsid w:val="00460D59"/>
    <w:rsid w:val="00460D67"/>
    <w:rsid w:val="00460E16"/>
    <w:rsid w:val="00460E2B"/>
    <w:rsid w:val="00460E5E"/>
    <w:rsid w:val="00460E88"/>
    <w:rsid w:val="00460ECD"/>
    <w:rsid w:val="00460ED7"/>
    <w:rsid w:val="00460EE1"/>
    <w:rsid w:val="00460EEB"/>
    <w:rsid w:val="00460F22"/>
    <w:rsid w:val="00460F67"/>
    <w:rsid w:val="00460F79"/>
    <w:rsid w:val="00460FA9"/>
    <w:rsid w:val="00460FF8"/>
    <w:rsid w:val="00461022"/>
    <w:rsid w:val="00461025"/>
    <w:rsid w:val="00461027"/>
    <w:rsid w:val="00461056"/>
    <w:rsid w:val="004610B7"/>
    <w:rsid w:val="00461108"/>
    <w:rsid w:val="0046119E"/>
    <w:rsid w:val="004611DE"/>
    <w:rsid w:val="00461289"/>
    <w:rsid w:val="004612BD"/>
    <w:rsid w:val="00461306"/>
    <w:rsid w:val="00461338"/>
    <w:rsid w:val="00461365"/>
    <w:rsid w:val="00461398"/>
    <w:rsid w:val="004613B3"/>
    <w:rsid w:val="004613D8"/>
    <w:rsid w:val="004613F2"/>
    <w:rsid w:val="00461406"/>
    <w:rsid w:val="0046141F"/>
    <w:rsid w:val="0046143F"/>
    <w:rsid w:val="00461547"/>
    <w:rsid w:val="00461557"/>
    <w:rsid w:val="004615A2"/>
    <w:rsid w:val="004615A9"/>
    <w:rsid w:val="004615CB"/>
    <w:rsid w:val="004615FF"/>
    <w:rsid w:val="00461643"/>
    <w:rsid w:val="00461652"/>
    <w:rsid w:val="00461690"/>
    <w:rsid w:val="00461691"/>
    <w:rsid w:val="004616B1"/>
    <w:rsid w:val="004616C1"/>
    <w:rsid w:val="00461778"/>
    <w:rsid w:val="004617A4"/>
    <w:rsid w:val="004617B8"/>
    <w:rsid w:val="004617CD"/>
    <w:rsid w:val="004617E5"/>
    <w:rsid w:val="004617F3"/>
    <w:rsid w:val="0046181E"/>
    <w:rsid w:val="0046182C"/>
    <w:rsid w:val="00461873"/>
    <w:rsid w:val="00461882"/>
    <w:rsid w:val="004618A0"/>
    <w:rsid w:val="004618A5"/>
    <w:rsid w:val="004618D8"/>
    <w:rsid w:val="004618DF"/>
    <w:rsid w:val="004618F5"/>
    <w:rsid w:val="0046190F"/>
    <w:rsid w:val="00461914"/>
    <w:rsid w:val="00461917"/>
    <w:rsid w:val="00461952"/>
    <w:rsid w:val="004619D1"/>
    <w:rsid w:val="004619EE"/>
    <w:rsid w:val="004619FE"/>
    <w:rsid w:val="00461A0E"/>
    <w:rsid w:val="00461A1A"/>
    <w:rsid w:val="00461A2C"/>
    <w:rsid w:val="00461A51"/>
    <w:rsid w:val="00461A67"/>
    <w:rsid w:val="00461A6A"/>
    <w:rsid w:val="00461ABF"/>
    <w:rsid w:val="00461B08"/>
    <w:rsid w:val="00461B24"/>
    <w:rsid w:val="00461B5E"/>
    <w:rsid w:val="00461B7D"/>
    <w:rsid w:val="00461B92"/>
    <w:rsid w:val="00461B9D"/>
    <w:rsid w:val="00461BC3"/>
    <w:rsid w:val="00461C67"/>
    <w:rsid w:val="00461C84"/>
    <w:rsid w:val="00461C8F"/>
    <w:rsid w:val="00461C9C"/>
    <w:rsid w:val="00461CAA"/>
    <w:rsid w:val="00461CBE"/>
    <w:rsid w:val="00461CD4"/>
    <w:rsid w:val="00461CF8"/>
    <w:rsid w:val="00461D00"/>
    <w:rsid w:val="00461D14"/>
    <w:rsid w:val="00461D2E"/>
    <w:rsid w:val="00461D69"/>
    <w:rsid w:val="00461D88"/>
    <w:rsid w:val="00461DA8"/>
    <w:rsid w:val="00461DE7"/>
    <w:rsid w:val="00461DFC"/>
    <w:rsid w:val="00461E06"/>
    <w:rsid w:val="00461E09"/>
    <w:rsid w:val="00461E9C"/>
    <w:rsid w:val="00461EBB"/>
    <w:rsid w:val="00461EDE"/>
    <w:rsid w:val="00461F1B"/>
    <w:rsid w:val="00461F2E"/>
    <w:rsid w:val="00461F81"/>
    <w:rsid w:val="00461F92"/>
    <w:rsid w:val="00461F98"/>
    <w:rsid w:val="00462012"/>
    <w:rsid w:val="00462050"/>
    <w:rsid w:val="0046206F"/>
    <w:rsid w:val="00462095"/>
    <w:rsid w:val="004620FE"/>
    <w:rsid w:val="00462111"/>
    <w:rsid w:val="0046213B"/>
    <w:rsid w:val="00462144"/>
    <w:rsid w:val="00462184"/>
    <w:rsid w:val="00462186"/>
    <w:rsid w:val="004621A4"/>
    <w:rsid w:val="004621BF"/>
    <w:rsid w:val="004621F6"/>
    <w:rsid w:val="0046223D"/>
    <w:rsid w:val="004622EE"/>
    <w:rsid w:val="004622F5"/>
    <w:rsid w:val="00462310"/>
    <w:rsid w:val="00462347"/>
    <w:rsid w:val="0046237F"/>
    <w:rsid w:val="00462382"/>
    <w:rsid w:val="0046238D"/>
    <w:rsid w:val="004623A1"/>
    <w:rsid w:val="004623BC"/>
    <w:rsid w:val="004623D0"/>
    <w:rsid w:val="00462413"/>
    <w:rsid w:val="00462430"/>
    <w:rsid w:val="00462433"/>
    <w:rsid w:val="00462439"/>
    <w:rsid w:val="00462480"/>
    <w:rsid w:val="004624A2"/>
    <w:rsid w:val="004624B6"/>
    <w:rsid w:val="004624C4"/>
    <w:rsid w:val="004624D3"/>
    <w:rsid w:val="00462567"/>
    <w:rsid w:val="00462599"/>
    <w:rsid w:val="004625C1"/>
    <w:rsid w:val="00462607"/>
    <w:rsid w:val="0046261F"/>
    <w:rsid w:val="0046263E"/>
    <w:rsid w:val="004626B3"/>
    <w:rsid w:val="004626BA"/>
    <w:rsid w:val="004626E2"/>
    <w:rsid w:val="00462704"/>
    <w:rsid w:val="0046272C"/>
    <w:rsid w:val="0046273A"/>
    <w:rsid w:val="00462746"/>
    <w:rsid w:val="004627BC"/>
    <w:rsid w:val="004627FD"/>
    <w:rsid w:val="0046285E"/>
    <w:rsid w:val="00462872"/>
    <w:rsid w:val="0046287E"/>
    <w:rsid w:val="004628A7"/>
    <w:rsid w:val="004628B8"/>
    <w:rsid w:val="004628C8"/>
    <w:rsid w:val="004628FD"/>
    <w:rsid w:val="004628FF"/>
    <w:rsid w:val="00462947"/>
    <w:rsid w:val="0046295E"/>
    <w:rsid w:val="0046297A"/>
    <w:rsid w:val="0046298F"/>
    <w:rsid w:val="004629C8"/>
    <w:rsid w:val="004629CA"/>
    <w:rsid w:val="004629CD"/>
    <w:rsid w:val="004629DB"/>
    <w:rsid w:val="004629F1"/>
    <w:rsid w:val="00462A1C"/>
    <w:rsid w:val="00462A3D"/>
    <w:rsid w:val="00462A68"/>
    <w:rsid w:val="00462AAD"/>
    <w:rsid w:val="00462ACF"/>
    <w:rsid w:val="00462AD0"/>
    <w:rsid w:val="00462AF8"/>
    <w:rsid w:val="00462B3A"/>
    <w:rsid w:val="00462B45"/>
    <w:rsid w:val="00462B5A"/>
    <w:rsid w:val="00462B94"/>
    <w:rsid w:val="00462BB2"/>
    <w:rsid w:val="00462C46"/>
    <w:rsid w:val="00462C9A"/>
    <w:rsid w:val="00462CB1"/>
    <w:rsid w:val="00462CBD"/>
    <w:rsid w:val="00462CC5"/>
    <w:rsid w:val="00462D0D"/>
    <w:rsid w:val="00462D25"/>
    <w:rsid w:val="00462D27"/>
    <w:rsid w:val="00462D33"/>
    <w:rsid w:val="00462D42"/>
    <w:rsid w:val="00462D58"/>
    <w:rsid w:val="00462D91"/>
    <w:rsid w:val="00462DCD"/>
    <w:rsid w:val="00462DDF"/>
    <w:rsid w:val="00462E22"/>
    <w:rsid w:val="00462E25"/>
    <w:rsid w:val="00462E58"/>
    <w:rsid w:val="00462E8D"/>
    <w:rsid w:val="00462EA3"/>
    <w:rsid w:val="00462ED6"/>
    <w:rsid w:val="00462ED8"/>
    <w:rsid w:val="00462F00"/>
    <w:rsid w:val="00462F10"/>
    <w:rsid w:val="00462F18"/>
    <w:rsid w:val="00462F29"/>
    <w:rsid w:val="00462F4D"/>
    <w:rsid w:val="00462F65"/>
    <w:rsid w:val="00462F8D"/>
    <w:rsid w:val="00462FA9"/>
    <w:rsid w:val="00462FC1"/>
    <w:rsid w:val="00462FCF"/>
    <w:rsid w:val="00462FE7"/>
    <w:rsid w:val="00462FF0"/>
    <w:rsid w:val="0046301E"/>
    <w:rsid w:val="00463026"/>
    <w:rsid w:val="0046307D"/>
    <w:rsid w:val="00463086"/>
    <w:rsid w:val="004630AF"/>
    <w:rsid w:val="004630C3"/>
    <w:rsid w:val="004630CC"/>
    <w:rsid w:val="004630D9"/>
    <w:rsid w:val="004630E0"/>
    <w:rsid w:val="004630E9"/>
    <w:rsid w:val="004630F3"/>
    <w:rsid w:val="00463116"/>
    <w:rsid w:val="00463119"/>
    <w:rsid w:val="00463160"/>
    <w:rsid w:val="00463162"/>
    <w:rsid w:val="004631B1"/>
    <w:rsid w:val="004631B7"/>
    <w:rsid w:val="004631E1"/>
    <w:rsid w:val="00463212"/>
    <w:rsid w:val="00463240"/>
    <w:rsid w:val="00463265"/>
    <w:rsid w:val="00463292"/>
    <w:rsid w:val="00463315"/>
    <w:rsid w:val="00463338"/>
    <w:rsid w:val="00463398"/>
    <w:rsid w:val="004633A8"/>
    <w:rsid w:val="004633B3"/>
    <w:rsid w:val="004633C9"/>
    <w:rsid w:val="004633DE"/>
    <w:rsid w:val="004633DF"/>
    <w:rsid w:val="004633EB"/>
    <w:rsid w:val="00463427"/>
    <w:rsid w:val="00463428"/>
    <w:rsid w:val="00463433"/>
    <w:rsid w:val="0046343A"/>
    <w:rsid w:val="00463486"/>
    <w:rsid w:val="00463490"/>
    <w:rsid w:val="0046349F"/>
    <w:rsid w:val="004634C1"/>
    <w:rsid w:val="004634C5"/>
    <w:rsid w:val="004634CC"/>
    <w:rsid w:val="004634D0"/>
    <w:rsid w:val="004634D2"/>
    <w:rsid w:val="004634E3"/>
    <w:rsid w:val="004634EB"/>
    <w:rsid w:val="004634F8"/>
    <w:rsid w:val="00463505"/>
    <w:rsid w:val="00463509"/>
    <w:rsid w:val="00463524"/>
    <w:rsid w:val="00463563"/>
    <w:rsid w:val="004635CB"/>
    <w:rsid w:val="004635E2"/>
    <w:rsid w:val="00463628"/>
    <w:rsid w:val="0046364D"/>
    <w:rsid w:val="004636D3"/>
    <w:rsid w:val="00463728"/>
    <w:rsid w:val="00463730"/>
    <w:rsid w:val="00463759"/>
    <w:rsid w:val="00463773"/>
    <w:rsid w:val="00463782"/>
    <w:rsid w:val="004637B5"/>
    <w:rsid w:val="004637BF"/>
    <w:rsid w:val="004637D8"/>
    <w:rsid w:val="0046385E"/>
    <w:rsid w:val="00463866"/>
    <w:rsid w:val="00463877"/>
    <w:rsid w:val="004638AB"/>
    <w:rsid w:val="0046391A"/>
    <w:rsid w:val="00463957"/>
    <w:rsid w:val="00463984"/>
    <w:rsid w:val="004639CD"/>
    <w:rsid w:val="00463A17"/>
    <w:rsid w:val="00463A3C"/>
    <w:rsid w:val="00463A42"/>
    <w:rsid w:val="00463A74"/>
    <w:rsid w:val="00463AAA"/>
    <w:rsid w:val="00463AB8"/>
    <w:rsid w:val="00463AE9"/>
    <w:rsid w:val="00463AEB"/>
    <w:rsid w:val="00463AFE"/>
    <w:rsid w:val="00463B1B"/>
    <w:rsid w:val="00463B21"/>
    <w:rsid w:val="00463B41"/>
    <w:rsid w:val="00463B4A"/>
    <w:rsid w:val="00463B4E"/>
    <w:rsid w:val="00463B60"/>
    <w:rsid w:val="00463B64"/>
    <w:rsid w:val="00463B7D"/>
    <w:rsid w:val="00463BAC"/>
    <w:rsid w:val="00463BCC"/>
    <w:rsid w:val="00463BD2"/>
    <w:rsid w:val="00463C32"/>
    <w:rsid w:val="00463C35"/>
    <w:rsid w:val="00463C42"/>
    <w:rsid w:val="00463C99"/>
    <w:rsid w:val="00463CAE"/>
    <w:rsid w:val="00463CE2"/>
    <w:rsid w:val="00463D34"/>
    <w:rsid w:val="00463D5D"/>
    <w:rsid w:val="00463D8F"/>
    <w:rsid w:val="00463E09"/>
    <w:rsid w:val="00463E3F"/>
    <w:rsid w:val="00463E8F"/>
    <w:rsid w:val="00463ED0"/>
    <w:rsid w:val="00463EFA"/>
    <w:rsid w:val="00463F41"/>
    <w:rsid w:val="00463F61"/>
    <w:rsid w:val="00463F9E"/>
    <w:rsid w:val="00463FD0"/>
    <w:rsid w:val="00463FDB"/>
    <w:rsid w:val="00463FF1"/>
    <w:rsid w:val="00464031"/>
    <w:rsid w:val="00464055"/>
    <w:rsid w:val="00464073"/>
    <w:rsid w:val="00464088"/>
    <w:rsid w:val="00464094"/>
    <w:rsid w:val="004640B7"/>
    <w:rsid w:val="004640FE"/>
    <w:rsid w:val="00464114"/>
    <w:rsid w:val="004641B3"/>
    <w:rsid w:val="004641B5"/>
    <w:rsid w:val="0046420A"/>
    <w:rsid w:val="00464235"/>
    <w:rsid w:val="00464252"/>
    <w:rsid w:val="00464260"/>
    <w:rsid w:val="0046426F"/>
    <w:rsid w:val="0046429B"/>
    <w:rsid w:val="004642BC"/>
    <w:rsid w:val="0046432D"/>
    <w:rsid w:val="0046436C"/>
    <w:rsid w:val="00464374"/>
    <w:rsid w:val="004643B8"/>
    <w:rsid w:val="004643DA"/>
    <w:rsid w:val="0046447D"/>
    <w:rsid w:val="004644E1"/>
    <w:rsid w:val="004644EB"/>
    <w:rsid w:val="004644FC"/>
    <w:rsid w:val="00464504"/>
    <w:rsid w:val="0046452E"/>
    <w:rsid w:val="0046454A"/>
    <w:rsid w:val="00464553"/>
    <w:rsid w:val="00464581"/>
    <w:rsid w:val="004645BA"/>
    <w:rsid w:val="0046462D"/>
    <w:rsid w:val="00464662"/>
    <w:rsid w:val="00464696"/>
    <w:rsid w:val="004646D8"/>
    <w:rsid w:val="0046471F"/>
    <w:rsid w:val="00464751"/>
    <w:rsid w:val="0046476C"/>
    <w:rsid w:val="00464794"/>
    <w:rsid w:val="004647C8"/>
    <w:rsid w:val="004647E0"/>
    <w:rsid w:val="00464821"/>
    <w:rsid w:val="0046487E"/>
    <w:rsid w:val="00464912"/>
    <w:rsid w:val="00464915"/>
    <w:rsid w:val="0046493F"/>
    <w:rsid w:val="00464957"/>
    <w:rsid w:val="004649C0"/>
    <w:rsid w:val="004649E8"/>
    <w:rsid w:val="004649EE"/>
    <w:rsid w:val="004649FA"/>
    <w:rsid w:val="00464A1B"/>
    <w:rsid w:val="00464A2B"/>
    <w:rsid w:val="00464A38"/>
    <w:rsid w:val="00464A7B"/>
    <w:rsid w:val="00464A97"/>
    <w:rsid w:val="00464AAF"/>
    <w:rsid w:val="00464B28"/>
    <w:rsid w:val="00464B5B"/>
    <w:rsid w:val="00464B89"/>
    <w:rsid w:val="00464B8F"/>
    <w:rsid w:val="00464BC4"/>
    <w:rsid w:val="00464BCA"/>
    <w:rsid w:val="00464C0D"/>
    <w:rsid w:val="00464CEE"/>
    <w:rsid w:val="00464D06"/>
    <w:rsid w:val="00464D32"/>
    <w:rsid w:val="00464D37"/>
    <w:rsid w:val="00464D57"/>
    <w:rsid w:val="00464D61"/>
    <w:rsid w:val="00464D7A"/>
    <w:rsid w:val="00464D7B"/>
    <w:rsid w:val="00464E0D"/>
    <w:rsid w:val="00464E28"/>
    <w:rsid w:val="00464E29"/>
    <w:rsid w:val="00464E6D"/>
    <w:rsid w:val="00464E8A"/>
    <w:rsid w:val="00464E9A"/>
    <w:rsid w:val="00464EC3"/>
    <w:rsid w:val="00464ECD"/>
    <w:rsid w:val="00464EED"/>
    <w:rsid w:val="00464EFE"/>
    <w:rsid w:val="00464F28"/>
    <w:rsid w:val="00464F53"/>
    <w:rsid w:val="00464F7A"/>
    <w:rsid w:val="00464F96"/>
    <w:rsid w:val="00464FCA"/>
    <w:rsid w:val="00465009"/>
    <w:rsid w:val="0046501F"/>
    <w:rsid w:val="00465076"/>
    <w:rsid w:val="004650B6"/>
    <w:rsid w:val="004650D9"/>
    <w:rsid w:val="004650F9"/>
    <w:rsid w:val="00465127"/>
    <w:rsid w:val="00465134"/>
    <w:rsid w:val="00465167"/>
    <w:rsid w:val="004651CA"/>
    <w:rsid w:val="0046521D"/>
    <w:rsid w:val="00465290"/>
    <w:rsid w:val="00465297"/>
    <w:rsid w:val="004652E6"/>
    <w:rsid w:val="0046531B"/>
    <w:rsid w:val="00465336"/>
    <w:rsid w:val="0046533F"/>
    <w:rsid w:val="0046536F"/>
    <w:rsid w:val="00465378"/>
    <w:rsid w:val="00465385"/>
    <w:rsid w:val="004653C1"/>
    <w:rsid w:val="004653F1"/>
    <w:rsid w:val="00465406"/>
    <w:rsid w:val="0046547C"/>
    <w:rsid w:val="00465482"/>
    <w:rsid w:val="0046549D"/>
    <w:rsid w:val="004654B7"/>
    <w:rsid w:val="0046551C"/>
    <w:rsid w:val="00465551"/>
    <w:rsid w:val="004655C2"/>
    <w:rsid w:val="004655D0"/>
    <w:rsid w:val="004655D2"/>
    <w:rsid w:val="004655F3"/>
    <w:rsid w:val="004655F7"/>
    <w:rsid w:val="00465601"/>
    <w:rsid w:val="00465605"/>
    <w:rsid w:val="0046561E"/>
    <w:rsid w:val="00465686"/>
    <w:rsid w:val="004656E6"/>
    <w:rsid w:val="0046570E"/>
    <w:rsid w:val="00465776"/>
    <w:rsid w:val="004657F3"/>
    <w:rsid w:val="004657FF"/>
    <w:rsid w:val="00465829"/>
    <w:rsid w:val="00465863"/>
    <w:rsid w:val="00465864"/>
    <w:rsid w:val="004658BD"/>
    <w:rsid w:val="004658C6"/>
    <w:rsid w:val="004658FA"/>
    <w:rsid w:val="00465901"/>
    <w:rsid w:val="00465903"/>
    <w:rsid w:val="00465914"/>
    <w:rsid w:val="00465916"/>
    <w:rsid w:val="00465931"/>
    <w:rsid w:val="00465978"/>
    <w:rsid w:val="00465999"/>
    <w:rsid w:val="004659AD"/>
    <w:rsid w:val="004659B1"/>
    <w:rsid w:val="004659FA"/>
    <w:rsid w:val="00465A19"/>
    <w:rsid w:val="00465A24"/>
    <w:rsid w:val="00465A55"/>
    <w:rsid w:val="00465AB1"/>
    <w:rsid w:val="00465AF1"/>
    <w:rsid w:val="00465B3F"/>
    <w:rsid w:val="00465B4A"/>
    <w:rsid w:val="00465B5A"/>
    <w:rsid w:val="00465B7F"/>
    <w:rsid w:val="00465B8B"/>
    <w:rsid w:val="00465BA1"/>
    <w:rsid w:val="00465BDE"/>
    <w:rsid w:val="00465C04"/>
    <w:rsid w:val="00465C7E"/>
    <w:rsid w:val="00465CCF"/>
    <w:rsid w:val="00465D14"/>
    <w:rsid w:val="00465D15"/>
    <w:rsid w:val="00465D19"/>
    <w:rsid w:val="00465D20"/>
    <w:rsid w:val="00465D28"/>
    <w:rsid w:val="00465D42"/>
    <w:rsid w:val="00465D89"/>
    <w:rsid w:val="00465DCC"/>
    <w:rsid w:val="00465DDB"/>
    <w:rsid w:val="00465E4B"/>
    <w:rsid w:val="00465EB2"/>
    <w:rsid w:val="00465EDB"/>
    <w:rsid w:val="00465F2D"/>
    <w:rsid w:val="00465F2E"/>
    <w:rsid w:val="00465F52"/>
    <w:rsid w:val="00465F5D"/>
    <w:rsid w:val="00465F83"/>
    <w:rsid w:val="00465F86"/>
    <w:rsid w:val="00465F94"/>
    <w:rsid w:val="00465F97"/>
    <w:rsid w:val="00465FAF"/>
    <w:rsid w:val="00465FBD"/>
    <w:rsid w:val="00465FBF"/>
    <w:rsid w:val="00465FC3"/>
    <w:rsid w:val="00465FCE"/>
    <w:rsid w:val="0046603E"/>
    <w:rsid w:val="00466070"/>
    <w:rsid w:val="004660BE"/>
    <w:rsid w:val="004660ED"/>
    <w:rsid w:val="0046610C"/>
    <w:rsid w:val="00466127"/>
    <w:rsid w:val="00466143"/>
    <w:rsid w:val="0046615F"/>
    <w:rsid w:val="00466165"/>
    <w:rsid w:val="00466186"/>
    <w:rsid w:val="004661AB"/>
    <w:rsid w:val="004661E2"/>
    <w:rsid w:val="00466200"/>
    <w:rsid w:val="00466222"/>
    <w:rsid w:val="00466287"/>
    <w:rsid w:val="00466288"/>
    <w:rsid w:val="004662BF"/>
    <w:rsid w:val="00466357"/>
    <w:rsid w:val="004663B2"/>
    <w:rsid w:val="004663C1"/>
    <w:rsid w:val="00466410"/>
    <w:rsid w:val="00466441"/>
    <w:rsid w:val="0046645E"/>
    <w:rsid w:val="00466461"/>
    <w:rsid w:val="004664BB"/>
    <w:rsid w:val="004664D3"/>
    <w:rsid w:val="00466522"/>
    <w:rsid w:val="00466576"/>
    <w:rsid w:val="00466598"/>
    <w:rsid w:val="0046659B"/>
    <w:rsid w:val="004665B9"/>
    <w:rsid w:val="004665F5"/>
    <w:rsid w:val="004665F9"/>
    <w:rsid w:val="00466606"/>
    <w:rsid w:val="00466639"/>
    <w:rsid w:val="00466661"/>
    <w:rsid w:val="0046667D"/>
    <w:rsid w:val="00466684"/>
    <w:rsid w:val="00466699"/>
    <w:rsid w:val="004666DD"/>
    <w:rsid w:val="004666EC"/>
    <w:rsid w:val="00466712"/>
    <w:rsid w:val="00466744"/>
    <w:rsid w:val="0046674C"/>
    <w:rsid w:val="00466754"/>
    <w:rsid w:val="0046675B"/>
    <w:rsid w:val="00466761"/>
    <w:rsid w:val="0046677A"/>
    <w:rsid w:val="0046679D"/>
    <w:rsid w:val="004667AB"/>
    <w:rsid w:val="004667D3"/>
    <w:rsid w:val="004667F8"/>
    <w:rsid w:val="00466812"/>
    <w:rsid w:val="004668A5"/>
    <w:rsid w:val="004668D0"/>
    <w:rsid w:val="004668D2"/>
    <w:rsid w:val="0046691A"/>
    <w:rsid w:val="0046694C"/>
    <w:rsid w:val="00466981"/>
    <w:rsid w:val="00466998"/>
    <w:rsid w:val="004669C8"/>
    <w:rsid w:val="00466A09"/>
    <w:rsid w:val="00466A31"/>
    <w:rsid w:val="00466A38"/>
    <w:rsid w:val="00466A43"/>
    <w:rsid w:val="00466A5B"/>
    <w:rsid w:val="00466AA1"/>
    <w:rsid w:val="00466ABA"/>
    <w:rsid w:val="00466ABD"/>
    <w:rsid w:val="00466AC2"/>
    <w:rsid w:val="00466B14"/>
    <w:rsid w:val="00466B5D"/>
    <w:rsid w:val="00466B79"/>
    <w:rsid w:val="00466B87"/>
    <w:rsid w:val="00466B98"/>
    <w:rsid w:val="00466BA4"/>
    <w:rsid w:val="00466BAE"/>
    <w:rsid w:val="00466BD7"/>
    <w:rsid w:val="00466BE8"/>
    <w:rsid w:val="00466C2F"/>
    <w:rsid w:val="00466C40"/>
    <w:rsid w:val="00466C44"/>
    <w:rsid w:val="00466C71"/>
    <w:rsid w:val="00466CF4"/>
    <w:rsid w:val="00466CF7"/>
    <w:rsid w:val="00466CFC"/>
    <w:rsid w:val="00466D0E"/>
    <w:rsid w:val="00466D8C"/>
    <w:rsid w:val="00466D8F"/>
    <w:rsid w:val="00466DD7"/>
    <w:rsid w:val="00466E53"/>
    <w:rsid w:val="00466E5F"/>
    <w:rsid w:val="00466EA1"/>
    <w:rsid w:val="00466EB7"/>
    <w:rsid w:val="00466EEF"/>
    <w:rsid w:val="00466EF7"/>
    <w:rsid w:val="00466F2D"/>
    <w:rsid w:val="00466F30"/>
    <w:rsid w:val="00466F39"/>
    <w:rsid w:val="00466FA8"/>
    <w:rsid w:val="00466FBC"/>
    <w:rsid w:val="00466FC9"/>
    <w:rsid w:val="00466FE8"/>
    <w:rsid w:val="00466FFF"/>
    <w:rsid w:val="00467078"/>
    <w:rsid w:val="004670BE"/>
    <w:rsid w:val="004670CC"/>
    <w:rsid w:val="004670E3"/>
    <w:rsid w:val="004670EE"/>
    <w:rsid w:val="004670F4"/>
    <w:rsid w:val="0046711B"/>
    <w:rsid w:val="00467166"/>
    <w:rsid w:val="00467181"/>
    <w:rsid w:val="004671A1"/>
    <w:rsid w:val="004671A3"/>
    <w:rsid w:val="004671C4"/>
    <w:rsid w:val="0046721B"/>
    <w:rsid w:val="00467228"/>
    <w:rsid w:val="00467251"/>
    <w:rsid w:val="00467290"/>
    <w:rsid w:val="0046730E"/>
    <w:rsid w:val="00467329"/>
    <w:rsid w:val="00467346"/>
    <w:rsid w:val="00467352"/>
    <w:rsid w:val="00467379"/>
    <w:rsid w:val="00467386"/>
    <w:rsid w:val="00467393"/>
    <w:rsid w:val="00467394"/>
    <w:rsid w:val="004673B9"/>
    <w:rsid w:val="004673C1"/>
    <w:rsid w:val="004673FB"/>
    <w:rsid w:val="00467416"/>
    <w:rsid w:val="0046742C"/>
    <w:rsid w:val="00467481"/>
    <w:rsid w:val="004674A2"/>
    <w:rsid w:val="004674B2"/>
    <w:rsid w:val="004674DD"/>
    <w:rsid w:val="00467506"/>
    <w:rsid w:val="0046751B"/>
    <w:rsid w:val="00467535"/>
    <w:rsid w:val="0046756D"/>
    <w:rsid w:val="004675A0"/>
    <w:rsid w:val="004675C6"/>
    <w:rsid w:val="00467606"/>
    <w:rsid w:val="0046762D"/>
    <w:rsid w:val="00467635"/>
    <w:rsid w:val="0046769C"/>
    <w:rsid w:val="004676DA"/>
    <w:rsid w:val="0046770A"/>
    <w:rsid w:val="00467713"/>
    <w:rsid w:val="00467724"/>
    <w:rsid w:val="00467749"/>
    <w:rsid w:val="00467787"/>
    <w:rsid w:val="004677A0"/>
    <w:rsid w:val="004677A7"/>
    <w:rsid w:val="004677F9"/>
    <w:rsid w:val="004677FE"/>
    <w:rsid w:val="0046780B"/>
    <w:rsid w:val="00467816"/>
    <w:rsid w:val="0046782A"/>
    <w:rsid w:val="0046782F"/>
    <w:rsid w:val="0046783C"/>
    <w:rsid w:val="00467847"/>
    <w:rsid w:val="00467857"/>
    <w:rsid w:val="00467893"/>
    <w:rsid w:val="004678A2"/>
    <w:rsid w:val="004678D0"/>
    <w:rsid w:val="004678D8"/>
    <w:rsid w:val="004678E0"/>
    <w:rsid w:val="0046794A"/>
    <w:rsid w:val="00467953"/>
    <w:rsid w:val="0046795A"/>
    <w:rsid w:val="0046795E"/>
    <w:rsid w:val="0046796C"/>
    <w:rsid w:val="004679B1"/>
    <w:rsid w:val="004679CA"/>
    <w:rsid w:val="004679F7"/>
    <w:rsid w:val="004679FF"/>
    <w:rsid w:val="00467A36"/>
    <w:rsid w:val="00467A53"/>
    <w:rsid w:val="00467A58"/>
    <w:rsid w:val="00467A5F"/>
    <w:rsid w:val="00467A84"/>
    <w:rsid w:val="00467A8B"/>
    <w:rsid w:val="00467AA0"/>
    <w:rsid w:val="00467ACA"/>
    <w:rsid w:val="00467AE8"/>
    <w:rsid w:val="00467B08"/>
    <w:rsid w:val="00467B34"/>
    <w:rsid w:val="00467B79"/>
    <w:rsid w:val="00467B8A"/>
    <w:rsid w:val="00467B8C"/>
    <w:rsid w:val="00467BAB"/>
    <w:rsid w:val="00467BD9"/>
    <w:rsid w:val="00467BFB"/>
    <w:rsid w:val="00467BFD"/>
    <w:rsid w:val="00467C1F"/>
    <w:rsid w:val="00467C41"/>
    <w:rsid w:val="00467C6B"/>
    <w:rsid w:val="00467CD1"/>
    <w:rsid w:val="00467D16"/>
    <w:rsid w:val="00467D25"/>
    <w:rsid w:val="00467D3E"/>
    <w:rsid w:val="00467D87"/>
    <w:rsid w:val="00467DA7"/>
    <w:rsid w:val="00467DC6"/>
    <w:rsid w:val="00467DD4"/>
    <w:rsid w:val="00467E2F"/>
    <w:rsid w:val="00467E78"/>
    <w:rsid w:val="00467E7F"/>
    <w:rsid w:val="00467E86"/>
    <w:rsid w:val="00467E88"/>
    <w:rsid w:val="00467E98"/>
    <w:rsid w:val="00467ECB"/>
    <w:rsid w:val="00467EDA"/>
    <w:rsid w:val="00467EE5"/>
    <w:rsid w:val="00467F02"/>
    <w:rsid w:val="00467F1C"/>
    <w:rsid w:val="00467F4A"/>
    <w:rsid w:val="00467F9B"/>
    <w:rsid w:val="00467FD8"/>
    <w:rsid w:val="00470040"/>
    <w:rsid w:val="00470043"/>
    <w:rsid w:val="0047005C"/>
    <w:rsid w:val="0047006C"/>
    <w:rsid w:val="0047007B"/>
    <w:rsid w:val="00470085"/>
    <w:rsid w:val="004700CB"/>
    <w:rsid w:val="0047012A"/>
    <w:rsid w:val="0047019B"/>
    <w:rsid w:val="004701A3"/>
    <w:rsid w:val="004701B4"/>
    <w:rsid w:val="004701C2"/>
    <w:rsid w:val="004701D9"/>
    <w:rsid w:val="00470219"/>
    <w:rsid w:val="0047022E"/>
    <w:rsid w:val="00470241"/>
    <w:rsid w:val="00470283"/>
    <w:rsid w:val="00470295"/>
    <w:rsid w:val="004702D6"/>
    <w:rsid w:val="004702E2"/>
    <w:rsid w:val="0047038A"/>
    <w:rsid w:val="00470395"/>
    <w:rsid w:val="0047039C"/>
    <w:rsid w:val="004703E6"/>
    <w:rsid w:val="004704B7"/>
    <w:rsid w:val="004704D5"/>
    <w:rsid w:val="004704DB"/>
    <w:rsid w:val="00470557"/>
    <w:rsid w:val="00470577"/>
    <w:rsid w:val="0047058F"/>
    <w:rsid w:val="00470593"/>
    <w:rsid w:val="004705D0"/>
    <w:rsid w:val="004705FA"/>
    <w:rsid w:val="00470610"/>
    <w:rsid w:val="00470631"/>
    <w:rsid w:val="0047063D"/>
    <w:rsid w:val="00470650"/>
    <w:rsid w:val="004706A7"/>
    <w:rsid w:val="004706A9"/>
    <w:rsid w:val="0047071D"/>
    <w:rsid w:val="0047072C"/>
    <w:rsid w:val="004707C9"/>
    <w:rsid w:val="004707D6"/>
    <w:rsid w:val="004707E7"/>
    <w:rsid w:val="0047081A"/>
    <w:rsid w:val="00470856"/>
    <w:rsid w:val="0047085A"/>
    <w:rsid w:val="004708BE"/>
    <w:rsid w:val="004708E1"/>
    <w:rsid w:val="004708F1"/>
    <w:rsid w:val="00470901"/>
    <w:rsid w:val="0047091C"/>
    <w:rsid w:val="00470989"/>
    <w:rsid w:val="0047098B"/>
    <w:rsid w:val="00470997"/>
    <w:rsid w:val="0047099C"/>
    <w:rsid w:val="004709A9"/>
    <w:rsid w:val="004709C6"/>
    <w:rsid w:val="004709EF"/>
    <w:rsid w:val="004709FE"/>
    <w:rsid w:val="00470A11"/>
    <w:rsid w:val="00470A41"/>
    <w:rsid w:val="00470AAB"/>
    <w:rsid w:val="00470AAE"/>
    <w:rsid w:val="00470AC2"/>
    <w:rsid w:val="00470ADA"/>
    <w:rsid w:val="00470B74"/>
    <w:rsid w:val="00470B78"/>
    <w:rsid w:val="00470B79"/>
    <w:rsid w:val="00470B81"/>
    <w:rsid w:val="00470B82"/>
    <w:rsid w:val="00470C10"/>
    <w:rsid w:val="00470C1F"/>
    <w:rsid w:val="00470C38"/>
    <w:rsid w:val="00470C4A"/>
    <w:rsid w:val="00470C8E"/>
    <w:rsid w:val="00470CD8"/>
    <w:rsid w:val="00470CE5"/>
    <w:rsid w:val="00470D5F"/>
    <w:rsid w:val="00470D64"/>
    <w:rsid w:val="00470D6E"/>
    <w:rsid w:val="00470D8B"/>
    <w:rsid w:val="00470D8D"/>
    <w:rsid w:val="00470D9B"/>
    <w:rsid w:val="00470DF5"/>
    <w:rsid w:val="00470DF7"/>
    <w:rsid w:val="00470E67"/>
    <w:rsid w:val="00470E9A"/>
    <w:rsid w:val="00470EA4"/>
    <w:rsid w:val="00470EB1"/>
    <w:rsid w:val="00470ED8"/>
    <w:rsid w:val="00470EDE"/>
    <w:rsid w:val="00470EFF"/>
    <w:rsid w:val="00470F45"/>
    <w:rsid w:val="00470F6A"/>
    <w:rsid w:val="00470FA2"/>
    <w:rsid w:val="00470FAC"/>
    <w:rsid w:val="00470FBC"/>
    <w:rsid w:val="00470FFA"/>
    <w:rsid w:val="00471000"/>
    <w:rsid w:val="0047101B"/>
    <w:rsid w:val="00471057"/>
    <w:rsid w:val="0047109D"/>
    <w:rsid w:val="004710F1"/>
    <w:rsid w:val="00471119"/>
    <w:rsid w:val="00471128"/>
    <w:rsid w:val="0047112C"/>
    <w:rsid w:val="0047114F"/>
    <w:rsid w:val="00471167"/>
    <w:rsid w:val="0047117C"/>
    <w:rsid w:val="004711A4"/>
    <w:rsid w:val="004711D5"/>
    <w:rsid w:val="00471245"/>
    <w:rsid w:val="00471287"/>
    <w:rsid w:val="0047129A"/>
    <w:rsid w:val="004712A1"/>
    <w:rsid w:val="004712A8"/>
    <w:rsid w:val="004712AD"/>
    <w:rsid w:val="004712B7"/>
    <w:rsid w:val="004712C9"/>
    <w:rsid w:val="004712F6"/>
    <w:rsid w:val="0047133D"/>
    <w:rsid w:val="00471361"/>
    <w:rsid w:val="0047136E"/>
    <w:rsid w:val="00471373"/>
    <w:rsid w:val="004713DC"/>
    <w:rsid w:val="00471423"/>
    <w:rsid w:val="00471426"/>
    <w:rsid w:val="00471430"/>
    <w:rsid w:val="00471431"/>
    <w:rsid w:val="00471466"/>
    <w:rsid w:val="00471469"/>
    <w:rsid w:val="00471483"/>
    <w:rsid w:val="00471488"/>
    <w:rsid w:val="00471493"/>
    <w:rsid w:val="004714C0"/>
    <w:rsid w:val="004714FF"/>
    <w:rsid w:val="00471505"/>
    <w:rsid w:val="0047150E"/>
    <w:rsid w:val="0047151D"/>
    <w:rsid w:val="0047152D"/>
    <w:rsid w:val="00471534"/>
    <w:rsid w:val="0047153A"/>
    <w:rsid w:val="0047159A"/>
    <w:rsid w:val="004715AB"/>
    <w:rsid w:val="00471614"/>
    <w:rsid w:val="00471651"/>
    <w:rsid w:val="0047166B"/>
    <w:rsid w:val="00471692"/>
    <w:rsid w:val="00471693"/>
    <w:rsid w:val="00471700"/>
    <w:rsid w:val="0047170E"/>
    <w:rsid w:val="00471755"/>
    <w:rsid w:val="0047179B"/>
    <w:rsid w:val="004717DA"/>
    <w:rsid w:val="00471802"/>
    <w:rsid w:val="00471812"/>
    <w:rsid w:val="00471819"/>
    <w:rsid w:val="0047181D"/>
    <w:rsid w:val="0047182D"/>
    <w:rsid w:val="0047183A"/>
    <w:rsid w:val="004718B9"/>
    <w:rsid w:val="004718CA"/>
    <w:rsid w:val="004718CB"/>
    <w:rsid w:val="004718D8"/>
    <w:rsid w:val="004718F0"/>
    <w:rsid w:val="00471914"/>
    <w:rsid w:val="0047191E"/>
    <w:rsid w:val="00471941"/>
    <w:rsid w:val="0047198C"/>
    <w:rsid w:val="00471A08"/>
    <w:rsid w:val="00471ACE"/>
    <w:rsid w:val="00471ACF"/>
    <w:rsid w:val="00471ADE"/>
    <w:rsid w:val="00471AE5"/>
    <w:rsid w:val="00471B68"/>
    <w:rsid w:val="00471B6D"/>
    <w:rsid w:val="00471BAF"/>
    <w:rsid w:val="00471BC2"/>
    <w:rsid w:val="00471C63"/>
    <w:rsid w:val="00471C74"/>
    <w:rsid w:val="00471C83"/>
    <w:rsid w:val="00471CFC"/>
    <w:rsid w:val="00471D03"/>
    <w:rsid w:val="00471D2A"/>
    <w:rsid w:val="00471D68"/>
    <w:rsid w:val="00471D80"/>
    <w:rsid w:val="00471DCF"/>
    <w:rsid w:val="00471E22"/>
    <w:rsid w:val="00471E35"/>
    <w:rsid w:val="00471E3D"/>
    <w:rsid w:val="00471E44"/>
    <w:rsid w:val="00471E7A"/>
    <w:rsid w:val="00471EA5"/>
    <w:rsid w:val="00471EB9"/>
    <w:rsid w:val="00471EBA"/>
    <w:rsid w:val="00471EF4"/>
    <w:rsid w:val="00471F0A"/>
    <w:rsid w:val="00471F1C"/>
    <w:rsid w:val="00471F3A"/>
    <w:rsid w:val="00471F48"/>
    <w:rsid w:val="00471F99"/>
    <w:rsid w:val="00471FAC"/>
    <w:rsid w:val="00471FCB"/>
    <w:rsid w:val="00471FD6"/>
    <w:rsid w:val="00471FE9"/>
    <w:rsid w:val="0047203B"/>
    <w:rsid w:val="0047204C"/>
    <w:rsid w:val="00472059"/>
    <w:rsid w:val="0047205D"/>
    <w:rsid w:val="00472070"/>
    <w:rsid w:val="00472093"/>
    <w:rsid w:val="00472094"/>
    <w:rsid w:val="004720B1"/>
    <w:rsid w:val="004720F4"/>
    <w:rsid w:val="0047210F"/>
    <w:rsid w:val="0047216C"/>
    <w:rsid w:val="00472170"/>
    <w:rsid w:val="00472182"/>
    <w:rsid w:val="004721DF"/>
    <w:rsid w:val="004721F4"/>
    <w:rsid w:val="0047222C"/>
    <w:rsid w:val="00472236"/>
    <w:rsid w:val="00472298"/>
    <w:rsid w:val="004722A6"/>
    <w:rsid w:val="004722CE"/>
    <w:rsid w:val="0047236F"/>
    <w:rsid w:val="00472387"/>
    <w:rsid w:val="004723FE"/>
    <w:rsid w:val="0047244B"/>
    <w:rsid w:val="00472456"/>
    <w:rsid w:val="0047246D"/>
    <w:rsid w:val="004724A0"/>
    <w:rsid w:val="004724D0"/>
    <w:rsid w:val="004724D5"/>
    <w:rsid w:val="004724D7"/>
    <w:rsid w:val="004724D9"/>
    <w:rsid w:val="004724F6"/>
    <w:rsid w:val="00472511"/>
    <w:rsid w:val="00472530"/>
    <w:rsid w:val="00472553"/>
    <w:rsid w:val="004725C8"/>
    <w:rsid w:val="00472653"/>
    <w:rsid w:val="004726B2"/>
    <w:rsid w:val="004726B6"/>
    <w:rsid w:val="004726C9"/>
    <w:rsid w:val="0047271E"/>
    <w:rsid w:val="00472726"/>
    <w:rsid w:val="00472749"/>
    <w:rsid w:val="00472776"/>
    <w:rsid w:val="00472789"/>
    <w:rsid w:val="0047278E"/>
    <w:rsid w:val="004727AB"/>
    <w:rsid w:val="00472809"/>
    <w:rsid w:val="00472824"/>
    <w:rsid w:val="00472829"/>
    <w:rsid w:val="0047282E"/>
    <w:rsid w:val="0047285D"/>
    <w:rsid w:val="004728A8"/>
    <w:rsid w:val="004728D3"/>
    <w:rsid w:val="00472922"/>
    <w:rsid w:val="00472943"/>
    <w:rsid w:val="00472973"/>
    <w:rsid w:val="0047297C"/>
    <w:rsid w:val="00472985"/>
    <w:rsid w:val="00472A6E"/>
    <w:rsid w:val="00472A9A"/>
    <w:rsid w:val="00472AA0"/>
    <w:rsid w:val="00472B3C"/>
    <w:rsid w:val="00472C09"/>
    <w:rsid w:val="00472C7E"/>
    <w:rsid w:val="00472CA4"/>
    <w:rsid w:val="00472CCF"/>
    <w:rsid w:val="00472CEB"/>
    <w:rsid w:val="00472CEE"/>
    <w:rsid w:val="00472D15"/>
    <w:rsid w:val="00472D2C"/>
    <w:rsid w:val="00472D41"/>
    <w:rsid w:val="00472DE7"/>
    <w:rsid w:val="00472E08"/>
    <w:rsid w:val="00472E0F"/>
    <w:rsid w:val="00472E42"/>
    <w:rsid w:val="00472E94"/>
    <w:rsid w:val="00472EB1"/>
    <w:rsid w:val="00472F06"/>
    <w:rsid w:val="00472F12"/>
    <w:rsid w:val="0047300D"/>
    <w:rsid w:val="0047302D"/>
    <w:rsid w:val="00473039"/>
    <w:rsid w:val="0047304C"/>
    <w:rsid w:val="00473064"/>
    <w:rsid w:val="00473083"/>
    <w:rsid w:val="0047308B"/>
    <w:rsid w:val="00473093"/>
    <w:rsid w:val="0047309F"/>
    <w:rsid w:val="004730E1"/>
    <w:rsid w:val="004730EE"/>
    <w:rsid w:val="00473104"/>
    <w:rsid w:val="00473105"/>
    <w:rsid w:val="00473129"/>
    <w:rsid w:val="0047316F"/>
    <w:rsid w:val="004731A0"/>
    <w:rsid w:val="004731A8"/>
    <w:rsid w:val="004731C8"/>
    <w:rsid w:val="004731D4"/>
    <w:rsid w:val="00473218"/>
    <w:rsid w:val="004732F1"/>
    <w:rsid w:val="00473317"/>
    <w:rsid w:val="00473394"/>
    <w:rsid w:val="0047340E"/>
    <w:rsid w:val="0047343B"/>
    <w:rsid w:val="00473448"/>
    <w:rsid w:val="0047345C"/>
    <w:rsid w:val="0047348D"/>
    <w:rsid w:val="00473493"/>
    <w:rsid w:val="004734C6"/>
    <w:rsid w:val="0047351B"/>
    <w:rsid w:val="0047353B"/>
    <w:rsid w:val="00473560"/>
    <w:rsid w:val="004735D9"/>
    <w:rsid w:val="004735DE"/>
    <w:rsid w:val="00473610"/>
    <w:rsid w:val="00473652"/>
    <w:rsid w:val="00473666"/>
    <w:rsid w:val="00473680"/>
    <w:rsid w:val="0047368A"/>
    <w:rsid w:val="004736C8"/>
    <w:rsid w:val="004736CF"/>
    <w:rsid w:val="00473713"/>
    <w:rsid w:val="0047372E"/>
    <w:rsid w:val="0047376B"/>
    <w:rsid w:val="00473784"/>
    <w:rsid w:val="004737F9"/>
    <w:rsid w:val="00473809"/>
    <w:rsid w:val="00473859"/>
    <w:rsid w:val="0047385D"/>
    <w:rsid w:val="0047387E"/>
    <w:rsid w:val="00473889"/>
    <w:rsid w:val="00473891"/>
    <w:rsid w:val="00473895"/>
    <w:rsid w:val="004738A6"/>
    <w:rsid w:val="004738DC"/>
    <w:rsid w:val="004738E4"/>
    <w:rsid w:val="004738F3"/>
    <w:rsid w:val="00473959"/>
    <w:rsid w:val="0047396D"/>
    <w:rsid w:val="004739DC"/>
    <w:rsid w:val="004739E4"/>
    <w:rsid w:val="00473A06"/>
    <w:rsid w:val="00473A09"/>
    <w:rsid w:val="00473A29"/>
    <w:rsid w:val="00473A78"/>
    <w:rsid w:val="00473A86"/>
    <w:rsid w:val="00473A8A"/>
    <w:rsid w:val="00473A95"/>
    <w:rsid w:val="00473AEF"/>
    <w:rsid w:val="00473AF0"/>
    <w:rsid w:val="00473B1D"/>
    <w:rsid w:val="00473B5B"/>
    <w:rsid w:val="00473B6C"/>
    <w:rsid w:val="00473B8F"/>
    <w:rsid w:val="00473BB2"/>
    <w:rsid w:val="00473BB3"/>
    <w:rsid w:val="00473BD9"/>
    <w:rsid w:val="00473C24"/>
    <w:rsid w:val="00473C2E"/>
    <w:rsid w:val="00473C4C"/>
    <w:rsid w:val="00473C6B"/>
    <w:rsid w:val="00473C73"/>
    <w:rsid w:val="00473C7E"/>
    <w:rsid w:val="00473CA2"/>
    <w:rsid w:val="00473CF0"/>
    <w:rsid w:val="00473CF3"/>
    <w:rsid w:val="00473CF4"/>
    <w:rsid w:val="00473D83"/>
    <w:rsid w:val="00473DAE"/>
    <w:rsid w:val="00473DC0"/>
    <w:rsid w:val="00473DDD"/>
    <w:rsid w:val="00473E1B"/>
    <w:rsid w:val="00473E34"/>
    <w:rsid w:val="00473E71"/>
    <w:rsid w:val="00473E72"/>
    <w:rsid w:val="00473E8E"/>
    <w:rsid w:val="00473EB5"/>
    <w:rsid w:val="00473EBF"/>
    <w:rsid w:val="00473F05"/>
    <w:rsid w:val="00473F0F"/>
    <w:rsid w:val="00473F17"/>
    <w:rsid w:val="00473F3A"/>
    <w:rsid w:val="00473F71"/>
    <w:rsid w:val="00473F7C"/>
    <w:rsid w:val="00473FE4"/>
    <w:rsid w:val="00473FEA"/>
    <w:rsid w:val="0047400B"/>
    <w:rsid w:val="0047400C"/>
    <w:rsid w:val="0047401C"/>
    <w:rsid w:val="004740A7"/>
    <w:rsid w:val="004740A9"/>
    <w:rsid w:val="004740D6"/>
    <w:rsid w:val="00474159"/>
    <w:rsid w:val="00474168"/>
    <w:rsid w:val="0047417C"/>
    <w:rsid w:val="004741BA"/>
    <w:rsid w:val="004741C7"/>
    <w:rsid w:val="004741DE"/>
    <w:rsid w:val="004741E0"/>
    <w:rsid w:val="004741FC"/>
    <w:rsid w:val="00474242"/>
    <w:rsid w:val="004742A0"/>
    <w:rsid w:val="004742D1"/>
    <w:rsid w:val="004742D5"/>
    <w:rsid w:val="004742E5"/>
    <w:rsid w:val="004742F7"/>
    <w:rsid w:val="00474332"/>
    <w:rsid w:val="00474343"/>
    <w:rsid w:val="00474347"/>
    <w:rsid w:val="00474374"/>
    <w:rsid w:val="0047437D"/>
    <w:rsid w:val="004743A1"/>
    <w:rsid w:val="004743C1"/>
    <w:rsid w:val="004743E8"/>
    <w:rsid w:val="00474402"/>
    <w:rsid w:val="00474427"/>
    <w:rsid w:val="00474443"/>
    <w:rsid w:val="0047444B"/>
    <w:rsid w:val="00474471"/>
    <w:rsid w:val="00474479"/>
    <w:rsid w:val="0047448A"/>
    <w:rsid w:val="004744AF"/>
    <w:rsid w:val="004744B9"/>
    <w:rsid w:val="004744BB"/>
    <w:rsid w:val="004744DE"/>
    <w:rsid w:val="004744EA"/>
    <w:rsid w:val="00474545"/>
    <w:rsid w:val="00474576"/>
    <w:rsid w:val="004745A1"/>
    <w:rsid w:val="004745B7"/>
    <w:rsid w:val="004745C0"/>
    <w:rsid w:val="004745C2"/>
    <w:rsid w:val="004745CC"/>
    <w:rsid w:val="00474602"/>
    <w:rsid w:val="00474607"/>
    <w:rsid w:val="004746C2"/>
    <w:rsid w:val="004746FB"/>
    <w:rsid w:val="0047474F"/>
    <w:rsid w:val="00474754"/>
    <w:rsid w:val="00474769"/>
    <w:rsid w:val="004747A8"/>
    <w:rsid w:val="004747B3"/>
    <w:rsid w:val="004747CD"/>
    <w:rsid w:val="004747D7"/>
    <w:rsid w:val="004747DA"/>
    <w:rsid w:val="00474804"/>
    <w:rsid w:val="00474822"/>
    <w:rsid w:val="0047484C"/>
    <w:rsid w:val="00474853"/>
    <w:rsid w:val="0047485A"/>
    <w:rsid w:val="004748A3"/>
    <w:rsid w:val="004748A8"/>
    <w:rsid w:val="004748B7"/>
    <w:rsid w:val="00474914"/>
    <w:rsid w:val="0047493F"/>
    <w:rsid w:val="004749A8"/>
    <w:rsid w:val="004749B3"/>
    <w:rsid w:val="004749FE"/>
    <w:rsid w:val="00474A03"/>
    <w:rsid w:val="00474A4F"/>
    <w:rsid w:val="00474A82"/>
    <w:rsid w:val="00474AAC"/>
    <w:rsid w:val="00474AAD"/>
    <w:rsid w:val="00474AB8"/>
    <w:rsid w:val="00474AC3"/>
    <w:rsid w:val="00474B28"/>
    <w:rsid w:val="00474B47"/>
    <w:rsid w:val="00474B55"/>
    <w:rsid w:val="00474B59"/>
    <w:rsid w:val="00474BAA"/>
    <w:rsid w:val="00474BBE"/>
    <w:rsid w:val="00474BC1"/>
    <w:rsid w:val="00474BC6"/>
    <w:rsid w:val="00474BD1"/>
    <w:rsid w:val="00474BE0"/>
    <w:rsid w:val="00474BE2"/>
    <w:rsid w:val="00474BE6"/>
    <w:rsid w:val="00474C33"/>
    <w:rsid w:val="00474C35"/>
    <w:rsid w:val="00474C38"/>
    <w:rsid w:val="00474C49"/>
    <w:rsid w:val="00474C55"/>
    <w:rsid w:val="00474C65"/>
    <w:rsid w:val="00474C71"/>
    <w:rsid w:val="00474CD3"/>
    <w:rsid w:val="00474D2F"/>
    <w:rsid w:val="00474D52"/>
    <w:rsid w:val="00474D6D"/>
    <w:rsid w:val="00474D8D"/>
    <w:rsid w:val="00474E47"/>
    <w:rsid w:val="00474E8F"/>
    <w:rsid w:val="00474EA9"/>
    <w:rsid w:val="00474EAC"/>
    <w:rsid w:val="00474ED7"/>
    <w:rsid w:val="00474F63"/>
    <w:rsid w:val="00474F76"/>
    <w:rsid w:val="00474F7F"/>
    <w:rsid w:val="00474F8A"/>
    <w:rsid w:val="00474FE8"/>
    <w:rsid w:val="00474FF0"/>
    <w:rsid w:val="00475023"/>
    <w:rsid w:val="00475058"/>
    <w:rsid w:val="00475096"/>
    <w:rsid w:val="004750B0"/>
    <w:rsid w:val="004750E8"/>
    <w:rsid w:val="004750FB"/>
    <w:rsid w:val="00475121"/>
    <w:rsid w:val="0047512D"/>
    <w:rsid w:val="00475136"/>
    <w:rsid w:val="0047515F"/>
    <w:rsid w:val="0047516D"/>
    <w:rsid w:val="0047520B"/>
    <w:rsid w:val="0047520C"/>
    <w:rsid w:val="0047521A"/>
    <w:rsid w:val="0047521D"/>
    <w:rsid w:val="0047521F"/>
    <w:rsid w:val="004752EA"/>
    <w:rsid w:val="004752EE"/>
    <w:rsid w:val="00475319"/>
    <w:rsid w:val="00475351"/>
    <w:rsid w:val="00475366"/>
    <w:rsid w:val="00475387"/>
    <w:rsid w:val="00475396"/>
    <w:rsid w:val="00475402"/>
    <w:rsid w:val="0047540D"/>
    <w:rsid w:val="0047541C"/>
    <w:rsid w:val="0047542C"/>
    <w:rsid w:val="0047543C"/>
    <w:rsid w:val="00475442"/>
    <w:rsid w:val="00475467"/>
    <w:rsid w:val="004754A6"/>
    <w:rsid w:val="004754C6"/>
    <w:rsid w:val="004754EA"/>
    <w:rsid w:val="004754EF"/>
    <w:rsid w:val="004754F8"/>
    <w:rsid w:val="00475516"/>
    <w:rsid w:val="00475548"/>
    <w:rsid w:val="00475555"/>
    <w:rsid w:val="0047557D"/>
    <w:rsid w:val="0047558A"/>
    <w:rsid w:val="004755A2"/>
    <w:rsid w:val="004755A7"/>
    <w:rsid w:val="004755AA"/>
    <w:rsid w:val="004755E3"/>
    <w:rsid w:val="004755E7"/>
    <w:rsid w:val="0047567E"/>
    <w:rsid w:val="004756BA"/>
    <w:rsid w:val="004756C5"/>
    <w:rsid w:val="004756D5"/>
    <w:rsid w:val="00475726"/>
    <w:rsid w:val="00475771"/>
    <w:rsid w:val="0047578E"/>
    <w:rsid w:val="004757B9"/>
    <w:rsid w:val="00475820"/>
    <w:rsid w:val="0047583C"/>
    <w:rsid w:val="0047585B"/>
    <w:rsid w:val="00475889"/>
    <w:rsid w:val="004758AD"/>
    <w:rsid w:val="00475905"/>
    <w:rsid w:val="0047590A"/>
    <w:rsid w:val="0047591C"/>
    <w:rsid w:val="0047592B"/>
    <w:rsid w:val="00475944"/>
    <w:rsid w:val="0047596A"/>
    <w:rsid w:val="00475971"/>
    <w:rsid w:val="00475974"/>
    <w:rsid w:val="0047597B"/>
    <w:rsid w:val="0047598A"/>
    <w:rsid w:val="0047599C"/>
    <w:rsid w:val="004759C5"/>
    <w:rsid w:val="004759C8"/>
    <w:rsid w:val="004759D1"/>
    <w:rsid w:val="004759DB"/>
    <w:rsid w:val="004759EE"/>
    <w:rsid w:val="00475A06"/>
    <w:rsid w:val="00475A22"/>
    <w:rsid w:val="00475A45"/>
    <w:rsid w:val="00475ABC"/>
    <w:rsid w:val="00475AD8"/>
    <w:rsid w:val="00475B00"/>
    <w:rsid w:val="00475B03"/>
    <w:rsid w:val="00475B0C"/>
    <w:rsid w:val="00475B23"/>
    <w:rsid w:val="00475B3A"/>
    <w:rsid w:val="00475B9A"/>
    <w:rsid w:val="00475B9D"/>
    <w:rsid w:val="00475BC1"/>
    <w:rsid w:val="00475BF9"/>
    <w:rsid w:val="00475C47"/>
    <w:rsid w:val="00475CAE"/>
    <w:rsid w:val="00475CC7"/>
    <w:rsid w:val="00475CFA"/>
    <w:rsid w:val="00475D59"/>
    <w:rsid w:val="00475D7D"/>
    <w:rsid w:val="00475D8E"/>
    <w:rsid w:val="00475D9A"/>
    <w:rsid w:val="00475DD8"/>
    <w:rsid w:val="00475E22"/>
    <w:rsid w:val="00475E35"/>
    <w:rsid w:val="00475E5E"/>
    <w:rsid w:val="00475E73"/>
    <w:rsid w:val="00475E7E"/>
    <w:rsid w:val="00475E8B"/>
    <w:rsid w:val="00475EDE"/>
    <w:rsid w:val="00475EE0"/>
    <w:rsid w:val="00475F0D"/>
    <w:rsid w:val="00475F12"/>
    <w:rsid w:val="00475F1D"/>
    <w:rsid w:val="00475F29"/>
    <w:rsid w:val="00475F33"/>
    <w:rsid w:val="00475F3A"/>
    <w:rsid w:val="00475F6B"/>
    <w:rsid w:val="00475F7D"/>
    <w:rsid w:val="00475F7F"/>
    <w:rsid w:val="00475FC1"/>
    <w:rsid w:val="0047600E"/>
    <w:rsid w:val="0047601F"/>
    <w:rsid w:val="00476026"/>
    <w:rsid w:val="00476055"/>
    <w:rsid w:val="00476068"/>
    <w:rsid w:val="00476084"/>
    <w:rsid w:val="004760F1"/>
    <w:rsid w:val="00476170"/>
    <w:rsid w:val="004761AF"/>
    <w:rsid w:val="004761C4"/>
    <w:rsid w:val="004761D1"/>
    <w:rsid w:val="004761E7"/>
    <w:rsid w:val="00476240"/>
    <w:rsid w:val="00476275"/>
    <w:rsid w:val="00476276"/>
    <w:rsid w:val="00476292"/>
    <w:rsid w:val="0047631F"/>
    <w:rsid w:val="00476358"/>
    <w:rsid w:val="00476377"/>
    <w:rsid w:val="00476401"/>
    <w:rsid w:val="00476431"/>
    <w:rsid w:val="00476439"/>
    <w:rsid w:val="0047647F"/>
    <w:rsid w:val="004764CB"/>
    <w:rsid w:val="004764CE"/>
    <w:rsid w:val="004764E1"/>
    <w:rsid w:val="00476521"/>
    <w:rsid w:val="00476550"/>
    <w:rsid w:val="00476609"/>
    <w:rsid w:val="0047663C"/>
    <w:rsid w:val="0047664F"/>
    <w:rsid w:val="00476666"/>
    <w:rsid w:val="0047668D"/>
    <w:rsid w:val="004766B6"/>
    <w:rsid w:val="004766D8"/>
    <w:rsid w:val="004766E7"/>
    <w:rsid w:val="004766E8"/>
    <w:rsid w:val="00476707"/>
    <w:rsid w:val="00476715"/>
    <w:rsid w:val="0047671F"/>
    <w:rsid w:val="00476763"/>
    <w:rsid w:val="0047676E"/>
    <w:rsid w:val="0047678F"/>
    <w:rsid w:val="004767B5"/>
    <w:rsid w:val="004767D7"/>
    <w:rsid w:val="004767E4"/>
    <w:rsid w:val="0047683A"/>
    <w:rsid w:val="0047683B"/>
    <w:rsid w:val="0047687B"/>
    <w:rsid w:val="004768AE"/>
    <w:rsid w:val="004768C6"/>
    <w:rsid w:val="004768CD"/>
    <w:rsid w:val="0047693D"/>
    <w:rsid w:val="00476952"/>
    <w:rsid w:val="00476960"/>
    <w:rsid w:val="00476977"/>
    <w:rsid w:val="00476979"/>
    <w:rsid w:val="0047697C"/>
    <w:rsid w:val="00476987"/>
    <w:rsid w:val="004769A3"/>
    <w:rsid w:val="004769D3"/>
    <w:rsid w:val="004769E5"/>
    <w:rsid w:val="004769EB"/>
    <w:rsid w:val="00476A17"/>
    <w:rsid w:val="00476A19"/>
    <w:rsid w:val="00476A27"/>
    <w:rsid w:val="00476A47"/>
    <w:rsid w:val="00476A5A"/>
    <w:rsid w:val="00476A7A"/>
    <w:rsid w:val="00476AA0"/>
    <w:rsid w:val="00476AAB"/>
    <w:rsid w:val="00476AAF"/>
    <w:rsid w:val="00476AF6"/>
    <w:rsid w:val="00476B0A"/>
    <w:rsid w:val="00476B36"/>
    <w:rsid w:val="00476B5C"/>
    <w:rsid w:val="00476B86"/>
    <w:rsid w:val="00476B9B"/>
    <w:rsid w:val="00476BF3"/>
    <w:rsid w:val="00476C12"/>
    <w:rsid w:val="00476C55"/>
    <w:rsid w:val="00476C57"/>
    <w:rsid w:val="00476C5E"/>
    <w:rsid w:val="00476C60"/>
    <w:rsid w:val="00476C89"/>
    <w:rsid w:val="00476CDA"/>
    <w:rsid w:val="00476CED"/>
    <w:rsid w:val="00476CF1"/>
    <w:rsid w:val="00476D07"/>
    <w:rsid w:val="00476D25"/>
    <w:rsid w:val="00476D44"/>
    <w:rsid w:val="00476D99"/>
    <w:rsid w:val="00476DC7"/>
    <w:rsid w:val="00476DD1"/>
    <w:rsid w:val="00476DE5"/>
    <w:rsid w:val="00476DE9"/>
    <w:rsid w:val="00476E17"/>
    <w:rsid w:val="00476E52"/>
    <w:rsid w:val="00476EAB"/>
    <w:rsid w:val="00476EAC"/>
    <w:rsid w:val="00476EAE"/>
    <w:rsid w:val="00476EC6"/>
    <w:rsid w:val="00476ECE"/>
    <w:rsid w:val="00476F1E"/>
    <w:rsid w:val="00476F76"/>
    <w:rsid w:val="00476FB4"/>
    <w:rsid w:val="00476FEA"/>
    <w:rsid w:val="00477022"/>
    <w:rsid w:val="00477034"/>
    <w:rsid w:val="004770B4"/>
    <w:rsid w:val="004770CE"/>
    <w:rsid w:val="004770D9"/>
    <w:rsid w:val="004770E8"/>
    <w:rsid w:val="004770EA"/>
    <w:rsid w:val="0047712C"/>
    <w:rsid w:val="00477161"/>
    <w:rsid w:val="00477173"/>
    <w:rsid w:val="0047717B"/>
    <w:rsid w:val="004771AD"/>
    <w:rsid w:val="004771C2"/>
    <w:rsid w:val="0047720F"/>
    <w:rsid w:val="0047723A"/>
    <w:rsid w:val="00477263"/>
    <w:rsid w:val="0047726A"/>
    <w:rsid w:val="004772B5"/>
    <w:rsid w:val="004772CA"/>
    <w:rsid w:val="004772D1"/>
    <w:rsid w:val="004772DC"/>
    <w:rsid w:val="0047730B"/>
    <w:rsid w:val="00477340"/>
    <w:rsid w:val="00477349"/>
    <w:rsid w:val="00477379"/>
    <w:rsid w:val="00477395"/>
    <w:rsid w:val="004773D5"/>
    <w:rsid w:val="004773E0"/>
    <w:rsid w:val="00477437"/>
    <w:rsid w:val="00477455"/>
    <w:rsid w:val="00477499"/>
    <w:rsid w:val="0047749E"/>
    <w:rsid w:val="004774AB"/>
    <w:rsid w:val="004774B0"/>
    <w:rsid w:val="0047754A"/>
    <w:rsid w:val="0047756F"/>
    <w:rsid w:val="00477585"/>
    <w:rsid w:val="0047759D"/>
    <w:rsid w:val="004775CF"/>
    <w:rsid w:val="004775D7"/>
    <w:rsid w:val="00477602"/>
    <w:rsid w:val="00477628"/>
    <w:rsid w:val="0047762A"/>
    <w:rsid w:val="00477647"/>
    <w:rsid w:val="00477673"/>
    <w:rsid w:val="0047767D"/>
    <w:rsid w:val="0047768F"/>
    <w:rsid w:val="004776F7"/>
    <w:rsid w:val="00477711"/>
    <w:rsid w:val="0047771D"/>
    <w:rsid w:val="00477775"/>
    <w:rsid w:val="004777A6"/>
    <w:rsid w:val="004777BC"/>
    <w:rsid w:val="00477823"/>
    <w:rsid w:val="0047782A"/>
    <w:rsid w:val="004778F0"/>
    <w:rsid w:val="00477915"/>
    <w:rsid w:val="00477939"/>
    <w:rsid w:val="00477950"/>
    <w:rsid w:val="00477952"/>
    <w:rsid w:val="0047795B"/>
    <w:rsid w:val="004779AA"/>
    <w:rsid w:val="004779B0"/>
    <w:rsid w:val="004779BC"/>
    <w:rsid w:val="004779E7"/>
    <w:rsid w:val="004779EB"/>
    <w:rsid w:val="004779F4"/>
    <w:rsid w:val="00477A34"/>
    <w:rsid w:val="00477A55"/>
    <w:rsid w:val="00477A7B"/>
    <w:rsid w:val="00477A87"/>
    <w:rsid w:val="00477A90"/>
    <w:rsid w:val="00477A99"/>
    <w:rsid w:val="00477AA0"/>
    <w:rsid w:val="00477AB0"/>
    <w:rsid w:val="00477AB9"/>
    <w:rsid w:val="00477AC2"/>
    <w:rsid w:val="00477AC4"/>
    <w:rsid w:val="00477AD8"/>
    <w:rsid w:val="00477B39"/>
    <w:rsid w:val="00477B3B"/>
    <w:rsid w:val="00477B51"/>
    <w:rsid w:val="00477B53"/>
    <w:rsid w:val="00477B63"/>
    <w:rsid w:val="00477B64"/>
    <w:rsid w:val="00477B9C"/>
    <w:rsid w:val="00477C21"/>
    <w:rsid w:val="00477C5E"/>
    <w:rsid w:val="00477C80"/>
    <w:rsid w:val="00477C8D"/>
    <w:rsid w:val="00477CAA"/>
    <w:rsid w:val="00477CB6"/>
    <w:rsid w:val="00477CD1"/>
    <w:rsid w:val="00477CEB"/>
    <w:rsid w:val="00477CF3"/>
    <w:rsid w:val="00477D06"/>
    <w:rsid w:val="00477D52"/>
    <w:rsid w:val="00477D72"/>
    <w:rsid w:val="00477D7D"/>
    <w:rsid w:val="00477DC8"/>
    <w:rsid w:val="00477DDE"/>
    <w:rsid w:val="00477E0E"/>
    <w:rsid w:val="00477E37"/>
    <w:rsid w:val="00477E57"/>
    <w:rsid w:val="00477E60"/>
    <w:rsid w:val="00477E7E"/>
    <w:rsid w:val="00477E97"/>
    <w:rsid w:val="00477E9F"/>
    <w:rsid w:val="00477EAB"/>
    <w:rsid w:val="00477EC2"/>
    <w:rsid w:val="00477ECF"/>
    <w:rsid w:val="00477EF4"/>
    <w:rsid w:val="00477EF7"/>
    <w:rsid w:val="00477F17"/>
    <w:rsid w:val="00477F24"/>
    <w:rsid w:val="00477F3B"/>
    <w:rsid w:val="00477F50"/>
    <w:rsid w:val="00477F7A"/>
    <w:rsid w:val="00477FAB"/>
    <w:rsid w:val="00477FCC"/>
    <w:rsid w:val="00477FFB"/>
    <w:rsid w:val="00480023"/>
    <w:rsid w:val="00480051"/>
    <w:rsid w:val="00480073"/>
    <w:rsid w:val="0048007C"/>
    <w:rsid w:val="00480092"/>
    <w:rsid w:val="004800CA"/>
    <w:rsid w:val="004800DA"/>
    <w:rsid w:val="004800E6"/>
    <w:rsid w:val="00480116"/>
    <w:rsid w:val="0048016B"/>
    <w:rsid w:val="0048018C"/>
    <w:rsid w:val="00480198"/>
    <w:rsid w:val="004801A8"/>
    <w:rsid w:val="004801B7"/>
    <w:rsid w:val="00480209"/>
    <w:rsid w:val="00480216"/>
    <w:rsid w:val="00480219"/>
    <w:rsid w:val="00480233"/>
    <w:rsid w:val="00480268"/>
    <w:rsid w:val="00480299"/>
    <w:rsid w:val="004802B5"/>
    <w:rsid w:val="0048032D"/>
    <w:rsid w:val="00480393"/>
    <w:rsid w:val="00480398"/>
    <w:rsid w:val="004803D9"/>
    <w:rsid w:val="004803DE"/>
    <w:rsid w:val="004803E2"/>
    <w:rsid w:val="00480483"/>
    <w:rsid w:val="00480490"/>
    <w:rsid w:val="004804E7"/>
    <w:rsid w:val="0048050E"/>
    <w:rsid w:val="00480546"/>
    <w:rsid w:val="004805B8"/>
    <w:rsid w:val="004805DE"/>
    <w:rsid w:val="00480661"/>
    <w:rsid w:val="00480680"/>
    <w:rsid w:val="004806A0"/>
    <w:rsid w:val="004806B7"/>
    <w:rsid w:val="004806C3"/>
    <w:rsid w:val="004806C4"/>
    <w:rsid w:val="004806CC"/>
    <w:rsid w:val="004806E0"/>
    <w:rsid w:val="004806EE"/>
    <w:rsid w:val="00480707"/>
    <w:rsid w:val="00480734"/>
    <w:rsid w:val="00480787"/>
    <w:rsid w:val="0048079D"/>
    <w:rsid w:val="004807D8"/>
    <w:rsid w:val="004807E8"/>
    <w:rsid w:val="00480838"/>
    <w:rsid w:val="00480863"/>
    <w:rsid w:val="00480888"/>
    <w:rsid w:val="00480896"/>
    <w:rsid w:val="004808B4"/>
    <w:rsid w:val="004808BC"/>
    <w:rsid w:val="004808C3"/>
    <w:rsid w:val="0048090E"/>
    <w:rsid w:val="0048090F"/>
    <w:rsid w:val="00480914"/>
    <w:rsid w:val="004809AD"/>
    <w:rsid w:val="004809AF"/>
    <w:rsid w:val="00480A08"/>
    <w:rsid w:val="00480A17"/>
    <w:rsid w:val="00480A69"/>
    <w:rsid w:val="00480A81"/>
    <w:rsid w:val="00480AA9"/>
    <w:rsid w:val="00480ACB"/>
    <w:rsid w:val="00480B0E"/>
    <w:rsid w:val="00480B47"/>
    <w:rsid w:val="00480B67"/>
    <w:rsid w:val="00480B94"/>
    <w:rsid w:val="00480BCC"/>
    <w:rsid w:val="00480BF6"/>
    <w:rsid w:val="00480BFE"/>
    <w:rsid w:val="00480C1C"/>
    <w:rsid w:val="00480C26"/>
    <w:rsid w:val="00480CB4"/>
    <w:rsid w:val="00480CE5"/>
    <w:rsid w:val="00480CF0"/>
    <w:rsid w:val="00480DCC"/>
    <w:rsid w:val="00480E0B"/>
    <w:rsid w:val="00480EA0"/>
    <w:rsid w:val="00480F13"/>
    <w:rsid w:val="00480F57"/>
    <w:rsid w:val="00480F62"/>
    <w:rsid w:val="00480F96"/>
    <w:rsid w:val="00480F99"/>
    <w:rsid w:val="00480FC9"/>
    <w:rsid w:val="00480FEC"/>
    <w:rsid w:val="00480FED"/>
    <w:rsid w:val="00480FF9"/>
    <w:rsid w:val="00481078"/>
    <w:rsid w:val="00481094"/>
    <w:rsid w:val="004810A1"/>
    <w:rsid w:val="004810AD"/>
    <w:rsid w:val="004810B5"/>
    <w:rsid w:val="004810DD"/>
    <w:rsid w:val="004810E8"/>
    <w:rsid w:val="00481108"/>
    <w:rsid w:val="0048110C"/>
    <w:rsid w:val="0048116C"/>
    <w:rsid w:val="0048116E"/>
    <w:rsid w:val="00481172"/>
    <w:rsid w:val="004811F8"/>
    <w:rsid w:val="00481208"/>
    <w:rsid w:val="0048120E"/>
    <w:rsid w:val="00481212"/>
    <w:rsid w:val="00481216"/>
    <w:rsid w:val="004812C1"/>
    <w:rsid w:val="00481325"/>
    <w:rsid w:val="00481336"/>
    <w:rsid w:val="00481352"/>
    <w:rsid w:val="00481370"/>
    <w:rsid w:val="004813D2"/>
    <w:rsid w:val="00481410"/>
    <w:rsid w:val="0048142C"/>
    <w:rsid w:val="00481448"/>
    <w:rsid w:val="0048148A"/>
    <w:rsid w:val="004814CF"/>
    <w:rsid w:val="0048151A"/>
    <w:rsid w:val="00481527"/>
    <w:rsid w:val="0048157A"/>
    <w:rsid w:val="00481601"/>
    <w:rsid w:val="0048160E"/>
    <w:rsid w:val="00481613"/>
    <w:rsid w:val="0048163D"/>
    <w:rsid w:val="0048165D"/>
    <w:rsid w:val="0048167C"/>
    <w:rsid w:val="00481680"/>
    <w:rsid w:val="0048168C"/>
    <w:rsid w:val="004816C4"/>
    <w:rsid w:val="00481756"/>
    <w:rsid w:val="00481762"/>
    <w:rsid w:val="0048178F"/>
    <w:rsid w:val="0048179B"/>
    <w:rsid w:val="004817AE"/>
    <w:rsid w:val="00481812"/>
    <w:rsid w:val="00481817"/>
    <w:rsid w:val="0048182B"/>
    <w:rsid w:val="00481838"/>
    <w:rsid w:val="00481885"/>
    <w:rsid w:val="0048189C"/>
    <w:rsid w:val="0048194A"/>
    <w:rsid w:val="00481981"/>
    <w:rsid w:val="0048199E"/>
    <w:rsid w:val="004819A2"/>
    <w:rsid w:val="004819D3"/>
    <w:rsid w:val="004819F0"/>
    <w:rsid w:val="00481A4A"/>
    <w:rsid w:val="00481A5B"/>
    <w:rsid w:val="00481A72"/>
    <w:rsid w:val="00481A84"/>
    <w:rsid w:val="00481AB4"/>
    <w:rsid w:val="00481AF0"/>
    <w:rsid w:val="00481B0B"/>
    <w:rsid w:val="00481B0E"/>
    <w:rsid w:val="00481B3F"/>
    <w:rsid w:val="00481B66"/>
    <w:rsid w:val="00481B77"/>
    <w:rsid w:val="00481BB5"/>
    <w:rsid w:val="00481BDF"/>
    <w:rsid w:val="00481BF3"/>
    <w:rsid w:val="00481C0C"/>
    <w:rsid w:val="00481C3B"/>
    <w:rsid w:val="00481CAF"/>
    <w:rsid w:val="00481CCD"/>
    <w:rsid w:val="00481CE0"/>
    <w:rsid w:val="00481D80"/>
    <w:rsid w:val="00481DD6"/>
    <w:rsid w:val="00481E09"/>
    <w:rsid w:val="00481E3B"/>
    <w:rsid w:val="00481E3E"/>
    <w:rsid w:val="00481E5D"/>
    <w:rsid w:val="00481EA5"/>
    <w:rsid w:val="00481EDA"/>
    <w:rsid w:val="00481EF5"/>
    <w:rsid w:val="00481F0E"/>
    <w:rsid w:val="00481F1D"/>
    <w:rsid w:val="00481F2A"/>
    <w:rsid w:val="00481F8B"/>
    <w:rsid w:val="00481FF9"/>
    <w:rsid w:val="00482035"/>
    <w:rsid w:val="00482043"/>
    <w:rsid w:val="0048204F"/>
    <w:rsid w:val="00482052"/>
    <w:rsid w:val="0048206B"/>
    <w:rsid w:val="00482082"/>
    <w:rsid w:val="00482088"/>
    <w:rsid w:val="004820A6"/>
    <w:rsid w:val="004820C4"/>
    <w:rsid w:val="004820E3"/>
    <w:rsid w:val="004820EA"/>
    <w:rsid w:val="0048214D"/>
    <w:rsid w:val="0048219C"/>
    <w:rsid w:val="004821DE"/>
    <w:rsid w:val="004821EF"/>
    <w:rsid w:val="00482209"/>
    <w:rsid w:val="0048221E"/>
    <w:rsid w:val="00482263"/>
    <w:rsid w:val="00482290"/>
    <w:rsid w:val="004822A8"/>
    <w:rsid w:val="004822BC"/>
    <w:rsid w:val="004822DC"/>
    <w:rsid w:val="004822DD"/>
    <w:rsid w:val="00482339"/>
    <w:rsid w:val="004823A3"/>
    <w:rsid w:val="004823C1"/>
    <w:rsid w:val="004823CC"/>
    <w:rsid w:val="004823DB"/>
    <w:rsid w:val="00482404"/>
    <w:rsid w:val="0048245A"/>
    <w:rsid w:val="00482492"/>
    <w:rsid w:val="004824A4"/>
    <w:rsid w:val="004824AE"/>
    <w:rsid w:val="004824BD"/>
    <w:rsid w:val="004824E5"/>
    <w:rsid w:val="00482524"/>
    <w:rsid w:val="00482525"/>
    <w:rsid w:val="00482528"/>
    <w:rsid w:val="0048254A"/>
    <w:rsid w:val="00482555"/>
    <w:rsid w:val="004825BA"/>
    <w:rsid w:val="004825C7"/>
    <w:rsid w:val="004825EF"/>
    <w:rsid w:val="00482628"/>
    <w:rsid w:val="00482636"/>
    <w:rsid w:val="00482656"/>
    <w:rsid w:val="00482683"/>
    <w:rsid w:val="0048275D"/>
    <w:rsid w:val="0048275E"/>
    <w:rsid w:val="00482763"/>
    <w:rsid w:val="0048279F"/>
    <w:rsid w:val="004827E6"/>
    <w:rsid w:val="004827F8"/>
    <w:rsid w:val="0048281B"/>
    <w:rsid w:val="00482837"/>
    <w:rsid w:val="0048284C"/>
    <w:rsid w:val="00482870"/>
    <w:rsid w:val="0048287B"/>
    <w:rsid w:val="00482888"/>
    <w:rsid w:val="004828C6"/>
    <w:rsid w:val="00482907"/>
    <w:rsid w:val="00482917"/>
    <w:rsid w:val="00482929"/>
    <w:rsid w:val="00482943"/>
    <w:rsid w:val="004829C5"/>
    <w:rsid w:val="004829CE"/>
    <w:rsid w:val="004829D9"/>
    <w:rsid w:val="004829DD"/>
    <w:rsid w:val="004829FF"/>
    <w:rsid w:val="00482A05"/>
    <w:rsid w:val="00482A0C"/>
    <w:rsid w:val="00482A6C"/>
    <w:rsid w:val="00482ADC"/>
    <w:rsid w:val="00482AF5"/>
    <w:rsid w:val="00482B2E"/>
    <w:rsid w:val="00482B35"/>
    <w:rsid w:val="00482B7B"/>
    <w:rsid w:val="00482B93"/>
    <w:rsid w:val="00482BB6"/>
    <w:rsid w:val="00482C10"/>
    <w:rsid w:val="00482C1D"/>
    <w:rsid w:val="00482C53"/>
    <w:rsid w:val="00482C56"/>
    <w:rsid w:val="00482C93"/>
    <w:rsid w:val="00482CFC"/>
    <w:rsid w:val="00482D0A"/>
    <w:rsid w:val="00482D10"/>
    <w:rsid w:val="00482D5B"/>
    <w:rsid w:val="00482D5F"/>
    <w:rsid w:val="00482D76"/>
    <w:rsid w:val="00482D7F"/>
    <w:rsid w:val="00482DF0"/>
    <w:rsid w:val="00482DF7"/>
    <w:rsid w:val="00482E34"/>
    <w:rsid w:val="00482E3B"/>
    <w:rsid w:val="00482E59"/>
    <w:rsid w:val="00482E6B"/>
    <w:rsid w:val="00482E79"/>
    <w:rsid w:val="00482E8C"/>
    <w:rsid w:val="00482EA0"/>
    <w:rsid w:val="00482EAA"/>
    <w:rsid w:val="00482EAE"/>
    <w:rsid w:val="00482F34"/>
    <w:rsid w:val="00482F5B"/>
    <w:rsid w:val="00482F8F"/>
    <w:rsid w:val="00482FB3"/>
    <w:rsid w:val="00482FB5"/>
    <w:rsid w:val="00482FE9"/>
    <w:rsid w:val="00482FF8"/>
    <w:rsid w:val="00483001"/>
    <w:rsid w:val="0048304E"/>
    <w:rsid w:val="00483064"/>
    <w:rsid w:val="00483075"/>
    <w:rsid w:val="004830F2"/>
    <w:rsid w:val="00483144"/>
    <w:rsid w:val="00483146"/>
    <w:rsid w:val="00483154"/>
    <w:rsid w:val="0048315B"/>
    <w:rsid w:val="004831DA"/>
    <w:rsid w:val="004831FD"/>
    <w:rsid w:val="00483200"/>
    <w:rsid w:val="00483207"/>
    <w:rsid w:val="00483217"/>
    <w:rsid w:val="00483258"/>
    <w:rsid w:val="0048326C"/>
    <w:rsid w:val="0048326F"/>
    <w:rsid w:val="00483270"/>
    <w:rsid w:val="004832A1"/>
    <w:rsid w:val="004832A9"/>
    <w:rsid w:val="004832CF"/>
    <w:rsid w:val="0048331C"/>
    <w:rsid w:val="00483341"/>
    <w:rsid w:val="00483348"/>
    <w:rsid w:val="0048336D"/>
    <w:rsid w:val="00483387"/>
    <w:rsid w:val="0048339D"/>
    <w:rsid w:val="004833A4"/>
    <w:rsid w:val="004833B7"/>
    <w:rsid w:val="0048348B"/>
    <w:rsid w:val="00483528"/>
    <w:rsid w:val="00483551"/>
    <w:rsid w:val="0048355A"/>
    <w:rsid w:val="00483561"/>
    <w:rsid w:val="00483566"/>
    <w:rsid w:val="00483567"/>
    <w:rsid w:val="00483592"/>
    <w:rsid w:val="0048359C"/>
    <w:rsid w:val="004835CD"/>
    <w:rsid w:val="004835D1"/>
    <w:rsid w:val="004835F2"/>
    <w:rsid w:val="00483642"/>
    <w:rsid w:val="0048364C"/>
    <w:rsid w:val="00483668"/>
    <w:rsid w:val="00483691"/>
    <w:rsid w:val="004836B9"/>
    <w:rsid w:val="004836BB"/>
    <w:rsid w:val="004836C0"/>
    <w:rsid w:val="004836CA"/>
    <w:rsid w:val="004836F3"/>
    <w:rsid w:val="004836FB"/>
    <w:rsid w:val="004836FF"/>
    <w:rsid w:val="0048370A"/>
    <w:rsid w:val="0048371C"/>
    <w:rsid w:val="0048371E"/>
    <w:rsid w:val="0048372D"/>
    <w:rsid w:val="0048372F"/>
    <w:rsid w:val="00483734"/>
    <w:rsid w:val="00483759"/>
    <w:rsid w:val="00483779"/>
    <w:rsid w:val="004837BF"/>
    <w:rsid w:val="004837CF"/>
    <w:rsid w:val="004837E6"/>
    <w:rsid w:val="00483837"/>
    <w:rsid w:val="0048387D"/>
    <w:rsid w:val="00483891"/>
    <w:rsid w:val="0048389B"/>
    <w:rsid w:val="004838C9"/>
    <w:rsid w:val="004838D1"/>
    <w:rsid w:val="004838D5"/>
    <w:rsid w:val="004838DA"/>
    <w:rsid w:val="00483904"/>
    <w:rsid w:val="00483916"/>
    <w:rsid w:val="00483918"/>
    <w:rsid w:val="0048394C"/>
    <w:rsid w:val="004839A7"/>
    <w:rsid w:val="004839C6"/>
    <w:rsid w:val="004839E6"/>
    <w:rsid w:val="004839F6"/>
    <w:rsid w:val="004839FD"/>
    <w:rsid w:val="00483A42"/>
    <w:rsid w:val="00483A60"/>
    <w:rsid w:val="00483A94"/>
    <w:rsid w:val="00483AB0"/>
    <w:rsid w:val="00483AF7"/>
    <w:rsid w:val="00483B6B"/>
    <w:rsid w:val="00483B89"/>
    <w:rsid w:val="00483B9C"/>
    <w:rsid w:val="00483BD4"/>
    <w:rsid w:val="00483BD8"/>
    <w:rsid w:val="00483C29"/>
    <w:rsid w:val="00483C95"/>
    <w:rsid w:val="00483CF2"/>
    <w:rsid w:val="00483CF3"/>
    <w:rsid w:val="00483CFC"/>
    <w:rsid w:val="00483D23"/>
    <w:rsid w:val="00483D2E"/>
    <w:rsid w:val="00483DAF"/>
    <w:rsid w:val="00483E01"/>
    <w:rsid w:val="00483E05"/>
    <w:rsid w:val="00483E2A"/>
    <w:rsid w:val="00483E4C"/>
    <w:rsid w:val="00483E87"/>
    <w:rsid w:val="00483E9F"/>
    <w:rsid w:val="00483EBA"/>
    <w:rsid w:val="00483EC3"/>
    <w:rsid w:val="00483ED8"/>
    <w:rsid w:val="00483EE5"/>
    <w:rsid w:val="00483F07"/>
    <w:rsid w:val="00483F14"/>
    <w:rsid w:val="00483F1B"/>
    <w:rsid w:val="00483FA0"/>
    <w:rsid w:val="00483FA6"/>
    <w:rsid w:val="00483FA8"/>
    <w:rsid w:val="00483FB3"/>
    <w:rsid w:val="00483FC9"/>
    <w:rsid w:val="00483FCA"/>
    <w:rsid w:val="00484005"/>
    <w:rsid w:val="00484011"/>
    <w:rsid w:val="00484027"/>
    <w:rsid w:val="00484040"/>
    <w:rsid w:val="0048404D"/>
    <w:rsid w:val="00484058"/>
    <w:rsid w:val="00484069"/>
    <w:rsid w:val="00484083"/>
    <w:rsid w:val="004840FB"/>
    <w:rsid w:val="00484123"/>
    <w:rsid w:val="00484169"/>
    <w:rsid w:val="004841B9"/>
    <w:rsid w:val="00484221"/>
    <w:rsid w:val="0048425A"/>
    <w:rsid w:val="004842AA"/>
    <w:rsid w:val="00484374"/>
    <w:rsid w:val="00484390"/>
    <w:rsid w:val="004843B0"/>
    <w:rsid w:val="004843BA"/>
    <w:rsid w:val="004843D4"/>
    <w:rsid w:val="00484423"/>
    <w:rsid w:val="00484460"/>
    <w:rsid w:val="00484479"/>
    <w:rsid w:val="004844A5"/>
    <w:rsid w:val="004844DE"/>
    <w:rsid w:val="00484513"/>
    <w:rsid w:val="00484524"/>
    <w:rsid w:val="00484526"/>
    <w:rsid w:val="00484535"/>
    <w:rsid w:val="00484565"/>
    <w:rsid w:val="00484593"/>
    <w:rsid w:val="0048459C"/>
    <w:rsid w:val="0048459D"/>
    <w:rsid w:val="004845A4"/>
    <w:rsid w:val="004845AA"/>
    <w:rsid w:val="004845B1"/>
    <w:rsid w:val="004845C1"/>
    <w:rsid w:val="004845FD"/>
    <w:rsid w:val="00484665"/>
    <w:rsid w:val="00484673"/>
    <w:rsid w:val="0048469B"/>
    <w:rsid w:val="00484723"/>
    <w:rsid w:val="0048475E"/>
    <w:rsid w:val="00484761"/>
    <w:rsid w:val="00484774"/>
    <w:rsid w:val="0048479E"/>
    <w:rsid w:val="004847A2"/>
    <w:rsid w:val="004847AC"/>
    <w:rsid w:val="004847C4"/>
    <w:rsid w:val="004847DA"/>
    <w:rsid w:val="004847F9"/>
    <w:rsid w:val="00484808"/>
    <w:rsid w:val="00484810"/>
    <w:rsid w:val="0048485F"/>
    <w:rsid w:val="00484862"/>
    <w:rsid w:val="0048487E"/>
    <w:rsid w:val="00484880"/>
    <w:rsid w:val="004848CA"/>
    <w:rsid w:val="004848FC"/>
    <w:rsid w:val="00484948"/>
    <w:rsid w:val="00484949"/>
    <w:rsid w:val="004849B4"/>
    <w:rsid w:val="004849D7"/>
    <w:rsid w:val="004849FD"/>
    <w:rsid w:val="00484A08"/>
    <w:rsid w:val="00484A17"/>
    <w:rsid w:val="00484A5B"/>
    <w:rsid w:val="00484A7C"/>
    <w:rsid w:val="00484AC1"/>
    <w:rsid w:val="00484ACC"/>
    <w:rsid w:val="00484AD4"/>
    <w:rsid w:val="00484AD8"/>
    <w:rsid w:val="00484AF4"/>
    <w:rsid w:val="00484B7B"/>
    <w:rsid w:val="00484B93"/>
    <w:rsid w:val="00484B94"/>
    <w:rsid w:val="00484B9A"/>
    <w:rsid w:val="00484BE3"/>
    <w:rsid w:val="00484C10"/>
    <w:rsid w:val="00484C1F"/>
    <w:rsid w:val="00484C3B"/>
    <w:rsid w:val="00484C5C"/>
    <w:rsid w:val="00484C73"/>
    <w:rsid w:val="00484C74"/>
    <w:rsid w:val="00484C7E"/>
    <w:rsid w:val="00484C97"/>
    <w:rsid w:val="00484CA4"/>
    <w:rsid w:val="00484CB2"/>
    <w:rsid w:val="00484CDD"/>
    <w:rsid w:val="00484D11"/>
    <w:rsid w:val="00484D24"/>
    <w:rsid w:val="00484D3A"/>
    <w:rsid w:val="00484D9A"/>
    <w:rsid w:val="00484E13"/>
    <w:rsid w:val="00484E38"/>
    <w:rsid w:val="00484E60"/>
    <w:rsid w:val="00484E68"/>
    <w:rsid w:val="00484EC2"/>
    <w:rsid w:val="00484EEE"/>
    <w:rsid w:val="00484F03"/>
    <w:rsid w:val="00484F0E"/>
    <w:rsid w:val="00484F64"/>
    <w:rsid w:val="00484F82"/>
    <w:rsid w:val="00484FDB"/>
    <w:rsid w:val="00484FFB"/>
    <w:rsid w:val="00485008"/>
    <w:rsid w:val="0048501F"/>
    <w:rsid w:val="00485020"/>
    <w:rsid w:val="00485022"/>
    <w:rsid w:val="00485024"/>
    <w:rsid w:val="0048502C"/>
    <w:rsid w:val="00485035"/>
    <w:rsid w:val="00485055"/>
    <w:rsid w:val="00485070"/>
    <w:rsid w:val="0048509F"/>
    <w:rsid w:val="004850C4"/>
    <w:rsid w:val="00485121"/>
    <w:rsid w:val="00485156"/>
    <w:rsid w:val="00485159"/>
    <w:rsid w:val="0048517E"/>
    <w:rsid w:val="00485189"/>
    <w:rsid w:val="0048518C"/>
    <w:rsid w:val="004851BA"/>
    <w:rsid w:val="004851DE"/>
    <w:rsid w:val="004851FA"/>
    <w:rsid w:val="00485213"/>
    <w:rsid w:val="00485274"/>
    <w:rsid w:val="004852E8"/>
    <w:rsid w:val="004852FA"/>
    <w:rsid w:val="00485304"/>
    <w:rsid w:val="00485328"/>
    <w:rsid w:val="0048534F"/>
    <w:rsid w:val="00485393"/>
    <w:rsid w:val="004853CE"/>
    <w:rsid w:val="0048543B"/>
    <w:rsid w:val="00485499"/>
    <w:rsid w:val="0048549A"/>
    <w:rsid w:val="004854FA"/>
    <w:rsid w:val="00485501"/>
    <w:rsid w:val="00485518"/>
    <w:rsid w:val="00485575"/>
    <w:rsid w:val="00485583"/>
    <w:rsid w:val="004855EE"/>
    <w:rsid w:val="0048562D"/>
    <w:rsid w:val="004856AB"/>
    <w:rsid w:val="004856B4"/>
    <w:rsid w:val="004856C3"/>
    <w:rsid w:val="004856EC"/>
    <w:rsid w:val="00485711"/>
    <w:rsid w:val="00485799"/>
    <w:rsid w:val="004857E6"/>
    <w:rsid w:val="004857E8"/>
    <w:rsid w:val="00485841"/>
    <w:rsid w:val="00485861"/>
    <w:rsid w:val="00485889"/>
    <w:rsid w:val="004858B0"/>
    <w:rsid w:val="004858CA"/>
    <w:rsid w:val="00485901"/>
    <w:rsid w:val="00485907"/>
    <w:rsid w:val="00485909"/>
    <w:rsid w:val="00485975"/>
    <w:rsid w:val="00485992"/>
    <w:rsid w:val="00485995"/>
    <w:rsid w:val="004859AE"/>
    <w:rsid w:val="004859CD"/>
    <w:rsid w:val="00485A0F"/>
    <w:rsid w:val="00485A16"/>
    <w:rsid w:val="00485A28"/>
    <w:rsid w:val="00485A2E"/>
    <w:rsid w:val="00485A35"/>
    <w:rsid w:val="00485A65"/>
    <w:rsid w:val="00485A83"/>
    <w:rsid w:val="00485AE5"/>
    <w:rsid w:val="00485AEA"/>
    <w:rsid w:val="00485B63"/>
    <w:rsid w:val="00485B7D"/>
    <w:rsid w:val="00485B7F"/>
    <w:rsid w:val="00485BBF"/>
    <w:rsid w:val="00485BC5"/>
    <w:rsid w:val="00485BEE"/>
    <w:rsid w:val="00485C09"/>
    <w:rsid w:val="00485C11"/>
    <w:rsid w:val="00485C24"/>
    <w:rsid w:val="00485C67"/>
    <w:rsid w:val="00485C96"/>
    <w:rsid w:val="00485CD5"/>
    <w:rsid w:val="00485CD6"/>
    <w:rsid w:val="00485CED"/>
    <w:rsid w:val="00485D03"/>
    <w:rsid w:val="00485D33"/>
    <w:rsid w:val="00485D41"/>
    <w:rsid w:val="00485D4B"/>
    <w:rsid w:val="00485DA1"/>
    <w:rsid w:val="00485DE5"/>
    <w:rsid w:val="00485E0F"/>
    <w:rsid w:val="00485E1C"/>
    <w:rsid w:val="00485E32"/>
    <w:rsid w:val="00485E62"/>
    <w:rsid w:val="00485E93"/>
    <w:rsid w:val="00485EA8"/>
    <w:rsid w:val="00485EBD"/>
    <w:rsid w:val="00485EC5"/>
    <w:rsid w:val="00485ED0"/>
    <w:rsid w:val="00485ED4"/>
    <w:rsid w:val="00485F39"/>
    <w:rsid w:val="00485F40"/>
    <w:rsid w:val="00485F60"/>
    <w:rsid w:val="00485F8E"/>
    <w:rsid w:val="00485F9B"/>
    <w:rsid w:val="00485FB8"/>
    <w:rsid w:val="00485FE7"/>
    <w:rsid w:val="00486017"/>
    <w:rsid w:val="0048603C"/>
    <w:rsid w:val="0048604C"/>
    <w:rsid w:val="0048605B"/>
    <w:rsid w:val="00486091"/>
    <w:rsid w:val="004860A2"/>
    <w:rsid w:val="004860B2"/>
    <w:rsid w:val="004860B8"/>
    <w:rsid w:val="004860C7"/>
    <w:rsid w:val="004860D4"/>
    <w:rsid w:val="004860E0"/>
    <w:rsid w:val="00486133"/>
    <w:rsid w:val="00486146"/>
    <w:rsid w:val="0048615E"/>
    <w:rsid w:val="004861B6"/>
    <w:rsid w:val="004861C7"/>
    <w:rsid w:val="004861FF"/>
    <w:rsid w:val="0048620C"/>
    <w:rsid w:val="0048621B"/>
    <w:rsid w:val="0048625B"/>
    <w:rsid w:val="00486279"/>
    <w:rsid w:val="00486288"/>
    <w:rsid w:val="0048628A"/>
    <w:rsid w:val="0048628F"/>
    <w:rsid w:val="004862C1"/>
    <w:rsid w:val="004862C9"/>
    <w:rsid w:val="004862E3"/>
    <w:rsid w:val="00486322"/>
    <w:rsid w:val="00486349"/>
    <w:rsid w:val="0048635B"/>
    <w:rsid w:val="00486392"/>
    <w:rsid w:val="004863A5"/>
    <w:rsid w:val="004863C7"/>
    <w:rsid w:val="004863C9"/>
    <w:rsid w:val="004863D5"/>
    <w:rsid w:val="004863DC"/>
    <w:rsid w:val="00486457"/>
    <w:rsid w:val="00486478"/>
    <w:rsid w:val="00486480"/>
    <w:rsid w:val="00486484"/>
    <w:rsid w:val="0048648D"/>
    <w:rsid w:val="004864C9"/>
    <w:rsid w:val="004864DC"/>
    <w:rsid w:val="00486504"/>
    <w:rsid w:val="00486513"/>
    <w:rsid w:val="00486530"/>
    <w:rsid w:val="00486531"/>
    <w:rsid w:val="00486535"/>
    <w:rsid w:val="00486567"/>
    <w:rsid w:val="0048657E"/>
    <w:rsid w:val="0048659A"/>
    <w:rsid w:val="0048659B"/>
    <w:rsid w:val="004865F0"/>
    <w:rsid w:val="00486608"/>
    <w:rsid w:val="00486643"/>
    <w:rsid w:val="00486646"/>
    <w:rsid w:val="00486651"/>
    <w:rsid w:val="00486652"/>
    <w:rsid w:val="00486680"/>
    <w:rsid w:val="00486689"/>
    <w:rsid w:val="004866D3"/>
    <w:rsid w:val="004866F8"/>
    <w:rsid w:val="00486730"/>
    <w:rsid w:val="00486794"/>
    <w:rsid w:val="0048679A"/>
    <w:rsid w:val="0048679F"/>
    <w:rsid w:val="004867E6"/>
    <w:rsid w:val="004867F1"/>
    <w:rsid w:val="00486811"/>
    <w:rsid w:val="00486814"/>
    <w:rsid w:val="0048682B"/>
    <w:rsid w:val="0048683F"/>
    <w:rsid w:val="00486846"/>
    <w:rsid w:val="004868A0"/>
    <w:rsid w:val="004868B8"/>
    <w:rsid w:val="0048690B"/>
    <w:rsid w:val="0048694C"/>
    <w:rsid w:val="0048695F"/>
    <w:rsid w:val="00486988"/>
    <w:rsid w:val="0048698E"/>
    <w:rsid w:val="004869E2"/>
    <w:rsid w:val="004869EA"/>
    <w:rsid w:val="00486A55"/>
    <w:rsid w:val="00486A70"/>
    <w:rsid w:val="00486A8E"/>
    <w:rsid w:val="00486B64"/>
    <w:rsid w:val="00486BD2"/>
    <w:rsid w:val="00486BD9"/>
    <w:rsid w:val="00486BE2"/>
    <w:rsid w:val="00486C02"/>
    <w:rsid w:val="00486C44"/>
    <w:rsid w:val="00486C60"/>
    <w:rsid w:val="00486C7B"/>
    <w:rsid w:val="00486C7F"/>
    <w:rsid w:val="00486C85"/>
    <w:rsid w:val="00486CB4"/>
    <w:rsid w:val="00486D30"/>
    <w:rsid w:val="00486D57"/>
    <w:rsid w:val="00486D65"/>
    <w:rsid w:val="00486D97"/>
    <w:rsid w:val="00486DD7"/>
    <w:rsid w:val="00486DE3"/>
    <w:rsid w:val="00486E2B"/>
    <w:rsid w:val="00486E40"/>
    <w:rsid w:val="00486E68"/>
    <w:rsid w:val="00486E6C"/>
    <w:rsid w:val="00486E6E"/>
    <w:rsid w:val="00486E71"/>
    <w:rsid w:val="00486E7E"/>
    <w:rsid w:val="00486E86"/>
    <w:rsid w:val="00486E98"/>
    <w:rsid w:val="00486EF3"/>
    <w:rsid w:val="00486EFF"/>
    <w:rsid w:val="00486F17"/>
    <w:rsid w:val="00486F93"/>
    <w:rsid w:val="00486FD6"/>
    <w:rsid w:val="00486FFC"/>
    <w:rsid w:val="00487019"/>
    <w:rsid w:val="004870AA"/>
    <w:rsid w:val="004870B0"/>
    <w:rsid w:val="004870C2"/>
    <w:rsid w:val="00487111"/>
    <w:rsid w:val="004871AB"/>
    <w:rsid w:val="004871E9"/>
    <w:rsid w:val="0048722A"/>
    <w:rsid w:val="00487246"/>
    <w:rsid w:val="00487262"/>
    <w:rsid w:val="004872A6"/>
    <w:rsid w:val="004872AE"/>
    <w:rsid w:val="004872E9"/>
    <w:rsid w:val="004872F2"/>
    <w:rsid w:val="00487334"/>
    <w:rsid w:val="00487337"/>
    <w:rsid w:val="0048737F"/>
    <w:rsid w:val="004873C1"/>
    <w:rsid w:val="004873D6"/>
    <w:rsid w:val="004873D8"/>
    <w:rsid w:val="004873E1"/>
    <w:rsid w:val="004873F7"/>
    <w:rsid w:val="0048743E"/>
    <w:rsid w:val="00487478"/>
    <w:rsid w:val="004874AF"/>
    <w:rsid w:val="004874B5"/>
    <w:rsid w:val="004874D1"/>
    <w:rsid w:val="004874E8"/>
    <w:rsid w:val="004874F0"/>
    <w:rsid w:val="00487546"/>
    <w:rsid w:val="0048754E"/>
    <w:rsid w:val="00487561"/>
    <w:rsid w:val="00487567"/>
    <w:rsid w:val="00487587"/>
    <w:rsid w:val="004875CC"/>
    <w:rsid w:val="004875DA"/>
    <w:rsid w:val="004875E0"/>
    <w:rsid w:val="00487611"/>
    <w:rsid w:val="00487628"/>
    <w:rsid w:val="00487647"/>
    <w:rsid w:val="0048765B"/>
    <w:rsid w:val="00487692"/>
    <w:rsid w:val="00487697"/>
    <w:rsid w:val="004876AE"/>
    <w:rsid w:val="004876B2"/>
    <w:rsid w:val="004876D7"/>
    <w:rsid w:val="004876DC"/>
    <w:rsid w:val="004876EA"/>
    <w:rsid w:val="0048770A"/>
    <w:rsid w:val="0048773D"/>
    <w:rsid w:val="00487781"/>
    <w:rsid w:val="0048778C"/>
    <w:rsid w:val="00487813"/>
    <w:rsid w:val="00487816"/>
    <w:rsid w:val="00487817"/>
    <w:rsid w:val="0048786B"/>
    <w:rsid w:val="0048787E"/>
    <w:rsid w:val="00487891"/>
    <w:rsid w:val="004878AA"/>
    <w:rsid w:val="004878B0"/>
    <w:rsid w:val="004878B1"/>
    <w:rsid w:val="004878C7"/>
    <w:rsid w:val="004878EE"/>
    <w:rsid w:val="0048790F"/>
    <w:rsid w:val="00487931"/>
    <w:rsid w:val="004879DE"/>
    <w:rsid w:val="004879E2"/>
    <w:rsid w:val="00487A26"/>
    <w:rsid w:val="00487A44"/>
    <w:rsid w:val="00487A6A"/>
    <w:rsid w:val="00487A6F"/>
    <w:rsid w:val="00487A88"/>
    <w:rsid w:val="00487A95"/>
    <w:rsid w:val="00487A9F"/>
    <w:rsid w:val="00487AC8"/>
    <w:rsid w:val="00487AD3"/>
    <w:rsid w:val="00487AE4"/>
    <w:rsid w:val="00487B22"/>
    <w:rsid w:val="00487B3F"/>
    <w:rsid w:val="00487B40"/>
    <w:rsid w:val="00487B65"/>
    <w:rsid w:val="00487BAA"/>
    <w:rsid w:val="00487BAF"/>
    <w:rsid w:val="00487BC7"/>
    <w:rsid w:val="00487BDB"/>
    <w:rsid w:val="00487BE0"/>
    <w:rsid w:val="00487BF6"/>
    <w:rsid w:val="00487C30"/>
    <w:rsid w:val="00487C7E"/>
    <w:rsid w:val="00487C8A"/>
    <w:rsid w:val="00487C9D"/>
    <w:rsid w:val="00487CBF"/>
    <w:rsid w:val="00487CEA"/>
    <w:rsid w:val="00487D08"/>
    <w:rsid w:val="00487D3C"/>
    <w:rsid w:val="00487D4D"/>
    <w:rsid w:val="00487D4E"/>
    <w:rsid w:val="00487D88"/>
    <w:rsid w:val="00487D89"/>
    <w:rsid w:val="00487DEB"/>
    <w:rsid w:val="00487DEF"/>
    <w:rsid w:val="00487E1D"/>
    <w:rsid w:val="00487E36"/>
    <w:rsid w:val="00487E8F"/>
    <w:rsid w:val="00487EDB"/>
    <w:rsid w:val="00487EF0"/>
    <w:rsid w:val="00487F02"/>
    <w:rsid w:val="00487F82"/>
    <w:rsid w:val="00487FDF"/>
    <w:rsid w:val="00490009"/>
    <w:rsid w:val="00490056"/>
    <w:rsid w:val="0049005D"/>
    <w:rsid w:val="0049005E"/>
    <w:rsid w:val="00490077"/>
    <w:rsid w:val="0049008E"/>
    <w:rsid w:val="0049009B"/>
    <w:rsid w:val="004900FD"/>
    <w:rsid w:val="0049011A"/>
    <w:rsid w:val="0049018D"/>
    <w:rsid w:val="004901B1"/>
    <w:rsid w:val="004901D0"/>
    <w:rsid w:val="00490236"/>
    <w:rsid w:val="00490275"/>
    <w:rsid w:val="00490313"/>
    <w:rsid w:val="00490322"/>
    <w:rsid w:val="00490387"/>
    <w:rsid w:val="004903DF"/>
    <w:rsid w:val="004903E7"/>
    <w:rsid w:val="004903F5"/>
    <w:rsid w:val="0049041B"/>
    <w:rsid w:val="00490441"/>
    <w:rsid w:val="00490475"/>
    <w:rsid w:val="00490478"/>
    <w:rsid w:val="004904BE"/>
    <w:rsid w:val="004904F1"/>
    <w:rsid w:val="00490555"/>
    <w:rsid w:val="00490565"/>
    <w:rsid w:val="00490574"/>
    <w:rsid w:val="00490664"/>
    <w:rsid w:val="0049068B"/>
    <w:rsid w:val="00490699"/>
    <w:rsid w:val="004906AE"/>
    <w:rsid w:val="004906BE"/>
    <w:rsid w:val="004906E6"/>
    <w:rsid w:val="004906F2"/>
    <w:rsid w:val="0049070C"/>
    <w:rsid w:val="00490719"/>
    <w:rsid w:val="00490742"/>
    <w:rsid w:val="0049076F"/>
    <w:rsid w:val="00490787"/>
    <w:rsid w:val="0049079C"/>
    <w:rsid w:val="004907DE"/>
    <w:rsid w:val="004907EC"/>
    <w:rsid w:val="00490828"/>
    <w:rsid w:val="00490851"/>
    <w:rsid w:val="004908E4"/>
    <w:rsid w:val="0049092B"/>
    <w:rsid w:val="00490995"/>
    <w:rsid w:val="00490998"/>
    <w:rsid w:val="004909A2"/>
    <w:rsid w:val="004909C3"/>
    <w:rsid w:val="004909FF"/>
    <w:rsid w:val="00490A1E"/>
    <w:rsid w:val="00490A71"/>
    <w:rsid w:val="00490ABD"/>
    <w:rsid w:val="00490AD8"/>
    <w:rsid w:val="00490AFC"/>
    <w:rsid w:val="00490B03"/>
    <w:rsid w:val="00490B0C"/>
    <w:rsid w:val="00490B16"/>
    <w:rsid w:val="00490B8A"/>
    <w:rsid w:val="00490BC4"/>
    <w:rsid w:val="00490BCF"/>
    <w:rsid w:val="00490C24"/>
    <w:rsid w:val="00490C6F"/>
    <w:rsid w:val="00490C80"/>
    <w:rsid w:val="00490C9D"/>
    <w:rsid w:val="00490C9E"/>
    <w:rsid w:val="00490CB3"/>
    <w:rsid w:val="00490CC7"/>
    <w:rsid w:val="00490CD7"/>
    <w:rsid w:val="00490CDE"/>
    <w:rsid w:val="00490CFD"/>
    <w:rsid w:val="00490D0D"/>
    <w:rsid w:val="00490D35"/>
    <w:rsid w:val="00490D71"/>
    <w:rsid w:val="00490DCD"/>
    <w:rsid w:val="00490DD4"/>
    <w:rsid w:val="00490E9E"/>
    <w:rsid w:val="00490EA1"/>
    <w:rsid w:val="00490EAD"/>
    <w:rsid w:val="00490EF5"/>
    <w:rsid w:val="00490F00"/>
    <w:rsid w:val="00490F4B"/>
    <w:rsid w:val="00490F4C"/>
    <w:rsid w:val="00490F5B"/>
    <w:rsid w:val="00490F61"/>
    <w:rsid w:val="00490F68"/>
    <w:rsid w:val="00490FD0"/>
    <w:rsid w:val="00491060"/>
    <w:rsid w:val="004910B1"/>
    <w:rsid w:val="004910BE"/>
    <w:rsid w:val="004910FA"/>
    <w:rsid w:val="0049111E"/>
    <w:rsid w:val="00491140"/>
    <w:rsid w:val="0049116B"/>
    <w:rsid w:val="0049117E"/>
    <w:rsid w:val="00491198"/>
    <w:rsid w:val="0049119D"/>
    <w:rsid w:val="00491211"/>
    <w:rsid w:val="0049121B"/>
    <w:rsid w:val="0049121C"/>
    <w:rsid w:val="0049122D"/>
    <w:rsid w:val="0049125E"/>
    <w:rsid w:val="00491277"/>
    <w:rsid w:val="00491298"/>
    <w:rsid w:val="004912A2"/>
    <w:rsid w:val="004912F1"/>
    <w:rsid w:val="0049133B"/>
    <w:rsid w:val="00491343"/>
    <w:rsid w:val="0049134D"/>
    <w:rsid w:val="0049136E"/>
    <w:rsid w:val="00491398"/>
    <w:rsid w:val="004913A3"/>
    <w:rsid w:val="004913BF"/>
    <w:rsid w:val="004913CC"/>
    <w:rsid w:val="004913EC"/>
    <w:rsid w:val="0049140F"/>
    <w:rsid w:val="00491456"/>
    <w:rsid w:val="0049148E"/>
    <w:rsid w:val="004914F0"/>
    <w:rsid w:val="00491544"/>
    <w:rsid w:val="00491570"/>
    <w:rsid w:val="00491580"/>
    <w:rsid w:val="00491587"/>
    <w:rsid w:val="004915BC"/>
    <w:rsid w:val="004915BE"/>
    <w:rsid w:val="004915D1"/>
    <w:rsid w:val="004915F7"/>
    <w:rsid w:val="004915FC"/>
    <w:rsid w:val="00491638"/>
    <w:rsid w:val="004916A9"/>
    <w:rsid w:val="004916C4"/>
    <w:rsid w:val="004916C9"/>
    <w:rsid w:val="004916DF"/>
    <w:rsid w:val="004916E0"/>
    <w:rsid w:val="004916FD"/>
    <w:rsid w:val="00491721"/>
    <w:rsid w:val="00491725"/>
    <w:rsid w:val="00491760"/>
    <w:rsid w:val="0049177F"/>
    <w:rsid w:val="004917F5"/>
    <w:rsid w:val="00491804"/>
    <w:rsid w:val="0049186A"/>
    <w:rsid w:val="00491894"/>
    <w:rsid w:val="004918BA"/>
    <w:rsid w:val="004918C3"/>
    <w:rsid w:val="004918C6"/>
    <w:rsid w:val="004918F4"/>
    <w:rsid w:val="004918FA"/>
    <w:rsid w:val="0049191E"/>
    <w:rsid w:val="00491926"/>
    <w:rsid w:val="0049195A"/>
    <w:rsid w:val="0049197B"/>
    <w:rsid w:val="00491995"/>
    <w:rsid w:val="004919EB"/>
    <w:rsid w:val="00491A14"/>
    <w:rsid w:val="00491A35"/>
    <w:rsid w:val="00491A46"/>
    <w:rsid w:val="00491A62"/>
    <w:rsid w:val="00491A6F"/>
    <w:rsid w:val="00491B74"/>
    <w:rsid w:val="00491B81"/>
    <w:rsid w:val="00491BF5"/>
    <w:rsid w:val="00491BF8"/>
    <w:rsid w:val="00491C2F"/>
    <w:rsid w:val="00491C32"/>
    <w:rsid w:val="00491C4E"/>
    <w:rsid w:val="00491C52"/>
    <w:rsid w:val="00491C8F"/>
    <w:rsid w:val="00491C92"/>
    <w:rsid w:val="00491CB0"/>
    <w:rsid w:val="00491CC7"/>
    <w:rsid w:val="00491CD5"/>
    <w:rsid w:val="00491CE9"/>
    <w:rsid w:val="00491CFE"/>
    <w:rsid w:val="00491D2C"/>
    <w:rsid w:val="00491D3C"/>
    <w:rsid w:val="00491D57"/>
    <w:rsid w:val="00491D64"/>
    <w:rsid w:val="00491D7A"/>
    <w:rsid w:val="00491E2B"/>
    <w:rsid w:val="00491E30"/>
    <w:rsid w:val="00491E3C"/>
    <w:rsid w:val="00491EFB"/>
    <w:rsid w:val="00491F07"/>
    <w:rsid w:val="00491F29"/>
    <w:rsid w:val="00491F36"/>
    <w:rsid w:val="00491F3A"/>
    <w:rsid w:val="00491F3F"/>
    <w:rsid w:val="00491F74"/>
    <w:rsid w:val="00491F98"/>
    <w:rsid w:val="00492024"/>
    <w:rsid w:val="0049203C"/>
    <w:rsid w:val="004920A2"/>
    <w:rsid w:val="004920C5"/>
    <w:rsid w:val="004920D3"/>
    <w:rsid w:val="004920FC"/>
    <w:rsid w:val="00492107"/>
    <w:rsid w:val="0049216D"/>
    <w:rsid w:val="00492194"/>
    <w:rsid w:val="004921A1"/>
    <w:rsid w:val="004921BA"/>
    <w:rsid w:val="004921F3"/>
    <w:rsid w:val="00492217"/>
    <w:rsid w:val="00492238"/>
    <w:rsid w:val="0049223C"/>
    <w:rsid w:val="0049226C"/>
    <w:rsid w:val="004922C0"/>
    <w:rsid w:val="004922C4"/>
    <w:rsid w:val="004922FE"/>
    <w:rsid w:val="00492308"/>
    <w:rsid w:val="0049231B"/>
    <w:rsid w:val="00492344"/>
    <w:rsid w:val="00492388"/>
    <w:rsid w:val="004923CC"/>
    <w:rsid w:val="004923D1"/>
    <w:rsid w:val="004923D3"/>
    <w:rsid w:val="004923E3"/>
    <w:rsid w:val="0049244F"/>
    <w:rsid w:val="00492465"/>
    <w:rsid w:val="00492511"/>
    <w:rsid w:val="0049251C"/>
    <w:rsid w:val="00492556"/>
    <w:rsid w:val="00492560"/>
    <w:rsid w:val="0049258A"/>
    <w:rsid w:val="004925E0"/>
    <w:rsid w:val="004925F2"/>
    <w:rsid w:val="00492621"/>
    <w:rsid w:val="00492665"/>
    <w:rsid w:val="00492672"/>
    <w:rsid w:val="00492675"/>
    <w:rsid w:val="004926A4"/>
    <w:rsid w:val="004926C4"/>
    <w:rsid w:val="004926CC"/>
    <w:rsid w:val="004926D5"/>
    <w:rsid w:val="00492766"/>
    <w:rsid w:val="0049277D"/>
    <w:rsid w:val="00492780"/>
    <w:rsid w:val="00492787"/>
    <w:rsid w:val="004927B5"/>
    <w:rsid w:val="00492831"/>
    <w:rsid w:val="00492832"/>
    <w:rsid w:val="0049283B"/>
    <w:rsid w:val="0049283E"/>
    <w:rsid w:val="0049285C"/>
    <w:rsid w:val="0049287F"/>
    <w:rsid w:val="0049288F"/>
    <w:rsid w:val="004928BB"/>
    <w:rsid w:val="004928F5"/>
    <w:rsid w:val="00492929"/>
    <w:rsid w:val="00492935"/>
    <w:rsid w:val="00492939"/>
    <w:rsid w:val="00492942"/>
    <w:rsid w:val="0049299B"/>
    <w:rsid w:val="004929C9"/>
    <w:rsid w:val="00492A09"/>
    <w:rsid w:val="00492A83"/>
    <w:rsid w:val="00492A90"/>
    <w:rsid w:val="00492ACD"/>
    <w:rsid w:val="00492B01"/>
    <w:rsid w:val="00492B2A"/>
    <w:rsid w:val="00492B37"/>
    <w:rsid w:val="00492B46"/>
    <w:rsid w:val="00492B59"/>
    <w:rsid w:val="00492B7D"/>
    <w:rsid w:val="00492BA1"/>
    <w:rsid w:val="00492BBC"/>
    <w:rsid w:val="00492BBD"/>
    <w:rsid w:val="00492BC6"/>
    <w:rsid w:val="00492BD4"/>
    <w:rsid w:val="00492BEB"/>
    <w:rsid w:val="00492C04"/>
    <w:rsid w:val="00492C98"/>
    <w:rsid w:val="00492CA5"/>
    <w:rsid w:val="00492CD8"/>
    <w:rsid w:val="00492CDC"/>
    <w:rsid w:val="00492D0A"/>
    <w:rsid w:val="00492D2F"/>
    <w:rsid w:val="00492D32"/>
    <w:rsid w:val="00492D4C"/>
    <w:rsid w:val="00492DDD"/>
    <w:rsid w:val="00492DED"/>
    <w:rsid w:val="00492DEE"/>
    <w:rsid w:val="00492DFC"/>
    <w:rsid w:val="00492E0D"/>
    <w:rsid w:val="00492E16"/>
    <w:rsid w:val="00492E3F"/>
    <w:rsid w:val="00492E73"/>
    <w:rsid w:val="00492E9E"/>
    <w:rsid w:val="00492ED7"/>
    <w:rsid w:val="00492EFA"/>
    <w:rsid w:val="00492F04"/>
    <w:rsid w:val="00492F0F"/>
    <w:rsid w:val="00492F46"/>
    <w:rsid w:val="00492F5F"/>
    <w:rsid w:val="00492FB8"/>
    <w:rsid w:val="00492FC1"/>
    <w:rsid w:val="00492FCE"/>
    <w:rsid w:val="00492FCF"/>
    <w:rsid w:val="00492FE3"/>
    <w:rsid w:val="00492FF4"/>
    <w:rsid w:val="00492FFE"/>
    <w:rsid w:val="00493027"/>
    <w:rsid w:val="0049302C"/>
    <w:rsid w:val="00493050"/>
    <w:rsid w:val="0049308A"/>
    <w:rsid w:val="004930A2"/>
    <w:rsid w:val="004930F6"/>
    <w:rsid w:val="00493104"/>
    <w:rsid w:val="00493117"/>
    <w:rsid w:val="00493161"/>
    <w:rsid w:val="004931A6"/>
    <w:rsid w:val="004931AA"/>
    <w:rsid w:val="004931C4"/>
    <w:rsid w:val="00493200"/>
    <w:rsid w:val="00493212"/>
    <w:rsid w:val="0049321D"/>
    <w:rsid w:val="00493257"/>
    <w:rsid w:val="00493265"/>
    <w:rsid w:val="004932D3"/>
    <w:rsid w:val="004932F9"/>
    <w:rsid w:val="0049332C"/>
    <w:rsid w:val="0049335C"/>
    <w:rsid w:val="00493362"/>
    <w:rsid w:val="00493386"/>
    <w:rsid w:val="004933A2"/>
    <w:rsid w:val="004933BA"/>
    <w:rsid w:val="00493426"/>
    <w:rsid w:val="0049343E"/>
    <w:rsid w:val="0049344E"/>
    <w:rsid w:val="00493465"/>
    <w:rsid w:val="00493468"/>
    <w:rsid w:val="004934A1"/>
    <w:rsid w:val="004934D6"/>
    <w:rsid w:val="004934EC"/>
    <w:rsid w:val="0049351B"/>
    <w:rsid w:val="0049353E"/>
    <w:rsid w:val="00493561"/>
    <w:rsid w:val="00493597"/>
    <w:rsid w:val="004935E3"/>
    <w:rsid w:val="004935FF"/>
    <w:rsid w:val="00493616"/>
    <w:rsid w:val="0049363E"/>
    <w:rsid w:val="00493666"/>
    <w:rsid w:val="004936BD"/>
    <w:rsid w:val="004936D2"/>
    <w:rsid w:val="004936F7"/>
    <w:rsid w:val="00493710"/>
    <w:rsid w:val="0049371F"/>
    <w:rsid w:val="00493769"/>
    <w:rsid w:val="0049379E"/>
    <w:rsid w:val="004937A9"/>
    <w:rsid w:val="004937C2"/>
    <w:rsid w:val="004937F0"/>
    <w:rsid w:val="00493866"/>
    <w:rsid w:val="004938F0"/>
    <w:rsid w:val="00493942"/>
    <w:rsid w:val="00493983"/>
    <w:rsid w:val="004939D5"/>
    <w:rsid w:val="004939D9"/>
    <w:rsid w:val="00493A21"/>
    <w:rsid w:val="00493A40"/>
    <w:rsid w:val="00493A7B"/>
    <w:rsid w:val="00493A9F"/>
    <w:rsid w:val="00493AE4"/>
    <w:rsid w:val="00493B01"/>
    <w:rsid w:val="00493B1A"/>
    <w:rsid w:val="00493B4A"/>
    <w:rsid w:val="00493B69"/>
    <w:rsid w:val="00493B7A"/>
    <w:rsid w:val="00493B8B"/>
    <w:rsid w:val="00493B92"/>
    <w:rsid w:val="00493BE4"/>
    <w:rsid w:val="00493C07"/>
    <w:rsid w:val="00493C13"/>
    <w:rsid w:val="00493C67"/>
    <w:rsid w:val="00493CBA"/>
    <w:rsid w:val="00493CCA"/>
    <w:rsid w:val="00493D52"/>
    <w:rsid w:val="00493D5D"/>
    <w:rsid w:val="00493D8E"/>
    <w:rsid w:val="00493D98"/>
    <w:rsid w:val="00493D9F"/>
    <w:rsid w:val="00493DB8"/>
    <w:rsid w:val="00493DD1"/>
    <w:rsid w:val="00493DD8"/>
    <w:rsid w:val="00493E02"/>
    <w:rsid w:val="00493E46"/>
    <w:rsid w:val="00493E49"/>
    <w:rsid w:val="00493E80"/>
    <w:rsid w:val="00493EA2"/>
    <w:rsid w:val="00493EC1"/>
    <w:rsid w:val="00493F05"/>
    <w:rsid w:val="00493F37"/>
    <w:rsid w:val="00493F51"/>
    <w:rsid w:val="00493F75"/>
    <w:rsid w:val="00493F83"/>
    <w:rsid w:val="00493F85"/>
    <w:rsid w:val="00493FDB"/>
    <w:rsid w:val="00493FDE"/>
    <w:rsid w:val="00494016"/>
    <w:rsid w:val="00494021"/>
    <w:rsid w:val="00494028"/>
    <w:rsid w:val="00494074"/>
    <w:rsid w:val="00494097"/>
    <w:rsid w:val="004940A0"/>
    <w:rsid w:val="004940B6"/>
    <w:rsid w:val="004940C6"/>
    <w:rsid w:val="0049412C"/>
    <w:rsid w:val="00494146"/>
    <w:rsid w:val="0049414B"/>
    <w:rsid w:val="00494156"/>
    <w:rsid w:val="00494162"/>
    <w:rsid w:val="004941C7"/>
    <w:rsid w:val="00494266"/>
    <w:rsid w:val="00494269"/>
    <w:rsid w:val="00494297"/>
    <w:rsid w:val="004942A7"/>
    <w:rsid w:val="004942D0"/>
    <w:rsid w:val="004942DC"/>
    <w:rsid w:val="004942FE"/>
    <w:rsid w:val="00494310"/>
    <w:rsid w:val="00494399"/>
    <w:rsid w:val="004943B3"/>
    <w:rsid w:val="004943B6"/>
    <w:rsid w:val="004943D2"/>
    <w:rsid w:val="00494415"/>
    <w:rsid w:val="00494440"/>
    <w:rsid w:val="00494479"/>
    <w:rsid w:val="00494487"/>
    <w:rsid w:val="004944AC"/>
    <w:rsid w:val="00494508"/>
    <w:rsid w:val="0049450B"/>
    <w:rsid w:val="0049450E"/>
    <w:rsid w:val="0049452A"/>
    <w:rsid w:val="00494596"/>
    <w:rsid w:val="004945BC"/>
    <w:rsid w:val="004945DB"/>
    <w:rsid w:val="004945FB"/>
    <w:rsid w:val="00494660"/>
    <w:rsid w:val="00494666"/>
    <w:rsid w:val="004946D1"/>
    <w:rsid w:val="004946DE"/>
    <w:rsid w:val="00494704"/>
    <w:rsid w:val="0049471A"/>
    <w:rsid w:val="00494735"/>
    <w:rsid w:val="0049474B"/>
    <w:rsid w:val="0049478E"/>
    <w:rsid w:val="004947AA"/>
    <w:rsid w:val="004947DE"/>
    <w:rsid w:val="004947DF"/>
    <w:rsid w:val="00494812"/>
    <w:rsid w:val="0049487E"/>
    <w:rsid w:val="00494895"/>
    <w:rsid w:val="0049491C"/>
    <w:rsid w:val="00494948"/>
    <w:rsid w:val="0049495F"/>
    <w:rsid w:val="0049496B"/>
    <w:rsid w:val="00494975"/>
    <w:rsid w:val="0049497D"/>
    <w:rsid w:val="004949DC"/>
    <w:rsid w:val="00494A44"/>
    <w:rsid w:val="00494A7C"/>
    <w:rsid w:val="00494A90"/>
    <w:rsid w:val="00494AAC"/>
    <w:rsid w:val="00494AC2"/>
    <w:rsid w:val="00494AD2"/>
    <w:rsid w:val="00494B00"/>
    <w:rsid w:val="00494B1C"/>
    <w:rsid w:val="00494B33"/>
    <w:rsid w:val="00494B79"/>
    <w:rsid w:val="00494B8A"/>
    <w:rsid w:val="00494C3A"/>
    <w:rsid w:val="00494C43"/>
    <w:rsid w:val="00494C4E"/>
    <w:rsid w:val="00494C50"/>
    <w:rsid w:val="00494C59"/>
    <w:rsid w:val="00494C7F"/>
    <w:rsid w:val="00494C83"/>
    <w:rsid w:val="00494CAC"/>
    <w:rsid w:val="00494CC4"/>
    <w:rsid w:val="00494CF2"/>
    <w:rsid w:val="00494D04"/>
    <w:rsid w:val="00494D3C"/>
    <w:rsid w:val="00494D45"/>
    <w:rsid w:val="00494D6F"/>
    <w:rsid w:val="00494DA4"/>
    <w:rsid w:val="00494DAE"/>
    <w:rsid w:val="00494DBB"/>
    <w:rsid w:val="00494DCC"/>
    <w:rsid w:val="00494DE1"/>
    <w:rsid w:val="00494DEA"/>
    <w:rsid w:val="00494E3D"/>
    <w:rsid w:val="00494E9D"/>
    <w:rsid w:val="00494EF8"/>
    <w:rsid w:val="00494F1C"/>
    <w:rsid w:val="00494F1E"/>
    <w:rsid w:val="00494F70"/>
    <w:rsid w:val="00495010"/>
    <w:rsid w:val="0049501D"/>
    <w:rsid w:val="00495042"/>
    <w:rsid w:val="0049506E"/>
    <w:rsid w:val="004950C4"/>
    <w:rsid w:val="004950EF"/>
    <w:rsid w:val="00495100"/>
    <w:rsid w:val="00495151"/>
    <w:rsid w:val="0049516C"/>
    <w:rsid w:val="00495186"/>
    <w:rsid w:val="004951C9"/>
    <w:rsid w:val="004951CA"/>
    <w:rsid w:val="004951DF"/>
    <w:rsid w:val="00495281"/>
    <w:rsid w:val="00495287"/>
    <w:rsid w:val="0049528E"/>
    <w:rsid w:val="004952A8"/>
    <w:rsid w:val="004952A9"/>
    <w:rsid w:val="004952C6"/>
    <w:rsid w:val="004952DC"/>
    <w:rsid w:val="004952E1"/>
    <w:rsid w:val="004952F0"/>
    <w:rsid w:val="0049531D"/>
    <w:rsid w:val="00495361"/>
    <w:rsid w:val="00495363"/>
    <w:rsid w:val="00495364"/>
    <w:rsid w:val="0049537A"/>
    <w:rsid w:val="004953C9"/>
    <w:rsid w:val="004953EE"/>
    <w:rsid w:val="0049540B"/>
    <w:rsid w:val="00495434"/>
    <w:rsid w:val="00495438"/>
    <w:rsid w:val="0049543A"/>
    <w:rsid w:val="00495443"/>
    <w:rsid w:val="004954B1"/>
    <w:rsid w:val="004954BF"/>
    <w:rsid w:val="004954CA"/>
    <w:rsid w:val="004954F9"/>
    <w:rsid w:val="0049550B"/>
    <w:rsid w:val="00495532"/>
    <w:rsid w:val="00495547"/>
    <w:rsid w:val="00495575"/>
    <w:rsid w:val="00495576"/>
    <w:rsid w:val="00495580"/>
    <w:rsid w:val="00495597"/>
    <w:rsid w:val="004955E3"/>
    <w:rsid w:val="0049560F"/>
    <w:rsid w:val="00495640"/>
    <w:rsid w:val="00495697"/>
    <w:rsid w:val="004956CA"/>
    <w:rsid w:val="004956D0"/>
    <w:rsid w:val="004956D1"/>
    <w:rsid w:val="004956EA"/>
    <w:rsid w:val="00495707"/>
    <w:rsid w:val="00495710"/>
    <w:rsid w:val="00495721"/>
    <w:rsid w:val="00495741"/>
    <w:rsid w:val="0049575B"/>
    <w:rsid w:val="00495773"/>
    <w:rsid w:val="0049577B"/>
    <w:rsid w:val="00495863"/>
    <w:rsid w:val="00495866"/>
    <w:rsid w:val="00495887"/>
    <w:rsid w:val="00495888"/>
    <w:rsid w:val="004958DB"/>
    <w:rsid w:val="004958E2"/>
    <w:rsid w:val="00495964"/>
    <w:rsid w:val="0049596C"/>
    <w:rsid w:val="0049597B"/>
    <w:rsid w:val="0049599A"/>
    <w:rsid w:val="004959CC"/>
    <w:rsid w:val="00495A2E"/>
    <w:rsid w:val="00495A71"/>
    <w:rsid w:val="00495AE2"/>
    <w:rsid w:val="00495B27"/>
    <w:rsid w:val="00495B65"/>
    <w:rsid w:val="00495B82"/>
    <w:rsid w:val="00495BBF"/>
    <w:rsid w:val="00495BEE"/>
    <w:rsid w:val="00495C0F"/>
    <w:rsid w:val="00495C1B"/>
    <w:rsid w:val="00495C3B"/>
    <w:rsid w:val="00495C4F"/>
    <w:rsid w:val="00495C5E"/>
    <w:rsid w:val="00495C75"/>
    <w:rsid w:val="00495C7D"/>
    <w:rsid w:val="00495CA6"/>
    <w:rsid w:val="00495CDA"/>
    <w:rsid w:val="00495D27"/>
    <w:rsid w:val="00495D32"/>
    <w:rsid w:val="00495D54"/>
    <w:rsid w:val="00495D66"/>
    <w:rsid w:val="00495D6F"/>
    <w:rsid w:val="00495D86"/>
    <w:rsid w:val="00495DFA"/>
    <w:rsid w:val="00495E0B"/>
    <w:rsid w:val="00495E2A"/>
    <w:rsid w:val="00495E4B"/>
    <w:rsid w:val="00495E51"/>
    <w:rsid w:val="00495E7D"/>
    <w:rsid w:val="00495EDE"/>
    <w:rsid w:val="00495F0E"/>
    <w:rsid w:val="00495F6B"/>
    <w:rsid w:val="00495F94"/>
    <w:rsid w:val="00495FD4"/>
    <w:rsid w:val="00495FDA"/>
    <w:rsid w:val="0049600E"/>
    <w:rsid w:val="00496013"/>
    <w:rsid w:val="00496058"/>
    <w:rsid w:val="0049605A"/>
    <w:rsid w:val="0049606D"/>
    <w:rsid w:val="00496076"/>
    <w:rsid w:val="00496082"/>
    <w:rsid w:val="004960D2"/>
    <w:rsid w:val="004960EA"/>
    <w:rsid w:val="00496152"/>
    <w:rsid w:val="0049616A"/>
    <w:rsid w:val="0049617E"/>
    <w:rsid w:val="00496197"/>
    <w:rsid w:val="004961A5"/>
    <w:rsid w:val="004961E3"/>
    <w:rsid w:val="004961ED"/>
    <w:rsid w:val="004961FF"/>
    <w:rsid w:val="00496263"/>
    <w:rsid w:val="00496274"/>
    <w:rsid w:val="004962C8"/>
    <w:rsid w:val="004962D4"/>
    <w:rsid w:val="004962E2"/>
    <w:rsid w:val="00496312"/>
    <w:rsid w:val="00496321"/>
    <w:rsid w:val="0049632B"/>
    <w:rsid w:val="00496363"/>
    <w:rsid w:val="00496387"/>
    <w:rsid w:val="004963C7"/>
    <w:rsid w:val="00496413"/>
    <w:rsid w:val="00496462"/>
    <w:rsid w:val="0049646C"/>
    <w:rsid w:val="00496471"/>
    <w:rsid w:val="0049647C"/>
    <w:rsid w:val="00496482"/>
    <w:rsid w:val="004964B5"/>
    <w:rsid w:val="004964BF"/>
    <w:rsid w:val="0049652E"/>
    <w:rsid w:val="00496546"/>
    <w:rsid w:val="00496547"/>
    <w:rsid w:val="0049655B"/>
    <w:rsid w:val="0049655E"/>
    <w:rsid w:val="0049656F"/>
    <w:rsid w:val="0049658F"/>
    <w:rsid w:val="004965AB"/>
    <w:rsid w:val="004965C6"/>
    <w:rsid w:val="00496624"/>
    <w:rsid w:val="0049662D"/>
    <w:rsid w:val="0049663A"/>
    <w:rsid w:val="00496659"/>
    <w:rsid w:val="00496672"/>
    <w:rsid w:val="0049668C"/>
    <w:rsid w:val="004966D0"/>
    <w:rsid w:val="004966ED"/>
    <w:rsid w:val="0049672B"/>
    <w:rsid w:val="0049677F"/>
    <w:rsid w:val="004967BE"/>
    <w:rsid w:val="004967EC"/>
    <w:rsid w:val="004967FC"/>
    <w:rsid w:val="00496818"/>
    <w:rsid w:val="00496828"/>
    <w:rsid w:val="0049684C"/>
    <w:rsid w:val="0049684F"/>
    <w:rsid w:val="00496854"/>
    <w:rsid w:val="00496865"/>
    <w:rsid w:val="00496870"/>
    <w:rsid w:val="0049687E"/>
    <w:rsid w:val="004968AE"/>
    <w:rsid w:val="004968B8"/>
    <w:rsid w:val="004968E7"/>
    <w:rsid w:val="004968F9"/>
    <w:rsid w:val="00496902"/>
    <w:rsid w:val="00496904"/>
    <w:rsid w:val="0049691E"/>
    <w:rsid w:val="0049692E"/>
    <w:rsid w:val="00496930"/>
    <w:rsid w:val="00496932"/>
    <w:rsid w:val="0049695A"/>
    <w:rsid w:val="00496995"/>
    <w:rsid w:val="004969A1"/>
    <w:rsid w:val="004969CF"/>
    <w:rsid w:val="004969DD"/>
    <w:rsid w:val="004969F2"/>
    <w:rsid w:val="00496A46"/>
    <w:rsid w:val="00496A4C"/>
    <w:rsid w:val="00496A65"/>
    <w:rsid w:val="00496A80"/>
    <w:rsid w:val="00496A83"/>
    <w:rsid w:val="00496AB5"/>
    <w:rsid w:val="00496AD2"/>
    <w:rsid w:val="00496AE1"/>
    <w:rsid w:val="00496AF8"/>
    <w:rsid w:val="00496B39"/>
    <w:rsid w:val="00496B51"/>
    <w:rsid w:val="00496B78"/>
    <w:rsid w:val="00496BB2"/>
    <w:rsid w:val="00496BBD"/>
    <w:rsid w:val="00496BF5"/>
    <w:rsid w:val="00496BF9"/>
    <w:rsid w:val="00496C04"/>
    <w:rsid w:val="00496C3C"/>
    <w:rsid w:val="00496C81"/>
    <w:rsid w:val="00496C82"/>
    <w:rsid w:val="00496C92"/>
    <w:rsid w:val="00496CA8"/>
    <w:rsid w:val="00496CB4"/>
    <w:rsid w:val="00496CDF"/>
    <w:rsid w:val="00496CFB"/>
    <w:rsid w:val="00496D7F"/>
    <w:rsid w:val="00496DC7"/>
    <w:rsid w:val="00496DDC"/>
    <w:rsid w:val="00496DEF"/>
    <w:rsid w:val="00496E05"/>
    <w:rsid w:val="00496E64"/>
    <w:rsid w:val="00496EA6"/>
    <w:rsid w:val="00496EE6"/>
    <w:rsid w:val="00496EE7"/>
    <w:rsid w:val="00496EEA"/>
    <w:rsid w:val="00496F01"/>
    <w:rsid w:val="00496F2B"/>
    <w:rsid w:val="00496F42"/>
    <w:rsid w:val="00496F49"/>
    <w:rsid w:val="00496F59"/>
    <w:rsid w:val="00496FA3"/>
    <w:rsid w:val="00496FAD"/>
    <w:rsid w:val="00496FCF"/>
    <w:rsid w:val="00497027"/>
    <w:rsid w:val="0049703E"/>
    <w:rsid w:val="00497051"/>
    <w:rsid w:val="00497070"/>
    <w:rsid w:val="0049707C"/>
    <w:rsid w:val="0049708A"/>
    <w:rsid w:val="00497093"/>
    <w:rsid w:val="004970BA"/>
    <w:rsid w:val="004970C5"/>
    <w:rsid w:val="004970DC"/>
    <w:rsid w:val="004970E0"/>
    <w:rsid w:val="00497105"/>
    <w:rsid w:val="0049711D"/>
    <w:rsid w:val="00497127"/>
    <w:rsid w:val="0049715B"/>
    <w:rsid w:val="00497178"/>
    <w:rsid w:val="0049718F"/>
    <w:rsid w:val="0049719C"/>
    <w:rsid w:val="00497215"/>
    <w:rsid w:val="00497244"/>
    <w:rsid w:val="00497251"/>
    <w:rsid w:val="00497254"/>
    <w:rsid w:val="004972D2"/>
    <w:rsid w:val="004972E9"/>
    <w:rsid w:val="004972F2"/>
    <w:rsid w:val="00497302"/>
    <w:rsid w:val="00497332"/>
    <w:rsid w:val="00497340"/>
    <w:rsid w:val="00497382"/>
    <w:rsid w:val="004973D3"/>
    <w:rsid w:val="004973D7"/>
    <w:rsid w:val="004973E4"/>
    <w:rsid w:val="00497400"/>
    <w:rsid w:val="0049740A"/>
    <w:rsid w:val="0049745B"/>
    <w:rsid w:val="0049748A"/>
    <w:rsid w:val="004974BD"/>
    <w:rsid w:val="00497566"/>
    <w:rsid w:val="00497583"/>
    <w:rsid w:val="004975D7"/>
    <w:rsid w:val="004975DA"/>
    <w:rsid w:val="0049763E"/>
    <w:rsid w:val="00497652"/>
    <w:rsid w:val="004976E9"/>
    <w:rsid w:val="004976ED"/>
    <w:rsid w:val="00497727"/>
    <w:rsid w:val="00497737"/>
    <w:rsid w:val="00497755"/>
    <w:rsid w:val="00497766"/>
    <w:rsid w:val="0049778A"/>
    <w:rsid w:val="004977B8"/>
    <w:rsid w:val="004977BB"/>
    <w:rsid w:val="00497800"/>
    <w:rsid w:val="00497813"/>
    <w:rsid w:val="0049785D"/>
    <w:rsid w:val="0049789A"/>
    <w:rsid w:val="004978A5"/>
    <w:rsid w:val="004978AA"/>
    <w:rsid w:val="004978B0"/>
    <w:rsid w:val="004978C5"/>
    <w:rsid w:val="004978D2"/>
    <w:rsid w:val="004978E0"/>
    <w:rsid w:val="004978ED"/>
    <w:rsid w:val="0049792B"/>
    <w:rsid w:val="0049798A"/>
    <w:rsid w:val="00497995"/>
    <w:rsid w:val="004979A0"/>
    <w:rsid w:val="004979AD"/>
    <w:rsid w:val="004979E6"/>
    <w:rsid w:val="004979EC"/>
    <w:rsid w:val="00497A0A"/>
    <w:rsid w:val="00497A1D"/>
    <w:rsid w:val="00497A1F"/>
    <w:rsid w:val="00497A2D"/>
    <w:rsid w:val="00497A54"/>
    <w:rsid w:val="00497A91"/>
    <w:rsid w:val="00497AB5"/>
    <w:rsid w:val="00497AD1"/>
    <w:rsid w:val="00497AE7"/>
    <w:rsid w:val="00497B07"/>
    <w:rsid w:val="00497B87"/>
    <w:rsid w:val="00497BB5"/>
    <w:rsid w:val="00497BBF"/>
    <w:rsid w:val="00497BC3"/>
    <w:rsid w:val="00497BCC"/>
    <w:rsid w:val="00497BDD"/>
    <w:rsid w:val="00497BFA"/>
    <w:rsid w:val="00497C45"/>
    <w:rsid w:val="00497C87"/>
    <w:rsid w:val="00497C90"/>
    <w:rsid w:val="00497C9C"/>
    <w:rsid w:val="00497CC0"/>
    <w:rsid w:val="00497CDA"/>
    <w:rsid w:val="00497D17"/>
    <w:rsid w:val="00497D49"/>
    <w:rsid w:val="00497D71"/>
    <w:rsid w:val="00497D9E"/>
    <w:rsid w:val="00497DBB"/>
    <w:rsid w:val="00497DDF"/>
    <w:rsid w:val="00497E01"/>
    <w:rsid w:val="00497E08"/>
    <w:rsid w:val="00497E09"/>
    <w:rsid w:val="00497E39"/>
    <w:rsid w:val="00497EEE"/>
    <w:rsid w:val="00497EFC"/>
    <w:rsid w:val="00497F2C"/>
    <w:rsid w:val="00497F38"/>
    <w:rsid w:val="00497F97"/>
    <w:rsid w:val="00497F99"/>
    <w:rsid w:val="00497FAE"/>
    <w:rsid w:val="00497FBC"/>
    <w:rsid w:val="00497FC2"/>
    <w:rsid w:val="00497FEA"/>
    <w:rsid w:val="00497FF2"/>
    <w:rsid w:val="004A0003"/>
    <w:rsid w:val="004A001D"/>
    <w:rsid w:val="004A003E"/>
    <w:rsid w:val="004A0096"/>
    <w:rsid w:val="004A00BE"/>
    <w:rsid w:val="004A00DD"/>
    <w:rsid w:val="004A017D"/>
    <w:rsid w:val="004A01AD"/>
    <w:rsid w:val="004A01BA"/>
    <w:rsid w:val="004A01BF"/>
    <w:rsid w:val="004A01C7"/>
    <w:rsid w:val="004A01CD"/>
    <w:rsid w:val="004A01D3"/>
    <w:rsid w:val="004A01DF"/>
    <w:rsid w:val="004A023E"/>
    <w:rsid w:val="004A027B"/>
    <w:rsid w:val="004A0293"/>
    <w:rsid w:val="004A036C"/>
    <w:rsid w:val="004A03D6"/>
    <w:rsid w:val="004A0403"/>
    <w:rsid w:val="004A0410"/>
    <w:rsid w:val="004A047A"/>
    <w:rsid w:val="004A048D"/>
    <w:rsid w:val="004A04D2"/>
    <w:rsid w:val="004A0513"/>
    <w:rsid w:val="004A0515"/>
    <w:rsid w:val="004A0543"/>
    <w:rsid w:val="004A059D"/>
    <w:rsid w:val="004A05C0"/>
    <w:rsid w:val="004A05C7"/>
    <w:rsid w:val="004A05F4"/>
    <w:rsid w:val="004A0620"/>
    <w:rsid w:val="004A0632"/>
    <w:rsid w:val="004A0665"/>
    <w:rsid w:val="004A0683"/>
    <w:rsid w:val="004A06BF"/>
    <w:rsid w:val="004A06D3"/>
    <w:rsid w:val="004A0774"/>
    <w:rsid w:val="004A078F"/>
    <w:rsid w:val="004A07DE"/>
    <w:rsid w:val="004A07EA"/>
    <w:rsid w:val="004A080A"/>
    <w:rsid w:val="004A083A"/>
    <w:rsid w:val="004A0852"/>
    <w:rsid w:val="004A087F"/>
    <w:rsid w:val="004A0886"/>
    <w:rsid w:val="004A089B"/>
    <w:rsid w:val="004A08AC"/>
    <w:rsid w:val="004A08C6"/>
    <w:rsid w:val="004A08D2"/>
    <w:rsid w:val="004A0946"/>
    <w:rsid w:val="004A095A"/>
    <w:rsid w:val="004A0964"/>
    <w:rsid w:val="004A0967"/>
    <w:rsid w:val="004A09AA"/>
    <w:rsid w:val="004A09F3"/>
    <w:rsid w:val="004A0A27"/>
    <w:rsid w:val="004A0A2E"/>
    <w:rsid w:val="004A0A32"/>
    <w:rsid w:val="004A0A34"/>
    <w:rsid w:val="004A0A59"/>
    <w:rsid w:val="004A0A63"/>
    <w:rsid w:val="004A0A88"/>
    <w:rsid w:val="004A0A8B"/>
    <w:rsid w:val="004A0AA5"/>
    <w:rsid w:val="004A0AB2"/>
    <w:rsid w:val="004A0ABB"/>
    <w:rsid w:val="004A0B1C"/>
    <w:rsid w:val="004A0B62"/>
    <w:rsid w:val="004A0B7C"/>
    <w:rsid w:val="004A0B8A"/>
    <w:rsid w:val="004A0BDC"/>
    <w:rsid w:val="004A0BF8"/>
    <w:rsid w:val="004A0C20"/>
    <w:rsid w:val="004A0C25"/>
    <w:rsid w:val="004A0C7B"/>
    <w:rsid w:val="004A0CA2"/>
    <w:rsid w:val="004A0CBA"/>
    <w:rsid w:val="004A0CBC"/>
    <w:rsid w:val="004A0CE3"/>
    <w:rsid w:val="004A0CEE"/>
    <w:rsid w:val="004A0D02"/>
    <w:rsid w:val="004A0D52"/>
    <w:rsid w:val="004A0D60"/>
    <w:rsid w:val="004A0D82"/>
    <w:rsid w:val="004A0DC9"/>
    <w:rsid w:val="004A0DDC"/>
    <w:rsid w:val="004A0E16"/>
    <w:rsid w:val="004A0E17"/>
    <w:rsid w:val="004A0E37"/>
    <w:rsid w:val="004A0E52"/>
    <w:rsid w:val="004A0E6A"/>
    <w:rsid w:val="004A0E6E"/>
    <w:rsid w:val="004A0E78"/>
    <w:rsid w:val="004A0E80"/>
    <w:rsid w:val="004A0E94"/>
    <w:rsid w:val="004A0EA6"/>
    <w:rsid w:val="004A0ED4"/>
    <w:rsid w:val="004A0EF2"/>
    <w:rsid w:val="004A0EF9"/>
    <w:rsid w:val="004A0F0B"/>
    <w:rsid w:val="004A0F22"/>
    <w:rsid w:val="004A0F3F"/>
    <w:rsid w:val="004A0F88"/>
    <w:rsid w:val="004A0FA0"/>
    <w:rsid w:val="004A0FA3"/>
    <w:rsid w:val="004A0FA5"/>
    <w:rsid w:val="004A0FD0"/>
    <w:rsid w:val="004A0FFE"/>
    <w:rsid w:val="004A101E"/>
    <w:rsid w:val="004A1038"/>
    <w:rsid w:val="004A1048"/>
    <w:rsid w:val="004A105A"/>
    <w:rsid w:val="004A10AD"/>
    <w:rsid w:val="004A1121"/>
    <w:rsid w:val="004A113D"/>
    <w:rsid w:val="004A1165"/>
    <w:rsid w:val="004A1193"/>
    <w:rsid w:val="004A124F"/>
    <w:rsid w:val="004A1263"/>
    <w:rsid w:val="004A1270"/>
    <w:rsid w:val="004A127E"/>
    <w:rsid w:val="004A1299"/>
    <w:rsid w:val="004A12B3"/>
    <w:rsid w:val="004A1324"/>
    <w:rsid w:val="004A133D"/>
    <w:rsid w:val="004A1342"/>
    <w:rsid w:val="004A1351"/>
    <w:rsid w:val="004A13A4"/>
    <w:rsid w:val="004A13B3"/>
    <w:rsid w:val="004A13D5"/>
    <w:rsid w:val="004A13E1"/>
    <w:rsid w:val="004A13E5"/>
    <w:rsid w:val="004A13E9"/>
    <w:rsid w:val="004A13F6"/>
    <w:rsid w:val="004A14C5"/>
    <w:rsid w:val="004A14CE"/>
    <w:rsid w:val="004A14D5"/>
    <w:rsid w:val="004A14E2"/>
    <w:rsid w:val="004A1531"/>
    <w:rsid w:val="004A1560"/>
    <w:rsid w:val="004A156F"/>
    <w:rsid w:val="004A1582"/>
    <w:rsid w:val="004A15F2"/>
    <w:rsid w:val="004A15F9"/>
    <w:rsid w:val="004A15FA"/>
    <w:rsid w:val="004A160A"/>
    <w:rsid w:val="004A16A4"/>
    <w:rsid w:val="004A16A5"/>
    <w:rsid w:val="004A16AA"/>
    <w:rsid w:val="004A16F8"/>
    <w:rsid w:val="004A16FF"/>
    <w:rsid w:val="004A1704"/>
    <w:rsid w:val="004A176A"/>
    <w:rsid w:val="004A1799"/>
    <w:rsid w:val="004A17BC"/>
    <w:rsid w:val="004A1838"/>
    <w:rsid w:val="004A1852"/>
    <w:rsid w:val="004A1853"/>
    <w:rsid w:val="004A1879"/>
    <w:rsid w:val="004A189F"/>
    <w:rsid w:val="004A18CD"/>
    <w:rsid w:val="004A18E6"/>
    <w:rsid w:val="004A193B"/>
    <w:rsid w:val="004A196C"/>
    <w:rsid w:val="004A197F"/>
    <w:rsid w:val="004A19D7"/>
    <w:rsid w:val="004A19FB"/>
    <w:rsid w:val="004A1A1F"/>
    <w:rsid w:val="004A1A28"/>
    <w:rsid w:val="004A1A3A"/>
    <w:rsid w:val="004A1A81"/>
    <w:rsid w:val="004A1A84"/>
    <w:rsid w:val="004A1A8B"/>
    <w:rsid w:val="004A1A9A"/>
    <w:rsid w:val="004A1AC1"/>
    <w:rsid w:val="004A1ADC"/>
    <w:rsid w:val="004A1AE8"/>
    <w:rsid w:val="004A1AF8"/>
    <w:rsid w:val="004A1B10"/>
    <w:rsid w:val="004A1B13"/>
    <w:rsid w:val="004A1B27"/>
    <w:rsid w:val="004A1B42"/>
    <w:rsid w:val="004A1B56"/>
    <w:rsid w:val="004A1B62"/>
    <w:rsid w:val="004A1B80"/>
    <w:rsid w:val="004A1B8B"/>
    <w:rsid w:val="004A1B96"/>
    <w:rsid w:val="004A1BC3"/>
    <w:rsid w:val="004A1BDC"/>
    <w:rsid w:val="004A1BF2"/>
    <w:rsid w:val="004A1BF4"/>
    <w:rsid w:val="004A1C25"/>
    <w:rsid w:val="004A1C3A"/>
    <w:rsid w:val="004A1C91"/>
    <w:rsid w:val="004A1CAD"/>
    <w:rsid w:val="004A1CCB"/>
    <w:rsid w:val="004A1CDC"/>
    <w:rsid w:val="004A1CDD"/>
    <w:rsid w:val="004A1CDF"/>
    <w:rsid w:val="004A1CF7"/>
    <w:rsid w:val="004A1D68"/>
    <w:rsid w:val="004A1D70"/>
    <w:rsid w:val="004A1D87"/>
    <w:rsid w:val="004A1DA3"/>
    <w:rsid w:val="004A1E29"/>
    <w:rsid w:val="004A1E36"/>
    <w:rsid w:val="004A1E40"/>
    <w:rsid w:val="004A1E6D"/>
    <w:rsid w:val="004A1E9C"/>
    <w:rsid w:val="004A1EA0"/>
    <w:rsid w:val="004A1EC8"/>
    <w:rsid w:val="004A1ED1"/>
    <w:rsid w:val="004A1F3F"/>
    <w:rsid w:val="004A1F95"/>
    <w:rsid w:val="004A1FA5"/>
    <w:rsid w:val="004A1FAE"/>
    <w:rsid w:val="004A1FDC"/>
    <w:rsid w:val="004A1FEF"/>
    <w:rsid w:val="004A201F"/>
    <w:rsid w:val="004A2088"/>
    <w:rsid w:val="004A20AA"/>
    <w:rsid w:val="004A20E1"/>
    <w:rsid w:val="004A2100"/>
    <w:rsid w:val="004A211B"/>
    <w:rsid w:val="004A211F"/>
    <w:rsid w:val="004A2153"/>
    <w:rsid w:val="004A216D"/>
    <w:rsid w:val="004A217A"/>
    <w:rsid w:val="004A2190"/>
    <w:rsid w:val="004A21A8"/>
    <w:rsid w:val="004A21C0"/>
    <w:rsid w:val="004A21EF"/>
    <w:rsid w:val="004A21FC"/>
    <w:rsid w:val="004A227A"/>
    <w:rsid w:val="004A2296"/>
    <w:rsid w:val="004A22CC"/>
    <w:rsid w:val="004A22D2"/>
    <w:rsid w:val="004A2380"/>
    <w:rsid w:val="004A23CC"/>
    <w:rsid w:val="004A2450"/>
    <w:rsid w:val="004A2460"/>
    <w:rsid w:val="004A2488"/>
    <w:rsid w:val="004A24A6"/>
    <w:rsid w:val="004A24CA"/>
    <w:rsid w:val="004A24D6"/>
    <w:rsid w:val="004A24DA"/>
    <w:rsid w:val="004A2533"/>
    <w:rsid w:val="004A2543"/>
    <w:rsid w:val="004A257F"/>
    <w:rsid w:val="004A258E"/>
    <w:rsid w:val="004A259C"/>
    <w:rsid w:val="004A25A2"/>
    <w:rsid w:val="004A25A5"/>
    <w:rsid w:val="004A2600"/>
    <w:rsid w:val="004A2610"/>
    <w:rsid w:val="004A261A"/>
    <w:rsid w:val="004A2674"/>
    <w:rsid w:val="004A2678"/>
    <w:rsid w:val="004A267C"/>
    <w:rsid w:val="004A26B7"/>
    <w:rsid w:val="004A26CD"/>
    <w:rsid w:val="004A26DB"/>
    <w:rsid w:val="004A27F0"/>
    <w:rsid w:val="004A27F4"/>
    <w:rsid w:val="004A2841"/>
    <w:rsid w:val="004A285B"/>
    <w:rsid w:val="004A2862"/>
    <w:rsid w:val="004A2866"/>
    <w:rsid w:val="004A2884"/>
    <w:rsid w:val="004A28AF"/>
    <w:rsid w:val="004A28BD"/>
    <w:rsid w:val="004A2904"/>
    <w:rsid w:val="004A2923"/>
    <w:rsid w:val="004A292E"/>
    <w:rsid w:val="004A2945"/>
    <w:rsid w:val="004A2977"/>
    <w:rsid w:val="004A2983"/>
    <w:rsid w:val="004A2986"/>
    <w:rsid w:val="004A29D4"/>
    <w:rsid w:val="004A2A08"/>
    <w:rsid w:val="004A2A0A"/>
    <w:rsid w:val="004A2A24"/>
    <w:rsid w:val="004A2A2D"/>
    <w:rsid w:val="004A2ABD"/>
    <w:rsid w:val="004A2B36"/>
    <w:rsid w:val="004A2B72"/>
    <w:rsid w:val="004A2BAD"/>
    <w:rsid w:val="004A2BD8"/>
    <w:rsid w:val="004A2BF5"/>
    <w:rsid w:val="004A2C11"/>
    <w:rsid w:val="004A2C2C"/>
    <w:rsid w:val="004A2C9D"/>
    <w:rsid w:val="004A2CCB"/>
    <w:rsid w:val="004A2CF7"/>
    <w:rsid w:val="004A2D06"/>
    <w:rsid w:val="004A2D28"/>
    <w:rsid w:val="004A2D2D"/>
    <w:rsid w:val="004A2D58"/>
    <w:rsid w:val="004A2DEA"/>
    <w:rsid w:val="004A2DFA"/>
    <w:rsid w:val="004A2E18"/>
    <w:rsid w:val="004A2E2B"/>
    <w:rsid w:val="004A2E32"/>
    <w:rsid w:val="004A2E5F"/>
    <w:rsid w:val="004A2E72"/>
    <w:rsid w:val="004A2E81"/>
    <w:rsid w:val="004A2EC2"/>
    <w:rsid w:val="004A2F20"/>
    <w:rsid w:val="004A2F87"/>
    <w:rsid w:val="004A2F8B"/>
    <w:rsid w:val="004A2F91"/>
    <w:rsid w:val="004A2FFC"/>
    <w:rsid w:val="004A3030"/>
    <w:rsid w:val="004A304C"/>
    <w:rsid w:val="004A3074"/>
    <w:rsid w:val="004A307C"/>
    <w:rsid w:val="004A30BF"/>
    <w:rsid w:val="004A30CF"/>
    <w:rsid w:val="004A3156"/>
    <w:rsid w:val="004A316B"/>
    <w:rsid w:val="004A3194"/>
    <w:rsid w:val="004A31E4"/>
    <w:rsid w:val="004A3208"/>
    <w:rsid w:val="004A3213"/>
    <w:rsid w:val="004A3227"/>
    <w:rsid w:val="004A3243"/>
    <w:rsid w:val="004A3256"/>
    <w:rsid w:val="004A3268"/>
    <w:rsid w:val="004A326D"/>
    <w:rsid w:val="004A3274"/>
    <w:rsid w:val="004A3296"/>
    <w:rsid w:val="004A32B1"/>
    <w:rsid w:val="004A32DF"/>
    <w:rsid w:val="004A32EB"/>
    <w:rsid w:val="004A3304"/>
    <w:rsid w:val="004A331F"/>
    <w:rsid w:val="004A3323"/>
    <w:rsid w:val="004A3338"/>
    <w:rsid w:val="004A333E"/>
    <w:rsid w:val="004A3352"/>
    <w:rsid w:val="004A3397"/>
    <w:rsid w:val="004A33B4"/>
    <w:rsid w:val="004A33FB"/>
    <w:rsid w:val="004A340D"/>
    <w:rsid w:val="004A341A"/>
    <w:rsid w:val="004A3463"/>
    <w:rsid w:val="004A3469"/>
    <w:rsid w:val="004A3481"/>
    <w:rsid w:val="004A3488"/>
    <w:rsid w:val="004A34C3"/>
    <w:rsid w:val="004A34D3"/>
    <w:rsid w:val="004A351C"/>
    <w:rsid w:val="004A352C"/>
    <w:rsid w:val="004A3566"/>
    <w:rsid w:val="004A3607"/>
    <w:rsid w:val="004A3664"/>
    <w:rsid w:val="004A3666"/>
    <w:rsid w:val="004A367D"/>
    <w:rsid w:val="004A3688"/>
    <w:rsid w:val="004A36A1"/>
    <w:rsid w:val="004A36A7"/>
    <w:rsid w:val="004A36E4"/>
    <w:rsid w:val="004A374B"/>
    <w:rsid w:val="004A37DD"/>
    <w:rsid w:val="004A37E3"/>
    <w:rsid w:val="004A37EA"/>
    <w:rsid w:val="004A37F4"/>
    <w:rsid w:val="004A3811"/>
    <w:rsid w:val="004A3825"/>
    <w:rsid w:val="004A388C"/>
    <w:rsid w:val="004A391A"/>
    <w:rsid w:val="004A3926"/>
    <w:rsid w:val="004A392D"/>
    <w:rsid w:val="004A393A"/>
    <w:rsid w:val="004A396C"/>
    <w:rsid w:val="004A397F"/>
    <w:rsid w:val="004A39A2"/>
    <w:rsid w:val="004A39D0"/>
    <w:rsid w:val="004A3A20"/>
    <w:rsid w:val="004A3A21"/>
    <w:rsid w:val="004A3A42"/>
    <w:rsid w:val="004A3A59"/>
    <w:rsid w:val="004A3AA3"/>
    <w:rsid w:val="004A3AAD"/>
    <w:rsid w:val="004A3AB1"/>
    <w:rsid w:val="004A3AB3"/>
    <w:rsid w:val="004A3AC3"/>
    <w:rsid w:val="004A3AD1"/>
    <w:rsid w:val="004A3ADA"/>
    <w:rsid w:val="004A3B01"/>
    <w:rsid w:val="004A3B33"/>
    <w:rsid w:val="004A3B3B"/>
    <w:rsid w:val="004A3B70"/>
    <w:rsid w:val="004A3BF4"/>
    <w:rsid w:val="004A3C00"/>
    <w:rsid w:val="004A3C43"/>
    <w:rsid w:val="004A3C52"/>
    <w:rsid w:val="004A3C74"/>
    <w:rsid w:val="004A3CA2"/>
    <w:rsid w:val="004A3CB9"/>
    <w:rsid w:val="004A3D47"/>
    <w:rsid w:val="004A3D6D"/>
    <w:rsid w:val="004A3D74"/>
    <w:rsid w:val="004A3E37"/>
    <w:rsid w:val="004A3E40"/>
    <w:rsid w:val="004A3E45"/>
    <w:rsid w:val="004A3E53"/>
    <w:rsid w:val="004A3E8F"/>
    <w:rsid w:val="004A3EA2"/>
    <w:rsid w:val="004A3EA8"/>
    <w:rsid w:val="004A3EBF"/>
    <w:rsid w:val="004A3F06"/>
    <w:rsid w:val="004A3F18"/>
    <w:rsid w:val="004A3F8A"/>
    <w:rsid w:val="004A3FA8"/>
    <w:rsid w:val="004A3FB1"/>
    <w:rsid w:val="004A3FB5"/>
    <w:rsid w:val="004A401A"/>
    <w:rsid w:val="004A4025"/>
    <w:rsid w:val="004A4036"/>
    <w:rsid w:val="004A4038"/>
    <w:rsid w:val="004A403D"/>
    <w:rsid w:val="004A4043"/>
    <w:rsid w:val="004A406B"/>
    <w:rsid w:val="004A4070"/>
    <w:rsid w:val="004A408D"/>
    <w:rsid w:val="004A40B3"/>
    <w:rsid w:val="004A40C8"/>
    <w:rsid w:val="004A40DC"/>
    <w:rsid w:val="004A40E9"/>
    <w:rsid w:val="004A4107"/>
    <w:rsid w:val="004A412A"/>
    <w:rsid w:val="004A413A"/>
    <w:rsid w:val="004A4146"/>
    <w:rsid w:val="004A418B"/>
    <w:rsid w:val="004A41B3"/>
    <w:rsid w:val="004A41D3"/>
    <w:rsid w:val="004A41E2"/>
    <w:rsid w:val="004A41E6"/>
    <w:rsid w:val="004A4238"/>
    <w:rsid w:val="004A423E"/>
    <w:rsid w:val="004A425A"/>
    <w:rsid w:val="004A428A"/>
    <w:rsid w:val="004A429F"/>
    <w:rsid w:val="004A42A3"/>
    <w:rsid w:val="004A42CD"/>
    <w:rsid w:val="004A4302"/>
    <w:rsid w:val="004A430A"/>
    <w:rsid w:val="004A4312"/>
    <w:rsid w:val="004A4313"/>
    <w:rsid w:val="004A4367"/>
    <w:rsid w:val="004A4383"/>
    <w:rsid w:val="004A43B8"/>
    <w:rsid w:val="004A43F3"/>
    <w:rsid w:val="004A43FB"/>
    <w:rsid w:val="004A4402"/>
    <w:rsid w:val="004A443C"/>
    <w:rsid w:val="004A4454"/>
    <w:rsid w:val="004A4455"/>
    <w:rsid w:val="004A445D"/>
    <w:rsid w:val="004A4460"/>
    <w:rsid w:val="004A447E"/>
    <w:rsid w:val="004A44A1"/>
    <w:rsid w:val="004A44C1"/>
    <w:rsid w:val="004A44D0"/>
    <w:rsid w:val="004A44DE"/>
    <w:rsid w:val="004A44E6"/>
    <w:rsid w:val="004A4501"/>
    <w:rsid w:val="004A451B"/>
    <w:rsid w:val="004A453F"/>
    <w:rsid w:val="004A4540"/>
    <w:rsid w:val="004A4566"/>
    <w:rsid w:val="004A45C1"/>
    <w:rsid w:val="004A45C4"/>
    <w:rsid w:val="004A45D8"/>
    <w:rsid w:val="004A460A"/>
    <w:rsid w:val="004A462C"/>
    <w:rsid w:val="004A46DA"/>
    <w:rsid w:val="004A46E4"/>
    <w:rsid w:val="004A473F"/>
    <w:rsid w:val="004A4749"/>
    <w:rsid w:val="004A474F"/>
    <w:rsid w:val="004A4756"/>
    <w:rsid w:val="004A476E"/>
    <w:rsid w:val="004A4773"/>
    <w:rsid w:val="004A4777"/>
    <w:rsid w:val="004A478B"/>
    <w:rsid w:val="004A4792"/>
    <w:rsid w:val="004A4796"/>
    <w:rsid w:val="004A47CD"/>
    <w:rsid w:val="004A486B"/>
    <w:rsid w:val="004A4871"/>
    <w:rsid w:val="004A489F"/>
    <w:rsid w:val="004A48A0"/>
    <w:rsid w:val="004A491B"/>
    <w:rsid w:val="004A4932"/>
    <w:rsid w:val="004A4962"/>
    <w:rsid w:val="004A4963"/>
    <w:rsid w:val="004A49C4"/>
    <w:rsid w:val="004A49D2"/>
    <w:rsid w:val="004A49DE"/>
    <w:rsid w:val="004A49EF"/>
    <w:rsid w:val="004A4A02"/>
    <w:rsid w:val="004A4A3A"/>
    <w:rsid w:val="004A4A3C"/>
    <w:rsid w:val="004A4A51"/>
    <w:rsid w:val="004A4A66"/>
    <w:rsid w:val="004A4AF6"/>
    <w:rsid w:val="004A4B47"/>
    <w:rsid w:val="004A4B83"/>
    <w:rsid w:val="004A4B8A"/>
    <w:rsid w:val="004A4BA9"/>
    <w:rsid w:val="004A4BED"/>
    <w:rsid w:val="004A4BEE"/>
    <w:rsid w:val="004A4BF6"/>
    <w:rsid w:val="004A4C31"/>
    <w:rsid w:val="004A4C49"/>
    <w:rsid w:val="004A4C5B"/>
    <w:rsid w:val="004A4C83"/>
    <w:rsid w:val="004A4C87"/>
    <w:rsid w:val="004A4CCB"/>
    <w:rsid w:val="004A4CE0"/>
    <w:rsid w:val="004A4CF2"/>
    <w:rsid w:val="004A4D1C"/>
    <w:rsid w:val="004A4D24"/>
    <w:rsid w:val="004A4D4A"/>
    <w:rsid w:val="004A4D4F"/>
    <w:rsid w:val="004A4D5C"/>
    <w:rsid w:val="004A4E24"/>
    <w:rsid w:val="004A4E76"/>
    <w:rsid w:val="004A4EC1"/>
    <w:rsid w:val="004A4EE9"/>
    <w:rsid w:val="004A4EF9"/>
    <w:rsid w:val="004A4F15"/>
    <w:rsid w:val="004A4F78"/>
    <w:rsid w:val="004A4F98"/>
    <w:rsid w:val="004A5037"/>
    <w:rsid w:val="004A5049"/>
    <w:rsid w:val="004A50E7"/>
    <w:rsid w:val="004A5123"/>
    <w:rsid w:val="004A5185"/>
    <w:rsid w:val="004A519B"/>
    <w:rsid w:val="004A51A4"/>
    <w:rsid w:val="004A51FE"/>
    <w:rsid w:val="004A5226"/>
    <w:rsid w:val="004A5239"/>
    <w:rsid w:val="004A52F8"/>
    <w:rsid w:val="004A534C"/>
    <w:rsid w:val="004A543E"/>
    <w:rsid w:val="004A546F"/>
    <w:rsid w:val="004A548B"/>
    <w:rsid w:val="004A548F"/>
    <w:rsid w:val="004A5499"/>
    <w:rsid w:val="004A54A6"/>
    <w:rsid w:val="004A54AA"/>
    <w:rsid w:val="004A54BF"/>
    <w:rsid w:val="004A554D"/>
    <w:rsid w:val="004A5554"/>
    <w:rsid w:val="004A55F8"/>
    <w:rsid w:val="004A5633"/>
    <w:rsid w:val="004A5662"/>
    <w:rsid w:val="004A5665"/>
    <w:rsid w:val="004A5673"/>
    <w:rsid w:val="004A56A5"/>
    <w:rsid w:val="004A56D7"/>
    <w:rsid w:val="004A56EA"/>
    <w:rsid w:val="004A56EE"/>
    <w:rsid w:val="004A56F2"/>
    <w:rsid w:val="004A5755"/>
    <w:rsid w:val="004A5785"/>
    <w:rsid w:val="004A578B"/>
    <w:rsid w:val="004A587C"/>
    <w:rsid w:val="004A58A9"/>
    <w:rsid w:val="004A58CC"/>
    <w:rsid w:val="004A58EA"/>
    <w:rsid w:val="004A58F6"/>
    <w:rsid w:val="004A5922"/>
    <w:rsid w:val="004A5931"/>
    <w:rsid w:val="004A5959"/>
    <w:rsid w:val="004A59B0"/>
    <w:rsid w:val="004A59CA"/>
    <w:rsid w:val="004A59EC"/>
    <w:rsid w:val="004A59FC"/>
    <w:rsid w:val="004A5A56"/>
    <w:rsid w:val="004A5A92"/>
    <w:rsid w:val="004A5AB7"/>
    <w:rsid w:val="004A5AD3"/>
    <w:rsid w:val="004A5AE5"/>
    <w:rsid w:val="004A5AEC"/>
    <w:rsid w:val="004A5B19"/>
    <w:rsid w:val="004A5B1A"/>
    <w:rsid w:val="004A5B65"/>
    <w:rsid w:val="004A5BFA"/>
    <w:rsid w:val="004A5BFE"/>
    <w:rsid w:val="004A5C35"/>
    <w:rsid w:val="004A5C55"/>
    <w:rsid w:val="004A5CAA"/>
    <w:rsid w:val="004A5CBA"/>
    <w:rsid w:val="004A5CC8"/>
    <w:rsid w:val="004A5D3F"/>
    <w:rsid w:val="004A5D42"/>
    <w:rsid w:val="004A5D5B"/>
    <w:rsid w:val="004A5D5E"/>
    <w:rsid w:val="004A5D64"/>
    <w:rsid w:val="004A5D7D"/>
    <w:rsid w:val="004A5DEA"/>
    <w:rsid w:val="004A5DF4"/>
    <w:rsid w:val="004A5E1A"/>
    <w:rsid w:val="004A5E2A"/>
    <w:rsid w:val="004A5E79"/>
    <w:rsid w:val="004A5E7E"/>
    <w:rsid w:val="004A5E93"/>
    <w:rsid w:val="004A5F0E"/>
    <w:rsid w:val="004A5F15"/>
    <w:rsid w:val="004A5F29"/>
    <w:rsid w:val="004A5F5F"/>
    <w:rsid w:val="004A5F66"/>
    <w:rsid w:val="004A5F6D"/>
    <w:rsid w:val="004A5FF9"/>
    <w:rsid w:val="004A6015"/>
    <w:rsid w:val="004A603B"/>
    <w:rsid w:val="004A6049"/>
    <w:rsid w:val="004A6054"/>
    <w:rsid w:val="004A6057"/>
    <w:rsid w:val="004A608F"/>
    <w:rsid w:val="004A60B8"/>
    <w:rsid w:val="004A6156"/>
    <w:rsid w:val="004A6168"/>
    <w:rsid w:val="004A618A"/>
    <w:rsid w:val="004A618E"/>
    <w:rsid w:val="004A620B"/>
    <w:rsid w:val="004A6224"/>
    <w:rsid w:val="004A6240"/>
    <w:rsid w:val="004A62B3"/>
    <w:rsid w:val="004A62E4"/>
    <w:rsid w:val="004A62E7"/>
    <w:rsid w:val="004A62F2"/>
    <w:rsid w:val="004A62F6"/>
    <w:rsid w:val="004A62FC"/>
    <w:rsid w:val="004A630D"/>
    <w:rsid w:val="004A6428"/>
    <w:rsid w:val="004A642B"/>
    <w:rsid w:val="004A64BA"/>
    <w:rsid w:val="004A64CF"/>
    <w:rsid w:val="004A64E4"/>
    <w:rsid w:val="004A6517"/>
    <w:rsid w:val="004A6576"/>
    <w:rsid w:val="004A657D"/>
    <w:rsid w:val="004A6594"/>
    <w:rsid w:val="004A65B6"/>
    <w:rsid w:val="004A65DD"/>
    <w:rsid w:val="004A661D"/>
    <w:rsid w:val="004A6648"/>
    <w:rsid w:val="004A66B3"/>
    <w:rsid w:val="004A66CC"/>
    <w:rsid w:val="004A66D4"/>
    <w:rsid w:val="004A66ED"/>
    <w:rsid w:val="004A6707"/>
    <w:rsid w:val="004A670F"/>
    <w:rsid w:val="004A6735"/>
    <w:rsid w:val="004A6738"/>
    <w:rsid w:val="004A6740"/>
    <w:rsid w:val="004A67BF"/>
    <w:rsid w:val="004A67C0"/>
    <w:rsid w:val="004A6809"/>
    <w:rsid w:val="004A690E"/>
    <w:rsid w:val="004A6951"/>
    <w:rsid w:val="004A696E"/>
    <w:rsid w:val="004A6976"/>
    <w:rsid w:val="004A697F"/>
    <w:rsid w:val="004A69A5"/>
    <w:rsid w:val="004A69AE"/>
    <w:rsid w:val="004A69C9"/>
    <w:rsid w:val="004A69D1"/>
    <w:rsid w:val="004A6A35"/>
    <w:rsid w:val="004A6A37"/>
    <w:rsid w:val="004A6AA0"/>
    <w:rsid w:val="004A6B19"/>
    <w:rsid w:val="004A6B24"/>
    <w:rsid w:val="004A6B64"/>
    <w:rsid w:val="004A6B7A"/>
    <w:rsid w:val="004A6B8A"/>
    <w:rsid w:val="004A6B97"/>
    <w:rsid w:val="004A6BA4"/>
    <w:rsid w:val="004A6BA5"/>
    <w:rsid w:val="004A6BA7"/>
    <w:rsid w:val="004A6BA8"/>
    <w:rsid w:val="004A6BD4"/>
    <w:rsid w:val="004A6BDD"/>
    <w:rsid w:val="004A6C0E"/>
    <w:rsid w:val="004A6C1D"/>
    <w:rsid w:val="004A6C33"/>
    <w:rsid w:val="004A6C3E"/>
    <w:rsid w:val="004A6C94"/>
    <w:rsid w:val="004A6C9C"/>
    <w:rsid w:val="004A6D09"/>
    <w:rsid w:val="004A6D12"/>
    <w:rsid w:val="004A6D3D"/>
    <w:rsid w:val="004A6D3F"/>
    <w:rsid w:val="004A6D61"/>
    <w:rsid w:val="004A6DED"/>
    <w:rsid w:val="004A6E0D"/>
    <w:rsid w:val="004A6E5F"/>
    <w:rsid w:val="004A6E8A"/>
    <w:rsid w:val="004A6E9F"/>
    <w:rsid w:val="004A6EAD"/>
    <w:rsid w:val="004A6EB7"/>
    <w:rsid w:val="004A6F42"/>
    <w:rsid w:val="004A6FA5"/>
    <w:rsid w:val="004A6FC6"/>
    <w:rsid w:val="004A6FFD"/>
    <w:rsid w:val="004A7022"/>
    <w:rsid w:val="004A7069"/>
    <w:rsid w:val="004A70AC"/>
    <w:rsid w:val="004A70C3"/>
    <w:rsid w:val="004A70C4"/>
    <w:rsid w:val="004A70E2"/>
    <w:rsid w:val="004A70FE"/>
    <w:rsid w:val="004A7109"/>
    <w:rsid w:val="004A7131"/>
    <w:rsid w:val="004A7136"/>
    <w:rsid w:val="004A7168"/>
    <w:rsid w:val="004A717C"/>
    <w:rsid w:val="004A71F8"/>
    <w:rsid w:val="004A721F"/>
    <w:rsid w:val="004A7274"/>
    <w:rsid w:val="004A727D"/>
    <w:rsid w:val="004A731C"/>
    <w:rsid w:val="004A7320"/>
    <w:rsid w:val="004A7330"/>
    <w:rsid w:val="004A7350"/>
    <w:rsid w:val="004A7365"/>
    <w:rsid w:val="004A7375"/>
    <w:rsid w:val="004A7378"/>
    <w:rsid w:val="004A738A"/>
    <w:rsid w:val="004A73AB"/>
    <w:rsid w:val="004A7465"/>
    <w:rsid w:val="004A7475"/>
    <w:rsid w:val="004A7494"/>
    <w:rsid w:val="004A74A3"/>
    <w:rsid w:val="004A74D6"/>
    <w:rsid w:val="004A74DB"/>
    <w:rsid w:val="004A752F"/>
    <w:rsid w:val="004A7550"/>
    <w:rsid w:val="004A756C"/>
    <w:rsid w:val="004A75BA"/>
    <w:rsid w:val="004A75C3"/>
    <w:rsid w:val="004A75F3"/>
    <w:rsid w:val="004A762D"/>
    <w:rsid w:val="004A762E"/>
    <w:rsid w:val="004A765B"/>
    <w:rsid w:val="004A7665"/>
    <w:rsid w:val="004A76B0"/>
    <w:rsid w:val="004A76C4"/>
    <w:rsid w:val="004A76FD"/>
    <w:rsid w:val="004A778F"/>
    <w:rsid w:val="004A7797"/>
    <w:rsid w:val="004A77C1"/>
    <w:rsid w:val="004A77C7"/>
    <w:rsid w:val="004A7839"/>
    <w:rsid w:val="004A784A"/>
    <w:rsid w:val="004A787D"/>
    <w:rsid w:val="004A78FC"/>
    <w:rsid w:val="004A790A"/>
    <w:rsid w:val="004A790F"/>
    <w:rsid w:val="004A7910"/>
    <w:rsid w:val="004A7914"/>
    <w:rsid w:val="004A7943"/>
    <w:rsid w:val="004A7964"/>
    <w:rsid w:val="004A79A9"/>
    <w:rsid w:val="004A79AD"/>
    <w:rsid w:val="004A7A0D"/>
    <w:rsid w:val="004A7A31"/>
    <w:rsid w:val="004A7A54"/>
    <w:rsid w:val="004A7AA4"/>
    <w:rsid w:val="004A7ABF"/>
    <w:rsid w:val="004A7ACB"/>
    <w:rsid w:val="004A7B4D"/>
    <w:rsid w:val="004A7B96"/>
    <w:rsid w:val="004A7B9B"/>
    <w:rsid w:val="004A7BA0"/>
    <w:rsid w:val="004A7BA8"/>
    <w:rsid w:val="004A7BBA"/>
    <w:rsid w:val="004A7BE1"/>
    <w:rsid w:val="004A7BED"/>
    <w:rsid w:val="004A7C57"/>
    <w:rsid w:val="004A7C8A"/>
    <w:rsid w:val="004A7C9B"/>
    <w:rsid w:val="004A7CAA"/>
    <w:rsid w:val="004A7CD8"/>
    <w:rsid w:val="004A7D07"/>
    <w:rsid w:val="004A7D1A"/>
    <w:rsid w:val="004A7D1E"/>
    <w:rsid w:val="004A7D5D"/>
    <w:rsid w:val="004A7D89"/>
    <w:rsid w:val="004A7DD8"/>
    <w:rsid w:val="004A7E04"/>
    <w:rsid w:val="004A7E1A"/>
    <w:rsid w:val="004A7E64"/>
    <w:rsid w:val="004A7E8A"/>
    <w:rsid w:val="004A7E93"/>
    <w:rsid w:val="004A7F36"/>
    <w:rsid w:val="004A7F60"/>
    <w:rsid w:val="004A7F8A"/>
    <w:rsid w:val="004A7F92"/>
    <w:rsid w:val="004A7FB6"/>
    <w:rsid w:val="004A7FD6"/>
    <w:rsid w:val="004A7FF5"/>
    <w:rsid w:val="004A7FFD"/>
    <w:rsid w:val="004B000C"/>
    <w:rsid w:val="004B008B"/>
    <w:rsid w:val="004B00D6"/>
    <w:rsid w:val="004B00D9"/>
    <w:rsid w:val="004B0115"/>
    <w:rsid w:val="004B012B"/>
    <w:rsid w:val="004B012E"/>
    <w:rsid w:val="004B015E"/>
    <w:rsid w:val="004B0166"/>
    <w:rsid w:val="004B0183"/>
    <w:rsid w:val="004B0187"/>
    <w:rsid w:val="004B01A4"/>
    <w:rsid w:val="004B01AF"/>
    <w:rsid w:val="004B01BF"/>
    <w:rsid w:val="004B01F9"/>
    <w:rsid w:val="004B0217"/>
    <w:rsid w:val="004B0243"/>
    <w:rsid w:val="004B029F"/>
    <w:rsid w:val="004B02A0"/>
    <w:rsid w:val="004B02B0"/>
    <w:rsid w:val="004B02B1"/>
    <w:rsid w:val="004B02DE"/>
    <w:rsid w:val="004B031C"/>
    <w:rsid w:val="004B032E"/>
    <w:rsid w:val="004B039C"/>
    <w:rsid w:val="004B0443"/>
    <w:rsid w:val="004B0495"/>
    <w:rsid w:val="004B04AD"/>
    <w:rsid w:val="004B04F5"/>
    <w:rsid w:val="004B0511"/>
    <w:rsid w:val="004B0515"/>
    <w:rsid w:val="004B0523"/>
    <w:rsid w:val="004B0548"/>
    <w:rsid w:val="004B057C"/>
    <w:rsid w:val="004B0591"/>
    <w:rsid w:val="004B05EB"/>
    <w:rsid w:val="004B0656"/>
    <w:rsid w:val="004B0664"/>
    <w:rsid w:val="004B067B"/>
    <w:rsid w:val="004B0697"/>
    <w:rsid w:val="004B06CB"/>
    <w:rsid w:val="004B0705"/>
    <w:rsid w:val="004B070A"/>
    <w:rsid w:val="004B073B"/>
    <w:rsid w:val="004B077B"/>
    <w:rsid w:val="004B07E8"/>
    <w:rsid w:val="004B07FD"/>
    <w:rsid w:val="004B081A"/>
    <w:rsid w:val="004B081F"/>
    <w:rsid w:val="004B084E"/>
    <w:rsid w:val="004B0895"/>
    <w:rsid w:val="004B08AD"/>
    <w:rsid w:val="004B08E8"/>
    <w:rsid w:val="004B08EF"/>
    <w:rsid w:val="004B0919"/>
    <w:rsid w:val="004B0943"/>
    <w:rsid w:val="004B09A2"/>
    <w:rsid w:val="004B09B8"/>
    <w:rsid w:val="004B09D4"/>
    <w:rsid w:val="004B09F0"/>
    <w:rsid w:val="004B0AA0"/>
    <w:rsid w:val="004B0AB4"/>
    <w:rsid w:val="004B0AB9"/>
    <w:rsid w:val="004B0AE5"/>
    <w:rsid w:val="004B0AFC"/>
    <w:rsid w:val="004B0B27"/>
    <w:rsid w:val="004B0B35"/>
    <w:rsid w:val="004B0B47"/>
    <w:rsid w:val="004B0B4E"/>
    <w:rsid w:val="004B0B81"/>
    <w:rsid w:val="004B0BEE"/>
    <w:rsid w:val="004B0BF8"/>
    <w:rsid w:val="004B0C07"/>
    <w:rsid w:val="004B0C62"/>
    <w:rsid w:val="004B0D0D"/>
    <w:rsid w:val="004B0D31"/>
    <w:rsid w:val="004B0DBE"/>
    <w:rsid w:val="004B0DC6"/>
    <w:rsid w:val="004B0DCF"/>
    <w:rsid w:val="004B0DF2"/>
    <w:rsid w:val="004B0E0C"/>
    <w:rsid w:val="004B0E46"/>
    <w:rsid w:val="004B0E97"/>
    <w:rsid w:val="004B0E9C"/>
    <w:rsid w:val="004B0ECD"/>
    <w:rsid w:val="004B0EE8"/>
    <w:rsid w:val="004B0F77"/>
    <w:rsid w:val="004B0FA4"/>
    <w:rsid w:val="004B0FA9"/>
    <w:rsid w:val="004B0FB9"/>
    <w:rsid w:val="004B0FBF"/>
    <w:rsid w:val="004B0FFA"/>
    <w:rsid w:val="004B0FFE"/>
    <w:rsid w:val="004B1024"/>
    <w:rsid w:val="004B102D"/>
    <w:rsid w:val="004B1033"/>
    <w:rsid w:val="004B103B"/>
    <w:rsid w:val="004B105E"/>
    <w:rsid w:val="004B1091"/>
    <w:rsid w:val="004B10A3"/>
    <w:rsid w:val="004B10A5"/>
    <w:rsid w:val="004B10C3"/>
    <w:rsid w:val="004B10C4"/>
    <w:rsid w:val="004B10C8"/>
    <w:rsid w:val="004B10D7"/>
    <w:rsid w:val="004B10E2"/>
    <w:rsid w:val="004B1110"/>
    <w:rsid w:val="004B1143"/>
    <w:rsid w:val="004B1152"/>
    <w:rsid w:val="004B115D"/>
    <w:rsid w:val="004B1171"/>
    <w:rsid w:val="004B1249"/>
    <w:rsid w:val="004B1256"/>
    <w:rsid w:val="004B1258"/>
    <w:rsid w:val="004B126C"/>
    <w:rsid w:val="004B126F"/>
    <w:rsid w:val="004B12AE"/>
    <w:rsid w:val="004B12DB"/>
    <w:rsid w:val="004B12E2"/>
    <w:rsid w:val="004B12F5"/>
    <w:rsid w:val="004B1319"/>
    <w:rsid w:val="004B132F"/>
    <w:rsid w:val="004B133E"/>
    <w:rsid w:val="004B133F"/>
    <w:rsid w:val="004B1356"/>
    <w:rsid w:val="004B137B"/>
    <w:rsid w:val="004B1394"/>
    <w:rsid w:val="004B13B5"/>
    <w:rsid w:val="004B13F9"/>
    <w:rsid w:val="004B1402"/>
    <w:rsid w:val="004B142E"/>
    <w:rsid w:val="004B1441"/>
    <w:rsid w:val="004B144C"/>
    <w:rsid w:val="004B146E"/>
    <w:rsid w:val="004B1470"/>
    <w:rsid w:val="004B14A3"/>
    <w:rsid w:val="004B14B2"/>
    <w:rsid w:val="004B14B7"/>
    <w:rsid w:val="004B14BF"/>
    <w:rsid w:val="004B14C3"/>
    <w:rsid w:val="004B1524"/>
    <w:rsid w:val="004B156A"/>
    <w:rsid w:val="004B1581"/>
    <w:rsid w:val="004B15DD"/>
    <w:rsid w:val="004B15ED"/>
    <w:rsid w:val="004B1650"/>
    <w:rsid w:val="004B167F"/>
    <w:rsid w:val="004B17B7"/>
    <w:rsid w:val="004B17C1"/>
    <w:rsid w:val="004B181B"/>
    <w:rsid w:val="004B1823"/>
    <w:rsid w:val="004B185C"/>
    <w:rsid w:val="004B18CD"/>
    <w:rsid w:val="004B1918"/>
    <w:rsid w:val="004B196E"/>
    <w:rsid w:val="004B196F"/>
    <w:rsid w:val="004B198E"/>
    <w:rsid w:val="004B19D0"/>
    <w:rsid w:val="004B19DA"/>
    <w:rsid w:val="004B1A88"/>
    <w:rsid w:val="004B1B00"/>
    <w:rsid w:val="004B1B1C"/>
    <w:rsid w:val="004B1B1F"/>
    <w:rsid w:val="004B1B39"/>
    <w:rsid w:val="004B1B44"/>
    <w:rsid w:val="004B1B7E"/>
    <w:rsid w:val="004B1B87"/>
    <w:rsid w:val="004B1B98"/>
    <w:rsid w:val="004B1B9C"/>
    <w:rsid w:val="004B1BC9"/>
    <w:rsid w:val="004B1BE0"/>
    <w:rsid w:val="004B1BF8"/>
    <w:rsid w:val="004B1C1B"/>
    <w:rsid w:val="004B1C4E"/>
    <w:rsid w:val="004B1C95"/>
    <w:rsid w:val="004B1C9C"/>
    <w:rsid w:val="004B1CD5"/>
    <w:rsid w:val="004B1CFA"/>
    <w:rsid w:val="004B1D1A"/>
    <w:rsid w:val="004B1D26"/>
    <w:rsid w:val="004B1D5A"/>
    <w:rsid w:val="004B1D5B"/>
    <w:rsid w:val="004B1D5F"/>
    <w:rsid w:val="004B1DB1"/>
    <w:rsid w:val="004B1DCA"/>
    <w:rsid w:val="004B1DDB"/>
    <w:rsid w:val="004B1DDE"/>
    <w:rsid w:val="004B1E17"/>
    <w:rsid w:val="004B1E1D"/>
    <w:rsid w:val="004B1E45"/>
    <w:rsid w:val="004B1E63"/>
    <w:rsid w:val="004B1E78"/>
    <w:rsid w:val="004B1E9D"/>
    <w:rsid w:val="004B1EC2"/>
    <w:rsid w:val="004B1ECB"/>
    <w:rsid w:val="004B1ED5"/>
    <w:rsid w:val="004B1F03"/>
    <w:rsid w:val="004B1F10"/>
    <w:rsid w:val="004B1F28"/>
    <w:rsid w:val="004B1F2B"/>
    <w:rsid w:val="004B1F3D"/>
    <w:rsid w:val="004B1F73"/>
    <w:rsid w:val="004B1F74"/>
    <w:rsid w:val="004B1F86"/>
    <w:rsid w:val="004B1FC6"/>
    <w:rsid w:val="004B1FC7"/>
    <w:rsid w:val="004B1FD0"/>
    <w:rsid w:val="004B1FD9"/>
    <w:rsid w:val="004B1FFD"/>
    <w:rsid w:val="004B2045"/>
    <w:rsid w:val="004B2074"/>
    <w:rsid w:val="004B20D3"/>
    <w:rsid w:val="004B20E4"/>
    <w:rsid w:val="004B2153"/>
    <w:rsid w:val="004B2161"/>
    <w:rsid w:val="004B2175"/>
    <w:rsid w:val="004B2189"/>
    <w:rsid w:val="004B219B"/>
    <w:rsid w:val="004B21A7"/>
    <w:rsid w:val="004B21B8"/>
    <w:rsid w:val="004B21C3"/>
    <w:rsid w:val="004B21DA"/>
    <w:rsid w:val="004B21F4"/>
    <w:rsid w:val="004B2200"/>
    <w:rsid w:val="004B2226"/>
    <w:rsid w:val="004B2269"/>
    <w:rsid w:val="004B22BB"/>
    <w:rsid w:val="004B22D8"/>
    <w:rsid w:val="004B22DB"/>
    <w:rsid w:val="004B233C"/>
    <w:rsid w:val="004B2351"/>
    <w:rsid w:val="004B2395"/>
    <w:rsid w:val="004B23B9"/>
    <w:rsid w:val="004B23DE"/>
    <w:rsid w:val="004B23FF"/>
    <w:rsid w:val="004B2426"/>
    <w:rsid w:val="004B2427"/>
    <w:rsid w:val="004B2458"/>
    <w:rsid w:val="004B247F"/>
    <w:rsid w:val="004B248F"/>
    <w:rsid w:val="004B24AF"/>
    <w:rsid w:val="004B2506"/>
    <w:rsid w:val="004B2577"/>
    <w:rsid w:val="004B2588"/>
    <w:rsid w:val="004B258D"/>
    <w:rsid w:val="004B259A"/>
    <w:rsid w:val="004B259B"/>
    <w:rsid w:val="004B25CA"/>
    <w:rsid w:val="004B264A"/>
    <w:rsid w:val="004B2665"/>
    <w:rsid w:val="004B2666"/>
    <w:rsid w:val="004B2699"/>
    <w:rsid w:val="004B2718"/>
    <w:rsid w:val="004B2720"/>
    <w:rsid w:val="004B2745"/>
    <w:rsid w:val="004B2787"/>
    <w:rsid w:val="004B279E"/>
    <w:rsid w:val="004B27CF"/>
    <w:rsid w:val="004B27E2"/>
    <w:rsid w:val="004B27F3"/>
    <w:rsid w:val="004B280E"/>
    <w:rsid w:val="004B2820"/>
    <w:rsid w:val="004B282A"/>
    <w:rsid w:val="004B2849"/>
    <w:rsid w:val="004B2893"/>
    <w:rsid w:val="004B28EF"/>
    <w:rsid w:val="004B2938"/>
    <w:rsid w:val="004B293E"/>
    <w:rsid w:val="004B2955"/>
    <w:rsid w:val="004B2957"/>
    <w:rsid w:val="004B29A7"/>
    <w:rsid w:val="004B29C2"/>
    <w:rsid w:val="004B2A10"/>
    <w:rsid w:val="004B2A1A"/>
    <w:rsid w:val="004B2A4A"/>
    <w:rsid w:val="004B2A59"/>
    <w:rsid w:val="004B2A69"/>
    <w:rsid w:val="004B2A85"/>
    <w:rsid w:val="004B2AA0"/>
    <w:rsid w:val="004B2AAB"/>
    <w:rsid w:val="004B2ABD"/>
    <w:rsid w:val="004B2AE4"/>
    <w:rsid w:val="004B2AF4"/>
    <w:rsid w:val="004B2B04"/>
    <w:rsid w:val="004B2B05"/>
    <w:rsid w:val="004B2B08"/>
    <w:rsid w:val="004B2B0D"/>
    <w:rsid w:val="004B2B41"/>
    <w:rsid w:val="004B2B96"/>
    <w:rsid w:val="004B2BE2"/>
    <w:rsid w:val="004B2C32"/>
    <w:rsid w:val="004B2C3E"/>
    <w:rsid w:val="004B2C56"/>
    <w:rsid w:val="004B2D03"/>
    <w:rsid w:val="004B2D07"/>
    <w:rsid w:val="004B2D5C"/>
    <w:rsid w:val="004B2D75"/>
    <w:rsid w:val="004B2D89"/>
    <w:rsid w:val="004B2D9C"/>
    <w:rsid w:val="004B2DBF"/>
    <w:rsid w:val="004B2DD1"/>
    <w:rsid w:val="004B2DE7"/>
    <w:rsid w:val="004B2E00"/>
    <w:rsid w:val="004B2E2C"/>
    <w:rsid w:val="004B2E3D"/>
    <w:rsid w:val="004B2E48"/>
    <w:rsid w:val="004B2E53"/>
    <w:rsid w:val="004B2E99"/>
    <w:rsid w:val="004B2ECB"/>
    <w:rsid w:val="004B2ED6"/>
    <w:rsid w:val="004B2EEB"/>
    <w:rsid w:val="004B2EEF"/>
    <w:rsid w:val="004B2EF9"/>
    <w:rsid w:val="004B2F56"/>
    <w:rsid w:val="004B2F5A"/>
    <w:rsid w:val="004B2F7E"/>
    <w:rsid w:val="004B2F88"/>
    <w:rsid w:val="004B2F96"/>
    <w:rsid w:val="004B2F99"/>
    <w:rsid w:val="004B2FB5"/>
    <w:rsid w:val="004B3022"/>
    <w:rsid w:val="004B3069"/>
    <w:rsid w:val="004B308E"/>
    <w:rsid w:val="004B30B6"/>
    <w:rsid w:val="004B30CD"/>
    <w:rsid w:val="004B3113"/>
    <w:rsid w:val="004B31B2"/>
    <w:rsid w:val="004B31E1"/>
    <w:rsid w:val="004B3225"/>
    <w:rsid w:val="004B3227"/>
    <w:rsid w:val="004B323B"/>
    <w:rsid w:val="004B3261"/>
    <w:rsid w:val="004B3264"/>
    <w:rsid w:val="004B32DB"/>
    <w:rsid w:val="004B32F8"/>
    <w:rsid w:val="004B3318"/>
    <w:rsid w:val="004B331A"/>
    <w:rsid w:val="004B3334"/>
    <w:rsid w:val="004B336E"/>
    <w:rsid w:val="004B3388"/>
    <w:rsid w:val="004B339B"/>
    <w:rsid w:val="004B33C4"/>
    <w:rsid w:val="004B33EB"/>
    <w:rsid w:val="004B33F6"/>
    <w:rsid w:val="004B33F8"/>
    <w:rsid w:val="004B3429"/>
    <w:rsid w:val="004B3453"/>
    <w:rsid w:val="004B3489"/>
    <w:rsid w:val="004B354B"/>
    <w:rsid w:val="004B3578"/>
    <w:rsid w:val="004B357B"/>
    <w:rsid w:val="004B3590"/>
    <w:rsid w:val="004B35CF"/>
    <w:rsid w:val="004B35D3"/>
    <w:rsid w:val="004B35FC"/>
    <w:rsid w:val="004B3601"/>
    <w:rsid w:val="004B363B"/>
    <w:rsid w:val="004B3641"/>
    <w:rsid w:val="004B3663"/>
    <w:rsid w:val="004B367A"/>
    <w:rsid w:val="004B369B"/>
    <w:rsid w:val="004B3705"/>
    <w:rsid w:val="004B3719"/>
    <w:rsid w:val="004B3726"/>
    <w:rsid w:val="004B3735"/>
    <w:rsid w:val="004B379A"/>
    <w:rsid w:val="004B37C3"/>
    <w:rsid w:val="004B3803"/>
    <w:rsid w:val="004B3805"/>
    <w:rsid w:val="004B384C"/>
    <w:rsid w:val="004B3857"/>
    <w:rsid w:val="004B3863"/>
    <w:rsid w:val="004B387C"/>
    <w:rsid w:val="004B388A"/>
    <w:rsid w:val="004B38BF"/>
    <w:rsid w:val="004B3942"/>
    <w:rsid w:val="004B3968"/>
    <w:rsid w:val="004B3975"/>
    <w:rsid w:val="004B397B"/>
    <w:rsid w:val="004B39A4"/>
    <w:rsid w:val="004B39C9"/>
    <w:rsid w:val="004B39D0"/>
    <w:rsid w:val="004B39D5"/>
    <w:rsid w:val="004B3A54"/>
    <w:rsid w:val="004B3A56"/>
    <w:rsid w:val="004B3A6C"/>
    <w:rsid w:val="004B3A73"/>
    <w:rsid w:val="004B3A7E"/>
    <w:rsid w:val="004B3AA3"/>
    <w:rsid w:val="004B3AAC"/>
    <w:rsid w:val="004B3AD2"/>
    <w:rsid w:val="004B3AEF"/>
    <w:rsid w:val="004B3B0C"/>
    <w:rsid w:val="004B3B0E"/>
    <w:rsid w:val="004B3B13"/>
    <w:rsid w:val="004B3B1B"/>
    <w:rsid w:val="004B3B32"/>
    <w:rsid w:val="004B3B7B"/>
    <w:rsid w:val="004B3B92"/>
    <w:rsid w:val="004B3BC9"/>
    <w:rsid w:val="004B3C61"/>
    <w:rsid w:val="004B3C71"/>
    <w:rsid w:val="004B3C7A"/>
    <w:rsid w:val="004B3CBC"/>
    <w:rsid w:val="004B3CBF"/>
    <w:rsid w:val="004B3CD6"/>
    <w:rsid w:val="004B3CF7"/>
    <w:rsid w:val="004B3D10"/>
    <w:rsid w:val="004B3D96"/>
    <w:rsid w:val="004B3DB3"/>
    <w:rsid w:val="004B3DB9"/>
    <w:rsid w:val="004B3DC2"/>
    <w:rsid w:val="004B3DD5"/>
    <w:rsid w:val="004B3E01"/>
    <w:rsid w:val="004B3E0E"/>
    <w:rsid w:val="004B3E1B"/>
    <w:rsid w:val="004B3E23"/>
    <w:rsid w:val="004B3E51"/>
    <w:rsid w:val="004B3E53"/>
    <w:rsid w:val="004B3E56"/>
    <w:rsid w:val="004B3EB7"/>
    <w:rsid w:val="004B3EC5"/>
    <w:rsid w:val="004B3EEC"/>
    <w:rsid w:val="004B3F46"/>
    <w:rsid w:val="004B3FE5"/>
    <w:rsid w:val="004B4033"/>
    <w:rsid w:val="004B4034"/>
    <w:rsid w:val="004B4036"/>
    <w:rsid w:val="004B4055"/>
    <w:rsid w:val="004B4056"/>
    <w:rsid w:val="004B4088"/>
    <w:rsid w:val="004B40BD"/>
    <w:rsid w:val="004B40E7"/>
    <w:rsid w:val="004B4153"/>
    <w:rsid w:val="004B415E"/>
    <w:rsid w:val="004B41AA"/>
    <w:rsid w:val="004B41E8"/>
    <w:rsid w:val="004B41F2"/>
    <w:rsid w:val="004B423C"/>
    <w:rsid w:val="004B4247"/>
    <w:rsid w:val="004B428A"/>
    <w:rsid w:val="004B42CF"/>
    <w:rsid w:val="004B42D3"/>
    <w:rsid w:val="004B42D8"/>
    <w:rsid w:val="004B42FC"/>
    <w:rsid w:val="004B4395"/>
    <w:rsid w:val="004B439B"/>
    <w:rsid w:val="004B43B7"/>
    <w:rsid w:val="004B43EF"/>
    <w:rsid w:val="004B4417"/>
    <w:rsid w:val="004B445C"/>
    <w:rsid w:val="004B4484"/>
    <w:rsid w:val="004B4486"/>
    <w:rsid w:val="004B44A3"/>
    <w:rsid w:val="004B4511"/>
    <w:rsid w:val="004B4535"/>
    <w:rsid w:val="004B455A"/>
    <w:rsid w:val="004B4570"/>
    <w:rsid w:val="004B458A"/>
    <w:rsid w:val="004B4595"/>
    <w:rsid w:val="004B4597"/>
    <w:rsid w:val="004B45A5"/>
    <w:rsid w:val="004B45B5"/>
    <w:rsid w:val="004B462E"/>
    <w:rsid w:val="004B4635"/>
    <w:rsid w:val="004B46A1"/>
    <w:rsid w:val="004B46C7"/>
    <w:rsid w:val="004B46DC"/>
    <w:rsid w:val="004B4757"/>
    <w:rsid w:val="004B47DC"/>
    <w:rsid w:val="004B4829"/>
    <w:rsid w:val="004B482D"/>
    <w:rsid w:val="004B4835"/>
    <w:rsid w:val="004B4877"/>
    <w:rsid w:val="004B48EF"/>
    <w:rsid w:val="004B493A"/>
    <w:rsid w:val="004B493E"/>
    <w:rsid w:val="004B4957"/>
    <w:rsid w:val="004B4972"/>
    <w:rsid w:val="004B4981"/>
    <w:rsid w:val="004B49A4"/>
    <w:rsid w:val="004B49B3"/>
    <w:rsid w:val="004B49E7"/>
    <w:rsid w:val="004B49EB"/>
    <w:rsid w:val="004B49F8"/>
    <w:rsid w:val="004B4A34"/>
    <w:rsid w:val="004B4A3E"/>
    <w:rsid w:val="004B4AA4"/>
    <w:rsid w:val="004B4B09"/>
    <w:rsid w:val="004B4B0F"/>
    <w:rsid w:val="004B4B2B"/>
    <w:rsid w:val="004B4B3C"/>
    <w:rsid w:val="004B4B9E"/>
    <w:rsid w:val="004B4C09"/>
    <w:rsid w:val="004B4C38"/>
    <w:rsid w:val="004B4C7A"/>
    <w:rsid w:val="004B4CA7"/>
    <w:rsid w:val="004B4D0C"/>
    <w:rsid w:val="004B4D4A"/>
    <w:rsid w:val="004B4D4F"/>
    <w:rsid w:val="004B4DC1"/>
    <w:rsid w:val="004B4DC5"/>
    <w:rsid w:val="004B4DD6"/>
    <w:rsid w:val="004B4DD7"/>
    <w:rsid w:val="004B4E20"/>
    <w:rsid w:val="004B4E35"/>
    <w:rsid w:val="004B4E5B"/>
    <w:rsid w:val="004B4E79"/>
    <w:rsid w:val="004B4EDB"/>
    <w:rsid w:val="004B4EEA"/>
    <w:rsid w:val="004B4F4A"/>
    <w:rsid w:val="004B4F4F"/>
    <w:rsid w:val="004B4FE6"/>
    <w:rsid w:val="004B503F"/>
    <w:rsid w:val="004B509D"/>
    <w:rsid w:val="004B50A2"/>
    <w:rsid w:val="004B50B0"/>
    <w:rsid w:val="004B50B5"/>
    <w:rsid w:val="004B50D0"/>
    <w:rsid w:val="004B50E0"/>
    <w:rsid w:val="004B50E7"/>
    <w:rsid w:val="004B5116"/>
    <w:rsid w:val="004B511C"/>
    <w:rsid w:val="004B5163"/>
    <w:rsid w:val="004B517A"/>
    <w:rsid w:val="004B51AD"/>
    <w:rsid w:val="004B51B6"/>
    <w:rsid w:val="004B5225"/>
    <w:rsid w:val="004B5226"/>
    <w:rsid w:val="004B52A6"/>
    <w:rsid w:val="004B5307"/>
    <w:rsid w:val="004B531C"/>
    <w:rsid w:val="004B5326"/>
    <w:rsid w:val="004B532F"/>
    <w:rsid w:val="004B533E"/>
    <w:rsid w:val="004B534A"/>
    <w:rsid w:val="004B5385"/>
    <w:rsid w:val="004B539B"/>
    <w:rsid w:val="004B53BF"/>
    <w:rsid w:val="004B53D5"/>
    <w:rsid w:val="004B5409"/>
    <w:rsid w:val="004B544C"/>
    <w:rsid w:val="004B5460"/>
    <w:rsid w:val="004B5495"/>
    <w:rsid w:val="004B54AD"/>
    <w:rsid w:val="004B54B6"/>
    <w:rsid w:val="004B54D7"/>
    <w:rsid w:val="004B5503"/>
    <w:rsid w:val="004B551D"/>
    <w:rsid w:val="004B5522"/>
    <w:rsid w:val="004B559E"/>
    <w:rsid w:val="004B55B3"/>
    <w:rsid w:val="004B55D8"/>
    <w:rsid w:val="004B55F0"/>
    <w:rsid w:val="004B55FA"/>
    <w:rsid w:val="004B5649"/>
    <w:rsid w:val="004B5658"/>
    <w:rsid w:val="004B5673"/>
    <w:rsid w:val="004B5683"/>
    <w:rsid w:val="004B56B1"/>
    <w:rsid w:val="004B56D7"/>
    <w:rsid w:val="004B5735"/>
    <w:rsid w:val="004B5754"/>
    <w:rsid w:val="004B5767"/>
    <w:rsid w:val="004B577B"/>
    <w:rsid w:val="004B5796"/>
    <w:rsid w:val="004B57B1"/>
    <w:rsid w:val="004B57CA"/>
    <w:rsid w:val="004B5810"/>
    <w:rsid w:val="004B5814"/>
    <w:rsid w:val="004B583F"/>
    <w:rsid w:val="004B5859"/>
    <w:rsid w:val="004B586C"/>
    <w:rsid w:val="004B5884"/>
    <w:rsid w:val="004B58B3"/>
    <w:rsid w:val="004B58BA"/>
    <w:rsid w:val="004B5902"/>
    <w:rsid w:val="004B5926"/>
    <w:rsid w:val="004B5931"/>
    <w:rsid w:val="004B593F"/>
    <w:rsid w:val="004B5956"/>
    <w:rsid w:val="004B5962"/>
    <w:rsid w:val="004B5964"/>
    <w:rsid w:val="004B596B"/>
    <w:rsid w:val="004B59FA"/>
    <w:rsid w:val="004B5A58"/>
    <w:rsid w:val="004B5A92"/>
    <w:rsid w:val="004B5ABA"/>
    <w:rsid w:val="004B5AC6"/>
    <w:rsid w:val="004B5ACA"/>
    <w:rsid w:val="004B5AE5"/>
    <w:rsid w:val="004B5AE6"/>
    <w:rsid w:val="004B5AF9"/>
    <w:rsid w:val="004B5AFC"/>
    <w:rsid w:val="004B5B1E"/>
    <w:rsid w:val="004B5B24"/>
    <w:rsid w:val="004B5B2D"/>
    <w:rsid w:val="004B5B46"/>
    <w:rsid w:val="004B5B8B"/>
    <w:rsid w:val="004B5B9D"/>
    <w:rsid w:val="004B5BB7"/>
    <w:rsid w:val="004B5BBB"/>
    <w:rsid w:val="004B5BD1"/>
    <w:rsid w:val="004B5C3A"/>
    <w:rsid w:val="004B5C3F"/>
    <w:rsid w:val="004B5C4C"/>
    <w:rsid w:val="004B5C6D"/>
    <w:rsid w:val="004B5C9B"/>
    <w:rsid w:val="004B5CA1"/>
    <w:rsid w:val="004B5CE6"/>
    <w:rsid w:val="004B5D12"/>
    <w:rsid w:val="004B5D14"/>
    <w:rsid w:val="004B5D41"/>
    <w:rsid w:val="004B5D4B"/>
    <w:rsid w:val="004B5D51"/>
    <w:rsid w:val="004B5D60"/>
    <w:rsid w:val="004B5D66"/>
    <w:rsid w:val="004B5D6C"/>
    <w:rsid w:val="004B5DA0"/>
    <w:rsid w:val="004B5DA4"/>
    <w:rsid w:val="004B5DFD"/>
    <w:rsid w:val="004B5E3A"/>
    <w:rsid w:val="004B5E90"/>
    <w:rsid w:val="004B5EA3"/>
    <w:rsid w:val="004B5EB6"/>
    <w:rsid w:val="004B5EC5"/>
    <w:rsid w:val="004B5ECB"/>
    <w:rsid w:val="004B5F39"/>
    <w:rsid w:val="004B5F55"/>
    <w:rsid w:val="004B5F8B"/>
    <w:rsid w:val="004B5FC7"/>
    <w:rsid w:val="004B5FDB"/>
    <w:rsid w:val="004B6032"/>
    <w:rsid w:val="004B6061"/>
    <w:rsid w:val="004B6073"/>
    <w:rsid w:val="004B6078"/>
    <w:rsid w:val="004B60CA"/>
    <w:rsid w:val="004B610E"/>
    <w:rsid w:val="004B6118"/>
    <w:rsid w:val="004B6190"/>
    <w:rsid w:val="004B61B4"/>
    <w:rsid w:val="004B61CA"/>
    <w:rsid w:val="004B61D9"/>
    <w:rsid w:val="004B61DD"/>
    <w:rsid w:val="004B61FD"/>
    <w:rsid w:val="004B6240"/>
    <w:rsid w:val="004B625C"/>
    <w:rsid w:val="004B6268"/>
    <w:rsid w:val="004B6294"/>
    <w:rsid w:val="004B62E6"/>
    <w:rsid w:val="004B62F1"/>
    <w:rsid w:val="004B6315"/>
    <w:rsid w:val="004B632A"/>
    <w:rsid w:val="004B6393"/>
    <w:rsid w:val="004B63B3"/>
    <w:rsid w:val="004B6421"/>
    <w:rsid w:val="004B6428"/>
    <w:rsid w:val="004B645E"/>
    <w:rsid w:val="004B647A"/>
    <w:rsid w:val="004B64C1"/>
    <w:rsid w:val="004B64CC"/>
    <w:rsid w:val="004B6507"/>
    <w:rsid w:val="004B6528"/>
    <w:rsid w:val="004B652E"/>
    <w:rsid w:val="004B6530"/>
    <w:rsid w:val="004B654C"/>
    <w:rsid w:val="004B6559"/>
    <w:rsid w:val="004B6579"/>
    <w:rsid w:val="004B6580"/>
    <w:rsid w:val="004B658A"/>
    <w:rsid w:val="004B658D"/>
    <w:rsid w:val="004B6599"/>
    <w:rsid w:val="004B65CE"/>
    <w:rsid w:val="004B662C"/>
    <w:rsid w:val="004B6643"/>
    <w:rsid w:val="004B6650"/>
    <w:rsid w:val="004B6664"/>
    <w:rsid w:val="004B66C0"/>
    <w:rsid w:val="004B66DF"/>
    <w:rsid w:val="004B6728"/>
    <w:rsid w:val="004B6732"/>
    <w:rsid w:val="004B675B"/>
    <w:rsid w:val="004B6790"/>
    <w:rsid w:val="004B67E7"/>
    <w:rsid w:val="004B6818"/>
    <w:rsid w:val="004B6844"/>
    <w:rsid w:val="004B6870"/>
    <w:rsid w:val="004B68D4"/>
    <w:rsid w:val="004B68E0"/>
    <w:rsid w:val="004B692E"/>
    <w:rsid w:val="004B695C"/>
    <w:rsid w:val="004B6971"/>
    <w:rsid w:val="004B6977"/>
    <w:rsid w:val="004B697C"/>
    <w:rsid w:val="004B69C0"/>
    <w:rsid w:val="004B69DA"/>
    <w:rsid w:val="004B6A2B"/>
    <w:rsid w:val="004B6A4C"/>
    <w:rsid w:val="004B6A7E"/>
    <w:rsid w:val="004B6A8B"/>
    <w:rsid w:val="004B6A8E"/>
    <w:rsid w:val="004B6A92"/>
    <w:rsid w:val="004B6A96"/>
    <w:rsid w:val="004B6AA7"/>
    <w:rsid w:val="004B6AAF"/>
    <w:rsid w:val="004B6ACA"/>
    <w:rsid w:val="004B6AD7"/>
    <w:rsid w:val="004B6B19"/>
    <w:rsid w:val="004B6B2E"/>
    <w:rsid w:val="004B6B38"/>
    <w:rsid w:val="004B6B42"/>
    <w:rsid w:val="004B6B97"/>
    <w:rsid w:val="004B6BAB"/>
    <w:rsid w:val="004B6BBD"/>
    <w:rsid w:val="004B6BD5"/>
    <w:rsid w:val="004B6BE6"/>
    <w:rsid w:val="004B6BF5"/>
    <w:rsid w:val="004B6C1E"/>
    <w:rsid w:val="004B6C22"/>
    <w:rsid w:val="004B6C52"/>
    <w:rsid w:val="004B6C56"/>
    <w:rsid w:val="004B6C69"/>
    <w:rsid w:val="004B6C88"/>
    <w:rsid w:val="004B6CCC"/>
    <w:rsid w:val="004B6CF6"/>
    <w:rsid w:val="004B6D00"/>
    <w:rsid w:val="004B6D0F"/>
    <w:rsid w:val="004B6D7C"/>
    <w:rsid w:val="004B6D7D"/>
    <w:rsid w:val="004B6D9A"/>
    <w:rsid w:val="004B6DDC"/>
    <w:rsid w:val="004B6DF4"/>
    <w:rsid w:val="004B6E2D"/>
    <w:rsid w:val="004B6F47"/>
    <w:rsid w:val="004B6F5A"/>
    <w:rsid w:val="004B6F9E"/>
    <w:rsid w:val="004B6FA4"/>
    <w:rsid w:val="004B6FB2"/>
    <w:rsid w:val="004B6FB9"/>
    <w:rsid w:val="004B6FC4"/>
    <w:rsid w:val="004B6FD0"/>
    <w:rsid w:val="004B6FE0"/>
    <w:rsid w:val="004B6FE3"/>
    <w:rsid w:val="004B6FE9"/>
    <w:rsid w:val="004B7005"/>
    <w:rsid w:val="004B700A"/>
    <w:rsid w:val="004B700B"/>
    <w:rsid w:val="004B7019"/>
    <w:rsid w:val="004B702F"/>
    <w:rsid w:val="004B7086"/>
    <w:rsid w:val="004B70A3"/>
    <w:rsid w:val="004B70A8"/>
    <w:rsid w:val="004B70B9"/>
    <w:rsid w:val="004B70DD"/>
    <w:rsid w:val="004B70E1"/>
    <w:rsid w:val="004B7106"/>
    <w:rsid w:val="004B713D"/>
    <w:rsid w:val="004B7163"/>
    <w:rsid w:val="004B716D"/>
    <w:rsid w:val="004B7186"/>
    <w:rsid w:val="004B7192"/>
    <w:rsid w:val="004B71A3"/>
    <w:rsid w:val="004B71C1"/>
    <w:rsid w:val="004B71D1"/>
    <w:rsid w:val="004B71F0"/>
    <w:rsid w:val="004B71FA"/>
    <w:rsid w:val="004B723D"/>
    <w:rsid w:val="004B725E"/>
    <w:rsid w:val="004B7279"/>
    <w:rsid w:val="004B7294"/>
    <w:rsid w:val="004B72B1"/>
    <w:rsid w:val="004B72EC"/>
    <w:rsid w:val="004B735F"/>
    <w:rsid w:val="004B7367"/>
    <w:rsid w:val="004B7373"/>
    <w:rsid w:val="004B7383"/>
    <w:rsid w:val="004B7395"/>
    <w:rsid w:val="004B739B"/>
    <w:rsid w:val="004B73FB"/>
    <w:rsid w:val="004B743B"/>
    <w:rsid w:val="004B7453"/>
    <w:rsid w:val="004B746F"/>
    <w:rsid w:val="004B748C"/>
    <w:rsid w:val="004B748E"/>
    <w:rsid w:val="004B749D"/>
    <w:rsid w:val="004B74A3"/>
    <w:rsid w:val="004B74AB"/>
    <w:rsid w:val="004B74CD"/>
    <w:rsid w:val="004B74F5"/>
    <w:rsid w:val="004B74F7"/>
    <w:rsid w:val="004B7555"/>
    <w:rsid w:val="004B7560"/>
    <w:rsid w:val="004B7588"/>
    <w:rsid w:val="004B759F"/>
    <w:rsid w:val="004B75A9"/>
    <w:rsid w:val="004B75B0"/>
    <w:rsid w:val="004B75E2"/>
    <w:rsid w:val="004B7640"/>
    <w:rsid w:val="004B7646"/>
    <w:rsid w:val="004B7660"/>
    <w:rsid w:val="004B76A7"/>
    <w:rsid w:val="004B76AB"/>
    <w:rsid w:val="004B76B9"/>
    <w:rsid w:val="004B76DA"/>
    <w:rsid w:val="004B7734"/>
    <w:rsid w:val="004B7773"/>
    <w:rsid w:val="004B7784"/>
    <w:rsid w:val="004B7794"/>
    <w:rsid w:val="004B77AC"/>
    <w:rsid w:val="004B77C8"/>
    <w:rsid w:val="004B7802"/>
    <w:rsid w:val="004B784F"/>
    <w:rsid w:val="004B7884"/>
    <w:rsid w:val="004B793B"/>
    <w:rsid w:val="004B7966"/>
    <w:rsid w:val="004B7986"/>
    <w:rsid w:val="004B7987"/>
    <w:rsid w:val="004B79A2"/>
    <w:rsid w:val="004B79AD"/>
    <w:rsid w:val="004B79D4"/>
    <w:rsid w:val="004B79DB"/>
    <w:rsid w:val="004B79FE"/>
    <w:rsid w:val="004B7A04"/>
    <w:rsid w:val="004B7A31"/>
    <w:rsid w:val="004B7A3A"/>
    <w:rsid w:val="004B7A3D"/>
    <w:rsid w:val="004B7A8C"/>
    <w:rsid w:val="004B7A92"/>
    <w:rsid w:val="004B7AFE"/>
    <w:rsid w:val="004B7B16"/>
    <w:rsid w:val="004B7B36"/>
    <w:rsid w:val="004B7B3E"/>
    <w:rsid w:val="004B7B6B"/>
    <w:rsid w:val="004B7BA4"/>
    <w:rsid w:val="004B7BC9"/>
    <w:rsid w:val="004B7BE8"/>
    <w:rsid w:val="004B7C97"/>
    <w:rsid w:val="004B7C99"/>
    <w:rsid w:val="004B7CEC"/>
    <w:rsid w:val="004B7CEE"/>
    <w:rsid w:val="004B7D11"/>
    <w:rsid w:val="004B7D22"/>
    <w:rsid w:val="004B7D2B"/>
    <w:rsid w:val="004B7D33"/>
    <w:rsid w:val="004B7D4E"/>
    <w:rsid w:val="004B7D5A"/>
    <w:rsid w:val="004B7E2D"/>
    <w:rsid w:val="004B7E41"/>
    <w:rsid w:val="004B7E51"/>
    <w:rsid w:val="004B7EA9"/>
    <w:rsid w:val="004B7EB6"/>
    <w:rsid w:val="004B7EF5"/>
    <w:rsid w:val="004B7EF7"/>
    <w:rsid w:val="004B7F47"/>
    <w:rsid w:val="004B7F53"/>
    <w:rsid w:val="004B7F62"/>
    <w:rsid w:val="004B7F8F"/>
    <w:rsid w:val="004B7F9F"/>
    <w:rsid w:val="004B7FD8"/>
    <w:rsid w:val="004B7FDC"/>
    <w:rsid w:val="004C0031"/>
    <w:rsid w:val="004C005C"/>
    <w:rsid w:val="004C008C"/>
    <w:rsid w:val="004C00E5"/>
    <w:rsid w:val="004C00F0"/>
    <w:rsid w:val="004C00F9"/>
    <w:rsid w:val="004C010B"/>
    <w:rsid w:val="004C0122"/>
    <w:rsid w:val="004C013B"/>
    <w:rsid w:val="004C013D"/>
    <w:rsid w:val="004C0164"/>
    <w:rsid w:val="004C01B9"/>
    <w:rsid w:val="004C01C6"/>
    <w:rsid w:val="004C01CA"/>
    <w:rsid w:val="004C021A"/>
    <w:rsid w:val="004C021C"/>
    <w:rsid w:val="004C0226"/>
    <w:rsid w:val="004C027F"/>
    <w:rsid w:val="004C02A3"/>
    <w:rsid w:val="004C02AA"/>
    <w:rsid w:val="004C02D3"/>
    <w:rsid w:val="004C02DB"/>
    <w:rsid w:val="004C02F9"/>
    <w:rsid w:val="004C02FC"/>
    <w:rsid w:val="004C0362"/>
    <w:rsid w:val="004C039D"/>
    <w:rsid w:val="004C03C6"/>
    <w:rsid w:val="004C040B"/>
    <w:rsid w:val="004C0426"/>
    <w:rsid w:val="004C0445"/>
    <w:rsid w:val="004C047C"/>
    <w:rsid w:val="004C0486"/>
    <w:rsid w:val="004C0490"/>
    <w:rsid w:val="004C0499"/>
    <w:rsid w:val="004C04C0"/>
    <w:rsid w:val="004C0511"/>
    <w:rsid w:val="004C051F"/>
    <w:rsid w:val="004C0528"/>
    <w:rsid w:val="004C054B"/>
    <w:rsid w:val="004C055E"/>
    <w:rsid w:val="004C05BD"/>
    <w:rsid w:val="004C061C"/>
    <w:rsid w:val="004C063B"/>
    <w:rsid w:val="004C06BF"/>
    <w:rsid w:val="004C0797"/>
    <w:rsid w:val="004C07AF"/>
    <w:rsid w:val="004C07C3"/>
    <w:rsid w:val="004C07E5"/>
    <w:rsid w:val="004C0826"/>
    <w:rsid w:val="004C082C"/>
    <w:rsid w:val="004C08A9"/>
    <w:rsid w:val="004C08EB"/>
    <w:rsid w:val="004C0904"/>
    <w:rsid w:val="004C0929"/>
    <w:rsid w:val="004C098A"/>
    <w:rsid w:val="004C098E"/>
    <w:rsid w:val="004C09A2"/>
    <w:rsid w:val="004C09A8"/>
    <w:rsid w:val="004C09C6"/>
    <w:rsid w:val="004C09E8"/>
    <w:rsid w:val="004C09EE"/>
    <w:rsid w:val="004C0A6B"/>
    <w:rsid w:val="004C0A79"/>
    <w:rsid w:val="004C0A7A"/>
    <w:rsid w:val="004C0A9C"/>
    <w:rsid w:val="004C0AB2"/>
    <w:rsid w:val="004C0AB5"/>
    <w:rsid w:val="004C0AC1"/>
    <w:rsid w:val="004C0AD6"/>
    <w:rsid w:val="004C0B46"/>
    <w:rsid w:val="004C0B5A"/>
    <w:rsid w:val="004C0BB2"/>
    <w:rsid w:val="004C0BEB"/>
    <w:rsid w:val="004C0C8C"/>
    <w:rsid w:val="004C0CC5"/>
    <w:rsid w:val="004C0D18"/>
    <w:rsid w:val="004C0D19"/>
    <w:rsid w:val="004C0D82"/>
    <w:rsid w:val="004C0D95"/>
    <w:rsid w:val="004C0D9D"/>
    <w:rsid w:val="004C0DB9"/>
    <w:rsid w:val="004C0DC3"/>
    <w:rsid w:val="004C0DDE"/>
    <w:rsid w:val="004C0E19"/>
    <w:rsid w:val="004C0E1B"/>
    <w:rsid w:val="004C0E2B"/>
    <w:rsid w:val="004C0E37"/>
    <w:rsid w:val="004C0E4F"/>
    <w:rsid w:val="004C0E50"/>
    <w:rsid w:val="004C0ECB"/>
    <w:rsid w:val="004C0ED2"/>
    <w:rsid w:val="004C0EED"/>
    <w:rsid w:val="004C0F18"/>
    <w:rsid w:val="004C0F5D"/>
    <w:rsid w:val="004C0F6D"/>
    <w:rsid w:val="004C0F88"/>
    <w:rsid w:val="004C0F94"/>
    <w:rsid w:val="004C0FD7"/>
    <w:rsid w:val="004C100F"/>
    <w:rsid w:val="004C1035"/>
    <w:rsid w:val="004C10AE"/>
    <w:rsid w:val="004C10C0"/>
    <w:rsid w:val="004C1119"/>
    <w:rsid w:val="004C111E"/>
    <w:rsid w:val="004C1121"/>
    <w:rsid w:val="004C1128"/>
    <w:rsid w:val="004C113E"/>
    <w:rsid w:val="004C114E"/>
    <w:rsid w:val="004C1151"/>
    <w:rsid w:val="004C117C"/>
    <w:rsid w:val="004C11BD"/>
    <w:rsid w:val="004C11C9"/>
    <w:rsid w:val="004C11D4"/>
    <w:rsid w:val="004C1243"/>
    <w:rsid w:val="004C1246"/>
    <w:rsid w:val="004C12D4"/>
    <w:rsid w:val="004C131C"/>
    <w:rsid w:val="004C1330"/>
    <w:rsid w:val="004C1347"/>
    <w:rsid w:val="004C1384"/>
    <w:rsid w:val="004C1439"/>
    <w:rsid w:val="004C1459"/>
    <w:rsid w:val="004C1460"/>
    <w:rsid w:val="004C1462"/>
    <w:rsid w:val="004C1494"/>
    <w:rsid w:val="004C14D8"/>
    <w:rsid w:val="004C150D"/>
    <w:rsid w:val="004C156C"/>
    <w:rsid w:val="004C1574"/>
    <w:rsid w:val="004C158B"/>
    <w:rsid w:val="004C1592"/>
    <w:rsid w:val="004C15B4"/>
    <w:rsid w:val="004C15E1"/>
    <w:rsid w:val="004C1637"/>
    <w:rsid w:val="004C1673"/>
    <w:rsid w:val="004C1677"/>
    <w:rsid w:val="004C1684"/>
    <w:rsid w:val="004C169E"/>
    <w:rsid w:val="004C16B4"/>
    <w:rsid w:val="004C16C0"/>
    <w:rsid w:val="004C16CC"/>
    <w:rsid w:val="004C16D9"/>
    <w:rsid w:val="004C16E1"/>
    <w:rsid w:val="004C1706"/>
    <w:rsid w:val="004C1711"/>
    <w:rsid w:val="004C1717"/>
    <w:rsid w:val="004C177C"/>
    <w:rsid w:val="004C17BC"/>
    <w:rsid w:val="004C17C8"/>
    <w:rsid w:val="004C1837"/>
    <w:rsid w:val="004C183C"/>
    <w:rsid w:val="004C1881"/>
    <w:rsid w:val="004C1890"/>
    <w:rsid w:val="004C1925"/>
    <w:rsid w:val="004C1930"/>
    <w:rsid w:val="004C196F"/>
    <w:rsid w:val="004C19A4"/>
    <w:rsid w:val="004C19AA"/>
    <w:rsid w:val="004C1A14"/>
    <w:rsid w:val="004C1A22"/>
    <w:rsid w:val="004C1A9E"/>
    <w:rsid w:val="004C1ABC"/>
    <w:rsid w:val="004C1ADD"/>
    <w:rsid w:val="004C1AE7"/>
    <w:rsid w:val="004C1B06"/>
    <w:rsid w:val="004C1B74"/>
    <w:rsid w:val="004C1BCC"/>
    <w:rsid w:val="004C1BFB"/>
    <w:rsid w:val="004C1C11"/>
    <w:rsid w:val="004C1C16"/>
    <w:rsid w:val="004C1C18"/>
    <w:rsid w:val="004C1C21"/>
    <w:rsid w:val="004C1C3F"/>
    <w:rsid w:val="004C1C5C"/>
    <w:rsid w:val="004C1C99"/>
    <w:rsid w:val="004C1CA5"/>
    <w:rsid w:val="004C1CC9"/>
    <w:rsid w:val="004C1CD5"/>
    <w:rsid w:val="004C1CE1"/>
    <w:rsid w:val="004C1CF6"/>
    <w:rsid w:val="004C1D04"/>
    <w:rsid w:val="004C1D23"/>
    <w:rsid w:val="004C1D29"/>
    <w:rsid w:val="004C1D41"/>
    <w:rsid w:val="004C1D4E"/>
    <w:rsid w:val="004C1D54"/>
    <w:rsid w:val="004C1DB3"/>
    <w:rsid w:val="004C1DE8"/>
    <w:rsid w:val="004C1E46"/>
    <w:rsid w:val="004C1E95"/>
    <w:rsid w:val="004C1EB2"/>
    <w:rsid w:val="004C1EC5"/>
    <w:rsid w:val="004C1EDC"/>
    <w:rsid w:val="004C1F03"/>
    <w:rsid w:val="004C1F04"/>
    <w:rsid w:val="004C1F19"/>
    <w:rsid w:val="004C1F41"/>
    <w:rsid w:val="004C1F55"/>
    <w:rsid w:val="004C1F74"/>
    <w:rsid w:val="004C1FA3"/>
    <w:rsid w:val="004C1FE4"/>
    <w:rsid w:val="004C2007"/>
    <w:rsid w:val="004C2010"/>
    <w:rsid w:val="004C2041"/>
    <w:rsid w:val="004C205C"/>
    <w:rsid w:val="004C206A"/>
    <w:rsid w:val="004C2082"/>
    <w:rsid w:val="004C20C3"/>
    <w:rsid w:val="004C20E8"/>
    <w:rsid w:val="004C2113"/>
    <w:rsid w:val="004C2140"/>
    <w:rsid w:val="004C21B6"/>
    <w:rsid w:val="004C21C7"/>
    <w:rsid w:val="004C21C8"/>
    <w:rsid w:val="004C21FA"/>
    <w:rsid w:val="004C223D"/>
    <w:rsid w:val="004C2242"/>
    <w:rsid w:val="004C229D"/>
    <w:rsid w:val="004C22A7"/>
    <w:rsid w:val="004C2304"/>
    <w:rsid w:val="004C230F"/>
    <w:rsid w:val="004C2333"/>
    <w:rsid w:val="004C2355"/>
    <w:rsid w:val="004C2366"/>
    <w:rsid w:val="004C236D"/>
    <w:rsid w:val="004C237B"/>
    <w:rsid w:val="004C23A3"/>
    <w:rsid w:val="004C23FE"/>
    <w:rsid w:val="004C241B"/>
    <w:rsid w:val="004C241D"/>
    <w:rsid w:val="004C242A"/>
    <w:rsid w:val="004C2464"/>
    <w:rsid w:val="004C24A8"/>
    <w:rsid w:val="004C24AF"/>
    <w:rsid w:val="004C2510"/>
    <w:rsid w:val="004C2549"/>
    <w:rsid w:val="004C254F"/>
    <w:rsid w:val="004C256C"/>
    <w:rsid w:val="004C2571"/>
    <w:rsid w:val="004C2598"/>
    <w:rsid w:val="004C25A5"/>
    <w:rsid w:val="004C25AE"/>
    <w:rsid w:val="004C25DA"/>
    <w:rsid w:val="004C2600"/>
    <w:rsid w:val="004C2608"/>
    <w:rsid w:val="004C2633"/>
    <w:rsid w:val="004C265E"/>
    <w:rsid w:val="004C26EA"/>
    <w:rsid w:val="004C272E"/>
    <w:rsid w:val="004C2766"/>
    <w:rsid w:val="004C2796"/>
    <w:rsid w:val="004C279E"/>
    <w:rsid w:val="004C27E6"/>
    <w:rsid w:val="004C27F4"/>
    <w:rsid w:val="004C283C"/>
    <w:rsid w:val="004C2847"/>
    <w:rsid w:val="004C2857"/>
    <w:rsid w:val="004C2892"/>
    <w:rsid w:val="004C289E"/>
    <w:rsid w:val="004C2906"/>
    <w:rsid w:val="004C2930"/>
    <w:rsid w:val="004C2933"/>
    <w:rsid w:val="004C29BC"/>
    <w:rsid w:val="004C29E2"/>
    <w:rsid w:val="004C2A05"/>
    <w:rsid w:val="004C2A06"/>
    <w:rsid w:val="004C2A37"/>
    <w:rsid w:val="004C2ABF"/>
    <w:rsid w:val="004C2AC2"/>
    <w:rsid w:val="004C2BD1"/>
    <w:rsid w:val="004C2C3F"/>
    <w:rsid w:val="004C2C4D"/>
    <w:rsid w:val="004C2C64"/>
    <w:rsid w:val="004C2C6A"/>
    <w:rsid w:val="004C2C8C"/>
    <w:rsid w:val="004C2CAE"/>
    <w:rsid w:val="004C2CDB"/>
    <w:rsid w:val="004C2D12"/>
    <w:rsid w:val="004C2D14"/>
    <w:rsid w:val="004C2D43"/>
    <w:rsid w:val="004C2DB1"/>
    <w:rsid w:val="004C2DB2"/>
    <w:rsid w:val="004C2E15"/>
    <w:rsid w:val="004C2E8B"/>
    <w:rsid w:val="004C2E8D"/>
    <w:rsid w:val="004C2EBF"/>
    <w:rsid w:val="004C2EFE"/>
    <w:rsid w:val="004C2F28"/>
    <w:rsid w:val="004C2F46"/>
    <w:rsid w:val="004C2F66"/>
    <w:rsid w:val="004C2F9D"/>
    <w:rsid w:val="004C3078"/>
    <w:rsid w:val="004C3088"/>
    <w:rsid w:val="004C30C5"/>
    <w:rsid w:val="004C3112"/>
    <w:rsid w:val="004C3178"/>
    <w:rsid w:val="004C3198"/>
    <w:rsid w:val="004C319C"/>
    <w:rsid w:val="004C31D2"/>
    <w:rsid w:val="004C31DB"/>
    <w:rsid w:val="004C31FC"/>
    <w:rsid w:val="004C321B"/>
    <w:rsid w:val="004C3241"/>
    <w:rsid w:val="004C3242"/>
    <w:rsid w:val="004C327B"/>
    <w:rsid w:val="004C3287"/>
    <w:rsid w:val="004C32A6"/>
    <w:rsid w:val="004C32A9"/>
    <w:rsid w:val="004C32C6"/>
    <w:rsid w:val="004C32E2"/>
    <w:rsid w:val="004C3313"/>
    <w:rsid w:val="004C3332"/>
    <w:rsid w:val="004C3392"/>
    <w:rsid w:val="004C33B4"/>
    <w:rsid w:val="004C33D1"/>
    <w:rsid w:val="004C33EA"/>
    <w:rsid w:val="004C3435"/>
    <w:rsid w:val="004C343B"/>
    <w:rsid w:val="004C3455"/>
    <w:rsid w:val="004C347F"/>
    <w:rsid w:val="004C3485"/>
    <w:rsid w:val="004C3496"/>
    <w:rsid w:val="004C34AC"/>
    <w:rsid w:val="004C34E0"/>
    <w:rsid w:val="004C34EB"/>
    <w:rsid w:val="004C34F5"/>
    <w:rsid w:val="004C34FD"/>
    <w:rsid w:val="004C3500"/>
    <w:rsid w:val="004C3503"/>
    <w:rsid w:val="004C355F"/>
    <w:rsid w:val="004C3565"/>
    <w:rsid w:val="004C3590"/>
    <w:rsid w:val="004C3596"/>
    <w:rsid w:val="004C35AF"/>
    <w:rsid w:val="004C35B4"/>
    <w:rsid w:val="004C35C9"/>
    <w:rsid w:val="004C35DE"/>
    <w:rsid w:val="004C35F6"/>
    <w:rsid w:val="004C363B"/>
    <w:rsid w:val="004C3665"/>
    <w:rsid w:val="004C3690"/>
    <w:rsid w:val="004C36AD"/>
    <w:rsid w:val="004C36C6"/>
    <w:rsid w:val="004C3700"/>
    <w:rsid w:val="004C372D"/>
    <w:rsid w:val="004C373F"/>
    <w:rsid w:val="004C3750"/>
    <w:rsid w:val="004C3775"/>
    <w:rsid w:val="004C3777"/>
    <w:rsid w:val="004C377E"/>
    <w:rsid w:val="004C3791"/>
    <w:rsid w:val="004C37B1"/>
    <w:rsid w:val="004C37D4"/>
    <w:rsid w:val="004C37EC"/>
    <w:rsid w:val="004C381B"/>
    <w:rsid w:val="004C382B"/>
    <w:rsid w:val="004C3852"/>
    <w:rsid w:val="004C3853"/>
    <w:rsid w:val="004C3871"/>
    <w:rsid w:val="004C38B6"/>
    <w:rsid w:val="004C38D3"/>
    <w:rsid w:val="004C390D"/>
    <w:rsid w:val="004C390F"/>
    <w:rsid w:val="004C3948"/>
    <w:rsid w:val="004C3955"/>
    <w:rsid w:val="004C397B"/>
    <w:rsid w:val="004C3998"/>
    <w:rsid w:val="004C39EC"/>
    <w:rsid w:val="004C3AE3"/>
    <w:rsid w:val="004C3AFF"/>
    <w:rsid w:val="004C3B38"/>
    <w:rsid w:val="004C3B4C"/>
    <w:rsid w:val="004C3B71"/>
    <w:rsid w:val="004C3B85"/>
    <w:rsid w:val="004C3B87"/>
    <w:rsid w:val="004C3B8B"/>
    <w:rsid w:val="004C3BC4"/>
    <w:rsid w:val="004C3C14"/>
    <w:rsid w:val="004C3C48"/>
    <w:rsid w:val="004C3C62"/>
    <w:rsid w:val="004C3C6A"/>
    <w:rsid w:val="004C3C91"/>
    <w:rsid w:val="004C3CCE"/>
    <w:rsid w:val="004C3CDF"/>
    <w:rsid w:val="004C3CFC"/>
    <w:rsid w:val="004C3D00"/>
    <w:rsid w:val="004C3D22"/>
    <w:rsid w:val="004C3D30"/>
    <w:rsid w:val="004C3D7A"/>
    <w:rsid w:val="004C3D93"/>
    <w:rsid w:val="004C3DA3"/>
    <w:rsid w:val="004C3E18"/>
    <w:rsid w:val="004C3E1B"/>
    <w:rsid w:val="004C3E30"/>
    <w:rsid w:val="004C3EA3"/>
    <w:rsid w:val="004C3EC6"/>
    <w:rsid w:val="004C3ECC"/>
    <w:rsid w:val="004C3EE9"/>
    <w:rsid w:val="004C3F0D"/>
    <w:rsid w:val="004C3F71"/>
    <w:rsid w:val="004C3F9D"/>
    <w:rsid w:val="004C3FB5"/>
    <w:rsid w:val="004C3FD4"/>
    <w:rsid w:val="004C3FD9"/>
    <w:rsid w:val="004C3FE2"/>
    <w:rsid w:val="004C4006"/>
    <w:rsid w:val="004C4018"/>
    <w:rsid w:val="004C401F"/>
    <w:rsid w:val="004C4039"/>
    <w:rsid w:val="004C404A"/>
    <w:rsid w:val="004C4062"/>
    <w:rsid w:val="004C4080"/>
    <w:rsid w:val="004C4087"/>
    <w:rsid w:val="004C40C6"/>
    <w:rsid w:val="004C40DD"/>
    <w:rsid w:val="004C410D"/>
    <w:rsid w:val="004C4117"/>
    <w:rsid w:val="004C4134"/>
    <w:rsid w:val="004C4150"/>
    <w:rsid w:val="004C4173"/>
    <w:rsid w:val="004C4194"/>
    <w:rsid w:val="004C419E"/>
    <w:rsid w:val="004C41BC"/>
    <w:rsid w:val="004C41BD"/>
    <w:rsid w:val="004C41C9"/>
    <w:rsid w:val="004C41D1"/>
    <w:rsid w:val="004C41F7"/>
    <w:rsid w:val="004C41FE"/>
    <w:rsid w:val="004C422B"/>
    <w:rsid w:val="004C4254"/>
    <w:rsid w:val="004C4260"/>
    <w:rsid w:val="004C4294"/>
    <w:rsid w:val="004C429A"/>
    <w:rsid w:val="004C42C9"/>
    <w:rsid w:val="004C4322"/>
    <w:rsid w:val="004C4348"/>
    <w:rsid w:val="004C4355"/>
    <w:rsid w:val="004C438D"/>
    <w:rsid w:val="004C43D4"/>
    <w:rsid w:val="004C43F7"/>
    <w:rsid w:val="004C442B"/>
    <w:rsid w:val="004C4448"/>
    <w:rsid w:val="004C4477"/>
    <w:rsid w:val="004C4487"/>
    <w:rsid w:val="004C449E"/>
    <w:rsid w:val="004C44BC"/>
    <w:rsid w:val="004C44CA"/>
    <w:rsid w:val="004C452D"/>
    <w:rsid w:val="004C4531"/>
    <w:rsid w:val="004C453D"/>
    <w:rsid w:val="004C455C"/>
    <w:rsid w:val="004C45A1"/>
    <w:rsid w:val="004C45ED"/>
    <w:rsid w:val="004C45F7"/>
    <w:rsid w:val="004C45FB"/>
    <w:rsid w:val="004C4695"/>
    <w:rsid w:val="004C4696"/>
    <w:rsid w:val="004C46D1"/>
    <w:rsid w:val="004C46D2"/>
    <w:rsid w:val="004C46D5"/>
    <w:rsid w:val="004C46EF"/>
    <w:rsid w:val="004C4719"/>
    <w:rsid w:val="004C4748"/>
    <w:rsid w:val="004C4761"/>
    <w:rsid w:val="004C4775"/>
    <w:rsid w:val="004C4785"/>
    <w:rsid w:val="004C47E8"/>
    <w:rsid w:val="004C47EA"/>
    <w:rsid w:val="004C47EC"/>
    <w:rsid w:val="004C4811"/>
    <w:rsid w:val="004C485E"/>
    <w:rsid w:val="004C486C"/>
    <w:rsid w:val="004C489E"/>
    <w:rsid w:val="004C48CB"/>
    <w:rsid w:val="004C4913"/>
    <w:rsid w:val="004C4937"/>
    <w:rsid w:val="004C4938"/>
    <w:rsid w:val="004C494F"/>
    <w:rsid w:val="004C4976"/>
    <w:rsid w:val="004C4979"/>
    <w:rsid w:val="004C497F"/>
    <w:rsid w:val="004C49A3"/>
    <w:rsid w:val="004C4A07"/>
    <w:rsid w:val="004C4A1C"/>
    <w:rsid w:val="004C4A21"/>
    <w:rsid w:val="004C4A2D"/>
    <w:rsid w:val="004C4A34"/>
    <w:rsid w:val="004C4A5C"/>
    <w:rsid w:val="004C4A86"/>
    <w:rsid w:val="004C4A91"/>
    <w:rsid w:val="004C4A97"/>
    <w:rsid w:val="004C4ADE"/>
    <w:rsid w:val="004C4AE0"/>
    <w:rsid w:val="004C4AE3"/>
    <w:rsid w:val="004C4AF1"/>
    <w:rsid w:val="004C4B0D"/>
    <w:rsid w:val="004C4B3A"/>
    <w:rsid w:val="004C4B64"/>
    <w:rsid w:val="004C4B6A"/>
    <w:rsid w:val="004C4B93"/>
    <w:rsid w:val="004C4BB4"/>
    <w:rsid w:val="004C4C2B"/>
    <w:rsid w:val="004C4C5F"/>
    <w:rsid w:val="004C4C65"/>
    <w:rsid w:val="004C4C81"/>
    <w:rsid w:val="004C4CA0"/>
    <w:rsid w:val="004C4CBA"/>
    <w:rsid w:val="004C4D23"/>
    <w:rsid w:val="004C4D30"/>
    <w:rsid w:val="004C4D31"/>
    <w:rsid w:val="004C4D41"/>
    <w:rsid w:val="004C4D8D"/>
    <w:rsid w:val="004C4DAA"/>
    <w:rsid w:val="004C4DAF"/>
    <w:rsid w:val="004C4DBC"/>
    <w:rsid w:val="004C4E07"/>
    <w:rsid w:val="004C4E60"/>
    <w:rsid w:val="004C4E84"/>
    <w:rsid w:val="004C4E94"/>
    <w:rsid w:val="004C4ED7"/>
    <w:rsid w:val="004C4EE7"/>
    <w:rsid w:val="004C4F6D"/>
    <w:rsid w:val="004C4F78"/>
    <w:rsid w:val="004C5003"/>
    <w:rsid w:val="004C5026"/>
    <w:rsid w:val="004C5043"/>
    <w:rsid w:val="004C504D"/>
    <w:rsid w:val="004C5051"/>
    <w:rsid w:val="004C5068"/>
    <w:rsid w:val="004C5073"/>
    <w:rsid w:val="004C5090"/>
    <w:rsid w:val="004C50A2"/>
    <w:rsid w:val="004C50C1"/>
    <w:rsid w:val="004C50C3"/>
    <w:rsid w:val="004C50F0"/>
    <w:rsid w:val="004C50FE"/>
    <w:rsid w:val="004C510B"/>
    <w:rsid w:val="004C5112"/>
    <w:rsid w:val="004C5151"/>
    <w:rsid w:val="004C5155"/>
    <w:rsid w:val="004C51D4"/>
    <w:rsid w:val="004C521D"/>
    <w:rsid w:val="004C5257"/>
    <w:rsid w:val="004C5261"/>
    <w:rsid w:val="004C526E"/>
    <w:rsid w:val="004C529C"/>
    <w:rsid w:val="004C52D3"/>
    <w:rsid w:val="004C52ED"/>
    <w:rsid w:val="004C5310"/>
    <w:rsid w:val="004C5321"/>
    <w:rsid w:val="004C5395"/>
    <w:rsid w:val="004C539B"/>
    <w:rsid w:val="004C53BD"/>
    <w:rsid w:val="004C53EA"/>
    <w:rsid w:val="004C543D"/>
    <w:rsid w:val="004C5456"/>
    <w:rsid w:val="004C546E"/>
    <w:rsid w:val="004C5486"/>
    <w:rsid w:val="004C54C2"/>
    <w:rsid w:val="004C54D0"/>
    <w:rsid w:val="004C54EE"/>
    <w:rsid w:val="004C54EF"/>
    <w:rsid w:val="004C5500"/>
    <w:rsid w:val="004C552E"/>
    <w:rsid w:val="004C5530"/>
    <w:rsid w:val="004C5551"/>
    <w:rsid w:val="004C555C"/>
    <w:rsid w:val="004C5582"/>
    <w:rsid w:val="004C560F"/>
    <w:rsid w:val="004C5622"/>
    <w:rsid w:val="004C5628"/>
    <w:rsid w:val="004C5649"/>
    <w:rsid w:val="004C56D2"/>
    <w:rsid w:val="004C56E2"/>
    <w:rsid w:val="004C56E7"/>
    <w:rsid w:val="004C5764"/>
    <w:rsid w:val="004C5778"/>
    <w:rsid w:val="004C577A"/>
    <w:rsid w:val="004C57BB"/>
    <w:rsid w:val="004C57C0"/>
    <w:rsid w:val="004C57D6"/>
    <w:rsid w:val="004C5801"/>
    <w:rsid w:val="004C5802"/>
    <w:rsid w:val="004C5827"/>
    <w:rsid w:val="004C586C"/>
    <w:rsid w:val="004C588C"/>
    <w:rsid w:val="004C58B2"/>
    <w:rsid w:val="004C58C6"/>
    <w:rsid w:val="004C58E3"/>
    <w:rsid w:val="004C5905"/>
    <w:rsid w:val="004C593B"/>
    <w:rsid w:val="004C596C"/>
    <w:rsid w:val="004C59A3"/>
    <w:rsid w:val="004C59C4"/>
    <w:rsid w:val="004C59D9"/>
    <w:rsid w:val="004C5A1F"/>
    <w:rsid w:val="004C5A2B"/>
    <w:rsid w:val="004C5A52"/>
    <w:rsid w:val="004C5A5B"/>
    <w:rsid w:val="004C5A7F"/>
    <w:rsid w:val="004C5A8E"/>
    <w:rsid w:val="004C5A95"/>
    <w:rsid w:val="004C5AAF"/>
    <w:rsid w:val="004C5AB7"/>
    <w:rsid w:val="004C5ACB"/>
    <w:rsid w:val="004C5AD1"/>
    <w:rsid w:val="004C5ADF"/>
    <w:rsid w:val="004C5AEC"/>
    <w:rsid w:val="004C5AEF"/>
    <w:rsid w:val="004C5B11"/>
    <w:rsid w:val="004C5B67"/>
    <w:rsid w:val="004C5BA7"/>
    <w:rsid w:val="004C5C0C"/>
    <w:rsid w:val="004C5C37"/>
    <w:rsid w:val="004C5C3C"/>
    <w:rsid w:val="004C5C52"/>
    <w:rsid w:val="004C5C60"/>
    <w:rsid w:val="004C5CB9"/>
    <w:rsid w:val="004C5CC5"/>
    <w:rsid w:val="004C5CCA"/>
    <w:rsid w:val="004C5D0F"/>
    <w:rsid w:val="004C5D13"/>
    <w:rsid w:val="004C5D42"/>
    <w:rsid w:val="004C5D4D"/>
    <w:rsid w:val="004C5DD0"/>
    <w:rsid w:val="004C5DF3"/>
    <w:rsid w:val="004C5DFC"/>
    <w:rsid w:val="004C5E0E"/>
    <w:rsid w:val="004C5E2E"/>
    <w:rsid w:val="004C5E3C"/>
    <w:rsid w:val="004C5E57"/>
    <w:rsid w:val="004C5E5A"/>
    <w:rsid w:val="004C5E7B"/>
    <w:rsid w:val="004C5E80"/>
    <w:rsid w:val="004C5ED3"/>
    <w:rsid w:val="004C5EDE"/>
    <w:rsid w:val="004C5EF1"/>
    <w:rsid w:val="004C5F25"/>
    <w:rsid w:val="004C5F63"/>
    <w:rsid w:val="004C5F67"/>
    <w:rsid w:val="004C5F6A"/>
    <w:rsid w:val="004C5F76"/>
    <w:rsid w:val="004C5F88"/>
    <w:rsid w:val="004C5F94"/>
    <w:rsid w:val="004C5FA9"/>
    <w:rsid w:val="004C5FBB"/>
    <w:rsid w:val="004C6017"/>
    <w:rsid w:val="004C6052"/>
    <w:rsid w:val="004C60EA"/>
    <w:rsid w:val="004C6113"/>
    <w:rsid w:val="004C614A"/>
    <w:rsid w:val="004C6163"/>
    <w:rsid w:val="004C6178"/>
    <w:rsid w:val="004C618F"/>
    <w:rsid w:val="004C61A5"/>
    <w:rsid w:val="004C61F6"/>
    <w:rsid w:val="004C6209"/>
    <w:rsid w:val="004C6245"/>
    <w:rsid w:val="004C6257"/>
    <w:rsid w:val="004C6274"/>
    <w:rsid w:val="004C6283"/>
    <w:rsid w:val="004C6289"/>
    <w:rsid w:val="004C62A4"/>
    <w:rsid w:val="004C62D3"/>
    <w:rsid w:val="004C630C"/>
    <w:rsid w:val="004C634C"/>
    <w:rsid w:val="004C63D3"/>
    <w:rsid w:val="004C642A"/>
    <w:rsid w:val="004C6486"/>
    <w:rsid w:val="004C6489"/>
    <w:rsid w:val="004C648D"/>
    <w:rsid w:val="004C64A8"/>
    <w:rsid w:val="004C64AD"/>
    <w:rsid w:val="004C651B"/>
    <w:rsid w:val="004C651E"/>
    <w:rsid w:val="004C6544"/>
    <w:rsid w:val="004C6593"/>
    <w:rsid w:val="004C659D"/>
    <w:rsid w:val="004C65FE"/>
    <w:rsid w:val="004C660E"/>
    <w:rsid w:val="004C6659"/>
    <w:rsid w:val="004C6663"/>
    <w:rsid w:val="004C66B1"/>
    <w:rsid w:val="004C66E3"/>
    <w:rsid w:val="004C66E6"/>
    <w:rsid w:val="004C66FC"/>
    <w:rsid w:val="004C6765"/>
    <w:rsid w:val="004C676C"/>
    <w:rsid w:val="004C679D"/>
    <w:rsid w:val="004C67B0"/>
    <w:rsid w:val="004C67DF"/>
    <w:rsid w:val="004C67EF"/>
    <w:rsid w:val="004C6808"/>
    <w:rsid w:val="004C680D"/>
    <w:rsid w:val="004C686E"/>
    <w:rsid w:val="004C686F"/>
    <w:rsid w:val="004C6870"/>
    <w:rsid w:val="004C6895"/>
    <w:rsid w:val="004C689D"/>
    <w:rsid w:val="004C68A0"/>
    <w:rsid w:val="004C68AC"/>
    <w:rsid w:val="004C68EB"/>
    <w:rsid w:val="004C6900"/>
    <w:rsid w:val="004C6933"/>
    <w:rsid w:val="004C69EF"/>
    <w:rsid w:val="004C69FF"/>
    <w:rsid w:val="004C6A84"/>
    <w:rsid w:val="004C6A8C"/>
    <w:rsid w:val="004C6A9B"/>
    <w:rsid w:val="004C6AB6"/>
    <w:rsid w:val="004C6B26"/>
    <w:rsid w:val="004C6B2F"/>
    <w:rsid w:val="004C6B49"/>
    <w:rsid w:val="004C6BCA"/>
    <w:rsid w:val="004C6BDA"/>
    <w:rsid w:val="004C6BF1"/>
    <w:rsid w:val="004C6C13"/>
    <w:rsid w:val="004C6C1D"/>
    <w:rsid w:val="004C6C42"/>
    <w:rsid w:val="004C6C64"/>
    <w:rsid w:val="004C6C72"/>
    <w:rsid w:val="004C6CB7"/>
    <w:rsid w:val="004C6CE2"/>
    <w:rsid w:val="004C6D06"/>
    <w:rsid w:val="004C6D2B"/>
    <w:rsid w:val="004C6D45"/>
    <w:rsid w:val="004C6D62"/>
    <w:rsid w:val="004C6D74"/>
    <w:rsid w:val="004C6D86"/>
    <w:rsid w:val="004C6D9C"/>
    <w:rsid w:val="004C6DB3"/>
    <w:rsid w:val="004C6DD1"/>
    <w:rsid w:val="004C6DE9"/>
    <w:rsid w:val="004C6E20"/>
    <w:rsid w:val="004C6E33"/>
    <w:rsid w:val="004C6E41"/>
    <w:rsid w:val="004C6E46"/>
    <w:rsid w:val="004C6E61"/>
    <w:rsid w:val="004C6E67"/>
    <w:rsid w:val="004C6EBD"/>
    <w:rsid w:val="004C6ECA"/>
    <w:rsid w:val="004C6ED4"/>
    <w:rsid w:val="004C6F09"/>
    <w:rsid w:val="004C6F0F"/>
    <w:rsid w:val="004C6F1C"/>
    <w:rsid w:val="004C6F2E"/>
    <w:rsid w:val="004C6F51"/>
    <w:rsid w:val="004C6F5D"/>
    <w:rsid w:val="004C6F6A"/>
    <w:rsid w:val="004C6F79"/>
    <w:rsid w:val="004C6F8F"/>
    <w:rsid w:val="004C6FDA"/>
    <w:rsid w:val="004C6FEC"/>
    <w:rsid w:val="004C6FFB"/>
    <w:rsid w:val="004C700C"/>
    <w:rsid w:val="004C7012"/>
    <w:rsid w:val="004C704D"/>
    <w:rsid w:val="004C7071"/>
    <w:rsid w:val="004C707E"/>
    <w:rsid w:val="004C70A2"/>
    <w:rsid w:val="004C70BA"/>
    <w:rsid w:val="004C70E6"/>
    <w:rsid w:val="004C70F0"/>
    <w:rsid w:val="004C7111"/>
    <w:rsid w:val="004C7112"/>
    <w:rsid w:val="004C7125"/>
    <w:rsid w:val="004C7161"/>
    <w:rsid w:val="004C71CE"/>
    <w:rsid w:val="004C71DE"/>
    <w:rsid w:val="004C7223"/>
    <w:rsid w:val="004C722C"/>
    <w:rsid w:val="004C7239"/>
    <w:rsid w:val="004C723E"/>
    <w:rsid w:val="004C727E"/>
    <w:rsid w:val="004C7282"/>
    <w:rsid w:val="004C729E"/>
    <w:rsid w:val="004C72A4"/>
    <w:rsid w:val="004C72C5"/>
    <w:rsid w:val="004C72CE"/>
    <w:rsid w:val="004C72D3"/>
    <w:rsid w:val="004C731D"/>
    <w:rsid w:val="004C732F"/>
    <w:rsid w:val="004C7330"/>
    <w:rsid w:val="004C735C"/>
    <w:rsid w:val="004C73A7"/>
    <w:rsid w:val="004C7414"/>
    <w:rsid w:val="004C742D"/>
    <w:rsid w:val="004C7432"/>
    <w:rsid w:val="004C74B0"/>
    <w:rsid w:val="004C74C7"/>
    <w:rsid w:val="004C7528"/>
    <w:rsid w:val="004C758B"/>
    <w:rsid w:val="004C75B1"/>
    <w:rsid w:val="004C75E8"/>
    <w:rsid w:val="004C75FB"/>
    <w:rsid w:val="004C764C"/>
    <w:rsid w:val="004C7653"/>
    <w:rsid w:val="004C766E"/>
    <w:rsid w:val="004C7692"/>
    <w:rsid w:val="004C76A9"/>
    <w:rsid w:val="004C76AA"/>
    <w:rsid w:val="004C76ED"/>
    <w:rsid w:val="004C7715"/>
    <w:rsid w:val="004C773E"/>
    <w:rsid w:val="004C7756"/>
    <w:rsid w:val="004C77A6"/>
    <w:rsid w:val="004C77C3"/>
    <w:rsid w:val="004C77E6"/>
    <w:rsid w:val="004C77F6"/>
    <w:rsid w:val="004C782D"/>
    <w:rsid w:val="004C783C"/>
    <w:rsid w:val="004C784E"/>
    <w:rsid w:val="004C788D"/>
    <w:rsid w:val="004C78B5"/>
    <w:rsid w:val="004C78D6"/>
    <w:rsid w:val="004C78EE"/>
    <w:rsid w:val="004C7907"/>
    <w:rsid w:val="004C7915"/>
    <w:rsid w:val="004C793F"/>
    <w:rsid w:val="004C7941"/>
    <w:rsid w:val="004C795D"/>
    <w:rsid w:val="004C79A2"/>
    <w:rsid w:val="004C79BD"/>
    <w:rsid w:val="004C79E8"/>
    <w:rsid w:val="004C7A29"/>
    <w:rsid w:val="004C7A2D"/>
    <w:rsid w:val="004C7A4D"/>
    <w:rsid w:val="004C7A66"/>
    <w:rsid w:val="004C7A87"/>
    <w:rsid w:val="004C7AB9"/>
    <w:rsid w:val="004C7AFA"/>
    <w:rsid w:val="004C7B04"/>
    <w:rsid w:val="004C7B09"/>
    <w:rsid w:val="004C7B45"/>
    <w:rsid w:val="004C7B47"/>
    <w:rsid w:val="004C7B60"/>
    <w:rsid w:val="004C7BAB"/>
    <w:rsid w:val="004C7BF6"/>
    <w:rsid w:val="004C7C41"/>
    <w:rsid w:val="004C7CAF"/>
    <w:rsid w:val="004C7CB0"/>
    <w:rsid w:val="004C7CE9"/>
    <w:rsid w:val="004C7CEE"/>
    <w:rsid w:val="004C7D27"/>
    <w:rsid w:val="004C7D5D"/>
    <w:rsid w:val="004C7D6A"/>
    <w:rsid w:val="004C7D6B"/>
    <w:rsid w:val="004C7D79"/>
    <w:rsid w:val="004C7DF9"/>
    <w:rsid w:val="004C7E41"/>
    <w:rsid w:val="004C7E4E"/>
    <w:rsid w:val="004C7E9F"/>
    <w:rsid w:val="004C7ED7"/>
    <w:rsid w:val="004C7F0C"/>
    <w:rsid w:val="004C7F41"/>
    <w:rsid w:val="004C7F5D"/>
    <w:rsid w:val="004C7F7E"/>
    <w:rsid w:val="004C7F80"/>
    <w:rsid w:val="004C7FAC"/>
    <w:rsid w:val="004C7FB6"/>
    <w:rsid w:val="004C7FD0"/>
    <w:rsid w:val="004D0031"/>
    <w:rsid w:val="004D008B"/>
    <w:rsid w:val="004D009B"/>
    <w:rsid w:val="004D00A4"/>
    <w:rsid w:val="004D00E8"/>
    <w:rsid w:val="004D00ED"/>
    <w:rsid w:val="004D011C"/>
    <w:rsid w:val="004D012A"/>
    <w:rsid w:val="004D0131"/>
    <w:rsid w:val="004D0190"/>
    <w:rsid w:val="004D01F8"/>
    <w:rsid w:val="004D022F"/>
    <w:rsid w:val="004D0262"/>
    <w:rsid w:val="004D026B"/>
    <w:rsid w:val="004D0271"/>
    <w:rsid w:val="004D02DB"/>
    <w:rsid w:val="004D02E1"/>
    <w:rsid w:val="004D0354"/>
    <w:rsid w:val="004D035C"/>
    <w:rsid w:val="004D037B"/>
    <w:rsid w:val="004D037E"/>
    <w:rsid w:val="004D03B3"/>
    <w:rsid w:val="004D03D2"/>
    <w:rsid w:val="004D03E5"/>
    <w:rsid w:val="004D03F5"/>
    <w:rsid w:val="004D041A"/>
    <w:rsid w:val="004D041C"/>
    <w:rsid w:val="004D0422"/>
    <w:rsid w:val="004D0428"/>
    <w:rsid w:val="004D042A"/>
    <w:rsid w:val="004D0445"/>
    <w:rsid w:val="004D045F"/>
    <w:rsid w:val="004D0493"/>
    <w:rsid w:val="004D04A9"/>
    <w:rsid w:val="004D04AD"/>
    <w:rsid w:val="004D04BA"/>
    <w:rsid w:val="004D0533"/>
    <w:rsid w:val="004D05C5"/>
    <w:rsid w:val="004D05DE"/>
    <w:rsid w:val="004D0643"/>
    <w:rsid w:val="004D0664"/>
    <w:rsid w:val="004D0684"/>
    <w:rsid w:val="004D06DA"/>
    <w:rsid w:val="004D0703"/>
    <w:rsid w:val="004D0706"/>
    <w:rsid w:val="004D0710"/>
    <w:rsid w:val="004D0751"/>
    <w:rsid w:val="004D0755"/>
    <w:rsid w:val="004D07E3"/>
    <w:rsid w:val="004D07E7"/>
    <w:rsid w:val="004D07EB"/>
    <w:rsid w:val="004D07FC"/>
    <w:rsid w:val="004D081D"/>
    <w:rsid w:val="004D0820"/>
    <w:rsid w:val="004D0839"/>
    <w:rsid w:val="004D0864"/>
    <w:rsid w:val="004D086A"/>
    <w:rsid w:val="004D0878"/>
    <w:rsid w:val="004D08CC"/>
    <w:rsid w:val="004D0940"/>
    <w:rsid w:val="004D0962"/>
    <w:rsid w:val="004D096E"/>
    <w:rsid w:val="004D09A2"/>
    <w:rsid w:val="004D0A00"/>
    <w:rsid w:val="004D0A0B"/>
    <w:rsid w:val="004D0A2F"/>
    <w:rsid w:val="004D0A3D"/>
    <w:rsid w:val="004D0A57"/>
    <w:rsid w:val="004D0A72"/>
    <w:rsid w:val="004D0A81"/>
    <w:rsid w:val="004D0A86"/>
    <w:rsid w:val="004D0A9A"/>
    <w:rsid w:val="004D0AE2"/>
    <w:rsid w:val="004D0B98"/>
    <w:rsid w:val="004D0BDB"/>
    <w:rsid w:val="004D0BF0"/>
    <w:rsid w:val="004D0BF4"/>
    <w:rsid w:val="004D0C18"/>
    <w:rsid w:val="004D0C2C"/>
    <w:rsid w:val="004D0C51"/>
    <w:rsid w:val="004D0C7C"/>
    <w:rsid w:val="004D0C87"/>
    <w:rsid w:val="004D0C96"/>
    <w:rsid w:val="004D0CBD"/>
    <w:rsid w:val="004D0CDA"/>
    <w:rsid w:val="004D0CEF"/>
    <w:rsid w:val="004D0CFF"/>
    <w:rsid w:val="004D0D4D"/>
    <w:rsid w:val="004D0D74"/>
    <w:rsid w:val="004D0DF4"/>
    <w:rsid w:val="004D0E63"/>
    <w:rsid w:val="004D0EDA"/>
    <w:rsid w:val="004D0F15"/>
    <w:rsid w:val="004D0F1D"/>
    <w:rsid w:val="004D0F66"/>
    <w:rsid w:val="004D0F75"/>
    <w:rsid w:val="004D0F8F"/>
    <w:rsid w:val="004D0F93"/>
    <w:rsid w:val="004D0F9C"/>
    <w:rsid w:val="004D0FB3"/>
    <w:rsid w:val="004D0FE9"/>
    <w:rsid w:val="004D0FFF"/>
    <w:rsid w:val="004D1007"/>
    <w:rsid w:val="004D106F"/>
    <w:rsid w:val="004D10C6"/>
    <w:rsid w:val="004D1139"/>
    <w:rsid w:val="004D1142"/>
    <w:rsid w:val="004D1151"/>
    <w:rsid w:val="004D1190"/>
    <w:rsid w:val="004D11AC"/>
    <w:rsid w:val="004D11B3"/>
    <w:rsid w:val="004D11E7"/>
    <w:rsid w:val="004D1204"/>
    <w:rsid w:val="004D12DD"/>
    <w:rsid w:val="004D12F5"/>
    <w:rsid w:val="004D12F6"/>
    <w:rsid w:val="004D1312"/>
    <w:rsid w:val="004D1337"/>
    <w:rsid w:val="004D1346"/>
    <w:rsid w:val="004D1390"/>
    <w:rsid w:val="004D139B"/>
    <w:rsid w:val="004D13A7"/>
    <w:rsid w:val="004D13BB"/>
    <w:rsid w:val="004D13CA"/>
    <w:rsid w:val="004D1409"/>
    <w:rsid w:val="004D1481"/>
    <w:rsid w:val="004D1489"/>
    <w:rsid w:val="004D1503"/>
    <w:rsid w:val="004D1535"/>
    <w:rsid w:val="004D155F"/>
    <w:rsid w:val="004D15A7"/>
    <w:rsid w:val="004D15A9"/>
    <w:rsid w:val="004D15C6"/>
    <w:rsid w:val="004D1617"/>
    <w:rsid w:val="004D1637"/>
    <w:rsid w:val="004D1658"/>
    <w:rsid w:val="004D1685"/>
    <w:rsid w:val="004D16CB"/>
    <w:rsid w:val="004D16F5"/>
    <w:rsid w:val="004D1708"/>
    <w:rsid w:val="004D1712"/>
    <w:rsid w:val="004D1725"/>
    <w:rsid w:val="004D1741"/>
    <w:rsid w:val="004D178B"/>
    <w:rsid w:val="004D17A6"/>
    <w:rsid w:val="004D17B1"/>
    <w:rsid w:val="004D17C9"/>
    <w:rsid w:val="004D17D5"/>
    <w:rsid w:val="004D17D9"/>
    <w:rsid w:val="004D1809"/>
    <w:rsid w:val="004D180A"/>
    <w:rsid w:val="004D1815"/>
    <w:rsid w:val="004D1840"/>
    <w:rsid w:val="004D186B"/>
    <w:rsid w:val="004D18FA"/>
    <w:rsid w:val="004D1904"/>
    <w:rsid w:val="004D1910"/>
    <w:rsid w:val="004D1917"/>
    <w:rsid w:val="004D1923"/>
    <w:rsid w:val="004D1944"/>
    <w:rsid w:val="004D195A"/>
    <w:rsid w:val="004D197D"/>
    <w:rsid w:val="004D199A"/>
    <w:rsid w:val="004D199E"/>
    <w:rsid w:val="004D19AE"/>
    <w:rsid w:val="004D19C2"/>
    <w:rsid w:val="004D19E4"/>
    <w:rsid w:val="004D19ED"/>
    <w:rsid w:val="004D1A16"/>
    <w:rsid w:val="004D1A5A"/>
    <w:rsid w:val="004D1A6F"/>
    <w:rsid w:val="004D1A70"/>
    <w:rsid w:val="004D1A77"/>
    <w:rsid w:val="004D1AB6"/>
    <w:rsid w:val="004D1B29"/>
    <w:rsid w:val="004D1B34"/>
    <w:rsid w:val="004D1B36"/>
    <w:rsid w:val="004D1B8E"/>
    <w:rsid w:val="004D1BE5"/>
    <w:rsid w:val="004D1C12"/>
    <w:rsid w:val="004D1C28"/>
    <w:rsid w:val="004D1C48"/>
    <w:rsid w:val="004D1CAD"/>
    <w:rsid w:val="004D1CB6"/>
    <w:rsid w:val="004D1CE3"/>
    <w:rsid w:val="004D1CE6"/>
    <w:rsid w:val="004D1CED"/>
    <w:rsid w:val="004D1D55"/>
    <w:rsid w:val="004D1D73"/>
    <w:rsid w:val="004D1D76"/>
    <w:rsid w:val="004D1DA3"/>
    <w:rsid w:val="004D1DAC"/>
    <w:rsid w:val="004D1DB8"/>
    <w:rsid w:val="004D1DC1"/>
    <w:rsid w:val="004D1EB8"/>
    <w:rsid w:val="004D1EC6"/>
    <w:rsid w:val="004D1EF5"/>
    <w:rsid w:val="004D1F0A"/>
    <w:rsid w:val="004D1F64"/>
    <w:rsid w:val="004D1F6A"/>
    <w:rsid w:val="004D1F7B"/>
    <w:rsid w:val="004D1FD5"/>
    <w:rsid w:val="004D2027"/>
    <w:rsid w:val="004D206C"/>
    <w:rsid w:val="004D207F"/>
    <w:rsid w:val="004D209C"/>
    <w:rsid w:val="004D20BF"/>
    <w:rsid w:val="004D2107"/>
    <w:rsid w:val="004D21A8"/>
    <w:rsid w:val="004D21DE"/>
    <w:rsid w:val="004D223A"/>
    <w:rsid w:val="004D2250"/>
    <w:rsid w:val="004D2279"/>
    <w:rsid w:val="004D227E"/>
    <w:rsid w:val="004D2295"/>
    <w:rsid w:val="004D22FD"/>
    <w:rsid w:val="004D2323"/>
    <w:rsid w:val="004D2390"/>
    <w:rsid w:val="004D23E9"/>
    <w:rsid w:val="004D2407"/>
    <w:rsid w:val="004D246E"/>
    <w:rsid w:val="004D2482"/>
    <w:rsid w:val="004D253C"/>
    <w:rsid w:val="004D2582"/>
    <w:rsid w:val="004D2589"/>
    <w:rsid w:val="004D2598"/>
    <w:rsid w:val="004D25C1"/>
    <w:rsid w:val="004D25C9"/>
    <w:rsid w:val="004D25F3"/>
    <w:rsid w:val="004D261E"/>
    <w:rsid w:val="004D262B"/>
    <w:rsid w:val="004D266E"/>
    <w:rsid w:val="004D2672"/>
    <w:rsid w:val="004D2682"/>
    <w:rsid w:val="004D2698"/>
    <w:rsid w:val="004D2722"/>
    <w:rsid w:val="004D2790"/>
    <w:rsid w:val="004D27A7"/>
    <w:rsid w:val="004D27C0"/>
    <w:rsid w:val="004D27CF"/>
    <w:rsid w:val="004D2830"/>
    <w:rsid w:val="004D2832"/>
    <w:rsid w:val="004D2836"/>
    <w:rsid w:val="004D284C"/>
    <w:rsid w:val="004D2855"/>
    <w:rsid w:val="004D2875"/>
    <w:rsid w:val="004D287F"/>
    <w:rsid w:val="004D2893"/>
    <w:rsid w:val="004D2957"/>
    <w:rsid w:val="004D2978"/>
    <w:rsid w:val="004D298E"/>
    <w:rsid w:val="004D29B8"/>
    <w:rsid w:val="004D2A10"/>
    <w:rsid w:val="004D2A47"/>
    <w:rsid w:val="004D2A4F"/>
    <w:rsid w:val="004D2A74"/>
    <w:rsid w:val="004D2A8C"/>
    <w:rsid w:val="004D2ABE"/>
    <w:rsid w:val="004D2ACB"/>
    <w:rsid w:val="004D2AE2"/>
    <w:rsid w:val="004D2AFC"/>
    <w:rsid w:val="004D2B38"/>
    <w:rsid w:val="004D2B99"/>
    <w:rsid w:val="004D2BA5"/>
    <w:rsid w:val="004D2C56"/>
    <w:rsid w:val="004D2C60"/>
    <w:rsid w:val="004D2C78"/>
    <w:rsid w:val="004D2CC2"/>
    <w:rsid w:val="004D2CD2"/>
    <w:rsid w:val="004D2D0B"/>
    <w:rsid w:val="004D2D42"/>
    <w:rsid w:val="004D2D6A"/>
    <w:rsid w:val="004D2D70"/>
    <w:rsid w:val="004D2D87"/>
    <w:rsid w:val="004D2DA3"/>
    <w:rsid w:val="004D2DE0"/>
    <w:rsid w:val="004D2DFA"/>
    <w:rsid w:val="004D2E60"/>
    <w:rsid w:val="004D2EF2"/>
    <w:rsid w:val="004D2EFE"/>
    <w:rsid w:val="004D2F1C"/>
    <w:rsid w:val="004D2F99"/>
    <w:rsid w:val="004D2FA7"/>
    <w:rsid w:val="004D2FA9"/>
    <w:rsid w:val="004D2FAE"/>
    <w:rsid w:val="004D302E"/>
    <w:rsid w:val="004D3056"/>
    <w:rsid w:val="004D3079"/>
    <w:rsid w:val="004D30C4"/>
    <w:rsid w:val="004D30CB"/>
    <w:rsid w:val="004D30DB"/>
    <w:rsid w:val="004D30F0"/>
    <w:rsid w:val="004D30FB"/>
    <w:rsid w:val="004D3129"/>
    <w:rsid w:val="004D3139"/>
    <w:rsid w:val="004D3159"/>
    <w:rsid w:val="004D316F"/>
    <w:rsid w:val="004D3195"/>
    <w:rsid w:val="004D3198"/>
    <w:rsid w:val="004D31A5"/>
    <w:rsid w:val="004D31E5"/>
    <w:rsid w:val="004D3220"/>
    <w:rsid w:val="004D3227"/>
    <w:rsid w:val="004D3244"/>
    <w:rsid w:val="004D328F"/>
    <w:rsid w:val="004D329C"/>
    <w:rsid w:val="004D32C9"/>
    <w:rsid w:val="004D330E"/>
    <w:rsid w:val="004D3392"/>
    <w:rsid w:val="004D3414"/>
    <w:rsid w:val="004D3415"/>
    <w:rsid w:val="004D3425"/>
    <w:rsid w:val="004D344C"/>
    <w:rsid w:val="004D348F"/>
    <w:rsid w:val="004D3494"/>
    <w:rsid w:val="004D349D"/>
    <w:rsid w:val="004D34A5"/>
    <w:rsid w:val="004D34D3"/>
    <w:rsid w:val="004D351A"/>
    <w:rsid w:val="004D3523"/>
    <w:rsid w:val="004D3550"/>
    <w:rsid w:val="004D35B0"/>
    <w:rsid w:val="004D35F3"/>
    <w:rsid w:val="004D3648"/>
    <w:rsid w:val="004D366A"/>
    <w:rsid w:val="004D3690"/>
    <w:rsid w:val="004D36A0"/>
    <w:rsid w:val="004D36B5"/>
    <w:rsid w:val="004D36C1"/>
    <w:rsid w:val="004D36E8"/>
    <w:rsid w:val="004D36EB"/>
    <w:rsid w:val="004D36F3"/>
    <w:rsid w:val="004D3713"/>
    <w:rsid w:val="004D372B"/>
    <w:rsid w:val="004D372C"/>
    <w:rsid w:val="004D3740"/>
    <w:rsid w:val="004D375D"/>
    <w:rsid w:val="004D3774"/>
    <w:rsid w:val="004D37C8"/>
    <w:rsid w:val="004D37ED"/>
    <w:rsid w:val="004D381D"/>
    <w:rsid w:val="004D3878"/>
    <w:rsid w:val="004D3895"/>
    <w:rsid w:val="004D38C1"/>
    <w:rsid w:val="004D38D2"/>
    <w:rsid w:val="004D3900"/>
    <w:rsid w:val="004D3977"/>
    <w:rsid w:val="004D39A0"/>
    <w:rsid w:val="004D39B7"/>
    <w:rsid w:val="004D39EF"/>
    <w:rsid w:val="004D3A08"/>
    <w:rsid w:val="004D3A19"/>
    <w:rsid w:val="004D3A1C"/>
    <w:rsid w:val="004D3A3B"/>
    <w:rsid w:val="004D3A44"/>
    <w:rsid w:val="004D3A47"/>
    <w:rsid w:val="004D3A6E"/>
    <w:rsid w:val="004D3A88"/>
    <w:rsid w:val="004D3A97"/>
    <w:rsid w:val="004D3AB4"/>
    <w:rsid w:val="004D3AEE"/>
    <w:rsid w:val="004D3B09"/>
    <w:rsid w:val="004D3C11"/>
    <w:rsid w:val="004D3C25"/>
    <w:rsid w:val="004D3C2B"/>
    <w:rsid w:val="004D3C45"/>
    <w:rsid w:val="004D3C54"/>
    <w:rsid w:val="004D3C7C"/>
    <w:rsid w:val="004D3C81"/>
    <w:rsid w:val="004D3CD3"/>
    <w:rsid w:val="004D3CE9"/>
    <w:rsid w:val="004D3D4D"/>
    <w:rsid w:val="004D3D88"/>
    <w:rsid w:val="004D3D89"/>
    <w:rsid w:val="004D3DC0"/>
    <w:rsid w:val="004D3DDB"/>
    <w:rsid w:val="004D3E20"/>
    <w:rsid w:val="004D3E23"/>
    <w:rsid w:val="004D3E50"/>
    <w:rsid w:val="004D3E71"/>
    <w:rsid w:val="004D3E98"/>
    <w:rsid w:val="004D3F41"/>
    <w:rsid w:val="004D3F48"/>
    <w:rsid w:val="004D3F60"/>
    <w:rsid w:val="004D3F8E"/>
    <w:rsid w:val="004D3FD5"/>
    <w:rsid w:val="004D3FFB"/>
    <w:rsid w:val="004D4027"/>
    <w:rsid w:val="004D4034"/>
    <w:rsid w:val="004D4035"/>
    <w:rsid w:val="004D4036"/>
    <w:rsid w:val="004D403F"/>
    <w:rsid w:val="004D409A"/>
    <w:rsid w:val="004D4129"/>
    <w:rsid w:val="004D413F"/>
    <w:rsid w:val="004D417B"/>
    <w:rsid w:val="004D4184"/>
    <w:rsid w:val="004D41D8"/>
    <w:rsid w:val="004D41E6"/>
    <w:rsid w:val="004D41EF"/>
    <w:rsid w:val="004D4250"/>
    <w:rsid w:val="004D42D6"/>
    <w:rsid w:val="004D42F4"/>
    <w:rsid w:val="004D430F"/>
    <w:rsid w:val="004D431C"/>
    <w:rsid w:val="004D4323"/>
    <w:rsid w:val="004D4324"/>
    <w:rsid w:val="004D4326"/>
    <w:rsid w:val="004D435E"/>
    <w:rsid w:val="004D437F"/>
    <w:rsid w:val="004D4382"/>
    <w:rsid w:val="004D4383"/>
    <w:rsid w:val="004D439C"/>
    <w:rsid w:val="004D43AC"/>
    <w:rsid w:val="004D43B5"/>
    <w:rsid w:val="004D43C5"/>
    <w:rsid w:val="004D43CE"/>
    <w:rsid w:val="004D43E4"/>
    <w:rsid w:val="004D4402"/>
    <w:rsid w:val="004D4457"/>
    <w:rsid w:val="004D4465"/>
    <w:rsid w:val="004D44A7"/>
    <w:rsid w:val="004D44E2"/>
    <w:rsid w:val="004D44E3"/>
    <w:rsid w:val="004D450B"/>
    <w:rsid w:val="004D451A"/>
    <w:rsid w:val="004D4526"/>
    <w:rsid w:val="004D4540"/>
    <w:rsid w:val="004D4543"/>
    <w:rsid w:val="004D4566"/>
    <w:rsid w:val="004D45C1"/>
    <w:rsid w:val="004D4633"/>
    <w:rsid w:val="004D4657"/>
    <w:rsid w:val="004D465F"/>
    <w:rsid w:val="004D46AF"/>
    <w:rsid w:val="004D46D5"/>
    <w:rsid w:val="004D46D9"/>
    <w:rsid w:val="004D46E9"/>
    <w:rsid w:val="004D4725"/>
    <w:rsid w:val="004D474E"/>
    <w:rsid w:val="004D479F"/>
    <w:rsid w:val="004D47C9"/>
    <w:rsid w:val="004D482C"/>
    <w:rsid w:val="004D484C"/>
    <w:rsid w:val="004D485D"/>
    <w:rsid w:val="004D486C"/>
    <w:rsid w:val="004D4883"/>
    <w:rsid w:val="004D4888"/>
    <w:rsid w:val="004D48D8"/>
    <w:rsid w:val="004D4949"/>
    <w:rsid w:val="004D496F"/>
    <w:rsid w:val="004D497B"/>
    <w:rsid w:val="004D4988"/>
    <w:rsid w:val="004D499F"/>
    <w:rsid w:val="004D49DB"/>
    <w:rsid w:val="004D4A35"/>
    <w:rsid w:val="004D4A4A"/>
    <w:rsid w:val="004D4AC6"/>
    <w:rsid w:val="004D4B5A"/>
    <w:rsid w:val="004D4B74"/>
    <w:rsid w:val="004D4B77"/>
    <w:rsid w:val="004D4B91"/>
    <w:rsid w:val="004D4BA3"/>
    <w:rsid w:val="004D4BCA"/>
    <w:rsid w:val="004D4BD8"/>
    <w:rsid w:val="004D4BDC"/>
    <w:rsid w:val="004D4C16"/>
    <w:rsid w:val="004D4C48"/>
    <w:rsid w:val="004D4C4A"/>
    <w:rsid w:val="004D4C64"/>
    <w:rsid w:val="004D4CB2"/>
    <w:rsid w:val="004D4CB5"/>
    <w:rsid w:val="004D4CB7"/>
    <w:rsid w:val="004D4CBD"/>
    <w:rsid w:val="004D4CDC"/>
    <w:rsid w:val="004D4D0A"/>
    <w:rsid w:val="004D4D27"/>
    <w:rsid w:val="004D4D2D"/>
    <w:rsid w:val="004D4D2E"/>
    <w:rsid w:val="004D4D4A"/>
    <w:rsid w:val="004D4D4C"/>
    <w:rsid w:val="004D4E5D"/>
    <w:rsid w:val="004D4E9A"/>
    <w:rsid w:val="004D4E9B"/>
    <w:rsid w:val="004D4F08"/>
    <w:rsid w:val="004D4F32"/>
    <w:rsid w:val="004D4F35"/>
    <w:rsid w:val="004D4F3B"/>
    <w:rsid w:val="004D4F41"/>
    <w:rsid w:val="004D4F89"/>
    <w:rsid w:val="004D4FC9"/>
    <w:rsid w:val="004D4FCE"/>
    <w:rsid w:val="004D4FDE"/>
    <w:rsid w:val="004D505B"/>
    <w:rsid w:val="004D5099"/>
    <w:rsid w:val="004D50C0"/>
    <w:rsid w:val="004D50C5"/>
    <w:rsid w:val="004D5108"/>
    <w:rsid w:val="004D510D"/>
    <w:rsid w:val="004D5128"/>
    <w:rsid w:val="004D5160"/>
    <w:rsid w:val="004D5168"/>
    <w:rsid w:val="004D51AA"/>
    <w:rsid w:val="004D51DB"/>
    <w:rsid w:val="004D522F"/>
    <w:rsid w:val="004D5254"/>
    <w:rsid w:val="004D5262"/>
    <w:rsid w:val="004D5278"/>
    <w:rsid w:val="004D527F"/>
    <w:rsid w:val="004D5285"/>
    <w:rsid w:val="004D52A7"/>
    <w:rsid w:val="004D52B0"/>
    <w:rsid w:val="004D52BA"/>
    <w:rsid w:val="004D52E4"/>
    <w:rsid w:val="004D5321"/>
    <w:rsid w:val="004D5353"/>
    <w:rsid w:val="004D5380"/>
    <w:rsid w:val="004D5399"/>
    <w:rsid w:val="004D5416"/>
    <w:rsid w:val="004D5420"/>
    <w:rsid w:val="004D5463"/>
    <w:rsid w:val="004D546D"/>
    <w:rsid w:val="004D5476"/>
    <w:rsid w:val="004D5479"/>
    <w:rsid w:val="004D5483"/>
    <w:rsid w:val="004D54BB"/>
    <w:rsid w:val="004D54D3"/>
    <w:rsid w:val="004D54D4"/>
    <w:rsid w:val="004D54F8"/>
    <w:rsid w:val="004D54FF"/>
    <w:rsid w:val="004D552F"/>
    <w:rsid w:val="004D5548"/>
    <w:rsid w:val="004D5554"/>
    <w:rsid w:val="004D555A"/>
    <w:rsid w:val="004D5583"/>
    <w:rsid w:val="004D55CB"/>
    <w:rsid w:val="004D55F3"/>
    <w:rsid w:val="004D560A"/>
    <w:rsid w:val="004D560D"/>
    <w:rsid w:val="004D5611"/>
    <w:rsid w:val="004D562C"/>
    <w:rsid w:val="004D5633"/>
    <w:rsid w:val="004D5672"/>
    <w:rsid w:val="004D5683"/>
    <w:rsid w:val="004D5685"/>
    <w:rsid w:val="004D5689"/>
    <w:rsid w:val="004D5697"/>
    <w:rsid w:val="004D56A0"/>
    <w:rsid w:val="004D56CC"/>
    <w:rsid w:val="004D56D6"/>
    <w:rsid w:val="004D5721"/>
    <w:rsid w:val="004D5733"/>
    <w:rsid w:val="004D574D"/>
    <w:rsid w:val="004D57A4"/>
    <w:rsid w:val="004D57B8"/>
    <w:rsid w:val="004D57DB"/>
    <w:rsid w:val="004D5814"/>
    <w:rsid w:val="004D583B"/>
    <w:rsid w:val="004D5865"/>
    <w:rsid w:val="004D5875"/>
    <w:rsid w:val="004D58D0"/>
    <w:rsid w:val="004D58D6"/>
    <w:rsid w:val="004D58DA"/>
    <w:rsid w:val="004D58DE"/>
    <w:rsid w:val="004D58F1"/>
    <w:rsid w:val="004D592B"/>
    <w:rsid w:val="004D5930"/>
    <w:rsid w:val="004D5939"/>
    <w:rsid w:val="004D593C"/>
    <w:rsid w:val="004D5940"/>
    <w:rsid w:val="004D5956"/>
    <w:rsid w:val="004D5974"/>
    <w:rsid w:val="004D59A8"/>
    <w:rsid w:val="004D59C0"/>
    <w:rsid w:val="004D5A08"/>
    <w:rsid w:val="004D5A0A"/>
    <w:rsid w:val="004D5A36"/>
    <w:rsid w:val="004D5A52"/>
    <w:rsid w:val="004D5A6B"/>
    <w:rsid w:val="004D5A94"/>
    <w:rsid w:val="004D5AF6"/>
    <w:rsid w:val="004D5B05"/>
    <w:rsid w:val="004D5B5B"/>
    <w:rsid w:val="004D5B5C"/>
    <w:rsid w:val="004D5B60"/>
    <w:rsid w:val="004D5BA1"/>
    <w:rsid w:val="004D5BA9"/>
    <w:rsid w:val="004D5BE8"/>
    <w:rsid w:val="004D5C1A"/>
    <w:rsid w:val="004D5C52"/>
    <w:rsid w:val="004D5C5B"/>
    <w:rsid w:val="004D5C72"/>
    <w:rsid w:val="004D5C80"/>
    <w:rsid w:val="004D5C89"/>
    <w:rsid w:val="004D5CF8"/>
    <w:rsid w:val="004D5D54"/>
    <w:rsid w:val="004D5DC1"/>
    <w:rsid w:val="004D5DE7"/>
    <w:rsid w:val="004D5DEF"/>
    <w:rsid w:val="004D5E89"/>
    <w:rsid w:val="004D5E99"/>
    <w:rsid w:val="004D5EC4"/>
    <w:rsid w:val="004D5ED8"/>
    <w:rsid w:val="004D5EEB"/>
    <w:rsid w:val="004D5F09"/>
    <w:rsid w:val="004D5F6B"/>
    <w:rsid w:val="004D5F78"/>
    <w:rsid w:val="004D5FA6"/>
    <w:rsid w:val="004D5FCA"/>
    <w:rsid w:val="004D6028"/>
    <w:rsid w:val="004D602C"/>
    <w:rsid w:val="004D6078"/>
    <w:rsid w:val="004D608D"/>
    <w:rsid w:val="004D608E"/>
    <w:rsid w:val="004D60A1"/>
    <w:rsid w:val="004D60B3"/>
    <w:rsid w:val="004D60C3"/>
    <w:rsid w:val="004D60CA"/>
    <w:rsid w:val="004D60F9"/>
    <w:rsid w:val="004D6135"/>
    <w:rsid w:val="004D6140"/>
    <w:rsid w:val="004D6170"/>
    <w:rsid w:val="004D61D6"/>
    <w:rsid w:val="004D61D7"/>
    <w:rsid w:val="004D6234"/>
    <w:rsid w:val="004D623C"/>
    <w:rsid w:val="004D624A"/>
    <w:rsid w:val="004D627A"/>
    <w:rsid w:val="004D628C"/>
    <w:rsid w:val="004D6290"/>
    <w:rsid w:val="004D6296"/>
    <w:rsid w:val="004D62BD"/>
    <w:rsid w:val="004D62BF"/>
    <w:rsid w:val="004D62C5"/>
    <w:rsid w:val="004D62F6"/>
    <w:rsid w:val="004D6362"/>
    <w:rsid w:val="004D63E7"/>
    <w:rsid w:val="004D63F1"/>
    <w:rsid w:val="004D640F"/>
    <w:rsid w:val="004D641A"/>
    <w:rsid w:val="004D64A8"/>
    <w:rsid w:val="004D64DF"/>
    <w:rsid w:val="004D6525"/>
    <w:rsid w:val="004D6531"/>
    <w:rsid w:val="004D653D"/>
    <w:rsid w:val="004D654C"/>
    <w:rsid w:val="004D6564"/>
    <w:rsid w:val="004D65E9"/>
    <w:rsid w:val="004D662F"/>
    <w:rsid w:val="004D66C9"/>
    <w:rsid w:val="004D66CD"/>
    <w:rsid w:val="004D66E6"/>
    <w:rsid w:val="004D6700"/>
    <w:rsid w:val="004D6712"/>
    <w:rsid w:val="004D671D"/>
    <w:rsid w:val="004D6751"/>
    <w:rsid w:val="004D6771"/>
    <w:rsid w:val="004D67B1"/>
    <w:rsid w:val="004D67C7"/>
    <w:rsid w:val="004D6806"/>
    <w:rsid w:val="004D680D"/>
    <w:rsid w:val="004D683B"/>
    <w:rsid w:val="004D6873"/>
    <w:rsid w:val="004D68F2"/>
    <w:rsid w:val="004D68F6"/>
    <w:rsid w:val="004D6920"/>
    <w:rsid w:val="004D6989"/>
    <w:rsid w:val="004D698F"/>
    <w:rsid w:val="004D69A8"/>
    <w:rsid w:val="004D69EE"/>
    <w:rsid w:val="004D69F6"/>
    <w:rsid w:val="004D6A05"/>
    <w:rsid w:val="004D6A0C"/>
    <w:rsid w:val="004D6A66"/>
    <w:rsid w:val="004D6A6B"/>
    <w:rsid w:val="004D6AAB"/>
    <w:rsid w:val="004D6AF5"/>
    <w:rsid w:val="004D6B70"/>
    <w:rsid w:val="004D6B76"/>
    <w:rsid w:val="004D6BCF"/>
    <w:rsid w:val="004D6BE1"/>
    <w:rsid w:val="004D6BE6"/>
    <w:rsid w:val="004D6C64"/>
    <w:rsid w:val="004D6C85"/>
    <w:rsid w:val="004D6CD1"/>
    <w:rsid w:val="004D6D3E"/>
    <w:rsid w:val="004D6D96"/>
    <w:rsid w:val="004D6DA6"/>
    <w:rsid w:val="004D6DC4"/>
    <w:rsid w:val="004D6E09"/>
    <w:rsid w:val="004D6E5C"/>
    <w:rsid w:val="004D6E9E"/>
    <w:rsid w:val="004D6EAC"/>
    <w:rsid w:val="004D6EBD"/>
    <w:rsid w:val="004D6EDB"/>
    <w:rsid w:val="004D6EF0"/>
    <w:rsid w:val="004D6F2A"/>
    <w:rsid w:val="004D6F2F"/>
    <w:rsid w:val="004D6F42"/>
    <w:rsid w:val="004D6F57"/>
    <w:rsid w:val="004D6F65"/>
    <w:rsid w:val="004D6F88"/>
    <w:rsid w:val="004D6FF4"/>
    <w:rsid w:val="004D6FF6"/>
    <w:rsid w:val="004D700D"/>
    <w:rsid w:val="004D7036"/>
    <w:rsid w:val="004D703C"/>
    <w:rsid w:val="004D7094"/>
    <w:rsid w:val="004D70A1"/>
    <w:rsid w:val="004D70E2"/>
    <w:rsid w:val="004D70E5"/>
    <w:rsid w:val="004D70E6"/>
    <w:rsid w:val="004D70E9"/>
    <w:rsid w:val="004D711A"/>
    <w:rsid w:val="004D7149"/>
    <w:rsid w:val="004D7163"/>
    <w:rsid w:val="004D7172"/>
    <w:rsid w:val="004D7173"/>
    <w:rsid w:val="004D7182"/>
    <w:rsid w:val="004D7197"/>
    <w:rsid w:val="004D71AC"/>
    <w:rsid w:val="004D71BD"/>
    <w:rsid w:val="004D71F1"/>
    <w:rsid w:val="004D720B"/>
    <w:rsid w:val="004D720C"/>
    <w:rsid w:val="004D7242"/>
    <w:rsid w:val="004D7243"/>
    <w:rsid w:val="004D7251"/>
    <w:rsid w:val="004D7272"/>
    <w:rsid w:val="004D7295"/>
    <w:rsid w:val="004D72D3"/>
    <w:rsid w:val="004D72DA"/>
    <w:rsid w:val="004D731C"/>
    <w:rsid w:val="004D7347"/>
    <w:rsid w:val="004D735F"/>
    <w:rsid w:val="004D737F"/>
    <w:rsid w:val="004D73E3"/>
    <w:rsid w:val="004D73FC"/>
    <w:rsid w:val="004D7416"/>
    <w:rsid w:val="004D7451"/>
    <w:rsid w:val="004D7499"/>
    <w:rsid w:val="004D74C6"/>
    <w:rsid w:val="004D74D2"/>
    <w:rsid w:val="004D7501"/>
    <w:rsid w:val="004D750B"/>
    <w:rsid w:val="004D758B"/>
    <w:rsid w:val="004D758F"/>
    <w:rsid w:val="004D75B2"/>
    <w:rsid w:val="004D75BB"/>
    <w:rsid w:val="004D75BE"/>
    <w:rsid w:val="004D7620"/>
    <w:rsid w:val="004D764C"/>
    <w:rsid w:val="004D7657"/>
    <w:rsid w:val="004D7711"/>
    <w:rsid w:val="004D778F"/>
    <w:rsid w:val="004D77A8"/>
    <w:rsid w:val="004D7816"/>
    <w:rsid w:val="004D7853"/>
    <w:rsid w:val="004D7855"/>
    <w:rsid w:val="004D78C5"/>
    <w:rsid w:val="004D78ED"/>
    <w:rsid w:val="004D78FF"/>
    <w:rsid w:val="004D793C"/>
    <w:rsid w:val="004D793D"/>
    <w:rsid w:val="004D7955"/>
    <w:rsid w:val="004D795A"/>
    <w:rsid w:val="004D7990"/>
    <w:rsid w:val="004D7996"/>
    <w:rsid w:val="004D799C"/>
    <w:rsid w:val="004D79A9"/>
    <w:rsid w:val="004D79C8"/>
    <w:rsid w:val="004D79CD"/>
    <w:rsid w:val="004D7A28"/>
    <w:rsid w:val="004D7A2B"/>
    <w:rsid w:val="004D7A3E"/>
    <w:rsid w:val="004D7A58"/>
    <w:rsid w:val="004D7A6D"/>
    <w:rsid w:val="004D7A75"/>
    <w:rsid w:val="004D7A7F"/>
    <w:rsid w:val="004D7ABD"/>
    <w:rsid w:val="004D7AEC"/>
    <w:rsid w:val="004D7B13"/>
    <w:rsid w:val="004D7B7D"/>
    <w:rsid w:val="004D7B9E"/>
    <w:rsid w:val="004D7C12"/>
    <w:rsid w:val="004D7C1A"/>
    <w:rsid w:val="004D7C24"/>
    <w:rsid w:val="004D7C26"/>
    <w:rsid w:val="004D7C80"/>
    <w:rsid w:val="004D7C8D"/>
    <w:rsid w:val="004D7C96"/>
    <w:rsid w:val="004D7CA4"/>
    <w:rsid w:val="004D7CC6"/>
    <w:rsid w:val="004D7CCC"/>
    <w:rsid w:val="004D7CD6"/>
    <w:rsid w:val="004D7D18"/>
    <w:rsid w:val="004D7D2D"/>
    <w:rsid w:val="004D7D88"/>
    <w:rsid w:val="004D7D94"/>
    <w:rsid w:val="004D7DDD"/>
    <w:rsid w:val="004D7E1C"/>
    <w:rsid w:val="004D7E44"/>
    <w:rsid w:val="004D7E5A"/>
    <w:rsid w:val="004D7E5F"/>
    <w:rsid w:val="004D7E77"/>
    <w:rsid w:val="004D7E9F"/>
    <w:rsid w:val="004D7EE9"/>
    <w:rsid w:val="004D7F02"/>
    <w:rsid w:val="004D7F10"/>
    <w:rsid w:val="004D7F41"/>
    <w:rsid w:val="004D7F6B"/>
    <w:rsid w:val="004D7FEC"/>
    <w:rsid w:val="004E005A"/>
    <w:rsid w:val="004E005D"/>
    <w:rsid w:val="004E0062"/>
    <w:rsid w:val="004E0081"/>
    <w:rsid w:val="004E008F"/>
    <w:rsid w:val="004E0092"/>
    <w:rsid w:val="004E009B"/>
    <w:rsid w:val="004E00F7"/>
    <w:rsid w:val="004E0123"/>
    <w:rsid w:val="004E0190"/>
    <w:rsid w:val="004E01CC"/>
    <w:rsid w:val="004E021F"/>
    <w:rsid w:val="004E023B"/>
    <w:rsid w:val="004E02B4"/>
    <w:rsid w:val="004E02F6"/>
    <w:rsid w:val="004E032E"/>
    <w:rsid w:val="004E034C"/>
    <w:rsid w:val="004E041D"/>
    <w:rsid w:val="004E045F"/>
    <w:rsid w:val="004E0481"/>
    <w:rsid w:val="004E04E1"/>
    <w:rsid w:val="004E059C"/>
    <w:rsid w:val="004E05A3"/>
    <w:rsid w:val="004E05C4"/>
    <w:rsid w:val="004E05E0"/>
    <w:rsid w:val="004E05EA"/>
    <w:rsid w:val="004E05F1"/>
    <w:rsid w:val="004E05F4"/>
    <w:rsid w:val="004E062E"/>
    <w:rsid w:val="004E0643"/>
    <w:rsid w:val="004E0651"/>
    <w:rsid w:val="004E0676"/>
    <w:rsid w:val="004E06CA"/>
    <w:rsid w:val="004E0762"/>
    <w:rsid w:val="004E0764"/>
    <w:rsid w:val="004E07AA"/>
    <w:rsid w:val="004E07B0"/>
    <w:rsid w:val="004E07F5"/>
    <w:rsid w:val="004E084F"/>
    <w:rsid w:val="004E085F"/>
    <w:rsid w:val="004E0871"/>
    <w:rsid w:val="004E0880"/>
    <w:rsid w:val="004E0899"/>
    <w:rsid w:val="004E08BA"/>
    <w:rsid w:val="004E08CE"/>
    <w:rsid w:val="004E08D0"/>
    <w:rsid w:val="004E08DF"/>
    <w:rsid w:val="004E08EE"/>
    <w:rsid w:val="004E08F6"/>
    <w:rsid w:val="004E090E"/>
    <w:rsid w:val="004E094A"/>
    <w:rsid w:val="004E095B"/>
    <w:rsid w:val="004E0966"/>
    <w:rsid w:val="004E0996"/>
    <w:rsid w:val="004E09B9"/>
    <w:rsid w:val="004E09C0"/>
    <w:rsid w:val="004E09C4"/>
    <w:rsid w:val="004E09DC"/>
    <w:rsid w:val="004E0A18"/>
    <w:rsid w:val="004E0A21"/>
    <w:rsid w:val="004E0A2D"/>
    <w:rsid w:val="004E0A30"/>
    <w:rsid w:val="004E0A32"/>
    <w:rsid w:val="004E0A47"/>
    <w:rsid w:val="004E0A61"/>
    <w:rsid w:val="004E0A7A"/>
    <w:rsid w:val="004E0A8C"/>
    <w:rsid w:val="004E0A94"/>
    <w:rsid w:val="004E0A9E"/>
    <w:rsid w:val="004E0AA6"/>
    <w:rsid w:val="004E0AAB"/>
    <w:rsid w:val="004E0AC3"/>
    <w:rsid w:val="004E0ACE"/>
    <w:rsid w:val="004E0ADD"/>
    <w:rsid w:val="004E0AEB"/>
    <w:rsid w:val="004E0B03"/>
    <w:rsid w:val="004E0B08"/>
    <w:rsid w:val="004E0B25"/>
    <w:rsid w:val="004E0B3D"/>
    <w:rsid w:val="004E0B62"/>
    <w:rsid w:val="004E0B73"/>
    <w:rsid w:val="004E0B7E"/>
    <w:rsid w:val="004E0B8E"/>
    <w:rsid w:val="004E0BB4"/>
    <w:rsid w:val="004E0BBD"/>
    <w:rsid w:val="004E0BC2"/>
    <w:rsid w:val="004E0BC7"/>
    <w:rsid w:val="004E0BCD"/>
    <w:rsid w:val="004E0BD5"/>
    <w:rsid w:val="004E0C11"/>
    <w:rsid w:val="004E0C25"/>
    <w:rsid w:val="004E0C4D"/>
    <w:rsid w:val="004E0C70"/>
    <w:rsid w:val="004E0CCA"/>
    <w:rsid w:val="004E0CD0"/>
    <w:rsid w:val="004E0CD5"/>
    <w:rsid w:val="004E0D1C"/>
    <w:rsid w:val="004E0D49"/>
    <w:rsid w:val="004E0D7E"/>
    <w:rsid w:val="004E0D86"/>
    <w:rsid w:val="004E0D8C"/>
    <w:rsid w:val="004E0DB8"/>
    <w:rsid w:val="004E0DD5"/>
    <w:rsid w:val="004E0DDB"/>
    <w:rsid w:val="004E0DEA"/>
    <w:rsid w:val="004E0E1E"/>
    <w:rsid w:val="004E0E20"/>
    <w:rsid w:val="004E0E3B"/>
    <w:rsid w:val="004E0E50"/>
    <w:rsid w:val="004E0E67"/>
    <w:rsid w:val="004E0EA9"/>
    <w:rsid w:val="004E0ECC"/>
    <w:rsid w:val="004E0ED6"/>
    <w:rsid w:val="004E0F84"/>
    <w:rsid w:val="004E0FE1"/>
    <w:rsid w:val="004E104F"/>
    <w:rsid w:val="004E1072"/>
    <w:rsid w:val="004E108E"/>
    <w:rsid w:val="004E1092"/>
    <w:rsid w:val="004E10B1"/>
    <w:rsid w:val="004E10C1"/>
    <w:rsid w:val="004E10CD"/>
    <w:rsid w:val="004E1107"/>
    <w:rsid w:val="004E111E"/>
    <w:rsid w:val="004E11F6"/>
    <w:rsid w:val="004E11FC"/>
    <w:rsid w:val="004E123C"/>
    <w:rsid w:val="004E1243"/>
    <w:rsid w:val="004E1253"/>
    <w:rsid w:val="004E1256"/>
    <w:rsid w:val="004E127B"/>
    <w:rsid w:val="004E12BB"/>
    <w:rsid w:val="004E12D6"/>
    <w:rsid w:val="004E12E6"/>
    <w:rsid w:val="004E1343"/>
    <w:rsid w:val="004E137B"/>
    <w:rsid w:val="004E13FA"/>
    <w:rsid w:val="004E1424"/>
    <w:rsid w:val="004E1458"/>
    <w:rsid w:val="004E145A"/>
    <w:rsid w:val="004E1491"/>
    <w:rsid w:val="004E14A8"/>
    <w:rsid w:val="004E14FE"/>
    <w:rsid w:val="004E152B"/>
    <w:rsid w:val="004E1547"/>
    <w:rsid w:val="004E1560"/>
    <w:rsid w:val="004E1622"/>
    <w:rsid w:val="004E165A"/>
    <w:rsid w:val="004E1675"/>
    <w:rsid w:val="004E16B3"/>
    <w:rsid w:val="004E16BE"/>
    <w:rsid w:val="004E16D1"/>
    <w:rsid w:val="004E16DA"/>
    <w:rsid w:val="004E16DC"/>
    <w:rsid w:val="004E16DD"/>
    <w:rsid w:val="004E17CA"/>
    <w:rsid w:val="004E17ED"/>
    <w:rsid w:val="004E1803"/>
    <w:rsid w:val="004E1846"/>
    <w:rsid w:val="004E184D"/>
    <w:rsid w:val="004E186E"/>
    <w:rsid w:val="004E18A3"/>
    <w:rsid w:val="004E18BB"/>
    <w:rsid w:val="004E1928"/>
    <w:rsid w:val="004E1967"/>
    <w:rsid w:val="004E1993"/>
    <w:rsid w:val="004E1995"/>
    <w:rsid w:val="004E199D"/>
    <w:rsid w:val="004E19BF"/>
    <w:rsid w:val="004E1A1E"/>
    <w:rsid w:val="004E1A2F"/>
    <w:rsid w:val="004E1A30"/>
    <w:rsid w:val="004E1B33"/>
    <w:rsid w:val="004E1C20"/>
    <w:rsid w:val="004E1C75"/>
    <w:rsid w:val="004E1C76"/>
    <w:rsid w:val="004E1C7D"/>
    <w:rsid w:val="004E1C85"/>
    <w:rsid w:val="004E1C97"/>
    <w:rsid w:val="004E1CA0"/>
    <w:rsid w:val="004E1CD9"/>
    <w:rsid w:val="004E1D16"/>
    <w:rsid w:val="004E1D44"/>
    <w:rsid w:val="004E1D4A"/>
    <w:rsid w:val="004E1D4D"/>
    <w:rsid w:val="004E1DA1"/>
    <w:rsid w:val="004E1DB7"/>
    <w:rsid w:val="004E1DBF"/>
    <w:rsid w:val="004E1DEE"/>
    <w:rsid w:val="004E1DF4"/>
    <w:rsid w:val="004E1E0F"/>
    <w:rsid w:val="004E1E1B"/>
    <w:rsid w:val="004E1E27"/>
    <w:rsid w:val="004E1E65"/>
    <w:rsid w:val="004E1EB0"/>
    <w:rsid w:val="004E1EEA"/>
    <w:rsid w:val="004E1F15"/>
    <w:rsid w:val="004E1F1A"/>
    <w:rsid w:val="004E1F1E"/>
    <w:rsid w:val="004E1F62"/>
    <w:rsid w:val="004E1F72"/>
    <w:rsid w:val="004E1FAF"/>
    <w:rsid w:val="004E202B"/>
    <w:rsid w:val="004E205E"/>
    <w:rsid w:val="004E2080"/>
    <w:rsid w:val="004E2123"/>
    <w:rsid w:val="004E213A"/>
    <w:rsid w:val="004E2150"/>
    <w:rsid w:val="004E2183"/>
    <w:rsid w:val="004E21BC"/>
    <w:rsid w:val="004E220F"/>
    <w:rsid w:val="004E223A"/>
    <w:rsid w:val="004E224E"/>
    <w:rsid w:val="004E22AE"/>
    <w:rsid w:val="004E22B6"/>
    <w:rsid w:val="004E22FF"/>
    <w:rsid w:val="004E232A"/>
    <w:rsid w:val="004E233F"/>
    <w:rsid w:val="004E2350"/>
    <w:rsid w:val="004E2358"/>
    <w:rsid w:val="004E235A"/>
    <w:rsid w:val="004E237A"/>
    <w:rsid w:val="004E237B"/>
    <w:rsid w:val="004E2417"/>
    <w:rsid w:val="004E244A"/>
    <w:rsid w:val="004E246C"/>
    <w:rsid w:val="004E2470"/>
    <w:rsid w:val="004E247C"/>
    <w:rsid w:val="004E249E"/>
    <w:rsid w:val="004E24C0"/>
    <w:rsid w:val="004E24C3"/>
    <w:rsid w:val="004E24D9"/>
    <w:rsid w:val="004E2526"/>
    <w:rsid w:val="004E2542"/>
    <w:rsid w:val="004E2563"/>
    <w:rsid w:val="004E256F"/>
    <w:rsid w:val="004E25B0"/>
    <w:rsid w:val="004E25C0"/>
    <w:rsid w:val="004E25E7"/>
    <w:rsid w:val="004E25FE"/>
    <w:rsid w:val="004E260C"/>
    <w:rsid w:val="004E261F"/>
    <w:rsid w:val="004E2622"/>
    <w:rsid w:val="004E2625"/>
    <w:rsid w:val="004E262D"/>
    <w:rsid w:val="004E264D"/>
    <w:rsid w:val="004E2667"/>
    <w:rsid w:val="004E2673"/>
    <w:rsid w:val="004E2698"/>
    <w:rsid w:val="004E26A4"/>
    <w:rsid w:val="004E26DE"/>
    <w:rsid w:val="004E26F4"/>
    <w:rsid w:val="004E26FF"/>
    <w:rsid w:val="004E270B"/>
    <w:rsid w:val="004E2714"/>
    <w:rsid w:val="004E271C"/>
    <w:rsid w:val="004E2760"/>
    <w:rsid w:val="004E27BE"/>
    <w:rsid w:val="004E27C0"/>
    <w:rsid w:val="004E2844"/>
    <w:rsid w:val="004E2862"/>
    <w:rsid w:val="004E2874"/>
    <w:rsid w:val="004E2890"/>
    <w:rsid w:val="004E2893"/>
    <w:rsid w:val="004E28A8"/>
    <w:rsid w:val="004E28B0"/>
    <w:rsid w:val="004E2966"/>
    <w:rsid w:val="004E29B2"/>
    <w:rsid w:val="004E29C1"/>
    <w:rsid w:val="004E29DF"/>
    <w:rsid w:val="004E2A0F"/>
    <w:rsid w:val="004E2A16"/>
    <w:rsid w:val="004E2A3C"/>
    <w:rsid w:val="004E2A46"/>
    <w:rsid w:val="004E2A78"/>
    <w:rsid w:val="004E2A7B"/>
    <w:rsid w:val="004E2A82"/>
    <w:rsid w:val="004E2AAF"/>
    <w:rsid w:val="004E2AB0"/>
    <w:rsid w:val="004E2B01"/>
    <w:rsid w:val="004E2B08"/>
    <w:rsid w:val="004E2B42"/>
    <w:rsid w:val="004E2B43"/>
    <w:rsid w:val="004E2B5C"/>
    <w:rsid w:val="004E2B67"/>
    <w:rsid w:val="004E2BA6"/>
    <w:rsid w:val="004E2BAB"/>
    <w:rsid w:val="004E2BE5"/>
    <w:rsid w:val="004E2C48"/>
    <w:rsid w:val="004E2C53"/>
    <w:rsid w:val="004E2C7B"/>
    <w:rsid w:val="004E2CEF"/>
    <w:rsid w:val="004E2CF0"/>
    <w:rsid w:val="004E2D5B"/>
    <w:rsid w:val="004E2D8E"/>
    <w:rsid w:val="004E2DA6"/>
    <w:rsid w:val="004E2DAF"/>
    <w:rsid w:val="004E2DC2"/>
    <w:rsid w:val="004E2E71"/>
    <w:rsid w:val="004E2E9F"/>
    <w:rsid w:val="004E2EB9"/>
    <w:rsid w:val="004E2EC7"/>
    <w:rsid w:val="004E2EE1"/>
    <w:rsid w:val="004E2EE9"/>
    <w:rsid w:val="004E2EFB"/>
    <w:rsid w:val="004E2F3D"/>
    <w:rsid w:val="004E2F5E"/>
    <w:rsid w:val="004E2F68"/>
    <w:rsid w:val="004E2F77"/>
    <w:rsid w:val="004E2FC3"/>
    <w:rsid w:val="004E2FC4"/>
    <w:rsid w:val="004E3031"/>
    <w:rsid w:val="004E3032"/>
    <w:rsid w:val="004E304F"/>
    <w:rsid w:val="004E3078"/>
    <w:rsid w:val="004E3086"/>
    <w:rsid w:val="004E3090"/>
    <w:rsid w:val="004E30A5"/>
    <w:rsid w:val="004E30CD"/>
    <w:rsid w:val="004E30D4"/>
    <w:rsid w:val="004E310F"/>
    <w:rsid w:val="004E3114"/>
    <w:rsid w:val="004E3161"/>
    <w:rsid w:val="004E3172"/>
    <w:rsid w:val="004E3178"/>
    <w:rsid w:val="004E31A1"/>
    <w:rsid w:val="004E31AC"/>
    <w:rsid w:val="004E3201"/>
    <w:rsid w:val="004E3240"/>
    <w:rsid w:val="004E3249"/>
    <w:rsid w:val="004E326F"/>
    <w:rsid w:val="004E3298"/>
    <w:rsid w:val="004E32B0"/>
    <w:rsid w:val="004E32F4"/>
    <w:rsid w:val="004E3313"/>
    <w:rsid w:val="004E333F"/>
    <w:rsid w:val="004E3350"/>
    <w:rsid w:val="004E3357"/>
    <w:rsid w:val="004E335D"/>
    <w:rsid w:val="004E3361"/>
    <w:rsid w:val="004E3365"/>
    <w:rsid w:val="004E339D"/>
    <w:rsid w:val="004E33CA"/>
    <w:rsid w:val="004E3406"/>
    <w:rsid w:val="004E3426"/>
    <w:rsid w:val="004E3458"/>
    <w:rsid w:val="004E3491"/>
    <w:rsid w:val="004E349A"/>
    <w:rsid w:val="004E3500"/>
    <w:rsid w:val="004E3518"/>
    <w:rsid w:val="004E3528"/>
    <w:rsid w:val="004E3538"/>
    <w:rsid w:val="004E3588"/>
    <w:rsid w:val="004E358A"/>
    <w:rsid w:val="004E35A2"/>
    <w:rsid w:val="004E35B1"/>
    <w:rsid w:val="004E35F8"/>
    <w:rsid w:val="004E3628"/>
    <w:rsid w:val="004E362A"/>
    <w:rsid w:val="004E3635"/>
    <w:rsid w:val="004E3648"/>
    <w:rsid w:val="004E365F"/>
    <w:rsid w:val="004E36C1"/>
    <w:rsid w:val="004E371D"/>
    <w:rsid w:val="004E374C"/>
    <w:rsid w:val="004E376A"/>
    <w:rsid w:val="004E377D"/>
    <w:rsid w:val="004E379A"/>
    <w:rsid w:val="004E37A9"/>
    <w:rsid w:val="004E37B4"/>
    <w:rsid w:val="004E37B9"/>
    <w:rsid w:val="004E37DD"/>
    <w:rsid w:val="004E37F1"/>
    <w:rsid w:val="004E383C"/>
    <w:rsid w:val="004E3866"/>
    <w:rsid w:val="004E387D"/>
    <w:rsid w:val="004E38A1"/>
    <w:rsid w:val="004E38CE"/>
    <w:rsid w:val="004E38E5"/>
    <w:rsid w:val="004E38F1"/>
    <w:rsid w:val="004E38F3"/>
    <w:rsid w:val="004E3934"/>
    <w:rsid w:val="004E3959"/>
    <w:rsid w:val="004E3967"/>
    <w:rsid w:val="004E3983"/>
    <w:rsid w:val="004E39AA"/>
    <w:rsid w:val="004E39F0"/>
    <w:rsid w:val="004E3A09"/>
    <w:rsid w:val="004E3A2F"/>
    <w:rsid w:val="004E3A45"/>
    <w:rsid w:val="004E3A68"/>
    <w:rsid w:val="004E3A93"/>
    <w:rsid w:val="004E3AA5"/>
    <w:rsid w:val="004E3AAE"/>
    <w:rsid w:val="004E3AB9"/>
    <w:rsid w:val="004E3AF6"/>
    <w:rsid w:val="004E3B3A"/>
    <w:rsid w:val="004E3B94"/>
    <w:rsid w:val="004E3B98"/>
    <w:rsid w:val="004E3BD7"/>
    <w:rsid w:val="004E3BDE"/>
    <w:rsid w:val="004E3BF1"/>
    <w:rsid w:val="004E3BF6"/>
    <w:rsid w:val="004E3BFB"/>
    <w:rsid w:val="004E3C05"/>
    <w:rsid w:val="004E3C45"/>
    <w:rsid w:val="004E3C68"/>
    <w:rsid w:val="004E3C79"/>
    <w:rsid w:val="004E3CA9"/>
    <w:rsid w:val="004E3CAC"/>
    <w:rsid w:val="004E3CF3"/>
    <w:rsid w:val="004E3D0B"/>
    <w:rsid w:val="004E3D1A"/>
    <w:rsid w:val="004E3D31"/>
    <w:rsid w:val="004E3D68"/>
    <w:rsid w:val="004E3D6B"/>
    <w:rsid w:val="004E3D82"/>
    <w:rsid w:val="004E3D8F"/>
    <w:rsid w:val="004E3DCB"/>
    <w:rsid w:val="004E3DD0"/>
    <w:rsid w:val="004E3DEE"/>
    <w:rsid w:val="004E3E2F"/>
    <w:rsid w:val="004E3E54"/>
    <w:rsid w:val="004E3E5D"/>
    <w:rsid w:val="004E3E6D"/>
    <w:rsid w:val="004E3E76"/>
    <w:rsid w:val="004E3EB4"/>
    <w:rsid w:val="004E3EDC"/>
    <w:rsid w:val="004E3F04"/>
    <w:rsid w:val="004E3F14"/>
    <w:rsid w:val="004E3F64"/>
    <w:rsid w:val="004E3F8C"/>
    <w:rsid w:val="004E3FC6"/>
    <w:rsid w:val="004E3FED"/>
    <w:rsid w:val="004E4001"/>
    <w:rsid w:val="004E4002"/>
    <w:rsid w:val="004E4003"/>
    <w:rsid w:val="004E40AD"/>
    <w:rsid w:val="004E40B9"/>
    <w:rsid w:val="004E40C6"/>
    <w:rsid w:val="004E40CC"/>
    <w:rsid w:val="004E40D9"/>
    <w:rsid w:val="004E40DD"/>
    <w:rsid w:val="004E4101"/>
    <w:rsid w:val="004E4105"/>
    <w:rsid w:val="004E410F"/>
    <w:rsid w:val="004E414B"/>
    <w:rsid w:val="004E4170"/>
    <w:rsid w:val="004E41CA"/>
    <w:rsid w:val="004E41E1"/>
    <w:rsid w:val="004E4216"/>
    <w:rsid w:val="004E4290"/>
    <w:rsid w:val="004E42B7"/>
    <w:rsid w:val="004E42BD"/>
    <w:rsid w:val="004E432E"/>
    <w:rsid w:val="004E4392"/>
    <w:rsid w:val="004E4393"/>
    <w:rsid w:val="004E439B"/>
    <w:rsid w:val="004E43A3"/>
    <w:rsid w:val="004E440F"/>
    <w:rsid w:val="004E441F"/>
    <w:rsid w:val="004E444A"/>
    <w:rsid w:val="004E444C"/>
    <w:rsid w:val="004E44AA"/>
    <w:rsid w:val="004E44E4"/>
    <w:rsid w:val="004E44F4"/>
    <w:rsid w:val="004E4527"/>
    <w:rsid w:val="004E4537"/>
    <w:rsid w:val="004E454A"/>
    <w:rsid w:val="004E4558"/>
    <w:rsid w:val="004E455F"/>
    <w:rsid w:val="004E4570"/>
    <w:rsid w:val="004E45AC"/>
    <w:rsid w:val="004E45D7"/>
    <w:rsid w:val="004E45FB"/>
    <w:rsid w:val="004E46C1"/>
    <w:rsid w:val="004E46DC"/>
    <w:rsid w:val="004E470E"/>
    <w:rsid w:val="004E4710"/>
    <w:rsid w:val="004E4742"/>
    <w:rsid w:val="004E4783"/>
    <w:rsid w:val="004E4786"/>
    <w:rsid w:val="004E47D7"/>
    <w:rsid w:val="004E47DB"/>
    <w:rsid w:val="004E4812"/>
    <w:rsid w:val="004E4865"/>
    <w:rsid w:val="004E48A1"/>
    <w:rsid w:val="004E48AC"/>
    <w:rsid w:val="004E492F"/>
    <w:rsid w:val="004E4932"/>
    <w:rsid w:val="004E4949"/>
    <w:rsid w:val="004E496D"/>
    <w:rsid w:val="004E4980"/>
    <w:rsid w:val="004E4982"/>
    <w:rsid w:val="004E499A"/>
    <w:rsid w:val="004E49D4"/>
    <w:rsid w:val="004E49F1"/>
    <w:rsid w:val="004E49F8"/>
    <w:rsid w:val="004E4A45"/>
    <w:rsid w:val="004E4A5A"/>
    <w:rsid w:val="004E4A74"/>
    <w:rsid w:val="004E4A99"/>
    <w:rsid w:val="004E4AE0"/>
    <w:rsid w:val="004E4B2B"/>
    <w:rsid w:val="004E4B2C"/>
    <w:rsid w:val="004E4B2D"/>
    <w:rsid w:val="004E4B46"/>
    <w:rsid w:val="004E4B97"/>
    <w:rsid w:val="004E4BB1"/>
    <w:rsid w:val="004E4BD6"/>
    <w:rsid w:val="004E4BDD"/>
    <w:rsid w:val="004E4C0A"/>
    <w:rsid w:val="004E4C19"/>
    <w:rsid w:val="004E4C43"/>
    <w:rsid w:val="004E4C4D"/>
    <w:rsid w:val="004E4C53"/>
    <w:rsid w:val="004E4C5D"/>
    <w:rsid w:val="004E4CA0"/>
    <w:rsid w:val="004E4CA6"/>
    <w:rsid w:val="004E4CB2"/>
    <w:rsid w:val="004E4CC7"/>
    <w:rsid w:val="004E4CD8"/>
    <w:rsid w:val="004E4CF1"/>
    <w:rsid w:val="004E4D02"/>
    <w:rsid w:val="004E4D10"/>
    <w:rsid w:val="004E4D14"/>
    <w:rsid w:val="004E4D3A"/>
    <w:rsid w:val="004E4D80"/>
    <w:rsid w:val="004E4D8C"/>
    <w:rsid w:val="004E4DD0"/>
    <w:rsid w:val="004E4DD4"/>
    <w:rsid w:val="004E4E24"/>
    <w:rsid w:val="004E4E90"/>
    <w:rsid w:val="004E4EDD"/>
    <w:rsid w:val="004E4F33"/>
    <w:rsid w:val="004E4F4F"/>
    <w:rsid w:val="004E4F5C"/>
    <w:rsid w:val="004E4FA9"/>
    <w:rsid w:val="004E4FBE"/>
    <w:rsid w:val="004E4FC4"/>
    <w:rsid w:val="004E4FCC"/>
    <w:rsid w:val="004E503F"/>
    <w:rsid w:val="004E5050"/>
    <w:rsid w:val="004E50A4"/>
    <w:rsid w:val="004E50AE"/>
    <w:rsid w:val="004E50DF"/>
    <w:rsid w:val="004E50E0"/>
    <w:rsid w:val="004E510A"/>
    <w:rsid w:val="004E5138"/>
    <w:rsid w:val="004E5142"/>
    <w:rsid w:val="004E5151"/>
    <w:rsid w:val="004E517A"/>
    <w:rsid w:val="004E519F"/>
    <w:rsid w:val="004E51A1"/>
    <w:rsid w:val="004E51C7"/>
    <w:rsid w:val="004E51D3"/>
    <w:rsid w:val="004E51E5"/>
    <w:rsid w:val="004E51FA"/>
    <w:rsid w:val="004E5200"/>
    <w:rsid w:val="004E5212"/>
    <w:rsid w:val="004E5259"/>
    <w:rsid w:val="004E525C"/>
    <w:rsid w:val="004E526B"/>
    <w:rsid w:val="004E52AC"/>
    <w:rsid w:val="004E52B4"/>
    <w:rsid w:val="004E52B6"/>
    <w:rsid w:val="004E52F0"/>
    <w:rsid w:val="004E5357"/>
    <w:rsid w:val="004E5392"/>
    <w:rsid w:val="004E5393"/>
    <w:rsid w:val="004E53F8"/>
    <w:rsid w:val="004E5401"/>
    <w:rsid w:val="004E5408"/>
    <w:rsid w:val="004E543E"/>
    <w:rsid w:val="004E546B"/>
    <w:rsid w:val="004E5494"/>
    <w:rsid w:val="004E5515"/>
    <w:rsid w:val="004E5536"/>
    <w:rsid w:val="004E5565"/>
    <w:rsid w:val="004E5567"/>
    <w:rsid w:val="004E556C"/>
    <w:rsid w:val="004E5574"/>
    <w:rsid w:val="004E557B"/>
    <w:rsid w:val="004E55B6"/>
    <w:rsid w:val="004E55CA"/>
    <w:rsid w:val="004E55DA"/>
    <w:rsid w:val="004E55DC"/>
    <w:rsid w:val="004E55E3"/>
    <w:rsid w:val="004E5608"/>
    <w:rsid w:val="004E5680"/>
    <w:rsid w:val="004E56C5"/>
    <w:rsid w:val="004E56C8"/>
    <w:rsid w:val="004E56C9"/>
    <w:rsid w:val="004E56D2"/>
    <w:rsid w:val="004E5709"/>
    <w:rsid w:val="004E570E"/>
    <w:rsid w:val="004E5724"/>
    <w:rsid w:val="004E574E"/>
    <w:rsid w:val="004E575A"/>
    <w:rsid w:val="004E577B"/>
    <w:rsid w:val="004E57B9"/>
    <w:rsid w:val="004E57FF"/>
    <w:rsid w:val="004E5814"/>
    <w:rsid w:val="004E585D"/>
    <w:rsid w:val="004E5865"/>
    <w:rsid w:val="004E5866"/>
    <w:rsid w:val="004E5870"/>
    <w:rsid w:val="004E5873"/>
    <w:rsid w:val="004E5888"/>
    <w:rsid w:val="004E588C"/>
    <w:rsid w:val="004E588F"/>
    <w:rsid w:val="004E58A0"/>
    <w:rsid w:val="004E58A3"/>
    <w:rsid w:val="004E58B7"/>
    <w:rsid w:val="004E58B9"/>
    <w:rsid w:val="004E58D6"/>
    <w:rsid w:val="004E5944"/>
    <w:rsid w:val="004E594E"/>
    <w:rsid w:val="004E59EA"/>
    <w:rsid w:val="004E59F8"/>
    <w:rsid w:val="004E5A09"/>
    <w:rsid w:val="004E5A12"/>
    <w:rsid w:val="004E5A4A"/>
    <w:rsid w:val="004E5A5F"/>
    <w:rsid w:val="004E5A63"/>
    <w:rsid w:val="004E5A78"/>
    <w:rsid w:val="004E5AC0"/>
    <w:rsid w:val="004E5AC2"/>
    <w:rsid w:val="004E5AE4"/>
    <w:rsid w:val="004E5AEE"/>
    <w:rsid w:val="004E5B11"/>
    <w:rsid w:val="004E5BBB"/>
    <w:rsid w:val="004E5BC5"/>
    <w:rsid w:val="004E5BC9"/>
    <w:rsid w:val="004E5BD9"/>
    <w:rsid w:val="004E5C05"/>
    <w:rsid w:val="004E5C36"/>
    <w:rsid w:val="004E5C5F"/>
    <w:rsid w:val="004E5C60"/>
    <w:rsid w:val="004E5C64"/>
    <w:rsid w:val="004E5C9F"/>
    <w:rsid w:val="004E5CCE"/>
    <w:rsid w:val="004E5CDC"/>
    <w:rsid w:val="004E5CEE"/>
    <w:rsid w:val="004E5CFD"/>
    <w:rsid w:val="004E5D28"/>
    <w:rsid w:val="004E5D9A"/>
    <w:rsid w:val="004E5DCA"/>
    <w:rsid w:val="004E5DF0"/>
    <w:rsid w:val="004E5E26"/>
    <w:rsid w:val="004E5E88"/>
    <w:rsid w:val="004E5E90"/>
    <w:rsid w:val="004E5EDA"/>
    <w:rsid w:val="004E5EFA"/>
    <w:rsid w:val="004E5F02"/>
    <w:rsid w:val="004E5F05"/>
    <w:rsid w:val="004E5F1B"/>
    <w:rsid w:val="004E5F42"/>
    <w:rsid w:val="004E5F55"/>
    <w:rsid w:val="004E5F62"/>
    <w:rsid w:val="004E5F6D"/>
    <w:rsid w:val="004E5FDE"/>
    <w:rsid w:val="004E5FE5"/>
    <w:rsid w:val="004E5FF0"/>
    <w:rsid w:val="004E6009"/>
    <w:rsid w:val="004E6043"/>
    <w:rsid w:val="004E6047"/>
    <w:rsid w:val="004E6078"/>
    <w:rsid w:val="004E6091"/>
    <w:rsid w:val="004E6093"/>
    <w:rsid w:val="004E60AE"/>
    <w:rsid w:val="004E60D2"/>
    <w:rsid w:val="004E60F7"/>
    <w:rsid w:val="004E60F8"/>
    <w:rsid w:val="004E60F9"/>
    <w:rsid w:val="004E6114"/>
    <w:rsid w:val="004E6153"/>
    <w:rsid w:val="004E617D"/>
    <w:rsid w:val="004E61AE"/>
    <w:rsid w:val="004E61FA"/>
    <w:rsid w:val="004E6226"/>
    <w:rsid w:val="004E6228"/>
    <w:rsid w:val="004E624B"/>
    <w:rsid w:val="004E624C"/>
    <w:rsid w:val="004E62A7"/>
    <w:rsid w:val="004E62B2"/>
    <w:rsid w:val="004E62B5"/>
    <w:rsid w:val="004E62D8"/>
    <w:rsid w:val="004E62E5"/>
    <w:rsid w:val="004E6314"/>
    <w:rsid w:val="004E6315"/>
    <w:rsid w:val="004E636D"/>
    <w:rsid w:val="004E637A"/>
    <w:rsid w:val="004E6390"/>
    <w:rsid w:val="004E639C"/>
    <w:rsid w:val="004E63B1"/>
    <w:rsid w:val="004E6423"/>
    <w:rsid w:val="004E6440"/>
    <w:rsid w:val="004E644B"/>
    <w:rsid w:val="004E6456"/>
    <w:rsid w:val="004E648D"/>
    <w:rsid w:val="004E64FD"/>
    <w:rsid w:val="004E6535"/>
    <w:rsid w:val="004E6542"/>
    <w:rsid w:val="004E6565"/>
    <w:rsid w:val="004E6574"/>
    <w:rsid w:val="004E6596"/>
    <w:rsid w:val="004E65A8"/>
    <w:rsid w:val="004E6610"/>
    <w:rsid w:val="004E6690"/>
    <w:rsid w:val="004E66A8"/>
    <w:rsid w:val="004E66B1"/>
    <w:rsid w:val="004E66DC"/>
    <w:rsid w:val="004E6730"/>
    <w:rsid w:val="004E674E"/>
    <w:rsid w:val="004E676D"/>
    <w:rsid w:val="004E6773"/>
    <w:rsid w:val="004E67DB"/>
    <w:rsid w:val="004E683F"/>
    <w:rsid w:val="004E6844"/>
    <w:rsid w:val="004E6857"/>
    <w:rsid w:val="004E687D"/>
    <w:rsid w:val="004E6887"/>
    <w:rsid w:val="004E688B"/>
    <w:rsid w:val="004E6891"/>
    <w:rsid w:val="004E68E4"/>
    <w:rsid w:val="004E6926"/>
    <w:rsid w:val="004E6990"/>
    <w:rsid w:val="004E6996"/>
    <w:rsid w:val="004E69AA"/>
    <w:rsid w:val="004E69D8"/>
    <w:rsid w:val="004E6A32"/>
    <w:rsid w:val="004E6A58"/>
    <w:rsid w:val="004E6A7D"/>
    <w:rsid w:val="004E6A83"/>
    <w:rsid w:val="004E6A85"/>
    <w:rsid w:val="004E6ACB"/>
    <w:rsid w:val="004E6ACC"/>
    <w:rsid w:val="004E6ACD"/>
    <w:rsid w:val="004E6AEA"/>
    <w:rsid w:val="004E6B0D"/>
    <w:rsid w:val="004E6B25"/>
    <w:rsid w:val="004E6B27"/>
    <w:rsid w:val="004E6B55"/>
    <w:rsid w:val="004E6B77"/>
    <w:rsid w:val="004E6BF8"/>
    <w:rsid w:val="004E6C36"/>
    <w:rsid w:val="004E6C6B"/>
    <w:rsid w:val="004E6C82"/>
    <w:rsid w:val="004E6C9C"/>
    <w:rsid w:val="004E6CED"/>
    <w:rsid w:val="004E6CFC"/>
    <w:rsid w:val="004E6D01"/>
    <w:rsid w:val="004E6D17"/>
    <w:rsid w:val="004E6D22"/>
    <w:rsid w:val="004E6D46"/>
    <w:rsid w:val="004E6D60"/>
    <w:rsid w:val="004E6D95"/>
    <w:rsid w:val="004E6DC0"/>
    <w:rsid w:val="004E6DE1"/>
    <w:rsid w:val="004E6DEC"/>
    <w:rsid w:val="004E6E5E"/>
    <w:rsid w:val="004E6ED0"/>
    <w:rsid w:val="004E6F4C"/>
    <w:rsid w:val="004E6F60"/>
    <w:rsid w:val="004E6F63"/>
    <w:rsid w:val="004E6FAE"/>
    <w:rsid w:val="004E6FCB"/>
    <w:rsid w:val="004E6FFB"/>
    <w:rsid w:val="004E7082"/>
    <w:rsid w:val="004E7084"/>
    <w:rsid w:val="004E70D0"/>
    <w:rsid w:val="004E7138"/>
    <w:rsid w:val="004E714D"/>
    <w:rsid w:val="004E71AE"/>
    <w:rsid w:val="004E71F9"/>
    <w:rsid w:val="004E7206"/>
    <w:rsid w:val="004E7209"/>
    <w:rsid w:val="004E7230"/>
    <w:rsid w:val="004E724C"/>
    <w:rsid w:val="004E728E"/>
    <w:rsid w:val="004E72C6"/>
    <w:rsid w:val="004E733E"/>
    <w:rsid w:val="004E7380"/>
    <w:rsid w:val="004E738F"/>
    <w:rsid w:val="004E73A6"/>
    <w:rsid w:val="004E73F3"/>
    <w:rsid w:val="004E73FC"/>
    <w:rsid w:val="004E7429"/>
    <w:rsid w:val="004E7472"/>
    <w:rsid w:val="004E7491"/>
    <w:rsid w:val="004E749B"/>
    <w:rsid w:val="004E74A7"/>
    <w:rsid w:val="004E74F7"/>
    <w:rsid w:val="004E74FB"/>
    <w:rsid w:val="004E751D"/>
    <w:rsid w:val="004E754B"/>
    <w:rsid w:val="004E7598"/>
    <w:rsid w:val="004E7646"/>
    <w:rsid w:val="004E764B"/>
    <w:rsid w:val="004E7667"/>
    <w:rsid w:val="004E76C5"/>
    <w:rsid w:val="004E7701"/>
    <w:rsid w:val="004E776E"/>
    <w:rsid w:val="004E7798"/>
    <w:rsid w:val="004E77B7"/>
    <w:rsid w:val="004E77BA"/>
    <w:rsid w:val="004E77BF"/>
    <w:rsid w:val="004E77F0"/>
    <w:rsid w:val="004E77FA"/>
    <w:rsid w:val="004E780C"/>
    <w:rsid w:val="004E7828"/>
    <w:rsid w:val="004E7831"/>
    <w:rsid w:val="004E783F"/>
    <w:rsid w:val="004E784C"/>
    <w:rsid w:val="004E7854"/>
    <w:rsid w:val="004E78C6"/>
    <w:rsid w:val="004E78CC"/>
    <w:rsid w:val="004E78E2"/>
    <w:rsid w:val="004E79C6"/>
    <w:rsid w:val="004E79D7"/>
    <w:rsid w:val="004E7A34"/>
    <w:rsid w:val="004E7A3F"/>
    <w:rsid w:val="004E7A4D"/>
    <w:rsid w:val="004E7A58"/>
    <w:rsid w:val="004E7A5E"/>
    <w:rsid w:val="004E7A71"/>
    <w:rsid w:val="004E7A7D"/>
    <w:rsid w:val="004E7A85"/>
    <w:rsid w:val="004E7B5A"/>
    <w:rsid w:val="004E7B72"/>
    <w:rsid w:val="004E7B8E"/>
    <w:rsid w:val="004E7B93"/>
    <w:rsid w:val="004E7BCC"/>
    <w:rsid w:val="004E7C07"/>
    <w:rsid w:val="004E7C0F"/>
    <w:rsid w:val="004E7C15"/>
    <w:rsid w:val="004E7C38"/>
    <w:rsid w:val="004E7C51"/>
    <w:rsid w:val="004E7CDE"/>
    <w:rsid w:val="004E7CEC"/>
    <w:rsid w:val="004E7DDA"/>
    <w:rsid w:val="004E7DE0"/>
    <w:rsid w:val="004E7DEC"/>
    <w:rsid w:val="004E7E02"/>
    <w:rsid w:val="004E7E36"/>
    <w:rsid w:val="004E7E3A"/>
    <w:rsid w:val="004E7E72"/>
    <w:rsid w:val="004E7E7E"/>
    <w:rsid w:val="004E7E90"/>
    <w:rsid w:val="004E7E9D"/>
    <w:rsid w:val="004E7ED9"/>
    <w:rsid w:val="004E7EF3"/>
    <w:rsid w:val="004E7F1C"/>
    <w:rsid w:val="004E7F30"/>
    <w:rsid w:val="004E7FFA"/>
    <w:rsid w:val="004F0051"/>
    <w:rsid w:val="004F0090"/>
    <w:rsid w:val="004F00AD"/>
    <w:rsid w:val="004F0107"/>
    <w:rsid w:val="004F0162"/>
    <w:rsid w:val="004F0178"/>
    <w:rsid w:val="004F0197"/>
    <w:rsid w:val="004F01B2"/>
    <w:rsid w:val="004F01B7"/>
    <w:rsid w:val="004F01D3"/>
    <w:rsid w:val="004F022C"/>
    <w:rsid w:val="004F025C"/>
    <w:rsid w:val="004F0264"/>
    <w:rsid w:val="004F0268"/>
    <w:rsid w:val="004F0272"/>
    <w:rsid w:val="004F029F"/>
    <w:rsid w:val="004F02CB"/>
    <w:rsid w:val="004F02D1"/>
    <w:rsid w:val="004F02F4"/>
    <w:rsid w:val="004F0357"/>
    <w:rsid w:val="004F03BB"/>
    <w:rsid w:val="004F042C"/>
    <w:rsid w:val="004F04A5"/>
    <w:rsid w:val="004F04C6"/>
    <w:rsid w:val="004F04E4"/>
    <w:rsid w:val="004F04F5"/>
    <w:rsid w:val="004F0537"/>
    <w:rsid w:val="004F0540"/>
    <w:rsid w:val="004F0556"/>
    <w:rsid w:val="004F0563"/>
    <w:rsid w:val="004F05A1"/>
    <w:rsid w:val="004F05C6"/>
    <w:rsid w:val="004F05E8"/>
    <w:rsid w:val="004F05F6"/>
    <w:rsid w:val="004F061C"/>
    <w:rsid w:val="004F064A"/>
    <w:rsid w:val="004F0663"/>
    <w:rsid w:val="004F06A3"/>
    <w:rsid w:val="004F06C6"/>
    <w:rsid w:val="004F06CB"/>
    <w:rsid w:val="004F06CE"/>
    <w:rsid w:val="004F06F9"/>
    <w:rsid w:val="004F06FB"/>
    <w:rsid w:val="004F06FF"/>
    <w:rsid w:val="004F0703"/>
    <w:rsid w:val="004F070E"/>
    <w:rsid w:val="004F0739"/>
    <w:rsid w:val="004F076D"/>
    <w:rsid w:val="004F077F"/>
    <w:rsid w:val="004F0781"/>
    <w:rsid w:val="004F0794"/>
    <w:rsid w:val="004F07BF"/>
    <w:rsid w:val="004F07D7"/>
    <w:rsid w:val="004F07E9"/>
    <w:rsid w:val="004F0824"/>
    <w:rsid w:val="004F0850"/>
    <w:rsid w:val="004F087E"/>
    <w:rsid w:val="004F0893"/>
    <w:rsid w:val="004F08B8"/>
    <w:rsid w:val="004F08C9"/>
    <w:rsid w:val="004F0903"/>
    <w:rsid w:val="004F0909"/>
    <w:rsid w:val="004F0916"/>
    <w:rsid w:val="004F094E"/>
    <w:rsid w:val="004F0957"/>
    <w:rsid w:val="004F097C"/>
    <w:rsid w:val="004F099C"/>
    <w:rsid w:val="004F09AA"/>
    <w:rsid w:val="004F0A7A"/>
    <w:rsid w:val="004F0A7B"/>
    <w:rsid w:val="004F0A99"/>
    <w:rsid w:val="004F0AA7"/>
    <w:rsid w:val="004F0AE8"/>
    <w:rsid w:val="004F0B0B"/>
    <w:rsid w:val="004F0B14"/>
    <w:rsid w:val="004F0B15"/>
    <w:rsid w:val="004F0B19"/>
    <w:rsid w:val="004F0B52"/>
    <w:rsid w:val="004F0B81"/>
    <w:rsid w:val="004F0B8A"/>
    <w:rsid w:val="004F0B91"/>
    <w:rsid w:val="004F0BBD"/>
    <w:rsid w:val="004F0BD2"/>
    <w:rsid w:val="004F0BD7"/>
    <w:rsid w:val="004F0BFD"/>
    <w:rsid w:val="004F0C25"/>
    <w:rsid w:val="004F0C68"/>
    <w:rsid w:val="004F0C80"/>
    <w:rsid w:val="004F0C82"/>
    <w:rsid w:val="004F0CA2"/>
    <w:rsid w:val="004F0CB5"/>
    <w:rsid w:val="004F0CF9"/>
    <w:rsid w:val="004F0D04"/>
    <w:rsid w:val="004F0D10"/>
    <w:rsid w:val="004F0D32"/>
    <w:rsid w:val="004F0D5A"/>
    <w:rsid w:val="004F0D73"/>
    <w:rsid w:val="004F0DA0"/>
    <w:rsid w:val="004F0DDC"/>
    <w:rsid w:val="004F0E12"/>
    <w:rsid w:val="004F0E4A"/>
    <w:rsid w:val="004F0E7E"/>
    <w:rsid w:val="004F0E9D"/>
    <w:rsid w:val="004F0F98"/>
    <w:rsid w:val="004F0FE2"/>
    <w:rsid w:val="004F0FF7"/>
    <w:rsid w:val="004F0FFA"/>
    <w:rsid w:val="004F100C"/>
    <w:rsid w:val="004F100E"/>
    <w:rsid w:val="004F101D"/>
    <w:rsid w:val="004F1020"/>
    <w:rsid w:val="004F1050"/>
    <w:rsid w:val="004F106B"/>
    <w:rsid w:val="004F107C"/>
    <w:rsid w:val="004F1083"/>
    <w:rsid w:val="004F10DC"/>
    <w:rsid w:val="004F10F9"/>
    <w:rsid w:val="004F1106"/>
    <w:rsid w:val="004F1126"/>
    <w:rsid w:val="004F113A"/>
    <w:rsid w:val="004F1148"/>
    <w:rsid w:val="004F115D"/>
    <w:rsid w:val="004F117A"/>
    <w:rsid w:val="004F11B0"/>
    <w:rsid w:val="004F11C3"/>
    <w:rsid w:val="004F11FC"/>
    <w:rsid w:val="004F1213"/>
    <w:rsid w:val="004F1245"/>
    <w:rsid w:val="004F1284"/>
    <w:rsid w:val="004F1292"/>
    <w:rsid w:val="004F129F"/>
    <w:rsid w:val="004F12AB"/>
    <w:rsid w:val="004F12CF"/>
    <w:rsid w:val="004F12DE"/>
    <w:rsid w:val="004F12F1"/>
    <w:rsid w:val="004F1328"/>
    <w:rsid w:val="004F1330"/>
    <w:rsid w:val="004F133E"/>
    <w:rsid w:val="004F13A3"/>
    <w:rsid w:val="004F13AA"/>
    <w:rsid w:val="004F13D9"/>
    <w:rsid w:val="004F13DD"/>
    <w:rsid w:val="004F13E6"/>
    <w:rsid w:val="004F141A"/>
    <w:rsid w:val="004F1430"/>
    <w:rsid w:val="004F1455"/>
    <w:rsid w:val="004F1489"/>
    <w:rsid w:val="004F148E"/>
    <w:rsid w:val="004F14F0"/>
    <w:rsid w:val="004F1531"/>
    <w:rsid w:val="004F15C9"/>
    <w:rsid w:val="004F15CF"/>
    <w:rsid w:val="004F15D5"/>
    <w:rsid w:val="004F1629"/>
    <w:rsid w:val="004F162B"/>
    <w:rsid w:val="004F162E"/>
    <w:rsid w:val="004F1652"/>
    <w:rsid w:val="004F165A"/>
    <w:rsid w:val="004F1674"/>
    <w:rsid w:val="004F16AB"/>
    <w:rsid w:val="004F16B0"/>
    <w:rsid w:val="004F16BA"/>
    <w:rsid w:val="004F1714"/>
    <w:rsid w:val="004F171D"/>
    <w:rsid w:val="004F1745"/>
    <w:rsid w:val="004F174D"/>
    <w:rsid w:val="004F1755"/>
    <w:rsid w:val="004F17D0"/>
    <w:rsid w:val="004F17EA"/>
    <w:rsid w:val="004F182B"/>
    <w:rsid w:val="004F1869"/>
    <w:rsid w:val="004F187D"/>
    <w:rsid w:val="004F1888"/>
    <w:rsid w:val="004F188F"/>
    <w:rsid w:val="004F1896"/>
    <w:rsid w:val="004F18D2"/>
    <w:rsid w:val="004F18ED"/>
    <w:rsid w:val="004F18F2"/>
    <w:rsid w:val="004F19F6"/>
    <w:rsid w:val="004F1A19"/>
    <w:rsid w:val="004F1A4D"/>
    <w:rsid w:val="004F1A61"/>
    <w:rsid w:val="004F1A9D"/>
    <w:rsid w:val="004F1AB0"/>
    <w:rsid w:val="004F1ABF"/>
    <w:rsid w:val="004F1ACD"/>
    <w:rsid w:val="004F1AEB"/>
    <w:rsid w:val="004F1B0B"/>
    <w:rsid w:val="004F1B6F"/>
    <w:rsid w:val="004F1B77"/>
    <w:rsid w:val="004F1B81"/>
    <w:rsid w:val="004F1B94"/>
    <w:rsid w:val="004F1BEA"/>
    <w:rsid w:val="004F1BF0"/>
    <w:rsid w:val="004F1C17"/>
    <w:rsid w:val="004F1C1B"/>
    <w:rsid w:val="004F1C31"/>
    <w:rsid w:val="004F1C34"/>
    <w:rsid w:val="004F1C60"/>
    <w:rsid w:val="004F1C9E"/>
    <w:rsid w:val="004F1CFB"/>
    <w:rsid w:val="004F1D09"/>
    <w:rsid w:val="004F1D3D"/>
    <w:rsid w:val="004F1D42"/>
    <w:rsid w:val="004F1D69"/>
    <w:rsid w:val="004F1D74"/>
    <w:rsid w:val="004F1DAB"/>
    <w:rsid w:val="004F1DB6"/>
    <w:rsid w:val="004F1E26"/>
    <w:rsid w:val="004F1E27"/>
    <w:rsid w:val="004F1E6A"/>
    <w:rsid w:val="004F1E7B"/>
    <w:rsid w:val="004F1F15"/>
    <w:rsid w:val="004F1F38"/>
    <w:rsid w:val="004F1F6F"/>
    <w:rsid w:val="004F1F9C"/>
    <w:rsid w:val="004F1FEC"/>
    <w:rsid w:val="004F2010"/>
    <w:rsid w:val="004F201A"/>
    <w:rsid w:val="004F2024"/>
    <w:rsid w:val="004F2064"/>
    <w:rsid w:val="004F207B"/>
    <w:rsid w:val="004F2102"/>
    <w:rsid w:val="004F2121"/>
    <w:rsid w:val="004F2151"/>
    <w:rsid w:val="004F2155"/>
    <w:rsid w:val="004F2172"/>
    <w:rsid w:val="004F2191"/>
    <w:rsid w:val="004F219A"/>
    <w:rsid w:val="004F21A0"/>
    <w:rsid w:val="004F21A9"/>
    <w:rsid w:val="004F21E9"/>
    <w:rsid w:val="004F21ED"/>
    <w:rsid w:val="004F2203"/>
    <w:rsid w:val="004F2236"/>
    <w:rsid w:val="004F2238"/>
    <w:rsid w:val="004F2239"/>
    <w:rsid w:val="004F2242"/>
    <w:rsid w:val="004F2245"/>
    <w:rsid w:val="004F2251"/>
    <w:rsid w:val="004F2272"/>
    <w:rsid w:val="004F22A0"/>
    <w:rsid w:val="004F22A9"/>
    <w:rsid w:val="004F22FA"/>
    <w:rsid w:val="004F232E"/>
    <w:rsid w:val="004F2335"/>
    <w:rsid w:val="004F2341"/>
    <w:rsid w:val="004F23E4"/>
    <w:rsid w:val="004F23EE"/>
    <w:rsid w:val="004F23F1"/>
    <w:rsid w:val="004F2412"/>
    <w:rsid w:val="004F2436"/>
    <w:rsid w:val="004F2470"/>
    <w:rsid w:val="004F24D1"/>
    <w:rsid w:val="004F24E4"/>
    <w:rsid w:val="004F250E"/>
    <w:rsid w:val="004F252C"/>
    <w:rsid w:val="004F2532"/>
    <w:rsid w:val="004F254D"/>
    <w:rsid w:val="004F259C"/>
    <w:rsid w:val="004F25ED"/>
    <w:rsid w:val="004F25F1"/>
    <w:rsid w:val="004F2603"/>
    <w:rsid w:val="004F2609"/>
    <w:rsid w:val="004F260F"/>
    <w:rsid w:val="004F262A"/>
    <w:rsid w:val="004F2634"/>
    <w:rsid w:val="004F2647"/>
    <w:rsid w:val="004F265F"/>
    <w:rsid w:val="004F2664"/>
    <w:rsid w:val="004F26A6"/>
    <w:rsid w:val="004F26C1"/>
    <w:rsid w:val="004F26FA"/>
    <w:rsid w:val="004F2730"/>
    <w:rsid w:val="004F2733"/>
    <w:rsid w:val="004F2770"/>
    <w:rsid w:val="004F278E"/>
    <w:rsid w:val="004F27C2"/>
    <w:rsid w:val="004F27D6"/>
    <w:rsid w:val="004F2810"/>
    <w:rsid w:val="004F2815"/>
    <w:rsid w:val="004F2866"/>
    <w:rsid w:val="004F2883"/>
    <w:rsid w:val="004F28A2"/>
    <w:rsid w:val="004F28D6"/>
    <w:rsid w:val="004F28F1"/>
    <w:rsid w:val="004F28F8"/>
    <w:rsid w:val="004F2923"/>
    <w:rsid w:val="004F2926"/>
    <w:rsid w:val="004F2960"/>
    <w:rsid w:val="004F298A"/>
    <w:rsid w:val="004F29AE"/>
    <w:rsid w:val="004F29CB"/>
    <w:rsid w:val="004F29DA"/>
    <w:rsid w:val="004F29FA"/>
    <w:rsid w:val="004F2A05"/>
    <w:rsid w:val="004F2A4E"/>
    <w:rsid w:val="004F2A76"/>
    <w:rsid w:val="004F2A7C"/>
    <w:rsid w:val="004F2A93"/>
    <w:rsid w:val="004F2AD4"/>
    <w:rsid w:val="004F2B0F"/>
    <w:rsid w:val="004F2B3C"/>
    <w:rsid w:val="004F2B5C"/>
    <w:rsid w:val="004F2B78"/>
    <w:rsid w:val="004F2BE6"/>
    <w:rsid w:val="004F2BF3"/>
    <w:rsid w:val="004F2C02"/>
    <w:rsid w:val="004F2C31"/>
    <w:rsid w:val="004F2C64"/>
    <w:rsid w:val="004F2C8C"/>
    <w:rsid w:val="004F2CA8"/>
    <w:rsid w:val="004F2CAA"/>
    <w:rsid w:val="004F2CAE"/>
    <w:rsid w:val="004F2CEF"/>
    <w:rsid w:val="004F2D0D"/>
    <w:rsid w:val="004F2D15"/>
    <w:rsid w:val="004F2D1F"/>
    <w:rsid w:val="004F2D21"/>
    <w:rsid w:val="004F2D4D"/>
    <w:rsid w:val="004F2D5D"/>
    <w:rsid w:val="004F2D64"/>
    <w:rsid w:val="004F2D96"/>
    <w:rsid w:val="004F2D9D"/>
    <w:rsid w:val="004F2DA4"/>
    <w:rsid w:val="004F2DB5"/>
    <w:rsid w:val="004F2DE7"/>
    <w:rsid w:val="004F2E14"/>
    <w:rsid w:val="004F2E2C"/>
    <w:rsid w:val="004F2E31"/>
    <w:rsid w:val="004F2E56"/>
    <w:rsid w:val="004F2E7B"/>
    <w:rsid w:val="004F2E8D"/>
    <w:rsid w:val="004F2EE0"/>
    <w:rsid w:val="004F2F2D"/>
    <w:rsid w:val="004F2FA4"/>
    <w:rsid w:val="004F2FA8"/>
    <w:rsid w:val="004F2FF8"/>
    <w:rsid w:val="004F3021"/>
    <w:rsid w:val="004F3024"/>
    <w:rsid w:val="004F3093"/>
    <w:rsid w:val="004F309F"/>
    <w:rsid w:val="004F30ED"/>
    <w:rsid w:val="004F3103"/>
    <w:rsid w:val="004F3131"/>
    <w:rsid w:val="004F3135"/>
    <w:rsid w:val="004F316D"/>
    <w:rsid w:val="004F3193"/>
    <w:rsid w:val="004F31B2"/>
    <w:rsid w:val="004F31B7"/>
    <w:rsid w:val="004F31C1"/>
    <w:rsid w:val="004F31CE"/>
    <w:rsid w:val="004F321B"/>
    <w:rsid w:val="004F3231"/>
    <w:rsid w:val="004F323D"/>
    <w:rsid w:val="004F3242"/>
    <w:rsid w:val="004F3267"/>
    <w:rsid w:val="004F3291"/>
    <w:rsid w:val="004F3298"/>
    <w:rsid w:val="004F32C4"/>
    <w:rsid w:val="004F3321"/>
    <w:rsid w:val="004F3340"/>
    <w:rsid w:val="004F335D"/>
    <w:rsid w:val="004F337C"/>
    <w:rsid w:val="004F33D1"/>
    <w:rsid w:val="004F33D7"/>
    <w:rsid w:val="004F3406"/>
    <w:rsid w:val="004F3459"/>
    <w:rsid w:val="004F345B"/>
    <w:rsid w:val="004F346B"/>
    <w:rsid w:val="004F34AB"/>
    <w:rsid w:val="004F34BB"/>
    <w:rsid w:val="004F34DC"/>
    <w:rsid w:val="004F3527"/>
    <w:rsid w:val="004F3529"/>
    <w:rsid w:val="004F3545"/>
    <w:rsid w:val="004F3575"/>
    <w:rsid w:val="004F3624"/>
    <w:rsid w:val="004F3659"/>
    <w:rsid w:val="004F3660"/>
    <w:rsid w:val="004F366B"/>
    <w:rsid w:val="004F369F"/>
    <w:rsid w:val="004F36A6"/>
    <w:rsid w:val="004F36C7"/>
    <w:rsid w:val="004F373E"/>
    <w:rsid w:val="004F3740"/>
    <w:rsid w:val="004F3770"/>
    <w:rsid w:val="004F3787"/>
    <w:rsid w:val="004F37F7"/>
    <w:rsid w:val="004F383B"/>
    <w:rsid w:val="004F3873"/>
    <w:rsid w:val="004F388F"/>
    <w:rsid w:val="004F38E1"/>
    <w:rsid w:val="004F3916"/>
    <w:rsid w:val="004F393A"/>
    <w:rsid w:val="004F3944"/>
    <w:rsid w:val="004F3946"/>
    <w:rsid w:val="004F3998"/>
    <w:rsid w:val="004F39D0"/>
    <w:rsid w:val="004F39EC"/>
    <w:rsid w:val="004F39FB"/>
    <w:rsid w:val="004F3A2A"/>
    <w:rsid w:val="004F3A48"/>
    <w:rsid w:val="004F3A67"/>
    <w:rsid w:val="004F3A73"/>
    <w:rsid w:val="004F3AA5"/>
    <w:rsid w:val="004F3AB5"/>
    <w:rsid w:val="004F3AFF"/>
    <w:rsid w:val="004F3B18"/>
    <w:rsid w:val="004F3B1A"/>
    <w:rsid w:val="004F3B4A"/>
    <w:rsid w:val="004F3B4D"/>
    <w:rsid w:val="004F3B50"/>
    <w:rsid w:val="004F3B5F"/>
    <w:rsid w:val="004F3B6C"/>
    <w:rsid w:val="004F3B7A"/>
    <w:rsid w:val="004F3B8C"/>
    <w:rsid w:val="004F3B9B"/>
    <w:rsid w:val="004F3BB9"/>
    <w:rsid w:val="004F3BE4"/>
    <w:rsid w:val="004F3BED"/>
    <w:rsid w:val="004F3C36"/>
    <w:rsid w:val="004F3CA0"/>
    <w:rsid w:val="004F3CA6"/>
    <w:rsid w:val="004F3CB9"/>
    <w:rsid w:val="004F3CF1"/>
    <w:rsid w:val="004F3CF5"/>
    <w:rsid w:val="004F3D06"/>
    <w:rsid w:val="004F3D19"/>
    <w:rsid w:val="004F3D30"/>
    <w:rsid w:val="004F3D6C"/>
    <w:rsid w:val="004F3D71"/>
    <w:rsid w:val="004F3D8D"/>
    <w:rsid w:val="004F3DA1"/>
    <w:rsid w:val="004F3DAE"/>
    <w:rsid w:val="004F3DBA"/>
    <w:rsid w:val="004F3DE2"/>
    <w:rsid w:val="004F3DEE"/>
    <w:rsid w:val="004F3E2A"/>
    <w:rsid w:val="004F3E41"/>
    <w:rsid w:val="004F3E70"/>
    <w:rsid w:val="004F3E77"/>
    <w:rsid w:val="004F3F2F"/>
    <w:rsid w:val="004F3F31"/>
    <w:rsid w:val="004F3F3D"/>
    <w:rsid w:val="004F3F67"/>
    <w:rsid w:val="004F3FD4"/>
    <w:rsid w:val="004F4018"/>
    <w:rsid w:val="004F4040"/>
    <w:rsid w:val="004F4070"/>
    <w:rsid w:val="004F40BF"/>
    <w:rsid w:val="004F40D1"/>
    <w:rsid w:val="004F40D7"/>
    <w:rsid w:val="004F40E1"/>
    <w:rsid w:val="004F40E4"/>
    <w:rsid w:val="004F40EA"/>
    <w:rsid w:val="004F40EB"/>
    <w:rsid w:val="004F4124"/>
    <w:rsid w:val="004F4137"/>
    <w:rsid w:val="004F413D"/>
    <w:rsid w:val="004F4176"/>
    <w:rsid w:val="004F4189"/>
    <w:rsid w:val="004F418D"/>
    <w:rsid w:val="004F41DA"/>
    <w:rsid w:val="004F41F2"/>
    <w:rsid w:val="004F4201"/>
    <w:rsid w:val="004F4211"/>
    <w:rsid w:val="004F422C"/>
    <w:rsid w:val="004F423B"/>
    <w:rsid w:val="004F4350"/>
    <w:rsid w:val="004F4373"/>
    <w:rsid w:val="004F43D6"/>
    <w:rsid w:val="004F441F"/>
    <w:rsid w:val="004F444B"/>
    <w:rsid w:val="004F4459"/>
    <w:rsid w:val="004F4475"/>
    <w:rsid w:val="004F447D"/>
    <w:rsid w:val="004F44B0"/>
    <w:rsid w:val="004F452E"/>
    <w:rsid w:val="004F453C"/>
    <w:rsid w:val="004F4540"/>
    <w:rsid w:val="004F4584"/>
    <w:rsid w:val="004F459F"/>
    <w:rsid w:val="004F45A9"/>
    <w:rsid w:val="004F4689"/>
    <w:rsid w:val="004F4693"/>
    <w:rsid w:val="004F4699"/>
    <w:rsid w:val="004F46ED"/>
    <w:rsid w:val="004F46F4"/>
    <w:rsid w:val="004F470E"/>
    <w:rsid w:val="004F4712"/>
    <w:rsid w:val="004F4755"/>
    <w:rsid w:val="004F4780"/>
    <w:rsid w:val="004F4785"/>
    <w:rsid w:val="004F47A7"/>
    <w:rsid w:val="004F47BD"/>
    <w:rsid w:val="004F47CE"/>
    <w:rsid w:val="004F47D0"/>
    <w:rsid w:val="004F4812"/>
    <w:rsid w:val="004F4829"/>
    <w:rsid w:val="004F484A"/>
    <w:rsid w:val="004F4857"/>
    <w:rsid w:val="004F4893"/>
    <w:rsid w:val="004F489B"/>
    <w:rsid w:val="004F48E7"/>
    <w:rsid w:val="004F48F1"/>
    <w:rsid w:val="004F4906"/>
    <w:rsid w:val="004F4908"/>
    <w:rsid w:val="004F490F"/>
    <w:rsid w:val="004F4923"/>
    <w:rsid w:val="004F493A"/>
    <w:rsid w:val="004F4979"/>
    <w:rsid w:val="004F498D"/>
    <w:rsid w:val="004F499C"/>
    <w:rsid w:val="004F499F"/>
    <w:rsid w:val="004F49BF"/>
    <w:rsid w:val="004F49D3"/>
    <w:rsid w:val="004F4A58"/>
    <w:rsid w:val="004F4AA6"/>
    <w:rsid w:val="004F4AB4"/>
    <w:rsid w:val="004F4AC7"/>
    <w:rsid w:val="004F4ADB"/>
    <w:rsid w:val="004F4AFB"/>
    <w:rsid w:val="004F4B09"/>
    <w:rsid w:val="004F4B95"/>
    <w:rsid w:val="004F4BD1"/>
    <w:rsid w:val="004F4C42"/>
    <w:rsid w:val="004F4C4D"/>
    <w:rsid w:val="004F4C61"/>
    <w:rsid w:val="004F4C89"/>
    <w:rsid w:val="004F4C8F"/>
    <w:rsid w:val="004F4CC6"/>
    <w:rsid w:val="004F4CF0"/>
    <w:rsid w:val="004F4D16"/>
    <w:rsid w:val="004F4D1A"/>
    <w:rsid w:val="004F4D75"/>
    <w:rsid w:val="004F4DB6"/>
    <w:rsid w:val="004F4DC0"/>
    <w:rsid w:val="004F4DD7"/>
    <w:rsid w:val="004F4E02"/>
    <w:rsid w:val="004F4E42"/>
    <w:rsid w:val="004F4E47"/>
    <w:rsid w:val="004F4E91"/>
    <w:rsid w:val="004F4EBB"/>
    <w:rsid w:val="004F4EFF"/>
    <w:rsid w:val="004F4F12"/>
    <w:rsid w:val="004F4F18"/>
    <w:rsid w:val="004F4F28"/>
    <w:rsid w:val="004F4F49"/>
    <w:rsid w:val="004F4F72"/>
    <w:rsid w:val="004F4FA7"/>
    <w:rsid w:val="004F4FD2"/>
    <w:rsid w:val="004F501B"/>
    <w:rsid w:val="004F5054"/>
    <w:rsid w:val="004F5084"/>
    <w:rsid w:val="004F50AE"/>
    <w:rsid w:val="004F50B4"/>
    <w:rsid w:val="004F50BF"/>
    <w:rsid w:val="004F50D0"/>
    <w:rsid w:val="004F512A"/>
    <w:rsid w:val="004F5151"/>
    <w:rsid w:val="004F515B"/>
    <w:rsid w:val="004F515E"/>
    <w:rsid w:val="004F51D5"/>
    <w:rsid w:val="004F5207"/>
    <w:rsid w:val="004F5270"/>
    <w:rsid w:val="004F52D4"/>
    <w:rsid w:val="004F52D5"/>
    <w:rsid w:val="004F5317"/>
    <w:rsid w:val="004F532A"/>
    <w:rsid w:val="004F534A"/>
    <w:rsid w:val="004F535B"/>
    <w:rsid w:val="004F538C"/>
    <w:rsid w:val="004F53D4"/>
    <w:rsid w:val="004F53E1"/>
    <w:rsid w:val="004F541A"/>
    <w:rsid w:val="004F541E"/>
    <w:rsid w:val="004F541F"/>
    <w:rsid w:val="004F5420"/>
    <w:rsid w:val="004F5467"/>
    <w:rsid w:val="004F5470"/>
    <w:rsid w:val="004F547D"/>
    <w:rsid w:val="004F54B1"/>
    <w:rsid w:val="004F54B6"/>
    <w:rsid w:val="004F54FB"/>
    <w:rsid w:val="004F54FD"/>
    <w:rsid w:val="004F550F"/>
    <w:rsid w:val="004F5517"/>
    <w:rsid w:val="004F551B"/>
    <w:rsid w:val="004F5568"/>
    <w:rsid w:val="004F55AC"/>
    <w:rsid w:val="004F55C0"/>
    <w:rsid w:val="004F55ED"/>
    <w:rsid w:val="004F55EF"/>
    <w:rsid w:val="004F5601"/>
    <w:rsid w:val="004F5616"/>
    <w:rsid w:val="004F562F"/>
    <w:rsid w:val="004F5635"/>
    <w:rsid w:val="004F569B"/>
    <w:rsid w:val="004F5702"/>
    <w:rsid w:val="004F5728"/>
    <w:rsid w:val="004F5742"/>
    <w:rsid w:val="004F5786"/>
    <w:rsid w:val="004F5797"/>
    <w:rsid w:val="004F579B"/>
    <w:rsid w:val="004F579C"/>
    <w:rsid w:val="004F57A7"/>
    <w:rsid w:val="004F57A8"/>
    <w:rsid w:val="004F57AD"/>
    <w:rsid w:val="004F57C7"/>
    <w:rsid w:val="004F57DD"/>
    <w:rsid w:val="004F581B"/>
    <w:rsid w:val="004F5854"/>
    <w:rsid w:val="004F5857"/>
    <w:rsid w:val="004F5874"/>
    <w:rsid w:val="004F5893"/>
    <w:rsid w:val="004F58AD"/>
    <w:rsid w:val="004F58B2"/>
    <w:rsid w:val="004F58C0"/>
    <w:rsid w:val="004F58E8"/>
    <w:rsid w:val="004F5902"/>
    <w:rsid w:val="004F5913"/>
    <w:rsid w:val="004F5A0C"/>
    <w:rsid w:val="004F5A27"/>
    <w:rsid w:val="004F5A2D"/>
    <w:rsid w:val="004F5AE6"/>
    <w:rsid w:val="004F5AEF"/>
    <w:rsid w:val="004F5AF1"/>
    <w:rsid w:val="004F5B07"/>
    <w:rsid w:val="004F5B11"/>
    <w:rsid w:val="004F5B4E"/>
    <w:rsid w:val="004F5BB2"/>
    <w:rsid w:val="004F5BC6"/>
    <w:rsid w:val="004F5BCF"/>
    <w:rsid w:val="004F5BDC"/>
    <w:rsid w:val="004F5C02"/>
    <w:rsid w:val="004F5C18"/>
    <w:rsid w:val="004F5C2F"/>
    <w:rsid w:val="004F5C3D"/>
    <w:rsid w:val="004F5C55"/>
    <w:rsid w:val="004F5CC0"/>
    <w:rsid w:val="004F5D28"/>
    <w:rsid w:val="004F5D2E"/>
    <w:rsid w:val="004F5D32"/>
    <w:rsid w:val="004F5D3D"/>
    <w:rsid w:val="004F5DE1"/>
    <w:rsid w:val="004F5DE4"/>
    <w:rsid w:val="004F5DF1"/>
    <w:rsid w:val="004F5E62"/>
    <w:rsid w:val="004F5EAE"/>
    <w:rsid w:val="004F5EB1"/>
    <w:rsid w:val="004F5EBC"/>
    <w:rsid w:val="004F5EF3"/>
    <w:rsid w:val="004F5F03"/>
    <w:rsid w:val="004F5F5E"/>
    <w:rsid w:val="004F5F64"/>
    <w:rsid w:val="004F5F6D"/>
    <w:rsid w:val="004F5F7A"/>
    <w:rsid w:val="004F5F91"/>
    <w:rsid w:val="004F5FCA"/>
    <w:rsid w:val="004F5FCC"/>
    <w:rsid w:val="004F5FD1"/>
    <w:rsid w:val="004F5FD8"/>
    <w:rsid w:val="004F5FF1"/>
    <w:rsid w:val="004F60B3"/>
    <w:rsid w:val="004F60D9"/>
    <w:rsid w:val="004F60F5"/>
    <w:rsid w:val="004F6136"/>
    <w:rsid w:val="004F6159"/>
    <w:rsid w:val="004F616F"/>
    <w:rsid w:val="004F6195"/>
    <w:rsid w:val="004F61A4"/>
    <w:rsid w:val="004F61E4"/>
    <w:rsid w:val="004F61E8"/>
    <w:rsid w:val="004F61F0"/>
    <w:rsid w:val="004F6226"/>
    <w:rsid w:val="004F6241"/>
    <w:rsid w:val="004F6269"/>
    <w:rsid w:val="004F6282"/>
    <w:rsid w:val="004F62ED"/>
    <w:rsid w:val="004F62F9"/>
    <w:rsid w:val="004F6308"/>
    <w:rsid w:val="004F632D"/>
    <w:rsid w:val="004F635F"/>
    <w:rsid w:val="004F6370"/>
    <w:rsid w:val="004F6375"/>
    <w:rsid w:val="004F637F"/>
    <w:rsid w:val="004F63B4"/>
    <w:rsid w:val="004F63B9"/>
    <w:rsid w:val="004F63C2"/>
    <w:rsid w:val="004F63E2"/>
    <w:rsid w:val="004F643D"/>
    <w:rsid w:val="004F644E"/>
    <w:rsid w:val="004F6464"/>
    <w:rsid w:val="004F64C0"/>
    <w:rsid w:val="004F651C"/>
    <w:rsid w:val="004F6570"/>
    <w:rsid w:val="004F6589"/>
    <w:rsid w:val="004F65B5"/>
    <w:rsid w:val="004F65B7"/>
    <w:rsid w:val="004F6626"/>
    <w:rsid w:val="004F6629"/>
    <w:rsid w:val="004F664E"/>
    <w:rsid w:val="004F668B"/>
    <w:rsid w:val="004F66AD"/>
    <w:rsid w:val="004F66BE"/>
    <w:rsid w:val="004F66F3"/>
    <w:rsid w:val="004F670D"/>
    <w:rsid w:val="004F6714"/>
    <w:rsid w:val="004F675C"/>
    <w:rsid w:val="004F6790"/>
    <w:rsid w:val="004F67F1"/>
    <w:rsid w:val="004F67F9"/>
    <w:rsid w:val="004F67FB"/>
    <w:rsid w:val="004F67FE"/>
    <w:rsid w:val="004F682C"/>
    <w:rsid w:val="004F6846"/>
    <w:rsid w:val="004F6861"/>
    <w:rsid w:val="004F68E9"/>
    <w:rsid w:val="004F68F5"/>
    <w:rsid w:val="004F68FC"/>
    <w:rsid w:val="004F6933"/>
    <w:rsid w:val="004F693C"/>
    <w:rsid w:val="004F695C"/>
    <w:rsid w:val="004F6966"/>
    <w:rsid w:val="004F6987"/>
    <w:rsid w:val="004F698F"/>
    <w:rsid w:val="004F69B2"/>
    <w:rsid w:val="004F69B9"/>
    <w:rsid w:val="004F6A17"/>
    <w:rsid w:val="004F6A27"/>
    <w:rsid w:val="004F6AD8"/>
    <w:rsid w:val="004F6AE2"/>
    <w:rsid w:val="004F6B00"/>
    <w:rsid w:val="004F6B20"/>
    <w:rsid w:val="004F6B5E"/>
    <w:rsid w:val="004F6B77"/>
    <w:rsid w:val="004F6BA2"/>
    <w:rsid w:val="004F6BC7"/>
    <w:rsid w:val="004F6BCD"/>
    <w:rsid w:val="004F6BDD"/>
    <w:rsid w:val="004F6BE5"/>
    <w:rsid w:val="004F6BF8"/>
    <w:rsid w:val="004F6C0E"/>
    <w:rsid w:val="004F6C29"/>
    <w:rsid w:val="004F6C2C"/>
    <w:rsid w:val="004F6C2D"/>
    <w:rsid w:val="004F6C59"/>
    <w:rsid w:val="004F6C87"/>
    <w:rsid w:val="004F6CBB"/>
    <w:rsid w:val="004F6CC2"/>
    <w:rsid w:val="004F6CDA"/>
    <w:rsid w:val="004F6D36"/>
    <w:rsid w:val="004F6D48"/>
    <w:rsid w:val="004F6D66"/>
    <w:rsid w:val="004F6D72"/>
    <w:rsid w:val="004F6D7C"/>
    <w:rsid w:val="004F6D99"/>
    <w:rsid w:val="004F6E04"/>
    <w:rsid w:val="004F6E2A"/>
    <w:rsid w:val="004F6E40"/>
    <w:rsid w:val="004F6E57"/>
    <w:rsid w:val="004F6E5A"/>
    <w:rsid w:val="004F6E68"/>
    <w:rsid w:val="004F6E6C"/>
    <w:rsid w:val="004F6EBD"/>
    <w:rsid w:val="004F6EC9"/>
    <w:rsid w:val="004F6EE4"/>
    <w:rsid w:val="004F6F0E"/>
    <w:rsid w:val="004F6F11"/>
    <w:rsid w:val="004F6F17"/>
    <w:rsid w:val="004F6F32"/>
    <w:rsid w:val="004F6F39"/>
    <w:rsid w:val="004F6FBA"/>
    <w:rsid w:val="004F6FCF"/>
    <w:rsid w:val="004F6FE4"/>
    <w:rsid w:val="004F7007"/>
    <w:rsid w:val="004F702E"/>
    <w:rsid w:val="004F704F"/>
    <w:rsid w:val="004F7077"/>
    <w:rsid w:val="004F709A"/>
    <w:rsid w:val="004F70B0"/>
    <w:rsid w:val="004F70CB"/>
    <w:rsid w:val="004F7107"/>
    <w:rsid w:val="004F7154"/>
    <w:rsid w:val="004F7160"/>
    <w:rsid w:val="004F7188"/>
    <w:rsid w:val="004F71A1"/>
    <w:rsid w:val="004F71E8"/>
    <w:rsid w:val="004F71ED"/>
    <w:rsid w:val="004F7272"/>
    <w:rsid w:val="004F7281"/>
    <w:rsid w:val="004F72FF"/>
    <w:rsid w:val="004F730B"/>
    <w:rsid w:val="004F731C"/>
    <w:rsid w:val="004F733B"/>
    <w:rsid w:val="004F7371"/>
    <w:rsid w:val="004F737A"/>
    <w:rsid w:val="004F73C9"/>
    <w:rsid w:val="004F73CA"/>
    <w:rsid w:val="004F7439"/>
    <w:rsid w:val="004F743A"/>
    <w:rsid w:val="004F744F"/>
    <w:rsid w:val="004F749A"/>
    <w:rsid w:val="004F749C"/>
    <w:rsid w:val="004F74CA"/>
    <w:rsid w:val="004F752C"/>
    <w:rsid w:val="004F753C"/>
    <w:rsid w:val="004F75B2"/>
    <w:rsid w:val="004F75DF"/>
    <w:rsid w:val="004F7628"/>
    <w:rsid w:val="004F7631"/>
    <w:rsid w:val="004F765B"/>
    <w:rsid w:val="004F76C8"/>
    <w:rsid w:val="004F76D1"/>
    <w:rsid w:val="004F7731"/>
    <w:rsid w:val="004F774E"/>
    <w:rsid w:val="004F7776"/>
    <w:rsid w:val="004F77C4"/>
    <w:rsid w:val="004F7813"/>
    <w:rsid w:val="004F781E"/>
    <w:rsid w:val="004F7822"/>
    <w:rsid w:val="004F7857"/>
    <w:rsid w:val="004F7887"/>
    <w:rsid w:val="004F78E7"/>
    <w:rsid w:val="004F7901"/>
    <w:rsid w:val="004F7930"/>
    <w:rsid w:val="004F7996"/>
    <w:rsid w:val="004F79B4"/>
    <w:rsid w:val="004F7A6E"/>
    <w:rsid w:val="004F7A7A"/>
    <w:rsid w:val="004F7A9F"/>
    <w:rsid w:val="004F7AAA"/>
    <w:rsid w:val="004F7AC8"/>
    <w:rsid w:val="004F7AD6"/>
    <w:rsid w:val="004F7B5D"/>
    <w:rsid w:val="004F7BB5"/>
    <w:rsid w:val="004F7BB7"/>
    <w:rsid w:val="004F7C2A"/>
    <w:rsid w:val="004F7C52"/>
    <w:rsid w:val="004F7C77"/>
    <w:rsid w:val="004F7C7A"/>
    <w:rsid w:val="004F7C80"/>
    <w:rsid w:val="004F7C91"/>
    <w:rsid w:val="004F7CB7"/>
    <w:rsid w:val="004F7CF4"/>
    <w:rsid w:val="004F7D1A"/>
    <w:rsid w:val="004F7D33"/>
    <w:rsid w:val="004F7D38"/>
    <w:rsid w:val="004F7D44"/>
    <w:rsid w:val="004F7D51"/>
    <w:rsid w:val="004F7D76"/>
    <w:rsid w:val="004F7DAF"/>
    <w:rsid w:val="004F7DB2"/>
    <w:rsid w:val="004F7DC9"/>
    <w:rsid w:val="004F7DCF"/>
    <w:rsid w:val="004F7DE4"/>
    <w:rsid w:val="004F7E01"/>
    <w:rsid w:val="004F7E4C"/>
    <w:rsid w:val="004F7ED3"/>
    <w:rsid w:val="004F7ED7"/>
    <w:rsid w:val="004F7EDF"/>
    <w:rsid w:val="004F7F36"/>
    <w:rsid w:val="004F7F59"/>
    <w:rsid w:val="004F7F67"/>
    <w:rsid w:val="004F7F6C"/>
    <w:rsid w:val="004F7FD2"/>
    <w:rsid w:val="00500010"/>
    <w:rsid w:val="00500029"/>
    <w:rsid w:val="0050002C"/>
    <w:rsid w:val="0050003B"/>
    <w:rsid w:val="0050008F"/>
    <w:rsid w:val="005000AD"/>
    <w:rsid w:val="00500137"/>
    <w:rsid w:val="00500154"/>
    <w:rsid w:val="00500156"/>
    <w:rsid w:val="005001B3"/>
    <w:rsid w:val="005001C5"/>
    <w:rsid w:val="005001CB"/>
    <w:rsid w:val="00500208"/>
    <w:rsid w:val="00500228"/>
    <w:rsid w:val="0050023D"/>
    <w:rsid w:val="0050024D"/>
    <w:rsid w:val="00500260"/>
    <w:rsid w:val="00500267"/>
    <w:rsid w:val="0050026A"/>
    <w:rsid w:val="00500270"/>
    <w:rsid w:val="0050027B"/>
    <w:rsid w:val="005002B1"/>
    <w:rsid w:val="005002C7"/>
    <w:rsid w:val="005002F8"/>
    <w:rsid w:val="00500304"/>
    <w:rsid w:val="0050030A"/>
    <w:rsid w:val="00500316"/>
    <w:rsid w:val="0050037A"/>
    <w:rsid w:val="00500381"/>
    <w:rsid w:val="0050039A"/>
    <w:rsid w:val="00500433"/>
    <w:rsid w:val="0050044B"/>
    <w:rsid w:val="00500468"/>
    <w:rsid w:val="005004A2"/>
    <w:rsid w:val="005004DD"/>
    <w:rsid w:val="005004F9"/>
    <w:rsid w:val="00500585"/>
    <w:rsid w:val="00500589"/>
    <w:rsid w:val="00500599"/>
    <w:rsid w:val="005005DD"/>
    <w:rsid w:val="005005EE"/>
    <w:rsid w:val="005005FF"/>
    <w:rsid w:val="00500618"/>
    <w:rsid w:val="00500620"/>
    <w:rsid w:val="0050062D"/>
    <w:rsid w:val="00500662"/>
    <w:rsid w:val="00500665"/>
    <w:rsid w:val="005006D5"/>
    <w:rsid w:val="005006EF"/>
    <w:rsid w:val="00500711"/>
    <w:rsid w:val="00500726"/>
    <w:rsid w:val="00500774"/>
    <w:rsid w:val="00500777"/>
    <w:rsid w:val="0050077C"/>
    <w:rsid w:val="0050079E"/>
    <w:rsid w:val="005007C5"/>
    <w:rsid w:val="005007EF"/>
    <w:rsid w:val="005007FB"/>
    <w:rsid w:val="00500843"/>
    <w:rsid w:val="00500854"/>
    <w:rsid w:val="00500876"/>
    <w:rsid w:val="00500888"/>
    <w:rsid w:val="005008A9"/>
    <w:rsid w:val="005008EF"/>
    <w:rsid w:val="00500907"/>
    <w:rsid w:val="0050092C"/>
    <w:rsid w:val="0050098F"/>
    <w:rsid w:val="005009AE"/>
    <w:rsid w:val="00500A09"/>
    <w:rsid w:val="00500A41"/>
    <w:rsid w:val="00500A86"/>
    <w:rsid w:val="00500AE5"/>
    <w:rsid w:val="00500B16"/>
    <w:rsid w:val="00500B2B"/>
    <w:rsid w:val="00500B77"/>
    <w:rsid w:val="00500BA7"/>
    <w:rsid w:val="00500BC3"/>
    <w:rsid w:val="00500C67"/>
    <w:rsid w:val="00500C8F"/>
    <w:rsid w:val="00500D31"/>
    <w:rsid w:val="00500D36"/>
    <w:rsid w:val="00500D49"/>
    <w:rsid w:val="00500D64"/>
    <w:rsid w:val="00500D7A"/>
    <w:rsid w:val="00500D86"/>
    <w:rsid w:val="00500DBC"/>
    <w:rsid w:val="00500DD1"/>
    <w:rsid w:val="00500DDE"/>
    <w:rsid w:val="00500DDF"/>
    <w:rsid w:val="00500DF3"/>
    <w:rsid w:val="00500DFC"/>
    <w:rsid w:val="00500E08"/>
    <w:rsid w:val="00500E33"/>
    <w:rsid w:val="00500E68"/>
    <w:rsid w:val="00500E92"/>
    <w:rsid w:val="00500EAA"/>
    <w:rsid w:val="00500ED6"/>
    <w:rsid w:val="00500F32"/>
    <w:rsid w:val="00500F3E"/>
    <w:rsid w:val="00500F56"/>
    <w:rsid w:val="00500F75"/>
    <w:rsid w:val="00500FB9"/>
    <w:rsid w:val="00500FEB"/>
    <w:rsid w:val="00500FF5"/>
    <w:rsid w:val="00500FFB"/>
    <w:rsid w:val="00501013"/>
    <w:rsid w:val="00501037"/>
    <w:rsid w:val="00501062"/>
    <w:rsid w:val="0050108B"/>
    <w:rsid w:val="005010A1"/>
    <w:rsid w:val="005010B1"/>
    <w:rsid w:val="005010D0"/>
    <w:rsid w:val="005010DC"/>
    <w:rsid w:val="0050113A"/>
    <w:rsid w:val="0050115C"/>
    <w:rsid w:val="00501177"/>
    <w:rsid w:val="0050117B"/>
    <w:rsid w:val="0050117E"/>
    <w:rsid w:val="00501195"/>
    <w:rsid w:val="005011A4"/>
    <w:rsid w:val="005011AE"/>
    <w:rsid w:val="005011EA"/>
    <w:rsid w:val="005011F1"/>
    <w:rsid w:val="0050124F"/>
    <w:rsid w:val="00501250"/>
    <w:rsid w:val="0050129D"/>
    <w:rsid w:val="005012A1"/>
    <w:rsid w:val="005012AB"/>
    <w:rsid w:val="005012AC"/>
    <w:rsid w:val="005012B4"/>
    <w:rsid w:val="005012C4"/>
    <w:rsid w:val="005012D5"/>
    <w:rsid w:val="00501334"/>
    <w:rsid w:val="005013A9"/>
    <w:rsid w:val="005013AE"/>
    <w:rsid w:val="005013BC"/>
    <w:rsid w:val="005013FC"/>
    <w:rsid w:val="00501439"/>
    <w:rsid w:val="00501451"/>
    <w:rsid w:val="0050146E"/>
    <w:rsid w:val="005014F1"/>
    <w:rsid w:val="0050152B"/>
    <w:rsid w:val="00501553"/>
    <w:rsid w:val="00501562"/>
    <w:rsid w:val="0050157F"/>
    <w:rsid w:val="00501595"/>
    <w:rsid w:val="005015E1"/>
    <w:rsid w:val="005015E7"/>
    <w:rsid w:val="005015F6"/>
    <w:rsid w:val="005015FE"/>
    <w:rsid w:val="0050168D"/>
    <w:rsid w:val="005016D4"/>
    <w:rsid w:val="005016E4"/>
    <w:rsid w:val="00501751"/>
    <w:rsid w:val="00501768"/>
    <w:rsid w:val="0050179B"/>
    <w:rsid w:val="005017A2"/>
    <w:rsid w:val="005017A4"/>
    <w:rsid w:val="00501830"/>
    <w:rsid w:val="0050189F"/>
    <w:rsid w:val="00501929"/>
    <w:rsid w:val="00501982"/>
    <w:rsid w:val="0050198D"/>
    <w:rsid w:val="005019C1"/>
    <w:rsid w:val="005019C9"/>
    <w:rsid w:val="005019D4"/>
    <w:rsid w:val="005019F3"/>
    <w:rsid w:val="005019FA"/>
    <w:rsid w:val="00501A2A"/>
    <w:rsid w:val="00501A5A"/>
    <w:rsid w:val="00501A65"/>
    <w:rsid w:val="00501A78"/>
    <w:rsid w:val="00501AAC"/>
    <w:rsid w:val="00501ABB"/>
    <w:rsid w:val="00501ACD"/>
    <w:rsid w:val="00501B0E"/>
    <w:rsid w:val="00501B0F"/>
    <w:rsid w:val="00501B24"/>
    <w:rsid w:val="00501B37"/>
    <w:rsid w:val="00501B62"/>
    <w:rsid w:val="00501B8B"/>
    <w:rsid w:val="00501BDF"/>
    <w:rsid w:val="00501C10"/>
    <w:rsid w:val="00501D13"/>
    <w:rsid w:val="00501D1D"/>
    <w:rsid w:val="00501D58"/>
    <w:rsid w:val="00501DC3"/>
    <w:rsid w:val="00501DCF"/>
    <w:rsid w:val="00501DD8"/>
    <w:rsid w:val="00501E09"/>
    <w:rsid w:val="00501E18"/>
    <w:rsid w:val="00501E22"/>
    <w:rsid w:val="00501E33"/>
    <w:rsid w:val="00501E50"/>
    <w:rsid w:val="00501E55"/>
    <w:rsid w:val="00501EA7"/>
    <w:rsid w:val="00501EAE"/>
    <w:rsid w:val="00501ECD"/>
    <w:rsid w:val="00501ED4"/>
    <w:rsid w:val="00501ED8"/>
    <w:rsid w:val="00501F31"/>
    <w:rsid w:val="00501F52"/>
    <w:rsid w:val="00501FBC"/>
    <w:rsid w:val="00502002"/>
    <w:rsid w:val="00502040"/>
    <w:rsid w:val="00502049"/>
    <w:rsid w:val="00502077"/>
    <w:rsid w:val="00502080"/>
    <w:rsid w:val="0050208C"/>
    <w:rsid w:val="005020A0"/>
    <w:rsid w:val="005020B1"/>
    <w:rsid w:val="005020E0"/>
    <w:rsid w:val="0050210B"/>
    <w:rsid w:val="00502112"/>
    <w:rsid w:val="00502143"/>
    <w:rsid w:val="0050215D"/>
    <w:rsid w:val="00502166"/>
    <w:rsid w:val="0050219E"/>
    <w:rsid w:val="005021A6"/>
    <w:rsid w:val="005021F1"/>
    <w:rsid w:val="00502235"/>
    <w:rsid w:val="0050226A"/>
    <w:rsid w:val="0050227B"/>
    <w:rsid w:val="00502281"/>
    <w:rsid w:val="00502298"/>
    <w:rsid w:val="00502299"/>
    <w:rsid w:val="005022A3"/>
    <w:rsid w:val="005022E7"/>
    <w:rsid w:val="005022EC"/>
    <w:rsid w:val="00502359"/>
    <w:rsid w:val="00502362"/>
    <w:rsid w:val="005023A4"/>
    <w:rsid w:val="00502446"/>
    <w:rsid w:val="005024A1"/>
    <w:rsid w:val="005024AD"/>
    <w:rsid w:val="005024AE"/>
    <w:rsid w:val="005024C2"/>
    <w:rsid w:val="005024E6"/>
    <w:rsid w:val="005024F4"/>
    <w:rsid w:val="005024F9"/>
    <w:rsid w:val="0050251C"/>
    <w:rsid w:val="0050251F"/>
    <w:rsid w:val="00502525"/>
    <w:rsid w:val="0050252A"/>
    <w:rsid w:val="0050252C"/>
    <w:rsid w:val="0050254C"/>
    <w:rsid w:val="00502556"/>
    <w:rsid w:val="0050255F"/>
    <w:rsid w:val="00502582"/>
    <w:rsid w:val="005025AD"/>
    <w:rsid w:val="005025D1"/>
    <w:rsid w:val="005025DD"/>
    <w:rsid w:val="005025E1"/>
    <w:rsid w:val="005025EA"/>
    <w:rsid w:val="00502602"/>
    <w:rsid w:val="00502646"/>
    <w:rsid w:val="0050264B"/>
    <w:rsid w:val="00502684"/>
    <w:rsid w:val="00502693"/>
    <w:rsid w:val="0050269F"/>
    <w:rsid w:val="005026E7"/>
    <w:rsid w:val="00502738"/>
    <w:rsid w:val="0050276C"/>
    <w:rsid w:val="00502782"/>
    <w:rsid w:val="00502800"/>
    <w:rsid w:val="0050282F"/>
    <w:rsid w:val="00502881"/>
    <w:rsid w:val="005028A4"/>
    <w:rsid w:val="005028A9"/>
    <w:rsid w:val="005028CC"/>
    <w:rsid w:val="005028E6"/>
    <w:rsid w:val="005028FD"/>
    <w:rsid w:val="00502923"/>
    <w:rsid w:val="0050292B"/>
    <w:rsid w:val="0050297A"/>
    <w:rsid w:val="00502980"/>
    <w:rsid w:val="00502994"/>
    <w:rsid w:val="0050299B"/>
    <w:rsid w:val="005029A9"/>
    <w:rsid w:val="005029B8"/>
    <w:rsid w:val="005029BB"/>
    <w:rsid w:val="005029E3"/>
    <w:rsid w:val="00502A36"/>
    <w:rsid w:val="00502A70"/>
    <w:rsid w:val="00502A84"/>
    <w:rsid w:val="00502A9E"/>
    <w:rsid w:val="00502ABB"/>
    <w:rsid w:val="00502AD1"/>
    <w:rsid w:val="00502B11"/>
    <w:rsid w:val="00502B45"/>
    <w:rsid w:val="00502B4F"/>
    <w:rsid w:val="00502B6F"/>
    <w:rsid w:val="00502BB2"/>
    <w:rsid w:val="00502BB3"/>
    <w:rsid w:val="00502C05"/>
    <w:rsid w:val="00502C13"/>
    <w:rsid w:val="00502C3A"/>
    <w:rsid w:val="00502C41"/>
    <w:rsid w:val="00502C47"/>
    <w:rsid w:val="00502C8F"/>
    <w:rsid w:val="00502C96"/>
    <w:rsid w:val="00502CAD"/>
    <w:rsid w:val="00502CF7"/>
    <w:rsid w:val="00502CFE"/>
    <w:rsid w:val="00502D03"/>
    <w:rsid w:val="00502D14"/>
    <w:rsid w:val="00502DC3"/>
    <w:rsid w:val="00502E32"/>
    <w:rsid w:val="00502E40"/>
    <w:rsid w:val="00502E44"/>
    <w:rsid w:val="00502E75"/>
    <w:rsid w:val="00502E7B"/>
    <w:rsid w:val="00502E83"/>
    <w:rsid w:val="00502E87"/>
    <w:rsid w:val="00502EA3"/>
    <w:rsid w:val="00502EAF"/>
    <w:rsid w:val="00502ED1"/>
    <w:rsid w:val="00502F07"/>
    <w:rsid w:val="00502F16"/>
    <w:rsid w:val="00502F2D"/>
    <w:rsid w:val="00502F50"/>
    <w:rsid w:val="00502F7E"/>
    <w:rsid w:val="00502F94"/>
    <w:rsid w:val="00502F9B"/>
    <w:rsid w:val="005030AA"/>
    <w:rsid w:val="005030AD"/>
    <w:rsid w:val="0050316D"/>
    <w:rsid w:val="00503185"/>
    <w:rsid w:val="00503189"/>
    <w:rsid w:val="005031CF"/>
    <w:rsid w:val="005031D0"/>
    <w:rsid w:val="005031F6"/>
    <w:rsid w:val="0050320D"/>
    <w:rsid w:val="00503224"/>
    <w:rsid w:val="00503239"/>
    <w:rsid w:val="005032BD"/>
    <w:rsid w:val="005032EA"/>
    <w:rsid w:val="00503303"/>
    <w:rsid w:val="0050331F"/>
    <w:rsid w:val="0050332A"/>
    <w:rsid w:val="00503330"/>
    <w:rsid w:val="0050336D"/>
    <w:rsid w:val="00503377"/>
    <w:rsid w:val="005033A9"/>
    <w:rsid w:val="005033B2"/>
    <w:rsid w:val="005033D0"/>
    <w:rsid w:val="005033D9"/>
    <w:rsid w:val="005033E9"/>
    <w:rsid w:val="00503408"/>
    <w:rsid w:val="00503433"/>
    <w:rsid w:val="00503451"/>
    <w:rsid w:val="00503473"/>
    <w:rsid w:val="005034A7"/>
    <w:rsid w:val="005034A8"/>
    <w:rsid w:val="005034B1"/>
    <w:rsid w:val="005034C6"/>
    <w:rsid w:val="005034CB"/>
    <w:rsid w:val="005034D7"/>
    <w:rsid w:val="005034F0"/>
    <w:rsid w:val="0050353E"/>
    <w:rsid w:val="00503542"/>
    <w:rsid w:val="0050357C"/>
    <w:rsid w:val="00503592"/>
    <w:rsid w:val="005035CA"/>
    <w:rsid w:val="0050360D"/>
    <w:rsid w:val="00503614"/>
    <w:rsid w:val="00503651"/>
    <w:rsid w:val="00503653"/>
    <w:rsid w:val="00503654"/>
    <w:rsid w:val="00503664"/>
    <w:rsid w:val="00503672"/>
    <w:rsid w:val="005036BA"/>
    <w:rsid w:val="005036F4"/>
    <w:rsid w:val="00503743"/>
    <w:rsid w:val="00503747"/>
    <w:rsid w:val="0050376E"/>
    <w:rsid w:val="005037DC"/>
    <w:rsid w:val="00503813"/>
    <w:rsid w:val="00503826"/>
    <w:rsid w:val="00503828"/>
    <w:rsid w:val="0050384E"/>
    <w:rsid w:val="00503873"/>
    <w:rsid w:val="00503877"/>
    <w:rsid w:val="005038B0"/>
    <w:rsid w:val="005038FD"/>
    <w:rsid w:val="0050394D"/>
    <w:rsid w:val="00503974"/>
    <w:rsid w:val="00503995"/>
    <w:rsid w:val="005039A9"/>
    <w:rsid w:val="005039B3"/>
    <w:rsid w:val="005039D1"/>
    <w:rsid w:val="00503A24"/>
    <w:rsid w:val="00503A60"/>
    <w:rsid w:val="00503A71"/>
    <w:rsid w:val="00503B2C"/>
    <w:rsid w:val="00503B87"/>
    <w:rsid w:val="00503B98"/>
    <w:rsid w:val="00503BC7"/>
    <w:rsid w:val="00503BD4"/>
    <w:rsid w:val="00503BFC"/>
    <w:rsid w:val="00503C0E"/>
    <w:rsid w:val="00503C3F"/>
    <w:rsid w:val="00503C4E"/>
    <w:rsid w:val="00503C62"/>
    <w:rsid w:val="00503C6B"/>
    <w:rsid w:val="00503C7E"/>
    <w:rsid w:val="00503CA3"/>
    <w:rsid w:val="00503CF1"/>
    <w:rsid w:val="00503D0E"/>
    <w:rsid w:val="00503D3E"/>
    <w:rsid w:val="00503D4A"/>
    <w:rsid w:val="00503D9A"/>
    <w:rsid w:val="00503D9D"/>
    <w:rsid w:val="00503DBA"/>
    <w:rsid w:val="00503DBD"/>
    <w:rsid w:val="00503E01"/>
    <w:rsid w:val="00503E06"/>
    <w:rsid w:val="00503E26"/>
    <w:rsid w:val="00503E32"/>
    <w:rsid w:val="00503E8C"/>
    <w:rsid w:val="00503E8F"/>
    <w:rsid w:val="00503EAA"/>
    <w:rsid w:val="00503ECD"/>
    <w:rsid w:val="00503EE5"/>
    <w:rsid w:val="00503EED"/>
    <w:rsid w:val="00503F20"/>
    <w:rsid w:val="00503F4F"/>
    <w:rsid w:val="00503F74"/>
    <w:rsid w:val="00503F9E"/>
    <w:rsid w:val="00503FC5"/>
    <w:rsid w:val="00503FD0"/>
    <w:rsid w:val="00503FEF"/>
    <w:rsid w:val="00503FF0"/>
    <w:rsid w:val="00504026"/>
    <w:rsid w:val="0050403D"/>
    <w:rsid w:val="00504078"/>
    <w:rsid w:val="00504094"/>
    <w:rsid w:val="005040E8"/>
    <w:rsid w:val="005040ED"/>
    <w:rsid w:val="005040F5"/>
    <w:rsid w:val="005040FF"/>
    <w:rsid w:val="00504130"/>
    <w:rsid w:val="005041A0"/>
    <w:rsid w:val="005041B6"/>
    <w:rsid w:val="005041BD"/>
    <w:rsid w:val="005041BF"/>
    <w:rsid w:val="005041D2"/>
    <w:rsid w:val="005041E1"/>
    <w:rsid w:val="00504260"/>
    <w:rsid w:val="005042A5"/>
    <w:rsid w:val="005042D7"/>
    <w:rsid w:val="005042DD"/>
    <w:rsid w:val="0050431C"/>
    <w:rsid w:val="00504324"/>
    <w:rsid w:val="00504386"/>
    <w:rsid w:val="00504388"/>
    <w:rsid w:val="00504390"/>
    <w:rsid w:val="005043CB"/>
    <w:rsid w:val="005043E7"/>
    <w:rsid w:val="0050440A"/>
    <w:rsid w:val="00504430"/>
    <w:rsid w:val="00504453"/>
    <w:rsid w:val="00504469"/>
    <w:rsid w:val="005044AA"/>
    <w:rsid w:val="005044AE"/>
    <w:rsid w:val="005044B4"/>
    <w:rsid w:val="005044BD"/>
    <w:rsid w:val="005044DD"/>
    <w:rsid w:val="00504529"/>
    <w:rsid w:val="0050452B"/>
    <w:rsid w:val="00504535"/>
    <w:rsid w:val="0050458C"/>
    <w:rsid w:val="0050465B"/>
    <w:rsid w:val="00504667"/>
    <w:rsid w:val="00504687"/>
    <w:rsid w:val="005046A1"/>
    <w:rsid w:val="005046B5"/>
    <w:rsid w:val="005046C4"/>
    <w:rsid w:val="005046C8"/>
    <w:rsid w:val="005046EA"/>
    <w:rsid w:val="00504729"/>
    <w:rsid w:val="00504752"/>
    <w:rsid w:val="0050476C"/>
    <w:rsid w:val="00504773"/>
    <w:rsid w:val="00504777"/>
    <w:rsid w:val="005047D8"/>
    <w:rsid w:val="005047E8"/>
    <w:rsid w:val="0050480E"/>
    <w:rsid w:val="0050486C"/>
    <w:rsid w:val="0050488F"/>
    <w:rsid w:val="005048A8"/>
    <w:rsid w:val="005048BC"/>
    <w:rsid w:val="0050490B"/>
    <w:rsid w:val="00504932"/>
    <w:rsid w:val="0050493A"/>
    <w:rsid w:val="0050497C"/>
    <w:rsid w:val="00504986"/>
    <w:rsid w:val="0050498B"/>
    <w:rsid w:val="005049B2"/>
    <w:rsid w:val="005049B4"/>
    <w:rsid w:val="005049D6"/>
    <w:rsid w:val="00504A25"/>
    <w:rsid w:val="00504A2F"/>
    <w:rsid w:val="00504A5C"/>
    <w:rsid w:val="00504A70"/>
    <w:rsid w:val="00504A7F"/>
    <w:rsid w:val="00504A80"/>
    <w:rsid w:val="00504A8F"/>
    <w:rsid w:val="00504B0C"/>
    <w:rsid w:val="00504B4E"/>
    <w:rsid w:val="00504B96"/>
    <w:rsid w:val="00504BB1"/>
    <w:rsid w:val="00504BC6"/>
    <w:rsid w:val="00504BE4"/>
    <w:rsid w:val="00504BEC"/>
    <w:rsid w:val="00504C14"/>
    <w:rsid w:val="00504C15"/>
    <w:rsid w:val="00504C66"/>
    <w:rsid w:val="00504C81"/>
    <w:rsid w:val="00504C9B"/>
    <w:rsid w:val="00504CC7"/>
    <w:rsid w:val="00504CD3"/>
    <w:rsid w:val="00504D1A"/>
    <w:rsid w:val="00504D1C"/>
    <w:rsid w:val="00504D6C"/>
    <w:rsid w:val="00504DD2"/>
    <w:rsid w:val="00504E09"/>
    <w:rsid w:val="00504E23"/>
    <w:rsid w:val="00504E3A"/>
    <w:rsid w:val="00504E49"/>
    <w:rsid w:val="00504EB1"/>
    <w:rsid w:val="00504F46"/>
    <w:rsid w:val="00504F5B"/>
    <w:rsid w:val="00504F5C"/>
    <w:rsid w:val="00504F65"/>
    <w:rsid w:val="00504F8A"/>
    <w:rsid w:val="00504FA9"/>
    <w:rsid w:val="00504FAE"/>
    <w:rsid w:val="00504FC7"/>
    <w:rsid w:val="00504FE6"/>
    <w:rsid w:val="00505000"/>
    <w:rsid w:val="00505006"/>
    <w:rsid w:val="0050501E"/>
    <w:rsid w:val="00505033"/>
    <w:rsid w:val="0050504C"/>
    <w:rsid w:val="0050507F"/>
    <w:rsid w:val="0050508B"/>
    <w:rsid w:val="005050F6"/>
    <w:rsid w:val="00505108"/>
    <w:rsid w:val="0050510F"/>
    <w:rsid w:val="005051B3"/>
    <w:rsid w:val="005051CF"/>
    <w:rsid w:val="00505201"/>
    <w:rsid w:val="00505209"/>
    <w:rsid w:val="0050521C"/>
    <w:rsid w:val="00505223"/>
    <w:rsid w:val="0050522D"/>
    <w:rsid w:val="00505254"/>
    <w:rsid w:val="00505261"/>
    <w:rsid w:val="005052C3"/>
    <w:rsid w:val="0050532B"/>
    <w:rsid w:val="00505343"/>
    <w:rsid w:val="0050539C"/>
    <w:rsid w:val="005053A8"/>
    <w:rsid w:val="005053CE"/>
    <w:rsid w:val="005053E0"/>
    <w:rsid w:val="005053FF"/>
    <w:rsid w:val="00505459"/>
    <w:rsid w:val="0050545E"/>
    <w:rsid w:val="005054C1"/>
    <w:rsid w:val="005054F0"/>
    <w:rsid w:val="005054F5"/>
    <w:rsid w:val="0050552D"/>
    <w:rsid w:val="00505560"/>
    <w:rsid w:val="0050556A"/>
    <w:rsid w:val="00505576"/>
    <w:rsid w:val="005056C2"/>
    <w:rsid w:val="005056DB"/>
    <w:rsid w:val="005056EB"/>
    <w:rsid w:val="005056F5"/>
    <w:rsid w:val="005056FB"/>
    <w:rsid w:val="0050571A"/>
    <w:rsid w:val="00505752"/>
    <w:rsid w:val="00505785"/>
    <w:rsid w:val="005057E7"/>
    <w:rsid w:val="00505804"/>
    <w:rsid w:val="0050588A"/>
    <w:rsid w:val="0050589F"/>
    <w:rsid w:val="005058B8"/>
    <w:rsid w:val="005058D7"/>
    <w:rsid w:val="005058E5"/>
    <w:rsid w:val="00505907"/>
    <w:rsid w:val="00505928"/>
    <w:rsid w:val="0050592D"/>
    <w:rsid w:val="0050593B"/>
    <w:rsid w:val="00505944"/>
    <w:rsid w:val="0050594F"/>
    <w:rsid w:val="00505964"/>
    <w:rsid w:val="00505972"/>
    <w:rsid w:val="00505977"/>
    <w:rsid w:val="005059D1"/>
    <w:rsid w:val="005059F3"/>
    <w:rsid w:val="00505A42"/>
    <w:rsid w:val="00505A9F"/>
    <w:rsid w:val="00505ACA"/>
    <w:rsid w:val="00505AEC"/>
    <w:rsid w:val="00505AF4"/>
    <w:rsid w:val="00505AFB"/>
    <w:rsid w:val="00505BA1"/>
    <w:rsid w:val="00505BCC"/>
    <w:rsid w:val="00505BD2"/>
    <w:rsid w:val="00505C00"/>
    <w:rsid w:val="00505C3E"/>
    <w:rsid w:val="00505C41"/>
    <w:rsid w:val="00505C62"/>
    <w:rsid w:val="00505CA9"/>
    <w:rsid w:val="00505CAB"/>
    <w:rsid w:val="00505CB5"/>
    <w:rsid w:val="00505CB7"/>
    <w:rsid w:val="00505CCB"/>
    <w:rsid w:val="00505CCE"/>
    <w:rsid w:val="00505CE8"/>
    <w:rsid w:val="00505CF3"/>
    <w:rsid w:val="00505CF8"/>
    <w:rsid w:val="00505D34"/>
    <w:rsid w:val="00505D38"/>
    <w:rsid w:val="00505D92"/>
    <w:rsid w:val="00505DA8"/>
    <w:rsid w:val="00505DC4"/>
    <w:rsid w:val="00505DFE"/>
    <w:rsid w:val="00505E1F"/>
    <w:rsid w:val="00505E36"/>
    <w:rsid w:val="00505E51"/>
    <w:rsid w:val="00505E76"/>
    <w:rsid w:val="00505E9B"/>
    <w:rsid w:val="00505EB7"/>
    <w:rsid w:val="00505EC8"/>
    <w:rsid w:val="00505EFD"/>
    <w:rsid w:val="00505F7C"/>
    <w:rsid w:val="00505F9A"/>
    <w:rsid w:val="00506002"/>
    <w:rsid w:val="0050600F"/>
    <w:rsid w:val="00506015"/>
    <w:rsid w:val="00506020"/>
    <w:rsid w:val="00506025"/>
    <w:rsid w:val="00506034"/>
    <w:rsid w:val="0050606E"/>
    <w:rsid w:val="0050607C"/>
    <w:rsid w:val="00506081"/>
    <w:rsid w:val="0050608C"/>
    <w:rsid w:val="005060BF"/>
    <w:rsid w:val="005060DA"/>
    <w:rsid w:val="00506103"/>
    <w:rsid w:val="00506109"/>
    <w:rsid w:val="00506111"/>
    <w:rsid w:val="00506123"/>
    <w:rsid w:val="0050613D"/>
    <w:rsid w:val="00506140"/>
    <w:rsid w:val="00506154"/>
    <w:rsid w:val="005061BD"/>
    <w:rsid w:val="005061E0"/>
    <w:rsid w:val="005061E6"/>
    <w:rsid w:val="005061F1"/>
    <w:rsid w:val="005061F9"/>
    <w:rsid w:val="0050621D"/>
    <w:rsid w:val="00506225"/>
    <w:rsid w:val="0050623D"/>
    <w:rsid w:val="00506249"/>
    <w:rsid w:val="005062AC"/>
    <w:rsid w:val="005062C6"/>
    <w:rsid w:val="005062FC"/>
    <w:rsid w:val="00506341"/>
    <w:rsid w:val="0050635B"/>
    <w:rsid w:val="0050636D"/>
    <w:rsid w:val="005063B6"/>
    <w:rsid w:val="005063C4"/>
    <w:rsid w:val="005063CB"/>
    <w:rsid w:val="005063D0"/>
    <w:rsid w:val="005063D9"/>
    <w:rsid w:val="00506406"/>
    <w:rsid w:val="00506458"/>
    <w:rsid w:val="005064AE"/>
    <w:rsid w:val="005064B2"/>
    <w:rsid w:val="0050651F"/>
    <w:rsid w:val="00506563"/>
    <w:rsid w:val="00506578"/>
    <w:rsid w:val="0050657F"/>
    <w:rsid w:val="005065A5"/>
    <w:rsid w:val="005065BD"/>
    <w:rsid w:val="005065F1"/>
    <w:rsid w:val="00506615"/>
    <w:rsid w:val="0050666B"/>
    <w:rsid w:val="0050666D"/>
    <w:rsid w:val="00506683"/>
    <w:rsid w:val="005066A5"/>
    <w:rsid w:val="005066A6"/>
    <w:rsid w:val="005066CD"/>
    <w:rsid w:val="00506702"/>
    <w:rsid w:val="0050675D"/>
    <w:rsid w:val="0050677F"/>
    <w:rsid w:val="00506785"/>
    <w:rsid w:val="0050678F"/>
    <w:rsid w:val="00506790"/>
    <w:rsid w:val="005067CB"/>
    <w:rsid w:val="005067DC"/>
    <w:rsid w:val="005067FD"/>
    <w:rsid w:val="00506804"/>
    <w:rsid w:val="00506817"/>
    <w:rsid w:val="0050682E"/>
    <w:rsid w:val="005068B3"/>
    <w:rsid w:val="00506902"/>
    <w:rsid w:val="0050690F"/>
    <w:rsid w:val="0050691B"/>
    <w:rsid w:val="00506992"/>
    <w:rsid w:val="005069A2"/>
    <w:rsid w:val="00506A04"/>
    <w:rsid w:val="00506A0D"/>
    <w:rsid w:val="00506A78"/>
    <w:rsid w:val="00506A84"/>
    <w:rsid w:val="00506AEE"/>
    <w:rsid w:val="00506B1B"/>
    <w:rsid w:val="00506B42"/>
    <w:rsid w:val="00506B5C"/>
    <w:rsid w:val="00506B6E"/>
    <w:rsid w:val="00506B7D"/>
    <w:rsid w:val="00506BB3"/>
    <w:rsid w:val="00506BD8"/>
    <w:rsid w:val="00506C23"/>
    <w:rsid w:val="00506C29"/>
    <w:rsid w:val="00506C56"/>
    <w:rsid w:val="00506C92"/>
    <w:rsid w:val="00506C9D"/>
    <w:rsid w:val="00506CBF"/>
    <w:rsid w:val="00506CD9"/>
    <w:rsid w:val="00506CDD"/>
    <w:rsid w:val="00506CF3"/>
    <w:rsid w:val="00506CFF"/>
    <w:rsid w:val="00506D08"/>
    <w:rsid w:val="00506D40"/>
    <w:rsid w:val="00506D63"/>
    <w:rsid w:val="00506DF3"/>
    <w:rsid w:val="00506E04"/>
    <w:rsid w:val="00506E59"/>
    <w:rsid w:val="00506E85"/>
    <w:rsid w:val="00506EAC"/>
    <w:rsid w:val="00506EBD"/>
    <w:rsid w:val="00506EBF"/>
    <w:rsid w:val="00506EC5"/>
    <w:rsid w:val="00506F1F"/>
    <w:rsid w:val="00506F29"/>
    <w:rsid w:val="00506F7D"/>
    <w:rsid w:val="00506F87"/>
    <w:rsid w:val="00506F95"/>
    <w:rsid w:val="0050700E"/>
    <w:rsid w:val="00507024"/>
    <w:rsid w:val="00507069"/>
    <w:rsid w:val="005070A1"/>
    <w:rsid w:val="005070A3"/>
    <w:rsid w:val="005070C6"/>
    <w:rsid w:val="005070F7"/>
    <w:rsid w:val="00507162"/>
    <w:rsid w:val="00507166"/>
    <w:rsid w:val="0050716D"/>
    <w:rsid w:val="005071B8"/>
    <w:rsid w:val="005071C0"/>
    <w:rsid w:val="005071F5"/>
    <w:rsid w:val="005071FF"/>
    <w:rsid w:val="00507202"/>
    <w:rsid w:val="0050720D"/>
    <w:rsid w:val="0050721B"/>
    <w:rsid w:val="00507229"/>
    <w:rsid w:val="0050722E"/>
    <w:rsid w:val="00507281"/>
    <w:rsid w:val="0050728D"/>
    <w:rsid w:val="005072A0"/>
    <w:rsid w:val="005072A5"/>
    <w:rsid w:val="005072AD"/>
    <w:rsid w:val="0050732D"/>
    <w:rsid w:val="0050735D"/>
    <w:rsid w:val="005073B6"/>
    <w:rsid w:val="005073C9"/>
    <w:rsid w:val="005073E3"/>
    <w:rsid w:val="00507420"/>
    <w:rsid w:val="00507428"/>
    <w:rsid w:val="0050742C"/>
    <w:rsid w:val="00507452"/>
    <w:rsid w:val="0050746E"/>
    <w:rsid w:val="005074C4"/>
    <w:rsid w:val="005074F3"/>
    <w:rsid w:val="0050754D"/>
    <w:rsid w:val="00507589"/>
    <w:rsid w:val="005075B8"/>
    <w:rsid w:val="005075D1"/>
    <w:rsid w:val="00507627"/>
    <w:rsid w:val="0050764D"/>
    <w:rsid w:val="0050768C"/>
    <w:rsid w:val="00507697"/>
    <w:rsid w:val="0050769F"/>
    <w:rsid w:val="005076C3"/>
    <w:rsid w:val="005076CA"/>
    <w:rsid w:val="0050774B"/>
    <w:rsid w:val="005077CB"/>
    <w:rsid w:val="005077D4"/>
    <w:rsid w:val="005078AE"/>
    <w:rsid w:val="005078CB"/>
    <w:rsid w:val="0050790D"/>
    <w:rsid w:val="00507946"/>
    <w:rsid w:val="0050795E"/>
    <w:rsid w:val="005079D7"/>
    <w:rsid w:val="005079E2"/>
    <w:rsid w:val="00507A7A"/>
    <w:rsid w:val="00507A87"/>
    <w:rsid w:val="00507A8F"/>
    <w:rsid w:val="00507AA8"/>
    <w:rsid w:val="00507AAE"/>
    <w:rsid w:val="00507B1A"/>
    <w:rsid w:val="00507B1E"/>
    <w:rsid w:val="00507B2A"/>
    <w:rsid w:val="00507B4F"/>
    <w:rsid w:val="00507B7D"/>
    <w:rsid w:val="00507BC4"/>
    <w:rsid w:val="00507BDD"/>
    <w:rsid w:val="00507BE8"/>
    <w:rsid w:val="00507BFC"/>
    <w:rsid w:val="00507C04"/>
    <w:rsid w:val="00507C0D"/>
    <w:rsid w:val="00507C1A"/>
    <w:rsid w:val="00507C6F"/>
    <w:rsid w:val="00507C75"/>
    <w:rsid w:val="00507C76"/>
    <w:rsid w:val="00507CDA"/>
    <w:rsid w:val="00507D4E"/>
    <w:rsid w:val="00507D7E"/>
    <w:rsid w:val="00507D89"/>
    <w:rsid w:val="00507D8C"/>
    <w:rsid w:val="00507D8E"/>
    <w:rsid w:val="00507DC5"/>
    <w:rsid w:val="00507E0B"/>
    <w:rsid w:val="00507E0F"/>
    <w:rsid w:val="00507E3A"/>
    <w:rsid w:val="00507E9B"/>
    <w:rsid w:val="00507EA0"/>
    <w:rsid w:val="00507EBE"/>
    <w:rsid w:val="00507EDD"/>
    <w:rsid w:val="00507EED"/>
    <w:rsid w:val="00507F43"/>
    <w:rsid w:val="00507F5C"/>
    <w:rsid w:val="00507F6A"/>
    <w:rsid w:val="00507F81"/>
    <w:rsid w:val="00507FB4"/>
    <w:rsid w:val="00507FB8"/>
    <w:rsid w:val="00507FF0"/>
    <w:rsid w:val="00507FF9"/>
    <w:rsid w:val="00510040"/>
    <w:rsid w:val="00510058"/>
    <w:rsid w:val="00510065"/>
    <w:rsid w:val="00510084"/>
    <w:rsid w:val="005100AC"/>
    <w:rsid w:val="005100B5"/>
    <w:rsid w:val="005100C1"/>
    <w:rsid w:val="005100C4"/>
    <w:rsid w:val="005100CA"/>
    <w:rsid w:val="005100FA"/>
    <w:rsid w:val="005100FB"/>
    <w:rsid w:val="00510145"/>
    <w:rsid w:val="00510155"/>
    <w:rsid w:val="00510187"/>
    <w:rsid w:val="005101A4"/>
    <w:rsid w:val="005101AB"/>
    <w:rsid w:val="005101BB"/>
    <w:rsid w:val="005101D5"/>
    <w:rsid w:val="005101FD"/>
    <w:rsid w:val="00510200"/>
    <w:rsid w:val="00510224"/>
    <w:rsid w:val="005102D8"/>
    <w:rsid w:val="00510328"/>
    <w:rsid w:val="0051032F"/>
    <w:rsid w:val="0051034B"/>
    <w:rsid w:val="00510372"/>
    <w:rsid w:val="00510382"/>
    <w:rsid w:val="0051041D"/>
    <w:rsid w:val="00510433"/>
    <w:rsid w:val="0051044C"/>
    <w:rsid w:val="0051044D"/>
    <w:rsid w:val="00510475"/>
    <w:rsid w:val="00510482"/>
    <w:rsid w:val="005104A0"/>
    <w:rsid w:val="005104AF"/>
    <w:rsid w:val="005104B3"/>
    <w:rsid w:val="005104B5"/>
    <w:rsid w:val="005104C0"/>
    <w:rsid w:val="005104DC"/>
    <w:rsid w:val="005104E9"/>
    <w:rsid w:val="0051050E"/>
    <w:rsid w:val="00510514"/>
    <w:rsid w:val="00510553"/>
    <w:rsid w:val="00510559"/>
    <w:rsid w:val="00510579"/>
    <w:rsid w:val="0051057D"/>
    <w:rsid w:val="00510585"/>
    <w:rsid w:val="005105A5"/>
    <w:rsid w:val="005105BB"/>
    <w:rsid w:val="005105D7"/>
    <w:rsid w:val="00510614"/>
    <w:rsid w:val="0051061B"/>
    <w:rsid w:val="0051066A"/>
    <w:rsid w:val="00510696"/>
    <w:rsid w:val="005106C1"/>
    <w:rsid w:val="005106EE"/>
    <w:rsid w:val="00510702"/>
    <w:rsid w:val="00510752"/>
    <w:rsid w:val="005107D9"/>
    <w:rsid w:val="005107F5"/>
    <w:rsid w:val="00510808"/>
    <w:rsid w:val="00510870"/>
    <w:rsid w:val="00510882"/>
    <w:rsid w:val="0051089F"/>
    <w:rsid w:val="005108B0"/>
    <w:rsid w:val="005108BF"/>
    <w:rsid w:val="005108C0"/>
    <w:rsid w:val="005108C7"/>
    <w:rsid w:val="005108DB"/>
    <w:rsid w:val="005108E5"/>
    <w:rsid w:val="005108F0"/>
    <w:rsid w:val="005109B1"/>
    <w:rsid w:val="005109C8"/>
    <w:rsid w:val="005109D1"/>
    <w:rsid w:val="005109DC"/>
    <w:rsid w:val="005109FB"/>
    <w:rsid w:val="00510A08"/>
    <w:rsid w:val="00510A1C"/>
    <w:rsid w:val="00510A3E"/>
    <w:rsid w:val="00510A6E"/>
    <w:rsid w:val="00510A8A"/>
    <w:rsid w:val="00510AF8"/>
    <w:rsid w:val="00510B36"/>
    <w:rsid w:val="00510B41"/>
    <w:rsid w:val="00510BD5"/>
    <w:rsid w:val="00510BEF"/>
    <w:rsid w:val="00510C38"/>
    <w:rsid w:val="00510C9B"/>
    <w:rsid w:val="00510CA7"/>
    <w:rsid w:val="00510CC7"/>
    <w:rsid w:val="00510D64"/>
    <w:rsid w:val="00510DB5"/>
    <w:rsid w:val="00510DF3"/>
    <w:rsid w:val="00510E1B"/>
    <w:rsid w:val="00510E4F"/>
    <w:rsid w:val="00510E61"/>
    <w:rsid w:val="00510EA6"/>
    <w:rsid w:val="00510EB4"/>
    <w:rsid w:val="00510ED7"/>
    <w:rsid w:val="00510EED"/>
    <w:rsid w:val="00510F17"/>
    <w:rsid w:val="00510FFF"/>
    <w:rsid w:val="0051102B"/>
    <w:rsid w:val="00511052"/>
    <w:rsid w:val="0051106D"/>
    <w:rsid w:val="0051107B"/>
    <w:rsid w:val="00511093"/>
    <w:rsid w:val="005110B2"/>
    <w:rsid w:val="005110F5"/>
    <w:rsid w:val="005110FE"/>
    <w:rsid w:val="0051110F"/>
    <w:rsid w:val="00511151"/>
    <w:rsid w:val="0051116B"/>
    <w:rsid w:val="00511187"/>
    <w:rsid w:val="005111A7"/>
    <w:rsid w:val="005111AE"/>
    <w:rsid w:val="005111D7"/>
    <w:rsid w:val="00511227"/>
    <w:rsid w:val="00511280"/>
    <w:rsid w:val="005112C1"/>
    <w:rsid w:val="00511303"/>
    <w:rsid w:val="00511319"/>
    <w:rsid w:val="0051132E"/>
    <w:rsid w:val="00511341"/>
    <w:rsid w:val="00511386"/>
    <w:rsid w:val="005113B0"/>
    <w:rsid w:val="005113F6"/>
    <w:rsid w:val="00511461"/>
    <w:rsid w:val="00511463"/>
    <w:rsid w:val="005114B6"/>
    <w:rsid w:val="005114CF"/>
    <w:rsid w:val="00511538"/>
    <w:rsid w:val="005115D8"/>
    <w:rsid w:val="005115FB"/>
    <w:rsid w:val="00511619"/>
    <w:rsid w:val="0051167B"/>
    <w:rsid w:val="005116AD"/>
    <w:rsid w:val="005116B9"/>
    <w:rsid w:val="005116F2"/>
    <w:rsid w:val="00511705"/>
    <w:rsid w:val="00511760"/>
    <w:rsid w:val="00511781"/>
    <w:rsid w:val="00511782"/>
    <w:rsid w:val="0051183C"/>
    <w:rsid w:val="00511895"/>
    <w:rsid w:val="005118DF"/>
    <w:rsid w:val="00511906"/>
    <w:rsid w:val="00511917"/>
    <w:rsid w:val="0051191F"/>
    <w:rsid w:val="00511922"/>
    <w:rsid w:val="00511929"/>
    <w:rsid w:val="0051192C"/>
    <w:rsid w:val="0051193D"/>
    <w:rsid w:val="00511978"/>
    <w:rsid w:val="00511982"/>
    <w:rsid w:val="005119B2"/>
    <w:rsid w:val="005119C7"/>
    <w:rsid w:val="005119E8"/>
    <w:rsid w:val="005119EF"/>
    <w:rsid w:val="00511A45"/>
    <w:rsid w:val="00511A54"/>
    <w:rsid w:val="00511A81"/>
    <w:rsid w:val="00511B39"/>
    <w:rsid w:val="00511B70"/>
    <w:rsid w:val="00511B74"/>
    <w:rsid w:val="00511BB7"/>
    <w:rsid w:val="00511BEF"/>
    <w:rsid w:val="00511C0B"/>
    <w:rsid w:val="00511C1A"/>
    <w:rsid w:val="00511C5F"/>
    <w:rsid w:val="00511C6C"/>
    <w:rsid w:val="00511CAF"/>
    <w:rsid w:val="00511CB4"/>
    <w:rsid w:val="00511CBD"/>
    <w:rsid w:val="00511CCA"/>
    <w:rsid w:val="00511CEF"/>
    <w:rsid w:val="00511CF6"/>
    <w:rsid w:val="00511CFD"/>
    <w:rsid w:val="00511D26"/>
    <w:rsid w:val="00511D2D"/>
    <w:rsid w:val="00511D2E"/>
    <w:rsid w:val="00511D3C"/>
    <w:rsid w:val="00511D4A"/>
    <w:rsid w:val="00511D8B"/>
    <w:rsid w:val="00511DEA"/>
    <w:rsid w:val="00511DF0"/>
    <w:rsid w:val="00511E23"/>
    <w:rsid w:val="00511E62"/>
    <w:rsid w:val="00511E77"/>
    <w:rsid w:val="00511EAF"/>
    <w:rsid w:val="00511F02"/>
    <w:rsid w:val="00511F81"/>
    <w:rsid w:val="00511F84"/>
    <w:rsid w:val="00511F95"/>
    <w:rsid w:val="00511FCE"/>
    <w:rsid w:val="00511FD5"/>
    <w:rsid w:val="00512036"/>
    <w:rsid w:val="0051203A"/>
    <w:rsid w:val="00512087"/>
    <w:rsid w:val="00512095"/>
    <w:rsid w:val="0051209C"/>
    <w:rsid w:val="005120C4"/>
    <w:rsid w:val="005120D8"/>
    <w:rsid w:val="005120EA"/>
    <w:rsid w:val="005120F1"/>
    <w:rsid w:val="005120F2"/>
    <w:rsid w:val="0051212B"/>
    <w:rsid w:val="00512152"/>
    <w:rsid w:val="0051215E"/>
    <w:rsid w:val="00512187"/>
    <w:rsid w:val="0051218C"/>
    <w:rsid w:val="005121C2"/>
    <w:rsid w:val="005121D1"/>
    <w:rsid w:val="005121D4"/>
    <w:rsid w:val="005121F6"/>
    <w:rsid w:val="005121FA"/>
    <w:rsid w:val="00512202"/>
    <w:rsid w:val="00512203"/>
    <w:rsid w:val="00512247"/>
    <w:rsid w:val="00512248"/>
    <w:rsid w:val="0051224E"/>
    <w:rsid w:val="0051226C"/>
    <w:rsid w:val="00512272"/>
    <w:rsid w:val="00512277"/>
    <w:rsid w:val="005122B3"/>
    <w:rsid w:val="0051233A"/>
    <w:rsid w:val="005123CB"/>
    <w:rsid w:val="005123D9"/>
    <w:rsid w:val="005123FB"/>
    <w:rsid w:val="00512440"/>
    <w:rsid w:val="0051245B"/>
    <w:rsid w:val="00512462"/>
    <w:rsid w:val="00512478"/>
    <w:rsid w:val="00512491"/>
    <w:rsid w:val="00512499"/>
    <w:rsid w:val="005124AE"/>
    <w:rsid w:val="005124B6"/>
    <w:rsid w:val="005124B9"/>
    <w:rsid w:val="005124C2"/>
    <w:rsid w:val="005124D4"/>
    <w:rsid w:val="0051250E"/>
    <w:rsid w:val="00512515"/>
    <w:rsid w:val="00512582"/>
    <w:rsid w:val="00512583"/>
    <w:rsid w:val="00512598"/>
    <w:rsid w:val="005125A0"/>
    <w:rsid w:val="005125E5"/>
    <w:rsid w:val="00512651"/>
    <w:rsid w:val="0051265F"/>
    <w:rsid w:val="00512695"/>
    <w:rsid w:val="005126D7"/>
    <w:rsid w:val="005126E0"/>
    <w:rsid w:val="00512755"/>
    <w:rsid w:val="0051277E"/>
    <w:rsid w:val="005127B1"/>
    <w:rsid w:val="005127BE"/>
    <w:rsid w:val="005127D2"/>
    <w:rsid w:val="005127D9"/>
    <w:rsid w:val="005127DB"/>
    <w:rsid w:val="005127F2"/>
    <w:rsid w:val="00512839"/>
    <w:rsid w:val="0051284E"/>
    <w:rsid w:val="0051285B"/>
    <w:rsid w:val="00512879"/>
    <w:rsid w:val="005128CC"/>
    <w:rsid w:val="00512903"/>
    <w:rsid w:val="00512908"/>
    <w:rsid w:val="0051290A"/>
    <w:rsid w:val="0051290D"/>
    <w:rsid w:val="00512914"/>
    <w:rsid w:val="0051291D"/>
    <w:rsid w:val="0051298B"/>
    <w:rsid w:val="00512998"/>
    <w:rsid w:val="005129B8"/>
    <w:rsid w:val="005129DB"/>
    <w:rsid w:val="00512A11"/>
    <w:rsid w:val="00512A26"/>
    <w:rsid w:val="00512A2F"/>
    <w:rsid w:val="00512A5D"/>
    <w:rsid w:val="00512A67"/>
    <w:rsid w:val="00512A7E"/>
    <w:rsid w:val="00512A9C"/>
    <w:rsid w:val="00512ADF"/>
    <w:rsid w:val="00512B8F"/>
    <w:rsid w:val="00512B9A"/>
    <w:rsid w:val="00512BA6"/>
    <w:rsid w:val="00512BC5"/>
    <w:rsid w:val="00512BDA"/>
    <w:rsid w:val="00512BEE"/>
    <w:rsid w:val="00512C5E"/>
    <w:rsid w:val="00512CA6"/>
    <w:rsid w:val="00512CD1"/>
    <w:rsid w:val="00512D0E"/>
    <w:rsid w:val="00512D3E"/>
    <w:rsid w:val="00512D3F"/>
    <w:rsid w:val="00512D4D"/>
    <w:rsid w:val="00512D53"/>
    <w:rsid w:val="00512D78"/>
    <w:rsid w:val="00512DCE"/>
    <w:rsid w:val="00512E13"/>
    <w:rsid w:val="00512E17"/>
    <w:rsid w:val="00512E23"/>
    <w:rsid w:val="00512E24"/>
    <w:rsid w:val="00512E2E"/>
    <w:rsid w:val="00512E3F"/>
    <w:rsid w:val="00512E4A"/>
    <w:rsid w:val="00512E55"/>
    <w:rsid w:val="00512E9E"/>
    <w:rsid w:val="00512EA9"/>
    <w:rsid w:val="00512EB9"/>
    <w:rsid w:val="00512ECE"/>
    <w:rsid w:val="00512F09"/>
    <w:rsid w:val="00512F77"/>
    <w:rsid w:val="00512FA2"/>
    <w:rsid w:val="00512FAC"/>
    <w:rsid w:val="00513046"/>
    <w:rsid w:val="0051305F"/>
    <w:rsid w:val="00513072"/>
    <w:rsid w:val="00513082"/>
    <w:rsid w:val="005130B3"/>
    <w:rsid w:val="005130EA"/>
    <w:rsid w:val="005130FD"/>
    <w:rsid w:val="0051315B"/>
    <w:rsid w:val="00513190"/>
    <w:rsid w:val="0051319B"/>
    <w:rsid w:val="0051319F"/>
    <w:rsid w:val="005131A8"/>
    <w:rsid w:val="005131B7"/>
    <w:rsid w:val="005131B8"/>
    <w:rsid w:val="005131C9"/>
    <w:rsid w:val="005131F0"/>
    <w:rsid w:val="0051327F"/>
    <w:rsid w:val="00513290"/>
    <w:rsid w:val="005132C5"/>
    <w:rsid w:val="005132F4"/>
    <w:rsid w:val="005132F9"/>
    <w:rsid w:val="0051339A"/>
    <w:rsid w:val="005133B6"/>
    <w:rsid w:val="005133DA"/>
    <w:rsid w:val="005133E5"/>
    <w:rsid w:val="005133F0"/>
    <w:rsid w:val="00513436"/>
    <w:rsid w:val="0051343D"/>
    <w:rsid w:val="0051346F"/>
    <w:rsid w:val="00513474"/>
    <w:rsid w:val="005134AF"/>
    <w:rsid w:val="005134EA"/>
    <w:rsid w:val="00513506"/>
    <w:rsid w:val="0051350A"/>
    <w:rsid w:val="00513513"/>
    <w:rsid w:val="0051355A"/>
    <w:rsid w:val="00513561"/>
    <w:rsid w:val="00513568"/>
    <w:rsid w:val="005135A5"/>
    <w:rsid w:val="005135C2"/>
    <w:rsid w:val="005135CD"/>
    <w:rsid w:val="0051364E"/>
    <w:rsid w:val="0051365B"/>
    <w:rsid w:val="00513670"/>
    <w:rsid w:val="00513694"/>
    <w:rsid w:val="005136A2"/>
    <w:rsid w:val="005136A7"/>
    <w:rsid w:val="005136AA"/>
    <w:rsid w:val="005136BC"/>
    <w:rsid w:val="0051371E"/>
    <w:rsid w:val="0051374B"/>
    <w:rsid w:val="00513760"/>
    <w:rsid w:val="00513763"/>
    <w:rsid w:val="0051377C"/>
    <w:rsid w:val="00513781"/>
    <w:rsid w:val="00513797"/>
    <w:rsid w:val="005137A4"/>
    <w:rsid w:val="005137C2"/>
    <w:rsid w:val="005137C5"/>
    <w:rsid w:val="00513849"/>
    <w:rsid w:val="0051389C"/>
    <w:rsid w:val="005138B4"/>
    <w:rsid w:val="00513925"/>
    <w:rsid w:val="00513943"/>
    <w:rsid w:val="00513945"/>
    <w:rsid w:val="00513974"/>
    <w:rsid w:val="00513991"/>
    <w:rsid w:val="005139E0"/>
    <w:rsid w:val="00513A13"/>
    <w:rsid w:val="00513A48"/>
    <w:rsid w:val="00513A4E"/>
    <w:rsid w:val="00513AA1"/>
    <w:rsid w:val="00513B8B"/>
    <w:rsid w:val="00513B93"/>
    <w:rsid w:val="00513B9B"/>
    <w:rsid w:val="00513BD2"/>
    <w:rsid w:val="00513C3E"/>
    <w:rsid w:val="00513C64"/>
    <w:rsid w:val="00513C7E"/>
    <w:rsid w:val="00513CC7"/>
    <w:rsid w:val="00513CF0"/>
    <w:rsid w:val="00513D12"/>
    <w:rsid w:val="00513DC4"/>
    <w:rsid w:val="00513E50"/>
    <w:rsid w:val="00513ED1"/>
    <w:rsid w:val="00513ED8"/>
    <w:rsid w:val="00513EDC"/>
    <w:rsid w:val="00513F51"/>
    <w:rsid w:val="00513F8C"/>
    <w:rsid w:val="00513FDA"/>
    <w:rsid w:val="00513FDC"/>
    <w:rsid w:val="00513FF0"/>
    <w:rsid w:val="00514005"/>
    <w:rsid w:val="005140C6"/>
    <w:rsid w:val="005140E2"/>
    <w:rsid w:val="005140E7"/>
    <w:rsid w:val="00514153"/>
    <w:rsid w:val="00514182"/>
    <w:rsid w:val="00514184"/>
    <w:rsid w:val="00514194"/>
    <w:rsid w:val="0051423D"/>
    <w:rsid w:val="005142E9"/>
    <w:rsid w:val="00514301"/>
    <w:rsid w:val="0051430A"/>
    <w:rsid w:val="00514339"/>
    <w:rsid w:val="00514364"/>
    <w:rsid w:val="005143C6"/>
    <w:rsid w:val="00514445"/>
    <w:rsid w:val="00514476"/>
    <w:rsid w:val="00514477"/>
    <w:rsid w:val="0051449D"/>
    <w:rsid w:val="005144C2"/>
    <w:rsid w:val="005144C6"/>
    <w:rsid w:val="005144E9"/>
    <w:rsid w:val="0051452B"/>
    <w:rsid w:val="0051458B"/>
    <w:rsid w:val="0051458C"/>
    <w:rsid w:val="005145EB"/>
    <w:rsid w:val="005145EE"/>
    <w:rsid w:val="005145FB"/>
    <w:rsid w:val="00514669"/>
    <w:rsid w:val="005146AE"/>
    <w:rsid w:val="005146BB"/>
    <w:rsid w:val="005146E6"/>
    <w:rsid w:val="0051470C"/>
    <w:rsid w:val="00514712"/>
    <w:rsid w:val="00514720"/>
    <w:rsid w:val="00514728"/>
    <w:rsid w:val="00514740"/>
    <w:rsid w:val="00514745"/>
    <w:rsid w:val="0051474E"/>
    <w:rsid w:val="00514750"/>
    <w:rsid w:val="00514765"/>
    <w:rsid w:val="0051476B"/>
    <w:rsid w:val="0051476E"/>
    <w:rsid w:val="005147A6"/>
    <w:rsid w:val="005147C4"/>
    <w:rsid w:val="005147E2"/>
    <w:rsid w:val="005147FF"/>
    <w:rsid w:val="00514827"/>
    <w:rsid w:val="00514845"/>
    <w:rsid w:val="00514859"/>
    <w:rsid w:val="0051485A"/>
    <w:rsid w:val="0051486C"/>
    <w:rsid w:val="0051487F"/>
    <w:rsid w:val="00514890"/>
    <w:rsid w:val="0051489D"/>
    <w:rsid w:val="00514927"/>
    <w:rsid w:val="00514947"/>
    <w:rsid w:val="00514990"/>
    <w:rsid w:val="00514995"/>
    <w:rsid w:val="005149B2"/>
    <w:rsid w:val="005149CB"/>
    <w:rsid w:val="005149CE"/>
    <w:rsid w:val="005149FE"/>
    <w:rsid w:val="00514A57"/>
    <w:rsid w:val="00514A5C"/>
    <w:rsid w:val="00514A5E"/>
    <w:rsid w:val="00514A6E"/>
    <w:rsid w:val="00514A72"/>
    <w:rsid w:val="00514A8C"/>
    <w:rsid w:val="00514A96"/>
    <w:rsid w:val="00514AD7"/>
    <w:rsid w:val="00514B10"/>
    <w:rsid w:val="00514B42"/>
    <w:rsid w:val="00514B6B"/>
    <w:rsid w:val="00514B7C"/>
    <w:rsid w:val="00514BCA"/>
    <w:rsid w:val="00514BCE"/>
    <w:rsid w:val="00514BF1"/>
    <w:rsid w:val="00514C06"/>
    <w:rsid w:val="00514C4B"/>
    <w:rsid w:val="00514C57"/>
    <w:rsid w:val="00514C83"/>
    <w:rsid w:val="00514C90"/>
    <w:rsid w:val="00514CCA"/>
    <w:rsid w:val="00514CDC"/>
    <w:rsid w:val="00514CDE"/>
    <w:rsid w:val="00514CE6"/>
    <w:rsid w:val="00514CFC"/>
    <w:rsid w:val="00514D04"/>
    <w:rsid w:val="00514D22"/>
    <w:rsid w:val="00514D56"/>
    <w:rsid w:val="00514D5D"/>
    <w:rsid w:val="00514D72"/>
    <w:rsid w:val="00514D74"/>
    <w:rsid w:val="00514E08"/>
    <w:rsid w:val="00514E19"/>
    <w:rsid w:val="00514E33"/>
    <w:rsid w:val="00514E43"/>
    <w:rsid w:val="00514E4F"/>
    <w:rsid w:val="00514E69"/>
    <w:rsid w:val="00514E6F"/>
    <w:rsid w:val="00514ED8"/>
    <w:rsid w:val="00514EE0"/>
    <w:rsid w:val="00514EE1"/>
    <w:rsid w:val="00514EE3"/>
    <w:rsid w:val="00514EF3"/>
    <w:rsid w:val="00514F31"/>
    <w:rsid w:val="00514F53"/>
    <w:rsid w:val="00514F7E"/>
    <w:rsid w:val="00514F7F"/>
    <w:rsid w:val="00514FCE"/>
    <w:rsid w:val="00514FD5"/>
    <w:rsid w:val="00514FEE"/>
    <w:rsid w:val="00514FF4"/>
    <w:rsid w:val="00515007"/>
    <w:rsid w:val="0051506F"/>
    <w:rsid w:val="00515070"/>
    <w:rsid w:val="0051507C"/>
    <w:rsid w:val="005150DA"/>
    <w:rsid w:val="005150DD"/>
    <w:rsid w:val="00515122"/>
    <w:rsid w:val="005151CA"/>
    <w:rsid w:val="005151E6"/>
    <w:rsid w:val="00515204"/>
    <w:rsid w:val="00515226"/>
    <w:rsid w:val="00515246"/>
    <w:rsid w:val="00515249"/>
    <w:rsid w:val="0051526B"/>
    <w:rsid w:val="00515291"/>
    <w:rsid w:val="0051529D"/>
    <w:rsid w:val="005152EA"/>
    <w:rsid w:val="005152EF"/>
    <w:rsid w:val="00515313"/>
    <w:rsid w:val="0051535F"/>
    <w:rsid w:val="00515373"/>
    <w:rsid w:val="005153A4"/>
    <w:rsid w:val="005153B3"/>
    <w:rsid w:val="005153B8"/>
    <w:rsid w:val="005153E7"/>
    <w:rsid w:val="00515404"/>
    <w:rsid w:val="00515450"/>
    <w:rsid w:val="0051546C"/>
    <w:rsid w:val="005154A2"/>
    <w:rsid w:val="005154B9"/>
    <w:rsid w:val="005154F1"/>
    <w:rsid w:val="00515504"/>
    <w:rsid w:val="0051554F"/>
    <w:rsid w:val="00515567"/>
    <w:rsid w:val="00515573"/>
    <w:rsid w:val="005155DF"/>
    <w:rsid w:val="0051561C"/>
    <w:rsid w:val="00515662"/>
    <w:rsid w:val="0051566C"/>
    <w:rsid w:val="00515689"/>
    <w:rsid w:val="0051569A"/>
    <w:rsid w:val="0051572B"/>
    <w:rsid w:val="0051572F"/>
    <w:rsid w:val="0051575F"/>
    <w:rsid w:val="00515767"/>
    <w:rsid w:val="00515796"/>
    <w:rsid w:val="005157AF"/>
    <w:rsid w:val="005157B3"/>
    <w:rsid w:val="005157DE"/>
    <w:rsid w:val="00515813"/>
    <w:rsid w:val="0051583D"/>
    <w:rsid w:val="00515858"/>
    <w:rsid w:val="005158A5"/>
    <w:rsid w:val="005158AA"/>
    <w:rsid w:val="0051590C"/>
    <w:rsid w:val="00515934"/>
    <w:rsid w:val="0051593C"/>
    <w:rsid w:val="00515962"/>
    <w:rsid w:val="005159A6"/>
    <w:rsid w:val="005159AA"/>
    <w:rsid w:val="005159C5"/>
    <w:rsid w:val="005159E1"/>
    <w:rsid w:val="005159E3"/>
    <w:rsid w:val="00515A0C"/>
    <w:rsid w:val="00515A45"/>
    <w:rsid w:val="00515A53"/>
    <w:rsid w:val="00515A6B"/>
    <w:rsid w:val="00515AA2"/>
    <w:rsid w:val="00515ABB"/>
    <w:rsid w:val="00515ABF"/>
    <w:rsid w:val="00515AF2"/>
    <w:rsid w:val="00515B9C"/>
    <w:rsid w:val="00515BEA"/>
    <w:rsid w:val="00515C15"/>
    <w:rsid w:val="00515C29"/>
    <w:rsid w:val="00515CA5"/>
    <w:rsid w:val="00515CBF"/>
    <w:rsid w:val="00515CC1"/>
    <w:rsid w:val="00515CCF"/>
    <w:rsid w:val="00515D12"/>
    <w:rsid w:val="00515E06"/>
    <w:rsid w:val="00515E79"/>
    <w:rsid w:val="00515F00"/>
    <w:rsid w:val="00515F01"/>
    <w:rsid w:val="00515F12"/>
    <w:rsid w:val="00515F1F"/>
    <w:rsid w:val="00515F57"/>
    <w:rsid w:val="00515F86"/>
    <w:rsid w:val="00515FAB"/>
    <w:rsid w:val="00515FD0"/>
    <w:rsid w:val="00515FDB"/>
    <w:rsid w:val="00515FE6"/>
    <w:rsid w:val="0051603A"/>
    <w:rsid w:val="0051603B"/>
    <w:rsid w:val="00516051"/>
    <w:rsid w:val="00516075"/>
    <w:rsid w:val="0051607C"/>
    <w:rsid w:val="005160C2"/>
    <w:rsid w:val="0051610B"/>
    <w:rsid w:val="00516125"/>
    <w:rsid w:val="00516142"/>
    <w:rsid w:val="00516159"/>
    <w:rsid w:val="00516160"/>
    <w:rsid w:val="00516165"/>
    <w:rsid w:val="00516177"/>
    <w:rsid w:val="00516185"/>
    <w:rsid w:val="00516197"/>
    <w:rsid w:val="005161AD"/>
    <w:rsid w:val="005161B6"/>
    <w:rsid w:val="005161FD"/>
    <w:rsid w:val="0051620C"/>
    <w:rsid w:val="00516236"/>
    <w:rsid w:val="0051623A"/>
    <w:rsid w:val="00516257"/>
    <w:rsid w:val="0051627E"/>
    <w:rsid w:val="005162BE"/>
    <w:rsid w:val="005162E1"/>
    <w:rsid w:val="00516350"/>
    <w:rsid w:val="00516352"/>
    <w:rsid w:val="00516358"/>
    <w:rsid w:val="00516371"/>
    <w:rsid w:val="005163A0"/>
    <w:rsid w:val="005163B5"/>
    <w:rsid w:val="005163DB"/>
    <w:rsid w:val="005163FF"/>
    <w:rsid w:val="0051642F"/>
    <w:rsid w:val="00516475"/>
    <w:rsid w:val="00516485"/>
    <w:rsid w:val="005164A4"/>
    <w:rsid w:val="005164EC"/>
    <w:rsid w:val="005164F8"/>
    <w:rsid w:val="00516517"/>
    <w:rsid w:val="00516529"/>
    <w:rsid w:val="0051653E"/>
    <w:rsid w:val="0051653F"/>
    <w:rsid w:val="00516559"/>
    <w:rsid w:val="00516575"/>
    <w:rsid w:val="0051657C"/>
    <w:rsid w:val="005165D0"/>
    <w:rsid w:val="005165DB"/>
    <w:rsid w:val="005165E0"/>
    <w:rsid w:val="0051664E"/>
    <w:rsid w:val="0051666E"/>
    <w:rsid w:val="00516678"/>
    <w:rsid w:val="005166CE"/>
    <w:rsid w:val="005166E9"/>
    <w:rsid w:val="0051671C"/>
    <w:rsid w:val="00516725"/>
    <w:rsid w:val="0051672E"/>
    <w:rsid w:val="005167B0"/>
    <w:rsid w:val="005167B4"/>
    <w:rsid w:val="005167DB"/>
    <w:rsid w:val="005167E5"/>
    <w:rsid w:val="00516834"/>
    <w:rsid w:val="0051685D"/>
    <w:rsid w:val="00516888"/>
    <w:rsid w:val="0051688A"/>
    <w:rsid w:val="005168B7"/>
    <w:rsid w:val="005168BB"/>
    <w:rsid w:val="00516903"/>
    <w:rsid w:val="0051691F"/>
    <w:rsid w:val="00516921"/>
    <w:rsid w:val="00516949"/>
    <w:rsid w:val="00516976"/>
    <w:rsid w:val="0051698B"/>
    <w:rsid w:val="005169AC"/>
    <w:rsid w:val="00516A0B"/>
    <w:rsid w:val="00516A0C"/>
    <w:rsid w:val="00516A38"/>
    <w:rsid w:val="00516A48"/>
    <w:rsid w:val="00516A52"/>
    <w:rsid w:val="00516A55"/>
    <w:rsid w:val="00516A60"/>
    <w:rsid w:val="00516AA5"/>
    <w:rsid w:val="00516AC8"/>
    <w:rsid w:val="00516B1E"/>
    <w:rsid w:val="00516BE2"/>
    <w:rsid w:val="00516C15"/>
    <w:rsid w:val="00516C20"/>
    <w:rsid w:val="00516C39"/>
    <w:rsid w:val="00516CA1"/>
    <w:rsid w:val="00516CA4"/>
    <w:rsid w:val="00516CE1"/>
    <w:rsid w:val="00516CFA"/>
    <w:rsid w:val="00516CFE"/>
    <w:rsid w:val="00516D3E"/>
    <w:rsid w:val="00516D6F"/>
    <w:rsid w:val="00516D96"/>
    <w:rsid w:val="00516DBD"/>
    <w:rsid w:val="00516DFA"/>
    <w:rsid w:val="00516E49"/>
    <w:rsid w:val="00516EA6"/>
    <w:rsid w:val="00516EC9"/>
    <w:rsid w:val="00516ED1"/>
    <w:rsid w:val="00516EE0"/>
    <w:rsid w:val="00516F39"/>
    <w:rsid w:val="00516F7A"/>
    <w:rsid w:val="00516F9F"/>
    <w:rsid w:val="00516FB5"/>
    <w:rsid w:val="00516FD7"/>
    <w:rsid w:val="00516FF4"/>
    <w:rsid w:val="00517013"/>
    <w:rsid w:val="0051702B"/>
    <w:rsid w:val="0051703D"/>
    <w:rsid w:val="00517064"/>
    <w:rsid w:val="00517081"/>
    <w:rsid w:val="0051709C"/>
    <w:rsid w:val="005170B4"/>
    <w:rsid w:val="005170CE"/>
    <w:rsid w:val="005170F8"/>
    <w:rsid w:val="00517136"/>
    <w:rsid w:val="00517183"/>
    <w:rsid w:val="005171D3"/>
    <w:rsid w:val="005171DE"/>
    <w:rsid w:val="005171DF"/>
    <w:rsid w:val="00517210"/>
    <w:rsid w:val="0051722B"/>
    <w:rsid w:val="00517241"/>
    <w:rsid w:val="00517294"/>
    <w:rsid w:val="0051729D"/>
    <w:rsid w:val="005172B1"/>
    <w:rsid w:val="005172B6"/>
    <w:rsid w:val="005172CE"/>
    <w:rsid w:val="005172F5"/>
    <w:rsid w:val="005172FE"/>
    <w:rsid w:val="0051733F"/>
    <w:rsid w:val="0051735B"/>
    <w:rsid w:val="0051736D"/>
    <w:rsid w:val="0051738F"/>
    <w:rsid w:val="005173A0"/>
    <w:rsid w:val="005173B5"/>
    <w:rsid w:val="005173CC"/>
    <w:rsid w:val="005173CE"/>
    <w:rsid w:val="00517408"/>
    <w:rsid w:val="00517416"/>
    <w:rsid w:val="00517421"/>
    <w:rsid w:val="00517422"/>
    <w:rsid w:val="00517426"/>
    <w:rsid w:val="0051743C"/>
    <w:rsid w:val="00517447"/>
    <w:rsid w:val="00517467"/>
    <w:rsid w:val="0051746C"/>
    <w:rsid w:val="0051749D"/>
    <w:rsid w:val="005174A2"/>
    <w:rsid w:val="0051751D"/>
    <w:rsid w:val="00517555"/>
    <w:rsid w:val="00517614"/>
    <w:rsid w:val="00517619"/>
    <w:rsid w:val="0051766B"/>
    <w:rsid w:val="00517741"/>
    <w:rsid w:val="005177BF"/>
    <w:rsid w:val="005177C8"/>
    <w:rsid w:val="005177D4"/>
    <w:rsid w:val="005177DA"/>
    <w:rsid w:val="0051785D"/>
    <w:rsid w:val="005178B8"/>
    <w:rsid w:val="005178D0"/>
    <w:rsid w:val="005178ED"/>
    <w:rsid w:val="0051790B"/>
    <w:rsid w:val="00517911"/>
    <w:rsid w:val="00517914"/>
    <w:rsid w:val="00517948"/>
    <w:rsid w:val="00517967"/>
    <w:rsid w:val="005179A5"/>
    <w:rsid w:val="005179BE"/>
    <w:rsid w:val="005179CE"/>
    <w:rsid w:val="005179EB"/>
    <w:rsid w:val="00517A08"/>
    <w:rsid w:val="00517A4A"/>
    <w:rsid w:val="00517A67"/>
    <w:rsid w:val="00517A82"/>
    <w:rsid w:val="00517A92"/>
    <w:rsid w:val="00517B33"/>
    <w:rsid w:val="00517B3F"/>
    <w:rsid w:val="00517B67"/>
    <w:rsid w:val="00517B82"/>
    <w:rsid w:val="00517B95"/>
    <w:rsid w:val="00517BA5"/>
    <w:rsid w:val="00517BC0"/>
    <w:rsid w:val="00517BD3"/>
    <w:rsid w:val="00517BEB"/>
    <w:rsid w:val="00517C13"/>
    <w:rsid w:val="00517C3E"/>
    <w:rsid w:val="00517C9F"/>
    <w:rsid w:val="00517CA5"/>
    <w:rsid w:val="00517CAF"/>
    <w:rsid w:val="00517D20"/>
    <w:rsid w:val="00517D4B"/>
    <w:rsid w:val="00517D62"/>
    <w:rsid w:val="00517D81"/>
    <w:rsid w:val="00517D96"/>
    <w:rsid w:val="00517DAB"/>
    <w:rsid w:val="00517DBE"/>
    <w:rsid w:val="00517E5B"/>
    <w:rsid w:val="00517EB2"/>
    <w:rsid w:val="00517ED2"/>
    <w:rsid w:val="00517F2D"/>
    <w:rsid w:val="00517F31"/>
    <w:rsid w:val="00517F65"/>
    <w:rsid w:val="00517F85"/>
    <w:rsid w:val="00517FC5"/>
    <w:rsid w:val="00520049"/>
    <w:rsid w:val="0052005C"/>
    <w:rsid w:val="00520071"/>
    <w:rsid w:val="0052013C"/>
    <w:rsid w:val="00520199"/>
    <w:rsid w:val="005201D4"/>
    <w:rsid w:val="005201FE"/>
    <w:rsid w:val="0052020A"/>
    <w:rsid w:val="00520215"/>
    <w:rsid w:val="0052023E"/>
    <w:rsid w:val="00520240"/>
    <w:rsid w:val="00520256"/>
    <w:rsid w:val="005202B0"/>
    <w:rsid w:val="005202EA"/>
    <w:rsid w:val="005202F1"/>
    <w:rsid w:val="005202F4"/>
    <w:rsid w:val="005202FE"/>
    <w:rsid w:val="0052031B"/>
    <w:rsid w:val="00520340"/>
    <w:rsid w:val="00520342"/>
    <w:rsid w:val="0052035F"/>
    <w:rsid w:val="00520399"/>
    <w:rsid w:val="005203A1"/>
    <w:rsid w:val="005203DB"/>
    <w:rsid w:val="005203E4"/>
    <w:rsid w:val="005203EB"/>
    <w:rsid w:val="005203F6"/>
    <w:rsid w:val="0052041A"/>
    <w:rsid w:val="0052046C"/>
    <w:rsid w:val="00520498"/>
    <w:rsid w:val="005204A6"/>
    <w:rsid w:val="005204BC"/>
    <w:rsid w:val="005204BF"/>
    <w:rsid w:val="0052051F"/>
    <w:rsid w:val="00520522"/>
    <w:rsid w:val="0052052E"/>
    <w:rsid w:val="00520556"/>
    <w:rsid w:val="00520588"/>
    <w:rsid w:val="00520591"/>
    <w:rsid w:val="0052059C"/>
    <w:rsid w:val="005205C3"/>
    <w:rsid w:val="005205F1"/>
    <w:rsid w:val="0052061A"/>
    <w:rsid w:val="00520625"/>
    <w:rsid w:val="0052062F"/>
    <w:rsid w:val="00520638"/>
    <w:rsid w:val="00520693"/>
    <w:rsid w:val="005206E4"/>
    <w:rsid w:val="00520713"/>
    <w:rsid w:val="0052071D"/>
    <w:rsid w:val="0052071E"/>
    <w:rsid w:val="00520723"/>
    <w:rsid w:val="00520727"/>
    <w:rsid w:val="0052073A"/>
    <w:rsid w:val="0052075D"/>
    <w:rsid w:val="00520761"/>
    <w:rsid w:val="005207E7"/>
    <w:rsid w:val="005207EC"/>
    <w:rsid w:val="00520830"/>
    <w:rsid w:val="00520839"/>
    <w:rsid w:val="00520877"/>
    <w:rsid w:val="0052087E"/>
    <w:rsid w:val="0052089A"/>
    <w:rsid w:val="005208AA"/>
    <w:rsid w:val="00520909"/>
    <w:rsid w:val="0052091B"/>
    <w:rsid w:val="0052091D"/>
    <w:rsid w:val="0052092C"/>
    <w:rsid w:val="0052094A"/>
    <w:rsid w:val="00520964"/>
    <w:rsid w:val="00520970"/>
    <w:rsid w:val="005209AB"/>
    <w:rsid w:val="005209C9"/>
    <w:rsid w:val="005209CB"/>
    <w:rsid w:val="005209F0"/>
    <w:rsid w:val="00520A38"/>
    <w:rsid w:val="00520A63"/>
    <w:rsid w:val="00520A7F"/>
    <w:rsid w:val="00520A9E"/>
    <w:rsid w:val="00520ABE"/>
    <w:rsid w:val="00520ACA"/>
    <w:rsid w:val="00520AFE"/>
    <w:rsid w:val="00520B01"/>
    <w:rsid w:val="00520B32"/>
    <w:rsid w:val="00520B6C"/>
    <w:rsid w:val="00520B7B"/>
    <w:rsid w:val="00520BB2"/>
    <w:rsid w:val="00520BC2"/>
    <w:rsid w:val="00520BF7"/>
    <w:rsid w:val="00520C1B"/>
    <w:rsid w:val="00520C27"/>
    <w:rsid w:val="00520C45"/>
    <w:rsid w:val="00520C80"/>
    <w:rsid w:val="00520D1D"/>
    <w:rsid w:val="00520D5E"/>
    <w:rsid w:val="00520D7B"/>
    <w:rsid w:val="00520D7F"/>
    <w:rsid w:val="00520DA5"/>
    <w:rsid w:val="00520DB5"/>
    <w:rsid w:val="00520DFF"/>
    <w:rsid w:val="00520E03"/>
    <w:rsid w:val="00520E16"/>
    <w:rsid w:val="00520E2D"/>
    <w:rsid w:val="00520E58"/>
    <w:rsid w:val="00520E67"/>
    <w:rsid w:val="00520E75"/>
    <w:rsid w:val="00520E7C"/>
    <w:rsid w:val="00520E8F"/>
    <w:rsid w:val="00520EC0"/>
    <w:rsid w:val="00520EE6"/>
    <w:rsid w:val="00520F04"/>
    <w:rsid w:val="00520F21"/>
    <w:rsid w:val="00520F36"/>
    <w:rsid w:val="00520F51"/>
    <w:rsid w:val="00520FD2"/>
    <w:rsid w:val="00520FEF"/>
    <w:rsid w:val="0052101F"/>
    <w:rsid w:val="0052108C"/>
    <w:rsid w:val="005210A1"/>
    <w:rsid w:val="005210A3"/>
    <w:rsid w:val="005210B6"/>
    <w:rsid w:val="005210C2"/>
    <w:rsid w:val="005210E1"/>
    <w:rsid w:val="0052110F"/>
    <w:rsid w:val="0052116E"/>
    <w:rsid w:val="00521183"/>
    <w:rsid w:val="00521184"/>
    <w:rsid w:val="0052122C"/>
    <w:rsid w:val="00521242"/>
    <w:rsid w:val="0052125D"/>
    <w:rsid w:val="0052129E"/>
    <w:rsid w:val="005212A2"/>
    <w:rsid w:val="005212B7"/>
    <w:rsid w:val="00521307"/>
    <w:rsid w:val="0052131B"/>
    <w:rsid w:val="00521342"/>
    <w:rsid w:val="0052137C"/>
    <w:rsid w:val="00521382"/>
    <w:rsid w:val="00521387"/>
    <w:rsid w:val="005213AE"/>
    <w:rsid w:val="00521441"/>
    <w:rsid w:val="0052146D"/>
    <w:rsid w:val="00521483"/>
    <w:rsid w:val="00521485"/>
    <w:rsid w:val="005214A1"/>
    <w:rsid w:val="005214A4"/>
    <w:rsid w:val="005214EC"/>
    <w:rsid w:val="005214ED"/>
    <w:rsid w:val="00521510"/>
    <w:rsid w:val="0052153B"/>
    <w:rsid w:val="00521572"/>
    <w:rsid w:val="00521588"/>
    <w:rsid w:val="005215D7"/>
    <w:rsid w:val="00521634"/>
    <w:rsid w:val="0052169B"/>
    <w:rsid w:val="005216BD"/>
    <w:rsid w:val="00521702"/>
    <w:rsid w:val="00521741"/>
    <w:rsid w:val="0052174E"/>
    <w:rsid w:val="0052178E"/>
    <w:rsid w:val="0052178F"/>
    <w:rsid w:val="005217CC"/>
    <w:rsid w:val="005217FE"/>
    <w:rsid w:val="0052186C"/>
    <w:rsid w:val="00521882"/>
    <w:rsid w:val="0052189C"/>
    <w:rsid w:val="005218EA"/>
    <w:rsid w:val="005218EE"/>
    <w:rsid w:val="005218EF"/>
    <w:rsid w:val="0052196D"/>
    <w:rsid w:val="005219E0"/>
    <w:rsid w:val="005219E6"/>
    <w:rsid w:val="00521A01"/>
    <w:rsid w:val="00521A1D"/>
    <w:rsid w:val="00521A42"/>
    <w:rsid w:val="00521A4A"/>
    <w:rsid w:val="00521A6E"/>
    <w:rsid w:val="00521A94"/>
    <w:rsid w:val="00521A95"/>
    <w:rsid w:val="00521AC7"/>
    <w:rsid w:val="00521ADA"/>
    <w:rsid w:val="00521B28"/>
    <w:rsid w:val="00521B5F"/>
    <w:rsid w:val="00521B75"/>
    <w:rsid w:val="00521B8C"/>
    <w:rsid w:val="00521B95"/>
    <w:rsid w:val="00521B99"/>
    <w:rsid w:val="00521BDB"/>
    <w:rsid w:val="00521BF3"/>
    <w:rsid w:val="00521C1C"/>
    <w:rsid w:val="00521C24"/>
    <w:rsid w:val="00521C2A"/>
    <w:rsid w:val="00521C41"/>
    <w:rsid w:val="00521C69"/>
    <w:rsid w:val="00521C6B"/>
    <w:rsid w:val="00521C78"/>
    <w:rsid w:val="00521C7E"/>
    <w:rsid w:val="00521CA2"/>
    <w:rsid w:val="00521CA5"/>
    <w:rsid w:val="00521CE6"/>
    <w:rsid w:val="00521D04"/>
    <w:rsid w:val="00521D08"/>
    <w:rsid w:val="00521D39"/>
    <w:rsid w:val="00521DBC"/>
    <w:rsid w:val="00521DC9"/>
    <w:rsid w:val="00521DE1"/>
    <w:rsid w:val="00521E13"/>
    <w:rsid w:val="00521E2B"/>
    <w:rsid w:val="00521E38"/>
    <w:rsid w:val="00521E7B"/>
    <w:rsid w:val="00521EEA"/>
    <w:rsid w:val="00521F12"/>
    <w:rsid w:val="00521F32"/>
    <w:rsid w:val="00521FA0"/>
    <w:rsid w:val="00521FD6"/>
    <w:rsid w:val="00522041"/>
    <w:rsid w:val="00522093"/>
    <w:rsid w:val="005220BE"/>
    <w:rsid w:val="005220C8"/>
    <w:rsid w:val="005220C9"/>
    <w:rsid w:val="005220E1"/>
    <w:rsid w:val="005220FB"/>
    <w:rsid w:val="005220FF"/>
    <w:rsid w:val="0052211C"/>
    <w:rsid w:val="00522120"/>
    <w:rsid w:val="0052218E"/>
    <w:rsid w:val="0052218F"/>
    <w:rsid w:val="00522195"/>
    <w:rsid w:val="005221BF"/>
    <w:rsid w:val="005221E2"/>
    <w:rsid w:val="005221F6"/>
    <w:rsid w:val="005221F8"/>
    <w:rsid w:val="0052224F"/>
    <w:rsid w:val="00522270"/>
    <w:rsid w:val="0052228A"/>
    <w:rsid w:val="005222DD"/>
    <w:rsid w:val="005222F7"/>
    <w:rsid w:val="00522311"/>
    <w:rsid w:val="00522335"/>
    <w:rsid w:val="00522340"/>
    <w:rsid w:val="00522356"/>
    <w:rsid w:val="00522391"/>
    <w:rsid w:val="0052239B"/>
    <w:rsid w:val="005223A5"/>
    <w:rsid w:val="005223B1"/>
    <w:rsid w:val="005223E1"/>
    <w:rsid w:val="0052245E"/>
    <w:rsid w:val="00522489"/>
    <w:rsid w:val="005224D4"/>
    <w:rsid w:val="005224D5"/>
    <w:rsid w:val="005224EE"/>
    <w:rsid w:val="00522516"/>
    <w:rsid w:val="0052251C"/>
    <w:rsid w:val="00522523"/>
    <w:rsid w:val="0052253A"/>
    <w:rsid w:val="00522546"/>
    <w:rsid w:val="00522577"/>
    <w:rsid w:val="005225C9"/>
    <w:rsid w:val="005225CB"/>
    <w:rsid w:val="0052260D"/>
    <w:rsid w:val="0052264C"/>
    <w:rsid w:val="0052264E"/>
    <w:rsid w:val="0052265A"/>
    <w:rsid w:val="0052266E"/>
    <w:rsid w:val="0052266F"/>
    <w:rsid w:val="00522680"/>
    <w:rsid w:val="005226A1"/>
    <w:rsid w:val="005226DC"/>
    <w:rsid w:val="00522731"/>
    <w:rsid w:val="00522763"/>
    <w:rsid w:val="00522783"/>
    <w:rsid w:val="0052278C"/>
    <w:rsid w:val="00522799"/>
    <w:rsid w:val="005227A6"/>
    <w:rsid w:val="005227D0"/>
    <w:rsid w:val="005227D1"/>
    <w:rsid w:val="00522801"/>
    <w:rsid w:val="00522805"/>
    <w:rsid w:val="0052281E"/>
    <w:rsid w:val="00522858"/>
    <w:rsid w:val="00522897"/>
    <w:rsid w:val="005228AE"/>
    <w:rsid w:val="005228B1"/>
    <w:rsid w:val="00522932"/>
    <w:rsid w:val="00522936"/>
    <w:rsid w:val="00522983"/>
    <w:rsid w:val="00522990"/>
    <w:rsid w:val="00522993"/>
    <w:rsid w:val="005229A5"/>
    <w:rsid w:val="005229A6"/>
    <w:rsid w:val="005229AB"/>
    <w:rsid w:val="005229BC"/>
    <w:rsid w:val="005229C1"/>
    <w:rsid w:val="00522A16"/>
    <w:rsid w:val="00522A22"/>
    <w:rsid w:val="00522A29"/>
    <w:rsid w:val="00522A55"/>
    <w:rsid w:val="00522A78"/>
    <w:rsid w:val="00522AAC"/>
    <w:rsid w:val="00522B18"/>
    <w:rsid w:val="00522B3C"/>
    <w:rsid w:val="00522B43"/>
    <w:rsid w:val="00522B4E"/>
    <w:rsid w:val="00522B5A"/>
    <w:rsid w:val="00522B78"/>
    <w:rsid w:val="00522BA2"/>
    <w:rsid w:val="00522BC6"/>
    <w:rsid w:val="00522BF7"/>
    <w:rsid w:val="00522C14"/>
    <w:rsid w:val="00522C2D"/>
    <w:rsid w:val="00522C6B"/>
    <w:rsid w:val="00522CA3"/>
    <w:rsid w:val="00522CD6"/>
    <w:rsid w:val="00522D31"/>
    <w:rsid w:val="00522D48"/>
    <w:rsid w:val="00522D79"/>
    <w:rsid w:val="00522D98"/>
    <w:rsid w:val="00522DA6"/>
    <w:rsid w:val="00522DFC"/>
    <w:rsid w:val="00522E2A"/>
    <w:rsid w:val="00522E31"/>
    <w:rsid w:val="00522E49"/>
    <w:rsid w:val="00522E4A"/>
    <w:rsid w:val="00522E4E"/>
    <w:rsid w:val="00522EC8"/>
    <w:rsid w:val="00522ECF"/>
    <w:rsid w:val="00522ED5"/>
    <w:rsid w:val="00522F1D"/>
    <w:rsid w:val="00522F9E"/>
    <w:rsid w:val="00522FE2"/>
    <w:rsid w:val="005230F7"/>
    <w:rsid w:val="005230F9"/>
    <w:rsid w:val="00523103"/>
    <w:rsid w:val="00523157"/>
    <w:rsid w:val="0052317A"/>
    <w:rsid w:val="00523194"/>
    <w:rsid w:val="005231B6"/>
    <w:rsid w:val="00523265"/>
    <w:rsid w:val="005232C0"/>
    <w:rsid w:val="00523358"/>
    <w:rsid w:val="00523440"/>
    <w:rsid w:val="005234DC"/>
    <w:rsid w:val="005234E2"/>
    <w:rsid w:val="005234F2"/>
    <w:rsid w:val="005234F6"/>
    <w:rsid w:val="005234FB"/>
    <w:rsid w:val="0052351F"/>
    <w:rsid w:val="00523526"/>
    <w:rsid w:val="00523564"/>
    <w:rsid w:val="0052356E"/>
    <w:rsid w:val="00523585"/>
    <w:rsid w:val="0052359E"/>
    <w:rsid w:val="005235E9"/>
    <w:rsid w:val="00523604"/>
    <w:rsid w:val="0052361C"/>
    <w:rsid w:val="00523667"/>
    <w:rsid w:val="005236AC"/>
    <w:rsid w:val="005236FA"/>
    <w:rsid w:val="0052371D"/>
    <w:rsid w:val="0052375F"/>
    <w:rsid w:val="00523777"/>
    <w:rsid w:val="00523780"/>
    <w:rsid w:val="0052379A"/>
    <w:rsid w:val="005237C3"/>
    <w:rsid w:val="00523807"/>
    <w:rsid w:val="0052380E"/>
    <w:rsid w:val="00523870"/>
    <w:rsid w:val="005238B2"/>
    <w:rsid w:val="005238BC"/>
    <w:rsid w:val="005238C9"/>
    <w:rsid w:val="005238CB"/>
    <w:rsid w:val="005238D1"/>
    <w:rsid w:val="005238DB"/>
    <w:rsid w:val="0052391B"/>
    <w:rsid w:val="005239A0"/>
    <w:rsid w:val="00523A06"/>
    <w:rsid w:val="00523A10"/>
    <w:rsid w:val="00523A2A"/>
    <w:rsid w:val="00523A38"/>
    <w:rsid w:val="00523A48"/>
    <w:rsid w:val="00523A7E"/>
    <w:rsid w:val="00523A88"/>
    <w:rsid w:val="00523AA1"/>
    <w:rsid w:val="00523AF5"/>
    <w:rsid w:val="00523B23"/>
    <w:rsid w:val="00523B76"/>
    <w:rsid w:val="00523BB5"/>
    <w:rsid w:val="00523BCD"/>
    <w:rsid w:val="00523C03"/>
    <w:rsid w:val="00523C13"/>
    <w:rsid w:val="00523C32"/>
    <w:rsid w:val="00523C49"/>
    <w:rsid w:val="00523C62"/>
    <w:rsid w:val="00523C8A"/>
    <w:rsid w:val="00523CC7"/>
    <w:rsid w:val="00523CEB"/>
    <w:rsid w:val="00523CF7"/>
    <w:rsid w:val="00523CFB"/>
    <w:rsid w:val="00523D30"/>
    <w:rsid w:val="00523D66"/>
    <w:rsid w:val="00523D8C"/>
    <w:rsid w:val="00523DEB"/>
    <w:rsid w:val="00523DEF"/>
    <w:rsid w:val="00523E0C"/>
    <w:rsid w:val="00523E10"/>
    <w:rsid w:val="00523E3C"/>
    <w:rsid w:val="00523E7B"/>
    <w:rsid w:val="00523EDC"/>
    <w:rsid w:val="00523EED"/>
    <w:rsid w:val="00523F3A"/>
    <w:rsid w:val="00523F59"/>
    <w:rsid w:val="00523F69"/>
    <w:rsid w:val="00523F7B"/>
    <w:rsid w:val="00523F83"/>
    <w:rsid w:val="00523F89"/>
    <w:rsid w:val="00523F8C"/>
    <w:rsid w:val="00523FA9"/>
    <w:rsid w:val="00523FBF"/>
    <w:rsid w:val="00523FCA"/>
    <w:rsid w:val="00523FED"/>
    <w:rsid w:val="00523FF6"/>
    <w:rsid w:val="0052400E"/>
    <w:rsid w:val="00524077"/>
    <w:rsid w:val="0052408C"/>
    <w:rsid w:val="00524093"/>
    <w:rsid w:val="005240C9"/>
    <w:rsid w:val="00524100"/>
    <w:rsid w:val="00524147"/>
    <w:rsid w:val="00524189"/>
    <w:rsid w:val="00524197"/>
    <w:rsid w:val="005241E0"/>
    <w:rsid w:val="005241E9"/>
    <w:rsid w:val="005241EA"/>
    <w:rsid w:val="00524200"/>
    <w:rsid w:val="00524213"/>
    <w:rsid w:val="0052422F"/>
    <w:rsid w:val="00524271"/>
    <w:rsid w:val="00524280"/>
    <w:rsid w:val="0052428A"/>
    <w:rsid w:val="005242C6"/>
    <w:rsid w:val="005242E6"/>
    <w:rsid w:val="0052432A"/>
    <w:rsid w:val="00524333"/>
    <w:rsid w:val="00524373"/>
    <w:rsid w:val="00524380"/>
    <w:rsid w:val="005243C5"/>
    <w:rsid w:val="005243D4"/>
    <w:rsid w:val="005243F7"/>
    <w:rsid w:val="00524400"/>
    <w:rsid w:val="0052442C"/>
    <w:rsid w:val="00524448"/>
    <w:rsid w:val="0052445C"/>
    <w:rsid w:val="0052445F"/>
    <w:rsid w:val="00524478"/>
    <w:rsid w:val="00524479"/>
    <w:rsid w:val="005244AE"/>
    <w:rsid w:val="005244F9"/>
    <w:rsid w:val="005244FB"/>
    <w:rsid w:val="00524500"/>
    <w:rsid w:val="00524502"/>
    <w:rsid w:val="00524513"/>
    <w:rsid w:val="00524537"/>
    <w:rsid w:val="00524574"/>
    <w:rsid w:val="0052459B"/>
    <w:rsid w:val="0052459E"/>
    <w:rsid w:val="005245B0"/>
    <w:rsid w:val="005245C2"/>
    <w:rsid w:val="005245D0"/>
    <w:rsid w:val="005245FA"/>
    <w:rsid w:val="00524605"/>
    <w:rsid w:val="00524612"/>
    <w:rsid w:val="00524641"/>
    <w:rsid w:val="00524653"/>
    <w:rsid w:val="00524684"/>
    <w:rsid w:val="005246A4"/>
    <w:rsid w:val="005246BC"/>
    <w:rsid w:val="005246D9"/>
    <w:rsid w:val="00524740"/>
    <w:rsid w:val="00524744"/>
    <w:rsid w:val="00524786"/>
    <w:rsid w:val="00524794"/>
    <w:rsid w:val="005247D1"/>
    <w:rsid w:val="005247E6"/>
    <w:rsid w:val="005247EB"/>
    <w:rsid w:val="005247ED"/>
    <w:rsid w:val="0052480F"/>
    <w:rsid w:val="00524838"/>
    <w:rsid w:val="005248B0"/>
    <w:rsid w:val="005248DF"/>
    <w:rsid w:val="005248E3"/>
    <w:rsid w:val="005248F2"/>
    <w:rsid w:val="005248FD"/>
    <w:rsid w:val="00524961"/>
    <w:rsid w:val="0052497A"/>
    <w:rsid w:val="005249AD"/>
    <w:rsid w:val="005249E4"/>
    <w:rsid w:val="00524A0E"/>
    <w:rsid w:val="00524A24"/>
    <w:rsid w:val="00524A3E"/>
    <w:rsid w:val="00524A7C"/>
    <w:rsid w:val="00524A89"/>
    <w:rsid w:val="00524AB0"/>
    <w:rsid w:val="00524AD9"/>
    <w:rsid w:val="00524AEE"/>
    <w:rsid w:val="00524AF3"/>
    <w:rsid w:val="00524B39"/>
    <w:rsid w:val="00524B4F"/>
    <w:rsid w:val="00524B58"/>
    <w:rsid w:val="00524B5F"/>
    <w:rsid w:val="00524B63"/>
    <w:rsid w:val="00524B78"/>
    <w:rsid w:val="00524B7C"/>
    <w:rsid w:val="00524B7E"/>
    <w:rsid w:val="00524B96"/>
    <w:rsid w:val="00524BFB"/>
    <w:rsid w:val="00524C06"/>
    <w:rsid w:val="00524C3D"/>
    <w:rsid w:val="00524C3E"/>
    <w:rsid w:val="00524C45"/>
    <w:rsid w:val="00524C75"/>
    <w:rsid w:val="00524C7D"/>
    <w:rsid w:val="00524D03"/>
    <w:rsid w:val="00524D1E"/>
    <w:rsid w:val="00524D29"/>
    <w:rsid w:val="00524D61"/>
    <w:rsid w:val="00524D6A"/>
    <w:rsid w:val="00524D7E"/>
    <w:rsid w:val="00524DBD"/>
    <w:rsid w:val="00524DCF"/>
    <w:rsid w:val="00524DE0"/>
    <w:rsid w:val="00524E1F"/>
    <w:rsid w:val="00524E24"/>
    <w:rsid w:val="00524E5A"/>
    <w:rsid w:val="00524E68"/>
    <w:rsid w:val="00524E7A"/>
    <w:rsid w:val="00524EA0"/>
    <w:rsid w:val="00524EC2"/>
    <w:rsid w:val="00524EC9"/>
    <w:rsid w:val="00524ED2"/>
    <w:rsid w:val="00524EDF"/>
    <w:rsid w:val="00524F08"/>
    <w:rsid w:val="00524F36"/>
    <w:rsid w:val="00524F8A"/>
    <w:rsid w:val="00524FB1"/>
    <w:rsid w:val="00524FF3"/>
    <w:rsid w:val="00525018"/>
    <w:rsid w:val="00525049"/>
    <w:rsid w:val="0052505A"/>
    <w:rsid w:val="0052505D"/>
    <w:rsid w:val="00525070"/>
    <w:rsid w:val="00525087"/>
    <w:rsid w:val="005250FE"/>
    <w:rsid w:val="00525100"/>
    <w:rsid w:val="00525102"/>
    <w:rsid w:val="0052516C"/>
    <w:rsid w:val="005251A5"/>
    <w:rsid w:val="005251B5"/>
    <w:rsid w:val="00525203"/>
    <w:rsid w:val="0052520A"/>
    <w:rsid w:val="00525217"/>
    <w:rsid w:val="0052525C"/>
    <w:rsid w:val="0052527C"/>
    <w:rsid w:val="00525281"/>
    <w:rsid w:val="0052528A"/>
    <w:rsid w:val="0052530E"/>
    <w:rsid w:val="0052531F"/>
    <w:rsid w:val="00525397"/>
    <w:rsid w:val="005253B6"/>
    <w:rsid w:val="005253B8"/>
    <w:rsid w:val="005253FB"/>
    <w:rsid w:val="0052542C"/>
    <w:rsid w:val="00525433"/>
    <w:rsid w:val="00525495"/>
    <w:rsid w:val="005254A2"/>
    <w:rsid w:val="005254BB"/>
    <w:rsid w:val="005254DB"/>
    <w:rsid w:val="00525503"/>
    <w:rsid w:val="00525515"/>
    <w:rsid w:val="00525535"/>
    <w:rsid w:val="00525536"/>
    <w:rsid w:val="00525547"/>
    <w:rsid w:val="0052554E"/>
    <w:rsid w:val="0052555F"/>
    <w:rsid w:val="00525560"/>
    <w:rsid w:val="005255B9"/>
    <w:rsid w:val="005255CE"/>
    <w:rsid w:val="005255E0"/>
    <w:rsid w:val="00525606"/>
    <w:rsid w:val="005256B2"/>
    <w:rsid w:val="00525751"/>
    <w:rsid w:val="00525757"/>
    <w:rsid w:val="00525779"/>
    <w:rsid w:val="00525780"/>
    <w:rsid w:val="00525806"/>
    <w:rsid w:val="00525840"/>
    <w:rsid w:val="00525845"/>
    <w:rsid w:val="00525869"/>
    <w:rsid w:val="0052589D"/>
    <w:rsid w:val="005258BD"/>
    <w:rsid w:val="005258D6"/>
    <w:rsid w:val="005258E9"/>
    <w:rsid w:val="005258F1"/>
    <w:rsid w:val="0052591A"/>
    <w:rsid w:val="00525924"/>
    <w:rsid w:val="0052594A"/>
    <w:rsid w:val="00525951"/>
    <w:rsid w:val="0052595B"/>
    <w:rsid w:val="0052598A"/>
    <w:rsid w:val="0052598E"/>
    <w:rsid w:val="005259AC"/>
    <w:rsid w:val="005259C1"/>
    <w:rsid w:val="005259D4"/>
    <w:rsid w:val="005259E6"/>
    <w:rsid w:val="005259F0"/>
    <w:rsid w:val="00525A17"/>
    <w:rsid w:val="00525A75"/>
    <w:rsid w:val="00525AB0"/>
    <w:rsid w:val="00525AD1"/>
    <w:rsid w:val="00525B00"/>
    <w:rsid w:val="00525B12"/>
    <w:rsid w:val="00525B1D"/>
    <w:rsid w:val="00525B30"/>
    <w:rsid w:val="00525B35"/>
    <w:rsid w:val="00525B8E"/>
    <w:rsid w:val="00525B94"/>
    <w:rsid w:val="00525B9E"/>
    <w:rsid w:val="00525BA6"/>
    <w:rsid w:val="00525BBA"/>
    <w:rsid w:val="00525BC3"/>
    <w:rsid w:val="00525BCC"/>
    <w:rsid w:val="00525BD4"/>
    <w:rsid w:val="00525BEB"/>
    <w:rsid w:val="00525C1D"/>
    <w:rsid w:val="00525C1E"/>
    <w:rsid w:val="00525C40"/>
    <w:rsid w:val="00525CB3"/>
    <w:rsid w:val="00525CEF"/>
    <w:rsid w:val="00525D07"/>
    <w:rsid w:val="00525D0C"/>
    <w:rsid w:val="00525DB6"/>
    <w:rsid w:val="00525DB9"/>
    <w:rsid w:val="00525DBB"/>
    <w:rsid w:val="00525DE3"/>
    <w:rsid w:val="00525E14"/>
    <w:rsid w:val="00525E51"/>
    <w:rsid w:val="00525E5C"/>
    <w:rsid w:val="00525E76"/>
    <w:rsid w:val="00525EA7"/>
    <w:rsid w:val="00525EAD"/>
    <w:rsid w:val="00525F25"/>
    <w:rsid w:val="00525F65"/>
    <w:rsid w:val="00525F6A"/>
    <w:rsid w:val="00525F75"/>
    <w:rsid w:val="00525FB8"/>
    <w:rsid w:val="00525FB9"/>
    <w:rsid w:val="00525FE9"/>
    <w:rsid w:val="00525FFF"/>
    <w:rsid w:val="00526004"/>
    <w:rsid w:val="00526020"/>
    <w:rsid w:val="0052603E"/>
    <w:rsid w:val="00526048"/>
    <w:rsid w:val="0052604A"/>
    <w:rsid w:val="00526154"/>
    <w:rsid w:val="0052616F"/>
    <w:rsid w:val="0052617F"/>
    <w:rsid w:val="0052619C"/>
    <w:rsid w:val="0052619D"/>
    <w:rsid w:val="005261AD"/>
    <w:rsid w:val="005261F8"/>
    <w:rsid w:val="00526224"/>
    <w:rsid w:val="00526243"/>
    <w:rsid w:val="00526272"/>
    <w:rsid w:val="00526297"/>
    <w:rsid w:val="005262C0"/>
    <w:rsid w:val="005262D2"/>
    <w:rsid w:val="005262D4"/>
    <w:rsid w:val="005262F3"/>
    <w:rsid w:val="00526301"/>
    <w:rsid w:val="00526302"/>
    <w:rsid w:val="00526309"/>
    <w:rsid w:val="00526358"/>
    <w:rsid w:val="0052637C"/>
    <w:rsid w:val="0052638B"/>
    <w:rsid w:val="005263A3"/>
    <w:rsid w:val="005263BF"/>
    <w:rsid w:val="005263D8"/>
    <w:rsid w:val="005263E9"/>
    <w:rsid w:val="00526437"/>
    <w:rsid w:val="00526457"/>
    <w:rsid w:val="00526475"/>
    <w:rsid w:val="0052649C"/>
    <w:rsid w:val="005264C1"/>
    <w:rsid w:val="005264C2"/>
    <w:rsid w:val="005264CB"/>
    <w:rsid w:val="005264D0"/>
    <w:rsid w:val="005264F7"/>
    <w:rsid w:val="00526509"/>
    <w:rsid w:val="00526527"/>
    <w:rsid w:val="0052655C"/>
    <w:rsid w:val="005265D1"/>
    <w:rsid w:val="00526631"/>
    <w:rsid w:val="00526645"/>
    <w:rsid w:val="00526654"/>
    <w:rsid w:val="00526666"/>
    <w:rsid w:val="00526670"/>
    <w:rsid w:val="00526693"/>
    <w:rsid w:val="00526695"/>
    <w:rsid w:val="005266C8"/>
    <w:rsid w:val="0052670A"/>
    <w:rsid w:val="0052671E"/>
    <w:rsid w:val="0052671F"/>
    <w:rsid w:val="00526753"/>
    <w:rsid w:val="0052675A"/>
    <w:rsid w:val="00526770"/>
    <w:rsid w:val="005267D8"/>
    <w:rsid w:val="0052680D"/>
    <w:rsid w:val="00526814"/>
    <w:rsid w:val="0052682C"/>
    <w:rsid w:val="00526866"/>
    <w:rsid w:val="00526871"/>
    <w:rsid w:val="005268AF"/>
    <w:rsid w:val="005268B6"/>
    <w:rsid w:val="005268BC"/>
    <w:rsid w:val="005268C5"/>
    <w:rsid w:val="005268EC"/>
    <w:rsid w:val="00526930"/>
    <w:rsid w:val="005269BB"/>
    <w:rsid w:val="005269E5"/>
    <w:rsid w:val="00526A03"/>
    <w:rsid w:val="00526A16"/>
    <w:rsid w:val="00526A3D"/>
    <w:rsid w:val="00526A3E"/>
    <w:rsid w:val="00526AA6"/>
    <w:rsid w:val="00526B5E"/>
    <w:rsid w:val="00526BA8"/>
    <w:rsid w:val="00526BB6"/>
    <w:rsid w:val="00526BC2"/>
    <w:rsid w:val="00526BF8"/>
    <w:rsid w:val="00526C05"/>
    <w:rsid w:val="00526C10"/>
    <w:rsid w:val="00526C31"/>
    <w:rsid w:val="00526C41"/>
    <w:rsid w:val="00526C4E"/>
    <w:rsid w:val="00526C7A"/>
    <w:rsid w:val="00526C9C"/>
    <w:rsid w:val="00526CE1"/>
    <w:rsid w:val="00526CF0"/>
    <w:rsid w:val="00526CF4"/>
    <w:rsid w:val="00526D2F"/>
    <w:rsid w:val="00526D59"/>
    <w:rsid w:val="00526DA3"/>
    <w:rsid w:val="00526DB8"/>
    <w:rsid w:val="00526DBE"/>
    <w:rsid w:val="00526DD1"/>
    <w:rsid w:val="00526E0C"/>
    <w:rsid w:val="00526E19"/>
    <w:rsid w:val="00526E29"/>
    <w:rsid w:val="00526E68"/>
    <w:rsid w:val="00526E75"/>
    <w:rsid w:val="00526E84"/>
    <w:rsid w:val="00526EC1"/>
    <w:rsid w:val="00526F06"/>
    <w:rsid w:val="00526F2B"/>
    <w:rsid w:val="00526F78"/>
    <w:rsid w:val="00526F89"/>
    <w:rsid w:val="00526F98"/>
    <w:rsid w:val="00526F9D"/>
    <w:rsid w:val="00526FE4"/>
    <w:rsid w:val="00527016"/>
    <w:rsid w:val="00527047"/>
    <w:rsid w:val="0052705B"/>
    <w:rsid w:val="00527081"/>
    <w:rsid w:val="00527092"/>
    <w:rsid w:val="005270AB"/>
    <w:rsid w:val="005270D0"/>
    <w:rsid w:val="00527132"/>
    <w:rsid w:val="00527137"/>
    <w:rsid w:val="0052717B"/>
    <w:rsid w:val="005271D6"/>
    <w:rsid w:val="0052724F"/>
    <w:rsid w:val="00527261"/>
    <w:rsid w:val="00527290"/>
    <w:rsid w:val="0052729E"/>
    <w:rsid w:val="005272C2"/>
    <w:rsid w:val="005272C3"/>
    <w:rsid w:val="005272E5"/>
    <w:rsid w:val="00527303"/>
    <w:rsid w:val="005273AE"/>
    <w:rsid w:val="005273E6"/>
    <w:rsid w:val="005273F6"/>
    <w:rsid w:val="00527400"/>
    <w:rsid w:val="0052740C"/>
    <w:rsid w:val="0052746E"/>
    <w:rsid w:val="00527473"/>
    <w:rsid w:val="00527484"/>
    <w:rsid w:val="005274B8"/>
    <w:rsid w:val="00527523"/>
    <w:rsid w:val="00527532"/>
    <w:rsid w:val="0052753C"/>
    <w:rsid w:val="005275AC"/>
    <w:rsid w:val="0052761A"/>
    <w:rsid w:val="00527646"/>
    <w:rsid w:val="00527650"/>
    <w:rsid w:val="0052768F"/>
    <w:rsid w:val="005276BA"/>
    <w:rsid w:val="005276F4"/>
    <w:rsid w:val="00527725"/>
    <w:rsid w:val="00527729"/>
    <w:rsid w:val="0052772D"/>
    <w:rsid w:val="00527757"/>
    <w:rsid w:val="00527794"/>
    <w:rsid w:val="005277B1"/>
    <w:rsid w:val="005277CE"/>
    <w:rsid w:val="005277EF"/>
    <w:rsid w:val="005277F3"/>
    <w:rsid w:val="00527819"/>
    <w:rsid w:val="00527849"/>
    <w:rsid w:val="0052787F"/>
    <w:rsid w:val="00527889"/>
    <w:rsid w:val="00527897"/>
    <w:rsid w:val="005278D5"/>
    <w:rsid w:val="005278F6"/>
    <w:rsid w:val="0052790C"/>
    <w:rsid w:val="0052795B"/>
    <w:rsid w:val="0052798F"/>
    <w:rsid w:val="0052799B"/>
    <w:rsid w:val="005279A2"/>
    <w:rsid w:val="005279D0"/>
    <w:rsid w:val="00527A10"/>
    <w:rsid w:val="00527A15"/>
    <w:rsid w:val="00527A69"/>
    <w:rsid w:val="00527A6D"/>
    <w:rsid w:val="00527A88"/>
    <w:rsid w:val="00527AB7"/>
    <w:rsid w:val="00527B46"/>
    <w:rsid w:val="00527B50"/>
    <w:rsid w:val="00527B5F"/>
    <w:rsid w:val="00527B63"/>
    <w:rsid w:val="00527B73"/>
    <w:rsid w:val="00527BBB"/>
    <w:rsid w:val="00527BC0"/>
    <w:rsid w:val="00527BC6"/>
    <w:rsid w:val="00527C19"/>
    <w:rsid w:val="00527C54"/>
    <w:rsid w:val="00527C78"/>
    <w:rsid w:val="00527C80"/>
    <w:rsid w:val="00527CBB"/>
    <w:rsid w:val="00527D2B"/>
    <w:rsid w:val="00527D33"/>
    <w:rsid w:val="00527D66"/>
    <w:rsid w:val="00527DA8"/>
    <w:rsid w:val="00527DDE"/>
    <w:rsid w:val="00527DDF"/>
    <w:rsid w:val="00527E08"/>
    <w:rsid w:val="00527E4F"/>
    <w:rsid w:val="00527E78"/>
    <w:rsid w:val="00527E93"/>
    <w:rsid w:val="00527EEB"/>
    <w:rsid w:val="00527F2A"/>
    <w:rsid w:val="00527F42"/>
    <w:rsid w:val="00527F55"/>
    <w:rsid w:val="00527F82"/>
    <w:rsid w:val="00527FAD"/>
    <w:rsid w:val="00527FB6"/>
    <w:rsid w:val="00527FBE"/>
    <w:rsid w:val="00527FCF"/>
    <w:rsid w:val="00527FED"/>
    <w:rsid w:val="00527FF2"/>
    <w:rsid w:val="00530026"/>
    <w:rsid w:val="00530048"/>
    <w:rsid w:val="00530065"/>
    <w:rsid w:val="005300C5"/>
    <w:rsid w:val="005300DF"/>
    <w:rsid w:val="005300E8"/>
    <w:rsid w:val="00530131"/>
    <w:rsid w:val="00530136"/>
    <w:rsid w:val="00530147"/>
    <w:rsid w:val="00530198"/>
    <w:rsid w:val="005301AC"/>
    <w:rsid w:val="005301DA"/>
    <w:rsid w:val="00530233"/>
    <w:rsid w:val="00530239"/>
    <w:rsid w:val="00530240"/>
    <w:rsid w:val="0053024E"/>
    <w:rsid w:val="0053026F"/>
    <w:rsid w:val="0053034E"/>
    <w:rsid w:val="0053037B"/>
    <w:rsid w:val="005303AE"/>
    <w:rsid w:val="005303B6"/>
    <w:rsid w:val="005303D6"/>
    <w:rsid w:val="005303FF"/>
    <w:rsid w:val="00530402"/>
    <w:rsid w:val="00530441"/>
    <w:rsid w:val="005304E8"/>
    <w:rsid w:val="005304FF"/>
    <w:rsid w:val="00530515"/>
    <w:rsid w:val="00530557"/>
    <w:rsid w:val="00530622"/>
    <w:rsid w:val="0053062F"/>
    <w:rsid w:val="00530670"/>
    <w:rsid w:val="0053067D"/>
    <w:rsid w:val="005306A3"/>
    <w:rsid w:val="005306DF"/>
    <w:rsid w:val="005306E5"/>
    <w:rsid w:val="00530721"/>
    <w:rsid w:val="00530745"/>
    <w:rsid w:val="00530752"/>
    <w:rsid w:val="0053078C"/>
    <w:rsid w:val="0053078E"/>
    <w:rsid w:val="005307A3"/>
    <w:rsid w:val="005307CE"/>
    <w:rsid w:val="005307E6"/>
    <w:rsid w:val="00530800"/>
    <w:rsid w:val="0053081D"/>
    <w:rsid w:val="0053084A"/>
    <w:rsid w:val="00530954"/>
    <w:rsid w:val="00530957"/>
    <w:rsid w:val="0053096D"/>
    <w:rsid w:val="00530971"/>
    <w:rsid w:val="0053097A"/>
    <w:rsid w:val="0053099F"/>
    <w:rsid w:val="005309D2"/>
    <w:rsid w:val="00530A0B"/>
    <w:rsid w:val="00530A1D"/>
    <w:rsid w:val="00530A74"/>
    <w:rsid w:val="00530A83"/>
    <w:rsid w:val="00530AB7"/>
    <w:rsid w:val="00530B35"/>
    <w:rsid w:val="00530B57"/>
    <w:rsid w:val="00530B76"/>
    <w:rsid w:val="00530B8A"/>
    <w:rsid w:val="00530BB3"/>
    <w:rsid w:val="00530BDC"/>
    <w:rsid w:val="00530BF9"/>
    <w:rsid w:val="00530C03"/>
    <w:rsid w:val="00530C0A"/>
    <w:rsid w:val="00530C18"/>
    <w:rsid w:val="00530C1A"/>
    <w:rsid w:val="00530C53"/>
    <w:rsid w:val="00530C5F"/>
    <w:rsid w:val="00530C6D"/>
    <w:rsid w:val="00530C76"/>
    <w:rsid w:val="00530CA0"/>
    <w:rsid w:val="00530CA1"/>
    <w:rsid w:val="00530CAA"/>
    <w:rsid w:val="00530CB4"/>
    <w:rsid w:val="00530CF5"/>
    <w:rsid w:val="00530CF7"/>
    <w:rsid w:val="00530D09"/>
    <w:rsid w:val="00530D39"/>
    <w:rsid w:val="00530D57"/>
    <w:rsid w:val="00530D6F"/>
    <w:rsid w:val="00530D76"/>
    <w:rsid w:val="00530D7D"/>
    <w:rsid w:val="00530D87"/>
    <w:rsid w:val="00530D8E"/>
    <w:rsid w:val="00530D93"/>
    <w:rsid w:val="00530DDD"/>
    <w:rsid w:val="00530DEE"/>
    <w:rsid w:val="00530DF6"/>
    <w:rsid w:val="00530E00"/>
    <w:rsid w:val="00530E28"/>
    <w:rsid w:val="00530E41"/>
    <w:rsid w:val="00530E52"/>
    <w:rsid w:val="00530E57"/>
    <w:rsid w:val="00530E66"/>
    <w:rsid w:val="00530E80"/>
    <w:rsid w:val="00530E85"/>
    <w:rsid w:val="00530E93"/>
    <w:rsid w:val="00530EB3"/>
    <w:rsid w:val="00530EB7"/>
    <w:rsid w:val="00530ED3"/>
    <w:rsid w:val="00530EDD"/>
    <w:rsid w:val="00530EE3"/>
    <w:rsid w:val="00530F06"/>
    <w:rsid w:val="00530F19"/>
    <w:rsid w:val="00530F31"/>
    <w:rsid w:val="00530F58"/>
    <w:rsid w:val="00530FB3"/>
    <w:rsid w:val="00530FC7"/>
    <w:rsid w:val="00530FDF"/>
    <w:rsid w:val="0053100A"/>
    <w:rsid w:val="00531014"/>
    <w:rsid w:val="00531064"/>
    <w:rsid w:val="00531076"/>
    <w:rsid w:val="005310A6"/>
    <w:rsid w:val="005310B4"/>
    <w:rsid w:val="005310FA"/>
    <w:rsid w:val="0053115D"/>
    <w:rsid w:val="005311BB"/>
    <w:rsid w:val="005311E3"/>
    <w:rsid w:val="00531201"/>
    <w:rsid w:val="00531222"/>
    <w:rsid w:val="00531233"/>
    <w:rsid w:val="00531247"/>
    <w:rsid w:val="00531266"/>
    <w:rsid w:val="00531269"/>
    <w:rsid w:val="0053127C"/>
    <w:rsid w:val="0053129F"/>
    <w:rsid w:val="005312A4"/>
    <w:rsid w:val="005312AD"/>
    <w:rsid w:val="005312D7"/>
    <w:rsid w:val="0053130F"/>
    <w:rsid w:val="00531337"/>
    <w:rsid w:val="0053134A"/>
    <w:rsid w:val="0053139E"/>
    <w:rsid w:val="005313DA"/>
    <w:rsid w:val="005313E5"/>
    <w:rsid w:val="00531432"/>
    <w:rsid w:val="0053145B"/>
    <w:rsid w:val="0053145D"/>
    <w:rsid w:val="00531461"/>
    <w:rsid w:val="0053146B"/>
    <w:rsid w:val="005314B6"/>
    <w:rsid w:val="005314B7"/>
    <w:rsid w:val="005314DF"/>
    <w:rsid w:val="005314EA"/>
    <w:rsid w:val="005314FC"/>
    <w:rsid w:val="00531513"/>
    <w:rsid w:val="00531523"/>
    <w:rsid w:val="0053152B"/>
    <w:rsid w:val="00531550"/>
    <w:rsid w:val="0053157A"/>
    <w:rsid w:val="0053158B"/>
    <w:rsid w:val="0053159A"/>
    <w:rsid w:val="005315A3"/>
    <w:rsid w:val="005315A5"/>
    <w:rsid w:val="005315B5"/>
    <w:rsid w:val="005315BA"/>
    <w:rsid w:val="005315BF"/>
    <w:rsid w:val="005315CB"/>
    <w:rsid w:val="005315D4"/>
    <w:rsid w:val="005315EA"/>
    <w:rsid w:val="005315FF"/>
    <w:rsid w:val="0053167F"/>
    <w:rsid w:val="00531688"/>
    <w:rsid w:val="005316AE"/>
    <w:rsid w:val="00531706"/>
    <w:rsid w:val="00531709"/>
    <w:rsid w:val="00531712"/>
    <w:rsid w:val="00531730"/>
    <w:rsid w:val="0053173A"/>
    <w:rsid w:val="00531771"/>
    <w:rsid w:val="005317A8"/>
    <w:rsid w:val="005317E1"/>
    <w:rsid w:val="005317E9"/>
    <w:rsid w:val="00531813"/>
    <w:rsid w:val="00531857"/>
    <w:rsid w:val="00531888"/>
    <w:rsid w:val="0053192E"/>
    <w:rsid w:val="00531931"/>
    <w:rsid w:val="00531993"/>
    <w:rsid w:val="005319AA"/>
    <w:rsid w:val="00531A28"/>
    <w:rsid w:val="00531A44"/>
    <w:rsid w:val="00531A5B"/>
    <w:rsid w:val="00531A5C"/>
    <w:rsid w:val="00531AAA"/>
    <w:rsid w:val="00531B31"/>
    <w:rsid w:val="00531B4E"/>
    <w:rsid w:val="00531B5B"/>
    <w:rsid w:val="00531B7F"/>
    <w:rsid w:val="00531BA5"/>
    <w:rsid w:val="00531BB0"/>
    <w:rsid w:val="00531BC5"/>
    <w:rsid w:val="00531BCE"/>
    <w:rsid w:val="00531BD0"/>
    <w:rsid w:val="00531BF6"/>
    <w:rsid w:val="00531BFE"/>
    <w:rsid w:val="00531C20"/>
    <w:rsid w:val="00531C48"/>
    <w:rsid w:val="00531C4C"/>
    <w:rsid w:val="00531C5F"/>
    <w:rsid w:val="00531CBC"/>
    <w:rsid w:val="00531CDE"/>
    <w:rsid w:val="00531D2D"/>
    <w:rsid w:val="00531D87"/>
    <w:rsid w:val="00531D8C"/>
    <w:rsid w:val="00531DA5"/>
    <w:rsid w:val="00531DD4"/>
    <w:rsid w:val="00531DF0"/>
    <w:rsid w:val="00531E25"/>
    <w:rsid w:val="00531E27"/>
    <w:rsid w:val="00531E40"/>
    <w:rsid w:val="00531E4A"/>
    <w:rsid w:val="00531E51"/>
    <w:rsid w:val="00531E54"/>
    <w:rsid w:val="00531E7F"/>
    <w:rsid w:val="00531E8A"/>
    <w:rsid w:val="00531E9E"/>
    <w:rsid w:val="00531EAB"/>
    <w:rsid w:val="00531EB0"/>
    <w:rsid w:val="00531F28"/>
    <w:rsid w:val="00531F5C"/>
    <w:rsid w:val="00531F6B"/>
    <w:rsid w:val="00531F99"/>
    <w:rsid w:val="00531FEB"/>
    <w:rsid w:val="0053208B"/>
    <w:rsid w:val="005320B0"/>
    <w:rsid w:val="005320D6"/>
    <w:rsid w:val="00532136"/>
    <w:rsid w:val="00532179"/>
    <w:rsid w:val="005321B4"/>
    <w:rsid w:val="005321B9"/>
    <w:rsid w:val="005321EB"/>
    <w:rsid w:val="0053220C"/>
    <w:rsid w:val="0053220E"/>
    <w:rsid w:val="00532248"/>
    <w:rsid w:val="0053227E"/>
    <w:rsid w:val="00532294"/>
    <w:rsid w:val="00532343"/>
    <w:rsid w:val="00532393"/>
    <w:rsid w:val="005323AE"/>
    <w:rsid w:val="005323CC"/>
    <w:rsid w:val="005323D1"/>
    <w:rsid w:val="005323DF"/>
    <w:rsid w:val="00532406"/>
    <w:rsid w:val="0053240A"/>
    <w:rsid w:val="00532419"/>
    <w:rsid w:val="0053241A"/>
    <w:rsid w:val="00532430"/>
    <w:rsid w:val="0053245B"/>
    <w:rsid w:val="00532477"/>
    <w:rsid w:val="00532498"/>
    <w:rsid w:val="0053249D"/>
    <w:rsid w:val="005324A1"/>
    <w:rsid w:val="005324B9"/>
    <w:rsid w:val="005324DB"/>
    <w:rsid w:val="005324F2"/>
    <w:rsid w:val="005324F7"/>
    <w:rsid w:val="005324F9"/>
    <w:rsid w:val="00532507"/>
    <w:rsid w:val="0053250F"/>
    <w:rsid w:val="0053251A"/>
    <w:rsid w:val="00532537"/>
    <w:rsid w:val="0053253C"/>
    <w:rsid w:val="00532548"/>
    <w:rsid w:val="0053255F"/>
    <w:rsid w:val="0053257A"/>
    <w:rsid w:val="005325E7"/>
    <w:rsid w:val="005325FD"/>
    <w:rsid w:val="00532611"/>
    <w:rsid w:val="0053262E"/>
    <w:rsid w:val="00532644"/>
    <w:rsid w:val="0053265D"/>
    <w:rsid w:val="00532677"/>
    <w:rsid w:val="00532687"/>
    <w:rsid w:val="0053269A"/>
    <w:rsid w:val="005326A6"/>
    <w:rsid w:val="005326D2"/>
    <w:rsid w:val="00532750"/>
    <w:rsid w:val="00532798"/>
    <w:rsid w:val="005327B9"/>
    <w:rsid w:val="005327BC"/>
    <w:rsid w:val="005327CC"/>
    <w:rsid w:val="00532831"/>
    <w:rsid w:val="00532835"/>
    <w:rsid w:val="00532843"/>
    <w:rsid w:val="005328E3"/>
    <w:rsid w:val="00532913"/>
    <w:rsid w:val="00532931"/>
    <w:rsid w:val="00532935"/>
    <w:rsid w:val="00532997"/>
    <w:rsid w:val="005329DB"/>
    <w:rsid w:val="00532A01"/>
    <w:rsid w:val="00532A13"/>
    <w:rsid w:val="00532A16"/>
    <w:rsid w:val="00532A19"/>
    <w:rsid w:val="00532A23"/>
    <w:rsid w:val="00532A44"/>
    <w:rsid w:val="00532AAA"/>
    <w:rsid w:val="00532B30"/>
    <w:rsid w:val="00532B4E"/>
    <w:rsid w:val="00532B57"/>
    <w:rsid w:val="00532B61"/>
    <w:rsid w:val="00532B8C"/>
    <w:rsid w:val="00532BA4"/>
    <w:rsid w:val="00532C29"/>
    <w:rsid w:val="00532C5C"/>
    <w:rsid w:val="00532C5E"/>
    <w:rsid w:val="00532C74"/>
    <w:rsid w:val="00532CEB"/>
    <w:rsid w:val="00532CF7"/>
    <w:rsid w:val="00532D04"/>
    <w:rsid w:val="00532D05"/>
    <w:rsid w:val="00532D25"/>
    <w:rsid w:val="00532D40"/>
    <w:rsid w:val="00532D5D"/>
    <w:rsid w:val="00532DB0"/>
    <w:rsid w:val="00532DC4"/>
    <w:rsid w:val="00532DD0"/>
    <w:rsid w:val="00532E32"/>
    <w:rsid w:val="00532E72"/>
    <w:rsid w:val="00532EA1"/>
    <w:rsid w:val="00532F01"/>
    <w:rsid w:val="00532F09"/>
    <w:rsid w:val="00532F15"/>
    <w:rsid w:val="00532F17"/>
    <w:rsid w:val="00532F24"/>
    <w:rsid w:val="00532F50"/>
    <w:rsid w:val="00532F54"/>
    <w:rsid w:val="00532F60"/>
    <w:rsid w:val="00532FFE"/>
    <w:rsid w:val="00533005"/>
    <w:rsid w:val="00533017"/>
    <w:rsid w:val="00533019"/>
    <w:rsid w:val="00533078"/>
    <w:rsid w:val="00533090"/>
    <w:rsid w:val="005330D5"/>
    <w:rsid w:val="0053311B"/>
    <w:rsid w:val="0053311E"/>
    <w:rsid w:val="00533135"/>
    <w:rsid w:val="00533146"/>
    <w:rsid w:val="00533150"/>
    <w:rsid w:val="005331AC"/>
    <w:rsid w:val="00533205"/>
    <w:rsid w:val="00533237"/>
    <w:rsid w:val="0053327C"/>
    <w:rsid w:val="0053329F"/>
    <w:rsid w:val="005332A6"/>
    <w:rsid w:val="005332A8"/>
    <w:rsid w:val="005332BD"/>
    <w:rsid w:val="005332DE"/>
    <w:rsid w:val="00533335"/>
    <w:rsid w:val="005333AE"/>
    <w:rsid w:val="005333EA"/>
    <w:rsid w:val="00533414"/>
    <w:rsid w:val="00533426"/>
    <w:rsid w:val="00533429"/>
    <w:rsid w:val="0053344B"/>
    <w:rsid w:val="00533490"/>
    <w:rsid w:val="005334A5"/>
    <w:rsid w:val="005334EF"/>
    <w:rsid w:val="0053353B"/>
    <w:rsid w:val="0053354A"/>
    <w:rsid w:val="00533563"/>
    <w:rsid w:val="005335A7"/>
    <w:rsid w:val="005335CD"/>
    <w:rsid w:val="005335CE"/>
    <w:rsid w:val="005335D3"/>
    <w:rsid w:val="0053361F"/>
    <w:rsid w:val="005336C4"/>
    <w:rsid w:val="005336D5"/>
    <w:rsid w:val="00533739"/>
    <w:rsid w:val="0053373B"/>
    <w:rsid w:val="005337A2"/>
    <w:rsid w:val="005337F5"/>
    <w:rsid w:val="005337FC"/>
    <w:rsid w:val="00533827"/>
    <w:rsid w:val="00533839"/>
    <w:rsid w:val="00533846"/>
    <w:rsid w:val="00533867"/>
    <w:rsid w:val="0053389B"/>
    <w:rsid w:val="005338A2"/>
    <w:rsid w:val="005338B7"/>
    <w:rsid w:val="0053393A"/>
    <w:rsid w:val="00533971"/>
    <w:rsid w:val="00533A02"/>
    <w:rsid w:val="00533A0A"/>
    <w:rsid w:val="00533A0B"/>
    <w:rsid w:val="00533A3F"/>
    <w:rsid w:val="00533A4F"/>
    <w:rsid w:val="00533A6F"/>
    <w:rsid w:val="00533A7E"/>
    <w:rsid w:val="00533A96"/>
    <w:rsid w:val="00533AA1"/>
    <w:rsid w:val="00533AD6"/>
    <w:rsid w:val="00533ADD"/>
    <w:rsid w:val="00533AE2"/>
    <w:rsid w:val="00533AEC"/>
    <w:rsid w:val="00533AFB"/>
    <w:rsid w:val="00533B21"/>
    <w:rsid w:val="00533B3C"/>
    <w:rsid w:val="00533B88"/>
    <w:rsid w:val="00533B9C"/>
    <w:rsid w:val="00533BAC"/>
    <w:rsid w:val="00533BE3"/>
    <w:rsid w:val="00533BEE"/>
    <w:rsid w:val="00533BF3"/>
    <w:rsid w:val="00533C0B"/>
    <w:rsid w:val="00533C34"/>
    <w:rsid w:val="00533C5C"/>
    <w:rsid w:val="00533CB6"/>
    <w:rsid w:val="00533CF3"/>
    <w:rsid w:val="00533D0B"/>
    <w:rsid w:val="00533D13"/>
    <w:rsid w:val="00533D20"/>
    <w:rsid w:val="00533D6A"/>
    <w:rsid w:val="00533D70"/>
    <w:rsid w:val="00533D94"/>
    <w:rsid w:val="00533DBD"/>
    <w:rsid w:val="00533DDF"/>
    <w:rsid w:val="00533DEF"/>
    <w:rsid w:val="00533E39"/>
    <w:rsid w:val="00533E3B"/>
    <w:rsid w:val="00533E48"/>
    <w:rsid w:val="00533E5F"/>
    <w:rsid w:val="00533E69"/>
    <w:rsid w:val="00533EA6"/>
    <w:rsid w:val="00533EB7"/>
    <w:rsid w:val="00533ED3"/>
    <w:rsid w:val="00533EF0"/>
    <w:rsid w:val="00533F1C"/>
    <w:rsid w:val="00533F54"/>
    <w:rsid w:val="00533FA8"/>
    <w:rsid w:val="00533FBC"/>
    <w:rsid w:val="00533FBD"/>
    <w:rsid w:val="0053408B"/>
    <w:rsid w:val="005340B2"/>
    <w:rsid w:val="005340BD"/>
    <w:rsid w:val="005340C7"/>
    <w:rsid w:val="005340D6"/>
    <w:rsid w:val="005340F1"/>
    <w:rsid w:val="00534101"/>
    <w:rsid w:val="00534120"/>
    <w:rsid w:val="00534131"/>
    <w:rsid w:val="005341D0"/>
    <w:rsid w:val="00534220"/>
    <w:rsid w:val="00534245"/>
    <w:rsid w:val="0053425C"/>
    <w:rsid w:val="0053425E"/>
    <w:rsid w:val="0053427D"/>
    <w:rsid w:val="005342AE"/>
    <w:rsid w:val="005342CF"/>
    <w:rsid w:val="005342F2"/>
    <w:rsid w:val="005342F4"/>
    <w:rsid w:val="00534347"/>
    <w:rsid w:val="00534361"/>
    <w:rsid w:val="0053437D"/>
    <w:rsid w:val="00534396"/>
    <w:rsid w:val="005343CC"/>
    <w:rsid w:val="005343F8"/>
    <w:rsid w:val="00534408"/>
    <w:rsid w:val="00534437"/>
    <w:rsid w:val="0053447E"/>
    <w:rsid w:val="005344A5"/>
    <w:rsid w:val="005344C2"/>
    <w:rsid w:val="005344DC"/>
    <w:rsid w:val="00534506"/>
    <w:rsid w:val="00534543"/>
    <w:rsid w:val="00534560"/>
    <w:rsid w:val="0053457D"/>
    <w:rsid w:val="0053458B"/>
    <w:rsid w:val="00534656"/>
    <w:rsid w:val="0053466F"/>
    <w:rsid w:val="00534684"/>
    <w:rsid w:val="0053468D"/>
    <w:rsid w:val="005346BE"/>
    <w:rsid w:val="005346DC"/>
    <w:rsid w:val="005346EB"/>
    <w:rsid w:val="0053470B"/>
    <w:rsid w:val="00534717"/>
    <w:rsid w:val="00534770"/>
    <w:rsid w:val="005347CF"/>
    <w:rsid w:val="0053482E"/>
    <w:rsid w:val="0053483C"/>
    <w:rsid w:val="00534847"/>
    <w:rsid w:val="00534865"/>
    <w:rsid w:val="0053488E"/>
    <w:rsid w:val="005348A0"/>
    <w:rsid w:val="005348C0"/>
    <w:rsid w:val="00534958"/>
    <w:rsid w:val="00534973"/>
    <w:rsid w:val="0053498B"/>
    <w:rsid w:val="0053499C"/>
    <w:rsid w:val="005349AC"/>
    <w:rsid w:val="005349DD"/>
    <w:rsid w:val="00534A7D"/>
    <w:rsid w:val="00534AB6"/>
    <w:rsid w:val="00534ACA"/>
    <w:rsid w:val="00534B1E"/>
    <w:rsid w:val="00534B38"/>
    <w:rsid w:val="00534B3C"/>
    <w:rsid w:val="00534B91"/>
    <w:rsid w:val="00534BDA"/>
    <w:rsid w:val="00534BEB"/>
    <w:rsid w:val="00534BF2"/>
    <w:rsid w:val="00534C23"/>
    <w:rsid w:val="00534C2C"/>
    <w:rsid w:val="00534C65"/>
    <w:rsid w:val="00534C74"/>
    <w:rsid w:val="00534CE3"/>
    <w:rsid w:val="00534D21"/>
    <w:rsid w:val="00534D23"/>
    <w:rsid w:val="00534D56"/>
    <w:rsid w:val="00534D5E"/>
    <w:rsid w:val="00534D6E"/>
    <w:rsid w:val="00534D88"/>
    <w:rsid w:val="00534D90"/>
    <w:rsid w:val="00534DE1"/>
    <w:rsid w:val="00534DE7"/>
    <w:rsid w:val="00534DFE"/>
    <w:rsid w:val="00534E30"/>
    <w:rsid w:val="00534E4E"/>
    <w:rsid w:val="00534E85"/>
    <w:rsid w:val="00534F02"/>
    <w:rsid w:val="00534F08"/>
    <w:rsid w:val="00534F17"/>
    <w:rsid w:val="00534F3D"/>
    <w:rsid w:val="00534F83"/>
    <w:rsid w:val="00534FBF"/>
    <w:rsid w:val="00534FF2"/>
    <w:rsid w:val="00534FF7"/>
    <w:rsid w:val="005350A7"/>
    <w:rsid w:val="005350AA"/>
    <w:rsid w:val="005350B8"/>
    <w:rsid w:val="005350DC"/>
    <w:rsid w:val="00535100"/>
    <w:rsid w:val="0053514E"/>
    <w:rsid w:val="00535194"/>
    <w:rsid w:val="00535196"/>
    <w:rsid w:val="0053519F"/>
    <w:rsid w:val="005351BA"/>
    <w:rsid w:val="005351C8"/>
    <w:rsid w:val="0053521F"/>
    <w:rsid w:val="00535239"/>
    <w:rsid w:val="0053525B"/>
    <w:rsid w:val="0053527D"/>
    <w:rsid w:val="005352D3"/>
    <w:rsid w:val="005352E1"/>
    <w:rsid w:val="005352E2"/>
    <w:rsid w:val="00535316"/>
    <w:rsid w:val="00535330"/>
    <w:rsid w:val="00535334"/>
    <w:rsid w:val="005353BD"/>
    <w:rsid w:val="005353CF"/>
    <w:rsid w:val="00535401"/>
    <w:rsid w:val="00535409"/>
    <w:rsid w:val="00535433"/>
    <w:rsid w:val="00535498"/>
    <w:rsid w:val="005354A1"/>
    <w:rsid w:val="005354E7"/>
    <w:rsid w:val="005354EC"/>
    <w:rsid w:val="00535572"/>
    <w:rsid w:val="00535587"/>
    <w:rsid w:val="0053558B"/>
    <w:rsid w:val="005355A3"/>
    <w:rsid w:val="005355D7"/>
    <w:rsid w:val="005355E5"/>
    <w:rsid w:val="0053560F"/>
    <w:rsid w:val="00535612"/>
    <w:rsid w:val="00535616"/>
    <w:rsid w:val="00535633"/>
    <w:rsid w:val="00535666"/>
    <w:rsid w:val="0053569F"/>
    <w:rsid w:val="005356B8"/>
    <w:rsid w:val="005356BF"/>
    <w:rsid w:val="005356CD"/>
    <w:rsid w:val="0053571B"/>
    <w:rsid w:val="005357AC"/>
    <w:rsid w:val="005357AD"/>
    <w:rsid w:val="005357BD"/>
    <w:rsid w:val="005357FB"/>
    <w:rsid w:val="00535816"/>
    <w:rsid w:val="00535894"/>
    <w:rsid w:val="005358CE"/>
    <w:rsid w:val="005358CF"/>
    <w:rsid w:val="005358F5"/>
    <w:rsid w:val="00535913"/>
    <w:rsid w:val="00535926"/>
    <w:rsid w:val="00535929"/>
    <w:rsid w:val="0053595C"/>
    <w:rsid w:val="0053598B"/>
    <w:rsid w:val="00535991"/>
    <w:rsid w:val="005359B3"/>
    <w:rsid w:val="005359B6"/>
    <w:rsid w:val="005359CB"/>
    <w:rsid w:val="00535A60"/>
    <w:rsid w:val="00535A66"/>
    <w:rsid w:val="00535A87"/>
    <w:rsid w:val="00535A97"/>
    <w:rsid w:val="00535A9B"/>
    <w:rsid w:val="00535AB1"/>
    <w:rsid w:val="00535AC0"/>
    <w:rsid w:val="00535AD1"/>
    <w:rsid w:val="00535AEB"/>
    <w:rsid w:val="00535B0E"/>
    <w:rsid w:val="00535B49"/>
    <w:rsid w:val="00535BB0"/>
    <w:rsid w:val="00535BD4"/>
    <w:rsid w:val="00535BE7"/>
    <w:rsid w:val="00535BF6"/>
    <w:rsid w:val="00535C14"/>
    <w:rsid w:val="00535C3B"/>
    <w:rsid w:val="00535C90"/>
    <w:rsid w:val="00535C91"/>
    <w:rsid w:val="00535CB3"/>
    <w:rsid w:val="00535CC7"/>
    <w:rsid w:val="00535CE0"/>
    <w:rsid w:val="00535CE5"/>
    <w:rsid w:val="00535D0B"/>
    <w:rsid w:val="00535D49"/>
    <w:rsid w:val="00535D5C"/>
    <w:rsid w:val="00535D69"/>
    <w:rsid w:val="00535DD6"/>
    <w:rsid w:val="00535DE3"/>
    <w:rsid w:val="00535E57"/>
    <w:rsid w:val="00535E5D"/>
    <w:rsid w:val="00535E93"/>
    <w:rsid w:val="00535EC0"/>
    <w:rsid w:val="00535EFC"/>
    <w:rsid w:val="00535F42"/>
    <w:rsid w:val="00535FD8"/>
    <w:rsid w:val="00535FEE"/>
    <w:rsid w:val="00536074"/>
    <w:rsid w:val="00536099"/>
    <w:rsid w:val="005360BB"/>
    <w:rsid w:val="005360EE"/>
    <w:rsid w:val="0053611F"/>
    <w:rsid w:val="00536139"/>
    <w:rsid w:val="00536175"/>
    <w:rsid w:val="00536228"/>
    <w:rsid w:val="0053624E"/>
    <w:rsid w:val="00536253"/>
    <w:rsid w:val="0053626F"/>
    <w:rsid w:val="00536282"/>
    <w:rsid w:val="005362A6"/>
    <w:rsid w:val="005362A8"/>
    <w:rsid w:val="005362C3"/>
    <w:rsid w:val="005362C8"/>
    <w:rsid w:val="005362E1"/>
    <w:rsid w:val="005362EE"/>
    <w:rsid w:val="00536302"/>
    <w:rsid w:val="00536328"/>
    <w:rsid w:val="0053638C"/>
    <w:rsid w:val="00536398"/>
    <w:rsid w:val="005363AF"/>
    <w:rsid w:val="005363CD"/>
    <w:rsid w:val="005363CF"/>
    <w:rsid w:val="005363DC"/>
    <w:rsid w:val="00536427"/>
    <w:rsid w:val="0053644C"/>
    <w:rsid w:val="0053646B"/>
    <w:rsid w:val="0053647E"/>
    <w:rsid w:val="00536495"/>
    <w:rsid w:val="005364A2"/>
    <w:rsid w:val="005364C3"/>
    <w:rsid w:val="005364C6"/>
    <w:rsid w:val="005364EB"/>
    <w:rsid w:val="00536546"/>
    <w:rsid w:val="00536569"/>
    <w:rsid w:val="0053658A"/>
    <w:rsid w:val="005365C1"/>
    <w:rsid w:val="00536616"/>
    <w:rsid w:val="00536643"/>
    <w:rsid w:val="00536663"/>
    <w:rsid w:val="005366F4"/>
    <w:rsid w:val="00536715"/>
    <w:rsid w:val="0053687E"/>
    <w:rsid w:val="0053688F"/>
    <w:rsid w:val="005368BA"/>
    <w:rsid w:val="005368CD"/>
    <w:rsid w:val="005368D3"/>
    <w:rsid w:val="00536901"/>
    <w:rsid w:val="00536925"/>
    <w:rsid w:val="005369EB"/>
    <w:rsid w:val="00536A2E"/>
    <w:rsid w:val="00536A88"/>
    <w:rsid w:val="00536AD0"/>
    <w:rsid w:val="00536AD8"/>
    <w:rsid w:val="00536ADA"/>
    <w:rsid w:val="00536AE7"/>
    <w:rsid w:val="00536AEB"/>
    <w:rsid w:val="00536AFA"/>
    <w:rsid w:val="00536B1C"/>
    <w:rsid w:val="00536BB8"/>
    <w:rsid w:val="00536BBF"/>
    <w:rsid w:val="00536BD1"/>
    <w:rsid w:val="00536BF0"/>
    <w:rsid w:val="00536C41"/>
    <w:rsid w:val="00536C61"/>
    <w:rsid w:val="00536C88"/>
    <w:rsid w:val="00536C89"/>
    <w:rsid w:val="00536D18"/>
    <w:rsid w:val="00536D1E"/>
    <w:rsid w:val="00536D65"/>
    <w:rsid w:val="00536D71"/>
    <w:rsid w:val="00536DAF"/>
    <w:rsid w:val="00536DB6"/>
    <w:rsid w:val="00536E04"/>
    <w:rsid w:val="00536E06"/>
    <w:rsid w:val="00536E4D"/>
    <w:rsid w:val="00536E6A"/>
    <w:rsid w:val="00536E9A"/>
    <w:rsid w:val="00536F01"/>
    <w:rsid w:val="00536F2B"/>
    <w:rsid w:val="00536F3A"/>
    <w:rsid w:val="00536F65"/>
    <w:rsid w:val="00536FC6"/>
    <w:rsid w:val="00536FDE"/>
    <w:rsid w:val="0053700F"/>
    <w:rsid w:val="0053706F"/>
    <w:rsid w:val="005370C8"/>
    <w:rsid w:val="0053713B"/>
    <w:rsid w:val="00537179"/>
    <w:rsid w:val="005371B5"/>
    <w:rsid w:val="005371DA"/>
    <w:rsid w:val="005371EB"/>
    <w:rsid w:val="005371FC"/>
    <w:rsid w:val="0053720D"/>
    <w:rsid w:val="0053720E"/>
    <w:rsid w:val="0053720F"/>
    <w:rsid w:val="00537229"/>
    <w:rsid w:val="0053727D"/>
    <w:rsid w:val="00537285"/>
    <w:rsid w:val="00537286"/>
    <w:rsid w:val="0053728E"/>
    <w:rsid w:val="005372D7"/>
    <w:rsid w:val="0053731A"/>
    <w:rsid w:val="00537325"/>
    <w:rsid w:val="0053732A"/>
    <w:rsid w:val="00537369"/>
    <w:rsid w:val="0053736D"/>
    <w:rsid w:val="00537371"/>
    <w:rsid w:val="00537402"/>
    <w:rsid w:val="0053743A"/>
    <w:rsid w:val="0053743D"/>
    <w:rsid w:val="00537450"/>
    <w:rsid w:val="00537462"/>
    <w:rsid w:val="00537466"/>
    <w:rsid w:val="00537485"/>
    <w:rsid w:val="0053748E"/>
    <w:rsid w:val="005374E6"/>
    <w:rsid w:val="00537503"/>
    <w:rsid w:val="0053751C"/>
    <w:rsid w:val="00537554"/>
    <w:rsid w:val="00537557"/>
    <w:rsid w:val="00537566"/>
    <w:rsid w:val="00537580"/>
    <w:rsid w:val="005375E7"/>
    <w:rsid w:val="005375F5"/>
    <w:rsid w:val="005376B6"/>
    <w:rsid w:val="005376CE"/>
    <w:rsid w:val="005376DD"/>
    <w:rsid w:val="00537700"/>
    <w:rsid w:val="00537705"/>
    <w:rsid w:val="00537723"/>
    <w:rsid w:val="0053775D"/>
    <w:rsid w:val="00537796"/>
    <w:rsid w:val="005377AD"/>
    <w:rsid w:val="005377B5"/>
    <w:rsid w:val="005377C5"/>
    <w:rsid w:val="005377E6"/>
    <w:rsid w:val="005377F5"/>
    <w:rsid w:val="00537805"/>
    <w:rsid w:val="00537813"/>
    <w:rsid w:val="00537837"/>
    <w:rsid w:val="00537858"/>
    <w:rsid w:val="00537867"/>
    <w:rsid w:val="00537877"/>
    <w:rsid w:val="005378AC"/>
    <w:rsid w:val="005378B9"/>
    <w:rsid w:val="005378FF"/>
    <w:rsid w:val="00537912"/>
    <w:rsid w:val="00537930"/>
    <w:rsid w:val="005379D0"/>
    <w:rsid w:val="005379F8"/>
    <w:rsid w:val="00537A0A"/>
    <w:rsid w:val="00537A3E"/>
    <w:rsid w:val="00537AB9"/>
    <w:rsid w:val="00537ACA"/>
    <w:rsid w:val="00537AF1"/>
    <w:rsid w:val="00537B1B"/>
    <w:rsid w:val="00537B66"/>
    <w:rsid w:val="00537B6A"/>
    <w:rsid w:val="00537B74"/>
    <w:rsid w:val="00537B7B"/>
    <w:rsid w:val="00537B7F"/>
    <w:rsid w:val="00537B86"/>
    <w:rsid w:val="00537B8C"/>
    <w:rsid w:val="00537BB6"/>
    <w:rsid w:val="00537BCA"/>
    <w:rsid w:val="00537BD6"/>
    <w:rsid w:val="00537BD8"/>
    <w:rsid w:val="00537C06"/>
    <w:rsid w:val="00537C25"/>
    <w:rsid w:val="00537C47"/>
    <w:rsid w:val="00537C61"/>
    <w:rsid w:val="00537C9F"/>
    <w:rsid w:val="00537D03"/>
    <w:rsid w:val="00537D34"/>
    <w:rsid w:val="00537D35"/>
    <w:rsid w:val="00537D5A"/>
    <w:rsid w:val="00537D63"/>
    <w:rsid w:val="00537DA8"/>
    <w:rsid w:val="00537E32"/>
    <w:rsid w:val="00537E53"/>
    <w:rsid w:val="00537EAF"/>
    <w:rsid w:val="00537EC8"/>
    <w:rsid w:val="00537EDE"/>
    <w:rsid w:val="00537EE2"/>
    <w:rsid w:val="00537F07"/>
    <w:rsid w:val="00537F65"/>
    <w:rsid w:val="00537F73"/>
    <w:rsid w:val="00537F91"/>
    <w:rsid w:val="00537F97"/>
    <w:rsid w:val="00537FDB"/>
    <w:rsid w:val="00537FE0"/>
    <w:rsid w:val="00537FFB"/>
    <w:rsid w:val="0054005E"/>
    <w:rsid w:val="0054008F"/>
    <w:rsid w:val="00540092"/>
    <w:rsid w:val="0054009F"/>
    <w:rsid w:val="005400C7"/>
    <w:rsid w:val="0054010B"/>
    <w:rsid w:val="0054011F"/>
    <w:rsid w:val="0054012E"/>
    <w:rsid w:val="0054013F"/>
    <w:rsid w:val="00540146"/>
    <w:rsid w:val="0054014B"/>
    <w:rsid w:val="005401A2"/>
    <w:rsid w:val="005401B6"/>
    <w:rsid w:val="005401C6"/>
    <w:rsid w:val="005401D6"/>
    <w:rsid w:val="005401DF"/>
    <w:rsid w:val="005401FB"/>
    <w:rsid w:val="00540209"/>
    <w:rsid w:val="0054021A"/>
    <w:rsid w:val="00540229"/>
    <w:rsid w:val="00540235"/>
    <w:rsid w:val="00540265"/>
    <w:rsid w:val="005402D3"/>
    <w:rsid w:val="005402F3"/>
    <w:rsid w:val="00540305"/>
    <w:rsid w:val="00540327"/>
    <w:rsid w:val="00540350"/>
    <w:rsid w:val="00540357"/>
    <w:rsid w:val="00540392"/>
    <w:rsid w:val="005403B1"/>
    <w:rsid w:val="005403CD"/>
    <w:rsid w:val="005403CE"/>
    <w:rsid w:val="005403E9"/>
    <w:rsid w:val="005403FD"/>
    <w:rsid w:val="00540403"/>
    <w:rsid w:val="00540426"/>
    <w:rsid w:val="00540433"/>
    <w:rsid w:val="0054043D"/>
    <w:rsid w:val="00540451"/>
    <w:rsid w:val="00540475"/>
    <w:rsid w:val="005404DD"/>
    <w:rsid w:val="0054052F"/>
    <w:rsid w:val="005405B7"/>
    <w:rsid w:val="005405BA"/>
    <w:rsid w:val="0054060E"/>
    <w:rsid w:val="0054061A"/>
    <w:rsid w:val="00540627"/>
    <w:rsid w:val="0054064E"/>
    <w:rsid w:val="00540668"/>
    <w:rsid w:val="0054069B"/>
    <w:rsid w:val="005406B6"/>
    <w:rsid w:val="005406DC"/>
    <w:rsid w:val="005406EC"/>
    <w:rsid w:val="00540707"/>
    <w:rsid w:val="0054071C"/>
    <w:rsid w:val="0054072A"/>
    <w:rsid w:val="00540773"/>
    <w:rsid w:val="0054078A"/>
    <w:rsid w:val="005407EA"/>
    <w:rsid w:val="00540800"/>
    <w:rsid w:val="00540803"/>
    <w:rsid w:val="00540810"/>
    <w:rsid w:val="00540811"/>
    <w:rsid w:val="00540818"/>
    <w:rsid w:val="00540864"/>
    <w:rsid w:val="00540891"/>
    <w:rsid w:val="005408D5"/>
    <w:rsid w:val="005408E3"/>
    <w:rsid w:val="0054092F"/>
    <w:rsid w:val="00540953"/>
    <w:rsid w:val="00540958"/>
    <w:rsid w:val="005409B8"/>
    <w:rsid w:val="005409BC"/>
    <w:rsid w:val="005409C2"/>
    <w:rsid w:val="005409E4"/>
    <w:rsid w:val="005409E7"/>
    <w:rsid w:val="005409FF"/>
    <w:rsid w:val="00540A2C"/>
    <w:rsid w:val="00540A3B"/>
    <w:rsid w:val="00540A3F"/>
    <w:rsid w:val="00540A85"/>
    <w:rsid w:val="00540AD8"/>
    <w:rsid w:val="00540B21"/>
    <w:rsid w:val="00540B4C"/>
    <w:rsid w:val="00540B61"/>
    <w:rsid w:val="00540B69"/>
    <w:rsid w:val="00540B82"/>
    <w:rsid w:val="00540B8B"/>
    <w:rsid w:val="00540B9D"/>
    <w:rsid w:val="00540BA3"/>
    <w:rsid w:val="00540BD0"/>
    <w:rsid w:val="00540BF8"/>
    <w:rsid w:val="00540C23"/>
    <w:rsid w:val="00540C47"/>
    <w:rsid w:val="00540C61"/>
    <w:rsid w:val="00540C78"/>
    <w:rsid w:val="00540C7D"/>
    <w:rsid w:val="00540C80"/>
    <w:rsid w:val="00540C81"/>
    <w:rsid w:val="00540C8D"/>
    <w:rsid w:val="00540CC5"/>
    <w:rsid w:val="00540CEE"/>
    <w:rsid w:val="00540D04"/>
    <w:rsid w:val="00540D06"/>
    <w:rsid w:val="00540D4A"/>
    <w:rsid w:val="00540D4B"/>
    <w:rsid w:val="00540DA7"/>
    <w:rsid w:val="00540DA9"/>
    <w:rsid w:val="00540DAD"/>
    <w:rsid w:val="00540DEC"/>
    <w:rsid w:val="00540DF9"/>
    <w:rsid w:val="00540E01"/>
    <w:rsid w:val="00540E39"/>
    <w:rsid w:val="00540E42"/>
    <w:rsid w:val="00540E4C"/>
    <w:rsid w:val="00540E5F"/>
    <w:rsid w:val="00540E77"/>
    <w:rsid w:val="00540E9C"/>
    <w:rsid w:val="00540F03"/>
    <w:rsid w:val="00540F29"/>
    <w:rsid w:val="00540F36"/>
    <w:rsid w:val="00540F3C"/>
    <w:rsid w:val="00540F9D"/>
    <w:rsid w:val="0054101A"/>
    <w:rsid w:val="0054103B"/>
    <w:rsid w:val="00541047"/>
    <w:rsid w:val="00541056"/>
    <w:rsid w:val="00541089"/>
    <w:rsid w:val="005410B0"/>
    <w:rsid w:val="005410F6"/>
    <w:rsid w:val="00541152"/>
    <w:rsid w:val="0054119A"/>
    <w:rsid w:val="005411B5"/>
    <w:rsid w:val="00541210"/>
    <w:rsid w:val="00541224"/>
    <w:rsid w:val="0054123F"/>
    <w:rsid w:val="00541251"/>
    <w:rsid w:val="0054126E"/>
    <w:rsid w:val="00541285"/>
    <w:rsid w:val="00541309"/>
    <w:rsid w:val="0054132C"/>
    <w:rsid w:val="00541353"/>
    <w:rsid w:val="0054136A"/>
    <w:rsid w:val="00541387"/>
    <w:rsid w:val="005413CA"/>
    <w:rsid w:val="005413F3"/>
    <w:rsid w:val="0054147B"/>
    <w:rsid w:val="005414AB"/>
    <w:rsid w:val="005414F5"/>
    <w:rsid w:val="00541504"/>
    <w:rsid w:val="005415AA"/>
    <w:rsid w:val="005415B3"/>
    <w:rsid w:val="005415B8"/>
    <w:rsid w:val="00541604"/>
    <w:rsid w:val="00541611"/>
    <w:rsid w:val="00541619"/>
    <w:rsid w:val="00541640"/>
    <w:rsid w:val="00541647"/>
    <w:rsid w:val="0054165D"/>
    <w:rsid w:val="00541709"/>
    <w:rsid w:val="00541716"/>
    <w:rsid w:val="0054178B"/>
    <w:rsid w:val="00541796"/>
    <w:rsid w:val="005417D8"/>
    <w:rsid w:val="00541813"/>
    <w:rsid w:val="00541815"/>
    <w:rsid w:val="0054185D"/>
    <w:rsid w:val="00541865"/>
    <w:rsid w:val="00541875"/>
    <w:rsid w:val="005418C1"/>
    <w:rsid w:val="005418C9"/>
    <w:rsid w:val="005418D1"/>
    <w:rsid w:val="005418E3"/>
    <w:rsid w:val="005418EC"/>
    <w:rsid w:val="005418FD"/>
    <w:rsid w:val="0054190C"/>
    <w:rsid w:val="00541913"/>
    <w:rsid w:val="0054192C"/>
    <w:rsid w:val="0054193C"/>
    <w:rsid w:val="00541940"/>
    <w:rsid w:val="00541970"/>
    <w:rsid w:val="00541983"/>
    <w:rsid w:val="005419C7"/>
    <w:rsid w:val="005419D9"/>
    <w:rsid w:val="005419E5"/>
    <w:rsid w:val="00541A0A"/>
    <w:rsid w:val="00541A36"/>
    <w:rsid w:val="00541A3A"/>
    <w:rsid w:val="00541A55"/>
    <w:rsid w:val="00541A68"/>
    <w:rsid w:val="00541A9D"/>
    <w:rsid w:val="00541AD3"/>
    <w:rsid w:val="00541AF2"/>
    <w:rsid w:val="00541B1D"/>
    <w:rsid w:val="00541B55"/>
    <w:rsid w:val="00541B90"/>
    <w:rsid w:val="00541B9E"/>
    <w:rsid w:val="00541BCF"/>
    <w:rsid w:val="00541BD0"/>
    <w:rsid w:val="00541BF1"/>
    <w:rsid w:val="00541C14"/>
    <w:rsid w:val="00541C5B"/>
    <w:rsid w:val="00541CD7"/>
    <w:rsid w:val="00541CDE"/>
    <w:rsid w:val="00541CE3"/>
    <w:rsid w:val="00541CEE"/>
    <w:rsid w:val="00541CF6"/>
    <w:rsid w:val="00541CF7"/>
    <w:rsid w:val="00541D1A"/>
    <w:rsid w:val="00541D32"/>
    <w:rsid w:val="00541D37"/>
    <w:rsid w:val="00541D41"/>
    <w:rsid w:val="00541D5C"/>
    <w:rsid w:val="00541D7B"/>
    <w:rsid w:val="00541D9B"/>
    <w:rsid w:val="00541DC7"/>
    <w:rsid w:val="00541DD6"/>
    <w:rsid w:val="00541DDC"/>
    <w:rsid w:val="00541DFA"/>
    <w:rsid w:val="00541E3B"/>
    <w:rsid w:val="00541E4E"/>
    <w:rsid w:val="00541E96"/>
    <w:rsid w:val="00541EDE"/>
    <w:rsid w:val="00541EE1"/>
    <w:rsid w:val="00541F0D"/>
    <w:rsid w:val="00541F21"/>
    <w:rsid w:val="00541F2C"/>
    <w:rsid w:val="00541F41"/>
    <w:rsid w:val="00541F66"/>
    <w:rsid w:val="00541F68"/>
    <w:rsid w:val="00541FAE"/>
    <w:rsid w:val="00542001"/>
    <w:rsid w:val="0054200B"/>
    <w:rsid w:val="0054202B"/>
    <w:rsid w:val="00542074"/>
    <w:rsid w:val="00542094"/>
    <w:rsid w:val="0054209C"/>
    <w:rsid w:val="005420BD"/>
    <w:rsid w:val="005420D9"/>
    <w:rsid w:val="005420DA"/>
    <w:rsid w:val="005420DB"/>
    <w:rsid w:val="00542119"/>
    <w:rsid w:val="00542150"/>
    <w:rsid w:val="00542157"/>
    <w:rsid w:val="0054216F"/>
    <w:rsid w:val="005421B4"/>
    <w:rsid w:val="005421C9"/>
    <w:rsid w:val="005421E2"/>
    <w:rsid w:val="005421EC"/>
    <w:rsid w:val="005421EF"/>
    <w:rsid w:val="005421F6"/>
    <w:rsid w:val="00542205"/>
    <w:rsid w:val="00542234"/>
    <w:rsid w:val="00542245"/>
    <w:rsid w:val="00542259"/>
    <w:rsid w:val="005422FE"/>
    <w:rsid w:val="00542321"/>
    <w:rsid w:val="00542330"/>
    <w:rsid w:val="00542331"/>
    <w:rsid w:val="0054235F"/>
    <w:rsid w:val="0054238E"/>
    <w:rsid w:val="00542426"/>
    <w:rsid w:val="0054242B"/>
    <w:rsid w:val="0054243F"/>
    <w:rsid w:val="0054245E"/>
    <w:rsid w:val="00542463"/>
    <w:rsid w:val="00542499"/>
    <w:rsid w:val="005424B4"/>
    <w:rsid w:val="005424C0"/>
    <w:rsid w:val="005424C6"/>
    <w:rsid w:val="005424DB"/>
    <w:rsid w:val="00542553"/>
    <w:rsid w:val="00542556"/>
    <w:rsid w:val="0054259A"/>
    <w:rsid w:val="005425A5"/>
    <w:rsid w:val="005425B0"/>
    <w:rsid w:val="005425E4"/>
    <w:rsid w:val="005425F6"/>
    <w:rsid w:val="005425FF"/>
    <w:rsid w:val="00542602"/>
    <w:rsid w:val="00542648"/>
    <w:rsid w:val="005426DD"/>
    <w:rsid w:val="005426F7"/>
    <w:rsid w:val="00542736"/>
    <w:rsid w:val="00542743"/>
    <w:rsid w:val="00542756"/>
    <w:rsid w:val="00542767"/>
    <w:rsid w:val="00542785"/>
    <w:rsid w:val="00542788"/>
    <w:rsid w:val="00542797"/>
    <w:rsid w:val="005427C6"/>
    <w:rsid w:val="005427CB"/>
    <w:rsid w:val="005427DC"/>
    <w:rsid w:val="005427F5"/>
    <w:rsid w:val="00542832"/>
    <w:rsid w:val="00542867"/>
    <w:rsid w:val="005428AC"/>
    <w:rsid w:val="005428B7"/>
    <w:rsid w:val="005428E5"/>
    <w:rsid w:val="005428F2"/>
    <w:rsid w:val="00542996"/>
    <w:rsid w:val="005429B5"/>
    <w:rsid w:val="005429F8"/>
    <w:rsid w:val="00542A00"/>
    <w:rsid w:val="00542A01"/>
    <w:rsid w:val="00542A1F"/>
    <w:rsid w:val="00542A6D"/>
    <w:rsid w:val="00542A7B"/>
    <w:rsid w:val="00542AAD"/>
    <w:rsid w:val="00542ACD"/>
    <w:rsid w:val="00542AF0"/>
    <w:rsid w:val="00542AFB"/>
    <w:rsid w:val="00542B2B"/>
    <w:rsid w:val="00542B4A"/>
    <w:rsid w:val="00542B7D"/>
    <w:rsid w:val="00542B7F"/>
    <w:rsid w:val="00542B86"/>
    <w:rsid w:val="00542BB8"/>
    <w:rsid w:val="00542C16"/>
    <w:rsid w:val="00542C68"/>
    <w:rsid w:val="00542C7F"/>
    <w:rsid w:val="00542CC5"/>
    <w:rsid w:val="00542CDB"/>
    <w:rsid w:val="00542D0C"/>
    <w:rsid w:val="00542D39"/>
    <w:rsid w:val="00542D6B"/>
    <w:rsid w:val="00542DA8"/>
    <w:rsid w:val="00542DAE"/>
    <w:rsid w:val="00542DBC"/>
    <w:rsid w:val="00542DD8"/>
    <w:rsid w:val="00542DE2"/>
    <w:rsid w:val="00542DE6"/>
    <w:rsid w:val="00542DF4"/>
    <w:rsid w:val="00542E2E"/>
    <w:rsid w:val="00542E30"/>
    <w:rsid w:val="00542E4E"/>
    <w:rsid w:val="00542E5D"/>
    <w:rsid w:val="00542E81"/>
    <w:rsid w:val="00542EA6"/>
    <w:rsid w:val="00542EC5"/>
    <w:rsid w:val="00542EC9"/>
    <w:rsid w:val="00542F2B"/>
    <w:rsid w:val="00542FCA"/>
    <w:rsid w:val="00542FCC"/>
    <w:rsid w:val="00542FE9"/>
    <w:rsid w:val="00542FF2"/>
    <w:rsid w:val="005430BF"/>
    <w:rsid w:val="005430CA"/>
    <w:rsid w:val="005430CB"/>
    <w:rsid w:val="005430F9"/>
    <w:rsid w:val="005430FA"/>
    <w:rsid w:val="005430FC"/>
    <w:rsid w:val="00543111"/>
    <w:rsid w:val="0054317E"/>
    <w:rsid w:val="00543186"/>
    <w:rsid w:val="005431FA"/>
    <w:rsid w:val="00543211"/>
    <w:rsid w:val="0054323F"/>
    <w:rsid w:val="00543246"/>
    <w:rsid w:val="0054324E"/>
    <w:rsid w:val="00543261"/>
    <w:rsid w:val="00543279"/>
    <w:rsid w:val="0054327E"/>
    <w:rsid w:val="0054328B"/>
    <w:rsid w:val="0054328F"/>
    <w:rsid w:val="005432B1"/>
    <w:rsid w:val="005432C5"/>
    <w:rsid w:val="00543309"/>
    <w:rsid w:val="00543311"/>
    <w:rsid w:val="00543316"/>
    <w:rsid w:val="0054332A"/>
    <w:rsid w:val="0054335F"/>
    <w:rsid w:val="00543382"/>
    <w:rsid w:val="005433CB"/>
    <w:rsid w:val="00543404"/>
    <w:rsid w:val="0054340E"/>
    <w:rsid w:val="00543435"/>
    <w:rsid w:val="0054343B"/>
    <w:rsid w:val="00543483"/>
    <w:rsid w:val="005434AC"/>
    <w:rsid w:val="005434C7"/>
    <w:rsid w:val="005434F1"/>
    <w:rsid w:val="005434F3"/>
    <w:rsid w:val="005434F8"/>
    <w:rsid w:val="0054350E"/>
    <w:rsid w:val="00543511"/>
    <w:rsid w:val="00543515"/>
    <w:rsid w:val="005435C3"/>
    <w:rsid w:val="00543621"/>
    <w:rsid w:val="0054362A"/>
    <w:rsid w:val="0054362F"/>
    <w:rsid w:val="00543642"/>
    <w:rsid w:val="005436AF"/>
    <w:rsid w:val="00543721"/>
    <w:rsid w:val="00543773"/>
    <w:rsid w:val="005437AE"/>
    <w:rsid w:val="005437B2"/>
    <w:rsid w:val="005437E4"/>
    <w:rsid w:val="00543853"/>
    <w:rsid w:val="0054385D"/>
    <w:rsid w:val="00543868"/>
    <w:rsid w:val="005438CE"/>
    <w:rsid w:val="005438E5"/>
    <w:rsid w:val="005438E7"/>
    <w:rsid w:val="005438EA"/>
    <w:rsid w:val="005438F0"/>
    <w:rsid w:val="0054391C"/>
    <w:rsid w:val="0054395C"/>
    <w:rsid w:val="00543986"/>
    <w:rsid w:val="00543989"/>
    <w:rsid w:val="005439AF"/>
    <w:rsid w:val="00543A0D"/>
    <w:rsid w:val="00543A25"/>
    <w:rsid w:val="00543A27"/>
    <w:rsid w:val="00543A30"/>
    <w:rsid w:val="00543A34"/>
    <w:rsid w:val="00543A46"/>
    <w:rsid w:val="00543A53"/>
    <w:rsid w:val="00543A86"/>
    <w:rsid w:val="00543A9E"/>
    <w:rsid w:val="00543AB0"/>
    <w:rsid w:val="00543AF4"/>
    <w:rsid w:val="00543B70"/>
    <w:rsid w:val="00543B7C"/>
    <w:rsid w:val="00543B88"/>
    <w:rsid w:val="00543B9A"/>
    <w:rsid w:val="00543BE6"/>
    <w:rsid w:val="00543BED"/>
    <w:rsid w:val="00543BF8"/>
    <w:rsid w:val="00543C2A"/>
    <w:rsid w:val="00543C49"/>
    <w:rsid w:val="00543C57"/>
    <w:rsid w:val="00543D18"/>
    <w:rsid w:val="00543D39"/>
    <w:rsid w:val="00543D5C"/>
    <w:rsid w:val="00543D8A"/>
    <w:rsid w:val="00543D93"/>
    <w:rsid w:val="00543DB7"/>
    <w:rsid w:val="00543DDF"/>
    <w:rsid w:val="00543DEA"/>
    <w:rsid w:val="00543E54"/>
    <w:rsid w:val="00543E62"/>
    <w:rsid w:val="00543EE4"/>
    <w:rsid w:val="00543EF3"/>
    <w:rsid w:val="00543F08"/>
    <w:rsid w:val="00543F29"/>
    <w:rsid w:val="00543F81"/>
    <w:rsid w:val="00543F88"/>
    <w:rsid w:val="00543FAB"/>
    <w:rsid w:val="00543FB8"/>
    <w:rsid w:val="00543FC2"/>
    <w:rsid w:val="0054401B"/>
    <w:rsid w:val="00544051"/>
    <w:rsid w:val="0054406C"/>
    <w:rsid w:val="0054407E"/>
    <w:rsid w:val="0054408E"/>
    <w:rsid w:val="0054410C"/>
    <w:rsid w:val="00544110"/>
    <w:rsid w:val="005441BA"/>
    <w:rsid w:val="005441C8"/>
    <w:rsid w:val="005441F8"/>
    <w:rsid w:val="00544245"/>
    <w:rsid w:val="0054424D"/>
    <w:rsid w:val="00544277"/>
    <w:rsid w:val="00544283"/>
    <w:rsid w:val="00544295"/>
    <w:rsid w:val="005442A4"/>
    <w:rsid w:val="0054433B"/>
    <w:rsid w:val="00544357"/>
    <w:rsid w:val="00544374"/>
    <w:rsid w:val="00544389"/>
    <w:rsid w:val="005443C2"/>
    <w:rsid w:val="005443E6"/>
    <w:rsid w:val="005443FB"/>
    <w:rsid w:val="00544441"/>
    <w:rsid w:val="0054444F"/>
    <w:rsid w:val="00544463"/>
    <w:rsid w:val="005444A4"/>
    <w:rsid w:val="0054452F"/>
    <w:rsid w:val="00544576"/>
    <w:rsid w:val="00544593"/>
    <w:rsid w:val="005445F3"/>
    <w:rsid w:val="00544619"/>
    <w:rsid w:val="00544634"/>
    <w:rsid w:val="00544648"/>
    <w:rsid w:val="0054464C"/>
    <w:rsid w:val="00544668"/>
    <w:rsid w:val="00544677"/>
    <w:rsid w:val="00544724"/>
    <w:rsid w:val="00544745"/>
    <w:rsid w:val="00544763"/>
    <w:rsid w:val="00544795"/>
    <w:rsid w:val="005447B4"/>
    <w:rsid w:val="005447CE"/>
    <w:rsid w:val="005447D2"/>
    <w:rsid w:val="005447D4"/>
    <w:rsid w:val="005447F1"/>
    <w:rsid w:val="005447FB"/>
    <w:rsid w:val="00544805"/>
    <w:rsid w:val="00544830"/>
    <w:rsid w:val="00544835"/>
    <w:rsid w:val="0054484B"/>
    <w:rsid w:val="00544850"/>
    <w:rsid w:val="00544861"/>
    <w:rsid w:val="005448A8"/>
    <w:rsid w:val="005448D4"/>
    <w:rsid w:val="005448E7"/>
    <w:rsid w:val="005448F8"/>
    <w:rsid w:val="0054490A"/>
    <w:rsid w:val="00544976"/>
    <w:rsid w:val="00544984"/>
    <w:rsid w:val="005449E9"/>
    <w:rsid w:val="00544A28"/>
    <w:rsid w:val="00544A3F"/>
    <w:rsid w:val="00544A78"/>
    <w:rsid w:val="00544A8D"/>
    <w:rsid w:val="00544AA3"/>
    <w:rsid w:val="00544ACA"/>
    <w:rsid w:val="00544AD7"/>
    <w:rsid w:val="00544B1F"/>
    <w:rsid w:val="00544B2E"/>
    <w:rsid w:val="00544B50"/>
    <w:rsid w:val="00544B63"/>
    <w:rsid w:val="00544B71"/>
    <w:rsid w:val="00544C00"/>
    <w:rsid w:val="00544C1A"/>
    <w:rsid w:val="00544C1B"/>
    <w:rsid w:val="00544C4E"/>
    <w:rsid w:val="00544C52"/>
    <w:rsid w:val="00544C8C"/>
    <w:rsid w:val="00544CD4"/>
    <w:rsid w:val="00544CDB"/>
    <w:rsid w:val="00544CFB"/>
    <w:rsid w:val="00544D2D"/>
    <w:rsid w:val="00544D39"/>
    <w:rsid w:val="00544D46"/>
    <w:rsid w:val="00544D86"/>
    <w:rsid w:val="00544D95"/>
    <w:rsid w:val="00544DA8"/>
    <w:rsid w:val="00544DB9"/>
    <w:rsid w:val="00544DD7"/>
    <w:rsid w:val="00544DDD"/>
    <w:rsid w:val="00544E02"/>
    <w:rsid w:val="00544E07"/>
    <w:rsid w:val="00544E29"/>
    <w:rsid w:val="00544E2A"/>
    <w:rsid w:val="00544E39"/>
    <w:rsid w:val="00544E3D"/>
    <w:rsid w:val="00544E95"/>
    <w:rsid w:val="00544EFA"/>
    <w:rsid w:val="00544F56"/>
    <w:rsid w:val="00544F57"/>
    <w:rsid w:val="00544F6F"/>
    <w:rsid w:val="00544FAF"/>
    <w:rsid w:val="00544FB5"/>
    <w:rsid w:val="00544FCA"/>
    <w:rsid w:val="00544FE6"/>
    <w:rsid w:val="00544FFB"/>
    <w:rsid w:val="00545016"/>
    <w:rsid w:val="00545021"/>
    <w:rsid w:val="0054503D"/>
    <w:rsid w:val="0054505B"/>
    <w:rsid w:val="0054508F"/>
    <w:rsid w:val="005450E5"/>
    <w:rsid w:val="005450F0"/>
    <w:rsid w:val="0054513F"/>
    <w:rsid w:val="00545142"/>
    <w:rsid w:val="00545189"/>
    <w:rsid w:val="005451A9"/>
    <w:rsid w:val="005451B7"/>
    <w:rsid w:val="005451F2"/>
    <w:rsid w:val="0054523D"/>
    <w:rsid w:val="0054523E"/>
    <w:rsid w:val="00545259"/>
    <w:rsid w:val="0054526F"/>
    <w:rsid w:val="00545295"/>
    <w:rsid w:val="005452EC"/>
    <w:rsid w:val="00545342"/>
    <w:rsid w:val="00545394"/>
    <w:rsid w:val="005453CB"/>
    <w:rsid w:val="005453CD"/>
    <w:rsid w:val="005453D4"/>
    <w:rsid w:val="005453DE"/>
    <w:rsid w:val="005453EB"/>
    <w:rsid w:val="00545488"/>
    <w:rsid w:val="00545500"/>
    <w:rsid w:val="0054558E"/>
    <w:rsid w:val="005455E1"/>
    <w:rsid w:val="00545639"/>
    <w:rsid w:val="0054566B"/>
    <w:rsid w:val="00545672"/>
    <w:rsid w:val="00545699"/>
    <w:rsid w:val="005456AC"/>
    <w:rsid w:val="005456AF"/>
    <w:rsid w:val="005456E9"/>
    <w:rsid w:val="00545701"/>
    <w:rsid w:val="0054572B"/>
    <w:rsid w:val="0054572C"/>
    <w:rsid w:val="0054575F"/>
    <w:rsid w:val="00545777"/>
    <w:rsid w:val="0054577E"/>
    <w:rsid w:val="005457A4"/>
    <w:rsid w:val="00545807"/>
    <w:rsid w:val="00545831"/>
    <w:rsid w:val="0054583D"/>
    <w:rsid w:val="00545882"/>
    <w:rsid w:val="0054588E"/>
    <w:rsid w:val="005458AC"/>
    <w:rsid w:val="005458AE"/>
    <w:rsid w:val="005458C6"/>
    <w:rsid w:val="005458D5"/>
    <w:rsid w:val="005458E6"/>
    <w:rsid w:val="005458F4"/>
    <w:rsid w:val="00545900"/>
    <w:rsid w:val="0054592A"/>
    <w:rsid w:val="00545958"/>
    <w:rsid w:val="00545971"/>
    <w:rsid w:val="00545A06"/>
    <w:rsid w:val="00545A57"/>
    <w:rsid w:val="00545A97"/>
    <w:rsid w:val="00545AC4"/>
    <w:rsid w:val="00545B0B"/>
    <w:rsid w:val="00545B1B"/>
    <w:rsid w:val="00545B29"/>
    <w:rsid w:val="00545B2C"/>
    <w:rsid w:val="00545B3A"/>
    <w:rsid w:val="00545B79"/>
    <w:rsid w:val="00545BAA"/>
    <w:rsid w:val="00545BF0"/>
    <w:rsid w:val="00545C09"/>
    <w:rsid w:val="00545C0F"/>
    <w:rsid w:val="00545C15"/>
    <w:rsid w:val="00545C1A"/>
    <w:rsid w:val="00545C32"/>
    <w:rsid w:val="00545CC6"/>
    <w:rsid w:val="00545D0E"/>
    <w:rsid w:val="00545D59"/>
    <w:rsid w:val="00545D5D"/>
    <w:rsid w:val="00545D6A"/>
    <w:rsid w:val="00545D76"/>
    <w:rsid w:val="00545D7F"/>
    <w:rsid w:val="00545DC1"/>
    <w:rsid w:val="00545DE3"/>
    <w:rsid w:val="00545DF1"/>
    <w:rsid w:val="00545E0C"/>
    <w:rsid w:val="00545E26"/>
    <w:rsid w:val="00545EA1"/>
    <w:rsid w:val="00545EC0"/>
    <w:rsid w:val="00545EDF"/>
    <w:rsid w:val="00545EEF"/>
    <w:rsid w:val="00545EFC"/>
    <w:rsid w:val="00545F1B"/>
    <w:rsid w:val="00545F2F"/>
    <w:rsid w:val="00545F46"/>
    <w:rsid w:val="00546008"/>
    <w:rsid w:val="0054602D"/>
    <w:rsid w:val="00546046"/>
    <w:rsid w:val="00546052"/>
    <w:rsid w:val="005460B0"/>
    <w:rsid w:val="005460CB"/>
    <w:rsid w:val="005460EF"/>
    <w:rsid w:val="005460F6"/>
    <w:rsid w:val="00546129"/>
    <w:rsid w:val="00546132"/>
    <w:rsid w:val="0054614E"/>
    <w:rsid w:val="00546150"/>
    <w:rsid w:val="00546194"/>
    <w:rsid w:val="00546197"/>
    <w:rsid w:val="005461EC"/>
    <w:rsid w:val="005461F2"/>
    <w:rsid w:val="00546211"/>
    <w:rsid w:val="00546217"/>
    <w:rsid w:val="00546256"/>
    <w:rsid w:val="00546292"/>
    <w:rsid w:val="005462A9"/>
    <w:rsid w:val="005462E1"/>
    <w:rsid w:val="00546309"/>
    <w:rsid w:val="00546379"/>
    <w:rsid w:val="00546389"/>
    <w:rsid w:val="005463EC"/>
    <w:rsid w:val="00546416"/>
    <w:rsid w:val="00546434"/>
    <w:rsid w:val="0054645F"/>
    <w:rsid w:val="00546460"/>
    <w:rsid w:val="0054646F"/>
    <w:rsid w:val="0054647F"/>
    <w:rsid w:val="00546486"/>
    <w:rsid w:val="00546497"/>
    <w:rsid w:val="005464A6"/>
    <w:rsid w:val="005464AB"/>
    <w:rsid w:val="00546529"/>
    <w:rsid w:val="0054653C"/>
    <w:rsid w:val="00546560"/>
    <w:rsid w:val="00546562"/>
    <w:rsid w:val="0054657F"/>
    <w:rsid w:val="00546592"/>
    <w:rsid w:val="00546597"/>
    <w:rsid w:val="00546599"/>
    <w:rsid w:val="005465BC"/>
    <w:rsid w:val="005465D3"/>
    <w:rsid w:val="005465EE"/>
    <w:rsid w:val="005465F4"/>
    <w:rsid w:val="00546665"/>
    <w:rsid w:val="0054666F"/>
    <w:rsid w:val="00546686"/>
    <w:rsid w:val="005466B3"/>
    <w:rsid w:val="005466DC"/>
    <w:rsid w:val="005466E0"/>
    <w:rsid w:val="00546716"/>
    <w:rsid w:val="00546724"/>
    <w:rsid w:val="0054674D"/>
    <w:rsid w:val="0054675F"/>
    <w:rsid w:val="00546788"/>
    <w:rsid w:val="00546795"/>
    <w:rsid w:val="005467AC"/>
    <w:rsid w:val="005467F0"/>
    <w:rsid w:val="00546819"/>
    <w:rsid w:val="00546845"/>
    <w:rsid w:val="0054686D"/>
    <w:rsid w:val="00546875"/>
    <w:rsid w:val="00546887"/>
    <w:rsid w:val="00546888"/>
    <w:rsid w:val="00546889"/>
    <w:rsid w:val="005468A7"/>
    <w:rsid w:val="005468E1"/>
    <w:rsid w:val="00546911"/>
    <w:rsid w:val="0054691C"/>
    <w:rsid w:val="00546924"/>
    <w:rsid w:val="005469C3"/>
    <w:rsid w:val="005469C7"/>
    <w:rsid w:val="00546A25"/>
    <w:rsid w:val="00546A67"/>
    <w:rsid w:val="00546AA0"/>
    <w:rsid w:val="00546AAE"/>
    <w:rsid w:val="00546ADC"/>
    <w:rsid w:val="00546AEF"/>
    <w:rsid w:val="00546B14"/>
    <w:rsid w:val="00546B3B"/>
    <w:rsid w:val="00546B6E"/>
    <w:rsid w:val="00546B78"/>
    <w:rsid w:val="00546B7D"/>
    <w:rsid w:val="00546B89"/>
    <w:rsid w:val="00546BF6"/>
    <w:rsid w:val="00546C27"/>
    <w:rsid w:val="00546C3D"/>
    <w:rsid w:val="00546C79"/>
    <w:rsid w:val="00546C80"/>
    <w:rsid w:val="00546C91"/>
    <w:rsid w:val="00546CA8"/>
    <w:rsid w:val="00546CAF"/>
    <w:rsid w:val="00546D0B"/>
    <w:rsid w:val="00546D2B"/>
    <w:rsid w:val="00546D2D"/>
    <w:rsid w:val="00546D46"/>
    <w:rsid w:val="00546D70"/>
    <w:rsid w:val="00546D8C"/>
    <w:rsid w:val="00546E84"/>
    <w:rsid w:val="00546E93"/>
    <w:rsid w:val="00546EAC"/>
    <w:rsid w:val="00546EC4"/>
    <w:rsid w:val="00546EE8"/>
    <w:rsid w:val="00546EEB"/>
    <w:rsid w:val="00546F0A"/>
    <w:rsid w:val="00546F19"/>
    <w:rsid w:val="00546F20"/>
    <w:rsid w:val="00546F24"/>
    <w:rsid w:val="00546F5E"/>
    <w:rsid w:val="00546FAB"/>
    <w:rsid w:val="00546FBC"/>
    <w:rsid w:val="00546FD6"/>
    <w:rsid w:val="00546FE6"/>
    <w:rsid w:val="00546FEB"/>
    <w:rsid w:val="00546FF8"/>
    <w:rsid w:val="00547002"/>
    <w:rsid w:val="0054700B"/>
    <w:rsid w:val="00547032"/>
    <w:rsid w:val="00547040"/>
    <w:rsid w:val="00547045"/>
    <w:rsid w:val="00547047"/>
    <w:rsid w:val="00547076"/>
    <w:rsid w:val="0054707F"/>
    <w:rsid w:val="005470B6"/>
    <w:rsid w:val="005470DB"/>
    <w:rsid w:val="005470EE"/>
    <w:rsid w:val="00547107"/>
    <w:rsid w:val="0054710F"/>
    <w:rsid w:val="00547140"/>
    <w:rsid w:val="0054715B"/>
    <w:rsid w:val="00547165"/>
    <w:rsid w:val="00547264"/>
    <w:rsid w:val="0054727A"/>
    <w:rsid w:val="005472CD"/>
    <w:rsid w:val="005472EC"/>
    <w:rsid w:val="0054732C"/>
    <w:rsid w:val="0054732E"/>
    <w:rsid w:val="005473CD"/>
    <w:rsid w:val="005473DB"/>
    <w:rsid w:val="005473E0"/>
    <w:rsid w:val="0054742B"/>
    <w:rsid w:val="00547437"/>
    <w:rsid w:val="00547454"/>
    <w:rsid w:val="00547463"/>
    <w:rsid w:val="005474EE"/>
    <w:rsid w:val="005474F3"/>
    <w:rsid w:val="005474FA"/>
    <w:rsid w:val="00547501"/>
    <w:rsid w:val="00547526"/>
    <w:rsid w:val="00547566"/>
    <w:rsid w:val="00547567"/>
    <w:rsid w:val="0054757B"/>
    <w:rsid w:val="00547595"/>
    <w:rsid w:val="00547612"/>
    <w:rsid w:val="00547639"/>
    <w:rsid w:val="00547691"/>
    <w:rsid w:val="005476D7"/>
    <w:rsid w:val="005476ED"/>
    <w:rsid w:val="0054771A"/>
    <w:rsid w:val="00547726"/>
    <w:rsid w:val="00547755"/>
    <w:rsid w:val="0054778B"/>
    <w:rsid w:val="005477B2"/>
    <w:rsid w:val="005477D6"/>
    <w:rsid w:val="00547806"/>
    <w:rsid w:val="00547814"/>
    <w:rsid w:val="00547850"/>
    <w:rsid w:val="0054789B"/>
    <w:rsid w:val="005478D7"/>
    <w:rsid w:val="00547930"/>
    <w:rsid w:val="00547954"/>
    <w:rsid w:val="0054796F"/>
    <w:rsid w:val="005479A6"/>
    <w:rsid w:val="005479B1"/>
    <w:rsid w:val="005479B9"/>
    <w:rsid w:val="005479BB"/>
    <w:rsid w:val="005479D4"/>
    <w:rsid w:val="005479FD"/>
    <w:rsid w:val="00547A38"/>
    <w:rsid w:val="00547A62"/>
    <w:rsid w:val="00547AAD"/>
    <w:rsid w:val="00547AB6"/>
    <w:rsid w:val="00547AEC"/>
    <w:rsid w:val="00547AFD"/>
    <w:rsid w:val="00547B26"/>
    <w:rsid w:val="00547B36"/>
    <w:rsid w:val="00547B71"/>
    <w:rsid w:val="00547B7E"/>
    <w:rsid w:val="00547BB0"/>
    <w:rsid w:val="00547BE1"/>
    <w:rsid w:val="00547C07"/>
    <w:rsid w:val="00547C2E"/>
    <w:rsid w:val="00547C3E"/>
    <w:rsid w:val="00547C48"/>
    <w:rsid w:val="00547C51"/>
    <w:rsid w:val="00547C5D"/>
    <w:rsid w:val="00547C74"/>
    <w:rsid w:val="00547C95"/>
    <w:rsid w:val="00547CB8"/>
    <w:rsid w:val="00547CC7"/>
    <w:rsid w:val="00547D00"/>
    <w:rsid w:val="00547D17"/>
    <w:rsid w:val="00547D68"/>
    <w:rsid w:val="00547D7C"/>
    <w:rsid w:val="00547DB2"/>
    <w:rsid w:val="00547DB9"/>
    <w:rsid w:val="00547DC2"/>
    <w:rsid w:val="00547DEB"/>
    <w:rsid w:val="00547EC5"/>
    <w:rsid w:val="00547F21"/>
    <w:rsid w:val="00547F25"/>
    <w:rsid w:val="00547F37"/>
    <w:rsid w:val="00547F6F"/>
    <w:rsid w:val="0055000F"/>
    <w:rsid w:val="00550036"/>
    <w:rsid w:val="00550078"/>
    <w:rsid w:val="00550081"/>
    <w:rsid w:val="00550083"/>
    <w:rsid w:val="0055008C"/>
    <w:rsid w:val="005500A8"/>
    <w:rsid w:val="005500DD"/>
    <w:rsid w:val="00550149"/>
    <w:rsid w:val="00550159"/>
    <w:rsid w:val="0055018B"/>
    <w:rsid w:val="0055019F"/>
    <w:rsid w:val="005501C1"/>
    <w:rsid w:val="005501F4"/>
    <w:rsid w:val="0055028F"/>
    <w:rsid w:val="005502CB"/>
    <w:rsid w:val="005502D5"/>
    <w:rsid w:val="005502DF"/>
    <w:rsid w:val="00550337"/>
    <w:rsid w:val="005503D2"/>
    <w:rsid w:val="005503EC"/>
    <w:rsid w:val="005503F2"/>
    <w:rsid w:val="00550414"/>
    <w:rsid w:val="0055041E"/>
    <w:rsid w:val="00550442"/>
    <w:rsid w:val="00550456"/>
    <w:rsid w:val="00550464"/>
    <w:rsid w:val="00550482"/>
    <w:rsid w:val="0055048F"/>
    <w:rsid w:val="0055049F"/>
    <w:rsid w:val="005504BE"/>
    <w:rsid w:val="005504DF"/>
    <w:rsid w:val="00550502"/>
    <w:rsid w:val="0055050F"/>
    <w:rsid w:val="00550522"/>
    <w:rsid w:val="0055052B"/>
    <w:rsid w:val="0055052C"/>
    <w:rsid w:val="0055054B"/>
    <w:rsid w:val="0055057A"/>
    <w:rsid w:val="0055058B"/>
    <w:rsid w:val="0055059C"/>
    <w:rsid w:val="005505D2"/>
    <w:rsid w:val="00550618"/>
    <w:rsid w:val="00550624"/>
    <w:rsid w:val="0055062C"/>
    <w:rsid w:val="00550642"/>
    <w:rsid w:val="00550649"/>
    <w:rsid w:val="00550673"/>
    <w:rsid w:val="0055067E"/>
    <w:rsid w:val="0055068E"/>
    <w:rsid w:val="00550697"/>
    <w:rsid w:val="005506AE"/>
    <w:rsid w:val="005506E7"/>
    <w:rsid w:val="005506F4"/>
    <w:rsid w:val="0055071C"/>
    <w:rsid w:val="00550781"/>
    <w:rsid w:val="00550791"/>
    <w:rsid w:val="005507AC"/>
    <w:rsid w:val="005507B4"/>
    <w:rsid w:val="005507D1"/>
    <w:rsid w:val="005507F1"/>
    <w:rsid w:val="005507F4"/>
    <w:rsid w:val="00550800"/>
    <w:rsid w:val="00550820"/>
    <w:rsid w:val="00550838"/>
    <w:rsid w:val="0055083C"/>
    <w:rsid w:val="00550847"/>
    <w:rsid w:val="0055085B"/>
    <w:rsid w:val="00550865"/>
    <w:rsid w:val="00550867"/>
    <w:rsid w:val="00550868"/>
    <w:rsid w:val="00550874"/>
    <w:rsid w:val="0055087C"/>
    <w:rsid w:val="0055088C"/>
    <w:rsid w:val="005508AF"/>
    <w:rsid w:val="005508E4"/>
    <w:rsid w:val="00550909"/>
    <w:rsid w:val="00550919"/>
    <w:rsid w:val="0055094D"/>
    <w:rsid w:val="00550960"/>
    <w:rsid w:val="00550969"/>
    <w:rsid w:val="0055096F"/>
    <w:rsid w:val="005509AA"/>
    <w:rsid w:val="005509EC"/>
    <w:rsid w:val="00550A22"/>
    <w:rsid w:val="00550AC3"/>
    <w:rsid w:val="00550AF3"/>
    <w:rsid w:val="00550B0A"/>
    <w:rsid w:val="00550B0D"/>
    <w:rsid w:val="00550B2A"/>
    <w:rsid w:val="00550B43"/>
    <w:rsid w:val="00550B45"/>
    <w:rsid w:val="00550B92"/>
    <w:rsid w:val="00550BBC"/>
    <w:rsid w:val="00550BCE"/>
    <w:rsid w:val="00550BD2"/>
    <w:rsid w:val="00550BE2"/>
    <w:rsid w:val="00550BE4"/>
    <w:rsid w:val="00550C6F"/>
    <w:rsid w:val="00550CB1"/>
    <w:rsid w:val="00550CEC"/>
    <w:rsid w:val="00550CFB"/>
    <w:rsid w:val="00550D57"/>
    <w:rsid w:val="00550D6F"/>
    <w:rsid w:val="00550D7D"/>
    <w:rsid w:val="00550D82"/>
    <w:rsid w:val="00550DA1"/>
    <w:rsid w:val="00550DB2"/>
    <w:rsid w:val="00550DB4"/>
    <w:rsid w:val="00550DC5"/>
    <w:rsid w:val="00550DD8"/>
    <w:rsid w:val="00550DDD"/>
    <w:rsid w:val="00550E3B"/>
    <w:rsid w:val="00550E54"/>
    <w:rsid w:val="00550E57"/>
    <w:rsid w:val="00550E5A"/>
    <w:rsid w:val="00550E74"/>
    <w:rsid w:val="00550E86"/>
    <w:rsid w:val="00550E98"/>
    <w:rsid w:val="00550E99"/>
    <w:rsid w:val="00550EE2"/>
    <w:rsid w:val="00550F0B"/>
    <w:rsid w:val="00550F53"/>
    <w:rsid w:val="00550F58"/>
    <w:rsid w:val="00550F74"/>
    <w:rsid w:val="00550F79"/>
    <w:rsid w:val="00550F90"/>
    <w:rsid w:val="00550FDC"/>
    <w:rsid w:val="00550FE0"/>
    <w:rsid w:val="00550FE4"/>
    <w:rsid w:val="00550FEE"/>
    <w:rsid w:val="00550FF8"/>
    <w:rsid w:val="00550FFA"/>
    <w:rsid w:val="0055100E"/>
    <w:rsid w:val="0055104C"/>
    <w:rsid w:val="00551072"/>
    <w:rsid w:val="0055108B"/>
    <w:rsid w:val="0055109F"/>
    <w:rsid w:val="005510C1"/>
    <w:rsid w:val="005510D8"/>
    <w:rsid w:val="005510E5"/>
    <w:rsid w:val="005510EC"/>
    <w:rsid w:val="0055116B"/>
    <w:rsid w:val="00551203"/>
    <w:rsid w:val="0055120B"/>
    <w:rsid w:val="0055120E"/>
    <w:rsid w:val="00551282"/>
    <w:rsid w:val="005512D1"/>
    <w:rsid w:val="005512D9"/>
    <w:rsid w:val="005512E4"/>
    <w:rsid w:val="005512F8"/>
    <w:rsid w:val="0055131B"/>
    <w:rsid w:val="00551335"/>
    <w:rsid w:val="00551362"/>
    <w:rsid w:val="005513A3"/>
    <w:rsid w:val="005513C7"/>
    <w:rsid w:val="005513DA"/>
    <w:rsid w:val="0055141E"/>
    <w:rsid w:val="00551484"/>
    <w:rsid w:val="00551487"/>
    <w:rsid w:val="0055149E"/>
    <w:rsid w:val="005514CC"/>
    <w:rsid w:val="005514F5"/>
    <w:rsid w:val="00551524"/>
    <w:rsid w:val="00551534"/>
    <w:rsid w:val="0055156A"/>
    <w:rsid w:val="0055156E"/>
    <w:rsid w:val="00551589"/>
    <w:rsid w:val="005515A6"/>
    <w:rsid w:val="005515EF"/>
    <w:rsid w:val="00551602"/>
    <w:rsid w:val="00551640"/>
    <w:rsid w:val="005516B0"/>
    <w:rsid w:val="005516BD"/>
    <w:rsid w:val="00551780"/>
    <w:rsid w:val="005517DD"/>
    <w:rsid w:val="0055184D"/>
    <w:rsid w:val="00551862"/>
    <w:rsid w:val="00551879"/>
    <w:rsid w:val="005518C2"/>
    <w:rsid w:val="005518C7"/>
    <w:rsid w:val="005518CF"/>
    <w:rsid w:val="005518D0"/>
    <w:rsid w:val="005518E0"/>
    <w:rsid w:val="005518F5"/>
    <w:rsid w:val="0055191C"/>
    <w:rsid w:val="00551936"/>
    <w:rsid w:val="00551995"/>
    <w:rsid w:val="005519B5"/>
    <w:rsid w:val="00551A03"/>
    <w:rsid w:val="00551A11"/>
    <w:rsid w:val="00551A44"/>
    <w:rsid w:val="00551A60"/>
    <w:rsid w:val="00551A68"/>
    <w:rsid w:val="00551AC6"/>
    <w:rsid w:val="00551ACA"/>
    <w:rsid w:val="00551AD4"/>
    <w:rsid w:val="00551B77"/>
    <w:rsid w:val="00551B78"/>
    <w:rsid w:val="00551B92"/>
    <w:rsid w:val="00551BAD"/>
    <w:rsid w:val="00551BB2"/>
    <w:rsid w:val="00551BDE"/>
    <w:rsid w:val="00551C18"/>
    <w:rsid w:val="00551C45"/>
    <w:rsid w:val="00551C72"/>
    <w:rsid w:val="00551C90"/>
    <w:rsid w:val="00551CAA"/>
    <w:rsid w:val="00551CAB"/>
    <w:rsid w:val="00551CC7"/>
    <w:rsid w:val="00551D12"/>
    <w:rsid w:val="00551D25"/>
    <w:rsid w:val="00551DC2"/>
    <w:rsid w:val="00551DCB"/>
    <w:rsid w:val="00551DED"/>
    <w:rsid w:val="00551E10"/>
    <w:rsid w:val="00551E50"/>
    <w:rsid w:val="00551E5D"/>
    <w:rsid w:val="00551E6D"/>
    <w:rsid w:val="00551E7A"/>
    <w:rsid w:val="00551E89"/>
    <w:rsid w:val="00551E8A"/>
    <w:rsid w:val="00551EFD"/>
    <w:rsid w:val="00551F1E"/>
    <w:rsid w:val="00551F32"/>
    <w:rsid w:val="00551F50"/>
    <w:rsid w:val="00551F66"/>
    <w:rsid w:val="00551F71"/>
    <w:rsid w:val="00551FF3"/>
    <w:rsid w:val="00551FF6"/>
    <w:rsid w:val="00552001"/>
    <w:rsid w:val="00552022"/>
    <w:rsid w:val="00552026"/>
    <w:rsid w:val="0055203B"/>
    <w:rsid w:val="0055207F"/>
    <w:rsid w:val="0055208D"/>
    <w:rsid w:val="005520B2"/>
    <w:rsid w:val="005520C5"/>
    <w:rsid w:val="005520C7"/>
    <w:rsid w:val="005520CB"/>
    <w:rsid w:val="005520ED"/>
    <w:rsid w:val="00552108"/>
    <w:rsid w:val="00552111"/>
    <w:rsid w:val="0055211B"/>
    <w:rsid w:val="0055212A"/>
    <w:rsid w:val="00552140"/>
    <w:rsid w:val="00552144"/>
    <w:rsid w:val="0055219C"/>
    <w:rsid w:val="005521A9"/>
    <w:rsid w:val="00552215"/>
    <w:rsid w:val="00552265"/>
    <w:rsid w:val="00552280"/>
    <w:rsid w:val="0055229E"/>
    <w:rsid w:val="005522B4"/>
    <w:rsid w:val="005522B6"/>
    <w:rsid w:val="0055233C"/>
    <w:rsid w:val="00552390"/>
    <w:rsid w:val="005523F2"/>
    <w:rsid w:val="00552419"/>
    <w:rsid w:val="00552440"/>
    <w:rsid w:val="0055245F"/>
    <w:rsid w:val="00552460"/>
    <w:rsid w:val="00552492"/>
    <w:rsid w:val="005524DB"/>
    <w:rsid w:val="00552514"/>
    <w:rsid w:val="0055251E"/>
    <w:rsid w:val="0055252B"/>
    <w:rsid w:val="0055255C"/>
    <w:rsid w:val="0055259D"/>
    <w:rsid w:val="005525CA"/>
    <w:rsid w:val="005525FA"/>
    <w:rsid w:val="00552603"/>
    <w:rsid w:val="0055260B"/>
    <w:rsid w:val="0055261B"/>
    <w:rsid w:val="0055261F"/>
    <w:rsid w:val="00552654"/>
    <w:rsid w:val="0055266B"/>
    <w:rsid w:val="005526A7"/>
    <w:rsid w:val="005526AB"/>
    <w:rsid w:val="005526B1"/>
    <w:rsid w:val="005526EA"/>
    <w:rsid w:val="005526F4"/>
    <w:rsid w:val="00552751"/>
    <w:rsid w:val="005527D2"/>
    <w:rsid w:val="005527FC"/>
    <w:rsid w:val="0055283E"/>
    <w:rsid w:val="0055285C"/>
    <w:rsid w:val="00552873"/>
    <w:rsid w:val="005528D4"/>
    <w:rsid w:val="005528F6"/>
    <w:rsid w:val="005528FB"/>
    <w:rsid w:val="00552917"/>
    <w:rsid w:val="0055291E"/>
    <w:rsid w:val="00552953"/>
    <w:rsid w:val="0055295D"/>
    <w:rsid w:val="00552970"/>
    <w:rsid w:val="00552980"/>
    <w:rsid w:val="00552A0C"/>
    <w:rsid w:val="00552A0D"/>
    <w:rsid w:val="00552A30"/>
    <w:rsid w:val="00552AB7"/>
    <w:rsid w:val="00552AC4"/>
    <w:rsid w:val="00552ACC"/>
    <w:rsid w:val="00552AD6"/>
    <w:rsid w:val="00552AE2"/>
    <w:rsid w:val="00552B2D"/>
    <w:rsid w:val="00552B4E"/>
    <w:rsid w:val="00552B5C"/>
    <w:rsid w:val="00552B7F"/>
    <w:rsid w:val="00552BB4"/>
    <w:rsid w:val="00552BBF"/>
    <w:rsid w:val="00552BDE"/>
    <w:rsid w:val="00552C01"/>
    <w:rsid w:val="00552C08"/>
    <w:rsid w:val="00552C0C"/>
    <w:rsid w:val="00552C55"/>
    <w:rsid w:val="00552C97"/>
    <w:rsid w:val="00552CB6"/>
    <w:rsid w:val="00552CD3"/>
    <w:rsid w:val="00552CDF"/>
    <w:rsid w:val="00552CF4"/>
    <w:rsid w:val="00552D2C"/>
    <w:rsid w:val="00552D5D"/>
    <w:rsid w:val="00552D6F"/>
    <w:rsid w:val="00552D77"/>
    <w:rsid w:val="00552E08"/>
    <w:rsid w:val="00552E0E"/>
    <w:rsid w:val="00552E1A"/>
    <w:rsid w:val="00552E1C"/>
    <w:rsid w:val="00552E24"/>
    <w:rsid w:val="00552E90"/>
    <w:rsid w:val="00552E9B"/>
    <w:rsid w:val="00552EA4"/>
    <w:rsid w:val="00552EA7"/>
    <w:rsid w:val="00552EEE"/>
    <w:rsid w:val="00552EF1"/>
    <w:rsid w:val="00552F21"/>
    <w:rsid w:val="00552F3F"/>
    <w:rsid w:val="00552F8B"/>
    <w:rsid w:val="00552FD8"/>
    <w:rsid w:val="00552FE5"/>
    <w:rsid w:val="0055300F"/>
    <w:rsid w:val="00553017"/>
    <w:rsid w:val="00553048"/>
    <w:rsid w:val="00553069"/>
    <w:rsid w:val="0055306D"/>
    <w:rsid w:val="00553095"/>
    <w:rsid w:val="005530B2"/>
    <w:rsid w:val="00553161"/>
    <w:rsid w:val="00553168"/>
    <w:rsid w:val="0055316C"/>
    <w:rsid w:val="0055316E"/>
    <w:rsid w:val="005531A9"/>
    <w:rsid w:val="005531C7"/>
    <w:rsid w:val="005531EC"/>
    <w:rsid w:val="00553220"/>
    <w:rsid w:val="0055323B"/>
    <w:rsid w:val="005532A5"/>
    <w:rsid w:val="005532B0"/>
    <w:rsid w:val="005532D7"/>
    <w:rsid w:val="00553300"/>
    <w:rsid w:val="00553398"/>
    <w:rsid w:val="005533DB"/>
    <w:rsid w:val="005533DF"/>
    <w:rsid w:val="005533EE"/>
    <w:rsid w:val="0055341E"/>
    <w:rsid w:val="00553490"/>
    <w:rsid w:val="00553493"/>
    <w:rsid w:val="005534CF"/>
    <w:rsid w:val="005534D4"/>
    <w:rsid w:val="005534D9"/>
    <w:rsid w:val="005534E3"/>
    <w:rsid w:val="005534EA"/>
    <w:rsid w:val="0055353F"/>
    <w:rsid w:val="00553595"/>
    <w:rsid w:val="00553621"/>
    <w:rsid w:val="00553626"/>
    <w:rsid w:val="00553669"/>
    <w:rsid w:val="00553684"/>
    <w:rsid w:val="005536AF"/>
    <w:rsid w:val="005536B8"/>
    <w:rsid w:val="005536C1"/>
    <w:rsid w:val="005536DB"/>
    <w:rsid w:val="005536E2"/>
    <w:rsid w:val="005536F3"/>
    <w:rsid w:val="0055372C"/>
    <w:rsid w:val="00553765"/>
    <w:rsid w:val="0055379C"/>
    <w:rsid w:val="005537E7"/>
    <w:rsid w:val="00553816"/>
    <w:rsid w:val="00553846"/>
    <w:rsid w:val="00553851"/>
    <w:rsid w:val="0055388F"/>
    <w:rsid w:val="005538C8"/>
    <w:rsid w:val="00553910"/>
    <w:rsid w:val="0055399E"/>
    <w:rsid w:val="0055399F"/>
    <w:rsid w:val="005539FC"/>
    <w:rsid w:val="00553A12"/>
    <w:rsid w:val="00553A4E"/>
    <w:rsid w:val="00553AAB"/>
    <w:rsid w:val="00553AAF"/>
    <w:rsid w:val="00553AC3"/>
    <w:rsid w:val="00553AC5"/>
    <w:rsid w:val="00553AF1"/>
    <w:rsid w:val="00553AF9"/>
    <w:rsid w:val="00553B0A"/>
    <w:rsid w:val="00553B40"/>
    <w:rsid w:val="00553B56"/>
    <w:rsid w:val="00553B5F"/>
    <w:rsid w:val="00553B6B"/>
    <w:rsid w:val="00553BCA"/>
    <w:rsid w:val="00553BDD"/>
    <w:rsid w:val="00553BF5"/>
    <w:rsid w:val="00553BF6"/>
    <w:rsid w:val="00553C09"/>
    <w:rsid w:val="00553C58"/>
    <w:rsid w:val="00553C7B"/>
    <w:rsid w:val="00553CC4"/>
    <w:rsid w:val="00553D02"/>
    <w:rsid w:val="00553D21"/>
    <w:rsid w:val="00553D8A"/>
    <w:rsid w:val="00553D9E"/>
    <w:rsid w:val="00553DA9"/>
    <w:rsid w:val="00553DEB"/>
    <w:rsid w:val="00553DF3"/>
    <w:rsid w:val="00553DF6"/>
    <w:rsid w:val="00553E05"/>
    <w:rsid w:val="00553E47"/>
    <w:rsid w:val="00553E53"/>
    <w:rsid w:val="00553EB5"/>
    <w:rsid w:val="00553F47"/>
    <w:rsid w:val="00553F5D"/>
    <w:rsid w:val="00553FF3"/>
    <w:rsid w:val="0055403C"/>
    <w:rsid w:val="00554068"/>
    <w:rsid w:val="00554069"/>
    <w:rsid w:val="00554074"/>
    <w:rsid w:val="005540A8"/>
    <w:rsid w:val="005540E7"/>
    <w:rsid w:val="005540FA"/>
    <w:rsid w:val="0055412E"/>
    <w:rsid w:val="0055413F"/>
    <w:rsid w:val="0055416E"/>
    <w:rsid w:val="0055419C"/>
    <w:rsid w:val="005541B8"/>
    <w:rsid w:val="005541E1"/>
    <w:rsid w:val="00554203"/>
    <w:rsid w:val="00554219"/>
    <w:rsid w:val="00554226"/>
    <w:rsid w:val="00554233"/>
    <w:rsid w:val="00554287"/>
    <w:rsid w:val="005542AD"/>
    <w:rsid w:val="005542E9"/>
    <w:rsid w:val="00554332"/>
    <w:rsid w:val="0055434C"/>
    <w:rsid w:val="0055436F"/>
    <w:rsid w:val="005543A6"/>
    <w:rsid w:val="005543A7"/>
    <w:rsid w:val="005543BC"/>
    <w:rsid w:val="005543C5"/>
    <w:rsid w:val="005543FD"/>
    <w:rsid w:val="005543FF"/>
    <w:rsid w:val="00554414"/>
    <w:rsid w:val="00554425"/>
    <w:rsid w:val="00554433"/>
    <w:rsid w:val="00554453"/>
    <w:rsid w:val="00554454"/>
    <w:rsid w:val="00554482"/>
    <w:rsid w:val="005544A5"/>
    <w:rsid w:val="005544B3"/>
    <w:rsid w:val="005544C0"/>
    <w:rsid w:val="005544CD"/>
    <w:rsid w:val="005544D1"/>
    <w:rsid w:val="005544EF"/>
    <w:rsid w:val="005544FC"/>
    <w:rsid w:val="00554508"/>
    <w:rsid w:val="00554528"/>
    <w:rsid w:val="0055452A"/>
    <w:rsid w:val="00554556"/>
    <w:rsid w:val="00554566"/>
    <w:rsid w:val="00554578"/>
    <w:rsid w:val="0055459C"/>
    <w:rsid w:val="005545DA"/>
    <w:rsid w:val="005545EE"/>
    <w:rsid w:val="005545EF"/>
    <w:rsid w:val="005545F9"/>
    <w:rsid w:val="00554654"/>
    <w:rsid w:val="005546C3"/>
    <w:rsid w:val="00554704"/>
    <w:rsid w:val="0055474E"/>
    <w:rsid w:val="0055478B"/>
    <w:rsid w:val="00554863"/>
    <w:rsid w:val="00554864"/>
    <w:rsid w:val="00554885"/>
    <w:rsid w:val="005548CF"/>
    <w:rsid w:val="005548D5"/>
    <w:rsid w:val="005548F0"/>
    <w:rsid w:val="00554911"/>
    <w:rsid w:val="005549A8"/>
    <w:rsid w:val="00554A06"/>
    <w:rsid w:val="00554A1A"/>
    <w:rsid w:val="00554A63"/>
    <w:rsid w:val="00554A6E"/>
    <w:rsid w:val="00554A96"/>
    <w:rsid w:val="00554AA5"/>
    <w:rsid w:val="00554B05"/>
    <w:rsid w:val="00554B31"/>
    <w:rsid w:val="00554BF3"/>
    <w:rsid w:val="00554C03"/>
    <w:rsid w:val="00554C40"/>
    <w:rsid w:val="00554C46"/>
    <w:rsid w:val="00554C58"/>
    <w:rsid w:val="00554C64"/>
    <w:rsid w:val="00554CD9"/>
    <w:rsid w:val="00554CE8"/>
    <w:rsid w:val="00554D10"/>
    <w:rsid w:val="00554D70"/>
    <w:rsid w:val="00554DA0"/>
    <w:rsid w:val="00554DB0"/>
    <w:rsid w:val="00554E01"/>
    <w:rsid w:val="00554E3D"/>
    <w:rsid w:val="00554EC5"/>
    <w:rsid w:val="00554EE7"/>
    <w:rsid w:val="00554F27"/>
    <w:rsid w:val="00554F51"/>
    <w:rsid w:val="00554F5A"/>
    <w:rsid w:val="00554F6A"/>
    <w:rsid w:val="00554F7F"/>
    <w:rsid w:val="00554F82"/>
    <w:rsid w:val="00554F85"/>
    <w:rsid w:val="00554FA2"/>
    <w:rsid w:val="00554FA4"/>
    <w:rsid w:val="00554FAA"/>
    <w:rsid w:val="00554FD0"/>
    <w:rsid w:val="00555071"/>
    <w:rsid w:val="005550A2"/>
    <w:rsid w:val="005550B2"/>
    <w:rsid w:val="00555100"/>
    <w:rsid w:val="0055516C"/>
    <w:rsid w:val="00555180"/>
    <w:rsid w:val="005551D0"/>
    <w:rsid w:val="0055520C"/>
    <w:rsid w:val="0055522D"/>
    <w:rsid w:val="00555256"/>
    <w:rsid w:val="0055526C"/>
    <w:rsid w:val="0055526D"/>
    <w:rsid w:val="00555321"/>
    <w:rsid w:val="0055533D"/>
    <w:rsid w:val="0055537A"/>
    <w:rsid w:val="00555384"/>
    <w:rsid w:val="005553B0"/>
    <w:rsid w:val="005553C6"/>
    <w:rsid w:val="005553D5"/>
    <w:rsid w:val="005553D8"/>
    <w:rsid w:val="005553EF"/>
    <w:rsid w:val="0055540E"/>
    <w:rsid w:val="00555465"/>
    <w:rsid w:val="00555468"/>
    <w:rsid w:val="00555495"/>
    <w:rsid w:val="005554AA"/>
    <w:rsid w:val="0055551B"/>
    <w:rsid w:val="00555567"/>
    <w:rsid w:val="00555585"/>
    <w:rsid w:val="00555593"/>
    <w:rsid w:val="0055559A"/>
    <w:rsid w:val="005555AB"/>
    <w:rsid w:val="005555C8"/>
    <w:rsid w:val="00555600"/>
    <w:rsid w:val="00555601"/>
    <w:rsid w:val="00555647"/>
    <w:rsid w:val="0055566A"/>
    <w:rsid w:val="00555671"/>
    <w:rsid w:val="005556D3"/>
    <w:rsid w:val="005556FA"/>
    <w:rsid w:val="00555700"/>
    <w:rsid w:val="0055572F"/>
    <w:rsid w:val="00555762"/>
    <w:rsid w:val="0055578C"/>
    <w:rsid w:val="0055579A"/>
    <w:rsid w:val="005557B5"/>
    <w:rsid w:val="005557C0"/>
    <w:rsid w:val="005557CC"/>
    <w:rsid w:val="005557E6"/>
    <w:rsid w:val="0055580C"/>
    <w:rsid w:val="0055580E"/>
    <w:rsid w:val="00555814"/>
    <w:rsid w:val="00555828"/>
    <w:rsid w:val="0055585C"/>
    <w:rsid w:val="00555862"/>
    <w:rsid w:val="0055586B"/>
    <w:rsid w:val="00555870"/>
    <w:rsid w:val="0055587F"/>
    <w:rsid w:val="005558DB"/>
    <w:rsid w:val="005558E7"/>
    <w:rsid w:val="0055591B"/>
    <w:rsid w:val="00555951"/>
    <w:rsid w:val="00555955"/>
    <w:rsid w:val="005559A6"/>
    <w:rsid w:val="005559CD"/>
    <w:rsid w:val="005559DE"/>
    <w:rsid w:val="005559E0"/>
    <w:rsid w:val="00555A08"/>
    <w:rsid w:val="00555A14"/>
    <w:rsid w:val="00555A31"/>
    <w:rsid w:val="00555A4E"/>
    <w:rsid w:val="00555A5C"/>
    <w:rsid w:val="00555AC2"/>
    <w:rsid w:val="00555B6A"/>
    <w:rsid w:val="00555B9C"/>
    <w:rsid w:val="00555BC1"/>
    <w:rsid w:val="00555BCD"/>
    <w:rsid w:val="00555BD7"/>
    <w:rsid w:val="00555BE4"/>
    <w:rsid w:val="00555C3D"/>
    <w:rsid w:val="00555C3F"/>
    <w:rsid w:val="00555C53"/>
    <w:rsid w:val="00555C96"/>
    <w:rsid w:val="00555CC0"/>
    <w:rsid w:val="00555CDF"/>
    <w:rsid w:val="00555CF9"/>
    <w:rsid w:val="00555DA2"/>
    <w:rsid w:val="00555DA6"/>
    <w:rsid w:val="00555DB2"/>
    <w:rsid w:val="00555DB9"/>
    <w:rsid w:val="00555DC0"/>
    <w:rsid w:val="00555DD2"/>
    <w:rsid w:val="00555DDA"/>
    <w:rsid w:val="00555E02"/>
    <w:rsid w:val="00555E09"/>
    <w:rsid w:val="00555E0E"/>
    <w:rsid w:val="00555E1D"/>
    <w:rsid w:val="00555E75"/>
    <w:rsid w:val="00555E88"/>
    <w:rsid w:val="00555EA8"/>
    <w:rsid w:val="00555EAC"/>
    <w:rsid w:val="00555F2F"/>
    <w:rsid w:val="00555F47"/>
    <w:rsid w:val="00555F71"/>
    <w:rsid w:val="00555FD0"/>
    <w:rsid w:val="00555FD4"/>
    <w:rsid w:val="00555FFC"/>
    <w:rsid w:val="00556032"/>
    <w:rsid w:val="00556044"/>
    <w:rsid w:val="0055604F"/>
    <w:rsid w:val="00556075"/>
    <w:rsid w:val="0055608F"/>
    <w:rsid w:val="00556090"/>
    <w:rsid w:val="00556093"/>
    <w:rsid w:val="005560D5"/>
    <w:rsid w:val="00556152"/>
    <w:rsid w:val="00556188"/>
    <w:rsid w:val="005561B0"/>
    <w:rsid w:val="005561FC"/>
    <w:rsid w:val="00556259"/>
    <w:rsid w:val="0055629F"/>
    <w:rsid w:val="005562AE"/>
    <w:rsid w:val="005562DB"/>
    <w:rsid w:val="00556329"/>
    <w:rsid w:val="00556355"/>
    <w:rsid w:val="00556362"/>
    <w:rsid w:val="0055636A"/>
    <w:rsid w:val="0055637D"/>
    <w:rsid w:val="005563C1"/>
    <w:rsid w:val="005563C5"/>
    <w:rsid w:val="00556404"/>
    <w:rsid w:val="00556418"/>
    <w:rsid w:val="0055643B"/>
    <w:rsid w:val="00556470"/>
    <w:rsid w:val="005564AA"/>
    <w:rsid w:val="005564C9"/>
    <w:rsid w:val="00556551"/>
    <w:rsid w:val="005565A2"/>
    <w:rsid w:val="005565BC"/>
    <w:rsid w:val="005565BD"/>
    <w:rsid w:val="005565CC"/>
    <w:rsid w:val="005565FA"/>
    <w:rsid w:val="0055665F"/>
    <w:rsid w:val="0055667C"/>
    <w:rsid w:val="00556684"/>
    <w:rsid w:val="00556693"/>
    <w:rsid w:val="0055669C"/>
    <w:rsid w:val="005566DF"/>
    <w:rsid w:val="005566E7"/>
    <w:rsid w:val="005566F2"/>
    <w:rsid w:val="00556711"/>
    <w:rsid w:val="0055674B"/>
    <w:rsid w:val="00556766"/>
    <w:rsid w:val="00556780"/>
    <w:rsid w:val="005567AC"/>
    <w:rsid w:val="005567D3"/>
    <w:rsid w:val="005567E5"/>
    <w:rsid w:val="00556815"/>
    <w:rsid w:val="00556820"/>
    <w:rsid w:val="00556835"/>
    <w:rsid w:val="0055683E"/>
    <w:rsid w:val="0055688F"/>
    <w:rsid w:val="005568A3"/>
    <w:rsid w:val="005568A4"/>
    <w:rsid w:val="005568AC"/>
    <w:rsid w:val="0055690F"/>
    <w:rsid w:val="00556911"/>
    <w:rsid w:val="00556935"/>
    <w:rsid w:val="00556945"/>
    <w:rsid w:val="0055698E"/>
    <w:rsid w:val="005569BC"/>
    <w:rsid w:val="005569E0"/>
    <w:rsid w:val="005569E7"/>
    <w:rsid w:val="00556A11"/>
    <w:rsid w:val="00556A15"/>
    <w:rsid w:val="00556A44"/>
    <w:rsid w:val="00556A4E"/>
    <w:rsid w:val="00556AC9"/>
    <w:rsid w:val="00556ACF"/>
    <w:rsid w:val="00556AE6"/>
    <w:rsid w:val="00556B03"/>
    <w:rsid w:val="00556B93"/>
    <w:rsid w:val="00556BB1"/>
    <w:rsid w:val="00556BCD"/>
    <w:rsid w:val="00556C11"/>
    <w:rsid w:val="00556C51"/>
    <w:rsid w:val="00556C76"/>
    <w:rsid w:val="00556C7E"/>
    <w:rsid w:val="00556C86"/>
    <w:rsid w:val="00556D07"/>
    <w:rsid w:val="00556D0A"/>
    <w:rsid w:val="00556D0B"/>
    <w:rsid w:val="00556D1D"/>
    <w:rsid w:val="00556D32"/>
    <w:rsid w:val="00556D3B"/>
    <w:rsid w:val="00556D3E"/>
    <w:rsid w:val="00556D76"/>
    <w:rsid w:val="00556DA1"/>
    <w:rsid w:val="00556DCE"/>
    <w:rsid w:val="00556DD7"/>
    <w:rsid w:val="00556DDC"/>
    <w:rsid w:val="00556E03"/>
    <w:rsid w:val="00556E28"/>
    <w:rsid w:val="00556E30"/>
    <w:rsid w:val="00556E5D"/>
    <w:rsid w:val="00556E67"/>
    <w:rsid w:val="00556E81"/>
    <w:rsid w:val="00556EA4"/>
    <w:rsid w:val="00556EAD"/>
    <w:rsid w:val="00556ECD"/>
    <w:rsid w:val="00556EE2"/>
    <w:rsid w:val="00556EEA"/>
    <w:rsid w:val="00556F51"/>
    <w:rsid w:val="00556F5B"/>
    <w:rsid w:val="00556F6A"/>
    <w:rsid w:val="00556F72"/>
    <w:rsid w:val="00556FA8"/>
    <w:rsid w:val="00556FC3"/>
    <w:rsid w:val="00556FEB"/>
    <w:rsid w:val="0055700A"/>
    <w:rsid w:val="00557026"/>
    <w:rsid w:val="00557030"/>
    <w:rsid w:val="00557069"/>
    <w:rsid w:val="005570A2"/>
    <w:rsid w:val="005570C9"/>
    <w:rsid w:val="005570E4"/>
    <w:rsid w:val="00557102"/>
    <w:rsid w:val="00557103"/>
    <w:rsid w:val="0055712F"/>
    <w:rsid w:val="00557162"/>
    <w:rsid w:val="00557172"/>
    <w:rsid w:val="0055717B"/>
    <w:rsid w:val="00557181"/>
    <w:rsid w:val="005571AC"/>
    <w:rsid w:val="005571B6"/>
    <w:rsid w:val="005571DA"/>
    <w:rsid w:val="00557262"/>
    <w:rsid w:val="0055726C"/>
    <w:rsid w:val="0055726F"/>
    <w:rsid w:val="005572C9"/>
    <w:rsid w:val="005572DF"/>
    <w:rsid w:val="005572E6"/>
    <w:rsid w:val="005572EB"/>
    <w:rsid w:val="005572F7"/>
    <w:rsid w:val="00557322"/>
    <w:rsid w:val="0055736B"/>
    <w:rsid w:val="0055738A"/>
    <w:rsid w:val="00557393"/>
    <w:rsid w:val="00557396"/>
    <w:rsid w:val="005573F0"/>
    <w:rsid w:val="005573FB"/>
    <w:rsid w:val="0055741D"/>
    <w:rsid w:val="0055743A"/>
    <w:rsid w:val="00557480"/>
    <w:rsid w:val="0055748A"/>
    <w:rsid w:val="005574A1"/>
    <w:rsid w:val="005574F2"/>
    <w:rsid w:val="005574FD"/>
    <w:rsid w:val="0055751A"/>
    <w:rsid w:val="00557544"/>
    <w:rsid w:val="00557569"/>
    <w:rsid w:val="0055759A"/>
    <w:rsid w:val="0055761D"/>
    <w:rsid w:val="00557646"/>
    <w:rsid w:val="00557651"/>
    <w:rsid w:val="00557673"/>
    <w:rsid w:val="00557688"/>
    <w:rsid w:val="005576A2"/>
    <w:rsid w:val="005576D7"/>
    <w:rsid w:val="00557753"/>
    <w:rsid w:val="00557760"/>
    <w:rsid w:val="00557771"/>
    <w:rsid w:val="005577B7"/>
    <w:rsid w:val="005577D7"/>
    <w:rsid w:val="005577F9"/>
    <w:rsid w:val="00557805"/>
    <w:rsid w:val="00557854"/>
    <w:rsid w:val="00557874"/>
    <w:rsid w:val="005578AA"/>
    <w:rsid w:val="00557963"/>
    <w:rsid w:val="00557971"/>
    <w:rsid w:val="00557999"/>
    <w:rsid w:val="005579DB"/>
    <w:rsid w:val="005579F2"/>
    <w:rsid w:val="00557A01"/>
    <w:rsid w:val="00557A02"/>
    <w:rsid w:val="00557A31"/>
    <w:rsid w:val="00557A5E"/>
    <w:rsid w:val="00557ADB"/>
    <w:rsid w:val="00557AED"/>
    <w:rsid w:val="00557AF0"/>
    <w:rsid w:val="00557B3B"/>
    <w:rsid w:val="00557B5D"/>
    <w:rsid w:val="00557B6D"/>
    <w:rsid w:val="00557B89"/>
    <w:rsid w:val="00557B98"/>
    <w:rsid w:val="00557B9E"/>
    <w:rsid w:val="00557BB8"/>
    <w:rsid w:val="00557BC3"/>
    <w:rsid w:val="00557BE3"/>
    <w:rsid w:val="00557C04"/>
    <w:rsid w:val="00557C16"/>
    <w:rsid w:val="00557C29"/>
    <w:rsid w:val="00557C32"/>
    <w:rsid w:val="00557C33"/>
    <w:rsid w:val="00557C41"/>
    <w:rsid w:val="00557C57"/>
    <w:rsid w:val="00557C63"/>
    <w:rsid w:val="00557C84"/>
    <w:rsid w:val="00557C8E"/>
    <w:rsid w:val="00557CD9"/>
    <w:rsid w:val="00557CDC"/>
    <w:rsid w:val="00557CF9"/>
    <w:rsid w:val="00557D14"/>
    <w:rsid w:val="00557D48"/>
    <w:rsid w:val="00557D5A"/>
    <w:rsid w:val="00557D69"/>
    <w:rsid w:val="00557DCD"/>
    <w:rsid w:val="00557DF5"/>
    <w:rsid w:val="00557E1F"/>
    <w:rsid w:val="00557E2C"/>
    <w:rsid w:val="00557E56"/>
    <w:rsid w:val="00557E5E"/>
    <w:rsid w:val="00557E68"/>
    <w:rsid w:val="00557E7D"/>
    <w:rsid w:val="00557E88"/>
    <w:rsid w:val="00557EAB"/>
    <w:rsid w:val="00557EC1"/>
    <w:rsid w:val="00557EFE"/>
    <w:rsid w:val="00557F18"/>
    <w:rsid w:val="00557F52"/>
    <w:rsid w:val="00557FBB"/>
    <w:rsid w:val="00557FF2"/>
    <w:rsid w:val="00557FF3"/>
    <w:rsid w:val="00560010"/>
    <w:rsid w:val="005600CB"/>
    <w:rsid w:val="00560148"/>
    <w:rsid w:val="00560160"/>
    <w:rsid w:val="0056016C"/>
    <w:rsid w:val="005601A5"/>
    <w:rsid w:val="005601C2"/>
    <w:rsid w:val="005601E2"/>
    <w:rsid w:val="00560234"/>
    <w:rsid w:val="00560261"/>
    <w:rsid w:val="0056027D"/>
    <w:rsid w:val="00560282"/>
    <w:rsid w:val="0056028C"/>
    <w:rsid w:val="00560290"/>
    <w:rsid w:val="005602CE"/>
    <w:rsid w:val="005602EE"/>
    <w:rsid w:val="00560314"/>
    <w:rsid w:val="00560321"/>
    <w:rsid w:val="00560336"/>
    <w:rsid w:val="00560339"/>
    <w:rsid w:val="00560343"/>
    <w:rsid w:val="0056035F"/>
    <w:rsid w:val="00560362"/>
    <w:rsid w:val="00560363"/>
    <w:rsid w:val="0056037E"/>
    <w:rsid w:val="005603AF"/>
    <w:rsid w:val="005603D9"/>
    <w:rsid w:val="005603FB"/>
    <w:rsid w:val="00560418"/>
    <w:rsid w:val="00560462"/>
    <w:rsid w:val="00560465"/>
    <w:rsid w:val="0056047A"/>
    <w:rsid w:val="005604BD"/>
    <w:rsid w:val="00560503"/>
    <w:rsid w:val="00560543"/>
    <w:rsid w:val="00560549"/>
    <w:rsid w:val="0056058C"/>
    <w:rsid w:val="005605B6"/>
    <w:rsid w:val="00560601"/>
    <w:rsid w:val="00560627"/>
    <w:rsid w:val="00560634"/>
    <w:rsid w:val="0056065F"/>
    <w:rsid w:val="00560665"/>
    <w:rsid w:val="005606BE"/>
    <w:rsid w:val="005606D8"/>
    <w:rsid w:val="005606E0"/>
    <w:rsid w:val="005606E9"/>
    <w:rsid w:val="005606F6"/>
    <w:rsid w:val="00560759"/>
    <w:rsid w:val="00560763"/>
    <w:rsid w:val="005607A3"/>
    <w:rsid w:val="005607A7"/>
    <w:rsid w:val="005607B9"/>
    <w:rsid w:val="005607BA"/>
    <w:rsid w:val="005607F8"/>
    <w:rsid w:val="00560839"/>
    <w:rsid w:val="0056085B"/>
    <w:rsid w:val="0056086A"/>
    <w:rsid w:val="00560886"/>
    <w:rsid w:val="005608B9"/>
    <w:rsid w:val="005608DC"/>
    <w:rsid w:val="005608E8"/>
    <w:rsid w:val="005608F3"/>
    <w:rsid w:val="00560975"/>
    <w:rsid w:val="00560988"/>
    <w:rsid w:val="00560998"/>
    <w:rsid w:val="005609CC"/>
    <w:rsid w:val="005609E9"/>
    <w:rsid w:val="00560A00"/>
    <w:rsid w:val="00560A01"/>
    <w:rsid w:val="00560A09"/>
    <w:rsid w:val="00560A22"/>
    <w:rsid w:val="00560A44"/>
    <w:rsid w:val="00560A8A"/>
    <w:rsid w:val="00560AB9"/>
    <w:rsid w:val="00560ADB"/>
    <w:rsid w:val="00560AE1"/>
    <w:rsid w:val="00560AF2"/>
    <w:rsid w:val="00560B0A"/>
    <w:rsid w:val="00560B20"/>
    <w:rsid w:val="00560B49"/>
    <w:rsid w:val="00560B56"/>
    <w:rsid w:val="00560B61"/>
    <w:rsid w:val="00560B99"/>
    <w:rsid w:val="00560BBD"/>
    <w:rsid w:val="00560BC5"/>
    <w:rsid w:val="00560BD0"/>
    <w:rsid w:val="00560BF5"/>
    <w:rsid w:val="00560BFD"/>
    <w:rsid w:val="00560CA9"/>
    <w:rsid w:val="00560CE1"/>
    <w:rsid w:val="00560CEF"/>
    <w:rsid w:val="00560D0E"/>
    <w:rsid w:val="00560D32"/>
    <w:rsid w:val="00560DB5"/>
    <w:rsid w:val="00560DCC"/>
    <w:rsid w:val="00560DF8"/>
    <w:rsid w:val="00560E2F"/>
    <w:rsid w:val="00560E46"/>
    <w:rsid w:val="00560E47"/>
    <w:rsid w:val="00560EC4"/>
    <w:rsid w:val="00560F10"/>
    <w:rsid w:val="00560F13"/>
    <w:rsid w:val="00560F20"/>
    <w:rsid w:val="00560F27"/>
    <w:rsid w:val="00560F8B"/>
    <w:rsid w:val="00560F8C"/>
    <w:rsid w:val="00560F91"/>
    <w:rsid w:val="00560FB6"/>
    <w:rsid w:val="00560FBC"/>
    <w:rsid w:val="00560FEC"/>
    <w:rsid w:val="00560FF6"/>
    <w:rsid w:val="0056100F"/>
    <w:rsid w:val="00561088"/>
    <w:rsid w:val="00561093"/>
    <w:rsid w:val="005610C2"/>
    <w:rsid w:val="005610C8"/>
    <w:rsid w:val="0056110A"/>
    <w:rsid w:val="00561113"/>
    <w:rsid w:val="00561115"/>
    <w:rsid w:val="00561117"/>
    <w:rsid w:val="00561119"/>
    <w:rsid w:val="00561120"/>
    <w:rsid w:val="00561172"/>
    <w:rsid w:val="00561178"/>
    <w:rsid w:val="0056118D"/>
    <w:rsid w:val="005611C5"/>
    <w:rsid w:val="005611C6"/>
    <w:rsid w:val="005611DA"/>
    <w:rsid w:val="005611FD"/>
    <w:rsid w:val="005612A2"/>
    <w:rsid w:val="005612B1"/>
    <w:rsid w:val="005612E3"/>
    <w:rsid w:val="00561301"/>
    <w:rsid w:val="00561345"/>
    <w:rsid w:val="0056135C"/>
    <w:rsid w:val="0056135E"/>
    <w:rsid w:val="00561394"/>
    <w:rsid w:val="005613A1"/>
    <w:rsid w:val="005613DF"/>
    <w:rsid w:val="005613F7"/>
    <w:rsid w:val="0056140F"/>
    <w:rsid w:val="0056143A"/>
    <w:rsid w:val="0056145E"/>
    <w:rsid w:val="00561471"/>
    <w:rsid w:val="00561493"/>
    <w:rsid w:val="005614B3"/>
    <w:rsid w:val="005614C2"/>
    <w:rsid w:val="005614F0"/>
    <w:rsid w:val="005614FC"/>
    <w:rsid w:val="005615BC"/>
    <w:rsid w:val="005615D2"/>
    <w:rsid w:val="005615EE"/>
    <w:rsid w:val="00561618"/>
    <w:rsid w:val="00561626"/>
    <w:rsid w:val="00561650"/>
    <w:rsid w:val="00561655"/>
    <w:rsid w:val="00561677"/>
    <w:rsid w:val="005616C8"/>
    <w:rsid w:val="005616D3"/>
    <w:rsid w:val="005616E0"/>
    <w:rsid w:val="005616F0"/>
    <w:rsid w:val="005616F7"/>
    <w:rsid w:val="00561760"/>
    <w:rsid w:val="0056177A"/>
    <w:rsid w:val="00561798"/>
    <w:rsid w:val="00561807"/>
    <w:rsid w:val="00561814"/>
    <w:rsid w:val="0056183B"/>
    <w:rsid w:val="00561885"/>
    <w:rsid w:val="005618A4"/>
    <w:rsid w:val="005618B0"/>
    <w:rsid w:val="005618C0"/>
    <w:rsid w:val="005618F1"/>
    <w:rsid w:val="005618F4"/>
    <w:rsid w:val="005618FE"/>
    <w:rsid w:val="00561923"/>
    <w:rsid w:val="00561936"/>
    <w:rsid w:val="00561998"/>
    <w:rsid w:val="005619ED"/>
    <w:rsid w:val="005619FF"/>
    <w:rsid w:val="00561A2A"/>
    <w:rsid w:val="00561A39"/>
    <w:rsid w:val="00561A46"/>
    <w:rsid w:val="00561A4E"/>
    <w:rsid w:val="00561A50"/>
    <w:rsid w:val="00561AB9"/>
    <w:rsid w:val="00561ADD"/>
    <w:rsid w:val="00561AF1"/>
    <w:rsid w:val="00561AFD"/>
    <w:rsid w:val="00561B27"/>
    <w:rsid w:val="00561B6B"/>
    <w:rsid w:val="00561B7E"/>
    <w:rsid w:val="00561B89"/>
    <w:rsid w:val="00561B99"/>
    <w:rsid w:val="00561BA2"/>
    <w:rsid w:val="00561BD4"/>
    <w:rsid w:val="00561BD5"/>
    <w:rsid w:val="00561BEE"/>
    <w:rsid w:val="00561C05"/>
    <w:rsid w:val="00561C34"/>
    <w:rsid w:val="00561C52"/>
    <w:rsid w:val="00561C54"/>
    <w:rsid w:val="00561CB5"/>
    <w:rsid w:val="00561D01"/>
    <w:rsid w:val="00561D66"/>
    <w:rsid w:val="00561D6D"/>
    <w:rsid w:val="00561D81"/>
    <w:rsid w:val="00561D90"/>
    <w:rsid w:val="00561D91"/>
    <w:rsid w:val="00561DAE"/>
    <w:rsid w:val="00561E0C"/>
    <w:rsid w:val="00561E22"/>
    <w:rsid w:val="00561E5F"/>
    <w:rsid w:val="00561E64"/>
    <w:rsid w:val="00561E8F"/>
    <w:rsid w:val="00561EEC"/>
    <w:rsid w:val="00561F31"/>
    <w:rsid w:val="00561F43"/>
    <w:rsid w:val="00561F69"/>
    <w:rsid w:val="00561F72"/>
    <w:rsid w:val="00561F73"/>
    <w:rsid w:val="00561FB6"/>
    <w:rsid w:val="00561FD5"/>
    <w:rsid w:val="00561FDE"/>
    <w:rsid w:val="00561FFD"/>
    <w:rsid w:val="00562029"/>
    <w:rsid w:val="0056202A"/>
    <w:rsid w:val="00562041"/>
    <w:rsid w:val="0056206F"/>
    <w:rsid w:val="00562072"/>
    <w:rsid w:val="0056208F"/>
    <w:rsid w:val="005620D5"/>
    <w:rsid w:val="005620FE"/>
    <w:rsid w:val="0056211B"/>
    <w:rsid w:val="0056211F"/>
    <w:rsid w:val="00562159"/>
    <w:rsid w:val="0056215F"/>
    <w:rsid w:val="00562168"/>
    <w:rsid w:val="0056216A"/>
    <w:rsid w:val="0056218A"/>
    <w:rsid w:val="0056218B"/>
    <w:rsid w:val="0056218F"/>
    <w:rsid w:val="005621A2"/>
    <w:rsid w:val="005621FE"/>
    <w:rsid w:val="00562267"/>
    <w:rsid w:val="005622C2"/>
    <w:rsid w:val="0056233C"/>
    <w:rsid w:val="0056234F"/>
    <w:rsid w:val="00562355"/>
    <w:rsid w:val="005623AC"/>
    <w:rsid w:val="005623BB"/>
    <w:rsid w:val="005623D5"/>
    <w:rsid w:val="005623F8"/>
    <w:rsid w:val="00562416"/>
    <w:rsid w:val="0056241D"/>
    <w:rsid w:val="0056246B"/>
    <w:rsid w:val="00562480"/>
    <w:rsid w:val="005624AF"/>
    <w:rsid w:val="0056252B"/>
    <w:rsid w:val="00562531"/>
    <w:rsid w:val="0056253E"/>
    <w:rsid w:val="00562557"/>
    <w:rsid w:val="00562592"/>
    <w:rsid w:val="00562595"/>
    <w:rsid w:val="005625A1"/>
    <w:rsid w:val="005625EB"/>
    <w:rsid w:val="0056260C"/>
    <w:rsid w:val="00562613"/>
    <w:rsid w:val="00562623"/>
    <w:rsid w:val="00562636"/>
    <w:rsid w:val="00562670"/>
    <w:rsid w:val="005626A9"/>
    <w:rsid w:val="005626DE"/>
    <w:rsid w:val="00562732"/>
    <w:rsid w:val="00562780"/>
    <w:rsid w:val="005627A5"/>
    <w:rsid w:val="005627AF"/>
    <w:rsid w:val="005627B0"/>
    <w:rsid w:val="005627E8"/>
    <w:rsid w:val="005627FC"/>
    <w:rsid w:val="0056285E"/>
    <w:rsid w:val="0056285F"/>
    <w:rsid w:val="005628E8"/>
    <w:rsid w:val="0056290E"/>
    <w:rsid w:val="00562954"/>
    <w:rsid w:val="00562964"/>
    <w:rsid w:val="00562978"/>
    <w:rsid w:val="005629A1"/>
    <w:rsid w:val="00562A21"/>
    <w:rsid w:val="00562A40"/>
    <w:rsid w:val="00562A7D"/>
    <w:rsid w:val="00562AAB"/>
    <w:rsid w:val="00562ABA"/>
    <w:rsid w:val="00562AC2"/>
    <w:rsid w:val="00562AD5"/>
    <w:rsid w:val="00562B06"/>
    <w:rsid w:val="00562B2E"/>
    <w:rsid w:val="00562B3B"/>
    <w:rsid w:val="00562B3C"/>
    <w:rsid w:val="00562B57"/>
    <w:rsid w:val="00562B5A"/>
    <w:rsid w:val="00562B5B"/>
    <w:rsid w:val="00562B75"/>
    <w:rsid w:val="00562B8D"/>
    <w:rsid w:val="00562BDB"/>
    <w:rsid w:val="00562C03"/>
    <w:rsid w:val="00562CB6"/>
    <w:rsid w:val="00562CC0"/>
    <w:rsid w:val="00562CCE"/>
    <w:rsid w:val="00562CEC"/>
    <w:rsid w:val="00562CFE"/>
    <w:rsid w:val="00562D41"/>
    <w:rsid w:val="00562D66"/>
    <w:rsid w:val="00562D9C"/>
    <w:rsid w:val="00562DB6"/>
    <w:rsid w:val="00562E08"/>
    <w:rsid w:val="00562E33"/>
    <w:rsid w:val="00562E64"/>
    <w:rsid w:val="00562E70"/>
    <w:rsid w:val="00562EC1"/>
    <w:rsid w:val="00562F31"/>
    <w:rsid w:val="00562F53"/>
    <w:rsid w:val="00562F58"/>
    <w:rsid w:val="00562F5D"/>
    <w:rsid w:val="00562F6F"/>
    <w:rsid w:val="00562FA9"/>
    <w:rsid w:val="00562FAC"/>
    <w:rsid w:val="00562FCE"/>
    <w:rsid w:val="00562FE1"/>
    <w:rsid w:val="00563006"/>
    <w:rsid w:val="00563014"/>
    <w:rsid w:val="00563030"/>
    <w:rsid w:val="0056303A"/>
    <w:rsid w:val="00563049"/>
    <w:rsid w:val="00563079"/>
    <w:rsid w:val="005630D0"/>
    <w:rsid w:val="005630EF"/>
    <w:rsid w:val="00563150"/>
    <w:rsid w:val="00563160"/>
    <w:rsid w:val="005631CD"/>
    <w:rsid w:val="00563205"/>
    <w:rsid w:val="00563208"/>
    <w:rsid w:val="0056321C"/>
    <w:rsid w:val="00563255"/>
    <w:rsid w:val="0056326E"/>
    <w:rsid w:val="0056328A"/>
    <w:rsid w:val="0056329E"/>
    <w:rsid w:val="005632A0"/>
    <w:rsid w:val="005632AA"/>
    <w:rsid w:val="005632B7"/>
    <w:rsid w:val="005632F3"/>
    <w:rsid w:val="0056330C"/>
    <w:rsid w:val="0056330D"/>
    <w:rsid w:val="0056332A"/>
    <w:rsid w:val="0056336F"/>
    <w:rsid w:val="00563386"/>
    <w:rsid w:val="005633AB"/>
    <w:rsid w:val="005633B3"/>
    <w:rsid w:val="005633C3"/>
    <w:rsid w:val="005633E1"/>
    <w:rsid w:val="005633E6"/>
    <w:rsid w:val="005633F2"/>
    <w:rsid w:val="005633F4"/>
    <w:rsid w:val="0056340B"/>
    <w:rsid w:val="0056341A"/>
    <w:rsid w:val="00563432"/>
    <w:rsid w:val="00563437"/>
    <w:rsid w:val="00563456"/>
    <w:rsid w:val="00563473"/>
    <w:rsid w:val="005634D9"/>
    <w:rsid w:val="0056350E"/>
    <w:rsid w:val="00563530"/>
    <w:rsid w:val="0056356D"/>
    <w:rsid w:val="00563580"/>
    <w:rsid w:val="005635A3"/>
    <w:rsid w:val="005635EE"/>
    <w:rsid w:val="00563610"/>
    <w:rsid w:val="0056361A"/>
    <w:rsid w:val="00563620"/>
    <w:rsid w:val="00563641"/>
    <w:rsid w:val="00563651"/>
    <w:rsid w:val="00563677"/>
    <w:rsid w:val="00563688"/>
    <w:rsid w:val="0056370C"/>
    <w:rsid w:val="00563721"/>
    <w:rsid w:val="00563723"/>
    <w:rsid w:val="00563741"/>
    <w:rsid w:val="0056376F"/>
    <w:rsid w:val="00563795"/>
    <w:rsid w:val="005637C1"/>
    <w:rsid w:val="0056384F"/>
    <w:rsid w:val="00563854"/>
    <w:rsid w:val="00563861"/>
    <w:rsid w:val="00563886"/>
    <w:rsid w:val="0056388E"/>
    <w:rsid w:val="00563890"/>
    <w:rsid w:val="005638E5"/>
    <w:rsid w:val="0056391F"/>
    <w:rsid w:val="00563927"/>
    <w:rsid w:val="00563932"/>
    <w:rsid w:val="0056393B"/>
    <w:rsid w:val="00563944"/>
    <w:rsid w:val="00563945"/>
    <w:rsid w:val="0056394D"/>
    <w:rsid w:val="00563972"/>
    <w:rsid w:val="00563985"/>
    <w:rsid w:val="00563995"/>
    <w:rsid w:val="005639DB"/>
    <w:rsid w:val="005639F1"/>
    <w:rsid w:val="005639FB"/>
    <w:rsid w:val="00563A00"/>
    <w:rsid w:val="00563A22"/>
    <w:rsid w:val="00563A2E"/>
    <w:rsid w:val="00563A45"/>
    <w:rsid w:val="00563A47"/>
    <w:rsid w:val="00563A6C"/>
    <w:rsid w:val="00563A8A"/>
    <w:rsid w:val="00563A91"/>
    <w:rsid w:val="00563AB0"/>
    <w:rsid w:val="00563AF9"/>
    <w:rsid w:val="00563B7C"/>
    <w:rsid w:val="00563BD8"/>
    <w:rsid w:val="00563C07"/>
    <w:rsid w:val="00563C1B"/>
    <w:rsid w:val="00563C25"/>
    <w:rsid w:val="00563C6F"/>
    <w:rsid w:val="00563CE1"/>
    <w:rsid w:val="00563CFF"/>
    <w:rsid w:val="00563D04"/>
    <w:rsid w:val="00563D15"/>
    <w:rsid w:val="00563D1D"/>
    <w:rsid w:val="00563D41"/>
    <w:rsid w:val="00563D4F"/>
    <w:rsid w:val="00563D76"/>
    <w:rsid w:val="00563D95"/>
    <w:rsid w:val="00563DAA"/>
    <w:rsid w:val="00563DEE"/>
    <w:rsid w:val="00563DFE"/>
    <w:rsid w:val="00563E07"/>
    <w:rsid w:val="00563E47"/>
    <w:rsid w:val="00563E5C"/>
    <w:rsid w:val="00563E77"/>
    <w:rsid w:val="00563E89"/>
    <w:rsid w:val="00563EC4"/>
    <w:rsid w:val="00563F89"/>
    <w:rsid w:val="00563FC9"/>
    <w:rsid w:val="00563FE4"/>
    <w:rsid w:val="00563FFF"/>
    <w:rsid w:val="0056402D"/>
    <w:rsid w:val="00564061"/>
    <w:rsid w:val="00564070"/>
    <w:rsid w:val="005640B3"/>
    <w:rsid w:val="005640C3"/>
    <w:rsid w:val="005640FE"/>
    <w:rsid w:val="00564101"/>
    <w:rsid w:val="00564107"/>
    <w:rsid w:val="00564110"/>
    <w:rsid w:val="00564135"/>
    <w:rsid w:val="00564187"/>
    <w:rsid w:val="0056419B"/>
    <w:rsid w:val="005641A2"/>
    <w:rsid w:val="005641BF"/>
    <w:rsid w:val="005641F4"/>
    <w:rsid w:val="005641FC"/>
    <w:rsid w:val="0056422D"/>
    <w:rsid w:val="0056422E"/>
    <w:rsid w:val="00564245"/>
    <w:rsid w:val="00564256"/>
    <w:rsid w:val="00564267"/>
    <w:rsid w:val="00564270"/>
    <w:rsid w:val="00564289"/>
    <w:rsid w:val="0056428F"/>
    <w:rsid w:val="005642A8"/>
    <w:rsid w:val="005642AA"/>
    <w:rsid w:val="005642C9"/>
    <w:rsid w:val="005642E8"/>
    <w:rsid w:val="005642F6"/>
    <w:rsid w:val="0056433B"/>
    <w:rsid w:val="00564363"/>
    <w:rsid w:val="00564385"/>
    <w:rsid w:val="005643B0"/>
    <w:rsid w:val="00564404"/>
    <w:rsid w:val="00564432"/>
    <w:rsid w:val="0056443E"/>
    <w:rsid w:val="00564458"/>
    <w:rsid w:val="0056447E"/>
    <w:rsid w:val="00564481"/>
    <w:rsid w:val="0056448B"/>
    <w:rsid w:val="005644AB"/>
    <w:rsid w:val="005644CA"/>
    <w:rsid w:val="005644D1"/>
    <w:rsid w:val="00564538"/>
    <w:rsid w:val="0056457E"/>
    <w:rsid w:val="005645B0"/>
    <w:rsid w:val="005645BD"/>
    <w:rsid w:val="005645E6"/>
    <w:rsid w:val="0056462D"/>
    <w:rsid w:val="00564661"/>
    <w:rsid w:val="00564699"/>
    <w:rsid w:val="0056469B"/>
    <w:rsid w:val="005646DE"/>
    <w:rsid w:val="0056472A"/>
    <w:rsid w:val="0056475D"/>
    <w:rsid w:val="00564760"/>
    <w:rsid w:val="00564761"/>
    <w:rsid w:val="005647D6"/>
    <w:rsid w:val="005647FA"/>
    <w:rsid w:val="005647FE"/>
    <w:rsid w:val="00564820"/>
    <w:rsid w:val="00564856"/>
    <w:rsid w:val="005648A5"/>
    <w:rsid w:val="005648BC"/>
    <w:rsid w:val="005648FE"/>
    <w:rsid w:val="00564923"/>
    <w:rsid w:val="00564930"/>
    <w:rsid w:val="00564983"/>
    <w:rsid w:val="005649B2"/>
    <w:rsid w:val="005649BB"/>
    <w:rsid w:val="005649C3"/>
    <w:rsid w:val="00564A07"/>
    <w:rsid w:val="00564A74"/>
    <w:rsid w:val="00564ADE"/>
    <w:rsid w:val="00564AE1"/>
    <w:rsid w:val="00564B0D"/>
    <w:rsid w:val="00564B16"/>
    <w:rsid w:val="00564B32"/>
    <w:rsid w:val="00564B77"/>
    <w:rsid w:val="00564BA9"/>
    <w:rsid w:val="00564BC9"/>
    <w:rsid w:val="00564BDF"/>
    <w:rsid w:val="00564C47"/>
    <w:rsid w:val="00564C60"/>
    <w:rsid w:val="00564C70"/>
    <w:rsid w:val="00564CAA"/>
    <w:rsid w:val="00564CAE"/>
    <w:rsid w:val="00564CE4"/>
    <w:rsid w:val="00564D83"/>
    <w:rsid w:val="00564E3A"/>
    <w:rsid w:val="00564E54"/>
    <w:rsid w:val="00564E93"/>
    <w:rsid w:val="00564E9B"/>
    <w:rsid w:val="00564EC0"/>
    <w:rsid w:val="00564EC7"/>
    <w:rsid w:val="00564ECD"/>
    <w:rsid w:val="00564ED3"/>
    <w:rsid w:val="00564F01"/>
    <w:rsid w:val="00564F2B"/>
    <w:rsid w:val="00564F48"/>
    <w:rsid w:val="00564F5D"/>
    <w:rsid w:val="00564F60"/>
    <w:rsid w:val="00564F99"/>
    <w:rsid w:val="00564FA1"/>
    <w:rsid w:val="00564FAC"/>
    <w:rsid w:val="00564FCB"/>
    <w:rsid w:val="00564FF7"/>
    <w:rsid w:val="00565005"/>
    <w:rsid w:val="00565022"/>
    <w:rsid w:val="00565023"/>
    <w:rsid w:val="00565046"/>
    <w:rsid w:val="0056508E"/>
    <w:rsid w:val="0056509D"/>
    <w:rsid w:val="0056512D"/>
    <w:rsid w:val="00565136"/>
    <w:rsid w:val="0056513E"/>
    <w:rsid w:val="0056516B"/>
    <w:rsid w:val="00565174"/>
    <w:rsid w:val="0056519F"/>
    <w:rsid w:val="005651B2"/>
    <w:rsid w:val="005651C3"/>
    <w:rsid w:val="005651E0"/>
    <w:rsid w:val="00565226"/>
    <w:rsid w:val="0056522F"/>
    <w:rsid w:val="00565244"/>
    <w:rsid w:val="0056527D"/>
    <w:rsid w:val="00565288"/>
    <w:rsid w:val="0056528C"/>
    <w:rsid w:val="005652C1"/>
    <w:rsid w:val="005652C3"/>
    <w:rsid w:val="005652C8"/>
    <w:rsid w:val="005652D2"/>
    <w:rsid w:val="005652DC"/>
    <w:rsid w:val="005652E2"/>
    <w:rsid w:val="00565337"/>
    <w:rsid w:val="00565361"/>
    <w:rsid w:val="00565362"/>
    <w:rsid w:val="00565366"/>
    <w:rsid w:val="005653BB"/>
    <w:rsid w:val="00565418"/>
    <w:rsid w:val="0056541E"/>
    <w:rsid w:val="00565433"/>
    <w:rsid w:val="00565463"/>
    <w:rsid w:val="0056549F"/>
    <w:rsid w:val="005654A1"/>
    <w:rsid w:val="005654EC"/>
    <w:rsid w:val="00565505"/>
    <w:rsid w:val="00565516"/>
    <w:rsid w:val="0056554B"/>
    <w:rsid w:val="0056557D"/>
    <w:rsid w:val="0056559B"/>
    <w:rsid w:val="005655B9"/>
    <w:rsid w:val="005655CA"/>
    <w:rsid w:val="005655F5"/>
    <w:rsid w:val="0056560B"/>
    <w:rsid w:val="00565613"/>
    <w:rsid w:val="0056568D"/>
    <w:rsid w:val="005656B8"/>
    <w:rsid w:val="005656BB"/>
    <w:rsid w:val="005656C5"/>
    <w:rsid w:val="005656C7"/>
    <w:rsid w:val="005656E9"/>
    <w:rsid w:val="00565733"/>
    <w:rsid w:val="00565764"/>
    <w:rsid w:val="0056577C"/>
    <w:rsid w:val="00565787"/>
    <w:rsid w:val="0056579F"/>
    <w:rsid w:val="005657A9"/>
    <w:rsid w:val="005657BD"/>
    <w:rsid w:val="005657C9"/>
    <w:rsid w:val="005657EB"/>
    <w:rsid w:val="005657F3"/>
    <w:rsid w:val="00565857"/>
    <w:rsid w:val="005658A3"/>
    <w:rsid w:val="005658E8"/>
    <w:rsid w:val="005658F4"/>
    <w:rsid w:val="00565913"/>
    <w:rsid w:val="0056592B"/>
    <w:rsid w:val="005659D2"/>
    <w:rsid w:val="00565A35"/>
    <w:rsid w:val="00565A4A"/>
    <w:rsid w:val="00565A6C"/>
    <w:rsid w:val="00565A8C"/>
    <w:rsid w:val="00565AA1"/>
    <w:rsid w:val="00565ACE"/>
    <w:rsid w:val="00565B0F"/>
    <w:rsid w:val="00565B2D"/>
    <w:rsid w:val="00565B6B"/>
    <w:rsid w:val="00565BAB"/>
    <w:rsid w:val="00565BC7"/>
    <w:rsid w:val="00565BD7"/>
    <w:rsid w:val="00565BF0"/>
    <w:rsid w:val="00565C1E"/>
    <w:rsid w:val="00565C30"/>
    <w:rsid w:val="00565C88"/>
    <w:rsid w:val="00565CA4"/>
    <w:rsid w:val="00565CBA"/>
    <w:rsid w:val="00565CD0"/>
    <w:rsid w:val="00565CF3"/>
    <w:rsid w:val="00565D47"/>
    <w:rsid w:val="00565D4C"/>
    <w:rsid w:val="00565D62"/>
    <w:rsid w:val="00565DB2"/>
    <w:rsid w:val="00565DEF"/>
    <w:rsid w:val="00565DF5"/>
    <w:rsid w:val="00565E00"/>
    <w:rsid w:val="00565E27"/>
    <w:rsid w:val="00565E2F"/>
    <w:rsid w:val="00565E3D"/>
    <w:rsid w:val="00565EA1"/>
    <w:rsid w:val="00565EC9"/>
    <w:rsid w:val="00565ED4"/>
    <w:rsid w:val="00565EEF"/>
    <w:rsid w:val="00565F1E"/>
    <w:rsid w:val="00565F3E"/>
    <w:rsid w:val="00565F4D"/>
    <w:rsid w:val="00565F4E"/>
    <w:rsid w:val="00565F5B"/>
    <w:rsid w:val="00565F83"/>
    <w:rsid w:val="00565F90"/>
    <w:rsid w:val="00565FB5"/>
    <w:rsid w:val="00565FC8"/>
    <w:rsid w:val="00566057"/>
    <w:rsid w:val="00566077"/>
    <w:rsid w:val="0056607C"/>
    <w:rsid w:val="00566098"/>
    <w:rsid w:val="00566099"/>
    <w:rsid w:val="0056609B"/>
    <w:rsid w:val="0056609F"/>
    <w:rsid w:val="005660D8"/>
    <w:rsid w:val="005660F3"/>
    <w:rsid w:val="00566105"/>
    <w:rsid w:val="0056614D"/>
    <w:rsid w:val="00566177"/>
    <w:rsid w:val="00566198"/>
    <w:rsid w:val="0056619E"/>
    <w:rsid w:val="005661B4"/>
    <w:rsid w:val="005661CA"/>
    <w:rsid w:val="005661D2"/>
    <w:rsid w:val="005661D9"/>
    <w:rsid w:val="005661DF"/>
    <w:rsid w:val="00566224"/>
    <w:rsid w:val="00566236"/>
    <w:rsid w:val="0056624F"/>
    <w:rsid w:val="005662A3"/>
    <w:rsid w:val="005662AD"/>
    <w:rsid w:val="005662B5"/>
    <w:rsid w:val="00566306"/>
    <w:rsid w:val="0056631A"/>
    <w:rsid w:val="00566323"/>
    <w:rsid w:val="00566356"/>
    <w:rsid w:val="0056635C"/>
    <w:rsid w:val="00566364"/>
    <w:rsid w:val="00566367"/>
    <w:rsid w:val="00566380"/>
    <w:rsid w:val="00566397"/>
    <w:rsid w:val="005663A0"/>
    <w:rsid w:val="005663BE"/>
    <w:rsid w:val="005663BF"/>
    <w:rsid w:val="005663FA"/>
    <w:rsid w:val="005663FF"/>
    <w:rsid w:val="00566400"/>
    <w:rsid w:val="00566426"/>
    <w:rsid w:val="0056643B"/>
    <w:rsid w:val="0056648F"/>
    <w:rsid w:val="00566491"/>
    <w:rsid w:val="0056657B"/>
    <w:rsid w:val="0056659B"/>
    <w:rsid w:val="005665AB"/>
    <w:rsid w:val="005665B9"/>
    <w:rsid w:val="0056661C"/>
    <w:rsid w:val="00566620"/>
    <w:rsid w:val="00566664"/>
    <w:rsid w:val="00566666"/>
    <w:rsid w:val="00566680"/>
    <w:rsid w:val="00566683"/>
    <w:rsid w:val="005666BA"/>
    <w:rsid w:val="00566708"/>
    <w:rsid w:val="00566709"/>
    <w:rsid w:val="00566711"/>
    <w:rsid w:val="00566755"/>
    <w:rsid w:val="00566776"/>
    <w:rsid w:val="00566784"/>
    <w:rsid w:val="005667A6"/>
    <w:rsid w:val="005667FB"/>
    <w:rsid w:val="0056680F"/>
    <w:rsid w:val="00566821"/>
    <w:rsid w:val="00566850"/>
    <w:rsid w:val="0056688B"/>
    <w:rsid w:val="0056689E"/>
    <w:rsid w:val="005668B4"/>
    <w:rsid w:val="005668D2"/>
    <w:rsid w:val="00566926"/>
    <w:rsid w:val="00566939"/>
    <w:rsid w:val="00566940"/>
    <w:rsid w:val="00566987"/>
    <w:rsid w:val="005669D5"/>
    <w:rsid w:val="00566A30"/>
    <w:rsid w:val="00566A43"/>
    <w:rsid w:val="00566A51"/>
    <w:rsid w:val="00566A62"/>
    <w:rsid w:val="00566A66"/>
    <w:rsid w:val="00566A6A"/>
    <w:rsid w:val="00566A83"/>
    <w:rsid w:val="00566B22"/>
    <w:rsid w:val="00566B2E"/>
    <w:rsid w:val="00566B64"/>
    <w:rsid w:val="00566BA2"/>
    <w:rsid w:val="00566BB0"/>
    <w:rsid w:val="00566BEE"/>
    <w:rsid w:val="00566C0D"/>
    <w:rsid w:val="00566C15"/>
    <w:rsid w:val="00566C24"/>
    <w:rsid w:val="00566C56"/>
    <w:rsid w:val="00566C92"/>
    <w:rsid w:val="00566C98"/>
    <w:rsid w:val="00566C9C"/>
    <w:rsid w:val="00566CA0"/>
    <w:rsid w:val="00566D15"/>
    <w:rsid w:val="00566D3D"/>
    <w:rsid w:val="00566D3E"/>
    <w:rsid w:val="00566D6D"/>
    <w:rsid w:val="00566D74"/>
    <w:rsid w:val="00566DCD"/>
    <w:rsid w:val="00566DE5"/>
    <w:rsid w:val="00566E0B"/>
    <w:rsid w:val="00566E1C"/>
    <w:rsid w:val="00566E2D"/>
    <w:rsid w:val="00566E79"/>
    <w:rsid w:val="00566E83"/>
    <w:rsid w:val="00566ED3"/>
    <w:rsid w:val="00566EE3"/>
    <w:rsid w:val="00566F08"/>
    <w:rsid w:val="00566F0F"/>
    <w:rsid w:val="00566F2F"/>
    <w:rsid w:val="00566F41"/>
    <w:rsid w:val="00566F46"/>
    <w:rsid w:val="00566F50"/>
    <w:rsid w:val="00566F8A"/>
    <w:rsid w:val="00566FB5"/>
    <w:rsid w:val="00567003"/>
    <w:rsid w:val="00567006"/>
    <w:rsid w:val="00567009"/>
    <w:rsid w:val="0056703A"/>
    <w:rsid w:val="00567078"/>
    <w:rsid w:val="005670CC"/>
    <w:rsid w:val="00567116"/>
    <w:rsid w:val="00567148"/>
    <w:rsid w:val="0056714A"/>
    <w:rsid w:val="0056716C"/>
    <w:rsid w:val="00567194"/>
    <w:rsid w:val="005671AE"/>
    <w:rsid w:val="005671F4"/>
    <w:rsid w:val="005671F8"/>
    <w:rsid w:val="0056722C"/>
    <w:rsid w:val="00567238"/>
    <w:rsid w:val="00567254"/>
    <w:rsid w:val="00567255"/>
    <w:rsid w:val="00567256"/>
    <w:rsid w:val="0056728C"/>
    <w:rsid w:val="00567319"/>
    <w:rsid w:val="00567329"/>
    <w:rsid w:val="00567344"/>
    <w:rsid w:val="00567354"/>
    <w:rsid w:val="00567379"/>
    <w:rsid w:val="0056737F"/>
    <w:rsid w:val="005673AA"/>
    <w:rsid w:val="005673B2"/>
    <w:rsid w:val="005673D5"/>
    <w:rsid w:val="00567472"/>
    <w:rsid w:val="00567503"/>
    <w:rsid w:val="0056751C"/>
    <w:rsid w:val="00567533"/>
    <w:rsid w:val="00567541"/>
    <w:rsid w:val="0056759F"/>
    <w:rsid w:val="005675AD"/>
    <w:rsid w:val="005675E9"/>
    <w:rsid w:val="00567638"/>
    <w:rsid w:val="00567656"/>
    <w:rsid w:val="00567665"/>
    <w:rsid w:val="00567674"/>
    <w:rsid w:val="005676C7"/>
    <w:rsid w:val="005676CD"/>
    <w:rsid w:val="005676E3"/>
    <w:rsid w:val="0056773D"/>
    <w:rsid w:val="0056778F"/>
    <w:rsid w:val="00567795"/>
    <w:rsid w:val="005677AD"/>
    <w:rsid w:val="005677C0"/>
    <w:rsid w:val="00567815"/>
    <w:rsid w:val="00567819"/>
    <w:rsid w:val="00567845"/>
    <w:rsid w:val="00567862"/>
    <w:rsid w:val="0056787C"/>
    <w:rsid w:val="0056788D"/>
    <w:rsid w:val="005678A2"/>
    <w:rsid w:val="005678D5"/>
    <w:rsid w:val="0056791D"/>
    <w:rsid w:val="00567956"/>
    <w:rsid w:val="00567957"/>
    <w:rsid w:val="00567962"/>
    <w:rsid w:val="00567978"/>
    <w:rsid w:val="0056797B"/>
    <w:rsid w:val="005679A4"/>
    <w:rsid w:val="005679CE"/>
    <w:rsid w:val="005679D4"/>
    <w:rsid w:val="00567A0E"/>
    <w:rsid w:val="00567A2E"/>
    <w:rsid w:val="00567AA5"/>
    <w:rsid w:val="00567AE6"/>
    <w:rsid w:val="00567B0F"/>
    <w:rsid w:val="00567B3C"/>
    <w:rsid w:val="00567B50"/>
    <w:rsid w:val="00567B54"/>
    <w:rsid w:val="00567B58"/>
    <w:rsid w:val="00567B8A"/>
    <w:rsid w:val="00567BF0"/>
    <w:rsid w:val="00567C22"/>
    <w:rsid w:val="00567C27"/>
    <w:rsid w:val="00567C98"/>
    <w:rsid w:val="00567CA6"/>
    <w:rsid w:val="00567CC6"/>
    <w:rsid w:val="00567CD0"/>
    <w:rsid w:val="00567D54"/>
    <w:rsid w:val="00567D60"/>
    <w:rsid w:val="00567D61"/>
    <w:rsid w:val="00567D73"/>
    <w:rsid w:val="00567D8C"/>
    <w:rsid w:val="00567DAD"/>
    <w:rsid w:val="00567E08"/>
    <w:rsid w:val="00567E3A"/>
    <w:rsid w:val="00567E42"/>
    <w:rsid w:val="00567E6D"/>
    <w:rsid w:val="00567E8A"/>
    <w:rsid w:val="00567E94"/>
    <w:rsid w:val="00567F10"/>
    <w:rsid w:val="00567F18"/>
    <w:rsid w:val="00567FA8"/>
    <w:rsid w:val="00567FAD"/>
    <w:rsid w:val="00567FB5"/>
    <w:rsid w:val="00567FB6"/>
    <w:rsid w:val="00567FDA"/>
    <w:rsid w:val="00570008"/>
    <w:rsid w:val="00570054"/>
    <w:rsid w:val="00570067"/>
    <w:rsid w:val="0057007B"/>
    <w:rsid w:val="0057007C"/>
    <w:rsid w:val="00570087"/>
    <w:rsid w:val="00570093"/>
    <w:rsid w:val="005700D4"/>
    <w:rsid w:val="005700DC"/>
    <w:rsid w:val="0057011C"/>
    <w:rsid w:val="0057015D"/>
    <w:rsid w:val="00570169"/>
    <w:rsid w:val="0057016B"/>
    <w:rsid w:val="00570182"/>
    <w:rsid w:val="005701C6"/>
    <w:rsid w:val="00570205"/>
    <w:rsid w:val="00570216"/>
    <w:rsid w:val="00570231"/>
    <w:rsid w:val="00570253"/>
    <w:rsid w:val="00570259"/>
    <w:rsid w:val="00570294"/>
    <w:rsid w:val="005702B5"/>
    <w:rsid w:val="00570303"/>
    <w:rsid w:val="0057030B"/>
    <w:rsid w:val="00570351"/>
    <w:rsid w:val="00570356"/>
    <w:rsid w:val="005703AA"/>
    <w:rsid w:val="005703EE"/>
    <w:rsid w:val="00570438"/>
    <w:rsid w:val="00570470"/>
    <w:rsid w:val="0057047D"/>
    <w:rsid w:val="005704DA"/>
    <w:rsid w:val="005704EC"/>
    <w:rsid w:val="00570513"/>
    <w:rsid w:val="0057051D"/>
    <w:rsid w:val="00570521"/>
    <w:rsid w:val="0057053B"/>
    <w:rsid w:val="005705D6"/>
    <w:rsid w:val="005706EA"/>
    <w:rsid w:val="005706FC"/>
    <w:rsid w:val="00570720"/>
    <w:rsid w:val="00570744"/>
    <w:rsid w:val="0057074C"/>
    <w:rsid w:val="005707F9"/>
    <w:rsid w:val="005707FA"/>
    <w:rsid w:val="005707FC"/>
    <w:rsid w:val="005707FD"/>
    <w:rsid w:val="005707FF"/>
    <w:rsid w:val="00570817"/>
    <w:rsid w:val="00570854"/>
    <w:rsid w:val="0057086F"/>
    <w:rsid w:val="00570871"/>
    <w:rsid w:val="00570886"/>
    <w:rsid w:val="00570894"/>
    <w:rsid w:val="00570916"/>
    <w:rsid w:val="00570927"/>
    <w:rsid w:val="0057092E"/>
    <w:rsid w:val="00570997"/>
    <w:rsid w:val="00570A19"/>
    <w:rsid w:val="00570A34"/>
    <w:rsid w:val="00570A47"/>
    <w:rsid w:val="00570A56"/>
    <w:rsid w:val="00570A93"/>
    <w:rsid w:val="00570A98"/>
    <w:rsid w:val="00570AE5"/>
    <w:rsid w:val="00570AEF"/>
    <w:rsid w:val="00570B11"/>
    <w:rsid w:val="00570B50"/>
    <w:rsid w:val="00570B59"/>
    <w:rsid w:val="00570B5E"/>
    <w:rsid w:val="00570B83"/>
    <w:rsid w:val="00570B98"/>
    <w:rsid w:val="00570BA2"/>
    <w:rsid w:val="00570BF6"/>
    <w:rsid w:val="00570C03"/>
    <w:rsid w:val="00570C12"/>
    <w:rsid w:val="00570C62"/>
    <w:rsid w:val="00570C68"/>
    <w:rsid w:val="00570CEA"/>
    <w:rsid w:val="00570D0D"/>
    <w:rsid w:val="00570D18"/>
    <w:rsid w:val="00570D2A"/>
    <w:rsid w:val="00570D7C"/>
    <w:rsid w:val="00570DBF"/>
    <w:rsid w:val="00570DDB"/>
    <w:rsid w:val="00570E2C"/>
    <w:rsid w:val="00570E43"/>
    <w:rsid w:val="00570E52"/>
    <w:rsid w:val="00570E66"/>
    <w:rsid w:val="00570E8A"/>
    <w:rsid w:val="00570E92"/>
    <w:rsid w:val="00570EA0"/>
    <w:rsid w:val="00570F13"/>
    <w:rsid w:val="00570F24"/>
    <w:rsid w:val="00570F63"/>
    <w:rsid w:val="00570F7A"/>
    <w:rsid w:val="00570F7D"/>
    <w:rsid w:val="00570F92"/>
    <w:rsid w:val="00570FFD"/>
    <w:rsid w:val="0057100A"/>
    <w:rsid w:val="00571040"/>
    <w:rsid w:val="00571048"/>
    <w:rsid w:val="00571052"/>
    <w:rsid w:val="00571057"/>
    <w:rsid w:val="0057106F"/>
    <w:rsid w:val="00571073"/>
    <w:rsid w:val="00571078"/>
    <w:rsid w:val="0057108D"/>
    <w:rsid w:val="00571098"/>
    <w:rsid w:val="005710BF"/>
    <w:rsid w:val="005710F2"/>
    <w:rsid w:val="00571110"/>
    <w:rsid w:val="0057112B"/>
    <w:rsid w:val="00571138"/>
    <w:rsid w:val="0057115C"/>
    <w:rsid w:val="00571169"/>
    <w:rsid w:val="0057116B"/>
    <w:rsid w:val="00571179"/>
    <w:rsid w:val="005711C1"/>
    <w:rsid w:val="005711C3"/>
    <w:rsid w:val="005711D9"/>
    <w:rsid w:val="005711E2"/>
    <w:rsid w:val="005711E9"/>
    <w:rsid w:val="00571227"/>
    <w:rsid w:val="005712AE"/>
    <w:rsid w:val="005712B6"/>
    <w:rsid w:val="005712C0"/>
    <w:rsid w:val="005712C2"/>
    <w:rsid w:val="005712CE"/>
    <w:rsid w:val="005712D6"/>
    <w:rsid w:val="005712DF"/>
    <w:rsid w:val="0057132E"/>
    <w:rsid w:val="00571399"/>
    <w:rsid w:val="005713C9"/>
    <w:rsid w:val="005713E4"/>
    <w:rsid w:val="005713E7"/>
    <w:rsid w:val="005713ED"/>
    <w:rsid w:val="005713FB"/>
    <w:rsid w:val="00571403"/>
    <w:rsid w:val="0057141B"/>
    <w:rsid w:val="00571430"/>
    <w:rsid w:val="00571439"/>
    <w:rsid w:val="00571447"/>
    <w:rsid w:val="0057144D"/>
    <w:rsid w:val="00571450"/>
    <w:rsid w:val="00571459"/>
    <w:rsid w:val="0057146B"/>
    <w:rsid w:val="005714AF"/>
    <w:rsid w:val="005714E0"/>
    <w:rsid w:val="005714F5"/>
    <w:rsid w:val="005715AE"/>
    <w:rsid w:val="005715DA"/>
    <w:rsid w:val="005715ED"/>
    <w:rsid w:val="005715FB"/>
    <w:rsid w:val="0057163B"/>
    <w:rsid w:val="00571676"/>
    <w:rsid w:val="00571699"/>
    <w:rsid w:val="005716B5"/>
    <w:rsid w:val="005716F9"/>
    <w:rsid w:val="0057170B"/>
    <w:rsid w:val="00571739"/>
    <w:rsid w:val="00571744"/>
    <w:rsid w:val="00571781"/>
    <w:rsid w:val="005717C9"/>
    <w:rsid w:val="00571811"/>
    <w:rsid w:val="00571855"/>
    <w:rsid w:val="00571859"/>
    <w:rsid w:val="005718D2"/>
    <w:rsid w:val="005718D6"/>
    <w:rsid w:val="0057193C"/>
    <w:rsid w:val="0057194B"/>
    <w:rsid w:val="00571998"/>
    <w:rsid w:val="005719AB"/>
    <w:rsid w:val="005719D6"/>
    <w:rsid w:val="005719D9"/>
    <w:rsid w:val="00571A00"/>
    <w:rsid w:val="00571A08"/>
    <w:rsid w:val="00571A27"/>
    <w:rsid w:val="00571A30"/>
    <w:rsid w:val="00571A72"/>
    <w:rsid w:val="00571A99"/>
    <w:rsid w:val="00571A9C"/>
    <w:rsid w:val="00571AAF"/>
    <w:rsid w:val="00571AB5"/>
    <w:rsid w:val="00571AD7"/>
    <w:rsid w:val="00571AF2"/>
    <w:rsid w:val="00571AF6"/>
    <w:rsid w:val="00571B56"/>
    <w:rsid w:val="00571B58"/>
    <w:rsid w:val="00571B71"/>
    <w:rsid w:val="00571BA8"/>
    <w:rsid w:val="00571BE1"/>
    <w:rsid w:val="00571BF7"/>
    <w:rsid w:val="00571C2D"/>
    <w:rsid w:val="00571C35"/>
    <w:rsid w:val="00571C41"/>
    <w:rsid w:val="00571C79"/>
    <w:rsid w:val="00571C9F"/>
    <w:rsid w:val="00571D19"/>
    <w:rsid w:val="00571D1A"/>
    <w:rsid w:val="00571D1D"/>
    <w:rsid w:val="00571D94"/>
    <w:rsid w:val="00571D9E"/>
    <w:rsid w:val="00571E42"/>
    <w:rsid w:val="00571E94"/>
    <w:rsid w:val="00571EAF"/>
    <w:rsid w:val="00571EBA"/>
    <w:rsid w:val="00571EEF"/>
    <w:rsid w:val="00571F14"/>
    <w:rsid w:val="00571F38"/>
    <w:rsid w:val="00571F5B"/>
    <w:rsid w:val="00571F83"/>
    <w:rsid w:val="00571FB4"/>
    <w:rsid w:val="00571FBB"/>
    <w:rsid w:val="00571FCD"/>
    <w:rsid w:val="00571FE6"/>
    <w:rsid w:val="00571FFB"/>
    <w:rsid w:val="0057208B"/>
    <w:rsid w:val="00572091"/>
    <w:rsid w:val="005720A5"/>
    <w:rsid w:val="005720C0"/>
    <w:rsid w:val="005720D2"/>
    <w:rsid w:val="005720FB"/>
    <w:rsid w:val="005720FD"/>
    <w:rsid w:val="0057212A"/>
    <w:rsid w:val="0057215C"/>
    <w:rsid w:val="00572161"/>
    <w:rsid w:val="00572179"/>
    <w:rsid w:val="005721B3"/>
    <w:rsid w:val="005721D3"/>
    <w:rsid w:val="005721DE"/>
    <w:rsid w:val="005721F4"/>
    <w:rsid w:val="005721F5"/>
    <w:rsid w:val="00572217"/>
    <w:rsid w:val="00572228"/>
    <w:rsid w:val="005722C5"/>
    <w:rsid w:val="00572324"/>
    <w:rsid w:val="00572336"/>
    <w:rsid w:val="0057233D"/>
    <w:rsid w:val="00572342"/>
    <w:rsid w:val="0057235C"/>
    <w:rsid w:val="0057235F"/>
    <w:rsid w:val="00572365"/>
    <w:rsid w:val="00572378"/>
    <w:rsid w:val="005723F1"/>
    <w:rsid w:val="00572421"/>
    <w:rsid w:val="0057243A"/>
    <w:rsid w:val="00572469"/>
    <w:rsid w:val="00572481"/>
    <w:rsid w:val="005724AC"/>
    <w:rsid w:val="005724C5"/>
    <w:rsid w:val="005724F3"/>
    <w:rsid w:val="00572514"/>
    <w:rsid w:val="00572521"/>
    <w:rsid w:val="0057255A"/>
    <w:rsid w:val="00572583"/>
    <w:rsid w:val="00572591"/>
    <w:rsid w:val="005725A5"/>
    <w:rsid w:val="005725B7"/>
    <w:rsid w:val="005725BA"/>
    <w:rsid w:val="005725D1"/>
    <w:rsid w:val="00572614"/>
    <w:rsid w:val="0057267D"/>
    <w:rsid w:val="00572681"/>
    <w:rsid w:val="005726A4"/>
    <w:rsid w:val="005726B9"/>
    <w:rsid w:val="005726C1"/>
    <w:rsid w:val="005726C7"/>
    <w:rsid w:val="005726FA"/>
    <w:rsid w:val="00572714"/>
    <w:rsid w:val="0057273B"/>
    <w:rsid w:val="0057273F"/>
    <w:rsid w:val="005727D5"/>
    <w:rsid w:val="0057287B"/>
    <w:rsid w:val="00572882"/>
    <w:rsid w:val="00572884"/>
    <w:rsid w:val="005728A9"/>
    <w:rsid w:val="005728B0"/>
    <w:rsid w:val="005728B5"/>
    <w:rsid w:val="005728D0"/>
    <w:rsid w:val="0057294B"/>
    <w:rsid w:val="00572953"/>
    <w:rsid w:val="0057297F"/>
    <w:rsid w:val="005729A5"/>
    <w:rsid w:val="005729DB"/>
    <w:rsid w:val="005729E6"/>
    <w:rsid w:val="00572A07"/>
    <w:rsid w:val="00572A0F"/>
    <w:rsid w:val="00572A25"/>
    <w:rsid w:val="00572A47"/>
    <w:rsid w:val="00572A72"/>
    <w:rsid w:val="00572A75"/>
    <w:rsid w:val="00572A8F"/>
    <w:rsid w:val="00572B23"/>
    <w:rsid w:val="00572B46"/>
    <w:rsid w:val="00572B51"/>
    <w:rsid w:val="00572B71"/>
    <w:rsid w:val="00572BA1"/>
    <w:rsid w:val="00572BDB"/>
    <w:rsid w:val="00572CC2"/>
    <w:rsid w:val="00572CC7"/>
    <w:rsid w:val="00572D07"/>
    <w:rsid w:val="00572D2E"/>
    <w:rsid w:val="00572D4F"/>
    <w:rsid w:val="00572D5E"/>
    <w:rsid w:val="00572D6D"/>
    <w:rsid w:val="00572DD3"/>
    <w:rsid w:val="00572DEB"/>
    <w:rsid w:val="00572DF3"/>
    <w:rsid w:val="00572E00"/>
    <w:rsid w:val="00572E47"/>
    <w:rsid w:val="00572E59"/>
    <w:rsid w:val="00572E9D"/>
    <w:rsid w:val="00572EB8"/>
    <w:rsid w:val="00572EDA"/>
    <w:rsid w:val="00572EE6"/>
    <w:rsid w:val="00572F1D"/>
    <w:rsid w:val="00572F5B"/>
    <w:rsid w:val="00572F69"/>
    <w:rsid w:val="00572F84"/>
    <w:rsid w:val="00572F8B"/>
    <w:rsid w:val="00572F8F"/>
    <w:rsid w:val="00572F91"/>
    <w:rsid w:val="00572FE5"/>
    <w:rsid w:val="00573006"/>
    <w:rsid w:val="00573027"/>
    <w:rsid w:val="0057302D"/>
    <w:rsid w:val="0057303E"/>
    <w:rsid w:val="00573088"/>
    <w:rsid w:val="00573091"/>
    <w:rsid w:val="00573096"/>
    <w:rsid w:val="005730B1"/>
    <w:rsid w:val="005730B5"/>
    <w:rsid w:val="00573104"/>
    <w:rsid w:val="00573107"/>
    <w:rsid w:val="0057312E"/>
    <w:rsid w:val="00573165"/>
    <w:rsid w:val="00573175"/>
    <w:rsid w:val="00573183"/>
    <w:rsid w:val="00573192"/>
    <w:rsid w:val="00573196"/>
    <w:rsid w:val="005731D6"/>
    <w:rsid w:val="0057320F"/>
    <w:rsid w:val="0057321D"/>
    <w:rsid w:val="00573229"/>
    <w:rsid w:val="0057322B"/>
    <w:rsid w:val="0057322E"/>
    <w:rsid w:val="0057322F"/>
    <w:rsid w:val="00573234"/>
    <w:rsid w:val="00573255"/>
    <w:rsid w:val="00573288"/>
    <w:rsid w:val="005732A0"/>
    <w:rsid w:val="005732A5"/>
    <w:rsid w:val="005732A9"/>
    <w:rsid w:val="005732D6"/>
    <w:rsid w:val="005732E8"/>
    <w:rsid w:val="005732FA"/>
    <w:rsid w:val="00573302"/>
    <w:rsid w:val="0057332D"/>
    <w:rsid w:val="00573354"/>
    <w:rsid w:val="00573380"/>
    <w:rsid w:val="00573382"/>
    <w:rsid w:val="00573387"/>
    <w:rsid w:val="005733B4"/>
    <w:rsid w:val="005733E8"/>
    <w:rsid w:val="00573459"/>
    <w:rsid w:val="005734A0"/>
    <w:rsid w:val="005734C2"/>
    <w:rsid w:val="005734D9"/>
    <w:rsid w:val="005734ED"/>
    <w:rsid w:val="00573529"/>
    <w:rsid w:val="00573569"/>
    <w:rsid w:val="005735EB"/>
    <w:rsid w:val="005735F7"/>
    <w:rsid w:val="005735FF"/>
    <w:rsid w:val="00573605"/>
    <w:rsid w:val="0057362B"/>
    <w:rsid w:val="0057367B"/>
    <w:rsid w:val="005736BF"/>
    <w:rsid w:val="005737CF"/>
    <w:rsid w:val="0057380B"/>
    <w:rsid w:val="00573818"/>
    <w:rsid w:val="00573829"/>
    <w:rsid w:val="0057382E"/>
    <w:rsid w:val="0057385E"/>
    <w:rsid w:val="00573870"/>
    <w:rsid w:val="00573878"/>
    <w:rsid w:val="005738D2"/>
    <w:rsid w:val="00573910"/>
    <w:rsid w:val="00573933"/>
    <w:rsid w:val="00573959"/>
    <w:rsid w:val="00573967"/>
    <w:rsid w:val="00573970"/>
    <w:rsid w:val="005739B9"/>
    <w:rsid w:val="005739C7"/>
    <w:rsid w:val="00573A28"/>
    <w:rsid w:val="00573A2A"/>
    <w:rsid w:val="00573A3D"/>
    <w:rsid w:val="00573A8D"/>
    <w:rsid w:val="00573AAB"/>
    <w:rsid w:val="00573B0A"/>
    <w:rsid w:val="00573B10"/>
    <w:rsid w:val="00573B3C"/>
    <w:rsid w:val="00573B5F"/>
    <w:rsid w:val="00573B70"/>
    <w:rsid w:val="00573B7F"/>
    <w:rsid w:val="00573B92"/>
    <w:rsid w:val="00573BB9"/>
    <w:rsid w:val="00573BBC"/>
    <w:rsid w:val="00573C12"/>
    <w:rsid w:val="00573C31"/>
    <w:rsid w:val="00573C38"/>
    <w:rsid w:val="00573C58"/>
    <w:rsid w:val="00573C5D"/>
    <w:rsid w:val="00573CE9"/>
    <w:rsid w:val="00573D8F"/>
    <w:rsid w:val="00573D97"/>
    <w:rsid w:val="00573D9D"/>
    <w:rsid w:val="00573E19"/>
    <w:rsid w:val="00573E4A"/>
    <w:rsid w:val="00573E5B"/>
    <w:rsid w:val="00573E60"/>
    <w:rsid w:val="00573E6D"/>
    <w:rsid w:val="00573E91"/>
    <w:rsid w:val="00573E98"/>
    <w:rsid w:val="00573EA7"/>
    <w:rsid w:val="00573EC3"/>
    <w:rsid w:val="00573F07"/>
    <w:rsid w:val="00573F20"/>
    <w:rsid w:val="00573F35"/>
    <w:rsid w:val="00573F49"/>
    <w:rsid w:val="00573F5D"/>
    <w:rsid w:val="00573F77"/>
    <w:rsid w:val="00573FBF"/>
    <w:rsid w:val="00573FF0"/>
    <w:rsid w:val="00574004"/>
    <w:rsid w:val="00574061"/>
    <w:rsid w:val="0057407C"/>
    <w:rsid w:val="00574089"/>
    <w:rsid w:val="00574097"/>
    <w:rsid w:val="005740AF"/>
    <w:rsid w:val="005740F1"/>
    <w:rsid w:val="005740F5"/>
    <w:rsid w:val="0057410D"/>
    <w:rsid w:val="00574136"/>
    <w:rsid w:val="005741BD"/>
    <w:rsid w:val="005741E7"/>
    <w:rsid w:val="00574205"/>
    <w:rsid w:val="00574224"/>
    <w:rsid w:val="0057426E"/>
    <w:rsid w:val="005742DE"/>
    <w:rsid w:val="0057430C"/>
    <w:rsid w:val="0057430F"/>
    <w:rsid w:val="0057431C"/>
    <w:rsid w:val="00574375"/>
    <w:rsid w:val="0057438F"/>
    <w:rsid w:val="00574390"/>
    <w:rsid w:val="005743D5"/>
    <w:rsid w:val="005743D6"/>
    <w:rsid w:val="00574459"/>
    <w:rsid w:val="00574460"/>
    <w:rsid w:val="00574470"/>
    <w:rsid w:val="005744A0"/>
    <w:rsid w:val="00574512"/>
    <w:rsid w:val="0057452A"/>
    <w:rsid w:val="0057453E"/>
    <w:rsid w:val="00574544"/>
    <w:rsid w:val="0057454C"/>
    <w:rsid w:val="00574577"/>
    <w:rsid w:val="00574604"/>
    <w:rsid w:val="00574629"/>
    <w:rsid w:val="00574690"/>
    <w:rsid w:val="0057469A"/>
    <w:rsid w:val="005746CC"/>
    <w:rsid w:val="005746FF"/>
    <w:rsid w:val="00574716"/>
    <w:rsid w:val="00574734"/>
    <w:rsid w:val="00574772"/>
    <w:rsid w:val="005747CD"/>
    <w:rsid w:val="005747D9"/>
    <w:rsid w:val="0057482F"/>
    <w:rsid w:val="0057483B"/>
    <w:rsid w:val="00574854"/>
    <w:rsid w:val="00574867"/>
    <w:rsid w:val="00574869"/>
    <w:rsid w:val="00574892"/>
    <w:rsid w:val="005748A8"/>
    <w:rsid w:val="005748BE"/>
    <w:rsid w:val="005748BF"/>
    <w:rsid w:val="005748F2"/>
    <w:rsid w:val="0057492E"/>
    <w:rsid w:val="00574943"/>
    <w:rsid w:val="00574944"/>
    <w:rsid w:val="00574955"/>
    <w:rsid w:val="0057495F"/>
    <w:rsid w:val="00574972"/>
    <w:rsid w:val="00574990"/>
    <w:rsid w:val="00574998"/>
    <w:rsid w:val="0057499C"/>
    <w:rsid w:val="005749C2"/>
    <w:rsid w:val="005749E2"/>
    <w:rsid w:val="005749F0"/>
    <w:rsid w:val="005749F5"/>
    <w:rsid w:val="00574A6E"/>
    <w:rsid w:val="00574A75"/>
    <w:rsid w:val="00574A79"/>
    <w:rsid w:val="00574AA5"/>
    <w:rsid w:val="00574ABC"/>
    <w:rsid w:val="00574ACB"/>
    <w:rsid w:val="00574ACF"/>
    <w:rsid w:val="00574ADC"/>
    <w:rsid w:val="00574B22"/>
    <w:rsid w:val="00574B3E"/>
    <w:rsid w:val="00574B65"/>
    <w:rsid w:val="00574BA3"/>
    <w:rsid w:val="00574BC0"/>
    <w:rsid w:val="00574BE9"/>
    <w:rsid w:val="00574BEB"/>
    <w:rsid w:val="00574C2E"/>
    <w:rsid w:val="00574C8B"/>
    <w:rsid w:val="00574C9C"/>
    <w:rsid w:val="00574CE8"/>
    <w:rsid w:val="00574CFC"/>
    <w:rsid w:val="00574CFF"/>
    <w:rsid w:val="00574D58"/>
    <w:rsid w:val="00574DE0"/>
    <w:rsid w:val="00574E55"/>
    <w:rsid w:val="00574E61"/>
    <w:rsid w:val="00574E89"/>
    <w:rsid w:val="00574E96"/>
    <w:rsid w:val="00574EAC"/>
    <w:rsid w:val="00574F07"/>
    <w:rsid w:val="00574F4B"/>
    <w:rsid w:val="00574F5F"/>
    <w:rsid w:val="00574F9B"/>
    <w:rsid w:val="00574FDB"/>
    <w:rsid w:val="00574FE5"/>
    <w:rsid w:val="0057500B"/>
    <w:rsid w:val="00575015"/>
    <w:rsid w:val="0057506B"/>
    <w:rsid w:val="00575071"/>
    <w:rsid w:val="00575077"/>
    <w:rsid w:val="0057508E"/>
    <w:rsid w:val="005750B9"/>
    <w:rsid w:val="005750C8"/>
    <w:rsid w:val="005750F2"/>
    <w:rsid w:val="00575100"/>
    <w:rsid w:val="0057510C"/>
    <w:rsid w:val="00575112"/>
    <w:rsid w:val="00575128"/>
    <w:rsid w:val="00575134"/>
    <w:rsid w:val="0057516F"/>
    <w:rsid w:val="005751A4"/>
    <w:rsid w:val="005751CE"/>
    <w:rsid w:val="005751E3"/>
    <w:rsid w:val="005751E9"/>
    <w:rsid w:val="0057526C"/>
    <w:rsid w:val="0057526E"/>
    <w:rsid w:val="00575270"/>
    <w:rsid w:val="00575299"/>
    <w:rsid w:val="005752CE"/>
    <w:rsid w:val="0057530F"/>
    <w:rsid w:val="0057534B"/>
    <w:rsid w:val="0057537D"/>
    <w:rsid w:val="005753B4"/>
    <w:rsid w:val="00575415"/>
    <w:rsid w:val="00575419"/>
    <w:rsid w:val="00575498"/>
    <w:rsid w:val="005754A5"/>
    <w:rsid w:val="005754AF"/>
    <w:rsid w:val="005754CF"/>
    <w:rsid w:val="0057553A"/>
    <w:rsid w:val="00575597"/>
    <w:rsid w:val="005755EB"/>
    <w:rsid w:val="005755F8"/>
    <w:rsid w:val="00575606"/>
    <w:rsid w:val="00575626"/>
    <w:rsid w:val="00575694"/>
    <w:rsid w:val="0057569A"/>
    <w:rsid w:val="005756A0"/>
    <w:rsid w:val="005756CB"/>
    <w:rsid w:val="005756FF"/>
    <w:rsid w:val="0057574B"/>
    <w:rsid w:val="0057575E"/>
    <w:rsid w:val="00575776"/>
    <w:rsid w:val="00575790"/>
    <w:rsid w:val="00575791"/>
    <w:rsid w:val="005757C0"/>
    <w:rsid w:val="005757E5"/>
    <w:rsid w:val="0057580D"/>
    <w:rsid w:val="0057581E"/>
    <w:rsid w:val="00575825"/>
    <w:rsid w:val="00575828"/>
    <w:rsid w:val="0057584C"/>
    <w:rsid w:val="00575869"/>
    <w:rsid w:val="005758B4"/>
    <w:rsid w:val="00575900"/>
    <w:rsid w:val="0057590E"/>
    <w:rsid w:val="0057591C"/>
    <w:rsid w:val="00575940"/>
    <w:rsid w:val="00575948"/>
    <w:rsid w:val="0057596A"/>
    <w:rsid w:val="005759C8"/>
    <w:rsid w:val="005759F0"/>
    <w:rsid w:val="005759F5"/>
    <w:rsid w:val="00575A06"/>
    <w:rsid w:val="00575A5E"/>
    <w:rsid w:val="00575A70"/>
    <w:rsid w:val="00575A9A"/>
    <w:rsid w:val="00575AC2"/>
    <w:rsid w:val="00575AE1"/>
    <w:rsid w:val="00575AF3"/>
    <w:rsid w:val="00575B3D"/>
    <w:rsid w:val="00575B90"/>
    <w:rsid w:val="00575BC3"/>
    <w:rsid w:val="00575BC6"/>
    <w:rsid w:val="00575BD1"/>
    <w:rsid w:val="00575BF7"/>
    <w:rsid w:val="00575C07"/>
    <w:rsid w:val="00575C31"/>
    <w:rsid w:val="00575C5A"/>
    <w:rsid w:val="00575C9A"/>
    <w:rsid w:val="00575CD4"/>
    <w:rsid w:val="00575D22"/>
    <w:rsid w:val="00575D52"/>
    <w:rsid w:val="00575D95"/>
    <w:rsid w:val="00575D98"/>
    <w:rsid w:val="00575DD3"/>
    <w:rsid w:val="00575DD7"/>
    <w:rsid w:val="00575E2C"/>
    <w:rsid w:val="00575E50"/>
    <w:rsid w:val="00575E77"/>
    <w:rsid w:val="00575EC1"/>
    <w:rsid w:val="00575EEC"/>
    <w:rsid w:val="00575F0D"/>
    <w:rsid w:val="00575F33"/>
    <w:rsid w:val="00575F37"/>
    <w:rsid w:val="00575F40"/>
    <w:rsid w:val="00575F59"/>
    <w:rsid w:val="00575FBF"/>
    <w:rsid w:val="00575FDD"/>
    <w:rsid w:val="00576057"/>
    <w:rsid w:val="00576064"/>
    <w:rsid w:val="00576083"/>
    <w:rsid w:val="005760CE"/>
    <w:rsid w:val="005760D6"/>
    <w:rsid w:val="00576116"/>
    <w:rsid w:val="00576131"/>
    <w:rsid w:val="00576151"/>
    <w:rsid w:val="0057617B"/>
    <w:rsid w:val="00576183"/>
    <w:rsid w:val="005761A1"/>
    <w:rsid w:val="00576203"/>
    <w:rsid w:val="00576214"/>
    <w:rsid w:val="00576263"/>
    <w:rsid w:val="00576289"/>
    <w:rsid w:val="0057629A"/>
    <w:rsid w:val="005762E0"/>
    <w:rsid w:val="005762E7"/>
    <w:rsid w:val="0057633C"/>
    <w:rsid w:val="0057638B"/>
    <w:rsid w:val="005763A5"/>
    <w:rsid w:val="005763A6"/>
    <w:rsid w:val="005763B0"/>
    <w:rsid w:val="005763E8"/>
    <w:rsid w:val="00576430"/>
    <w:rsid w:val="00576440"/>
    <w:rsid w:val="00576457"/>
    <w:rsid w:val="0057649A"/>
    <w:rsid w:val="005764A0"/>
    <w:rsid w:val="005764A6"/>
    <w:rsid w:val="005764DC"/>
    <w:rsid w:val="005764FF"/>
    <w:rsid w:val="0057652A"/>
    <w:rsid w:val="00576571"/>
    <w:rsid w:val="0057657F"/>
    <w:rsid w:val="005765E3"/>
    <w:rsid w:val="005765EB"/>
    <w:rsid w:val="0057662F"/>
    <w:rsid w:val="00576665"/>
    <w:rsid w:val="0057669B"/>
    <w:rsid w:val="0057670A"/>
    <w:rsid w:val="00576717"/>
    <w:rsid w:val="00576743"/>
    <w:rsid w:val="00576751"/>
    <w:rsid w:val="00576753"/>
    <w:rsid w:val="00576775"/>
    <w:rsid w:val="00576776"/>
    <w:rsid w:val="0057677F"/>
    <w:rsid w:val="005767D0"/>
    <w:rsid w:val="005767D3"/>
    <w:rsid w:val="005767E6"/>
    <w:rsid w:val="005767FA"/>
    <w:rsid w:val="00576819"/>
    <w:rsid w:val="0057686F"/>
    <w:rsid w:val="00576894"/>
    <w:rsid w:val="005768B1"/>
    <w:rsid w:val="005768C9"/>
    <w:rsid w:val="0057694D"/>
    <w:rsid w:val="00576958"/>
    <w:rsid w:val="00576964"/>
    <w:rsid w:val="00576984"/>
    <w:rsid w:val="00576995"/>
    <w:rsid w:val="005769C5"/>
    <w:rsid w:val="005769C8"/>
    <w:rsid w:val="00576A1B"/>
    <w:rsid w:val="00576A3B"/>
    <w:rsid w:val="00576A4D"/>
    <w:rsid w:val="00576ACE"/>
    <w:rsid w:val="00576AEB"/>
    <w:rsid w:val="00576AF0"/>
    <w:rsid w:val="00576B05"/>
    <w:rsid w:val="00576B7F"/>
    <w:rsid w:val="00576BA3"/>
    <w:rsid w:val="00576BCC"/>
    <w:rsid w:val="00576BF8"/>
    <w:rsid w:val="00576C3E"/>
    <w:rsid w:val="00576C66"/>
    <w:rsid w:val="00576C95"/>
    <w:rsid w:val="00576C9A"/>
    <w:rsid w:val="00576C9F"/>
    <w:rsid w:val="00576CB8"/>
    <w:rsid w:val="00576CDF"/>
    <w:rsid w:val="00576CF3"/>
    <w:rsid w:val="00576D1A"/>
    <w:rsid w:val="00576D3D"/>
    <w:rsid w:val="00576D5A"/>
    <w:rsid w:val="00576D87"/>
    <w:rsid w:val="00576D9E"/>
    <w:rsid w:val="00576DC8"/>
    <w:rsid w:val="00576E27"/>
    <w:rsid w:val="00576E40"/>
    <w:rsid w:val="00576E71"/>
    <w:rsid w:val="00576E8F"/>
    <w:rsid w:val="00576E9F"/>
    <w:rsid w:val="00576EA4"/>
    <w:rsid w:val="00576EC8"/>
    <w:rsid w:val="00576EE7"/>
    <w:rsid w:val="00576EEF"/>
    <w:rsid w:val="00576F11"/>
    <w:rsid w:val="00576F48"/>
    <w:rsid w:val="00576F53"/>
    <w:rsid w:val="00576FB3"/>
    <w:rsid w:val="00576FE0"/>
    <w:rsid w:val="00577018"/>
    <w:rsid w:val="00577044"/>
    <w:rsid w:val="00577053"/>
    <w:rsid w:val="0057708A"/>
    <w:rsid w:val="005770A0"/>
    <w:rsid w:val="005770BB"/>
    <w:rsid w:val="005770CB"/>
    <w:rsid w:val="005770F7"/>
    <w:rsid w:val="00577100"/>
    <w:rsid w:val="0057712D"/>
    <w:rsid w:val="00577145"/>
    <w:rsid w:val="0057714A"/>
    <w:rsid w:val="0057714C"/>
    <w:rsid w:val="0057716E"/>
    <w:rsid w:val="0057719F"/>
    <w:rsid w:val="00577214"/>
    <w:rsid w:val="00577227"/>
    <w:rsid w:val="0057724A"/>
    <w:rsid w:val="00577284"/>
    <w:rsid w:val="005772A7"/>
    <w:rsid w:val="005772AC"/>
    <w:rsid w:val="0057730E"/>
    <w:rsid w:val="00577322"/>
    <w:rsid w:val="0057733E"/>
    <w:rsid w:val="0057736A"/>
    <w:rsid w:val="00577437"/>
    <w:rsid w:val="0057743D"/>
    <w:rsid w:val="00577442"/>
    <w:rsid w:val="00577448"/>
    <w:rsid w:val="00577484"/>
    <w:rsid w:val="00577488"/>
    <w:rsid w:val="0057749A"/>
    <w:rsid w:val="0057749D"/>
    <w:rsid w:val="005774A2"/>
    <w:rsid w:val="005774BD"/>
    <w:rsid w:val="005774C9"/>
    <w:rsid w:val="005774DD"/>
    <w:rsid w:val="0057750C"/>
    <w:rsid w:val="00577521"/>
    <w:rsid w:val="00577522"/>
    <w:rsid w:val="00577530"/>
    <w:rsid w:val="00577542"/>
    <w:rsid w:val="0057754F"/>
    <w:rsid w:val="00577560"/>
    <w:rsid w:val="0057756A"/>
    <w:rsid w:val="00577578"/>
    <w:rsid w:val="005775AD"/>
    <w:rsid w:val="005775BE"/>
    <w:rsid w:val="005775E9"/>
    <w:rsid w:val="005775F8"/>
    <w:rsid w:val="00577603"/>
    <w:rsid w:val="00577648"/>
    <w:rsid w:val="0057764A"/>
    <w:rsid w:val="0057766B"/>
    <w:rsid w:val="005776A4"/>
    <w:rsid w:val="005776CE"/>
    <w:rsid w:val="00577719"/>
    <w:rsid w:val="0057773C"/>
    <w:rsid w:val="00577773"/>
    <w:rsid w:val="005777AF"/>
    <w:rsid w:val="005777B7"/>
    <w:rsid w:val="005777BD"/>
    <w:rsid w:val="00577859"/>
    <w:rsid w:val="0057785C"/>
    <w:rsid w:val="00577862"/>
    <w:rsid w:val="00577867"/>
    <w:rsid w:val="00577922"/>
    <w:rsid w:val="00577941"/>
    <w:rsid w:val="00577956"/>
    <w:rsid w:val="00577990"/>
    <w:rsid w:val="005779E2"/>
    <w:rsid w:val="005779F0"/>
    <w:rsid w:val="00577A05"/>
    <w:rsid w:val="00577A19"/>
    <w:rsid w:val="00577A36"/>
    <w:rsid w:val="00577AB3"/>
    <w:rsid w:val="00577ABE"/>
    <w:rsid w:val="00577ABF"/>
    <w:rsid w:val="00577ACE"/>
    <w:rsid w:val="00577ACF"/>
    <w:rsid w:val="00577B12"/>
    <w:rsid w:val="00577B18"/>
    <w:rsid w:val="00577B1E"/>
    <w:rsid w:val="00577B92"/>
    <w:rsid w:val="00577BAC"/>
    <w:rsid w:val="00577BE0"/>
    <w:rsid w:val="00577BE3"/>
    <w:rsid w:val="00577C1E"/>
    <w:rsid w:val="00577C5D"/>
    <w:rsid w:val="00577C75"/>
    <w:rsid w:val="00577C90"/>
    <w:rsid w:val="00577C9A"/>
    <w:rsid w:val="00577CAA"/>
    <w:rsid w:val="00577CCC"/>
    <w:rsid w:val="00577CF2"/>
    <w:rsid w:val="00577CF3"/>
    <w:rsid w:val="00577D1B"/>
    <w:rsid w:val="00577D2C"/>
    <w:rsid w:val="00577D3E"/>
    <w:rsid w:val="00577DD3"/>
    <w:rsid w:val="00577DF0"/>
    <w:rsid w:val="00577DFE"/>
    <w:rsid w:val="00577E5A"/>
    <w:rsid w:val="00577E70"/>
    <w:rsid w:val="00577E7A"/>
    <w:rsid w:val="00577E86"/>
    <w:rsid w:val="00577E87"/>
    <w:rsid w:val="00577EA9"/>
    <w:rsid w:val="00577EAE"/>
    <w:rsid w:val="00577EB4"/>
    <w:rsid w:val="00577EF5"/>
    <w:rsid w:val="00577F07"/>
    <w:rsid w:val="00577F24"/>
    <w:rsid w:val="00577F2D"/>
    <w:rsid w:val="00577F71"/>
    <w:rsid w:val="00577FDE"/>
    <w:rsid w:val="00577FE3"/>
    <w:rsid w:val="00580003"/>
    <w:rsid w:val="0058000B"/>
    <w:rsid w:val="0058003A"/>
    <w:rsid w:val="0058003B"/>
    <w:rsid w:val="00580099"/>
    <w:rsid w:val="005800E1"/>
    <w:rsid w:val="00580154"/>
    <w:rsid w:val="005801A3"/>
    <w:rsid w:val="005801AF"/>
    <w:rsid w:val="005801DF"/>
    <w:rsid w:val="005801FD"/>
    <w:rsid w:val="00580206"/>
    <w:rsid w:val="0058020B"/>
    <w:rsid w:val="00580224"/>
    <w:rsid w:val="0058022F"/>
    <w:rsid w:val="0058024C"/>
    <w:rsid w:val="00580277"/>
    <w:rsid w:val="005802B0"/>
    <w:rsid w:val="00580303"/>
    <w:rsid w:val="0058030A"/>
    <w:rsid w:val="00580338"/>
    <w:rsid w:val="00580341"/>
    <w:rsid w:val="00580344"/>
    <w:rsid w:val="0058036A"/>
    <w:rsid w:val="00580370"/>
    <w:rsid w:val="00580387"/>
    <w:rsid w:val="00580390"/>
    <w:rsid w:val="00580398"/>
    <w:rsid w:val="005803B2"/>
    <w:rsid w:val="005803BD"/>
    <w:rsid w:val="005803E5"/>
    <w:rsid w:val="005803E6"/>
    <w:rsid w:val="00580422"/>
    <w:rsid w:val="00580437"/>
    <w:rsid w:val="005804CB"/>
    <w:rsid w:val="005804CE"/>
    <w:rsid w:val="005804DE"/>
    <w:rsid w:val="005804F5"/>
    <w:rsid w:val="005804FF"/>
    <w:rsid w:val="00580519"/>
    <w:rsid w:val="00580554"/>
    <w:rsid w:val="0058055F"/>
    <w:rsid w:val="00580562"/>
    <w:rsid w:val="00580563"/>
    <w:rsid w:val="00580564"/>
    <w:rsid w:val="005805B5"/>
    <w:rsid w:val="005805B7"/>
    <w:rsid w:val="005805BA"/>
    <w:rsid w:val="005805C0"/>
    <w:rsid w:val="005805CA"/>
    <w:rsid w:val="005805EA"/>
    <w:rsid w:val="00580629"/>
    <w:rsid w:val="00580646"/>
    <w:rsid w:val="00580649"/>
    <w:rsid w:val="00580668"/>
    <w:rsid w:val="005806CC"/>
    <w:rsid w:val="005806D6"/>
    <w:rsid w:val="00580717"/>
    <w:rsid w:val="0058071C"/>
    <w:rsid w:val="00580722"/>
    <w:rsid w:val="00580725"/>
    <w:rsid w:val="0058077E"/>
    <w:rsid w:val="00580796"/>
    <w:rsid w:val="00580838"/>
    <w:rsid w:val="0058083A"/>
    <w:rsid w:val="0058084D"/>
    <w:rsid w:val="0058086B"/>
    <w:rsid w:val="00580877"/>
    <w:rsid w:val="0058087B"/>
    <w:rsid w:val="0058088C"/>
    <w:rsid w:val="0058090F"/>
    <w:rsid w:val="0058092B"/>
    <w:rsid w:val="0058096A"/>
    <w:rsid w:val="0058098B"/>
    <w:rsid w:val="005809BA"/>
    <w:rsid w:val="005809D0"/>
    <w:rsid w:val="00580A29"/>
    <w:rsid w:val="00580A52"/>
    <w:rsid w:val="00580A57"/>
    <w:rsid w:val="00580A6B"/>
    <w:rsid w:val="00580A90"/>
    <w:rsid w:val="00580A93"/>
    <w:rsid w:val="00580AA7"/>
    <w:rsid w:val="00580AC5"/>
    <w:rsid w:val="00580B19"/>
    <w:rsid w:val="00580B22"/>
    <w:rsid w:val="00580B24"/>
    <w:rsid w:val="00580B25"/>
    <w:rsid w:val="00580B2D"/>
    <w:rsid w:val="00580B3F"/>
    <w:rsid w:val="00580B4E"/>
    <w:rsid w:val="00580B87"/>
    <w:rsid w:val="00580BFC"/>
    <w:rsid w:val="00580CDB"/>
    <w:rsid w:val="00580CDE"/>
    <w:rsid w:val="00580D14"/>
    <w:rsid w:val="00580D21"/>
    <w:rsid w:val="00580D97"/>
    <w:rsid w:val="00580DAE"/>
    <w:rsid w:val="00580DB5"/>
    <w:rsid w:val="00580DD8"/>
    <w:rsid w:val="00580E0F"/>
    <w:rsid w:val="00580E2D"/>
    <w:rsid w:val="00580E3A"/>
    <w:rsid w:val="00580E54"/>
    <w:rsid w:val="00580E8D"/>
    <w:rsid w:val="00580EB3"/>
    <w:rsid w:val="00580EE1"/>
    <w:rsid w:val="00580EE3"/>
    <w:rsid w:val="00580EF2"/>
    <w:rsid w:val="00580F00"/>
    <w:rsid w:val="00580F06"/>
    <w:rsid w:val="00580F4E"/>
    <w:rsid w:val="00580F90"/>
    <w:rsid w:val="00580F94"/>
    <w:rsid w:val="00580FB2"/>
    <w:rsid w:val="00580FD3"/>
    <w:rsid w:val="00580FF4"/>
    <w:rsid w:val="00581023"/>
    <w:rsid w:val="00581085"/>
    <w:rsid w:val="0058108A"/>
    <w:rsid w:val="0058108E"/>
    <w:rsid w:val="005810B2"/>
    <w:rsid w:val="005810C1"/>
    <w:rsid w:val="005810F6"/>
    <w:rsid w:val="00581116"/>
    <w:rsid w:val="00581117"/>
    <w:rsid w:val="00581144"/>
    <w:rsid w:val="00581170"/>
    <w:rsid w:val="00581179"/>
    <w:rsid w:val="0058117D"/>
    <w:rsid w:val="005811A9"/>
    <w:rsid w:val="005811B3"/>
    <w:rsid w:val="005811CF"/>
    <w:rsid w:val="005811D7"/>
    <w:rsid w:val="005811F2"/>
    <w:rsid w:val="0058124B"/>
    <w:rsid w:val="0058126E"/>
    <w:rsid w:val="0058127F"/>
    <w:rsid w:val="005812B4"/>
    <w:rsid w:val="005812F0"/>
    <w:rsid w:val="0058131D"/>
    <w:rsid w:val="0058136B"/>
    <w:rsid w:val="005813DA"/>
    <w:rsid w:val="00581466"/>
    <w:rsid w:val="005814E3"/>
    <w:rsid w:val="00581536"/>
    <w:rsid w:val="00581573"/>
    <w:rsid w:val="0058159D"/>
    <w:rsid w:val="005815AD"/>
    <w:rsid w:val="005815E4"/>
    <w:rsid w:val="005815E5"/>
    <w:rsid w:val="0058160A"/>
    <w:rsid w:val="00581617"/>
    <w:rsid w:val="0058161E"/>
    <w:rsid w:val="00581627"/>
    <w:rsid w:val="00581634"/>
    <w:rsid w:val="00581692"/>
    <w:rsid w:val="00581694"/>
    <w:rsid w:val="005816AD"/>
    <w:rsid w:val="005816F5"/>
    <w:rsid w:val="0058173C"/>
    <w:rsid w:val="0058177D"/>
    <w:rsid w:val="005817A6"/>
    <w:rsid w:val="005817AA"/>
    <w:rsid w:val="00581856"/>
    <w:rsid w:val="0058187E"/>
    <w:rsid w:val="005818E5"/>
    <w:rsid w:val="005818EE"/>
    <w:rsid w:val="0058193E"/>
    <w:rsid w:val="00581945"/>
    <w:rsid w:val="00581A08"/>
    <w:rsid w:val="00581A18"/>
    <w:rsid w:val="00581A29"/>
    <w:rsid w:val="00581A2A"/>
    <w:rsid w:val="00581A3D"/>
    <w:rsid w:val="00581A74"/>
    <w:rsid w:val="00581A7A"/>
    <w:rsid w:val="00581A87"/>
    <w:rsid w:val="00581A94"/>
    <w:rsid w:val="00581AAB"/>
    <w:rsid w:val="00581AB4"/>
    <w:rsid w:val="00581AEB"/>
    <w:rsid w:val="00581B01"/>
    <w:rsid w:val="00581B54"/>
    <w:rsid w:val="00581B5A"/>
    <w:rsid w:val="00581BBB"/>
    <w:rsid w:val="00581BF7"/>
    <w:rsid w:val="00581BFB"/>
    <w:rsid w:val="00581C0E"/>
    <w:rsid w:val="00581C16"/>
    <w:rsid w:val="00581C17"/>
    <w:rsid w:val="00581C37"/>
    <w:rsid w:val="00581C55"/>
    <w:rsid w:val="00581C58"/>
    <w:rsid w:val="00581CBF"/>
    <w:rsid w:val="00581CDF"/>
    <w:rsid w:val="00581CE3"/>
    <w:rsid w:val="00581D25"/>
    <w:rsid w:val="00581D51"/>
    <w:rsid w:val="00581D79"/>
    <w:rsid w:val="00581D86"/>
    <w:rsid w:val="00581D94"/>
    <w:rsid w:val="00581DA2"/>
    <w:rsid w:val="00581DB2"/>
    <w:rsid w:val="00581DD9"/>
    <w:rsid w:val="00581DE5"/>
    <w:rsid w:val="00581E5C"/>
    <w:rsid w:val="00581E79"/>
    <w:rsid w:val="00581E7B"/>
    <w:rsid w:val="00581EBC"/>
    <w:rsid w:val="00581EFD"/>
    <w:rsid w:val="00581F01"/>
    <w:rsid w:val="00581F62"/>
    <w:rsid w:val="00581F7A"/>
    <w:rsid w:val="00581F88"/>
    <w:rsid w:val="00581FA4"/>
    <w:rsid w:val="00581FA5"/>
    <w:rsid w:val="00581FA9"/>
    <w:rsid w:val="00581FAC"/>
    <w:rsid w:val="00581FC9"/>
    <w:rsid w:val="00581FF8"/>
    <w:rsid w:val="0058200F"/>
    <w:rsid w:val="00582053"/>
    <w:rsid w:val="00582096"/>
    <w:rsid w:val="005820A4"/>
    <w:rsid w:val="005820B5"/>
    <w:rsid w:val="005820BF"/>
    <w:rsid w:val="0058210C"/>
    <w:rsid w:val="00582129"/>
    <w:rsid w:val="00582177"/>
    <w:rsid w:val="00582199"/>
    <w:rsid w:val="005821C8"/>
    <w:rsid w:val="00582213"/>
    <w:rsid w:val="00582223"/>
    <w:rsid w:val="0058222E"/>
    <w:rsid w:val="0058223A"/>
    <w:rsid w:val="00582242"/>
    <w:rsid w:val="00582261"/>
    <w:rsid w:val="005822F8"/>
    <w:rsid w:val="00582300"/>
    <w:rsid w:val="00582359"/>
    <w:rsid w:val="005823A5"/>
    <w:rsid w:val="005823BB"/>
    <w:rsid w:val="00582406"/>
    <w:rsid w:val="00582411"/>
    <w:rsid w:val="00582412"/>
    <w:rsid w:val="0058249B"/>
    <w:rsid w:val="005824BA"/>
    <w:rsid w:val="00582507"/>
    <w:rsid w:val="0058250B"/>
    <w:rsid w:val="0058251D"/>
    <w:rsid w:val="00582526"/>
    <w:rsid w:val="0058254F"/>
    <w:rsid w:val="0058255E"/>
    <w:rsid w:val="00582570"/>
    <w:rsid w:val="005825BA"/>
    <w:rsid w:val="005825C9"/>
    <w:rsid w:val="005825CA"/>
    <w:rsid w:val="005825D0"/>
    <w:rsid w:val="00582623"/>
    <w:rsid w:val="005826D3"/>
    <w:rsid w:val="00582714"/>
    <w:rsid w:val="00582752"/>
    <w:rsid w:val="0058276A"/>
    <w:rsid w:val="005827A8"/>
    <w:rsid w:val="005827EF"/>
    <w:rsid w:val="00582803"/>
    <w:rsid w:val="00582835"/>
    <w:rsid w:val="0058286A"/>
    <w:rsid w:val="00582882"/>
    <w:rsid w:val="00582889"/>
    <w:rsid w:val="00582905"/>
    <w:rsid w:val="00582907"/>
    <w:rsid w:val="00582916"/>
    <w:rsid w:val="00582920"/>
    <w:rsid w:val="0058298D"/>
    <w:rsid w:val="00582A15"/>
    <w:rsid w:val="00582A1A"/>
    <w:rsid w:val="00582AA9"/>
    <w:rsid w:val="00582AFA"/>
    <w:rsid w:val="00582B0B"/>
    <w:rsid w:val="00582B30"/>
    <w:rsid w:val="00582B49"/>
    <w:rsid w:val="00582B72"/>
    <w:rsid w:val="00582B78"/>
    <w:rsid w:val="00582C18"/>
    <w:rsid w:val="00582C34"/>
    <w:rsid w:val="00582C7A"/>
    <w:rsid w:val="00582CC1"/>
    <w:rsid w:val="00582CF8"/>
    <w:rsid w:val="00582D0D"/>
    <w:rsid w:val="00582D23"/>
    <w:rsid w:val="00582D37"/>
    <w:rsid w:val="00582D63"/>
    <w:rsid w:val="00582DF1"/>
    <w:rsid w:val="00582E16"/>
    <w:rsid w:val="00582E24"/>
    <w:rsid w:val="00582E64"/>
    <w:rsid w:val="00582EC1"/>
    <w:rsid w:val="00582F11"/>
    <w:rsid w:val="00582F59"/>
    <w:rsid w:val="00582F61"/>
    <w:rsid w:val="00582F6E"/>
    <w:rsid w:val="00582F99"/>
    <w:rsid w:val="00582FB5"/>
    <w:rsid w:val="00582FD7"/>
    <w:rsid w:val="00582FED"/>
    <w:rsid w:val="00583003"/>
    <w:rsid w:val="0058300D"/>
    <w:rsid w:val="00583063"/>
    <w:rsid w:val="005830C1"/>
    <w:rsid w:val="005830CD"/>
    <w:rsid w:val="00583135"/>
    <w:rsid w:val="00583141"/>
    <w:rsid w:val="00583162"/>
    <w:rsid w:val="00583184"/>
    <w:rsid w:val="005831C3"/>
    <w:rsid w:val="0058321F"/>
    <w:rsid w:val="00583274"/>
    <w:rsid w:val="0058327B"/>
    <w:rsid w:val="005832C1"/>
    <w:rsid w:val="005832C3"/>
    <w:rsid w:val="005832FB"/>
    <w:rsid w:val="00583301"/>
    <w:rsid w:val="0058338C"/>
    <w:rsid w:val="005833AE"/>
    <w:rsid w:val="005833C7"/>
    <w:rsid w:val="00583401"/>
    <w:rsid w:val="00583439"/>
    <w:rsid w:val="00583467"/>
    <w:rsid w:val="00583472"/>
    <w:rsid w:val="005834F9"/>
    <w:rsid w:val="005835AE"/>
    <w:rsid w:val="005835CC"/>
    <w:rsid w:val="00583607"/>
    <w:rsid w:val="00583616"/>
    <w:rsid w:val="0058362B"/>
    <w:rsid w:val="00583683"/>
    <w:rsid w:val="00583693"/>
    <w:rsid w:val="005836CC"/>
    <w:rsid w:val="00583729"/>
    <w:rsid w:val="0058372D"/>
    <w:rsid w:val="0058375F"/>
    <w:rsid w:val="00583784"/>
    <w:rsid w:val="005837A8"/>
    <w:rsid w:val="005837CB"/>
    <w:rsid w:val="005837DA"/>
    <w:rsid w:val="00583827"/>
    <w:rsid w:val="0058384D"/>
    <w:rsid w:val="0058385A"/>
    <w:rsid w:val="0058389E"/>
    <w:rsid w:val="005838CE"/>
    <w:rsid w:val="005838FE"/>
    <w:rsid w:val="00583909"/>
    <w:rsid w:val="0058390E"/>
    <w:rsid w:val="0058393D"/>
    <w:rsid w:val="0058397A"/>
    <w:rsid w:val="00583A1F"/>
    <w:rsid w:val="00583A2A"/>
    <w:rsid w:val="00583A6B"/>
    <w:rsid w:val="00583A7B"/>
    <w:rsid w:val="00583AC2"/>
    <w:rsid w:val="00583ADE"/>
    <w:rsid w:val="00583AE5"/>
    <w:rsid w:val="00583B60"/>
    <w:rsid w:val="00583B8A"/>
    <w:rsid w:val="00583B9E"/>
    <w:rsid w:val="00583BA5"/>
    <w:rsid w:val="00583BC7"/>
    <w:rsid w:val="00583C97"/>
    <w:rsid w:val="00583C99"/>
    <w:rsid w:val="00583CA3"/>
    <w:rsid w:val="00583CF7"/>
    <w:rsid w:val="00583D48"/>
    <w:rsid w:val="00583D8D"/>
    <w:rsid w:val="00583DA2"/>
    <w:rsid w:val="00583E33"/>
    <w:rsid w:val="00583E65"/>
    <w:rsid w:val="00583E79"/>
    <w:rsid w:val="00583F33"/>
    <w:rsid w:val="00583F4F"/>
    <w:rsid w:val="00583F9A"/>
    <w:rsid w:val="00583FA0"/>
    <w:rsid w:val="00583FA5"/>
    <w:rsid w:val="00583FB3"/>
    <w:rsid w:val="00583FB7"/>
    <w:rsid w:val="00583FC3"/>
    <w:rsid w:val="00584058"/>
    <w:rsid w:val="00584079"/>
    <w:rsid w:val="005840DF"/>
    <w:rsid w:val="00584120"/>
    <w:rsid w:val="0058416C"/>
    <w:rsid w:val="0058417F"/>
    <w:rsid w:val="00584198"/>
    <w:rsid w:val="005841B8"/>
    <w:rsid w:val="005841D9"/>
    <w:rsid w:val="00584212"/>
    <w:rsid w:val="00584232"/>
    <w:rsid w:val="00584269"/>
    <w:rsid w:val="0058428A"/>
    <w:rsid w:val="005842A9"/>
    <w:rsid w:val="005842B5"/>
    <w:rsid w:val="005842DC"/>
    <w:rsid w:val="00584326"/>
    <w:rsid w:val="0058435A"/>
    <w:rsid w:val="0058435D"/>
    <w:rsid w:val="00584379"/>
    <w:rsid w:val="00584387"/>
    <w:rsid w:val="005843EE"/>
    <w:rsid w:val="005843F3"/>
    <w:rsid w:val="00584426"/>
    <w:rsid w:val="00584431"/>
    <w:rsid w:val="0058443F"/>
    <w:rsid w:val="00584448"/>
    <w:rsid w:val="0058445A"/>
    <w:rsid w:val="0058445D"/>
    <w:rsid w:val="00584460"/>
    <w:rsid w:val="005844B8"/>
    <w:rsid w:val="005844DE"/>
    <w:rsid w:val="005844E0"/>
    <w:rsid w:val="00584505"/>
    <w:rsid w:val="00584534"/>
    <w:rsid w:val="00584536"/>
    <w:rsid w:val="00584544"/>
    <w:rsid w:val="005845EA"/>
    <w:rsid w:val="0058463E"/>
    <w:rsid w:val="00584657"/>
    <w:rsid w:val="00584672"/>
    <w:rsid w:val="005846A9"/>
    <w:rsid w:val="005846D2"/>
    <w:rsid w:val="00584725"/>
    <w:rsid w:val="00584728"/>
    <w:rsid w:val="005847A7"/>
    <w:rsid w:val="005847C5"/>
    <w:rsid w:val="005847D1"/>
    <w:rsid w:val="005847E2"/>
    <w:rsid w:val="005847E5"/>
    <w:rsid w:val="00584814"/>
    <w:rsid w:val="00584818"/>
    <w:rsid w:val="00584819"/>
    <w:rsid w:val="00584821"/>
    <w:rsid w:val="00584856"/>
    <w:rsid w:val="0058492E"/>
    <w:rsid w:val="0058496F"/>
    <w:rsid w:val="00584970"/>
    <w:rsid w:val="00584977"/>
    <w:rsid w:val="0058498D"/>
    <w:rsid w:val="005849BA"/>
    <w:rsid w:val="005849C2"/>
    <w:rsid w:val="005849D0"/>
    <w:rsid w:val="005849D7"/>
    <w:rsid w:val="00584A10"/>
    <w:rsid w:val="00584AB2"/>
    <w:rsid w:val="00584AB4"/>
    <w:rsid w:val="00584AC2"/>
    <w:rsid w:val="00584AC9"/>
    <w:rsid w:val="00584AD3"/>
    <w:rsid w:val="00584AED"/>
    <w:rsid w:val="00584B29"/>
    <w:rsid w:val="00584B3F"/>
    <w:rsid w:val="00584B52"/>
    <w:rsid w:val="00584B67"/>
    <w:rsid w:val="00584B6F"/>
    <w:rsid w:val="00584B8E"/>
    <w:rsid w:val="00584B95"/>
    <w:rsid w:val="00584BDF"/>
    <w:rsid w:val="00584BE9"/>
    <w:rsid w:val="00584BF5"/>
    <w:rsid w:val="00584C09"/>
    <w:rsid w:val="00584C14"/>
    <w:rsid w:val="00584C22"/>
    <w:rsid w:val="00584C43"/>
    <w:rsid w:val="00584C4F"/>
    <w:rsid w:val="00584CD9"/>
    <w:rsid w:val="00584CF2"/>
    <w:rsid w:val="00584CFB"/>
    <w:rsid w:val="00584D0D"/>
    <w:rsid w:val="00584D7D"/>
    <w:rsid w:val="00584DA9"/>
    <w:rsid w:val="00584E55"/>
    <w:rsid w:val="00584E74"/>
    <w:rsid w:val="00584ECF"/>
    <w:rsid w:val="00584ED4"/>
    <w:rsid w:val="00584EDA"/>
    <w:rsid w:val="00584F18"/>
    <w:rsid w:val="00584F19"/>
    <w:rsid w:val="00584F1A"/>
    <w:rsid w:val="00584F31"/>
    <w:rsid w:val="00584F67"/>
    <w:rsid w:val="00584F9E"/>
    <w:rsid w:val="00584FDC"/>
    <w:rsid w:val="00584FEE"/>
    <w:rsid w:val="0058500B"/>
    <w:rsid w:val="0058503D"/>
    <w:rsid w:val="00585042"/>
    <w:rsid w:val="0058506A"/>
    <w:rsid w:val="00585082"/>
    <w:rsid w:val="005850B2"/>
    <w:rsid w:val="005850E6"/>
    <w:rsid w:val="005850FF"/>
    <w:rsid w:val="00585101"/>
    <w:rsid w:val="00585119"/>
    <w:rsid w:val="0058513E"/>
    <w:rsid w:val="00585142"/>
    <w:rsid w:val="00585151"/>
    <w:rsid w:val="005851C6"/>
    <w:rsid w:val="005851D9"/>
    <w:rsid w:val="005851EB"/>
    <w:rsid w:val="00585217"/>
    <w:rsid w:val="00585249"/>
    <w:rsid w:val="00585257"/>
    <w:rsid w:val="0058525B"/>
    <w:rsid w:val="005852A1"/>
    <w:rsid w:val="005852AF"/>
    <w:rsid w:val="005852F1"/>
    <w:rsid w:val="00585304"/>
    <w:rsid w:val="00585317"/>
    <w:rsid w:val="00585330"/>
    <w:rsid w:val="0058533D"/>
    <w:rsid w:val="00585347"/>
    <w:rsid w:val="00585359"/>
    <w:rsid w:val="005853BB"/>
    <w:rsid w:val="00585433"/>
    <w:rsid w:val="00585440"/>
    <w:rsid w:val="00585467"/>
    <w:rsid w:val="0058547F"/>
    <w:rsid w:val="00585486"/>
    <w:rsid w:val="005854B0"/>
    <w:rsid w:val="005854B6"/>
    <w:rsid w:val="005854E1"/>
    <w:rsid w:val="00585510"/>
    <w:rsid w:val="0058551E"/>
    <w:rsid w:val="0058552F"/>
    <w:rsid w:val="00585532"/>
    <w:rsid w:val="00585563"/>
    <w:rsid w:val="005855DA"/>
    <w:rsid w:val="005855E1"/>
    <w:rsid w:val="00585624"/>
    <w:rsid w:val="0058562B"/>
    <w:rsid w:val="0058562E"/>
    <w:rsid w:val="00585652"/>
    <w:rsid w:val="0058566E"/>
    <w:rsid w:val="005856C2"/>
    <w:rsid w:val="00585707"/>
    <w:rsid w:val="00585729"/>
    <w:rsid w:val="00585761"/>
    <w:rsid w:val="0058577A"/>
    <w:rsid w:val="0058577B"/>
    <w:rsid w:val="00585787"/>
    <w:rsid w:val="00585792"/>
    <w:rsid w:val="005857A7"/>
    <w:rsid w:val="005857C4"/>
    <w:rsid w:val="005857CD"/>
    <w:rsid w:val="005857FB"/>
    <w:rsid w:val="00585800"/>
    <w:rsid w:val="00585803"/>
    <w:rsid w:val="0058580B"/>
    <w:rsid w:val="0058583A"/>
    <w:rsid w:val="0058583C"/>
    <w:rsid w:val="00585850"/>
    <w:rsid w:val="00585869"/>
    <w:rsid w:val="005858FD"/>
    <w:rsid w:val="00585906"/>
    <w:rsid w:val="0058591F"/>
    <w:rsid w:val="0058592F"/>
    <w:rsid w:val="0058595D"/>
    <w:rsid w:val="00585982"/>
    <w:rsid w:val="005859B6"/>
    <w:rsid w:val="00585A2A"/>
    <w:rsid w:val="00585A32"/>
    <w:rsid w:val="00585A3B"/>
    <w:rsid w:val="00585A79"/>
    <w:rsid w:val="00585A84"/>
    <w:rsid w:val="00585AA1"/>
    <w:rsid w:val="00585AEA"/>
    <w:rsid w:val="00585AEC"/>
    <w:rsid w:val="00585AFE"/>
    <w:rsid w:val="00585B1B"/>
    <w:rsid w:val="00585B32"/>
    <w:rsid w:val="00585B38"/>
    <w:rsid w:val="00585B5A"/>
    <w:rsid w:val="00585B5F"/>
    <w:rsid w:val="00585B66"/>
    <w:rsid w:val="00585B99"/>
    <w:rsid w:val="00585B9C"/>
    <w:rsid w:val="00585BA7"/>
    <w:rsid w:val="00585BBC"/>
    <w:rsid w:val="00585BCD"/>
    <w:rsid w:val="00585C82"/>
    <w:rsid w:val="00585C8E"/>
    <w:rsid w:val="00585CC6"/>
    <w:rsid w:val="00585CF3"/>
    <w:rsid w:val="00585CF5"/>
    <w:rsid w:val="00585D01"/>
    <w:rsid w:val="00585D07"/>
    <w:rsid w:val="00585D10"/>
    <w:rsid w:val="00585D15"/>
    <w:rsid w:val="00585D8D"/>
    <w:rsid w:val="00585D99"/>
    <w:rsid w:val="00585DA9"/>
    <w:rsid w:val="00585DC0"/>
    <w:rsid w:val="00585E15"/>
    <w:rsid w:val="00585E2A"/>
    <w:rsid w:val="00585E44"/>
    <w:rsid w:val="00585E65"/>
    <w:rsid w:val="00585E7E"/>
    <w:rsid w:val="00585E89"/>
    <w:rsid w:val="00585E8D"/>
    <w:rsid w:val="00585E9A"/>
    <w:rsid w:val="00585EBC"/>
    <w:rsid w:val="00585EE0"/>
    <w:rsid w:val="00585F2D"/>
    <w:rsid w:val="00585F84"/>
    <w:rsid w:val="00585F98"/>
    <w:rsid w:val="00585FBC"/>
    <w:rsid w:val="00585FE0"/>
    <w:rsid w:val="00585FE7"/>
    <w:rsid w:val="00585FF2"/>
    <w:rsid w:val="00586049"/>
    <w:rsid w:val="0058605E"/>
    <w:rsid w:val="00586077"/>
    <w:rsid w:val="00586083"/>
    <w:rsid w:val="005860AD"/>
    <w:rsid w:val="005860C3"/>
    <w:rsid w:val="005860D2"/>
    <w:rsid w:val="005860D3"/>
    <w:rsid w:val="005860D4"/>
    <w:rsid w:val="0058610E"/>
    <w:rsid w:val="00586117"/>
    <w:rsid w:val="00586121"/>
    <w:rsid w:val="0058612E"/>
    <w:rsid w:val="0058613E"/>
    <w:rsid w:val="00586145"/>
    <w:rsid w:val="0058614B"/>
    <w:rsid w:val="00586167"/>
    <w:rsid w:val="0058616B"/>
    <w:rsid w:val="0058617F"/>
    <w:rsid w:val="00586199"/>
    <w:rsid w:val="005861A1"/>
    <w:rsid w:val="005861E9"/>
    <w:rsid w:val="00586215"/>
    <w:rsid w:val="00586223"/>
    <w:rsid w:val="00586247"/>
    <w:rsid w:val="005862E1"/>
    <w:rsid w:val="005862F8"/>
    <w:rsid w:val="00586378"/>
    <w:rsid w:val="00586384"/>
    <w:rsid w:val="005863B1"/>
    <w:rsid w:val="005863C5"/>
    <w:rsid w:val="0058641E"/>
    <w:rsid w:val="00586475"/>
    <w:rsid w:val="00586494"/>
    <w:rsid w:val="005864A8"/>
    <w:rsid w:val="005864AB"/>
    <w:rsid w:val="005864D0"/>
    <w:rsid w:val="005864E0"/>
    <w:rsid w:val="005864E6"/>
    <w:rsid w:val="005864FA"/>
    <w:rsid w:val="00586504"/>
    <w:rsid w:val="00586506"/>
    <w:rsid w:val="00586532"/>
    <w:rsid w:val="00586564"/>
    <w:rsid w:val="0058656E"/>
    <w:rsid w:val="0058657E"/>
    <w:rsid w:val="005865CE"/>
    <w:rsid w:val="005865D1"/>
    <w:rsid w:val="005865D9"/>
    <w:rsid w:val="005865F2"/>
    <w:rsid w:val="0058660F"/>
    <w:rsid w:val="00586635"/>
    <w:rsid w:val="00586672"/>
    <w:rsid w:val="00586678"/>
    <w:rsid w:val="0058667D"/>
    <w:rsid w:val="00586734"/>
    <w:rsid w:val="0058673C"/>
    <w:rsid w:val="0058674C"/>
    <w:rsid w:val="00586766"/>
    <w:rsid w:val="0058677E"/>
    <w:rsid w:val="00586797"/>
    <w:rsid w:val="005867AC"/>
    <w:rsid w:val="005867B7"/>
    <w:rsid w:val="005867ED"/>
    <w:rsid w:val="00586804"/>
    <w:rsid w:val="00586807"/>
    <w:rsid w:val="00586861"/>
    <w:rsid w:val="00586877"/>
    <w:rsid w:val="0058689E"/>
    <w:rsid w:val="005868C1"/>
    <w:rsid w:val="00586910"/>
    <w:rsid w:val="0058694D"/>
    <w:rsid w:val="00586988"/>
    <w:rsid w:val="00586991"/>
    <w:rsid w:val="0058699C"/>
    <w:rsid w:val="005869CA"/>
    <w:rsid w:val="00586A0A"/>
    <w:rsid w:val="00586A16"/>
    <w:rsid w:val="00586A20"/>
    <w:rsid w:val="00586A78"/>
    <w:rsid w:val="00586ABC"/>
    <w:rsid w:val="00586AD6"/>
    <w:rsid w:val="00586AFD"/>
    <w:rsid w:val="00586B50"/>
    <w:rsid w:val="00586B86"/>
    <w:rsid w:val="00586B9E"/>
    <w:rsid w:val="00586BF2"/>
    <w:rsid w:val="00586C13"/>
    <w:rsid w:val="00586C75"/>
    <w:rsid w:val="00586C90"/>
    <w:rsid w:val="00586CC0"/>
    <w:rsid w:val="00586CD9"/>
    <w:rsid w:val="00586CDF"/>
    <w:rsid w:val="00586CFC"/>
    <w:rsid w:val="00586D07"/>
    <w:rsid w:val="00586D76"/>
    <w:rsid w:val="00586D9E"/>
    <w:rsid w:val="00586DC0"/>
    <w:rsid w:val="00586DC6"/>
    <w:rsid w:val="00586DCC"/>
    <w:rsid w:val="00586DE6"/>
    <w:rsid w:val="00586E36"/>
    <w:rsid w:val="00586E3B"/>
    <w:rsid w:val="00586E46"/>
    <w:rsid w:val="00586E67"/>
    <w:rsid w:val="00586E74"/>
    <w:rsid w:val="00586EDC"/>
    <w:rsid w:val="00586EE1"/>
    <w:rsid w:val="00586EF7"/>
    <w:rsid w:val="00586F01"/>
    <w:rsid w:val="00586F13"/>
    <w:rsid w:val="00586F8E"/>
    <w:rsid w:val="00586FA6"/>
    <w:rsid w:val="00586FD8"/>
    <w:rsid w:val="0058703E"/>
    <w:rsid w:val="0058707D"/>
    <w:rsid w:val="005870C3"/>
    <w:rsid w:val="005870E8"/>
    <w:rsid w:val="005870F0"/>
    <w:rsid w:val="0058711F"/>
    <w:rsid w:val="00587168"/>
    <w:rsid w:val="0058717D"/>
    <w:rsid w:val="0058719C"/>
    <w:rsid w:val="00587203"/>
    <w:rsid w:val="00587207"/>
    <w:rsid w:val="0058720F"/>
    <w:rsid w:val="0058722B"/>
    <w:rsid w:val="0058724F"/>
    <w:rsid w:val="00587268"/>
    <w:rsid w:val="0058726A"/>
    <w:rsid w:val="0058726D"/>
    <w:rsid w:val="0058726E"/>
    <w:rsid w:val="005872E4"/>
    <w:rsid w:val="005872E5"/>
    <w:rsid w:val="0058732F"/>
    <w:rsid w:val="00587336"/>
    <w:rsid w:val="00587338"/>
    <w:rsid w:val="0058734E"/>
    <w:rsid w:val="00587399"/>
    <w:rsid w:val="005873B7"/>
    <w:rsid w:val="005873C0"/>
    <w:rsid w:val="005873CC"/>
    <w:rsid w:val="005873DE"/>
    <w:rsid w:val="0058743D"/>
    <w:rsid w:val="005874B5"/>
    <w:rsid w:val="005874D9"/>
    <w:rsid w:val="005874DE"/>
    <w:rsid w:val="005874ED"/>
    <w:rsid w:val="005874FF"/>
    <w:rsid w:val="00587511"/>
    <w:rsid w:val="0058754F"/>
    <w:rsid w:val="00587552"/>
    <w:rsid w:val="00587591"/>
    <w:rsid w:val="0058759B"/>
    <w:rsid w:val="005875BC"/>
    <w:rsid w:val="005875E5"/>
    <w:rsid w:val="0058761B"/>
    <w:rsid w:val="00587651"/>
    <w:rsid w:val="00587663"/>
    <w:rsid w:val="00587677"/>
    <w:rsid w:val="00587694"/>
    <w:rsid w:val="00587703"/>
    <w:rsid w:val="0058775F"/>
    <w:rsid w:val="0058779B"/>
    <w:rsid w:val="005877E6"/>
    <w:rsid w:val="00587831"/>
    <w:rsid w:val="00587856"/>
    <w:rsid w:val="0058789B"/>
    <w:rsid w:val="005878CC"/>
    <w:rsid w:val="005878DB"/>
    <w:rsid w:val="0058790E"/>
    <w:rsid w:val="00587930"/>
    <w:rsid w:val="00587958"/>
    <w:rsid w:val="0058797A"/>
    <w:rsid w:val="005879BA"/>
    <w:rsid w:val="00587A51"/>
    <w:rsid w:val="00587AF3"/>
    <w:rsid w:val="00587B28"/>
    <w:rsid w:val="00587B3E"/>
    <w:rsid w:val="00587B80"/>
    <w:rsid w:val="00587BDD"/>
    <w:rsid w:val="00587BE5"/>
    <w:rsid w:val="00587C41"/>
    <w:rsid w:val="00587C6F"/>
    <w:rsid w:val="00587CA3"/>
    <w:rsid w:val="00587CB6"/>
    <w:rsid w:val="00587CB9"/>
    <w:rsid w:val="00587CCE"/>
    <w:rsid w:val="00587D22"/>
    <w:rsid w:val="00587D8A"/>
    <w:rsid w:val="00587DBB"/>
    <w:rsid w:val="00587DF2"/>
    <w:rsid w:val="00587DF5"/>
    <w:rsid w:val="00587DF9"/>
    <w:rsid w:val="00587E11"/>
    <w:rsid w:val="00587E1A"/>
    <w:rsid w:val="00587E20"/>
    <w:rsid w:val="00587E26"/>
    <w:rsid w:val="00587E50"/>
    <w:rsid w:val="00587E69"/>
    <w:rsid w:val="00587E79"/>
    <w:rsid w:val="00587E97"/>
    <w:rsid w:val="00587EB7"/>
    <w:rsid w:val="00587EC6"/>
    <w:rsid w:val="00587ECF"/>
    <w:rsid w:val="00587EE5"/>
    <w:rsid w:val="00587EFE"/>
    <w:rsid w:val="00587F16"/>
    <w:rsid w:val="00587F3C"/>
    <w:rsid w:val="00587F50"/>
    <w:rsid w:val="00587F59"/>
    <w:rsid w:val="00587F70"/>
    <w:rsid w:val="00587F81"/>
    <w:rsid w:val="00587F94"/>
    <w:rsid w:val="00587FC3"/>
    <w:rsid w:val="00587FDF"/>
    <w:rsid w:val="0058A8D4"/>
    <w:rsid w:val="00590008"/>
    <w:rsid w:val="0059001F"/>
    <w:rsid w:val="0059003F"/>
    <w:rsid w:val="00590081"/>
    <w:rsid w:val="005900AA"/>
    <w:rsid w:val="005900BA"/>
    <w:rsid w:val="005900C9"/>
    <w:rsid w:val="005900CB"/>
    <w:rsid w:val="0059014A"/>
    <w:rsid w:val="005901B8"/>
    <w:rsid w:val="005901BD"/>
    <w:rsid w:val="00590210"/>
    <w:rsid w:val="00590221"/>
    <w:rsid w:val="00590223"/>
    <w:rsid w:val="0059022A"/>
    <w:rsid w:val="00590270"/>
    <w:rsid w:val="005902B8"/>
    <w:rsid w:val="005902DF"/>
    <w:rsid w:val="005902EE"/>
    <w:rsid w:val="0059032C"/>
    <w:rsid w:val="00590330"/>
    <w:rsid w:val="00590331"/>
    <w:rsid w:val="00590386"/>
    <w:rsid w:val="005903FB"/>
    <w:rsid w:val="00590406"/>
    <w:rsid w:val="00590416"/>
    <w:rsid w:val="00590418"/>
    <w:rsid w:val="00590419"/>
    <w:rsid w:val="0059041C"/>
    <w:rsid w:val="00590479"/>
    <w:rsid w:val="005904A0"/>
    <w:rsid w:val="005904BF"/>
    <w:rsid w:val="005904D9"/>
    <w:rsid w:val="00590532"/>
    <w:rsid w:val="00590533"/>
    <w:rsid w:val="0059056E"/>
    <w:rsid w:val="00590596"/>
    <w:rsid w:val="005905C4"/>
    <w:rsid w:val="005905CE"/>
    <w:rsid w:val="005905D7"/>
    <w:rsid w:val="005905FA"/>
    <w:rsid w:val="00590605"/>
    <w:rsid w:val="00590606"/>
    <w:rsid w:val="00590642"/>
    <w:rsid w:val="00590655"/>
    <w:rsid w:val="00590660"/>
    <w:rsid w:val="00590674"/>
    <w:rsid w:val="0059067B"/>
    <w:rsid w:val="005906A5"/>
    <w:rsid w:val="005906A6"/>
    <w:rsid w:val="005906AB"/>
    <w:rsid w:val="005906BE"/>
    <w:rsid w:val="005906CE"/>
    <w:rsid w:val="0059070A"/>
    <w:rsid w:val="00590714"/>
    <w:rsid w:val="00590775"/>
    <w:rsid w:val="0059078B"/>
    <w:rsid w:val="005907B9"/>
    <w:rsid w:val="00590826"/>
    <w:rsid w:val="0059082E"/>
    <w:rsid w:val="0059083D"/>
    <w:rsid w:val="0059086D"/>
    <w:rsid w:val="0059087F"/>
    <w:rsid w:val="005908CB"/>
    <w:rsid w:val="0059093E"/>
    <w:rsid w:val="005909D2"/>
    <w:rsid w:val="005909DB"/>
    <w:rsid w:val="005909FE"/>
    <w:rsid w:val="00590A11"/>
    <w:rsid w:val="00590A2D"/>
    <w:rsid w:val="00590A90"/>
    <w:rsid w:val="00590A9E"/>
    <w:rsid w:val="00590AE0"/>
    <w:rsid w:val="00590B0F"/>
    <w:rsid w:val="00590B1F"/>
    <w:rsid w:val="00590B2A"/>
    <w:rsid w:val="00590B2E"/>
    <w:rsid w:val="00590B3F"/>
    <w:rsid w:val="00590B47"/>
    <w:rsid w:val="00590B59"/>
    <w:rsid w:val="00590BAF"/>
    <w:rsid w:val="00590BC4"/>
    <w:rsid w:val="00590BDE"/>
    <w:rsid w:val="00590BEE"/>
    <w:rsid w:val="00590BFA"/>
    <w:rsid w:val="00590C55"/>
    <w:rsid w:val="00590C56"/>
    <w:rsid w:val="00590C8F"/>
    <w:rsid w:val="00590C99"/>
    <w:rsid w:val="00590CC2"/>
    <w:rsid w:val="00590CDC"/>
    <w:rsid w:val="00590CDF"/>
    <w:rsid w:val="00590CE9"/>
    <w:rsid w:val="00590CEB"/>
    <w:rsid w:val="00590D01"/>
    <w:rsid w:val="00590D68"/>
    <w:rsid w:val="00590D74"/>
    <w:rsid w:val="00590DA0"/>
    <w:rsid w:val="00590DA6"/>
    <w:rsid w:val="00590E2B"/>
    <w:rsid w:val="00590E40"/>
    <w:rsid w:val="00590E9E"/>
    <w:rsid w:val="00590EA0"/>
    <w:rsid w:val="00590EA1"/>
    <w:rsid w:val="00590EBE"/>
    <w:rsid w:val="00590EED"/>
    <w:rsid w:val="00590EFC"/>
    <w:rsid w:val="00590F1F"/>
    <w:rsid w:val="00590F9E"/>
    <w:rsid w:val="00590FFE"/>
    <w:rsid w:val="00591010"/>
    <w:rsid w:val="0059103C"/>
    <w:rsid w:val="005910D4"/>
    <w:rsid w:val="005910FA"/>
    <w:rsid w:val="005910FF"/>
    <w:rsid w:val="00591159"/>
    <w:rsid w:val="0059115F"/>
    <w:rsid w:val="00591173"/>
    <w:rsid w:val="00591181"/>
    <w:rsid w:val="0059118D"/>
    <w:rsid w:val="005911B2"/>
    <w:rsid w:val="005911B6"/>
    <w:rsid w:val="005911DA"/>
    <w:rsid w:val="005911DF"/>
    <w:rsid w:val="0059120F"/>
    <w:rsid w:val="00591241"/>
    <w:rsid w:val="0059127A"/>
    <w:rsid w:val="00591288"/>
    <w:rsid w:val="0059129C"/>
    <w:rsid w:val="00591324"/>
    <w:rsid w:val="00591360"/>
    <w:rsid w:val="0059137D"/>
    <w:rsid w:val="005913D8"/>
    <w:rsid w:val="005913DD"/>
    <w:rsid w:val="00591411"/>
    <w:rsid w:val="0059147D"/>
    <w:rsid w:val="00591492"/>
    <w:rsid w:val="005914A9"/>
    <w:rsid w:val="005914AC"/>
    <w:rsid w:val="005914F8"/>
    <w:rsid w:val="0059157A"/>
    <w:rsid w:val="0059157B"/>
    <w:rsid w:val="00591580"/>
    <w:rsid w:val="00591583"/>
    <w:rsid w:val="0059159E"/>
    <w:rsid w:val="005915A7"/>
    <w:rsid w:val="005915C1"/>
    <w:rsid w:val="005915C9"/>
    <w:rsid w:val="005915D9"/>
    <w:rsid w:val="005915FB"/>
    <w:rsid w:val="0059160A"/>
    <w:rsid w:val="0059160E"/>
    <w:rsid w:val="0059163D"/>
    <w:rsid w:val="0059169C"/>
    <w:rsid w:val="005916A1"/>
    <w:rsid w:val="00591759"/>
    <w:rsid w:val="00591763"/>
    <w:rsid w:val="0059179B"/>
    <w:rsid w:val="0059179D"/>
    <w:rsid w:val="0059179E"/>
    <w:rsid w:val="005917B3"/>
    <w:rsid w:val="0059181F"/>
    <w:rsid w:val="00591825"/>
    <w:rsid w:val="00591826"/>
    <w:rsid w:val="00591872"/>
    <w:rsid w:val="0059187B"/>
    <w:rsid w:val="0059189E"/>
    <w:rsid w:val="005918B2"/>
    <w:rsid w:val="005918B4"/>
    <w:rsid w:val="005918D0"/>
    <w:rsid w:val="005918E3"/>
    <w:rsid w:val="0059191B"/>
    <w:rsid w:val="00591997"/>
    <w:rsid w:val="005919B3"/>
    <w:rsid w:val="005919BE"/>
    <w:rsid w:val="005919C1"/>
    <w:rsid w:val="005919D5"/>
    <w:rsid w:val="00591A10"/>
    <w:rsid w:val="00591A26"/>
    <w:rsid w:val="00591A3B"/>
    <w:rsid w:val="00591A70"/>
    <w:rsid w:val="00591A90"/>
    <w:rsid w:val="00591B08"/>
    <w:rsid w:val="00591B28"/>
    <w:rsid w:val="00591B46"/>
    <w:rsid w:val="00591B53"/>
    <w:rsid w:val="00591B5A"/>
    <w:rsid w:val="00591B69"/>
    <w:rsid w:val="00591B79"/>
    <w:rsid w:val="00591B7D"/>
    <w:rsid w:val="00591B8B"/>
    <w:rsid w:val="00591BAA"/>
    <w:rsid w:val="00591C0A"/>
    <w:rsid w:val="00591C30"/>
    <w:rsid w:val="00591C5A"/>
    <w:rsid w:val="00591C95"/>
    <w:rsid w:val="00591D33"/>
    <w:rsid w:val="00591D40"/>
    <w:rsid w:val="00591D69"/>
    <w:rsid w:val="00591D72"/>
    <w:rsid w:val="00591DB2"/>
    <w:rsid w:val="00591DBF"/>
    <w:rsid w:val="00591DC5"/>
    <w:rsid w:val="00591DDF"/>
    <w:rsid w:val="00591E00"/>
    <w:rsid w:val="00591E23"/>
    <w:rsid w:val="00591E74"/>
    <w:rsid w:val="00591EC1"/>
    <w:rsid w:val="00591EE9"/>
    <w:rsid w:val="00591EF4"/>
    <w:rsid w:val="00591F03"/>
    <w:rsid w:val="00591F1A"/>
    <w:rsid w:val="00591F32"/>
    <w:rsid w:val="00591FA1"/>
    <w:rsid w:val="00591FCF"/>
    <w:rsid w:val="00591FD1"/>
    <w:rsid w:val="00592028"/>
    <w:rsid w:val="0059207E"/>
    <w:rsid w:val="0059209A"/>
    <w:rsid w:val="005920AB"/>
    <w:rsid w:val="005920C8"/>
    <w:rsid w:val="005920D3"/>
    <w:rsid w:val="005920F1"/>
    <w:rsid w:val="0059215D"/>
    <w:rsid w:val="00592167"/>
    <w:rsid w:val="00592174"/>
    <w:rsid w:val="00592192"/>
    <w:rsid w:val="0059219D"/>
    <w:rsid w:val="005921B6"/>
    <w:rsid w:val="005921C5"/>
    <w:rsid w:val="005921D2"/>
    <w:rsid w:val="005921FB"/>
    <w:rsid w:val="0059221D"/>
    <w:rsid w:val="00592236"/>
    <w:rsid w:val="00592273"/>
    <w:rsid w:val="00592288"/>
    <w:rsid w:val="00592294"/>
    <w:rsid w:val="00592296"/>
    <w:rsid w:val="005922A2"/>
    <w:rsid w:val="005922D2"/>
    <w:rsid w:val="00592302"/>
    <w:rsid w:val="0059232E"/>
    <w:rsid w:val="005923AF"/>
    <w:rsid w:val="005923B9"/>
    <w:rsid w:val="005923BA"/>
    <w:rsid w:val="005923CD"/>
    <w:rsid w:val="005923F8"/>
    <w:rsid w:val="00592482"/>
    <w:rsid w:val="00592484"/>
    <w:rsid w:val="005924E5"/>
    <w:rsid w:val="005924E8"/>
    <w:rsid w:val="00592503"/>
    <w:rsid w:val="00592541"/>
    <w:rsid w:val="00592575"/>
    <w:rsid w:val="0059258B"/>
    <w:rsid w:val="005925C1"/>
    <w:rsid w:val="005925FA"/>
    <w:rsid w:val="005925FC"/>
    <w:rsid w:val="0059263F"/>
    <w:rsid w:val="00592660"/>
    <w:rsid w:val="005926AB"/>
    <w:rsid w:val="00592709"/>
    <w:rsid w:val="00592721"/>
    <w:rsid w:val="00592768"/>
    <w:rsid w:val="005927A4"/>
    <w:rsid w:val="005927CA"/>
    <w:rsid w:val="005927D0"/>
    <w:rsid w:val="005927E1"/>
    <w:rsid w:val="005927FB"/>
    <w:rsid w:val="00592804"/>
    <w:rsid w:val="0059281E"/>
    <w:rsid w:val="0059282B"/>
    <w:rsid w:val="0059283D"/>
    <w:rsid w:val="005928B4"/>
    <w:rsid w:val="00592906"/>
    <w:rsid w:val="00592993"/>
    <w:rsid w:val="00592995"/>
    <w:rsid w:val="005929B4"/>
    <w:rsid w:val="005929BD"/>
    <w:rsid w:val="00592A10"/>
    <w:rsid w:val="00592A70"/>
    <w:rsid w:val="00592A89"/>
    <w:rsid w:val="00592A96"/>
    <w:rsid w:val="00592AAD"/>
    <w:rsid w:val="00592AE3"/>
    <w:rsid w:val="00592B08"/>
    <w:rsid w:val="00592B30"/>
    <w:rsid w:val="00592B34"/>
    <w:rsid w:val="00592B95"/>
    <w:rsid w:val="00592BBE"/>
    <w:rsid w:val="00592C0C"/>
    <w:rsid w:val="00592C7C"/>
    <w:rsid w:val="00592C84"/>
    <w:rsid w:val="00592CF3"/>
    <w:rsid w:val="00592D0A"/>
    <w:rsid w:val="00592D27"/>
    <w:rsid w:val="00592D99"/>
    <w:rsid w:val="00592D9B"/>
    <w:rsid w:val="00592DA7"/>
    <w:rsid w:val="00592DAD"/>
    <w:rsid w:val="00592E07"/>
    <w:rsid w:val="00592E25"/>
    <w:rsid w:val="00592E28"/>
    <w:rsid w:val="00592E2D"/>
    <w:rsid w:val="00592E42"/>
    <w:rsid w:val="00592E46"/>
    <w:rsid w:val="00592E57"/>
    <w:rsid w:val="00592E6D"/>
    <w:rsid w:val="00592E72"/>
    <w:rsid w:val="00592E7C"/>
    <w:rsid w:val="00592EB0"/>
    <w:rsid w:val="00592EB9"/>
    <w:rsid w:val="00592ECA"/>
    <w:rsid w:val="00592ECC"/>
    <w:rsid w:val="00592EDC"/>
    <w:rsid w:val="00592EE0"/>
    <w:rsid w:val="00592F12"/>
    <w:rsid w:val="00592F39"/>
    <w:rsid w:val="00592F5F"/>
    <w:rsid w:val="00592FC5"/>
    <w:rsid w:val="00592FCA"/>
    <w:rsid w:val="00592FE1"/>
    <w:rsid w:val="00592FEB"/>
    <w:rsid w:val="0059304A"/>
    <w:rsid w:val="005930DA"/>
    <w:rsid w:val="005930EC"/>
    <w:rsid w:val="00593112"/>
    <w:rsid w:val="0059314A"/>
    <w:rsid w:val="0059314C"/>
    <w:rsid w:val="00593160"/>
    <w:rsid w:val="00593192"/>
    <w:rsid w:val="005931B5"/>
    <w:rsid w:val="005931D4"/>
    <w:rsid w:val="005931D5"/>
    <w:rsid w:val="005931FB"/>
    <w:rsid w:val="00593239"/>
    <w:rsid w:val="00593262"/>
    <w:rsid w:val="00593278"/>
    <w:rsid w:val="00593289"/>
    <w:rsid w:val="005932A9"/>
    <w:rsid w:val="005932AB"/>
    <w:rsid w:val="005932B3"/>
    <w:rsid w:val="005932CF"/>
    <w:rsid w:val="005932DD"/>
    <w:rsid w:val="005932FB"/>
    <w:rsid w:val="00593314"/>
    <w:rsid w:val="00593339"/>
    <w:rsid w:val="00593352"/>
    <w:rsid w:val="0059335B"/>
    <w:rsid w:val="005933D9"/>
    <w:rsid w:val="005933E0"/>
    <w:rsid w:val="005933F5"/>
    <w:rsid w:val="00593400"/>
    <w:rsid w:val="00593412"/>
    <w:rsid w:val="0059345B"/>
    <w:rsid w:val="0059345F"/>
    <w:rsid w:val="005934C6"/>
    <w:rsid w:val="005934FC"/>
    <w:rsid w:val="00593594"/>
    <w:rsid w:val="005935A9"/>
    <w:rsid w:val="005935BD"/>
    <w:rsid w:val="005935ED"/>
    <w:rsid w:val="005935F9"/>
    <w:rsid w:val="005936C3"/>
    <w:rsid w:val="005936D0"/>
    <w:rsid w:val="005936F5"/>
    <w:rsid w:val="0059370D"/>
    <w:rsid w:val="0059379A"/>
    <w:rsid w:val="005937A3"/>
    <w:rsid w:val="005937B8"/>
    <w:rsid w:val="005937E4"/>
    <w:rsid w:val="005937EC"/>
    <w:rsid w:val="005937FB"/>
    <w:rsid w:val="00593831"/>
    <w:rsid w:val="0059383C"/>
    <w:rsid w:val="00593847"/>
    <w:rsid w:val="0059389B"/>
    <w:rsid w:val="005938AF"/>
    <w:rsid w:val="00593913"/>
    <w:rsid w:val="00593940"/>
    <w:rsid w:val="0059398A"/>
    <w:rsid w:val="00593A0F"/>
    <w:rsid w:val="00593A29"/>
    <w:rsid w:val="00593A55"/>
    <w:rsid w:val="00593A75"/>
    <w:rsid w:val="00593A87"/>
    <w:rsid w:val="00593A9D"/>
    <w:rsid w:val="00593AA4"/>
    <w:rsid w:val="00593ABF"/>
    <w:rsid w:val="00593AD8"/>
    <w:rsid w:val="00593ADC"/>
    <w:rsid w:val="00593B51"/>
    <w:rsid w:val="00593B70"/>
    <w:rsid w:val="00593B97"/>
    <w:rsid w:val="00593BF8"/>
    <w:rsid w:val="00593C1F"/>
    <w:rsid w:val="00593C25"/>
    <w:rsid w:val="00593C35"/>
    <w:rsid w:val="00593C64"/>
    <w:rsid w:val="00593CA8"/>
    <w:rsid w:val="00593CB9"/>
    <w:rsid w:val="00593CBA"/>
    <w:rsid w:val="00593CC7"/>
    <w:rsid w:val="00593CD1"/>
    <w:rsid w:val="00593D01"/>
    <w:rsid w:val="00593D17"/>
    <w:rsid w:val="00593D50"/>
    <w:rsid w:val="00593D7D"/>
    <w:rsid w:val="00593D8E"/>
    <w:rsid w:val="00593DA1"/>
    <w:rsid w:val="00593DAA"/>
    <w:rsid w:val="00593DB0"/>
    <w:rsid w:val="00593DDD"/>
    <w:rsid w:val="00593DF1"/>
    <w:rsid w:val="00593E01"/>
    <w:rsid w:val="00593E0F"/>
    <w:rsid w:val="00593E15"/>
    <w:rsid w:val="00593E1A"/>
    <w:rsid w:val="00593E49"/>
    <w:rsid w:val="00593E6E"/>
    <w:rsid w:val="00593E7D"/>
    <w:rsid w:val="00593ECB"/>
    <w:rsid w:val="00593EEC"/>
    <w:rsid w:val="00593F03"/>
    <w:rsid w:val="00593F25"/>
    <w:rsid w:val="00593F70"/>
    <w:rsid w:val="00593FFE"/>
    <w:rsid w:val="00593FFF"/>
    <w:rsid w:val="0059401D"/>
    <w:rsid w:val="0059401F"/>
    <w:rsid w:val="0059402F"/>
    <w:rsid w:val="00594035"/>
    <w:rsid w:val="00594038"/>
    <w:rsid w:val="00594079"/>
    <w:rsid w:val="00594088"/>
    <w:rsid w:val="005940AC"/>
    <w:rsid w:val="005940B0"/>
    <w:rsid w:val="005940DC"/>
    <w:rsid w:val="00594108"/>
    <w:rsid w:val="00594115"/>
    <w:rsid w:val="005941A2"/>
    <w:rsid w:val="005941D6"/>
    <w:rsid w:val="005941FE"/>
    <w:rsid w:val="00594221"/>
    <w:rsid w:val="005942DC"/>
    <w:rsid w:val="00594301"/>
    <w:rsid w:val="0059434B"/>
    <w:rsid w:val="00594396"/>
    <w:rsid w:val="005943C2"/>
    <w:rsid w:val="005943D9"/>
    <w:rsid w:val="0059441E"/>
    <w:rsid w:val="0059441F"/>
    <w:rsid w:val="00594427"/>
    <w:rsid w:val="0059443E"/>
    <w:rsid w:val="0059447F"/>
    <w:rsid w:val="005944BB"/>
    <w:rsid w:val="005944C1"/>
    <w:rsid w:val="005944DE"/>
    <w:rsid w:val="005944F1"/>
    <w:rsid w:val="00594502"/>
    <w:rsid w:val="00594505"/>
    <w:rsid w:val="00594556"/>
    <w:rsid w:val="0059455D"/>
    <w:rsid w:val="00594562"/>
    <w:rsid w:val="0059456E"/>
    <w:rsid w:val="00594576"/>
    <w:rsid w:val="005945C9"/>
    <w:rsid w:val="00594601"/>
    <w:rsid w:val="0059461C"/>
    <w:rsid w:val="0059462D"/>
    <w:rsid w:val="00594666"/>
    <w:rsid w:val="0059466E"/>
    <w:rsid w:val="005946BB"/>
    <w:rsid w:val="005946D6"/>
    <w:rsid w:val="005946D8"/>
    <w:rsid w:val="005946E2"/>
    <w:rsid w:val="00594725"/>
    <w:rsid w:val="0059479B"/>
    <w:rsid w:val="005947C1"/>
    <w:rsid w:val="005947DD"/>
    <w:rsid w:val="005947E7"/>
    <w:rsid w:val="0059480C"/>
    <w:rsid w:val="00594811"/>
    <w:rsid w:val="0059483A"/>
    <w:rsid w:val="00594878"/>
    <w:rsid w:val="0059487F"/>
    <w:rsid w:val="005948D3"/>
    <w:rsid w:val="005948EB"/>
    <w:rsid w:val="00594907"/>
    <w:rsid w:val="00594950"/>
    <w:rsid w:val="00594965"/>
    <w:rsid w:val="00594967"/>
    <w:rsid w:val="00594986"/>
    <w:rsid w:val="0059499E"/>
    <w:rsid w:val="005949A7"/>
    <w:rsid w:val="005949B4"/>
    <w:rsid w:val="005949E0"/>
    <w:rsid w:val="00594A01"/>
    <w:rsid w:val="00594A32"/>
    <w:rsid w:val="00594A49"/>
    <w:rsid w:val="00594A91"/>
    <w:rsid w:val="00594AA4"/>
    <w:rsid w:val="00594ABE"/>
    <w:rsid w:val="00594AD8"/>
    <w:rsid w:val="00594ADC"/>
    <w:rsid w:val="00594B54"/>
    <w:rsid w:val="00594B83"/>
    <w:rsid w:val="00594BBC"/>
    <w:rsid w:val="00594BD6"/>
    <w:rsid w:val="00594C63"/>
    <w:rsid w:val="00594C9F"/>
    <w:rsid w:val="00594CBA"/>
    <w:rsid w:val="00594CCD"/>
    <w:rsid w:val="00594CDE"/>
    <w:rsid w:val="00594CFE"/>
    <w:rsid w:val="00594D0D"/>
    <w:rsid w:val="00594D17"/>
    <w:rsid w:val="00594D1D"/>
    <w:rsid w:val="00594D34"/>
    <w:rsid w:val="00594D4D"/>
    <w:rsid w:val="00594D66"/>
    <w:rsid w:val="00594D72"/>
    <w:rsid w:val="00594DDF"/>
    <w:rsid w:val="00594E28"/>
    <w:rsid w:val="00594E3B"/>
    <w:rsid w:val="00594E66"/>
    <w:rsid w:val="00594E8F"/>
    <w:rsid w:val="00594EED"/>
    <w:rsid w:val="00594EFA"/>
    <w:rsid w:val="00594F57"/>
    <w:rsid w:val="00594F74"/>
    <w:rsid w:val="00594F87"/>
    <w:rsid w:val="00594FC3"/>
    <w:rsid w:val="00594FCF"/>
    <w:rsid w:val="00595006"/>
    <w:rsid w:val="0059502F"/>
    <w:rsid w:val="00595034"/>
    <w:rsid w:val="00595039"/>
    <w:rsid w:val="0059504A"/>
    <w:rsid w:val="00595061"/>
    <w:rsid w:val="005950DF"/>
    <w:rsid w:val="00595108"/>
    <w:rsid w:val="00595144"/>
    <w:rsid w:val="00595147"/>
    <w:rsid w:val="00595155"/>
    <w:rsid w:val="00595157"/>
    <w:rsid w:val="00595174"/>
    <w:rsid w:val="0059517F"/>
    <w:rsid w:val="005951AE"/>
    <w:rsid w:val="005951F8"/>
    <w:rsid w:val="005951FE"/>
    <w:rsid w:val="00595220"/>
    <w:rsid w:val="0059524D"/>
    <w:rsid w:val="005952BA"/>
    <w:rsid w:val="005952C3"/>
    <w:rsid w:val="005952CA"/>
    <w:rsid w:val="005952D4"/>
    <w:rsid w:val="005952E6"/>
    <w:rsid w:val="005952F9"/>
    <w:rsid w:val="00595300"/>
    <w:rsid w:val="0059532B"/>
    <w:rsid w:val="005953C3"/>
    <w:rsid w:val="005953CF"/>
    <w:rsid w:val="005953FF"/>
    <w:rsid w:val="00595447"/>
    <w:rsid w:val="00595473"/>
    <w:rsid w:val="00595493"/>
    <w:rsid w:val="005954C9"/>
    <w:rsid w:val="005954EB"/>
    <w:rsid w:val="005954EC"/>
    <w:rsid w:val="00595584"/>
    <w:rsid w:val="005955A5"/>
    <w:rsid w:val="005955B5"/>
    <w:rsid w:val="005955DF"/>
    <w:rsid w:val="005955F0"/>
    <w:rsid w:val="005955F2"/>
    <w:rsid w:val="005955F3"/>
    <w:rsid w:val="005955FB"/>
    <w:rsid w:val="00595621"/>
    <w:rsid w:val="0059562F"/>
    <w:rsid w:val="00595636"/>
    <w:rsid w:val="00595650"/>
    <w:rsid w:val="00595665"/>
    <w:rsid w:val="00595670"/>
    <w:rsid w:val="0059567D"/>
    <w:rsid w:val="005956CD"/>
    <w:rsid w:val="00595739"/>
    <w:rsid w:val="00595751"/>
    <w:rsid w:val="005957A0"/>
    <w:rsid w:val="005957C3"/>
    <w:rsid w:val="00595837"/>
    <w:rsid w:val="00595844"/>
    <w:rsid w:val="00595849"/>
    <w:rsid w:val="005958AF"/>
    <w:rsid w:val="005958BE"/>
    <w:rsid w:val="005958C4"/>
    <w:rsid w:val="005958CD"/>
    <w:rsid w:val="005958D1"/>
    <w:rsid w:val="00595920"/>
    <w:rsid w:val="00595937"/>
    <w:rsid w:val="00595967"/>
    <w:rsid w:val="00595978"/>
    <w:rsid w:val="005959B4"/>
    <w:rsid w:val="005959C1"/>
    <w:rsid w:val="00595A17"/>
    <w:rsid w:val="00595A2E"/>
    <w:rsid w:val="00595A37"/>
    <w:rsid w:val="00595A9D"/>
    <w:rsid w:val="00595AC6"/>
    <w:rsid w:val="00595AEA"/>
    <w:rsid w:val="00595AF6"/>
    <w:rsid w:val="00595AFA"/>
    <w:rsid w:val="00595B61"/>
    <w:rsid w:val="00595B77"/>
    <w:rsid w:val="00595B8A"/>
    <w:rsid w:val="00595C6A"/>
    <w:rsid w:val="00595CDC"/>
    <w:rsid w:val="00595CFD"/>
    <w:rsid w:val="00595CFE"/>
    <w:rsid w:val="00595D19"/>
    <w:rsid w:val="00595D29"/>
    <w:rsid w:val="00595D46"/>
    <w:rsid w:val="00595D89"/>
    <w:rsid w:val="00595D94"/>
    <w:rsid w:val="00595D9D"/>
    <w:rsid w:val="00595DAF"/>
    <w:rsid w:val="00595DB1"/>
    <w:rsid w:val="00595DBE"/>
    <w:rsid w:val="00595E1E"/>
    <w:rsid w:val="00595E46"/>
    <w:rsid w:val="00595E66"/>
    <w:rsid w:val="00595E74"/>
    <w:rsid w:val="00595EF2"/>
    <w:rsid w:val="00595F09"/>
    <w:rsid w:val="00595F69"/>
    <w:rsid w:val="00595F72"/>
    <w:rsid w:val="00595F94"/>
    <w:rsid w:val="00595F98"/>
    <w:rsid w:val="00595F9D"/>
    <w:rsid w:val="00595FAC"/>
    <w:rsid w:val="00595FFB"/>
    <w:rsid w:val="00596006"/>
    <w:rsid w:val="0059601A"/>
    <w:rsid w:val="00596021"/>
    <w:rsid w:val="0059604D"/>
    <w:rsid w:val="00596050"/>
    <w:rsid w:val="00596088"/>
    <w:rsid w:val="005960D5"/>
    <w:rsid w:val="0059610A"/>
    <w:rsid w:val="00596118"/>
    <w:rsid w:val="00596129"/>
    <w:rsid w:val="00596135"/>
    <w:rsid w:val="00596137"/>
    <w:rsid w:val="00596138"/>
    <w:rsid w:val="0059615B"/>
    <w:rsid w:val="0059616D"/>
    <w:rsid w:val="0059617F"/>
    <w:rsid w:val="005961DE"/>
    <w:rsid w:val="005961E9"/>
    <w:rsid w:val="005961FF"/>
    <w:rsid w:val="00596249"/>
    <w:rsid w:val="00596259"/>
    <w:rsid w:val="0059625A"/>
    <w:rsid w:val="00596279"/>
    <w:rsid w:val="00596289"/>
    <w:rsid w:val="005962E4"/>
    <w:rsid w:val="005962EF"/>
    <w:rsid w:val="0059639F"/>
    <w:rsid w:val="005963A8"/>
    <w:rsid w:val="005963B6"/>
    <w:rsid w:val="005963BA"/>
    <w:rsid w:val="005963D6"/>
    <w:rsid w:val="005963FD"/>
    <w:rsid w:val="005963FF"/>
    <w:rsid w:val="00596402"/>
    <w:rsid w:val="00596419"/>
    <w:rsid w:val="0059644A"/>
    <w:rsid w:val="0059644E"/>
    <w:rsid w:val="00596487"/>
    <w:rsid w:val="00596490"/>
    <w:rsid w:val="005964B0"/>
    <w:rsid w:val="005964E5"/>
    <w:rsid w:val="005964F0"/>
    <w:rsid w:val="00596504"/>
    <w:rsid w:val="0059650B"/>
    <w:rsid w:val="00596519"/>
    <w:rsid w:val="00596587"/>
    <w:rsid w:val="005965B3"/>
    <w:rsid w:val="005965C4"/>
    <w:rsid w:val="005965F7"/>
    <w:rsid w:val="00596615"/>
    <w:rsid w:val="0059661C"/>
    <w:rsid w:val="00596628"/>
    <w:rsid w:val="0059667A"/>
    <w:rsid w:val="00596682"/>
    <w:rsid w:val="005966D0"/>
    <w:rsid w:val="005966F6"/>
    <w:rsid w:val="005966F8"/>
    <w:rsid w:val="005966F9"/>
    <w:rsid w:val="00596706"/>
    <w:rsid w:val="0059671C"/>
    <w:rsid w:val="00596726"/>
    <w:rsid w:val="00596771"/>
    <w:rsid w:val="0059678F"/>
    <w:rsid w:val="00596792"/>
    <w:rsid w:val="005967A6"/>
    <w:rsid w:val="005967BB"/>
    <w:rsid w:val="0059682B"/>
    <w:rsid w:val="0059684E"/>
    <w:rsid w:val="00596872"/>
    <w:rsid w:val="005968B7"/>
    <w:rsid w:val="005968CD"/>
    <w:rsid w:val="005968E9"/>
    <w:rsid w:val="00596911"/>
    <w:rsid w:val="0059691A"/>
    <w:rsid w:val="00596931"/>
    <w:rsid w:val="0059693C"/>
    <w:rsid w:val="0059694E"/>
    <w:rsid w:val="00596954"/>
    <w:rsid w:val="00596971"/>
    <w:rsid w:val="00596990"/>
    <w:rsid w:val="005969D0"/>
    <w:rsid w:val="00596A36"/>
    <w:rsid w:val="00596A37"/>
    <w:rsid w:val="00596A65"/>
    <w:rsid w:val="00596A72"/>
    <w:rsid w:val="00596A88"/>
    <w:rsid w:val="00596A9B"/>
    <w:rsid w:val="00596AF9"/>
    <w:rsid w:val="00596B12"/>
    <w:rsid w:val="00596B16"/>
    <w:rsid w:val="00596B1A"/>
    <w:rsid w:val="00596B4E"/>
    <w:rsid w:val="00596B6C"/>
    <w:rsid w:val="00596B93"/>
    <w:rsid w:val="00596B98"/>
    <w:rsid w:val="00596BE3"/>
    <w:rsid w:val="00596BF2"/>
    <w:rsid w:val="00596BF3"/>
    <w:rsid w:val="00596C4A"/>
    <w:rsid w:val="00596C4D"/>
    <w:rsid w:val="00596C67"/>
    <w:rsid w:val="00596C92"/>
    <w:rsid w:val="00596CA2"/>
    <w:rsid w:val="00596CB9"/>
    <w:rsid w:val="00596CF9"/>
    <w:rsid w:val="00596D18"/>
    <w:rsid w:val="00596D4D"/>
    <w:rsid w:val="00596D5B"/>
    <w:rsid w:val="00596DAF"/>
    <w:rsid w:val="00596DB3"/>
    <w:rsid w:val="00596DED"/>
    <w:rsid w:val="00596E33"/>
    <w:rsid w:val="00596E5D"/>
    <w:rsid w:val="00596EB7"/>
    <w:rsid w:val="00596F57"/>
    <w:rsid w:val="00596F97"/>
    <w:rsid w:val="00596FBB"/>
    <w:rsid w:val="00596FDB"/>
    <w:rsid w:val="00596FED"/>
    <w:rsid w:val="0059701C"/>
    <w:rsid w:val="00597029"/>
    <w:rsid w:val="0059702F"/>
    <w:rsid w:val="00597049"/>
    <w:rsid w:val="0059709B"/>
    <w:rsid w:val="005970AF"/>
    <w:rsid w:val="005970BF"/>
    <w:rsid w:val="005970C2"/>
    <w:rsid w:val="005970F6"/>
    <w:rsid w:val="00597105"/>
    <w:rsid w:val="00597149"/>
    <w:rsid w:val="0059714F"/>
    <w:rsid w:val="00597159"/>
    <w:rsid w:val="0059719B"/>
    <w:rsid w:val="005971A7"/>
    <w:rsid w:val="005971B7"/>
    <w:rsid w:val="005971C9"/>
    <w:rsid w:val="005971D6"/>
    <w:rsid w:val="00597215"/>
    <w:rsid w:val="00597222"/>
    <w:rsid w:val="00597226"/>
    <w:rsid w:val="005972B8"/>
    <w:rsid w:val="005972C8"/>
    <w:rsid w:val="005972D6"/>
    <w:rsid w:val="0059732C"/>
    <w:rsid w:val="00597343"/>
    <w:rsid w:val="00597378"/>
    <w:rsid w:val="0059738A"/>
    <w:rsid w:val="005973B6"/>
    <w:rsid w:val="005973C0"/>
    <w:rsid w:val="0059746A"/>
    <w:rsid w:val="0059746D"/>
    <w:rsid w:val="00597493"/>
    <w:rsid w:val="005974D8"/>
    <w:rsid w:val="005974E2"/>
    <w:rsid w:val="005974FA"/>
    <w:rsid w:val="0059751A"/>
    <w:rsid w:val="00597573"/>
    <w:rsid w:val="0059758F"/>
    <w:rsid w:val="00597594"/>
    <w:rsid w:val="005975B8"/>
    <w:rsid w:val="005975CC"/>
    <w:rsid w:val="00597602"/>
    <w:rsid w:val="00597618"/>
    <w:rsid w:val="00597628"/>
    <w:rsid w:val="0059768A"/>
    <w:rsid w:val="0059768E"/>
    <w:rsid w:val="005976A3"/>
    <w:rsid w:val="005976C7"/>
    <w:rsid w:val="00597706"/>
    <w:rsid w:val="00597732"/>
    <w:rsid w:val="0059776B"/>
    <w:rsid w:val="00597795"/>
    <w:rsid w:val="00597798"/>
    <w:rsid w:val="005977A4"/>
    <w:rsid w:val="005977A9"/>
    <w:rsid w:val="005977AD"/>
    <w:rsid w:val="005977FA"/>
    <w:rsid w:val="00597820"/>
    <w:rsid w:val="00597827"/>
    <w:rsid w:val="0059784F"/>
    <w:rsid w:val="0059786D"/>
    <w:rsid w:val="005978A2"/>
    <w:rsid w:val="005978BA"/>
    <w:rsid w:val="005978FF"/>
    <w:rsid w:val="00597992"/>
    <w:rsid w:val="00597A1D"/>
    <w:rsid w:val="00597A2B"/>
    <w:rsid w:val="00597A3A"/>
    <w:rsid w:val="00597A6E"/>
    <w:rsid w:val="00597A7B"/>
    <w:rsid w:val="00597AFF"/>
    <w:rsid w:val="00597B07"/>
    <w:rsid w:val="00597B34"/>
    <w:rsid w:val="00597B4B"/>
    <w:rsid w:val="00597B69"/>
    <w:rsid w:val="00597B7F"/>
    <w:rsid w:val="00597BBB"/>
    <w:rsid w:val="00597BF2"/>
    <w:rsid w:val="00597BFB"/>
    <w:rsid w:val="00597BFD"/>
    <w:rsid w:val="00597CC6"/>
    <w:rsid w:val="00597D03"/>
    <w:rsid w:val="00597D1C"/>
    <w:rsid w:val="00597D99"/>
    <w:rsid w:val="00597DB4"/>
    <w:rsid w:val="00597DBD"/>
    <w:rsid w:val="00597E0F"/>
    <w:rsid w:val="00597E11"/>
    <w:rsid w:val="00597E40"/>
    <w:rsid w:val="00597E68"/>
    <w:rsid w:val="00597E8A"/>
    <w:rsid w:val="00597E92"/>
    <w:rsid w:val="00597EB8"/>
    <w:rsid w:val="00597EDE"/>
    <w:rsid w:val="00597EF3"/>
    <w:rsid w:val="00597F01"/>
    <w:rsid w:val="00597F11"/>
    <w:rsid w:val="00597F19"/>
    <w:rsid w:val="00597F5F"/>
    <w:rsid w:val="00597FA2"/>
    <w:rsid w:val="00597FA8"/>
    <w:rsid w:val="00597FCF"/>
    <w:rsid w:val="00597FF3"/>
    <w:rsid w:val="005A000E"/>
    <w:rsid w:val="005A001E"/>
    <w:rsid w:val="005A0050"/>
    <w:rsid w:val="005A0088"/>
    <w:rsid w:val="005A00BA"/>
    <w:rsid w:val="005A00BD"/>
    <w:rsid w:val="005A00E3"/>
    <w:rsid w:val="005A00ED"/>
    <w:rsid w:val="005A0135"/>
    <w:rsid w:val="005A013B"/>
    <w:rsid w:val="005A0161"/>
    <w:rsid w:val="005A0185"/>
    <w:rsid w:val="005A01A9"/>
    <w:rsid w:val="005A01BD"/>
    <w:rsid w:val="005A01C7"/>
    <w:rsid w:val="005A01E2"/>
    <w:rsid w:val="005A01E5"/>
    <w:rsid w:val="005A0252"/>
    <w:rsid w:val="005A02A2"/>
    <w:rsid w:val="005A02AF"/>
    <w:rsid w:val="005A02DF"/>
    <w:rsid w:val="005A02FC"/>
    <w:rsid w:val="005A030D"/>
    <w:rsid w:val="005A0317"/>
    <w:rsid w:val="005A0320"/>
    <w:rsid w:val="005A0332"/>
    <w:rsid w:val="005A034D"/>
    <w:rsid w:val="005A0374"/>
    <w:rsid w:val="005A0387"/>
    <w:rsid w:val="005A03B2"/>
    <w:rsid w:val="005A03D6"/>
    <w:rsid w:val="005A03DE"/>
    <w:rsid w:val="005A040C"/>
    <w:rsid w:val="005A041B"/>
    <w:rsid w:val="005A0441"/>
    <w:rsid w:val="005A046E"/>
    <w:rsid w:val="005A0496"/>
    <w:rsid w:val="005A04DD"/>
    <w:rsid w:val="005A04FC"/>
    <w:rsid w:val="005A052E"/>
    <w:rsid w:val="005A058C"/>
    <w:rsid w:val="005A0597"/>
    <w:rsid w:val="005A059C"/>
    <w:rsid w:val="005A05C8"/>
    <w:rsid w:val="005A05E0"/>
    <w:rsid w:val="005A05E9"/>
    <w:rsid w:val="005A0603"/>
    <w:rsid w:val="005A060A"/>
    <w:rsid w:val="005A065C"/>
    <w:rsid w:val="005A0662"/>
    <w:rsid w:val="005A06B7"/>
    <w:rsid w:val="005A06BF"/>
    <w:rsid w:val="005A06D2"/>
    <w:rsid w:val="005A06F0"/>
    <w:rsid w:val="005A06FD"/>
    <w:rsid w:val="005A0706"/>
    <w:rsid w:val="005A077E"/>
    <w:rsid w:val="005A07B8"/>
    <w:rsid w:val="005A07D8"/>
    <w:rsid w:val="005A07E4"/>
    <w:rsid w:val="005A0804"/>
    <w:rsid w:val="005A0819"/>
    <w:rsid w:val="005A0834"/>
    <w:rsid w:val="005A0877"/>
    <w:rsid w:val="005A0894"/>
    <w:rsid w:val="005A08A7"/>
    <w:rsid w:val="005A08AA"/>
    <w:rsid w:val="005A08AC"/>
    <w:rsid w:val="005A0908"/>
    <w:rsid w:val="005A0939"/>
    <w:rsid w:val="005A0951"/>
    <w:rsid w:val="005A097E"/>
    <w:rsid w:val="005A09FF"/>
    <w:rsid w:val="005A0A08"/>
    <w:rsid w:val="005A0A6B"/>
    <w:rsid w:val="005A0A9B"/>
    <w:rsid w:val="005A0B22"/>
    <w:rsid w:val="005A0B37"/>
    <w:rsid w:val="005A0B8F"/>
    <w:rsid w:val="005A0B93"/>
    <w:rsid w:val="005A0B9B"/>
    <w:rsid w:val="005A0BA2"/>
    <w:rsid w:val="005A0BB8"/>
    <w:rsid w:val="005A0BCA"/>
    <w:rsid w:val="005A0C02"/>
    <w:rsid w:val="005A0C5A"/>
    <w:rsid w:val="005A0C5F"/>
    <w:rsid w:val="005A0C62"/>
    <w:rsid w:val="005A0C70"/>
    <w:rsid w:val="005A0C86"/>
    <w:rsid w:val="005A0C9C"/>
    <w:rsid w:val="005A0CAC"/>
    <w:rsid w:val="005A0CBC"/>
    <w:rsid w:val="005A0CDA"/>
    <w:rsid w:val="005A0CE9"/>
    <w:rsid w:val="005A0D18"/>
    <w:rsid w:val="005A0D34"/>
    <w:rsid w:val="005A0D57"/>
    <w:rsid w:val="005A0D64"/>
    <w:rsid w:val="005A0DD1"/>
    <w:rsid w:val="005A0DD5"/>
    <w:rsid w:val="005A0DE3"/>
    <w:rsid w:val="005A0DF4"/>
    <w:rsid w:val="005A0DF6"/>
    <w:rsid w:val="005A0DFE"/>
    <w:rsid w:val="005A0E0C"/>
    <w:rsid w:val="005A0E11"/>
    <w:rsid w:val="005A0E12"/>
    <w:rsid w:val="005A0E40"/>
    <w:rsid w:val="005A0E45"/>
    <w:rsid w:val="005A0E52"/>
    <w:rsid w:val="005A0E98"/>
    <w:rsid w:val="005A0EAD"/>
    <w:rsid w:val="005A0EBB"/>
    <w:rsid w:val="005A0ECA"/>
    <w:rsid w:val="005A0EFD"/>
    <w:rsid w:val="005A0F00"/>
    <w:rsid w:val="005A0F49"/>
    <w:rsid w:val="005A0F58"/>
    <w:rsid w:val="005A0F6F"/>
    <w:rsid w:val="005A0FBB"/>
    <w:rsid w:val="005A0FC7"/>
    <w:rsid w:val="005A0FFD"/>
    <w:rsid w:val="005A1027"/>
    <w:rsid w:val="005A103F"/>
    <w:rsid w:val="005A10C6"/>
    <w:rsid w:val="005A10E9"/>
    <w:rsid w:val="005A1104"/>
    <w:rsid w:val="005A111A"/>
    <w:rsid w:val="005A1131"/>
    <w:rsid w:val="005A1135"/>
    <w:rsid w:val="005A116D"/>
    <w:rsid w:val="005A1172"/>
    <w:rsid w:val="005A1183"/>
    <w:rsid w:val="005A11E5"/>
    <w:rsid w:val="005A11E8"/>
    <w:rsid w:val="005A1212"/>
    <w:rsid w:val="005A1220"/>
    <w:rsid w:val="005A1251"/>
    <w:rsid w:val="005A1266"/>
    <w:rsid w:val="005A127E"/>
    <w:rsid w:val="005A12AC"/>
    <w:rsid w:val="005A12F5"/>
    <w:rsid w:val="005A1311"/>
    <w:rsid w:val="005A132C"/>
    <w:rsid w:val="005A1356"/>
    <w:rsid w:val="005A1369"/>
    <w:rsid w:val="005A1390"/>
    <w:rsid w:val="005A13B9"/>
    <w:rsid w:val="005A13E8"/>
    <w:rsid w:val="005A1406"/>
    <w:rsid w:val="005A1410"/>
    <w:rsid w:val="005A1419"/>
    <w:rsid w:val="005A1453"/>
    <w:rsid w:val="005A1458"/>
    <w:rsid w:val="005A146B"/>
    <w:rsid w:val="005A1474"/>
    <w:rsid w:val="005A14BF"/>
    <w:rsid w:val="005A14C8"/>
    <w:rsid w:val="005A14CA"/>
    <w:rsid w:val="005A14FF"/>
    <w:rsid w:val="005A1563"/>
    <w:rsid w:val="005A1594"/>
    <w:rsid w:val="005A15A5"/>
    <w:rsid w:val="005A15CF"/>
    <w:rsid w:val="005A160E"/>
    <w:rsid w:val="005A161D"/>
    <w:rsid w:val="005A164E"/>
    <w:rsid w:val="005A1681"/>
    <w:rsid w:val="005A1699"/>
    <w:rsid w:val="005A16BB"/>
    <w:rsid w:val="005A16ED"/>
    <w:rsid w:val="005A1716"/>
    <w:rsid w:val="005A1754"/>
    <w:rsid w:val="005A1756"/>
    <w:rsid w:val="005A1764"/>
    <w:rsid w:val="005A17CB"/>
    <w:rsid w:val="005A17CE"/>
    <w:rsid w:val="005A17EB"/>
    <w:rsid w:val="005A17F9"/>
    <w:rsid w:val="005A1847"/>
    <w:rsid w:val="005A184A"/>
    <w:rsid w:val="005A1863"/>
    <w:rsid w:val="005A1890"/>
    <w:rsid w:val="005A1894"/>
    <w:rsid w:val="005A18D1"/>
    <w:rsid w:val="005A18DB"/>
    <w:rsid w:val="005A192D"/>
    <w:rsid w:val="005A1937"/>
    <w:rsid w:val="005A197D"/>
    <w:rsid w:val="005A1981"/>
    <w:rsid w:val="005A19AB"/>
    <w:rsid w:val="005A1A00"/>
    <w:rsid w:val="005A1A2A"/>
    <w:rsid w:val="005A1A4E"/>
    <w:rsid w:val="005A1A89"/>
    <w:rsid w:val="005A1ABC"/>
    <w:rsid w:val="005A1B12"/>
    <w:rsid w:val="005A1B27"/>
    <w:rsid w:val="005A1B52"/>
    <w:rsid w:val="005A1B68"/>
    <w:rsid w:val="005A1B89"/>
    <w:rsid w:val="005A1B92"/>
    <w:rsid w:val="005A1B9F"/>
    <w:rsid w:val="005A1BA8"/>
    <w:rsid w:val="005A1BE6"/>
    <w:rsid w:val="005A1C2F"/>
    <w:rsid w:val="005A1C39"/>
    <w:rsid w:val="005A1C89"/>
    <w:rsid w:val="005A1C91"/>
    <w:rsid w:val="005A1C9D"/>
    <w:rsid w:val="005A1CAF"/>
    <w:rsid w:val="005A1CB7"/>
    <w:rsid w:val="005A1CC5"/>
    <w:rsid w:val="005A1CD3"/>
    <w:rsid w:val="005A1D61"/>
    <w:rsid w:val="005A1D6A"/>
    <w:rsid w:val="005A1D72"/>
    <w:rsid w:val="005A1D8E"/>
    <w:rsid w:val="005A1DF3"/>
    <w:rsid w:val="005A1E11"/>
    <w:rsid w:val="005A1E21"/>
    <w:rsid w:val="005A1E29"/>
    <w:rsid w:val="005A1E41"/>
    <w:rsid w:val="005A1E48"/>
    <w:rsid w:val="005A1E5B"/>
    <w:rsid w:val="005A1E75"/>
    <w:rsid w:val="005A1EAB"/>
    <w:rsid w:val="005A1EB0"/>
    <w:rsid w:val="005A1EB4"/>
    <w:rsid w:val="005A1EDF"/>
    <w:rsid w:val="005A1EE7"/>
    <w:rsid w:val="005A1F0A"/>
    <w:rsid w:val="005A1F4B"/>
    <w:rsid w:val="005A1FBB"/>
    <w:rsid w:val="005A1FC6"/>
    <w:rsid w:val="005A2009"/>
    <w:rsid w:val="005A2010"/>
    <w:rsid w:val="005A2014"/>
    <w:rsid w:val="005A2017"/>
    <w:rsid w:val="005A2028"/>
    <w:rsid w:val="005A2070"/>
    <w:rsid w:val="005A20C6"/>
    <w:rsid w:val="005A20DE"/>
    <w:rsid w:val="005A218C"/>
    <w:rsid w:val="005A2198"/>
    <w:rsid w:val="005A21BE"/>
    <w:rsid w:val="005A21BF"/>
    <w:rsid w:val="005A21C7"/>
    <w:rsid w:val="005A21DE"/>
    <w:rsid w:val="005A21F9"/>
    <w:rsid w:val="005A221C"/>
    <w:rsid w:val="005A2242"/>
    <w:rsid w:val="005A2271"/>
    <w:rsid w:val="005A2276"/>
    <w:rsid w:val="005A227B"/>
    <w:rsid w:val="005A2283"/>
    <w:rsid w:val="005A2289"/>
    <w:rsid w:val="005A22A5"/>
    <w:rsid w:val="005A22AD"/>
    <w:rsid w:val="005A22CC"/>
    <w:rsid w:val="005A2367"/>
    <w:rsid w:val="005A2368"/>
    <w:rsid w:val="005A2386"/>
    <w:rsid w:val="005A23A2"/>
    <w:rsid w:val="005A23EA"/>
    <w:rsid w:val="005A2449"/>
    <w:rsid w:val="005A2461"/>
    <w:rsid w:val="005A2498"/>
    <w:rsid w:val="005A24FB"/>
    <w:rsid w:val="005A2570"/>
    <w:rsid w:val="005A25AA"/>
    <w:rsid w:val="005A25B5"/>
    <w:rsid w:val="005A25D8"/>
    <w:rsid w:val="005A25DA"/>
    <w:rsid w:val="005A25EA"/>
    <w:rsid w:val="005A2600"/>
    <w:rsid w:val="005A2618"/>
    <w:rsid w:val="005A2619"/>
    <w:rsid w:val="005A2638"/>
    <w:rsid w:val="005A2650"/>
    <w:rsid w:val="005A26A1"/>
    <w:rsid w:val="005A26FA"/>
    <w:rsid w:val="005A26FD"/>
    <w:rsid w:val="005A2745"/>
    <w:rsid w:val="005A2760"/>
    <w:rsid w:val="005A2789"/>
    <w:rsid w:val="005A27A7"/>
    <w:rsid w:val="005A27FE"/>
    <w:rsid w:val="005A2802"/>
    <w:rsid w:val="005A2846"/>
    <w:rsid w:val="005A284A"/>
    <w:rsid w:val="005A2850"/>
    <w:rsid w:val="005A2871"/>
    <w:rsid w:val="005A2877"/>
    <w:rsid w:val="005A288A"/>
    <w:rsid w:val="005A289A"/>
    <w:rsid w:val="005A28E2"/>
    <w:rsid w:val="005A291E"/>
    <w:rsid w:val="005A2941"/>
    <w:rsid w:val="005A2968"/>
    <w:rsid w:val="005A2975"/>
    <w:rsid w:val="005A299C"/>
    <w:rsid w:val="005A29BC"/>
    <w:rsid w:val="005A29EB"/>
    <w:rsid w:val="005A2AC7"/>
    <w:rsid w:val="005A2AD0"/>
    <w:rsid w:val="005A2AE3"/>
    <w:rsid w:val="005A2AF5"/>
    <w:rsid w:val="005A2B2E"/>
    <w:rsid w:val="005A2B43"/>
    <w:rsid w:val="005A2B7D"/>
    <w:rsid w:val="005A2BA3"/>
    <w:rsid w:val="005A2BA4"/>
    <w:rsid w:val="005A2BAA"/>
    <w:rsid w:val="005A2BC6"/>
    <w:rsid w:val="005A2BCA"/>
    <w:rsid w:val="005A2C3D"/>
    <w:rsid w:val="005A2C73"/>
    <w:rsid w:val="005A2C8B"/>
    <w:rsid w:val="005A2CD4"/>
    <w:rsid w:val="005A2CDB"/>
    <w:rsid w:val="005A2D05"/>
    <w:rsid w:val="005A2D65"/>
    <w:rsid w:val="005A2D6F"/>
    <w:rsid w:val="005A2D7A"/>
    <w:rsid w:val="005A2D8B"/>
    <w:rsid w:val="005A2D92"/>
    <w:rsid w:val="005A2DA2"/>
    <w:rsid w:val="005A2DC2"/>
    <w:rsid w:val="005A2DFF"/>
    <w:rsid w:val="005A2E1E"/>
    <w:rsid w:val="005A2E20"/>
    <w:rsid w:val="005A2E23"/>
    <w:rsid w:val="005A2E5F"/>
    <w:rsid w:val="005A2E69"/>
    <w:rsid w:val="005A2E6F"/>
    <w:rsid w:val="005A2EC4"/>
    <w:rsid w:val="005A2F27"/>
    <w:rsid w:val="005A2F50"/>
    <w:rsid w:val="005A2FA2"/>
    <w:rsid w:val="005A2FAD"/>
    <w:rsid w:val="005A2FE6"/>
    <w:rsid w:val="005A3030"/>
    <w:rsid w:val="005A305D"/>
    <w:rsid w:val="005A3077"/>
    <w:rsid w:val="005A307F"/>
    <w:rsid w:val="005A3085"/>
    <w:rsid w:val="005A308D"/>
    <w:rsid w:val="005A30F6"/>
    <w:rsid w:val="005A30FA"/>
    <w:rsid w:val="005A3102"/>
    <w:rsid w:val="005A3109"/>
    <w:rsid w:val="005A318B"/>
    <w:rsid w:val="005A31D5"/>
    <w:rsid w:val="005A31F2"/>
    <w:rsid w:val="005A31FA"/>
    <w:rsid w:val="005A3213"/>
    <w:rsid w:val="005A3217"/>
    <w:rsid w:val="005A321D"/>
    <w:rsid w:val="005A3229"/>
    <w:rsid w:val="005A322A"/>
    <w:rsid w:val="005A3255"/>
    <w:rsid w:val="005A325E"/>
    <w:rsid w:val="005A32A8"/>
    <w:rsid w:val="005A32AB"/>
    <w:rsid w:val="005A32C6"/>
    <w:rsid w:val="005A32EF"/>
    <w:rsid w:val="005A32F5"/>
    <w:rsid w:val="005A3354"/>
    <w:rsid w:val="005A336F"/>
    <w:rsid w:val="005A337B"/>
    <w:rsid w:val="005A3386"/>
    <w:rsid w:val="005A3390"/>
    <w:rsid w:val="005A339E"/>
    <w:rsid w:val="005A33B6"/>
    <w:rsid w:val="005A3424"/>
    <w:rsid w:val="005A3452"/>
    <w:rsid w:val="005A3489"/>
    <w:rsid w:val="005A34E8"/>
    <w:rsid w:val="005A34EB"/>
    <w:rsid w:val="005A3528"/>
    <w:rsid w:val="005A3541"/>
    <w:rsid w:val="005A356C"/>
    <w:rsid w:val="005A35A8"/>
    <w:rsid w:val="005A35D2"/>
    <w:rsid w:val="005A35EF"/>
    <w:rsid w:val="005A3623"/>
    <w:rsid w:val="005A3628"/>
    <w:rsid w:val="005A364B"/>
    <w:rsid w:val="005A36C1"/>
    <w:rsid w:val="005A36E6"/>
    <w:rsid w:val="005A36EA"/>
    <w:rsid w:val="005A36F6"/>
    <w:rsid w:val="005A3717"/>
    <w:rsid w:val="005A3718"/>
    <w:rsid w:val="005A3719"/>
    <w:rsid w:val="005A373D"/>
    <w:rsid w:val="005A3743"/>
    <w:rsid w:val="005A37A3"/>
    <w:rsid w:val="005A37CC"/>
    <w:rsid w:val="005A37E4"/>
    <w:rsid w:val="005A37F8"/>
    <w:rsid w:val="005A37FD"/>
    <w:rsid w:val="005A3804"/>
    <w:rsid w:val="005A3817"/>
    <w:rsid w:val="005A383E"/>
    <w:rsid w:val="005A3858"/>
    <w:rsid w:val="005A385C"/>
    <w:rsid w:val="005A38D7"/>
    <w:rsid w:val="005A38F2"/>
    <w:rsid w:val="005A39BC"/>
    <w:rsid w:val="005A39C0"/>
    <w:rsid w:val="005A39D4"/>
    <w:rsid w:val="005A39FB"/>
    <w:rsid w:val="005A3A02"/>
    <w:rsid w:val="005A3A13"/>
    <w:rsid w:val="005A3A2B"/>
    <w:rsid w:val="005A3A3B"/>
    <w:rsid w:val="005A3A45"/>
    <w:rsid w:val="005A3A58"/>
    <w:rsid w:val="005A3A5C"/>
    <w:rsid w:val="005A3A5F"/>
    <w:rsid w:val="005A3A77"/>
    <w:rsid w:val="005A3A7B"/>
    <w:rsid w:val="005A3A7F"/>
    <w:rsid w:val="005A3AA6"/>
    <w:rsid w:val="005A3AF0"/>
    <w:rsid w:val="005A3AF8"/>
    <w:rsid w:val="005A3B34"/>
    <w:rsid w:val="005A3B4D"/>
    <w:rsid w:val="005A3B76"/>
    <w:rsid w:val="005A3BBF"/>
    <w:rsid w:val="005A3BC6"/>
    <w:rsid w:val="005A3BFD"/>
    <w:rsid w:val="005A3C23"/>
    <w:rsid w:val="005A3C4E"/>
    <w:rsid w:val="005A3C61"/>
    <w:rsid w:val="005A3C85"/>
    <w:rsid w:val="005A3C8E"/>
    <w:rsid w:val="005A3CA8"/>
    <w:rsid w:val="005A3D0E"/>
    <w:rsid w:val="005A3D33"/>
    <w:rsid w:val="005A3D6E"/>
    <w:rsid w:val="005A3D73"/>
    <w:rsid w:val="005A3D98"/>
    <w:rsid w:val="005A3DAD"/>
    <w:rsid w:val="005A3DF3"/>
    <w:rsid w:val="005A3E45"/>
    <w:rsid w:val="005A3E69"/>
    <w:rsid w:val="005A3E75"/>
    <w:rsid w:val="005A3E78"/>
    <w:rsid w:val="005A3E7A"/>
    <w:rsid w:val="005A3E7C"/>
    <w:rsid w:val="005A3E83"/>
    <w:rsid w:val="005A3EB8"/>
    <w:rsid w:val="005A3EEB"/>
    <w:rsid w:val="005A3EF1"/>
    <w:rsid w:val="005A3EF4"/>
    <w:rsid w:val="005A3F40"/>
    <w:rsid w:val="005A3F4F"/>
    <w:rsid w:val="005A3F67"/>
    <w:rsid w:val="005A3F7C"/>
    <w:rsid w:val="005A3F95"/>
    <w:rsid w:val="005A3FCB"/>
    <w:rsid w:val="005A400E"/>
    <w:rsid w:val="005A401A"/>
    <w:rsid w:val="005A402C"/>
    <w:rsid w:val="005A402E"/>
    <w:rsid w:val="005A4052"/>
    <w:rsid w:val="005A405D"/>
    <w:rsid w:val="005A40A0"/>
    <w:rsid w:val="005A40AC"/>
    <w:rsid w:val="005A40B3"/>
    <w:rsid w:val="005A40BC"/>
    <w:rsid w:val="005A40DB"/>
    <w:rsid w:val="005A4115"/>
    <w:rsid w:val="005A4134"/>
    <w:rsid w:val="005A414A"/>
    <w:rsid w:val="005A417B"/>
    <w:rsid w:val="005A4195"/>
    <w:rsid w:val="005A41B6"/>
    <w:rsid w:val="005A41B7"/>
    <w:rsid w:val="005A41C0"/>
    <w:rsid w:val="005A41D1"/>
    <w:rsid w:val="005A4264"/>
    <w:rsid w:val="005A4283"/>
    <w:rsid w:val="005A42AF"/>
    <w:rsid w:val="005A42B6"/>
    <w:rsid w:val="005A42BB"/>
    <w:rsid w:val="005A42DE"/>
    <w:rsid w:val="005A42FB"/>
    <w:rsid w:val="005A42FD"/>
    <w:rsid w:val="005A430C"/>
    <w:rsid w:val="005A4322"/>
    <w:rsid w:val="005A4333"/>
    <w:rsid w:val="005A4375"/>
    <w:rsid w:val="005A443B"/>
    <w:rsid w:val="005A444D"/>
    <w:rsid w:val="005A4473"/>
    <w:rsid w:val="005A447E"/>
    <w:rsid w:val="005A44E1"/>
    <w:rsid w:val="005A44E9"/>
    <w:rsid w:val="005A44F6"/>
    <w:rsid w:val="005A4503"/>
    <w:rsid w:val="005A4514"/>
    <w:rsid w:val="005A4540"/>
    <w:rsid w:val="005A4570"/>
    <w:rsid w:val="005A45AC"/>
    <w:rsid w:val="005A45C3"/>
    <w:rsid w:val="005A45DB"/>
    <w:rsid w:val="005A465F"/>
    <w:rsid w:val="005A4663"/>
    <w:rsid w:val="005A4668"/>
    <w:rsid w:val="005A46AA"/>
    <w:rsid w:val="005A46BE"/>
    <w:rsid w:val="005A46E9"/>
    <w:rsid w:val="005A4790"/>
    <w:rsid w:val="005A47A7"/>
    <w:rsid w:val="005A47F7"/>
    <w:rsid w:val="005A481E"/>
    <w:rsid w:val="005A4860"/>
    <w:rsid w:val="005A48A5"/>
    <w:rsid w:val="005A48C2"/>
    <w:rsid w:val="005A48CA"/>
    <w:rsid w:val="005A48E7"/>
    <w:rsid w:val="005A48FE"/>
    <w:rsid w:val="005A4901"/>
    <w:rsid w:val="005A493E"/>
    <w:rsid w:val="005A4940"/>
    <w:rsid w:val="005A494F"/>
    <w:rsid w:val="005A498A"/>
    <w:rsid w:val="005A4994"/>
    <w:rsid w:val="005A49BF"/>
    <w:rsid w:val="005A49C7"/>
    <w:rsid w:val="005A49D6"/>
    <w:rsid w:val="005A4A5F"/>
    <w:rsid w:val="005A4AB0"/>
    <w:rsid w:val="005A4AB5"/>
    <w:rsid w:val="005A4ACE"/>
    <w:rsid w:val="005A4B0E"/>
    <w:rsid w:val="005A4B28"/>
    <w:rsid w:val="005A4B29"/>
    <w:rsid w:val="005A4B6F"/>
    <w:rsid w:val="005A4B80"/>
    <w:rsid w:val="005A4BB3"/>
    <w:rsid w:val="005A4BB5"/>
    <w:rsid w:val="005A4BCF"/>
    <w:rsid w:val="005A4BE7"/>
    <w:rsid w:val="005A4BFE"/>
    <w:rsid w:val="005A4C16"/>
    <w:rsid w:val="005A4C1B"/>
    <w:rsid w:val="005A4C1C"/>
    <w:rsid w:val="005A4C68"/>
    <w:rsid w:val="005A4C99"/>
    <w:rsid w:val="005A4CA3"/>
    <w:rsid w:val="005A4CB0"/>
    <w:rsid w:val="005A4CB8"/>
    <w:rsid w:val="005A4CDC"/>
    <w:rsid w:val="005A4DE8"/>
    <w:rsid w:val="005A4E87"/>
    <w:rsid w:val="005A4E97"/>
    <w:rsid w:val="005A4F3A"/>
    <w:rsid w:val="005A4F48"/>
    <w:rsid w:val="005A4FBE"/>
    <w:rsid w:val="005A5045"/>
    <w:rsid w:val="005A50DD"/>
    <w:rsid w:val="005A50EE"/>
    <w:rsid w:val="005A5112"/>
    <w:rsid w:val="005A5132"/>
    <w:rsid w:val="005A51C6"/>
    <w:rsid w:val="005A51CB"/>
    <w:rsid w:val="005A51F2"/>
    <w:rsid w:val="005A5260"/>
    <w:rsid w:val="005A526A"/>
    <w:rsid w:val="005A526B"/>
    <w:rsid w:val="005A5278"/>
    <w:rsid w:val="005A52A7"/>
    <w:rsid w:val="005A52FC"/>
    <w:rsid w:val="005A5308"/>
    <w:rsid w:val="005A5342"/>
    <w:rsid w:val="005A5350"/>
    <w:rsid w:val="005A5352"/>
    <w:rsid w:val="005A5370"/>
    <w:rsid w:val="005A5386"/>
    <w:rsid w:val="005A539B"/>
    <w:rsid w:val="005A53C7"/>
    <w:rsid w:val="005A53CE"/>
    <w:rsid w:val="005A540A"/>
    <w:rsid w:val="005A543D"/>
    <w:rsid w:val="005A5494"/>
    <w:rsid w:val="005A54EF"/>
    <w:rsid w:val="005A54F7"/>
    <w:rsid w:val="005A55A8"/>
    <w:rsid w:val="005A561C"/>
    <w:rsid w:val="005A562A"/>
    <w:rsid w:val="005A5639"/>
    <w:rsid w:val="005A566B"/>
    <w:rsid w:val="005A568F"/>
    <w:rsid w:val="005A5694"/>
    <w:rsid w:val="005A56B7"/>
    <w:rsid w:val="005A56BF"/>
    <w:rsid w:val="005A5720"/>
    <w:rsid w:val="005A57A5"/>
    <w:rsid w:val="005A57AB"/>
    <w:rsid w:val="005A57C7"/>
    <w:rsid w:val="005A57F1"/>
    <w:rsid w:val="005A57FB"/>
    <w:rsid w:val="005A57FC"/>
    <w:rsid w:val="005A5824"/>
    <w:rsid w:val="005A583E"/>
    <w:rsid w:val="005A584D"/>
    <w:rsid w:val="005A586A"/>
    <w:rsid w:val="005A588E"/>
    <w:rsid w:val="005A58B0"/>
    <w:rsid w:val="005A58B6"/>
    <w:rsid w:val="005A591F"/>
    <w:rsid w:val="005A59A6"/>
    <w:rsid w:val="005A59A9"/>
    <w:rsid w:val="005A59CE"/>
    <w:rsid w:val="005A5A1E"/>
    <w:rsid w:val="005A5A2C"/>
    <w:rsid w:val="005A5A37"/>
    <w:rsid w:val="005A5A6C"/>
    <w:rsid w:val="005A5A75"/>
    <w:rsid w:val="005A5A82"/>
    <w:rsid w:val="005A5A9A"/>
    <w:rsid w:val="005A5AA1"/>
    <w:rsid w:val="005A5AD4"/>
    <w:rsid w:val="005A5B31"/>
    <w:rsid w:val="005A5B3D"/>
    <w:rsid w:val="005A5B6E"/>
    <w:rsid w:val="005A5B83"/>
    <w:rsid w:val="005A5B9E"/>
    <w:rsid w:val="005A5BB9"/>
    <w:rsid w:val="005A5BF4"/>
    <w:rsid w:val="005A5C09"/>
    <w:rsid w:val="005A5C17"/>
    <w:rsid w:val="005A5C34"/>
    <w:rsid w:val="005A5C66"/>
    <w:rsid w:val="005A5C69"/>
    <w:rsid w:val="005A5C85"/>
    <w:rsid w:val="005A5CDC"/>
    <w:rsid w:val="005A5D30"/>
    <w:rsid w:val="005A5D5E"/>
    <w:rsid w:val="005A5D60"/>
    <w:rsid w:val="005A5DA2"/>
    <w:rsid w:val="005A5DAF"/>
    <w:rsid w:val="005A5DBD"/>
    <w:rsid w:val="005A5DDB"/>
    <w:rsid w:val="005A5E19"/>
    <w:rsid w:val="005A5E1B"/>
    <w:rsid w:val="005A5E23"/>
    <w:rsid w:val="005A5E3A"/>
    <w:rsid w:val="005A5E42"/>
    <w:rsid w:val="005A5E4E"/>
    <w:rsid w:val="005A5E81"/>
    <w:rsid w:val="005A5F18"/>
    <w:rsid w:val="005A5F28"/>
    <w:rsid w:val="005A5F8B"/>
    <w:rsid w:val="005A5FD9"/>
    <w:rsid w:val="005A5FE8"/>
    <w:rsid w:val="005A6027"/>
    <w:rsid w:val="005A6072"/>
    <w:rsid w:val="005A60BD"/>
    <w:rsid w:val="005A60F8"/>
    <w:rsid w:val="005A6140"/>
    <w:rsid w:val="005A6167"/>
    <w:rsid w:val="005A6198"/>
    <w:rsid w:val="005A61DA"/>
    <w:rsid w:val="005A61DD"/>
    <w:rsid w:val="005A620D"/>
    <w:rsid w:val="005A623C"/>
    <w:rsid w:val="005A6282"/>
    <w:rsid w:val="005A6297"/>
    <w:rsid w:val="005A62D9"/>
    <w:rsid w:val="005A62E1"/>
    <w:rsid w:val="005A635D"/>
    <w:rsid w:val="005A63C1"/>
    <w:rsid w:val="005A63C4"/>
    <w:rsid w:val="005A63C5"/>
    <w:rsid w:val="005A643B"/>
    <w:rsid w:val="005A6444"/>
    <w:rsid w:val="005A6472"/>
    <w:rsid w:val="005A649B"/>
    <w:rsid w:val="005A64D3"/>
    <w:rsid w:val="005A6512"/>
    <w:rsid w:val="005A651B"/>
    <w:rsid w:val="005A6535"/>
    <w:rsid w:val="005A6580"/>
    <w:rsid w:val="005A6587"/>
    <w:rsid w:val="005A65F0"/>
    <w:rsid w:val="005A660D"/>
    <w:rsid w:val="005A6620"/>
    <w:rsid w:val="005A6639"/>
    <w:rsid w:val="005A6659"/>
    <w:rsid w:val="005A665E"/>
    <w:rsid w:val="005A6698"/>
    <w:rsid w:val="005A66D5"/>
    <w:rsid w:val="005A66DD"/>
    <w:rsid w:val="005A66F0"/>
    <w:rsid w:val="005A66FA"/>
    <w:rsid w:val="005A6701"/>
    <w:rsid w:val="005A6708"/>
    <w:rsid w:val="005A670A"/>
    <w:rsid w:val="005A672A"/>
    <w:rsid w:val="005A6744"/>
    <w:rsid w:val="005A6751"/>
    <w:rsid w:val="005A67C8"/>
    <w:rsid w:val="005A67D0"/>
    <w:rsid w:val="005A67D7"/>
    <w:rsid w:val="005A683E"/>
    <w:rsid w:val="005A6842"/>
    <w:rsid w:val="005A6861"/>
    <w:rsid w:val="005A6865"/>
    <w:rsid w:val="005A6884"/>
    <w:rsid w:val="005A6894"/>
    <w:rsid w:val="005A68B6"/>
    <w:rsid w:val="005A68C5"/>
    <w:rsid w:val="005A68C9"/>
    <w:rsid w:val="005A68CF"/>
    <w:rsid w:val="005A68E6"/>
    <w:rsid w:val="005A6922"/>
    <w:rsid w:val="005A6942"/>
    <w:rsid w:val="005A6968"/>
    <w:rsid w:val="005A6979"/>
    <w:rsid w:val="005A6993"/>
    <w:rsid w:val="005A699B"/>
    <w:rsid w:val="005A69B0"/>
    <w:rsid w:val="005A69CC"/>
    <w:rsid w:val="005A69F2"/>
    <w:rsid w:val="005A6A02"/>
    <w:rsid w:val="005A6A61"/>
    <w:rsid w:val="005A6A72"/>
    <w:rsid w:val="005A6AAB"/>
    <w:rsid w:val="005A6AB9"/>
    <w:rsid w:val="005A6AE1"/>
    <w:rsid w:val="005A6B37"/>
    <w:rsid w:val="005A6B40"/>
    <w:rsid w:val="005A6B42"/>
    <w:rsid w:val="005A6B50"/>
    <w:rsid w:val="005A6B56"/>
    <w:rsid w:val="005A6B88"/>
    <w:rsid w:val="005A6BA7"/>
    <w:rsid w:val="005A6C24"/>
    <w:rsid w:val="005A6C35"/>
    <w:rsid w:val="005A6CB3"/>
    <w:rsid w:val="005A6CB7"/>
    <w:rsid w:val="005A6D01"/>
    <w:rsid w:val="005A6D56"/>
    <w:rsid w:val="005A6D68"/>
    <w:rsid w:val="005A6DA6"/>
    <w:rsid w:val="005A6DAF"/>
    <w:rsid w:val="005A6DC3"/>
    <w:rsid w:val="005A6DFB"/>
    <w:rsid w:val="005A6E38"/>
    <w:rsid w:val="005A6E79"/>
    <w:rsid w:val="005A6E85"/>
    <w:rsid w:val="005A6E92"/>
    <w:rsid w:val="005A6EA8"/>
    <w:rsid w:val="005A6EC8"/>
    <w:rsid w:val="005A6EDA"/>
    <w:rsid w:val="005A6EE0"/>
    <w:rsid w:val="005A6EE8"/>
    <w:rsid w:val="005A6F19"/>
    <w:rsid w:val="005A6F2F"/>
    <w:rsid w:val="005A6F3F"/>
    <w:rsid w:val="005A6F48"/>
    <w:rsid w:val="005A6F72"/>
    <w:rsid w:val="005A6FDD"/>
    <w:rsid w:val="005A703E"/>
    <w:rsid w:val="005A7045"/>
    <w:rsid w:val="005A7079"/>
    <w:rsid w:val="005A709C"/>
    <w:rsid w:val="005A70B0"/>
    <w:rsid w:val="005A70F0"/>
    <w:rsid w:val="005A712E"/>
    <w:rsid w:val="005A7151"/>
    <w:rsid w:val="005A7158"/>
    <w:rsid w:val="005A7161"/>
    <w:rsid w:val="005A7187"/>
    <w:rsid w:val="005A71B0"/>
    <w:rsid w:val="005A71C7"/>
    <w:rsid w:val="005A71D1"/>
    <w:rsid w:val="005A7214"/>
    <w:rsid w:val="005A7252"/>
    <w:rsid w:val="005A7259"/>
    <w:rsid w:val="005A729C"/>
    <w:rsid w:val="005A72B1"/>
    <w:rsid w:val="005A7301"/>
    <w:rsid w:val="005A731B"/>
    <w:rsid w:val="005A7323"/>
    <w:rsid w:val="005A732E"/>
    <w:rsid w:val="005A7352"/>
    <w:rsid w:val="005A73CE"/>
    <w:rsid w:val="005A73D5"/>
    <w:rsid w:val="005A7408"/>
    <w:rsid w:val="005A740C"/>
    <w:rsid w:val="005A740E"/>
    <w:rsid w:val="005A7418"/>
    <w:rsid w:val="005A7439"/>
    <w:rsid w:val="005A7457"/>
    <w:rsid w:val="005A7468"/>
    <w:rsid w:val="005A7483"/>
    <w:rsid w:val="005A74DD"/>
    <w:rsid w:val="005A74EC"/>
    <w:rsid w:val="005A74FF"/>
    <w:rsid w:val="005A758E"/>
    <w:rsid w:val="005A75B7"/>
    <w:rsid w:val="005A75D0"/>
    <w:rsid w:val="005A761E"/>
    <w:rsid w:val="005A762F"/>
    <w:rsid w:val="005A76A3"/>
    <w:rsid w:val="005A76F6"/>
    <w:rsid w:val="005A76FE"/>
    <w:rsid w:val="005A770A"/>
    <w:rsid w:val="005A771E"/>
    <w:rsid w:val="005A7722"/>
    <w:rsid w:val="005A7729"/>
    <w:rsid w:val="005A7733"/>
    <w:rsid w:val="005A7749"/>
    <w:rsid w:val="005A7764"/>
    <w:rsid w:val="005A7785"/>
    <w:rsid w:val="005A7788"/>
    <w:rsid w:val="005A77FE"/>
    <w:rsid w:val="005A7831"/>
    <w:rsid w:val="005A7837"/>
    <w:rsid w:val="005A7873"/>
    <w:rsid w:val="005A7894"/>
    <w:rsid w:val="005A78AF"/>
    <w:rsid w:val="005A78CC"/>
    <w:rsid w:val="005A78E9"/>
    <w:rsid w:val="005A791F"/>
    <w:rsid w:val="005A7951"/>
    <w:rsid w:val="005A7961"/>
    <w:rsid w:val="005A7964"/>
    <w:rsid w:val="005A7969"/>
    <w:rsid w:val="005A7976"/>
    <w:rsid w:val="005A79CC"/>
    <w:rsid w:val="005A7A00"/>
    <w:rsid w:val="005A7A03"/>
    <w:rsid w:val="005A7A66"/>
    <w:rsid w:val="005A7A7B"/>
    <w:rsid w:val="005A7AB7"/>
    <w:rsid w:val="005A7ADA"/>
    <w:rsid w:val="005A7B14"/>
    <w:rsid w:val="005A7B15"/>
    <w:rsid w:val="005A7B18"/>
    <w:rsid w:val="005A7B70"/>
    <w:rsid w:val="005A7B8C"/>
    <w:rsid w:val="005A7B8F"/>
    <w:rsid w:val="005A7B9D"/>
    <w:rsid w:val="005A7BE4"/>
    <w:rsid w:val="005A7BFC"/>
    <w:rsid w:val="005A7C58"/>
    <w:rsid w:val="005A7C7B"/>
    <w:rsid w:val="005A7CAB"/>
    <w:rsid w:val="005A7CDB"/>
    <w:rsid w:val="005A7CDE"/>
    <w:rsid w:val="005A7D34"/>
    <w:rsid w:val="005A7D4B"/>
    <w:rsid w:val="005A7D83"/>
    <w:rsid w:val="005A7DCC"/>
    <w:rsid w:val="005A7DF2"/>
    <w:rsid w:val="005A7DF7"/>
    <w:rsid w:val="005A7E08"/>
    <w:rsid w:val="005A7E0B"/>
    <w:rsid w:val="005A7E17"/>
    <w:rsid w:val="005A7E38"/>
    <w:rsid w:val="005A7E45"/>
    <w:rsid w:val="005A7E56"/>
    <w:rsid w:val="005A7E64"/>
    <w:rsid w:val="005A7E6C"/>
    <w:rsid w:val="005A7E84"/>
    <w:rsid w:val="005A7E97"/>
    <w:rsid w:val="005A7EAD"/>
    <w:rsid w:val="005A7EC9"/>
    <w:rsid w:val="005A7EE4"/>
    <w:rsid w:val="005A7F12"/>
    <w:rsid w:val="005A7F16"/>
    <w:rsid w:val="005A7F6B"/>
    <w:rsid w:val="005A7F9F"/>
    <w:rsid w:val="005A7FD8"/>
    <w:rsid w:val="005A7FF2"/>
    <w:rsid w:val="005B0004"/>
    <w:rsid w:val="005B007D"/>
    <w:rsid w:val="005B0089"/>
    <w:rsid w:val="005B0090"/>
    <w:rsid w:val="005B00C7"/>
    <w:rsid w:val="005B00FD"/>
    <w:rsid w:val="005B0138"/>
    <w:rsid w:val="005B0145"/>
    <w:rsid w:val="005B014A"/>
    <w:rsid w:val="005B0170"/>
    <w:rsid w:val="005B019F"/>
    <w:rsid w:val="005B01EB"/>
    <w:rsid w:val="005B0238"/>
    <w:rsid w:val="005B02A8"/>
    <w:rsid w:val="005B02E3"/>
    <w:rsid w:val="005B02EF"/>
    <w:rsid w:val="005B02F2"/>
    <w:rsid w:val="005B0318"/>
    <w:rsid w:val="005B0347"/>
    <w:rsid w:val="005B034E"/>
    <w:rsid w:val="005B03C3"/>
    <w:rsid w:val="005B03D6"/>
    <w:rsid w:val="005B03E1"/>
    <w:rsid w:val="005B0415"/>
    <w:rsid w:val="005B042C"/>
    <w:rsid w:val="005B044B"/>
    <w:rsid w:val="005B047F"/>
    <w:rsid w:val="005B04B6"/>
    <w:rsid w:val="005B04E1"/>
    <w:rsid w:val="005B0529"/>
    <w:rsid w:val="005B05C0"/>
    <w:rsid w:val="005B05C3"/>
    <w:rsid w:val="005B05DF"/>
    <w:rsid w:val="005B05ED"/>
    <w:rsid w:val="005B061D"/>
    <w:rsid w:val="005B065E"/>
    <w:rsid w:val="005B0699"/>
    <w:rsid w:val="005B069D"/>
    <w:rsid w:val="005B06B8"/>
    <w:rsid w:val="005B06D4"/>
    <w:rsid w:val="005B06F5"/>
    <w:rsid w:val="005B0708"/>
    <w:rsid w:val="005B0718"/>
    <w:rsid w:val="005B073C"/>
    <w:rsid w:val="005B073E"/>
    <w:rsid w:val="005B074F"/>
    <w:rsid w:val="005B0768"/>
    <w:rsid w:val="005B0779"/>
    <w:rsid w:val="005B07A9"/>
    <w:rsid w:val="005B07F5"/>
    <w:rsid w:val="005B083E"/>
    <w:rsid w:val="005B0848"/>
    <w:rsid w:val="005B0856"/>
    <w:rsid w:val="005B08B8"/>
    <w:rsid w:val="005B08D1"/>
    <w:rsid w:val="005B08DC"/>
    <w:rsid w:val="005B0922"/>
    <w:rsid w:val="005B092E"/>
    <w:rsid w:val="005B0935"/>
    <w:rsid w:val="005B0961"/>
    <w:rsid w:val="005B09C4"/>
    <w:rsid w:val="005B09CC"/>
    <w:rsid w:val="005B09DC"/>
    <w:rsid w:val="005B09DD"/>
    <w:rsid w:val="005B0A1B"/>
    <w:rsid w:val="005B0A69"/>
    <w:rsid w:val="005B0AA4"/>
    <w:rsid w:val="005B0AB3"/>
    <w:rsid w:val="005B0AC1"/>
    <w:rsid w:val="005B0AE8"/>
    <w:rsid w:val="005B0B11"/>
    <w:rsid w:val="005B0B20"/>
    <w:rsid w:val="005B0B25"/>
    <w:rsid w:val="005B0B3D"/>
    <w:rsid w:val="005B0B6B"/>
    <w:rsid w:val="005B0B9C"/>
    <w:rsid w:val="005B0BED"/>
    <w:rsid w:val="005B0C61"/>
    <w:rsid w:val="005B0C72"/>
    <w:rsid w:val="005B0C82"/>
    <w:rsid w:val="005B0C84"/>
    <w:rsid w:val="005B0D25"/>
    <w:rsid w:val="005B0D44"/>
    <w:rsid w:val="005B0D4D"/>
    <w:rsid w:val="005B0D54"/>
    <w:rsid w:val="005B0D8F"/>
    <w:rsid w:val="005B0DA4"/>
    <w:rsid w:val="005B0DA5"/>
    <w:rsid w:val="005B0DBB"/>
    <w:rsid w:val="005B0DFC"/>
    <w:rsid w:val="005B0DFE"/>
    <w:rsid w:val="005B0E56"/>
    <w:rsid w:val="005B0E69"/>
    <w:rsid w:val="005B0E88"/>
    <w:rsid w:val="005B0E91"/>
    <w:rsid w:val="005B0EA9"/>
    <w:rsid w:val="005B0EE3"/>
    <w:rsid w:val="005B0EEA"/>
    <w:rsid w:val="005B0F73"/>
    <w:rsid w:val="005B0F85"/>
    <w:rsid w:val="005B0F8A"/>
    <w:rsid w:val="005B0FA2"/>
    <w:rsid w:val="005B0FDE"/>
    <w:rsid w:val="005B0FF7"/>
    <w:rsid w:val="005B0FFA"/>
    <w:rsid w:val="005B1016"/>
    <w:rsid w:val="005B1032"/>
    <w:rsid w:val="005B104D"/>
    <w:rsid w:val="005B106E"/>
    <w:rsid w:val="005B1089"/>
    <w:rsid w:val="005B1095"/>
    <w:rsid w:val="005B10CA"/>
    <w:rsid w:val="005B10DB"/>
    <w:rsid w:val="005B111C"/>
    <w:rsid w:val="005B1149"/>
    <w:rsid w:val="005B1153"/>
    <w:rsid w:val="005B117E"/>
    <w:rsid w:val="005B1196"/>
    <w:rsid w:val="005B11DD"/>
    <w:rsid w:val="005B11EF"/>
    <w:rsid w:val="005B122C"/>
    <w:rsid w:val="005B1238"/>
    <w:rsid w:val="005B123A"/>
    <w:rsid w:val="005B123C"/>
    <w:rsid w:val="005B123D"/>
    <w:rsid w:val="005B1246"/>
    <w:rsid w:val="005B124E"/>
    <w:rsid w:val="005B12CD"/>
    <w:rsid w:val="005B1314"/>
    <w:rsid w:val="005B131B"/>
    <w:rsid w:val="005B1344"/>
    <w:rsid w:val="005B1374"/>
    <w:rsid w:val="005B1383"/>
    <w:rsid w:val="005B139F"/>
    <w:rsid w:val="005B13A3"/>
    <w:rsid w:val="005B13B6"/>
    <w:rsid w:val="005B13BA"/>
    <w:rsid w:val="005B13C8"/>
    <w:rsid w:val="005B1426"/>
    <w:rsid w:val="005B1446"/>
    <w:rsid w:val="005B1468"/>
    <w:rsid w:val="005B1473"/>
    <w:rsid w:val="005B14AF"/>
    <w:rsid w:val="005B14B2"/>
    <w:rsid w:val="005B14DE"/>
    <w:rsid w:val="005B152D"/>
    <w:rsid w:val="005B1558"/>
    <w:rsid w:val="005B1567"/>
    <w:rsid w:val="005B156B"/>
    <w:rsid w:val="005B1579"/>
    <w:rsid w:val="005B1584"/>
    <w:rsid w:val="005B1607"/>
    <w:rsid w:val="005B164B"/>
    <w:rsid w:val="005B165B"/>
    <w:rsid w:val="005B165F"/>
    <w:rsid w:val="005B1696"/>
    <w:rsid w:val="005B16A5"/>
    <w:rsid w:val="005B16A8"/>
    <w:rsid w:val="005B16E3"/>
    <w:rsid w:val="005B16F4"/>
    <w:rsid w:val="005B1754"/>
    <w:rsid w:val="005B1771"/>
    <w:rsid w:val="005B177C"/>
    <w:rsid w:val="005B17DF"/>
    <w:rsid w:val="005B17EC"/>
    <w:rsid w:val="005B17FE"/>
    <w:rsid w:val="005B180B"/>
    <w:rsid w:val="005B188C"/>
    <w:rsid w:val="005B18D3"/>
    <w:rsid w:val="005B18E4"/>
    <w:rsid w:val="005B18E8"/>
    <w:rsid w:val="005B190F"/>
    <w:rsid w:val="005B1924"/>
    <w:rsid w:val="005B196E"/>
    <w:rsid w:val="005B1976"/>
    <w:rsid w:val="005B1983"/>
    <w:rsid w:val="005B1A05"/>
    <w:rsid w:val="005B1A0F"/>
    <w:rsid w:val="005B1A43"/>
    <w:rsid w:val="005B1A5A"/>
    <w:rsid w:val="005B1A8A"/>
    <w:rsid w:val="005B1AFB"/>
    <w:rsid w:val="005B1B34"/>
    <w:rsid w:val="005B1B3B"/>
    <w:rsid w:val="005B1B42"/>
    <w:rsid w:val="005B1B48"/>
    <w:rsid w:val="005B1B6A"/>
    <w:rsid w:val="005B1B86"/>
    <w:rsid w:val="005B1BBA"/>
    <w:rsid w:val="005B1C2E"/>
    <w:rsid w:val="005B1C48"/>
    <w:rsid w:val="005B1CA7"/>
    <w:rsid w:val="005B1CB6"/>
    <w:rsid w:val="005B1CD9"/>
    <w:rsid w:val="005B1D07"/>
    <w:rsid w:val="005B1D36"/>
    <w:rsid w:val="005B1D44"/>
    <w:rsid w:val="005B1D55"/>
    <w:rsid w:val="005B1D6C"/>
    <w:rsid w:val="005B1D78"/>
    <w:rsid w:val="005B1D90"/>
    <w:rsid w:val="005B1DAC"/>
    <w:rsid w:val="005B1DC7"/>
    <w:rsid w:val="005B1DEA"/>
    <w:rsid w:val="005B1E12"/>
    <w:rsid w:val="005B1E29"/>
    <w:rsid w:val="005B1E52"/>
    <w:rsid w:val="005B1E60"/>
    <w:rsid w:val="005B1E6D"/>
    <w:rsid w:val="005B1EB1"/>
    <w:rsid w:val="005B1EB6"/>
    <w:rsid w:val="005B1ED4"/>
    <w:rsid w:val="005B1F6F"/>
    <w:rsid w:val="005B1FAC"/>
    <w:rsid w:val="005B1FF5"/>
    <w:rsid w:val="005B200C"/>
    <w:rsid w:val="005B201F"/>
    <w:rsid w:val="005B2024"/>
    <w:rsid w:val="005B2026"/>
    <w:rsid w:val="005B204F"/>
    <w:rsid w:val="005B2050"/>
    <w:rsid w:val="005B2084"/>
    <w:rsid w:val="005B20B3"/>
    <w:rsid w:val="005B20BE"/>
    <w:rsid w:val="005B20FE"/>
    <w:rsid w:val="005B2105"/>
    <w:rsid w:val="005B2176"/>
    <w:rsid w:val="005B217D"/>
    <w:rsid w:val="005B219A"/>
    <w:rsid w:val="005B219B"/>
    <w:rsid w:val="005B21A2"/>
    <w:rsid w:val="005B21A6"/>
    <w:rsid w:val="005B21DB"/>
    <w:rsid w:val="005B21E2"/>
    <w:rsid w:val="005B21F6"/>
    <w:rsid w:val="005B21FC"/>
    <w:rsid w:val="005B222B"/>
    <w:rsid w:val="005B2252"/>
    <w:rsid w:val="005B229A"/>
    <w:rsid w:val="005B22A7"/>
    <w:rsid w:val="005B22E7"/>
    <w:rsid w:val="005B22E8"/>
    <w:rsid w:val="005B22EA"/>
    <w:rsid w:val="005B2314"/>
    <w:rsid w:val="005B2335"/>
    <w:rsid w:val="005B233D"/>
    <w:rsid w:val="005B2373"/>
    <w:rsid w:val="005B2382"/>
    <w:rsid w:val="005B23A5"/>
    <w:rsid w:val="005B23E0"/>
    <w:rsid w:val="005B23E4"/>
    <w:rsid w:val="005B23F4"/>
    <w:rsid w:val="005B2412"/>
    <w:rsid w:val="005B2430"/>
    <w:rsid w:val="005B244C"/>
    <w:rsid w:val="005B244F"/>
    <w:rsid w:val="005B2475"/>
    <w:rsid w:val="005B247A"/>
    <w:rsid w:val="005B2488"/>
    <w:rsid w:val="005B24A0"/>
    <w:rsid w:val="005B24C0"/>
    <w:rsid w:val="005B24D1"/>
    <w:rsid w:val="005B24D8"/>
    <w:rsid w:val="005B252A"/>
    <w:rsid w:val="005B2567"/>
    <w:rsid w:val="005B257A"/>
    <w:rsid w:val="005B259A"/>
    <w:rsid w:val="005B25A8"/>
    <w:rsid w:val="005B25FB"/>
    <w:rsid w:val="005B2605"/>
    <w:rsid w:val="005B261B"/>
    <w:rsid w:val="005B2623"/>
    <w:rsid w:val="005B262E"/>
    <w:rsid w:val="005B264B"/>
    <w:rsid w:val="005B2655"/>
    <w:rsid w:val="005B2666"/>
    <w:rsid w:val="005B26A4"/>
    <w:rsid w:val="005B26A5"/>
    <w:rsid w:val="005B26B2"/>
    <w:rsid w:val="005B26D3"/>
    <w:rsid w:val="005B2717"/>
    <w:rsid w:val="005B272F"/>
    <w:rsid w:val="005B277C"/>
    <w:rsid w:val="005B280F"/>
    <w:rsid w:val="005B2837"/>
    <w:rsid w:val="005B2861"/>
    <w:rsid w:val="005B2880"/>
    <w:rsid w:val="005B2882"/>
    <w:rsid w:val="005B28D5"/>
    <w:rsid w:val="005B28DA"/>
    <w:rsid w:val="005B2901"/>
    <w:rsid w:val="005B2941"/>
    <w:rsid w:val="005B2960"/>
    <w:rsid w:val="005B2A04"/>
    <w:rsid w:val="005B2A2E"/>
    <w:rsid w:val="005B2A3C"/>
    <w:rsid w:val="005B2A3F"/>
    <w:rsid w:val="005B2A74"/>
    <w:rsid w:val="005B2ACF"/>
    <w:rsid w:val="005B2B84"/>
    <w:rsid w:val="005B2BCB"/>
    <w:rsid w:val="005B2BCD"/>
    <w:rsid w:val="005B2BCF"/>
    <w:rsid w:val="005B2BD1"/>
    <w:rsid w:val="005B2BD3"/>
    <w:rsid w:val="005B2C07"/>
    <w:rsid w:val="005B2C26"/>
    <w:rsid w:val="005B2C27"/>
    <w:rsid w:val="005B2C59"/>
    <w:rsid w:val="005B2CBD"/>
    <w:rsid w:val="005B2CF1"/>
    <w:rsid w:val="005B2D05"/>
    <w:rsid w:val="005B2D1B"/>
    <w:rsid w:val="005B2D53"/>
    <w:rsid w:val="005B2D5E"/>
    <w:rsid w:val="005B2D68"/>
    <w:rsid w:val="005B2D86"/>
    <w:rsid w:val="005B2E13"/>
    <w:rsid w:val="005B2E16"/>
    <w:rsid w:val="005B2E27"/>
    <w:rsid w:val="005B2E32"/>
    <w:rsid w:val="005B2E65"/>
    <w:rsid w:val="005B2EA8"/>
    <w:rsid w:val="005B2EDE"/>
    <w:rsid w:val="005B2EF3"/>
    <w:rsid w:val="005B2F2E"/>
    <w:rsid w:val="005B2F3D"/>
    <w:rsid w:val="005B2F62"/>
    <w:rsid w:val="005B2F85"/>
    <w:rsid w:val="005B2F94"/>
    <w:rsid w:val="005B2F9B"/>
    <w:rsid w:val="005B2FD5"/>
    <w:rsid w:val="005B301D"/>
    <w:rsid w:val="005B3043"/>
    <w:rsid w:val="005B3047"/>
    <w:rsid w:val="005B3057"/>
    <w:rsid w:val="005B3093"/>
    <w:rsid w:val="005B3099"/>
    <w:rsid w:val="005B309D"/>
    <w:rsid w:val="005B30DB"/>
    <w:rsid w:val="005B30EA"/>
    <w:rsid w:val="005B3128"/>
    <w:rsid w:val="005B3142"/>
    <w:rsid w:val="005B314C"/>
    <w:rsid w:val="005B31CB"/>
    <w:rsid w:val="005B31DA"/>
    <w:rsid w:val="005B322D"/>
    <w:rsid w:val="005B3249"/>
    <w:rsid w:val="005B3262"/>
    <w:rsid w:val="005B3278"/>
    <w:rsid w:val="005B329A"/>
    <w:rsid w:val="005B32A5"/>
    <w:rsid w:val="005B32A8"/>
    <w:rsid w:val="005B32DB"/>
    <w:rsid w:val="005B32E8"/>
    <w:rsid w:val="005B337E"/>
    <w:rsid w:val="005B33B5"/>
    <w:rsid w:val="005B33C3"/>
    <w:rsid w:val="005B33D7"/>
    <w:rsid w:val="005B340C"/>
    <w:rsid w:val="005B341F"/>
    <w:rsid w:val="005B3425"/>
    <w:rsid w:val="005B343A"/>
    <w:rsid w:val="005B346E"/>
    <w:rsid w:val="005B346F"/>
    <w:rsid w:val="005B347B"/>
    <w:rsid w:val="005B34A0"/>
    <w:rsid w:val="005B34D4"/>
    <w:rsid w:val="005B34F1"/>
    <w:rsid w:val="005B3500"/>
    <w:rsid w:val="005B350B"/>
    <w:rsid w:val="005B3510"/>
    <w:rsid w:val="005B3581"/>
    <w:rsid w:val="005B3594"/>
    <w:rsid w:val="005B3595"/>
    <w:rsid w:val="005B3598"/>
    <w:rsid w:val="005B35B6"/>
    <w:rsid w:val="005B35C1"/>
    <w:rsid w:val="005B35EF"/>
    <w:rsid w:val="005B3609"/>
    <w:rsid w:val="005B360C"/>
    <w:rsid w:val="005B3619"/>
    <w:rsid w:val="005B3639"/>
    <w:rsid w:val="005B366F"/>
    <w:rsid w:val="005B368E"/>
    <w:rsid w:val="005B3691"/>
    <w:rsid w:val="005B36C8"/>
    <w:rsid w:val="005B36C9"/>
    <w:rsid w:val="005B36CE"/>
    <w:rsid w:val="005B371D"/>
    <w:rsid w:val="005B3728"/>
    <w:rsid w:val="005B3776"/>
    <w:rsid w:val="005B37BE"/>
    <w:rsid w:val="005B3859"/>
    <w:rsid w:val="005B385A"/>
    <w:rsid w:val="005B3877"/>
    <w:rsid w:val="005B387A"/>
    <w:rsid w:val="005B38E4"/>
    <w:rsid w:val="005B38E6"/>
    <w:rsid w:val="005B38F5"/>
    <w:rsid w:val="005B390B"/>
    <w:rsid w:val="005B3932"/>
    <w:rsid w:val="005B3954"/>
    <w:rsid w:val="005B3961"/>
    <w:rsid w:val="005B396D"/>
    <w:rsid w:val="005B39C6"/>
    <w:rsid w:val="005B39F7"/>
    <w:rsid w:val="005B3A1F"/>
    <w:rsid w:val="005B3A72"/>
    <w:rsid w:val="005B3ABE"/>
    <w:rsid w:val="005B3B08"/>
    <w:rsid w:val="005B3B89"/>
    <w:rsid w:val="005B3B99"/>
    <w:rsid w:val="005B3BE6"/>
    <w:rsid w:val="005B3C04"/>
    <w:rsid w:val="005B3C1F"/>
    <w:rsid w:val="005B3C3F"/>
    <w:rsid w:val="005B3C44"/>
    <w:rsid w:val="005B3C86"/>
    <w:rsid w:val="005B3CA5"/>
    <w:rsid w:val="005B3CBC"/>
    <w:rsid w:val="005B3CE3"/>
    <w:rsid w:val="005B3D5C"/>
    <w:rsid w:val="005B3DAD"/>
    <w:rsid w:val="005B3DB0"/>
    <w:rsid w:val="005B3DB2"/>
    <w:rsid w:val="005B3DBB"/>
    <w:rsid w:val="005B3DD5"/>
    <w:rsid w:val="005B3E2E"/>
    <w:rsid w:val="005B3E4B"/>
    <w:rsid w:val="005B3E60"/>
    <w:rsid w:val="005B3E78"/>
    <w:rsid w:val="005B3E8B"/>
    <w:rsid w:val="005B3E9B"/>
    <w:rsid w:val="005B3ED1"/>
    <w:rsid w:val="005B3EF4"/>
    <w:rsid w:val="005B3F01"/>
    <w:rsid w:val="005B3F60"/>
    <w:rsid w:val="005B3F62"/>
    <w:rsid w:val="005B3F80"/>
    <w:rsid w:val="005B3FBA"/>
    <w:rsid w:val="005B3FD2"/>
    <w:rsid w:val="005B3FE5"/>
    <w:rsid w:val="005B3FEA"/>
    <w:rsid w:val="005B402E"/>
    <w:rsid w:val="005B4053"/>
    <w:rsid w:val="005B4084"/>
    <w:rsid w:val="005B408A"/>
    <w:rsid w:val="005B408D"/>
    <w:rsid w:val="005B4092"/>
    <w:rsid w:val="005B40BA"/>
    <w:rsid w:val="005B40C2"/>
    <w:rsid w:val="005B40D7"/>
    <w:rsid w:val="005B40E1"/>
    <w:rsid w:val="005B4111"/>
    <w:rsid w:val="005B415D"/>
    <w:rsid w:val="005B4172"/>
    <w:rsid w:val="005B4173"/>
    <w:rsid w:val="005B417B"/>
    <w:rsid w:val="005B4183"/>
    <w:rsid w:val="005B4191"/>
    <w:rsid w:val="005B41BB"/>
    <w:rsid w:val="005B41C4"/>
    <w:rsid w:val="005B41DB"/>
    <w:rsid w:val="005B4211"/>
    <w:rsid w:val="005B4217"/>
    <w:rsid w:val="005B422F"/>
    <w:rsid w:val="005B4273"/>
    <w:rsid w:val="005B4284"/>
    <w:rsid w:val="005B4287"/>
    <w:rsid w:val="005B4288"/>
    <w:rsid w:val="005B430D"/>
    <w:rsid w:val="005B4321"/>
    <w:rsid w:val="005B435D"/>
    <w:rsid w:val="005B4369"/>
    <w:rsid w:val="005B437E"/>
    <w:rsid w:val="005B439D"/>
    <w:rsid w:val="005B43A1"/>
    <w:rsid w:val="005B43AD"/>
    <w:rsid w:val="005B43D7"/>
    <w:rsid w:val="005B43E7"/>
    <w:rsid w:val="005B43E9"/>
    <w:rsid w:val="005B4429"/>
    <w:rsid w:val="005B4433"/>
    <w:rsid w:val="005B4438"/>
    <w:rsid w:val="005B44AF"/>
    <w:rsid w:val="005B44C6"/>
    <w:rsid w:val="005B44D2"/>
    <w:rsid w:val="005B4539"/>
    <w:rsid w:val="005B4567"/>
    <w:rsid w:val="005B4577"/>
    <w:rsid w:val="005B4592"/>
    <w:rsid w:val="005B4593"/>
    <w:rsid w:val="005B459B"/>
    <w:rsid w:val="005B459C"/>
    <w:rsid w:val="005B45BF"/>
    <w:rsid w:val="005B45E9"/>
    <w:rsid w:val="005B461B"/>
    <w:rsid w:val="005B463B"/>
    <w:rsid w:val="005B463C"/>
    <w:rsid w:val="005B4682"/>
    <w:rsid w:val="005B4692"/>
    <w:rsid w:val="005B4710"/>
    <w:rsid w:val="005B4767"/>
    <w:rsid w:val="005B4780"/>
    <w:rsid w:val="005B47B8"/>
    <w:rsid w:val="005B4809"/>
    <w:rsid w:val="005B482E"/>
    <w:rsid w:val="005B4836"/>
    <w:rsid w:val="005B485A"/>
    <w:rsid w:val="005B486E"/>
    <w:rsid w:val="005B48BF"/>
    <w:rsid w:val="005B48DD"/>
    <w:rsid w:val="005B495D"/>
    <w:rsid w:val="005B496A"/>
    <w:rsid w:val="005B496D"/>
    <w:rsid w:val="005B497E"/>
    <w:rsid w:val="005B498B"/>
    <w:rsid w:val="005B49C1"/>
    <w:rsid w:val="005B49C6"/>
    <w:rsid w:val="005B4A11"/>
    <w:rsid w:val="005B4A31"/>
    <w:rsid w:val="005B4A5C"/>
    <w:rsid w:val="005B4A9D"/>
    <w:rsid w:val="005B4AB8"/>
    <w:rsid w:val="005B4AC3"/>
    <w:rsid w:val="005B4ADE"/>
    <w:rsid w:val="005B4AE8"/>
    <w:rsid w:val="005B4B17"/>
    <w:rsid w:val="005B4B45"/>
    <w:rsid w:val="005B4B8F"/>
    <w:rsid w:val="005B4B93"/>
    <w:rsid w:val="005B4B97"/>
    <w:rsid w:val="005B4BB3"/>
    <w:rsid w:val="005B4BBE"/>
    <w:rsid w:val="005B4BCF"/>
    <w:rsid w:val="005B4BD1"/>
    <w:rsid w:val="005B4BFD"/>
    <w:rsid w:val="005B4C29"/>
    <w:rsid w:val="005B4C75"/>
    <w:rsid w:val="005B4C85"/>
    <w:rsid w:val="005B4C96"/>
    <w:rsid w:val="005B4CAA"/>
    <w:rsid w:val="005B4CE7"/>
    <w:rsid w:val="005B4CFC"/>
    <w:rsid w:val="005B4D34"/>
    <w:rsid w:val="005B4D4E"/>
    <w:rsid w:val="005B4D58"/>
    <w:rsid w:val="005B4E0B"/>
    <w:rsid w:val="005B4E7C"/>
    <w:rsid w:val="005B4ED4"/>
    <w:rsid w:val="005B4EFB"/>
    <w:rsid w:val="005B4F92"/>
    <w:rsid w:val="005B506D"/>
    <w:rsid w:val="005B50A9"/>
    <w:rsid w:val="005B50CE"/>
    <w:rsid w:val="005B50FB"/>
    <w:rsid w:val="005B5115"/>
    <w:rsid w:val="005B5127"/>
    <w:rsid w:val="005B5141"/>
    <w:rsid w:val="005B515A"/>
    <w:rsid w:val="005B517E"/>
    <w:rsid w:val="005B51C3"/>
    <w:rsid w:val="005B51D1"/>
    <w:rsid w:val="005B51FE"/>
    <w:rsid w:val="005B5212"/>
    <w:rsid w:val="005B5231"/>
    <w:rsid w:val="005B5267"/>
    <w:rsid w:val="005B526B"/>
    <w:rsid w:val="005B5272"/>
    <w:rsid w:val="005B52AF"/>
    <w:rsid w:val="005B52D3"/>
    <w:rsid w:val="005B52D4"/>
    <w:rsid w:val="005B52DB"/>
    <w:rsid w:val="005B530C"/>
    <w:rsid w:val="005B5324"/>
    <w:rsid w:val="005B5326"/>
    <w:rsid w:val="005B532F"/>
    <w:rsid w:val="005B5375"/>
    <w:rsid w:val="005B537C"/>
    <w:rsid w:val="005B53E8"/>
    <w:rsid w:val="005B53F9"/>
    <w:rsid w:val="005B542B"/>
    <w:rsid w:val="005B5457"/>
    <w:rsid w:val="005B5459"/>
    <w:rsid w:val="005B54A9"/>
    <w:rsid w:val="005B54B0"/>
    <w:rsid w:val="005B551A"/>
    <w:rsid w:val="005B5545"/>
    <w:rsid w:val="005B5563"/>
    <w:rsid w:val="005B5589"/>
    <w:rsid w:val="005B55A5"/>
    <w:rsid w:val="005B55B2"/>
    <w:rsid w:val="005B55D8"/>
    <w:rsid w:val="005B55E1"/>
    <w:rsid w:val="005B55EB"/>
    <w:rsid w:val="005B5602"/>
    <w:rsid w:val="005B5603"/>
    <w:rsid w:val="005B560F"/>
    <w:rsid w:val="005B5618"/>
    <w:rsid w:val="005B561C"/>
    <w:rsid w:val="005B561D"/>
    <w:rsid w:val="005B5629"/>
    <w:rsid w:val="005B562B"/>
    <w:rsid w:val="005B566C"/>
    <w:rsid w:val="005B5673"/>
    <w:rsid w:val="005B5679"/>
    <w:rsid w:val="005B56A0"/>
    <w:rsid w:val="005B56FD"/>
    <w:rsid w:val="005B5713"/>
    <w:rsid w:val="005B5727"/>
    <w:rsid w:val="005B5734"/>
    <w:rsid w:val="005B573F"/>
    <w:rsid w:val="005B578F"/>
    <w:rsid w:val="005B57C2"/>
    <w:rsid w:val="005B57FF"/>
    <w:rsid w:val="005B580D"/>
    <w:rsid w:val="005B5812"/>
    <w:rsid w:val="005B5842"/>
    <w:rsid w:val="005B58AD"/>
    <w:rsid w:val="005B58B1"/>
    <w:rsid w:val="005B58B5"/>
    <w:rsid w:val="005B591B"/>
    <w:rsid w:val="005B593D"/>
    <w:rsid w:val="005B597D"/>
    <w:rsid w:val="005B5982"/>
    <w:rsid w:val="005B59EE"/>
    <w:rsid w:val="005B5A12"/>
    <w:rsid w:val="005B5A59"/>
    <w:rsid w:val="005B5A7C"/>
    <w:rsid w:val="005B5AA7"/>
    <w:rsid w:val="005B5AB8"/>
    <w:rsid w:val="005B5AE1"/>
    <w:rsid w:val="005B5B28"/>
    <w:rsid w:val="005B5B34"/>
    <w:rsid w:val="005B5B39"/>
    <w:rsid w:val="005B5B44"/>
    <w:rsid w:val="005B5B58"/>
    <w:rsid w:val="005B5B73"/>
    <w:rsid w:val="005B5BB1"/>
    <w:rsid w:val="005B5BC5"/>
    <w:rsid w:val="005B5BF7"/>
    <w:rsid w:val="005B5C5C"/>
    <w:rsid w:val="005B5C66"/>
    <w:rsid w:val="005B5CA0"/>
    <w:rsid w:val="005B5D0D"/>
    <w:rsid w:val="005B5D38"/>
    <w:rsid w:val="005B5D53"/>
    <w:rsid w:val="005B5DA0"/>
    <w:rsid w:val="005B5DB6"/>
    <w:rsid w:val="005B5DDF"/>
    <w:rsid w:val="005B5DE7"/>
    <w:rsid w:val="005B5E35"/>
    <w:rsid w:val="005B5E84"/>
    <w:rsid w:val="005B5EA4"/>
    <w:rsid w:val="005B5EF9"/>
    <w:rsid w:val="005B5F20"/>
    <w:rsid w:val="005B5F56"/>
    <w:rsid w:val="005B5F57"/>
    <w:rsid w:val="005B5F74"/>
    <w:rsid w:val="005B5F7D"/>
    <w:rsid w:val="005B5F8F"/>
    <w:rsid w:val="005B5F96"/>
    <w:rsid w:val="005B5FAF"/>
    <w:rsid w:val="005B5FDD"/>
    <w:rsid w:val="005B6020"/>
    <w:rsid w:val="005B6027"/>
    <w:rsid w:val="005B604B"/>
    <w:rsid w:val="005B6059"/>
    <w:rsid w:val="005B6074"/>
    <w:rsid w:val="005B608C"/>
    <w:rsid w:val="005B60D8"/>
    <w:rsid w:val="005B6100"/>
    <w:rsid w:val="005B617B"/>
    <w:rsid w:val="005B618E"/>
    <w:rsid w:val="005B61A5"/>
    <w:rsid w:val="005B61A6"/>
    <w:rsid w:val="005B61E2"/>
    <w:rsid w:val="005B61F1"/>
    <w:rsid w:val="005B6206"/>
    <w:rsid w:val="005B626E"/>
    <w:rsid w:val="005B6287"/>
    <w:rsid w:val="005B62A3"/>
    <w:rsid w:val="005B62D7"/>
    <w:rsid w:val="005B62E5"/>
    <w:rsid w:val="005B62F0"/>
    <w:rsid w:val="005B62F1"/>
    <w:rsid w:val="005B6309"/>
    <w:rsid w:val="005B6329"/>
    <w:rsid w:val="005B6355"/>
    <w:rsid w:val="005B6387"/>
    <w:rsid w:val="005B638A"/>
    <w:rsid w:val="005B63B7"/>
    <w:rsid w:val="005B63B8"/>
    <w:rsid w:val="005B63C1"/>
    <w:rsid w:val="005B63C6"/>
    <w:rsid w:val="005B63E2"/>
    <w:rsid w:val="005B644C"/>
    <w:rsid w:val="005B6458"/>
    <w:rsid w:val="005B645D"/>
    <w:rsid w:val="005B646D"/>
    <w:rsid w:val="005B6470"/>
    <w:rsid w:val="005B647C"/>
    <w:rsid w:val="005B64B4"/>
    <w:rsid w:val="005B64BB"/>
    <w:rsid w:val="005B655B"/>
    <w:rsid w:val="005B6571"/>
    <w:rsid w:val="005B6579"/>
    <w:rsid w:val="005B6596"/>
    <w:rsid w:val="005B659A"/>
    <w:rsid w:val="005B659C"/>
    <w:rsid w:val="005B65C2"/>
    <w:rsid w:val="005B668C"/>
    <w:rsid w:val="005B6694"/>
    <w:rsid w:val="005B66C1"/>
    <w:rsid w:val="005B66CB"/>
    <w:rsid w:val="005B66F0"/>
    <w:rsid w:val="005B6705"/>
    <w:rsid w:val="005B6771"/>
    <w:rsid w:val="005B677C"/>
    <w:rsid w:val="005B6782"/>
    <w:rsid w:val="005B678B"/>
    <w:rsid w:val="005B6793"/>
    <w:rsid w:val="005B67AE"/>
    <w:rsid w:val="005B6832"/>
    <w:rsid w:val="005B690B"/>
    <w:rsid w:val="005B6910"/>
    <w:rsid w:val="005B692A"/>
    <w:rsid w:val="005B6948"/>
    <w:rsid w:val="005B69A0"/>
    <w:rsid w:val="005B69C7"/>
    <w:rsid w:val="005B69C8"/>
    <w:rsid w:val="005B6A4E"/>
    <w:rsid w:val="005B6A8B"/>
    <w:rsid w:val="005B6ABF"/>
    <w:rsid w:val="005B6ACC"/>
    <w:rsid w:val="005B6AFE"/>
    <w:rsid w:val="005B6B28"/>
    <w:rsid w:val="005B6B2F"/>
    <w:rsid w:val="005B6B55"/>
    <w:rsid w:val="005B6B80"/>
    <w:rsid w:val="005B6BA0"/>
    <w:rsid w:val="005B6BE6"/>
    <w:rsid w:val="005B6BF2"/>
    <w:rsid w:val="005B6BF3"/>
    <w:rsid w:val="005B6BF8"/>
    <w:rsid w:val="005B6C0E"/>
    <w:rsid w:val="005B6C2C"/>
    <w:rsid w:val="005B6CA1"/>
    <w:rsid w:val="005B6CAF"/>
    <w:rsid w:val="005B6D49"/>
    <w:rsid w:val="005B6D52"/>
    <w:rsid w:val="005B6D58"/>
    <w:rsid w:val="005B6D61"/>
    <w:rsid w:val="005B6D6F"/>
    <w:rsid w:val="005B6D80"/>
    <w:rsid w:val="005B6DAB"/>
    <w:rsid w:val="005B6DEB"/>
    <w:rsid w:val="005B6E27"/>
    <w:rsid w:val="005B6E45"/>
    <w:rsid w:val="005B6E7C"/>
    <w:rsid w:val="005B6E95"/>
    <w:rsid w:val="005B6EB5"/>
    <w:rsid w:val="005B6EC5"/>
    <w:rsid w:val="005B6EE0"/>
    <w:rsid w:val="005B6EFB"/>
    <w:rsid w:val="005B6F1E"/>
    <w:rsid w:val="005B6F20"/>
    <w:rsid w:val="005B6F28"/>
    <w:rsid w:val="005B6F4E"/>
    <w:rsid w:val="005B6F87"/>
    <w:rsid w:val="005B6F8A"/>
    <w:rsid w:val="005B6FFF"/>
    <w:rsid w:val="005B70A1"/>
    <w:rsid w:val="005B7141"/>
    <w:rsid w:val="005B7147"/>
    <w:rsid w:val="005B718C"/>
    <w:rsid w:val="005B7199"/>
    <w:rsid w:val="005B71A6"/>
    <w:rsid w:val="005B724D"/>
    <w:rsid w:val="005B724F"/>
    <w:rsid w:val="005B7258"/>
    <w:rsid w:val="005B7259"/>
    <w:rsid w:val="005B7264"/>
    <w:rsid w:val="005B727E"/>
    <w:rsid w:val="005B7292"/>
    <w:rsid w:val="005B72A1"/>
    <w:rsid w:val="005B72CB"/>
    <w:rsid w:val="005B72E1"/>
    <w:rsid w:val="005B72EC"/>
    <w:rsid w:val="005B72EF"/>
    <w:rsid w:val="005B7358"/>
    <w:rsid w:val="005B739A"/>
    <w:rsid w:val="005B73BD"/>
    <w:rsid w:val="005B73DB"/>
    <w:rsid w:val="005B73ED"/>
    <w:rsid w:val="005B7497"/>
    <w:rsid w:val="005B74EB"/>
    <w:rsid w:val="005B7517"/>
    <w:rsid w:val="005B7534"/>
    <w:rsid w:val="005B7549"/>
    <w:rsid w:val="005B7554"/>
    <w:rsid w:val="005B755D"/>
    <w:rsid w:val="005B756C"/>
    <w:rsid w:val="005B756D"/>
    <w:rsid w:val="005B7578"/>
    <w:rsid w:val="005B7586"/>
    <w:rsid w:val="005B75A2"/>
    <w:rsid w:val="005B75B7"/>
    <w:rsid w:val="005B7642"/>
    <w:rsid w:val="005B765A"/>
    <w:rsid w:val="005B765C"/>
    <w:rsid w:val="005B7673"/>
    <w:rsid w:val="005B7674"/>
    <w:rsid w:val="005B7698"/>
    <w:rsid w:val="005B769D"/>
    <w:rsid w:val="005B7728"/>
    <w:rsid w:val="005B7760"/>
    <w:rsid w:val="005B77A2"/>
    <w:rsid w:val="005B77CE"/>
    <w:rsid w:val="005B77DE"/>
    <w:rsid w:val="005B7813"/>
    <w:rsid w:val="005B7825"/>
    <w:rsid w:val="005B7833"/>
    <w:rsid w:val="005B7841"/>
    <w:rsid w:val="005B7854"/>
    <w:rsid w:val="005B7876"/>
    <w:rsid w:val="005B789F"/>
    <w:rsid w:val="005B78B1"/>
    <w:rsid w:val="005B7933"/>
    <w:rsid w:val="005B7936"/>
    <w:rsid w:val="005B7948"/>
    <w:rsid w:val="005B7976"/>
    <w:rsid w:val="005B79D1"/>
    <w:rsid w:val="005B79D9"/>
    <w:rsid w:val="005B79EB"/>
    <w:rsid w:val="005B7A27"/>
    <w:rsid w:val="005B7A28"/>
    <w:rsid w:val="005B7A48"/>
    <w:rsid w:val="005B7A9C"/>
    <w:rsid w:val="005B7AD6"/>
    <w:rsid w:val="005B7AF4"/>
    <w:rsid w:val="005B7BAD"/>
    <w:rsid w:val="005B7C30"/>
    <w:rsid w:val="005B7C55"/>
    <w:rsid w:val="005B7C88"/>
    <w:rsid w:val="005B7C93"/>
    <w:rsid w:val="005B7CC4"/>
    <w:rsid w:val="005B7CD2"/>
    <w:rsid w:val="005B7D04"/>
    <w:rsid w:val="005B7D5E"/>
    <w:rsid w:val="005B7DA3"/>
    <w:rsid w:val="005B7DB5"/>
    <w:rsid w:val="005B7DEE"/>
    <w:rsid w:val="005B7DF4"/>
    <w:rsid w:val="005B7E69"/>
    <w:rsid w:val="005B7E73"/>
    <w:rsid w:val="005B7E94"/>
    <w:rsid w:val="005B7EB5"/>
    <w:rsid w:val="005B7ED0"/>
    <w:rsid w:val="005B7ED2"/>
    <w:rsid w:val="005B7EE4"/>
    <w:rsid w:val="005B7F5B"/>
    <w:rsid w:val="005B7F65"/>
    <w:rsid w:val="005B7F6C"/>
    <w:rsid w:val="005B7FF6"/>
    <w:rsid w:val="005C0024"/>
    <w:rsid w:val="005C002F"/>
    <w:rsid w:val="005C0033"/>
    <w:rsid w:val="005C0039"/>
    <w:rsid w:val="005C004B"/>
    <w:rsid w:val="005C009D"/>
    <w:rsid w:val="005C00AE"/>
    <w:rsid w:val="005C00D4"/>
    <w:rsid w:val="005C00F0"/>
    <w:rsid w:val="005C0143"/>
    <w:rsid w:val="005C0175"/>
    <w:rsid w:val="005C0194"/>
    <w:rsid w:val="005C0197"/>
    <w:rsid w:val="005C01A9"/>
    <w:rsid w:val="005C01AD"/>
    <w:rsid w:val="005C01CD"/>
    <w:rsid w:val="005C01D9"/>
    <w:rsid w:val="005C01F7"/>
    <w:rsid w:val="005C0246"/>
    <w:rsid w:val="005C0259"/>
    <w:rsid w:val="005C02A4"/>
    <w:rsid w:val="005C02A8"/>
    <w:rsid w:val="005C02D3"/>
    <w:rsid w:val="005C02D6"/>
    <w:rsid w:val="005C02E5"/>
    <w:rsid w:val="005C030A"/>
    <w:rsid w:val="005C0316"/>
    <w:rsid w:val="005C031E"/>
    <w:rsid w:val="005C0346"/>
    <w:rsid w:val="005C0370"/>
    <w:rsid w:val="005C0389"/>
    <w:rsid w:val="005C03A3"/>
    <w:rsid w:val="005C03A9"/>
    <w:rsid w:val="005C03B3"/>
    <w:rsid w:val="005C03B7"/>
    <w:rsid w:val="005C03C5"/>
    <w:rsid w:val="005C0415"/>
    <w:rsid w:val="005C042A"/>
    <w:rsid w:val="005C044D"/>
    <w:rsid w:val="005C04A8"/>
    <w:rsid w:val="005C04BD"/>
    <w:rsid w:val="005C0517"/>
    <w:rsid w:val="005C052A"/>
    <w:rsid w:val="005C055D"/>
    <w:rsid w:val="005C0574"/>
    <w:rsid w:val="005C0577"/>
    <w:rsid w:val="005C05EB"/>
    <w:rsid w:val="005C05F8"/>
    <w:rsid w:val="005C060C"/>
    <w:rsid w:val="005C0656"/>
    <w:rsid w:val="005C0659"/>
    <w:rsid w:val="005C065C"/>
    <w:rsid w:val="005C067E"/>
    <w:rsid w:val="005C0689"/>
    <w:rsid w:val="005C06AD"/>
    <w:rsid w:val="005C06D4"/>
    <w:rsid w:val="005C06F2"/>
    <w:rsid w:val="005C070D"/>
    <w:rsid w:val="005C074D"/>
    <w:rsid w:val="005C0770"/>
    <w:rsid w:val="005C0786"/>
    <w:rsid w:val="005C07D2"/>
    <w:rsid w:val="005C07EC"/>
    <w:rsid w:val="005C0809"/>
    <w:rsid w:val="005C0843"/>
    <w:rsid w:val="005C0876"/>
    <w:rsid w:val="005C094B"/>
    <w:rsid w:val="005C0956"/>
    <w:rsid w:val="005C0958"/>
    <w:rsid w:val="005C0972"/>
    <w:rsid w:val="005C0974"/>
    <w:rsid w:val="005C097A"/>
    <w:rsid w:val="005C09A3"/>
    <w:rsid w:val="005C09BC"/>
    <w:rsid w:val="005C09DB"/>
    <w:rsid w:val="005C09F2"/>
    <w:rsid w:val="005C0A01"/>
    <w:rsid w:val="005C0A3D"/>
    <w:rsid w:val="005C0A56"/>
    <w:rsid w:val="005C0A5D"/>
    <w:rsid w:val="005C0A71"/>
    <w:rsid w:val="005C0AA1"/>
    <w:rsid w:val="005C0AB9"/>
    <w:rsid w:val="005C0B0D"/>
    <w:rsid w:val="005C0B5B"/>
    <w:rsid w:val="005C0B67"/>
    <w:rsid w:val="005C0B87"/>
    <w:rsid w:val="005C0B91"/>
    <w:rsid w:val="005C0BA3"/>
    <w:rsid w:val="005C0BE2"/>
    <w:rsid w:val="005C0C11"/>
    <w:rsid w:val="005C0C35"/>
    <w:rsid w:val="005C0C3C"/>
    <w:rsid w:val="005C0C56"/>
    <w:rsid w:val="005C0C68"/>
    <w:rsid w:val="005C0C98"/>
    <w:rsid w:val="005C0CFF"/>
    <w:rsid w:val="005C0D0C"/>
    <w:rsid w:val="005C0D53"/>
    <w:rsid w:val="005C0DCF"/>
    <w:rsid w:val="005C0DF2"/>
    <w:rsid w:val="005C0DFC"/>
    <w:rsid w:val="005C0E10"/>
    <w:rsid w:val="005C0E25"/>
    <w:rsid w:val="005C0E6C"/>
    <w:rsid w:val="005C0EA0"/>
    <w:rsid w:val="005C0EE0"/>
    <w:rsid w:val="005C0EF8"/>
    <w:rsid w:val="005C0F0C"/>
    <w:rsid w:val="005C0F1C"/>
    <w:rsid w:val="005C0F64"/>
    <w:rsid w:val="005C0F76"/>
    <w:rsid w:val="005C0F77"/>
    <w:rsid w:val="005C0FA1"/>
    <w:rsid w:val="005C0FCF"/>
    <w:rsid w:val="005C104F"/>
    <w:rsid w:val="005C10A0"/>
    <w:rsid w:val="005C10B2"/>
    <w:rsid w:val="005C10C4"/>
    <w:rsid w:val="005C110D"/>
    <w:rsid w:val="005C1134"/>
    <w:rsid w:val="005C1163"/>
    <w:rsid w:val="005C1187"/>
    <w:rsid w:val="005C1194"/>
    <w:rsid w:val="005C119C"/>
    <w:rsid w:val="005C11B7"/>
    <w:rsid w:val="005C11C6"/>
    <w:rsid w:val="005C11EE"/>
    <w:rsid w:val="005C11F3"/>
    <w:rsid w:val="005C120C"/>
    <w:rsid w:val="005C1221"/>
    <w:rsid w:val="005C124E"/>
    <w:rsid w:val="005C1265"/>
    <w:rsid w:val="005C1276"/>
    <w:rsid w:val="005C1277"/>
    <w:rsid w:val="005C1288"/>
    <w:rsid w:val="005C128A"/>
    <w:rsid w:val="005C128F"/>
    <w:rsid w:val="005C12D0"/>
    <w:rsid w:val="005C12DE"/>
    <w:rsid w:val="005C12F7"/>
    <w:rsid w:val="005C12FA"/>
    <w:rsid w:val="005C1318"/>
    <w:rsid w:val="005C131A"/>
    <w:rsid w:val="005C1320"/>
    <w:rsid w:val="005C134E"/>
    <w:rsid w:val="005C138A"/>
    <w:rsid w:val="005C139C"/>
    <w:rsid w:val="005C13AA"/>
    <w:rsid w:val="005C13C7"/>
    <w:rsid w:val="005C1409"/>
    <w:rsid w:val="005C1432"/>
    <w:rsid w:val="005C1521"/>
    <w:rsid w:val="005C1539"/>
    <w:rsid w:val="005C15A9"/>
    <w:rsid w:val="005C15B4"/>
    <w:rsid w:val="005C15D6"/>
    <w:rsid w:val="005C1613"/>
    <w:rsid w:val="005C1635"/>
    <w:rsid w:val="005C164B"/>
    <w:rsid w:val="005C1668"/>
    <w:rsid w:val="005C167F"/>
    <w:rsid w:val="005C16A3"/>
    <w:rsid w:val="005C16B3"/>
    <w:rsid w:val="005C16CC"/>
    <w:rsid w:val="005C1702"/>
    <w:rsid w:val="005C1714"/>
    <w:rsid w:val="005C1728"/>
    <w:rsid w:val="005C1795"/>
    <w:rsid w:val="005C17AF"/>
    <w:rsid w:val="005C17C9"/>
    <w:rsid w:val="005C1833"/>
    <w:rsid w:val="005C1893"/>
    <w:rsid w:val="005C18B5"/>
    <w:rsid w:val="005C18B8"/>
    <w:rsid w:val="005C18EB"/>
    <w:rsid w:val="005C1961"/>
    <w:rsid w:val="005C198F"/>
    <w:rsid w:val="005C1A1F"/>
    <w:rsid w:val="005C1A65"/>
    <w:rsid w:val="005C1AA8"/>
    <w:rsid w:val="005C1AE6"/>
    <w:rsid w:val="005C1B00"/>
    <w:rsid w:val="005C1B07"/>
    <w:rsid w:val="005C1BAC"/>
    <w:rsid w:val="005C1BCB"/>
    <w:rsid w:val="005C1BF0"/>
    <w:rsid w:val="005C1BF2"/>
    <w:rsid w:val="005C1C2B"/>
    <w:rsid w:val="005C1C41"/>
    <w:rsid w:val="005C1C43"/>
    <w:rsid w:val="005C1C48"/>
    <w:rsid w:val="005C1C8E"/>
    <w:rsid w:val="005C1CBB"/>
    <w:rsid w:val="005C1D27"/>
    <w:rsid w:val="005C1D2E"/>
    <w:rsid w:val="005C1D5D"/>
    <w:rsid w:val="005C1DA6"/>
    <w:rsid w:val="005C1DB2"/>
    <w:rsid w:val="005C1DDB"/>
    <w:rsid w:val="005C1E19"/>
    <w:rsid w:val="005C1E5B"/>
    <w:rsid w:val="005C1E6F"/>
    <w:rsid w:val="005C1F24"/>
    <w:rsid w:val="005C1F7D"/>
    <w:rsid w:val="005C1F86"/>
    <w:rsid w:val="005C1FAE"/>
    <w:rsid w:val="005C1FB2"/>
    <w:rsid w:val="005C1FE5"/>
    <w:rsid w:val="005C1FEF"/>
    <w:rsid w:val="005C200A"/>
    <w:rsid w:val="005C203E"/>
    <w:rsid w:val="005C2041"/>
    <w:rsid w:val="005C2075"/>
    <w:rsid w:val="005C20F5"/>
    <w:rsid w:val="005C20FA"/>
    <w:rsid w:val="005C2128"/>
    <w:rsid w:val="005C2145"/>
    <w:rsid w:val="005C2156"/>
    <w:rsid w:val="005C216F"/>
    <w:rsid w:val="005C219B"/>
    <w:rsid w:val="005C21BA"/>
    <w:rsid w:val="005C21C2"/>
    <w:rsid w:val="005C21E1"/>
    <w:rsid w:val="005C21FA"/>
    <w:rsid w:val="005C2215"/>
    <w:rsid w:val="005C2253"/>
    <w:rsid w:val="005C2258"/>
    <w:rsid w:val="005C225A"/>
    <w:rsid w:val="005C227C"/>
    <w:rsid w:val="005C22A9"/>
    <w:rsid w:val="005C22C4"/>
    <w:rsid w:val="005C22C6"/>
    <w:rsid w:val="005C22D6"/>
    <w:rsid w:val="005C2302"/>
    <w:rsid w:val="005C2362"/>
    <w:rsid w:val="005C236E"/>
    <w:rsid w:val="005C2377"/>
    <w:rsid w:val="005C23C5"/>
    <w:rsid w:val="005C23EF"/>
    <w:rsid w:val="005C23F6"/>
    <w:rsid w:val="005C23F7"/>
    <w:rsid w:val="005C23FD"/>
    <w:rsid w:val="005C2437"/>
    <w:rsid w:val="005C249C"/>
    <w:rsid w:val="005C24E3"/>
    <w:rsid w:val="005C24F3"/>
    <w:rsid w:val="005C254F"/>
    <w:rsid w:val="005C2575"/>
    <w:rsid w:val="005C257A"/>
    <w:rsid w:val="005C2582"/>
    <w:rsid w:val="005C258A"/>
    <w:rsid w:val="005C25A0"/>
    <w:rsid w:val="005C25D4"/>
    <w:rsid w:val="005C25E1"/>
    <w:rsid w:val="005C260F"/>
    <w:rsid w:val="005C2637"/>
    <w:rsid w:val="005C269E"/>
    <w:rsid w:val="005C2706"/>
    <w:rsid w:val="005C2750"/>
    <w:rsid w:val="005C2772"/>
    <w:rsid w:val="005C2788"/>
    <w:rsid w:val="005C27CE"/>
    <w:rsid w:val="005C27DC"/>
    <w:rsid w:val="005C27DD"/>
    <w:rsid w:val="005C282C"/>
    <w:rsid w:val="005C2834"/>
    <w:rsid w:val="005C2874"/>
    <w:rsid w:val="005C2885"/>
    <w:rsid w:val="005C2899"/>
    <w:rsid w:val="005C28A4"/>
    <w:rsid w:val="005C28C2"/>
    <w:rsid w:val="005C28C5"/>
    <w:rsid w:val="005C28CA"/>
    <w:rsid w:val="005C28E8"/>
    <w:rsid w:val="005C292F"/>
    <w:rsid w:val="005C2948"/>
    <w:rsid w:val="005C2961"/>
    <w:rsid w:val="005C2979"/>
    <w:rsid w:val="005C297D"/>
    <w:rsid w:val="005C29B7"/>
    <w:rsid w:val="005C2A01"/>
    <w:rsid w:val="005C2A2E"/>
    <w:rsid w:val="005C2A51"/>
    <w:rsid w:val="005C2A5A"/>
    <w:rsid w:val="005C2A77"/>
    <w:rsid w:val="005C2A9E"/>
    <w:rsid w:val="005C2AA2"/>
    <w:rsid w:val="005C2AD0"/>
    <w:rsid w:val="005C2AD4"/>
    <w:rsid w:val="005C2AF7"/>
    <w:rsid w:val="005C2B0A"/>
    <w:rsid w:val="005C2B0E"/>
    <w:rsid w:val="005C2B10"/>
    <w:rsid w:val="005C2B63"/>
    <w:rsid w:val="005C2B82"/>
    <w:rsid w:val="005C2B8A"/>
    <w:rsid w:val="005C2B8C"/>
    <w:rsid w:val="005C2B94"/>
    <w:rsid w:val="005C2BBE"/>
    <w:rsid w:val="005C2BF5"/>
    <w:rsid w:val="005C2C52"/>
    <w:rsid w:val="005C2C9E"/>
    <w:rsid w:val="005C2D17"/>
    <w:rsid w:val="005C2D40"/>
    <w:rsid w:val="005C2D7A"/>
    <w:rsid w:val="005C2DA9"/>
    <w:rsid w:val="005C2DBC"/>
    <w:rsid w:val="005C2E14"/>
    <w:rsid w:val="005C2E1D"/>
    <w:rsid w:val="005C2E20"/>
    <w:rsid w:val="005C2E2C"/>
    <w:rsid w:val="005C2E62"/>
    <w:rsid w:val="005C2E6F"/>
    <w:rsid w:val="005C2F67"/>
    <w:rsid w:val="005C2F81"/>
    <w:rsid w:val="005C2FA4"/>
    <w:rsid w:val="005C2FB9"/>
    <w:rsid w:val="005C2FF1"/>
    <w:rsid w:val="005C2FFB"/>
    <w:rsid w:val="005C301D"/>
    <w:rsid w:val="005C3037"/>
    <w:rsid w:val="005C305C"/>
    <w:rsid w:val="005C3062"/>
    <w:rsid w:val="005C3097"/>
    <w:rsid w:val="005C30B4"/>
    <w:rsid w:val="005C30C2"/>
    <w:rsid w:val="005C30D5"/>
    <w:rsid w:val="005C30EE"/>
    <w:rsid w:val="005C313B"/>
    <w:rsid w:val="005C3154"/>
    <w:rsid w:val="005C31E7"/>
    <w:rsid w:val="005C3240"/>
    <w:rsid w:val="005C3278"/>
    <w:rsid w:val="005C327A"/>
    <w:rsid w:val="005C32A2"/>
    <w:rsid w:val="005C32E4"/>
    <w:rsid w:val="005C32FD"/>
    <w:rsid w:val="005C33EF"/>
    <w:rsid w:val="005C34B8"/>
    <w:rsid w:val="005C34BE"/>
    <w:rsid w:val="005C34C5"/>
    <w:rsid w:val="005C34C8"/>
    <w:rsid w:val="005C3510"/>
    <w:rsid w:val="005C3521"/>
    <w:rsid w:val="005C35DC"/>
    <w:rsid w:val="005C3609"/>
    <w:rsid w:val="005C3638"/>
    <w:rsid w:val="005C3690"/>
    <w:rsid w:val="005C36A4"/>
    <w:rsid w:val="005C36FC"/>
    <w:rsid w:val="005C371A"/>
    <w:rsid w:val="005C3722"/>
    <w:rsid w:val="005C3757"/>
    <w:rsid w:val="005C376C"/>
    <w:rsid w:val="005C3785"/>
    <w:rsid w:val="005C37A0"/>
    <w:rsid w:val="005C37A7"/>
    <w:rsid w:val="005C37B3"/>
    <w:rsid w:val="005C37C6"/>
    <w:rsid w:val="005C37DA"/>
    <w:rsid w:val="005C3805"/>
    <w:rsid w:val="005C380E"/>
    <w:rsid w:val="005C3881"/>
    <w:rsid w:val="005C38AE"/>
    <w:rsid w:val="005C38C0"/>
    <w:rsid w:val="005C38F8"/>
    <w:rsid w:val="005C38FB"/>
    <w:rsid w:val="005C3928"/>
    <w:rsid w:val="005C3929"/>
    <w:rsid w:val="005C392E"/>
    <w:rsid w:val="005C39A8"/>
    <w:rsid w:val="005C39BD"/>
    <w:rsid w:val="005C39CC"/>
    <w:rsid w:val="005C39CE"/>
    <w:rsid w:val="005C3A23"/>
    <w:rsid w:val="005C3A49"/>
    <w:rsid w:val="005C3A74"/>
    <w:rsid w:val="005C3AB3"/>
    <w:rsid w:val="005C3AED"/>
    <w:rsid w:val="005C3AFF"/>
    <w:rsid w:val="005C3B1A"/>
    <w:rsid w:val="005C3B24"/>
    <w:rsid w:val="005C3B2A"/>
    <w:rsid w:val="005C3B32"/>
    <w:rsid w:val="005C3B53"/>
    <w:rsid w:val="005C3B9D"/>
    <w:rsid w:val="005C3BD4"/>
    <w:rsid w:val="005C3BF5"/>
    <w:rsid w:val="005C3BFB"/>
    <w:rsid w:val="005C3C13"/>
    <w:rsid w:val="005C3C57"/>
    <w:rsid w:val="005C3C94"/>
    <w:rsid w:val="005C3CB5"/>
    <w:rsid w:val="005C3CB7"/>
    <w:rsid w:val="005C3CD5"/>
    <w:rsid w:val="005C3D1D"/>
    <w:rsid w:val="005C3D32"/>
    <w:rsid w:val="005C3D42"/>
    <w:rsid w:val="005C3D5E"/>
    <w:rsid w:val="005C3D63"/>
    <w:rsid w:val="005C3D76"/>
    <w:rsid w:val="005C3D96"/>
    <w:rsid w:val="005C3DE3"/>
    <w:rsid w:val="005C3E53"/>
    <w:rsid w:val="005C3EA7"/>
    <w:rsid w:val="005C3EAE"/>
    <w:rsid w:val="005C3ED3"/>
    <w:rsid w:val="005C3ED5"/>
    <w:rsid w:val="005C3EDD"/>
    <w:rsid w:val="005C3EFB"/>
    <w:rsid w:val="005C3F95"/>
    <w:rsid w:val="005C3FA4"/>
    <w:rsid w:val="005C3FB1"/>
    <w:rsid w:val="005C3FB5"/>
    <w:rsid w:val="005C400E"/>
    <w:rsid w:val="005C4011"/>
    <w:rsid w:val="005C4024"/>
    <w:rsid w:val="005C4032"/>
    <w:rsid w:val="005C404E"/>
    <w:rsid w:val="005C4056"/>
    <w:rsid w:val="005C405B"/>
    <w:rsid w:val="005C405F"/>
    <w:rsid w:val="005C40BE"/>
    <w:rsid w:val="005C40C4"/>
    <w:rsid w:val="005C40C8"/>
    <w:rsid w:val="005C40E4"/>
    <w:rsid w:val="005C40EB"/>
    <w:rsid w:val="005C41A6"/>
    <w:rsid w:val="005C41E1"/>
    <w:rsid w:val="005C4204"/>
    <w:rsid w:val="005C422E"/>
    <w:rsid w:val="005C423A"/>
    <w:rsid w:val="005C4248"/>
    <w:rsid w:val="005C4254"/>
    <w:rsid w:val="005C42C7"/>
    <w:rsid w:val="005C42D8"/>
    <w:rsid w:val="005C4338"/>
    <w:rsid w:val="005C4347"/>
    <w:rsid w:val="005C434D"/>
    <w:rsid w:val="005C4393"/>
    <w:rsid w:val="005C43F4"/>
    <w:rsid w:val="005C43F6"/>
    <w:rsid w:val="005C43FC"/>
    <w:rsid w:val="005C4411"/>
    <w:rsid w:val="005C4415"/>
    <w:rsid w:val="005C441A"/>
    <w:rsid w:val="005C442D"/>
    <w:rsid w:val="005C4472"/>
    <w:rsid w:val="005C448F"/>
    <w:rsid w:val="005C44DB"/>
    <w:rsid w:val="005C4543"/>
    <w:rsid w:val="005C455F"/>
    <w:rsid w:val="005C4562"/>
    <w:rsid w:val="005C4572"/>
    <w:rsid w:val="005C45BB"/>
    <w:rsid w:val="005C4606"/>
    <w:rsid w:val="005C4612"/>
    <w:rsid w:val="005C463E"/>
    <w:rsid w:val="005C4695"/>
    <w:rsid w:val="005C469E"/>
    <w:rsid w:val="005C46FE"/>
    <w:rsid w:val="005C4708"/>
    <w:rsid w:val="005C470A"/>
    <w:rsid w:val="005C4732"/>
    <w:rsid w:val="005C476A"/>
    <w:rsid w:val="005C4825"/>
    <w:rsid w:val="005C48E3"/>
    <w:rsid w:val="005C48FA"/>
    <w:rsid w:val="005C48FF"/>
    <w:rsid w:val="005C4912"/>
    <w:rsid w:val="005C4918"/>
    <w:rsid w:val="005C494A"/>
    <w:rsid w:val="005C4968"/>
    <w:rsid w:val="005C4976"/>
    <w:rsid w:val="005C4988"/>
    <w:rsid w:val="005C49A5"/>
    <w:rsid w:val="005C49AF"/>
    <w:rsid w:val="005C49B7"/>
    <w:rsid w:val="005C49DB"/>
    <w:rsid w:val="005C4A23"/>
    <w:rsid w:val="005C4A5B"/>
    <w:rsid w:val="005C4A6C"/>
    <w:rsid w:val="005C4A93"/>
    <w:rsid w:val="005C4AD7"/>
    <w:rsid w:val="005C4AD8"/>
    <w:rsid w:val="005C4AE9"/>
    <w:rsid w:val="005C4AFB"/>
    <w:rsid w:val="005C4B09"/>
    <w:rsid w:val="005C4B51"/>
    <w:rsid w:val="005C4B76"/>
    <w:rsid w:val="005C4BD2"/>
    <w:rsid w:val="005C4BD8"/>
    <w:rsid w:val="005C4BEA"/>
    <w:rsid w:val="005C4C0B"/>
    <w:rsid w:val="005C4C2C"/>
    <w:rsid w:val="005C4C7A"/>
    <w:rsid w:val="005C4CCE"/>
    <w:rsid w:val="005C4CF7"/>
    <w:rsid w:val="005C4E83"/>
    <w:rsid w:val="005C4E8B"/>
    <w:rsid w:val="005C4E91"/>
    <w:rsid w:val="005C4E9E"/>
    <w:rsid w:val="005C4EC6"/>
    <w:rsid w:val="005C4EE5"/>
    <w:rsid w:val="005C4EF3"/>
    <w:rsid w:val="005C4F43"/>
    <w:rsid w:val="005C4FB2"/>
    <w:rsid w:val="005C4FB3"/>
    <w:rsid w:val="005C5027"/>
    <w:rsid w:val="005C5030"/>
    <w:rsid w:val="005C507C"/>
    <w:rsid w:val="005C5091"/>
    <w:rsid w:val="005C5095"/>
    <w:rsid w:val="005C50AD"/>
    <w:rsid w:val="005C50D0"/>
    <w:rsid w:val="005C50E8"/>
    <w:rsid w:val="005C50EE"/>
    <w:rsid w:val="005C513E"/>
    <w:rsid w:val="005C5153"/>
    <w:rsid w:val="005C5155"/>
    <w:rsid w:val="005C519B"/>
    <w:rsid w:val="005C51F9"/>
    <w:rsid w:val="005C520F"/>
    <w:rsid w:val="005C5214"/>
    <w:rsid w:val="005C521A"/>
    <w:rsid w:val="005C521E"/>
    <w:rsid w:val="005C522B"/>
    <w:rsid w:val="005C5233"/>
    <w:rsid w:val="005C5234"/>
    <w:rsid w:val="005C5241"/>
    <w:rsid w:val="005C5286"/>
    <w:rsid w:val="005C5287"/>
    <w:rsid w:val="005C529A"/>
    <w:rsid w:val="005C52DD"/>
    <w:rsid w:val="005C52EA"/>
    <w:rsid w:val="005C52F2"/>
    <w:rsid w:val="005C52F6"/>
    <w:rsid w:val="005C530D"/>
    <w:rsid w:val="005C5312"/>
    <w:rsid w:val="005C5332"/>
    <w:rsid w:val="005C533A"/>
    <w:rsid w:val="005C5343"/>
    <w:rsid w:val="005C538B"/>
    <w:rsid w:val="005C53A2"/>
    <w:rsid w:val="005C53D3"/>
    <w:rsid w:val="005C53E6"/>
    <w:rsid w:val="005C5404"/>
    <w:rsid w:val="005C5408"/>
    <w:rsid w:val="005C540A"/>
    <w:rsid w:val="005C5435"/>
    <w:rsid w:val="005C543E"/>
    <w:rsid w:val="005C544C"/>
    <w:rsid w:val="005C5466"/>
    <w:rsid w:val="005C547A"/>
    <w:rsid w:val="005C5487"/>
    <w:rsid w:val="005C548B"/>
    <w:rsid w:val="005C549E"/>
    <w:rsid w:val="005C54C5"/>
    <w:rsid w:val="005C54F3"/>
    <w:rsid w:val="005C5555"/>
    <w:rsid w:val="005C559D"/>
    <w:rsid w:val="005C559E"/>
    <w:rsid w:val="005C55C9"/>
    <w:rsid w:val="005C55D7"/>
    <w:rsid w:val="005C55E7"/>
    <w:rsid w:val="005C5616"/>
    <w:rsid w:val="005C5653"/>
    <w:rsid w:val="005C5683"/>
    <w:rsid w:val="005C56A4"/>
    <w:rsid w:val="005C570F"/>
    <w:rsid w:val="005C5725"/>
    <w:rsid w:val="005C573B"/>
    <w:rsid w:val="005C5763"/>
    <w:rsid w:val="005C5769"/>
    <w:rsid w:val="005C5771"/>
    <w:rsid w:val="005C5777"/>
    <w:rsid w:val="005C579C"/>
    <w:rsid w:val="005C57A6"/>
    <w:rsid w:val="005C57C8"/>
    <w:rsid w:val="005C57DA"/>
    <w:rsid w:val="005C5813"/>
    <w:rsid w:val="005C5828"/>
    <w:rsid w:val="005C5840"/>
    <w:rsid w:val="005C5859"/>
    <w:rsid w:val="005C5887"/>
    <w:rsid w:val="005C5892"/>
    <w:rsid w:val="005C58DA"/>
    <w:rsid w:val="005C58EA"/>
    <w:rsid w:val="005C58EE"/>
    <w:rsid w:val="005C58FA"/>
    <w:rsid w:val="005C5923"/>
    <w:rsid w:val="005C5929"/>
    <w:rsid w:val="005C595B"/>
    <w:rsid w:val="005C5964"/>
    <w:rsid w:val="005C5970"/>
    <w:rsid w:val="005C5974"/>
    <w:rsid w:val="005C598E"/>
    <w:rsid w:val="005C59B1"/>
    <w:rsid w:val="005C59DC"/>
    <w:rsid w:val="005C59FD"/>
    <w:rsid w:val="005C5A18"/>
    <w:rsid w:val="005C5A22"/>
    <w:rsid w:val="005C5A30"/>
    <w:rsid w:val="005C5A3E"/>
    <w:rsid w:val="005C5A46"/>
    <w:rsid w:val="005C5ABB"/>
    <w:rsid w:val="005C5AC8"/>
    <w:rsid w:val="005C5ADB"/>
    <w:rsid w:val="005C5AE6"/>
    <w:rsid w:val="005C5AED"/>
    <w:rsid w:val="005C5B1E"/>
    <w:rsid w:val="005C5B1F"/>
    <w:rsid w:val="005C5B29"/>
    <w:rsid w:val="005C5B43"/>
    <w:rsid w:val="005C5B68"/>
    <w:rsid w:val="005C5B9A"/>
    <w:rsid w:val="005C5BAB"/>
    <w:rsid w:val="005C5BF1"/>
    <w:rsid w:val="005C5C09"/>
    <w:rsid w:val="005C5C16"/>
    <w:rsid w:val="005C5C22"/>
    <w:rsid w:val="005C5C3B"/>
    <w:rsid w:val="005C5C76"/>
    <w:rsid w:val="005C5C7B"/>
    <w:rsid w:val="005C5C85"/>
    <w:rsid w:val="005C5CC4"/>
    <w:rsid w:val="005C5D55"/>
    <w:rsid w:val="005C5DE1"/>
    <w:rsid w:val="005C5DF8"/>
    <w:rsid w:val="005C5E1A"/>
    <w:rsid w:val="005C5E9B"/>
    <w:rsid w:val="005C5EE7"/>
    <w:rsid w:val="005C5EE8"/>
    <w:rsid w:val="005C5F05"/>
    <w:rsid w:val="005C5F3B"/>
    <w:rsid w:val="005C5F5C"/>
    <w:rsid w:val="005C5F64"/>
    <w:rsid w:val="005C5F67"/>
    <w:rsid w:val="005C5F83"/>
    <w:rsid w:val="005C5F95"/>
    <w:rsid w:val="005C5FB6"/>
    <w:rsid w:val="005C608F"/>
    <w:rsid w:val="005C609E"/>
    <w:rsid w:val="005C60C0"/>
    <w:rsid w:val="005C60E3"/>
    <w:rsid w:val="005C6186"/>
    <w:rsid w:val="005C6198"/>
    <w:rsid w:val="005C619C"/>
    <w:rsid w:val="005C61A1"/>
    <w:rsid w:val="005C620E"/>
    <w:rsid w:val="005C6280"/>
    <w:rsid w:val="005C62AA"/>
    <w:rsid w:val="005C62AC"/>
    <w:rsid w:val="005C62CF"/>
    <w:rsid w:val="005C632C"/>
    <w:rsid w:val="005C634B"/>
    <w:rsid w:val="005C6351"/>
    <w:rsid w:val="005C6371"/>
    <w:rsid w:val="005C6385"/>
    <w:rsid w:val="005C638E"/>
    <w:rsid w:val="005C63E0"/>
    <w:rsid w:val="005C63FE"/>
    <w:rsid w:val="005C651B"/>
    <w:rsid w:val="005C6523"/>
    <w:rsid w:val="005C6553"/>
    <w:rsid w:val="005C656A"/>
    <w:rsid w:val="005C65BB"/>
    <w:rsid w:val="005C65C0"/>
    <w:rsid w:val="005C65D3"/>
    <w:rsid w:val="005C65FF"/>
    <w:rsid w:val="005C6612"/>
    <w:rsid w:val="005C6623"/>
    <w:rsid w:val="005C663E"/>
    <w:rsid w:val="005C667B"/>
    <w:rsid w:val="005C66B1"/>
    <w:rsid w:val="005C6739"/>
    <w:rsid w:val="005C673E"/>
    <w:rsid w:val="005C6745"/>
    <w:rsid w:val="005C6779"/>
    <w:rsid w:val="005C677E"/>
    <w:rsid w:val="005C67A7"/>
    <w:rsid w:val="005C67CA"/>
    <w:rsid w:val="005C67E6"/>
    <w:rsid w:val="005C6866"/>
    <w:rsid w:val="005C686A"/>
    <w:rsid w:val="005C686C"/>
    <w:rsid w:val="005C6882"/>
    <w:rsid w:val="005C688A"/>
    <w:rsid w:val="005C68B5"/>
    <w:rsid w:val="005C6904"/>
    <w:rsid w:val="005C6958"/>
    <w:rsid w:val="005C698A"/>
    <w:rsid w:val="005C69E9"/>
    <w:rsid w:val="005C6A55"/>
    <w:rsid w:val="005C6A82"/>
    <w:rsid w:val="005C6ACE"/>
    <w:rsid w:val="005C6ADA"/>
    <w:rsid w:val="005C6B27"/>
    <w:rsid w:val="005C6B2A"/>
    <w:rsid w:val="005C6B32"/>
    <w:rsid w:val="005C6B37"/>
    <w:rsid w:val="005C6B57"/>
    <w:rsid w:val="005C6B64"/>
    <w:rsid w:val="005C6BA0"/>
    <w:rsid w:val="005C6BE0"/>
    <w:rsid w:val="005C6BE4"/>
    <w:rsid w:val="005C6BEB"/>
    <w:rsid w:val="005C6BF2"/>
    <w:rsid w:val="005C6C30"/>
    <w:rsid w:val="005C6C88"/>
    <w:rsid w:val="005C6CDA"/>
    <w:rsid w:val="005C6CEC"/>
    <w:rsid w:val="005C6D17"/>
    <w:rsid w:val="005C6D4A"/>
    <w:rsid w:val="005C6E28"/>
    <w:rsid w:val="005C6E58"/>
    <w:rsid w:val="005C6EAB"/>
    <w:rsid w:val="005C6F2B"/>
    <w:rsid w:val="005C6F2E"/>
    <w:rsid w:val="005C6F65"/>
    <w:rsid w:val="005C6F72"/>
    <w:rsid w:val="005C6FD2"/>
    <w:rsid w:val="005C6FDC"/>
    <w:rsid w:val="005C6FED"/>
    <w:rsid w:val="005C6FF3"/>
    <w:rsid w:val="005C7048"/>
    <w:rsid w:val="005C7057"/>
    <w:rsid w:val="005C7079"/>
    <w:rsid w:val="005C7081"/>
    <w:rsid w:val="005C7105"/>
    <w:rsid w:val="005C7147"/>
    <w:rsid w:val="005C714A"/>
    <w:rsid w:val="005C716A"/>
    <w:rsid w:val="005C71D0"/>
    <w:rsid w:val="005C71DD"/>
    <w:rsid w:val="005C71FE"/>
    <w:rsid w:val="005C722E"/>
    <w:rsid w:val="005C7240"/>
    <w:rsid w:val="005C7254"/>
    <w:rsid w:val="005C7270"/>
    <w:rsid w:val="005C7282"/>
    <w:rsid w:val="005C7321"/>
    <w:rsid w:val="005C732C"/>
    <w:rsid w:val="005C7352"/>
    <w:rsid w:val="005C735A"/>
    <w:rsid w:val="005C7365"/>
    <w:rsid w:val="005C737C"/>
    <w:rsid w:val="005C73A8"/>
    <w:rsid w:val="005C73F0"/>
    <w:rsid w:val="005C7402"/>
    <w:rsid w:val="005C7415"/>
    <w:rsid w:val="005C7495"/>
    <w:rsid w:val="005C7499"/>
    <w:rsid w:val="005C74DF"/>
    <w:rsid w:val="005C74E7"/>
    <w:rsid w:val="005C756D"/>
    <w:rsid w:val="005C7576"/>
    <w:rsid w:val="005C75C0"/>
    <w:rsid w:val="005C75DA"/>
    <w:rsid w:val="005C75F6"/>
    <w:rsid w:val="005C7632"/>
    <w:rsid w:val="005C763D"/>
    <w:rsid w:val="005C765F"/>
    <w:rsid w:val="005C767D"/>
    <w:rsid w:val="005C7688"/>
    <w:rsid w:val="005C768E"/>
    <w:rsid w:val="005C76CB"/>
    <w:rsid w:val="005C76FA"/>
    <w:rsid w:val="005C7723"/>
    <w:rsid w:val="005C775B"/>
    <w:rsid w:val="005C7767"/>
    <w:rsid w:val="005C7784"/>
    <w:rsid w:val="005C77BA"/>
    <w:rsid w:val="005C7805"/>
    <w:rsid w:val="005C7820"/>
    <w:rsid w:val="005C7833"/>
    <w:rsid w:val="005C7852"/>
    <w:rsid w:val="005C78A8"/>
    <w:rsid w:val="005C78AF"/>
    <w:rsid w:val="005C78B3"/>
    <w:rsid w:val="005C78D8"/>
    <w:rsid w:val="005C7904"/>
    <w:rsid w:val="005C797C"/>
    <w:rsid w:val="005C79A6"/>
    <w:rsid w:val="005C79B0"/>
    <w:rsid w:val="005C79B7"/>
    <w:rsid w:val="005C79C1"/>
    <w:rsid w:val="005C7A11"/>
    <w:rsid w:val="005C7A15"/>
    <w:rsid w:val="005C7A1E"/>
    <w:rsid w:val="005C7A2F"/>
    <w:rsid w:val="005C7A7D"/>
    <w:rsid w:val="005C7A90"/>
    <w:rsid w:val="005C7AC0"/>
    <w:rsid w:val="005C7B16"/>
    <w:rsid w:val="005C7BD1"/>
    <w:rsid w:val="005C7C19"/>
    <w:rsid w:val="005C7C83"/>
    <w:rsid w:val="005C7C8A"/>
    <w:rsid w:val="005C7CA0"/>
    <w:rsid w:val="005C7CB9"/>
    <w:rsid w:val="005C7CEF"/>
    <w:rsid w:val="005C7D1F"/>
    <w:rsid w:val="005C7D44"/>
    <w:rsid w:val="005C7D49"/>
    <w:rsid w:val="005C7DB9"/>
    <w:rsid w:val="005C7DC4"/>
    <w:rsid w:val="005C7DEF"/>
    <w:rsid w:val="005C7DFD"/>
    <w:rsid w:val="005C7E37"/>
    <w:rsid w:val="005C7E6A"/>
    <w:rsid w:val="005C7E89"/>
    <w:rsid w:val="005C7E8F"/>
    <w:rsid w:val="005C7EAF"/>
    <w:rsid w:val="005C7EB2"/>
    <w:rsid w:val="005C7F55"/>
    <w:rsid w:val="005C7FD2"/>
    <w:rsid w:val="005C7FE6"/>
    <w:rsid w:val="005D0004"/>
    <w:rsid w:val="005D001F"/>
    <w:rsid w:val="005D002F"/>
    <w:rsid w:val="005D00C4"/>
    <w:rsid w:val="005D0115"/>
    <w:rsid w:val="005D011D"/>
    <w:rsid w:val="005D0141"/>
    <w:rsid w:val="005D015A"/>
    <w:rsid w:val="005D01CE"/>
    <w:rsid w:val="005D01D6"/>
    <w:rsid w:val="005D01EE"/>
    <w:rsid w:val="005D0246"/>
    <w:rsid w:val="005D025F"/>
    <w:rsid w:val="005D026C"/>
    <w:rsid w:val="005D028A"/>
    <w:rsid w:val="005D02C4"/>
    <w:rsid w:val="005D02E5"/>
    <w:rsid w:val="005D02F0"/>
    <w:rsid w:val="005D031B"/>
    <w:rsid w:val="005D0324"/>
    <w:rsid w:val="005D0325"/>
    <w:rsid w:val="005D0328"/>
    <w:rsid w:val="005D0329"/>
    <w:rsid w:val="005D035D"/>
    <w:rsid w:val="005D0377"/>
    <w:rsid w:val="005D03C9"/>
    <w:rsid w:val="005D03CB"/>
    <w:rsid w:val="005D03DD"/>
    <w:rsid w:val="005D03EA"/>
    <w:rsid w:val="005D03ED"/>
    <w:rsid w:val="005D03FC"/>
    <w:rsid w:val="005D03FE"/>
    <w:rsid w:val="005D042F"/>
    <w:rsid w:val="005D048C"/>
    <w:rsid w:val="005D0496"/>
    <w:rsid w:val="005D0497"/>
    <w:rsid w:val="005D04F3"/>
    <w:rsid w:val="005D04FD"/>
    <w:rsid w:val="005D0555"/>
    <w:rsid w:val="005D0571"/>
    <w:rsid w:val="005D05BC"/>
    <w:rsid w:val="005D05E9"/>
    <w:rsid w:val="005D0608"/>
    <w:rsid w:val="005D060D"/>
    <w:rsid w:val="005D0631"/>
    <w:rsid w:val="005D06B1"/>
    <w:rsid w:val="005D06CD"/>
    <w:rsid w:val="005D06D8"/>
    <w:rsid w:val="005D06F1"/>
    <w:rsid w:val="005D0712"/>
    <w:rsid w:val="005D071A"/>
    <w:rsid w:val="005D072B"/>
    <w:rsid w:val="005D0743"/>
    <w:rsid w:val="005D0753"/>
    <w:rsid w:val="005D075E"/>
    <w:rsid w:val="005D0771"/>
    <w:rsid w:val="005D0773"/>
    <w:rsid w:val="005D07A6"/>
    <w:rsid w:val="005D07CA"/>
    <w:rsid w:val="005D0843"/>
    <w:rsid w:val="005D089E"/>
    <w:rsid w:val="005D08C8"/>
    <w:rsid w:val="005D08F2"/>
    <w:rsid w:val="005D093C"/>
    <w:rsid w:val="005D096F"/>
    <w:rsid w:val="005D0996"/>
    <w:rsid w:val="005D099C"/>
    <w:rsid w:val="005D09BD"/>
    <w:rsid w:val="005D09ED"/>
    <w:rsid w:val="005D09F1"/>
    <w:rsid w:val="005D0A64"/>
    <w:rsid w:val="005D0A67"/>
    <w:rsid w:val="005D0A96"/>
    <w:rsid w:val="005D0AB4"/>
    <w:rsid w:val="005D0AE2"/>
    <w:rsid w:val="005D0AF3"/>
    <w:rsid w:val="005D0B14"/>
    <w:rsid w:val="005D0B24"/>
    <w:rsid w:val="005D0B42"/>
    <w:rsid w:val="005D0BDF"/>
    <w:rsid w:val="005D0C07"/>
    <w:rsid w:val="005D0C3A"/>
    <w:rsid w:val="005D0C3D"/>
    <w:rsid w:val="005D0C46"/>
    <w:rsid w:val="005D0C4D"/>
    <w:rsid w:val="005D0C7C"/>
    <w:rsid w:val="005D0C8B"/>
    <w:rsid w:val="005D0CAE"/>
    <w:rsid w:val="005D0CD4"/>
    <w:rsid w:val="005D0D33"/>
    <w:rsid w:val="005D0D4F"/>
    <w:rsid w:val="005D0D5F"/>
    <w:rsid w:val="005D0D60"/>
    <w:rsid w:val="005D0DEF"/>
    <w:rsid w:val="005D0E37"/>
    <w:rsid w:val="005D0E9C"/>
    <w:rsid w:val="005D0EFE"/>
    <w:rsid w:val="005D0F18"/>
    <w:rsid w:val="005D0F32"/>
    <w:rsid w:val="005D0F61"/>
    <w:rsid w:val="005D0F8B"/>
    <w:rsid w:val="005D0FE5"/>
    <w:rsid w:val="005D1001"/>
    <w:rsid w:val="005D102E"/>
    <w:rsid w:val="005D1068"/>
    <w:rsid w:val="005D1096"/>
    <w:rsid w:val="005D10B8"/>
    <w:rsid w:val="005D10C4"/>
    <w:rsid w:val="005D10CD"/>
    <w:rsid w:val="005D113B"/>
    <w:rsid w:val="005D114F"/>
    <w:rsid w:val="005D119E"/>
    <w:rsid w:val="005D11DC"/>
    <w:rsid w:val="005D11EE"/>
    <w:rsid w:val="005D1223"/>
    <w:rsid w:val="005D1229"/>
    <w:rsid w:val="005D124C"/>
    <w:rsid w:val="005D12A7"/>
    <w:rsid w:val="005D12C0"/>
    <w:rsid w:val="005D12F7"/>
    <w:rsid w:val="005D12FB"/>
    <w:rsid w:val="005D1306"/>
    <w:rsid w:val="005D1392"/>
    <w:rsid w:val="005D13BF"/>
    <w:rsid w:val="005D140F"/>
    <w:rsid w:val="005D144B"/>
    <w:rsid w:val="005D145B"/>
    <w:rsid w:val="005D1480"/>
    <w:rsid w:val="005D14C6"/>
    <w:rsid w:val="005D152B"/>
    <w:rsid w:val="005D152F"/>
    <w:rsid w:val="005D1558"/>
    <w:rsid w:val="005D1575"/>
    <w:rsid w:val="005D157E"/>
    <w:rsid w:val="005D1588"/>
    <w:rsid w:val="005D158E"/>
    <w:rsid w:val="005D15B5"/>
    <w:rsid w:val="005D15BA"/>
    <w:rsid w:val="005D15C4"/>
    <w:rsid w:val="005D15EE"/>
    <w:rsid w:val="005D15F7"/>
    <w:rsid w:val="005D1656"/>
    <w:rsid w:val="005D1667"/>
    <w:rsid w:val="005D166B"/>
    <w:rsid w:val="005D16F6"/>
    <w:rsid w:val="005D1715"/>
    <w:rsid w:val="005D1718"/>
    <w:rsid w:val="005D1724"/>
    <w:rsid w:val="005D1739"/>
    <w:rsid w:val="005D1748"/>
    <w:rsid w:val="005D1774"/>
    <w:rsid w:val="005D177C"/>
    <w:rsid w:val="005D17D2"/>
    <w:rsid w:val="005D17F0"/>
    <w:rsid w:val="005D1835"/>
    <w:rsid w:val="005D1846"/>
    <w:rsid w:val="005D184B"/>
    <w:rsid w:val="005D1870"/>
    <w:rsid w:val="005D1880"/>
    <w:rsid w:val="005D1889"/>
    <w:rsid w:val="005D18A4"/>
    <w:rsid w:val="005D18CE"/>
    <w:rsid w:val="005D18F4"/>
    <w:rsid w:val="005D1956"/>
    <w:rsid w:val="005D1965"/>
    <w:rsid w:val="005D1974"/>
    <w:rsid w:val="005D1976"/>
    <w:rsid w:val="005D1992"/>
    <w:rsid w:val="005D1A07"/>
    <w:rsid w:val="005D1A10"/>
    <w:rsid w:val="005D1A35"/>
    <w:rsid w:val="005D1A3F"/>
    <w:rsid w:val="005D1A5D"/>
    <w:rsid w:val="005D1A67"/>
    <w:rsid w:val="005D1A77"/>
    <w:rsid w:val="005D1A81"/>
    <w:rsid w:val="005D1A82"/>
    <w:rsid w:val="005D1A95"/>
    <w:rsid w:val="005D1A98"/>
    <w:rsid w:val="005D1AA7"/>
    <w:rsid w:val="005D1B0B"/>
    <w:rsid w:val="005D1B20"/>
    <w:rsid w:val="005D1B44"/>
    <w:rsid w:val="005D1BA0"/>
    <w:rsid w:val="005D1BB3"/>
    <w:rsid w:val="005D1C1C"/>
    <w:rsid w:val="005D1C53"/>
    <w:rsid w:val="005D1C9E"/>
    <w:rsid w:val="005D1CC9"/>
    <w:rsid w:val="005D1CDD"/>
    <w:rsid w:val="005D1D51"/>
    <w:rsid w:val="005D1D7F"/>
    <w:rsid w:val="005D1D81"/>
    <w:rsid w:val="005D1D99"/>
    <w:rsid w:val="005D1DBA"/>
    <w:rsid w:val="005D1DC4"/>
    <w:rsid w:val="005D1E2C"/>
    <w:rsid w:val="005D1E84"/>
    <w:rsid w:val="005D1EA8"/>
    <w:rsid w:val="005D1EF1"/>
    <w:rsid w:val="005D1EF6"/>
    <w:rsid w:val="005D1EFB"/>
    <w:rsid w:val="005D1F0A"/>
    <w:rsid w:val="005D1F2D"/>
    <w:rsid w:val="005D1F3D"/>
    <w:rsid w:val="005D1FD4"/>
    <w:rsid w:val="005D1FF1"/>
    <w:rsid w:val="005D1FF6"/>
    <w:rsid w:val="005D1FFC"/>
    <w:rsid w:val="005D2064"/>
    <w:rsid w:val="005D207D"/>
    <w:rsid w:val="005D2083"/>
    <w:rsid w:val="005D2094"/>
    <w:rsid w:val="005D20B0"/>
    <w:rsid w:val="005D20DA"/>
    <w:rsid w:val="005D20FC"/>
    <w:rsid w:val="005D2168"/>
    <w:rsid w:val="005D21B3"/>
    <w:rsid w:val="005D220E"/>
    <w:rsid w:val="005D2212"/>
    <w:rsid w:val="005D2216"/>
    <w:rsid w:val="005D2269"/>
    <w:rsid w:val="005D229D"/>
    <w:rsid w:val="005D22BF"/>
    <w:rsid w:val="005D22CB"/>
    <w:rsid w:val="005D22DB"/>
    <w:rsid w:val="005D22E5"/>
    <w:rsid w:val="005D22E7"/>
    <w:rsid w:val="005D2332"/>
    <w:rsid w:val="005D2340"/>
    <w:rsid w:val="005D236F"/>
    <w:rsid w:val="005D237A"/>
    <w:rsid w:val="005D239F"/>
    <w:rsid w:val="005D23AD"/>
    <w:rsid w:val="005D23D7"/>
    <w:rsid w:val="005D2414"/>
    <w:rsid w:val="005D242A"/>
    <w:rsid w:val="005D243C"/>
    <w:rsid w:val="005D246F"/>
    <w:rsid w:val="005D248E"/>
    <w:rsid w:val="005D2499"/>
    <w:rsid w:val="005D249C"/>
    <w:rsid w:val="005D24AD"/>
    <w:rsid w:val="005D24E5"/>
    <w:rsid w:val="005D2519"/>
    <w:rsid w:val="005D2566"/>
    <w:rsid w:val="005D256E"/>
    <w:rsid w:val="005D25B6"/>
    <w:rsid w:val="005D25B8"/>
    <w:rsid w:val="005D25E4"/>
    <w:rsid w:val="005D25EC"/>
    <w:rsid w:val="005D25FE"/>
    <w:rsid w:val="005D2607"/>
    <w:rsid w:val="005D260D"/>
    <w:rsid w:val="005D2611"/>
    <w:rsid w:val="005D2632"/>
    <w:rsid w:val="005D263E"/>
    <w:rsid w:val="005D2649"/>
    <w:rsid w:val="005D2671"/>
    <w:rsid w:val="005D2674"/>
    <w:rsid w:val="005D2683"/>
    <w:rsid w:val="005D2698"/>
    <w:rsid w:val="005D26AE"/>
    <w:rsid w:val="005D26B1"/>
    <w:rsid w:val="005D26B5"/>
    <w:rsid w:val="005D26ED"/>
    <w:rsid w:val="005D26F7"/>
    <w:rsid w:val="005D2728"/>
    <w:rsid w:val="005D2739"/>
    <w:rsid w:val="005D274B"/>
    <w:rsid w:val="005D27E2"/>
    <w:rsid w:val="005D27F8"/>
    <w:rsid w:val="005D2818"/>
    <w:rsid w:val="005D281E"/>
    <w:rsid w:val="005D2866"/>
    <w:rsid w:val="005D28FD"/>
    <w:rsid w:val="005D2977"/>
    <w:rsid w:val="005D2990"/>
    <w:rsid w:val="005D2995"/>
    <w:rsid w:val="005D29A2"/>
    <w:rsid w:val="005D29CB"/>
    <w:rsid w:val="005D29EB"/>
    <w:rsid w:val="005D2A2C"/>
    <w:rsid w:val="005D2AB0"/>
    <w:rsid w:val="005D2AD3"/>
    <w:rsid w:val="005D2AF8"/>
    <w:rsid w:val="005D2B06"/>
    <w:rsid w:val="005D2B11"/>
    <w:rsid w:val="005D2B81"/>
    <w:rsid w:val="005D2BB1"/>
    <w:rsid w:val="005D2BD4"/>
    <w:rsid w:val="005D2BD5"/>
    <w:rsid w:val="005D2BDE"/>
    <w:rsid w:val="005D2BF1"/>
    <w:rsid w:val="005D2C06"/>
    <w:rsid w:val="005D2CA8"/>
    <w:rsid w:val="005D2CEF"/>
    <w:rsid w:val="005D2CF2"/>
    <w:rsid w:val="005D2D1C"/>
    <w:rsid w:val="005D2D52"/>
    <w:rsid w:val="005D2D6C"/>
    <w:rsid w:val="005D2D79"/>
    <w:rsid w:val="005D2D81"/>
    <w:rsid w:val="005D2DD1"/>
    <w:rsid w:val="005D2DE2"/>
    <w:rsid w:val="005D2E62"/>
    <w:rsid w:val="005D2E84"/>
    <w:rsid w:val="005D2EA4"/>
    <w:rsid w:val="005D2EBD"/>
    <w:rsid w:val="005D2EED"/>
    <w:rsid w:val="005D2F09"/>
    <w:rsid w:val="005D2F15"/>
    <w:rsid w:val="005D2F28"/>
    <w:rsid w:val="005D2F79"/>
    <w:rsid w:val="005D2F85"/>
    <w:rsid w:val="005D2FDC"/>
    <w:rsid w:val="005D2FE6"/>
    <w:rsid w:val="005D3004"/>
    <w:rsid w:val="005D300C"/>
    <w:rsid w:val="005D3025"/>
    <w:rsid w:val="005D3042"/>
    <w:rsid w:val="005D30C1"/>
    <w:rsid w:val="005D30C9"/>
    <w:rsid w:val="005D30EB"/>
    <w:rsid w:val="005D3105"/>
    <w:rsid w:val="005D310E"/>
    <w:rsid w:val="005D3121"/>
    <w:rsid w:val="005D3123"/>
    <w:rsid w:val="005D3124"/>
    <w:rsid w:val="005D3125"/>
    <w:rsid w:val="005D31CB"/>
    <w:rsid w:val="005D31CD"/>
    <w:rsid w:val="005D31D5"/>
    <w:rsid w:val="005D31DC"/>
    <w:rsid w:val="005D3233"/>
    <w:rsid w:val="005D3246"/>
    <w:rsid w:val="005D324A"/>
    <w:rsid w:val="005D32AB"/>
    <w:rsid w:val="005D32B6"/>
    <w:rsid w:val="005D32B7"/>
    <w:rsid w:val="005D32DA"/>
    <w:rsid w:val="005D32FE"/>
    <w:rsid w:val="005D331C"/>
    <w:rsid w:val="005D336E"/>
    <w:rsid w:val="005D3391"/>
    <w:rsid w:val="005D3395"/>
    <w:rsid w:val="005D33BF"/>
    <w:rsid w:val="005D3440"/>
    <w:rsid w:val="005D346A"/>
    <w:rsid w:val="005D346F"/>
    <w:rsid w:val="005D3489"/>
    <w:rsid w:val="005D34B5"/>
    <w:rsid w:val="005D34DD"/>
    <w:rsid w:val="005D34E2"/>
    <w:rsid w:val="005D34E5"/>
    <w:rsid w:val="005D350D"/>
    <w:rsid w:val="005D351C"/>
    <w:rsid w:val="005D3532"/>
    <w:rsid w:val="005D3540"/>
    <w:rsid w:val="005D354D"/>
    <w:rsid w:val="005D3587"/>
    <w:rsid w:val="005D35A0"/>
    <w:rsid w:val="005D35A4"/>
    <w:rsid w:val="005D35BF"/>
    <w:rsid w:val="005D35EB"/>
    <w:rsid w:val="005D3607"/>
    <w:rsid w:val="005D3630"/>
    <w:rsid w:val="005D368E"/>
    <w:rsid w:val="005D36B6"/>
    <w:rsid w:val="005D36B8"/>
    <w:rsid w:val="005D36D3"/>
    <w:rsid w:val="005D36D4"/>
    <w:rsid w:val="005D36DD"/>
    <w:rsid w:val="005D3707"/>
    <w:rsid w:val="005D3726"/>
    <w:rsid w:val="005D377B"/>
    <w:rsid w:val="005D37BA"/>
    <w:rsid w:val="005D37C9"/>
    <w:rsid w:val="005D37D7"/>
    <w:rsid w:val="005D37E1"/>
    <w:rsid w:val="005D3820"/>
    <w:rsid w:val="005D383A"/>
    <w:rsid w:val="005D386B"/>
    <w:rsid w:val="005D3891"/>
    <w:rsid w:val="005D38B1"/>
    <w:rsid w:val="005D38C1"/>
    <w:rsid w:val="005D3905"/>
    <w:rsid w:val="005D391B"/>
    <w:rsid w:val="005D3942"/>
    <w:rsid w:val="005D395A"/>
    <w:rsid w:val="005D3971"/>
    <w:rsid w:val="005D3982"/>
    <w:rsid w:val="005D3991"/>
    <w:rsid w:val="005D39AA"/>
    <w:rsid w:val="005D3A98"/>
    <w:rsid w:val="005D3AF0"/>
    <w:rsid w:val="005D3AFE"/>
    <w:rsid w:val="005D3B66"/>
    <w:rsid w:val="005D3B9C"/>
    <w:rsid w:val="005D3BA5"/>
    <w:rsid w:val="005D3BA6"/>
    <w:rsid w:val="005D3BF8"/>
    <w:rsid w:val="005D3C04"/>
    <w:rsid w:val="005D3C1F"/>
    <w:rsid w:val="005D3C35"/>
    <w:rsid w:val="005D3C62"/>
    <w:rsid w:val="005D3D0A"/>
    <w:rsid w:val="005D3D5E"/>
    <w:rsid w:val="005D3D7C"/>
    <w:rsid w:val="005D3D93"/>
    <w:rsid w:val="005D3DB6"/>
    <w:rsid w:val="005D3DF1"/>
    <w:rsid w:val="005D3DF9"/>
    <w:rsid w:val="005D3E02"/>
    <w:rsid w:val="005D3E10"/>
    <w:rsid w:val="005D3E14"/>
    <w:rsid w:val="005D3E1D"/>
    <w:rsid w:val="005D3E42"/>
    <w:rsid w:val="005D3E48"/>
    <w:rsid w:val="005D3E6A"/>
    <w:rsid w:val="005D3F20"/>
    <w:rsid w:val="005D3F5A"/>
    <w:rsid w:val="005D3F73"/>
    <w:rsid w:val="005D3F75"/>
    <w:rsid w:val="005D3FA1"/>
    <w:rsid w:val="005D3FE5"/>
    <w:rsid w:val="005D3FF1"/>
    <w:rsid w:val="005D3FFA"/>
    <w:rsid w:val="005D401A"/>
    <w:rsid w:val="005D4037"/>
    <w:rsid w:val="005D403A"/>
    <w:rsid w:val="005D403B"/>
    <w:rsid w:val="005D4047"/>
    <w:rsid w:val="005D40AF"/>
    <w:rsid w:val="005D40BC"/>
    <w:rsid w:val="005D40E4"/>
    <w:rsid w:val="005D4125"/>
    <w:rsid w:val="005D41A3"/>
    <w:rsid w:val="005D41BC"/>
    <w:rsid w:val="005D41C0"/>
    <w:rsid w:val="005D41E1"/>
    <w:rsid w:val="005D4205"/>
    <w:rsid w:val="005D4227"/>
    <w:rsid w:val="005D4257"/>
    <w:rsid w:val="005D4273"/>
    <w:rsid w:val="005D427A"/>
    <w:rsid w:val="005D4296"/>
    <w:rsid w:val="005D4298"/>
    <w:rsid w:val="005D42B5"/>
    <w:rsid w:val="005D42C0"/>
    <w:rsid w:val="005D433A"/>
    <w:rsid w:val="005D4363"/>
    <w:rsid w:val="005D4376"/>
    <w:rsid w:val="005D4377"/>
    <w:rsid w:val="005D438A"/>
    <w:rsid w:val="005D4392"/>
    <w:rsid w:val="005D4396"/>
    <w:rsid w:val="005D43AD"/>
    <w:rsid w:val="005D43BE"/>
    <w:rsid w:val="005D43F1"/>
    <w:rsid w:val="005D43FC"/>
    <w:rsid w:val="005D4421"/>
    <w:rsid w:val="005D446B"/>
    <w:rsid w:val="005D4473"/>
    <w:rsid w:val="005D4499"/>
    <w:rsid w:val="005D44C0"/>
    <w:rsid w:val="005D44D0"/>
    <w:rsid w:val="005D456C"/>
    <w:rsid w:val="005D458C"/>
    <w:rsid w:val="005D4659"/>
    <w:rsid w:val="005D4698"/>
    <w:rsid w:val="005D4718"/>
    <w:rsid w:val="005D4720"/>
    <w:rsid w:val="005D4731"/>
    <w:rsid w:val="005D4739"/>
    <w:rsid w:val="005D47E1"/>
    <w:rsid w:val="005D483F"/>
    <w:rsid w:val="005D4852"/>
    <w:rsid w:val="005D4888"/>
    <w:rsid w:val="005D488F"/>
    <w:rsid w:val="005D48CC"/>
    <w:rsid w:val="005D48EC"/>
    <w:rsid w:val="005D4900"/>
    <w:rsid w:val="005D4946"/>
    <w:rsid w:val="005D4966"/>
    <w:rsid w:val="005D4998"/>
    <w:rsid w:val="005D49BF"/>
    <w:rsid w:val="005D49FB"/>
    <w:rsid w:val="005D4A27"/>
    <w:rsid w:val="005D4A36"/>
    <w:rsid w:val="005D4A3F"/>
    <w:rsid w:val="005D4A51"/>
    <w:rsid w:val="005D4A5C"/>
    <w:rsid w:val="005D4A99"/>
    <w:rsid w:val="005D4AA0"/>
    <w:rsid w:val="005D4AA9"/>
    <w:rsid w:val="005D4AD8"/>
    <w:rsid w:val="005D4AE2"/>
    <w:rsid w:val="005D4AE8"/>
    <w:rsid w:val="005D4AF1"/>
    <w:rsid w:val="005D4B31"/>
    <w:rsid w:val="005D4B87"/>
    <w:rsid w:val="005D4C15"/>
    <w:rsid w:val="005D4C59"/>
    <w:rsid w:val="005D4C78"/>
    <w:rsid w:val="005D4C8F"/>
    <w:rsid w:val="005D4CB0"/>
    <w:rsid w:val="005D4CDB"/>
    <w:rsid w:val="005D4CEC"/>
    <w:rsid w:val="005D4CFA"/>
    <w:rsid w:val="005D4D05"/>
    <w:rsid w:val="005D4D31"/>
    <w:rsid w:val="005D4D32"/>
    <w:rsid w:val="005D4D56"/>
    <w:rsid w:val="005D4D62"/>
    <w:rsid w:val="005D4D76"/>
    <w:rsid w:val="005D4D7D"/>
    <w:rsid w:val="005D4DBF"/>
    <w:rsid w:val="005D4E6F"/>
    <w:rsid w:val="005D4E70"/>
    <w:rsid w:val="005D4E81"/>
    <w:rsid w:val="005D4E86"/>
    <w:rsid w:val="005D4E89"/>
    <w:rsid w:val="005D4EB0"/>
    <w:rsid w:val="005D4EFF"/>
    <w:rsid w:val="005D4F10"/>
    <w:rsid w:val="005D4F3C"/>
    <w:rsid w:val="005D4F49"/>
    <w:rsid w:val="005D4F53"/>
    <w:rsid w:val="005D4FCE"/>
    <w:rsid w:val="005D5006"/>
    <w:rsid w:val="005D503D"/>
    <w:rsid w:val="005D506B"/>
    <w:rsid w:val="005D506E"/>
    <w:rsid w:val="005D507D"/>
    <w:rsid w:val="005D50AA"/>
    <w:rsid w:val="005D50EA"/>
    <w:rsid w:val="005D510D"/>
    <w:rsid w:val="005D5115"/>
    <w:rsid w:val="005D5126"/>
    <w:rsid w:val="005D512E"/>
    <w:rsid w:val="005D517E"/>
    <w:rsid w:val="005D51BE"/>
    <w:rsid w:val="005D51E7"/>
    <w:rsid w:val="005D51FA"/>
    <w:rsid w:val="005D5299"/>
    <w:rsid w:val="005D52AD"/>
    <w:rsid w:val="005D52C9"/>
    <w:rsid w:val="005D530F"/>
    <w:rsid w:val="005D5314"/>
    <w:rsid w:val="005D532E"/>
    <w:rsid w:val="005D5394"/>
    <w:rsid w:val="005D5416"/>
    <w:rsid w:val="005D5473"/>
    <w:rsid w:val="005D548E"/>
    <w:rsid w:val="005D5496"/>
    <w:rsid w:val="005D54A1"/>
    <w:rsid w:val="005D54DE"/>
    <w:rsid w:val="005D5528"/>
    <w:rsid w:val="005D5529"/>
    <w:rsid w:val="005D5554"/>
    <w:rsid w:val="005D5587"/>
    <w:rsid w:val="005D55C1"/>
    <w:rsid w:val="005D560F"/>
    <w:rsid w:val="005D5657"/>
    <w:rsid w:val="005D5672"/>
    <w:rsid w:val="005D568E"/>
    <w:rsid w:val="005D56AA"/>
    <w:rsid w:val="005D56AB"/>
    <w:rsid w:val="005D56E0"/>
    <w:rsid w:val="005D577B"/>
    <w:rsid w:val="005D578A"/>
    <w:rsid w:val="005D57A6"/>
    <w:rsid w:val="005D5836"/>
    <w:rsid w:val="005D583C"/>
    <w:rsid w:val="005D5865"/>
    <w:rsid w:val="005D5871"/>
    <w:rsid w:val="005D588C"/>
    <w:rsid w:val="005D5898"/>
    <w:rsid w:val="005D58B3"/>
    <w:rsid w:val="005D58CF"/>
    <w:rsid w:val="005D5933"/>
    <w:rsid w:val="005D5985"/>
    <w:rsid w:val="005D5996"/>
    <w:rsid w:val="005D599F"/>
    <w:rsid w:val="005D59AC"/>
    <w:rsid w:val="005D59D8"/>
    <w:rsid w:val="005D59ED"/>
    <w:rsid w:val="005D59EE"/>
    <w:rsid w:val="005D5A02"/>
    <w:rsid w:val="005D5A2B"/>
    <w:rsid w:val="005D5A2E"/>
    <w:rsid w:val="005D5A2F"/>
    <w:rsid w:val="005D5A3D"/>
    <w:rsid w:val="005D5A4E"/>
    <w:rsid w:val="005D5A77"/>
    <w:rsid w:val="005D5A89"/>
    <w:rsid w:val="005D5AAD"/>
    <w:rsid w:val="005D5AC1"/>
    <w:rsid w:val="005D5B3E"/>
    <w:rsid w:val="005D5B49"/>
    <w:rsid w:val="005D5B54"/>
    <w:rsid w:val="005D5B5D"/>
    <w:rsid w:val="005D5B7E"/>
    <w:rsid w:val="005D5BE2"/>
    <w:rsid w:val="005D5BFF"/>
    <w:rsid w:val="005D5C04"/>
    <w:rsid w:val="005D5C1E"/>
    <w:rsid w:val="005D5C27"/>
    <w:rsid w:val="005D5C38"/>
    <w:rsid w:val="005D5CA4"/>
    <w:rsid w:val="005D5CB4"/>
    <w:rsid w:val="005D5CC9"/>
    <w:rsid w:val="005D5D13"/>
    <w:rsid w:val="005D5D1D"/>
    <w:rsid w:val="005D5D91"/>
    <w:rsid w:val="005D5DB6"/>
    <w:rsid w:val="005D5DCA"/>
    <w:rsid w:val="005D5DD2"/>
    <w:rsid w:val="005D5E25"/>
    <w:rsid w:val="005D5E2F"/>
    <w:rsid w:val="005D5E4A"/>
    <w:rsid w:val="005D5E4B"/>
    <w:rsid w:val="005D5E55"/>
    <w:rsid w:val="005D5E9F"/>
    <w:rsid w:val="005D5F00"/>
    <w:rsid w:val="005D5F3D"/>
    <w:rsid w:val="005D5F40"/>
    <w:rsid w:val="005D5F52"/>
    <w:rsid w:val="005D5F93"/>
    <w:rsid w:val="005D5FA1"/>
    <w:rsid w:val="005D5FD5"/>
    <w:rsid w:val="005D5FDA"/>
    <w:rsid w:val="005D5FE9"/>
    <w:rsid w:val="005D5FEA"/>
    <w:rsid w:val="005D5FEC"/>
    <w:rsid w:val="005D5FF9"/>
    <w:rsid w:val="005D6000"/>
    <w:rsid w:val="005D602D"/>
    <w:rsid w:val="005D6086"/>
    <w:rsid w:val="005D60BE"/>
    <w:rsid w:val="005D60D5"/>
    <w:rsid w:val="005D60EC"/>
    <w:rsid w:val="005D6125"/>
    <w:rsid w:val="005D6164"/>
    <w:rsid w:val="005D6185"/>
    <w:rsid w:val="005D6198"/>
    <w:rsid w:val="005D61D0"/>
    <w:rsid w:val="005D61E8"/>
    <w:rsid w:val="005D6201"/>
    <w:rsid w:val="005D6210"/>
    <w:rsid w:val="005D621E"/>
    <w:rsid w:val="005D6232"/>
    <w:rsid w:val="005D6256"/>
    <w:rsid w:val="005D626D"/>
    <w:rsid w:val="005D6271"/>
    <w:rsid w:val="005D62D9"/>
    <w:rsid w:val="005D62F3"/>
    <w:rsid w:val="005D62FD"/>
    <w:rsid w:val="005D6313"/>
    <w:rsid w:val="005D6319"/>
    <w:rsid w:val="005D631A"/>
    <w:rsid w:val="005D6391"/>
    <w:rsid w:val="005D639E"/>
    <w:rsid w:val="005D63D5"/>
    <w:rsid w:val="005D63D6"/>
    <w:rsid w:val="005D63DC"/>
    <w:rsid w:val="005D63EB"/>
    <w:rsid w:val="005D646C"/>
    <w:rsid w:val="005D6521"/>
    <w:rsid w:val="005D654B"/>
    <w:rsid w:val="005D6565"/>
    <w:rsid w:val="005D657D"/>
    <w:rsid w:val="005D65A9"/>
    <w:rsid w:val="005D660A"/>
    <w:rsid w:val="005D6613"/>
    <w:rsid w:val="005D6614"/>
    <w:rsid w:val="005D6645"/>
    <w:rsid w:val="005D664C"/>
    <w:rsid w:val="005D664D"/>
    <w:rsid w:val="005D666F"/>
    <w:rsid w:val="005D667C"/>
    <w:rsid w:val="005D66A6"/>
    <w:rsid w:val="005D66CC"/>
    <w:rsid w:val="005D66E1"/>
    <w:rsid w:val="005D66F0"/>
    <w:rsid w:val="005D67D4"/>
    <w:rsid w:val="005D682C"/>
    <w:rsid w:val="005D683F"/>
    <w:rsid w:val="005D6845"/>
    <w:rsid w:val="005D6848"/>
    <w:rsid w:val="005D685F"/>
    <w:rsid w:val="005D68D5"/>
    <w:rsid w:val="005D68E2"/>
    <w:rsid w:val="005D68ED"/>
    <w:rsid w:val="005D68FD"/>
    <w:rsid w:val="005D6916"/>
    <w:rsid w:val="005D6929"/>
    <w:rsid w:val="005D6977"/>
    <w:rsid w:val="005D69B4"/>
    <w:rsid w:val="005D69D9"/>
    <w:rsid w:val="005D6A3A"/>
    <w:rsid w:val="005D6A48"/>
    <w:rsid w:val="005D6A4C"/>
    <w:rsid w:val="005D6A6B"/>
    <w:rsid w:val="005D6AAF"/>
    <w:rsid w:val="005D6AC5"/>
    <w:rsid w:val="005D6ACB"/>
    <w:rsid w:val="005D6AE7"/>
    <w:rsid w:val="005D6B0D"/>
    <w:rsid w:val="005D6B4F"/>
    <w:rsid w:val="005D6B61"/>
    <w:rsid w:val="005D6B8B"/>
    <w:rsid w:val="005D6BA0"/>
    <w:rsid w:val="005D6BC1"/>
    <w:rsid w:val="005D6C03"/>
    <w:rsid w:val="005D6C1B"/>
    <w:rsid w:val="005D6C28"/>
    <w:rsid w:val="005D6C38"/>
    <w:rsid w:val="005D6C5A"/>
    <w:rsid w:val="005D6C65"/>
    <w:rsid w:val="005D6C6E"/>
    <w:rsid w:val="005D6C8C"/>
    <w:rsid w:val="005D6CA7"/>
    <w:rsid w:val="005D6CB4"/>
    <w:rsid w:val="005D6CEC"/>
    <w:rsid w:val="005D6D00"/>
    <w:rsid w:val="005D6D06"/>
    <w:rsid w:val="005D6D13"/>
    <w:rsid w:val="005D6D4D"/>
    <w:rsid w:val="005D6D94"/>
    <w:rsid w:val="005D6D98"/>
    <w:rsid w:val="005D6DD3"/>
    <w:rsid w:val="005D6E26"/>
    <w:rsid w:val="005D6E54"/>
    <w:rsid w:val="005D6E5E"/>
    <w:rsid w:val="005D6E70"/>
    <w:rsid w:val="005D6E99"/>
    <w:rsid w:val="005D6EBC"/>
    <w:rsid w:val="005D6ED3"/>
    <w:rsid w:val="005D6ED4"/>
    <w:rsid w:val="005D6EED"/>
    <w:rsid w:val="005D6F13"/>
    <w:rsid w:val="005D6F33"/>
    <w:rsid w:val="005D6FBC"/>
    <w:rsid w:val="005D6FC3"/>
    <w:rsid w:val="005D7002"/>
    <w:rsid w:val="005D700E"/>
    <w:rsid w:val="005D7015"/>
    <w:rsid w:val="005D701A"/>
    <w:rsid w:val="005D702F"/>
    <w:rsid w:val="005D703F"/>
    <w:rsid w:val="005D7076"/>
    <w:rsid w:val="005D7090"/>
    <w:rsid w:val="005D7098"/>
    <w:rsid w:val="005D709C"/>
    <w:rsid w:val="005D70A1"/>
    <w:rsid w:val="005D70B9"/>
    <w:rsid w:val="005D70D5"/>
    <w:rsid w:val="005D7105"/>
    <w:rsid w:val="005D7124"/>
    <w:rsid w:val="005D7149"/>
    <w:rsid w:val="005D7151"/>
    <w:rsid w:val="005D715B"/>
    <w:rsid w:val="005D71AE"/>
    <w:rsid w:val="005D71E3"/>
    <w:rsid w:val="005D7201"/>
    <w:rsid w:val="005D7205"/>
    <w:rsid w:val="005D721A"/>
    <w:rsid w:val="005D7221"/>
    <w:rsid w:val="005D7253"/>
    <w:rsid w:val="005D7291"/>
    <w:rsid w:val="005D72BB"/>
    <w:rsid w:val="005D72E6"/>
    <w:rsid w:val="005D72EC"/>
    <w:rsid w:val="005D734B"/>
    <w:rsid w:val="005D7350"/>
    <w:rsid w:val="005D736C"/>
    <w:rsid w:val="005D737F"/>
    <w:rsid w:val="005D7395"/>
    <w:rsid w:val="005D7399"/>
    <w:rsid w:val="005D739E"/>
    <w:rsid w:val="005D73A0"/>
    <w:rsid w:val="005D742E"/>
    <w:rsid w:val="005D7457"/>
    <w:rsid w:val="005D7494"/>
    <w:rsid w:val="005D749C"/>
    <w:rsid w:val="005D74B3"/>
    <w:rsid w:val="005D74BC"/>
    <w:rsid w:val="005D74D5"/>
    <w:rsid w:val="005D74EE"/>
    <w:rsid w:val="005D750C"/>
    <w:rsid w:val="005D7538"/>
    <w:rsid w:val="005D7548"/>
    <w:rsid w:val="005D7567"/>
    <w:rsid w:val="005D7589"/>
    <w:rsid w:val="005D758B"/>
    <w:rsid w:val="005D75BC"/>
    <w:rsid w:val="005D7642"/>
    <w:rsid w:val="005D764B"/>
    <w:rsid w:val="005D76F2"/>
    <w:rsid w:val="005D7701"/>
    <w:rsid w:val="005D772B"/>
    <w:rsid w:val="005D7734"/>
    <w:rsid w:val="005D7746"/>
    <w:rsid w:val="005D775D"/>
    <w:rsid w:val="005D7761"/>
    <w:rsid w:val="005D776F"/>
    <w:rsid w:val="005D779F"/>
    <w:rsid w:val="005D77A8"/>
    <w:rsid w:val="005D77B0"/>
    <w:rsid w:val="005D780E"/>
    <w:rsid w:val="005D7837"/>
    <w:rsid w:val="005D7860"/>
    <w:rsid w:val="005D7863"/>
    <w:rsid w:val="005D7870"/>
    <w:rsid w:val="005D7886"/>
    <w:rsid w:val="005D789A"/>
    <w:rsid w:val="005D78DD"/>
    <w:rsid w:val="005D7954"/>
    <w:rsid w:val="005D7971"/>
    <w:rsid w:val="005D797A"/>
    <w:rsid w:val="005D79A4"/>
    <w:rsid w:val="005D79B9"/>
    <w:rsid w:val="005D79D4"/>
    <w:rsid w:val="005D79F3"/>
    <w:rsid w:val="005D7A2E"/>
    <w:rsid w:val="005D7A84"/>
    <w:rsid w:val="005D7AD0"/>
    <w:rsid w:val="005D7B0C"/>
    <w:rsid w:val="005D7B50"/>
    <w:rsid w:val="005D7B53"/>
    <w:rsid w:val="005D7B6A"/>
    <w:rsid w:val="005D7B86"/>
    <w:rsid w:val="005D7BB7"/>
    <w:rsid w:val="005D7BD8"/>
    <w:rsid w:val="005D7BE7"/>
    <w:rsid w:val="005D7BE8"/>
    <w:rsid w:val="005D7BFA"/>
    <w:rsid w:val="005D7BFC"/>
    <w:rsid w:val="005D7C12"/>
    <w:rsid w:val="005D7C63"/>
    <w:rsid w:val="005D7CA9"/>
    <w:rsid w:val="005D7CBE"/>
    <w:rsid w:val="005D7CD7"/>
    <w:rsid w:val="005D7CE7"/>
    <w:rsid w:val="005D7D4E"/>
    <w:rsid w:val="005D7D77"/>
    <w:rsid w:val="005D7D8F"/>
    <w:rsid w:val="005D7D95"/>
    <w:rsid w:val="005D7D9C"/>
    <w:rsid w:val="005D7E27"/>
    <w:rsid w:val="005D7E44"/>
    <w:rsid w:val="005D7E68"/>
    <w:rsid w:val="005D7E8A"/>
    <w:rsid w:val="005D7ECE"/>
    <w:rsid w:val="005D7EFA"/>
    <w:rsid w:val="005D7EFE"/>
    <w:rsid w:val="005D7F28"/>
    <w:rsid w:val="005D7F3C"/>
    <w:rsid w:val="005D7F3F"/>
    <w:rsid w:val="005D7F40"/>
    <w:rsid w:val="005D7F57"/>
    <w:rsid w:val="005D7F9B"/>
    <w:rsid w:val="005D7FB4"/>
    <w:rsid w:val="005D7FB8"/>
    <w:rsid w:val="005D7FDF"/>
    <w:rsid w:val="005D7FE1"/>
    <w:rsid w:val="005D7FE2"/>
    <w:rsid w:val="005D7FF9"/>
    <w:rsid w:val="005E002D"/>
    <w:rsid w:val="005E0030"/>
    <w:rsid w:val="005E0034"/>
    <w:rsid w:val="005E0050"/>
    <w:rsid w:val="005E00A6"/>
    <w:rsid w:val="005E00C2"/>
    <w:rsid w:val="005E00D4"/>
    <w:rsid w:val="005E00DF"/>
    <w:rsid w:val="005E00E9"/>
    <w:rsid w:val="005E011D"/>
    <w:rsid w:val="005E0137"/>
    <w:rsid w:val="005E0140"/>
    <w:rsid w:val="005E016F"/>
    <w:rsid w:val="005E0186"/>
    <w:rsid w:val="005E0192"/>
    <w:rsid w:val="005E01B5"/>
    <w:rsid w:val="005E01DF"/>
    <w:rsid w:val="005E0250"/>
    <w:rsid w:val="005E0287"/>
    <w:rsid w:val="005E02C0"/>
    <w:rsid w:val="005E02D8"/>
    <w:rsid w:val="005E02EC"/>
    <w:rsid w:val="005E0311"/>
    <w:rsid w:val="005E032B"/>
    <w:rsid w:val="005E0358"/>
    <w:rsid w:val="005E0390"/>
    <w:rsid w:val="005E03C6"/>
    <w:rsid w:val="005E03D9"/>
    <w:rsid w:val="005E03E3"/>
    <w:rsid w:val="005E0403"/>
    <w:rsid w:val="005E043C"/>
    <w:rsid w:val="005E044D"/>
    <w:rsid w:val="005E044F"/>
    <w:rsid w:val="005E046F"/>
    <w:rsid w:val="005E04A6"/>
    <w:rsid w:val="005E04BA"/>
    <w:rsid w:val="005E04BE"/>
    <w:rsid w:val="005E04E5"/>
    <w:rsid w:val="005E04F4"/>
    <w:rsid w:val="005E04FC"/>
    <w:rsid w:val="005E0506"/>
    <w:rsid w:val="005E0537"/>
    <w:rsid w:val="005E053C"/>
    <w:rsid w:val="005E055B"/>
    <w:rsid w:val="005E055C"/>
    <w:rsid w:val="005E057D"/>
    <w:rsid w:val="005E0580"/>
    <w:rsid w:val="005E05AC"/>
    <w:rsid w:val="005E05E3"/>
    <w:rsid w:val="005E064B"/>
    <w:rsid w:val="005E0657"/>
    <w:rsid w:val="005E067E"/>
    <w:rsid w:val="005E0689"/>
    <w:rsid w:val="005E0698"/>
    <w:rsid w:val="005E06AB"/>
    <w:rsid w:val="005E06D1"/>
    <w:rsid w:val="005E06D7"/>
    <w:rsid w:val="005E0714"/>
    <w:rsid w:val="005E0729"/>
    <w:rsid w:val="005E0770"/>
    <w:rsid w:val="005E0784"/>
    <w:rsid w:val="005E078E"/>
    <w:rsid w:val="005E07C6"/>
    <w:rsid w:val="005E07D0"/>
    <w:rsid w:val="005E07D4"/>
    <w:rsid w:val="005E07F2"/>
    <w:rsid w:val="005E0852"/>
    <w:rsid w:val="005E08CA"/>
    <w:rsid w:val="005E08DA"/>
    <w:rsid w:val="005E08E9"/>
    <w:rsid w:val="005E09AC"/>
    <w:rsid w:val="005E09D8"/>
    <w:rsid w:val="005E09E0"/>
    <w:rsid w:val="005E0A16"/>
    <w:rsid w:val="005E0A3E"/>
    <w:rsid w:val="005E0AA1"/>
    <w:rsid w:val="005E0AC4"/>
    <w:rsid w:val="005E0ACB"/>
    <w:rsid w:val="005E0ADF"/>
    <w:rsid w:val="005E0B26"/>
    <w:rsid w:val="005E0B70"/>
    <w:rsid w:val="005E0BA4"/>
    <w:rsid w:val="005E0BBE"/>
    <w:rsid w:val="005E0BC4"/>
    <w:rsid w:val="005E0BF7"/>
    <w:rsid w:val="005E0BF8"/>
    <w:rsid w:val="005E0C20"/>
    <w:rsid w:val="005E0C3C"/>
    <w:rsid w:val="005E0C44"/>
    <w:rsid w:val="005E0C8D"/>
    <w:rsid w:val="005E0C9D"/>
    <w:rsid w:val="005E0CA1"/>
    <w:rsid w:val="005E0CB3"/>
    <w:rsid w:val="005E0CD4"/>
    <w:rsid w:val="005E0D36"/>
    <w:rsid w:val="005E0D3A"/>
    <w:rsid w:val="005E0D3E"/>
    <w:rsid w:val="005E0D40"/>
    <w:rsid w:val="005E0DCA"/>
    <w:rsid w:val="005E0DCD"/>
    <w:rsid w:val="005E0DD3"/>
    <w:rsid w:val="005E0DEF"/>
    <w:rsid w:val="005E0E26"/>
    <w:rsid w:val="005E0E46"/>
    <w:rsid w:val="005E0E72"/>
    <w:rsid w:val="005E0E8F"/>
    <w:rsid w:val="005E0EDA"/>
    <w:rsid w:val="005E0EDF"/>
    <w:rsid w:val="005E0EEB"/>
    <w:rsid w:val="005E0EEE"/>
    <w:rsid w:val="005E0EF1"/>
    <w:rsid w:val="005E0F2B"/>
    <w:rsid w:val="005E0F53"/>
    <w:rsid w:val="005E0F68"/>
    <w:rsid w:val="005E0F6D"/>
    <w:rsid w:val="005E0FD5"/>
    <w:rsid w:val="005E0FEB"/>
    <w:rsid w:val="005E102B"/>
    <w:rsid w:val="005E1062"/>
    <w:rsid w:val="005E10D3"/>
    <w:rsid w:val="005E10DF"/>
    <w:rsid w:val="005E10E9"/>
    <w:rsid w:val="005E10ED"/>
    <w:rsid w:val="005E1158"/>
    <w:rsid w:val="005E117C"/>
    <w:rsid w:val="005E1189"/>
    <w:rsid w:val="005E11DD"/>
    <w:rsid w:val="005E1218"/>
    <w:rsid w:val="005E1287"/>
    <w:rsid w:val="005E12B5"/>
    <w:rsid w:val="005E12C6"/>
    <w:rsid w:val="005E1335"/>
    <w:rsid w:val="005E136D"/>
    <w:rsid w:val="005E1376"/>
    <w:rsid w:val="005E13DA"/>
    <w:rsid w:val="005E13E4"/>
    <w:rsid w:val="005E13F6"/>
    <w:rsid w:val="005E140E"/>
    <w:rsid w:val="005E1457"/>
    <w:rsid w:val="005E146A"/>
    <w:rsid w:val="005E14A9"/>
    <w:rsid w:val="005E14E0"/>
    <w:rsid w:val="005E157C"/>
    <w:rsid w:val="005E157E"/>
    <w:rsid w:val="005E15D8"/>
    <w:rsid w:val="005E165E"/>
    <w:rsid w:val="005E1675"/>
    <w:rsid w:val="005E1694"/>
    <w:rsid w:val="005E1695"/>
    <w:rsid w:val="005E16E8"/>
    <w:rsid w:val="005E170C"/>
    <w:rsid w:val="005E1748"/>
    <w:rsid w:val="005E174C"/>
    <w:rsid w:val="005E1757"/>
    <w:rsid w:val="005E179A"/>
    <w:rsid w:val="005E17B9"/>
    <w:rsid w:val="005E17C7"/>
    <w:rsid w:val="005E17D2"/>
    <w:rsid w:val="005E180B"/>
    <w:rsid w:val="005E1818"/>
    <w:rsid w:val="005E1826"/>
    <w:rsid w:val="005E182D"/>
    <w:rsid w:val="005E183E"/>
    <w:rsid w:val="005E18AD"/>
    <w:rsid w:val="005E18C2"/>
    <w:rsid w:val="005E18C8"/>
    <w:rsid w:val="005E18CC"/>
    <w:rsid w:val="005E18DD"/>
    <w:rsid w:val="005E1902"/>
    <w:rsid w:val="005E190C"/>
    <w:rsid w:val="005E194B"/>
    <w:rsid w:val="005E198B"/>
    <w:rsid w:val="005E19A8"/>
    <w:rsid w:val="005E19AD"/>
    <w:rsid w:val="005E19D5"/>
    <w:rsid w:val="005E1A28"/>
    <w:rsid w:val="005E1A61"/>
    <w:rsid w:val="005E1A81"/>
    <w:rsid w:val="005E1AAE"/>
    <w:rsid w:val="005E1ACE"/>
    <w:rsid w:val="005E1AF7"/>
    <w:rsid w:val="005E1B45"/>
    <w:rsid w:val="005E1BD6"/>
    <w:rsid w:val="005E1BDC"/>
    <w:rsid w:val="005E1BFF"/>
    <w:rsid w:val="005E1C11"/>
    <w:rsid w:val="005E1C2A"/>
    <w:rsid w:val="005E1C4D"/>
    <w:rsid w:val="005E1C6A"/>
    <w:rsid w:val="005E1C70"/>
    <w:rsid w:val="005E1CC0"/>
    <w:rsid w:val="005E1CF0"/>
    <w:rsid w:val="005E1CF1"/>
    <w:rsid w:val="005E1D1D"/>
    <w:rsid w:val="005E1D41"/>
    <w:rsid w:val="005E1D43"/>
    <w:rsid w:val="005E1D4C"/>
    <w:rsid w:val="005E1D82"/>
    <w:rsid w:val="005E1DDC"/>
    <w:rsid w:val="005E1E18"/>
    <w:rsid w:val="005E1E39"/>
    <w:rsid w:val="005E1E3B"/>
    <w:rsid w:val="005E1E66"/>
    <w:rsid w:val="005E1E71"/>
    <w:rsid w:val="005E1EA9"/>
    <w:rsid w:val="005E1EC9"/>
    <w:rsid w:val="005E1ED3"/>
    <w:rsid w:val="005E1F2D"/>
    <w:rsid w:val="005E1F5B"/>
    <w:rsid w:val="005E1FA1"/>
    <w:rsid w:val="005E1FB4"/>
    <w:rsid w:val="005E1FC5"/>
    <w:rsid w:val="005E1FD0"/>
    <w:rsid w:val="005E1FE4"/>
    <w:rsid w:val="005E2007"/>
    <w:rsid w:val="005E2040"/>
    <w:rsid w:val="005E204C"/>
    <w:rsid w:val="005E2050"/>
    <w:rsid w:val="005E2058"/>
    <w:rsid w:val="005E2069"/>
    <w:rsid w:val="005E20A1"/>
    <w:rsid w:val="005E20C4"/>
    <w:rsid w:val="005E20C5"/>
    <w:rsid w:val="005E2116"/>
    <w:rsid w:val="005E2148"/>
    <w:rsid w:val="005E2153"/>
    <w:rsid w:val="005E21A3"/>
    <w:rsid w:val="005E21D7"/>
    <w:rsid w:val="005E21DD"/>
    <w:rsid w:val="005E21F9"/>
    <w:rsid w:val="005E2240"/>
    <w:rsid w:val="005E224A"/>
    <w:rsid w:val="005E2292"/>
    <w:rsid w:val="005E22A6"/>
    <w:rsid w:val="005E22B2"/>
    <w:rsid w:val="005E22B8"/>
    <w:rsid w:val="005E2364"/>
    <w:rsid w:val="005E2425"/>
    <w:rsid w:val="005E246E"/>
    <w:rsid w:val="005E2470"/>
    <w:rsid w:val="005E2471"/>
    <w:rsid w:val="005E2482"/>
    <w:rsid w:val="005E24C3"/>
    <w:rsid w:val="005E24D3"/>
    <w:rsid w:val="005E2511"/>
    <w:rsid w:val="005E253E"/>
    <w:rsid w:val="005E2570"/>
    <w:rsid w:val="005E2573"/>
    <w:rsid w:val="005E257E"/>
    <w:rsid w:val="005E2594"/>
    <w:rsid w:val="005E2595"/>
    <w:rsid w:val="005E2596"/>
    <w:rsid w:val="005E25B2"/>
    <w:rsid w:val="005E25BE"/>
    <w:rsid w:val="005E25E0"/>
    <w:rsid w:val="005E2604"/>
    <w:rsid w:val="005E2665"/>
    <w:rsid w:val="005E2669"/>
    <w:rsid w:val="005E266C"/>
    <w:rsid w:val="005E2672"/>
    <w:rsid w:val="005E2673"/>
    <w:rsid w:val="005E2683"/>
    <w:rsid w:val="005E2694"/>
    <w:rsid w:val="005E2695"/>
    <w:rsid w:val="005E26B2"/>
    <w:rsid w:val="005E26D0"/>
    <w:rsid w:val="005E273D"/>
    <w:rsid w:val="005E274C"/>
    <w:rsid w:val="005E2779"/>
    <w:rsid w:val="005E277D"/>
    <w:rsid w:val="005E2786"/>
    <w:rsid w:val="005E278C"/>
    <w:rsid w:val="005E2791"/>
    <w:rsid w:val="005E27FF"/>
    <w:rsid w:val="005E2802"/>
    <w:rsid w:val="005E2871"/>
    <w:rsid w:val="005E287E"/>
    <w:rsid w:val="005E2888"/>
    <w:rsid w:val="005E2901"/>
    <w:rsid w:val="005E292F"/>
    <w:rsid w:val="005E2950"/>
    <w:rsid w:val="005E295B"/>
    <w:rsid w:val="005E2989"/>
    <w:rsid w:val="005E29A0"/>
    <w:rsid w:val="005E29BA"/>
    <w:rsid w:val="005E29C3"/>
    <w:rsid w:val="005E29DF"/>
    <w:rsid w:val="005E29E7"/>
    <w:rsid w:val="005E2A1C"/>
    <w:rsid w:val="005E2A28"/>
    <w:rsid w:val="005E2A2B"/>
    <w:rsid w:val="005E2A55"/>
    <w:rsid w:val="005E2A5D"/>
    <w:rsid w:val="005E2A61"/>
    <w:rsid w:val="005E2A6D"/>
    <w:rsid w:val="005E2A79"/>
    <w:rsid w:val="005E2AE1"/>
    <w:rsid w:val="005E2AF9"/>
    <w:rsid w:val="005E2B14"/>
    <w:rsid w:val="005E2B7E"/>
    <w:rsid w:val="005E2BCA"/>
    <w:rsid w:val="005E2BE1"/>
    <w:rsid w:val="005E2BEB"/>
    <w:rsid w:val="005E2C48"/>
    <w:rsid w:val="005E2C97"/>
    <w:rsid w:val="005E2CAA"/>
    <w:rsid w:val="005E2CAF"/>
    <w:rsid w:val="005E2D41"/>
    <w:rsid w:val="005E2D81"/>
    <w:rsid w:val="005E2DAA"/>
    <w:rsid w:val="005E2E11"/>
    <w:rsid w:val="005E2E2A"/>
    <w:rsid w:val="005E2E30"/>
    <w:rsid w:val="005E2E79"/>
    <w:rsid w:val="005E2E85"/>
    <w:rsid w:val="005E2ECF"/>
    <w:rsid w:val="005E2EE1"/>
    <w:rsid w:val="005E2F3B"/>
    <w:rsid w:val="005E2F61"/>
    <w:rsid w:val="005E2F77"/>
    <w:rsid w:val="005E2FAE"/>
    <w:rsid w:val="005E2FEE"/>
    <w:rsid w:val="005E303A"/>
    <w:rsid w:val="005E3069"/>
    <w:rsid w:val="005E307B"/>
    <w:rsid w:val="005E3080"/>
    <w:rsid w:val="005E3091"/>
    <w:rsid w:val="005E30A1"/>
    <w:rsid w:val="005E30B2"/>
    <w:rsid w:val="005E30C1"/>
    <w:rsid w:val="005E30D3"/>
    <w:rsid w:val="005E3118"/>
    <w:rsid w:val="005E3119"/>
    <w:rsid w:val="005E3128"/>
    <w:rsid w:val="005E3139"/>
    <w:rsid w:val="005E3170"/>
    <w:rsid w:val="005E31A5"/>
    <w:rsid w:val="005E31B2"/>
    <w:rsid w:val="005E31B5"/>
    <w:rsid w:val="005E31CD"/>
    <w:rsid w:val="005E31FB"/>
    <w:rsid w:val="005E3273"/>
    <w:rsid w:val="005E32F1"/>
    <w:rsid w:val="005E330D"/>
    <w:rsid w:val="005E3336"/>
    <w:rsid w:val="005E334C"/>
    <w:rsid w:val="005E3366"/>
    <w:rsid w:val="005E337C"/>
    <w:rsid w:val="005E33BF"/>
    <w:rsid w:val="005E33E5"/>
    <w:rsid w:val="005E3401"/>
    <w:rsid w:val="005E342D"/>
    <w:rsid w:val="005E345F"/>
    <w:rsid w:val="005E3490"/>
    <w:rsid w:val="005E34D0"/>
    <w:rsid w:val="005E34FC"/>
    <w:rsid w:val="005E3509"/>
    <w:rsid w:val="005E3533"/>
    <w:rsid w:val="005E3552"/>
    <w:rsid w:val="005E3595"/>
    <w:rsid w:val="005E359F"/>
    <w:rsid w:val="005E35A7"/>
    <w:rsid w:val="005E35AC"/>
    <w:rsid w:val="005E35B2"/>
    <w:rsid w:val="005E35FD"/>
    <w:rsid w:val="005E362B"/>
    <w:rsid w:val="005E368A"/>
    <w:rsid w:val="005E369A"/>
    <w:rsid w:val="005E36A2"/>
    <w:rsid w:val="005E36B4"/>
    <w:rsid w:val="005E36CA"/>
    <w:rsid w:val="005E373F"/>
    <w:rsid w:val="005E3740"/>
    <w:rsid w:val="005E3749"/>
    <w:rsid w:val="005E3802"/>
    <w:rsid w:val="005E382F"/>
    <w:rsid w:val="005E385E"/>
    <w:rsid w:val="005E388D"/>
    <w:rsid w:val="005E38AF"/>
    <w:rsid w:val="005E38B2"/>
    <w:rsid w:val="005E38BA"/>
    <w:rsid w:val="005E38BE"/>
    <w:rsid w:val="005E38C7"/>
    <w:rsid w:val="005E3901"/>
    <w:rsid w:val="005E3968"/>
    <w:rsid w:val="005E396E"/>
    <w:rsid w:val="005E3976"/>
    <w:rsid w:val="005E39B3"/>
    <w:rsid w:val="005E39CA"/>
    <w:rsid w:val="005E3A60"/>
    <w:rsid w:val="005E3A96"/>
    <w:rsid w:val="005E3AE3"/>
    <w:rsid w:val="005E3B3B"/>
    <w:rsid w:val="005E3B9F"/>
    <w:rsid w:val="005E3BC5"/>
    <w:rsid w:val="005E3C06"/>
    <w:rsid w:val="005E3C17"/>
    <w:rsid w:val="005E3C5F"/>
    <w:rsid w:val="005E3C61"/>
    <w:rsid w:val="005E3C65"/>
    <w:rsid w:val="005E3C71"/>
    <w:rsid w:val="005E3D09"/>
    <w:rsid w:val="005E3D1B"/>
    <w:rsid w:val="005E3D36"/>
    <w:rsid w:val="005E3D80"/>
    <w:rsid w:val="005E3DBA"/>
    <w:rsid w:val="005E3E8F"/>
    <w:rsid w:val="005E3EA0"/>
    <w:rsid w:val="005E3EAF"/>
    <w:rsid w:val="005E3EB8"/>
    <w:rsid w:val="005E3EC0"/>
    <w:rsid w:val="005E3F01"/>
    <w:rsid w:val="005E3F12"/>
    <w:rsid w:val="005E3F56"/>
    <w:rsid w:val="005E3FAD"/>
    <w:rsid w:val="005E4048"/>
    <w:rsid w:val="005E4056"/>
    <w:rsid w:val="005E407D"/>
    <w:rsid w:val="005E4097"/>
    <w:rsid w:val="005E40B2"/>
    <w:rsid w:val="005E40BE"/>
    <w:rsid w:val="005E4112"/>
    <w:rsid w:val="005E4189"/>
    <w:rsid w:val="005E41C3"/>
    <w:rsid w:val="005E41E2"/>
    <w:rsid w:val="005E41F1"/>
    <w:rsid w:val="005E4208"/>
    <w:rsid w:val="005E420A"/>
    <w:rsid w:val="005E420F"/>
    <w:rsid w:val="005E4234"/>
    <w:rsid w:val="005E4237"/>
    <w:rsid w:val="005E4261"/>
    <w:rsid w:val="005E4277"/>
    <w:rsid w:val="005E42BC"/>
    <w:rsid w:val="005E42C1"/>
    <w:rsid w:val="005E42C7"/>
    <w:rsid w:val="005E42D1"/>
    <w:rsid w:val="005E42EC"/>
    <w:rsid w:val="005E4318"/>
    <w:rsid w:val="005E4333"/>
    <w:rsid w:val="005E4345"/>
    <w:rsid w:val="005E437D"/>
    <w:rsid w:val="005E4392"/>
    <w:rsid w:val="005E4397"/>
    <w:rsid w:val="005E43A3"/>
    <w:rsid w:val="005E43A5"/>
    <w:rsid w:val="005E43AC"/>
    <w:rsid w:val="005E4406"/>
    <w:rsid w:val="005E4418"/>
    <w:rsid w:val="005E443C"/>
    <w:rsid w:val="005E446B"/>
    <w:rsid w:val="005E44EB"/>
    <w:rsid w:val="005E4517"/>
    <w:rsid w:val="005E451F"/>
    <w:rsid w:val="005E4587"/>
    <w:rsid w:val="005E45E4"/>
    <w:rsid w:val="005E45ED"/>
    <w:rsid w:val="005E4612"/>
    <w:rsid w:val="005E463A"/>
    <w:rsid w:val="005E4645"/>
    <w:rsid w:val="005E464B"/>
    <w:rsid w:val="005E4656"/>
    <w:rsid w:val="005E465B"/>
    <w:rsid w:val="005E468D"/>
    <w:rsid w:val="005E46BC"/>
    <w:rsid w:val="005E4736"/>
    <w:rsid w:val="005E4744"/>
    <w:rsid w:val="005E4748"/>
    <w:rsid w:val="005E4758"/>
    <w:rsid w:val="005E4778"/>
    <w:rsid w:val="005E477B"/>
    <w:rsid w:val="005E4780"/>
    <w:rsid w:val="005E47AF"/>
    <w:rsid w:val="005E47D4"/>
    <w:rsid w:val="005E4824"/>
    <w:rsid w:val="005E4826"/>
    <w:rsid w:val="005E4861"/>
    <w:rsid w:val="005E487F"/>
    <w:rsid w:val="005E4898"/>
    <w:rsid w:val="005E489E"/>
    <w:rsid w:val="005E48B7"/>
    <w:rsid w:val="005E48B8"/>
    <w:rsid w:val="005E48C0"/>
    <w:rsid w:val="005E48DB"/>
    <w:rsid w:val="005E48E0"/>
    <w:rsid w:val="005E48EB"/>
    <w:rsid w:val="005E48F7"/>
    <w:rsid w:val="005E4934"/>
    <w:rsid w:val="005E494B"/>
    <w:rsid w:val="005E496F"/>
    <w:rsid w:val="005E4996"/>
    <w:rsid w:val="005E49BA"/>
    <w:rsid w:val="005E49FA"/>
    <w:rsid w:val="005E4A01"/>
    <w:rsid w:val="005E4A31"/>
    <w:rsid w:val="005E4A33"/>
    <w:rsid w:val="005E4A55"/>
    <w:rsid w:val="005E4A62"/>
    <w:rsid w:val="005E4A9A"/>
    <w:rsid w:val="005E4AB7"/>
    <w:rsid w:val="005E4AFF"/>
    <w:rsid w:val="005E4B49"/>
    <w:rsid w:val="005E4B9F"/>
    <w:rsid w:val="005E4BD0"/>
    <w:rsid w:val="005E4BD1"/>
    <w:rsid w:val="005E4BED"/>
    <w:rsid w:val="005E4C05"/>
    <w:rsid w:val="005E4C0D"/>
    <w:rsid w:val="005E4C10"/>
    <w:rsid w:val="005E4C4F"/>
    <w:rsid w:val="005E4C5C"/>
    <w:rsid w:val="005E4CCD"/>
    <w:rsid w:val="005E4CDB"/>
    <w:rsid w:val="005E4D2C"/>
    <w:rsid w:val="005E4D3D"/>
    <w:rsid w:val="005E4D3E"/>
    <w:rsid w:val="005E4D47"/>
    <w:rsid w:val="005E4D56"/>
    <w:rsid w:val="005E4D58"/>
    <w:rsid w:val="005E4D6A"/>
    <w:rsid w:val="005E4D94"/>
    <w:rsid w:val="005E4DBB"/>
    <w:rsid w:val="005E4DC4"/>
    <w:rsid w:val="005E4DE4"/>
    <w:rsid w:val="005E4DE8"/>
    <w:rsid w:val="005E4E1E"/>
    <w:rsid w:val="005E4E26"/>
    <w:rsid w:val="005E4E65"/>
    <w:rsid w:val="005E4E87"/>
    <w:rsid w:val="005E4E90"/>
    <w:rsid w:val="005E4E98"/>
    <w:rsid w:val="005E4EA1"/>
    <w:rsid w:val="005E4EA3"/>
    <w:rsid w:val="005E4EEC"/>
    <w:rsid w:val="005E4F04"/>
    <w:rsid w:val="005E4F54"/>
    <w:rsid w:val="005E4F5C"/>
    <w:rsid w:val="005E4F76"/>
    <w:rsid w:val="005E4F7B"/>
    <w:rsid w:val="005E4F7D"/>
    <w:rsid w:val="005E4FC5"/>
    <w:rsid w:val="005E4FC8"/>
    <w:rsid w:val="005E4FE2"/>
    <w:rsid w:val="005E500B"/>
    <w:rsid w:val="005E5021"/>
    <w:rsid w:val="005E502A"/>
    <w:rsid w:val="005E5075"/>
    <w:rsid w:val="005E5095"/>
    <w:rsid w:val="005E50A7"/>
    <w:rsid w:val="005E50DD"/>
    <w:rsid w:val="005E50F0"/>
    <w:rsid w:val="005E511F"/>
    <w:rsid w:val="005E5158"/>
    <w:rsid w:val="005E515C"/>
    <w:rsid w:val="005E51B1"/>
    <w:rsid w:val="005E51E3"/>
    <w:rsid w:val="005E51F2"/>
    <w:rsid w:val="005E5207"/>
    <w:rsid w:val="005E5233"/>
    <w:rsid w:val="005E52AC"/>
    <w:rsid w:val="005E52AF"/>
    <w:rsid w:val="005E52D2"/>
    <w:rsid w:val="005E532B"/>
    <w:rsid w:val="005E534F"/>
    <w:rsid w:val="005E535C"/>
    <w:rsid w:val="005E53C9"/>
    <w:rsid w:val="005E53E5"/>
    <w:rsid w:val="005E5408"/>
    <w:rsid w:val="005E5417"/>
    <w:rsid w:val="005E542A"/>
    <w:rsid w:val="005E5431"/>
    <w:rsid w:val="005E5484"/>
    <w:rsid w:val="005E548F"/>
    <w:rsid w:val="005E549A"/>
    <w:rsid w:val="005E54F0"/>
    <w:rsid w:val="005E5522"/>
    <w:rsid w:val="005E552D"/>
    <w:rsid w:val="005E554B"/>
    <w:rsid w:val="005E5557"/>
    <w:rsid w:val="005E55B3"/>
    <w:rsid w:val="005E55DD"/>
    <w:rsid w:val="005E55F9"/>
    <w:rsid w:val="005E5624"/>
    <w:rsid w:val="005E565F"/>
    <w:rsid w:val="005E5675"/>
    <w:rsid w:val="005E56D4"/>
    <w:rsid w:val="005E56F4"/>
    <w:rsid w:val="005E5711"/>
    <w:rsid w:val="005E5739"/>
    <w:rsid w:val="005E57C3"/>
    <w:rsid w:val="005E57DF"/>
    <w:rsid w:val="005E57F3"/>
    <w:rsid w:val="005E57F7"/>
    <w:rsid w:val="005E580A"/>
    <w:rsid w:val="005E5825"/>
    <w:rsid w:val="005E582B"/>
    <w:rsid w:val="005E5836"/>
    <w:rsid w:val="005E583F"/>
    <w:rsid w:val="005E5880"/>
    <w:rsid w:val="005E5896"/>
    <w:rsid w:val="005E58A3"/>
    <w:rsid w:val="005E58A9"/>
    <w:rsid w:val="005E58C9"/>
    <w:rsid w:val="005E58E1"/>
    <w:rsid w:val="005E58F5"/>
    <w:rsid w:val="005E58FD"/>
    <w:rsid w:val="005E5902"/>
    <w:rsid w:val="005E591F"/>
    <w:rsid w:val="005E5938"/>
    <w:rsid w:val="005E5940"/>
    <w:rsid w:val="005E5949"/>
    <w:rsid w:val="005E597B"/>
    <w:rsid w:val="005E5985"/>
    <w:rsid w:val="005E59A3"/>
    <w:rsid w:val="005E59A9"/>
    <w:rsid w:val="005E59DD"/>
    <w:rsid w:val="005E59F6"/>
    <w:rsid w:val="005E59FD"/>
    <w:rsid w:val="005E5A3E"/>
    <w:rsid w:val="005E5A5A"/>
    <w:rsid w:val="005E5A76"/>
    <w:rsid w:val="005E5A86"/>
    <w:rsid w:val="005E5AA2"/>
    <w:rsid w:val="005E5AA3"/>
    <w:rsid w:val="005E5AA5"/>
    <w:rsid w:val="005E5ACF"/>
    <w:rsid w:val="005E5B3E"/>
    <w:rsid w:val="005E5BAC"/>
    <w:rsid w:val="005E5BDD"/>
    <w:rsid w:val="005E5BEF"/>
    <w:rsid w:val="005E5C24"/>
    <w:rsid w:val="005E5C50"/>
    <w:rsid w:val="005E5C58"/>
    <w:rsid w:val="005E5C63"/>
    <w:rsid w:val="005E5C96"/>
    <w:rsid w:val="005E5D3A"/>
    <w:rsid w:val="005E5D5C"/>
    <w:rsid w:val="005E5D6A"/>
    <w:rsid w:val="005E5D6C"/>
    <w:rsid w:val="005E5DB5"/>
    <w:rsid w:val="005E5DE4"/>
    <w:rsid w:val="005E5DFA"/>
    <w:rsid w:val="005E5E3D"/>
    <w:rsid w:val="005E5E47"/>
    <w:rsid w:val="005E5E57"/>
    <w:rsid w:val="005E5E65"/>
    <w:rsid w:val="005E5E7B"/>
    <w:rsid w:val="005E5E9A"/>
    <w:rsid w:val="005E5EAD"/>
    <w:rsid w:val="005E5ECC"/>
    <w:rsid w:val="005E5ECF"/>
    <w:rsid w:val="005E5EE1"/>
    <w:rsid w:val="005E5EFD"/>
    <w:rsid w:val="005E5F14"/>
    <w:rsid w:val="005E5F26"/>
    <w:rsid w:val="005E5F27"/>
    <w:rsid w:val="005E5F3A"/>
    <w:rsid w:val="005E5F77"/>
    <w:rsid w:val="005E5F86"/>
    <w:rsid w:val="005E5FE0"/>
    <w:rsid w:val="005E5FEB"/>
    <w:rsid w:val="005E5FEE"/>
    <w:rsid w:val="005E6008"/>
    <w:rsid w:val="005E601E"/>
    <w:rsid w:val="005E603F"/>
    <w:rsid w:val="005E60A7"/>
    <w:rsid w:val="005E60BA"/>
    <w:rsid w:val="005E60D1"/>
    <w:rsid w:val="005E60D5"/>
    <w:rsid w:val="005E60E4"/>
    <w:rsid w:val="005E6147"/>
    <w:rsid w:val="005E614E"/>
    <w:rsid w:val="005E6172"/>
    <w:rsid w:val="005E6178"/>
    <w:rsid w:val="005E617C"/>
    <w:rsid w:val="005E6183"/>
    <w:rsid w:val="005E61C6"/>
    <w:rsid w:val="005E61CE"/>
    <w:rsid w:val="005E61DD"/>
    <w:rsid w:val="005E6220"/>
    <w:rsid w:val="005E626D"/>
    <w:rsid w:val="005E6293"/>
    <w:rsid w:val="005E62A5"/>
    <w:rsid w:val="005E62B3"/>
    <w:rsid w:val="005E62BF"/>
    <w:rsid w:val="005E62D4"/>
    <w:rsid w:val="005E62E5"/>
    <w:rsid w:val="005E6355"/>
    <w:rsid w:val="005E63BB"/>
    <w:rsid w:val="005E6446"/>
    <w:rsid w:val="005E6449"/>
    <w:rsid w:val="005E64C6"/>
    <w:rsid w:val="005E64DA"/>
    <w:rsid w:val="005E6539"/>
    <w:rsid w:val="005E6561"/>
    <w:rsid w:val="005E6597"/>
    <w:rsid w:val="005E65B1"/>
    <w:rsid w:val="005E65E6"/>
    <w:rsid w:val="005E65F7"/>
    <w:rsid w:val="005E6620"/>
    <w:rsid w:val="005E6630"/>
    <w:rsid w:val="005E6662"/>
    <w:rsid w:val="005E6670"/>
    <w:rsid w:val="005E667F"/>
    <w:rsid w:val="005E66C7"/>
    <w:rsid w:val="005E66DB"/>
    <w:rsid w:val="005E6754"/>
    <w:rsid w:val="005E676D"/>
    <w:rsid w:val="005E677D"/>
    <w:rsid w:val="005E6807"/>
    <w:rsid w:val="005E680E"/>
    <w:rsid w:val="005E6818"/>
    <w:rsid w:val="005E6822"/>
    <w:rsid w:val="005E6884"/>
    <w:rsid w:val="005E6890"/>
    <w:rsid w:val="005E68EC"/>
    <w:rsid w:val="005E6916"/>
    <w:rsid w:val="005E6967"/>
    <w:rsid w:val="005E69DB"/>
    <w:rsid w:val="005E6A43"/>
    <w:rsid w:val="005E6A5D"/>
    <w:rsid w:val="005E6A74"/>
    <w:rsid w:val="005E6A7B"/>
    <w:rsid w:val="005E6AA3"/>
    <w:rsid w:val="005E6AC5"/>
    <w:rsid w:val="005E6B01"/>
    <w:rsid w:val="005E6B46"/>
    <w:rsid w:val="005E6B65"/>
    <w:rsid w:val="005E6B7C"/>
    <w:rsid w:val="005E6B84"/>
    <w:rsid w:val="005E6C6C"/>
    <w:rsid w:val="005E6C8C"/>
    <w:rsid w:val="005E6C9C"/>
    <w:rsid w:val="005E6C9D"/>
    <w:rsid w:val="005E6CFA"/>
    <w:rsid w:val="005E6D47"/>
    <w:rsid w:val="005E6D4C"/>
    <w:rsid w:val="005E6D61"/>
    <w:rsid w:val="005E6D7B"/>
    <w:rsid w:val="005E6D88"/>
    <w:rsid w:val="005E6E2A"/>
    <w:rsid w:val="005E6E3F"/>
    <w:rsid w:val="005E6E49"/>
    <w:rsid w:val="005E6E5C"/>
    <w:rsid w:val="005E6E64"/>
    <w:rsid w:val="005E6E9F"/>
    <w:rsid w:val="005E6EC4"/>
    <w:rsid w:val="005E6EFB"/>
    <w:rsid w:val="005E6F61"/>
    <w:rsid w:val="005E6F77"/>
    <w:rsid w:val="005E6F83"/>
    <w:rsid w:val="005E6FBE"/>
    <w:rsid w:val="005E6FD6"/>
    <w:rsid w:val="005E7040"/>
    <w:rsid w:val="005E7045"/>
    <w:rsid w:val="005E7060"/>
    <w:rsid w:val="005E7071"/>
    <w:rsid w:val="005E7088"/>
    <w:rsid w:val="005E70B3"/>
    <w:rsid w:val="005E70D7"/>
    <w:rsid w:val="005E70F2"/>
    <w:rsid w:val="005E7140"/>
    <w:rsid w:val="005E71D7"/>
    <w:rsid w:val="005E71F6"/>
    <w:rsid w:val="005E722C"/>
    <w:rsid w:val="005E725E"/>
    <w:rsid w:val="005E7270"/>
    <w:rsid w:val="005E72FB"/>
    <w:rsid w:val="005E7327"/>
    <w:rsid w:val="005E7377"/>
    <w:rsid w:val="005E7383"/>
    <w:rsid w:val="005E7393"/>
    <w:rsid w:val="005E73FC"/>
    <w:rsid w:val="005E7412"/>
    <w:rsid w:val="005E743B"/>
    <w:rsid w:val="005E7467"/>
    <w:rsid w:val="005E746D"/>
    <w:rsid w:val="005E7478"/>
    <w:rsid w:val="005E7490"/>
    <w:rsid w:val="005E7492"/>
    <w:rsid w:val="005E74A8"/>
    <w:rsid w:val="005E74BD"/>
    <w:rsid w:val="005E74C0"/>
    <w:rsid w:val="005E74EA"/>
    <w:rsid w:val="005E7518"/>
    <w:rsid w:val="005E756D"/>
    <w:rsid w:val="005E759A"/>
    <w:rsid w:val="005E75BE"/>
    <w:rsid w:val="005E75E7"/>
    <w:rsid w:val="005E75FE"/>
    <w:rsid w:val="005E7645"/>
    <w:rsid w:val="005E765C"/>
    <w:rsid w:val="005E7661"/>
    <w:rsid w:val="005E766E"/>
    <w:rsid w:val="005E767A"/>
    <w:rsid w:val="005E76C5"/>
    <w:rsid w:val="005E7719"/>
    <w:rsid w:val="005E771E"/>
    <w:rsid w:val="005E775D"/>
    <w:rsid w:val="005E7797"/>
    <w:rsid w:val="005E7807"/>
    <w:rsid w:val="005E783A"/>
    <w:rsid w:val="005E7840"/>
    <w:rsid w:val="005E786A"/>
    <w:rsid w:val="005E7877"/>
    <w:rsid w:val="005E788A"/>
    <w:rsid w:val="005E78F0"/>
    <w:rsid w:val="005E7905"/>
    <w:rsid w:val="005E7961"/>
    <w:rsid w:val="005E7977"/>
    <w:rsid w:val="005E79D7"/>
    <w:rsid w:val="005E79F3"/>
    <w:rsid w:val="005E79F9"/>
    <w:rsid w:val="005E7A12"/>
    <w:rsid w:val="005E7A2C"/>
    <w:rsid w:val="005E7A55"/>
    <w:rsid w:val="005E7A8B"/>
    <w:rsid w:val="005E7A97"/>
    <w:rsid w:val="005E7AA4"/>
    <w:rsid w:val="005E7AA7"/>
    <w:rsid w:val="005E7AE6"/>
    <w:rsid w:val="005E7AFA"/>
    <w:rsid w:val="005E7B12"/>
    <w:rsid w:val="005E7B1B"/>
    <w:rsid w:val="005E7B24"/>
    <w:rsid w:val="005E7B27"/>
    <w:rsid w:val="005E7B3E"/>
    <w:rsid w:val="005E7B6B"/>
    <w:rsid w:val="005E7B91"/>
    <w:rsid w:val="005E7BDC"/>
    <w:rsid w:val="005E7C18"/>
    <w:rsid w:val="005E7C29"/>
    <w:rsid w:val="005E7C4A"/>
    <w:rsid w:val="005E7C4E"/>
    <w:rsid w:val="005E7C59"/>
    <w:rsid w:val="005E7C7D"/>
    <w:rsid w:val="005E7CAF"/>
    <w:rsid w:val="005E7CCD"/>
    <w:rsid w:val="005E7CDE"/>
    <w:rsid w:val="005E7CEF"/>
    <w:rsid w:val="005E7CF2"/>
    <w:rsid w:val="005E7CF5"/>
    <w:rsid w:val="005E7D00"/>
    <w:rsid w:val="005E7D11"/>
    <w:rsid w:val="005E7D28"/>
    <w:rsid w:val="005E7D35"/>
    <w:rsid w:val="005E7D50"/>
    <w:rsid w:val="005E7D94"/>
    <w:rsid w:val="005E7DA6"/>
    <w:rsid w:val="005E7E13"/>
    <w:rsid w:val="005E7E37"/>
    <w:rsid w:val="005E7E45"/>
    <w:rsid w:val="005E7E49"/>
    <w:rsid w:val="005E7E74"/>
    <w:rsid w:val="005E7E87"/>
    <w:rsid w:val="005E7E8B"/>
    <w:rsid w:val="005E7E8F"/>
    <w:rsid w:val="005E7E9C"/>
    <w:rsid w:val="005E7EAD"/>
    <w:rsid w:val="005E7F08"/>
    <w:rsid w:val="005E7F7E"/>
    <w:rsid w:val="005E7F9D"/>
    <w:rsid w:val="005E7FB3"/>
    <w:rsid w:val="005E7FDA"/>
    <w:rsid w:val="005E7FE0"/>
    <w:rsid w:val="005F000F"/>
    <w:rsid w:val="005F0010"/>
    <w:rsid w:val="005F0049"/>
    <w:rsid w:val="005F0050"/>
    <w:rsid w:val="005F0079"/>
    <w:rsid w:val="005F00A9"/>
    <w:rsid w:val="005F00BE"/>
    <w:rsid w:val="005F00EB"/>
    <w:rsid w:val="005F0165"/>
    <w:rsid w:val="005F01C5"/>
    <w:rsid w:val="005F01FA"/>
    <w:rsid w:val="005F0206"/>
    <w:rsid w:val="005F0209"/>
    <w:rsid w:val="005F022A"/>
    <w:rsid w:val="005F023A"/>
    <w:rsid w:val="005F027F"/>
    <w:rsid w:val="005F0289"/>
    <w:rsid w:val="005F0290"/>
    <w:rsid w:val="005F02A3"/>
    <w:rsid w:val="005F02BD"/>
    <w:rsid w:val="005F0364"/>
    <w:rsid w:val="005F039B"/>
    <w:rsid w:val="005F03AF"/>
    <w:rsid w:val="005F03BC"/>
    <w:rsid w:val="005F041C"/>
    <w:rsid w:val="005F0474"/>
    <w:rsid w:val="005F0484"/>
    <w:rsid w:val="005F04A0"/>
    <w:rsid w:val="005F04CA"/>
    <w:rsid w:val="005F04D0"/>
    <w:rsid w:val="005F04D8"/>
    <w:rsid w:val="005F04E0"/>
    <w:rsid w:val="005F0501"/>
    <w:rsid w:val="005F053B"/>
    <w:rsid w:val="005F0561"/>
    <w:rsid w:val="005F0570"/>
    <w:rsid w:val="005F0578"/>
    <w:rsid w:val="005F05D0"/>
    <w:rsid w:val="005F0607"/>
    <w:rsid w:val="005F062B"/>
    <w:rsid w:val="005F063A"/>
    <w:rsid w:val="005F0645"/>
    <w:rsid w:val="005F0659"/>
    <w:rsid w:val="005F066C"/>
    <w:rsid w:val="005F0689"/>
    <w:rsid w:val="005F06E7"/>
    <w:rsid w:val="005F06FF"/>
    <w:rsid w:val="005F0730"/>
    <w:rsid w:val="005F0751"/>
    <w:rsid w:val="005F0767"/>
    <w:rsid w:val="005F0790"/>
    <w:rsid w:val="005F07B5"/>
    <w:rsid w:val="005F07E8"/>
    <w:rsid w:val="005F0837"/>
    <w:rsid w:val="005F083D"/>
    <w:rsid w:val="005F086B"/>
    <w:rsid w:val="005F08E3"/>
    <w:rsid w:val="005F0962"/>
    <w:rsid w:val="005F09F4"/>
    <w:rsid w:val="005F0A22"/>
    <w:rsid w:val="005F0A3D"/>
    <w:rsid w:val="005F0A91"/>
    <w:rsid w:val="005F0AC6"/>
    <w:rsid w:val="005F0ADA"/>
    <w:rsid w:val="005F0B2C"/>
    <w:rsid w:val="005F0B5E"/>
    <w:rsid w:val="005F0B72"/>
    <w:rsid w:val="005F0B78"/>
    <w:rsid w:val="005F0B7B"/>
    <w:rsid w:val="005F0BE3"/>
    <w:rsid w:val="005F0BE6"/>
    <w:rsid w:val="005F0C0A"/>
    <w:rsid w:val="005F0C29"/>
    <w:rsid w:val="005F0C2D"/>
    <w:rsid w:val="005F0C45"/>
    <w:rsid w:val="005F0C53"/>
    <w:rsid w:val="005F0C6E"/>
    <w:rsid w:val="005F0C6F"/>
    <w:rsid w:val="005F0CDD"/>
    <w:rsid w:val="005F0CE4"/>
    <w:rsid w:val="005F0D19"/>
    <w:rsid w:val="005F0D4C"/>
    <w:rsid w:val="005F0D4E"/>
    <w:rsid w:val="005F0D50"/>
    <w:rsid w:val="005F0D7F"/>
    <w:rsid w:val="005F0D96"/>
    <w:rsid w:val="005F0DB0"/>
    <w:rsid w:val="005F0DB5"/>
    <w:rsid w:val="005F0DCF"/>
    <w:rsid w:val="005F0E21"/>
    <w:rsid w:val="005F0EBD"/>
    <w:rsid w:val="005F0F06"/>
    <w:rsid w:val="005F0F36"/>
    <w:rsid w:val="005F0F6A"/>
    <w:rsid w:val="005F0F70"/>
    <w:rsid w:val="005F0FAE"/>
    <w:rsid w:val="005F0FB7"/>
    <w:rsid w:val="005F0FC1"/>
    <w:rsid w:val="005F0FC6"/>
    <w:rsid w:val="005F0FDA"/>
    <w:rsid w:val="005F0FE7"/>
    <w:rsid w:val="005F102B"/>
    <w:rsid w:val="005F1051"/>
    <w:rsid w:val="005F1099"/>
    <w:rsid w:val="005F10AC"/>
    <w:rsid w:val="005F10B2"/>
    <w:rsid w:val="005F10D3"/>
    <w:rsid w:val="005F1112"/>
    <w:rsid w:val="005F11BB"/>
    <w:rsid w:val="005F1232"/>
    <w:rsid w:val="005F1239"/>
    <w:rsid w:val="005F123D"/>
    <w:rsid w:val="005F1294"/>
    <w:rsid w:val="005F1298"/>
    <w:rsid w:val="005F129E"/>
    <w:rsid w:val="005F12AC"/>
    <w:rsid w:val="005F12CC"/>
    <w:rsid w:val="005F1362"/>
    <w:rsid w:val="005F1370"/>
    <w:rsid w:val="005F137E"/>
    <w:rsid w:val="005F13E0"/>
    <w:rsid w:val="005F13E9"/>
    <w:rsid w:val="005F13F0"/>
    <w:rsid w:val="005F1407"/>
    <w:rsid w:val="005F1421"/>
    <w:rsid w:val="005F142F"/>
    <w:rsid w:val="005F1442"/>
    <w:rsid w:val="005F1443"/>
    <w:rsid w:val="005F1464"/>
    <w:rsid w:val="005F1489"/>
    <w:rsid w:val="005F14A4"/>
    <w:rsid w:val="005F14B8"/>
    <w:rsid w:val="005F1542"/>
    <w:rsid w:val="005F1579"/>
    <w:rsid w:val="005F158A"/>
    <w:rsid w:val="005F15D4"/>
    <w:rsid w:val="005F160C"/>
    <w:rsid w:val="005F162B"/>
    <w:rsid w:val="005F1655"/>
    <w:rsid w:val="005F165F"/>
    <w:rsid w:val="005F16C0"/>
    <w:rsid w:val="005F16CF"/>
    <w:rsid w:val="005F16F8"/>
    <w:rsid w:val="005F16FD"/>
    <w:rsid w:val="005F1761"/>
    <w:rsid w:val="005F1793"/>
    <w:rsid w:val="005F17A1"/>
    <w:rsid w:val="005F17BF"/>
    <w:rsid w:val="005F17D0"/>
    <w:rsid w:val="005F17E4"/>
    <w:rsid w:val="005F1810"/>
    <w:rsid w:val="005F1812"/>
    <w:rsid w:val="005F182F"/>
    <w:rsid w:val="005F1863"/>
    <w:rsid w:val="005F1886"/>
    <w:rsid w:val="005F1889"/>
    <w:rsid w:val="005F188A"/>
    <w:rsid w:val="005F18B3"/>
    <w:rsid w:val="005F18F9"/>
    <w:rsid w:val="005F1902"/>
    <w:rsid w:val="005F1929"/>
    <w:rsid w:val="005F1967"/>
    <w:rsid w:val="005F1974"/>
    <w:rsid w:val="005F1975"/>
    <w:rsid w:val="005F1981"/>
    <w:rsid w:val="005F1994"/>
    <w:rsid w:val="005F19D4"/>
    <w:rsid w:val="005F1A05"/>
    <w:rsid w:val="005F1A3E"/>
    <w:rsid w:val="005F1A83"/>
    <w:rsid w:val="005F1A89"/>
    <w:rsid w:val="005F1ADF"/>
    <w:rsid w:val="005F1AFA"/>
    <w:rsid w:val="005F1B12"/>
    <w:rsid w:val="005F1B18"/>
    <w:rsid w:val="005F1B54"/>
    <w:rsid w:val="005F1B89"/>
    <w:rsid w:val="005F1BB2"/>
    <w:rsid w:val="005F1BD6"/>
    <w:rsid w:val="005F1C3B"/>
    <w:rsid w:val="005F1C45"/>
    <w:rsid w:val="005F1C59"/>
    <w:rsid w:val="005F1C60"/>
    <w:rsid w:val="005F1C7D"/>
    <w:rsid w:val="005F1CFD"/>
    <w:rsid w:val="005F1D1F"/>
    <w:rsid w:val="005F1D3E"/>
    <w:rsid w:val="005F1D79"/>
    <w:rsid w:val="005F1D95"/>
    <w:rsid w:val="005F1DCD"/>
    <w:rsid w:val="005F1DD5"/>
    <w:rsid w:val="005F1E43"/>
    <w:rsid w:val="005F1E72"/>
    <w:rsid w:val="005F1ECC"/>
    <w:rsid w:val="005F1ED6"/>
    <w:rsid w:val="005F1EEE"/>
    <w:rsid w:val="005F1F0B"/>
    <w:rsid w:val="005F1F22"/>
    <w:rsid w:val="005F1F42"/>
    <w:rsid w:val="005F1F5D"/>
    <w:rsid w:val="005F1F9D"/>
    <w:rsid w:val="005F1FB7"/>
    <w:rsid w:val="005F1FD4"/>
    <w:rsid w:val="005F1FE9"/>
    <w:rsid w:val="005F2033"/>
    <w:rsid w:val="005F203A"/>
    <w:rsid w:val="005F204F"/>
    <w:rsid w:val="005F2081"/>
    <w:rsid w:val="005F2094"/>
    <w:rsid w:val="005F20C6"/>
    <w:rsid w:val="005F20E9"/>
    <w:rsid w:val="005F20EA"/>
    <w:rsid w:val="005F210C"/>
    <w:rsid w:val="005F2118"/>
    <w:rsid w:val="005F2121"/>
    <w:rsid w:val="005F213E"/>
    <w:rsid w:val="005F2161"/>
    <w:rsid w:val="005F2185"/>
    <w:rsid w:val="005F21B1"/>
    <w:rsid w:val="005F21EF"/>
    <w:rsid w:val="005F21FC"/>
    <w:rsid w:val="005F2255"/>
    <w:rsid w:val="005F2298"/>
    <w:rsid w:val="005F229A"/>
    <w:rsid w:val="005F22F8"/>
    <w:rsid w:val="005F2306"/>
    <w:rsid w:val="005F2311"/>
    <w:rsid w:val="005F236C"/>
    <w:rsid w:val="005F2376"/>
    <w:rsid w:val="005F2380"/>
    <w:rsid w:val="005F23AD"/>
    <w:rsid w:val="005F23B3"/>
    <w:rsid w:val="005F2421"/>
    <w:rsid w:val="005F2428"/>
    <w:rsid w:val="005F2440"/>
    <w:rsid w:val="005F2493"/>
    <w:rsid w:val="005F24B2"/>
    <w:rsid w:val="005F24CF"/>
    <w:rsid w:val="005F24E8"/>
    <w:rsid w:val="005F2515"/>
    <w:rsid w:val="005F252A"/>
    <w:rsid w:val="005F252C"/>
    <w:rsid w:val="005F2545"/>
    <w:rsid w:val="005F255D"/>
    <w:rsid w:val="005F2578"/>
    <w:rsid w:val="005F259D"/>
    <w:rsid w:val="005F25A6"/>
    <w:rsid w:val="005F25C0"/>
    <w:rsid w:val="005F25C3"/>
    <w:rsid w:val="005F2671"/>
    <w:rsid w:val="005F269C"/>
    <w:rsid w:val="005F26BC"/>
    <w:rsid w:val="005F26DF"/>
    <w:rsid w:val="005F2730"/>
    <w:rsid w:val="005F2732"/>
    <w:rsid w:val="005F2740"/>
    <w:rsid w:val="005F2754"/>
    <w:rsid w:val="005F278F"/>
    <w:rsid w:val="005F27B5"/>
    <w:rsid w:val="005F2801"/>
    <w:rsid w:val="005F2825"/>
    <w:rsid w:val="005F2838"/>
    <w:rsid w:val="005F2847"/>
    <w:rsid w:val="005F284B"/>
    <w:rsid w:val="005F284E"/>
    <w:rsid w:val="005F286A"/>
    <w:rsid w:val="005F287D"/>
    <w:rsid w:val="005F28CE"/>
    <w:rsid w:val="005F292E"/>
    <w:rsid w:val="005F296A"/>
    <w:rsid w:val="005F298C"/>
    <w:rsid w:val="005F29C2"/>
    <w:rsid w:val="005F29FD"/>
    <w:rsid w:val="005F2A00"/>
    <w:rsid w:val="005F2A4D"/>
    <w:rsid w:val="005F2A6A"/>
    <w:rsid w:val="005F2A94"/>
    <w:rsid w:val="005F2AC1"/>
    <w:rsid w:val="005F2B05"/>
    <w:rsid w:val="005F2B06"/>
    <w:rsid w:val="005F2B19"/>
    <w:rsid w:val="005F2B2E"/>
    <w:rsid w:val="005F2B77"/>
    <w:rsid w:val="005F2B96"/>
    <w:rsid w:val="005F2BC7"/>
    <w:rsid w:val="005F2BD1"/>
    <w:rsid w:val="005F2BF9"/>
    <w:rsid w:val="005F2BFF"/>
    <w:rsid w:val="005F2C30"/>
    <w:rsid w:val="005F2C3C"/>
    <w:rsid w:val="005F2C68"/>
    <w:rsid w:val="005F2C88"/>
    <w:rsid w:val="005F2C9B"/>
    <w:rsid w:val="005F2C9D"/>
    <w:rsid w:val="005F2CA1"/>
    <w:rsid w:val="005F2CBA"/>
    <w:rsid w:val="005F2CF3"/>
    <w:rsid w:val="005F2D00"/>
    <w:rsid w:val="005F2D13"/>
    <w:rsid w:val="005F2D22"/>
    <w:rsid w:val="005F2D2E"/>
    <w:rsid w:val="005F2D41"/>
    <w:rsid w:val="005F2DB9"/>
    <w:rsid w:val="005F2DF6"/>
    <w:rsid w:val="005F2E33"/>
    <w:rsid w:val="005F2E4B"/>
    <w:rsid w:val="005F2E60"/>
    <w:rsid w:val="005F2E66"/>
    <w:rsid w:val="005F2E73"/>
    <w:rsid w:val="005F2E7F"/>
    <w:rsid w:val="005F2E89"/>
    <w:rsid w:val="005F2EA1"/>
    <w:rsid w:val="005F2EE2"/>
    <w:rsid w:val="005F2EE5"/>
    <w:rsid w:val="005F2EEB"/>
    <w:rsid w:val="005F2F10"/>
    <w:rsid w:val="005F2F22"/>
    <w:rsid w:val="005F2F34"/>
    <w:rsid w:val="005F2F4F"/>
    <w:rsid w:val="005F2F83"/>
    <w:rsid w:val="005F2F9C"/>
    <w:rsid w:val="005F2F9F"/>
    <w:rsid w:val="005F2FB1"/>
    <w:rsid w:val="005F3034"/>
    <w:rsid w:val="005F30BD"/>
    <w:rsid w:val="005F30BE"/>
    <w:rsid w:val="005F30DE"/>
    <w:rsid w:val="005F30E7"/>
    <w:rsid w:val="005F30F5"/>
    <w:rsid w:val="005F30F6"/>
    <w:rsid w:val="005F30F8"/>
    <w:rsid w:val="005F3101"/>
    <w:rsid w:val="005F3107"/>
    <w:rsid w:val="005F3136"/>
    <w:rsid w:val="005F31DF"/>
    <w:rsid w:val="005F31EA"/>
    <w:rsid w:val="005F321B"/>
    <w:rsid w:val="005F326F"/>
    <w:rsid w:val="005F3277"/>
    <w:rsid w:val="005F327A"/>
    <w:rsid w:val="005F32C9"/>
    <w:rsid w:val="005F32EC"/>
    <w:rsid w:val="005F333E"/>
    <w:rsid w:val="005F3362"/>
    <w:rsid w:val="005F33CD"/>
    <w:rsid w:val="005F33DB"/>
    <w:rsid w:val="005F342D"/>
    <w:rsid w:val="005F3465"/>
    <w:rsid w:val="005F3491"/>
    <w:rsid w:val="005F350A"/>
    <w:rsid w:val="005F351B"/>
    <w:rsid w:val="005F3551"/>
    <w:rsid w:val="005F355D"/>
    <w:rsid w:val="005F356D"/>
    <w:rsid w:val="005F3597"/>
    <w:rsid w:val="005F35A4"/>
    <w:rsid w:val="005F35D2"/>
    <w:rsid w:val="005F35D7"/>
    <w:rsid w:val="005F35D9"/>
    <w:rsid w:val="005F361A"/>
    <w:rsid w:val="005F3629"/>
    <w:rsid w:val="005F363E"/>
    <w:rsid w:val="005F3712"/>
    <w:rsid w:val="005F376C"/>
    <w:rsid w:val="005F37AB"/>
    <w:rsid w:val="005F3815"/>
    <w:rsid w:val="005F385E"/>
    <w:rsid w:val="005F387D"/>
    <w:rsid w:val="005F38A7"/>
    <w:rsid w:val="005F38D0"/>
    <w:rsid w:val="005F38D8"/>
    <w:rsid w:val="005F3901"/>
    <w:rsid w:val="005F390B"/>
    <w:rsid w:val="005F3975"/>
    <w:rsid w:val="005F3999"/>
    <w:rsid w:val="005F39C0"/>
    <w:rsid w:val="005F39E5"/>
    <w:rsid w:val="005F39F0"/>
    <w:rsid w:val="005F3A0B"/>
    <w:rsid w:val="005F3A42"/>
    <w:rsid w:val="005F3A6E"/>
    <w:rsid w:val="005F3A78"/>
    <w:rsid w:val="005F3AA4"/>
    <w:rsid w:val="005F3AC6"/>
    <w:rsid w:val="005F3ACC"/>
    <w:rsid w:val="005F3AE2"/>
    <w:rsid w:val="005F3AFE"/>
    <w:rsid w:val="005F3B30"/>
    <w:rsid w:val="005F3B72"/>
    <w:rsid w:val="005F3B88"/>
    <w:rsid w:val="005F3BCA"/>
    <w:rsid w:val="005F3BDF"/>
    <w:rsid w:val="005F3BFC"/>
    <w:rsid w:val="005F3BFF"/>
    <w:rsid w:val="005F3C08"/>
    <w:rsid w:val="005F3C11"/>
    <w:rsid w:val="005F3C33"/>
    <w:rsid w:val="005F3C38"/>
    <w:rsid w:val="005F3C3B"/>
    <w:rsid w:val="005F3C6D"/>
    <w:rsid w:val="005F3C89"/>
    <w:rsid w:val="005F3CF4"/>
    <w:rsid w:val="005F3D28"/>
    <w:rsid w:val="005F3D48"/>
    <w:rsid w:val="005F3DE1"/>
    <w:rsid w:val="005F3DE4"/>
    <w:rsid w:val="005F3E2D"/>
    <w:rsid w:val="005F3E86"/>
    <w:rsid w:val="005F3EE8"/>
    <w:rsid w:val="005F3F3E"/>
    <w:rsid w:val="005F3F81"/>
    <w:rsid w:val="005F3F89"/>
    <w:rsid w:val="005F3FA6"/>
    <w:rsid w:val="005F3FB4"/>
    <w:rsid w:val="005F4014"/>
    <w:rsid w:val="005F4027"/>
    <w:rsid w:val="005F4071"/>
    <w:rsid w:val="005F4089"/>
    <w:rsid w:val="005F4105"/>
    <w:rsid w:val="005F411B"/>
    <w:rsid w:val="005F4192"/>
    <w:rsid w:val="005F41A3"/>
    <w:rsid w:val="005F41CC"/>
    <w:rsid w:val="005F41EA"/>
    <w:rsid w:val="005F4227"/>
    <w:rsid w:val="005F423C"/>
    <w:rsid w:val="005F4284"/>
    <w:rsid w:val="005F42B9"/>
    <w:rsid w:val="005F433B"/>
    <w:rsid w:val="005F435D"/>
    <w:rsid w:val="005F4398"/>
    <w:rsid w:val="005F43C1"/>
    <w:rsid w:val="005F43EA"/>
    <w:rsid w:val="005F4412"/>
    <w:rsid w:val="005F442D"/>
    <w:rsid w:val="005F4463"/>
    <w:rsid w:val="005F446F"/>
    <w:rsid w:val="005F44FC"/>
    <w:rsid w:val="005F4562"/>
    <w:rsid w:val="005F4565"/>
    <w:rsid w:val="005F456B"/>
    <w:rsid w:val="005F456C"/>
    <w:rsid w:val="005F4595"/>
    <w:rsid w:val="005F4599"/>
    <w:rsid w:val="005F45A2"/>
    <w:rsid w:val="005F45C6"/>
    <w:rsid w:val="005F45DD"/>
    <w:rsid w:val="005F45DF"/>
    <w:rsid w:val="005F4606"/>
    <w:rsid w:val="005F4669"/>
    <w:rsid w:val="005F46A1"/>
    <w:rsid w:val="005F46AD"/>
    <w:rsid w:val="005F46DC"/>
    <w:rsid w:val="005F4705"/>
    <w:rsid w:val="005F470B"/>
    <w:rsid w:val="005F4716"/>
    <w:rsid w:val="005F471A"/>
    <w:rsid w:val="005F4777"/>
    <w:rsid w:val="005F479E"/>
    <w:rsid w:val="005F47A1"/>
    <w:rsid w:val="005F47C8"/>
    <w:rsid w:val="005F47E9"/>
    <w:rsid w:val="005F47FC"/>
    <w:rsid w:val="005F4804"/>
    <w:rsid w:val="005F4847"/>
    <w:rsid w:val="005F485A"/>
    <w:rsid w:val="005F48CC"/>
    <w:rsid w:val="005F4905"/>
    <w:rsid w:val="005F4916"/>
    <w:rsid w:val="005F492D"/>
    <w:rsid w:val="005F4935"/>
    <w:rsid w:val="005F4967"/>
    <w:rsid w:val="005F4970"/>
    <w:rsid w:val="005F497E"/>
    <w:rsid w:val="005F498F"/>
    <w:rsid w:val="005F49FA"/>
    <w:rsid w:val="005F4A48"/>
    <w:rsid w:val="005F4A4B"/>
    <w:rsid w:val="005F4A6E"/>
    <w:rsid w:val="005F4A7C"/>
    <w:rsid w:val="005F4A8B"/>
    <w:rsid w:val="005F4AAF"/>
    <w:rsid w:val="005F4ABC"/>
    <w:rsid w:val="005F4AC0"/>
    <w:rsid w:val="005F4ACB"/>
    <w:rsid w:val="005F4ACF"/>
    <w:rsid w:val="005F4B3A"/>
    <w:rsid w:val="005F4B46"/>
    <w:rsid w:val="005F4B55"/>
    <w:rsid w:val="005F4B74"/>
    <w:rsid w:val="005F4BA6"/>
    <w:rsid w:val="005F4BAD"/>
    <w:rsid w:val="005F4BBB"/>
    <w:rsid w:val="005F4BCE"/>
    <w:rsid w:val="005F4C09"/>
    <w:rsid w:val="005F4C1A"/>
    <w:rsid w:val="005F4C21"/>
    <w:rsid w:val="005F4C79"/>
    <w:rsid w:val="005F4C95"/>
    <w:rsid w:val="005F4CFE"/>
    <w:rsid w:val="005F4D07"/>
    <w:rsid w:val="005F4D15"/>
    <w:rsid w:val="005F4D6F"/>
    <w:rsid w:val="005F4D75"/>
    <w:rsid w:val="005F4D81"/>
    <w:rsid w:val="005F4D99"/>
    <w:rsid w:val="005F4DAD"/>
    <w:rsid w:val="005F4DC0"/>
    <w:rsid w:val="005F4DC2"/>
    <w:rsid w:val="005F4DCA"/>
    <w:rsid w:val="005F4DF9"/>
    <w:rsid w:val="005F4E19"/>
    <w:rsid w:val="005F4E24"/>
    <w:rsid w:val="005F4E6E"/>
    <w:rsid w:val="005F4E8D"/>
    <w:rsid w:val="005F4EAE"/>
    <w:rsid w:val="005F4EBB"/>
    <w:rsid w:val="005F4EC8"/>
    <w:rsid w:val="005F4EC9"/>
    <w:rsid w:val="005F4ED2"/>
    <w:rsid w:val="005F4EF8"/>
    <w:rsid w:val="005F4F05"/>
    <w:rsid w:val="005F4FD3"/>
    <w:rsid w:val="005F503A"/>
    <w:rsid w:val="005F504D"/>
    <w:rsid w:val="005F5055"/>
    <w:rsid w:val="005F50A8"/>
    <w:rsid w:val="005F50CC"/>
    <w:rsid w:val="005F50DC"/>
    <w:rsid w:val="005F50E3"/>
    <w:rsid w:val="005F50F2"/>
    <w:rsid w:val="005F511A"/>
    <w:rsid w:val="005F517A"/>
    <w:rsid w:val="005F518A"/>
    <w:rsid w:val="005F51B0"/>
    <w:rsid w:val="005F51D5"/>
    <w:rsid w:val="005F51EF"/>
    <w:rsid w:val="005F51F0"/>
    <w:rsid w:val="005F520D"/>
    <w:rsid w:val="005F5213"/>
    <w:rsid w:val="005F5235"/>
    <w:rsid w:val="005F5240"/>
    <w:rsid w:val="005F5243"/>
    <w:rsid w:val="005F5245"/>
    <w:rsid w:val="005F5267"/>
    <w:rsid w:val="005F5288"/>
    <w:rsid w:val="005F528D"/>
    <w:rsid w:val="005F52C3"/>
    <w:rsid w:val="005F530A"/>
    <w:rsid w:val="005F5311"/>
    <w:rsid w:val="005F5397"/>
    <w:rsid w:val="005F53AE"/>
    <w:rsid w:val="005F5404"/>
    <w:rsid w:val="005F544E"/>
    <w:rsid w:val="005F5466"/>
    <w:rsid w:val="005F54F8"/>
    <w:rsid w:val="005F5573"/>
    <w:rsid w:val="005F55B3"/>
    <w:rsid w:val="005F560A"/>
    <w:rsid w:val="005F5632"/>
    <w:rsid w:val="005F564D"/>
    <w:rsid w:val="005F5660"/>
    <w:rsid w:val="005F567D"/>
    <w:rsid w:val="005F5684"/>
    <w:rsid w:val="005F56B9"/>
    <w:rsid w:val="005F5720"/>
    <w:rsid w:val="005F577E"/>
    <w:rsid w:val="005F578E"/>
    <w:rsid w:val="005F578F"/>
    <w:rsid w:val="005F57B9"/>
    <w:rsid w:val="005F580E"/>
    <w:rsid w:val="005F5839"/>
    <w:rsid w:val="005F5877"/>
    <w:rsid w:val="005F588F"/>
    <w:rsid w:val="005F5894"/>
    <w:rsid w:val="005F58C4"/>
    <w:rsid w:val="005F5914"/>
    <w:rsid w:val="005F598B"/>
    <w:rsid w:val="005F59A7"/>
    <w:rsid w:val="005F59AB"/>
    <w:rsid w:val="005F59B4"/>
    <w:rsid w:val="005F5A32"/>
    <w:rsid w:val="005F5A5A"/>
    <w:rsid w:val="005F5A60"/>
    <w:rsid w:val="005F5A6D"/>
    <w:rsid w:val="005F5A99"/>
    <w:rsid w:val="005F5AB8"/>
    <w:rsid w:val="005F5AC6"/>
    <w:rsid w:val="005F5AE4"/>
    <w:rsid w:val="005F5AF7"/>
    <w:rsid w:val="005F5B06"/>
    <w:rsid w:val="005F5B3C"/>
    <w:rsid w:val="005F5B6B"/>
    <w:rsid w:val="005F5B8B"/>
    <w:rsid w:val="005F5BA7"/>
    <w:rsid w:val="005F5BB1"/>
    <w:rsid w:val="005F5BC6"/>
    <w:rsid w:val="005F5BCE"/>
    <w:rsid w:val="005F5BFC"/>
    <w:rsid w:val="005F5C19"/>
    <w:rsid w:val="005F5C35"/>
    <w:rsid w:val="005F5C6B"/>
    <w:rsid w:val="005F5C7A"/>
    <w:rsid w:val="005F5C95"/>
    <w:rsid w:val="005F5CA0"/>
    <w:rsid w:val="005F5CE9"/>
    <w:rsid w:val="005F5CFC"/>
    <w:rsid w:val="005F5D4F"/>
    <w:rsid w:val="005F5D6F"/>
    <w:rsid w:val="005F5D9A"/>
    <w:rsid w:val="005F5DB9"/>
    <w:rsid w:val="005F5DE1"/>
    <w:rsid w:val="005F5DE5"/>
    <w:rsid w:val="005F5DE9"/>
    <w:rsid w:val="005F5DEF"/>
    <w:rsid w:val="005F5E15"/>
    <w:rsid w:val="005F5E86"/>
    <w:rsid w:val="005F5E94"/>
    <w:rsid w:val="005F5EA2"/>
    <w:rsid w:val="005F5EB7"/>
    <w:rsid w:val="005F5EC3"/>
    <w:rsid w:val="005F5EDD"/>
    <w:rsid w:val="005F5EE1"/>
    <w:rsid w:val="005F5EEB"/>
    <w:rsid w:val="005F5EED"/>
    <w:rsid w:val="005F5F6B"/>
    <w:rsid w:val="005F5F6E"/>
    <w:rsid w:val="005F5F9D"/>
    <w:rsid w:val="005F5FBE"/>
    <w:rsid w:val="005F5FC0"/>
    <w:rsid w:val="005F5FCD"/>
    <w:rsid w:val="005F5FEF"/>
    <w:rsid w:val="005F600C"/>
    <w:rsid w:val="005F6022"/>
    <w:rsid w:val="005F6064"/>
    <w:rsid w:val="005F6080"/>
    <w:rsid w:val="005F6082"/>
    <w:rsid w:val="005F60A2"/>
    <w:rsid w:val="005F60BB"/>
    <w:rsid w:val="005F60BD"/>
    <w:rsid w:val="005F60D6"/>
    <w:rsid w:val="005F60DC"/>
    <w:rsid w:val="005F6138"/>
    <w:rsid w:val="005F61B7"/>
    <w:rsid w:val="005F61BC"/>
    <w:rsid w:val="005F61D1"/>
    <w:rsid w:val="005F61E4"/>
    <w:rsid w:val="005F6218"/>
    <w:rsid w:val="005F627F"/>
    <w:rsid w:val="005F6298"/>
    <w:rsid w:val="005F62BB"/>
    <w:rsid w:val="005F62BF"/>
    <w:rsid w:val="005F62DA"/>
    <w:rsid w:val="005F6387"/>
    <w:rsid w:val="005F6397"/>
    <w:rsid w:val="005F63A2"/>
    <w:rsid w:val="005F63E6"/>
    <w:rsid w:val="005F63F8"/>
    <w:rsid w:val="005F6423"/>
    <w:rsid w:val="005F6442"/>
    <w:rsid w:val="005F6470"/>
    <w:rsid w:val="005F648A"/>
    <w:rsid w:val="005F64B5"/>
    <w:rsid w:val="005F64F2"/>
    <w:rsid w:val="005F64F5"/>
    <w:rsid w:val="005F64FA"/>
    <w:rsid w:val="005F64FB"/>
    <w:rsid w:val="005F64FC"/>
    <w:rsid w:val="005F6511"/>
    <w:rsid w:val="005F6554"/>
    <w:rsid w:val="005F65C8"/>
    <w:rsid w:val="005F65E8"/>
    <w:rsid w:val="005F661B"/>
    <w:rsid w:val="005F6624"/>
    <w:rsid w:val="005F6637"/>
    <w:rsid w:val="005F665C"/>
    <w:rsid w:val="005F6685"/>
    <w:rsid w:val="005F6692"/>
    <w:rsid w:val="005F66AE"/>
    <w:rsid w:val="005F66B3"/>
    <w:rsid w:val="005F66D1"/>
    <w:rsid w:val="005F66DB"/>
    <w:rsid w:val="005F66E6"/>
    <w:rsid w:val="005F66EC"/>
    <w:rsid w:val="005F6710"/>
    <w:rsid w:val="005F6724"/>
    <w:rsid w:val="005F6726"/>
    <w:rsid w:val="005F676D"/>
    <w:rsid w:val="005F67AC"/>
    <w:rsid w:val="005F67B0"/>
    <w:rsid w:val="005F67CA"/>
    <w:rsid w:val="005F67D1"/>
    <w:rsid w:val="005F67F3"/>
    <w:rsid w:val="005F6813"/>
    <w:rsid w:val="005F6857"/>
    <w:rsid w:val="005F6887"/>
    <w:rsid w:val="005F68B6"/>
    <w:rsid w:val="005F68C6"/>
    <w:rsid w:val="005F68CF"/>
    <w:rsid w:val="005F68FF"/>
    <w:rsid w:val="005F6934"/>
    <w:rsid w:val="005F69A9"/>
    <w:rsid w:val="005F69B4"/>
    <w:rsid w:val="005F6A24"/>
    <w:rsid w:val="005F6A33"/>
    <w:rsid w:val="005F6A76"/>
    <w:rsid w:val="005F6A8D"/>
    <w:rsid w:val="005F6AAB"/>
    <w:rsid w:val="005F6ADB"/>
    <w:rsid w:val="005F6B2C"/>
    <w:rsid w:val="005F6B2F"/>
    <w:rsid w:val="005F6B51"/>
    <w:rsid w:val="005F6BD3"/>
    <w:rsid w:val="005F6BD4"/>
    <w:rsid w:val="005F6BFB"/>
    <w:rsid w:val="005F6C1E"/>
    <w:rsid w:val="005F6C8A"/>
    <w:rsid w:val="005F6C91"/>
    <w:rsid w:val="005F6C9A"/>
    <w:rsid w:val="005F6CE4"/>
    <w:rsid w:val="005F6CED"/>
    <w:rsid w:val="005F6D0B"/>
    <w:rsid w:val="005F6D8C"/>
    <w:rsid w:val="005F6DBB"/>
    <w:rsid w:val="005F6E27"/>
    <w:rsid w:val="005F6E39"/>
    <w:rsid w:val="005F6E54"/>
    <w:rsid w:val="005F6E5A"/>
    <w:rsid w:val="005F6E5F"/>
    <w:rsid w:val="005F6E69"/>
    <w:rsid w:val="005F6EB0"/>
    <w:rsid w:val="005F6EC3"/>
    <w:rsid w:val="005F6EFC"/>
    <w:rsid w:val="005F6F0A"/>
    <w:rsid w:val="005F6F5B"/>
    <w:rsid w:val="005F6F61"/>
    <w:rsid w:val="005F6FAF"/>
    <w:rsid w:val="005F6FDA"/>
    <w:rsid w:val="005F6FE6"/>
    <w:rsid w:val="005F6FF5"/>
    <w:rsid w:val="005F7000"/>
    <w:rsid w:val="005F7005"/>
    <w:rsid w:val="005F7030"/>
    <w:rsid w:val="005F7091"/>
    <w:rsid w:val="005F70A8"/>
    <w:rsid w:val="005F70C2"/>
    <w:rsid w:val="005F70F3"/>
    <w:rsid w:val="005F71A9"/>
    <w:rsid w:val="005F71AF"/>
    <w:rsid w:val="005F71E9"/>
    <w:rsid w:val="005F7210"/>
    <w:rsid w:val="005F725F"/>
    <w:rsid w:val="005F726C"/>
    <w:rsid w:val="005F727B"/>
    <w:rsid w:val="005F728A"/>
    <w:rsid w:val="005F72EC"/>
    <w:rsid w:val="005F730A"/>
    <w:rsid w:val="005F730D"/>
    <w:rsid w:val="005F7324"/>
    <w:rsid w:val="005F7366"/>
    <w:rsid w:val="005F737F"/>
    <w:rsid w:val="005F7381"/>
    <w:rsid w:val="005F73C3"/>
    <w:rsid w:val="005F73C4"/>
    <w:rsid w:val="005F741C"/>
    <w:rsid w:val="005F7441"/>
    <w:rsid w:val="005F747C"/>
    <w:rsid w:val="005F74B5"/>
    <w:rsid w:val="005F74BC"/>
    <w:rsid w:val="005F74D8"/>
    <w:rsid w:val="005F7533"/>
    <w:rsid w:val="005F7548"/>
    <w:rsid w:val="005F755E"/>
    <w:rsid w:val="005F7567"/>
    <w:rsid w:val="005F759E"/>
    <w:rsid w:val="005F75B4"/>
    <w:rsid w:val="005F75BE"/>
    <w:rsid w:val="005F75DD"/>
    <w:rsid w:val="005F75FA"/>
    <w:rsid w:val="005F75FE"/>
    <w:rsid w:val="005F7601"/>
    <w:rsid w:val="005F765D"/>
    <w:rsid w:val="005F7664"/>
    <w:rsid w:val="005F7690"/>
    <w:rsid w:val="005F769D"/>
    <w:rsid w:val="005F76B4"/>
    <w:rsid w:val="005F76E4"/>
    <w:rsid w:val="005F76F0"/>
    <w:rsid w:val="005F7722"/>
    <w:rsid w:val="005F772D"/>
    <w:rsid w:val="005F7777"/>
    <w:rsid w:val="005F7791"/>
    <w:rsid w:val="005F77A9"/>
    <w:rsid w:val="005F7801"/>
    <w:rsid w:val="005F7833"/>
    <w:rsid w:val="005F78B6"/>
    <w:rsid w:val="005F78B7"/>
    <w:rsid w:val="005F78E7"/>
    <w:rsid w:val="005F791D"/>
    <w:rsid w:val="005F792A"/>
    <w:rsid w:val="005F794F"/>
    <w:rsid w:val="005F7950"/>
    <w:rsid w:val="005F795F"/>
    <w:rsid w:val="005F796D"/>
    <w:rsid w:val="005F796E"/>
    <w:rsid w:val="005F7997"/>
    <w:rsid w:val="005F79D0"/>
    <w:rsid w:val="005F79DD"/>
    <w:rsid w:val="005F7A12"/>
    <w:rsid w:val="005F7A14"/>
    <w:rsid w:val="005F7A5B"/>
    <w:rsid w:val="005F7A79"/>
    <w:rsid w:val="005F7A97"/>
    <w:rsid w:val="005F7B10"/>
    <w:rsid w:val="005F7B3D"/>
    <w:rsid w:val="005F7B78"/>
    <w:rsid w:val="005F7B81"/>
    <w:rsid w:val="005F7B97"/>
    <w:rsid w:val="005F7C2E"/>
    <w:rsid w:val="005F7C5D"/>
    <w:rsid w:val="005F7D0D"/>
    <w:rsid w:val="005F7D16"/>
    <w:rsid w:val="005F7D22"/>
    <w:rsid w:val="005F7D6A"/>
    <w:rsid w:val="005F7DB2"/>
    <w:rsid w:val="005F7DE8"/>
    <w:rsid w:val="005F7DF0"/>
    <w:rsid w:val="005F7DFB"/>
    <w:rsid w:val="005F7E0B"/>
    <w:rsid w:val="005F7E58"/>
    <w:rsid w:val="005F7EC5"/>
    <w:rsid w:val="005F7F0A"/>
    <w:rsid w:val="005F7F99"/>
    <w:rsid w:val="005F7FB1"/>
    <w:rsid w:val="005F7FC0"/>
    <w:rsid w:val="005F7FF7"/>
    <w:rsid w:val="00600062"/>
    <w:rsid w:val="006000A2"/>
    <w:rsid w:val="006000A5"/>
    <w:rsid w:val="006000C4"/>
    <w:rsid w:val="00600107"/>
    <w:rsid w:val="00600140"/>
    <w:rsid w:val="0060015E"/>
    <w:rsid w:val="006001AE"/>
    <w:rsid w:val="006001AF"/>
    <w:rsid w:val="006001CE"/>
    <w:rsid w:val="00600210"/>
    <w:rsid w:val="0060028E"/>
    <w:rsid w:val="006002AB"/>
    <w:rsid w:val="006002F1"/>
    <w:rsid w:val="00600318"/>
    <w:rsid w:val="0060034B"/>
    <w:rsid w:val="00600357"/>
    <w:rsid w:val="0060035B"/>
    <w:rsid w:val="0060038B"/>
    <w:rsid w:val="006003B8"/>
    <w:rsid w:val="006003BA"/>
    <w:rsid w:val="006004D6"/>
    <w:rsid w:val="0060050B"/>
    <w:rsid w:val="0060051D"/>
    <w:rsid w:val="00600527"/>
    <w:rsid w:val="0060056F"/>
    <w:rsid w:val="0060058E"/>
    <w:rsid w:val="006005B5"/>
    <w:rsid w:val="006005DE"/>
    <w:rsid w:val="006005F2"/>
    <w:rsid w:val="0060061E"/>
    <w:rsid w:val="00600624"/>
    <w:rsid w:val="0060062E"/>
    <w:rsid w:val="006006C2"/>
    <w:rsid w:val="006006F7"/>
    <w:rsid w:val="00600729"/>
    <w:rsid w:val="00600731"/>
    <w:rsid w:val="0060076C"/>
    <w:rsid w:val="006007B2"/>
    <w:rsid w:val="006007C1"/>
    <w:rsid w:val="006007C9"/>
    <w:rsid w:val="006007CA"/>
    <w:rsid w:val="006007E1"/>
    <w:rsid w:val="006007E8"/>
    <w:rsid w:val="006007F8"/>
    <w:rsid w:val="00600804"/>
    <w:rsid w:val="00600831"/>
    <w:rsid w:val="00600843"/>
    <w:rsid w:val="00600845"/>
    <w:rsid w:val="00600846"/>
    <w:rsid w:val="00600863"/>
    <w:rsid w:val="00600866"/>
    <w:rsid w:val="00600881"/>
    <w:rsid w:val="0060089D"/>
    <w:rsid w:val="006008AF"/>
    <w:rsid w:val="006008F0"/>
    <w:rsid w:val="00600914"/>
    <w:rsid w:val="00600927"/>
    <w:rsid w:val="00600933"/>
    <w:rsid w:val="0060094D"/>
    <w:rsid w:val="00600985"/>
    <w:rsid w:val="006009A5"/>
    <w:rsid w:val="006009C7"/>
    <w:rsid w:val="006009E0"/>
    <w:rsid w:val="006009E8"/>
    <w:rsid w:val="00600A23"/>
    <w:rsid w:val="00600AB7"/>
    <w:rsid w:val="00600ACE"/>
    <w:rsid w:val="00600AD9"/>
    <w:rsid w:val="00600AED"/>
    <w:rsid w:val="00600B3E"/>
    <w:rsid w:val="00600B60"/>
    <w:rsid w:val="00600BB3"/>
    <w:rsid w:val="00600BC6"/>
    <w:rsid w:val="00600BEE"/>
    <w:rsid w:val="00600C43"/>
    <w:rsid w:val="00600CAF"/>
    <w:rsid w:val="00600CD9"/>
    <w:rsid w:val="00600D81"/>
    <w:rsid w:val="00600DA0"/>
    <w:rsid w:val="00600DAC"/>
    <w:rsid w:val="00600DC8"/>
    <w:rsid w:val="00600DD4"/>
    <w:rsid w:val="00600DD9"/>
    <w:rsid w:val="00600DDB"/>
    <w:rsid w:val="00600DE6"/>
    <w:rsid w:val="00600DE9"/>
    <w:rsid w:val="00600E01"/>
    <w:rsid w:val="00600E49"/>
    <w:rsid w:val="00600E59"/>
    <w:rsid w:val="00600EE7"/>
    <w:rsid w:val="00600EEE"/>
    <w:rsid w:val="00600EFD"/>
    <w:rsid w:val="00600F41"/>
    <w:rsid w:val="00600F44"/>
    <w:rsid w:val="00600F46"/>
    <w:rsid w:val="00600F60"/>
    <w:rsid w:val="00600F8E"/>
    <w:rsid w:val="00600FA2"/>
    <w:rsid w:val="00600FDF"/>
    <w:rsid w:val="00601004"/>
    <w:rsid w:val="00601023"/>
    <w:rsid w:val="0060106B"/>
    <w:rsid w:val="0060108B"/>
    <w:rsid w:val="00601098"/>
    <w:rsid w:val="0060110E"/>
    <w:rsid w:val="0060111E"/>
    <w:rsid w:val="0060112B"/>
    <w:rsid w:val="00601141"/>
    <w:rsid w:val="00601157"/>
    <w:rsid w:val="00601196"/>
    <w:rsid w:val="0060119B"/>
    <w:rsid w:val="0060119D"/>
    <w:rsid w:val="0060119E"/>
    <w:rsid w:val="0060119F"/>
    <w:rsid w:val="006011A4"/>
    <w:rsid w:val="006011CB"/>
    <w:rsid w:val="0060121A"/>
    <w:rsid w:val="0060121E"/>
    <w:rsid w:val="00601230"/>
    <w:rsid w:val="0060124D"/>
    <w:rsid w:val="00601279"/>
    <w:rsid w:val="006012BA"/>
    <w:rsid w:val="006012CE"/>
    <w:rsid w:val="006012D7"/>
    <w:rsid w:val="006012E8"/>
    <w:rsid w:val="0060130B"/>
    <w:rsid w:val="00601326"/>
    <w:rsid w:val="00601366"/>
    <w:rsid w:val="00601391"/>
    <w:rsid w:val="006013A0"/>
    <w:rsid w:val="006013B1"/>
    <w:rsid w:val="006013C0"/>
    <w:rsid w:val="006013F9"/>
    <w:rsid w:val="0060141A"/>
    <w:rsid w:val="00601466"/>
    <w:rsid w:val="00601476"/>
    <w:rsid w:val="00601500"/>
    <w:rsid w:val="00601545"/>
    <w:rsid w:val="0060156F"/>
    <w:rsid w:val="00601584"/>
    <w:rsid w:val="0060158C"/>
    <w:rsid w:val="0060158E"/>
    <w:rsid w:val="006015A1"/>
    <w:rsid w:val="006015F0"/>
    <w:rsid w:val="00601622"/>
    <w:rsid w:val="00601623"/>
    <w:rsid w:val="00601647"/>
    <w:rsid w:val="00601667"/>
    <w:rsid w:val="00601686"/>
    <w:rsid w:val="00601689"/>
    <w:rsid w:val="00601694"/>
    <w:rsid w:val="006016B4"/>
    <w:rsid w:val="006016B8"/>
    <w:rsid w:val="006016DB"/>
    <w:rsid w:val="00601704"/>
    <w:rsid w:val="00601763"/>
    <w:rsid w:val="00601782"/>
    <w:rsid w:val="006017B2"/>
    <w:rsid w:val="006017D1"/>
    <w:rsid w:val="006017F2"/>
    <w:rsid w:val="0060181C"/>
    <w:rsid w:val="00601881"/>
    <w:rsid w:val="006018B6"/>
    <w:rsid w:val="006018BC"/>
    <w:rsid w:val="006018E6"/>
    <w:rsid w:val="006018EB"/>
    <w:rsid w:val="0060190C"/>
    <w:rsid w:val="00601912"/>
    <w:rsid w:val="00601976"/>
    <w:rsid w:val="0060199B"/>
    <w:rsid w:val="006019B6"/>
    <w:rsid w:val="006019BA"/>
    <w:rsid w:val="006019BB"/>
    <w:rsid w:val="006019D4"/>
    <w:rsid w:val="006019DB"/>
    <w:rsid w:val="006019F4"/>
    <w:rsid w:val="006019F5"/>
    <w:rsid w:val="00601A2B"/>
    <w:rsid w:val="00601A34"/>
    <w:rsid w:val="00601A35"/>
    <w:rsid w:val="00601A4C"/>
    <w:rsid w:val="00601A5F"/>
    <w:rsid w:val="00601A6E"/>
    <w:rsid w:val="00601A72"/>
    <w:rsid w:val="00601A80"/>
    <w:rsid w:val="00601A97"/>
    <w:rsid w:val="00601AA0"/>
    <w:rsid w:val="00601AD4"/>
    <w:rsid w:val="00601AE4"/>
    <w:rsid w:val="00601B1A"/>
    <w:rsid w:val="00601B2B"/>
    <w:rsid w:val="00601B37"/>
    <w:rsid w:val="00601B98"/>
    <w:rsid w:val="00601BA2"/>
    <w:rsid w:val="00601BAA"/>
    <w:rsid w:val="00601BD3"/>
    <w:rsid w:val="00601BDA"/>
    <w:rsid w:val="00601C6B"/>
    <w:rsid w:val="00601C8C"/>
    <w:rsid w:val="00601C96"/>
    <w:rsid w:val="00601CA2"/>
    <w:rsid w:val="00601CA5"/>
    <w:rsid w:val="00601CD4"/>
    <w:rsid w:val="00601D3B"/>
    <w:rsid w:val="00601D42"/>
    <w:rsid w:val="00601D94"/>
    <w:rsid w:val="00601D95"/>
    <w:rsid w:val="00601DA7"/>
    <w:rsid w:val="00601DE0"/>
    <w:rsid w:val="00601DFF"/>
    <w:rsid w:val="00601E13"/>
    <w:rsid w:val="00601E2D"/>
    <w:rsid w:val="00601E50"/>
    <w:rsid w:val="00601E6C"/>
    <w:rsid w:val="00601EEA"/>
    <w:rsid w:val="00601F1C"/>
    <w:rsid w:val="00601FB0"/>
    <w:rsid w:val="00601FFB"/>
    <w:rsid w:val="0060200C"/>
    <w:rsid w:val="00602037"/>
    <w:rsid w:val="006020D4"/>
    <w:rsid w:val="006020E9"/>
    <w:rsid w:val="006020EE"/>
    <w:rsid w:val="0060216E"/>
    <w:rsid w:val="006021BC"/>
    <w:rsid w:val="006021C2"/>
    <w:rsid w:val="0060224C"/>
    <w:rsid w:val="00602250"/>
    <w:rsid w:val="0060227D"/>
    <w:rsid w:val="0060228A"/>
    <w:rsid w:val="006022AB"/>
    <w:rsid w:val="006022C8"/>
    <w:rsid w:val="006022DE"/>
    <w:rsid w:val="00602317"/>
    <w:rsid w:val="00602322"/>
    <w:rsid w:val="0060234C"/>
    <w:rsid w:val="0060239A"/>
    <w:rsid w:val="006023DB"/>
    <w:rsid w:val="0060240A"/>
    <w:rsid w:val="00602420"/>
    <w:rsid w:val="00602493"/>
    <w:rsid w:val="006024B4"/>
    <w:rsid w:val="006024E7"/>
    <w:rsid w:val="0060252F"/>
    <w:rsid w:val="00602544"/>
    <w:rsid w:val="00602552"/>
    <w:rsid w:val="00602555"/>
    <w:rsid w:val="0060256C"/>
    <w:rsid w:val="0060256E"/>
    <w:rsid w:val="00602585"/>
    <w:rsid w:val="00602591"/>
    <w:rsid w:val="006025F6"/>
    <w:rsid w:val="00602627"/>
    <w:rsid w:val="0060262D"/>
    <w:rsid w:val="00602634"/>
    <w:rsid w:val="00602682"/>
    <w:rsid w:val="00602685"/>
    <w:rsid w:val="006026A3"/>
    <w:rsid w:val="006026AA"/>
    <w:rsid w:val="006026D8"/>
    <w:rsid w:val="0060279A"/>
    <w:rsid w:val="006027A5"/>
    <w:rsid w:val="00602804"/>
    <w:rsid w:val="00602861"/>
    <w:rsid w:val="00602864"/>
    <w:rsid w:val="0060286E"/>
    <w:rsid w:val="00602872"/>
    <w:rsid w:val="00602875"/>
    <w:rsid w:val="00602878"/>
    <w:rsid w:val="006028BB"/>
    <w:rsid w:val="006028C7"/>
    <w:rsid w:val="00602910"/>
    <w:rsid w:val="00602991"/>
    <w:rsid w:val="006029BC"/>
    <w:rsid w:val="006029C2"/>
    <w:rsid w:val="006029E2"/>
    <w:rsid w:val="00602A10"/>
    <w:rsid w:val="00602A30"/>
    <w:rsid w:val="00602A38"/>
    <w:rsid w:val="00602A47"/>
    <w:rsid w:val="00602A5B"/>
    <w:rsid w:val="00602A9B"/>
    <w:rsid w:val="00602AA8"/>
    <w:rsid w:val="00602AAF"/>
    <w:rsid w:val="00602AE2"/>
    <w:rsid w:val="00602B26"/>
    <w:rsid w:val="00602B32"/>
    <w:rsid w:val="00602B9E"/>
    <w:rsid w:val="00602C40"/>
    <w:rsid w:val="00602C5F"/>
    <w:rsid w:val="00602C85"/>
    <w:rsid w:val="00602C8C"/>
    <w:rsid w:val="00602CA5"/>
    <w:rsid w:val="00602CA8"/>
    <w:rsid w:val="00602CE9"/>
    <w:rsid w:val="00602CF2"/>
    <w:rsid w:val="00602D02"/>
    <w:rsid w:val="00602D27"/>
    <w:rsid w:val="00602D3E"/>
    <w:rsid w:val="00602DEE"/>
    <w:rsid w:val="00602E2B"/>
    <w:rsid w:val="00602E9C"/>
    <w:rsid w:val="00602EAF"/>
    <w:rsid w:val="00602ECB"/>
    <w:rsid w:val="00602EFB"/>
    <w:rsid w:val="00602F09"/>
    <w:rsid w:val="00602F0B"/>
    <w:rsid w:val="00602F29"/>
    <w:rsid w:val="00602F4A"/>
    <w:rsid w:val="00602F54"/>
    <w:rsid w:val="00602F63"/>
    <w:rsid w:val="00602F67"/>
    <w:rsid w:val="00602F6B"/>
    <w:rsid w:val="00602F7A"/>
    <w:rsid w:val="00602F82"/>
    <w:rsid w:val="00602F84"/>
    <w:rsid w:val="0060304D"/>
    <w:rsid w:val="0060305D"/>
    <w:rsid w:val="0060305F"/>
    <w:rsid w:val="00603061"/>
    <w:rsid w:val="00603074"/>
    <w:rsid w:val="006030B6"/>
    <w:rsid w:val="006030E3"/>
    <w:rsid w:val="00603127"/>
    <w:rsid w:val="00603142"/>
    <w:rsid w:val="0060315A"/>
    <w:rsid w:val="0060316E"/>
    <w:rsid w:val="0060318A"/>
    <w:rsid w:val="006031AB"/>
    <w:rsid w:val="0060325D"/>
    <w:rsid w:val="0060326B"/>
    <w:rsid w:val="006032C1"/>
    <w:rsid w:val="006032CD"/>
    <w:rsid w:val="006032D9"/>
    <w:rsid w:val="006032E0"/>
    <w:rsid w:val="006032E2"/>
    <w:rsid w:val="006032E7"/>
    <w:rsid w:val="00603310"/>
    <w:rsid w:val="0060337D"/>
    <w:rsid w:val="006033D8"/>
    <w:rsid w:val="00603434"/>
    <w:rsid w:val="0060345C"/>
    <w:rsid w:val="00603481"/>
    <w:rsid w:val="00603497"/>
    <w:rsid w:val="006034A8"/>
    <w:rsid w:val="006034B7"/>
    <w:rsid w:val="006034DA"/>
    <w:rsid w:val="006034F0"/>
    <w:rsid w:val="00603504"/>
    <w:rsid w:val="00603529"/>
    <w:rsid w:val="0060352B"/>
    <w:rsid w:val="0060352C"/>
    <w:rsid w:val="00603567"/>
    <w:rsid w:val="0060356C"/>
    <w:rsid w:val="006035B6"/>
    <w:rsid w:val="006035B7"/>
    <w:rsid w:val="006035DA"/>
    <w:rsid w:val="00603618"/>
    <w:rsid w:val="00603636"/>
    <w:rsid w:val="00603651"/>
    <w:rsid w:val="00603696"/>
    <w:rsid w:val="0060369C"/>
    <w:rsid w:val="006036CA"/>
    <w:rsid w:val="006036D1"/>
    <w:rsid w:val="00603712"/>
    <w:rsid w:val="0060371A"/>
    <w:rsid w:val="0060371E"/>
    <w:rsid w:val="00603764"/>
    <w:rsid w:val="006037C0"/>
    <w:rsid w:val="006037D8"/>
    <w:rsid w:val="006037EB"/>
    <w:rsid w:val="006037F3"/>
    <w:rsid w:val="006037FF"/>
    <w:rsid w:val="0060387C"/>
    <w:rsid w:val="00603880"/>
    <w:rsid w:val="0060389A"/>
    <w:rsid w:val="006038B4"/>
    <w:rsid w:val="0060390E"/>
    <w:rsid w:val="00603913"/>
    <w:rsid w:val="00603936"/>
    <w:rsid w:val="00603949"/>
    <w:rsid w:val="00603987"/>
    <w:rsid w:val="006039B3"/>
    <w:rsid w:val="006039D7"/>
    <w:rsid w:val="006039E6"/>
    <w:rsid w:val="006039EC"/>
    <w:rsid w:val="00603A45"/>
    <w:rsid w:val="00603A4E"/>
    <w:rsid w:val="00603B00"/>
    <w:rsid w:val="00603B30"/>
    <w:rsid w:val="00603BDB"/>
    <w:rsid w:val="00603C3F"/>
    <w:rsid w:val="00603C94"/>
    <w:rsid w:val="00603C96"/>
    <w:rsid w:val="00603C97"/>
    <w:rsid w:val="00603CCE"/>
    <w:rsid w:val="00603D12"/>
    <w:rsid w:val="00603D14"/>
    <w:rsid w:val="00603D2C"/>
    <w:rsid w:val="00603D93"/>
    <w:rsid w:val="00603DC2"/>
    <w:rsid w:val="00603DFD"/>
    <w:rsid w:val="00603E11"/>
    <w:rsid w:val="00603E3A"/>
    <w:rsid w:val="00603E62"/>
    <w:rsid w:val="00603F0C"/>
    <w:rsid w:val="00603F14"/>
    <w:rsid w:val="00603F4B"/>
    <w:rsid w:val="00603F60"/>
    <w:rsid w:val="00603F7E"/>
    <w:rsid w:val="00603F89"/>
    <w:rsid w:val="00603F98"/>
    <w:rsid w:val="00603FB9"/>
    <w:rsid w:val="00603FCB"/>
    <w:rsid w:val="00604027"/>
    <w:rsid w:val="00604039"/>
    <w:rsid w:val="0060404E"/>
    <w:rsid w:val="00604067"/>
    <w:rsid w:val="00604094"/>
    <w:rsid w:val="006040A9"/>
    <w:rsid w:val="006040BD"/>
    <w:rsid w:val="006040BE"/>
    <w:rsid w:val="006040D6"/>
    <w:rsid w:val="006040E3"/>
    <w:rsid w:val="00604104"/>
    <w:rsid w:val="00604127"/>
    <w:rsid w:val="0060416D"/>
    <w:rsid w:val="00604179"/>
    <w:rsid w:val="00604197"/>
    <w:rsid w:val="006041B6"/>
    <w:rsid w:val="006041BE"/>
    <w:rsid w:val="006041ED"/>
    <w:rsid w:val="006041F2"/>
    <w:rsid w:val="0060420C"/>
    <w:rsid w:val="00604213"/>
    <w:rsid w:val="00604245"/>
    <w:rsid w:val="0060425F"/>
    <w:rsid w:val="00604293"/>
    <w:rsid w:val="0060429B"/>
    <w:rsid w:val="006042F7"/>
    <w:rsid w:val="00604322"/>
    <w:rsid w:val="0060433E"/>
    <w:rsid w:val="00604351"/>
    <w:rsid w:val="0060435F"/>
    <w:rsid w:val="0060437F"/>
    <w:rsid w:val="00604395"/>
    <w:rsid w:val="006043BB"/>
    <w:rsid w:val="006043C8"/>
    <w:rsid w:val="006043EA"/>
    <w:rsid w:val="006043F5"/>
    <w:rsid w:val="00604403"/>
    <w:rsid w:val="00604423"/>
    <w:rsid w:val="0060443F"/>
    <w:rsid w:val="0060446D"/>
    <w:rsid w:val="00604483"/>
    <w:rsid w:val="006044BD"/>
    <w:rsid w:val="006044D2"/>
    <w:rsid w:val="006044FE"/>
    <w:rsid w:val="00604502"/>
    <w:rsid w:val="00604527"/>
    <w:rsid w:val="006045A2"/>
    <w:rsid w:val="006045C3"/>
    <w:rsid w:val="006045CB"/>
    <w:rsid w:val="006045E0"/>
    <w:rsid w:val="006045EC"/>
    <w:rsid w:val="00604601"/>
    <w:rsid w:val="0060460E"/>
    <w:rsid w:val="0060461F"/>
    <w:rsid w:val="00604669"/>
    <w:rsid w:val="006046A6"/>
    <w:rsid w:val="006046F8"/>
    <w:rsid w:val="0060472C"/>
    <w:rsid w:val="00604731"/>
    <w:rsid w:val="00604748"/>
    <w:rsid w:val="00604781"/>
    <w:rsid w:val="00604789"/>
    <w:rsid w:val="006047E8"/>
    <w:rsid w:val="00604804"/>
    <w:rsid w:val="0060481E"/>
    <w:rsid w:val="0060483F"/>
    <w:rsid w:val="00604855"/>
    <w:rsid w:val="00604875"/>
    <w:rsid w:val="006048AA"/>
    <w:rsid w:val="006048BA"/>
    <w:rsid w:val="006048BF"/>
    <w:rsid w:val="006048C6"/>
    <w:rsid w:val="006048DD"/>
    <w:rsid w:val="00604948"/>
    <w:rsid w:val="00604996"/>
    <w:rsid w:val="006049AB"/>
    <w:rsid w:val="006049CB"/>
    <w:rsid w:val="00604A22"/>
    <w:rsid w:val="00604A42"/>
    <w:rsid w:val="00604A8A"/>
    <w:rsid w:val="00604AA7"/>
    <w:rsid w:val="00604ADE"/>
    <w:rsid w:val="00604B06"/>
    <w:rsid w:val="00604B13"/>
    <w:rsid w:val="00604B92"/>
    <w:rsid w:val="00604B96"/>
    <w:rsid w:val="00604BCD"/>
    <w:rsid w:val="00604C02"/>
    <w:rsid w:val="00604C03"/>
    <w:rsid w:val="00604C52"/>
    <w:rsid w:val="00604C56"/>
    <w:rsid w:val="00604C88"/>
    <w:rsid w:val="00604CD4"/>
    <w:rsid w:val="00604D01"/>
    <w:rsid w:val="00604D08"/>
    <w:rsid w:val="00604D15"/>
    <w:rsid w:val="00604D46"/>
    <w:rsid w:val="00604D4E"/>
    <w:rsid w:val="00604D68"/>
    <w:rsid w:val="00604D84"/>
    <w:rsid w:val="00604D9C"/>
    <w:rsid w:val="00604DA4"/>
    <w:rsid w:val="00604E30"/>
    <w:rsid w:val="00604E3B"/>
    <w:rsid w:val="00604EA9"/>
    <w:rsid w:val="00604EFF"/>
    <w:rsid w:val="00604F1E"/>
    <w:rsid w:val="00604F39"/>
    <w:rsid w:val="00604F7E"/>
    <w:rsid w:val="0060501F"/>
    <w:rsid w:val="00605037"/>
    <w:rsid w:val="0060503D"/>
    <w:rsid w:val="0060505F"/>
    <w:rsid w:val="00605060"/>
    <w:rsid w:val="00605065"/>
    <w:rsid w:val="006050B2"/>
    <w:rsid w:val="006050DA"/>
    <w:rsid w:val="006050EC"/>
    <w:rsid w:val="0060512F"/>
    <w:rsid w:val="0060515B"/>
    <w:rsid w:val="006051AC"/>
    <w:rsid w:val="006051C2"/>
    <w:rsid w:val="006051EB"/>
    <w:rsid w:val="00605211"/>
    <w:rsid w:val="00605236"/>
    <w:rsid w:val="00605245"/>
    <w:rsid w:val="00605263"/>
    <w:rsid w:val="006052CE"/>
    <w:rsid w:val="006052EC"/>
    <w:rsid w:val="00605347"/>
    <w:rsid w:val="0060534E"/>
    <w:rsid w:val="0060534F"/>
    <w:rsid w:val="00605351"/>
    <w:rsid w:val="00605386"/>
    <w:rsid w:val="006053A2"/>
    <w:rsid w:val="006053C3"/>
    <w:rsid w:val="006053E5"/>
    <w:rsid w:val="00605428"/>
    <w:rsid w:val="00605454"/>
    <w:rsid w:val="00605463"/>
    <w:rsid w:val="00605468"/>
    <w:rsid w:val="0060546E"/>
    <w:rsid w:val="0060548A"/>
    <w:rsid w:val="006054A8"/>
    <w:rsid w:val="006054B2"/>
    <w:rsid w:val="006054D3"/>
    <w:rsid w:val="006054F1"/>
    <w:rsid w:val="0060556C"/>
    <w:rsid w:val="00605598"/>
    <w:rsid w:val="006055AC"/>
    <w:rsid w:val="006055B6"/>
    <w:rsid w:val="006055BC"/>
    <w:rsid w:val="006055CD"/>
    <w:rsid w:val="006055F3"/>
    <w:rsid w:val="00605651"/>
    <w:rsid w:val="00605665"/>
    <w:rsid w:val="00605672"/>
    <w:rsid w:val="00605771"/>
    <w:rsid w:val="00605774"/>
    <w:rsid w:val="006057A4"/>
    <w:rsid w:val="006057AF"/>
    <w:rsid w:val="006057BC"/>
    <w:rsid w:val="006057BE"/>
    <w:rsid w:val="006057EF"/>
    <w:rsid w:val="0060581C"/>
    <w:rsid w:val="00605830"/>
    <w:rsid w:val="00605836"/>
    <w:rsid w:val="00605864"/>
    <w:rsid w:val="00605876"/>
    <w:rsid w:val="0060588F"/>
    <w:rsid w:val="006058C7"/>
    <w:rsid w:val="006058F7"/>
    <w:rsid w:val="0060592E"/>
    <w:rsid w:val="00605980"/>
    <w:rsid w:val="00605981"/>
    <w:rsid w:val="00605985"/>
    <w:rsid w:val="0060599B"/>
    <w:rsid w:val="00605A21"/>
    <w:rsid w:val="00605A26"/>
    <w:rsid w:val="00605A6B"/>
    <w:rsid w:val="00605A9D"/>
    <w:rsid w:val="00605AB5"/>
    <w:rsid w:val="00605AFA"/>
    <w:rsid w:val="00605B0E"/>
    <w:rsid w:val="00605B24"/>
    <w:rsid w:val="00605B32"/>
    <w:rsid w:val="00605B6C"/>
    <w:rsid w:val="00605BAF"/>
    <w:rsid w:val="00605BDA"/>
    <w:rsid w:val="00605C00"/>
    <w:rsid w:val="00605C34"/>
    <w:rsid w:val="00605C5E"/>
    <w:rsid w:val="00605C6A"/>
    <w:rsid w:val="00605C79"/>
    <w:rsid w:val="00605C8D"/>
    <w:rsid w:val="00605CD2"/>
    <w:rsid w:val="00605CD9"/>
    <w:rsid w:val="00605CF3"/>
    <w:rsid w:val="00605D1A"/>
    <w:rsid w:val="00605D39"/>
    <w:rsid w:val="00605D6F"/>
    <w:rsid w:val="00605E14"/>
    <w:rsid w:val="00605E2E"/>
    <w:rsid w:val="00605E38"/>
    <w:rsid w:val="00605E72"/>
    <w:rsid w:val="00605EAD"/>
    <w:rsid w:val="00605EBA"/>
    <w:rsid w:val="00605EF2"/>
    <w:rsid w:val="00605EF6"/>
    <w:rsid w:val="00606001"/>
    <w:rsid w:val="0060601F"/>
    <w:rsid w:val="00606025"/>
    <w:rsid w:val="00606077"/>
    <w:rsid w:val="006060B3"/>
    <w:rsid w:val="006060CA"/>
    <w:rsid w:val="00606102"/>
    <w:rsid w:val="00606117"/>
    <w:rsid w:val="00606145"/>
    <w:rsid w:val="00606150"/>
    <w:rsid w:val="00606190"/>
    <w:rsid w:val="0060619B"/>
    <w:rsid w:val="006061A6"/>
    <w:rsid w:val="006061D0"/>
    <w:rsid w:val="006061DC"/>
    <w:rsid w:val="006061E1"/>
    <w:rsid w:val="00606206"/>
    <w:rsid w:val="00606217"/>
    <w:rsid w:val="0060621B"/>
    <w:rsid w:val="00606220"/>
    <w:rsid w:val="0060622E"/>
    <w:rsid w:val="00606248"/>
    <w:rsid w:val="0060624F"/>
    <w:rsid w:val="0060626A"/>
    <w:rsid w:val="006062A1"/>
    <w:rsid w:val="006062B3"/>
    <w:rsid w:val="006062DB"/>
    <w:rsid w:val="0060631D"/>
    <w:rsid w:val="0060639D"/>
    <w:rsid w:val="006063F7"/>
    <w:rsid w:val="00606421"/>
    <w:rsid w:val="00606431"/>
    <w:rsid w:val="00606443"/>
    <w:rsid w:val="00606472"/>
    <w:rsid w:val="0060648B"/>
    <w:rsid w:val="00606506"/>
    <w:rsid w:val="00606520"/>
    <w:rsid w:val="00606595"/>
    <w:rsid w:val="00606599"/>
    <w:rsid w:val="0060659D"/>
    <w:rsid w:val="006065A5"/>
    <w:rsid w:val="006065E0"/>
    <w:rsid w:val="006065EF"/>
    <w:rsid w:val="006065F6"/>
    <w:rsid w:val="00606613"/>
    <w:rsid w:val="00606634"/>
    <w:rsid w:val="00606682"/>
    <w:rsid w:val="006066B5"/>
    <w:rsid w:val="006066C3"/>
    <w:rsid w:val="006066CA"/>
    <w:rsid w:val="00606795"/>
    <w:rsid w:val="006067A5"/>
    <w:rsid w:val="006067CB"/>
    <w:rsid w:val="006067F7"/>
    <w:rsid w:val="0060680B"/>
    <w:rsid w:val="0060681D"/>
    <w:rsid w:val="00606845"/>
    <w:rsid w:val="00606874"/>
    <w:rsid w:val="00606885"/>
    <w:rsid w:val="006068CA"/>
    <w:rsid w:val="006068F4"/>
    <w:rsid w:val="0060699F"/>
    <w:rsid w:val="006069AA"/>
    <w:rsid w:val="006069C2"/>
    <w:rsid w:val="006069E6"/>
    <w:rsid w:val="00606A29"/>
    <w:rsid w:val="00606A3B"/>
    <w:rsid w:val="00606A5C"/>
    <w:rsid w:val="00606A80"/>
    <w:rsid w:val="00606A8C"/>
    <w:rsid w:val="00606AA4"/>
    <w:rsid w:val="00606AAC"/>
    <w:rsid w:val="00606AB6"/>
    <w:rsid w:val="00606B06"/>
    <w:rsid w:val="00606B19"/>
    <w:rsid w:val="00606BA2"/>
    <w:rsid w:val="00606BFF"/>
    <w:rsid w:val="00606C45"/>
    <w:rsid w:val="00606C66"/>
    <w:rsid w:val="00606C76"/>
    <w:rsid w:val="00606C7E"/>
    <w:rsid w:val="00606C92"/>
    <w:rsid w:val="00606C9E"/>
    <w:rsid w:val="00606CEC"/>
    <w:rsid w:val="00606D0F"/>
    <w:rsid w:val="00606D19"/>
    <w:rsid w:val="00606D36"/>
    <w:rsid w:val="00606D95"/>
    <w:rsid w:val="00606E12"/>
    <w:rsid w:val="00606E3D"/>
    <w:rsid w:val="00606E5C"/>
    <w:rsid w:val="00606E70"/>
    <w:rsid w:val="00606E78"/>
    <w:rsid w:val="00606E82"/>
    <w:rsid w:val="00606E8C"/>
    <w:rsid w:val="00606EC1"/>
    <w:rsid w:val="00606F01"/>
    <w:rsid w:val="00606F07"/>
    <w:rsid w:val="00606FB1"/>
    <w:rsid w:val="00606FEE"/>
    <w:rsid w:val="00607023"/>
    <w:rsid w:val="00607026"/>
    <w:rsid w:val="0060702C"/>
    <w:rsid w:val="00607064"/>
    <w:rsid w:val="006070C4"/>
    <w:rsid w:val="006070D2"/>
    <w:rsid w:val="006070D9"/>
    <w:rsid w:val="006070EA"/>
    <w:rsid w:val="00607140"/>
    <w:rsid w:val="00607191"/>
    <w:rsid w:val="006071F9"/>
    <w:rsid w:val="006072B7"/>
    <w:rsid w:val="0060730A"/>
    <w:rsid w:val="00607311"/>
    <w:rsid w:val="00607354"/>
    <w:rsid w:val="006073BE"/>
    <w:rsid w:val="006073D7"/>
    <w:rsid w:val="006073D9"/>
    <w:rsid w:val="00607423"/>
    <w:rsid w:val="00607424"/>
    <w:rsid w:val="0060743E"/>
    <w:rsid w:val="00607445"/>
    <w:rsid w:val="0060745A"/>
    <w:rsid w:val="00607480"/>
    <w:rsid w:val="0060748B"/>
    <w:rsid w:val="006074A3"/>
    <w:rsid w:val="006074CA"/>
    <w:rsid w:val="00607511"/>
    <w:rsid w:val="0060753D"/>
    <w:rsid w:val="0060755B"/>
    <w:rsid w:val="0060759E"/>
    <w:rsid w:val="006075EC"/>
    <w:rsid w:val="006075FB"/>
    <w:rsid w:val="006075FD"/>
    <w:rsid w:val="00607631"/>
    <w:rsid w:val="00607657"/>
    <w:rsid w:val="00607683"/>
    <w:rsid w:val="0060769A"/>
    <w:rsid w:val="006076B7"/>
    <w:rsid w:val="006076C3"/>
    <w:rsid w:val="006076C9"/>
    <w:rsid w:val="006076EC"/>
    <w:rsid w:val="006076F4"/>
    <w:rsid w:val="0060771B"/>
    <w:rsid w:val="0060771E"/>
    <w:rsid w:val="0060774A"/>
    <w:rsid w:val="00607758"/>
    <w:rsid w:val="0060778C"/>
    <w:rsid w:val="006077AB"/>
    <w:rsid w:val="006077AC"/>
    <w:rsid w:val="00607856"/>
    <w:rsid w:val="00607858"/>
    <w:rsid w:val="00607860"/>
    <w:rsid w:val="00607887"/>
    <w:rsid w:val="006078CB"/>
    <w:rsid w:val="006078CE"/>
    <w:rsid w:val="00607907"/>
    <w:rsid w:val="00607909"/>
    <w:rsid w:val="00607925"/>
    <w:rsid w:val="0060796D"/>
    <w:rsid w:val="0060799C"/>
    <w:rsid w:val="006079BF"/>
    <w:rsid w:val="006079C8"/>
    <w:rsid w:val="006079CC"/>
    <w:rsid w:val="006079D4"/>
    <w:rsid w:val="00607A2F"/>
    <w:rsid w:val="00607A93"/>
    <w:rsid w:val="00607A96"/>
    <w:rsid w:val="00607AB4"/>
    <w:rsid w:val="00607ABC"/>
    <w:rsid w:val="00607AD9"/>
    <w:rsid w:val="00607B30"/>
    <w:rsid w:val="00607B58"/>
    <w:rsid w:val="00607B7D"/>
    <w:rsid w:val="00607B84"/>
    <w:rsid w:val="00607B86"/>
    <w:rsid w:val="00607BA1"/>
    <w:rsid w:val="00607BC6"/>
    <w:rsid w:val="00607BEB"/>
    <w:rsid w:val="00607C04"/>
    <w:rsid w:val="00607C44"/>
    <w:rsid w:val="00607C49"/>
    <w:rsid w:val="00607C7F"/>
    <w:rsid w:val="00607C91"/>
    <w:rsid w:val="00607CAA"/>
    <w:rsid w:val="00607CAE"/>
    <w:rsid w:val="00607CC7"/>
    <w:rsid w:val="00607CDE"/>
    <w:rsid w:val="00607CF7"/>
    <w:rsid w:val="00607CFB"/>
    <w:rsid w:val="00607D55"/>
    <w:rsid w:val="00607D63"/>
    <w:rsid w:val="00607D85"/>
    <w:rsid w:val="00607DAB"/>
    <w:rsid w:val="00607DB2"/>
    <w:rsid w:val="00607DB8"/>
    <w:rsid w:val="00607DBF"/>
    <w:rsid w:val="00607E12"/>
    <w:rsid w:val="00607E17"/>
    <w:rsid w:val="00607E43"/>
    <w:rsid w:val="00607E4D"/>
    <w:rsid w:val="00607E81"/>
    <w:rsid w:val="00607E89"/>
    <w:rsid w:val="00607E9B"/>
    <w:rsid w:val="00607EA7"/>
    <w:rsid w:val="00607ECD"/>
    <w:rsid w:val="00607F00"/>
    <w:rsid w:val="00607F0E"/>
    <w:rsid w:val="00607F13"/>
    <w:rsid w:val="00607F1C"/>
    <w:rsid w:val="00607F79"/>
    <w:rsid w:val="00607FA4"/>
    <w:rsid w:val="00607FA5"/>
    <w:rsid w:val="00607FF4"/>
    <w:rsid w:val="00610004"/>
    <w:rsid w:val="00610014"/>
    <w:rsid w:val="0061001B"/>
    <w:rsid w:val="0061002B"/>
    <w:rsid w:val="00610063"/>
    <w:rsid w:val="00610074"/>
    <w:rsid w:val="0061008B"/>
    <w:rsid w:val="0061008E"/>
    <w:rsid w:val="0061009C"/>
    <w:rsid w:val="006100BB"/>
    <w:rsid w:val="006100C3"/>
    <w:rsid w:val="006100CA"/>
    <w:rsid w:val="006100CC"/>
    <w:rsid w:val="006100D7"/>
    <w:rsid w:val="00610175"/>
    <w:rsid w:val="006101AD"/>
    <w:rsid w:val="006101C8"/>
    <w:rsid w:val="006101C9"/>
    <w:rsid w:val="0061020D"/>
    <w:rsid w:val="0061022C"/>
    <w:rsid w:val="00610242"/>
    <w:rsid w:val="00610248"/>
    <w:rsid w:val="0061025A"/>
    <w:rsid w:val="00610261"/>
    <w:rsid w:val="006102AA"/>
    <w:rsid w:val="006102E1"/>
    <w:rsid w:val="006102EF"/>
    <w:rsid w:val="0061033E"/>
    <w:rsid w:val="0061034D"/>
    <w:rsid w:val="00610396"/>
    <w:rsid w:val="00610435"/>
    <w:rsid w:val="0061043F"/>
    <w:rsid w:val="0061046D"/>
    <w:rsid w:val="00610473"/>
    <w:rsid w:val="00610500"/>
    <w:rsid w:val="00610519"/>
    <w:rsid w:val="00610556"/>
    <w:rsid w:val="0061056E"/>
    <w:rsid w:val="0061058D"/>
    <w:rsid w:val="006105B9"/>
    <w:rsid w:val="006105C3"/>
    <w:rsid w:val="006105DA"/>
    <w:rsid w:val="006105E7"/>
    <w:rsid w:val="006105F7"/>
    <w:rsid w:val="006105FE"/>
    <w:rsid w:val="0061060F"/>
    <w:rsid w:val="00610636"/>
    <w:rsid w:val="00610684"/>
    <w:rsid w:val="006106AF"/>
    <w:rsid w:val="006106F5"/>
    <w:rsid w:val="0061070F"/>
    <w:rsid w:val="0061073C"/>
    <w:rsid w:val="0061073E"/>
    <w:rsid w:val="0061073F"/>
    <w:rsid w:val="0061074E"/>
    <w:rsid w:val="00610750"/>
    <w:rsid w:val="00610773"/>
    <w:rsid w:val="0061077C"/>
    <w:rsid w:val="006107AA"/>
    <w:rsid w:val="006107B8"/>
    <w:rsid w:val="006107FD"/>
    <w:rsid w:val="0061085C"/>
    <w:rsid w:val="006108AE"/>
    <w:rsid w:val="006108D8"/>
    <w:rsid w:val="00610929"/>
    <w:rsid w:val="00610951"/>
    <w:rsid w:val="00610955"/>
    <w:rsid w:val="0061097E"/>
    <w:rsid w:val="006109B8"/>
    <w:rsid w:val="006109EE"/>
    <w:rsid w:val="00610A62"/>
    <w:rsid w:val="00610A75"/>
    <w:rsid w:val="00610AE7"/>
    <w:rsid w:val="00610B22"/>
    <w:rsid w:val="00610B2C"/>
    <w:rsid w:val="00610B73"/>
    <w:rsid w:val="00610B7F"/>
    <w:rsid w:val="00610BA5"/>
    <w:rsid w:val="00610BAF"/>
    <w:rsid w:val="00610BD1"/>
    <w:rsid w:val="00610BDC"/>
    <w:rsid w:val="00610BDF"/>
    <w:rsid w:val="00610C0B"/>
    <w:rsid w:val="00610C1A"/>
    <w:rsid w:val="00610C34"/>
    <w:rsid w:val="00610CC7"/>
    <w:rsid w:val="00610CF0"/>
    <w:rsid w:val="00610D1B"/>
    <w:rsid w:val="00610D42"/>
    <w:rsid w:val="00610D86"/>
    <w:rsid w:val="00610DE5"/>
    <w:rsid w:val="00610DF5"/>
    <w:rsid w:val="00610E1D"/>
    <w:rsid w:val="00610EC1"/>
    <w:rsid w:val="00610F11"/>
    <w:rsid w:val="00610F42"/>
    <w:rsid w:val="00610F46"/>
    <w:rsid w:val="00610F93"/>
    <w:rsid w:val="00610FE5"/>
    <w:rsid w:val="0061101F"/>
    <w:rsid w:val="00611026"/>
    <w:rsid w:val="00611040"/>
    <w:rsid w:val="00611051"/>
    <w:rsid w:val="0061106D"/>
    <w:rsid w:val="00611091"/>
    <w:rsid w:val="00611092"/>
    <w:rsid w:val="006110C4"/>
    <w:rsid w:val="006110E7"/>
    <w:rsid w:val="006110F2"/>
    <w:rsid w:val="00611176"/>
    <w:rsid w:val="0061118A"/>
    <w:rsid w:val="006111F4"/>
    <w:rsid w:val="006111F5"/>
    <w:rsid w:val="00611217"/>
    <w:rsid w:val="00611233"/>
    <w:rsid w:val="0061124B"/>
    <w:rsid w:val="00611251"/>
    <w:rsid w:val="00611278"/>
    <w:rsid w:val="006112A1"/>
    <w:rsid w:val="006112A8"/>
    <w:rsid w:val="006112AD"/>
    <w:rsid w:val="006112AF"/>
    <w:rsid w:val="006112F1"/>
    <w:rsid w:val="00611324"/>
    <w:rsid w:val="00611326"/>
    <w:rsid w:val="00611382"/>
    <w:rsid w:val="006113C0"/>
    <w:rsid w:val="00611414"/>
    <w:rsid w:val="0061141E"/>
    <w:rsid w:val="00611485"/>
    <w:rsid w:val="0061148B"/>
    <w:rsid w:val="006114A6"/>
    <w:rsid w:val="006114D3"/>
    <w:rsid w:val="006114D5"/>
    <w:rsid w:val="006114ED"/>
    <w:rsid w:val="00611514"/>
    <w:rsid w:val="00611527"/>
    <w:rsid w:val="00611528"/>
    <w:rsid w:val="00611535"/>
    <w:rsid w:val="00611577"/>
    <w:rsid w:val="006115AF"/>
    <w:rsid w:val="00611602"/>
    <w:rsid w:val="00611606"/>
    <w:rsid w:val="00611629"/>
    <w:rsid w:val="0061164A"/>
    <w:rsid w:val="00611689"/>
    <w:rsid w:val="0061168F"/>
    <w:rsid w:val="00611690"/>
    <w:rsid w:val="006116A6"/>
    <w:rsid w:val="006116B5"/>
    <w:rsid w:val="0061170C"/>
    <w:rsid w:val="0061171A"/>
    <w:rsid w:val="0061171F"/>
    <w:rsid w:val="0061172B"/>
    <w:rsid w:val="00611739"/>
    <w:rsid w:val="00611768"/>
    <w:rsid w:val="00611780"/>
    <w:rsid w:val="0061178D"/>
    <w:rsid w:val="0061179C"/>
    <w:rsid w:val="006117B3"/>
    <w:rsid w:val="006117C7"/>
    <w:rsid w:val="006117C8"/>
    <w:rsid w:val="006117CE"/>
    <w:rsid w:val="006117EA"/>
    <w:rsid w:val="00611812"/>
    <w:rsid w:val="0061181D"/>
    <w:rsid w:val="0061182A"/>
    <w:rsid w:val="00611862"/>
    <w:rsid w:val="0061188E"/>
    <w:rsid w:val="006118A6"/>
    <w:rsid w:val="006118AD"/>
    <w:rsid w:val="006118B7"/>
    <w:rsid w:val="006118CA"/>
    <w:rsid w:val="006118F2"/>
    <w:rsid w:val="00611903"/>
    <w:rsid w:val="00611913"/>
    <w:rsid w:val="00611937"/>
    <w:rsid w:val="00611945"/>
    <w:rsid w:val="00611971"/>
    <w:rsid w:val="00611975"/>
    <w:rsid w:val="00611987"/>
    <w:rsid w:val="00611996"/>
    <w:rsid w:val="006119A8"/>
    <w:rsid w:val="006119D9"/>
    <w:rsid w:val="00611A31"/>
    <w:rsid w:val="00611A40"/>
    <w:rsid w:val="00611A4A"/>
    <w:rsid w:val="00611A68"/>
    <w:rsid w:val="00611A86"/>
    <w:rsid w:val="00611A92"/>
    <w:rsid w:val="00611B60"/>
    <w:rsid w:val="00611B68"/>
    <w:rsid w:val="00611B90"/>
    <w:rsid w:val="00611C6B"/>
    <w:rsid w:val="00611CE3"/>
    <w:rsid w:val="00611CEB"/>
    <w:rsid w:val="00611D02"/>
    <w:rsid w:val="00611D25"/>
    <w:rsid w:val="00611D26"/>
    <w:rsid w:val="00611D6E"/>
    <w:rsid w:val="00611D71"/>
    <w:rsid w:val="00611D75"/>
    <w:rsid w:val="00611E01"/>
    <w:rsid w:val="00611E1E"/>
    <w:rsid w:val="00611E8B"/>
    <w:rsid w:val="00611ECA"/>
    <w:rsid w:val="00611ED8"/>
    <w:rsid w:val="00611EFF"/>
    <w:rsid w:val="00611F1D"/>
    <w:rsid w:val="00611F3D"/>
    <w:rsid w:val="00611F4B"/>
    <w:rsid w:val="00611F76"/>
    <w:rsid w:val="00611F82"/>
    <w:rsid w:val="00611FFB"/>
    <w:rsid w:val="0061203E"/>
    <w:rsid w:val="00612040"/>
    <w:rsid w:val="0061205A"/>
    <w:rsid w:val="0061205C"/>
    <w:rsid w:val="00612076"/>
    <w:rsid w:val="0061207D"/>
    <w:rsid w:val="00612093"/>
    <w:rsid w:val="00612094"/>
    <w:rsid w:val="00612110"/>
    <w:rsid w:val="00612118"/>
    <w:rsid w:val="00612119"/>
    <w:rsid w:val="0061212A"/>
    <w:rsid w:val="00612175"/>
    <w:rsid w:val="00612179"/>
    <w:rsid w:val="0061219E"/>
    <w:rsid w:val="006121AC"/>
    <w:rsid w:val="006121C0"/>
    <w:rsid w:val="006121C5"/>
    <w:rsid w:val="006121CB"/>
    <w:rsid w:val="00612204"/>
    <w:rsid w:val="00612219"/>
    <w:rsid w:val="00612262"/>
    <w:rsid w:val="006122AD"/>
    <w:rsid w:val="006122FA"/>
    <w:rsid w:val="0061230E"/>
    <w:rsid w:val="00612326"/>
    <w:rsid w:val="0061235D"/>
    <w:rsid w:val="00612377"/>
    <w:rsid w:val="006123B4"/>
    <w:rsid w:val="006123FC"/>
    <w:rsid w:val="00612420"/>
    <w:rsid w:val="00612432"/>
    <w:rsid w:val="0061243D"/>
    <w:rsid w:val="006124BC"/>
    <w:rsid w:val="00612509"/>
    <w:rsid w:val="00612516"/>
    <w:rsid w:val="00612574"/>
    <w:rsid w:val="006125B1"/>
    <w:rsid w:val="006125C6"/>
    <w:rsid w:val="006125EA"/>
    <w:rsid w:val="00612603"/>
    <w:rsid w:val="0061265E"/>
    <w:rsid w:val="00612683"/>
    <w:rsid w:val="006126A5"/>
    <w:rsid w:val="006126DE"/>
    <w:rsid w:val="00612713"/>
    <w:rsid w:val="00612722"/>
    <w:rsid w:val="0061273D"/>
    <w:rsid w:val="00612753"/>
    <w:rsid w:val="0061277D"/>
    <w:rsid w:val="00612798"/>
    <w:rsid w:val="006127FC"/>
    <w:rsid w:val="00612817"/>
    <w:rsid w:val="0061282B"/>
    <w:rsid w:val="00612862"/>
    <w:rsid w:val="00612873"/>
    <w:rsid w:val="00612885"/>
    <w:rsid w:val="00612894"/>
    <w:rsid w:val="006128A2"/>
    <w:rsid w:val="006128C1"/>
    <w:rsid w:val="006128D6"/>
    <w:rsid w:val="006128FE"/>
    <w:rsid w:val="00612919"/>
    <w:rsid w:val="00612940"/>
    <w:rsid w:val="00612941"/>
    <w:rsid w:val="00612969"/>
    <w:rsid w:val="0061297F"/>
    <w:rsid w:val="006129A1"/>
    <w:rsid w:val="006129BA"/>
    <w:rsid w:val="006129BD"/>
    <w:rsid w:val="006129F7"/>
    <w:rsid w:val="00612A28"/>
    <w:rsid w:val="00612A69"/>
    <w:rsid w:val="00612A96"/>
    <w:rsid w:val="00612ACC"/>
    <w:rsid w:val="00612B19"/>
    <w:rsid w:val="00612B58"/>
    <w:rsid w:val="00612B69"/>
    <w:rsid w:val="00612B6B"/>
    <w:rsid w:val="00612B7A"/>
    <w:rsid w:val="00612B93"/>
    <w:rsid w:val="00612BA4"/>
    <w:rsid w:val="00612BA5"/>
    <w:rsid w:val="00612BC2"/>
    <w:rsid w:val="00612BF7"/>
    <w:rsid w:val="00612C05"/>
    <w:rsid w:val="00612C07"/>
    <w:rsid w:val="00612C0F"/>
    <w:rsid w:val="00612C36"/>
    <w:rsid w:val="00612C50"/>
    <w:rsid w:val="00612C58"/>
    <w:rsid w:val="00612C65"/>
    <w:rsid w:val="00612C67"/>
    <w:rsid w:val="00612CBC"/>
    <w:rsid w:val="00612D23"/>
    <w:rsid w:val="00612D35"/>
    <w:rsid w:val="00612D40"/>
    <w:rsid w:val="00612D8E"/>
    <w:rsid w:val="00612DCB"/>
    <w:rsid w:val="00612DFB"/>
    <w:rsid w:val="00612E0B"/>
    <w:rsid w:val="00612E1B"/>
    <w:rsid w:val="00612E56"/>
    <w:rsid w:val="00612E6D"/>
    <w:rsid w:val="00612E6F"/>
    <w:rsid w:val="00612E7E"/>
    <w:rsid w:val="00612E88"/>
    <w:rsid w:val="00612F0B"/>
    <w:rsid w:val="00612F1B"/>
    <w:rsid w:val="00612F1F"/>
    <w:rsid w:val="00612F42"/>
    <w:rsid w:val="00612F9C"/>
    <w:rsid w:val="00612FD6"/>
    <w:rsid w:val="00613005"/>
    <w:rsid w:val="00613047"/>
    <w:rsid w:val="006130A9"/>
    <w:rsid w:val="006130F2"/>
    <w:rsid w:val="00613111"/>
    <w:rsid w:val="0061313A"/>
    <w:rsid w:val="0061314F"/>
    <w:rsid w:val="0061318D"/>
    <w:rsid w:val="006131DD"/>
    <w:rsid w:val="006131DF"/>
    <w:rsid w:val="006131E0"/>
    <w:rsid w:val="006131F4"/>
    <w:rsid w:val="00613219"/>
    <w:rsid w:val="006132B1"/>
    <w:rsid w:val="006132BA"/>
    <w:rsid w:val="0061332C"/>
    <w:rsid w:val="00613339"/>
    <w:rsid w:val="0061337B"/>
    <w:rsid w:val="006133DB"/>
    <w:rsid w:val="006133F5"/>
    <w:rsid w:val="006133FA"/>
    <w:rsid w:val="00613402"/>
    <w:rsid w:val="00613413"/>
    <w:rsid w:val="00613417"/>
    <w:rsid w:val="00613427"/>
    <w:rsid w:val="0061342E"/>
    <w:rsid w:val="0061343F"/>
    <w:rsid w:val="006134D6"/>
    <w:rsid w:val="006134EC"/>
    <w:rsid w:val="00613523"/>
    <w:rsid w:val="00613527"/>
    <w:rsid w:val="0061353E"/>
    <w:rsid w:val="0061359E"/>
    <w:rsid w:val="006135DA"/>
    <w:rsid w:val="00613604"/>
    <w:rsid w:val="00613620"/>
    <w:rsid w:val="00613674"/>
    <w:rsid w:val="00613693"/>
    <w:rsid w:val="006136A8"/>
    <w:rsid w:val="006136B6"/>
    <w:rsid w:val="006136E5"/>
    <w:rsid w:val="006136F8"/>
    <w:rsid w:val="00613749"/>
    <w:rsid w:val="00613750"/>
    <w:rsid w:val="00613780"/>
    <w:rsid w:val="00613789"/>
    <w:rsid w:val="006137C0"/>
    <w:rsid w:val="006137C4"/>
    <w:rsid w:val="006137D5"/>
    <w:rsid w:val="006137E8"/>
    <w:rsid w:val="006137F6"/>
    <w:rsid w:val="006137F8"/>
    <w:rsid w:val="006137FB"/>
    <w:rsid w:val="006137FD"/>
    <w:rsid w:val="00613811"/>
    <w:rsid w:val="00613813"/>
    <w:rsid w:val="0061384D"/>
    <w:rsid w:val="0061386E"/>
    <w:rsid w:val="00613893"/>
    <w:rsid w:val="00613899"/>
    <w:rsid w:val="006138AE"/>
    <w:rsid w:val="006138C4"/>
    <w:rsid w:val="0061391D"/>
    <w:rsid w:val="00613931"/>
    <w:rsid w:val="0061393A"/>
    <w:rsid w:val="00613968"/>
    <w:rsid w:val="00613A17"/>
    <w:rsid w:val="00613A33"/>
    <w:rsid w:val="00613A5E"/>
    <w:rsid w:val="00613AAE"/>
    <w:rsid w:val="00613B06"/>
    <w:rsid w:val="00613B08"/>
    <w:rsid w:val="00613B30"/>
    <w:rsid w:val="00613B42"/>
    <w:rsid w:val="00613B55"/>
    <w:rsid w:val="00613B5F"/>
    <w:rsid w:val="00613B88"/>
    <w:rsid w:val="00613BF3"/>
    <w:rsid w:val="00613C39"/>
    <w:rsid w:val="00613C5B"/>
    <w:rsid w:val="00613C6F"/>
    <w:rsid w:val="00613C7E"/>
    <w:rsid w:val="00613CD1"/>
    <w:rsid w:val="00613D16"/>
    <w:rsid w:val="00613D31"/>
    <w:rsid w:val="00613D45"/>
    <w:rsid w:val="00613D58"/>
    <w:rsid w:val="00613DAD"/>
    <w:rsid w:val="00613DC2"/>
    <w:rsid w:val="00613DC9"/>
    <w:rsid w:val="00613DEB"/>
    <w:rsid w:val="00613E1F"/>
    <w:rsid w:val="00613E2B"/>
    <w:rsid w:val="00613E7C"/>
    <w:rsid w:val="00613E86"/>
    <w:rsid w:val="00613EE3"/>
    <w:rsid w:val="00613F0A"/>
    <w:rsid w:val="00613F1E"/>
    <w:rsid w:val="00613F66"/>
    <w:rsid w:val="00613FA9"/>
    <w:rsid w:val="00613FAA"/>
    <w:rsid w:val="00613FC4"/>
    <w:rsid w:val="00613FC5"/>
    <w:rsid w:val="00613FDE"/>
    <w:rsid w:val="00614007"/>
    <w:rsid w:val="00614042"/>
    <w:rsid w:val="00614046"/>
    <w:rsid w:val="00614056"/>
    <w:rsid w:val="006140AF"/>
    <w:rsid w:val="00614104"/>
    <w:rsid w:val="00614118"/>
    <w:rsid w:val="0061411B"/>
    <w:rsid w:val="00614127"/>
    <w:rsid w:val="00614163"/>
    <w:rsid w:val="006141BE"/>
    <w:rsid w:val="006141D0"/>
    <w:rsid w:val="006141DE"/>
    <w:rsid w:val="006141E8"/>
    <w:rsid w:val="00614202"/>
    <w:rsid w:val="0061420A"/>
    <w:rsid w:val="00614213"/>
    <w:rsid w:val="0061423D"/>
    <w:rsid w:val="00614270"/>
    <w:rsid w:val="00614296"/>
    <w:rsid w:val="006142D2"/>
    <w:rsid w:val="006142DA"/>
    <w:rsid w:val="006142E3"/>
    <w:rsid w:val="006142F0"/>
    <w:rsid w:val="00614338"/>
    <w:rsid w:val="0061436F"/>
    <w:rsid w:val="00614394"/>
    <w:rsid w:val="0061440D"/>
    <w:rsid w:val="00614422"/>
    <w:rsid w:val="00614461"/>
    <w:rsid w:val="00614465"/>
    <w:rsid w:val="006144D4"/>
    <w:rsid w:val="006144E9"/>
    <w:rsid w:val="0061451E"/>
    <w:rsid w:val="0061453D"/>
    <w:rsid w:val="00614565"/>
    <w:rsid w:val="00614572"/>
    <w:rsid w:val="006145C8"/>
    <w:rsid w:val="006145D9"/>
    <w:rsid w:val="006145FD"/>
    <w:rsid w:val="00614629"/>
    <w:rsid w:val="0061462E"/>
    <w:rsid w:val="00614692"/>
    <w:rsid w:val="0061469A"/>
    <w:rsid w:val="006146A6"/>
    <w:rsid w:val="006146B0"/>
    <w:rsid w:val="006146C5"/>
    <w:rsid w:val="006146D0"/>
    <w:rsid w:val="006146D2"/>
    <w:rsid w:val="006146D3"/>
    <w:rsid w:val="00614729"/>
    <w:rsid w:val="0061475D"/>
    <w:rsid w:val="00614781"/>
    <w:rsid w:val="00614788"/>
    <w:rsid w:val="00614794"/>
    <w:rsid w:val="006147CF"/>
    <w:rsid w:val="006147D3"/>
    <w:rsid w:val="006147E6"/>
    <w:rsid w:val="0061480F"/>
    <w:rsid w:val="0061483F"/>
    <w:rsid w:val="006148A6"/>
    <w:rsid w:val="006148E3"/>
    <w:rsid w:val="006148EF"/>
    <w:rsid w:val="006148F1"/>
    <w:rsid w:val="00614960"/>
    <w:rsid w:val="0061497A"/>
    <w:rsid w:val="0061497F"/>
    <w:rsid w:val="006149B5"/>
    <w:rsid w:val="006149CF"/>
    <w:rsid w:val="006149E6"/>
    <w:rsid w:val="00614A04"/>
    <w:rsid w:val="00614A6F"/>
    <w:rsid w:val="00614A7A"/>
    <w:rsid w:val="00614AA6"/>
    <w:rsid w:val="00614AE0"/>
    <w:rsid w:val="00614AFA"/>
    <w:rsid w:val="00614B07"/>
    <w:rsid w:val="00614B34"/>
    <w:rsid w:val="00614B87"/>
    <w:rsid w:val="00614B8E"/>
    <w:rsid w:val="00614BB9"/>
    <w:rsid w:val="00614BFB"/>
    <w:rsid w:val="00614C03"/>
    <w:rsid w:val="00614C1D"/>
    <w:rsid w:val="00614C3B"/>
    <w:rsid w:val="00614C44"/>
    <w:rsid w:val="00614C70"/>
    <w:rsid w:val="00614CF8"/>
    <w:rsid w:val="00614CFB"/>
    <w:rsid w:val="00614D2C"/>
    <w:rsid w:val="00614D46"/>
    <w:rsid w:val="00614DD9"/>
    <w:rsid w:val="00614E05"/>
    <w:rsid w:val="00614E22"/>
    <w:rsid w:val="00614E24"/>
    <w:rsid w:val="00614E53"/>
    <w:rsid w:val="00614E68"/>
    <w:rsid w:val="00614E82"/>
    <w:rsid w:val="00614E85"/>
    <w:rsid w:val="00614E8E"/>
    <w:rsid w:val="00614E97"/>
    <w:rsid w:val="00614E9F"/>
    <w:rsid w:val="00614EE1"/>
    <w:rsid w:val="00614F0B"/>
    <w:rsid w:val="00614F1A"/>
    <w:rsid w:val="00614F46"/>
    <w:rsid w:val="00614F7E"/>
    <w:rsid w:val="00614F84"/>
    <w:rsid w:val="00614FA1"/>
    <w:rsid w:val="00614FB3"/>
    <w:rsid w:val="00614FF3"/>
    <w:rsid w:val="00614FF8"/>
    <w:rsid w:val="00614FFF"/>
    <w:rsid w:val="0061501D"/>
    <w:rsid w:val="0061505A"/>
    <w:rsid w:val="0061505B"/>
    <w:rsid w:val="00615071"/>
    <w:rsid w:val="00615084"/>
    <w:rsid w:val="00615096"/>
    <w:rsid w:val="006150A9"/>
    <w:rsid w:val="006150C0"/>
    <w:rsid w:val="006150CA"/>
    <w:rsid w:val="006150CD"/>
    <w:rsid w:val="006150D6"/>
    <w:rsid w:val="006150EA"/>
    <w:rsid w:val="00615116"/>
    <w:rsid w:val="0061512E"/>
    <w:rsid w:val="006151C3"/>
    <w:rsid w:val="00615208"/>
    <w:rsid w:val="0061523C"/>
    <w:rsid w:val="00615248"/>
    <w:rsid w:val="0061529B"/>
    <w:rsid w:val="006152DB"/>
    <w:rsid w:val="006152E0"/>
    <w:rsid w:val="006152FF"/>
    <w:rsid w:val="00615308"/>
    <w:rsid w:val="0061530C"/>
    <w:rsid w:val="0061530E"/>
    <w:rsid w:val="00615335"/>
    <w:rsid w:val="006153A9"/>
    <w:rsid w:val="006153CC"/>
    <w:rsid w:val="006153D0"/>
    <w:rsid w:val="006153DA"/>
    <w:rsid w:val="006153FB"/>
    <w:rsid w:val="0061542F"/>
    <w:rsid w:val="00615477"/>
    <w:rsid w:val="006154A4"/>
    <w:rsid w:val="006154CB"/>
    <w:rsid w:val="006154FD"/>
    <w:rsid w:val="0061551C"/>
    <w:rsid w:val="00615561"/>
    <w:rsid w:val="00615580"/>
    <w:rsid w:val="00615597"/>
    <w:rsid w:val="0061559B"/>
    <w:rsid w:val="006155D7"/>
    <w:rsid w:val="006155DF"/>
    <w:rsid w:val="0061560A"/>
    <w:rsid w:val="00615612"/>
    <w:rsid w:val="00615649"/>
    <w:rsid w:val="00615667"/>
    <w:rsid w:val="00615672"/>
    <w:rsid w:val="0061568C"/>
    <w:rsid w:val="006156B0"/>
    <w:rsid w:val="006156B5"/>
    <w:rsid w:val="006156BC"/>
    <w:rsid w:val="0061570E"/>
    <w:rsid w:val="00615719"/>
    <w:rsid w:val="00615732"/>
    <w:rsid w:val="00615796"/>
    <w:rsid w:val="006157A7"/>
    <w:rsid w:val="006157C3"/>
    <w:rsid w:val="0061580E"/>
    <w:rsid w:val="00615813"/>
    <w:rsid w:val="00615821"/>
    <w:rsid w:val="00615865"/>
    <w:rsid w:val="00615899"/>
    <w:rsid w:val="0061589D"/>
    <w:rsid w:val="006158A6"/>
    <w:rsid w:val="006158B9"/>
    <w:rsid w:val="006158CB"/>
    <w:rsid w:val="0061590A"/>
    <w:rsid w:val="00615924"/>
    <w:rsid w:val="0061592D"/>
    <w:rsid w:val="00615939"/>
    <w:rsid w:val="00615948"/>
    <w:rsid w:val="00615955"/>
    <w:rsid w:val="00615A10"/>
    <w:rsid w:val="00615A20"/>
    <w:rsid w:val="00615A3C"/>
    <w:rsid w:val="00615A55"/>
    <w:rsid w:val="00615A5C"/>
    <w:rsid w:val="00615AA1"/>
    <w:rsid w:val="00615AD3"/>
    <w:rsid w:val="00615AED"/>
    <w:rsid w:val="00615AFA"/>
    <w:rsid w:val="00615B18"/>
    <w:rsid w:val="00615B3F"/>
    <w:rsid w:val="00615B4B"/>
    <w:rsid w:val="00615B94"/>
    <w:rsid w:val="00615B97"/>
    <w:rsid w:val="00615BAB"/>
    <w:rsid w:val="00615BC5"/>
    <w:rsid w:val="00615BCB"/>
    <w:rsid w:val="00615C0E"/>
    <w:rsid w:val="00615C1C"/>
    <w:rsid w:val="00615C47"/>
    <w:rsid w:val="00615C53"/>
    <w:rsid w:val="00615C73"/>
    <w:rsid w:val="00615C93"/>
    <w:rsid w:val="00615C99"/>
    <w:rsid w:val="00615CAF"/>
    <w:rsid w:val="00615CCD"/>
    <w:rsid w:val="00615CD4"/>
    <w:rsid w:val="00615CDE"/>
    <w:rsid w:val="00615CF8"/>
    <w:rsid w:val="00615CFC"/>
    <w:rsid w:val="00615D1C"/>
    <w:rsid w:val="00615D21"/>
    <w:rsid w:val="00615D47"/>
    <w:rsid w:val="00615D96"/>
    <w:rsid w:val="00615E14"/>
    <w:rsid w:val="00615E24"/>
    <w:rsid w:val="00615F25"/>
    <w:rsid w:val="00615F67"/>
    <w:rsid w:val="00615FF1"/>
    <w:rsid w:val="00615FF4"/>
    <w:rsid w:val="00616002"/>
    <w:rsid w:val="00616019"/>
    <w:rsid w:val="0061602C"/>
    <w:rsid w:val="00616034"/>
    <w:rsid w:val="00616038"/>
    <w:rsid w:val="00616054"/>
    <w:rsid w:val="0061608C"/>
    <w:rsid w:val="006160DF"/>
    <w:rsid w:val="00616112"/>
    <w:rsid w:val="00616127"/>
    <w:rsid w:val="00616129"/>
    <w:rsid w:val="0061617A"/>
    <w:rsid w:val="0061619D"/>
    <w:rsid w:val="006161A7"/>
    <w:rsid w:val="006161C4"/>
    <w:rsid w:val="006161C6"/>
    <w:rsid w:val="00616220"/>
    <w:rsid w:val="00616239"/>
    <w:rsid w:val="00616241"/>
    <w:rsid w:val="0061627F"/>
    <w:rsid w:val="006162AE"/>
    <w:rsid w:val="006162C0"/>
    <w:rsid w:val="006162C7"/>
    <w:rsid w:val="006162ED"/>
    <w:rsid w:val="0061630B"/>
    <w:rsid w:val="00616310"/>
    <w:rsid w:val="0061631D"/>
    <w:rsid w:val="00616333"/>
    <w:rsid w:val="00616372"/>
    <w:rsid w:val="00616388"/>
    <w:rsid w:val="0061639D"/>
    <w:rsid w:val="006163B3"/>
    <w:rsid w:val="006163D0"/>
    <w:rsid w:val="0061643C"/>
    <w:rsid w:val="0061646C"/>
    <w:rsid w:val="006164B9"/>
    <w:rsid w:val="006164D2"/>
    <w:rsid w:val="00616500"/>
    <w:rsid w:val="00616518"/>
    <w:rsid w:val="0061652B"/>
    <w:rsid w:val="00616533"/>
    <w:rsid w:val="00616540"/>
    <w:rsid w:val="0061654A"/>
    <w:rsid w:val="00616555"/>
    <w:rsid w:val="00616578"/>
    <w:rsid w:val="00616585"/>
    <w:rsid w:val="006165D7"/>
    <w:rsid w:val="006165F5"/>
    <w:rsid w:val="0061661D"/>
    <w:rsid w:val="00616623"/>
    <w:rsid w:val="0061665D"/>
    <w:rsid w:val="00616686"/>
    <w:rsid w:val="006166B4"/>
    <w:rsid w:val="00616709"/>
    <w:rsid w:val="0061675A"/>
    <w:rsid w:val="00616782"/>
    <w:rsid w:val="006167BB"/>
    <w:rsid w:val="006167EB"/>
    <w:rsid w:val="00616813"/>
    <w:rsid w:val="0061681A"/>
    <w:rsid w:val="00616834"/>
    <w:rsid w:val="00616838"/>
    <w:rsid w:val="00616883"/>
    <w:rsid w:val="0061688B"/>
    <w:rsid w:val="006168AE"/>
    <w:rsid w:val="006168BD"/>
    <w:rsid w:val="006168D0"/>
    <w:rsid w:val="006168EB"/>
    <w:rsid w:val="006168F9"/>
    <w:rsid w:val="00616904"/>
    <w:rsid w:val="00616905"/>
    <w:rsid w:val="0061690C"/>
    <w:rsid w:val="00616956"/>
    <w:rsid w:val="006169A0"/>
    <w:rsid w:val="006169A6"/>
    <w:rsid w:val="006169F1"/>
    <w:rsid w:val="00616A2D"/>
    <w:rsid w:val="00616A4F"/>
    <w:rsid w:val="00616A67"/>
    <w:rsid w:val="00616A6B"/>
    <w:rsid w:val="00616A7C"/>
    <w:rsid w:val="00616AA2"/>
    <w:rsid w:val="00616AB1"/>
    <w:rsid w:val="00616AD7"/>
    <w:rsid w:val="00616B0A"/>
    <w:rsid w:val="00616B0F"/>
    <w:rsid w:val="00616B10"/>
    <w:rsid w:val="00616B38"/>
    <w:rsid w:val="00616B8F"/>
    <w:rsid w:val="00616BA4"/>
    <w:rsid w:val="00616BA8"/>
    <w:rsid w:val="00616BB0"/>
    <w:rsid w:val="00616BCD"/>
    <w:rsid w:val="00616BE2"/>
    <w:rsid w:val="00616BE9"/>
    <w:rsid w:val="00616C32"/>
    <w:rsid w:val="00616C61"/>
    <w:rsid w:val="00616C71"/>
    <w:rsid w:val="00616C86"/>
    <w:rsid w:val="00616CAD"/>
    <w:rsid w:val="00616CAE"/>
    <w:rsid w:val="00616CBF"/>
    <w:rsid w:val="00616CDD"/>
    <w:rsid w:val="00616D22"/>
    <w:rsid w:val="00616D28"/>
    <w:rsid w:val="00616D3C"/>
    <w:rsid w:val="00616D8F"/>
    <w:rsid w:val="00616D90"/>
    <w:rsid w:val="00616D94"/>
    <w:rsid w:val="00616DC6"/>
    <w:rsid w:val="00616DDB"/>
    <w:rsid w:val="00616DF6"/>
    <w:rsid w:val="00616E58"/>
    <w:rsid w:val="00616E86"/>
    <w:rsid w:val="00616EB3"/>
    <w:rsid w:val="00616EBB"/>
    <w:rsid w:val="00616EDD"/>
    <w:rsid w:val="00616EED"/>
    <w:rsid w:val="00616F25"/>
    <w:rsid w:val="00616F33"/>
    <w:rsid w:val="00616F50"/>
    <w:rsid w:val="00616F5E"/>
    <w:rsid w:val="00616FB5"/>
    <w:rsid w:val="00617013"/>
    <w:rsid w:val="006170CC"/>
    <w:rsid w:val="006170D6"/>
    <w:rsid w:val="006170DD"/>
    <w:rsid w:val="006170F1"/>
    <w:rsid w:val="00617115"/>
    <w:rsid w:val="00617185"/>
    <w:rsid w:val="006171E8"/>
    <w:rsid w:val="0061720E"/>
    <w:rsid w:val="00617244"/>
    <w:rsid w:val="00617267"/>
    <w:rsid w:val="0061727B"/>
    <w:rsid w:val="006172C9"/>
    <w:rsid w:val="006172F1"/>
    <w:rsid w:val="006172FE"/>
    <w:rsid w:val="00617300"/>
    <w:rsid w:val="0061736C"/>
    <w:rsid w:val="0061738D"/>
    <w:rsid w:val="0061739C"/>
    <w:rsid w:val="006173B9"/>
    <w:rsid w:val="006173CB"/>
    <w:rsid w:val="006173D9"/>
    <w:rsid w:val="00617434"/>
    <w:rsid w:val="0061746B"/>
    <w:rsid w:val="006174A4"/>
    <w:rsid w:val="006174CB"/>
    <w:rsid w:val="0061751A"/>
    <w:rsid w:val="0061753F"/>
    <w:rsid w:val="00617564"/>
    <w:rsid w:val="00617578"/>
    <w:rsid w:val="00617592"/>
    <w:rsid w:val="00617598"/>
    <w:rsid w:val="006175A8"/>
    <w:rsid w:val="006175C6"/>
    <w:rsid w:val="006175E2"/>
    <w:rsid w:val="006175F2"/>
    <w:rsid w:val="0061763D"/>
    <w:rsid w:val="0061763E"/>
    <w:rsid w:val="00617641"/>
    <w:rsid w:val="0061768A"/>
    <w:rsid w:val="0061774C"/>
    <w:rsid w:val="0061778A"/>
    <w:rsid w:val="0061779E"/>
    <w:rsid w:val="006177A0"/>
    <w:rsid w:val="006177B6"/>
    <w:rsid w:val="006177D8"/>
    <w:rsid w:val="00617812"/>
    <w:rsid w:val="0061781B"/>
    <w:rsid w:val="0061781C"/>
    <w:rsid w:val="00617839"/>
    <w:rsid w:val="0061783E"/>
    <w:rsid w:val="00617849"/>
    <w:rsid w:val="0061785C"/>
    <w:rsid w:val="00617887"/>
    <w:rsid w:val="0061790B"/>
    <w:rsid w:val="00617971"/>
    <w:rsid w:val="0061798B"/>
    <w:rsid w:val="006179C2"/>
    <w:rsid w:val="00617A24"/>
    <w:rsid w:val="00617A9A"/>
    <w:rsid w:val="00617B1B"/>
    <w:rsid w:val="00617B6D"/>
    <w:rsid w:val="00617B6F"/>
    <w:rsid w:val="00617B71"/>
    <w:rsid w:val="00617B74"/>
    <w:rsid w:val="00617BEB"/>
    <w:rsid w:val="00617BFA"/>
    <w:rsid w:val="00617C02"/>
    <w:rsid w:val="00617C31"/>
    <w:rsid w:val="00617C3D"/>
    <w:rsid w:val="00617C51"/>
    <w:rsid w:val="00617C87"/>
    <w:rsid w:val="00617C97"/>
    <w:rsid w:val="00617C9B"/>
    <w:rsid w:val="00617CE3"/>
    <w:rsid w:val="00617CED"/>
    <w:rsid w:val="00617D38"/>
    <w:rsid w:val="00617D3E"/>
    <w:rsid w:val="00617D81"/>
    <w:rsid w:val="00617D9C"/>
    <w:rsid w:val="00617DB7"/>
    <w:rsid w:val="00617DBD"/>
    <w:rsid w:val="00617DD6"/>
    <w:rsid w:val="00617E3D"/>
    <w:rsid w:val="00617E81"/>
    <w:rsid w:val="00617EC6"/>
    <w:rsid w:val="00617EF2"/>
    <w:rsid w:val="00617F27"/>
    <w:rsid w:val="00617FAB"/>
    <w:rsid w:val="00617FBB"/>
    <w:rsid w:val="00617FBC"/>
    <w:rsid w:val="00617FE1"/>
    <w:rsid w:val="00620051"/>
    <w:rsid w:val="00620055"/>
    <w:rsid w:val="00620063"/>
    <w:rsid w:val="00620067"/>
    <w:rsid w:val="006200B3"/>
    <w:rsid w:val="006200D2"/>
    <w:rsid w:val="006200FB"/>
    <w:rsid w:val="0062014B"/>
    <w:rsid w:val="00620159"/>
    <w:rsid w:val="0062018B"/>
    <w:rsid w:val="00620194"/>
    <w:rsid w:val="006201C7"/>
    <w:rsid w:val="0062020B"/>
    <w:rsid w:val="00620232"/>
    <w:rsid w:val="0062023D"/>
    <w:rsid w:val="0062023E"/>
    <w:rsid w:val="006202C6"/>
    <w:rsid w:val="0062030A"/>
    <w:rsid w:val="0062030C"/>
    <w:rsid w:val="00620367"/>
    <w:rsid w:val="0062037B"/>
    <w:rsid w:val="00620399"/>
    <w:rsid w:val="006203A6"/>
    <w:rsid w:val="006203BD"/>
    <w:rsid w:val="006203FD"/>
    <w:rsid w:val="006203FF"/>
    <w:rsid w:val="00620424"/>
    <w:rsid w:val="00620429"/>
    <w:rsid w:val="0062047C"/>
    <w:rsid w:val="006204D9"/>
    <w:rsid w:val="006204DA"/>
    <w:rsid w:val="00620501"/>
    <w:rsid w:val="00620520"/>
    <w:rsid w:val="00620534"/>
    <w:rsid w:val="0062053A"/>
    <w:rsid w:val="0062057C"/>
    <w:rsid w:val="0062059D"/>
    <w:rsid w:val="006205A1"/>
    <w:rsid w:val="006205D8"/>
    <w:rsid w:val="006205E0"/>
    <w:rsid w:val="0062063E"/>
    <w:rsid w:val="0062065E"/>
    <w:rsid w:val="0062066D"/>
    <w:rsid w:val="00620672"/>
    <w:rsid w:val="006206BF"/>
    <w:rsid w:val="00620724"/>
    <w:rsid w:val="00620756"/>
    <w:rsid w:val="00620767"/>
    <w:rsid w:val="006207C1"/>
    <w:rsid w:val="00620801"/>
    <w:rsid w:val="00620809"/>
    <w:rsid w:val="00620813"/>
    <w:rsid w:val="0062087D"/>
    <w:rsid w:val="006208B5"/>
    <w:rsid w:val="00620936"/>
    <w:rsid w:val="0062095A"/>
    <w:rsid w:val="0062095E"/>
    <w:rsid w:val="00620999"/>
    <w:rsid w:val="006209B9"/>
    <w:rsid w:val="006209DB"/>
    <w:rsid w:val="00620A12"/>
    <w:rsid w:val="00620A20"/>
    <w:rsid w:val="00620A2D"/>
    <w:rsid w:val="00620A4A"/>
    <w:rsid w:val="00620A72"/>
    <w:rsid w:val="00620AAA"/>
    <w:rsid w:val="00620ACF"/>
    <w:rsid w:val="00620AE1"/>
    <w:rsid w:val="00620AE6"/>
    <w:rsid w:val="00620AF2"/>
    <w:rsid w:val="00620AF6"/>
    <w:rsid w:val="00620B06"/>
    <w:rsid w:val="00620B51"/>
    <w:rsid w:val="00620B62"/>
    <w:rsid w:val="00620C00"/>
    <w:rsid w:val="00620C09"/>
    <w:rsid w:val="00620C2B"/>
    <w:rsid w:val="00620C35"/>
    <w:rsid w:val="00620C41"/>
    <w:rsid w:val="00620C51"/>
    <w:rsid w:val="00620C58"/>
    <w:rsid w:val="00620CB0"/>
    <w:rsid w:val="00620CC7"/>
    <w:rsid w:val="00620D03"/>
    <w:rsid w:val="00620D2A"/>
    <w:rsid w:val="00620D32"/>
    <w:rsid w:val="00620D4F"/>
    <w:rsid w:val="00620D74"/>
    <w:rsid w:val="00620DA5"/>
    <w:rsid w:val="00620DED"/>
    <w:rsid w:val="00620DF4"/>
    <w:rsid w:val="00620DFA"/>
    <w:rsid w:val="00620E1D"/>
    <w:rsid w:val="00620E49"/>
    <w:rsid w:val="00620E53"/>
    <w:rsid w:val="00620EBC"/>
    <w:rsid w:val="00620EC8"/>
    <w:rsid w:val="00620ED2"/>
    <w:rsid w:val="00620EE7"/>
    <w:rsid w:val="00620F2A"/>
    <w:rsid w:val="00620F50"/>
    <w:rsid w:val="00620F89"/>
    <w:rsid w:val="00620FCD"/>
    <w:rsid w:val="00620FD8"/>
    <w:rsid w:val="0062100F"/>
    <w:rsid w:val="00621013"/>
    <w:rsid w:val="0062102F"/>
    <w:rsid w:val="00621064"/>
    <w:rsid w:val="00621075"/>
    <w:rsid w:val="006210B2"/>
    <w:rsid w:val="006210C7"/>
    <w:rsid w:val="0062110D"/>
    <w:rsid w:val="0062110F"/>
    <w:rsid w:val="00621140"/>
    <w:rsid w:val="006211C9"/>
    <w:rsid w:val="006211DB"/>
    <w:rsid w:val="006211E2"/>
    <w:rsid w:val="00621215"/>
    <w:rsid w:val="00621217"/>
    <w:rsid w:val="00621239"/>
    <w:rsid w:val="006212D6"/>
    <w:rsid w:val="006212DA"/>
    <w:rsid w:val="00621313"/>
    <w:rsid w:val="00621324"/>
    <w:rsid w:val="0062132D"/>
    <w:rsid w:val="006213B0"/>
    <w:rsid w:val="0062140F"/>
    <w:rsid w:val="00621428"/>
    <w:rsid w:val="00621459"/>
    <w:rsid w:val="00621479"/>
    <w:rsid w:val="006214DC"/>
    <w:rsid w:val="0062150A"/>
    <w:rsid w:val="00621548"/>
    <w:rsid w:val="0062154F"/>
    <w:rsid w:val="00621566"/>
    <w:rsid w:val="00621584"/>
    <w:rsid w:val="00621589"/>
    <w:rsid w:val="00621597"/>
    <w:rsid w:val="006215C0"/>
    <w:rsid w:val="006215E8"/>
    <w:rsid w:val="0062166F"/>
    <w:rsid w:val="00621675"/>
    <w:rsid w:val="00621687"/>
    <w:rsid w:val="0062168E"/>
    <w:rsid w:val="006216AA"/>
    <w:rsid w:val="006216B5"/>
    <w:rsid w:val="00621704"/>
    <w:rsid w:val="00621726"/>
    <w:rsid w:val="00621728"/>
    <w:rsid w:val="00621739"/>
    <w:rsid w:val="00621746"/>
    <w:rsid w:val="0062175E"/>
    <w:rsid w:val="00621762"/>
    <w:rsid w:val="00621807"/>
    <w:rsid w:val="0062180C"/>
    <w:rsid w:val="0062184B"/>
    <w:rsid w:val="00621879"/>
    <w:rsid w:val="0062189C"/>
    <w:rsid w:val="006218D3"/>
    <w:rsid w:val="00621917"/>
    <w:rsid w:val="0062192A"/>
    <w:rsid w:val="0062192D"/>
    <w:rsid w:val="0062194E"/>
    <w:rsid w:val="00621959"/>
    <w:rsid w:val="00621982"/>
    <w:rsid w:val="006219AD"/>
    <w:rsid w:val="006219B7"/>
    <w:rsid w:val="00621A1A"/>
    <w:rsid w:val="00621A52"/>
    <w:rsid w:val="00621A87"/>
    <w:rsid w:val="00621A8C"/>
    <w:rsid w:val="00621AB2"/>
    <w:rsid w:val="00621AD8"/>
    <w:rsid w:val="00621AE9"/>
    <w:rsid w:val="00621B36"/>
    <w:rsid w:val="00621B47"/>
    <w:rsid w:val="00621B91"/>
    <w:rsid w:val="00621BA7"/>
    <w:rsid w:val="00621BBC"/>
    <w:rsid w:val="00621BE1"/>
    <w:rsid w:val="00621C12"/>
    <w:rsid w:val="00621C1D"/>
    <w:rsid w:val="00621C2D"/>
    <w:rsid w:val="00621CA2"/>
    <w:rsid w:val="00621CDE"/>
    <w:rsid w:val="00621CE1"/>
    <w:rsid w:val="00621CE3"/>
    <w:rsid w:val="00621CF8"/>
    <w:rsid w:val="00621D0E"/>
    <w:rsid w:val="00621D18"/>
    <w:rsid w:val="00621D61"/>
    <w:rsid w:val="00621D83"/>
    <w:rsid w:val="00621DD7"/>
    <w:rsid w:val="00621E02"/>
    <w:rsid w:val="00621E59"/>
    <w:rsid w:val="00621E7B"/>
    <w:rsid w:val="00621E80"/>
    <w:rsid w:val="00621EDE"/>
    <w:rsid w:val="00621F7E"/>
    <w:rsid w:val="00621FA2"/>
    <w:rsid w:val="00621FA6"/>
    <w:rsid w:val="00621FB7"/>
    <w:rsid w:val="0062200E"/>
    <w:rsid w:val="00622033"/>
    <w:rsid w:val="00622046"/>
    <w:rsid w:val="0062204F"/>
    <w:rsid w:val="0062205A"/>
    <w:rsid w:val="0062206A"/>
    <w:rsid w:val="0062207B"/>
    <w:rsid w:val="0062209B"/>
    <w:rsid w:val="006220AF"/>
    <w:rsid w:val="006220D2"/>
    <w:rsid w:val="0062211E"/>
    <w:rsid w:val="0062211F"/>
    <w:rsid w:val="00622129"/>
    <w:rsid w:val="0062212A"/>
    <w:rsid w:val="00622176"/>
    <w:rsid w:val="00622189"/>
    <w:rsid w:val="0062218F"/>
    <w:rsid w:val="0062219A"/>
    <w:rsid w:val="006221CC"/>
    <w:rsid w:val="006221DF"/>
    <w:rsid w:val="00622249"/>
    <w:rsid w:val="00622251"/>
    <w:rsid w:val="006222C1"/>
    <w:rsid w:val="006222C7"/>
    <w:rsid w:val="006222F1"/>
    <w:rsid w:val="006222FB"/>
    <w:rsid w:val="0062236B"/>
    <w:rsid w:val="00622371"/>
    <w:rsid w:val="00622393"/>
    <w:rsid w:val="006223AC"/>
    <w:rsid w:val="006223C4"/>
    <w:rsid w:val="00622401"/>
    <w:rsid w:val="0062246D"/>
    <w:rsid w:val="00622494"/>
    <w:rsid w:val="006224E1"/>
    <w:rsid w:val="006224E4"/>
    <w:rsid w:val="00622557"/>
    <w:rsid w:val="00622582"/>
    <w:rsid w:val="006225BA"/>
    <w:rsid w:val="006225EB"/>
    <w:rsid w:val="006225EC"/>
    <w:rsid w:val="006225FB"/>
    <w:rsid w:val="00622657"/>
    <w:rsid w:val="00622659"/>
    <w:rsid w:val="00622694"/>
    <w:rsid w:val="0062269C"/>
    <w:rsid w:val="0062271B"/>
    <w:rsid w:val="0062275D"/>
    <w:rsid w:val="00622765"/>
    <w:rsid w:val="0062278E"/>
    <w:rsid w:val="006227B9"/>
    <w:rsid w:val="006227BC"/>
    <w:rsid w:val="006227EE"/>
    <w:rsid w:val="0062283C"/>
    <w:rsid w:val="00622857"/>
    <w:rsid w:val="00622868"/>
    <w:rsid w:val="00622887"/>
    <w:rsid w:val="0062291C"/>
    <w:rsid w:val="00622923"/>
    <w:rsid w:val="00622937"/>
    <w:rsid w:val="0062293F"/>
    <w:rsid w:val="00622984"/>
    <w:rsid w:val="00622997"/>
    <w:rsid w:val="006229A7"/>
    <w:rsid w:val="006229AF"/>
    <w:rsid w:val="006229FC"/>
    <w:rsid w:val="00622A20"/>
    <w:rsid w:val="00622A25"/>
    <w:rsid w:val="00622A53"/>
    <w:rsid w:val="00622A6E"/>
    <w:rsid w:val="00622A71"/>
    <w:rsid w:val="00622A74"/>
    <w:rsid w:val="00622A78"/>
    <w:rsid w:val="00622A7F"/>
    <w:rsid w:val="00622AAE"/>
    <w:rsid w:val="00622ABB"/>
    <w:rsid w:val="00622ADC"/>
    <w:rsid w:val="00622ADF"/>
    <w:rsid w:val="00622B05"/>
    <w:rsid w:val="00622B30"/>
    <w:rsid w:val="00622B72"/>
    <w:rsid w:val="00622B7F"/>
    <w:rsid w:val="00622B84"/>
    <w:rsid w:val="00622B8B"/>
    <w:rsid w:val="00622B9D"/>
    <w:rsid w:val="00622BD5"/>
    <w:rsid w:val="00622C45"/>
    <w:rsid w:val="00622C97"/>
    <w:rsid w:val="00622C99"/>
    <w:rsid w:val="00622CA9"/>
    <w:rsid w:val="00622CBA"/>
    <w:rsid w:val="00622CC7"/>
    <w:rsid w:val="00622CD5"/>
    <w:rsid w:val="00622CEA"/>
    <w:rsid w:val="00622CEE"/>
    <w:rsid w:val="00622CFF"/>
    <w:rsid w:val="00622D17"/>
    <w:rsid w:val="00622D32"/>
    <w:rsid w:val="00622D3E"/>
    <w:rsid w:val="00622D5E"/>
    <w:rsid w:val="00622D82"/>
    <w:rsid w:val="00622D9B"/>
    <w:rsid w:val="00622DA7"/>
    <w:rsid w:val="00622DBF"/>
    <w:rsid w:val="00622E03"/>
    <w:rsid w:val="00622E3E"/>
    <w:rsid w:val="00622E3F"/>
    <w:rsid w:val="00622E73"/>
    <w:rsid w:val="00622E77"/>
    <w:rsid w:val="00622EC2"/>
    <w:rsid w:val="00622EC7"/>
    <w:rsid w:val="00622ECF"/>
    <w:rsid w:val="00622EDE"/>
    <w:rsid w:val="00622F33"/>
    <w:rsid w:val="00622F57"/>
    <w:rsid w:val="00622F82"/>
    <w:rsid w:val="00622F95"/>
    <w:rsid w:val="00622FA9"/>
    <w:rsid w:val="00622FF8"/>
    <w:rsid w:val="00623045"/>
    <w:rsid w:val="00623063"/>
    <w:rsid w:val="0062306B"/>
    <w:rsid w:val="0062308B"/>
    <w:rsid w:val="006230B5"/>
    <w:rsid w:val="006230DC"/>
    <w:rsid w:val="0062312D"/>
    <w:rsid w:val="0062312F"/>
    <w:rsid w:val="0062313E"/>
    <w:rsid w:val="00623146"/>
    <w:rsid w:val="0062314F"/>
    <w:rsid w:val="006231D3"/>
    <w:rsid w:val="006231E9"/>
    <w:rsid w:val="006231F3"/>
    <w:rsid w:val="00623208"/>
    <w:rsid w:val="00623209"/>
    <w:rsid w:val="0062320E"/>
    <w:rsid w:val="00623211"/>
    <w:rsid w:val="0062321E"/>
    <w:rsid w:val="00623234"/>
    <w:rsid w:val="006232C1"/>
    <w:rsid w:val="006232C8"/>
    <w:rsid w:val="006232E2"/>
    <w:rsid w:val="00623309"/>
    <w:rsid w:val="0062330F"/>
    <w:rsid w:val="00623347"/>
    <w:rsid w:val="0062336D"/>
    <w:rsid w:val="00623375"/>
    <w:rsid w:val="0062338C"/>
    <w:rsid w:val="0062338E"/>
    <w:rsid w:val="0062339F"/>
    <w:rsid w:val="006233A0"/>
    <w:rsid w:val="006233A3"/>
    <w:rsid w:val="006233A6"/>
    <w:rsid w:val="006233CC"/>
    <w:rsid w:val="006233F8"/>
    <w:rsid w:val="006233FD"/>
    <w:rsid w:val="0062340F"/>
    <w:rsid w:val="006234D7"/>
    <w:rsid w:val="006234E7"/>
    <w:rsid w:val="00623503"/>
    <w:rsid w:val="0062352F"/>
    <w:rsid w:val="00623548"/>
    <w:rsid w:val="0062354C"/>
    <w:rsid w:val="0062356E"/>
    <w:rsid w:val="00623573"/>
    <w:rsid w:val="00623588"/>
    <w:rsid w:val="00623598"/>
    <w:rsid w:val="0062359E"/>
    <w:rsid w:val="006235F0"/>
    <w:rsid w:val="00623665"/>
    <w:rsid w:val="0062366A"/>
    <w:rsid w:val="0062369A"/>
    <w:rsid w:val="0062369F"/>
    <w:rsid w:val="006236A8"/>
    <w:rsid w:val="006236F2"/>
    <w:rsid w:val="00623762"/>
    <w:rsid w:val="0062376B"/>
    <w:rsid w:val="00623795"/>
    <w:rsid w:val="006237C3"/>
    <w:rsid w:val="0062383F"/>
    <w:rsid w:val="0062385D"/>
    <w:rsid w:val="00623865"/>
    <w:rsid w:val="00623877"/>
    <w:rsid w:val="00623883"/>
    <w:rsid w:val="006238DF"/>
    <w:rsid w:val="006238FA"/>
    <w:rsid w:val="006238FD"/>
    <w:rsid w:val="00623906"/>
    <w:rsid w:val="00623927"/>
    <w:rsid w:val="0062393C"/>
    <w:rsid w:val="00623940"/>
    <w:rsid w:val="0062398B"/>
    <w:rsid w:val="00623995"/>
    <w:rsid w:val="006239E0"/>
    <w:rsid w:val="00623A33"/>
    <w:rsid w:val="00623A3C"/>
    <w:rsid w:val="00623A55"/>
    <w:rsid w:val="00623AF3"/>
    <w:rsid w:val="00623B06"/>
    <w:rsid w:val="00623B2A"/>
    <w:rsid w:val="00623B30"/>
    <w:rsid w:val="00623B38"/>
    <w:rsid w:val="00623B50"/>
    <w:rsid w:val="00623B61"/>
    <w:rsid w:val="00623B9C"/>
    <w:rsid w:val="00623BAE"/>
    <w:rsid w:val="00623BEC"/>
    <w:rsid w:val="00623C6A"/>
    <w:rsid w:val="00623CE5"/>
    <w:rsid w:val="00623CEB"/>
    <w:rsid w:val="00623D0A"/>
    <w:rsid w:val="00623D54"/>
    <w:rsid w:val="00623D5A"/>
    <w:rsid w:val="00623D69"/>
    <w:rsid w:val="00623D8C"/>
    <w:rsid w:val="00623D8E"/>
    <w:rsid w:val="00623DA2"/>
    <w:rsid w:val="00623DA9"/>
    <w:rsid w:val="00623DD2"/>
    <w:rsid w:val="00623DF5"/>
    <w:rsid w:val="00623E1E"/>
    <w:rsid w:val="00623E28"/>
    <w:rsid w:val="00623E3B"/>
    <w:rsid w:val="00623E6D"/>
    <w:rsid w:val="00623E83"/>
    <w:rsid w:val="00623ED9"/>
    <w:rsid w:val="00623EDF"/>
    <w:rsid w:val="00623F14"/>
    <w:rsid w:val="00623F91"/>
    <w:rsid w:val="00623F9C"/>
    <w:rsid w:val="00624036"/>
    <w:rsid w:val="00624052"/>
    <w:rsid w:val="006240DD"/>
    <w:rsid w:val="0062411A"/>
    <w:rsid w:val="006241A2"/>
    <w:rsid w:val="006241BF"/>
    <w:rsid w:val="006241C7"/>
    <w:rsid w:val="006241DC"/>
    <w:rsid w:val="006241F3"/>
    <w:rsid w:val="00624204"/>
    <w:rsid w:val="00624250"/>
    <w:rsid w:val="0062426A"/>
    <w:rsid w:val="0062428C"/>
    <w:rsid w:val="0062428E"/>
    <w:rsid w:val="006242AD"/>
    <w:rsid w:val="006242BB"/>
    <w:rsid w:val="00624306"/>
    <w:rsid w:val="00624325"/>
    <w:rsid w:val="006243A0"/>
    <w:rsid w:val="006243AA"/>
    <w:rsid w:val="006243CE"/>
    <w:rsid w:val="00624419"/>
    <w:rsid w:val="00624420"/>
    <w:rsid w:val="00624421"/>
    <w:rsid w:val="0062446D"/>
    <w:rsid w:val="006244A6"/>
    <w:rsid w:val="006244D5"/>
    <w:rsid w:val="006244EB"/>
    <w:rsid w:val="0062450B"/>
    <w:rsid w:val="00624529"/>
    <w:rsid w:val="00624554"/>
    <w:rsid w:val="006245C4"/>
    <w:rsid w:val="006245D4"/>
    <w:rsid w:val="00624607"/>
    <w:rsid w:val="00624617"/>
    <w:rsid w:val="0062461E"/>
    <w:rsid w:val="0062462B"/>
    <w:rsid w:val="00624645"/>
    <w:rsid w:val="00624646"/>
    <w:rsid w:val="00624659"/>
    <w:rsid w:val="0062469C"/>
    <w:rsid w:val="006246B9"/>
    <w:rsid w:val="00624706"/>
    <w:rsid w:val="0062473E"/>
    <w:rsid w:val="00624748"/>
    <w:rsid w:val="00624751"/>
    <w:rsid w:val="00624756"/>
    <w:rsid w:val="0062476A"/>
    <w:rsid w:val="00624783"/>
    <w:rsid w:val="00624785"/>
    <w:rsid w:val="0062478E"/>
    <w:rsid w:val="006247B0"/>
    <w:rsid w:val="00624807"/>
    <w:rsid w:val="00624844"/>
    <w:rsid w:val="006248CD"/>
    <w:rsid w:val="006248DB"/>
    <w:rsid w:val="00624902"/>
    <w:rsid w:val="00624903"/>
    <w:rsid w:val="0062490D"/>
    <w:rsid w:val="0062497C"/>
    <w:rsid w:val="006249DB"/>
    <w:rsid w:val="006249E8"/>
    <w:rsid w:val="00624A02"/>
    <w:rsid w:val="00624A0E"/>
    <w:rsid w:val="00624A3D"/>
    <w:rsid w:val="00624A62"/>
    <w:rsid w:val="00624A6D"/>
    <w:rsid w:val="00624A90"/>
    <w:rsid w:val="00624AB0"/>
    <w:rsid w:val="00624AB9"/>
    <w:rsid w:val="00624AD7"/>
    <w:rsid w:val="00624ADB"/>
    <w:rsid w:val="00624AF2"/>
    <w:rsid w:val="00624B2E"/>
    <w:rsid w:val="00624B7A"/>
    <w:rsid w:val="00624BC1"/>
    <w:rsid w:val="00624BFA"/>
    <w:rsid w:val="00624C43"/>
    <w:rsid w:val="00624C9F"/>
    <w:rsid w:val="00624CA8"/>
    <w:rsid w:val="00624CB0"/>
    <w:rsid w:val="00624CF0"/>
    <w:rsid w:val="00624D01"/>
    <w:rsid w:val="00624D0B"/>
    <w:rsid w:val="00624D1B"/>
    <w:rsid w:val="00624D4E"/>
    <w:rsid w:val="00624D61"/>
    <w:rsid w:val="00624D6A"/>
    <w:rsid w:val="00624D8E"/>
    <w:rsid w:val="00624DC6"/>
    <w:rsid w:val="00624DEA"/>
    <w:rsid w:val="00624DFB"/>
    <w:rsid w:val="00624E0A"/>
    <w:rsid w:val="00624E15"/>
    <w:rsid w:val="00624E40"/>
    <w:rsid w:val="00624E4D"/>
    <w:rsid w:val="00624E85"/>
    <w:rsid w:val="00624E8B"/>
    <w:rsid w:val="00624EBF"/>
    <w:rsid w:val="00624F03"/>
    <w:rsid w:val="00624F04"/>
    <w:rsid w:val="00624F0A"/>
    <w:rsid w:val="00624F53"/>
    <w:rsid w:val="00624F60"/>
    <w:rsid w:val="00624F69"/>
    <w:rsid w:val="00624F76"/>
    <w:rsid w:val="00624F91"/>
    <w:rsid w:val="00624FA4"/>
    <w:rsid w:val="00624FDB"/>
    <w:rsid w:val="00624FEE"/>
    <w:rsid w:val="0062501C"/>
    <w:rsid w:val="0062504E"/>
    <w:rsid w:val="0062507A"/>
    <w:rsid w:val="0062508A"/>
    <w:rsid w:val="0062509E"/>
    <w:rsid w:val="006250DC"/>
    <w:rsid w:val="006250E1"/>
    <w:rsid w:val="0062511F"/>
    <w:rsid w:val="0062512A"/>
    <w:rsid w:val="0062513B"/>
    <w:rsid w:val="0062513F"/>
    <w:rsid w:val="00625141"/>
    <w:rsid w:val="0062518C"/>
    <w:rsid w:val="0062519E"/>
    <w:rsid w:val="006251B6"/>
    <w:rsid w:val="0062522D"/>
    <w:rsid w:val="0062523A"/>
    <w:rsid w:val="00625283"/>
    <w:rsid w:val="00625287"/>
    <w:rsid w:val="006252A5"/>
    <w:rsid w:val="006252B1"/>
    <w:rsid w:val="006252DF"/>
    <w:rsid w:val="006252EB"/>
    <w:rsid w:val="00625300"/>
    <w:rsid w:val="00625310"/>
    <w:rsid w:val="00625311"/>
    <w:rsid w:val="00625345"/>
    <w:rsid w:val="00625354"/>
    <w:rsid w:val="0062535E"/>
    <w:rsid w:val="0062537C"/>
    <w:rsid w:val="0062538D"/>
    <w:rsid w:val="00625399"/>
    <w:rsid w:val="006253A8"/>
    <w:rsid w:val="006253B5"/>
    <w:rsid w:val="006253C6"/>
    <w:rsid w:val="006253ED"/>
    <w:rsid w:val="00625427"/>
    <w:rsid w:val="00625471"/>
    <w:rsid w:val="0062549F"/>
    <w:rsid w:val="006254EA"/>
    <w:rsid w:val="006254F7"/>
    <w:rsid w:val="0062554B"/>
    <w:rsid w:val="00625563"/>
    <w:rsid w:val="006255B2"/>
    <w:rsid w:val="006255F4"/>
    <w:rsid w:val="006255FD"/>
    <w:rsid w:val="006255FF"/>
    <w:rsid w:val="0062562E"/>
    <w:rsid w:val="0062564B"/>
    <w:rsid w:val="0062565E"/>
    <w:rsid w:val="0062569E"/>
    <w:rsid w:val="006256A0"/>
    <w:rsid w:val="006256BA"/>
    <w:rsid w:val="006256E8"/>
    <w:rsid w:val="00625713"/>
    <w:rsid w:val="00625723"/>
    <w:rsid w:val="0062573C"/>
    <w:rsid w:val="0062575E"/>
    <w:rsid w:val="00625768"/>
    <w:rsid w:val="00625777"/>
    <w:rsid w:val="006257B3"/>
    <w:rsid w:val="006257B9"/>
    <w:rsid w:val="0062583F"/>
    <w:rsid w:val="00625859"/>
    <w:rsid w:val="00625880"/>
    <w:rsid w:val="00625898"/>
    <w:rsid w:val="006258A5"/>
    <w:rsid w:val="006258C9"/>
    <w:rsid w:val="006258D3"/>
    <w:rsid w:val="006258FC"/>
    <w:rsid w:val="006259A9"/>
    <w:rsid w:val="006259CE"/>
    <w:rsid w:val="006259EC"/>
    <w:rsid w:val="006259F6"/>
    <w:rsid w:val="006259F7"/>
    <w:rsid w:val="00625A0E"/>
    <w:rsid w:val="00625A11"/>
    <w:rsid w:val="00625A2D"/>
    <w:rsid w:val="00625A3A"/>
    <w:rsid w:val="00625A44"/>
    <w:rsid w:val="00625B64"/>
    <w:rsid w:val="00625B9C"/>
    <w:rsid w:val="00625BE8"/>
    <w:rsid w:val="00625C14"/>
    <w:rsid w:val="00625C3B"/>
    <w:rsid w:val="00625C3E"/>
    <w:rsid w:val="00625C50"/>
    <w:rsid w:val="00625C5F"/>
    <w:rsid w:val="00625C7A"/>
    <w:rsid w:val="00625C92"/>
    <w:rsid w:val="00625CA5"/>
    <w:rsid w:val="00625CAF"/>
    <w:rsid w:val="00625CD1"/>
    <w:rsid w:val="00625CF9"/>
    <w:rsid w:val="00625D07"/>
    <w:rsid w:val="00625D1A"/>
    <w:rsid w:val="00625D4B"/>
    <w:rsid w:val="00625DFC"/>
    <w:rsid w:val="00625E02"/>
    <w:rsid w:val="00625E5D"/>
    <w:rsid w:val="00625E71"/>
    <w:rsid w:val="00625E86"/>
    <w:rsid w:val="00625E9E"/>
    <w:rsid w:val="00625ECE"/>
    <w:rsid w:val="00625ED1"/>
    <w:rsid w:val="00625EF9"/>
    <w:rsid w:val="00625F37"/>
    <w:rsid w:val="00625F4E"/>
    <w:rsid w:val="00625F5E"/>
    <w:rsid w:val="00625F89"/>
    <w:rsid w:val="00625F99"/>
    <w:rsid w:val="00625F9F"/>
    <w:rsid w:val="00625FA1"/>
    <w:rsid w:val="00625FC0"/>
    <w:rsid w:val="00626016"/>
    <w:rsid w:val="00626055"/>
    <w:rsid w:val="00626059"/>
    <w:rsid w:val="00626093"/>
    <w:rsid w:val="006260DA"/>
    <w:rsid w:val="00626144"/>
    <w:rsid w:val="00626192"/>
    <w:rsid w:val="006261D6"/>
    <w:rsid w:val="006261EE"/>
    <w:rsid w:val="006261F3"/>
    <w:rsid w:val="00626287"/>
    <w:rsid w:val="0062628D"/>
    <w:rsid w:val="006262B7"/>
    <w:rsid w:val="006262D1"/>
    <w:rsid w:val="006262D6"/>
    <w:rsid w:val="006262F4"/>
    <w:rsid w:val="00626300"/>
    <w:rsid w:val="00626325"/>
    <w:rsid w:val="0062633C"/>
    <w:rsid w:val="0062635B"/>
    <w:rsid w:val="00626378"/>
    <w:rsid w:val="00626391"/>
    <w:rsid w:val="006263AD"/>
    <w:rsid w:val="006263B5"/>
    <w:rsid w:val="006263C6"/>
    <w:rsid w:val="006263CC"/>
    <w:rsid w:val="006263CD"/>
    <w:rsid w:val="006263D4"/>
    <w:rsid w:val="006263ED"/>
    <w:rsid w:val="006263FF"/>
    <w:rsid w:val="00626403"/>
    <w:rsid w:val="00626447"/>
    <w:rsid w:val="00626461"/>
    <w:rsid w:val="006264CC"/>
    <w:rsid w:val="006264F4"/>
    <w:rsid w:val="00626509"/>
    <w:rsid w:val="00626517"/>
    <w:rsid w:val="00626522"/>
    <w:rsid w:val="00626532"/>
    <w:rsid w:val="00626557"/>
    <w:rsid w:val="006265BC"/>
    <w:rsid w:val="006265F8"/>
    <w:rsid w:val="00626602"/>
    <w:rsid w:val="00626604"/>
    <w:rsid w:val="0062660D"/>
    <w:rsid w:val="00626695"/>
    <w:rsid w:val="006266F2"/>
    <w:rsid w:val="006266FE"/>
    <w:rsid w:val="00626701"/>
    <w:rsid w:val="0062670F"/>
    <w:rsid w:val="0062671F"/>
    <w:rsid w:val="0062673E"/>
    <w:rsid w:val="00626755"/>
    <w:rsid w:val="00626768"/>
    <w:rsid w:val="006267D0"/>
    <w:rsid w:val="006267E7"/>
    <w:rsid w:val="006267F0"/>
    <w:rsid w:val="00626805"/>
    <w:rsid w:val="00626810"/>
    <w:rsid w:val="0062686D"/>
    <w:rsid w:val="00626876"/>
    <w:rsid w:val="006268C3"/>
    <w:rsid w:val="006268CD"/>
    <w:rsid w:val="006268D6"/>
    <w:rsid w:val="006268F6"/>
    <w:rsid w:val="0062690E"/>
    <w:rsid w:val="0062691C"/>
    <w:rsid w:val="0062693E"/>
    <w:rsid w:val="0062694B"/>
    <w:rsid w:val="00626952"/>
    <w:rsid w:val="0062696E"/>
    <w:rsid w:val="006269B5"/>
    <w:rsid w:val="006269E1"/>
    <w:rsid w:val="006269E3"/>
    <w:rsid w:val="00626A05"/>
    <w:rsid w:val="00626A6F"/>
    <w:rsid w:val="00626A96"/>
    <w:rsid w:val="00626AA5"/>
    <w:rsid w:val="00626B05"/>
    <w:rsid w:val="00626B1A"/>
    <w:rsid w:val="00626B4E"/>
    <w:rsid w:val="00626B5F"/>
    <w:rsid w:val="00626BAA"/>
    <w:rsid w:val="00626BCE"/>
    <w:rsid w:val="00626BD4"/>
    <w:rsid w:val="00626BE6"/>
    <w:rsid w:val="00626C21"/>
    <w:rsid w:val="00626C2C"/>
    <w:rsid w:val="00626C32"/>
    <w:rsid w:val="00626C5A"/>
    <w:rsid w:val="00626CE3"/>
    <w:rsid w:val="00626D44"/>
    <w:rsid w:val="00626D5A"/>
    <w:rsid w:val="00626D6B"/>
    <w:rsid w:val="00626D76"/>
    <w:rsid w:val="00626DAC"/>
    <w:rsid w:val="00626DAE"/>
    <w:rsid w:val="00626DB2"/>
    <w:rsid w:val="00626DE9"/>
    <w:rsid w:val="00626E01"/>
    <w:rsid w:val="00626E09"/>
    <w:rsid w:val="00626E42"/>
    <w:rsid w:val="00626E68"/>
    <w:rsid w:val="00626ECE"/>
    <w:rsid w:val="00626F14"/>
    <w:rsid w:val="00626F54"/>
    <w:rsid w:val="00626F6B"/>
    <w:rsid w:val="00626F79"/>
    <w:rsid w:val="00626F94"/>
    <w:rsid w:val="00626F98"/>
    <w:rsid w:val="00626FD6"/>
    <w:rsid w:val="00627060"/>
    <w:rsid w:val="0062707E"/>
    <w:rsid w:val="0062708B"/>
    <w:rsid w:val="006270B7"/>
    <w:rsid w:val="006270BE"/>
    <w:rsid w:val="00627102"/>
    <w:rsid w:val="0062712B"/>
    <w:rsid w:val="00627140"/>
    <w:rsid w:val="00627161"/>
    <w:rsid w:val="00627170"/>
    <w:rsid w:val="006271A9"/>
    <w:rsid w:val="00627235"/>
    <w:rsid w:val="00627285"/>
    <w:rsid w:val="00627295"/>
    <w:rsid w:val="0062729A"/>
    <w:rsid w:val="006272E2"/>
    <w:rsid w:val="006272EA"/>
    <w:rsid w:val="0062731C"/>
    <w:rsid w:val="00627328"/>
    <w:rsid w:val="00627353"/>
    <w:rsid w:val="00627363"/>
    <w:rsid w:val="0062737F"/>
    <w:rsid w:val="006273AB"/>
    <w:rsid w:val="006273CE"/>
    <w:rsid w:val="006273FD"/>
    <w:rsid w:val="00627404"/>
    <w:rsid w:val="00627428"/>
    <w:rsid w:val="00627482"/>
    <w:rsid w:val="006274B1"/>
    <w:rsid w:val="006274FD"/>
    <w:rsid w:val="00627501"/>
    <w:rsid w:val="00627534"/>
    <w:rsid w:val="00627541"/>
    <w:rsid w:val="00627543"/>
    <w:rsid w:val="00627583"/>
    <w:rsid w:val="006275A4"/>
    <w:rsid w:val="006275B2"/>
    <w:rsid w:val="006275C0"/>
    <w:rsid w:val="006275E4"/>
    <w:rsid w:val="006275EC"/>
    <w:rsid w:val="00627648"/>
    <w:rsid w:val="0062764C"/>
    <w:rsid w:val="00627652"/>
    <w:rsid w:val="0062765A"/>
    <w:rsid w:val="0062765B"/>
    <w:rsid w:val="00627665"/>
    <w:rsid w:val="00627678"/>
    <w:rsid w:val="0062767A"/>
    <w:rsid w:val="0062768A"/>
    <w:rsid w:val="006276AB"/>
    <w:rsid w:val="006276B2"/>
    <w:rsid w:val="006276B3"/>
    <w:rsid w:val="006276B7"/>
    <w:rsid w:val="00627702"/>
    <w:rsid w:val="0062770B"/>
    <w:rsid w:val="0062773C"/>
    <w:rsid w:val="00627742"/>
    <w:rsid w:val="0062775B"/>
    <w:rsid w:val="0062776B"/>
    <w:rsid w:val="00627775"/>
    <w:rsid w:val="00627779"/>
    <w:rsid w:val="00627780"/>
    <w:rsid w:val="00627794"/>
    <w:rsid w:val="00627835"/>
    <w:rsid w:val="0062784E"/>
    <w:rsid w:val="0062788E"/>
    <w:rsid w:val="006278D5"/>
    <w:rsid w:val="00627914"/>
    <w:rsid w:val="00627916"/>
    <w:rsid w:val="0062798C"/>
    <w:rsid w:val="006279A7"/>
    <w:rsid w:val="006279B7"/>
    <w:rsid w:val="006279BD"/>
    <w:rsid w:val="00627A3E"/>
    <w:rsid w:val="00627A9B"/>
    <w:rsid w:val="00627AA0"/>
    <w:rsid w:val="00627AB6"/>
    <w:rsid w:val="00627AC3"/>
    <w:rsid w:val="00627B30"/>
    <w:rsid w:val="00627B54"/>
    <w:rsid w:val="00627B9B"/>
    <w:rsid w:val="00627BC8"/>
    <w:rsid w:val="00627BFD"/>
    <w:rsid w:val="00627C37"/>
    <w:rsid w:val="00627C5E"/>
    <w:rsid w:val="00627C5F"/>
    <w:rsid w:val="00627CAE"/>
    <w:rsid w:val="00627CB6"/>
    <w:rsid w:val="00627CF2"/>
    <w:rsid w:val="00627D19"/>
    <w:rsid w:val="00627D3D"/>
    <w:rsid w:val="00627D41"/>
    <w:rsid w:val="00627D46"/>
    <w:rsid w:val="00627D4E"/>
    <w:rsid w:val="00627D6B"/>
    <w:rsid w:val="00627DE3"/>
    <w:rsid w:val="00627DF3"/>
    <w:rsid w:val="00627E16"/>
    <w:rsid w:val="00627E3E"/>
    <w:rsid w:val="00627E44"/>
    <w:rsid w:val="00627E57"/>
    <w:rsid w:val="00627E64"/>
    <w:rsid w:val="00627E98"/>
    <w:rsid w:val="00627EEF"/>
    <w:rsid w:val="00627F5A"/>
    <w:rsid w:val="00627F6C"/>
    <w:rsid w:val="00627F71"/>
    <w:rsid w:val="00627F87"/>
    <w:rsid w:val="00627FA7"/>
    <w:rsid w:val="00627FC7"/>
    <w:rsid w:val="00627FCA"/>
    <w:rsid w:val="00627FED"/>
    <w:rsid w:val="00627FEF"/>
    <w:rsid w:val="00630004"/>
    <w:rsid w:val="00630021"/>
    <w:rsid w:val="00630027"/>
    <w:rsid w:val="00630044"/>
    <w:rsid w:val="00630065"/>
    <w:rsid w:val="0063007A"/>
    <w:rsid w:val="006300BF"/>
    <w:rsid w:val="006300CC"/>
    <w:rsid w:val="0063014A"/>
    <w:rsid w:val="00630152"/>
    <w:rsid w:val="00630182"/>
    <w:rsid w:val="006301C1"/>
    <w:rsid w:val="00630213"/>
    <w:rsid w:val="00630222"/>
    <w:rsid w:val="00630248"/>
    <w:rsid w:val="0063026A"/>
    <w:rsid w:val="00630283"/>
    <w:rsid w:val="006302AB"/>
    <w:rsid w:val="006302BB"/>
    <w:rsid w:val="006302BF"/>
    <w:rsid w:val="006302E2"/>
    <w:rsid w:val="00630317"/>
    <w:rsid w:val="00630349"/>
    <w:rsid w:val="00630387"/>
    <w:rsid w:val="0063038F"/>
    <w:rsid w:val="006303ED"/>
    <w:rsid w:val="00630434"/>
    <w:rsid w:val="00630440"/>
    <w:rsid w:val="00630459"/>
    <w:rsid w:val="006304C2"/>
    <w:rsid w:val="006304CF"/>
    <w:rsid w:val="006304D3"/>
    <w:rsid w:val="006304E3"/>
    <w:rsid w:val="006304E7"/>
    <w:rsid w:val="0063050F"/>
    <w:rsid w:val="00630558"/>
    <w:rsid w:val="00630568"/>
    <w:rsid w:val="0063056F"/>
    <w:rsid w:val="00630587"/>
    <w:rsid w:val="006305D5"/>
    <w:rsid w:val="00630602"/>
    <w:rsid w:val="00630614"/>
    <w:rsid w:val="0063062F"/>
    <w:rsid w:val="006306B1"/>
    <w:rsid w:val="006306D5"/>
    <w:rsid w:val="006306F8"/>
    <w:rsid w:val="00630717"/>
    <w:rsid w:val="006307AF"/>
    <w:rsid w:val="00630811"/>
    <w:rsid w:val="0063082A"/>
    <w:rsid w:val="0063082E"/>
    <w:rsid w:val="0063087F"/>
    <w:rsid w:val="006308E3"/>
    <w:rsid w:val="006308EA"/>
    <w:rsid w:val="006308F6"/>
    <w:rsid w:val="00630959"/>
    <w:rsid w:val="00630966"/>
    <w:rsid w:val="0063096E"/>
    <w:rsid w:val="0063099B"/>
    <w:rsid w:val="006309DC"/>
    <w:rsid w:val="00630A53"/>
    <w:rsid w:val="00630A71"/>
    <w:rsid w:val="00630A79"/>
    <w:rsid w:val="00630ADA"/>
    <w:rsid w:val="00630AFD"/>
    <w:rsid w:val="00630B56"/>
    <w:rsid w:val="00630B6B"/>
    <w:rsid w:val="00630B8C"/>
    <w:rsid w:val="00630C17"/>
    <w:rsid w:val="00630C1E"/>
    <w:rsid w:val="00630C1F"/>
    <w:rsid w:val="00630C21"/>
    <w:rsid w:val="00630C4F"/>
    <w:rsid w:val="00630C65"/>
    <w:rsid w:val="00630C68"/>
    <w:rsid w:val="00630C9A"/>
    <w:rsid w:val="00630CA0"/>
    <w:rsid w:val="00630CDC"/>
    <w:rsid w:val="00630CED"/>
    <w:rsid w:val="00630D36"/>
    <w:rsid w:val="00630D6D"/>
    <w:rsid w:val="00630D70"/>
    <w:rsid w:val="00630DD8"/>
    <w:rsid w:val="00630DDD"/>
    <w:rsid w:val="00630DE6"/>
    <w:rsid w:val="00630DF5"/>
    <w:rsid w:val="00630E03"/>
    <w:rsid w:val="00630E0B"/>
    <w:rsid w:val="00630E87"/>
    <w:rsid w:val="00630EA7"/>
    <w:rsid w:val="00630EB0"/>
    <w:rsid w:val="00630EB1"/>
    <w:rsid w:val="00630EC8"/>
    <w:rsid w:val="00630EFE"/>
    <w:rsid w:val="00630F00"/>
    <w:rsid w:val="00630F10"/>
    <w:rsid w:val="00630F87"/>
    <w:rsid w:val="00630FF1"/>
    <w:rsid w:val="00631009"/>
    <w:rsid w:val="0063100E"/>
    <w:rsid w:val="00631048"/>
    <w:rsid w:val="0063105E"/>
    <w:rsid w:val="006310AE"/>
    <w:rsid w:val="006310B7"/>
    <w:rsid w:val="00631102"/>
    <w:rsid w:val="00631103"/>
    <w:rsid w:val="00631146"/>
    <w:rsid w:val="00631148"/>
    <w:rsid w:val="00631165"/>
    <w:rsid w:val="0063116A"/>
    <w:rsid w:val="00631190"/>
    <w:rsid w:val="006311D5"/>
    <w:rsid w:val="006311E0"/>
    <w:rsid w:val="00631228"/>
    <w:rsid w:val="00631230"/>
    <w:rsid w:val="00631231"/>
    <w:rsid w:val="00631235"/>
    <w:rsid w:val="0063124B"/>
    <w:rsid w:val="00631251"/>
    <w:rsid w:val="00631274"/>
    <w:rsid w:val="006312A5"/>
    <w:rsid w:val="006312F9"/>
    <w:rsid w:val="00631300"/>
    <w:rsid w:val="0063130C"/>
    <w:rsid w:val="00631329"/>
    <w:rsid w:val="00631339"/>
    <w:rsid w:val="00631374"/>
    <w:rsid w:val="00631382"/>
    <w:rsid w:val="00631384"/>
    <w:rsid w:val="0063138E"/>
    <w:rsid w:val="00631392"/>
    <w:rsid w:val="00631396"/>
    <w:rsid w:val="006313B2"/>
    <w:rsid w:val="006313CF"/>
    <w:rsid w:val="006313D7"/>
    <w:rsid w:val="00631402"/>
    <w:rsid w:val="00631403"/>
    <w:rsid w:val="00631471"/>
    <w:rsid w:val="0063147D"/>
    <w:rsid w:val="0063148E"/>
    <w:rsid w:val="006314BA"/>
    <w:rsid w:val="006314C4"/>
    <w:rsid w:val="006314DD"/>
    <w:rsid w:val="00631503"/>
    <w:rsid w:val="00631558"/>
    <w:rsid w:val="0063156E"/>
    <w:rsid w:val="0063157A"/>
    <w:rsid w:val="006315EE"/>
    <w:rsid w:val="00631649"/>
    <w:rsid w:val="00631689"/>
    <w:rsid w:val="006316A0"/>
    <w:rsid w:val="006316BB"/>
    <w:rsid w:val="006316F2"/>
    <w:rsid w:val="00631738"/>
    <w:rsid w:val="0063173F"/>
    <w:rsid w:val="00631793"/>
    <w:rsid w:val="006317BD"/>
    <w:rsid w:val="006317E5"/>
    <w:rsid w:val="006317EC"/>
    <w:rsid w:val="006317F7"/>
    <w:rsid w:val="00631835"/>
    <w:rsid w:val="0063189B"/>
    <w:rsid w:val="006318BD"/>
    <w:rsid w:val="006318E0"/>
    <w:rsid w:val="00631900"/>
    <w:rsid w:val="00631915"/>
    <w:rsid w:val="0063193C"/>
    <w:rsid w:val="00631946"/>
    <w:rsid w:val="00631967"/>
    <w:rsid w:val="00631981"/>
    <w:rsid w:val="006319B4"/>
    <w:rsid w:val="006319CB"/>
    <w:rsid w:val="00631A06"/>
    <w:rsid w:val="00631A10"/>
    <w:rsid w:val="00631A2F"/>
    <w:rsid w:val="00631A40"/>
    <w:rsid w:val="00631A43"/>
    <w:rsid w:val="00631A57"/>
    <w:rsid w:val="00631A72"/>
    <w:rsid w:val="00631A75"/>
    <w:rsid w:val="00631ABD"/>
    <w:rsid w:val="00631AE2"/>
    <w:rsid w:val="00631B08"/>
    <w:rsid w:val="00631B34"/>
    <w:rsid w:val="00631B3A"/>
    <w:rsid w:val="00631B67"/>
    <w:rsid w:val="00631BB3"/>
    <w:rsid w:val="00631BE0"/>
    <w:rsid w:val="00631BE6"/>
    <w:rsid w:val="00631C29"/>
    <w:rsid w:val="00631C81"/>
    <w:rsid w:val="00631CAA"/>
    <w:rsid w:val="00631CBA"/>
    <w:rsid w:val="00631CE1"/>
    <w:rsid w:val="00631D42"/>
    <w:rsid w:val="00631DB7"/>
    <w:rsid w:val="00631DB8"/>
    <w:rsid w:val="00631DE9"/>
    <w:rsid w:val="00631DEB"/>
    <w:rsid w:val="00631E12"/>
    <w:rsid w:val="00631E38"/>
    <w:rsid w:val="00631E45"/>
    <w:rsid w:val="00631E47"/>
    <w:rsid w:val="00631E52"/>
    <w:rsid w:val="00631E6A"/>
    <w:rsid w:val="00631E6E"/>
    <w:rsid w:val="00631E72"/>
    <w:rsid w:val="00631E7A"/>
    <w:rsid w:val="00631E87"/>
    <w:rsid w:val="00631EE7"/>
    <w:rsid w:val="00631EEF"/>
    <w:rsid w:val="00631F09"/>
    <w:rsid w:val="00631F23"/>
    <w:rsid w:val="00631F3C"/>
    <w:rsid w:val="00631F89"/>
    <w:rsid w:val="00631FD6"/>
    <w:rsid w:val="00632010"/>
    <w:rsid w:val="0063202D"/>
    <w:rsid w:val="00632030"/>
    <w:rsid w:val="00632059"/>
    <w:rsid w:val="00632091"/>
    <w:rsid w:val="006320B4"/>
    <w:rsid w:val="006320F0"/>
    <w:rsid w:val="00632142"/>
    <w:rsid w:val="00632144"/>
    <w:rsid w:val="00632148"/>
    <w:rsid w:val="00632153"/>
    <w:rsid w:val="00632154"/>
    <w:rsid w:val="0063218C"/>
    <w:rsid w:val="0063219B"/>
    <w:rsid w:val="006321D6"/>
    <w:rsid w:val="006321EE"/>
    <w:rsid w:val="00632214"/>
    <w:rsid w:val="0063226A"/>
    <w:rsid w:val="0063226C"/>
    <w:rsid w:val="00632270"/>
    <w:rsid w:val="006322B0"/>
    <w:rsid w:val="006322B3"/>
    <w:rsid w:val="006322D9"/>
    <w:rsid w:val="006322E7"/>
    <w:rsid w:val="006322F6"/>
    <w:rsid w:val="006322F8"/>
    <w:rsid w:val="00632305"/>
    <w:rsid w:val="0063230E"/>
    <w:rsid w:val="00632340"/>
    <w:rsid w:val="0063236D"/>
    <w:rsid w:val="006323A4"/>
    <w:rsid w:val="006323DF"/>
    <w:rsid w:val="006323E9"/>
    <w:rsid w:val="0063241A"/>
    <w:rsid w:val="00632429"/>
    <w:rsid w:val="0063243E"/>
    <w:rsid w:val="00632443"/>
    <w:rsid w:val="0063247D"/>
    <w:rsid w:val="006324B4"/>
    <w:rsid w:val="006324F9"/>
    <w:rsid w:val="0063250D"/>
    <w:rsid w:val="0063252E"/>
    <w:rsid w:val="0063254B"/>
    <w:rsid w:val="0063258D"/>
    <w:rsid w:val="006325A7"/>
    <w:rsid w:val="006325E1"/>
    <w:rsid w:val="006325ED"/>
    <w:rsid w:val="0063260E"/>
    <w:rsid w:val="00632645"/>
    <w:rsid w:val="00632646"/>
    <w:rsid w:val="00632664"/>
    <w:rsid w:val="0063267B"/>
    <w:rsid w:val="0063268B"/>
    <w:rsid w:val="006326A3"/>
    <w:rsid w:val="006326F2"/>
    <w:rsid w:val="006326F8"/>
    <w:rsid w:val="0063271A"/>
    <w:rsid w:val="0063274F"/>
    <w:rsid w:val="00632783"/>
    <w:rsid w:val="006327A4"/>
    <w:rsid w:val="006327AB"/>
    <w:rsid w:val="006327B2"/>
    <w:rsid w:val="006327F7"/>
    <w:rsid w:val="00632807"/>
    <w:rsid w:val="00632808"/>
    <w:rsid w:val="00632809"/>
    <w:rsid w:val="0063281A"/>
    <w:rsid w:val="00632852"/>
    <w:rsid w:val="00632862"/>
    <w:rsid w:val="0063289A"/>
    <w:rsid w:val="006328B9"/>
    <w:rsid w:val="006328BE"/>
    <w:rsid w:val="006328C2"/>
    <w:rsid w:val="0063290B"/>
    <w:rsid w:val="00632950"/>
    <w:rsid w:val="0063298B"/>
    <w:rsid w:val="006329B9"/>
    <w:rsid w:val="006329FE"/>
    <w:rsid w:val="00632A3D"/>
    <w:rsid w:val="00632A42"/>
    <w:rsid w:val="00632A48"/>
    <w:rsid w:val="00632B3C"/>
    <w:rsid w:val="00632B69"/>
    <w:rsid w:val="00632B6A"/>
    <w:rsid w:val="00632B78"/>
    <w:rsid w:val="00632B97"/>
    <w:rsid w:val="00632BA9"/>
    <w:rsid w:val="00632BC0"/>
    <w:rsid w:val="00632BE8"/>
    <w:rsid w:val="00632C94"/>
    <w:rsid w:val="00632CA6"/>
    <w:rsid w:val="00632CBD"/>
    <w:rsid w:val="00632CCB"/>
    <w:rsid w:val="00632CD7"/>
    <w:rsid w:val="00632CDA"/>
    <w:rsid w:val="00632D10"/>
    <w:rsid w:val="00632D2E"/>
    <w:rsid w:val="00632D49"/>
    <w:rsid w:val="00632DD8"/>
    <w:rsid w:val="00632DE6"/>
    <w:rsid w:val="00632E05"/>
    <w:rsid w:val="00632E0B"/>
    <w:rsid w:val="00632E1F"/>
    <w:rsid w:val="00632E39"/>
    <w:rsid w:val="00632E96"/>
    <w:rsid w:val="00632F14"/>
    <w:rsid w:val="00633018"/>
    <w:rsid w:val="00633085"/>
    <w:rsid w:val="0063309C"/>
    <w:rsid w:val="0063309E"/>
    <w:rsid w:val="006330DA"/>
    <w:rsid w:val="006330E0"/>
    <w:rsid w:val="006330E7"/>
    <w:rsid w:val="00633118"/>
    <w:rsid w:val="00633166"/>
    <w:rsid w:val="00633192"/>
    <w:rsid w:val="00633195"/>
    <w:rsid w:val="006331AD"/>
    <w:rsid w:val="006331EF"/>
    <w:rsid w:val="006331F5"/>
    <w:rsid w:val="006331F8"/>
    <w:rsid w:val="0063323E"/>
    <w:rsid w:val="00633251"/>
    <w:rsid w:val="00633271"/>
    <w:rsid w:val="006332B3"/>
    <w:rsid w:val="006332D0"/>
    <w:rsid w:val="00633315"/>
    <w:rsid w:val="0063331A"/>
    <w:rsid w:val="00633322"/>
    <w:rsid w:val="00633333"/>
    <w:rsid w:val="00633335"/>
    <w:rsid w:val="0063338C"/>
    <w:rsid w:val="006333C7"/>
    <w:rsid w:val="006333E1"/>
    <w:rsid w:val="00633418"/>
    <w:rsid w:val="0063342D"/>
    <w:rsid w:val="00633497"/>
    <w:rsid w:val="006334A1"/>
    <w:rsid w:val="006334B8"/>
    <w:rsid w:val="006334D9"/>
    <w:rsid w:val="006334EB"/>
    <w:rsid w:val="006334FA"/>
    <w:rsid w:val="00633502"/>
    <w:rsid w:val="00633521"/>
    <w:rsid w:val="0063353B"/>
    <w:rsid w:val="00633545"/>
    <w:rsid w:val="00633554"/>
    <w:rsid w:val="0063357D"/>
    <w:rsid w:val="00633590"/>
    <w:rsid w:val="006335B1"/>
    <w:rsid w:val="006335E6"/>
    <w:rsid w:val="00633605"/>
    <w:rsid w:val="006336B2"/>
    <w:rsid w:val="006336C5"/>
    <w:rsid w:val="006336EB"/>
    <w:rsid w:val="00633734"/>
    <w:rsid w:val="00633752"/>
    <w:rsid w:val="00633756"/>
    <w:rsid w:val="00633759"/>
    <w:rsid w:val="00633777"/>
    <w:rsid w:val="006337E0"/>
    <w:rsid w:val="006337FA"/>
    <w:rsid w:val="00633800"/>
    <w:rsid w:val="00633809"/>
    <w:rsid w:val="00633852"/>
    <w:rsid w:val="0063386D"/>
    <w:rsid w:val="00633870"/>
    <w:rsid w:val="0063387C"/>
    <w:rsid w:val="0063388D"/>
    <w:rsid w:val="006338A0"/>
    <w:rsid w:val="006338BB"/>
    <w:rsid w:val="006338E3"/>
    <w:rsid w:val="006338F5"/>
    <w:rsid w:val="006338FC"/>
    <w:rsid w:val="0063390C"/>
    <w:rsid w:val="00633925"/>
    <w:rsid w:val="0063396A"/>
    <w:rsid w:val="006339AD"/>
    <w:rsid w:val="00633A93"/>
    <w:rsid w:val="00633A96"/>
    <w:rsid w:val="00633ACE"/>
    <w:rsid w:val="00633AD5"/>
    <w:rsid w:val="00633AF8"/>
    <w:rsid w:val="00633AFB"/>
    <w:rsid w:val="00633B04"/>
    <w:rsid w:val="00633B22"/>
    <w:rsid w:val="00633B3A"/>
    <w:rsid w:val="00633B4F"/>
    <w:rsid w:val="00633B89"/>
    <w:rsid w:val="00633B95"/>
    <w:rsid w:val="00633B96"/>
    <w:rsid w:val="00633BBC"/>
    <w:rsid w:val="00633C10"/>
    <w:rsid w:val="00633C20"/>
    <w:rsid w:val="00633C28"/>
    <w:rsid w:val="00633C51"/>
    <w:rsid w:val="00633C66"/>
    <w:rsid w:val="00633C97"/>
    <w:rsid w:val="00633CD3"/>
    <w:rsid w:val="00633CEE"/>
    <w:rsid w:val="00633CF5"/>
    <w:rsid w:val="00633CFB"/>
    <w:rsid w:val="00633D0D"/>
    <w:rsid w:val="00633D39"/>
    <w:rsid w:val="00633D4B"/>
    <w:rsid w:val="00633D54"/>
    <w:rsid w:val="00633D57"/>
    <w:rsid w:val="00633D6C"/>
    <w:rsid w:val="00633D78"/>
    <w:rsid w:val="00633DB5"/>
    <w:rsid w:val="00633DDE"/>
    <w:rsid w:val="00633E03"/>
    <w:rsid w:val="00633E16"/>
    <w:rsid w:val="00633E26"/>
    <w:rsid w:val="00633E33"/>
    <w:rsid w:val="00633E3A"/>
    <w:rsid w:val="00633E75"/>
    <w:rsid w:val="00633E94"/>
    <w:rsid w:val="00633EB2"/>
    <w:rsid w:val="00633EDC"/>
    <w:rsid w:val="00633EE3"/>
    <w:rsid w:val="00633EE7"/>
    <w:rsid w:val="00633EF7"/>
    <w:rsid w:val="00633F05"/>
    <w:rsid w:val="00633F13"/>
    <w:rsid w:val="00633F3F"/>
    <w:rsid w:val="00633F80"/>
    <w:rsid w:val="00633FA6"/>
    <w:rsid w:val="00633FAF"/>
    <w:rsid w:val="00633FBB"/>
    <w:rsid w:val="00633FD6"/>
    <w:rsid w:val="00633FF7"/>
    <w:rsid w:val="00634031"/>
    <w:rsid w:val="0063404B"/>
    <w:rsid w:val="006340B0"/>
    <w:rsid w:val="006340B3"/>
    <w:rsid w:val="00634141"/>
    <w:rsid w:val="00634158"/>
    <w:rsid w:val="00634173"/>
    <w:rsid w:val="0063417A"/>
    <w:rsid w:val="006341A5"/>
    <w:rsid w:val="006341A9"/>
    <w:rsid w:val="006341AA"/>
    <w:rsid w:val="006341DB"/>
    <w:rsid w:val="006341DC"/>
    <w:rsid w:val="006341F0"/>
    <w:rsid w:val="00634207"/>
    <w:rsid w:val="0063422C"/>
    <w:rsid w:val="00634240"/>
    <w:rsid w:val="0063427C"/>
    <w:rsid w:val="006342B5"/>
    <w:rsid w:val="0063432C"/>
    <w:rsid w:val="00634357"/>
    <w:rsid w:val="0063435C"/>
    <w:rsid w:val="006343A9"/>
    <w:rsid w:val="00634408"/>
    <w:rsid w:val="00634419"/>
    <w:rsid w:val="00634421"/>
    <w:rsid w:val="00634424"/>
    <w:rsid w:val="00634434"/>
    <w:rsid w:val="0063444F"/>
    <w:rsid w:val="00634474"/>
    <w:rsid w:val="0063448C"/>
    <w:rsid w:val="006344C6"/>
    <w:rsid w:val="006344C8"/>
    <w:rsid w:val="006344D2"/>
    <w:rsid w:val="006344D4"/>
    <w:rsid w:val="006344F0"/>
    <w:rsid w:val="00634502"/>
    <w:rsid w:val="00634510"/>
    <w:rsid w:val="00634566"/>
    <w:rsid w:val="00634573"/>
    <w:rsid w:val="00634592"/>
    <w:rsid w:val="0063459C"/>
    <w:rsid w:val="00634621"/>
    <w:rsid w:val="00634623"/>
    <w:rsid w:val="00634627"/>
    <w:rsid w:val="0063462C"/>
    <w:rsid w:val="00634639"/>
    <w:rsid w:val="0063463C"/>
    <w:rsid w:val="00634657"/>
    <w:rsid w:val="0063467A"/>
    <w:rsid w:val="00634684"/>
    <w:rsid w:val="0063468B"/>
    <w:rsid w:val="00634693"/>
    <w:rsid w:val="006346BA"/>
    <w:rsid w:val="006346E0"/>
    <w:rsid w:val="00634757"/>
    <w:rsid w:val="0063476C"/>
    <w:rsid w:val="00634779"/>
    <w:rsid w:val="006347B7"/>
    <w:rsid w:val="006347EA"/>
    <w:rsid w:val="006347ED"/>
    <w:rsid w:val="0063482F"/>
    <w:rsid w:val="00634866"/>
    <w:rsid w:val="00634875"/>
    <w:rsid w:val="0063487E"/>
    <w:rsid w:val="006348BA"/>
    <w:rsid w:val="006348CB"/>
    <w:rsid w:val="006348DA"/>
    <w:rsid w:val="006348E1"/>
    <w:rsid w:val="006348F0"/>
    <w:rsid w:val="00634958"/>
    <w:rsid w:val="00634963"/>
    <w:rsid w:val="0063496F"/>
    <w:rsid w:val="0063498E"/>
    <w:rsid w:val="006349A1"/>
    <w:rsid w:val="006349C1"/>
    <w:rsid w:val="006349F1"/>
    <w:rsid w:val="00634A00"/>
    <w:rsid w:val="00634A15"/>
    <w:rsid w:val="00634A2F"/>
    <w:rsid w:val="00634A3B"/>
    <w:rsid w:val="00634A49"/>
    <w:rsid w:val="00634A61"/>
    <w:rsid w:val="00634A63"/>
    <w:rsid w:val="00634A7B"/>
    <w:rsid w:val="00634ACD"/>
    <w:rsid w:val="00634B36"/>
    <w:rsid w:val="00634B45"/>
    <w:rsid w:val="00634B47"/>
    <w:rsid w:val="00634B52"/>
    <w:rsid w:val="00634B9D"/>
    <w:rsid w:val="00634BAD"/>
    <w:rsid w:val="00634C1D"/>
    <w:rsid w:val="00634C45"/>
    <w:rsid w:val="00634C62"/>
    <w:rsid w:val="00634CB6"/>
    <w:rsid w:val="00634CBA"/>
    <w:rsid w:val="00634CBD"/>
    <w:rsid w:val="00634CEF"/>
    <w:rsid w:val="00634D1F"/>
    <w:rsid w:val="00634D25"/>
    <w:rsid w:val="00634D2F"/>
    <w:rsid w:val="00634D50"/>
    <w:rsid w:val="00634DCF"/>
    <w:rsid w:val="00634DD4"/>
    <w:rsid w:val="00634DE4"/>
    <w:rsid w:val="00634E17"/>
    <w:rsid w:val="00634E4F"/>
    <w:rsid w:val="00634E57"/>
    <w:rsid w:val="00634E64"/>
    <w:rsid w:val="00634E76"/>
    <w:rsid w:val="00634E78"/>
    <w:rsid w:val="00634E9A"/>
    <w:rsid w:val="00634EAD"/>
    <w:rsid w:val="00634EC6"/>
    <w:rsid w:val="00634EE0"/>
    <w:rsid w:val="00634F18"/>
    <w:rsid w:val="00634F1D"/>
    <w:rsid w:val="00634F51"/>
    <w:rsid w:val="00634F5C"/>
    <w:rsid w:val="00634FA3"/>
    <w:rsid w:val="00634FE9"/>
    <w:rsid w:val="00634FF5"/>
    <w:rsid w:val="00634FF7"/>
    <w:rsid w:val="00635007"/>
    <w:rsid w:val="00635059"/>
    <w:rsid w:val="0063506A"/>
    <w:rsid w:val="006350A6"/>
    <w:rsid w:val="006350AB"/>
    <w:rsid w:val="006350B8"/>
    <w:rsid w:val="006350CA"/>
    <w:rsid w:val="006350E5"/>
    <w:rsid w:val="0063512E"/>
    <w:rsid w:val="00635172"/>
    <w:rsid w:val="0063517D"/>
    <w:rsid w:val="0063518D"/>
    <w:rsid w:val="006351A4"/>
    <w:rsid w:val="006351D2"/>
    <w:rsid w:val="00635203"/>
    <w:rsid w:val="00635222"/>
    <w:rsid w:val="0063522E"/>
    <w:rsid w:val="0063523A"/>
    <w:rsid w:val="00635261"/>
    <w:rsid w:val="0063526E"/>
    <w:rsid w:val="00635288"/>
    <w:rsid w:val="0063529F"/>
    <w:rsid w:val="006352B4"/>
    <w:rsid w:val="006352FA"/>
    <w:rsid w:val="00635313"/>
    <w:rsid w:val="0063533A"/>
    <w:rsid w:val="00635346"/>
    <w:rsid w:val="0063535F"/>
    <w:rsid w:val="0063537C"/>
    <w:rsid w:val="00635399"/>
    <w:rsid w:val="006353E0"/>
    <w:rsid w:val="006353E1"/>
    <w:rsid w:val="006353E4"/>
    <w:rsid w:val="00635402"/>
    <w:rsid w:val="00635420"/>
    <w:rsid w:val="0063542A"/>
    <w:rsid w:val="0063543E"/>
    <w:rsid w:val="00635447"/>
    <w:rsid w:val="0063547C"/>
    <w:rsid w:val="00635486"/>
    <w:rsid w:val="006354AA"/>
    <w:rsid w:val="006354BF"/>
    <w:rsid w:val="006354C0"/>
    <w:rsid w:val="006354EF"/>
    <w:rsid w:val="006354F5"/>
    <w:rsid w:val="006355BA"/>
    <w:rsid w:val="00635603"/>
    <w:rsid w:val="00635642"/>
    <w:rsid w:val="00635656"/>
    <w:rsid w:val="006356A9"/>
    <w:rsid w:val="006356D7"/>
    <w:rsid w:val="006356EA"/>
    <w:rsid w:val="006356ED"/>
    <w:rsid w:val="0063571B"/>
    <w:rsid w:val="00635756"/>
    <w:rsid w:val="00635777"/>
    <w:rsid w:val="00635781"/>
    <w:rsid w:val="006357A7"/>
    <w:rsid w:val="006357C7"/>
    <w:rsid w:val="00635801"/>
    <w:rsid w:val="0063580F"/>
    <w:rsid w:val="00635830"/>
    <w:rsid w:val="00635844"/>
    <w:rsid w:val="00635852"/>
    <w:rsid w:val="00635881"/>
    <w:rsid w:val="00635886"/>
    <w:rsid w:val="006358AF"/>
    <w:rsid w:val="006358EE"/>
    <w:rsid w:val="00635965"/>
    <w:rsid w:val="00635972"/>
    <w:rsid w:val="0063599E"/>
    <w:rsid w:val="006359C3"/>
    <w:rsid w:val="00635A04"/>
    <w:rsid w:val="00635A75"/>
    <w:rsid w:val="00635A86"/>
    <w:rsid w:val="00635A87"/>
    <w:rsid w:val="00635ABF"/>
    <w:rsid w:val="00635AEA"/>
    <w:rsid w:val="00635AEF"/>
    <w:rsid w:val="00635B4D"/>
    <w:rsid w:val="00635B4F"/>
    <w:rsid w:val="00635BA2"/>
    <w:rsid w:val="00635BC0"/>
    <w:rsid w:val="00635BF3"/>
    <w:rsid w:val="00635C13"/>
    <w:rsid w:val="00635C6A"/>
    <w:rsid w:val="00635D03"/>
    <w:rsid w:val="00635D10"/>
    <w:rsid w:val="00635D3E"/>
    <w:rsid w:val="00635D4F"/>
    <w:rsid w:val="00635D54"/>
    <w:rsid w:val="00635D74"/>
    <w:rsid w:val="00635D7E"/>
    <w:rsid w:val="00635DA7"/>
    <w:rsid w:val="00635DB3"/>
    <w:rsid w:val="00635DB4"/>
    <w:rsid w:val="00635DBC"/>
    <w:rsid w:val="00635DDD"/>
    <w:rsid w:val="00635DE6"/>
    <w:rsid w:val="00635DEF"/>
    <w:rsid w:val="00635E20"/>
    <w:rsid w:val="00635E64"/>
    <w:rsid w:val="00635E7A"/>
    <w:rsid w:val="00635E8C"/>
    <w:rsid w:val="00635ED1"/>
    <w:rsid w:val="00635ED5"/>
    <w:rsid w:val="00635EFC"/>
    <w:rsid w:val="00635F13"/>
    <w:rsid w:val="00635F35"/>
    <w:rsid w:val="00635F37"/>
    <w:rsid w:val="00635F46"/>
    <w:rsid w:val="00635F50"/>
    <w:rsid w:val="00635F77"/>
    <w:rsid w:val="00635FC8"/>
    <w:rsid w:val="00635FD7"/>
    <w:rsid w:val="00635FF9"/>
    <w:rsid w:val="00636003"/>
    <w:rsid w:val="00636017"/>
    <w:rsid w:val="0063602E"/>
    <w:rsid w:val="0063605A"/>
    <w:rsid w:val="0063606C"/>
    <w:rsid w:val="00636071"/>
    <w:rsid w:val="006360A5"/>
    <w:rsid w:val="006360E6"/>
    <w:rsid w:val="0063610A"/>
    <w:rsid w:val="00636148"/>
    <w:rsid w:val="0063616C"/>
    <w:rsid w:val="0063619C"/>
    <w:rsid w:val="006361AE"/>
    <w:rsid w:val="006361B5"/>
    <w:rsid w:val="006361DD"/>
    <w:rsid w:val="00636265"/>
    <w:rsid w:val="0063628C"/>
    <w:rsid w:val="0063629F"/>
    <w:rsid w:val="006362AA"/>
    <w:rsid w:val="006362C7"/>
    <w:rsid w:val="006362E1"/>
    <w:rsid w:val="006362EB"/>
    <w:rsid w:val="006362F6"/>
    <w:rsid w:val="00636303"/>
    <w:rsid w:val="00636316"/>
    <w:rsid w:val="00636326"/>
    <w:rsid w:val="00636327"/>
    <w:rsid w:val="00636372"/>
    <w:rsid w:val="00636378"/>
    <w:rsid w:val="0063639F"/>
    <w:rsid w:val="006363AA"/>
    <w:rsid w:val="006363AB"/>
    <w:rsid w:val="006363E5"/>
    <w:rsid w:val="006363F3"/>
    <w:rsid w:val="00636400"/>
    <w:rsid w:val="00636410"/>
    <w:rsid w:val="00636411"/>
    <w:rsid w:val="0063646B"/>
    <w:rsid w:val="0063646D"/>
    <w:rsid w:val="00636497"/>
    <w:rsid w:val="006364B7"/>
    <w:rsid w:val="006364D6"/>
    <w:rsid w:val="006364D7"/>
    <w:rsid w:val="006364F2"/>
    <w:rsid w:val="00636530"/>
    <w:rsid w:val="0063657C"/>
    <w:rsid w:val="00636583"/>
    <w:rsid w:val="006365D3"/>
    <w:rsid w:val="006365E4"/>
    <w:rsid w:val="00636624"/>
    <w:rsid w:val="00636642"/>
    <w:rsid w:val="006366C2"/>
    <w:rsid w:val="006366C7"/>
    <w:rsid w:val="006366CD"/>
    <w:rsid w:val="006366ED"/>
    <w:rsid w:val="006366EE"/>
    <w:rsid w:val="0063671E"/>
    <w:rsid w:val="00636739"/>
    <w:rsid w:val="0063674D"/>
    <w:rsid w:val="0063676B"/>
    <w:rsid w:val="00636781"/>
    <w:rsid w:val="006367AD"/>
    <w:rsid w:val="006367CF"/>
    <w:rsid w:val="006367F4"/>
    <w:rsid w:val="00636808"/>
    <w:rsid w:val="0063683E"/>
    <w:rsid w:val="00636861"/>
    <w:rsid w:val="00636863"/>
    <w:rsid w:val="00636872"/>
    <w:rsid w:val="006368A7"/>
    <w:rsid w:val="006368A8"/>
    <w:rsid w:val="006368B8"/>
    <w:rsid w:val="006368D2"/>
    <w:rsid w:val="006368D8"/>
    <w:rsid w:val="0063690D"/>
    <w:rsid w:val="0063691E"/>
    <w:rsid w:val="00636925"/>
    <w:rsid w:val="0063693D"/>
    <w:rsid w:val="0063694E"/>
    <w:rsid w:val="00636984"/>
    <w:rsid w:val="0063698A"/>
    <w:rsid w:val="006369C4"/>
    <w:rsid w:val="006369D9"/>
    <w:rsid w:val="006369ED"/>
    <w:rsid w:val="006369EE"/>
    <w:rsid w:val="006369FB"/>
    <w:rsid w:val="00636A0E"/>
    <w:rsid w:val="00636A52"/>
    <w:rsid w:val="00636A60"/>
    <w:rsid w:val="00636A7B"/>
    <w:rsid w:val="00636A96"/>
    <w:rsid w:val="00636AA9"/>
    <w:rsid w:val="00636AB7"/>
    <w:rsid w:val="00636AE5"/>
    <w:rsid w:val="00636B29"/>
    <w:rsid w:val="00636B4B"/>
    <w:rsid w:val="00636BB5"/>
    <w:rsid w:val="00636BB8"/>
    <w:rsid w:val="00636BE5"/>
    <w:rsid w:val="00636C47"/>
    <w:rsid w:val="00636C66"/>
    <w:rsid w:val="00636C79"/>
    <w:rsid w:val="00636CBF"/>
    <w:rsid w:val="00636D05"/>
    <w:rsid w:val="00636D5A"/>
    <w:rsid w:val="00636D6D"/>
    <w:rsid w:val="00636D87"/>
    <w:rsid w:val="00636DD8"/>
    <w:rsid w:val="00636DEB"/>
    <w:rsid w:val="00636E26"/>
    <w:rsid w:val="00636E42"/>
    <w:rsid w:val="00636E45"/>
    <w:rsid w:val="00636E92"/>
    <w:rsid w:val="00636E96"/>
    <w:rsid w:val="00636EBF"/>
    <w:rsid w:val="00636EDC"/>
    <w:rsid w:val="00636EF7"/>
    <w:rsid w:val="00636EFA"/>
    <w:rsid w:val="00636F24"/>
    <w:rsid w:val="00636FA9"/>
    <w:rsid w:val="00636FC2"/>
    <w:rsid w:val="00636FCB"/>
    <w:rsid w:val="00636FF8"/>
    <w:rsid w:val="00637049"/>
    <w:rsid w:val="00637096"/>
    <w:rsid w:val="006370BB"/>
    <w:rsid w:val="006370C5"/>
    <w:rsid w:val="006370DE"/>
    <w:rsid w:val="006370ED"/>
    <w:rsid w:val="00637108"/>
    <w:rsid w:val="00637118"/>
    <w:rsid w:val="00637130"/>
    <w:rsid w:val="00637147"/>
    <w:rsid w:val="0063718D"/>
    <w:rsid w:val="006371B5"/>
    <w:rsid w:val="006371C0"/>
    <w:rsid w:val="006371E4"/>
    <w:rsid w:val="006371E7"/>
    <w:rsid w:val="00637202"/>
    <w:rsid w:val="00637209"/>
    <w:rsid w:val="00637226"/>
    <w:rsid w:val="00637245"/>
    <w:rsid w:val="00637293"/>
    <w:rsid w:val="0063729C"/>
    <w:rsid w:val="006372C8"/>
    <w:rsid w:val="006372D5"/>
    <w:rsid w:val="006372D9"/>
    <w:rsid w:val="006372F7"/>
    <w:rsid w:val="0063737B"/>
    <w:rsid w:val="006373BB"/>
    <w:rsid w:val="00637402"/>
    <w:rsid w:val="00637413"/>
    <w:rsid w:val="0063742F"/>
    <w:rsid w:val="006374B8"/>
    <w:rsid w:val="006374C5"/>
    <w:rsid w:val="006374E0"/>
    <w:rsid w:val="00637503"/>
    <w:rsid w:val="00637535"/>
    <w:rsid w:val="00637541"/>
    <w:rsid w:val="006375C3"/>
    <w:rsid w:val="006375DE"/>
    <w:rsid w:val="00637616"/>
    <w:rsid w:val="006376DA"/>
    <w:rsid w:val="00637704"/>
    <w:rsid w:val="00637718"/>
    <w:rsid w:val="0063775C"/>
    <w:rsid w:val="006377B0"/>
    <w:rsid w:val="006377BA"/>
    <w:rsid w:val="006377F6"/>
    <w:rsid w:val="00637811"/>
    <w:rsid w:val="00637815"/>
    <w:rsid w:val="00637819"/>
    <w:rsid w:val="0063788B"/>
    <w:rsid w:val="006378EB"/>
    <w:rsid w:val="00637918"/>
    <w:rsid w:val="0063796F"/>
    <w:rsid w:val="0063797F"/>
    <w:rsid w:val="00637997"/>
    <w:rsid w:val="006379F0"/>
    <w:rsid w:val="00637A02"/>
    <w:rsid w:val="00637A0F"/>
    <w:rsid w:val="00637A4D"/>
    <w:rsid w:val="00637A8F"/>
    <w:rsid w:val="00637A96"/>
    <w:rsid w:val="00637AA9"/>
    <w:rsid w:val="00637AAA"/>
    <w:rsid w:val="00637AB4"/>
    <w:rsid w:val="00637ACA"/>
    <w:rsid w:val="00637B3F"/>
    <w:rsid w:val="00637B59"/>
    <w:rsid w:val="00637B77"/>
    <w:rsid w:val="00637BD9"/>
    <w:rsid w:val="00637BF1"/>
    <w:rsid w:val="00637BF5"/>
    <w:rsid w:val="00637C1F"/>
    <w:rsid w:val="00637C3E"/>
    <w:rsid w:val="00637C48"/>
    <w:rsid w:val="00637C67"/>
    <w:rsid w:val="00637C88"/>
    <w:rsid w:val="00637CB7"/>
    <w:rsid w:val="00637CBD"/>
    <w:rsid w:val="00637CCF"/>
    <w:rsid w:val="00637CED"/>
    <w:rsid w:val="00637CFE"/>
    <w:rsid w:val="00637D0E"/>
    <w:rsid w:val="00637D34"/>
    <w:rsid w:val="00637DAC"/>
    <w:rsid w:val="00637DBC"/>
    <w:rsid w:val="00637DCF"/>
    <w:rsid w:val="00637DE2"/>
    <w:rsid w:val="00637DFF"/>
    <w:rsid w:val="00637E00"/>
    <w:rsid w:val="00637E04"/>
    <w:rsid w:val="00637E0B"/>
    <w:rsid w:val="00637E23"/>
    <w:rsid w:val="00637E29"/>
    <w:rsid w:val="00637E56"/>
    <w:rsid w:val="00637E79"/>
    <w:rsid w:val="00637E7D"/>
    <w:rsid w:val="00637E8E"/>
    <w:rsid w:val="00637ECE"/>
    <w:rsid w:val="00637EFA"/>
    <w:rsid w:val="00637F20"/>
    <w:rsid w:val="00637F22"/>
    <w:rsid w:val="00637F28"/>
    <w:rsid w:val="00637F72"/>
    <w:rsid w:val="00637F77"/>
    <w:rsid w:val="00637F93"/>
    <w:rsid w:val="00637F98"/>
    <w:rsid w:val="00637FA5"/>
    <w:rsid w:val="00637FBD"/>
    <w:rsid w:val="00637FF7"/>
    <w:rsid w:val="00637FFC"/>
    <w:rsid w:val="00640004"/>
    <w:rsid w:val="0064002D"/>
    <w:rsid w:val="0064004D"/>
    <w:rsid w:val="00640062"/>
    <w:rsid w:val="0064008C"/>
    <w:rsid w:val="006400F2"/>
    <w:rsid w:val="006400F9"/>
    <w:rsid w:val="00640136"/>
    <w:rsid w:val="0064014D"/>
    <w:rsid w:val="0064017C"/>
    <w:rsid w:val="0064018E"/>
    <w:rsid w:val="006401B9"/>
    <w:rsid w:val="006401D8"/>
    <w:rsid w:val="00640212"/>
    <w:rsid w:val="00640250"/>
    <w:rsid w:val="0064028E"/>
    <w:rsid w:val="006402D8"/>
    <w:rsid w:val="00640307"/>
    <w:rsid w:val="00640320"/>
    <w:rsid w:val="0064034C"/>
    <w:rsid w:val="0064037C"/>
    <w:rsid w:val="006403A2"/>
    <w:rsid w:val="006403B1"/>
    <w:rsid w:val="006403BA"/>
    <w:rsid w:val="00640416"/>
    <w:rsid w:val="00640444"/>
    <w:rsid w:val="00640560"/>
    <w:rsid w:val="00640590"/>
    <w:rsid w:val="006405D4"/>
    <w:rsid w:val="006405D9"/>
    <w:rsid w:val="006405E8"/>
    <w:rsid w:val="00640639"/>
    <w:rsid w:val="00640675"/>
    <w:rsid w:val="00640683"/>
    <w:rsid w:val="00640696"/>
    <w:rsid w:val="006406FB"/>
    <w:rsid w:val="00640712"/>
    <w:rsid w:val="00640719"/>
    <w:rsid w:val="0064071C"/>
    <w:rsid w:val="00640727"/>
    <w:rsid w:val="0064076D"/>
    <w:rsid w:val="006407C0"/>
    <w:rsid w:val="0064081F"/>
    <w:rsid w:val="00640820"/>
    <w:rsid w:val="00640850"/>
    <w:rsid w:val="00640856"/>
    <w:rsid w:val="0064085B"/>
    <w:rsid w:val="0064087F"/>
    <w:rsid w:val="00640897"/>
    <w:rsid w:val="00640909"/>
    <w:rsid w:val="0064093E"/>
    <w:rsid w:val="00640952"/>
    <w:rsid w:val="00640955"/>
    <w:rsid w:val="0064095F"/>
    <w:rsid w:val="00640977"/>
    <w:rsid w:val="00640A1B"/>
    <w:rsid w:val="00640A2C"/>
    <w:rsid w:val="00640A4F"/>
    <w:rsid w:val="00640A5F"/>
    <w:rsid w:val="00640A98"/>
    <w:rsid w:val="00640AD6"/>
    <w:rsid w:val="00640B09"/>
    <w:rsid w:val="00640B1F"/>
    <w:rsid w:val="00640B6B"/>
    <w:rsid w:val="00640C01"/>
    <w:rsid w:val="00640C0C"/>
    <w:rsid w:val="00640C39"/>
    <w:rsid w:val="00640C3A"/>
    <w:rsid w:val="00640C3F"/>
    <w:rsid w:val="00640C42"/>
    <w:rsid w:val="00640C4B"/>
    <w:rsid w:val="00640C57"/>
    <w:rsid w:val="00640C9F"/>
    <w:rsid w:val="00640CD9"/>
    <w:rsid w:val="00640CEE"/>
    <w:rsid w:val="00640D00"/>
    <w:rsid w:val="00640D18"/>
    <w:rsid w:val="00640D27"/>
    <w:rsid w:val="00640D48"/>
    <w:rsid w:val="00640D53"/>
    <w:rsid w:val="00640DA6"/>
    <w:rsid w:val="00640DF0"/>
    <w:rsid w:val="00640E20"/>
    <w:rsid w:val="00640E51"/>
    <w:rsid w:val="00640EA2"/>
    <w:rsid w:val="00640F15"/>
    <w:rsid w:val="00640F47"/>
    <w:rsid w:val="00640F51"/>
    <w:rsid w:val="00640F7B"/>
    <w:rsid w:val="00640F9A"/>
    <w:rsid w:val="00640FAC"/>
    <w:rsid w:val="00640FB0"/>
    <w:rsid w:val="00640FC2"/>
    <w:rsid w:val="00640FCA"/>
    <w:rsid w:val="00641027"/>
    <w:rsid w:val="00641058"/>
    <w:rsid w:val="00641062"/>
    <w:rsid w:val="00641064"/>
    <w:rsid w:val="0064106E"/>
    <w:rsid w:val="006410C4"/>
    <w:rsid w:val="006410D7"/>
    <w:rsid w:val="00641111"/>
    <w:rsid w:val="00641113"/>
    <w:rsid w:val="00641129"/>
    <w:rsid w:val="0064112A"/>
    <w:rsid w:val="0064113D"/>
    <w:rsid w:val="00641168"/>
    <w:rsid w:val="006411D6"/>
    <w:rsid w:val="00641205"/>
    <w:rsid w:val="00641210"/>
    <w:rsid w:val="0064121C"/>
    <w:rsid w:val="00641227"/>
    <w:rsid w:val="0064122B"/>
    <w:rsid w:val="00641257"/>
    <w:rsid w:val="00641258"/>
    <w:rsid w:val="00641264"/>
    <w:rsid w:val="00641269"/>
    <w:rsid w:val="00641291"/>
    <w:rsid w:val="006412AA"/>
    <w:rsid w:val="006412F9"/>
    <w:rsid w:val="006413DA"/>
    <w:rsid w:val="00641438"/>
    <w:rsid w:val="00641465"/>
    <w:rsid w:val="00641488"/>
    <w:rsid w:val="006414A0"/>
    <w:rsid w:val="006414FF"/>
    <w:rsid w:val="00641516"/>
    <w:rsid w:val="00641517"/>
    <w:rsid w:val="0064154A"/>
    <w:rsid w:val="00641563"/>
    <w:rsid w:val="006415A7"/>
    <w:rsid w:val="006415BF"/>
    <w:rsid w:val="006415C4"/>
    <w:rsid w:val="006415C5"/>
    <w:rsid w:val="006415C7"/>
    <w:rsid w:val="006415DF"/>
    <w:rsid w:val="006415E9"/>
    <w:rsid w:val="0064160F"/>
    <w:rsid w:val="00641617"/>
    <w:rsid w:val="00641623"/>
    <w:rsid w:val="00641628"/>
    <w:rsid w:val="0064165A"/>
    <w:rsid w:val="0064168F"/>
    <w:rsid w:val="006416A9"/>
    <w:rsid w:val="006416B3"/>
    <w:rsid w:val="006416E9"/>
    <w:rsid w:val="00641713"/>
    <w:rsid w:val="006417F8"/>
    <w:rsid w:val="00641815"/>
    <w:rsid w:val="00641850"/>
    <w:rsid w:val="00641854"/>
    <w:rsid w:val="00641858"/>
    <w:rsid w:val="00641871"/>
    <w:rsid w:val="00641892"/>
    <w:rsid w:val="0064189C"/>
    <w:rsid w:val="006418B7"/>
    <w:rsid w:val="006418D5"/>
    <w:rsid w:val="00641919"/>
    <w:rsid w:val="00641943"/>
    <w:rsid w:val="0064194E"/>
    <w:rsid w:val="00641972"/>
    <w:rsid w:val="006419A4"/>
    <w:rsid w:val="006419C9"/>
    <w:rsid w:val="006419F4"/>
    <w:rsid w:val="00641A32"/>
    <w:rsid w:val="00641A39"/>
    <w:rsid w:val="00641AA7"/>
    <w:rsid w:val="00641AB5"/>
    <w:rsid w:val="00641AB8"/>
    <w:rsid w:val="00641ADF"/>
    <w:rsid w:val="00641AED"/>
    <w:rsid w:val="00641B18"/>
    <w:rsid w:val="00641B32"/>
    <w:rsid w:val="00641B61"/>
    <w:rsid w:val="00641B77"/>
    <w:rsid w:val="00641B97"/>
    <w:rsid w:val="00641BA3"/>
    <w:rsid w:val="00641BC2"/>
    <w:rsid w:val="00641BE9"/>
    <w:rsid w:val="00641BEB"/>
    <w:rsid w:val="00641BF6"/>
    <w:rsid w:val="00641C44"/>
    <w:rsid w:val="00641C48"/>
    <w:rsid w:val="00641C59"/>
    <w:rsid w:val="00641C95"/>
    <w:rsid w:val="00641D91"/>
    <w:rsid w:val="00641E26"/>
    <w:rsid w:val="00641E46"/>
    <w:rsid w:val="00641E70"/>
    <w:rsid w:val="00641EAE"/>
    <w:rsid w:val="00641EEC"/>
    <w:rsid w:val="00641EF6"/>
    <w:rsid w:val="00641EFE"/>
    <w:rsid w:val="00641F4A"/>
    <w:rsid w:val="00641FAD"/>
    <w:rsid w:val="00641FBE"/>
    <w:rsid w:val="00641FCF"/>
    <w:rsid w:val="00641FDF"/>
    <w:rsid w:val="00642015"/>
    <w:rsid w:val="0064202B"/>
    <w:rsid w:val="00642066"/>
    <w:rsid w:val="00642075"/>
    <w:rsid w:val="006420D9"/>
    <w:rsid w:val="0064211D"/>
    <w:rsid w:val="0064215F"/>
    <w:rsid w:val="00642187"/>
    <w:rsid w:val="00642198"/>
    <w:rsid w:val="006421D5"/>
    <w:rsid w:val="006421DC"/>
    <w:rsid w:val="00642249"/>
    <w:rsid w:val="006422B2"/>
    <w:rsid w:val="006422EF"/>
    <w:rsid w:val="00642300"/>
    <w:rsid w:val="0064232C"/>
    <w:rsid w:val="0064235F"/>
    <w:rsid w:val="0064238C"/>
    <w:rsid w:val="006423AB"/>
    <w:rsid w:val="006423B3"/>
    <w:rsid w:val="006423B7"/>
    <w:rsid w:val="006423DE"/>
    <w:rsid w:val="006423F2"/>
    <w:rsid w:val="0064240B"/>
    <w:rsid w:val="00642418"/>
    <w:rsid w:val="00642453"/>
    <w:rsid w:val="0064245C"/>
    <w:rsid w:val="00642461"/>
    <w:rsid w:val="0064246B"/>
    <w:rsid w:val="00642488"/>
    <w:rsid w:val="0064248C"/>
    <w:rsid w:val="006424B0"/>
    <w:rsid w:val="006424B1"/>
    <w:rsid w:val="006424B2"/>
    <w:rsid w:val="006424BB"/>
    <w:rsid w:val="00642512"/>
    <w:rsid w:val="00642541"/>
    <w:rsid w:val="00642583"/>
    <w:rsid w:val="00642589"/>
    <w:rsid w:val="0064259E"/>
    <w:rsid w:val="00642613"/>
    <w:rsid w:val="00642630"/>
    <w:rsid w:val="0064266E"/>
    <w:rsid w:val="0064268F"/>
    <w:rsid w:val="006426CB"/>
    <w:rsid w:val="006426D3"/>
    <w:rsid w:val="006426DA"/>
    <w:rsid w:val="006426DC"/>
    <w:rsid w:val="006426FC"/>
    <w:rsid w:val="0064270B"/>
    <w:rsid w:val="00642744"/>
    <w:rsid w:val="00642757"/>
    <w:rsid w:val="00642758"/>
    <w:rsid w:val="00642764"/>
    <w:rsid w:val="00642798"/>
    <w:rsid w:val="0064279B"/>
    <w:rsid w:val="006427C6"/>
    <w:rsid w:val="006427DB"/>
    <w:rsid w:val="00642806"/>
    <w:rsid w:val="0064281A"/>
    <w:rsid w:val="00642825"/>
    <w:rsid w:val="00642848"/>
    <w:rsid w:val="0064285E"/>
    <w:rsid w:val="0064287D"/>
    <w:rsid w:val="00642899"/>
    <w:rsid w:val="006428B0"/>
    <w:rsid w:val="006428EB"/>
    <w:rsid w:val="00642919"/>
    <w:rsid w:val="00642980"/>
    <w:rsid w:val="006429BD"/>
    <w:rsid w:val="006429C2"/>
    <w:rsid w:val="006429C3"/>
    <w:rsid w:val="006429EF"/>
    <w:rsid w:val="00642A3B"/>
    <w:rsid w:val="00642A60"/>
    <w:rsid w:val="00642A69"/>
    <w:rsid w:val="00642A91"/>
    <w:rsid w:val="00642AB1"/>
    <w:rsid w:val="00642AD9"/>
    <w:rsid w:val="00642ADA"/>
    <w:rsid w:val="00642AE1"/>
    <w:rsid w:val="00642B1D"/>
    <w:rsid w:val="00642B63"/>
    <w:rsid w:val="00642B8E"/>
    <w:rsid w:val="00642BA2"/>
    <w:rsid w:val="00642BD4"/>
    <w:rsid w:val="00642BD9"/>
    <w:rsid w:val="00642BE2"/>
    <w:rsid w:val="00642C03"/>
    <w:rsid w:val="00642C11"/>
    <w:rsid w:val="00642C23"/>
    <w:rsid w:val="00642C71"/>
    <w:rsid w:val="00642C78"/>
    <w:rsid w:val="00642C80"/>
    <w:rsid w:val="00642D3B"/>
    <w:rsid w:val="00642D63"/>
    <w:rsid w:val="00642D74"/>
    <w:rsid w:val="00642D97"/>
    <w:rsid w:val="00642DB8"/>
    <w:rsid w:val="00642DD4"/>
    <w:rsid w:val="00642E45"/>
    <w:rsid w:val="00642E5D"/>
    <w:rsid w:val="00642EBF"/>
    <w:rsid w:val="00642ECB"/>
    <w:rsid w:val="00642EE4"/>
    <w:rsid w:val="00642F0C"/>
    <w:rsid w:val="00642F9F"/>
    <w:rsid w:val="00642FB0"/>
    <w:rsid w:val="00642FE5"/>
    <w:rsid w:val="00643001"/>
    <w:rsid w:val="00643022"/>
    <w:rsid w:val="0064303C"/>
    <w:rsid w:val="0064303E"/>
    <w:rsid w:val="00643060"/>
    <w:rsid w:val="00643066"/>
    <w:rsid w:val="00643071"/>
    <w:rsid w:val="00643087"/>
    <w:rsid w:val="006430A0"/>
    <w:rsid w:val="006430B2"/>
    <w:rsid w:val="006430CB"/>
    <w:rsid w:val="006430D7"/>
    <w:rsid w:val="00643139"/>
    <w:rsid w:val="00643191"/>
    <w:rsid w:val="006431D1"/>
    <w:rsid w:val="0064321D"/>
    <w:rsid w:val="00643249"/>
    <w:rsid w:val="0064326D"/>
    <w:rsid w:val="0064328C"/>
    <w:rsid w:val="0064328F"/>
    <w:rsid w:val="00643290"/>
    <w:rsid w:val="0064329D"/>
    <w:rsid w:val="0064329F"/>
    <w:rsid w:val="006432BD"/>
    <w:rsid w:val="00643300"/>
    <w:rsid w:val="00643358"/>
    <w:rsid w:val="00643365"/>
    <w:rsid w:val="0064337D"/>
    <w:rsid w:val="00643380"/>
    <w:rsid w:val="006433CE"/>
    <w:rsid w:val="00643404"/>
    <w:rsid w:val="00643443"/>
    <w:rsid w:val="0064347D"/>
    <w:rsid w:val="00643487"/>
    <w:rsid w:val="006434B7"/>
    <w:rsid w:val="006434EA"/>
    <w:rsid w:val="0064350B"/>
    <w:rsid w:val="00643511"/>
    <w:rsid w:val="00643515"/>
    <w:rsid w:val="00643519"/>
    <w:rsid w:val="0064351F"/>
    <w:rsid w:val="00643523"/>
    <w:rsid w:val="00643544"/>
    <w:rsid w:val="00643547"/>
    <w:rsid w:val="0064354E"/>
    <w:rsid w:val="0064357B"/>
    <w:rsid w:val="006435A4"/>
    <w:rsid w:val="006435B1"/>
    <w:rsid w:val="006435B2"/>
    <w:rsid w:val="006435C2"/>
    <w:rsid w:val="006435CA"/>
    <w:rsid w:val="006435E6"/>
    <w:rsid w:val="00643647"/>
    <w:rsid w:val="0064364E"/>
    <w:rsid w:val="00643656"/>
    <w:rsid w:val="0064365C"/>
    <w:rsid w:val="006436B4"/>
    <w:rsid w:val="006436CF"/>
    <w:rsid w:val="00643713"/>
    <w:rsid w:val="0064373F"/>
    <w:rsid w:val="00643762"/>
    <w:rsid w:val="00643775"/>
    <w:rsid w:val="006437B4"/>
    <w:rsid w:val="006437E9"/>
    <w:rsid w:val="006437FE"/>
    <w:rsid w:val="00643813"/>
    <w:rsid w:val="00643819"/>
    <w:rsid w:val="00643849"/>
    <w:rsid w:val="0064384D"/>
    <w:rsid w:val="00643878"/>
    <w:rsid w:val="00643898"/>
    <w:rsid w:val="006438C4"/>
    <w:rsid w:val="006438E5"/>
    <w:rsid w:val="00643920"/>
    <w:rsid w:val="0064396B"/>
    <w:rsid w:val="0064398E"/>
    <w:rsid w:val="006439BC"/>
    <w:rsid w:val="006439D9"/>
    <w:rsid w:val="006439E5"/>
    <w:rsid w:val="006439FA"/>
    <w:rsid w:val="00643A0E"/>
    <w:rsid w:val="00643A1E"/>
    <w:rsid w:val="00643A29"/>
    <w:rsid w:val="00643A68"/>
    <w:rsid w:val="00643A94"/>
    <w:rsid w:val="00643AAF"/>
    <w:rsid w:val="00643AB5"/>
    <w:rsid w:val="00643AD2"/>
    <w:rsid w:val="00643ADF"/>
    <w:rsid w:val="00643AED"/>
    <w:rsid w:val="00643B37"/>
    <w:rsid w:val="00643B45"/>
    <w:rsid w:val="00643B55"/>
    <w:rsid w:val="00643B74"/>
    <w:rsid w:val="00643B76"/>
    <w:rsid w:val="00643B7D"/>
    <w:rsid w:val="00643B8D"/>
    <w:rsid w:val="00643BA8"/>
    <w:rsid w:val="00643BE6"/>
    <w:rsid w:val="00643BFC"/>
    <w:rsid w:val="00643C00"/>
    <w:rsid w:val="00643C15"/>
    <w:rsid w:val="00643C23"/>
    <w:rsid w:val="00643C34"/>
    <w:rsid w:val="00643C39"/>
    <w:rsid w:val="00643C44"/>
    <w:rsid w:val="00643C51"/>
    <w:rsid w:val="00643C5E"/>
    <w:rsid w:val="00643C7A"/>
    <w:rsid w:val="00643C9E"/>
    <w:rsid w:val="00643CDE"/>
    <w:rsid w:val="00643D3E"/>
    <w:rsid w:val="00643D48"/>
    <w:rsid w:val="00643D5C"/>
    <w:rsid w:val="00643D7D"/>
    <w:rsid w:val="00643D82"/>
    <w:rsid w:val="00643D9F"/>
    <w:rsid w:val="00643DD6"/>
    <w:rsid w:val="00643DE1"/>
    <w:rsid w:val="00643DE6"/>
    <w:rsid w:val="00643E03"/>
    <w:rsid w:val="00643E87"/>
    <w:rsid w:val="00643E95"/>
    <w:rsid w:val="00643ECB"/>
    <w:rsid w:val="00643F13"/>
    <w:rsid w:val="00643F54"/>
    <w:rsid w:val="00643FC6"/>
    <w:rsid w:val="00643FD8"/>
    <w:rsid w:val="00644007"/>
    <w:rsid w:val="00644023"/>
    <w:rsid w:val="0064402E"/>
    <w:rsid w:val="0064403A"/>
    <w:rsid w:val="00644047"/>
    <w:rsid w:val="00644051"/>
    <w:rsid w:val="006440E2"/>
    <w:rsid w:val="00644122"/>
    <w:rsid w:val="00644151"/>
    <w:rsid w:val="0064415F"/>
    <w:rsid w:val="00644162"/>
    <w:rsid w:val="00644168"/>
    <w:rsid w:val="0064416C"/>
    <w:rsid w:val="0064418D"/>
    <w:rsid w:val="006441CB"/>
    <w:rsid w:val="006441F5"/>
    <w:rsid w:val="0064422A"/>
    <w:rsid w:val="006442C4"/>
    <w:rsid w:val="006442CC"/>
    <w:rsid w:val="00644314"/>
    <w:rsid w:val="00644351"/>
    <w:rsid w:val="00644354"/>
    <w:rsid w:val="006443A4"/>
    <w:rsid w:val="006443C8"/>
    <w:rsid w:val="006443E2"/>
    <w:rsid w:val="006443E4"/>
    <w:rsid w:val="006443F6"/>
    <w:rsid w:val="0064440D"/>
    <w:rsid w:val="0064440E"/>
    <w:rsid w:val="0064444C"/>
    <w:rsid w:val="00644454"/>
    <w:rsid w:val="0064445C"/>
    <w:rsid w:val="00644494"/>
    <w:rsid w:val="006444AD"/>
    <w:rsid w:val="006444C6"/>
    <w:rsid w:val="006444EE"/>
    <w:rsid w:val="006444FE"/>
    <w:rsid w:val="00644517"/>
    <w:rsid w:val="0064452C"/>
    <w:rsid w:val="0064452D"/>
    <w:rsid w:val="0064456B"/>
    <w:rsid w:val="006445AA"/>
    <w:rsid w:val="006445C0"/>
    <w:rsid w:val="006445DB"/>
    <w:rsid w:val="00644615"/>
    <w:rsid w:val="00644632"/>
    <w:rsid w:val="0064463C"/>
    <w:rsid w:val="0064465F"/>
    <w:rsid w:val="00644663"/>
    <w:rsid w:val="00644679"/>
    <w:rsid w:val="0064467D"/>
    <w:rsid w:val="00644681"/>
    <w:rsid w:val="00644687"/>
    <w:rsid w:val="006446A3"/>
    <w:rsid w:val="006446A7"/>
    <w:rsid w:val="0064473B"/>
    <w:rsid w:val="00644741"/>
    <w:rsid w:val="00644768"/>
    <w:rsid w:val="00644779"/>
    <w:rsid w:val="00644783"/>
    <w:rsid w:val="0064479C"/>
    <w:rsid w:val="006447C3"/>
    <w:rsid w:val="006447D9"/>
    <w:rsid w:val="006447E9"/>
    <w:rsid w:val="00644807"/>
    <w:rsid w:val="00644811"/>
    <w:rsid w:val="0064481E"/>
    <w:rsid w:val="00644888"/>
    <w:rsid w:val="0064488E"/>
    <w:rsid w:val="006448C6"/>
    <w:rsid w:val="006448CA"/>
    <w:rsid w:val="006448FE"/>
    <w:rsid w:val="00644928"/>
    <w:rsid w:val="00644929"/>
    <w:rsid w:val="00644944"/>
    <w:rsid w:val="00644950"/>
    <w:rsid w:val="00644970"/>
    <w:rsid w:val="0064497E"/>
    <w:rsid w:val="00644994"/>
    <w:rsid w:val="00644997"/>
    <w:rsid w:val="0064499E"/>
    <w:rsid w:val="006449BA"/>
    <w:rsid w:val="006449D5"/>
    <w:rsid w:val="00644A0F"/>
    <w:rsid w:val="00644A75"/>
    <w:rsid w:val="00644ABC"/>
    <w:rsid w:val="00644ACC"/>
    <w:rsid w:val="00644B2E"/>
    <w:rsid w:val="00644B34"/>
    <w:rsid w:val="00644B35"/>
    <w:rsid w:val="00644B40"/>
    <w:rsid w:val="00644B69"/>
    <w:rsid w:val="00644B6F"/>
    <w:rsid w:val="00644B8F"/>
    <w:rsid w:val="00644C27"/>
    <w:rsid w:val="00644C2E"/>
    <w:rsid w:val="00644C42"/>
    <w:rsid w:val="00644C5A"/>
    <w:rsid w:val="00644C5F"/>
    <w:rsid w:val="00644CAC"/>
    <w:rsid w:val="00644CB7"/>
    <w:rsid w:val="00644CE3"/>
    <w:rsid w:val="00644CE7"/>
    <w:rsid w:val="00644D01"/>
    <w:rsid w:val="00644D04"/>
    <w:rsid w:val="00644D0B"/>
    <w:rsid w:val="00644D27"/>
    <w:rsid w:val="00644D2B"/>
    <w:rsid w:val="00644DF0"/>
    <w:rsid w:val="00644E19"/>
    <w:rsid w:val="00644E61"/>
    <w:rsid w:val="00644ED2"/>
    <w:rsid w:val="00644F39"/>
    <w:rsid w:val="00644F43"/>
    <w:rsid w:val="00644F68"/>
    <w:rsid w:val="00644F9B"/>
    <w:rsid w:val="00644FAE"/>
    <w:rsid w:val="00644FB4"/>
    <w:rsid w:val="00644FB5"/>
    <w:rsid w:val="00644FD6"/>
    <w:rsid w:val="00644FD9"/>
    <w:rsid w:val="00645024"/>
    <w:rsid w:val="00645052"/>
    <w:rsid w:val="00645056"/>
    <w:rsid w:val="00645076"/>
    <w:rsid w:val="00645088"/>
    <w:rsid w:val="00645103"/>
    <w:rsid w:val="0064511A"/>
    <w:rsid w:val="0064512F"/>
    <w:rsid w:val="00645134"/>
    <w:rsid w:val="00645139"/>
    <w:rsid w:val="00645158"/>
    <w:rsid w:val="00645185"/>
    <w:rsid w:val="006451C8"/>
    <w:rsid w:val="006451CA"/>
    <w:rsid w:val="006451EE"/>
    <w:rsid w:val="006451F4"/>
    <w:rsid w:val="006451FE"/>
    <w:rsid w:val="00645232"/>
    <w:rsid w:val="00645247"/>
    <w:rsid w:val="00645285"/>
    <w:rsid w:val="00645294"/>
    <w:rsid w:val="006452B1"/>
    <w:rsid w:val="006452B5"/>
    <w:rsid w:val="006452C0"/>
    <w:rsid w:val="006452E7"/>
    <w:rsid w:val="00645320"/>
    <w:rsid w:val="00645345"/>
    <w:rsid w:val="0064535D"/>
    <w:rsid w:val="00645384"/>
    <w:rsid w:val="006453BF"/>
    <w:rsid w:val="006453D8"/>
    <w:rsid w:val="006453E2"/>
    <w:rsid w:val="00645414"/>
    <w:rsid w:val="00645417"/>
    <w:rsid w:val="0064546F"/>
    <w:rsid w:val="0064547A"/>
    <w:rsid w:val="00645496"/>
    <w:rsid w:val="00645553"/>
    <w:rsid w:val="00645558"/>
    <w:rsid w:val="006455AA"/>
    <w:rsid w:val="006455FE"/>
    <w:rsid w:val="00645614"/>
    <w:rsid w:val="00645634"/>
    <w:rsid w:val="00645641"/>
    <w:rsid w:val="0064568E"/>
    <w:rsid w:val="006456C2"/>
    <w:rsid w:val="006456D6"/>
    <w:rsid w:val="006456E4"/>
    <w:rsid w:val="006456E8"/>
    <w:rsid w:val="00645777"/>
    <w:rsid w:val="006457B2"/>
    <w:rsid w:val="006457B6"/>
    <w:rsid w:val="006457D3"/>
    <w:rsid w:val="006457F0"/>
    <w:rsid w:val="00645805"/>
    <w:rsid w:val="0064586D"/>
    <w:rsid w:val="006458AF"/>
    <w:rsid w:val="006458E5"/>
    <w:rsid w:val="0064593E"/>
    <w:rsid w:val="00645940"/>
    <w:rsid w:val="00645947"/>
    <w:rsid w:val="00645961"/>
    <w:rsid w:val="00645987"/>
    <w:rsid w:val="0064598E"/>
    <w:rsid w:val="006459A4"/>
    <w:rsid w:val="006459B3"/>
    <w:rsid w:val="006459C4"/>
    <w:rsid w:val="006459F6"/>
    <w:rsid w:val="00645A19"/>
    <w:rsid w:val="00645A28"/>
    <w:rsid w:val="00645A42"/>
    <w:rsid w:val="00645A82"/>
    <w:rsid w:val="00645A96"/>
    <w:rsid w:val="00645B37"/>
    <w:rsid w:val="00645B3A"/>
    <w:rsid w:val="00645B3D"/>
    <w:rsid w:val="00645B61"/>
    <w:rsid w:val="00645B66"/>
    <w:rsid w:val="00645B82"/>
    <w:rsid w:val="00645B98"/>
    <w:rsid w:val="00645BA2"/>
    <w:rsid w:val="00645BA4"/>
    <w:rsid w:val="00645BAD"/>
    <w:rsid w:val="00645BC3"/>
    <w:rsid w:val="00645BEE"/>
    <w:rsid w:val="00645BF3"/>
    <w:rsid w:val="00645C11"/>
    <w:rsid w:val="00645C14"/>
    <w:rsid w:val="00645C4B"/>
    <w:rsid w:val="00645C5A"/>
    <w:rsid w:val="00645C65"/>
    <w:rsid w:val="00645CF2"/>
    <w:rsid w:val="00645D10"/>
    <w:rsid w:val="00645D36"/>
    <w:rsid w:val="00645D58"/>
    <w:rsid w:val="00645DD9"/>
    <w:rsid w:val="00645E95"/>
    <w:rsid w:val="00645EA1"/>
    <w:rsid w:val="00645ECA"/>
    <w:rsid w:val="00645EDD"/>
    <w:rsid w:val="00645EF0"/>
    <w:rsid w:val="00645F1C"/>
    <w:rsid w:val="00645F28"/>
    <w:rsid w:val="00645F36"/>
    <w:rsid w:val="00645F5B"/>
    <w:rsid w:val="00645F5C"/>
    <w:rsid w:val="00645F73"/>
    <w:rsid w:val="00645F74"/>
    <w:rsid w:val="00645F9D"/>
    <w:rsid w:val="00645FA3"/>
    <w:rsid w:val="00645FA5"/>
    <w:rsid w:val="00645FAE"/>
    <w:rsid w:val="00645FDA"/>
    <w:rsid w:val="00645FE4"/>
    <w:rsid w:val="00645FF3"/>
    <w:rsid w:val="00645FF7"/>
    <w:rsid w:val="00646084"/>
    <w:rsid w:val="00646088"/>
    <w:rsid w:val="00646093"/>
    <w:rsid w:val="00646096"/>
    <w:rsid w:val="006460D5"/>
    <w:rsid w:val="006460D7"/>
    <w:rsid w:val="006460D8"/>
    <w:rsid w:val="006460F7"/>
    <w:rsid w:val="006460FE"/>
    <w:rsid w:val="0064610B"/>
    <w:rsid w:val="00646127"/>
    <w:rsid w:val="0064612D"/>
    <w:rsid w:val="00646174"/>
    <w:rsid w:val="006461AA"/>
    <w:rsid w:val="00646218"/>
    <w:rsid w:val="0064621C"/>
    <w:rsid w:val="006462CD"/>
    <w:rsid w:val="006462D1"/>
    <w:rsid w:val="0064630C"/>
    <w:rsid w:val="00646325"/>
    <w:rsid w:val="00646360"/>
    <w:rsid w:val="00646369"/>
    <w:rsid w:val="00646377"/>
    <w:rsid w:val="00646380"/>
    <w:rsid w:val="006463D2"/>
    <w:rsid w:val="006463F4"/>
    <w:rsid w:val="00646410"/>
    <w:rsid w:val="00646411"/>
    <w:rsid w:val="0064646C"/>
    <w:rsid w:val="006464B5"/>
    <w:rsid w:val="006464C5"/>
    <w:rsid w:val="006464CA"/>
    <w:rsid w:val="00646503"/>
    <w:rsid w:val="00646510"/>
    <w:rsid w:val="0064654E"/>
    <w:rsid w:val="00646550"/>
    <w:rsid w:val="0064656D"/>
    <w:rsid w:val="006465D2"/>
    <w:rsid w:val="00646626"/>
    <w:rsid w:val="0064664B"/>
    <w:rsid w:val="006466AD"/>
    <w:rsid w:val="0064670A"/>
    <w:rsid w:val="00646753"/>
    <w:rsid w:val="0064676A"/>
    <w:rsid w:val="006467CF"/>
    <w:rsid w:val="00646831"/>
    <w:rsid w:val="0064686C"/>
    <w:rsid w:val="0064689B"/>
    <w:rsid w:val="006468AD"/>
    <w:rsid w:val="0064690E"/>
    <w:rsid w:val="006469A4"/>
    <w:rsid w:val="006469C4"/>
    <w:rsid w:val="00646A0C"/>
    <w:rsid w:val="00646A3D"/>
    <w:rsid w:val="00646A4F"/>
    <w:rsid w:val="00646A68"/>
    <w:rsid w:val="00646A7A"/>
    <w:rsid w:val="00646A7B"/>
    <w:rsid w:val="00646A7F"/>
    <w:rsid w:val="00646AA9"/>
    <w:rsid w:val="00646AAD"/>
    <w:rsid w:val="00646AB7"/>
    <w:rsid w:val="00646AF7"/>
    <w:rsid w:val="00646B41"/>
    <w:rsid w:val="00646B83"/>
    <w:rsid w:val="00646BBE"/>
    <w:rsid w:val="00646BC8"/>
    <w:rsid w:val="00646BF1"/>
    <w:rsid w:val="00646BF9"/>
    <w:rsid w:val="00646C11"/>
    <w:rsid w:val="00646C23"/>
    <w:rsid w:val="00646C27"/>
    <w:rsid w:val="00646C9D"/>
    <w:rsid w:val="00646D59"/>
    <w:rsid w:val="00646D64"/>
    <w:rsid w:val="00646D8A"/>
    <w:rsid w:val="00646DCD"/>
    <w:rsid w:val="00646DD8"/>
    <w:rsid w:val="00646E38"/>
    <w:rsid w:val="00646E3E"/>
    <w:rsid w:val="00646E3F"/>
    <w:rsid w:val="00646E57"/>
    <w:rsid w:val="00646E6D"/>
    <w:rsid w:val="00646E8E"/>
    <w:rsid w:val="00646E9A"/>
    <w:rsid w:val="00646EA5"/>
    <w:rsid w:val="00646EB3"/>
    <w:rsid w:val="00646F07"/>
    <w:rsid w:val="00646F67"/>
    <w:rsid w:val="00646F78"/>
    <w:rsid w:val="00646F81"/>
    <w:rsid w:val="00646F8C"/>
    <w:rsid w:val="00646FAD"/>
    <w:rsid w:val="00646FDD"/>
    <w:rsid w:val="0064701B"/>
    <w:rsid w:val="00647044"/>
    <w:rsid w:val="00647094"/>
    <w:rsid w:val="006470D2"/>
    <w:rsid w:val="006470D9"/>
    <w:rsid w:val="0064711E"/>
    <w:rsid w:val="00647177"/>
    <w:rsid w:val="00647193"/>
    <w:rsid w:val="006471A2"/>
    <w:rsid w:val="006471B0"/>
    <w:rsid w:val="006471CE"/>
    <w:rsid w:val="006471E1"/>
    <w:rsid w:val="0064721B"/>
    <w:rsid w:val="00647271"/>
    <w:rsid w:val="006472A2"/>
    <w:rsid w:val="006472AE"/>
    <w:rsid w:val="006472B2"/>
    <w:rsid w:val="006472B5"/>
    <w:rsid w:val="006472B9"/>
    <w:rsid w:val="006472CB"/>
    <w:rsid w:val="00647311"/>
    <w:rsid w:val="006473C1"/>
    <w:rsid w:val="006473CB"/>
    <w:rsid w:val="006473D2"/>
    <w:rsid w:val="0064741C"/>
    <w:rsid w:val="00647434"/>
    <w:rsid w:val="0064743A"/>
    <w:rsid w:val="0064743D"/>
    <w:rsid w:val="00647461"/>
    <w:rsid w:val="0064746F"/>
    <w:rsid w:val="00647481"/>
    <w:rsid w:val="006474A2"/>
    <w:rsid w:val="006474AA"/>
    <w:rsid w:val="006474CB"/>
    <w:rsid w:val="006474CF"/>
    <w:rsid w:val="00647565"/>
    <w:rsid w:val="006475AE"/>
    <w:rsid w:val="00647647"/>
    <w:rsid w:val="0064766A"/>
    <w:rsid w:val="006476A3"/>
    <w:rsid w:val="006476B3"/>
    <w:rsid w:val="006476E8"/>
    <w:rsid w:val="00647700"/>
    <w:rsid w:val="0064770D"/>
    <w:rsid w:val="006477C1"/>
    <w:rsid w:val="006477D6"/>
    <w:rsid w:val="00647818"/>
    <w:rsid w:val="0064783A"/>
    <w:rsid w:val="00647846"/>
    <w:rsid w:val="00647849"/>
    <w:rsid w:val="0064789B"/>
    <w:rsid w:val="006478CC"/>
    <w:rsid w:val="006478E1"/>
    <w:rsid w:val="00647914"/>
    <w:rsid w:val="00647919"/>
    <w:rsid w:val="00647943"/>
    <w:rsid w:val="00647962"/>
    <w:rsid w:val="00647964"/>
    <w:rsid w:val="00647983"/>
    <w:rsid w:val="0064799D"/>
    <w:rsid w:val="006479E8"/>
    <w:rsid w:val="006479FC"/>
    <w:rsid w:val="00647A1A"/>
    <w:rsid w:val="00647A6F"/>
    <w:rsid w:val="00647A8D"/>
    <w:rsid w:val="00647AA7"/>
    <w:rsid w:val="00647AC5"/>
    <w:rsid w:val="00647AC8"/>
    <w:rsid w:val="00647AD8"/>
    <w:rsid w:val="00647B0A"/>
    <w:rsid w:val="00647B52"/>
    <w:rsid w:val="00647B7D"/>
    <w:rsid w:val="00647BE1"/>
    <w:rsid w:val="00647BE3"/>
    <w:rsid w:val="00647BF7"/>
    <w:rsid w:val="00647C12"/>
    <w:rsid w:val="00647C49"/>
    <w:rsid w:val="00647CCF"/>
    <w:rsid w:val="00647D0B"/>
    <w:rsid w:val="00647D61"/>
    <w:rsid w:val="00647D76"/>
    <w:rsid w:val="00647D78"/>
    <w:rsid w:val="00647D97"/>
    <w:rsid w:val="00647DB9"/>
    <w:rsid w:val="00647DDE"/>
    <w:rsid w:val="00647DE0"/>
    <w:rsid w:val="00647DE7"/>
    <w:rsid w:val="00647DE9"/>
    <w:rsid w:val="00647E19"/>
    <w:rsid w:val="00647E42"/>
    <w:rsid w:val="00647E5B"/>
    <w:rsid w:val="00647EF0"/>
    <w:rsid w:val="00647F5F"/>
    <w:rsid w:val="00647F69"/>
    <w:rsid w:val="00647F8B"/>
    <w:rsid w:val="00647F95"/>
    <w:rsid w:val="00647F9E"/>
    <w:rsid w:val="00647FC6"/>
    <w:rsid w:val="00647FF7"/>
    <w:rsid w:val="00650006"/>
    <w:rsid w:val="00650050"/>
    <w:rsid w:val="00650057"/>
    <w:rsid w:val="00650080"/>
    <w:rsid w:val="006500C5"/>
    <w:rsid w:val="006500E8"/>
    <w:rsid w:val="0065011F"/>
    <w:rsid w:val="0065015E"/>
    <w:rsid w:val="00650197"/>
    <w:rsid w:val="00650199"/>
    <w:rsid w:val="006501A4"/>
    <w:rsid w:val="006501B2"/>
    <w:rsid w:val="006501B5"/>
    <w:rsid w:val="006501BF"/>
    <w:rsid w:val="006501D1"/>
    <w:rsid w:val="006501DA"/>
    <w:rsid w:val="00650200"/>
    <w:rsid w:val="00650201"/>
    <w:rsid w:val="00650206"/>
    <w:rsid w:val="0065022D"/>
    <w:rsid w:val="0065022F"/>
    <w:rsid w:val="0065023C"/>
    <w:rsid w:val="00650270"/>
    <w:rsid w:val="0065027C"/>
    <w:rsid w:val="00650337"/>
    <w:rsid w:val="00650350"/>
    <w:rsid w:val="00650390"/>
    <w:rsid w:val="006503E7"/>
    <w:rsid w:val="006503EB"/>
    <w:rsid w:val="006503EC"/>
    <w:rsid w:val="00650422"/>
    <w:rsid w:val="00650447"/>
    <w:rsid w:val="00650471"/>
    <w:rsid w:val="00650497"/>
    <w:rsid w:val="006504E0"/>
    <w:rsid w:val="006504EA"/>
    <w:rsid w:val="00650593"/>
    <w:rsid w:val="006505A3"/>
    <w:rsid w:val="006505CF"/>
    <w:rsid w:val="006505D0"/>
    <w:rsid w:val="0065062A"/>
    <w:rsid w:val="00650654"/>
    <w:rsid w:val="0065067D"/>
    <w:rsid w:val="006506AB"/>
    <w:rsid w:val="006506BD"/>
    <w:rsid w:val="00650716"/>
    <w:rsid w:val="00650722"/>
    <w:rsid w:val="00650724"/>
    <w:rsid w:val="0065074F"/>
    <w:rsid w:val="006507A0"/>
    <w:rsid w:val="006507CB"/>
    <w:rsid w:val="006507CF"/>
    <w:rsid w:val="006507DC"/>
    <w:rsid w:val="00650821"/>
    <w:rsid w:val="0065082C"/>
    <w:rsid w:val="0065083A"/>
    <w:rsid w:val="0065086B"/>
    <w:rsid w:val="0065089B"/>
    <w:rsid w:val="0065089D"/>
    <w:rsid w:val="006508DC"/>
    <w:rsid w:val="0065091C"/>
    <w:rsid w:val="00650940"/>
    <w:rsid w:val="0065094B"/>
    <w:rsid w:val="00650968"/>
    <w:rsid w:val="0065098A"/>
    <w:rsid w:val="006509C6"/>
    <w:rsid w:val="00650A10"/>
    <w:rsid w:val="00650A55"/>
    <w:rsid w:val="00650A5F"/>
    <w:rsid w:val="00650A6E"/>
    <w:rsid w:val="00650A7F"/>
    <w:rsid w:val="00650A92"/>
    <w:rsid w:val="00650A9D"/>
    <w:rsid w:val="00650AAC"/>
    <w:rsid w:val="00650AB8"/>
    <w:rsid w:val="00650ABD"/>
    <w:rsid w:val="00650AC3"/>
    <w:rsid w:val="00650AE4"/>
    <w:rsid w:val="00650AF3"/>
    <w:rsid w:val="00650B23"/>
    <w:rsid w:val="00650B51"/>
    <w:rsid w:val="00650B7C"/>
    <w:rsid w:val="00650B8E"/>
    <w:rsid w:val="00650BE6"/>
    <w:rsid w:val="00650CA2"/>
    <w:rsid w:val="00650CAB"/>
    <w:rsid w:val="00650CC6"/>
    <w:rsid w:val="00650CC9"/>
    <w:rsid w:val="00650D24"/>
    <w:rsid w:val="00650D70"/>
    <w:rsid w:val="00650D7C"/>
    <w:rsid w:val="00650D91"/>
    <w:rsid w:val="00650D94"/>
    <w:rsid w:val="00650DB1"/>
    <w:rsid w:val="00650DC9"/>
    <w:rsid w:val="00650DCF"/>
    <w:rsid w:val="00650E24"/>
    <w:rsid w:val="00650E43"/>
    <w:rsid w:val="00650E5D"/>
    <w:rsid w:val="00650E89"/>
    <w:rsid w:val="00650EF8"/>
    <w:rsid w:val="00650EF9"/>
    <w:rsid w:val="00650F05"/>
    <w:rsid w:val="00650F25"/>
    <w:rsid w:val="00650FAE"/>
    <w:rsid w:val="0065100A"/>
    <w:rsid w:val="0065102F"/>
    <w:rsid w:val="00651040"/>
    <w:rsid w:val="0065104A"/>
    <w:rsid w:val="0065104B"/>
    <w:rsid w:val="00651053"/>
    <w:rsid w:val="00651058"/>
    <w:rsid w:val="00651063"/>
    <w:rsid w:val="0065108D"/>
    <w:rsid w:val="006510C5"/>
    <w:rsid w:val="006510D4"/>
    <w:rsid w:val="006510EB"/>
    <w:rsid w:val="0065110B"/>
    <w:rsid w:val="0065112E"/>
    <w:rsid w:val="00651139"/>
    <w:rsid w:val="0065119A"/>
    <w:rsid w:val="006511F1"/>
    <w:rsid w:val="00651215"/>
    <w:rsid w:val="0065121B"/>
    <w:rsid w:val="00651254"/>
    <w:rsid w:val="00651257"/>
    <w:rsid w:val="0065129C"/>
    <w:rsid w:val="006512A0"/>
    <w:rsid w:val="006512C2"/>
    <w:rsid w:val="006512CD"/>
    <w:rsid w:val="00651332"/>
    <w:rsid w:val="0065135E"/>
    <w:rsid w:val="00651389"/>
    <w:rsid w:val="006513AD"/>
    <w:rsid w:val="006513D7"/>
    <w:rsid w:val="0065141B"/>
    <w:rsid w:val="0065142F"/>
    <w:rsid w:val="00651464"/>
    <w:rsid w:val="0065146E"/>
    <w:rsid w:val="0065147E"/>
    <w:rsid w:val="006514C2"/>
    <w:rsid w:val="006514CC"/>
    <w:rsid w:val="006514CD"/>
    <w:rsid w:val="006514EE"/>
    <w:rsid w:val="0065152B"/>
    <w:rsid w:val="00651539"/>
    <w:rsid w:val="0065158B"/>
    <w:rsid w:val="006515CA"/>
    <w:rsid w:val="006516EA"/>
    <w:rsid w:val="0065171C"/>
    <w:rsid w:val="00651724"/>
    <w:rsid w:val="00651730"/>
    <w:rsid w:val="00651751"/>
    <w:rsid w:val="006517E2"/>
    <w:rsid w:val="006517FA"/>
    <w:rsid w:val="00651811"/>
    <w:rsid w:val="00651814"/>
    <w:rsid w:val="0065182D"/>
    <w:rsid w:val="00651835"/>
    <w:rsid w:val="0065192D"/>
    <w:rsid w:val="00651935"/>
    <w:rsid w:val="00651950"/>
    <w:rsid w:val="0065199B"/>
    <w:rsid w:val="006519AA"/>
    <w:rsid w:val="00651A37"/>
    <w:rsid w:val="00651A3A"/>
    <w:rsid w:val="00651A63"/>
    <w:rsid w:val="00651AC4"/>
    <w:rsid w:val="00651B05"/>
    <w:rsid w:val="00651B0B"/>
    <w:rsid w:val="00651B31"/>
    <w:rsid w:val="00651BD9"/>
    <w:rsid w:val="00651C4D"/>
    <w:rsid w:val="00651CBB"/>
    <w:rsid w:val="00651CCC"/>
    <w:rsid w:val="00651CE3"/>
    <w:rsid w:val="00651CF3"/>
    <w:rsid w:val="00651D29"/>
    <w:rsid w:val="00651D89"/>
    <w:rsid w:val="00651D98"/>
    <w:rsid w:val="00651E1E"/>
    <w:rsid w:val="00651E2A"/>
    <w:rsid w:val="00651E30"/>
    <w:rsid w:val="00651E73"/>
    <w:rsid w:val="00651E7B"/>
    <w:rsid w:val="00651E84"/>
    <w:rsid w:val="00651E94"/>
    <w:rsid w:val="00651E9B"/>
    <w:rsid w:val="00651ECF"/>
    <w:rsid w:val="00651EDE"/>
    <w:rsid w:val="00651EE1"/>
    <w:rsid w:val="00651EE3"/>
    <w:rsid w:val="00651EEA"/>
    <w:rsid w:val="00651F13"/>
    <w:rsid w:val="00651F60"/>
    <w:rsid w:val="00651F9F"/>
    <w:rsid w:val="00651FA4"/>
    <w:rsid w:val="00652043"/>
    <w:rsid w:val="00652054"/>
    <w:rsid w:val="006520A8"/>
    <w:rsid w:val="006520B4"/>
    <w:rsid w:val="006520C3"/>
    <w:rsid w:val="00652108"/>
    <w:rsid w:val="0065211E"/>
    <w:rsid w:val="00652122"/>
    <w:rsid w:val="00652162"/>
    <w:rsid w:val="0065218B"/>
    <w:rsid w:val="006521A8"/>
    <w:rsid w:val="006521BF"/>
    <w:rsid w:val="006521C8"/>
    <w:rsid w:val="006521CC"/>
    <w:rsid w:val="006521E2"/>
    <w:rsid w:val="0065225F"/>
    <w:rsid w:val="00652269"/>
    <w:rsid w:val="0065227E"/>
    <w:rsid w:val="006522B8"/>
    <w:rsid w:val="006522F2"/>
    <w:rsid w:val="00652310"/>
    <w:rsid w:val="00652316"/>
    <w:rsid w:val="0065233D"/>
    <w:rsid w:val="0065234D"/>
    <w:rsid w:val="00652350"/>
    <w:rsid w:val="0065236E"/>
    <w:rsid w:val="00652380"/>
    <w:rsid w:val="006523B1"/>
    <w:rsid w:val="006523CB"/>
    <w:rsid w:val="0065240E"/>
    <w:rsid w:val="00652475"/>
    <w:rsid w:val="0065247D"/>
    <w:rsid w:val="00652487"/>
    <w:rsid w:val="006524C7"/>
    <w:rsid w:val="006524E4"/>
    <w:rsid w:val="006524F4"/>
    <w:rsid w:val="00652518"/>
    <w:rsid w:val="0065254A"/>
    <w:rsid w:val="0065254B"/>
    <w:rsid w:val="00652564"/>
    <w:rsid w:val="00652572"/>
    <w:rsid w:val="0065263D"/>
    <w:rsid w:val="00652666"/>
    <w:rsid w:val="00652676"/>
    <w:rsid w:val="0065268C"/>
    <w:rsid w:val="0065268E"/>
    <w:rsid w:val="006526A2"/>
    <w:rsid w:val="006526B0"/>
    <w:rsid w:val="006526CB"/>
    <w:rsid w:val="006526FD"/>
    <w:rsid w:val="00652702"/>
    <w:rsid w:val="0065276B"/>
    <w:rsid w:val="00652776"/>
    <w:rsid w:val="0065277A"/>
    <w:rsid w:val="006527A7"/>
    <w:rsid w:val="006527E6"/>
    <w:rsid w:val="006527EE"/>
    <w:rsid w:val="0065285F"/>
    <w:rsid w:val="00652866"/>
    <w:rsid w:val="00652883"/>
    <w:rsid w:val="006528A7"/>
    <w:rsid w:val="006528F4"/>
    <w:rsid w:val="00652916"/>
    <w:rsid w:val="006529BB"/>
    <w:rsid w:val="006529CD"/>
    <w:rsid w:val="006529DF"/>
    <w:rsid w:val="00652A26"/>
    <w:rsid w:val="00652A47"/>
    <w:rsid w:val="00652A8B"/>
    <w:rsid w:val="00652A9A"/>
    <w:rsid w:val="00652AAC"/>
    <w:rsid w:val="00652AFD"/>
    <w:rsid w:val="00652B0C"/>
    <w:rsid w:val="00652B29"/>
    <w:rsid w:val="00652B78"/>
    <w:rsid w:val="00652B90"/>
    <w:rsid w:val="00652B9F"/>
    <w:rsid w:val="00652BD1"/>
    <w:rsid w:val="00652BE0"/>
    <w:rsid w:val="00652BFA"/>
    <w:rsid w:val="00652BFE"/>
    <w:rsid w:val="00652C0E"/>
    <w:rsid w:val="00652C2C"/>
    <w:rsid w:val="00652C4C"/>
    <w:rsid w:val="00652C52"/>
    <w:rsid w:val="00652C53"/>
    <w:rsid w:val="00652CD3"/>
    <w:rsid w:val="00652CD9"/>
    <w:rsid w:val="00652D0D"/>
    <w:rsid w:val="00652D38"/>
    <w:rsid w:val="00652D5F"/>
    <w:rsid w:val="00652D9D"/>
    <w:rsid w:val="00652DBA"/>
    <w:rsid w:val="00652E8E"/>
    <w:rsid w:val="00652EDA"/>
    <w:rsid w:val="00652EE6"/>
    <w:rsid w:val="00652F08"/>
    <w:rsid w:val="00652F2F"/>
    <w:rsid w:val="00652F69"/>
    <w:rsid w:val="00652F6A"/>
    <w:rsid w:val="00652F71"/>
    <w:rsid w:val="00652F95"/>
    <w:rsid w:val="0065300A"/>
    <w:rsid w:val="00653012"/>
    <w:rsid w:val="0065301F"/>
    <w:rsid w:val="00653066"/>
    <w:rsid w:val="006530A7"/>
    <w:rsid w:val="006530AE"/>
    <w:rsid w:val="006530D0"/>
    <w:rsid w:val="006530D1"/>
    <w:rsid w:val="006530D4"/>
    <w:rsid w:val="006530EA"/>
    <w:rsid w:val="00653152"/>
    <w:rsid w:val="00653156"/>
    <w:rsid w:val="00653175"/>
    <w:rsid w:val="00653185"/>
    <w:rsid w:val="00653190"/>
    <w:rsid w:val="006531E5"/>
    <w:rsid w:val="00653215"/>
    <w:rsid w:val="0065321E"/>
    <w:rsid w:val="00653221"/>
    <w:rsid w:val="00653258"/>
    <w:rsid w:val="00653281"/>
    <w:rsid w:val="0065328F"/>
    <w:rsid w:val="00653290"/>
    <w:rsid w:val="00653316"/>
    <w:rsid w:val="00653324"/>
    <w:rsid w:val="0065332D"/>
    <w:rsid w:val="00653364"/>
    <w:rsid w:val="0065338A"/>
    <w:rsid w:val="00653392"/>
    <w:rsid w:val="006533C8"/>
    <w:rsid w:val="006533D3"/>
    <w:rsid w:val="006533FE"/>
    <w:rsid w:val="00653410"/>
    <w:rsid w:val="0065341E"/>
    <w:rsid w:val="00653431"/>
    <w:rsid w:val="006534A1"/>
    <w:rsid w:val="006534C9"/>
    <w:rsid w:val="006534E1"/>
    <w:rsid w:val="006534FB"/>
    <w:rsid w:val="00653579"/>
    <w:rsid w:val="006535BA"/>
    <w:rsid w:val="006535C4"/>
    <w:rsid w:val="006535F2"/>
    <w:rsid w:val="00653602"/>
    <w:rsid w:val="00653609"/>
    <w:rsid w:val="00653615"/>
    <w:rsid w:val="00653618"/>
    <w:rsid w:val="00653640"/>
    <w:rsid w:val="0065364B"/>
    <w:rsid w:val="00653657"/>
    <w:rsid w:val="0065366C"/>
    <w:rsid w:val="006536A1"/>
    <w:rsid w:val="006536BD"/>
    <w:rsid w:val="006536C1"/>
    <w:rsid w:val="0065374A"/>
    <w:rsid w:val="006537C9"/>
    <w:rsid w:val="0065380F"/>
    <w:rsid w:val="00653814"/>
    <w:rsid w:val="00653815"/>
    <w:rsid w:val="00653867"/>
    <w:rsid w:val="006538D4"/>
    <w:rsid w:val="006538D6"/>
    <w:rsid w:val="00653938"/>
    <w:rsid w:val="006539E1"/>
    <w:rsid w:val="00653A1B"/>
    <w:rsid w:val="00653A2C"/>
    <w:rsid w:val="00653A3B"/>
    <w:rsid w:val="00653A47"/>
    <w:rsid w:val="00653A91"/>
    <w:rsid w:val="00653A92"/>
    <w:rsid w:val="00653A93"/>
    <w:rsid w:val="00653A97"/>
    <w:rsid w:val="00653A99"/>
    <w:rsid w:val="00653B04"/>
    <w:rsid w:val="00653B59"/>
    <w:rsid w:val="00653B5F"/>
    <w:rsid w:val="00653C0E"/>
    <w:rsid w:val="00653C69"/>
    <w:rsid w:val="00653C80"/>
    <w:rsid w:val="00653C8C"/>
    <w:rsid w:val="00653CCB"/>
    <w:rsid w:val="00653D3D"/>
    <w:rsid w:val="00653D83"/>
    <w:rsid w:val="00653DD2"/>
    <w:rsid w:val="00653DE3"/>
    <w:rsid w:val="00653E3A"/>
    <w:rsid w:val="00653E67"/>
    <w:rsid w:val="00653E6F"/>
    <w:rsid w:val="00653E70"/>
    <w:rsid w:val="00653E86"/>
    <w:rsid w:val="00653EB6"/>
    <w:rsid w:val="00653EF2"/>
    <w:rsid w:val="00653F22"/>
    <w:rsid w:val="00653F46"/>
    <w:rsid w:val="00653FAD"/>
    <w:rsid w:val="00653FAF"/>
    <w:rsid w:val="00653FB0"/>
    <w:rsid w:val="00654022"/>
    <w:rsid w:val="00654045"/>
    <w:rsid w:val="00654052"/>
    <w:rsid w:val="0065405B"/>
    <w:rsid w:val="0065407A"/>
    <w:rsid w:val="0065407E"/>
    <w:rsid w:val="006540A4"/>
    <w:rsid w:val="006540A7"/>
    <w:rsid w:val="006540BD"/>
    <w:rsid w:val="006540CF"/>
    <w:rsid w:val="006540E6"/>
    <w:rsid w:val="00654102"/>
    <w:rsid w:val="0065410F"/>
    <w:rsid w:val="00654111"/>
    <w:rsid w:val="0065411E"/>
    <w:rsid w:val="0065412E"/>
    <w:rsid w:val="00654145"/>
    <w:rsid w:val="0065414B"/>
    <w:rsid w:val="0065415B"/>
    <w:rsid w:val="0065415F"/>
    <w:rsid w:val="0065416D"/>
    <w:rsid w:val="0065418A"/>
    <w:rsid w:val="006541B5"/>
    <w:rsid w:val="006541C6"/>
    <w:rsid w:val="006541FE"/>
    <w:rsid w:val="00654237"/>
    <w:rsid w:val="00654244"/>
    <w:rsid w:val="0065424A"/>
    <w:rsid w:val="00654260"/>
    <w:rsid w:val="00654285"/>
    <w:rsid w:val="00654347"/>
    <w:rsid w:val="006543B5"/>
    <w:rsid w:val="006543B6"/>
    <w:rsid w:val="00654409"/>
    <w:rsid w:val="00654449"/>
    <w:rsid w:val="0065444F"/>
    <w:rsid w:val="00654487"/>
    <w:rsid w:val="006544C1"/>
    <w:rsid w:val="006544CA"/>
    <w:rsid w:val="006544CB"/>
    <w:rsid w:val="006544D5"/>
    <w:rsid w:val="006544F8"/>
    <w:rsid w:val="0065455A"/>
    <w:rsid w:val="00654622"/>
    <w:rsid w:val="006546B1"/>
    <w:rsid w:val="006546B5"/>
    <w:rsid w:val="006546C0"/>
    <w:rsid w:val="006546D2"/>
    <w:rsid w:val="006546FC"/>
    <w:rsid w:val="0065471A"/>
    <w:rsid w:val="0065475E"/>
    <w:rsid w:val="00654764"/>
    <w:rsid w:val="006547CB"/>
    <w:rsid w:val="006547E6"/>
    <w:rsid w:val="006547EB"/>
    <w:rsid w:val="006547EE"/>
    <w:rsid w:val="00654840"/>
    <w:rsid w:val="00654854"/>
    <w:rsid w:val="0065485E"/>
    <w:rsid w:val="0065486C"/>
    <w:rsid w:val="00654875"/>
    <w:rsid w:val="00654883"/>
    <w:rsid w:val="006548AB"/>
    <w:rsid w:val="006548E3"/>
    <w:rsid w:val="006548FC"/>
    <w:rsid w:val="00654938"/>
    <w:rsid w:val="0065494E"/>
    <w:rsid w:val="006549A3"/>
    <w:rsid w:val="00654A31"/>
    <w:rsid w:val="00654A4D"/>
    <w:rsid w:val="00654A5A"/>
    <w:rsid w:val="00654A91"/>
    <w:rsid w:val="00654B23"/>
    <w:rsid w:val="00654B44"/>
    <w:rsid w:val="00654B46"/>
    <w:rsid w:val="00654BAA"/>
    <w:rsid w:val="00654BD6"/>
    <w:rsid w:val="00654C16"/>
    <w:rsid w:val="00654C17"/>
    <w:rsid w:val="00654C35"/>
    <w:rsid w:val="00654C5B"/>
    <w:rsid w:val="00654C5C"/>
    <w:rsid w:val="00654C99"/>
    <w:rsid w:val="00654CD1"/>
    <w:rsid w:val="00654D3A"/>
    <w:rsid w:val="00654D42"/>
    <w:rsid w:val="00654D47"/>
    <w:rsid w:val="00654D89"/>
    <w:rsid w:val="00654D90"/>
    <w:rsid w:val="00654D99"/>
    <w:rsid w:val="00654DA6"/>
    <w:rsid w:val="00654DC0"/>
    <w:rsid w:val="00654DF1"/>
    <w:rsid w:val="00654DF2"/>
    <w:rsid w:val="00654E04"/>
    <w:rsid w:val="00654E2E"/>
    <w:rsid w:val="00654E43"/>
    <w:rsid w:val="00654E48"/>
    <w:rsid w:val="00654E4F"/>
    <w:rsid w:val="00654E6F"/>
    <w:rsid w:val="00654E72"/>
    <w:rsid w:val="00654E8C"/>
    <w:rsid w:val="00654E8E"/>
    <w:rsid w:val="00654EB1"/>
    <w:rsid w:val="00654EB8"/>
    <w:rsid w:val="00654F03"/>
    <w:rsid w:val="00654F3B"/>
    <w:rsid w:val="00654F61"/>
    <w:rsid w:val="00654F82"/>
    <w:rsid w:val="00654F97"/>
    <w:rsid w:val="00654FA7"/>
    <w:rsid w:val="00654FE3"/>
    <w:rsid w:val="00654FF7"/>
    <w:rsid w:val="00655030"/>
    <w:rsid w:val="00655037"/>
    <w:rsid w:val="00655046"/>
    <w:rsid w:val="00655049"/>
    <w:rsid w:val="00655063"/>
    <w:rsid w:val="00655092"/>
    <w:rsid w:val="00655100"/>
    <w:rsid w:val="00655102"/>
    <w:rsid w:val="00655144"/>
    <w:rsid w:val="00655148"/>
    <w:rsid w:val="00655166"/>
    <w:rsid w:val="00655190"/>
    <w:rsid w:val="00655198"/>
    <w:rsid w:val="006551C9"/>
    <w:rsid w:val="00655227"/>
    <w:rsid w:val="00655235"/>
    <w:rsid w:val="0065523B"/>
    <w:rsid w:val="00655275"/>
    <w:rsid w:val="006552C0"/>
    <w:rsid w:val="006552F8"/>
    <w:rsid w:val="0065531E"/>
    <w:rsid w:val="00655332"/>
    <w:rsid w:val="00655351"/>
    <w:rsid w:val="00655395"/>
    <w:rsid w:val="006553BF"/>
    <w:rsid w:val="00655401"/>
    <w:rsid w:val="0065541F"/>
    <w:rsid w:val="0065544F"/>
    <w:rsid w:val="0065547F"/>
    <w:rsid w:val="00655482"/>
    <w:rsid w:val="00655488"/>
    <w:rsid w:val="006554A3"/>
    <w:rsid w:val="006554B2"/>
    <w:rsid w:val="0065551B"/>
    <w:rsid w:val="0065553C"/>
    <w:rsid w:val="0065554D"/>
    <w:rsid w:val="006555E9"/>
    <w:rsid w:val="006555EC"/>
    <w:rsid w:val="006555FB"/>
    <w:rsid w:val="00655645"/>
    <w:rsid w:val="00655653"/>
    <w:rsid w:val="00655658"/>
    <w:rsid w:val="006556DE"/>
    <w:rsid w:val="0065570C"/>
    <w:rsid w:val="00655715"/>
    <w:rsid w:val="0065573D"/>
    <w:rsid w:val="00655747"/>
    <w:rsid w:val="00655775"/>
    <w:rsid w:val="00655782"/>
    <w:rsid w:val="00655790"/>
    <w:rsid w:val="006557AA"/>
    <w:rsid w:val="006557D0"/>
    <w:rsid w:val="006557FB"/>
    <w:rsid w:val="00655825"/>
    <w:rsid w:val="0065585D"/>
    <w:rsid w:val="006558CA"/>
    <w:rsid w:val="0065591E"/>
    <w:rsid w:val="00655934"/>
    <w:rsid w:val="0065594F"/>
    <w:rsid w:val="00655960"/>
    <w:rsid w:val="0065597A"/>
    <w:rsid w:val="0065597E"/>
    <w:rsid w:val="00655989"/>
    <w:rsid w:val="00655991"/>
    <w:rsid w:val="006559E8"/>
    <w:rsid w:val="006559F4"/>
    <w:rsid w:val="00655A25"/>
    <w:rsid w:val="00655A4A"/>
    <w:rsid w:val="00655A51"/>
    <w:rsid w:val="00655A5F"/>
    <w:rsid w:val="00655A63"/>
    <w:rsid w:val="00655A6F"/>
    <w:rsid w:val="00655A9B"/>
    <w:rsid w:val="00655B3D"/>
    <w:rsid w:val="00655B6C"/>
    <w:rsid w:val="00655BCD"/>
    <w:rsid w:val="00655C05"/>
    <w:rsid w:val="00655C53"/>
    <w:rsid w:val="00655CFD"/>
    <w:rsid w:val="00655D06"/>
    <w:rsid w:val="00655D47"/>
    <w:rsid w:val="00655D81"/>
    <w:rsid w:val="00655DAA"/>
    <w:rsid w:val="00655DB7"/>
    <w:rsid w:val="00655DF6"/>
    <w:rsid w:val="00655E01"/>
    <w:rsid w:val="00655E32"/>
    <w:rsid w:val="00655E47"/>
    <w:rsid w:val="00655E62"/>
    <w:rsid w:val="00655E90"/>
    <w:rsid w:val="00655EA2"/>
    <w:rsid w:val="00655F18"/>
    <w:rsid w:val="00655F48"/>
    <w:rsid w:val="00655F82"/>
    <w:rsid w:val="00655FA8"/>
    <w:rsid w:val="00655FC4"/>
    <w:rsid w:val="00655FD4"/>
    <w:rsid w:val="00656029"/>
    <w:rsid w:val="00656078"/>
    <w:rsid w:val="00656095"/>
    <w:rsid w:val="00656096"/>
    <w:rsid w:val="0065611B"/>
    <w:rsid w:val="0065611C"/>
    <w:rsid w:val="0065613C"/>
    <w:rsid w:val="00656140"/>
    <w:rsid w:val="0065614C"/>
    <w:rsid w:val="00656167"/>
    <w:rsid w:val="006561B2"/>
    <w:rsid w:val="006561C4"/>
    <w:rsid w:val="006561D2"/>
    <w:rsid w:val="006561DB"/>
    <w:rsid w:val="006561E2"/>
    <w:rsid w:val="006561F6"/>
    <w:rsid w:val="0065620A"/>
    <w:rsid w:val="00656275"/>
    <w:rsid w:val="0065627B"/>
    <w:rsid w:val="00656292"/>
    <w:rsid w:val="006562EB"/>
    <w:rsid w:val="00656332"/>
    <w:rsid w:val="0065633B"/>
    <w:rsid w:val="00656351"/>
    <w:rsid w:val="0065638F"/>
    <w:rsid w:val="00656395"/>
    <w:rsid w:val="006563B7"/>
    <w:rsid w:val="006563F3"/>
    <w:rsid w:val="00656415"/>
    <w:rsid w:val="0065641D"/>
    <w:rsid w:val="0065642E"/>
    <w:rsid w:val="00656446"/>
    <w:rsid w:val="006564AA"/>
    <w:rsid w:val="006564B2"/>
    <w:rsid w:val="006564B5"/>
    <w:rsid w:val="006564DC"/>
    <w:rsid w:val="00656501"/>
    <w:rsid w:val="00656553"/>
    <w:rsid w:val="0065655F"/>
    <w:rsid w:val="006565DA"/>
    <w:rsid w:val="006565DF"/>
    <w:rsid w:val="00656618"/>
    <w:rsid w:val="0065664D"/>
    <w:rsid w:val="0065668D"/>
    <w:rsid w:val="006566BD"/>
    <w:rsid w:val="00656738"/>
    <w:rsid w:val="00656746"/>
    <w:rsid w:val="00656760"/>
    <w:rsid w:val="00656789"/>
    <w:rsid w:val="0065678A"/>
    <w:rsid w:val="0065679B"/>
    <w:rsid w:val="006567C1"/>
    <w:rsid w:val="006567D6"/>
    <w:rsid w:val="00656831"/>
    <w:rsid w:val="00656857"/>
    <w:rsid w:val="0065685A"/>
    <w:rsid w:val="0065686F"/>
    <w:rsid w:val="00656881"/>
    <w:rsid w:val="00656889"/>
    <w:rsid w:val="00656899"/>
    <w:rsid w:val="006568B6"/>
    <w:rsid w:val="006568EB"/>
    <w:rsid w:val="006568ED"/>
    <w:rsid w:val="00656911"/>
    <w:rsid w:val="0065691B"/>
    <w:rsid w:val="00656930"/>
    <w:rsid w:val="00656965"/>
    <w:rsid w:val="00656990"/>
    <w:rsid w:val="00656A0B"/>
    <w:rsid w:val="00656A13"/>
    <w:rsid w:val="00656A16"/>
    <w:rsid w:val="00656A98"/>
    <w:rsid w:val="00656AA6"/>
    <w:rsid w:val="00656AC3"/>
    <w:rsid w:val="00656ACB"/>
    <w:rsid w:val="00656B29"/>
    <w:rsid w:val="00656B3B"/>
    <w:rsid w:val="00656B87"/>
    <w:rsid w:val="00656B96"/>
    <w:rsid w:val="00656BAF"/>
    <w:rsid w:val="00656BC0"/>
    <w:rsid w:val="00656BDA"/>
    <w:rsid w:val="00656C7C"/>
    <w:rsid w:val="00656C8E"/>
    <w:rsid w:val="00656CA0"/>
    <w:rsid w:val="00656CB9"/>
    <w:rsid w:val="00656CBB"/>
    <w:rsid w:val="00656D1C"/>
    <w:rsid w:val="00656D51"/>
    <w:rsid w:val="00656D5D"/>
    <w:rsid w:val="00656D6A"/>
    <w:rsid w:val="00656DB9"/>
    <w:rsid w:val="00656DCF"/>
    <w:rsid w:val="00656DD1"/>
    <w:rsid w:val="00656DE5"/>
    <w:rsid w:val="00656DFA"/>
    <w:rsid w:val="00656E0A"/>
    <w:rsid w:val="00656E16"/>
    <w:rsid w:val="00656E17"/>
    <w:rsid w:val="00656E22"/>
    <w:rsid w:val="00656E2F"/>
    <w:rsid w:val="00656E5A"/>
    <w:rsid w:val="00656E6F"/>
    <w:rsid w:val="00656E8C"/>
    <w:rsid w:val="00656EB2"/>
    <w:rsid w:val="00656EC2"/>
    <w:rsid w:val="00656F2E"/>
    <w:rsid w:val="00656F34"/>
    <w:rsid w:val="00656FB9"/>
    <w:rsid w:val="00656FFD"/>
    <w:rsid w:val="00656FFF"/>
    <w:rsid w:val="00657006"/>
    <w:rsid w:val="00657013"/>
    <w:rsid w:val="006570C3"/>
    <w:rsid w:val="006570E5"/>
    <w:rsid w:val="006570EA"/>
    <w:rsid w:val="00657109"/>
    <w:rsid w:val="00657114"/>
    <w:rsid w:val="00657116"/>
    <w:rsid w:val="0065713D"/>
    <w:rsid w:val="00657153"/>
    <w:rsid w:val="0065716C"/>
    <w:rsid w:val="0065718B"/>
    <w:rsid w:val="006571C4"/>
    <w:rsid w:val="006571F7"/>
    <w:rsid w:val="00657221"/>
    <w:rsid w:val="00657250"/>
    <w:rsid w:val="0065726D"/>
    <w:rsid w:val="00657299"/>
    <w:rsid w:val="006572CA"/>
    <w:rsid w:val="0065731A"/>
    <w:rsid w:val="00657364"/>
    <w:rsid w:val="00657383"/>
    <w:rsid w:val="00657394"/>
    <w:rsid w:val="0065743D"/>
    <w:rsid w:val="006574AB"/>
    <w:rsid w:val="006574B1"/>
    <w:rsid w:val="006574BD"/>
    <w:rsid w:val="006574DE"/>
    <w:rsid w:val="006574EC"/>
    <w:rsid w:val="00657506"/>
    <w:rsid w:val="00657577"/>
    <w:rsid w:val="00657590"/>
    <w:rsid w:val="006575DE"/>
    <w:rsid w:val="006575FB"/>
    <w:rsid w:val="00657607"/>
    <w:rsid w:val="00657668"/>
    <w:rsid w:val="0065767C"/>
    <w:rsid w:val="006576B7"/>
    <w:rsid w:val="00657709"/>
    <w:rsid w:val="0065770B"/>
    <w:rsid w:val="0065775A"/>
    <w:rsid w:val="00657768"/>
    <w:rsid w:val="00657776"/>
    <w:rsid w:val="006577C2"/>
    <w:rsid w:val="00657826"/>
    <w:rsid w:val="00657829"/>
    <w:rsid w:val="0065782D"/>
    <w:rsid w:val="0065786A"/>
    <w:rsid w:val="00657888"/>
    <w:rsid w:val="00657904"/>
    <w:rsid w:val="0065791F"/>
    <w:rsid w:val="00657932"/>
    <w:rsid w:val="006579AE"/>
    <w:rsid w:val="006579CC"/>
    <w:rsid w:val="006579E8"/>
    <w:rsid w:val="006579EA"/>
    <w:rsid w:val="00657A12"/>
    <w:rsid w:val="00657A26"/>
    <w:rsid w:val="00657A45"/>
    <w:rsid w:val="00657A93"/>
    <w:rsid w:val="00657ADC"/>
    <w:rsid w:val="00657B17"/>
    <w:rsid w:val="00657B28"/>
    <w:rsid w:val="00657B29"/>
    <w:rsid w:val="00657B39"/>
    <w:rsid w:val="00657B44"/>
    <w:rsid w:val="00657B77"/>
    <w:rsid w:val="00657B7B"/>
    <w:rsid w:val="00657BB2"/>
    <w:rsid w:val="00657BC3"/>
    <w:rsid w:val="00657BFD"/>
    <w:rsid w:val="00657C29"/>
    <w:rsid w:val="00657C2F"/>
    <w:rsid w:val="00657C32"/>
    <w:rsid w:val="00657C4E"/>
    <w:rsid w:val="00657C77"/>
    <w:rsid w:val="00657C87"/>
    <w:rsid w:val="00657CA1"/>
    <w:rsid w:val="00657CA9"/>
    <w:rsid w:val="00657CD8"/>
    <w:rsid w:val="00657CDB"/>
    <w:rsid w:val="00657CE6"/>
    <w:rsid w:val="00657CEB"/>
    <w:rsid w:val="00657D45"/>
    <w:rsid w:val="00657D7C"/>
    <w:rsid w:val="00657D85"/>
    <w:rsid w:val="00657D8B"/>
    <w:rsid w:val="00657DA5"/>
    <w:rsid w:val="00657DA9"/>
    <w:rsid w:val="00657E19"/>
    <w:rsid w:val="00657E6E"/>
    <w:rsid w:val="00657E83"/>
    <w:rsid w:val="00657E95"/>
    <w:rsid w:val="00657EA3"/>
    <w:rsid w:val="00657EC8"/>
    <w:rsid w:val="00657EEC"/>
    <w:rsid w:val="00657EF7"/>
    <w:rsid w:val="00657F14"/>
    <w:rsid w:val="00657F3D"/>
    <w:rsid w:val="00657F53"/>
    <w:rsid w:val="00657F9B"/>
    <w:rsid w:val="00657F9E"/>
    <w:rsid w:val="00657FD1"/>
    <w:rsid w:val="00657FD2"/>
    <w:rsid w:val="00660011"/>
    <w:rsid w:val="00660039"/>
    <w:rsid w:val="0066004E"/>
    <w:rsid w:val="00660072"/>
    <w:rsid w:val="0066007A"/>
    <w:rsid w:val="006600AB"/>
    <w:rsid w:val="0066018D"/>
    <w:rsid w:val="006601A5"/>
    <w:rsid w:val="006601B3"/>
    <w:rsid w:val="0066020E"/>
    <w:rsid w:val="00660229"/>
    <w:rsid w:val="00660234"/>
    <w:rsid w:val="0066026B"/>
    <w:rsid w:val="0066027B"/>
    <w:rsid w:val="006602ED"/>
    <w:rsid w:val="006602FF"/>
    <w:rsid w:val="0066030E"/>
    <w:rsid w:val="00660329"/>
    <w:rsid w:val="0066034B"/>
    <w:rsid w:val="00660353"/>
    <w:rsid w:val="006603B6"/>
    <w:rsid w:val="006603BE"/>
    <w:rsid w:val="006603C2"/>
    <w:rsid w:val="006603C3"/>
    <w:rsid w:val="006603D1"/>
    <w:rsid w:val="006603DB"/>
    <w:rsid w:val="006603F0"/>
    <w:rsid w:val="006603FE"/>
    <w:rsid w:val="0066041A"/>
    <w:rsid w:val="0066042E"/>
    <w:rsid w:val="00660448"/>
    <w:rsid w:val="00660454"/>
    <w:rsid w:val="006604B4"/>
    <w:rsid w:val="006604D3"/>
    <w:rsid w:val="00660508"/>
    <w:rsid w:val="00660519"/>
    <w:rsid w:val="00660527"/>
    <w:rsid w:val="0066053A"/>
    <w:rsid w:val="0066055D"/>
    <w:rsid w:val="0066056B"/>
    <w:rsid w:val="0066057B"/>
    <w:rsid w:val="0066057D"/>
    <w:rsid w:val="00660596"/>
    <w:rsid w:val="006605D1"/>
    <w:rsid w:val="00660608"/>
    <w:rsid w:val="00660620"/>
    <w:rsid w:val="00660680"/>
    <w:rsid w:val="0066068F"/>
    <w:rsid w:val="006606B1"/>
    <w:rsid w:val="006606D4"/>
    <w:rsid w:val="0066078D"/>
    <w:rsid w:val="00660796"/>
    <w:rsid w:val="006607E0"/>
    <w:rsid w:val="006607E7"/>
    <w:rsid w:val="006607F2"/>
    <w:rsid w:val="00660800"/>
    <w:rsid w:val="00660811"/>
    <w:rsid w:val="00660854"/>
    <w:rsid w:val="0066086D"/>
    <w:rsid w:val="0066093F"/>
    <w:rsid w:val="00660943"/>
    <w:rsid w:val="00660951"/>
    <w:rsid w:val="00660953"/>
    <w:rsid w:val="006609F8"/>
    <w:rsid w:val="00660A6C"/>
    <w:rsid w:val="00660A76"/>
    <w:rsid w:val="00660A92"/>
    <w:rsid w:val="00660AA8"/>
    <w:rsid w:val="00660B11"/>
    <w:rsid w:val="00660B3A"/>
    <w:rsid w:val="00660B45"/>
    <w:rsid w:val="00660B77"/>
    <w:rsid w:val="00660BCE"/>
    <w:rsid w:val="00660C2B"/>
    <w:rsid w:val="00660C79"/>
    <w:rsid w:val="00660C8B"/>
    <w:rsid w:val="00660CB1"/>
    <w:rsid w:val="00660CB3"/>
    <w:rsid w:val="00660D5C"/>
    <w:rsid w:val="00660D71"/>
    <w:rsid w:val="00660D8B"/>
    <w:rsid w:val="00660E81"/>
    <w:rsid w:val="00660E82"/>
    <w:rsid w:val="00660E87"/>
    <w:rsid w:val="00660ECA"/>
    <w:rsid w:val="00660EFD"/>
    <w:rsid w:val="00660F0E"/>
    <w:rsid w:val="00660F1C"/>
    <w:rsid w:val="00660F36"/>
    <w:rsid w:val="00660F3E"/>
    <w:rsid w:val="00660FB1"/>
    <w:rsid w:val="00660FC6"/>
    <w:rsid w:val="0066106B"/>
    <w:rsid w:val="0066107E"/>
    <w:rsid w:val="006610E3"/>
    <w:rsid w:val="0066111F"/>
    <w:rsid w:val="00661148"/>
    <w:rsid w:val="0066115D"/>
    <w:rsid w:val="00661171"/>
    <w:rsid w:val="0066118A"/>
    <w:rsid w:val="006611B5"/>
    <w:rsid w:val="006611C6"/>
    <w:rsid w:val="006611DA"/>
    <w:rsid w:val="006611E1"/>
    <w:rsid w:val="006611E4"/>
    <w:rsid w:val="006611F3"/>
    <w:rsid w:val="00661218"/>
    <w:rsid w:val="0066121E"/>
    <w:rsid w:val="0066125B"/>
    <w:rsid w:val="00661274"/>
    <w:rsid w:val="0066127D"/>
    <w:rsid w:val="006612AC"/>
    <w:rsid w:val="006612AE"/>
    <w:rsid w:val="006612D3"/>
    <w:rsid w:val="006612D8"/>
    <w:rsid w:val="006612DF"/>
    <w:rsid w:val="006612E1"/>
    <w:rsid w:val="006612E5"/>
    <w:rsid w:val="006612F6"/>
    <w:rsid w:val="006613C8"/>
    <w:rsid w:val="006613CC"/>
    <w:rsid w:val="006613F5"/>
    <w:rsid w:val="00661429"/>
    <w:rsid w:val="0066142C"/>
    <w:rsid w:val="006614D8"/>
    <w:rsid w:val="006614E6"/>
    <w:rsid w:val="006614EC"/>
    <w:rsid w:val="006614ED"/>
    <w:rsid w:val="006614F3"/>
    <w:rsid w:val="00661515"/>
    <w:rsid w:val="00661518"/>
    <w:rsid w:val="0066154A"/>
    <w:rsid w:val="006615AA"/>
    <w:rsid w:val="006615C1"/>
    <w:rsid w:val="006615CF"/>
    <w:rsid w:val="006615E8"/>
    <w:rsid w:val="00661645"/>
    <w:rsid w:val="0066168B"/>
    <w:rsid w:val="006616BA"/>
    <w:rsid w:val="006616CF"/>
    <w:rsid w:val="006616EB"/>
    <w:rsid w:val="0066171E"/>
    <w:rsid w:val="0066171F"/>
    <w:rsid w:val="00661754"/>
    <w:rsid w:val="00661761"/>
    <w:rsid w:val="00661772"/>
    <w:rsid w:val="00661782"/>
    <w:rsid w:val="006617C2"/>
    <w:rsid w:val="006617D8"/>
    <w:rsid w:val="006617E8"/>
    <w:rsid w:val="006617FD"/>
    <w:rsid w:val="0066182D"/>
    <w:rsid w:val="00661861"/>
    <w:rsid w:val="00661869"/>
    <w:rsid w:val="0066189F"/>
    <w:rsid w:val="006618B6"/>
    <w:rsid w:val="006618D0"/>
    <w:rsid w:val="006618EF"/>
    <w:rsid w:val="0066191D"/>
    <w:rsid w:val="00661978"/>
    <w:rsid w:val="0066197D"/>
    <w:rsid w:val="00661A1F"/>
    <w:rsid w:val="00661A2B"/>
    <w:rsid w:val="00661A2C"/>
    <w:rsid w:val="00661A8D"/>
    <w:rsid w:val="00661A93"/>
    <w:rsid w:val="00661A9F"/>
    <w:rsid w:val="00661AB9"/>
    <w:rsid w:val="00661AC6"/>
    <w:rsid w:val="00661AE7"/>
    <w:rsid w:val="00661B34"/>
    <w:rsid w:val="00661B3F"/>
    <w:rsid w:val="00661B8D"/>
    <w:rsid w:val="00661B92"/>
    <w:rsid w:val="00661BBB"/>
    <w:rsid w:val="00661BD6"/>
    <w:rsid w:val="00661BD8"/>
    <w:rsid w:val="00661BDD"/>
    <w:rsid w:val="00661BEF"/>
    <w:rsid w:val="00661C03"/>
    <w:rsid w:val="00661C5F"/>
    <w:rsid w:val="00661C61"/>
    <w:rsid w:val="00661D14"/>
    <w:rsid w:val="00661D26"/>
    <w:rsid w:val="00661D3F"/>
    <w:rsid w:val="00661D52"/>
    <w:rsid w:val="00661DA0"/>
    <w:rsid w:val="00661DEE"/>
    <w:rsid w:val="00661E05"/>
    <w:rsid w:val="00661E2D"/>
    <w:rsid w:val="00661E35"/>
    <w:rsid w:val="00661E67"/>
    <w:rsid w:val="00661E85"/>
    <w:rsid w:val="00661E87"/>
    <w:rsid w:val="00661EAF"/>
    <w:rsid w:val="00661EDB"/>
    <w:rsid w:val="00661EFC"/>
    <w:rsid w:val="00661F0F"/>
    <w:rsid w:val="00661F26"/>
    <w:rsid w:val="00661F41"/>
    <w:rsid w:val="00661F6C"/>
    <w:rsid w:val="00661F8D"/>
    <w:rsid w:val="00661F99"/>
    <w:rsid w:val="00661FF1"/>
    <w:rsid w:val="00661FF7"/>
    <w:rsid w:val="00662002"/>
    <w:rsid w:val="0066200C"/>
    <w:rsid w:val="0066205A"/>
    <w:rsid w:val="00662072"/>
    <w:rsid w:val="006620AE"/>
    <w:rsid w:val="006620D2"/>
    <w:rsid w:val="006620DC"/>
    <w:rsid w:val="006620F2"/>
    <w:rsid w:val="00662128"/>
    <w:rsid w:val="00662134"/>
    <w:rsid w:val="00662159"/>
    <w:rsid w:val="00662182"/>
    <w:rsid w:val="006621D0"/>
    <w:rsid w:val="006621D2"/>
    <w:rsid w:val="006621D4"/>
    <w:rsid w:val="006621D8"/>
    <w:rsid w:val="006621DE"/>
    <w:rsid w:val="006621E3"/>
    <w:rsid w:val="006621FD"/>
    <w:rsid w:val="0066220D"/>
    <w:rsid w:val="00662238"/>
    <w:rsid w:val="00662263"/>
    <w:rsid w:val="00662276"/>
    <w:rsid w:val="00662279"/>
    <w:rsid w:val="006622E7"/>
    <w:rsid w:val="00662361"/>
    <w:rsid w:val="00662363"/>
    <w:rsid w:val="00662384"/>
    <w:rsid w:val="0066239B"/>
    <w:rsid w:val="006623C0"/>
    <w:rsid w:val="006623EE"/>
    <w:rsid w:val="00662422"/>
    <w:rsid w:val="0066245F"/>
    <w:rsid w:val="006624B3"/>
    <w:rsid w:val="006624E8"/>
    <w:rsid w:val="006624FF"/>
    <w:rsid w:val="0066253E"/>
    <w:rsid w:val="00662544"/>
    <w:rsid w:val="00662548"/>
    <w:rsid w:val="0066255B"/>
    <w:rsid w:val="00662563"/>
    <w:rsid w:val="00662586"/>
    <w:rsid w:val="006625B2"/>
    <w:rsid w:val="006625FD"/>
    <w:rsid w:val="0066260B"/>
    <w:rsid w:val="0066262F"/>
    <w:rsid w:val="00662671"/>
    <w:rsid w:val="00662686"/>
    <w:rsid w:val="00662692"/>
    <w:rsid w:val="00662696"/>
    <w:rsid w:val="00662699"/>
    <w:rsid w:val="006626B4"/>
    <w:rsid w:val="006626B5"/>
    <w:rsid w:val="006626CF"/>
    <w:rsid w:val="00662702"/>
    <w:rsid w:val="00662736"/>
    <w:rsid w:val="00662779"/>
    <w:rsid w:val="00662784"/>
    <w:rsid w:val="00662788"/>
    <w:rsid w:val="006627AE"/>
    <w:rsid w:val="006627DF"/>
    <w:rsid w:val="00662834"/>
    <w:rsid w:val="0066284D"/>
    <w:rsid w:val="0066285F"/>
    <w:rsid w:val="0066288A"/>
    <w:rsid w:val="00662892"/>
    <w:rsid w:val="00662893"/>
    <w:rsid w:val="0066292B"/>
    <w:rsid w:val="00662954"/>
    <w:rsid w:val="006629CF"/>
    <w:rsid w:val="006629E9"/>
    <w:rsid w:val="00662A3E"/>
    <w:rsid w:val="00662A7C"/>
    <w:rsid w:val="00662A9B"/>
    <w:rsid w:val="00662AA2"/>
    <w:rsid w:val="00662AD6"/>
    <w:rsid w:val="00662AE9"/>
    <w:rsid w:val="00662AF1"/>
    <w:rsid w:val="00662B38"/>
    <w:rsid w:val="00662B85"/>
    <w:rsid w:val="00662BA3"/>
    <w:rsid w:val="00662BBB"/>
    <w:rsid w:val="00662BC5"/>
    <w:rsid w:val="00662C1B"/>
    <w:rsid w:val="00662C45"/>
    <w:rsid w:val="00662C72"/>
    <w:rsid w:val="00662C83"/>
    <w:rsid w:val="00662C8C"/>
    <w:rsid w:val="00662C9B"/>
    <w:rsid w:val="00662C9E"/>
    <w:rsid w:val="00662D0F"/>
    <w:rsid w:val="00662D45"/>
    <w:rsid w:val="00662D9D"/>
    <w:rsid w:val="00662D9F"/>
    <w:rsid w:val="00662DA8"/>
    <w:rsid w:val="00662DAE"/>
    <w:rsid w:val="00662DCC"/>
    <w:rsid w:val="00662DE5"/>
    <w:rsid w:val="00662DEC"/>
    <w:rsid w:val="00662E46"/>
    <w:rsid w:val="00662EDF"/>
    <w:rsid w:val="00662EE3"/>
    <w:rsid w:val="00662F26"/>
    <w:rsid w:val="00662F4C"/>
    <w:rsid w:val="00662F58"/>
    <w:rsid w:val="00662FC7"/>
    <w:rsid w:val="00663033"/>
    <w:rsid w:val="00663043"/>
    <w:rsid w:val="006630B1"/>
    <w:rsid w:val="006630C5"/>
    <w:rsid w:val="006630DB"/>
    <w:rsid w:val="0066314E"/>
    <w:rsid w:val="006631DA"/>
    <w:rsid w:val="006631FA"/>
    <w:rsid w:val="0066323A"/>
    <w:rsid w:val="00663248"/>
    <w:rsid w:val="00663267"/>
    <w:rsid w:val="006632A9"/>
    <w:rsid w:val="006632CE"/>
    <w:rsid w:val="00663337"/>
    <w:rsid w:val="00663345"/>
    <w:rsid w:val="0066335F"/>
    <w:rsid w:val="006633C2"/>
    <w:rsid w:val="006633D7"/>
    <w:rsid w:val="0066340B"/>
    <w:rsid w:val="0066342F"/>
    <w:rsid w:val="00663439"/>
    <w:rsid w:val="0066343B"/>
    <w:rsid w:val="0066344B"/>
    <w:rsid w:val="006634C8"/>
    <w:rsid w:val="006634CC"/>
    <w:rsid w:val="006634D8"/>
    <w:rsid w:val="006634F3"/>
    <w:rsid w:val="006634FB"/>
    <w:rsid w:val="0066352F"/>
    <w:rsid w:val="00663573"/>
    <w:rsid w:val="006635B9"/>
    <w:rsid w:val="006635D5"/>
    <w:rsid w:val="00663613"/>
    <w:rsid w:val="00663636"/>
    <w:rsid w:val="0066363F"/>
    <w:rsid w:val="00663644"/>
    <w:rsid w:val="0066365E"/>
    <w:rsid w:val="00663669"/>
    <w:rsid w:val="0066369E"/>
    <w:rsid w:val="006636A5"/>
    <w:rsid w:val="006636B6"/>
    <w:rsid w:val="006636C5"/>
    <w:rsid w:val="006636D9"/>
    <w:rsid w:val="006636EB"/>
    <w:rsid w:val="0066374F"/>
    <w:rsid w:val="0066378C"/>
    <w:rsid w:val="00663791"/>
    <w:rsid w:val="00663795"/>
    <w:rsid w:val="006637A8"/>
    <w:rsid w:val="006637BF"/>
    <w:rsid w:val="006637C9"/>
    <w:rsid w:val="006637EA"/>
    <w:rsid w:val="00663805"/>
    <w:rsid w:val="0066382D"/>
    <w:rsid w:val="00663846"/>
    <w:rsid w:val="00663851"/>
    <w:rsid w:val="00663886"/>
    <w:rsid w:val="006638A4"/>
    <w:rsid w:val="006638E6"/>
    <w:rsid w:val="006638EF"/>
    <w:rsid w:val="006638F7"/>
    <w:rsid w:val="006638FD"/>
    <w:rsid w:val="00663951"/>
    <w:rsid w:val="00663981"/>
    <w:rsid w:val="006639C5"/>
    <w:rsid w:val="00663A5F"/>
    <w:rsid w:val="00663A71"/>
    <w:rsid w:val="00663ABB"/>
    <w:rsid w:val="00663AEB"/>
    <w:rsid w:val="00663AFA"/>
    <w:rsid w:val="00663B12"/>
    <w:rsid w:val="00663B35"/>
    <w:rsid w:val="00663B73"/>
    <w:rsid w:val="00663BA5"/>
    <w:rsid w:val="00663BB5"/>
    <w:rsid w:val="00663BE0"/>
    <w:rsid w:val="00663BEE"/>
    <w:rsid w:val="00663BFC"/>
    <w:rsid w:val="00663C43"/>
    <w:rsid w:val="00663CA7"/>
    <w:rsid w:val="00663CF9"/>
    <w:rsid w:val="00663D07"/>
    <w:rsid w:val="00663D19"/>
    <w:rsid w:val="00663D28"/>
    <w:rsid w:val="00663D29"/>
    <w:rsid w:val="00663D76"/>
    <w:rsid w:val="00663D9E"/>
    <w:rsid w:val="00663E18"/>
    <w:rsid w:val="00663E2E"/>
    <w:rsid w:val="00663E57"/>
    <w:rsid w:val="00663E6D"/>
    <w:rsid w:val="00663E77"/>
    <w:rsid w:val="00663EA4"/>
    <w:rsid w:val="00663EAC"/>
    <w:rsid w:val="00663EF1"/>
    <w:rsid w:val="00663F15"/>
    <w:rsid w:val="00663F17"/>
    <w:rsid w:val="00663F2E"/>
    <w:rsid w:val="00663F42"/>
    <w:rsid w:val="00663F5B"/>
    <w:rsid w:val="00663F5D"/>
    <w:rsid w:val="00663F67"/>
    <w:rsid w:val="00663F95"/>
    <w:rsid w:val="00663F99"/>
    <w:rsid w:val="00663F9A"/>
    <w:rsid w:val="00663FE6"/>
    <w:rsid w:val="00663FFC"/>
    <w:rsid w:val="00664012"/>
    <w:rsid w:val="00664053"/>
    <w:rsid w:val="006640A0"/>
    <w:rsid w:val="006640CA"/>
    <w:rsid w:val="00664131"/>
    <w:rsid w:val="0066413A"/>
    <w:rsid w:val="006641B0"/>
    <w:rsid w:val="006641D6"/>
    <w:rsid w:val="00664220"/>
    <w:rsid w:val="0066427C"/>
    <w:rsid w:val="006642B4"/>
    <w:rsid w:val="006642EE"/>
    <w:rsid w:val="006642FA"/>
    <w:rsid w:val="0066435B"/>
    <w:rsid w:val="00664363"/>
    <w:rsid w:val="00664392"/>
    <w:rsid w:val="006643E7"/>
    <w:rsid w:val="006643E9"/>
    <w:rsid w:val="006643FA"/>
    <w:rsid w:val="0066440C"/>
    <w:rsid w:val="0066441D"/>
    <w:rsid w:val="00664424"/>
    <w:rsid w:val="0066442C"/>
    <w:rsid w:val="0066444B"/>
    <w:rsid w:val="00664456"/>
    <w:rsid w:val="00664493"/>
    <w:rsid w:val="006644AA"/>
    <w:rsid w:val="006644D7"/>
    <w:rsid w:val="006644DD"/>
    <w:rsid w:val="0066452C"/>
    <w:rsid w:val="0066452F"/>
    <w:rsid w:val="00664530"/>
    <w:rsid w:val="0066454E"/>
    <w:rsid w:val="00664565"/>
    <w:rsid w:val="00664568"/>
    <w:rsid w:val="0066457E"/>
    <w:rsid w:val="006645DD"/>
    <w:rsid w:val="006645E0"/>
    <w:rsid w:val="006645EE"/>
    <w:rsid w:val="006645F1"/>
    <w:rsid w:val="00664619"/>
    <w:rsid w:val="00664670"/>
    <w:rsid w:val="00664721"/>
    <w:rsid w:val="00664786"/>
    <w:rsid w:val="0066479A"/>
    <w:rsid w:val="006647A1"/>
    <w:rsid w:val="006647A7"/>
    <w:rsid w:val="006647B8"/>
    <w:rsid w:val="0066480F"/>
    <w:rsid w:val="00664817"/>
    <w:rsid w:val="0066481C"/>
    <w:rsid w:val="00664856"/>
    <w:rsid w:val="0066487F"/>
    <w:rsid w:val="0066489D"/>
    <w:rsid w:val="006648FC"/>
    <w:rsid w:val="00664985"/>
    <w:rsid w:val="006649B7"/>
    <w:rsid w:val="006649C0"/>
    <w:rsid w:val="006649CD"/>
    <w:rsid w:val="006649CE"/>
    <w:rsid w:val="00664A01"/>
    <w:rsid w:val="00664A23"/>
    <w:rsid w:val="00664A4E"/>
    <w:rsid w:val="00664AA2"/>
    <w:rsid w:val="00664ABC"/>
    <w:rsid w:val="00664ABD"/>
    <w:rsid w:val="00664BAE"/>
    <w:rsid w:val="00664BC0"/>
    <w:rsid w:val="00664C77"/>
    <w:rsid w:val="00664C95"/>
    <w:rsid w:val="00664C99"/>
    <w:rsid w:val="00664C9D"/>
    <w:rsid w:val="00664CA6"/>
    <w:rsid w:val="00664CD9"/>
    <w:rsid w:val="00664CDC"/>
    <w:rsid w:val="00664CE1"/>
    <w:rsid w:val="00664CE5"/>
    <w:rsid w:val="00664D31"/>
    <w:rsid w:val="00664D69"/>
    <w:rsid w:val="00664D6A"/>
    <w:rsid w:val="00664D7D"/>
    <w:rsid w:val="00664D8D"/>
    <w:rsid w:val="00664DF4"/>
    <w:rsid w:val="00664DF8"/>
    <w:rsid w:val="00664E36"/>
    <w:rsid w:val="00664E48"/>
    <w:rsid w:val="00664E81"/>
    <w:rsid w:val="00664E8E"/>
    <w:rsid w:val="00664EB7"/>
    <w:rsid w:val="00664EBB"/>
    <w:rsid w:val="00664EBE"/>
    <w:rsid w:val="00664EDD"/>
    <w:rsid w:val="00664F1A"/>
    <w:rsid w:val="00664F29"/>
    <w:rsid w:val="00664F85"/>
    <w:rsid w:val="00664F9E"/>
    <w:rsid w:val="00664FB9"/>
    <w:rsid w:val="00664FEC"/>
    <w:rsid w:val="00665065"/>
    <w:rsid w:val="00665102"/>
    <w:rsid w:val="00665147"/>
    <w:rsid w:val="00665154"/>
    <w:rsid w:val="006651C2"/>
    <w:rsid w:val="006651F6"/>
    <w:rsid w:val="006651FB"/>
    <w:rsid w:val="00665240"/>
    <w:rsid w:val="00665258"/>
    <w:rsid w:val="0066525B"/>
    <w:rsid w:val="0066525D"/>
    <w:rsid w:val="0066529A"/>
    <w:rsid w:val="0066529C"/>
    <w:rsid w:val="0066529E"/>
    <w:rsid w:val="006652AD"/>
    <w:rsid w:val="006652D5"/>
    <w:rsid w:val="006652DC"/>
    <w:rsid w:val="00665328"/>
    <w:rsid w:val="00665355"/>
    <w:rsid w:val="00665359"/>
    <w:rsid w:val="00665361"/>
    <w:rsid w:val="0066536C"/>
    <w:rsid w:val="00665393"/>
    <w:rsid w:val="006653E4"/>
    <w:rsid w:val="00665403"/>
    <w:rsid w:val="00665404"/>
    <w:rsid w:val="00665411"/>
    <w:rsid w:val="00665438"/>
    <w:rsid w:val="00665452"/>
    <w:rsid w:val="0066545A"/>
    <w:rsid w:val="0066548A"/>
    <w:rsid w:val="006654BD"/>
    <w:rsid w:val="006654CF"/>
    <w:rsid w:val="00665508"/>
    <w:rsid w:val="00665548"/>
    <w:rsid w:val="0066555F"/>
    <w:rsid w:val="0066556D"/>
    <w:rsid w:val="006655CB"/>
    <w:rsid w:val="006655E7"/>
    <w:rsid w:val="00665604"/>
    <w:rsid w:val="00665615"/>
    <w:rsid w:val="00665639"/>
    <w:rsid w:val="0066564A"/>
    <w:rsid w:val="0066566F"/>
    <w:rsid w:val="006656C6"/>
    <w:rsid w:val="006656E4"/>
    <w:rsid w:val="0066570D"/>
    <w:rsid w:val="00665722"/>
    <w:rsid w:val="0066572C"/>
    <w:rsid w:val="0066574B"/>
    <w:rsid w:val="0066578A"/>
    <w:rsid w:val="00665790"/>
    <w:rsid w:val="00665815"/>
    <w:rsid w:val="0066584D"/>
    <w:rsid w:val="00665865"/>
    <w:rsid w:val="00665874"/>
    <w:rsid w:val="00665875"/>
    <w:rsid w:val="0066587E"/>
    <w:rsid w:val="0066588B"/>
    <w:rsid w:val="0066588E"/>
    <w:rsid w:val="006658CE"/>
    <w:rsid w:val="006658FD"/>
    <w:rsid w:val="006658FF"/>
    <w:rsid w:val="00665900"/>
    <w:rsid w:val="0066591E"/>
    <w:rsid w:val="00665964"/>
    <w:rsid w:val="00665984"/>
    <w:rsid w:val="006659DA"/>
    <w:rsid w:val="00665A50"/>
    <w:rsid w:val="00665A5A"/>
    <w:rsid w:val="00665A8B"/>
    <w:rsid w:val="00665AC5"/>
    <w:rsid w:val="00665B16"/>
    <w:rsid w:val="00665B29"/>
    <w:rsid w:val="00665B37"/>
    <w:rsid w:val="00665B77"/>
    <w:rsid w:val="00665B9A"/>
    <w:rsid w:val="00665B9E"/>
    <w:rsid w:val="00665BA9"/>
    <w:rsid w:val="00665BEA"/>
    <w:rsid w:val="00665C34"/>
    <w:rsid w:val="00665C53"/>
    <w:rsid w:val="00665C5A"/>
    <w:rsid w:val="00665C76"/>
    <w:rsid w:val="00665CE6"/>
    <w:rsid w:val="00665D75"/>
    <w:rsid w:val="00665DAD"/>
    <w:rsid w:val="00665DCD"/>
    <w:rsid w:val="00665DEC"/>
    <w:rsid w:val="00665E2F"/>
    <w:rsid w:val="00665E76"/>
    <w:rsid w:val="00665E8D"/>
    <w:rsid w:val="00665E9C"/>
    <w:rsid w:val="00665EA2"/>
    <w:rsid w:val="00665EBC"/>
    <w:rsid w:val="00665ECF"/>
    <w:rsid w:val="00665ED5"/>
    <w:rsid w:val="00665F38"/>
    <w:rsid w:val="00665F46"/>
    <w:rsid w:val="00665F8D"/>
    <w:rsid w:val="00665F96"/>
    <w:rsid w:val="0066602B"/>
    <w:rsid w:val="00666048"/>
    <w:rsid w:val="00666052"/>
    <w:rsid w:val="0066605E"/>
    <w:rsid w:val="00666082"/>
    <w:rsid w:val="00666104"/>
    <w:rsid w:val="00666170"/>
    <w:rsid w:val="006661B4"/>
    <w:rsid w:val="006661D2"/>
    <w:rsid w:val="006661EF"/>
    <w:rsid w:val="0066621B"/>
    <w:rsid w:val="00666228"/>
    <w:rsid w:val="0066623E"/>
    <w:rsid w:val="00666284"/>
    <w:rsid w:val="006662C4"/>
    <w:rsid w:val="0066631B"/>
    <w:rsid w:val="0066633A"/>
    <w:rsid w:val="0066636A"/>
    <w:rsid w:val="0066636D"/>
    <w:rsid w:val="00666374"/>
    <w:rsid w:val="0066637B"/>
    <w:rsid w:val="00666386"/>
    <w:rsid w:val="006663B8"/>
    <w:rsid w:val="006663D8"/>
    <w:rsid w:val="00666413"/>
    <w:rsid w:val="00666421"/>
    <w:rsid w:val="0066642D"/>
    <w:rsid w:val="00666448"/>
    <w:rsid w:val="006664BF"/>
    <w:rsid w:val="006664C2"/>
    <w:rsid w:val="006664C3"/>
    <w:rsid w:val="006664CA"/>
    <w:rsid w:val="006664E7"/>
    <w:rsid w:val="006664F1"/>
    <w:rsid w:val="00666556"/>
    <w:rsid w:val="006665B2"/>
    <w:rsid w:val="006665BF"/>
    <w:rsid w:val="006665DB"/>
    <w:rsid w:val="006665E4"/>
    <w:rsid w:val="00666615"/>
    <w:rsid w:val="00666668"/>
    <w:rsid w:val="00666687"/>
    <w:rsid w:val="00666690"/>
    <w:rsid w:val="00666693"/>
    <w:rsid w:val="006666D0"/>
    <w:rsid w:val="006666D2"/>
    <w:rsid w:val="006666E8"/>
    <w:rsid w:val="006666F1"/>
    <w:rsid w:val="006666FF"/>
    <w:rsid w:val="0066672A"/>
    <w:rsid w:val="006667F9"/>
    <w:rsid w:val="00666818"/>
    <w:rsid w:val="00666855"/>
    <w:rsid w:val="00666868"/>
    <w:rsid w:val="0066688A"/>
    <w:rsid w:val="006668CD"/>
    <w:rsid w:val="006668F5"/>
    <w:rsid w:val="00666901"/>
    <w:rsid w:val="0066698F"/>
    <w:rsid w:val="0066699D"/>
    <w:rsid w:val="006669BC"/>
    <w:rsid w:val="006669DF"/>
    <w:rsid w:val="006669E4"/>
    <w:rsid w:val="006669FC"/>
    <w:rsid w:val="00666A01"/>
    <w:rsid w:val="00666A60"/>
    <w:rsid w:val="00666A64"/>
    <w:rsid w:val="00666A72"/>
    <w:rsid w:val="00666A79"/>
    <w:rsid w:val="00666A80"/>
    <w:rsid w:val="00666AAC"/>
    <w:rsid w:val="00666AB9"/>
    <w:rsid w:val="00666AFB"/>
    <w:rsid w:val="00666B26"/>
    <w:rsid w:val="00666B2A"/>
    <w:rsid w:val="00666B83"/>
    <w:rsid w:val="00666B9F"/>
    <w:rsid w:val="00666BA0"/>
    <w:rsid w:val="00666BEC"/>
    <w:rsid w:val="00666BF6"/>
    <w:rsid w:val="00666C3D"/>
    <w:rsid w:val="00666C54"/>
    <w:rsid w:val="00666C85"/>
    <w:rsid w:val="00666C8D"/>
    <w:rsid w:val="00666CBF"/>
    <w:rsid w:val="00666CC6"/>
    <w:rsid w:val="00666CD7"/>
    <w:rsid w:val="00666CE1"/>
    <w:rsid w:val="00666CE6"/>
    <w:rsid w:val="00666D04"/>
    <w:rsid w:val="00666D80"/>
    <w:rsid w:val="00666D8D"/>
    <w:rsid w:val="00666E18"/>
    <w:rsid w:val="00666E29"/>
    <w:rsid w:val="00666E2C"/>
    <w:rsid w:val="00666E3A"/>
    <w:rsid w:val="00666E79"/>
    <w:rsid w:val="00666E7D"/>
    <w:rsid w:val="00666EDE"/>
    <w:rsid w:val="00666F01"/>
    <w:rsid w:val="00666F61"/>
    <w:rsid w:val="00666F6E"/>
    <w:rsid w:val="00666F79"/>
    <w:rsid w:val="00666FC0"/>
    <w:rsid w:val="00666FF3"/>
    <w:rsid w:val="00667000"/>
    <w:rsid w:val="00667056"/>
    <w:rsid w:val="0066706F"/>
    <w:rsid w:val="00667086"/>
    <w:rsid w:val="006670F0"/>
    <w:rsid w:val="006670FA"/>
    <w:rsid w:val="0066713E"/>
    <w:rsid w:val="0066716C"/>
    <w:rsid w:val="006671EE"/>
    <w:rsid w:val="00667241"/>
    <w:rsid w:val="0066725E"/>
    <w:rsid w:val="0066727A"/>
    <w:rsid w:val="0066727B"/>
    <w:rsid w:val="0066728D"/>
    <w:rsid w:val="006672A4"/>
    <w:rsid w:val="006672A8"/>
    <w:rsid w:val="006672C4"/>
    <w:rsid w:val="006672D5"/>
    <w:rsid w:val="00667305"/>
    <w:rsid w:val="00667308"/>
    <w:rsid w:val="0066732B"/>
    <w:rsid w:val="00667347"/>
    <w:rsid w:val="00667359"/>
    <w:rsid w:val="0066735D"/>
    <w:rsid w:val="006673CE"/>
    <w:rsid w:val="00667407"/>
    <w:rsid w:val="00667463"/>
    <w:rsid w:val="00667466"/>
    <w:rsid w:val="00667480"/>
    <w:rsid w:val="006674A5"/>
    <w:rsid w:val="006674C4"/>
    <w:rsid w:val="006674C8"/>
    <w:rsid w:val="006674C9"/>
    <w:rsid w:val="006674FE"/>
    <w:rsid w:val="00667502"/>
    <w:rsid w:val="00667547"/>
    <w:rsid w:val="0066756A"/>
    <w:rsid w:val="0066757A"/>
    <w:rsid w:val="006675B0"/>
    <w:rsid w:val="0066765C"/>
    <w:rsid w:val="0066766F"/>
    <w:rsid w:val="006676C6"/>
    <w:rsid w:val="006676CB"/>
    <w:rsid w:val="006676D5"/>
    <w:rsid w:val="0066770C"/>
    <w:rsid w:val="00667715"/>
    <w:rsid w:val="0066772E"/>
    <w:rsid w:val="0066774E"/>
    <w:rsid w:val="00667755"/>
    <w:rsid w:val="0066777A"/>
    <w:rsid w:val="006677E0"/>
    <w:rsid w:val="00667885"/>
    <w:rsid w:val="0066788D"/>
    <w:rsid w:val="006678E4"/>
    <w:rsid w:val="006678F3"/>
    <w:rsid w:val="00667949"/>
    <w:rsid w:val="00667967"/>
    <w:rsid w:val="006679BF"/>
    <w:rsid w:val="006679E7"/>
    <w:rsid w:val="00667A4D"/>
    <w:rsid w:val="00667A77"/>
    <w:rsid w:val="00667AA1"/>
    <w:rsid w:val="00667AA5"/>
    <w:rsid w:val="00667AA9"/>
    <w:rsid w:val="00667AC5"/>
    <w:rsid w:val="00667ACB"/>
    <w:rsid w:val="00667AD5"/>
    <w:rsid w:val="00667AD6"/>
    <w:rsid w:val="00667AF1"/>
    <w:rsid w:val="00667B02"/>
    <w:rsid w:val="00667B17"/>
    <w:rsid w:val="00667B38"/>
    <w:rsid w:val="00667B53"/>
    <w:rsid w:val="00667B86"/>
    <w:rsid w:val="00667B99"/>
    <w:rsid w:val="00667BA1"/>
    <w:rsid w:val="00667BA3"/>
    <w:rsid w:val="00667BD3"/>
    <w:rsid w:val="00667BF9"/>
    <w:rsid w:val="00667C08"/>
    <w:rsid w:val="00667C34"/>
    <w:rsid w:val="00667C5B"/>
    <w:rsid w:val="00667C73"/>
    <w:rsid w:val="00667C79"/>
    <w:rsid w:val="00667CE4"/>
    <w:rsid w:val="00667D66"/>
    <w:rsid w:val="00667DB1"/>
    <w:rsid w:val="00667DCC"/>
    <w:rsid w:val="00667E4F"/>
    <w:rsid w:val="00667E93"/>
    <w:rsid w:val="00667F08"/>
    <w:rsid w:val="00667F39"/>
    <w:rsid w:val="00667FE5"/>
    <w:rsid w:val="00667FE6"/>
    <w:rsid w:val="00670009"/>
    <w:rsid w:val="0067003A"/>
    <w:rsid w:val="0067005F"/>
    <w:rsid w:val="00670078"/>
    <w:rsid w:val="0067007D"/>
    <w:rsid w:val="00670086"/>
    <w:rsid w:val="006700B3"/>
    <w:rsid w:val="006700FB"/>
    <w:rsid w:val="00670111"/>
    <w:rsid w:val="00670120"/>
    <w:rsid w:val="00670133"/>
    <w:rsid w:val="00670135"/>
    <w:rsid w:val="00670144"/>
    <w:rsid w:val="0067016E"/>
    <w:rsid w:val="0067018A"/>
    <w:rsid w:val="00670193"/>
    <w:rsid w:val="00670199"/>
    <w:rsid w:val="006701A9"/>
    <w:rsid w:val="006701D0"/>
    <w:rsid w:val="006701D1"/>
    <w:rsid w:val="0067020C"/>
    <w:rsid w:val="00670272"/>
    <w:rsid w:val="006702A6"/>
    <w:rsid w:val="006702BA"/>
    <w:rsid w:val="006702DA"/>
    <w:rsid w:val="00670342"/>
    <w:rsid w:val="00670392"/>
    <w:rsid w:val="006703C6"/>
    <w:rsid w:val="006703D8"/>
    <w:rsid w:val="006703ED"/>
    <w:rsid w:val="006703FF"/>
    <w:rsid w:val="00670419"/>
    <w:rsid w:val="0067043A"/>
    <w:rsid w:val="00670455"/>
    <w:rsid w:val="00670464"/>
    <w:rsid w:val="00670520"/>
    <w:rsid w:val="00670526"/>
    <w:rsid w:val="00670543"/>
    <w:rsid w:val="0067054B"/>
    <w:rsid w:val="0067054F"/>
    <w:rsid w:val="00670565"/>
    <w:rsid w:val="0067059C"/>
    <w:rsid w:val="006705AC"/>
    <w:rsid w:val="006705C1"/>
    <w:rsid w:val="006705D6"/>
    <w:rsid w:val="006705F4"/>
    <w:rsid w:val="00670601"/>
    <w:rsid w:val="00670625"/>
    <w:rsid w:val="00670664"/>
    <w:rsid w:val="0067069F"/>
    <w:rsid w:val="006706B9"/>
    <w:rsid w:val="006706BE"/>
    <w:rsid w:val="0067070D"/>
    <w:rsid w:val="0067075F"/>
    <w:rsid w:val="0067079E"/>
    <w:rsid w:val="006708A4"/>
    <w:rsid w:val="0067092A"/>
    <w:rsid w:val="00670956"/>
    <w:rsid w:val="0067095A"/>
    <w:rsid w:val="00670967"/>
    <w:rsid w:val="00670994"/>
    <w:rsid w:val="0067099F"/>
    <w:rsid w:val="006709C7"/>
    <w:rsid w:val="00670A03"/>
    <w:rsid w:val="00670A05"/>
    <w:rsid w:val="00670A10"/>
    <w:rsid w:val="00670A4B"/>
    <w:rsid w:val="00670A89"/>
    <w:rsid w:val="00670A9E"/>
    <w:rsid w:val="00670AA9"/>
    <w:rsid w:val="00670AAA"/>
    <w:rsid w:val="00670AB9"/>
    <w:rsid w:val="00670AEB"/>
    <w:rsid w:val="00670B3F"/>
    <w:rsid w:val="00670B60"/>
    <w:rsid w:val="00670B8D"/>
    <w:rsid w:val="00670B91"/>
    <w:rsid w:val="00670B97"/>
    <w:rsid w:val="00670BC1"/>
    <w:rsid w:val="00670BCD"/>
    <w:rsid w:val="00670BDB"/>
    <w:rsid w:val="00670BDF"/>
    <w:rsid w:val="00670BE6"/>
    <w:rsid w:val="00670BE7"/>
    <w:rsid w:val="00670BE8"/>
    <w:rsid w:val="00670C35"/>
    <w:rsid w:val="00670C66"/>
    <w:rsid w:val="00670C93"/>
    <w:rsid w:val="00670CAF"/>
    <w:rsid w:val="00670CB9"/>
    <w:rsid w:val="00670CE6"/>
    <w:rsid w:val="00670CEC"/>
    <w:rsid w:val="00670D15"/>
    <w:rsid w:val="00670D5D"/>
    <w:rsid w:val="00670D6F"/>
    <w:rsid w:val="00670D8E"/>
    <w:rsid w:val="00670D95"/>
    <w:rsid w:val="00670D9A"/>
    <w:rsid w:val="00670DC4"/>
    <w:rsid w:val="00670DD9"/>
    <w:rsid w:val="00670E10"/>
    <w:rsid w:val="00670E18"/>
    <w:rsid w:val="00670E29"/>
    <w:rsid w:val="00670EAE"/>
    <w:rsid w:val="00670EB4"/>
    <w:rsid w:val="00670ECC"/>
    <w:rsid w:val="00670EF0"/>
    <w:rsid w:val="00670F57"/>
    <w:rsid w:val="00670F6F"/>
    <w:rsid w:val="00670F71"/>
    <w:rsid w:val="00670F75"/>
    <w:rsid w:val="00670F7F"/>
    <w:rsid w:val="00670FB0"/>
    <w:rsid w:val="00670FBF"/>
    <w:rsid w:val="00670FF1"/>
    <w:rsid w:val="0067106D"/>
    <w:rsid w:val="00671079"/>
    <w:rsid w:val="006710AC"/>
    <w:rsid w:val="00671142"/>
    <w:rsid w:val="00671183"/>
    <w:rsid w:val="006711DB"/>
    <w:rsid w:val="0067120F"/>
    <w:rsid w:val="00671246"/>
    <w:rsid w:val="0067125F"/>
    <w:rsid w:val="0067128E"/>
    <w:rsid w:val="006712DD"/>
    <w:rsid w:val="006712F8"/>
    <w:rsid w:val="0067130D"/>
    <w:rsid w:val="0067134D"/>
    <w:rsid w:val="0067135D"/>
    <w:rsid w:val="0067137B"/>
    <w:rsid w:val="00671386"/>
    <w:rsid w:val="006713B7"/>
    <w:rsid w:val="006713CD"/>
    <w:rsid w:val="006713D3"/>
    <w:rsid w:val="00671446"/>
    <w:rsid w:val="00671478"/>
    <w:rsid w:val="006714A8"/>
    <w:rsid w:val="006714F3"/>
    <w:rsid w:val="00671500"/>
    <w:rsid w:val="0067154F"/>
    <w:rsid w:val="006715D0"/>
    <w:rsid w:val="006715E1"/>
    <w:rsid w:val="00671660"/>
    <w:rsid w:val="00671698"/>
    <w:rsid w:val="006716BA"/>
    <w:rsid w:val="006716DA"/>
    <w:rsid w:val="006716DC"/>
    <w:rsid w:val="006716F9"/>
    <w:rsid w:val="00671742"/>
    <w:rsid w:val="0067174D"/>
    <w:rsid w:val="00671790"/>
    <w:rsid w:val="006717D3"/>
    <w:rsid w:val="006717FE"/>
    <w:rsid w:val="00671819"/>
    <w:rsid w:val="00671820"/>
    <w:rsid w:val="00671825"/>
    <w:rsid w:val="00671839"/>
    <w:rsid w:val="00671855"/>
    <w:rsid w:val="00671865"/>
    <w:rsid w:val="0067194B"/>
    <w:rsid w:val="00671965"/>
    <w:rsid w:val="00671978"/>
    <w:rsid w:val="006719A6"/>
    <w:rsid w:val="00671A08"/>
    <w:rsid w:val="00671A42"/>
    <w:rsid w:val="00671A4E"/>
    <w:rsid w:val="00671A67"/>
    <w:rsid w:val="00671AD4"/>
    <w:rsid w:val="00671B01"/>
    <w:rsid w:val="00671B0C"/>
    <w:rsid w:val="00671B6B"/>
    <w:rsid w:val="00671BB6"/>
    <w:rsid w:val="00671BC6"/>
    <w:rsid w:val="00671C1D"/>
    <w:rsid w:val="00671C22"/>
    <w:rsid w:val="00671C25"/>
    <w:rsid w:val="00671C27"/>
    <w:rsid w:val="00671C36"/>
    <w:rsid w:val="00671C3E"/>
    <w:rsid w:val="00671C41"/>
    <w:rsid w:val="00671C83"/>
    <w:rsid w:val="00671C89"/>
    <w:rsid w:val="00671CAC"/>
    <w:rsid w:val="00671CAE"/>
    <w:rsid w:val="00671CE6"/>
    <w:rsid w:val="00671CFB"/>
    <w:rsid w:val="00671D1F"/>
    <w:rsid w:val="00671D24"/>
    <w:rsid w:val="00671D84"/>
    <w:rsid w:val="00671D9F"/>
    <w:rsid w:val="00671DC7"/>
    <w:rsid w:val="00671DD8"/>
    <w:rsid w:val="00671DE1"/>
    <w:rsid w:val="00671E01"/>
    <w:rsid w:val="00671E06"/>
    <w:rsid w:val="00671E4B"/>
    <w:rsid w:val="00671E71"/>
    <w:rsid w:val="00671E76"/>
    <w:rsid w:val="00671E8C"/>
    <w:rsid w:val="00671F18"/>
    <w:rsid w:val="00671FF5"/>
    <w:rsid w:val="00672012"/>
    <w:rsid w:val="00672028"/>
    <w:rsid w:val="00672073"/>
    <w:rsid w:val="006720C0"/>
    <w:rsid w:val="006720E8"/>
    <w:rsid w:val="00672108"/>
    <w:rsid w:val="0067210F"/>
    <w:rsid w:val="00672126"/>
    <w:rsid w:val="0067212B"/>
    <w:rsid w:val="0067216A"/>
    <w:rsid w:val="0067216F"/>
    <w:rsid w:val="00672187"/>
    <w:rsid w:val="0067223D"/>
    <w:rsid w:val="0067225F"/>
    <w:rsid w:val="00672266"/>
    <w:rsid w:val="006722B1"/>
    <w:rsid w:val="006722CD"/>
    <w:rsid w:val="006722CE"/>
    <w:rsid w:val="006722FB"/>
    <w:rsid w:val="00672302"/>
    <w:rsid w:val="00672315"/>
    <w:rsid w:val="0067232F"/>
    <w:rsid w:val="00672360"/>
    <w:rsid w:val="00672366"/>
    <w:rsid w:val="00672387"/>
    <w:rsid w:val="006723A5"/>
    <w:rsid w:val="006723FF"/>
    <w:rsid w:val="006724B7"/>
    <w:rsid w:val="006724D1"/>
    <w:rsid w:val="006724EA"/>
    <w:rsid w:val="0067255D"/>
    <w:rsid w:val="00672568"/>
    <w:rsid w:val="00672582"/>
    <w:rsid w:val="006725C0"/>
    <w:rsid w:val="006725F0"/>
    <w:rsid w:val="006725F1"/>
    <w:rsid w:val="006725F3"/>
    <w:rsid w:val="00672644"/>
    <w:rsid w:val="0067265F"/>
    <w:rsid w:val="00672672"/>
    <w:rsid w:val="00672682"/>
    <w:rsid w:val="00672684"/>
    <w:rsid w:val="006726A8"/>
    <w:rsid w:val="006726CB"/>
    <w:rsid w:val="006726D1"/>
    <w:rsid w:val="00672731"/>
    <w:rsid w:val="00672745"/>
    <w:rsid w:val="00672777"/>
    <w:rsid w:val="006727DC"/>
    <w:rsid w:val="00672824"/>
    <w:rsid w:val="00672843"/>
    <w:rsid w:val="00672849"/>
    <w:rsid w:val="0067289A"/>
    <w:rsid w:val="006728F4"/>
    <w:rsid w:val="00672958"/>
    <w:rsid w:val="00672977"/>
    <w:rsid w:val="0067297E"/>
    <w:rsid w:val="00672980"/>
    <w:rsid w:val="00672989"/>
    <w:rsid w:val="006729B4"/>
    <w:rsid w:val="006729BC"/>
    <w:rsid w:val="006729DF"/>
    <w:rsid w:val="00672A09"/>
    <w:rsid w:val="00672A3C"/>
    <w:rsid w:val="00672A58"/>
    <w:rsid w:val="00672A84"/>
    <w:rsid w:val="00672A8C"/>
    <w:rsid w:val="00672A97"/>
    <w:rsid w:val="00672AAB"/>
    <w:rsid w:val="00672ABD"/>
    <w:rsid w:val="00672AC2"/>
    <w:rsid w:val="00672ADF"/>
    <w:rsid w:val="00672AEF"/>
    <w:rsid w:val="00672B3E"/>
    <w:rsid w:val="00672B57"/>
    <w:rsid w:val="00672B9A"/>
    <w:rsid w:val="00672BCF"/>
    <w:rsid w:val="00672BD2"/>
    <w:rsid w:val="00672BF8"/>
    <w:rsid w:val="00672C07"/>
    <w:rsid w:val="00672C13"/>
    <w:rsid w:val="00672C48"/>
    <w:rsid w:val="00672C83"/>
    <w:rsid w:val="00672C8B"/>
    <w:rsid w:val="00672C95"/>
    <w:rsid w:val="00672CA0"/>
    <w:rsid w:val="00672CD5"/>
    <w:rsid w:val="00672CF2"/>
    <w:rsid w:val="00672CF7"/>
    <w:rsid w:val="00672D27"/>
    <w:rsid w:val="00672D3A"/>
    <w:rsid w:val="00672D74"/>
    <w:rsid w:val="00672D82"/>
    <w:rsid w:val="00672DE3"/>
    <w:rsid w:val="00672E07"/>
    <w:rsid w:val="00672E1B"/>
    <w:rsid w:val="00672E38"/>
    <w:rsid w:val="00672E7F"/>
    <w:rsid w:val="00672EB3"/>
    <w:rsid w:val="00672F37"/>
    <w:rsid w:val="00672F90"/>
    <w:rsid w:val="00672F92"/>
    <w:rsid w:val="00672FD8"/>
    <w:rsid w:val="00672FE6"/>
    <w:rsid w:val="00672FE9"/>
    <w:rsid w:val="00673000"/>
    <w:rsid w:val="00673034"/>
    <w:rsid w:val="00673073"/>
    <w:rsid w:val="006730AB"/>
    <w:rsid w:val="006730B3"/>
    <w:rsid w:val="006730B7"/>
    <w:rsid w:val="006730C9"/>
    <w:rsid w:val="006730E4"/>
    <w:rsid w:val="006730EC"/>
    <w:rsid w:val="006730F2"/>
    <w:rsid w:val="0067312A"/>
    <w:rsid w:val="00673160"/>
    <w:rsid w:val="00673166"/>
    <w:rsid w:val="00673191"/>
    <w:rsid w:val="00673197"/>
    <w:rsid w:val="006731BC"/>
    <w:rsid w:val="0067322F"/>
    <w:rsid w:val="006732F6"/>
    <w:rsid w:val="00673307"/>
    <w:rsid w:val="0067331E"/>
    <w:rsid w:val="00673326"/>
    <w:rsid w:val="0067333E"/>
    <w:rsid w:val="0067334B"/>
    <w:rsid w:val="0067337A"/>
    <w:rsid w:val="00673393"/>
    <w:rsid w:val="0067339A"/>
    <w:rsid w:val="00673405"/>
    <w:rsid w:val="00673441"/>
    <w:rsid w:val="0067345E"/>
    <w:rsid w:val="00673463"/>
    <w:rsid w:val="00673487"/>
    <w:rsid w:val="006734A6"/>
    <w:rsid w:val="006734C9"/>
    <w:rsid w:val="006734CB"/>
    <w:rsid w:val="006734DC"/>
    <w:rsid w:val="006734E0"/>
    <w:rsid w:val="0067351C"/>
    <w:rsid w:val="00673520"/>
    <w:rsid w:val="0067358A"/>
    <w:rsid w:val="006735BB"/>
    <w:rsid w:val="006735D4"/>
    <w:rsid w:val="0067360E"/>
    <w:rsid w:val="0067361F"/>
    <w:rsid w:val="0067364F"/>
    <w:rsid w:val="0067366B"/>
    <w:rsid w:val="00673684"/>
    <w:rsid w:val="006736F9"/>
    <w:rsid w:val="0067370B"/>
    <w:rsid w:val="00673768"/>
    <w:rsid w:val="006737B8"/>
    <w:rsid w:val="006737C5"/>
    <w:rsid w:val="0067381B"/>
    <w:rsid w:val="0067381C"/>
    <w:rsid w:val="0067382E"/>
    <w:rsid w:val="0067384F"/>
    <w:rsid w:val="0067385F"/>
    <w:rsid w:val="00673902"/>
    <w:rsid w:val="0067390E"/>
    <w:rsid w:val="00673913"/>
    <w:rsid w:val="00673966"/>
    <w:rsid w:val="0067396D"/>
    <w:rsid w:val="0067398D"/>
    <w:rsid w:val="006739A4"/>
    <w:rsid w:val="006739B2"/>
    <w:rsid w:val="006739C7"/>
    <w:rsid w:val="006739D7"/>
    <w:rsid w:val="006739EC"/>
    <w:rsid w:val="006739FC"/>
    <w:rsid w:val="006739FD"/>
    <w:rsid w:val="00673A06"/>
    <w:rsid w:val="00673A21"/>
    <w:rsid w:val="00673A30"/>
    <w:rsid w:val="00673A57"/>
    <w:rsid w:val="00673A60"/>
    <w:rsid w:val="00673A8B"/>
    <w:rsid w:val="00673AB7"/>
    <w:rsid w:val="00673ACD"/>
    <w:rsid w:val="00673ADC"/>
    <w:rsid w:val="00673AF4"/>
    <w:rsid w:val="00673AFB"/>
    <w:rsid w:val="00673B03"/>
    <w:rsid w:val="00673B26"/>
    <w:rsid w:val="00673B42"/>
    <w:rsid w:val="00673B64"/>
    <w:rsid w:val="00673B71"/>
    <w:rsid w:val="00673B77"/>
    <w:rsid w:val="00673BB0"/>
    <w:rsid w:val="00673BDF"/>
    <w:rsid w:val="00673BEE"/>
    <w:rsid w:val="00673C26"/>
    <w:rsid w:val="00673C29"/>
    <w:rsid w:val="00673CAE"/>
    <w:rsid w:val="00673CDE"/>
    <w:rsid w:val="00673CE2"/>
    <w:rsid w:val="00673CF9"/>
    <w:rsid w:val="00673D37"/>
    <w:rsid w:val="00673D50"/>
    <w:rsid w:val="00673D5A"/>
    <w:rsid w:val="00673D66"/>
    <w:rsid w:val="00673D72"/>
    <w:rsid w:val="00673D9B"/>
    <w:rsid w:val="00673DBC"/>
    <w:rsid w:val="00673DC2"/>
    <w:rsid w:val="00673DD1"/>
    <w:rsid w:val="00673E07"/>
    <w:rsid w:val="00673E50"/>
    <w:rsid w:val="00673ECF"/>
    <w:rsid w:val="00673EDF"/>
    <w:rsid w:val="00673F0D"/>
    <w:rsid w:val="00673F44"/>
    <w:rsid w:val="00673F4A"/>
    <w:rsid w:val="00673FDD"/>
    <w:rsid w:val="00673FEC"/>
    <w:rsid w:val="00674006"/>
    <w:rsid w:val="0067401B"/>
    <w:rsid w:val="00674044"/>
    <w:rsid w:val="00674049"/>
    <w:rsid w:val="00674069"/>
    <w:rsid w:val="006740CB"/>
    <w:rsid w:val="006740E7"/>
    <w:rsid w:val="006740FB"/>
    <w:rsid w:val="0067411C"/>
    <w:rsid w:val="006741A7"/>
    <w:rsid w:val="00674223"/>
    <w:rsid w:val="0067422D"/>
    <w:rsid w:val="00674234"/>
    <w:rsid w:val="00674239"/>
    <w:rsid w:val="0067425C"/>
    <w:rsid w:val="0067428C"/>
    <w:rsid w:val="00674293"/>
    <w:rsid w:val="0067429D"/>
    <w:rsid w:val="006742D3"/>
    <w:rsid w:val="006742DC"/>
    <w:rsid w:val="00674318"/>
    <w:rsid w:val="0067431C"/>
    <w:rsid w:val="00674359"/>
    <w:rsid w:val="00674371"/>
    <w:rsid w:val="00674376"/>
    <w:rsid w:val="00674381"/>
    <w:rsid w:val="006743A5"/>
    <w:rsid w:val="006743AD"/>
    <w:rsid w:val="006743DC"/>
    <w:rsid w:val="0067441E"/>
    <w:rsid w:val="00674421"/>
    <w:rsid w:val="00674447"/>
    <w:rsid w:val="00674481"/>
    <w:rsid w:val="00674483"/>
    <w:rsid w:val="00674490"/>
    <w:rsid w:val="006744A0"/>
    <w:rsid w:val="006744BC"/>
    <w:rsid w:val="0067451E"/>
    <w:rsid w:val="0067452C"/>
    <w:rsid w:val="006745C0"/>
    <w:rsid w:val="006745EC"/>
    <w:rsid w:val="006745F0"/>
    <w:rsid w:val="006745FC"/>
    <w:rsid w:val="00674607"/>
    <w:rsid w:val="00674617"/>
    <w:rsid w:val="00674652"/>
    <w:rsid w:val="00674689"/>
    <w:rsid w:val="00674698"/>
    <w:rsid w:val="006746B9"/>
    <w:rsid w:val="006746C3"/>
    <w:rsid w:val="006746C5"/>
    <w:rsid w:val="00674701"/>
    <w:rsid w:val="0067471A"/>
    <w:rsid w:val="006747B1"/>
    <w:rsid w:val="00674804"/>
    <w:rsid w:val="0067484A"/>
    <w:rsid w:val="006748A0"/>
    <w:rsid w:val="006748B5"/>
    <w:rsid w:val="006748F4"/>
    <w:rsid w:val="00674936"/>
    <w:rsid w:val="00674984"/>
    <w:rsid w:val="006749B2"/>
    <w:rsid w:val="006749EF"/>
    <w:rsid w:val="00674A06"/>
    <w:rsid w:val="00674A0F"/>
    <w:rsid w:val="00674A10"/>
    <w:rsid w:val="00674A4F"/>
    <w:rsid w:val="00674A9F"/>
    <w:rsid w:val="00674AA9"/>
    <w:rsid w:val="00674AB0"/>
    <w:rsid w:val="00674AE9"/>
    <w:rsid w:val="00674B0F"/>
    <w:rsid w:val="00674B2F"/>
    <w:rsid w:val="00674B59"/>
    <w:rsid w:val="00674B6C"/>
    <w:rsid w:val="00674B94"/>
    <w:rsid w:val="00674BDC"/>
    <w:rsid w:val="00674C1E"/>
    <w:rsid w:val="00674C64"/>
    <w:rsid w:val="00674C7D"/>
    <w:rsid w:val="00674CA2"/>
    <w:rsid w:val="00674CB7"/>
    <w:rsid w:val="00674D8D"/>
    <w:rsid w:val="00674DAC"/>
    <w:rsid w:val="00674DD0"/>
    <w:rsid w:val="00674E51"/>
    <w:rsid w:val="00674E76"/>
    <w:rsid w:val="00674E78"/>
    <w:rsid w:val="00674EB2"/>
    <w:rsid w:val="00674EE7"/>
    <w:rsid w:val="00674EF6"/>
    <w:rsid w:val="00674F75"/>
    <w:rsid w:val="00674F85"/>
    <w:rsid w:val="00674FB0"/>
    <w:rsid w:val="00674FD7"/>
    <w:rsid w:val="00674FE7"/>
    <w:rsid w:val="00674FFA"/>
    <w:rsid w:val="00675018"/>
    <w:rsid w:val="00675066"/>
    <w:rsid w:val="0067507B"/>
    <w:rsid w:val="00675099"/>
    <w:rsid w:val="006750AE"/>
    <w:rsid w:val="006750BD"/>
    <w:rsid w:val="006750C6"/>
    <w:rsid w:val="006750DC"/>
    <w:rsid w:val="006750F9"/>
    <w:rsid w:val="00675114"/>
    <w:rsid w:val="0067511F"/>
    <w:rsid w:val="0067512C"/>
    <w:rsid w:val="0067514B"/>
    <w:rsid w:val="0067515D"/>
    <w:rsid w:val="00675179"/>
    <w:rsid w:val="0067519E"/>
    <w:rsid w:val="006751C3"/>
    <w:rsid w:val="006751C5"/>
    <w:rsid w:val="006751CA"/>
    <w:rsid w:val="006751CD"/>
    <w:rsid w:val="006751EF"/>
    <w:rsid w:val="00675218"/>
    <w:rsid w:val="0067524F"/>
    <w:rsid w:val="006752BF"/>
    <w:rsid w:val="006752DD"/>
    <w:rsid w:val="006752E7"/>
    <w:rsid w:val="0067535F"/>
    <w:rsid w:val="0067536E"/>
    <w:rsid w:val="0067537F"/>
    <w:rsid w:val="006753A0"/>
    <w:rsid w:val="006753BF"/>
    <w:rsid w:val="00675416"/>
    <w:rsid w:val="00675425"/>
    <w:rsid w:val="00675454"/>
    <w:rsid w:val="00675463"/>
    <w:rsid w:val="0067546D"/>
    <w:rsid w:val="00675480"/>
    <w:rsid w:val="00675489"/>
    <w:rsid w:val="006754C4"/>
    <w:rsid w:val="006754EA"/>
    <w:rsid w:val="006754F3"/>
    <w:rsid w:val="0067551B"/>
    <w:rsid w:val="00675531"/>
    <w:rsid w:val="00675536"/>
    <w:rsid w:val="0067555E"/>
    <w:rsid w:val="006755B6"/>
    <w:rsid w:val="006755E8"/>
    <w:rsid w:val="006755FC"/>
    <w:rsid w:val="00675605"/>
    <w:rsid w:val="0067560B"/>
    <w:rsid w:val="0067562B"/>
    <w:rsid w:val="0067567C"/>
    <w:rsid w:val="00675682"/>
    <w:rsid w:val="00675688"/>
    <w:rsid w:val="00675774"/>
    <w:rsid w:val="00675783"/>
    <w:rsid w:val="00675788"/>
    <w:rsid w:val="006757BC"/>
    <w:rsid w:val="006757C4"/>
    <w:rsid w:val="006757D7"/>
    <w:rsid w:val="0067581C"/>
    <w:rsid w:val="0067583D"/>
    <w:rsid w:val="0067585B"/>
    <w:rsid w:val="00675877"/>
    <w:rsid w:val="0067587B"/>
    <w:rsid w:val="006758AB"/>
    <w:rsid w:val="00675930"/>
    <w:rsid w:val="0067594A"/>
    <w:rsid w:val="00675980"/>
    <w:rsid w:val="0067599B"/>
    <w:rsid w:val="00675A03"/>
    <w:rsid w:val="00675A27"/>
    <w:rsid w:val="00675A2B"/>
    <w:rsid w:val="00675A36"/>
    <w:rsid w:val="00675A39"/>
    <w:rsid w:val="00675A5C"/>
    <w:rsid w:val="00675A6B"/>
    <w:rsid w:val="00675A9E"/>
    <w:rsid w:val="00675AC6"/>
    <w:rsid w:val="00675AD7"/>
    <w:rsid w:val="00675B60"/>
    <w:rsid w:val="00675B7C"/>
    <w:rsid w:val="00675BBA"/>
    <w:rsid w:val="00675BCA"/>
    <w:rsid w:val="00675BD0"/>
    <w:rsid w:val="00675C00"/>
    <w:rsid w:val="00675C11"/>
    <w:rsid w:val="00675C1D"/>
    <w:rsid w:val="00675C28"/>
    <w:rsid w:val="00675C46"/>
    <w:rsid w:val="00675C8D"/>
    <w:rsid w:val="00675C8E"/>
    <w:rsid w:val="00675C91"/>
    <w:rsid w:val="00675C93"/>
    <w:rsid w:val="00675CD7"/>
    <w:rsid w:val="00675D36"/>
    <w:rsid w:val="00675D52"/>
    <w:rsid w:val="00675D61"/>
    <w:rsid w:val="00675D74"/>
    <w:rsid w:val="00675DB1"/>
    <w:rsid w:val="00675DB2"/>
    <w:rsid w:val="00675DFF"/>
    <w:rsid w:val="00675E36"/>
    <w:rsid w:val="00675E85"/>
    <w:rsid w:val="00675E8C"/>
    <w:rsid w:val="00675EC5"/>
    <w:rsid w:val="00675EE7"/>
    <w:rsid w:val="00675F3E"/>
    <w:rsid w:val="00675F81"/>
    <w:rsid w:val="00675F95"/>
    <w:rsid w:val="00675FC6"/>
    <w:rsid w:val="00675FC9"/>
    <w:rsid w:val="00676031"/>
    <w:rsid w:val="00676053"/>
    <w:rsid w:val="00676058"/>
    <w:rsid w:val="00676061"/>
    <w:rsid w:val="00676075"/>
    <w:rsid w:val="00676085"/>
    <w:rsid w:val="0067609C"/>
    <w:rsid w:val="006760A4"/>
    <w:rsid w:val="006760B6"/>
    <w:rsid w:val="006760B9"/>
    <w:rsid w:val="006760BA"/>
    <w:rsid w:val="006760E7"/>
    <w:rsid w:val="006760EE"/>
    <w:rsid w:val="006760FB"/>
    <w:rsid w:val="00676189"/>
    <w:rsid w:val="006761BA"/>
    <w:rsid w:val="006761C2"/>
    <w:rsid w:val="0067621B"/>
    <w:rsid w:val="00676223"/>
    <w:rsid w:val="0067622C"/>
    <w:rsid w:val="0067622F"/>
    <w:rsid w:val="00676232"/>
    <w:rsid w:val="00676277"/>
    <w:rsid w:val="00676298"/>
    <w:rsid w:val="006762AC"/>
    <w:rsid w:val="006762AD"/>
    <w:rsid w:val="006762B8"/>
    <w:rsid w:val="006762BF"/>
    <w:rsid w:val="00676315"/>
    <w:rsid w:val="00676323"/>
    <w:rsid w:val="00676351"/>
    <w:rsid w:val="00676359"/>
    <w:rsid w:val="0067637B"/>
    <w:rsid w:val="006763AF"/>
    <w:rsid w:val="006763C2"/>
    <w:rsid w:val="006763D6"/>
    <w:rsid w:val="00676459"/>
    <w:rsid w:val="00676470"/>
    <w:rsid w:val="0067647F"/>
    <w:rsid w:val="0067648B"/>
    <w:rsid w:val="006764B6"/>
    <w:rsid w:val="006764BC"/>
    <w:rsid w:val="006764BE"/>
    <w:rsid w:val="006764DD"/>
    <w:rsid w:val="00676502"/>
    <w:rsid w:val="00676511"/>
    <w:rsid w:val="00676518"/>
    <w:rsid w:val="00676521"/>
    <w:rsid w:val="00676522"/>
    <w:rsid w:val="00676537"/>
    <w:rsid w:val="00676539"/>
    <w:rsid w:val="0067657D"/>
    <w:rsid w:val="00676587"/>
    <w:rsid w:val="00676596"/>
    <w:rsid w:val="006765A3"/>
    <w:rsid w:val="006765A7"/>
    <w:rsid w:val="006765AE"/>
    <w:rsid w:val="00676609"/>
    <w:rsid w:val="0067664D"/>
    <w:rsid w:val="006766D2"/>
    <w:rsid w:val="0067670D"/>
    <w:rsid w:val="00676753"/>
    <w:rsid w:val="006767A6"/>
    <w:rsid w:val="006767AE"/>
    <w:rsid w:val="006767C5"/>
    <w:rsid w:val="006767E9"/>
    <w:rsid w:val="0067680A"/>
    <w:rsid w:val="00676870"/>
    <w:rsid w:val="00676881"/>
    <w:rsid w:val="0067689F"/>
    <w:rsid w:val="006768AD"/>
    <w:rsid w:val="0067692C"/>
    <w:rsid w:val="00676966"/>
    <w:rsid w:val="006769B9"/>
    <w:rsid w:val="006769FD"/>
    <w:rsid w:val="00676A07"/>
    <w:rsid w:val="00676A39"/>
    <w:rsid w:val="00676A63"/>
    <w:rsid w:val="00676A76"/>
    <w:rsid w:val="00676AB4"/>
    <w:rsid w:val="00676B08"/>
    <w:rsid w:val="00676B11"/>
    <w:rsid w:val="00676B20"/>
    <w:rsid w:val="00676B63"/>
    <w:rsid w:val="00676BCB"/>
    <w:rsid w:val="00676C10"/>
    <w:rsid w:val="00676C25"/>
    <w:rsid w:val="00676C6C"/>
    <w:rsid w:val="00676C8D"/>
    <w:rsid w:val="00676CAC"/>
    <w:rsid w:val="00676CBF"/>
    <w:rsid w:val="00676CC0"/>
    <w:rsid w:val="00676CDC"/>
    <w:rsid w:val="00676CF0"/>
    <w:rsid w:val="00676D2F"/>
    <w:rsid w:val="00676D44"/>
    <w:rsid w:val="00676D83"/>
    <w:rsid w:val="00676D91"/>
    <w:rsid w:val="00676DB5"/>
    <w:rsid w:val="00676DCC"/>
    <w:rsid w:val="00676DEA"/>
    <w:rsid w:val="00676E15"/>
    <w:rsid w:val="00676E30"/>
    <w:rsid w:val="00676E70"/>
    <w:rsid w:val="00676E71"/>
    <w:rsid w:val="00676E97"/>
    <w:rsid w:val="00676E99"/>
    <w:rsid w:val="00676EA4"/>
    <w:rsid w:val="00676EAF"/>
    <w:rsid w:val="00676EBB"/>
    <w:rsid w:val="00676EE6"/>
    <w:rsid w:val="00676F1E"/>
    <w:rsid w:val="00676F57"/>
    <w:rsid w:val="00676F86"/>
    <w:rsid w:val="00676FC4"/>
    <w:rsid w:val="00676FCB"/>
    <w:rsid w:val="00676FD6"/>
    <w:rsid w:val="00676FFE"/>
    <w:rsid w:val="0067700D"/>
    <w:rsid w:val="0067706C"/>
    <w:rsid w:val="00677095"/>
    <w:rsid w:val="006770B5"/>
    <w:rsid w:val="006770BF"/>
    <w:rsid w:val="00677103"/>
    <w:rsid w:val="0067710E"/>
    <w:rsid w:val="00677111"/>
    <w:rsid w:val="00677122"/>
    <w:rsid w:val="00677135"/>
    <w:rsid w:val="00677136"/>
    <w:rsid w:val="00677138"/>
    <w:rsid w:val="0067713B"/>
    <w:rsid w:val="006771CE"/>
    <w:rsid w:val="006771D0"/>
    <w:rsid w:val="006771D4"/>
    <w:rsid w:val="006771F3"/>
    <w:rsid w:val="00677249"/>
    <w:rsid w:val="0067727A"/>
    <w:rsid w:val="0067727C"/>
    <w:rsid w:val="006772DE"/>
    <w:rsid w:val="006772DF"/>
    <w:rsid w:val="00677331"/>
    <w:rsid w:val="006773A5"/>
    <w:rsid w:val="006773A7"/>
    <w:rsid w:val="006773F9"/>
    <w:rsid w:val="006773FA"/>
    <w:rsid w:val="00677429"/>
    <w:rsid w:val="0067743A"/>
    <w:rsid w:val="00677440"/>
    <w:rsid w:val="00677443"/>
    <w:rsid w:val="0067748D"/>
    <w:rsid w:val="00677498"/>
    <w:rsid w:val="006774D0"/>
    <w:rsid w:val="006774D9"/>
    <w:rsid w:val="00677569"/>
    <w:rsid w:val="00677581"/>
    <w:rsid w:val="0067759B"/>
    <w:rsid w:val="006775BE"/>
    <w:rsid w:val="006775D8"/>
    <w:rsid w:val="00677624"/>
    <w:rsid w:val="00677641"/>
    <w:rsid w:val="00677667"/>
    <w:rsid w:val="006776A8"/>
    <w:rsid w:val="006776B6"/>
    <w:rsid w:val="006776BD"/>
    <w:rsid w:val="006776CC"/>
    <w:rsid w:val="006776E9"/>
    <w:rsid w:val="0067772C"/>
    <w:rsid w:val="00677730"/>
    <w:rsid w:val="0067774F"/>
    <w:rsid w:val="0067775E"/>
    <w:rsid w:val="00677782"/>
    <w:rsid w:val="0067779F"/>
    <w:rsid w:val="006777C2"/>
    <w:rsid w:val="006777C7"/>
    <w:rsid w:val="00677808"/>
    <w:rsid w:val="00677811"/>
    <w:rsid w:val="0067789B"/>
    <w:rsid w:val="006778D4"/>
    <w:rsid w:val="00677921"/>
    <w:rsid w:val="0067793E"/>
    <w:rsid w:val="00677996"/>
    <w:rsid w:val="0067799E"/>
    <w:rsid w:val="006779BE"/>
    <w:rsid w:val="006779CE"/>
    <w:rsid w:val="006779D0"/>
    <w:rsid w:val="00677A4F"/>
    <w:rsid w:val="00677A59"/>
    <w:rsid w:val="00677A97"/>
    <w:rsid w:val="00677A99"/>
    <w:rsid w:val="00677AB4"/>
    <w:rsid w:val="00677ABA"/>
    <w:rsid w:val="00677ABE"/>
    <w:rsid w:val="00677B14"/>
    <w:rsid w:val="00677B24"/>
    <w:rsid w:val="00677B38"/>
    <w:rsid w:val="00677B48"/>
    <w:rsid w:val="00677B5B"/>
    <w:rsid w:val="00677B60"/>
    <w:rsid w:val="00677BB4"/>
    <w:rsid w:val="00677C0E"/>
    <w:rsid w:val="00677C23"/>
    <w:rsid w:val="00677C2F"/>
    <w:rsid w:val="00677C6D"/>
    <w:rsid w:val="00677C7A"/>
    <w:rsid w:val="00677CAC"/>
    <w:rsid w:val="00677CB1"/>
    <w:rsid w:val="00677CBB"/>
    <w:rsid w:val="00677D34"/>
    <w:rsid w:val="00677D8B"/>
    <w:rsid w:val="00677D8C"/>
    <w:rsid w:val="00677D8F"/>
    <w:rsid w:val="00677DA1"/>
    <w:rsid w:val="00677DAC"/>
    <w:rsid w:val="00677DE2"/>
    <w:rsid w:val="00677DFA"/>
    <w:rsid w:val="00677E13"/>
    <w:rsid w:val="00677E83"/>
    <w:rsid w:val="00677E8F"/>
    <w:rsid w:val="00677EA2"/>
    <w:rsid w:val="00677EC1"/>
    <w:rsid w:val="00677EE1"/>
    <w:rsid w:val="00677F1A"/>
    <w:rsid w:val="00677F2A"/>
    <w:rsid w:val="00677F2F"/>
    <w:rsid w:val="00677F68"/>
    <w:rsid w:val="00677FAF"/>
    <w:rsid w:val="00677FBE"/>
    <w:rsid w:val="00677FE7"/>
    <w:rsid w:val="00677FF4"/>
    <w:rsid w:val="00677FF8"/>
    <w:rsid w:val="00678BC8"/>
    <w:rsid w:val="00680017"/>
    <w:rsid w:val="00680044"/>
    <w:rsid w:val="00680046"/>
    <w:rsid w:val="00680072"/>
    <w:rsid w:val="0068009D"/>
    <w:rsid w:val="006800A9"/>
    <w:rsid w:val="006800B4"/>
    <w:rsid w:val="006800DD"/>
    <w:rsid w:val="00680114"/>
    <w:rsid w:val="00680117"/>
    <w:rsid w:val="00680156"/>
    <w:rsid w:val="00680166"/>
    <w:rsid w:val="0068016E"/>
    <w:rsid w:val="00680170"/>
    <w:rsid w:val="00680179"/>
    <w:rsid w:val="006801DB"/>
    <w:rsid w:val="006801E6"/>
    <w:rsid w:val="006801EB"/>
    <w:rsid w:val="006801F0"/>
    <w:rsid w:val="0068025C"/>
    <w:rsid w:val="0068026A"/>
    <w:rsid w:val="00680272"/>
    <w:rsid w:val="00680278"/>
    <w:rsid w:val="0068027F"/>
    <w:rsid w:val="00680286"/>
    <w:rsid w:val="006802BE"/>
    <w:rsid w:val="006802CF"/>
    <w:rsid w:val="006802FF"/>
    <w:rsid w:val="00680307"/>
    <w:rsid w:val="00680319"/>
    <w:rsid w:val="0068031B"/>
    <w:rsid w:val="0068035F"/>
    <w:rsid w:val="006803EA"/>
    <w:rsid w:val="00680400"/>
    <w:rsid w:val="0068042E"/>
    <w:rsid w:val="00680432"/>
    <w:rsid w:val="00680456"/>
    <w:rsid w:val="0068046C"/>
    <w:rsid w:val="006804C3"/>
    <w:rsid w:val="006804CD"/>
    <w:rsid w:val="006804DD"/>
    <w:rsid w:val="00680568"/>
    <w:rsid w:val="0068056A"/>
    <w:rsid w:val="00680584"/>
    <w:rsid w:val="006805B9"/>
    <w:rsid w:val="006805CE"/>
    <w:rsid w:val="006805F2"/>
    <w:rsid w:val="006805F6"/>
    <w:rsid w:val="006805F8"/>
    <w:rsid w:val="00680617"/>
    <w:rsid w:val="0068062A"/>
    <w:rsid w:val="0068069F"/>
    <w:rsid w:val="006806DF"/>
    <w:rsid w:val="006806F2"/>
    <w:rsid w:val="0068071A"/>
    <w:rsid w:val="00680728"/>
    <w:rsid w:val="00680772"/>
    <w:rsid w:val="00680796"/>
    <w:rsid w:val="006807F0"/>
    <w:rsid w:val="006807F5"/>
    <w:rsid w:val="00680828"/>
    <w:rsid w:val="00680850"/>
    <w:rsid w:val="00680867"/>
    <w:rsid w:val="006808B5"/>
    <w:rsid w:val="006808B9"/>
    <w:rsid w:val="006808CD"/>
    <w:rsid w:val="006808D4"/>
    <w:rsid w:val="006808E8"/>
    <w:rsid w:val="006808EF"/>
    <w:rsid w:val="0068090B"/>
    <w:rsid w:val="00680947"/>
    <w:rsid w:val="00680995"/>
    <w:rsid w:val="00680A44"/>
    <w:rsid w:val="00680A78"/>
    <w:rsid w:val="00680AEE"/>
    <w:rsid w:val="00680B1F"/>
    <w:rsid w:val="00680B69"/>
    <w:rsid w:val="00680B70"/>
    <w:rsid w:val="00680BB0"/>
    <w:rsid w:val="00680BBE"/>
    <w:rsid w:val="00680BEA"/>
    <w:rsid w:val="00680BF5"/>
    <w:rsid w:val="00680C12"/>
    <w:rsid w:val="00680C16"/>
    <w:rsid w:val="00680C8B"/>
    <w:rsid w:val="00680C9A"/>
    <w:rsid w:val="00680D0A"/>
    <w:rsid w:val="00680D12"/>
    <w:rsid w:val="00680D14"/>
    <w:rsid w:val="00680D29"/>
    <w:rsid w:val="00680D2F"/>
    <w:rsid w:val="00680DAD"/>
    <w:rsid w:val="00680E28"/>
    <w:rsid w:val="00680E2E"/>
    <w:rsid w:val="00680E54"/>
    <w:rsid w:val="00680E6A"/>
    <w:rsid w:val="00680E6C"/>
    <w:rsid w:val="00680E9B"/>
    <w:rsid w:val="00680EA3"/>
    <w:rsid w:val="00680EAF"/>
    <w:rsid w:val="00680EBE"/>
    <w:rsid w:val="00680F19"/>
    <w:rsid w:val="00680F69"/>
    <w:rsid w:val="00680F6C"/>
    <w:rsid w:val="00680F75"/>
    <w:rsid w:val="00680FB5"/>
    <w:rsid w:val="00680FDB"/>
    <w:rsid w:val="0068102C"/>
    <w:rsid w:val="0068103E"/>
    <w:rsid w:val="00681059"/>
    <w:rsid w:val="00681088"/>
    <w:rsid w:val="0068111A"/>
    <w:rsid w:val="0068119C"/>
    <w:rsid w:val="006811AB"/>
    <w:rsid w:val="006811B8"/>
    <w:rsid w:val="006811C3"/>
    <w:rsid w:val="006811F4"/>
    <w:rsid w:val="0068124C"/>
    <w:rsid w:val="0068125D"/>
    <w:rsid w:val="00681261"/>
    <w:rsid w:val="00681284"/>
    <w:rsid w:val="00681303"/>
    <w:rsid w:val="0068130E"/>
    <w:rsid w:val="0068131C"/>
    <w:rsid w:val="00681327"/>
    <w:rsid w:val="00681347"/>
    <w:rsid w:val="00681374"/>
    <w:rsid w:val="00681380"/>
    <w:rsid w:val="00681391"/>
    <w:rsid w:val="00681393"/>
    <w:rsid w:val="006813D6"/>
    <w:rsid w:val="006813D7"/>
    <w:rsid w:val="006813F5"/>
    <w:rsid w:val="00681403"/>
    <w:rsid w:val="0068140F"/>
    <w:rsid w:val="0068143C"/>
    <w:rsid w:val="00681445"/>
    <w:rsid w:val="00681498"/>
    <w:rsid w:val="006814CE"/>
    <w:rsid w:val="00681556"/>
    <w:rsid w:val="0068156B"/>
    <w:rsid w:val="00681582"/>
    <w:rsid w:val="00681599"/>
    <w:rsid w:val="006815AF"/>
    <w:rsid w:val="006815B8"/>
    <w:rsid w:val="0068160F"/>
    <w:rsid w:val="0068164C"/>
    <w:rsid w:val="00681657"/>
    <w:rsid w:val="00681659"/>
    <w:rsid w:val="00681676"/>
    <w:rsid w:val="00681682"/>
    <w:rsid w:val="0068169F"/>
    <w:rsid w:val="006816A5"/>
    <w:rsid w:val="006816A8"/>
    <w:rsid w:val="006816B9"/>
    <w:rsid w:val="006816EF"/>
    <w:rsid w:val="00681737"/>
    <w:rsid w:val="00681747"/>
    <w:rsid w:val="0068175E"/>
    <w:rsid w:val="0068177F"/>
    <w:rsid w:val="006817FC"/>
    <w:rsid w:val="0068180A"/>
    <w:rsid w:val="0068181B"/>
    <w:rsid w:val="00681831"/>
    <w:rsid w:val="00681853"/>
    <w:rsid w:val="0068185F"/>
    <w:rsid w:val="0068186E"/>
    <w:rsid w:val="00681888"/>
    <w:rsid w:val="00681892"/>
    <w:rsid w:val="006818A8"/>
    <w:rsid w:val="006818BC"/>
    <w:rsid w:val="006818C4"/>
    <w:rsid w:val="006818D3"/>
    <w:rsid w:val="006818E0"/>
    <w:rsid w:val="0068198A"/>
    <w:rsid w:val="006819A9"/>
    <w:rsid w:val="006819B6"/>
    <w:rsid w:val="006819E2"/>
    <w:rsid w:val="00681A15"/>
    <w:rsid w:val="00681A60"/>
    <w:rsid w:val="00681A62"/>
    <w:rsid w:val="00681A6D"/>
    <w:rsid w:val="00681A92"/>
    <w:rsid w:val="00681AAF"/>
    <w:rsid w:val="00681AD7"/>
    <w:rsid w:val="00681AF3"/>
    <w:rsid w:val="00681B13"/>
    <w:rsid w:val="00681B18"/>
    <w:rsid w:val="00681B2B"/>
    <w:rsid w:val="00681B8C"/>
    <w:rsid w:val="00681B9B"/>
    <w:rsid w:val="00681BDF"/>
    <w:rsid w:val="00681BE0"/>
    <w:rsid w:val="00681C08"/>
    <w:rsid w:val="00681C27"/>
    <w:rsid w:val="00681C31"/>
    <w:rsid w:val="00681C4F"/>
    <w:rsid w:val="00681C68"/>
    <w:rsid w:val="00681C75"/>
    <w:rsid w:val="00681C7C"/>
    <w:rsid w:val="00681C81"/>
    <w:rsid w:val="00681C97"/>
    <w:rsid w:val="00681CB5"/>
    <w:rsid w:val="00681CEB"/>
    <w:rsid w:val="00681D19"/>
    <w:rsid w:val="00681D30"/>
    <w:rsid w:val="00681D64"/>
    <w:rsid w:val="00681D97"/>
    <w:rsid w:val="00681DC2"/>
    <w:rsid w:val="00681DF0"/>
    <w:rsid w:val="00681DF9"/>
    <w:rsid w:val="00681E97"/>
    <w:rsid w:val="00681EA1"/>
    <w:rsid w:val="00681EAE"/>
    <w:rsid w:val="00681EB4"/>
    <w:rsid w:val="00681EBA"/>
    <w:rsid w:val="00681EBB"/>
    <w:rsid w:val="00681EF6"/>
    <w:rsid w:val="00681F15"/>
    <w:rsid w:val="00681F33"/>
    <w:rsid w:val="00681F42"/>
    <w:rsid w:val="00681F82"/>
    <w:rsid w:val="00681FA6"/>
    <w:rsid w:val="00681FAC"/>
    <w:rsid w:val="00681FD1"/>
    <w:rsid w:val="00681FD4"/>
    <w:rsid w:val="00681FDE"/>
    <w:rsid w:val="0068201B"/>
    <w:rsid w:val="00682048"/>
    <w:rsid w:val="00682071"/>
    <w:rsid w:val="006820F0"/>
    <w:rsid w:val="00682101"/>
    <w:rsid w:val="0068214E"/>
    <w:rsid w:val="00682151"/>
    <w:rsid w:val="00682160"/>
    <w:rsid w:val="0068217E"/>
    <w:rsid w:val="0068218B"/>
    <w:rsid w:val="0068219E"/>
    <w:rsid w:val="006821A1"/>
    <w:rsid w:val="006821B6"/>
    <w:rsid w:val="006821C4"/>
    <w:rsid w:val="00682214"/>
    <w:rsid w:val="00682226"/>
    <w:rsid w:val="0068222D"/>
    <w:rsid w:val="00682239"/>
    <w:rsid w:val="00682249"/>
    <w:rsid w:val="00682255"/>
    <w:rsid w:val="006822D1"/>
    <w:rsid w:val="006822D6"/>
    <w:rsid w:val="006822D7"/>
    <w:rsid w:val="006822D8"/>
    <w:rsid w:val="006822DE"/>
    <w:rsid w:val="006822E1"/>
    <w:rsid w:val="006822F1"/>
    <w:rsid w:val="006822F5"/>
    <w:rsid w:val="006822FA"/>
    <w:rsid w:val="00682317"/>
    <w:rsid w:val="0068231F"/>
    <w:rsid w:val="0068232C"/>
    <w:rsid w:val="0068232E"/>
    <w:rsid w:val="00682389"/>
    <w:rsid w:val="006823DD"/>
    <w:rsid w:val="006823E1"/>
    <w:rsid w:val="00682407"/>
    <w:rsid w:val="0068240F"/>
    <w:rsid w:val="00682416"/>
    <w:rsid w:val="00682448"/>
    <w:rsid w:val="00682462"/>
    <w:rsid w:val="0068249B"/>
    <w:rsid w:val="006824FF"/>
    <w:rsid w:val="00682510"/>
    <w:rsid w:val="0068256C"/>
    <w:rsid w:val="0068258F"/>
    <w:rsid w:val="006825A8"/>
    <w:rsid w:val="006825D9"/>
    <w:rsid w:val="006825F5"/>
    <w:rsid w:val="00682611"/>
    <w:rsid w:val="0068262A"/>
    <w:rsid w:val="00682631"/>
    <w:rsid w:val="00682693"/>
    <w:rsid w:val="006826B2"/>
    <w:rsid w:val="006826C3"/>
    <w:rsid w:val="006826EA"/>
    <w:rsid w:val="00682722"/>
    <w:rsid w:val="00682733"/>
    <w:rsid w:val="0068273E"/>
    <w:rsid w:val="0068274B"/>
    <w:rsid w:val="00682750"/>
    <w:rsid w:val="0068275F"/>
    <w:rsid w:val="00682760"/>
    <w:rsid w:val="00682775"/>
    <w:rsid w:val="00682785"/>
    <w:rsid w:val="006827B4"/>
    <w:rsid w:val="006827CE"/>
    <w:rsid w:val="006827DC"/>
    <w:rsid w:val="006827E2"/>
    <w:rsid w:val="006827E5"/>
    <w:rsid w:val="0068283F"/>
    <w:rsid w:val="00682860"/>
    <w:rsid w:val="00682872"/>
    <w:rsid w:val="00682894"/>
    <w:rsid w:val="00682895"/>
    <w:rsid w:val="006828DD"/>
    <w:rsid w:val="00682918"/>
    <w:rsid w:val="00682935"/>
    <w:rsid w:val="006829BA"/>
    <w:rsid w:val="00682A09"/>
    <w:rsid w:val="00682A24"/>
    <w:rsid w:val="00682A31"/>
    <w:rsid w:val="00682A3E"/>
    <w:rsid w:val="00682A48"/>
    <w:rsid w:val="00682A8B"/>
    <w:rsid w:val="00682AA6"/>
    <w:rsid w:val="00682AA9"/>
    <w:rsid w:val="00682AE5"/>
    <w:rsid w:val="00682AF3"/>
    <w:rsid w:val="00682AFC"/>
    <w:rsid w:val="00682B19"/>
    <w:rsid w:val="00682B32"/>
    <w:rsid w:val="00682B40"/>
    <w:rsid w:val="00682B6A"/>
    <w:rsid w:val="00682BC0"/>
    <w:rsid w:val="00682BE1"/>
    <w:rsid w:val="00682BF7"/>
    <w:rsid w:val="00682C23"/>
    <w:rsid w:val="00682C59"/>
    <w:rsid w:val="00682C67"/>
    <w:rsid w:val="00682C94"/>
    <w:rsid w:val="00682CB0"/>
    <w:rsid w:val="00682D03"/>
    <w:rsid w:val="00682D10"/>
    <w:rsid w:val="00682D12"/>
    <w:rsid w:val="00682D24"/>
    <w:rsid w:val="00682D48"/>
    <w:rsid w:val="00682D5E"/>
    <w:rsid w:val="00682D72"/>
    <w:rsid w:val="00682DBB"/>
    <w:rsid w:val="00682DD2"/>
    <w:rsid w:val="00682E19"/>
    <w:rsid w:val="00682E26"/>
    <w:rsid w:val="00682E3D"/>
    <w:rsid w:val="00682E53"/>
    <w:rsid w:val="00682E58"/>
    <w:rsid w:val="00682E98"/>
    <w:rsid w:val="00682F15"/>
    <w:rsid w:val="00682F3B"/>
    <w:rsid w:val="00682FAE"/>
    <w:rsid w:val="00682FB0"/>
    <w:rsid w:val="00682FC2"/>
    <w:rsid w:val="00682FCD"/>
    <w:rsid w:val="00682FD4"/>
    <w:rsid w:val="00682FE1"/>
    <w:rsid w:val="00682FF6"/>
    <w:rsid w:val="00683007"/>
    <w:rsid w:val="0068302C"/>
    <w:rsid w:val="00683074"/>
    <w:rsid w:val="0068308E"/>
    <w:rsid w:val="006830BB"/>
    <w:rsid w:val="006830C1"/>
    <w:rsid w:val="006830CA"/>
    <w:rsid w:val="00683174"/>
    <w:rsid w:val="0068317E"/>
    <w:rsid w:val="0068318A"/>
    <w:rsid w:val="006831BD"/>
    <w:rsid w:val="006831BE"/>
    <w:rsid w:val="00683212"/>
    <w:rsid w:val="00683225"/>
    <w:rsid w:val="00683244"/>
    <w:rsid w:val="0068325A"/>
    <w:rsid w:val="0068326D"/>
    <w:rsid w:val="006832B1"/>
    <w:rsid w:val="006832DB"/>
    <w:rsid w:val="006832F8"/>
    <w:rsid w:val="00683320"/>
    <w:rsid w:val="00683327"/>
    <w:rsid w:val="00683331"/>
    <w:rsid w:val="0068333E"/>
    <w:rsid w:val="0068333F"/>
    <w:rsid w:val="00683369"/>
    <w:rsid w:val="0068338B"/>
    <w:rsid w:val="00683399"/>
    <w:rsid w:val="006833AF"/>
    <w:rsid w:val="006833C0"/>
    <w:rsid w:val="006833EE"/>
    <w:rsid w:val="00683432"/>
    <w:rsid w:val="0068345A"/>
    <w:rsid w:val="0068346C"/>
    <w:rsid w:val="00683478"/>
    <w:rsid w:val="00683489"/>
    <w:rsid w:val="006834C9"/>
    <w:rsid w:val="006834CD"/>
    <w:rsid w:val="006834EB"/>
    <w:rsid w:val="0068350D"/>
    <w:rsid w:val="00683526"/>
    <w:rsid w:val="00683531"/>
    <w:rsid w:val="0068353F"/>
    <w:rsid w:val="00683543"/>
    <w:rsid w:val="00683547"/>
    <w:rsid w:val="00683551"/>
    <w:rsid w:val="00683553"/>
    <w:rsid w:val="00683573"/>
    <w:rsid w:val="00683581"/>
    <w:rsid w:val="006835A1"/>
    <w:rsid w:val="006835B0"/>
    <w:rsid w:val="006835B9"/>
    <w:rsid w:val="006835D7"/>
    <w:rsid w:val="00683609"/>
    <w:rsid w:val="00683627"/>
    <w:rsid w:val="00683666"/>
    <w:rsid w:val="00683677"/>
    <w:rsid w:val="00683691"/>
    <w:rsid w:val="00683754"/>
    <w:rsid w:val="00683791"/>
    <w:rsid w:val="006837DF"/>
    <w:rsid w:val="006837EA"/>
    <w:rsid w:val="0068391E"/>
    <w:rsid w:val="00683930"/>
    <w:rsid w:val="00683952"/>
    <w:rsid w:val="006839C6"/>
    <w:rsid w:val="006839F9"/>
    <w:rsid w:val="00683A23"/>
    <w:rsid w:val="00683A73"/>
    <w:rsid w:val="00683A8F"/>
    <w:rsid w:val="00683A97"/>
    <w:rsid w:val="00683AA6"/>
    <w:rsid w:val="00683B29"/>
    <w:rsid w:val="00683B4C"/>
    <w:rsid w:val="00683BA8"/>
    <w:rsid w:val="00683C17"/>
    <w:rsid w:val="00683C27"/>
    <w:rsid w:val="00683C60"/>
    <w:rsid w:val="00683C65"/>
    <w:rsid w:val="00683C9E"/>
    <w:rsid w:val="00683CC2"/>
    <w:rsid w:val="00683CE8"/>
    <w:rsid w:val="00683CED"/>
    <w:rsid w:val="00683D16"/>
    <w:rsid w:val="00683D1C"/>
    <w:rsid w:val="00683D23"/>
    <w:rsid w:val="00683D31"/>
    <w:rsid w:val="00683D45"/>
    <w:rsid w:val="00683D46"/>
    <w:rsid w:val="00683D4A"/>
    <w:rsid w:val="00683D7F"/>
    <w:rsid w:val="00683D9B"/>
    <w:rsid w:val="00683DA1"/>
    <w:rsid w:val="00683DAC"/>
    <w:rsid w:val="00683DD1"/>
    <w:rsid w:val="00683DD5"/>
    <w:rsid w:val="00683DE1"/>
    <w:rsid w:val="00683DEF"/>
    <w:rsid w:val="00683DFE"/>
    <w:rsid w:val="00683E16"/>
    <w:rsid w:val="00683E17"/>
    <w:rsid w:val="00683E24"/>
    <w:rsid w:val="00683E55"/>
    <w:rsid w:val="00683E5B"/>
    <w:rsid w:val="00683E5D"/>
    <w:rsid w:val="00683E65"/>
    <w:rsid w:val="00683E70"/>
    <w:rsid w:val="00683F0A"/>
    <w:rsid w:val="00683F0C"/>
    <w:rsid w:val="00683F1C"/>
    <w:rsid w:val="00683F46"/>
    <w:rsid w:val="00683F5F"/>
    <w:rsid w:val="00683FBC"/>
    <w:rsid w:val="00683FD5"/>
    <w:rsid w:val="00683FFA"/>
    <w:rsid w:val="00684003"/>
    <w:rsid w:val="006840A4"/>
    <w:rsid w:val="006840D0"/>
    <w:rsid w:val="006840E2"/>
    <w:rsid w:val="006840EE"/>
    <w:rsid w:val="00684127"/>
    <w:rsid w:val="00684146"/>
    <w:rsid w:val="00684155"/>
    <w:rsid w:val="00684194"/>
    <w:rsid w:val="0068419A"/>
    <w:rsid w:val="0068419E"/>
    <w:rsid w:val="006841A2"/>
    <w:rsid w:val="006841E1"/>
    <w:rsid w:val="006841F7"/>
    <w:rsid w:val="0068420C"/>
    <w:rsid w:val="00684281"/>
    <w:rsid w:val="006842DC"/>
    <w:rsid w:val="00684353"/>
    <w:rsid w:val="00684375"/>
    <w:rsid w:val="006843B4"/>
    <w:rsid w:val="00684433"/>
    <w:rsid w:val="00684452"/>
    <w:rsid w:val="0068445E"/>
    <w:rsid w:val="00684463"/>
    <w:rsid w:val="006844CD"/>
    <w:rsid w:val="006844CF"/>
    <w:rsid w:val="006844EF"/>
    <w:rsid w:val="00684536"/>
    <w:rsid w:val="00684564"/>
    <w:rsid w:val="0068458C"/>
    <w:rsid w:val="006845E3"/>
    <w:rsid w:val="00684612"/>
    <w:rsid w:val="0068463A"/>
    <w:rsid w:val="00684676"/>
    <w:rsid w:val="00684702"/>
    <w:rsid w:val="00684722"/>
    <w:rsid w:val="0068472E"/>
    <w:rsid w:val="00684742"/>
    <w:rsid w:val="00684745"/>
    <w:rsid w:val="00684747"/>
    <w:rsid w:val="00684749"/>
    <w:rsid w:val="0068476F"/>
    <w:rsid w:val="006847F3"/>
    <w:rsid w:val="0068481D"/>
    <w:rsid w:val="00684823"/>
    <w:rsid w:val="00684824"/>
    <w:rsid w:val="0068484E"/>
    <w:rsid w:val="00684894"/>
    <w:rsid w:val="006848BD"/>
    <w:rsid w:val="006848D9"/>
    <w:rsid w:val="006848FB"/>
    <w:rsid w:val="0068490E"/>
    <w:rsid w:val="00684914"/>
    <w:rsid w:val="0068495A"/>
    <w:rsid w:val="006849AD"/>
    <w:rsid w:val="006849ED"/>
    <w:rsid w:val="00684A3C"/>
    <w:rsid w:val="00684A4B"/>
    <w:rsid w:val="00684A87"/>
    <w:rsid w:val="00684B0C"/>
    <w:rsid w:val="00684B0E"/>
    <w:rsid w:val="00684B0F"/>
    <w:rsid w:val="00684B3C"/>
    <w:rsid w:val="00684B89"/>
    <w:rsid w:val="00684B8B"/>
    <w:rsid w:val="00684B95"/>
    <w:rsid w:val="00684BBE"/>
    <w:rsid w:val="00684BC1"/>
    <w:rsid w:val="00684C2B"/>
    <w:rsid w:val="00684C72"/>
    <w:rsid w:val="00684C83"/>
    <w:rsid w:val="00684C87"/>
    <w:rsid w:val="00684C95"/>
    <w:rsid w:val="00684C9B"/>
    <w:rsid w:val="00684CB0"/>
    <w:rsid w:val="00684CCA"/>
    <w:rsid w:val="00684CEB"/>
    <w:rsid w:val="00684CFE"/>
    <w:rsid w:val="00684D03"/>
    <w:rsid w:val="00684D18"/>
    <w:rsid w:val="00684D4E"/>
    <w:rsid w:val="00684D55"/>
    <w:rsid w:val="00684D8C"/>
    <w:rsid w:val="00684D9B"/>
    <w:rsid w:val="00684D9C"/>
    <w:rsid w:val="00684DB0"/>
    <w:rsid w:val="00684DB6"/>
    <w:rsid w:val="00684DBB"/>
    <w:rsid w:val="00684DBD"/>
    <w:rsid w:val="00684DDC"/>
    <w:rsid w:val="00684DE1"/>
    <w:rsid w:val="00684DF9"/>
    <w:rsid w:val="00684E30"/>
    <w:rsid w:val="00684E8E"/>
    <w:rsid w:val="00684EBA"/>
    <w:rsid w:val="00684EBF"/>
    <w:rsid w:val="00684EDD"/>
    <w:rsid w:val="00684F11"/>
    <w:rsid w:val="00684F37"/>
    <w:rsid w:val="00684F47"/>
    <w:rsid w:val="00684F79"/>
    <w:rsid w:val="00684F8B"/>
    <w:rsid w:val="00684FB2"/>
    <w:rsid w:val="00684FB9"/>
    <w:rsid w:val="00684FBF"/>
    <w:rsid w:val="00684FC6"/>
    <w:rsid w:val="00685007"/>
    <w:rsid w:val="00685026"/>
    <w:rsid w:val="0068506E"/>
    <w:rsid w:val="006850B7"/>
    <w:rsid w:val="006850B8"/>
    <w:rsid w:val="006850BF"/>
    <w:rsid w:val="006850DC"/>
    <w:rsid w:val="006850E3"/>
    <w:rsid w:val="0068511C"/>
    <w:rsid w:val="006851A3"/>
    <w:rsid w:val="0068521C"/>
    <w:rsid w:val="00685226"/>
    <w:rsid w:val="00685243"/>
    <w:rsid w:val="0068525D"/>
    <w:rsid w:val="0068526D"/>
    <w:rsid w:val="006852D3"/>
    <w:rsid w:val="006852D4"/>
    <w:rsid w:val="00685301"/>
    <w:rsid w:val="0068533B"/>
    <w:rsid w:val="00685348"/>
    <w:rsid w:val="00685387"/>
    <w:rsid w:val="006853D0"/>
    <w:rsid w:val="006853F3"/>
    <w:rsid w:val="00685402"/>
    <w:rsid w:val="00685464"/>
    <w:rsid w:val="00685481"/>
    <w:rsid w:val="00685523"/>
    <w:rsid w:val="00685530"/>
    <w:rsid w:val="0068556E"/>
    <w:rsid w:val="006855CC"/>
    <w:rsid w:val="006855DD"/>
    <w:rsid w:val="006855E6"/>
    <w:rsid w:val="006855F9"/>
    <w:rsid w:val="0068560C"/>
    <w:rsid w:val="0068562F"/>
    <w:rsid w:val="00685630"/>
    <w:rsid w:val="00685679"/>
    <w:rsid w:val="0068569B"/>
    <w:rsid w:val="006856EB"/>
    <w:rsid w:val="00685743"/>
    <w:rsid w:val="00685744"/>
    <w:rsid w:val="0068577B"/>
    <w:rsid w:val="0068577D"/>
    <w:rsid w:val="006857C5"/>
    <w:rsid w:val="006857F1"/>
    <w:rsid w:val="00685847"/>
    <w:rsid w:val="006858CE"/>
    <w:rsid w:val="006858D4"/>
    <w:rsid w:val="006858E1"/>
    <w:rsid w:val="00685902"/>
    <w:rsid w:val="00685907"/>
    <w:rsid w:val="00685963"/>
    <w:rsid w:val="006859B2"/>
    <w:rsid w:val="006859BC"/>
    <w:rsid w:val="006859DC"/>
    <w:rsid w:val="00685A0E"/>
    <w:rsid w:val="00685A25"/>
    <w:rsid w:val="00685A2B"/>
    <w:rsid w:val="00685A69"/>
    <w:rsid w:val="00685A72"/>
    <w:rsid w:val="00685B0F"/>
    <w:rsid w:val="00685B2F"/>
    <w:rsid w:val="00685B6C"/>
    <w:rsid w:val="00685B71"/>
    <w:rsid w:val="00685B92"/>
    <w:rsid w:val="00685BBF"/>
    <w:rsid w:val="00685C4E"/>
    <w:rsid w:val="00685C5F"/>
    <w:rsid w:val="00685D7B"/>
    <w:rsid w:val="00685D9C"/>
    <w:rsid w:val="00685DAE"/>
    <w:rsid w:val="00685DB0"/>
    <w:rsid w:val="00685E67"/>
    <w:rsid w:val="00685E98"/>
    <w:rsid w:val="00685EC2"/>
    <w:rsid w:val="00685EE7"/>
    <w:rsid w:val="00685F49"/>
    <w:rsid w:val="00685F6A"/>
    <w:rsid w:val="00685F6F"/>
    <w:rsid w:val="00685FC6"/>
    <w:rsid w:val="00685FF1"/>
    <w:rsid w:val="0068602C"/>
    <w:rsid w:val="0068603A"/>
    <w:rsid w:val="00686090"/>
    <w:rsid w:val="0068609A"/>
    <w:rsid w:val="006860C5"/>
    <w:rsid w:val="006860D8"/>
    <w:rsid w:val="006860DB"/>
    <w:rsid w:val="00686162"/>
    <w:rsid w:val="0068618E"/>
    <w:rsid w:val="00686193"/>
    <w:rsid w:val="006861B9"/>
    <w:rsid w:val="006861C3"/>
    <w:rsid w:val="00686215"/>
    <w:rsid w:val="0068621A"/>
    <w:rsid w:val="00686238"/>
    <w:rsid w:val="00686277"/>
    <w:rsid w:val="00686285"/>
    <w:rsid w:val="006862E6"/>
    <w:rsid w:val="00686314"/>
    <w:rsid w:val="00686319"/>
    <w:rsid w:val="00686342"/>
    <w:rsid w:val="00686343"/>
    <w:rsid w:val="00686347"/>
    <w:rsid w:val="00686376"/>
    <w:rsid w:val="00686384"/>
    <w:rsid w:val="00686387"/>
    <w:rsid w:val="0068639C"/>
    <w:rsid w:val="00686422"/>
    <w:rsid w:val="006864AE"/>
    <w:rsid w:val="006864BA"/>
    <w:rsid w:val="006864C8"/>
    <w:rsid w:val="006864E9"/>
    <w:rsid w:val="0068651C"/>
    <w:rsid w:val="00686533"/>
    <w:rsid w:val="0068658A"/>
    <w:rsid w:val="006865D8"/>
    <w:rsid w:val="006865D9"/>
    <w:rsid w:val="00686647"/>
    <w:rsid w:val="00686699"/>
    <w:rsid w:val="006866A0"/>
    <w:rsid w:val="0068675D"/>
    <w:rsid w:val="00686771"/>
    <w:rsid w:val="00686783"/>
    <w:rsid w:val="006867CD"/>
    <w:rsid w:val="006867D2"/>
    <w:rsid w:val="006867D9"/>
    <w:rsid w:val="0068680C"/>
    <w:rsid w:val="0068681F"/>
    <w:rsid w:val="00686820"/>
    <w:rsid w:val="0068685D"/>
    <w:rsid w:val="0068687D"/>
    <w:rsid w:val="00686884"/>
    <w:rsid w:val="006868D1"/>
    <w:rsid w:val="006868DA"/>
    <w:rsid w:val="00686971"/>
    <w:rsid w:val="00686981"/>
    <w:rsid w:val="006869BF"/>
    <w:rsid w:val="006869C3"/>
    <w:rsid w:val="006869E0"/>
    <w:rsid w:val="006869FB"/>
    <w:rsid w:val="00686A0B"/>
    <w:rsid w:val="00686A6B"/>
    <w:rsid w:val="00686A8B"/>
    <w:rsid w:val="00686AA8"/>
    <w:rsid w:val="00686ABD"/>
    <w:rsid w:val="00686AC3"/>
    <w:rsid w:val="00686AFB"/>
    <w:rsid w:val="00686B43"/>
    <w:rsid w:val="00686B46"/>
    <w:rsid w:val="00686B59"/>
    <w:rsid w:val="00686BB2"/>
    <w:rsid w:val="00686BE4"/>
    <w:rsid w:val="00686C73"/>
    <w:rsid w:val="00686C8B"/>
    <w:rsid w:val="00686C8D"/>
    <w:rsid w:val="00686CBB"/>
    <w:rsid w:val="00686CC5"/>
    <w:rsid w:val="00686CED"/>
    <w:rsid w:val="00686D7A"/>
    <w:rsid w:val="00686D81"/>
    <w:rsid w:val="00686D97"/>
    <w:rsid w:val="00686DA4"/>
    <w:rsid w:val="00686DE5"/>
    <w:rsid w:val="00686E49"/>
    <w:rsid w:val="00686E62"/>
    <w:rsid w:val="00686E76"/>
    <w:rsid w:val="00686E89"/>
    <w:rsid w:val="00686E95"/>
    <w:rsid w:val="00686E9D"/>
    <w:rsid w:val="00686ED7"/>
    <w:rsid w:val="00686EFF"/>
    <w:rsid w:val="00686F44"/>
    <w:rsid w:val="00686F4A"/>
    <w:rsid w:val="00686F62"/>
    <w:rsid w:val="00686F75"/>
    <w:rsid w:val="00686F87"/>
    <w:rsid w:val="00686FA6"/>
    <w:rsid w:val="00686FB4"/>
    <w:rsid w:val="00686FFA"/>
    <w:rsid w:val="00686FFF"/>
    <w:rsid w:val="0068701B"/>
    <w:rsid w:val="00687034"/>
    <w:rsid w:val="00687041"/>
    <w:rsid w:val="00687053"/>
    <w:rsid w:val="00687090"/>
    <w:rsid w:val="006870B9"/>
    <w:rsid w:val="006870E9"/>
    <w:rsid w:val="0068710A"/>
    <w:rsid w:val="0068712D"/>
    <w:rsid w:val="00687181"/>
    <w:rsid w:val="0068718D"/>
    <w:rsid w:val="006871A2"/>
    <w:rsid w:val="006871CC"/>
    <w:rsid w:val="006871EB"/>
    <w:rsid w:val="00687237"/>
    <w:rsid w:val="006872A6"/>
    <w:rsid w:val="006872AA"/>
    <w:rsid w:val="006872C8"/>
    <w:rsid w:val="006872CE"/>
    <w:rsid w:val="006872E2"/>
    <w:rsid w:val="006872FA"/>
    <w:rsid w:val="00687314"/>
    <w:rsid w:val="0068735F"/>
    <w:rsid w:val="00687398"/>
    <w:rsid w:val="006873D0"/>
    <w:rsid w:val="006873E1"/>
    <w:rsid w:val="006873EF"/>
    <w:rsid w:val="006873F1"/>
    <w:rsid w:val="0068740A"/>
    <w:rsid w:val="0068741C"/>
    <w:rsid w:val="0068749F"/>
    <w:rsid w:val="006874AC"/>
    <w:rsid w:val="006874DD"/>
    <w:rsid w:val="006874E4"/>
    <w:rsid w:val="00687508"/>
    <w:rsid w:val="00687513"/>
    <w:rsid w:val="00687537"/>
    <w:rsid w:val="0068753D"/>
    <w:rsid w:val="00687559"/>
    <w:rsid w:val="0068756A"/>
    <w:rsid w:val="0068756B"/>
    <w:rsid w:val="00687586"/>
    <w:rsid w:val="006875BF"/>
    <w:rsid w:val="006875EC"/>
    <w:rsid w:val="0068761C"/>
    <w:rsid w:val="00687633"/>
    <w:rsid w:val="0068763E"/>
    <w:rsid w:val="00687698"/>
    <w:rsid w:val="0068770E"/>
    <w:rsid w:val="00687754"/>
    <w:rsid w:val="0068775F"/>
    <w:rsid w:val="00687775"/>
    <w:rsid w:val="00687782"/>
    <w:rsid w:val="006877B0"/>
    <w:rsid w:val="006877DF"/>
    <w:rsid w:val="0068780B"/>
    <w:rsid w:val="0068783A"/>
    <w:rsid w:val="00687867"/>
    <w:rsid w:val="0068786E"/>
    <w:rsid w:val="006878AD"/>
    <w:rsid w:val="00687912"/>
    <w:rsid w:val="00687939"/>
    <w:rsid w:val="00687955"/>
    <w:rsid w:val="0068799D"/>
    <w:rsid w:val="006879A8"/>
    <w:rsid w:val="006879C7"/>
    <w:rsid w:val="00687A4B"/>
    <w:rsid w:val="00687AA9"/>
    <w:rsid w:val="00687AAA"/>
    <w:rsid w:val="00687AB2"/>
    <w:rsid w:val="00687ADB"/>
    <w:rsid w:val="00687AF8"/>
    <w:rsid w:val="00687B0F"/>
    <w:rsid w:val="00687B33"/>
    <w:rsid w:val="00687BA2"/>
    <w:rsid w:val="00687C24"/>
    <w:rsid w:val="00687C31"/>
    <w:rsid w:val="00687CB6"/>
    <w:rsid w:val="00687CC3"/>
    <w:rsid w:val="00687CD7"/>
    <w:rsid w:val="00687CDE"/>
    <w:rsid w:val="00687D19"/>
    <w:rsid w:val="00687D46"/>
    <w:rsid w:val="00687D59"/>
    <w:rsid w:val="00687DFB"/>
    <w:rsid w:val="00687E09"/>
    <w:rsid w:val="00687E20"/>
    <w:rsid w:val="00687E28"/>
    <w:rsid w:val="00687E2D"/>
    <w:rsid w:val="00687E5B"/>
    <w:rsid w:val="00687E6B"/>
    <w:rsid w:val="00687E89"/>
    <w:rsid w:val="00687ED5"/>
    <w:rsid w:val="00687F3C"/>
    <w:rsid w:val="00687F52"/>
    <w:rsid w:val="00687F6D"/>
    <w:rsid w:val="00687F7D"/>
    <w:rsid w:val="00687F9C"/>
    <w:rsid w:val="00687FBF"/>
    <w:rsid w:val="00687FD2"/>
    <w:rsid w:val="00687FEE"/>
    <w:rsid w:val="00690028"/>
    <w:rsid w:val="00690053"/>
    <w:rsid w:val="006900D5"/>
    <w:rsid w:val="006900ED"/>
    <w:rsid w:val="0069011F"/>
    <w:rsid w:val="0069015B"/>
    <w:rsid w:val="00690186"/>
    <w:rsid w:val="006901C5"/>
    <w:rsid w:val="006901E9"/>
    <w:rsid w:val="0069020D"/>
    <w:rsid w:val="0069022A"/>
    <w:rsid w:val="00690243"/>
    <w:rsid w:val="00690279"/>
    <w:rsid w:val="00690289"/>
    <w:rsid w:val="00690291"/>
    <w:rsid w:val="00690292"/>
    <w:rsid w:val="006902A1"/>
    <w:rsid w:val="006902A2"/>
    <w:rsid w:val="006902C6"/>
    <w:rsid w:val="006902CA"/>
    <w:rsid w:val="006902D0"/>
    <w:rsid w:val="00690303"/>
    <w:rsid w:val="00690314"/>
    <w:rsid w:val="00690350"/>
    <w:rsid w:val="0069036A"/>
    <w:rsid w:val="0069036C"/>
    <w:rsid w:val="006903CA"/>
    <w:rsid w:val="006903E1"/>
    <w:rsid w:val="006903E7"/>
    <w:rsid w:val="006903FA"/>
    <w:rsid w:val="00690435"/>
    <w:rsid w:val="00690446"/>
    <w:rsid w:val="00690467"/>
    <w:rsid w:val="0069046B"/>
    <w:rsid w:val="00690499"/>
    <w:rsid w:val="006904A1"/>
    <w:rsid w:val="006904B1"/>
    <w:rsid w:val="00690515"/>
    <w:rsid w:val="00690578"/>
    <w:rsid w:val="00690582"/>
    <w:rsid w:val="0069058C"/>
    <w:rsid w:val="006905A3"/>
    <w:rsid w:val="006905FF"/>
    <w:rsid w:val="00690641"/>
    <w:rsid w:val="00690689"/>
    <w:rsid w:val="0069068E"/>
    <w:rsid w:val="00690698"/>
    <w:rsid w:val="00690699"/>
    <w:rsid w:val="006906AB"/>
    <w:rsid w:val="0069075C"/>
    <w:rsid w:val="00690783"/>
    <w:rsid w:val="00690785"/>
    <w:rsid w:val="0069078A"/>
    <w:rsid w:val="006907EE"/>
    <w:rsid w:val="006907F4"/>
    <w:rsid w:val="0069085E"/>
    <w:rsid w:val="006908AC"/>
    <w:rsid w:val="006908E1"/>
    <w:rsid w:val="00690904"/>
    <w:rsid w:val="00690989"/>
    <w:rsid w:val="006909A1"/>
    <w:rsid w:val="006909E1"/>
    <w:rsid w:val="006909E6"/>
    <w:rsid w:val="006909EA"/>
    <w:rsid w:val="006909FA"/>
    <w:rsid w:val="00690A1F"/>
    <w:rsid w:val="00690A8D"/>
    <w:rsid w:val="00690AA0"/>
    <w:rsid w:val="00690AC3"/>
    <w:rsid w:val="00690AC7"/>
    <w:rsid w:val="00690ADA"/>
    <w:rsid w:val="00690AF8"/>
    <w:rsid w:val="00690B16"/>
    <w:rsid w:val="00690B8F"/>
    <w:rsid w:val="00690BDE"/>
    <w:rsid w:val="00690BE9"/>
    <w:rsid w:val="00690C11"/>
    <w:rsid w:val="00690C89"/>
    <w:rsid w:val="00690C96"/>
    <w:rsid w:val="00690CA7"/>
    <w:rsid w:val="00690CAD"/>
    <w:rsid w:val="00690D0E"/>
    <w:rsid w:val="00690D2B"/>
    <w:rsid w:val="00690D5A"/>
    <w:rsid w:val="00690D5D"/>
    <w:rsid w:val="00690D65"/>
    <w:rsid w:val="00690D73"/>
    <w:rsid w:val="00690E19"/>
    <w:rsid w:val="00690E29"/>
    <w:rsid w:val="00690E54"/>
    <w:rsid w:val="00690E6C"/>
    <w:rsid w:val="00690EAC"/>
    <w:rsid w:val="00690ECB"/>
    <w:rsid w:val="00690F36"/>
    <w:rsid w:val="00690F5C"/>
    <w:rsid w:val="00690F9E"/>
    <w:rsid w:val="00690FA2"/>
    <w:rsid w:val="00690FDA"/>
    <w:rsid w:val="00691014"/>
    <w:rsid w:val="0069109B"/>
    <w:rsid w:val="006910C4"/>
    <w:rsid w:val="006910DC"/>
    <w:rsid w:val="0069110D"/>
    <w:rsid w:val="00691118"/>
    <w:rsid w:val="00691136"/>
    <w:rsid w:val="00691141"/>
    <w:rsid w:val="00691183"/>
    <w:rsid w:val="00691194"/>
    <w:rsid w:val="006911C7"/>
    <w:rsid w:val="00691250"/>
    <w:rsid w:val="0069125B"/>
    <w:rsid w:val="00691261"/>
    <w:rsid w:val="00691278"/>
    <w:rsid w:val="0069127A"/>
    <w:rsid w:val="0069127E"/>
    <w:rsid w:val="006912A1"/>
    <w:rsid w:val="006912A5"/>
    <w:rsid w:val="006912C9"/>
    <w:rsid w:val="00691302"/>
    <w:rsid w:val="00691348"/>
    <w:rsid w:val="00691356"/>
    <w:rsid w:val="0069136F"/>
    <w:rsid w:val="00691379"/>
    <w:rsid w:val="0069137F"/>
    <w:rsid w:val="0069139A"/>
    <w:rsid w:val="006913C0"/>
    <w:rsid w:val="006913D4"/>
    <w:rsid w:val="00691401"/>
    <w:rsid w:val="0069141B"/>
    <w:rsid w:val="00691452"/>
    <w:rsid w:val="00691459"/>
    <w:rsid w:val="0069147B"/>
    <w:rsid w:val="00691499"/>
    <w:rsid w:val="006914AD"/>
    <w:rsid w:val="006914CD"/>
    <w:rsid w:val="0069156E"/>
    <w:rsid w:val="00691576"/>
    <w:rsid w:val="00691580"/>
    <w:rsid w:val="00691588"/>
    <w:rsid w:val="006915AE"/>
    <w:rsid w:val="006915C1"/>
    <w:rsid w:val="00691615"/>
    <w:rsid w:val="00691650"/>
    <w:rsid w:val="00691667"/>
    <w:rsid w:val="00691685"/>
    <w:rsid w:val="0069168C"/>
    <w:rsid w:val="006916BE"/>
    <w:rsid w:val="00691700"/>
    <w:rsid w:val="00691703"/>
    <w:rsid w:val="00691718"/>
    <w:rsid w:val="00691738"/>
    <w:rsid w:val="00691755"/>
    <w:rsid w:val="00691787"/>
    <w:rsid w:val="006917AE"/>
    <w:rsid w:val="006917D9"/>
    <w:rsid w:val="00691809"/>
    <w:rsid w:val="0069180B"/>
    <w:rsid w:val="0069183E"/>
    <w:rsid w:val="00691876"/>
    <w:rsid w:val="0069188E"/>
    <w:rsid w:val="006918BF"/>
    <w:rsid w:val="00691912"/>
    <w:rsid w:val="00691952"/>
    <w:rsid w:val="00691964"/>
    <w:rsid w:val="0069197C"/>
    <w:rsid w:val="006919AB"/>
    <w:rsid w:val="00691A78"/>
    <w:rsid w:val="00691A90"/>
    <w:rsid w:val="00691AA7"/>
    <w:rsid w:val="00691AB5"/>
    <w:rsid w:val="00691AB7"/>
    <w:rsid w:val="00691AC2"/>
    <w:rsid w:val="00691B35"/>
    <w:rsid w:val="00691B49"/>
    <w:rsid w:val="00691B5F"/>
    <w:rsid w:val="00691B65"/>
    <w:rsid w:val="00691B83"/>
    <w:rsid w:val="00691BA3"/>
    <w:rsid w:val="00691BA4"/>
    <w:rsid w:val="00691BAF"/>
    <w:rsid w:val="00691BDB"/>
    <w:rsid w:val="00691BE3"/>
    <w:rsid w:val="00691BE4"/>
    <w:rsid w:val="00691BF7"/>
    <w:rsid w:val="00691C01"/>
    <w:rsid w:val="00691C04"/>
    <w:rsid w:val="00691C13"/>
    <w:rsid w:val="00691C24"/>
    <w:rsid w:val="00691C60"/>
    <w:rsid w:val="00691C7D"/>
    <w:rsid w:val="00691C8C"/>
    <w:rsid w:val="00691CB0"/>
    <w:rsid w:val="00691D0B"/>
    <w:rsid w:val="00691D56"/>
    <w:rsid w:val="00691D60"/>
    <w:rsid w:val="00691D6B"/>
    <w:rsid w:val="00691D6C"/>
    <w:rsid w:val="00691D81"/>
    <w:rsid w:val="00691D83"/>
    <w:rsid w:val="00691D9D"/>
    <w:rsid w:val="00691DCC"/>
    <w:rsid w:val="00691DF8"/>
    <w:rsid w:val="00691E03"/>
    <w:rsid w:val="00691E10"/>
    <w:rsid w:val="00691E18"/>
    <w:rsid w:val="00691E2F"/>
    <w:rsid w:val="00691E5B"/>
    <w:rsid w:val="00691E5F"/>
    <w:rsid w:val="00691E85"/>
    <w:rsid w:val="00691ED0"/>
    <w:rsid w:val="00691EDB"/>
    <w:rsid w:val="00691F00"/>
    <w:rsid w:val="00691F04"/>
    <w:rsid w:val="00691F09"/>
    <w:rsid w:val="00691F71"/>
    <w:rsid w:val="00691F7B"/>
    <w:rsid w:val="00691F84"/>
    <w:rsid w:val="0069200A"/>
    <w:rsid w:val="00692011"/>
    <w:rsid w:val="00692066"/>
    <w:rsid w:val="0069206A"/>
    <w:rsid w:val="006920F9"/>
    <w:rsid w:val="0069214E"/>
    <w:rsid w:val="0069216D"/>
    <w:rsid w:val="0069217E"/>
    <w:rsid w:val="006921A7"/>
    <w:rsid w:val="006921A9"/>
    <w:rsid w:val="006921D4"/>
    <w:rsid w:val="0069226B"/>
    <w:rsid w:val="0069228D"/>
    <w:rsid w:val="0069228F"/>
    <w:rsid w:val="006922B4"/>
    <w:rsid w:val="006922C2"/>
    <w:rsid w:val="0069232F"/>
    <w:rsid w:val="0069233B"/>
    <w:rsid w:val="00692348"/>
    <w:rsid w:val="00692352"/>
    <w:rsid w:val="00692362"/>
    <w:rsid w:val="0069238C"/>
    <w:rsid w:val="006923D9"/>
    <w:rsid w:val="006923FC"/>
    <w:rsid w:val="006923FD"/>
    <w:rsid w:val="0069240E"/>
    <w:rsid w:val="00692426"/>
    <w:rsid w:val="0069243F"/>
    <w:rsid w:val="00692449"/>
    <w:rsid w:val="00692453"/>
    <w:rsid w:val="0069247E"/>
    <w:rsid w:val="006924AE"/>
    <w:rsid w:val="006924B8"/>
    <w:rsid w:val="006924C9"/>
    <w:rsid w:val="006924E8"/>
    <w:rsid w:val="006924EF"/>
    <w:rsid w:val="0069254D"/>
    <w:rsid w:val="00692566"/>
    <w:rsid w:val="006925AD"/>
    <w:rsid w:val="006925B6"/>
    <w:rsid w:val="006925BE"/>
    <w:rsid w:val="00692603"/>
    <w:rsid w:val="00692609"/>
    <w:rsid w:val="00692614"/>
    <w:rsid w:val="00692622"/>
    <w:rsid w:val="0069262D"/>
    <w:rsid w:val="0069268F"/>
    <w:rsid w:val="006926BE"/>
    <w:rsid w:val="006926DE"/>
    <w:rsid w:val="00692724"/>
    <w:rsid w:val="0069272C"/>
    <w:rsid w:val="0069274C"/>
    <w:rsid w:val="00692756"/>
    <w:rsid w:val="0069276C"/>
    <w:rsid w:val="00692787"/>
    <w:rsid w:val="00692795"/>
    <w:rsid w:val="0069279A"/>
    <w:rsid w:val="0069279F"/>
    <w:rsid w:val="006927BB"/>
    <w:rsid w:val="006927EA"/>
    <w:rsid w:val="0069280D"/>
    <w:rsid w:val="00692817"/>
    <w:rsid w:val="00692829"/>
    <w:rsid w:val="00692866"/>
    <w:rsid w:val="006928B5"/>
    <w:rsid w:val="006928D1"/>
    <w:rsid w:val="006928F1"/>
    <w:rsid w:val="00692906"/>
    <w:rsid w:val="0069291B"/>
    <w:rsid w:val="0069292B"/>
    <w:rsid w:val="0069296B"/>
    <w:rsid w:val="00692970"/>
    <w:rsid w:val="0069297E"/>
    <w:rsid w:val="0069299A"/>
    <w:rsid w:val="006929A4"/>
    <w:rsid w:val="006929AD"/>
    <w:rsid w:val="006929C9"/>
    <w:rsid w:val="00692A1B"/>
    <w:rsid w:val="00692A51"/>
    <w:rsid w:val="00692A58"/>
    <w:rsid w:val="00692A66"/>
    <w:rsid w:val="00692A71"/>
    <w:rsid w:val="00692A7D"/>
    <w:rsid w:val="00692A8B"/>
    <w:rsid w:val="00692AD1"/>
    <w:rsid w:val="00692B17"/>
    <w:rsid w:val="00692B42"/>
    <w:rsid w:val="00692B47"/>
    <w:rsid w:val="00692B77"/>
    <w:rsid w:val="00692B8B"/>
    <w:rsid w:val="00692B97"/>
    <w:rsid w:val="00692BC2"/>
    <w:rsid w:val="00692BD6"/>
    <w:rsid w:val="00692BDD"/>
    <w:rsid w:val="00692BE8"/>
    <w:rsid w:val="00692C29"/>
    <w:rsid w:val="00692C3F"/>
    <w:rsid w:val="00692C6A"/>
    <w:rsid w:val="00692C89"/>
    <w:rsid w:val="00692CB6"/>
    <w:rsid w:val="00692CDC"/>
    <w:rsid w:val="00692CFB"/>
    <w:rsid w:val="00692D02"/>
    <w:rsid w:val="00692DB7"/>
    <w:rsid w:val="00692DBB"/>
    <w:rsid w:val="00692DC7"/>
    <w:rsid w:val="00692DDE"/>
    <w:rsid w:val="00692DDF"/>
    <w:rsid w:val="00692DEE"/>
    <w:rsid w:val="00692E21"/>
    <w:rsid w:val="00692E67"/>
    <w:rsid w:val="00692E7D"/>
    <w:rsid w:val="00692E90"/>
    <w:rsid w:val="00692ECB"/>
    <w:rsid w:val="00692EE2"/>
    <w:rsid w:val="00692EE9"/>
    <w:rsid w:val="00692EEC"/>
    <w:rsid w:val="00692F28"/>
    <w:rsid w:val="00692F43"/>
    <w:rsid w:val="00692F75"/>
    <w:rsid w:val="00692F82"/>
    <w:rsid w:val="00692F88"/>
    <w:rsid w:val="00692F90"/>
    <w:rsid w:val="00692FAC"/>
    <w:rsid w:val="00692FAF"/>
    <w:rsid w:val="00692FC4"/>
    <w:rsid w:val="00692FF8"/>
    <w:rsid w:val="00693024"/>
    <w:rsid w:val="00693027"/>
    <w:rsid w:val="0069307D"/>
    <w:rsid w:val="006930A3"/>
    <w:rsid w:val="006930C6"/>
    <w:rsid w:val="006930D5"/>
    <w:rsid w:val="006930E1"/>
    <w:rsid w:val="006930FC"/>
    <w:rsid w:val="00693112"/>
    <w:rsid w:val="0069314C"/>
    <w:rsid w:val="00693161"/>
    <w:rsid w:val="00693169"/>
    <w:rsid w:val="0069316F"/>
    <w:rsid w:val="006931C6"/>
    <w:rsid w:val="006931CB"/>
    <w:rsid w:val="006931D4"/>
    <w:rsid w:val="00693206"/>
    <w:rsid w:val="0069323A"/>
    <w:rsid w:val="0069326E"/>
    <w:rsid w:val="006932DC"/>
    <w:rsid w:val="0069332A"/>
    <w:rsid w:val="0069334F"/>
    <w:rsid w:val="00693377"/>
    <w:rsid w:val="00693378"/>
    <w:rsid w:val="00693455"/>
    <w:rsid w:val="0069345A"/>
    <w:rsid w:val="00693474"/>
    <w:rsid w:val="00693486"/>
    <w:rsid w:val="006934A7"/>
    <w:rsid w:val="006934C6"/>
    <w:rsid w:val="006934DF"/>
    <w:rsid w:val="0069357E"/>
    <w:rsid w:val="00693591"/>
    <w:rsid w:val="006935B6"/>
    <w:rsid w:val="006935BD"/>
    <w:rsid w:val="006935CB"/>
    <w:rsid w:val="0069366A"/>
    <w:rsid w:val="00693674"/>
    <w:rsid w:val="006936BE"/>
    <w:rsid w:val="006936FC"/>
    <w:rsid w:val="0069373F"/>
    <w:rsid w:val="00693741"/>
    <w:rsid w:val="00693787"/>
    <w:rsid w:val="00693795"/>
    <w:rsid w:val="006937FC"/>
    <w:rsid w:val="00693875"/>
    <w:rsid w:val="00693890"/>
    <w:rsid w:val="006938B1"/>
    <w:rsid w:val="006938DB"/>
    <w:rsid w:val="006938EE"/>
    <w:rsid w:val="00693904"/>
    <w:rsid w:val="00693950"/>
    <w:rsid w:val="00693964"/>
    <w:rsid w:val="006939A9"/>
    <w:rsid w:val="00693A08"/>
    <w:rsid w:val="00693A45"/>
    <w:rsid w:val="00693A56"/>
    <w:rsid w:val="00693A67"/>
    <w:rsid w:val="00693AB4"/>
    <w:rsid w:val="00693AC0"/>
    <w:rsid w:val="00693B0C"/>
    <w:rsid w:val="00693B16"/>
    <w:rsid w:val="00693B31"/>
    <w:rsid w:val="00693B3F"/>
    <w:rsid w:val="00693B42"/>
    <w:rsid w:val="00693B45"/>
    <w:rsid w:val="00693B5A"/>
    <w:rsid w:val="00693B77"/>
    <w:rsid w:val="00693B85"/>
    <w:rsid w:val="00693BAC"/>
    <w:rsid w:val="00693BEC"/>
    <w:rsid w:val="00693C00"/>
    <w:rsid w:val="00693C13"/>
    <w:rsid w:val="00693C1A"/>
    <w:rsid w:val="00693C46"/>
    <w:rsid w:val="00693CF3"/>
    <w:rsid w:val="00693D37"/>
    <w:rsid w:val="00693D5C"/>
    <w:rsid w:val="00693DC8"/>
    <w:rsid w:val="00693DCF"/>
    <w:rsid w:val="00693DEF"/>
    <w:rsid w:val="00693DF0"/>
    <w:rsid w:val="00693E13"/>
    <w:rsid w:val="00693EB2"/>
    <w:rsid w:val="00693EBF"/>
    <w:rsid w:val="00693EC4"/>
    <w:rsid w:val="00693ED0"/>
    <w:rsid w:val="00693F2C"/>
    <w:rsid w:val="00693FB1"/>
    <w:rsid w:val="00693FB6"/>
    <w:rsid w:val="00693FE5"/>
    <w:rsid w:val="00693FF4"/>
    <w:rsid w:val="00694010"/>
    <w:rsid w:val="00694011"/>
    <w:rsid w:val="00694045"/>
    <w:rsid w:val="00694054"/>
    <w:rsid w:val="0069406F"/>
    <w:rsid w:val="00694071"/>
    <w:rsid w:val="006940A1"/>
    <w:rsid w:val="006940E7"/>
    <w:rsid w:val="006940ED"/>
    <w:rsid w:val="006940FC"/>
    <w:rsid w:val="00694122"/>
    <w:rsid w:val="0069412B"/>
    <w:rsid w:val="0069415C"/>
    <w:rsid w:val="00694173"/>
    <w:rsid w:val="0069418D"/>
    <w:rsid w:val="00694191"/>
    <w:rsid w:val="00694196"/>
    <w:rsid w:val="0069419C"/>
    <w:rsid w:val="006941F3"/>
    <w:rsid w:val="006941F5"/>
    <w:rsid w:val="00694215"/>
    <w:rsid w:val="00694265"/>
    <w:rsid w:val="006942A8"/>
    <w:rsid w:val="006942AD"/>
    <w:rsid w:val="006942B6"/>
    <w:rsid w:val="006942BE"/>
    <w:rsid w:val="006942E1"/>
    <w:rsid w:val="006942EF"/>
    <w:rsid w:val="00694306"/>
    <w:rsid w:val="00694321"/>
    <w:rsid w:val="0069432A"/>
    <w:rsid w:val="00694345"/>
    <w:rsid w:val="00694369"/>
    <w:rsid w:val="00694394"/>
    <w:rsid w:val="006943A4"/>
    <w:rsid w:val="006943AB"/>
    <w:rsid w:val="006943BC"/>
    <w:rsid w:val="006943C1"/>
    <w:rsid w:val="00694402"/>
    <w:rsid w:val="0069442D"/>
    <w:rsid w:val="00694473"/>
    <w:rsid w:val="006944B2"/>
    <w:rsid w:val="006944BE"/>
    <w:rsid w:val="006944D3"/>
    <w:rsid w:val="006944F0"/>
    <w:rsid w:val="0069451E"/>
    <w:rsid w:val="00694525"/>
    <w:rsid w:val="00694574"/>
    <w:rsid w:val="006945A7"/>
    <w:rsid w:val="006945B1"/>
    <w:rsid w:val="006945C2"/>
    <w:rsid w:val="006945D3"/>
    <w:rsid w:val="0069465E"/>
    <w:rsid w:val="00694677"/>
    <w:rsid w:val="00694679"/>
    <w:rsid w:val="00694694"/>
    <w:rsid w:val="0069469B"/>
    <w:rsid w:val="006946B5"/>
    <w:rsid w:val="006946B8"/>
    <w:rsid w:val="006946C9"/>
    <w:rsid w:val="006946D6"/>
    <w:rsid w:val="006946E5"/>
    <w:rsid w:val="00694712"/>
    <w:rsid w:val="006947ED"/>
    <w:rsid w:val="006947F4"/>
    <w:rsid w:val="00694802"/>
    <w:rsid w:val="00694803"/>
    <w:rsid w:val="00694807"/>
    <w:rsid w:val="0069484A"/>
    <w:rsid w:val="0069486B"/>
    <w:rsid w:val="006948A2"/>
    <w:rsid w:val="006948B3"/>
    <w:rsid w:val="006948C2"/>
    <w:rsid w:val="006948CF"/>
    <w:rsid w:val="006948D6"/>
    <w:rsid w:val="006948E7"/>
    <w:rsid w:val="00694984"/>
    <w:rsid w:val="006949A7"/>
    <w:rsid w:val="006949EF"/>
    <w:rsid w:val="00694A01"/>
    <w:rsid w:val="00694A1F"/>
    <w:rsid w:val="00694A21"/>
    <w:rsid w:val="00694A51"/>
    <w:rsid w:val="00694A98"/>
    <w:rsid w:val="00694AF1"/>
    <w:rsid w:val="00694B55"/>
    <w:rsid w:val="00694BB8"/>
    <w:rsid w:val="00694BE3"/>
    <w:rsid w:val="00694BF8"/>
    <w:rsid w:val="00694C2A"/>
    <w:rsid w:val="00694C5C"/>
    <w:rsid w:val="00694CA8"/>
    <w:rsid w:val="00694CAD"/>
    <w:rsid w:val="00694CAE"/>
    <w:rsid w:val="00694D22"/>
    <w:rsid w:val="00694D64"/>
    <w:rsid w:val="00694D66"/>
    <w:rsid w:val="00694DE9"/>
    <w:rsid w:val="00694E09"/>
    <w:rsid w:val="00694E19"/>
    <w:rsid w:val="00694E22"/>
    <w:rsid w:val="00694E34"/>
    <w:rsid w:val="00694E60"/>
    <w:rsid w:val="00694E84"/>
    <w:rsid w:val="00694E8E"/>
    <w:rsid w:val="00694E8F"/>
    <w:rsid w:val="00694E91"/>
    <w:rsid w:val="00694ED4"/>
    <w:rsid w:val="00694EDF"/>
    <w:rsid w:val="00694EFB"/>
    <w:rsid w:val="00694F3C"/>
    <w:rsid w:val="00694FD3"/>
    <w:rsid w:val="00694FFB"/>
    <w:rsid w:val="0069500B"/>
    <w:rsid w:val="0069500C"/>
    <w:rsid w:val="0069502C"/>
    <w:rsid w:val="00695055"/>
    <w:rsid w:val="00695095"/>
    <w:rsid w:val="00695096"/>
    <w:rsid w:val="0069511F"/>
    <w:rsid w:val="00695193"/>
    <w:rsid w:val="006951AF"/>
    <w:rsid w:val="006951B1"/>
    <w:rsid w:val="006951EE"/>
    <w:rsid w:val="00695224"/>
    <w:rsid w:val="00695241"/>
    <w:rsid w:val="0069524A"/>
    <w:rsid w:val="0069524E"/>
    <w:rsid w:val="006952BB"/>
    <w:rsid w:val="006952FE"/>
    <w:rsid w:val="00695339"/>
    <w:rsid w:val="0069535D"/>
    <w:rsid w:val="00695398"/>
    <w:rsid w:val="006953FD"/>
    <w:rsid w:val="00695441"/>
    <w:rsid w:val="0069547B"/>
    <w:rsid w:val="00695493"/>
    <w:rsid w:val="006954D8"/>
    <w:rsid w:val="006954F3"/>
    <w:rsid w:val="00695529"/>
    <w:rsid w:val="0069556A"/>
    <w:rsid w:val="006955D8"/>
    <w:rsid w:val="006955E3"/>
    <w:rsid w:val="006955EB"/>
    <w:rsid w:val="006955F4"/>
    <w:rsid w:val="00695680"/>
    <w:rsid w:val="006956D3"/>
    <w:rsid w:val="00695732"/>
    <w:rsid w:val="0069575A"/>
    <w:rsid w:val="0069575B"/>
    <w:rsid w:val="006957CD"/>
    <w:rsid w:val="00695803"/>
    <w:rsid w:val="0069580D"/>
    <w:rsid w:val="0069582E"/>
    <w:rsid w:val="00695848"/>
    <w:rsid w:val="00695877"/>
    <w:rsid w:val="00695880"/>
    <w:rsid w:val="0069588C"/>
    <w:rsid w:val="00695921"/>
    <w:rsid w:val="006959CB"/>
    <w:rsid w:val="006959CF"/>
    <w:rsid w:val="006959D6"/>
    <w:rsid w:val="006959D7"/>
    <w:rsid w:val="006959E6"/>
    <w:rsid w:val="006959F5"/>
    <w:rsid w:val="00695A1D"/>
    <w:rsid w:val="00695A46"/>
    <w:rsid w:val="00695A5F"/>
    <w:rsid w:val="00695B09"/>
    <w:rsid w:val="00695B47"/>
    <w:rsid w:val="00695B7F"/>
    <w:rsid w:val="00695BA6"/>
    <w:rsid w:val="00695BFD"/>
    <w:rsid w:val="00695C17"/>
    <w:rsid w:val="00695C48"/>
    <w:rsid w:val="00695C65"/>
    <w:rsid w:val="00695C76"/>
    <w:rsid w:val="00695D2C"/>
    <w:rsid w:val="00695D60"/>
    <w:rsid w:val="00695D63"/>
    <w:rsid w:val="00695DA9"/>
    <w:rsid w:val="00695DE4"/>
    <w:rsid w:val="00695DFD"/>
    <w:rsid w:val="00695E81"/>
    <w:rsid w:val="00695E94"/>
    <w:rsid w:val="00695EAD"/>
    <w:rsid w:val="00695ECD"/>
    <w:rsid w:val="00695EEF"/>
    <w:rsid w:val="00695EF0"/>
    <w:rsid w:val="00695F13"/>
    <w:rsid w:val="00695F1F"/>
    <w:rsid w:val="00695F3D"/>
    <w:rsid w:val="00695F42"/>
    <w:rsid w:val="00695F8C"/>
    <w:rsid w:val="00695FAA"/>
    <w:rsid w:val="00695FB8"/>
    <w:rsid w:val="00695FD0"/>
    <w:rsid w:val="00695FF9"/>
    <w:rsid w:val="0069600E"/>
    <w:rsid w:val="00696060"/>
    <w:rsid w:val="006960A2"/>
    <w:rsid w:val="006960D2"/>
    <w:rsid w:val="006960F8"/>
    <w:rsid w:val="00696117"/>
    <w:rsid w:val="00696135"/>
    <w:rsid w:val="0069615F"/>
    <w:rsid w:val="00696160"/>
    <w:rsid w:val="0069618B"/>
    <w:rsid w:val="00696196"/>
    <w:rsid w:val="006961C2"/>
    <w:rsid w:val="006961D0"/>
    <w:rsid w:val="006961EA"/>
    <w:rsid w:val="00696200"/>
    <w:rsid w:val="00696222"/>
    <w:rsid w:val="00696242"/>
    <w:rsid w:val="00696278"/>
    <w:rsid w:val="006962A6"/>
    <w:rsid w:val="006962A8"/>
    <w:rsid w:val="006962B6"/>
    <w:rsid w:val="006962B8"/>
    <w:rsid w:val="0069635F"/>
    <w:rsid w:val="0069638F"/>
    <w:rsid w:val="006963B1"/>
    <w:rsid w:val="006963C8"/>
    <w:rsid w:val="006963D3"/>
    <w:rsid w:val="0069645E"/>
    <w:rsid w:val="00696460"/>
    <w:rsid w:val="00696469"/>
    <w:rsid w:val="00696472"/>
    <w:rsid w:val="006964B8"/>
    <w:rsid w:val="006964C8"/>
    <w:rsid w:val="006964CC"/>
    <w:rsid w:val="00696574"/>
    <w:rsid w:val="0069658A"/>
    <w:rsid w:val="006965A0"/>
    <w:rsid w:val="006965A7"/>
    <w:rsid w:val="006965C6"/>
    <w:rsid w:val="006965D6"/>
    <w:rsid w:val="006965D8"/>
    <w:rsid w:val="006965DF"/>
    <w:rsid w:val="006965F1"/>
    <w:rsid w:val="0069662E"/>
    <w:rsid w:val="00696643"/>
    <w:rsid w:val="00696657"/>
    <w:rsid w:val="00696682"/>
    <w:rsid w:val="006966C7"/>
    <w:rsid w:val="006966D9"/>
    <w:rsid w:val="00696726"/>
    <w:rsid w:val="0069673C"/>
    <w:rsid w:val="0069675B"/>
    <w:rsid w:val="00696765"/>
    <w:rsid w:val="006967B3"/>
    <w:rsid w:val="006967D8"/>
    <w:rsid w:val="00696807"/>
    <w:rsid w:val="0069685E"/>
    <w:rsid w:val="0069686B"/>
    <w:rsid w:val="00696870"/>
    <w:rsid w:val="00696873"/>
    <w:rsid w:val="00696890"/>
    <w:rsid w:val="006968B7"/>
    <w:rsid w:val="006968E5"/>
    <w:rsid w:val="00696985"/>
    <w:rsid w:val="006969B9"/>
    <w:rsid w:val="00696A05"/>
    <w:rsid w:val="00696A1E"/>
    <w:rsid w:val="00696A5C"/>
    <w:rsid w:val="00696A9B"/>
    <w:rsid w:val="00696ACE"/>
    <w:rsid w:val="00696ADC"/>
    <w:rsid w:val="00696B2E"/>
    <w:rsid w:val="00696B31"/>
    <w:rsid w:val="00696B46"/>
    <w:rsid w:val="00696B4F"/>
    <w:rsid w:val="00696B5A"/>
    <w:rsid w:val="00696B77"/>
    <w:rsid w:val="00696B9B"/>
    <w:rsid w:val="00696BBD"/>
    <w:rsid w:val="00696C01"/>
    <w:rsid w:val="00696C0A"/>
    <w:rsid w:val="00696C1B"/>
    <w:rsid w:val="00696C44"/>
    <w:rsid w:val="00696C61"/>
    <w:rsid w:val="00696C70"/>
    <w:rsid w:val="00696CAF"/>
    <w:rsid w:val="00696CE8"/>
    <w:rsid w:val="00696CFB"/>
    <w:rsid w:val="00696D02"/>
    <w:rsid w:val="00696D04"/>
    <w:rsid w:val="00696D3F"/>
    <w:rsid w:val="00696D70"/>
    <w:rsid w:val="00696DAE"/>
    <w:rsid w:val="00696DB5"/>
    <w:rsid w:val="00696DE4"/>
    <w:rsid w:val="00696E11"/>
    <w:rsid w:val="00696E17"/>
    <w:rsid w:val="00696E1D"/>
    <w:rsid w:val="00696E36"/>
    <w:rsid w:val="00696E6C"/>
    <w:rsid w:val="00696EB8"/>
    <w:rsid w:val="00696ED7"/>
    <w:rsid w:val="00696F1F"/>
    <w:rsid w:val="00696F20"/>
    <w:rsid w:val="00696FD4"/>
    <w:rsid w:val="00696FDD"/>
    <w:rsid w:val="0069701C"/>
    <w:rsid w:val="0069702C"/>
    <w:rsid w:val="00697068"/>
    <w:rsid w:val="0069707D"/>
    <w:rsid w:val="00697091"/>
    <w:rsid w:val="0069709F"/>
    <w:rsid w:val="006970B2"/>
    <w:rsid w:val="006970BF"/>
    <w:rsid w:val="006970C8"/>
    <w:rsid w:val="006970D0"/>
    <w:rsid w:val="006970D2"/>
    <w:rsid w:val="006970DB"/>
    <w:rsid w:val="006970E5"/>
    <w:rsid w:val="006970EE"/>
    <w:rsid w:val="00697110"/>
    <w:rsid w:val="0069712A"/>
    <w:rsid w:val="00697142"/>
    <w:rsid w:val="0069714C"/>
    <w:rsid w:val="00697159"/>
    <w:rsid w:val="006971A2"/>
    <w:rsid w:val="006971B2"/>
    <w:rsid w:val="006971E9"/>
    <w:rsid w:val="00697230"/>
    <w:rsid w:val="00697236"/>
    <w:rsid w:val="0069724F"/>
    <w:rsid w:val="0069725E"/>
    <w:rsid w:val="00697273"/>
    <w:rsid w:val="006972A7"/>
    <w:rsid w:val="006972C2"/>
    <w:rsid w:val="006972EF"/>
    <w:rsid w:val="006972FB"/>
    <w:rsid w:val="00697310"/>
    <w:rsid w:val="0069732A"/>
    <w:rsid w:val="0069734F"/>
    <w:rsid w:val="006973C8"/>
    <w:rsid w:val="006973EA"/>
    <w:rsid w:val="006973EE"/>
    <w:rsid w:val="006973F4"/>
    <w:rsid w:val="00697405"/>
    <w:rsid w:val="00697412"/>
    <w:rsid w:val="0069743C"/>
    <w:rsid w:val="0069744F"/>
    <w:rsid w:val="006974A3"/>
    <w:rsid w:val="006974D2"/>
    <w:rsid w:val="006974D9"/>
    <w:rsid w:val="0069751F"/>
    <w:rsid w:val="00697551"/>
    <w:rsid w:val="00697559"/>
    <w:rsid w:val="0069757C"/>
    <w:rsid w:val="0069759C"/>
    <w:rsid w:val="006975A7"/>
    <w:rsid w:val="006975C4"/>
    <w:rsid w:val="006975C6"/>
    <w:rsid w:val="00697621"/>
    <w:rsid w:val="0069763B"/>
    <w:rsid w:val="0069765F"/>
    <w:rsid w:val="00697660"/>
    <w:rsid w:val="0069767D"/>
    <w:rsid w:val="006976A7"/>
    <w:rsid w:val="006976F4"/>
    <w:rsid w:val="006976FE"/>
    <w:rsid w:val="006976FF"/>
    <w:rsid w:val="00697725"/>
    <w:rsid w:val="0069774E"/>
    <w:rsid w:val="00697760"/>
    <w:rsid w:val="00697767"/>
    <w:rsid w:val="00697774"/>
    <w:rsid w:val="00697776"/>
    <w:rsid w:val="00697784"/>
    <w:rsid w:val="006977AF"/>
    <w:rsid w:val="006977D3"/>
    <w:rsid w:val="006977DF"/>
    <w:rsid w:val="00697855"/>
    <w:rsid w:val="0069786E"/>
    <w:rsid w:val="00697889"/>
    <w:rsid w:val="00697930"/>
    <w:rsid w:val="0069794E"/>
    <w:rsid w:val="006979E9"/>
    <w:rsid w:val="00697A56"/>
    <w:rsid w:val="00697A81"/>
    <w:rsid w:val="00697AE3"/>
    <w:rsid w:val="00697AE4"/>
    <w:rsid w:val="00697B0C"/>
    <w:rsid w:val="00697B61"/>
    <w:rsid w:val="00697B69"/>
    <w:rsid w:val="00697B82"/>
    <w:rsid w:val="00697B8A"/>
    <w:rsid w:val="00697BA9"/>
    <w:rsid w:val="00697BFE"/>
    <w:rsid w:val="00697C05"/>
    <w:rsid w:val="00697C1A"/>
    <w:rsid w:val="00697C28"/>
    <w:rsid w:val="00697C2A"/>
    <w:rsid w:val="00697C36"/>
    <w:rsid w:val="00697C49"/>
    <w:rsid w:val="00697C6A"/>
    <w:rsid w:val="00697CA0"/>
    <w:rsid w:val="00697CB2"/>
    <w:rsid w:val="00697CCD"/>
    <w:rsid w:val="00697CD2"/>
    <w:rsid w:val="00697CE1"/>
    <w:rsid w:val="00697D02"/>
    <w:rsid w:val="00697D19"/>
    <w:rsid w:val="00697D1E"/>
    <w:rsid w:val="00697D66"/>
    <w:rsid w:val="00697D6E"/>
    <w:rsid w:val="00697D9C"/>
    <w:rsid w:val="00697DA8"/>
    <w:rsid w:val="00697DB1"/>
    <w:rsid w:val="00697DDC"/>
    <w:rsid w:val="00697DFF"/>
    <w:rsid w:val="00697E06"/>
    <w:rsid w:val="00697E08"/>
    <w:rsid w:val="00697E11"/>
    <w:rsid w:val="00697E35"/>
    <w:rsid w:val="00697EB3"/>
    <w:rsid w:val="00697EB5"/>
    <w:rsid w:val="00697EE4"/>
    <w:rsid w:val="00697EF6"/>
    <w:rsid w:val="00697F07"/>
    <w:rsid w:val="00697F3F"/>
    <w:rsid w:val="00697F51"/>
    <w:rsid w:val="00697F59"/>
    <w:rsid w:val="00697F68"/>
    <w:rsid w:val="00697F80"/>
    <w:rsid w:val="00697FB0"/>
    <w:rsid w:val="00697FF1"/>
    <w:rsid w:val="00697FF3"/>
    <w:rsid w:val="006A000B"/>
    <w:rsid w:val="006A0039"/>
    <w:rsid w:val="006A008C"/>
    <w:rsid w:val="006A009D"/>
    <w:rsid w:val="006A00A6"/>
    <w:rsid w:val="006A00BF"/>
    <w:rsid w:val="006A0157"/>
    <w:rsid w:val="006A017E"/>
    <w:rsid w:val="006A018F"/>
    <w:rsid w:val="006A0195"/>
    <w:rsid w:val="006A01B3"/>
    <w:rsid w:val="006A0216"/>
    <w:rsid w:val="006A0230"/>
    <w:rsid w:val="006A0245"/>
    <w:rsid w:val="006A0255"/>
    <w:rsid w:val="006A029F"/>
    <w:rsid w:val="006A02D4"/>
    <w:rsid w:val="006A02E4"/>
    <w:rsid w:val="006A0305"/>
    <w:rsid w:val="006A033A"/>
    <w:rsid w:val="006A0340"/>
    <w:rsid w:val="006A0352"/>
    <w:rsid w:val="006A035C"/>
    <w:rsid w:val="006A0363"/>
    <w:rsid w:val="006A039A"/>
    <w:rsid w:val="006A03DB"/>
    <w:rsid w:val="006A0457"/>
    <w:rsid w:val="006A04D5"/>
    <w:rsid w:val="006A04E8"/>
    <w:rsid w:val="006A052B"/>
    <w:rsid w:val="006A0557"/>
    <w:rsid w:val="006A056A"/>
    <w:rsid w:val="006A0571"/>
    <w:rsid w:val="006A0584"/>
    <w:rsid w:val="006A05AC"/>
    <w:rsid w:val="006A05C0"/>
    <w:rsid w:val="006A05E2"/>
    <w:rsid w:val="006A0625"/>
    <w:rsid w:val="006A069D"/>
    <w:rsid w:val="006A06AD"/>
    <w:rsid w:val="006A06CF"/>
    <w:rsid w:val="006A06E7"/>
    <w:rsid w:val="006A06ED"/>
    <w:rsid w:val="006A071F"/>
    <w:rsid w:val="006A0726"/>
    <w:rsid w:val="006A074F"/>
    <w:rsid w:val="006A0781"/>
    <w:rsid w:val="006A07A4"/>
    <w:rsid w:val="006A07C4"/>
    <w:rsid w:val="006A07FB"/>
    <w:rsid w:val="006A0825"/>
    <w:rsid w:val="006A0830"/>
    <w:rsid w:val="006A0855"/>
    <w:rsid w:val="006A088C"/>
    <w:rsid w:val="006A089D"/>
    <w:rsid w:val="006A08A1"/>
    <w:rsid w:val="006A08B8"/>
    <w:rsid w:val="006A08BD"/>
    <w:rsid w:val="006A08C5"/>
    <w:rsid w:val="006A0948"/>
    <w:rsid w:val="006A0972"/>
    <w:rsid w:val="006A0977"/>
    <w:rsid w:val="006A0A4A"/>
    <w:rsid w:val="006A0AA5"/>
    <w:rsid w:val="006A0AC7"/>
    <w:rsid w:val="006A0ACC"/>
    <w:rsid w:val="006A0AD3"/>
    <w:rsid w:val="006A0AF8"/>
    <w:rsid w:val="006A0B59"/>
    <w:rsid w:val="006A0B90"/>
    <w:rsid w:val="006A0B9D"/>
    <w:rsid w:val="006A0BF1"/>
    <w:rsid w:val="006A0C07"/>
    <w:rsid w:val="006A0C0C"/>
    <w:rsid w:val="006A0C21"/>
    <w:rsid w:val="006A0C37"/>
    <w:rsid w:val="006A0CA7"/>
    <w:rsid w:val="006A0CC1"/>
    <w:rsid w:val="006A0CC3"/>
    <w:rsid w:val="006A0CF3"/>
    <w:rsid w:val="006A0D17"/>
    <w:rsid w:val="006A0D1A"/>
    <w:rsid w:val="006A0D37"/>
    <w:rsid w:val="006A0DA4"/>
    <w:rsid w:val="006A0DA6"/>
    <w:rsid w:val="006A0DC6"/>
    <w:rsid w:val="006A0DF3"/>
    <w:rsid w:val="006A0E02"/>
    <w:rsid w:val="006A0E45"/>
    <w:rsid w:val="006A0E51"/>
    <w:rsid w:val="006A0E6A"/>
    <w:rsid w:val="006A0E72"/>
    <w:rsid w:val="006A0E8D"/>
    <w:rsid w:val="006A0ECB"/>
    <w:rsid w:val="006A0EE9"/>
    <w:rsid w:val="006A0F0D"/>
    <w:rsid w:val="006A0F33"/>
    <w:rsid w:val="006A0F48"/>
    <w:rsid w:val="006A0F8A"/>
    <w:rsid w:val="006A101C"/>
    <w:rsid w:val="006A1031"/>
    <w:rsid w:val="006A104B"/>
    <w:rsid w:val="006A1057"/>
    <w:rsid w:val="006A107C"/>
    <w:rsid w:val="006A10AD"/>
    <w:rsid w:val="006A10BF"/>
    <w:rsid w:val="006A10F5"/>
    <w:rsid w:val="006A1112"/>
    <w:rsid w:val="006A114F"/>
    <w:rsid w:val="006A1216"/>
    <w:rsid w:val="006A123A"/>
    <w:rsid w:val="006A12AD"/>
    <w:rsid w:val="006A12B7"/>
    <w:rsid w:val="006A12C0"/>
    <w:rsid w:val="006A13BE"/>
    <w:rsid w:val="006A13D3"/>
    <w:rsid w:val="006A13F2"/>
    <w:rsid w:val="006A141A"/>
    <w:rsid w:val="006A141C"/>
    <w:rsid w:val="006A1445"/>
    <w:rsid w:val="006A1468"/>
    <w:rsid w:val="006A147A"/>
    <w:rsid w:val="006A14A2"/>
    <w:rsid w:val="006A1511"/>
    <w:rsid w:val="006A1517"/>
    <w:rsid w:val="006A1526"/>
    <w:rsid w:val="006A1528"/>
    <w:rsid w:val="006A1589"/>
    <w:rsid w:val="006A158F"/>
    <w:rsid w:val="006A1594"/>
    <w:rsid w:val="006A159A"/>
    <w:rsid w:val="006A15F9"/>
    <w:rsid w:val="006A1622"/>
    <w:rsid w:val="006A164E"/>
    <w:rsid w:val="006A16A2"/>
    <w:rsid w:val="006A16C8"/>
    <w:rsid w:val="006A16D1"/>
    <w:rsid w:val="006A173B"/>
    <w:rsid w:val="006A1745"/>
    <w:rsid w:val="006A1757"/>
    <w:rsid w:val="006A178B"/>
    <w:rsid w:val="006A1798"/>
    <w:rsid w:val="006A17EC"/>
    <w:rsid w:val="006A180B"/>
    <w:rsid w:val="006A1820"/>
    <w:rsid w:val="006A1874"/>
    <w:rsid w:val="006A187D"/>
    <w:rsid w:val="006A1886"/>
    <w:rsid w:val="006A1890"/>
    <w:rsid w:val="006A18A4"/>
    <w:rsid w:val="006A1904"/>
    <w:rsid w:val="006A198E"/>
    <w:rsid w:val="006A19F9"/>
    <w:rsid w:val="006A1A33"/>
    <w:rsid w:val="006A1A50"/>
    <w:rsid w:val="006A1A7D"/>
    <w:rsid w:val="006A1A8B"/>
    <w:rsid w:val="006A1A8C"/>
    <w:rsid w:val="006A1A96"/>
    <w:rsid w:val="006A1AA4"/>
    <w:rsid w:val="006A1ABF"/>
    <w:rsid w:val="006A1AE5"/>
    <w:rsid w:val="006A1AE9"/>
    <w:rsid w:val="006A1B4A"/>
    <w:rsid w:val="006A1B63"/>
    <w:rsid w:val="006A1BC9"/>
    <w:rsid w:val="006A1BCE"/>
    <w:rsid w:val="006A1BDA"/>
    <w:rsid w:val="006A1C0B"/>
    <w:rsid w:val="006A1C16"/>
    <w:rsid w:val="006A1C59"/>
    <w:rsid w:val="006A1CB0"/>
    <w:rsid w:val="006A1CB2"/>
    <w:rsid w:val="006A1CC1"/>
    <w:rsid w:val="006A1CCB"/>
    <w:rsid w:val="006A1CD9"/>
    <w:rsid w:val="006A1D0B"/>
    <w:rsid w:val="006A1D29"/>
    <w:rsid w:val="006A1D41"/>
    <w:rsid w:val="006A1D48"/>
    <w:rsid w:val="006A1D57"/>
    <w:rsid w:val="006A1D91"/>
    <w:rsid w:val="006A1D98"/>
    <w:rsid w:val="006A1DB0"/>
    <w:rsid w:val="006A1DC2"/>
    <w:rsid w:val="006A1E1E"/>
    <w:rsid w:val="006A1E1F"/>
    <w:rsid w:val="006A1E28"/>
    <w:rsid w:val="006A1EC5"/>
    <w:rsid w:val="006A1EC8"/>
    <w:rsid w:val="006A1EEB"/>
    <w:rsid w:val="006A1F00"/>
    <w:rsid w:val="006A1F1D"/>
    <w:rsid w:val="006A1F37"/>
    <w:rsid w:val="006A1F3B"/>
    <w:rsid w:val="006A1F5F"/>
    <w:rsid w:val="006A1F94"/>
    <w:rsid w:val="006A1F9B"/>
    <w:rsid w:val="006A1FA3"/>
    <w:rsid w:val="006A1FA7"/>
    <w:rsid w:val="006A1FF4"/>
    <w:rsid w:val="006A1FF8"/>
    <w:rsid w:val="006A200F"/>
    <w:rsid w:val="006A205E"/>
    <w:rsid w:val="006A2080"/>
    <w:rsid w:val="006A20A3"/>
    <w:rsid w:val="006A20BB"/>
    <w:rsid w:val="006A20BC"/>
    <w:rsid w:val="006A20D0"/>
    <w:rsid w:val="006A20F2"/>
    <w:rsid w:val="006A2101"/>
    <w:rsid w:val="006A210B"/>
    <w:rsid w:val="006A215C"/>
    <w:rsid w:val="006A216F"/>
    <w:rsid w:val="006A2175"/>
    <w:rsid w:val="006A218C"/>
    <w:rsid w:val="006A21C1"/>
    <w:rsid w:val="006A21C7"/>
    <w:rsid w:val="006A21D8"/>
    <w:rsid w:val="006A21D9"/>
    <w:rsid w:val="006A21E3"/>
    <w:rsid w:val="006A21F4"/>
    <w:rsid w:val="006A21F8"/>
    <w:rsid w:val="006A2218"/>
    <w:rsid w:val="006A2249"/>
    <w:rsid w:val="006A2274"/>
    <w:rsid w:val="006A22D8"/>
    <w:rsid w:val="006A22F3"/>
    <w:rsid w:val="006A2309"/>
    <w:rsid w:val="006A2313"/>
    <w:rsid w:val="006A231F"/>
    <w:rsid w:val="006A232F"/>
    <w:rsid w:val="006A2334"/>
    <w:rsid w:val="006A236E"/>
    <w:rsid w:val="006A2372"/>
    <w:rsid w:val="006A2429"/>
    <w:rsid w:val="006A2467"/>
    <w:rsid w:val="006A24AB"/>
    <w:rsid w:val="006A24D5"/>
    <w:rsid w:val="006A24F9"/>
    <w:rsid w:val="006A24FD"/>
    <w:rsid w:val="006A2535"/>
    <w:rsid w:val="006A2554"/>
    <w:rsid w:val="006A25E4"/>
    <w:rsid w:val="006A2611"/>
    <w:rsid w:val="006A262F"/>
    <w:rsid w:val="006A263A"/>
    <w:rsid w:val="006A263D"/>
    <w:rsid w:val="006A264E"/>
    <w:rsid w:val="006A2699"/>
    <w:rsid w:val="006A279A"/>
    <w:rsid w:val="006A27E6"/>
    <w:rsid w:val="006A284B"/>
    <w:rsid w:val="006A2898"/>
    <w:rsid w:val="006A28A0"/>
    <w:rsid w:val="006A28B0"/>
    <w:rsid w:val="006A28BA"/>
    <w:rsid w:val="006A28EA"/>
    <w:rsid w:val="006A28F9"/>
    <w:rsid w:val="006A28FB"/>
    <w:rsid w:val="006A2900"/>
    <w:rsid w:val="006A291D"/>
    <w:rsid w:val="006A291E"/>
    <w:rsid w:val="006A294A"/>
    <w:rsid w:val="006A297A"/>
    <w:rsid w:val="006A2984"/>
    <w:rsid w:val="006A29B3"/>
    <w:rsid w:val="006A29E2"/>
    <w:rsid w:val="006A2A0F"/>
    <w:rsid w:val="006A2A2D"/>
    <w:rsid w:val="006A2A62"/>
    <w:rsid w:val="006A2A7E"/>
    <w:rsid w:val="006A2A8D"/>
    <w:rsid w:val="006A2AF4"/>
    <w:rsid w:val="006A2B03"/>
    <w:rsid w:val="006A2B07"/>
    <w:rsid w:val="006A2B33"/>
    <w:rsid w:val="006A2B46"/>
    <w:rsid w:val="006A2B82"/>
    <w:rsid w:val="006A2B95"/>
    <w:rsid w:val="006A2BA9"/>
    <w:rsid w:val="006A2BAD"/>
    <w:rsid w:val="006A2BBE"/>
    <w:rsid w:val="006A2BE8"/>
    <w:rsid w:val="006A2C15"/>
    <w:rsid w:val="006A2C3E"/>
    <w:rsid w:val="006A2C57"/>
    <w:rsid w:val="006A2C61"/>
    <w:rsid w:val="006A2C80"/>
    <w:rsid w:val="006A2C91"/>
    <w:rsid w:val="006A2CA0"/>
    <w:rsid w:val="006A2CB5"/>
    <w:rsid w:val="006A2CB9"/>
    <w:rsid w:val="006A2D2A"/>
    <w:rsid w:val="006A2D31"/>
    <w:rsid w:val="006A2D66"/>
    <w:rsid w:val="006A2D94"/>
    <w:rsid w:val="006A2D98"/>
    <w:rsid w:val="006A2DC9"/>
    <w:rsid w:val="006A2E27"/>
    <w:rsid w:val="006A2E47"/>
    <w:rsid w:val="006A2E5D"/>
    <w:rsid w:val="006A2E60"/>
    <w:rsid w:val="006A2F59"/>
    <w:rsid w:val="006A2F65"/>
    <w:rsid w:val="006A2F66"/>
    <w:rsid w:val="006A2F85"/>
    <w:rsid w:val="006A2FAC"/>
    <w:rsid w:val="006A2FB1"/>
    <w:rsid w:val="006A2FC4"/>
    <w:rsid w:val="006A2FE7"/>
    <w:rsid w:val="006A3005"/>
    <w:rsid w:val="006A3011"/>
    <w:rsid w:val="006A302F"/>
    <w:rsid w:val="006A3037"/>
    <w:rsid w:val="006A303D"/>
    <w:rsid w:val="006A308F"/>
    <w:rsid w:val="006A309D"/>
    <w:rsid w:val="006A30BB"/>
    <w:rsid w:val="006A312E"/>
    <w:rsid w:val="006A313D"/>
    <w:rsid w:val="006A3158"/>
    <w:rsid w:val="006A3161"/>
    <w:rsid w:val="006A3171"/>
    <w:rsid w:val="006A3185"/>
    <w:rsid w:val="006A3206"/>
    <w:rsid w:val="006A3217"/>
    <w:rsid w:val="006A3234"/>
    <w:rsid w:val="006A3263"/>
    <w:rsid w:val="006A32A4"/>
    <w:rsid w:val="006A32C4"/>
    <w:rsid w:val="006A32F1"/>
    <w:rsid w:val="006A32F6"/>
    <w:rsid w:val="006A32F7"/>
    <w:rsid w:val="006A3300"/>
    <w:rsid w:val="006A330C"/>
    <w:rsid w:val="006A3366"/>
    <w:rsid w:val="006A3368"/>
    <w:rsid w:val="006A336C"/>
    <w:rsid w:val="006A33B6"/>
    <w:rsid w:val="006A33BC"/>
    <w:rsid w:val="006A33C1"/>
    <w:rsid w:val="006A33E2"/>
    <w:rsid w:val="006A342B"/>
    <w:rsid w:val="006A3453"/>
    <w:rsid w:val="006A345F"/>
    <w:rsid w:val="006A3466"/>
    <w:rsid w:val="006A3484"/>
    <w:rsid w:val="006A3488"/>
    <w:rsid w:val="006A348C"/>
    <w:rsid w:val="006A349B"/>
    <w:rsid w:val="006A34C3"/>
    <w:rsid w:val="006A3557"/>
    <w:rsid w:val="006A35F6"/>
    <w:rsid w:val="006A366A"/>
    <w:rsid w:val="006A367C"/>
    <w:rsid w:val="006A3718"/>
    <w:rsid w:val="006A371E"/>
    <w:rsid w:val="006A3737"/>
    <w:rsid w:val="006A375A"/>
    <w:rsid w:val="006A378E"/>
    <w:rsid w:val="006A37A7"/>
    <w:rsid w:val="006A37CC"/>
    <w:rsid w:val="006A37F6"/>
    <w:rsid w:val="006A380D"/>
    <w:rsid w:val="006A3828"/>
    <w:rsid w:val="006A3866"/>
    <w:rsid w:val="006A386A"/>
    <w:rsid w:val="006A387D"/>
    <w:rsid w:val="006A389E"/>
    <w:rsid w:val="006A38CE"/>
    <w:rsid w:val="006A38F9"/>
    <w:rsid w:val="006A3961"/>
    <w:rsid w:val="006A397A"/>
    <w:rsid w:val="006A397B"/>
    <w:rsid w:val="006A3998"/>
    <w:rsid w:val="006A39DD"/>
    <w:rsid w:val="006A39E0"/>
    <w:rsid w:val="006A3A06"/>
    <w:rsid w:val="006A3A7E"/>
    <w:rsid w:val="006A3AC9"/>
    <w:rsid w:val="006A3ADC"/>
    <w:rsid w:val="006A3B3B"/>
    <w:rsid w:val="006A3B76"/>
    <w:rsid w:val="006A3BBF"/>
    <w:rsid w:val="006A3BE3"/>
    <w:rsid w:val="006A3C0A"/>
    <w:rsid w:val="006A3C2E"/>
    <w:rsid w:val="006A3C38"/>
    <w:rsid w:val="006A3C46"/>
    <w:rsid w:val="006A3C95"/>
    <w:rsid w:val="006A3CC9"/>
    <w:rsid w:val="006A3CCB"/>
    <w:rsid w:val="006A3CDF"/>
    <w:rsid w:val="006A3D0B"/>
    <w:rsid w:val="006A3D5B"/>
    <w:rsid w:val="006A3D5C"/>
    <w:rsid w:val="006A3D67"/>
    <w:rsid w:val="006A3D79"/>
    <w:rsid w:val="006A3D81"/>
    <w:rsid w:val="006A3D88"/>
    <w:rsid w:val="006A3DF9"/>
    <w:rsid w:val="006A3E16"/>
    <w:rsid w:val="006A3E1D"/>
    <w:rsid w:val="006A3E35"/>
    <w:rsid w:val="006A3E39"/>
    <w:rsid w:val="006A3E49"/>
    <w:rsid w:val="006A3E6F"/>
    <w:rsid w:val="006A3E84"/>
    <w:rsid w:val="006A3ECC"/>
    <w:rsid w:val="006A3EEF"/>
    <w:rsid w:val="006A3EF1"/>
    <w:rsid w:val="006A3F03"/>
    <w:rsid w:val="006A3F2C"/>
    <w:rsid w:val="006A3F3C"/>
    <w:rsid w:val="006A3F53"/>
    <w:rsid w:val="006A3F65"/>
    <w:rsid w:val="006A3FAD"/>
    <w:rsid w:val="006A3FB9"/>
    <w:rsid w:val="006A3FF3"/>
    <w:rsid w:val="006A3FFF"/>
    <w:rsid w:val="006A400A"/>
    <w:rsid w:val="006A4013"/>
    <w:rsid w:val="006A4014"/>
    <w:rsid w:val="006A402E"/>
    <w:rsid w:val="006A4035"/>
    <w:rsid w:val="006A4051"/>
    <w:rsid w:val="006A4052"/>
    <w:rsid w:val="006A405C"/>
    <w:rsid w:val="006A4071"/>
    <w:rsid w:val="006A40A7"/>
    <w:rsid w:val="006A40E9"/>
    <w:rsid w:val="006A40EC"/>
    <w:rsid w:val="006A40F6"/>
    <w:rsid w:val="006A410F"/>
    <w:rsid w:val="006A4156"/>
    <w:rsid w:val="006A415A"/>
    <w:rsid w:val="006A415B"/>
    <w:rsid w:val="006A4163"/>
    <w:rsid w:val="006A41A0"/>
    <w:rsid w:val="006A41A9"/>
    <w:rsid w:val="006A41CD"/>
    <w:rsid w:val="006A41D5"/>
    <w:rsid w:val="006A41E0"/>
    <w:rsid w:val="006A4201"/>
    <w:rsid w:val="006A420F"/>
    <w:rsid w:val="006A4275"/>
    <w:rsid w:val="006A42CF"/>
    <w:rsid w:val="006A4305"/>
    <w:rsid w:val="006A4306"/>
    <w:rsid w:val="006A437D"/>
    <w:rsid w:val="006A43BD"/>
    <w:rsid w:val="006A4459"/>
    <w:rsid w:val="006A4489"/>
    <w:rsid w:val="006A4491"/>
    <w:rsid w:val="006A4492"/>
    <w:rsid w:val="006A4493"/>
    <w:rsid w:val="006A4498"/>
    <w:rsid w:val="006A449C"/>
    <w:rsid w:val="006A449D"/>
    <w:rsid w:val="006A449E"/>
    <w:rsid w:val="006A44B6"/>
    <w:rsid w:val="006A44D6"/>
    <w:rsid w:val="006A452A"/>
    <w:rsid w:val="006A4531"/>
    <w:rsid w:val="006A4550"/>
    <w:rsid w:val="006A45C3"/>
    <w:rsid w:val="006A45CE"/>
    <w:rsid w:val="006A4606"/>
    <w:rsid w:val="006A4611"/>
    <w:rsid w:val="006A461C"/>
    <w:rsid w:val="006A464D"/>
    <w:rsid w:val="006A4692"/>
    <w:rsid w:val="006A4693"/>
    <w:rsid w:val="006A46BE"/>
    <w:rsid w:val="006A46CF"/>
    <w:rsid w:val="006A476B"/>
    <w:rsid w:val="006A4776"/>
    <w:rsid w:val="006A477F"/>
    <w:rsid w:val="006A47D7"/>
    <w:rsid w:val="006A480C"/>
    <w:rsid w:val="006A4841"/>
    <w:rsid w:val="006A48C4"/>
    <w:rsid w:val="006A48DF"/>
    <w:rsid w:val="006A48EB"/>
    <w:rsid w:val="006A48F2"/>
    <w:rsid w:val="006A4904"/>
    <w:rsid w:val="006A4923"/>
    <w:rsid w:val="006A4927"/>
    <w:rsid w:val="006A4930"/>
    <w:rsid w:val="006A494F"/>
    <w:rsid w:val="006A4964"/>
    <w:rsid w:val="006A498F"/>
    <w:rsid w:val="006A49A3"/>
    <w:rsid w:val="006A49E2"/>
    <w:rsid w:val="006A49F2"/>
    <w:rsid w:val="006A4A35"/>
    <w:rsid w:val="006A4A3A"/>
    <w:rsid w:val="006A4A66"/>
    <w:rsid w:val="006A4A81"/>
    <w:rsid w:val="006A4ACE"/>
    <w:rsid w:val="006A4AF1"/>
    <w:rsid w:val="006A4AF2"/>
    <w:rsid w:val="006A4B56"/>
    <w:rsid w:val="006A4B9D"/>
    <w:rsid w:val="006A4BF1"/>
    <w:rsid w:val="006A4BF7"/>
    <w:rsid w:val="006A4C11"/>
    <w:rsid w:val="006A4C35"/>
    <w:rsid w:val="006A4C49"/>
    <w:rsid w:val="006A4C6F"/>
    <w:rsid w:val="006A4C7C"/>
    <w:rsid w:val="006A4C81"/>
    <w:rsid w:val="006A4CA4"/>
    <w:rsid w:val="006A4D24"/>
    <w:rsid w:val="006A4D28"/>
    <w:rsid w:val="006A4D55"/>
    <w:rsid w:val="006A4D7F"/>
    <w:rsid w:val="006A4DFE"/>
    <w:rsid w:val="006A4E00"/>
    <w:rsid w:val="006A4E27"/>
    <w:rsid w:val="006A4E44"/>
    <w:rsid w:val="006A4E4D"/>
    <w:rsid w:val="006A4E81"/>
    <w:rsid w:val="006A4E92"/>
    <w:rsid w:val="006A4E9F"/>
    <w:rsid w:val="006A4EBB"/>
    <w:rsid w:val="006A4EDB"/>
    <w:rsid w:val="006A4F1F"/>
    <w:rsid w:val="006A4F22"/>
    <w:rsid w:val="006A4F26"/>
    <w:rsid w:val="006A4F5A"/>
    <w:rsid w:val="006A4F5B"/>
    <w:rsid w:val="006A4F8A"/>
    <w:rsid w:val="006A4F8C"/>
    <w:rsid w:val="006A5009"/>
    <w:rsid w:val="006A5025"/>
    <w:rsid w:val="006A506B"/>
    <w:rsid w:val="006A50B8"/>
    <w:rsid w:val="006A50DB"/>
    <w:rsid w:val="006A511E"/>
    <w:rsid w:val="006A5127"/>
    <w:rsid w:val="006A5141"/>
    <w:rsid w:val="006A515E"/>
    <w:rsid w:val="006A518C"/>
    <w:rsid w:val="006A51C7"/>
    <w:rsid w:val="006A51E0"/>
    <w:rsid w:val="006A5205"/>
    <w:rsid w:val="006A521E"/>
    <w:rsid w:val="006A5228"/>
    <w:rsid w:val="006A5234"/>
    <w:rsid w:val="006A5254"/>
    <w:rsid w:val="006A525F"/>
    <w:rsid w:val="006A52D2"/>
    <w:rsid w:val="006A52DE"/>
    <w:rsid w:val="006A533D"/>
    <w:rsid w:val="006A5344"/>
    <w:rsid w:val="006A53AA"/>
    <w:rsid w:val="006A53AE"/>
    <w:rsid w:val="006A53BC"/>
    <w:rsid w:val="006A53D6"/>
    <w:rsid w:val="006A53E8"/>
    <w:rsid w:val="006A54AD"/>
    <w:rsid w:val="006A54B4"/>
    <w:rsid w:val="006A54C2"/>
    <w:rsid w:val="006A54C3"/>
    <w:rsid w:val="006A5521"/>
    <w:rsid w:val="006A5553"/>
    <w:rsid w:val="006A5559"/>
    <w:rsid w:val="006A5561"/>
    <w:rsid w:val="006A5575"/>
    <w:rsid w:val="006A559F"/>
    <w:rsid w:val="006A55AF"/>
    <w:rsid w:val="006A55CD"/>
    <w:rsid w:val="006A561B"/>
    <w:rsid w:val="006A561E"/>
    <w:rsid w:val="006A5625"/>
    <w:rsid w:val="006A5643"/>
    <w:rsid w:val="006A5670"/>
    <w:rsid w:val="006A56AF"/>
    <w:rsid w:val="006A56B3"/>
    <w:rsid w:val="006A56B8"/>
    <w:rsid w:val="006A56CC"/>
    <w:rsid w:val="006A56D0"/>
    <w:rsid w:val="006A5710"/>
    <w:rsid w:val="006A5711"/>
    <w:rsid w:val="006A5729"/>
    <w:rsid w:val="006A576B"/>
    <w:rsid w:val="006A57B2"/>
    <w:rsid w:val="006A57C6"/>
    <w:rsid w:val="006A57E2"/>
    <w:rsid w:val="006A581B"/>
    <w:rsid w:val="006A5828"/>
    <w:rsid w:val="006A5849"/>
    <w:rsid w:val="006A5858"/>
    <w:rsid w:val="006A5863"/>
    <w:rsid w:val="006A586E"/>
    <w:rsid w:val="006A58A5"/>
    <w:rsid w:val="006A58B1"/>
    <w:rsid w:val="006A5A0A"/>
    <w:rsid w:val="006A5A78"/>
    <w:rsid w:val="006A5ACB"/>
    <w:rsid w:val="006A5AD6"/>
    <w:rsid w:val="006A5ADC"/>
    <w:rsid w:val="006A5AF3"/>
    <w:rsid w:val="006A5B1C"/>
    <w:rsid w:val="006A5B3D"/>
    <w:rsid w:val="006A5B9E"/>
    <w:rsid w:val="006A5BE1"/>
    <w:rsid w:val="006A5BEB"/>
    <w:rsid w:val="006A5C05"/>
    <w:rsid w:val="006A5C96"/>
    <w:rsid w:val="006A5C9F"/>
    <w:rsid w:val="006A5CD0"/>
    <w:rsid w:val="006A5D10"/>
    <w:rsid w:val="006A5D4E"/>
    <w:rsid w:val="006A5DBC"/>
    <w:rsid w:val="006A5DCC"/>
    <w:rsid w:val="006A5E1E"/>
    <w:rsid w:val="006A5E53"/>
    <w:rsid w:val="006A5EB2"/>
    <w:rsid w:val="006A5EC9"/>
    <w:rsid w:val="006A5EDB"/>
    <w:rsid w:val="006A5EE4"/>
    <w:rsid w:val="006A5F03"/>
    <w:rsid w:val="006A5F34"/>
    <w:rsid w:val="006A5F37"/>
    <w:rsid w:val="006A5F6D"/>
    <w:rsid w:val="006A5FA1"/>
    <w:rsid w:val="006A5FAE"/>
    <w:rsid w:val="006A5FD9"/>
    <w:rsid w:val="006A5FFB"/>
    <w:rsid w:val="006A6007"/>
    <w:rsid w:val="006A6021"/>
    <w:rsid w:val="006A6044"/>
    <w:rsid w:val="006A6055"/>
    <w:rsid w:val="006A6075"/>
    <w:rsid w:val="006A60A1"/>
    <w:rsid w:val="006A60E0"/>
    <w:rsid w:val="006A6136"/>
    <w:rsid w:val="006A6179"/>
    <w:rsid w:val="006A6224"/>
    <w:rsid w:val="006A6239"/>
    <w:rsid w:val="006A6240"/>
    <w:rsid w:val="006A625A"/>
    <w:rsid w:val="006A625B"/>
    <w:rsid w:val="006A6271"/>
    <w:rsid w:val="006A6285"/>
    <w:rsid w:val="006A62BE"/>
    <w:rsid w:val="006A62E3"/>
    <w:rsid w:val="006A6359"/>
    <w:rsid w:val="006A636D"/>
    <w:rsid w:val="006A6380"/>
    <w:rsid w:val="006A63E2"/>
    <w:rsid w:val="006A6415"/>
    <w:rsid w:val="006A642B"/>
    <w:rsid w:val="006A6430"/>
    <w:rsid w:val="006A643C"/>
    <w:rsid w:val="006A644B"/>
    <w:rsid w:val="006A6451"/>
    <w:rsid w:val="006A6467"/>
    <w:rsid w:val="006A6469"/>
    <w:rsid w:val="006A64A4"/>
    <w:rsid w:val="006A64E0"/>
    <w:rsid w:val="006A64EE"/>
    <w:rsid w:val="006A654D"/>
    <w:rsid w:val="006A655C"/>
    <w:rsid w:val="006A65B8"/>
    <w:rsid w:val="006A65C0"/>
    <w:rsid w:val="006A65EB"/>
    <w:rsid w:val="006A6601"/>
    <w:rsid w:val="006A663B"/>
    <w:rsid w:val="006A6648"/>
    <w:rsid w:val="006A6668"/>
    <w:rsid w:val="006A668E"/>
    <w:rsid w:val="006A66B4"/>
    <w:rsid w:val="006A66B8"/>
    <w:rsid w:val="006A6703"/>
    <w:rsid w:val="006A670E"/>
    <w:rsid w:val="006A6725"/>
    <w:rsid w:val="006A6735"/>
    <w:rsid w:val="006A6754"/>
    <w:rsid w:val="006A679B"/>
    <w:rsid w:val="006A67AA"/>
    <w:rsid w:val="006A67BB"/>
    <w:rsid w:val="006A67F7"/>
    <w:rsid w:val="006A6830"/>
    <w:rsid w:val="006A6850"/>
    <w:rsid w:val="006A6859"/>
    <w:rsid w:val="006A6868"/>
    <w:rsid w:val="006A6881"/>
    <w:rsid w:val="006A68A9"/>
    <w:rsid w:val="006A690F"/>
    <w:rsid w:val="006A6954"/>
    <w:rsid w:val="006A697E"/>
    <w:rsid w:val="006A6989"/>
    <w:rsid w:val="006A699D"/>
    <w:rsid w:val="006A69A2"/>
    <w:rsid w:val="006A69CD"/>
    <w:rsid w:val="006A6A87"/>
    <w:rsid w:val="006A6AA6"/>
    <w:rsid w:val="006A6AB5"/>
    <w:rsid w:val="006A6AF6"/>
    <w:rsid w:val="006A6AFF"/>
    <w:rsid w:val="006A6B19"/>
    <w:rsid w:val="006A6B3E"/>
    <w:rsid w:val="006A6B84"/>
    <w:rsid w:val="006A6BA9"/>
    <w:rsid w:val="006A6BAA"/>
    <w:rsid w:val="006A6BD5"/>
    <w:rsid w:val="006A6C02"/>
    <w:rsid w:val="006A6C4A"/>
    <w:rsid w:val="006A6CA3"/>
    <w:rsid w:val="006A6CC9"/>
    <w:rsid w:val="006A6CE7"/>
    <w:rsid w:val="006A6CEB"/>
    <w:rsid w:val="006A6CFC"/>
    <w:rsid w:val="006A6D28"/>
    <w:rsid w:val="006A6D4A"/>
    <w:rsid w:val="006A6D6E"/>
    <w:rsid w:val="006A6D72"/>
    <w:rsid w:val="006A6D7F"/>
    <w:rsid w:val="006A6D91"/>
    <w:rsid w:val="006A6D98"/>
    <w:rsid w:val="006A6D99"/>
    <w:rsid w:val="006A6DDD"/>
    <w:rsid w:val="006A6DEE"/>
    <w:rsid w:val="006A6DF0"/>
    <w:rsid w:val="006A6DFC"/>
    <w:rsid w:val="006A6E0C"/>
    <w:rsid w:val="006A6E10"/>
    <w:rsid w:val="006A6E24"/>
    <w:rsid w:val="006A6E4A"/>
    <w:rsid w:val="006A6E69"/>
    <w:rsid w:val="006A6E7D"/>
    <w:rsid w:val="006A6E8E"/>
    <w:rsid w:val="006A6EAD"/>
    <w:rsid w:val="006A6EB5"/>
    <w:rsid w:val="006A6EDB"/>
    <w:rsid w:val="006A6EFB"/>
    <w:rsid w:val="006A6F2C"/>
    <w:rsid w:val="006A6F58"/>
    <w:rsid w:val="006A6F6E"/>
    <w:rsid w:val="006A6F85"/>
    <w:rsid w:val="006A6F98"/>
    <w:rsid w:val="006A6FC5"/>
    <w:rsid w:val="006A6FC7"/>
    <w:rsid w:val="006A6FCE"/>
    <w:rsid w:val="006A6FE8"/>
    <w:rsid w:val="006A7033"/>
    <w:rsid w:val="006A704E"/>
    <w:rsid w:val="006A7072"/>
    <w:rsid w:val="006A708F"/>
    <w:rsid w:val="006A70B5"/>
    <w:rsid w:val="006A70FD"/>
    <w:rsid w:val="006A7103"/>
    <w:rsid w:val="006A7112"/>
    <w:rsid w:val="006A7153"/>
    <w:rsid w:val="006A7195"/>
    <w:rsid w:val="006A71C2"/>
    <w:rsid w:val="006A71CB"/>
    <w:rsid w:val="006A71DE"/>
    <w:rsid w:val="006A7216"/>
    <w:rsid w:val="006A7296"/>
    <w:rsid w:val="006A729D"/>
    <w:rsid w:val="006A72C4"/>
    <w:rsid w:val="006A72CA"/>
    <w:rsid w:val="006A72DB"/>
    <w:rsid w:val="006A7308"/>
    <w:rsid w:val="006A731B"/>
    <w:rsid w:val="006A7331"/>
    <w:rsid w:val="006A7335"/>
    <w:rsid w:val="006A7358"/>
    <w:rsid w:val="006A7364"/>
    <w:rsid w:val="006A738D"/>
    <w:rsid w:val="006A7393"/>
    <w:rsid w:val="006A73A0"/>
    <w:rsid w:val="006A73CD"/>
    <w:rsid w:val="006A73E9"/>
    <w:rsid w:val="006A7464"/>
    <w:rsid w:val="006A746D"/>
    <w:rsid w:val="006A7472"/>
    <w:rsid w:val="006A747A"/>
    <w:rsid w:val="006A749E"/>
    <w:rsid w:val="006A74A9"/>
    <w:rsid w:val="006A74AD"/>
    <w:rsid w:val="006A74B7"/>
    <w:rsid w:val="006A74F1"/>
    <w:rsid w:val="006A74F2"/>
    <w:rsid w:val="006A750D"/>
    <w:rsid w:val="006A751A"/>
    <w:rsid w:val="006A7540"/>
    <w:rsid w:val="006A755B"/>
    <w:rsid w:val="006A75BE"/>
    <w:rsid w:val="006A7616"/>
    <w:rsid w:val="006A761B"/>
    <w:rsid w:val="006A7633"/>
    <w:rsid w:val="006A7661"/>
    <w:rsid w:val="006A7671"/>
    <w:rsid w:val="006A7762"/>
    <w:rsid w:val="006A7763"/>
    <w:rsid w:val="006A7778"/>
    <w:rsid w:val="006A7783"/>
    <w:rsid w:val="006A779C"/>
    <w:rsid w:val="006A77B1"/>
    <w:rsid w:val="006A77EF"/>
    <w:rsid w:val="006A7805"/>
    <w:rsid w:val="006A7806"/>
    <w:rsid w:val="006A7847"/>
    <w:rsid w:val="006A7867"/>
    <w:rsid w:val="006A788C"/>
    <w:rsid w:val="006A78B0"/>
    <w:rsid w:val="006A78CB"/>
    <w:rsid w:val="006A78E1"/>
    <w:rsid w:val="006A78F5"/>
    <w:rsid w:val="006A7915"/>
    <w:rsid w:val="006A7963"/>
    <w:rsid w:val="006A7986"/>
    <w:rsid w:val="006A798C"/>
    <w:rsid w:val="006A799C"/>
    <w:rsid w:val="006A79BA"/>
    <w:rsid w:val="006A79BE"/>
    <w:rsid w:val="006A79C0"/>
    <w:rsid w:val="006A79C9"/>
    <w:rsid w:val="006A79F4"/>
    <w:rsid w:val="006A7A03"/>
    <w:rsid w:val="006A7A41"/>
    <w:rsid w:val="006A7A48"/>
    <w:rsid w:val="006A7A73"/>
    <w:rsid w:val="006A7AEE"/>
    <w:rsid w:val="006A7B06"/>
    <w:rsid w:val="006A7B1F"/>
    <w:rsid w:val="006A7B37"/>
    <w:rsid w:val="006A7B42"/>
    <w:rsid w:val="006A7BA1"/>
    <w:rsid w:val="006A7BD3"/>
    <w:rsid w:val="006A7BD8"/>
    <w:rsid w:val="006A7C82"/>
    <w:rsid w:val="006A7CD5"/>
    <w:rsid w:val="006A7CF4"/>
    <w:rsid w:val="006A7CF5"/>
    <w:rsid w:val="006A7D1D"/>
    <w:rsid w:val="006A7D37"/>
    <w:rsid w:val="006A7D47"/>
    <w:rsid w:val="006A7D5C"/>
    <w:rsid w:val="006A7D62"/>
    <w:rsid w:val="006A7DA6"/>
    <w:rsid w:val="006A7DB1"/>
    <w:rsid w:val="006A7DC6"/>
    <w:rsid w:val="006A7DD8"/>
    <w:rsid w:val="006A7E04"/>
    <w:rsid w:val="006A7E56"/>
    <w:rsid w:val="006A7E6B"/>
    <w:rsid w:val="006A7EB8"/>
    <w:rsid w:val="006A7EBE"/>
    <w:rsid w:val="006A7ECD"/>
    <w:rsid w:val="006A7EEF"/>
    <w:rsid w:val="006A7EF9"/>
    <w:rsid w:val="006A7F4F"/>
    <w:rsid w:val="006A7F8E"/>
    <w:rsid w:val="006A7FF2"/>
    <w:rsid w:val="006B003A"/>
    <w:rsid w:val="006B0047"/>
    <w:rsid w:val="006B004C"/>
    <w:rsid w:val="006B0052"/>
    <w:rsid w:val="006B0057"/>
    <w:rsid w:val="006B007A"/>
    <w:rsid w:val="006B00A0"/>
    <w:rsid w:val="006B00A1"/>
    <w:rsid w:val="006B00E2"/>
    <w:rsid w:val="006B010B"/>
    <w:rsid w:val="006B011A"/>
    <w:rsid w:val="006B012D"/>
    <w:rsid w:val="006B0140"/>
    <w:rsid w:val="006B0143"/>
    <w:rsid w:val="006B014F"/>
    <w:rsid w:val="006B0179"/>
    <w:rsid w:val="006B0188"/>
    <w:rsid w:val="006B019E"/>
    <w:rsid w:val="006B01A2"/>
    <w:rsid w:val="006B0203"/>
    <w:rsid w:val="006B0219"/>
    <w:rsid w:val="006B0225"/>
    <w:rsid w:val="006B022F"/>
    <w:rsid w:val="006B024B"/>
    <w:rsid w:val="006B0251"/>
    <w:rsid w:val="006B0253"/>
    <w:rsid w:val="006B0260"/>
    <w:rsid w:val="006B0267"/>
    <w:rsid w:val="006B027D"/>
    <w:rsid w:val="006B0280"/>
    <w:rsid w:val="006B02E4"/>
    <w:rsid w:val="006B02ED"/>
    <w:rsid w:val="006B02FE"/>
    <w:rsid w:val="006B0302"/>
    <w:rsid w:val="006B0311"/>
    <w:rsid w:val="006B0331"/>
    <w:rsid w:val="006B03CE"/>
    <w:rsid w:val="006B03D4"/>
    <w:rsid w:val="006B03FC"/>
    <w:rsid w:val="006B0449"/>
    <w:rsid w:val="006B0453"/>
    <w:rsid w:val="006B0466"/>
    <w:rsid w:val="006B0473"/>
    <w:rsid w:val="006B0474"/>
    <w:rsid w:val="006B0494"/>
    <w:rsid w:val="006B0498"/>
    <w:rsid w:val="006B04C3"/>
    <w:rsid w:val="006B04DC"/>
    <w:rsid w:val="006B0528"/>
    <w:rsid w:val="006B0530"/>
    <w:rsid w:val="006B0573"/>
    <w:rsid w:val="006B059E"/>
    <w:rsid w:val="006B05A4"/>
    <w:rsid w:val="006B05DE"/>
    <w:rsid w:val="006B05ED"/>
    <w:rsid w:val="006B063E"/>
    <w:rsid w:val="006B064A"/>
    <w:rsid w:val="006B065E"/>
    <w:rsid w:val="006B068B"/>
    <w:rsid w:val="006B06A9"/>
    <w:rsid w:val="006B06E5"/>
    <w:rsid w:val="006B0729"/>
    <w:rsid w:val="006B0786"/>
    <w:rsid w:val="006B079F"/>
    <w:rsid w:val="006B07C9"/>
    <w:rsid w:val="006B07CC"/>
    <w:rsid w:val="006B07FF"/>
    <w:rsid w:val="006B083C"/>
    <w:rsid w:val="006B0859"/>
    <w:rsid w:val="006B0863"/>
    <w:rsid w:val="006B0865"/>
    <w:rsid w:val="006B0890"/>
    <w:rsid w:val="006B08C9"/>
    <w:rsid w:val="006B08D3"/>
    <w:rsid w:val="006B0945"/>
    <w:rsid w:val="006B0969"/>
    <w:rsid w:val="006B099E"/>
    <w:rsid w:val="006B09BA"/>
    <w:rsid w:val="006B09CD"/>
    <w:rsid w:val="006B09DB"/>
    <w:rsid w:val="006B09E6"/>
    <w:rsid w:val="006B09F6"/>
    <w:rsid w:val="006B0A01"/>
    <w:rsid w:val="006B0A08"/>
    <w:rsid w:val="006B0A11"/>
    <w:rsid w:val="006B0A4D"/>
    <w:rsid w:val="006B0A80"/>
    <w:rsid w:val="006B0AD7"/>
    <w:rsid w:val="006B0AF9"/>
    <w:rsid w:val="006B0B42"/>
    <w:rsid w:val="006B0B59"/>
    <w:rsid w:val="006B0B6B"/>
    <w:rsid w:val="006B0B73"/>
    <w:rsid w:val="006B0B7F"/>
    <w:rsid w:val="006B0BAC"/>
    <w:rsid w:val="006B0C31"/>
    <w:rsid w:val="006B0C5E"/>
    <w:rsid w:val="006B0C62"/>
    <w:rsid w:val="006B0CF2"/>
    <w:rsid w:val="006B0CFC"/>
    <w:rsid w:val="006B0D0B"/>
    <w:rsid w:val="006B0D28"/>
    <w:rsid w:val="006B0D6A"/>
    <w:rsid w:val="006B0D76"/>
    <w:rsid w:val="006B0D79"/>
    <w:rsid w:val="006B0D8D"/>
    <w:rsid w:val="006B0DAD"/>
    <w:rsid w:val="006B0DD4"/>
    <w:rsid w:val="006B0E0F"/>
    <w:rsid w:val="006B0E60"/>
    <w:rsid w:val="006B0E67"/>
    <w:rsid w:val="006B0E69"/>
    <w:rsid w:val="006B0E90"/>
    <w:rsid w:val="006B0E93"/>
    <w:rsid w:val="006B0EE0"/>
    <w:rsid w:val="006B0EF7"/>
    <w:rsid w:val="006B0F1C"/>
    <w:rsid w:val="006B0F41"/>
    <w:rsid w:val="006B0F76"/>
    <w:rsid w:val="006B0F93"/>
    <w:rsid w:val="006B0FAC"/>
    <w:rsid w:val="006B0FF9"/>
    <w:rsid w:val="006B101D"/>
    <w:rsid w:val="006B1026"/>
    <w:rsid w:val="006B102A"/>
    <w:rsid w:val="006B1075"/>
    <w:rsid w:val="006B10AA"/>
    <w:rsid w:val="006B10CA"/>
    <w:rsid w:val="006B1107"/>
    <w:rsid w:val="006B112F"/>
    <w:rsid w:val="006B1138"/>
    <w:rsid w:val="006B1147"/>
    <w:rsid w:val="006B114D"/>
    <w:rsid w:val="006B11CF"/>
    <w:rsid w:val="006B11D8"/>
    <w:rsid w:val="006B11F4"/>
    <w:rsid w:val="006B1204"/>
    <w:rsid w:val="006B1208"/>
    <w:rsid w:val="006B1216"/>
    <w:rsid w:val="006B1220"/>
    <w:rsid w:val="006B1224"/>
    <w:rsid w:val="006B1265"/>
    <w:rsid w:val="006B1285"/>
    <w:rsid w:val="006B129A"/>
    <w:rsid w:val="006B12C7"/>
    <w:rsid w:val="006B1324"/>
    <w:rsid w:val="006B1348"/>
    <w:rsid w:val="006B134B"/>
    <w:rsid w:val="006B136A"/>
    <w:rsid w:val="006B1388"/>
    <w:rsid w:val="006B1392"/>
    <w:rsid w:val="006B142A"/>
    <w:rsid w:val="006B145B"/>
    <w:rsid w:val="006B147F"/>
    <w:rsid w:val="006B148D"/>
    <w:rsid w:val="006B14B5"/>
    <w:rsid w:val="006B151B"/>
    <w:rsid w:val="006B152A"/>
    <w:rsid w:val="006B1551"/>
    <w:rsid w:val="006B158E"/>
    <w:rsid w:val="006B1595"/>
    <w:rsid w:val="006B1598"/>
    <w:rsid w:val="006B159E"/>
    <w:rsid w:val="006B15BA"/>
    <w:rsid w:val="006B1609"/>
    <w:rsid w:val="006B161E"/>
    <w:rsid w:val="006B1632"/>
    <w:rsid w:val="006B1647"/>
    <w:rsid w:val="006B1664"/>
    <w:rsid w:val="006B1698"/>
    <w:rsid w:val="006B169B"/>
    <w:rsid w:val="006B16AD"/>
    <w:rsid w:val="006B16DD"/>
    <w:rsid w:val="006B170C"/>
    <w:rsid w:val="006B1727"/>
    <w:rsid w:val="006B1735"/>
    <w:rsid w:val="006B178E"/>
    <w:rsid w:val="006B1796"/>
    <w:rsid w:val="006B1797"/>
    <w:rsid w:val="006B17B2"/>
    <w:rsid w:val="006B17D2"/>
    <w:rsid w:val="006B1837"/>
    <w:rsid w:val="006B1927"/>
    <w:rsid w:val="006B194E"/>
    <w:rsid w:val="006B195A"/>
    <w:rsid w:val="006B1970"/>
    <w:rsid w:val="006B1982"/>
    <w:rsid w:val="006B1989"/>
    <w:rsid w:val="006B19FD"/>
    <w:rsid w:val="006B1AD8"/>
    <w:rsid w:val="006B1AFC"/>
    <w:rsid w:val="006B1B1E"/>
    <w:rsid w:val="006B1B21"/>
    <w:rsid w:val="006B1B27"/>
    <w:rsid w:val="006B1B2F"/>
    <w:rsid w:val="006B1B37"/>
    <w:rsid w:val="006B1B41"/>
    <w:rsid w:val="006B1B50"/>
    <w:rsid w:val="006B1B8E"/>
    <w:rsid w:val="006B1BA9"/>
    <w:rsid w:val="006B1BBB"/>
    <w:rsid w:val="006B1BD4"/>
    <w:rsid w:val="006B1C19"/>
    <w:rsid w:val="006B1C5E"/>
    <w:rsid w:val="006B1CA9"/>
    <w:rsid w:val="006B1D1D"/>
    <w:rsid w:val="006B1D20"/>
    <w:rsid w:val="006B1D42"/>
    <w:rsid w:val="006B1D4F"/>
    <w:rsid w:val="006B1D56"/>
    <w:rsid w:val="006B1D6E"/>
    <w:rsid w:val="006B1DA3"/>
    <w:rsid w:val="006B1DC1"/>
    <w:rsid w:val="006B1DD2"/>
    <w:rsid w:val="006B1E16"/>
    <w:rsid w:val="006B1E41"/>
    <w:rsid w:val="006B1E7E"/>
    <w:rsid w:val="006B1E8C"/>
    <w:rsid w:val="006B1E96"/>
    <w:rsid w:val="006B1EAE"/>
    <w:rsid w:val="006B1F67"/>
    <w:rsid w:val="006B1F90"/>
    <w:rsid w:val="006B1FA7"/>
    <w:rsid w:val="006B1FAC"/>
    <w:rsid w:val="006B1FF7"/>
    <w:rsid w:val="006B200A"/>
    <w:rsid w:val="006B201C"/>
    <w:rsid w:val="006B201E"/>
    <w:rsid w:val="006B205F"/>
    <w:rsid w:val="006B2062"/>
    <w:rsid w:val="006B2099"/>
    <w:rsid w:val="006B20FE"/>
    <w:rsid w:val="006B212A"/>
    <w:rsid w:val="006B2133"/>
    <w:rsid w:val="006B214E"/>
    <w:rsid w:val="006B216F"/>
    <w:rsid w:val="006B21A7"/>
    <w:rsid w:val="006B21CD"/>
    <w:rsid w:val="006B21D0"/>
    <w:rsid w:val="006B2213"/>
    <w:rsid w:val="006B223E"/>
    <w:rsid w:val="006B225A"/>
    <w:rsid w:val="006B226C"/>
    <w:rsid w:val="006B227C"/>
    <w:rsid w:val="006B2293"/>
    <w:rsid w:val="006B22A4"/>
    <w:rsid w:val="006B22B8"/>
    <w:rsid w:val="006B22F8"/>
    <w:rsid w:val="006B22FD"/>
    <w:rsid w:val="006B2311"/>
    <w:rsid w:val="006B231E"/>
    <w:rsid w:val="006B2344"/>
    <w:rsid w:val="006B2384"/>
    <w:rsid w:val="006B238D"/>
    <w:rsid w:val="006B2391"/>
    <w:rsid w:val="006B23A3"/>
    <w:rsid w:val="006B23D0"/>
    <w:rsid w:val="006B23DC"/>
    <w:rsid w:val="006B23DE"/>
    <w:rsid w:val="006B23F5"/>
    <w:rsid w:val="006B2423"/>
    <w:rsid w:val="006B245B"/>
    <w:rsid w:val="006B2467"/>
    <w:rsid w:val="006B24A1"/>
    <w:rsid w:val="006B24D9"/>
    <w:rsid w:val="006B24F5"/>
    <w:rsid w:val="006B2529"/>
    <w:rsid w:val="006B253C"/>
    <w:rsid w:val="006B2568"/>
    <w:rsid w:val="006B257F"/>
    <w:rsid w:val="006B2601"/>
    <w:rsid w:val="006B2632"/>
    <w:rsid w:val="006B2671"/>
    <w:rsid w:val="006B2678"/>
    <w:rsid w:val="006B2681"/>
    <w:rsid w:val="006B2686"/>
    <w:rsid w:val="006B269D"/>
    <w:rsid w:val="006B26A0"/>
    <w:rsid w:val="006B26C1"/>
    <w:rsid w:val="006B26DF"/>
    <w:rsid w:val="006B2756"/>
    <w:rsid w:val="006B2769"/>
    <w:rsid w:val="006B2770"/>
    <w:rsid w:val="006B2794"/>
    <w:rsid w:val="006B27B9"/>
    <w:rsid w:val="006B27C7"/>
    <w:rsid w:val="006B27CF"/>
    <w:rsid w:val="006B27F2"/>
    <w:rsid w:val="006B2889"/>
    <w:rsid w:val="006B289A"/>
    <w:rsid w:val="006B28BB"/>
    <w:rsid w:val="006B28D7"/>
    <w:rsid w:val="006B2925"/>
    <w:rsid w:val="006B2928"/>
    <w:rsid w:val="006B294D"/>
    <w:rsid w:val="006B295F"/>
    <w:rsid w:val="006B296A"/>
    <w:rsid w:val="006B2992"/>
    <w:rsid w:val="006B299F"/>
    <w:rsid w:val="006B29AF"/>
    <w:rsid w:val="006B29BC"/>
    <w:rsid w:val="006B29BE"/>
    <w:rsid w:val="006B29D5"/>
    <w:rsid w:val="006B2A0B"/>
    <w:rsid w:val="006B2A2A"/>
    <w:rsid w:val="006B2A34"/>
    <w:rsid w:val="006B2A3F"/>
    <w:rsid w:val="006B2A78"/>
    <w:rsid w:val="006B2A7C"/>
    <w:rsid w:val="006B2A83"/>
    <w:rsid w:val="006B2AF9"/>
    <w:rsid w:val="006B2B9E"/>
    <w:rsid w:val="006B2BBA"/>
    <w:rsid w:val="006B2BD6"/>
    <w:rsid w:val="006B2BEC"/>
    <w:rsid w:val="006B2C00"/>
    <w:rsid w:val="006B2C18"/>
    <w:rsid w:val="006B2C42"/>
    <w:rsid w:val="006B2C7E"/>
    <w:rsid w:val="006B2C81"/>
    <w:rsid w:val="006B2C90"/>
    <w:rsid w:val="006B2CAE"/>
    <w:rsid w:val="006B2D33"/>
    <w:rsid w:val="006B2D43"/>
    <w:rsid w:val="006B2D5E"/>
    <w:rsid w:val="006B2D6B"/>
    <w:rsid w:val="006B2DA9"/>
    <w:rsid w:val="006B2DC8"/>
    <w:rsid w:val="006B2DD5"/>
    <w:rsid w:val="006B2DE5"/>
    <w:rsid w:val="006B2E0E"/>
    <w:rsid w:val="006B2E3A"/>
    <w:rsid w:val="006B2E7F"/>
    <w:rsid w:val="006B2E9C"/>
    <w:rsid w:val="006B2E9E"/>
    <w:rsid w:val="006B2EE4"/>
    <w:rsid w:val="006B2EEF"/>
    <w:rsid w:val="006B2EF4"/>
    <w:rsid w:val="006B2F1B"/>
    <w:rsid w:val="006B2F1F"/>
    <w:rsid w:val="006B2F6E"/>
    <w:rsid w:val="006B2F7F"/>
    <w:rsid w:val="006B2FA5"/>
    <w:rsid w:val="006B2FAC"/>
    <w:rsid w:val="006B2FF9"/>
    <w:rsid w:val="006B3024"/>
    <w:rsid w:val="006B3033"/>
    <w:rsid w:val="006B3077"/>
    <w:rsid w:val="006B30CE"/>
    <w:rsid w:val="006B30D4"/>
    <w:rsid w:val="006B3134"/>
    <w:rsid w:val="006B3157"/>
    <w:rsid w:val="006B317F"/>
    <w:rsid w:val="006B3190"/>
    <w:rsid w:val="006B31AB"/>
    <w:rsid w:val="006B323F"/>
    <w:rsid w:val="006B3275"/>
    <w:rsid w:val="006B3280"/>
    <w:rsid w:val="006B32D0"/>
    <w:rsid w:val="006B32E4"/>
    <w:rsid w:val="006B3357"/>
    <w:rsid w:val="006B3358"/>
    <w:rsid w:val="006B3374"/>
    <w:rsid w:val="006B3383"/>
    <w:rsid w:val="006B338A"/>
    <w:rsid w:val="006B33B7"/>
    <w:rsid w:val="006B33E2"/>
    <w:rsid w:val="006B33FC"/>
    <w:rsid w:val="006B3423"/>
    <w:rsid w:val="006B3424"/>
    <w:rsid w:val="006B349A"/>
    <w:rsid w:val="006B34DB"/>
    <w:rsid w:val="006B3532"/>
    <w:rsid w:val="006B355A"/>
    <w:rsid w:val="006B356E"/>
    <w:rsid w:val="006B357E"/>
    <w:rsid w:val="006B35C3"/>
    <w:rsid w:val="006B35F2"/>
    <w:rsid w:val="006B3607"/>
    <w:rsid w:val="006B3615"/>
    <w:rsid w:val="006B363A"/>
    <w:rsid w:val="006B3652"/>
    <w:rsid w:val="006B3658"/>
    <w:rsid w:val="006B36C8"/>
    <w:rsid w:val="006B3762"/>
    <w:rsid w:val="006B3767"/>
    <w:rsid w:val="006B3771"/>
    <w:rsid w:val="006B378A"/>
    <w:rsid w:val="006B37FB"/>
    <w:rsid w:val="006B3850"/>
    <w:rsid w:val="006B3863"/>
    <w:rsid w:val="006B386C"/>
    <w:rsid w:val="006B38CA"/>
    <w:rsid w:val="006B38E8"/>
    <w:rsid w:val="006B3928"/>
    <w:rsid w:val="006B394E"/>
    <w:rsid w:val="006B395F"/>
    <w:rsid w:val="006B39AD"/>
    <w:rsid w:val="006B39B5"/>
    <w:rsid w:val="006B39C5"/>
    <w:rsid w:val="006B3A9A"/>
    <w:rsid w:val="006B3AEA"/>
    <w:rsid w:val="006B3AF4"/>
    <w:rsid w:val="006B3AFF"/>
    <w:rsid w:val="006B3B13"/>
    <w:rsid w:val="006B3B32"/>
    <w:rsid w:val="006B3B3A"/>
    <w:rsid w:val="006B3B61"/>
    <w:rsid w:val="006B3B82"/>
    <w:rsid w:val="006B3B93"/>
    <w:rsid w:val="006B3B98"/>
    <w:rsid w:val="006B3B9A"/>
    <w:rsid w:val="006B3BF9"/>
    <w:rsid w:val="006B3C05"/>
    <w:rsid w:val="006B3C3E"/>
    <w:rsid w:val="006B3CAA"/>
    <w:rsid w:val="006B3CCD"/>
    <w:rsid w:val="006B3CCF"/>
    <w:rsid w:val="006B3CD6"/>
    <w:rsid w:val="006B3D56"/>
    <w:rsid w:val="006B3D5C"/>
    <w:rsid w:val="006B3D7A"/>
    <w:rsid w:val="006B3D89"/>
    <w:rsid w:val="006B3DBD"/>
    <w:rsid w:val="006B3DD1"/>
    <w:rsid w:val="006B3DDD"/>
    <w:rsid w:val="006B3DFE"/>
    <w:rsid w:val="006B3E01"/>
    <w:rsid w:val="006B3E16"/>
    <w:rsid w:val="006B3E4E"/>
    <w:rsid w:val="006B3EB9"/>
    <w:rsid w:val="006B3EF7"/>
    <w:rsid w:val="006B3F2A"/>
    <w:rsid w:val="006B3F30"/>
    <w:rsid w:val="006B3FDC"/>
    <w:rsid w:val="006B4009"/>
    <w:rsid w:val="006B401D"/>
    <w:rsid w:val="006B401F"/>
    <w:rsid w:val="006B4024"/>
    <w:rsid w:val="006B4033"/>
    <w:rsid w:val="006B40A0"/>
    <w:rsid w:val="006B40D7"/>
    <w:rsid w:val="006B40DD"/>
    <w:rsid w:val="006B40F9"/>
    <w:rsid w:val="006B4140"/>
    <w:rsid w:val="006B4142"/>
    <w:rsid w:val="006B418A"/>
    <w:rsid w:val="006B41F5"/>
    <w:rsid w:val="006B41FF"/>
    <w:rsid w:val="006B4231"/>
    <w:rsid w:val="006B4255"/>
    <w:rsid w:val="006B426D"/>
    <w:rsid w:val="006B42AA"/>
    <w:rsid w:val="006B42D2"/>
    <w:rsid w:val="006B42F6"/>
    <w:rsid w:val="006B435E"/>
    <w:rsid w:val="006B4384"/>
    <w:rsid w:val="006B439C"/>
    <w:rsid w:val="006B43A5"/>
    <w:rsid w:val="006B43F5"/>
    <w:rsid w:val="006B43F8"/>
    <w:rsid w:val="006B4453"/>
    <w:rsid w:val="006B4466"/>
    <w:rsid w:val="006B44C6"/>
    <w:rsid w:val="006B44C8"/>
    <w:rsid w:val="006B44D7"/>
    <w:rsid w:val="006B4535"/>
    <w:rsid w:val="006B454A"/>
    <w:rsid w:val="006B4557"/>
    <w:rsid w:val="006B4589"/>
    <w:rsid w:val="006B45AA"/>
    <w:rsid w:val="006B45C8"/>
    <w:rsid w:val="006B4610"/>
    <w:rsid w:val="006B4622"/>
    <w:rsid w:val="006B4657"/>
    <w:rsid w:val="006B467A"/>
    <w:rsid w:val="006B4681"/>
    <w:rsid w:val="006B46AD"/>
    <w:rsid w:val="006B46DE"/>
    <w:rsid w:val="006B46E0"/>
    <w:rsid w:val="006B46E4"/>
    <w:rsid w:val="006B4702"/>
    <w:rsid w:val="006B4714"/>
    <w:rsid w:val="006B473F"/>
    <w:rsid w:val="006B4783"/>
    <w:rsid w:val="006B4798"/>
    <w:rsid w:val="006B47BB"/>
    <w:rsid w:val="006B47C5"/>
    <w:rsid w:val="006B47DF"/>
    <w:rsid w:val="006B47E4"/>
    <w:rsid w:val="006B4823"/>
    <w:rsid w:val="006B4846"/>
    <w:rsid w:val="006B4859"/>
    <w:rsid w:val="006B4860"/>
    <w:rsid w:val="006B4864"/>
    <w:rsid w:val="006B4876"/>
    <w:rsid w:val="006B490C"/>
    <w:rsid w:val="006B492A"/>
    <w:rsid w:val="006B4935"/>
    <w:rsid w:val="006B4952"/>
    <w:rsid w:val="006B498B"/>
    <w:rsid w:val="006B49CB"/>
    <w:rsid w:val="006B49CD"/>
    <w:rsid w:val="006B49D9"/>
    <w:rsid w:val="006B49E8"/>
    <w:rsid w:val="006B4A12"/>
    <w:rsid w:val="006B4A55"/>
    <w:rsid w:val="006B4B0C"/>
    <w:rsid w:val="006B4B35"/>
    <w:rsid w:val="006B4B36"/>
    <w:rsid w:val="006B4B4B"/>
    <w:rsid w:val="006B4B59"/>
    <w:rsid w:val="006B4B62"/>
    <w:rsid w:val="006B4B8F"/>
    <w:rsid w:val="006B4BB1"/>
    <w:rsid w:val="006B4BE6"/>
    <w:rsid w:val="006B4BF1"/>
    <w:rsid w:val="006B4C10"/>
    <w:rsid w:val="006B4C2E"/>
    <w:rsid w:val="006B4C9C"/>
    <w:rsid w:val="006B4CE8"/>
    <w:rsid w:val="006B4CED"/>
    <w:rsid w:val="006B4D2A"/>
    <w:rsid w:val="006B4D43"/>
    <w:rsid w:val="006B4D4D"/>
    <w:rsid w:val="006B4D4F"/>
    <w:rsid w:val="006B4D6E"/>
    <w:rsid w:val="006B4D76"/>
    <w:rsid w:val="006B4D7C"/>
    <w:rsid w:val="006B4D7D"/>
    <w:rsid w:val="006B4DC6"/>
    <w:rsid w:val="006B4E07"/>
    <w:rsid w:val="006B4E5A"/>
    <w:rsid w:val="006B4E84"/>
    <w:rsid w:val="006B4ECA"/>
    <w:rsid w:val="006B4F30"/>
    <w:rsid w:val="006B4F74"/>
    <w:rsid w:val="006B4F99"/>
    <w:rsid w:val="006B4FA0"/>
    <w:rsid w:val="006B4FCF"/>
    <w:rsid w:val="006B4FD0"/>
    <w:rsid w:val="006B4FFC"/>
    <w:rsid w:val="006B509E"/>
    <w:rsid w:val="006B50BA"/>
    <w:rsid w:val="006B5114"/>
    <w:rsid w:val="006B5140"/>
    <w:rsid w:val="006B5142"/>
    <w:rsid w:val="006B5192"/>
    <w:rsid w:val="006B51AF"/>
    <w:rsid w:val="006B51EC"/>
    <w:rsid w:val="006B5281"/>
    <w:rsid w:val="006B5289"/>
    <w:rsid w:val="006B528E"/>
    <w:rsid w:val="006B5299"/>
    <w:rsid w:val="006B52CA"/>
    <w:rsid w:val="006B52D0"/>
    <w:rsid w:val="006B52D1"/>
    <w:rsid w:val="006B52E3"/>
    <w:rsid w:val="006B52F3"/>
    <w:rsid w:val="006B5306"/>
    <w:rsid w:val="006B5315"/>
    <w:rsid w:val="006B5336"/>
    <w:rsid w:val="006B533B"/>
    <w:rsid w:val="006B537B"/>
    <w:rsid w:val="006B538A"/>
    <w:rsid w:val="006B53B6"/>
    <w:rsid w:val="006B5403"/>
    <w:rsid w:val="006B5485"/>
    <w:rsid w:val="006B54AB"/>
    <w:rsid w:val="006B54AC"/>
    <w:rsid w:val="006B54C5"/>
    <w:rsid w:val="006B54FE"/>
    <w:rsid w:val="006B5512"/>
    <w:rsid w:val="006B554F"/>
    <w:rsid w:val="006B5571"/>
    <w:rsid w:val="006B558A"/>
    <w:rsid w:val="006B55AE"/>
    <w:rsid w:val="006B55AF"/>
    <w:rsid w:val="006B5617"/>
    <w:rsid w:val="006B56A4"/>
    <w:rsid w:val="006B56B2"/>
    <w:rsid w:val="006B56BC"/>
    <w:rsid w:val="006B56E4"/>
    <w:rsid w:val="006B56F7"/>
    <w:rsid w:val="006B5718"/>
    <w:rsid w:val="006B571F"/>
    <w:rsid w:val="006B5723"/>
    <w:rsid w:val="006B5780"/>
    <w:rsid w:val="006B57D0"/>
    <w:rsid w:val="006B5838"/>
    <w:rsid w:val="006B58AE"/>
    <w:rsid w:val="006B58BB"/>
    <w:rsid w:val="006B58DC"/>
    <w:rsid w:val="006B58F8"/>
    <w:rsid w:val="006B5943"/>
    <w:rsid w:val="006B5956"/>
    <w:rsid w:val="006B5978"/>
    <w:rsid w:val="006B59B1"/>
    <w:rsid w:val="006B59D7"/>
    <w:rsid w:val="006B59DE"/>
    <w:rsid w:val="006B5A17"/>
    <w:rsid w:val="006B5A51"/>
    <w:rsid w:val="006B5A53"/>
    <w:rsid w:val="006B5A81"/>
    <w:rsid w:val="006B5A86"/>
    <w:rsid w:val="006B5AA5"/>
    <w:rsid w:val="006B5AA9"/>
    <w:rsid w:val="006B5AB5"/>
    <w:rsid w:val="006B5B02"/>
    <w:rsid w:val="006B5B0C"/>
    <w:rsid w:val="006B5B13"/>
    <w:rsid w:val="006B5B19"/>
    <w:rsid w:val="006B5B21"/>
    <w:rsid w:val="006B5B2B"/>
    <w:rsid w:val="006B5B30"/>
    <w:rsid w:val="006B5B6C"/>
    <w:rsid w:val="006B5BDE"/>
    <w:rsid w:val="006B5BE2"/>
    <w:rsid w:val="006B5C18"/>
    <w:rsid w:val="006B5C29"/>
    <w:rsid w:val="006B5C65"/>
    <w:rsid w:val="006B5C9D"/>
    <w:rsid w:val="006B5D40"/>
    <w:rsid w:val="006B5D58"/>
    <w:rsid w:val="006B5D64"/>
    <w:rsid w:val="006B5D9B"/>
    <w:rsid w:val="006B5DAB"/>
    <w:rsid w:val="006B5DC0"/>
    <w:rsid w:val="006B5E06"/>
    <w:rsid w:val="006B5E6E"/>
    <w:rsid w:val="006B5E7F"/>
    <w:rsid w:val="006B5EDB"/>
    <w:rsid w:val="006B5F1A"/>
    <w:rsid w:val="006B5F20"/>
    <w:rsid w:val="006B5F38"/>
    <w:rsid w:val="006B5F3A"/>
    <w:rsid w:val="006B5FEF"/>
    <w:rsid w:val="006B5FF0"/>
    <w:rsid w:val="006B600C"/>
    <w:rsid w:val="006B6024"/>
    <w:rsid w:val="006B603A"/>
    <w:rsid w:val="006B6054"/>
    <w:rsid w:val="006B607B"/>
    <w:rsid w:val="006B615C"/>
    <w:rsid w:val="006B617A"/>
    <w:rsid w:val="006B61A4"/>
    <w:rsid w:val="006B61A5"/>
    <w:rsid w:val="006B61B5"/>
    <w:rsid w:val="006B61D4"/>
    <w:rsid w:val="006B61ED"/>
    <w:rsid w:val="006B6267"/>
    <w:rsid w:val="006B6297"/>
    <w:rsid w:val="006B62A7"/>
    <w:rsid w:val="006B62C0"/>
    <w:rsid w:val="006B6310"/>
    <w:rsid w:val="006B6335"/>
    <w:rsid w:val="006B634D"/>
    <w:rsid w:val="006B639E"/>
    <w:rsid w:val="006B63B0"/>
    <w:rsid w:val="006B63B9"/>
    <w:rsid w:val="006B6407"/>
    <w:rsid w:val="006B640F"/>
    <w:rsid w:val="006B6421"/>
    <w:rsid w:val="006B6483"/>
    <w:rsid w:val="006B64EA"/>
    <w:rsid w:val="006B6528"/>
    <w:rsid w:val="006B654A"/>
    <w:rsid w:val="006B6561"/>
    <w:rsid w:val="006B6563"/>
    <w:rsid w:val="006B6577"/>
    <w:rsid w:val="006B65BF"/>
    <w:rsid w:val="006B6609"/>
    <w:rsid w:val="006B661D"/>
    <w:rsid w:val="006B6648"/>
    <w:rsid w:val="006B6694"/>
    <w:rsid w:val="006B6695"/>
    <w:rsid w:val="006B66F1"/>
    <w:rsid w:val="006B6734"/>
    <w:rsid w:val="006B6771"/>
    <w:rsid w:val="006B6772"/>
    <w:rsid w:val="006B6780"/>
    <w:rsid w:val="006B6783"/>
    <w:rsid w:val="006B67DF"/>
    <w:rsid w:val="006B6882"/>
    <w:rsid w:val="006B6889"/>
    <w:rsid w:val="006B68A0"/>
    <w:rsid w:val="006B68D3"/>
    <w:rsid w:val="006B68E7"/>
    <w:rsid w:val="006B6904"/>
    <w:rsid w:val="006B6929"/>
    <w:rsid w:val="006B695A"/>
    <w:rsid w:val="006B6977"/>
    <w:rsid w:val="006B69A5"/>
    <w:rsid w:val="006B69D2"/>
    <w:rsid w:val="006B69F8"/>
    <w:rsid w:val="006B6A7A"/>
    <w:rsid w:val="006B6AAF"/>
    <w:rsid w:val="006B6AB1"/>
    <w:rsid w:val="006B6ABE"/>
    <w:rsid w:val="006B6ADB"/>
    <w:rsid w:val="006B6B91"/>
    <w:rsid w:val="006B6BAE"/>
    <w:rsid w:val="006B6BE5"/>
    <w:rsid w:val="006B6C06"/>
    <w:rsid w:val="006B6C11"/>
    <w:rsid w:val="006B6C29"/>
    <w:rsid w:val="006B6C45"/>
    <w:rsid w:val="006B6C49"/>
    <w:rsid w:val="006B6C7A"/>
    <w:rsid w:val="006B6C7F"/>
    <w:rsid w:val="006B6C9D"/>
    <w:rsid w:val="006B6CA3"/>
    <w:rsid w:val="006B6D4A"/>
    <w:rsid w:val="006B6D4D"/>
    <w:rsid w:val="006B6D69"/>
    <w:rsid w:val="006B6D6C"/>
    <w:rsid w:val="006B6DE8"/>
    <w:rsid w:val="006B6DE9"/>
    <w:rsid w:val="006B6E07"/>
    <w:rsid w:val="006B6E1A"/>
    <w:rsid w:val="006B6E23"/>
    <w:rsid w:val="006B6E31"/>
    <w:rsid w:val="006B6E36"/>
    <w:rsid w:val="006B6E37"/>
    <w:rsid w:val="006B6E3A"/>
    <w:rsid w:val="006B6E9A"/>
    <w:rsid w:val="006B6EA6"/>
    <w:rsid w:val="006B6EF4"/>
    <w:rsid w:val="006B6F45"/>
    <w:rsid w:val="006B6F52"/>
    <w:rsid w:val="006B6F61"/>
    <w:rsid w:val="006B6F65"/>
    <w:rsid w:val="006B6F80"/>
    <w:rsid w:val="006B6F92"/>
    <w:rsid w:val="006B6FCF"/>
    <w:rsid w:val="006B7003"/>
    <w:rsid w:val="006B7019"/>
    <w:rsid w:val="006B701A"/>
    <w:rsid w:val="006B702C"/>
    <w:rsid w:val="006B705E"/>
    <w:rsid w:val="006B70DD"/>
    <w:rsid w:val="006B7149"/>
    <w:rsid w:val="006B715F"/>
    <w:rsid w:val="006B71CE"/>
    <w:rsid w:val="006B71D6"/>
    <w:rsid w:val="006B71EA"/>
    <w:rsid w:val="006B728F"/>
    <w:rsid w:val="006B72A2"/>
    <w:rsid w:val="006B72B5"/>
    <w:rsid w:val="006B72C9"/>
    <w:rsid w:val="006B730E"/>
    <w:rsid w:val="006B7324"/>
    <w:rsid w:val="006B734B"/>
    <w:rsid w:val="006B739A"/>
    <w:rsid w:val="006B73D5"/>
    <w:rsid w:val="006B73E3"/>
    <w:rsid w:val="006B740C"/>
    <w:rsid w:val="006B7435"/>
    <w:rsid w:val="006B746A"/>
    <w:rsid w:val="006B7480"/>
    <w:rsid w:val="006B74EA"/>
    <w:rsid w:val="006B74FC"/>
    <w:rsid w:val="006B751A"/>
    <w:rsid w:val="006B7532"/>
    <w:rsid w:val="006B7548"/>
    <w:rsid w:val="006B756A"/>
    <w:rsid w:val="006B7586"/>
    <w:rsid w:val="006B75C8"/>
    <w:rsid w:val="006B7619"/>
    <w:rsid w:val="006B761A"/>
    <w:rsid w:val="006B763C"/>
    <w:rsid w:val="006B764A"/>
    <w:rsid w:val="006B765B"/>
    <w:rsid w:val="006B769B"/>
    <w:rsid w:val="006B76C1"/>
    <w:rsid w:val="006B76DE"/>
    <w:rsid w:val="006B778B"/>
    <w:rsid w:val="006B77EA"/>
    <w:rsid w:val="006B7810"/>
    <w:rsid w:val="006B7814"/>
    <w:rsid w:val="006B7839"/>
    <w:rsid w:val="006B7841"/>
    <w:rsid w:val="006B7845"/>
    <w:rsid w:val="006B7854"/>
    <w:rsid w:val="006B7882"/>
    <w:rsid w:val="006B7886"/>
    <w:rsid w:val="006B788F"/>
    <w:rsid w:val="006B78B8"/>
    <w:rsid w:val="006B79B3"/>
    <w:rsid w:val="006B79BD"/>
    <w:rsid w:val="006B79FE"/>
    <w:rsid w:val="006B7A04"/>
    <w:rsid w:val="006B7A32"/>
    <w:rsid w:val="006B7A60"/>
    <w:rsid w:val="006B7A72"/>
    <w:rsid w:val="006B7B08"/>
    <w:rsid w:val="006B7B15"/>
    <w:rsid w:val="006B7B1D"/>
    <w:rsid w:val="006B7B5F"/>
    <w:rsid w:val="006B7BA6"/>
    <w:rsid w:val="006B7BD1"/>
    <w:rsid w:val="006B7BF7"/>
    <w:rsid w:val="006B7BFB"/>
    <w:rsid w:val="006B7C07"/>
    <w:rsid w:val="006B7C08"/>
    <w:rsid w:val="006B7C59"/>
    <w:rsid w:val="006B7C72"/>
    <w:rsid w:val="006B7D0D"/>
    <w:rsid w:val="006B7D10"/>
    <w:rsid w:val="006B7D12"/>
    <w:rsid w:val="006B7D21"/>
    <w:rsid w:val="006B7D2F"/>
    <w:rsid w:val="006B7D30"/>
    <w:rsid w:val="006B7D64"/>
    <w:rsid w:val="006B7DAF"/>
    <w:rsid w:val="006B7DBF"/>
    <w:rsid w:val="006B7DF6"/>
    <w:rsid w:val="006B7E16"/>
    <w:rsid w:val="006B7E61"/>
    <w:rsid w:val="006B7E9F"/>
    <w:rsid w:val="006B7EAC"/>
    <w:rsid w:val="006B7EBE"/>
    <w:rsid w:val="006B7ECD"/>
    <w:rsid w:val="006B7EED"/>
    <w:rsid w:val="006B7F14"/>
    <w:rsid w:val="006B7F22"/>
    <w:rsid w:val="006B7F29"/>
    <w:rsid w:val="006B7F80"/>
    <w:rsid w:val="006B7FAD"/>
    <w:rsid w:val="006B7FF6"/>
    <w:rsid w:val="006B7FF7"/>
    <w:rsid w:val="006C0012"/>
    <w:rsid w:val="006C001B"/>
    <w:rsid w:val="006C0040"/>
    <w:rsid w:val="006C0056"/>
    <w:rsid w:val="006C00D8"/>
    <w:rsid w:val="006C00DE"/>
    <w:rsid w:val="006C00F4"/>
    <w:rsid w:val="006C00FB"/>
    <w:rsid w:val="006C0116"/>
    <w:rsid w:val="006C0145"/>
    <w:rsid w:val="006C0168"/>
    <w:rsid w:val="006C0189"/>
    <w:rsid w:val="006C0196"/>
    <w:rsid w:val="006C01A1"/>
    <w:rsid w:val="006C01D3"/>
    <w:rsid w:val="006C01DB"/>
    <w:rsid w:val="006C01FC"/>
    <w:rsid w:val="006C023E"/>
    <w:rsid w:val="006C028C"/>
    <w:rsid w:val="006C02E0"/>
    <w:rsid w:val="006C0370"/>
    <w:rsid w:val="006C03AB"/>
    <w:rsid w:val="006C03D5"/>
    <w:rsid w:val="006C03DC"/>
    <w:rsid w:val="006C03E9"/>
    <w:rsid w:val="006C0408"/>
    <w:rsid w:val="006C0414"/>
    <w:rsid w:val="006C0432"/>
    <w:rsid w:val="006C04A8"/>
    <w:rsid w:val="006C0501"/>
    <w:rsid w:val="006C0524"/>
    <w:rsid w:val="006C0526"/>
    <w:rsid w:val="006C0533"/>
    <w:rsid w:val="006C055E"/>
    <w:rsid w:val="006C05B5"/>
    <w:rsid w:val="006C05EC"/>
    <w:rsid w:val="006C060B"/>
    <w:rsid w:val="006C0614"/>
    <w:rsid w:val="006C0674"/>
    <w:rsid w:val="006C06E7"/>
    <w:rsid w:val="006C070C"/>
    <w:rsid w:val="006C0747"/>
    <w:rsid w:val="006C0752"/>
    <w:rsid w:val="006C0763"/>
    <w:rsid w:val="006C07BC"/>
    <w:rsid w:val="006C07CE"/>
    <w:rsid w:val="006C07DD"/>
    <w:rsid w:val="006C0834"/>
    <w:rsid w:val="006C083C"/>
    <w:rsid w:val="006C08AF"/>
    <w:rsid w:val="006C08B1"/>
    <w:rsid w:val="006C08C1"/>
    <w:rsid w:val="006C091D"/>
    <w:rsid w:val="006C0954"/>
    <w:rsid w:val="006C0A15"/>
    <w:rsid w:val="006C0A4D"/>
    <w:rsid w:val="006C0A53"/>
    <w:rsid w:val="006C0A5E"/>
    <w:rsid w:val="006C0A7F"/>
    <w:rsid w:val="006C0AD7"/>
    <w:rsid w:val="006C0AD9"/>
    <w:rsid w:val="006C0B2D"/>
    <w:rsid w:val="006C0B52"/>
    <w:rsid w:val="006C0B62"/>
    <w:rsid w:val="006C0B6F"/>
    <w:rsid w:val="006C0B7E"/>
    <w:rsid w:val="006C0B98"/>
    <w:rsid w:val="006C0BF1"/>
    <w:rsid w:val="006C0C77"/>
    <w:rsid w:val="006C0CB6"/>
    <w:rsid w:val="006C0CF0"/>
    <w:rsid w:val="006C0CF8"/>
    <w:rsid w:val="006C0D16"/>
    <w:rsid w:val="006C0D37"/>
    <w:rsid w:val="006C0D3E"/>
    <w:rsid w:val="006C0D3F"/>
    <w:rsid w:val="006C0D7B"/>
    <w:rsid w:val="006C0DA3"/>
    <w:rsid w:val="006C0DBF"/>
    <w:rsid w:val="006C0DE7"/>
    <w:rsid w:val="006C0E27"/>
    <w:rsid w:val="006C0E2A"/>
    <w:rsid w:val="006C0E33"/>
    <w:rsid w:val="006C0E3E"/>
    <w:rsid w:val="006C0EBC"/>
    <w:rsid w:val="006C0F1A"/>
    <w:rsid w:val="006C0FA0"/>
    <w:rsid w:val="006C0FB4"/>
    <w:rsid w:val="006C0FD3"/>
    <w:rsid w:val="006C0FD5"/>
    <w:rsid w:val="006C105D"/>
    <w:rsid w:val="006C1063"/>
    <w:rsid w:val="006C108B"/>
    <w:rsid w:val="006C108C"/>
    <w:rsid w:val="006C10FB"/>
    <w:rsid w:val="006C11B4"/>
    <w:rsid w:val="006C11B9"/>
    <w:rsid w:val="006C11F1"/>
    <w:rsid w:val="006C11FB"/>
    <w:rsid w:val="006C125B"/>
    <w:rsid w:val="006C12A1"/>
    <w:rsid w:val="006C12DD"/>
    <w:rsid w:val="006C12F9"/>
    <w:rsid w:val="006C130B"/>
    <w:rsid w:val="006C130F"/>
    <w:rsid w:val="006C1343"/>
    <w:rsid w:val="006C1352"/>
    <w:rsid w:val="006C1394"/>
    <w:rsid w:val="006C13D2"/>
    <w:rsid w:val="006C1406"/>
    <w:rsid w:val="006C141B"/>
    <w:rsid w:val="006C142B"/>
    <w:rsid w:val="006C142D"/>
    <w:rsid w:val="006C1439"/>
    <w:rsid w:val="006C143B"/>
    <w:rsid w:val="006C14E6"/>
    <w:rsid w:val="006C152A"/>
    <w:rsid w:val="006C156D"/>
    <w:rsid w:val="006C1582"/>
    <w:rsid w:val="006C1590"/>
    <w:rsid w:val="006C15B7"/>
    <w:rsid w:val="006C15CA"/>
    <w:rsid w:val="006C15E0"/>
    <w:rsid w:val="006C1620"/>
    <w:rsid w:val="006C162E"/>
    <w:rsid w:val="006C169B"/>
    <w:rsid w:val="006C16B3"/>
    <w:rsid w:val="006C16B8"/>
    <w:rsid w:val="006C16C2"/>
    <w:rsid w:val="006C16C3"/>
    <w:rsid w:val="006C1729"/>
    <w:rsid w:val="006C1832"/>
    <w:rsid w:val="006C1883"/>
    <w:rsid w:val="006C1896"/>
    <w:rsid w:val="006C189E"/>
    <w:rsid w:val="006C18B7"/>
    <w:rsid w:val="006C199B"/>
    <w:rsid w:val="006C19B3"/>
    <w:rsid w:val="006C19CD"/>
    <w:rsid w:val="006C1A1A"/>
    <w:rsid w:val="006C1A25"/>
    <w:rsid w:val="006C1AC0"/>
    <w:rsid w:val="006C1ACD"/>
    <w:rsid w:val="006C1AE4"/>
    <w:rsid w:val="006C1AF5"/>
    <w:rsid w:val="006C1B82"/>
    <w:rsid w:val="006C1B98"/>
    <w:rsid w:val="006C1BFA"/>
    <w:rsid w:val="006C1C05"/>
    <w:rsid w:val="006C1C07"/>
    <w:rsid w:val="006C1C44"/>
    <w:rsid w:val="006C1C80"/>
    <w:rsid w:val="006C1C89"/>
    <w:rsid w:val="006C1C9B"/>
    <w:rsid w:val="006C1CBF"/>
    <w:rsid w:val="006C1D2A"/>
    <w:rsid w:val="006C1D30"/>
    <w:rsid w:val="006C1D50"/>
    <w:rsid w:val="006C1D5B"/>
    <w:rsid w:val="006C1D9A"/>
    <w:rsid w:val="006C1DA6"/>
    <w:rsid w:val="006C1DE4"/>
    <w:rsid w:val="006C1DE5"/>
    <w:rsid w:val="006C1DF4"/>
    <w:rsid w:val="006C1E20"/>
    <w:rsid w:val="006C1E4A"/>
    <w:rsid w:val="006C1E56"/>
    <w:rsid w:val="006C1E73"/>
    <w:rsid w:val="006C1E96"/>
    <w:rsid w:val="006C1E9C"/>
    <w:rsid w:val="006C1EA3"/>
    <w:rsid w:val="006C1EBF"/>
    <w:rsid w:val="006C1F12"/>
    <w:rsid w:val="006C1F32"/>
    <w:rsid w:val="006C1F5B"/>
    <w:rsid w:val="006C1F5E"/>
    <w:rsid w:val="006C1FB1"/>
    <w:rsid w:val="006C1FC0"/>
    <w:rsid w:val="006C1FC4"/>
    <w:rsid w:val="006C1FD2"/>
    <w:rsid w:val="006C1FD6"/>
    <w:rsid w:val="006C1FDA"/>
    <w:rsid w:val="006C2013"/>
    <w:rsid w:val="006C2057"/>
    <w:rsid w:val="006C205D"/>
    <w:rsid w:val="006C20C1"/>
    <w:rsid w:val="006C20D5"/>
    <w:rsid w:val="006C2117"/>
    <w:rsid w:val="006C2129"/>
    <w:rsid w:val="006C213D"/>
    <w:rsid w:val="006C2163"/>
    <w:rsid w:val="006C218B"/>
    <w:rsid w:val="006C21AD"/>
    <w:rsid w:val="006C21C2"/>
    <w:rsid w:val="006C21F1"/>
    <w:rsid w:val="006C21F4"/>
    <w:rsid w:val="006C2229"/>
    <w:rsid w:val="006C223E"/>
    <w:rsid w:val="006C22A2"/>
    <w:rsid w:val="006C22B1"/>
    <w:rsid w:val="006C22D3"/>
    <w:rsid w:val="006C22F4"/>
    <w:rsid w:val="006C2322"/>
    <w:rsid w:val="006C2346"/>
    <w:rsid w:val="006C2395"/>
    <w:rsid w:val="006C2396"/>
    <w:rsid w:val="006C23C1"/>
    <w:rsid w:val="006C23E4"/>
    <w:rsid w:val="006C23EA"/>
    <w:rsid w:val="006C246C"/>
    <w:rsid w:val="006C248C"/>
    <w:rsid w:val="006C248E"/>
    <w:rsid w:val="006C24A8"/>
    <w:rsid w:val="006C24B5"/>
    <w:rsid w:val="006C24C0"/>
    <w:rsid w:val="006C252E"/>
    <w:rsid w:val="006C2530"/>
    <w:rsid w:val="006C2532"/>
    <w:rsid w:val="006C2549"/>
    <w:rsid w:val="006C2560"/>
    <w:rsid w:val="006C2580"/>
    <w:rsid w:val="006C258C"/>
    <w:rsid w:val="006C25BD"/>
    <w:rsid w:val="006C2617"/>
    <w:rsid w:val="006C262D"/>
    <w:rsid w:val="006C265F"/>
    <w:rsid w:val="006C2661"/>
    <w:rsid w:val="006C2678"/>
    <w:rsid w:val="006C268D"/>
    <w:rsid w:val="006C2694"/>
    <w:rsid w:val="006C26C0"/>
    <w:rsid w:val="006C26E7"/>
    <w:rsid w:val="006C277D"/>
    <w:rsid w:val="006C27A5"/>
    <w:rsid w:val="006C27C6"/>
    <w:rsid w:val="006C2812"/>
    <w:rsid w:val="006C284B"/>
    <w:rsid w:val="006C285F"/>
    <w:rsid w:val="006C288C"/>
    <w:rsid w:val="006C28B5"/>
    <w:rsid w:val="006C28CB"/>
    <w:rsid w:val="006C298E"/>
    <w:rsid w:val="006C29A3"/>
    <w:rsid w:val="006C29C6"/>
    <w:rsid w:val="006C29FD"/>
    <w:rsid w:val="006C2A2A"/>
    <w:rsid w:val="006C2A2B"/>
    <w:rsid w:val="006C2A2E"/>
    <w:rsid w:val="006C2A3B"/>
    <w:rsid w:val="006C2A52"/>
    <w:rsid w:val="006C2A5D"/>
    <w:rsid w:val="006C2A73"/>
    <w:rsid w:val="006C2A80"/>
    <w:rsid w:val="006C2AC3"/>
    <w:rsid w:val="006C2AC6"/>
    <w:rsid w:val="006C2B3C"/>
    <w:rsid w:val="006C2B4C"/>
    <w:rsid w:val="006C2B5A"/>
    <w:rsid w:val="006C2B6A"/>
    <w:rsid w:val="006C2B72"/>
    <w:rsid w:val="006C2BC3"/>
    <w:rsid w:val="006C2BE8"/>
    <w:rsid w:val="006C2BEF"/>
    <w:rsid w:val="006C2BF4"/>
    <w:rsid w:val="006C2C5A"/>
    <w:rsid w:val="006C2C6B"/>
    <w:rsid w:val="006C2CA1"/>
    <w:rsid w:val="006C2CB1"/>
    <w:rsid w:val="006C2CD9"/>
    <w:rsid w:val="006C2CFB"/>
    <w:rsid w:val="006C2D17"/>
    <w:rsid w:val="006C2D9F"/>
    <w:rsid w:val="006C2DFE"/>
    <w:rsid w:val="006C2E11"/>
    <w:rsid w:val="006C2E28"/>
    <w:rsid w:val="006C2E9C"/>
    <w:rsid w:val="006C2EAC"/>
    <w:rsid w:val="006C2ECC"/>
    <w:rsid w:val="006C2F0D"/>
    <w:rsid w:val="006C2F27"/>
    <w:rsid w:val="006C2F63"/>
    <w:rsid w:val="006C2F69"/>
    <w:rsid w:val="006C2F8F"/>
    <w:rsid w:val="006C2F90"/>
    <w:rsid w:val="006C2F9B"/>
    <w:rsid w:val="006C2FAA"/>
    <w:rsid w:val="006C2FAD"/>
    <w:rsid w:val="006C2FAF"/>
    <w:rsid w:val="006C2FB4"/>
    <w:rsid w:val="006C3007"/>
    <w:rsid w:val="006C300E"/>
    <w:rsid w:val="006C302B"/>
    <w:rsid w:val="006C304E"/>
    <w:rsid w:val="006C3056"/>
    <w:rsid w:val="006C305A"/>
    <w:rsid w:val="006C306B"/>
    <w:rsid w:val="006C30D3"/>
    <w:rsid w:val="006C30DA"/>
    <w:rsid w:val="006C3110"/>
    <w:rsid w:val="006C3116"/>
    <w:rsid w:val="006C3125"/>
    <w:rsid w:val="006C312A"/>
    <w:rsid w:val="006C313B"/>
    <w:rsid w:val="006C3161"/>
    <w:rsid w:val="006C318B"/>
    <w:rsid w:val="006C31BD"/>
    <w:rsid w:val="006C31E6"/>
    <w:rsid w:val="006C31FF"/>
    <w:rsid w:val="006C32A3"/>
    <w:rsid w:val="006C32B4"/>
    <w:rsid w:val="006C32CB"/>
    <w:rsid w:val="006C32DB"/>
    <w:rsid w:val="006C32DF"/>
    <w:rsid w:val="006C32E4"/>
    <w:rsid w:val="006C32FB"/>
    <w:rsid w:val="006C331B"/>
    <w:rsid w:val="006C3321"/>
    <w:rsid w:val="006C3326"/>
    <w:rsid w:val="006C336C"/>
    <w:rsid w:val="006C3390"/>
    <w:rsid w:val="006C33C2"/>
    <w:rsid w:val="006C33D1"/>
    <w:rsid w:val="006C340C"/>
    <w:rsid w:val="006C3458"/>
    <w:rsid w:val="006C3475"/>
    <w:rsid w:val="006C34BB"/>
    <w:rsid w:val="006C34EF"/>
    <w:rsid w:val="006C350C"/>
    <w:rsid w:val="006C3530"/>
    <w:rsid w:val="006C356A"/>
    <w:rsid w:val="006C3578"/>
    <w:rsid w:val="006C3583"/>
    <w:rsid w:val="006C3587"/>
    <w:rsid w:val="006C35CD"/>
    <w:rsid w:val="006C35F0"/>
    <w:rsid w:val="006C3609"/>
    <w:rsid w:val="006C360C"/>
    <w:rsid w:val="006C3633"/>
    <w:rsid w:val="006C364C"/>
    <w:rsid w:val="006C365A"/>
    <w:rsid w:val="006C3695"/>
    <w:rsid w:val="006C36AD"/>
    <w:rsid w:val="006C36B8"/>
    <w:rsid w:val="006C36B9"/>
    <w:rsid w:val="006C36CB"/>
    <w:rsid w:val="006C36D3"/>
    <w:rsid w:val="006C36F4"/>
    <w:rsid w:val="006C36FF"/>
    <w:rsid w:val="006C370E"/>
    <w:rsid w:val="006C375D"/>
    <w:rsid w:val="006C3765"/>
    <w:rsid w:val="006C3789"/>
    <w:rsid w:val="006C37A5"/>
    <w:rsid w:val="006C37DC"/>
    <w:rsid w:val="006C37E2"/>
    <w:rsid w:val="006C37F6"/>
    <w:rsid w:val="006C3824"/>
    <w:rsid w:val="006C3863"/>
    <w:rsid w:val="006C387D"/>
    <w:rsid w:val="006C38A3"/>
    <w:rsid w:val="006C38C8"/>
    <w:rsid w:val="006C38EE"/>
    <w:rsid w:val="006C3905"/>
    <w:rsid w:val="006C3948"/>
    <w:rsid w:val="006C3969"/>
    <w:rsid w:val="006C39A4"/>
    <w:rsid w:val="006C39A5"/>
    <w:rsid w:val="006C3A05"/>
    <w:rsid w:val="006C3A4C"/>
    <w:rsid w:val="006C3A7D"/>
    <w:rsid w:val="006C3A95"/>
    <w:rsid w:val="006C3A9F"/>
    <w:rsid w:val="006C3AA1"/>
    <w:rsid w:val="006C3AB3"/>
    <w:rsid w:val="006C3AB4"/>
    <w:rsid w:val="006C3AC3"/>
    <w:rsid w:val="006C3AE3"/>
    <w:rsid w:val="006C3B30"/>
    <w:rsid w:val="006C3B88"/>
    <w:rsid w:val="006C3C1C"/>
    <w:rsid w:val="006C3C1D"/>
    <w:rsid w:val="006C3C28"/>
    <w:rsid w:val="006C3C3B"/>
    <w:rsid w:val="006C3C6C"/>
    <w:rsid w:val="006C3CB3"/>
    <w:rsid w:val="006C3CDD"/>
    <w:rsid w:val="006C3CDE"/>
    <w:rsid w:val="006C3D0A"/>
    <w:rsid w:val="006C3D2E"/>
    <w:rsid w:val="006C3D43"/>
    <w:rsid w:val="006C3D60"/>
    <w:rsid w:val="006C3D6A"/>
    <w:rsid w:val="006C3DCF"/>
    <w:rsid w:val="006C3DE4"/>
    <w:rsid w:val="006C3DF7"/>
    <w:rsid w:val="006C3E1D"/>
    <w:rsid w:val="006C3E24"/>
    <w:rsid w:val="006C3E27"/>
    <w:rsid w:val="006C3E50"/>
    <w:rsid w:val="006C3E65"/>
    <w:rsid w:val="006C3EB8"/>
    <w:rsid w:val="006C3EEE"/>
    <w:rsid w:val="006C3EF3"/>
    <w:rsid w:val="006C3F04"/>
    <w:rsid w:val="006C3F1C"/>
    <w:rsid w:val="006C3F35"/>
    <w:rsid w:val="006C3F5C"/>
    <w:rsid w:val="006C3F6A"/>
    <w:rsid w:val="006C3FA3"/>
    <w:rsid w:val="006C4044"/>
    <w:rsid w:val="006C406F"/>
    <w:rsid w:val="006C4076"/>
    <w:rsid w:val="006C4090"/>
    <w:rsid w:val="006C40B8"/>
    <w:rsid w:val="006C4128"/>
    <w:rsid w:val="006C4155"/>
    <w:rsid w:val="006C41B1"/>
    <w:rsid w:val="006C41BB"/>
    <w:rsid w:val="006C41D9"/>
    <w:rsid w:val="006C4258"/>
    <w:rsid w:val="006C4266"/>
    <w:rsid w:val="006C429F"/>
    <w:rsid w:val="006C42A7"/>
    <w:rsid w:val="006C42C6"/>
    <w:rsid w:val="006C42E5"/>
    <w:rsid w:val="006C4306"/>
    <w:rsid w:val="006C4320"/>
    <w:rsid w:val="006C4324"/>
    <w:rsid w:val="006C43C9"/>
    <w:rsid w:val="006C43DC"/>
    <w:rsid w:val="006C443E"/>
    <w:rsid w:val="006C4470"/>
    <w:rsid w:val="006C44A6"/>
    <w:rsid w:val="006C44AF"/>
    <w:rsid w:val="006C44E0"/>
    <w:rsid w:val="006C450A"/>
    <w:rsid w:val="006C452C"/>
    <w:rsid w:val="006C4576"/>
    <w:rsid w:val="006C4594"/>
    <w:rsid w:val="006C45AD"/>
    <w:rsid w:val="006C45B7"/>
    <w:rsid w:val="006C4627"/>
    <w:rsid w:val="006C468E"/>
    <w:rsid w:val="006C46A7"/>
    <w:rsid w:val="006C46BA"/>
    <w:rsid w:val="006C46C1"/>
    <w:rsid w:val="006C46CD"/>
    <w:rsid w:val="006C46EC"/>
    <w:rsid w:val="006C4719"/>
    <w:rsid w:val="006C477D"/>
    <w:rsid w:val="006C478E"/>
    <w:rsid w:val="006C4828"/>
    <w:rsid w:val="006C482D"/>
    <w:rsid w:val="006C4832"/>
    <w:rsid w:val="006C4836"/>
    <w:rsid w:val="006C4841"/>
    <w:rsid w:val="006C48D7"/>
    <w:rsid w:val="006C48E8"/>
    <w:rsid w:val="006C48FD"/>
    <w:rsid w:val="006C497A"/>
    <w:rsid w:val="006C4989"/>
    <w:rsid w:val="006C499F"/>
    <w:rsid w:val="006C49AC"/>
    <w:rsid w:val="006C49E0"/>
    <w:rsid w:val="006C49EC"/>
    <w:rsid w:val="006C4A05"/>
    <w:rsid w:val="006C4A14"/>
    <w:rsid w:val="006C4A26"/>
    <w:rsid w:val="006C4A36"/>
    <w:rsid w:val="006C4A3E"/>
    <w:rsid w:val="006C4A62"/>
    <w:rsid w:val="006C4A79"/>
    <w:rsid w:val="006C4AAD"/>
    <w:rsid w:val="006C4AB0"/>
    <w:rsid w:val="006C4ACC"/>
    <w:rsid w:val="006C4AE3"/>
    <w:rsid w:val="006C4B0E"/>
    <w:rsid w:val="006C4B14"/>
    <w:rsid w:val="006C4B9E"/>
    <w:rsid w:val="006C4B9F"/>
    <w:rsid w:val="006C4BD5"/>
    <w:rsid w:val="006C4BDF"/>
    <w:rsid w:val="006C4BEE"/>
    <w:rsid w:val="006C4C10"/>
    <w:rsid w:val="006C4C20"/>
    <w:rsid w:val="006C4C2D"/>
    <w:rsid w:val="006C4C47"/>
    <w:rsid w:val="006C4C82"/>
    <w:rsid w:val="006C4CB8"/>
    <w:rsid w:val="006C4CE5"/>
    <w:rsid w:val="006C4CEC"/>
    <w:rsid w:val="006C4CF3"/>
    <w:rsid w:val="006C4CF7"/>
    <w:rsid w:val="006C4CFB"/>
    <w:rsid w:val="006C4D17"/>
    <w:rsid w:val="006C4D2B"/>
    <w:rsid w:val="006C4D32"/>
    <w:rsid w:val="006C4D37"/>
    <w:rsid w:val="006C4D44"/>
    <w:rsid w:val="006C4D59"/>
    <w:rsid w:val="006C4D76"/>
    <w:rsid w:val="006C4DA9"/>
    <w:rsid w:val="006C4DEF"/>
    <w:rsid w:val="006C4E95"/>
    <w:rsid w:val="006C4ED3"/>
    <w:rsid w:val="006C4EDF"/>
    <w:rsid w:val="006C4F3D"/>
    <w:rsid w:val="006C4F3E"/>
    <w:rsid w:val="006C4F43"/>
    <w:rsid w:val="006C4F51"/>
    <w:rsid w:val="006C4F60"/>
    <w:rsid w:val="006C4FE6"/>
    <w:rsid w:val="006C5021"/>
    <w:rsid w:val="006C5026"/>
    <w:rsid w:val="006C503D"/>
    <w:rsid w:val="006C5041"/>
    <w:rsid w:val="006C506E"/>
    <w:rsid w:val="006C5072"/>
    <w:rsid w:val="006C50AC"/>
    <w:rsid w:val="006C511B"/>
    <w:rsid w:val="006C5134"/>
    <w:rsid w:val="006C5184"/>
    <w:rsid w:val="006C519B"/>
    <w:rsid w:val="006C51EC"/>
    <w:rsid w:val="006C51F1"/>
    <w:rsid w:val="006C51FE"/>
    <w:rsid w:val="006C5215"/>
    <w:rsid w:val="006C523D"/>
    <w:rsid w:val="006C5242"/>
    <w:rsid w:val="006C52AC"/>
    <w:rsid w:val="006C52B6"/>
    <w:rsid w:val="006C52DB"/>
    <w:rsid w:val="006C52E9"/>
    <w:rsid w:val="006C530C"/>
    <w:rsid w:val="006C531D"/>
    <w:rsid w:val="006C5329"/>
    <w:rsid w:val="006C5361"/>
    <w:rsid w:val="006C5367"/>
    <w:rsid w:val="006C5389"/>
    <w:rsid w:val="006C5398"/>
    <w:rsid w:val="006C53C1"/>
    <w:rsid w:val="006C53F9"/>
    <w:rsid w:val="006C5411"/>
    <w:rsid w:val="006C543D"/>
    <w:rsid w:val="006C5481"/>
    <w:rsid w:val="006C549B"/>
    <w:rsid w:val="006C54B1"/>
    <w:rsid w:val="006C54FE"/>
    <w:rsid w:val="006C5549"/>
    <w:rsid w:val="006C554D"/>
    <w:rsid w:val="006C558C"/>
    <w:rsid w:val="006C559B"/>
    <w:rsid w:val="006C55E6"/>
    <w:rsid w:val="006C5612"/>
    <w:rsid w:val="006C5614"/>
    <w:rsid w:val="006C56AF"/>
    <w:rsid w:val="006C56B9"/>
    <w:rsid w:val="006C576E"/>
    <w:rsid w:val="006C5778"/>
    <w:rsid w:val="006C57A8"/>
    <w:rsid w:val="006C57AB"/>
    <w:rsid w:val="006C57C9"/>
    <w:rsid w:val="006C57EB"/>
    <w:rsid w:val="006C580C"/>
    <w:rsid w:val="006C5810"/>
    <w:rsid w:val="006C582C"/>
    <w:rsid w:val="006C582D"/>
    <w:rsid w:val="006C583F"/>
    <w:rsid w:val="006C588F"/>
    <w:rsid w:val="006C58DC"/>
    <w:rsid w:val="006C58F0"/>
    <w:rsid w:val="006C5903"/>
    <w:rsid w:val="006C5963"/>
    <w:rsid w:val="006C597A"/>
    <w:rsid w:val="006C59A5"/>
    <w:rsid w:val="006C59C4"/>
    <w:rsid w:val="006C59E1"/>
    <w:rsid w:val="006C59E4"/>
    <w:rsid w:val="006C59F0"/>
    <w:rsid w:val="006C5A27"/>
    <w:rsid w:val="006C5A52"/>
    <w:rsid w:val="006C5A61"/>
    <w:rsid w:val="006C5A63"/>
    <w:rsid w:val="006C5A71"/>
    <w:rsid w:val="006C5A8C"/>
    <w:rsid w:val="006C5B19"/>
    <w:rsid w:val="006C5B34"/>
    <w:rsid w:val="006C5B7E"/>
    <w:rsid w:val="006C5BCD"/>
    <w:rsid w:val="006C5BDC"/>
    <w:rsid w:val="006C5BDE"/>
    <w:rsid w:val="006C5BF3"/>
    <w:rsid w:val="006C5C3E"/>
    <w:rsid w:val="006C5C43"/>
    <w:rsid w:val="006C5CD6"/>
    <w:rsid w:val="006C5CDA"/>
    <w:rsid w:val="006C5CF6"/>
    <w:rsid w:val="006C5D3C"/>
    <w:rsid w:val="006C5D47"/>
    <w:rsid w:val="006C5D4A"/>
    <w:rsid w:val="006C5D66"/>
    <w:rsid w:val="006C5D68"/>
    <w:rsid w:val="006C5D80"/>
    <w:rsid w:val="006C5DFB"/>
    <w:rsid w:val="006C5E1E"/>
    <w:rsid w:val="006C5E2B"/>
    <w:rsid w:val="006C5E2C"/>
    <w:rsid w:val="006C5E47"/>
    <w:rsid w:val="006C5E9A"/>
    <w:rsid w:val="006C5EA5"/>
    <w:rsid w:val="006C5EC0"/>
    <w:rsid w:val="006C5ECC"/>
    <w:rsid w:val="006C5ECD"/>
    <w:rsid w:val="006C5EE4"/>
    <w:rsid w:val="006C5EE9"/>
    <w:rsid w:val="006C5F51"/>
    <w:rsid w:val="006C5FB5"/>
    <w:rsid w:val="006C5FDA"/>
    <w:rsid w:val="006C5FE5"/>
    <w:rsid w:val="006C6009"/>
    <w:rsid w:val="006C6102"/>
    <w:rsid w:val="006C6109"/>
    <w:rsid w:val="006C6111"/>
    <w:rsid w:val="006C612F"/>
    <w:rsid w:val="006C6137"/>
    <w:rsid w:val="006C613F"/>
    <w:rsid w:val="006C6140"/>
    <w:rsid w:val="006C6153"/>
    <w:rsid w:val="006C615B"/>
    <w:rsid w:val="006C6165"/>
    <w:rsid w:val="006C6219"/>
    <w:rsid w:val="006C626D"/>
    <w:rsid w:val="006C6276"/>
    <w:rsid w:val="006C6282"/>
    <w:rsid w:val="006C6285"/>
    <w:rsid w:val="006C62C7"/>
    <w:rsid w:val="006C6362"/>
    <w:rsid w:val="006C6367"/>
    <w:rsid w:val="006C6368"/>
    <w:rsid w:val="006C636E"/>
    <w:rsid w:val="006C63F1"/>
    <w:rsid w:val="006C63FE"/>
    <w:rsid w:val="006C63FF"/>
    <w:rsid w:val="006C6458"/>
    <w:rsid w:val="006C6470"/>
    <w:rsid w:val="006C6476"/>
    <w:rsid w:val="006C64E4"/>
    <w:rsid w:val="006C6537"/>
    <w:rsid w:val="006C6539"/>
    <w:rsid w:val="006C6595"/>
    <w:rsid w:val="006C65F3"/>
    <w:rsid w:val="006C6605"/>
    <w:rsid w:val="006C663B"/>
    <w:rsid w:val="006C6642"/>
    <w:rsid w:val="006C6663"/>
    <w:rsid w:val="006C66C2"/>
    <w:rsid w:val="006C66EF"/>
    <w:rsid w:val="006C66F3"/>
    <w:rsid w:val="006C6701"/>
    <w:rsid w:val="006C670E"/>
    <w:rsid w:val="006C678E"/>
    <w:rsid w:val="006C67AC"/>
    <w:rsid w:val="006C67EF"/>
    <w:rsid w:val="006C681A"/>
    <w:rsid w:val="006C6844"/>
    <w:rsid w:val="006C6858"/>
    <w:rsid w:val="006C6864"/>
    <w:rsid w:val="006C6928"/>
    <w:rsid w:val="006C6944"/>
    <w:rsid w:val="006C6962"/>
    <w:rsid w:val="006C697C"/>
    <w:rsid w:val="006C69D2"/>
    <w:rsid w:val="006C6A26"/>
    <w:rsid w:val="006C6A9B"/>
    <w:rsid w:val="006C6B10"/>
    <w:rsid w:val="006C6B20"/>
    <w:rsid w:val="006C6B49"/>
    <w:rsid w:val="006C6B74"/>
    <w:rsid w:val="006C6BF8"/>
    <w:rsid w:val="006C6C1B"/>
    <w:rsid w:val="006C6C2B"/>
    <w:rsid w:val="006C6C31"/>
    <w:rsid w:val="006C6C82"/>
    <w:rsid w:val="006C6CC7"/>
    <w:rsid w:val="006C6CF9"/>
    <w:rsid w:val="006C6D18"/>
    <w:rsid w:val="006C6D1B"/>
    <w:rsid w:val="006C6D4A"/>
    <w:rsid w:val="006C6D66"/>
    <w:rsid w:val="006C6DA4"/>
    <w:rsid w:val="006C6DDD"/>
    <w:rsid w:val="006C6DFD"/>
    <w:rsid w:val="006C6E14"/>
    <w:rsid w:val="006C6E21"/>
    <w:rsid w:val="006C6E32"/>
    <w:rsid w:val="006C6E3E"/>
    <w:rsid w:val="006C6E5D"/>
    <w:rsid w:val="006C6E77"/>
    <w:rsid w:val="006C6ECB"/>
    <w:rsid w:val="006C6EEC"/>
    <w:rsid w:val="006C6F3A"/>
    <w:rsid w:val="006C6F47"/>
    <w:rsid w:val="006C6F56"/>
    <w:rsid w:val="006C6F6E"/>
    <w:rsid w:val="006C6F8A"/>
    <w:rsid w:val="006C6FB9"/>
    <w:rsid w:val="006C6FD1"/>
    <w:rsid w:val="006C704F"/>
    <w:rsid w:val="006C708C"/>
    <w:rsid w:val="006C709A"/>
    <w:rsid w:val="006C70A0"/>
    <w:rsid w:val="006C70D0"/>
    <w:rsid w:val="006C70F0"/>
    <w:rsid w:val="006C70FB"/>
    <w:rsid w:val="006C716D"/>
    <w:rsid w:val="006C717C"/>
    <w:rsid w:val="006C7198"/>
    <w:rsid w:val="006C71D1"/>
    <w:rsid w:val="006C7213"/>
    <w:rsid w:val="006C7244"/>
    <w:rsid w:val="006C7252"/>
    <w:rsid w:val="006C725B"/>
    <w:rsid w:val="006C72AB"/>
    <w:rsid w:val="006C72CD"/>
    <w:rsid w:val="006C72D0"/>
    <w:rsid w:val="006C72E3"/>
    <w:rsid w:val="006C72EE"/>
    <w:rsid w:val="006C72F0"/>
    <w:rsid w:val="006C72FF"/>
    <w:rsid w:val="006C732F"/>
    <w:rsid w:val="006C7340"/>
    <w:rsid w:val="006C734B"/>
    <w:rsid w:val="006C7368"/>
    <w:rsid w:val="006C73A6"/>
    <w:rsid w:val="006C73AB"/>
    <w:rsid w:val="006C73B0"/>
    <w:rsid w:val="006C73D3"/>
    <w:rsid w:val="006C73F8"/>
    <w:rsid w:val="006C7426"/>
    <w:rsid w:val="006C7437"/>
    <w:rsid w:val="006C743F"/>
    <w:rsid w:val="006C7463"/>
    <w:rsid w:val="006C7478"/>
    <w:rsid w:val="006C747E"/>
    <w:rsid w:val="006C7484"/>
    <w:rsid w:val="006C74C2"/>
    <w:rsid w:val="006C74FE"/>
    <w:rsid w:val="006C7529"/>
    <w:rsid w:val="006C7569"/>
    <w:rsid w:val="006C7596"/>
    <w:rsid w:val="006C7597"/>
    <w:rsid w:val="006C75C6"/>
    <w:rsid w:val="006C7626"/>
    <w:rsid w:val="006C765E"/>
    <w:rsid w:val="006C76C9"/>
    <w:rsid w:val="006C76F8"/>
    <w:rsid w:val="006C772D"/>
    <w:rsid w:val="006C776D"/>
    <w:rsid w:val="006C77F1"/>
    <w:rsid w:val="006C77F3"/>
    <w:rsid w:val="006C7859"/>
    <w:rsid w:val="006C7896"/>
    <w:rsid w:val="006C7898"/>
    <w:rsid w:val="006C78B7"/>
    <w:rsid w:val="006C78CA"/>
    <w:rsid w:val="006C78D3"/>
    <w:rsid w:val="006C78D8"/>
    <w:rsid w:val="006C792F"/>
    <w:rsid w:val="006C7940"/>
    <w:rsid w:val="006C796B"/>
    <w:rsid w:val="006C7974"/>
    <w:rsid w:val="006C7980"/>
    <w:rsid w:val="006C79A9"/>
    <w:rsid w:val="006C79D7"/>
    <w:rsid w:val="006C79DB"/>
    <w:rsid w:val="006C7A0C"/>
    <w:rsid w:val="006C7A1A"/>
    <w:rsid w:val="006C7A48"/>
    <w:rsid w:val="006C7AB9"/>
    <w:rsid w:val="006C7ABD"/>
    <w:rsid w:val="006C7AC3"/>
    <w:rsid w:val="006C7AED"/>
    <w:rsid w:val="006C7AEE"/>
    <w:rsid w:val="006C7B0E"/>
    <w:rsid w:val="006C7B9B"/>
    <w:rsid w:val="006C7B9E"/>
    <w:rsid w:val="006C7BA8"/>
    <w:rsid w:val="006C7BE0"/>
    <w:rsid w:val="006C7BF3"/>
    <w:rsid w:val="006C7C2A"/>
    <w:rsid w:val="006C7C2B"/>
    <w:rsid w:val="006C7C74"/>
    <w:rsid w:val="006C7C82"/>
    <w:rsid w:val="006C7C99"/>
    <w:rsid w:val="006C7CAD"/>
    <w:rsid w:val="006C7CC8"/>
    <w:rsid w:val="006C7CE7"/>
    <w:rsid w:val="006C7CE9"/>
    <w:rsid w:val="006C7D12"/>
    <w:rsid w:val="006C7D3B"/>
    <w:rsid w:val="006C7DB7"/>
    <w:rsid w:val="006C7DD0"/>
    <w:rsid w:val="006C7E0B"/>
    <w:rsid w:val="006C7E35"/>
    <w:rsid w:val="006C7E40"/>
    <w:rsid w:val="006C7E4F"/>
    <w:rsid w:val="006C7E5E"/>
    <w:rsid w:val="006C7E6C"/>
    <w:rsid w:val="006C7E71"/>
    <w:rsid w:val="006C7E72"/>
    <w:rsid w:val="006C7EA2"/>
    <w:rsid w:val="006C7EA6"/>
    <w:rsid w:val="006C7EBC"/>
    <w:rsid w:val="006C7EC3"/>
    <w:rsid w:val="006C7ED2"/>
    <w:rsid w:val="006C7EEF"/>
    <w:rsid w:val="006C7F16"/>
    <w:rsid w:val="006C7F17"/>
    <w:rsid w:val="006C7F35"/>
    <w:rsid w:val="006C7F3B"/>
    <w:rsid w:val="006C7F3D"/>
    <w:rsid w:val="006C7F51"/>
    <w:rsid w:val="006C7F54"/>
    <w:rsid w:val="006C7F5D"/>
    <w:rsid w:val="006C7F5F"/>
    <w:rsid w:val="006C7F70"/>
    <w:rsid w:val="006C7F75"/>
    <w:rsid w:val="006C7F7A"/>
    <w:rsid w:val="006C7FA8"/>
    <w:rsid w:val="006D0018"/>
    <w:rsid w:val="006D0038"/>
    <w:rsid w:val="006D003A"/>
    <w:rsid w:val="006D009B"/>
    <w:rsid w:val="006D00C6"/>
    <w:rsid w:val="006D00E7"/>
    <w:rsid w:val="006D0112"/>
    <w:rsid w:val="006D013D"/>
    <w:rsid w:val="006D016F"/>
    <w:rsid w:val="006D017E"/>
    <w:rsid w:val="006D018E"/>
    <w:rsid w:val="006D018F"/>
    <w:rsid w:val="006D0193"/>
    <w:rsid w:val="006D01AA"/>
    <w:rsid w:val="006D01B6"/>
    <w:rsid w:val="006D01DA"/>
    <w:rsid w:val="006D01F7"/>
    <w:rsid w:val="006D0206"/>
    <w:rsid w:val="006D022F"/>
    <w:rsid w:val="006D0233"/>
    <w:rsid w:val="006D023D"/>
    <w:rsid w:val="006D0270"/>
    <w:rsid w:val="006D0274"/>
    <w:rsid w:val="006D028F"/>
    <w:rsid w:val="006D02A7"/>
    <w:rsid w:val="006D02AA"/>
    <w:rsid w:val="006D02CB"/>
    <w:rsid w:val="006D02F7"/>
    <w:rsid w:val="006D0321"/>
    <w:rsid w:val="006D0349"/>
    <w:rsid w:val="006D0360"/>
    <w:rsid w:val="006D0403"/>
    <w:rsid w:val="006D0420"/>
    <w:rsid w:val="006D0424"/>
    <w:rsid w:val="006D0497"/>
    <w:rsid w:val="006D04AD"/>
    <w:rsid w:val="006D04E8"/>
    <w:rsid w:val="006D0510"/>
    <w:rsid w:val="006D0543"/>
    <w:rsid w:val="006D0553"/>
    <w:rsid w:val="006D0588"/>
    <w:rsid w:val="006D05D9"/>
    <w:rsid w:val="006D05F6"/>
    <w:rsid w:val="006D060B"/>
    <w:rsid w:val="006D060C"/>
    <w:rsid w:val="006D0650"/>
    <w:rsid w:val="006D0662"/>
    <w:rsid w:val="006D0665"/>
    <w:rsid w:val="006D06DB"/>
    <w:rsid w:val="006D072C"/>
    <w:rsid w:val="006D0769"/>
    <w:rsid w:val="006D0776"/>
    <w:rsid w:val="006D078D"/>
    <w:rsid w:val="006D07C9"/>
    <w:rsid w:val="006D084F"/>
    <w:rsid w:val="006D0864"/>
    <w:rsid w:val="006D086D"/>
    <w:rsid w:val="006D089E"/>
    <w:rsid w:val="006D08C5"/>
    <w:rsid w:val="006D08D0"/>
    <w:rsid w:val="006D0928"/>
    <w:rsid w:val="006D0935"/>
    <w:rsid w:val="006D093F"/>
    <w:rsid w:val="006D0956"/>
    <w:rsid w:val="006D0960"/>
    <w:rsid w:val="006D09BF"/>
    <w:rsid w:val="006D09E6"/>
    <w:rsid w:val="006D09FE"/>
    <w:rsid w:val="006D0A0C"/>
    <w:rsid w:val="006D0A16"/>
    <w:rsid w:val="006D0A54"/>
    <w:rsid w:val="006D0A73"/>
    <w:rsid w:val="006D0AA8"/>
    <w:rsid w:val="006D0AB4"/>
    <w:rsid w:val="006D0AB5"/>
    <w:rsid w:val="006D0ACE"/>
    <w:rsid w:val="006D0ACF"/>
    <w:rsid w:val="006D0AFE"/>
    <w:rsid w:val="006D0B3A"/>
    <w:rsid w:val="006D0B44"/>
    <w:rsid w:val="006D0B8D"/>
    <w:rsid w:val="006D0C11"/>
    <w:rsid w:val="006D0C2A"/>
    <w:rsid w:val="006D0C51"/>
    <w:rsid w:val="006D0C6C"/>
    <w:rsid w:val="006D0CA4"/>
    <w:rsid w:val="006D0CF4"/>
    <w:rsid w:val="006D0CFB"/>
    <w:rsid w:val="006D0D17"/>
    <w:rsid w:val="006D0D2A"/>
    <w:rsid w:val="006D0D49"/>
    <w:rsid w:val="006D0D62"/>
    <w:rsid w:val="006D0D88"/>
    <w:rsid w:val="006D0DC8"/>
    <w:rsid w:val="006D0DD0"/>
    <w:rsid w:val="006D0DE4"/>
    <w:rsid w:val="006D0E17"/>
    <w:rsid w:val="006D0E1C"/>
    <w:rsid w:val="006D0E43"/>
    <w:rsid w:val="006D0E90"/>
    <w:rsid w:val="006D0E92"/>
    <w:rsid w:val="006D0EA2"/>
    <w:rsid w:val="006D0EC8"/>
    <w:rsid w:val="006D0ECA"/>
    <w:rsid w:val="006D0ED8"/>
    <w:rsid w:val="006D0F01"/>
    <w:rsid w:val="006D0F4E"/>
    <w:rsid w:val="006D0F8D"/>
    <w:rsid w:val="006D0F97"/>
    <w:rsid w:val="006D0FA6"/>
    <w:rsid w:val="006D0FBB"/>
    <w:rsid w:val="006D0FC7"/>
    <w:rsid w:val="006D1012"/>
    <w:rsid w:val="006D1021"/>
    <w:rsid w:val="006D1032"/>
    <w:rsid w:val="006D107A"/>
    <w:rsid w:val="006D10BF"/>
    <w:rsid w:val="006D1123"/>
    <w:rsid w:val="006D112A"/>
    <w:rsid w:val="006D1139"/>
    <w:rsid w:val="006D113D"/>
    <w:rsid w:val="006D1151"/>
    <w:rsid w:val="006D1156"/>
    <w:rsid w:val="006D11D4"/>
    <w:rsid w:val="006D1218"/>
    <w:rsid w:val="006D121D"/>
    <w:rsid w:val="006D1234"/>
    <w:rsid w:val="006D1272"/>
    <w:rsid w:val="006D12EC"/>
    <w:rsid w:val="006D1300"/>
    <w:rsid w:val="006D131D"/>
    <w:rsid w:val="006D1348"/>
    <w:rsid w:val="006D13CF"/>
    <w:rsid w:val="006D1410"/>
    <w:rsid w:val="006D146E"/>
    <w:rsid w:val="006D147C"/>
    <w:rsid w:val="006D149C"/>
    <w:rsid w:val="006D14B6"/>
    <w:rsid w:val="006D1578"/>
    <w:rsid w:val="006D158E"/>
    <w:rsid w:val="006D1595"/>
    <w:rsid w:val="006D15CF"/>
    <w:rsid w:val="006D15D8"/>
    <w:rsid w:val="006D162F"/>
    <w:rsid w:val="006D1639"/>
    <w:rsid w:val="006D163E"/>
    <w:rsid w:val="006D165D"/>
    <w:rsid w:val="006D167B"/>
    <w:rsid w:val="006D16FE"/>
    <w:rsid w:val="006D171C"/>
    <w:rsid w:val="006D172F"/>
    <w:rsid w:val="006D1740"/>
    <w:rsid w:val="006D177F"/>
    <w:rsid w:val="006D1790"/>
    <w:rsid w:val="006D180B"/>
    <w:rsid w:val="006D18A1"/>
    <w:rsid w:val="006D18B3"/>
    <w:rsid w:val="006D18C2"/>
    <w:rsid w:val="006D18D6"/>
    <w:rsid w:val="006D191E"/>
    <w:rsid w:val="006D1925"/>
    <w:rsid w:val="006D192E"/>
    <w:rsid w:val="006D1940"/>
    <w:rsid w:val="006D1953"/>
    <w:rsid w:val="006D1971"/>
    <w:rsid w:val="006D19D6"/>
    <w:rsid w:val="006D1A0E"/>
    <w:rsid w:val="006D1A33"/>
    <w:rsid w:val="006D1A3B"/>
    <w:rsid w:val="006D1AB1"/>
    <w:rsid w:val="006D1AC1"/>
    <w:rsid w:val="006D1B39"/>
    <w:rsid w:val="006D1B60"/>
    <w:rsid w:val="006D1B73"/>
    <w:rsid w:val="006D1B7C"/>
    <w:rsid w:val="006D1B9A"/>
    <w:rsid w:val="006D1B9F"/>
    <w:rsid w:val="006D1BC8"/>
    <w:rsid w:val="006D1BEB"/>
    <w:rsid w:val="006D1BFE"/>
    <w:rsid w:val="006D1C47"/>
    <w:rsid w:val="006D1C79"/>
    <w:rsid w:val="006D1C9C"/>
    <w:rsid w:val="006D1CFB"/>
    <w:rsid w:val="006D1D03"/>
    <w:rsid w:val="006D1D24"/>
    <w:rsid w:val="006D1D71"/>
    <w:rsid w:val="006D1D77"/>
    <w:rsid w:val="006D1E1B"/>
    <w:rsid w:val="006D1E83"/>
    <w:rsid w:val="006D1E88"/>
    <w:rsid w:val="006D1E89"/>
    <w:rsid w:val="006D1E8A"/>
    <w:rsid w:val="006D1E94"/>
    <w:rsid w:val="006D1EA6"/>
    <w:rsid w:val="006D1EBA"/>
    <w:rsid w:val="006D1F2F"/>
    <w:rsid w:val="006D1F34"/>
    <w:rsid w:val="006D1F9B"/>
    <w:rsid w:val="006D1FEC"/>
    <w:rsid w:val="006D204C"/>
    <w:rsid w:val="006D2052"/>
    <w:rsid w:val="006D2082"/>
    <w:rsid w:val="006D2097"/>
    <w:rsid w:val="006D20B7"/>
    <w:rsid w:val="006D20BC"/>
    <w:rsid w:val="006D20D3"/>
    <w:rsid w:val="006D2104"/>
    <w:rsid w:val="006D210E"/>
    <w:rsid w:val="006D2133"/>
    <w:rsid w:val="006D217E"/>
    <w:rsid w:val="006D21F0"/>
    <w:rsid w:val="006D21F3"/>
    <w:rsid w:val="006D21FF"/>
    <w:rsid w:val="006D224C"/>
    <w:rsid w:val="006D2252"/>
    <w:rsid w:val="006D2268"/>
    <w:rsid w:val="006D227F"/>
    <w:rsid w:val="006D2282"/>
    <w:rsid w:val="006D2284"/>
    <w:rsid w:val="006D22B2"/>
    <w:rsid w:val="006D22B8"/>
    <w:rsid w:val="006D2308"/>
    <w:rsid w:val="006D2310"/>
    <w:rsid w:val="006D2317"/>
    <w:rsid w:val="006D2348"/>
    <w:rsid w:val="006D23BC"/>
    <w:rsid w:val="006D23CC"/>
    <w:rsid w:val="006D23D0"/>
    <w:rsid w:val="006D23D1"/>
    <w:rsid w:val="006D23EC"/>
    <w:rsid w:val="006D2423"/>
    <w:rsid w:val="006D2446"/>
    <w:rsid w:val="006D2451"/>
    <w:rsid w:val="006D2456"/>
    <w:rsid w:val="006D248A"/>
    <w:rsid w:val="006D2497"/>
    <w:rsid w:val="006D24B6"/>
    <w:rsid w:val="006D24B8"/>
    <w:rsid w:val="006D24CB"/>
    <w:rsid w:val="006D24F4"/>
    <w:rsid w:val="006D2507"/>
    <w:rsid w:val="006D253F"/>
    <w:rsid w:val="006D2553"/>
    <w:rsid w:val="006D255F"/>
    <w:rsid w:val="006D2584"/>
    <w:rsid w:val="006D25AC"/>
    <w:rsid w:val="006D25D1"/>
    <w:rsid w:val="006D25EA"/>
    <w:rsid w:val="006D2681"/>
    <w:rsid w:val="006D26D9"/>
    <w:rsid w:val="006D26F0"/>
    <w:rsid w:val="006D2700"/>
    <w:rsid w:val="006D2731"/>
    <w:rsid w:val="006D2756"/>
    <w:rsid w:val="006D27AA"/>
    <w:rsid w:val="006D27EA"/>
    <w:rsid w:val="006D27FA"/>
    <w:rsid w:val="006D2804"/>
    <w:rsid w:val="006D280E"/>
    <w:rsid w:val="006D2853"/>
    <w:rsid w:val="006D28DA"/>
    <w:rsid w:val="006D2926"/>
    <w:rsid w:val="006D2930"/>
    <w:rsid w:val="006D294C"/>
    <w:rsid w:val="006D296A"/>
    <w:rsid w:val="006D297A"/>
    <w:rsid w:val="006D2994"/>
    <w:rsid w:val="006D29DA"/>
    <w:rsid w:val="006D2A20"/>
    <w:rsid w:val="006D2A28"/>
    <w:rsid w:val="006D2A31"/>
    <w:rsid w:val="006D2A4A"/>
    <w:rsid w:val="006D2A74"/>
    <w:rsid w:val="006D2A96"/>
    <w:rsid w:val="006D2AD9"/>
    <w:rsid w:val="006D2AED"/>
    <w:rsid w:val="006D2B21"/>
    <w:rsid w:val="006D2B56"/>
    <w:rsid w:val="006D2B62"/>
    <w:rsid w:val="006D2B74"/>
    <w:rsid w:val="006D2BC5"/>
    <w:rsid w:val="006D2BC7"/>
    <w:rsid w:val="006D2BCC"/>
    <w:rsid w:val="006D2BD6"/>
    <w:rsid w:val="006D2C34"/>
    <w:rsid w:val="006D2C40"/>
    <w:rsid w:val="006D2C45"/>
    <w:rsid w:val="006D2C55"/>
    <w:rsid w:val="006D2C66"/>
    <w:rsid w:val="006D2C98"/>
    <w:rsid w:val="006D2CAA"/>
    <w:rsid w:val="006D2CBB"/>
    <w:rsid w:val="006D2CF3"/>
    <w:rsid w:val="006D2D02"/>
    <w:rsid w:val="006D2D08"/>
    <w:rsid w:val="006D2D4F"/>
    <w:rsid w:val="006D2D66"/>
    <w:rsid w:val="006D2D69"/>
    <w:rsid w:val="006D2D76"/>
    <w:rsid w:val="006D2DD8"/>
    <w:rsid w:val="006D2E61"/>
    <w:rsid w:val="006D2EAF"/>
    <w:rsid w:val="006D2F23"/>
    <w:rsid w:val="006D2F2E"/>
    <w:rsid w:val="006D2F42"/>
    <w:rsid w:val="006D2F62"/>
    <w:rsid w:val="006D2FB9"/>
    <w:rsid w:val="006D2FC2"/>
    <w:rsid w:val="006D2FC5"/>
    <w:rsid w:val="006D2FDF"/>
    <w:rsid w:val="006D3019"/>
    <w:rsid w:val="006D302C"/>
    <w:rsid w:val="006D3064"/>
    <w:rsid w:val="006D30B9"/>
    <w:rsid w:val="006D3167"/>
    <w:rsid w:val="006D31C9"/>
    <w:rsid w:val="006D31F1"/>
    <w:rsid w:val="006D31F3"/>
    <w:rsid w:val="006D3227"/>
    <w:rsid w:val="006D322D"/>
    <w:rsid w:val="006D3277"/>
    <w:rsid w:val="006D329A"/>
    <w:rsid w:val="006D32B3"/>
    <w:rsid w:val="006D331E"/>
    <w:rsid w:val="006D3347"/>
    <w:rsid w:val="006D336C"/>
    <w:rsid w:val="006D33B9"/>
    <w:rsid w:val="006D33F6"/>
    <w:rsid w:val="006D3408"/>
    <w:rsid w:val="006D340D"/>
    <w:rsid w:val="006D341D"/>
    <w:rsid w:val="006D3423"/>
    <w:rsid w:val="006D3436"/>
    <w:rsid w:val="006D343A"/>
    <w:rsid w:val="006D3446"/>
    <w:rsid w:val="006D344C"/>
    <w:rsid w:val="006D347D"/>
    <w:rsid w:val="006D34BC"/>
    <w:rsid w:val="006D34BD"/>
    <w:rsid w:val="006D34C1"/>
    <w:rsid w:val="006D34D7"/>
    <w:rsid w:val="006D34E0"/>
    <w:rsid w:val="006D3546"/>
    <w:rsid w:val="006D3547"/>
    <w:rsid w:val="006D354B"/>
    <w:rsid w:val="006D35A0"/>
    <w:rsid w:val="006D35D2"/>
    <w:rsid w:val="006D35EC"/>
    <w:rsid w:val="006D35F8"/>
    <w:rsid w:val="006D3618"/>
    <w:rsid w:val="006D3626"/>
    <w:rsid w:val="006D3653"/>
    <w:rsid w:val="006D366F"/>
    <w:rsid w:val="006D367A"/>
    <w:rsid w:val="006D36A6"/>
    <w:rsid w:val="006D36A7"/>
    <w:rsid w:val="006D36F3"/>
    <w:rsid w:val="006D3704"/>
    <w:rsid w:val="006D3719"/>
    <w:rsid w:val="006D373D"/>
    <w:rsid w:val="006D37A4"/>
    <w:rsid w:val="006D37D9"/>
    <w:rsid w:val="006D3802"/>
    <w:rsid w:val="006D3804"/>
    <w:rsid w:val="006D3805"/>
    <w:rsid w:val="006D381E"/>
    <w:rsid w:val="006D3821"/>
    <w:rsid w:val="006D383D"/>
    <w:rsid w:val="006D3872"/>
    <w:rsid w:val="006D387D"/>
    <w:rsid w:val="006D38A7"/>
    <w:rsid w:val="006D38B4"/>
    <w:rsid w:val="006D393E"/>
    <w:rsid w:val="006D394A"/>
    <w:rsid w:val="006D3966"/>
    <w:rsid w:val="006D3981"/>
    <w:rsid w:val="006D3982"/>
    <w:rsid w:val="006D39A5"/>
    <w:rsid w:val="006D39D5"/>
    <w:rsid w:val="006D39E8"/>
    <w:rsid w:val="006D3AA1"/>
    <w:rsid w:val="006D3B33"/>
    <w:rsid w:val="006D3B35"/>
    <w:rsid w:val="006D3B4A"/>
    <w:rsid w:val="006D3B58"/>
    <w:rsid w:val="006D3B69"/>
    <w:rsid w:val="006D3B96"/>
    <w:rsid w:val="006D3B97"/>
    <w:rsid w:val="006D3BA4"/>
    <w:rsid w:val="006D3BB9"/>
    <w:rsid w:val="006D3BC4"/>
    <w:rsid w:val="006D3BC6"/>
    <w:rsid w:val="006D3BCF"/>
    <w:rsid w:val="006D3BE6"/>
    <w:rsid w:val="006D3BFE"/>
    <w:rsid w:val="006D3C0E"/>
    <w:rsid w:val="006D3C1D"/>
    <w:rsid w:val="006D3C5E"/>
    <w:rsid w:val="006D3C8D"/>
    <w:rsid w:val="006D3CCB"/>
    <w:rsid w:val="006D3CF8"/>
    <w:rsid w:val="006D3D47"/>
    <w:rsid w:val="006D3D60"/>
    <w:rsid w:val="006D3D96"/>
    <w:rsid w:val="006D3DAD"/>
    <w:rsid w:val="006D3DFE"/>
    <w:rsid w:val="006D3E0E"/>
    <w:rsid w:val="006D3E76"/>
    <w:rsid w:val="006D3EB4"/>
    <w:rsid w:val="006D3EE3"/>
    <w:rsid w:val="006D3F42"/>
    <w:rsid w:val="006D3F78"/>
    <w:rsid w:val="006D3F81"/>
    <w:rsid w:val="006D3F88"/>
    <w:rsid w:val="006D3FBC"/>
    <w:rsid w:val="006D3FBE"/>
    <w:rsid w:val="006D3FC1"/>
    <w:rsid w:val="006D3FE7"/>
    <w:rsid w:val="006D3FF1"/>
    <w:rsid w:val="006D3FFF"/>
    <w:rsid w:val="006D4018"/>
    <w:rsid w:val="006D402C"/>
    <w:rsid w:val="006D40A3"/>
    <w:rsid w:val="006D40A9"/>
    <w:rsid w:val="006D40B6"/>
    <w:rsid w:val="006D40C2"/>
    <w:rsid w:val="006D40E8"/>
    <w:rsid w:val="006D40ED"/>
    <w:rsid w:val="006D414F"/>
    <w:rsid w:val="006D418D"/>
    <w:rsid w:val="006D41B1"/>
    <w:rsid w:val="006D41EB"/>
    <w:rsid w:val="006D41F4"/>
    <w:rsid w:val="006D421E"/>
    <w:rsid w:val="006D423B"/>
    <w:rsid w:val="006D424B"/>
    <w:rsid w:val="006D424E"/>
    <w:rsid w:val="006D4250"/>
    <w:rsid w:val="006D425D"/>
    <w:rsid w:val="006D4265"/>
    <w:rsid w:val="006D42D9"/>
    <w:rsid w:val="006D42EC"/>
    <w:rsid w:val="006D42FA"/>
    <w:rsid w:val="006D4360"/>
    <w:rsid w:val="006D43A9"/>
    <w:rsid w:val="006D4426"/>
    <w:rsid w:val="006D442C"/>
    <w:rsid w:val="006D446F"/>
    <w:rsid w:val="006D447A"/>
    <w:rsid w:val="006D44DC"/>
    <w:rsid w:val="006D4511"/>
    <w:rsid w:val="006D452A"/>
    <w:rsid w:val="006D4540"/>
    <w:rsid w:val="006D456C"/>
    <w:rsid w:val="006D458C"/>
    <w:rsid w:val="006D4590"/>
    <w:rsid w:val="006D4592"/>
    <w:rsid w:val="006D4639"/>
    <w:rsid w:val="006D4647"/>
    <w:rsid w:val="006D4673"/>
    <w:rsid w:val="006D4687"/>
    <w:rsid w:val="006D4697"/>
    <w:rsid w:val="006D46CF"/>
    <w:rsid w:val="006D46D6"/>
    <w:rsid w:val="006D46EF"/>
    <w:rsid w:val="006D4707"/>
    <w:rsid w:val="006D4724"/>
    <w:rsid w:val="006D4782"/>
    <w:rsid w:val="006D4799"/>
    <w:rsid w:val="006D47C3"/>
    <w:rsid w:val="006D47C5"/>
    <w:rsid w:val="006D47CC"/>
    <w:rsid w:val="006D47CD"/>
    <w:rsid w:val="006D4807"/>
    <w:rsid w:val="006D4810"/>
    <w:rsid w:val="006D4847"/>
    <w:rsid w:val="006D484A"/>
    <w:rsid w:val="006D489A"/>
    <w:rsid w:val="006D48A9"/>
    <w:rsid w:val="006D48D1"/>
    <w:rsid w:val="006D48E5"/>
    <w:rsid w:val="006D4957"/>
    <w:rsid w:val="006D4958"/>
    <w:rsid w:val="006D4960"/>
    <w:rsid w:val="006D4970"/>
    <w:rsid w:val="006D4983"/>
    <w:rsid w:val="006D4984"/>
    <w:rsid w:val="006D4A05"/>
    <w:rsid w:val="006D4A19"/>
    <w:rsid w:val="006D4A2B"/>
    <w:rsid w:val="006D4A56"/>
    <w:rsid w:val="006D4A96"/>
    <w:rsid w:val="006D4AC8"/>
    <w:rsid w:val="006D4AE3"/>
    <w:rsid w:val="006D4AFB"/>
    <w:rsid w:val="006D4B23"/>
    <w:rsid w:val="006D4B51"/>
    <w:rsid w:val="006D4B70"/>
    <w:rsid w:val="006D4BBF"/>
    <w:rsid w:val="006D4BC8"/>
    <w:rsid w:val="006D4C01"/>
    <w:rsid w:val="006D4C18"/>
    <w:rsid w:val="006D4C30"/>
    <w:rsid w:val="006D4C3F"/>
    <w:rsid w:val="006D4C44"/>
    <w:rsid w:val="006D4CE3"/>
    <w:rsid w:val="006D4D38"/>
    <w:rsid w:val="006D4D39"/>
    <w:rsid w:val="006D4D68"/>
    <w:rsid w:val="006D4D9C"/>
    <w:rsid w:val="006D4DB1"/>
    <w:rsid w:val="006D4DB4"/>
    <w:rsid w:val="006D4DC8"/>
    <w:rsid w:val="006D4E08"/>
    <w:rsid w:val="006D4E18"/>
    <w:rsid w:val="006D4E21"/>
    <w:rsid w:val="006D4E56"/>
    <w:rsid w:val="006D4E62"/>
    <w:rsid w:val="006D4E6F"/>
    <w:rsid w:val="006D4E78"/>
    <w:rsid w:val="006D4E8A"/>
    <w:rsid w:val="006D4ECA"/>
    <w:rsid w:val="006D4ED0"/>
    <w:rsid w:val="006D4EDF"/>
    <w:rsid w:val="006D4EED"/>
    <w:rsid w:val="006D4EF2"/>
    <w:rsid w:val="006D4F2D"/>
    <w:rsid w:val="006D4F2E"/>
    <w:rsid w:val="006D4FA3"/>
    <w:rsid w:val="006D4FB2"/>
    <w:rsid w:val="006D4FC8"/>
    <w:rsid w:val="006D4FF3"/>
    <w:rsid w:val="006D4FF6"/>
    <w:rsid w:val="006D5017"/>
    <w:rsid w:val="006D502A"/>
    <w:rsid w:val="006D5049"/>
    <w:rsid w:val="006D5065"/>
    <w:rsid w:val="006D50A8"/>
    <w:rsid w:val="006D50C9"/>
    <w:rsid w:val="006D50FC"/>
    <w:rsid w:val="006D510A"/>
    <w:rsid w:val="006D5116"/>
    <w:rsid w:val="006D5120"/>
    <w:rsid w:val="006D5161"/>
    <w:rsid w:val="006D516A"/>
    <w:rsid w:val="006D51A8"/>
    <w:rsid w:val="006D51B1"/>
    <w:rsid w:val="006D51B2"/>
    <w:rsid w:val="006D51F0"/>
    <w:rsid w:val="006D526A"/>
    <w:rsid w:val="006D528C"/>
    <w:rsid w:val="006D5290"/>
    <w:rsid w:val="006D5305"/>
    <w:rsid w:val="006D5325"/>
    <w:rsid w:val="006D5336"/>
    <w:rsid w:val="006D535B"/>
    <w:rsid w:val="006D53DC"/>
    <w:rsid w:val="006D5418"/>
    <w:rsid w:val="006D5424"/>
    <w:rsid w:val="006D5445"/>
    <w:rsid w:val="006D5451"/>
    <w:rsid w:val="006D545D"/>
    <w:rsid w:val="006D546B"/>
    <w:rsid w:val="006D5477"/>
    <w:rsid w:val="006D5496"/>
    <w:rsid w:val="006D54C6"/>
    <w:rsid w:val="006D54F7"/>
    <w:rsid w:val="006D5529"/>
    <w:rsid w:val="006D5536"/>
    <w:rsid w:val="006D5564"/>
    <w:rsid w:val="006D5593"/>
    <w:rsid w:val="006D55A6"/>
    <w:rsid w:val="006D55AC"/>
    <w:rsid w:val="006D55C5"/>
    <w:rsid w:val="006D55FA"/>
    <w:rsid w:val="006D5609"/>
    <w:rsid w:val="006D5611"/>
    <w:rsid w:val="006D5618"/>
    <w:rsid w:val="006D5699"/>
    <w:rsid w:val="006D56A1"/>
    <w:rsid w:val="006D56A3"/>
    <w:rsid w:val="006D56AD"/>
    <w:rsid w:val="006D5718"/>
    <w:rsid w:val="006D5750"/>
    <w:rsid w:val="006D5777"/>
    <w:rsid w:val="006D57CB"/>
    <w:rsid w:val="006D57DF"/>
    <w:rsid w:val="006D5804"/>
    <w:rsid w:val="006D5806"/>
    <w:rsid w:val="006D584B"/>
    <w:rsid w:val="006D5861"/>
    <w:rsid w:val="006D587A"/>
    <w:rsid w:val="006D5886"/>
    <w:rsid w:val="006D58E9"/>
    <w:rsid w:val="006D58F0"/>
    <w:rsid w:val="006D5918"/>
    <w:rsid w:val="006D59C9"/>
    <w:rsid w:val="006D59E9"/>
    <w:rsid w:val="006D5A03"/>
    <w:rsid w:val="006D5A1C"/>
    <w:rsid w:val="006D5A2B"/>
    <w:rsid w:val="006D5A3C"/>
    <w:rsid w:val="006D5A4D"/>
    <w:rsid w:val="006D5A7F"/>
    <w:rsid w:val="006D5B34"/>
    <w:rsid w:val="006D5B69"/>
    <w:rsid w:val="006D5B73"/>
    <w:rsid w:val="006D5B7D"/>
    <w:rsid w:val="006D5BC1"/>
    <w:rsid w:val="006D5BD1"/>
    <w:rsid w:val="006D5BDF"/>
    <w:rsid w:val="006D5BE4"/>
    <w:rsid w:val="006D5BEA"/>
    <w:rsid w:val="006D5C0E"/>
    <w:rsid w:val="006D5C1B"/>
    <w:rsid w:val="006D5C1E"/>
    <w:rsid w:val="006D5C46"/>
    <w:rsid w:val="006D5C90"/>
    <w:rsid w:val="006D5CC0"/>
    <w:rsid w:val="006D5D38"/>
    <w:rsid w:val="006D5DD5"/>
    <w:rsid w:val="006D5E3D"/>
    <w:rsid w:val="006D5E3E"/>
    <w:rsid w:val="006D5E74"/>
    <w:rsid w:val="006D5E93"/>
    <w:rsid w:val="006D5EC9"/>
    <w:rsid w:val="006D5EDF"/>
    <w:rsid w:val="006D5F1C"/>
    <w:rsid w:val="006D5F2E"/>
    <w:rsid w:val="006D5F30"/>
    <w:rsid w:val="006D5F3F"/>
    <w:rsid w:val="006D5F51"/>
    <w:rsid w:val="006D5FAF"/>
    <w:rsid w:val="006D5FD2"/>
    <w:rsid w:val="006D605B"/>
    <w:rsid w:val="006D605D"/>
    <w:rsid w:val="006D6069"/>
    <w:rsid w:val="006D60EC"/>
    <w:rsid w:val="006D60F5"/>
    <w:rsid w:val="006D60FA"/>
    <w:rsid w:val="006D611F"/>
    <w:rsid w:val="006D612D"/>
    <w:rsid w:val="006D613A"/>
    <w:rsid w:val="006D6146"/>
    <w:rsid w:val="006D6188"/>
    <w:rsid w:val="006D61AF"/>
    <w:rsid w:val="006D61C4"/>
    <w:rsid w:val="006D61C9"/>
    <w:rsid w:val="006D61FD"/>
    <w:rsid w:val="006D6213"/>
    <w:rsid w:val="006D6229"/>
    <w:rsid w:val="006D624B"/>
    <w:rsid w:val="006D6289"/>
    <w:rsid w:val="006D6296"/>
    <w:rsid w:val="006D62AA"/>
    <w:rsid w:val="006D62AF"/>
    <w:rsid w:val="006D62EF"/>
    <w:rsid w:val="006D633B"/>
    <w:rsid w:val="006D634F"/>
    <w:rsid w:val="006D6393"/>
    <w:rsid w:val="006D63D2"/>
    <w:rsid w:val="006D6401"/>
    <w:rsid w:val="006D6407"/>
    <w:rsid w:val="006D643A"/>
    <w:rsid w:val="006D645B"/>
    <w:rsid w:val="006D6468"/>
    <w:rsid w:val="006D647D"/>
    <w:rsid w:val="006D648B"/>
    <w:rsid w:val="006D6492"/>
    <w:rsid w:val="006D64B3"/>
    <w:rsid w:val="006D650B"/>
    <w:rsid w:val="006D6520"/>
    <w:rsid w:val="006D6532"/>
    <w:rsid w:val="006D6557"/>
    <w:rsid w:val="006D6582"/>
    <w:rsid w:val="006D65BA"/>
    <w:rsid w:val="006D65D0"/>
    <w:rsid w:val="006D65E0"/>
    <w:rsid w:val="006D6640"/>
    <w:rsid w:val="006D6657"/>
    <w:rsid w:val="006D6674"/>
    <w:rsid w:val="006D6698"/>
    <w:rsid w:val="006D6711"/>
    <w:rsid w:val="006D671E"/>
    <w:rsid w:val="006D6799"/>
    <w:rsid w:val="006D67A5"/>
    <w:rsid w:val="006D67BD"/>
    <w:rsid w:val="006D67E1"/>
    <w:rsid w:val="006D67E8"/>
    <w:rsid w:val="006D67F4"/>
    <w:rsid w:val="006D681C"/>
    <w:rsid w:val="006D6834"/>
    <w:rsid w:val="006D68AB"/>
    <w:rsid w:val="006D68C1"/>
    <w:rsid w:val="006D6928"/>
    <w:rsid w:val="006D692A"/>
    <w:rsid w:val="006D693F"/>
    <w:rsid w:val="006D6941"/>
    <w:rsid w:val="006D6944"/>
    <w:rsid w:val="006D6956"/>
    <w:rsid w:val="006D698A"/>
    <w:rsid w:val="006D69B7"/>
    <w:rsid w:val="006D69CC"/>
    <w:rsid w:val="006D69DB"/>
    <w:rsid w:val="006D69F7"/>
    <w:rsid w:val="006D6A3D"/>
    <w:rsid w:val="006D6AA1"/>
    <w:rsid w:val="006D6AA6"/>
    <w:rsid w:val="006D6ADA"/>
    <w:rsid w:val="006D6B43"/>
    <w:rsid w:val="006D6B5D"/>
    <w:rsid w:val="006D6B5F"/>
    <w:rsid w:val="006D6B92"/>
    <w:rsid w:val="006D6BF7"/>
    <w:rsid w:val="006D6C06"/>
    <w:rsid w:val="006D6C0F"/>
    <w:rsid w:val="006D6C2A"/>
    <w:rsid w:val="006D6C43"/>
    <w:rsid w:val="006D6C4E"/>
    <w:rsid w:val="006D6C56"/>
    <w:rsid w:val="006D6C5B"/>
    <w:rsid w:val="006D6C77"/>
    <w:rsid w:val="006D6C87"/>
    <w:rsid w:val="006D6CA3"/>
    <w:rsid w:val="006D6CAC"/>
    <w:rsid w:val="006D6CF6"/>
    <w:rsid w:val="006D6D3F"/>
    <w:rsid w:val="006D6D89"/>
    <w:rsid w:val="006D6D9E"/>
    <w:rsid w:val="006D6DAD"/>
    <w:rsid w:val="006D6DB2"/>
    <w:rsid w:val="006D6DD8"/>
    <w:rsid w:val="006D6DE8"/>
    <w:rsid w:val="006D6E38"/>
    <w:rsid w:val="006D6E81"/>
    <w:rsid w:val="006D6EF2"/>
    <w:rsid w:val="006D6F5C"/>
    <w:rsid w:val="006D6F8F"/>
    <w:rsid w:val="006D6F98"/>
    <w:rsid w:val="006D6FA0"/>
    <w:rsid w:val="006D7023"/>
    <w:rsid w:val="006D706F"/>
    <w:rsid w:val="006D7075"/>
    <w:rsid w:val="006D70B7"/>
    <w:rsid w:val="006D70C1"/>
    <w:rsid w:val="006D70C7"/>
    <w:rsid w:val="006D70E6"/>
    <w:rsid w:val="006D70FA"/>
    <w:rsid w:val="006D7136"/>
    <w:rsid w:val="006D715A"/>
    <w:rsid w:val="006D7168"/>
    <w:rsid w:val="006D71E1"/>
    <w:rsid w:val="006D71EA"/>
    <w:rsid w:val="006D7214"/>
    <w:rsid w:val="006D721D"/>
    <w:rsid w:val="006D7222"/>
    <w:rsid w:val="006D7234"/>
    <w:rsid w:val="006D7242"/>
    <w:rsid w:val="006D7256"/>
    <w:rsid w:val="006D727B"/>
    <w:rsid w:val="006D72BC"/>
    <w:rsid w:val="006D72E0"/>
    <w:rsid w:val="006D72F7"/>
    <w:rsid w:val="006D734A"/>
    <w:rsid w:val="006D73A4"/>
    <w:rsid w:val="006D73C8"/>
    <w:rsid w:val="006D73FC"/>
    <w:rsid w:val="006D7405"/>
    <w:rsid w:val="006D740F"/>
    <w:rsid w:val="006D7414"/>
    <w:rsid w:val="006D7438"/>
    <w:rsid w:val="006D7457"/>
    <w:rsid w:val="006D745E"/>
    <w:rsid w:val="006D752C"/>
    <w:rsid w:val="006D753D"/>
    <w:rsid w:val="006D753E"/>
    <w:rsid w:val="006D7546"/>
    <w:rsid w:val="006D7564"/>
    <w:rsid w:val="006D7566"/>
    <w:rsid w:val="006D75B3"/>
    <w:rsid w:val="006D75CC"/>
    <w:rsid w:val="006D75EB"/>
    <w:rsid w:val="006D7601"/>
    <w:rsid w:val="006D7627"/>
    <w:rsid w:val="006D7629"/>
    <w:rsid w:val="006D765D"/>
    <w:rsid w:val="006D765E"/>
    <w:rsid w:val="006D7671"/>
    <w:rsid w:val="006D768B"/>
    <w:rsid w:val="006D76AB"/>
    <w:rsid w:val="006D76F1"/>
    <w:rsid w:val="006D7713"/>
    <w:rsid w:val="006D771E"/>
    <w:rsid w:val="006D7742"/>
    <w:rsid w:val="006D774B"/>
    <w:rsid w:val="006D77AE"/>
    <w:rsid w:val="006D77E1"/>
    <w:rsid w:val="006D7807"/>
    <w:rsid w:val="006D7868"/>
    <w:rsid w:val="006D786F"/>
    <w:rsid w:val="006D7874"/>
    <w:rsid w:val="006D7887"/>
    <w:rsid w:val="006D78A3"/>
    <w:rsid w:val="006D78C8"/>
    <w:rsid w:val="006D78CA"/>
    <w:rsid w:val="006D78DB"/>
    <w:rsid w:val="006D78E4"/>
    <w:rsid w:val="006D790F"/>
    <w:rsid w:val="006D793C"/>
    <w:rsid w:val="006D793E"/>
    <w:rsid w:val="006D7996"/>
    <w:rsid w:val="006D79D3"/>
    <w:rsid w:val="006D79E1"/>
    <w:rsid w:val="006D7A23"/>
    <w:rsid w:val="006D7AA1"/>
    <w:rsid w:val="006D7ACD"/>
    <w:rsid w:val="006D7B13"/>
    <w:rsid w:val="006D7B22"/>
    <w:rsid w:val="006D7B25"/>
    <w:rsid w:val="006D7B5A"/>
    <w:rsid w:val="006D7B68"/>
    <w:rsid w:val="006D7B74"/>
    <w:rsid w:val="006D7BE8"/>
    <w:rsid w:val="006D7C05"/>
    <w:rsid w:val="006D7C24"/>
    <w:rsid w:val="006D7C5D"/>
    <w:rsid w:val="006D7C78"/>
    <w:rsid w:val="006D7C92"/>
    <w:rsid w:val="006D7C9F"/>
    <w:rsid w:val="006D7D1E"/>
    <w:rsid w:val="006D7D31"/>
    <w:rsid w:val="006D7D44"/>
    <w:rsid w:val="006D7D5A"/>
    <w:rsid w:val="006D7D7E"/>
    <w:rsid w:val="006D7D8F"/>
    <w:rsid w:val="006D7DAD"/>
    <w:rsid w:val="006D7DB3"/>
    <w:rsid w:val="006D7DC4"/>
    <w:rsid w:val="006D7DD1"/>
    <w:rsid w:val="006D7DD6"/>
    <w:rsid w:val="006D7E0A"/>
    <w:rsid w:val="006D7E16"/>
    <w:rsid w:val="006D7E78"/>
    <w:rsid w:val="006D7E7E"/>
    <w:rsid w:val="006D7E87"/>
    <w:rsid w:val="006D7E8E"/>
    <w:rsid w:val="006D7EBF"/>
    <w:rsid w:val="006D7EEE"/>
    <w:rsid w:val="006D7F75"/>
    <w:rsid w:val="006D7F77"/>
    <w:rsid w:val="006D7F7E"/>
    <w:rsid w:val="006D7F97"/>
    <w:rsid w:val="006D7FDC"/>
    <w:rsid w:val="006D7FE6"/>
    <w:rsid w:val="006D7FFC"/>
    <w:rsid w:val="006E0001"/>
    <w:rsid w:val="006E000E"/>
    <w:rsid w:val="006E002A"/>
    <w:rsid w:val="006E005C"/>
    <w:rsid w:val="006E009F"/>
    <w:rsid w:val="006E00CB"/>
    <w:rsid w:val="006E00EF"/>
    <w:rsid w:val="006E00F0"/>
    <w:rsid w:val="006E0136"/>
    <w:rsid w:val="006E0148"/>
    <w:rsid w:val="006E020E"/>
    <w:rsid w:val="006E021A"/>
    <w:rsid w:val="006E021B"/>
    <w:rsid w:val="006E0270"/>
    <w:rsid w:val="006E02A4"/>
    <w:rsid w:val="006E02BD"/>
    <w:rsid w:val="006E02D7"/>
    <w:rsid w:val="006E0307"/>
    <w:rsid w:val="006E032A"/>
    <w:rsid w:val="006E0358"/>
    <w:rsid w:val="006E03A0"/>
    <w:rsid w:val="006E03A3"/>
    <w:rsid w:val="006E03CD"/>
    <w:rsid w:val="006E03E3"/>
    <w:rsid w:val="006E03E4"/>
    <w:rsid w:val="006E0420"/>
    <w:rsid w:val="006E042A"/>
    <w:rsid w:val="006E0456"/>
    <w:rsid w:val="006E045D"/>
    <w:rsid w:val="006E0460"/>
    <w:rsid w:val="006E0499"/>
    <w:rsid w:val="006E04A0"/>
    <w:rsid w:val="006E04B7"/>
    <w:rsid w:val="006E04F7"/>
    <w:rsid w:val="006E04FA"/>
    <w:rsid w:val="006E04FD"/>
    <w:rsid w:val="006E0535"/>
    <w:rsid w:val="006E059D"/>
    <w:rsid w:val="006E05B4"/>
    <w:rsid w:val="006E05BE"/>
    <w:rsid w:val="006E05D1"/>
    <w:rsid w:val="006E062A"/>
    <w:rsid w:val="006E064A"/>
    <w:rsid w:val="006E0715"/>
    <w:rsid w:val="006E073C"/>
    <w:rsid w:val="006E076E"/>
    <w:rsid w:val="006E0795"/>
    <w:rsid w:val="006E0799"/>
    <w:rsid w:val="006E07B7"/>
    <w:rsid w:val="006E07BE"/>
    <w:rsid w:val="006E07C1"/>
    <w:rsid w:val="006E07D9"/>
    <w:rsid w:val="006E07DC"/>
    <w:rsid w:val="006E07FD"/>
    <w:rsid w:val="006E0806"/>
    <w:rsid w:val="006E081D"/>
    <w:rsid w:val="006E081E"/>
    <w:rsid w:val="006E0825"/>
    <w:rsid w:val="006E0843"/>
    <w:rsid w:val="006E0849"/>
    <w:rsid w:val="006E087C"/>
    <w:rsid w:val="006E0888"/>
    <w:rsid w:val="006E08B9"/>
    <w:rsid w:val="006E08C1"/>
    <w:rsid w:val="006E0964"/>
    <w:rsid w:val="006E097E"/>
    <w:rsid w:val="006E098A"/>
    <w:rsid w:val="006E09B8"/>
    <w:rsid w:val="006E09FB"/>
    <w:rsid w:val="006E0A5C"/>
    <w:rsid w:val="006E0A8C"/>
    <w:rsid w:val="006E0A9C"/>
    <w:rsid w:val="006E0AAB"/>
    <w:rsid w:val="006E0AB0"/>
    <w:rsid w:val="006E0AEA"/>
    <w:rsid w:val="006E0B02"/>
    <w:rsid w:val="006E0B18"/>
    <w:rsid w:val="006E0B40"/>
    <w:rsid w:val="006E0B52"/>
    <w:rsid w:val="006E0BA1"/>
    <w:rsid w:val="006E0BD5"/>
    <w:rsid w:val="006E0BEB"/>
    <w:rsid w:val="006E0C1A"/>
    <w:rsid w:val="006E0C64"/>
    <w:rsid w:val="006E0C79"/>
    <w:rsid w:val="006E0C88"/>
    <w:rsid w:val="006E0CA1"/>
    <w:rsid w:val="006E0CD0"/>
    <w:rsid w:val="006E0D1C"/>
    <w:rsid w:val="006E0D23"/>
    <w:rsid w:val="006E0D3C"/>
    <w:rsid w:val="006E0D44"/>
    <w:rsid w:val="006E0D64"/>
    <w:rsid w:val="006E0D72"/>
    <w:rsid w:val="006E0D81"/>
    <w:rsid w:val="006E0D85"/>
    <w:rsid w:val="006E0D8A"/>
    <w:rsid w:val="006E0D97"/>
    <w:rsid w:val="006E0DD5"/>
    <w:rsid w:val="006E0E1C"/>
    <w:rsid w:val="006E0E71"/>
    <w:rsid w:val="006E0E76"/>
    <w:rsid w:val="006E0EBD"/>
    <w:rsid w:val="006E0EC3"/>
    <w:rsid w:val="006E0ED7"/>
    <w:rsid w:val="006E0F05"/>
    <w:rsid w:val="006E0F14"/>
    <w:rsid w:val="006E0F1B"/>
    <w:rsid w:val="006E0F42"/>
    <w:rsid w:val="006E0F5D"/>
    <w:rsid w:val="006E0F7F"/>
    <w:rsid w:val="006E0FB5"/>
    <w:rsid w:val="006E0FBA"/>
    <w:rsid w:val="006E0FC9"/>
    <w:rsid w:val="006E0FD1"/>
    <w:rsid w:val="006E101B"/>
    <w:rsid w:val="006E101C"/>
    <w:rsid w:val="006E1031"/>
    <w:rsid w:val="006E1077"/>
    <w:rsid w:val="006E107D"/>
    <w:rsid w:val="006E108C"/>
    <w:rsid w:val="006E10BA"/>
    <w:rsid w:val="006E10DA"/>
    <w:rsid w:val="006E1104"/>
    <w:rsid w:val="006E1110"/>
    <w:rsid w:val="006E1128"/>
    <w:rsid w:val="006E112A"/>
    <w:rsid w:val="006E113C"/>
    <w:rsid w:val="006E113E"/>
    <w:rsid w:val="006E1167"/>
    <w:rsid w:val="006E1182"/>
    <w:rsid w:val="006E11EE"/>
    <w:rsid w:val="006E121A"/>
    <w:rsid w:val="006E1289"/>
    <w:rsid w:val="006E12A5"/>
    <w:rsid w:val="006E12DE"/>
    <w:rsid w:val="006E12E0"/>
    <w:rsid w:val="006E12F0"/>
    <w:rsid w:val="006E1370"/>
    <w:rsid w:val="006E1379"/>
    <w:rsid w:val="006E13D8"/>
    <w:rsid w:val="006E13F8"/>
    <w:rsid w:val="006E1407"/>
    <w:rsid w:val="006E140C"/>
    <w:rsid w:val="006E143D"/>
    <w:rsid w:val="006E1474"/>
    <w:rsid w:val="006E1491"/>
    <w:rsid w:val="006E1495"/>
    <w:rsid w:val="006E14D6"/>
    <w:rsid w:val="006E14F9"/>
    <w:rsid w:val="006E150B"/>
    <w:rsid w:val="006E1562"/>
    <w:rsid w:val="006E156F"/>
    <w:rsid w:val="006E159D"/>
    <w:rsid w:val="006E15BB"/>
    <w:rsid w:val="006E15C6"/>
    <w:rsid w:val="006E15CB"/>
    <w:rsid w:val="006E15DB"/>
    <w:rsid w:val="006E15E6"/>
    <w:rsid w:val="006E1620"/>
    <w:rsid w:val="006E1644"/>
    <w:rsid w:val="006E165A"/>
    <w:rsid w:val="006E1678"/>
    <w:rsid w:val="006E168C"/>
    <w:rsid w:val="006E1690"/>
    <w:rsid w:val="006E169B"/>
    <w:rsid w:val="006E16E9"/>
    <w:rsid w:val="006E171E"/>
    <w:rsid w:val="006E1757"/>
    <w:rsid w:val="006E1776"/>
    <w:rsid w:val="006E1789"/>
    <w:rsid w:val="006E1796"/>
    <w:rsid w:val="006E17B2"/>
    <w:rsid w:val="006E187B"/>
    <w:rsid w:val="006E1891"/>
    <w:rsid w:val="006E1894"/>
    <w:rsid w:val="006E18B3"/>
    <w:rsid w:val="006E18CC"/>
    <w:rsid w:val="006E18EC"/>
    <w:rsid w:val="006E1913"/>
    <w:rsid w:val="006E194A"/>
    <w:rsid w:val="006E194C"/>
    <w:rsid w:val="006E1967"/>
    <w:rsid w:val="006E1969"/>
    <w:rsid w:val="006E1983"/>
    <w:rsid w:val="006E1987"/>
    <w:rsid w:val="006E19D1"/>
    <w:rsid w:val="006E19DD"/>
    <w:rsid w:val="006E1A0E"/>
    <w:rsid w:val="006E1A2F"/>
    <w:rsid w:val="006E1A32"/>
    <w:rsid w:val="006E1A54"/>
    <w:rsid w:val="006E1AA6"/>
    <w:rsid w:val="006E1AB9"/>
    <w:rsid w:val="006E1AD4"/>
    <w:rsid w:val="006E1AD7"/>
    <w:rsid w:val="006E1AE1"/>
    <w:rsid w:val="006E1AFD"/>
    <w:rsid w:val="006E1B36"/>
    <w:rsid w:val="006E1B8B"/>
    <w:rsid w:val="006E1C08"/>
    <w:rsid w:val="006E1C78"/>
    <w:rsid w:val="006E1CC1"/>
    <w:rsid w:val="006E1CC7"/>
    <w:rsid w:val="006E1CEF"/>
    <w:rsid w:val="006E1D04"/>
    <w:rsid w:val="006E1D41"/>
    <w:rsid w:val="006E1D4A"/>
    <w:rsid w:val="006E1D4C"/>
    <w:rsid w:val="006E1D4E"/>
    <w:rsid w:val="006E1D70"/>
    <w:rsid w:val="006E1D72"/>
    <w:rsid w:val="006E1DE3"/>
    <w:rsid w:val="006E1E25"/>
    <w:rsid w:val="006E1E34"/>
    <w:rsid w:val="006E1EE1"/>
    <w:rsid w:val="006E1EF9"/>
    <w:rsid w:val="006E1EFF"/>
    <w:rsid w:val="006E1F34"/>
    <w:rsid w:val="006E1F3B"/>
    <w:rsid w:val="006E1F41"/>
    <w:rsid w:val="006E1F4C"/>
    <w:rsid w:val="006E1F61"/>
    <w:rsid w:val="006E1F70"/>
    <w:rsid w:val="006E1F88"/>
    <w:rsid w:val="006E1F9B"/>
    <w:rsid w:val="006E1FA8"/>
    <w:rsid w:val="006E1FB3"/>
    <w:rsid w:val="006E1FD6"/>
    <w:rsid w:val="006E1FF2"/>
    <w:rsid w:val="006E2031"/>
    <w:rsid w:val="006E205B"/>
    <w:rsid w:val="006E209A"/>
    <w:rsid w:val="006E2151"/>
    <w:rsid w:val="006E215A"/>
    <w:rsid w:val="006E215E"/>
    <w:rsid w:val="006E216A"/>
    <w:rsid w:val="006E2174"/>
    <w:rsid w:val="006E219D"/>
    <w:rsid w:val="006E21AC"/>
    <w:rsid w:val="006E21CC"/>
    <w:rsid w:val="006E21D8"/>
    <w:rsid w:val="006E221E"/>
    <w:rsid w:val="006E2290"/>
    <w:rsid w:val="006E22A9"/>
    <w:rsid w:val="006E2330"/>
    <w:rsid w:val="006E233B"/>
    <w:rsid w:val="006E2355"/>
    <w:rsid w:val="006E23AB"/>
    <w:rsid w:val="006E23B1"/>
    <w:rsid w:val="006E23B3"/>
    <w:rsid w:val="006E241E"/>
    <w:rsid w:val="006E2463"/>
    <w:rsid w:val="006E2475"/>
    <w:rsid w:val="006E24A2"/>
    <w:rsid w:val="006E24B0"/>
    <w:rsid w:val="006E24E1"/>
    <w:rsid w:val="006E24EA"/>
    <w:rsid w:val="006E250E"/>
    <w:rsid w:val="006E2524"/>
    <w:rsid w:val="006E2529"/>
    <w:rsid w:val="006E253D"/>
    <w:rsid w:val="006E253F"/>
    <w:rsid w:val="006E258D"/>
    <w:rsid w:val="006E2597"/>
    <w:rsid w:val="006E25B7"/>
    <w:rsid w:val="006E25E1"/>
    <w:rsid w:val="006E25F8"/>
    <w:rsid w:val="006E260A"/>
    <w:rsid w:val="006E2635"/>
    <w:rsid w:val="006E265C"/>
    <w:rsid w:val="006E2664"/>
    <w:rsid w:val="006E2689"/>
    <w:rsid w:val="006E26A8"/>
    <w:rsid w:val="006E26B0"/>
    <w:rsid w:val="006E26B6"/>
    <w:rsid w:val="006E26BD"/>
    <w:rsid w:val="006E26D3"/>
    <w:rsid w:val="006E26F9"/>
    <w:rsid w:val="006E2715"/>
    <w:rsid w:val="006E2732"/>
    <w:rsid w:val="006E273E"/>
    <w:rsid w:val="006E2748"/>
    <w:rsid w:val="006E2758"/>
    <w:rsid w:val="006E276B"/>
    <w:rsid w:val="006E27BD"/>
    <w:rsid w:val="006E2803"/>
    <w:rsid w:val="006E282F"/>
    <w:rsid w:val="006E283A"/>
    <w:rsid w:val="006E2843"/>
    <w:rsid w:val="006E2863"/>
    <w:rsid w:val="006E28B9"/>
    <w:rsid w:val="006E28C4"/>
    <w:rsid w:val="006E28FF"/>
    <w:rsid w:val="006E2900"/>
    <w:rsid w:val="006E2913"/>
    <w:rsid w:val="006E2915"/>
    <w:rsid w:val="006E2998"/>
    <w:rsid w:val="006E29C7"/>
    <w:rsid w:val="006E29D3"/>
    <w:rsid w:val="006E2A13"/>
    <w:rsid w:val="006E2A45"/>
    <w:rsid w:val="006E2A7D"/>
    <w:rsid w:val="006E2A7E"/>
    <w:rsid w:val="006E2AF6"/>
    <w:rsid w:val="006E2AFD"/>
    <w:rsid w:val="006E2B0A"/>
    <w:rsid w:val="006E2B32"/>
    <w:rsid w:val="006E2B3A"/>
    <w:rsid w:val="006E2B43"/>
    <w:rsid w:val="006E2B85"/>
    <w:rsid w:val="006E2B93"/>
    <w:rsid w:val="006E2B9F"/>
    <w:rsid w:val="006E2BE0"/>
    <w:rsid w:val="006E2BFD"/>
    <w:rsid w:val="006E2C89"/>
    <w:rsid w:val="006E2CCE"/>
    <w:rsid w:val="006E2CED"/>
    <w:rsid w:val="006E2D16"/>
    <w:rsid w:val="006E2D65"/>
    <w:rsid w:val="006E2D8E"/>
    <w:rsid w:val="006E2D90"/>
    <w:rsid w:val="006E2D91"/>
    <w:rsid w:val="006E2E9C"/>
    <w:rsid w:val="006E2EAE"/>
    <w:rsid w:val="006E2EFE"/>
    <w:rsid w:val="006E2F1D"/>
    <w:rsid w:val="006E2FD3"/>
    <w:rsid w:val="006E301E"/>
    <w:rsid w:val="006E3021"/>
    <w:rsid w:val="006E3024"/>
    <w:rsid w:val="006E3031"/>
    <w:rsid w:val="006E306B"/>
    <w:rsid w:val="006E3080"/>
    <w:rsid w:val="006E30A9"/>
    <w:rsid w:val="006E30CC"/>
    <w:rsid w:val="006E30D0"/>
    <w:rsid w:val="006E30E7"/>
    <w:rsid w:val="006E3116"/>
    <w:rsid w:val="006E3126"/>
    <w:rsid w:val="006E312D"/>
    <w:rsid w:val="006E3135"/>
    <w:rsid w:val="006E316C"/>
    <w:rsid w:val="006E3181"/>
    <w:rsid w:val="006E3188"/>
    <w:rsid w:val="006E31A7"/>
    <w:rsid w:val="006E31B2"/>
    <w:rsid w:val="006E31D9"/>
    <w:rsid w:val="006E31F4"/>
    <w:rsid w:val="006E3239"/>
    <w:rsid w:val="006E324E"/>
    <w:rsid w:val="006E3282"/>
    <w:rsid w:val="006E328E"/>
    <w:rsid w:val="006E32B0"/>
    <w:rsid w:val="006E32C3"/>
    <w:rsid w:val="006E32D9"/>
    <w:rsid w:val="006E330A"/>
    <w:rsid w:val="006E3354"/>
    <w:rsid w:val="006E336F"/>
    <w:rsid w:val="006E338C"/>
    <w:rsid w:val="006E338E"/>
    <w:rsid w:val="006E3391"/>
    <w:rsid w:val="006E3399"/>
    <w:rsid w:val="006E33A8"/>
    <w:rsid w:val="006E33C8"/>
    <w:rsid w:val="006E33D2"/>
    <w:rsid w:val="006E33F0"/>
    <w:rsid w:val="006E33F9"/>
    <w:rsid w:val="006E3430"/>
    <w:rsid w:val="006E343C"/>
    <w:rsid w:val="006E3481"/>
    <w:rsid w:val="006E34A8"/>
    <w:rsid w:val="006E34E7"/>
    <w:rsid w:val="006E34ED"/>
    <w:rsid w:val="006E34FF"/>
    <w:rsid w:val="006E351E"/>
    <w:rsid w:val="006E3527"/>
    <w:rsid w:val="006E353C"/>
    <w:rsid w:val="006E3559"/>
    <w:rsid w:val="006E358A"/>
    <w:rsid w:val="006E358E"/>
    <w:rsid w:val="006E35F8"/>
    <w:rsid w:val="006E361C"/>
    <w:rsid w:val="006E363D"/>
    <w:rsid w:val="006E36AD"/>
    <w:rsid w:val="006E36DF"/>
    <w:rsid w:val="006E36E2"/>
    <w:rsid w:val="006E36F8"/>
    <w:rsid w:val="006E3703"/>
    <w:rsid w:val="006E3704"/>
    <w:rsid w:val="006E3728"/>
    <w:rsid w:val="006E3770"/>
    <w:rsid w:val="006E37E1"/>
    <w:rsid w:val="006E3807"/>
    <w:rsid w:val="006E3868"/>
    <w:rsid w:val="006E38DA"/>
    <w:rsid w:val="006E3906"/>
    <w:rsid w:val="006E3921"/>
    <w:rsid w:val="006E3944"/>
    <w:rsid w:val="006E396B"/>
    <w:rsid w:val="006E3A12"/>
    <w:rsid w:val="006E3A22"/>
    <w:rsid w:val="006E3A9A"/>
    <w:rsid w:val="006E3A9B"/>
    <w:rsid w:val="006E3AD3"/>
    <w:rsid w:val="006E3AE6"/>
    <w:rsid w:val="006E3B17"/>
    <w:rsid w:val="006E3B3C"/>
    <w:rsid w:val="006E3B46"/>
    <w:rsid w:val="006E3B49"/>
    <w:rsid w:val="006E3B7F"/>
    <w:rsid w:val="006E3B86"/>
    <w:rsid w:val="006E3B8A"/>
    <w:rsid w:val="006E3B90"/>
    <w:rsid w:val="006E3BB1"/>
    <w:rsid w:val="006E3BDC"/>
    <w:rsid w:val="006E3C1B"/>
    <w:rsid w:val="006E3C2B"/>
    <w:rsid w:val="006E3C42"/>
    <w:rsid w:val="006E3C49"/>
    <w:rsid w:val="006E3C81"/>
    <w:rsid w:val="006E3C8A"/>
    <w:rsid w:val="006E3CBE"/>
    <w:rsid w:val="006E3CDC"/>
    <w:rsid w:val="006E3CF2"/>
    <w:rsid w:val="006E3CF6"/>
    <w:rsid w:val="006E3D02"/>
    <w:rsid w:val="006E3D14"/>
    <w:rsid w:val="006E3D16"/>
    <w:rsid w:val="006E3D36"/>
    <w:rsid w:val="006E3D39"/>
    <w:rsid w:val="006E3D3D"/>
    <w:rsid w:val="006E3D4C"/>
    <w:rsid w:val="006E3D9D"/>
    <w:rsid w:val="006E3DA3"/>
    <w:rsid w:val="006E3DA6"/>
    <w:rsid w:val="006E3DAD"/>
    <w:rsid w:val="006E3E4F"/>
    <w:rsid w:val="006E3E51"/>
    <w:rsid w:val="006E3E64"/>
    <w:rsid w:val="006E3E73"/>
    <w:rsid w:val="006E3EBE"/>
    <w:rsid w:val="006E3ECB"/>
    <w:rsid w:val="006E3EDB"/>
    <w:rsid w:val="006E3F2D"/>
    <w:rsid w:val="006E3F42"/>
    <w:rsid w:val="006E3FBC"/>
    <w:rsid w:val="006E3FE3"/>
    <w:rsid w:val="006E4011"/>
    <w:rsid w:val="006E4017"/>
    <w:rsid w:val="006E4040"/>
    <w:rsid w:val="006E406C"/>
    <w:rsid w:val="006E4089"/>
    <w:rsid w:val="006E4095"/>
    <w:rsid w:val="006E409D"/>
    <w:rsid w:val="006E409F"/>
    <w:rsid w:val="006E40BD"/>
    <w:rsid w:val="006E40CF"/>
    <w:rsid w:val="006E40ED"/>
    <w:rsid w:val="006E40F2"/>
    <w:rsid w:val="006E413B"/>
    <w:rsid w:val="006E416B"/>
    <w:rsid w:val="006E4180"/>
    <w:rsid w:val="006E41AF"/>
    <w:rsid w:val="006E41DF"/>
    <w:rsid w:val="006E421F"/>
    <w:rsid w:val="006E4224"/>
    <w:rsid w:val="006E4243"/>
    <w:rsid w:val="006E4284"/>
    <w:rsid w:val="006E42B7"/>
    <w:rsid w:val="006E42BA"/>
    <w:rsid w:val="006E433D"/>
    <w:rsid w:val="006E43BE"/>
    <w:rsid w:val="006E43E3"/>
    <w:rsid w:val="006E4439"/>
    <w:rsid w:val="006E443C"/>
    <w:rsid w:val="006E44AF"/>
    <w:rsid w:val="006E44FD"/>
    <w:rsid w:val="006E4503"/>
    <w:rsid w:val="006E451C"/>
    <w:rsid w:val="006E452A"/>
    <w:rsid w:val="006E4577"/>
    <w:rsid w:val="006E4596"/>
    <w:rsid w:val="006E45AC"/>
    <w:rsid w:val="006E4627"/>
    <w:rsid w:val="006E462D"/>
    <w:rsid w:val="006E465B"/>
    <w:rsid w:val="006E4664"/>
    <w:rsid w:val="006E4676"/>
    <w:rsid w:val="006E46FC"/>
    <w:rsid w:val="006E4703"/>
    <w:rsid w:val="006E4723"/>
    <w:rsid w:val="006E4724"/>
    <w:rsid w:val="006E4726"/>
    <w:rsid w:val="006E4786"/>
    <w:rsid w:val="006E47AD"/>
    <w:rsid w:val="006E47B1"/>
    <w:rsid w:val="006E4819"/>
    <w:rsid w:val="006E4846"/>
    <w:rsid w:val="006E4849"/>
    <w:rsid w:val="006E4852"/>
    <w:rsid w:val="006E48A1"/>
    <w:rsid w:val="006E48A9"/>
    <w:rsid w:val="006E48B7"/>
    <w:rsid w:val="006E4923"/>
    <w:rsid w:val="006E4986"/>
    <w:rsid w:val="006E49C9"/>
    <w:rsid w:val="006E4A00"/>
    <w:rsid w:val="006E4A09"/>
    <w:rsid w:val="006E4A52"/>
    <w:rsid w:val="006E4A70"/>
    <w:rsid w:val="006E4AAA"/>
    <w:rsid w:val="006E4AAD"/>
    <w:rsid w:val="006E4AF0"/>
    <w:rsid w:val="006E4AFD"/>
    <w:rsid w:val="006E4B26"/>
    <w:rsid w:val="006E4B42"/>
    <w:rsid w:val="006E4B49"/>
    <w:rsid w:val="006E4B90"/>
    <w:rsid w:val="006E4BA7"/>
    <w:rsid w:val="006E4BD3"/>
    <w:rsid w:val="006E4BDC"/>
    <w:rsid w:val="006E4C4D"/>
    <w:rsid w:val="006E4C84"/>
    <w:rsid w:val="006E4C89"/>
    <w:rsid w:val="006E4C9A"/>
    <w:rsid w:val="006E4C9C"/>
    <w:rsid w:val="006E4CBC"/>
    <w:rsid w:val="006E4CCC"/>
    <w:rsid w:val="006E4CEC"/>
    <w:rsid w:val="006E4CEE"/>
    <w:rsid w:val="006E4D65"/>
    <w:rsid w:val="006E4D6D"/>
    <w:rsid w:val="006E4D82"/>
    <w:rsid w:val="006E4D98"/>
    <w:rsid w:val="006E4DDA"/>
    <w:rsid w:val="006E4DE0"/>
    <w:rsid w:val="006E4E29"/>
    <w:rsid w:val="006E4E38"/>
    <w:rsid w:val="006E4E3A"/>
    <w:rsid w:val="006E4E40"/>
    <w:rsid w:val="006E4E6D"/>
    <w:rsid w:val="006E4E86"/>
    <w:rsid w:val="006E4E8B"/>
    <w:rsid w:val="006E4E9E"/>
    <w:rsid w:val="006E4F77"/>
    <w:rsid w:val="006E4F7A"/>
    <w:rsid w:val="006E4FCC"/>
    <w:rsid w:val="006E4FD1"/>
    <w:rsid w:val="006E4FE2"/>
    <w:rsid w:val="006E500D"/>
    <w:rsid w:val="006E502A"/>
    <w:rsid w:val="006E5056"/>
    <w:rsid w:val="006E5067"/>
    <w:rsid w:val="006E506C"/>
    <w:rsid w:val="006E50AA"/>
    <w:rsid w:val="006E50AC"/>
    <w:rsid w:val="006E50BA"/>
    <w:rsid w:val="006E50F1"/>
    <w:rsid w:val="006E5110"/>
    <w:rsid w:val="006E5116"/>
    <w:rsid w:val="006E5174"/>
    <w:rsid w:val="006E5178"/>
    <w:rsid w:val="006E5180"/>
    <w:rsid w:val="006E51BA"/>
    <w:rsid w:val="006E51D3"/>
    <w:rsid w:val="006E51E9"/>
    <w:rsid w:val="006E5208"/>
    <w:rsid w:val="006E5232"/>
    <w:rsid w:val="006E5246"/>
    <w:rsid w:val="006E5287"/>
    <w:rsid w:val="006E52C0"/>
    <w:rsid w:val="006E52EA"/>
    <w:rsid w:val="006E5372"/>
    <w:rsid w:val="006E53B4"/>
    <w:rsid w:val="006E53D0"/>
    <w:rsid w:val="006E53FF"/>
    <w:rsid w:val="006E5413"/>
    <w:rsid w:val="006E5435"/>
    <w:rsid w:val="006E544C"/>
    <w:rsid w:val="006E5487"/>
    <w:rsid w:val="006E549E"/>
    <w:rsid w:val="006E54A8"/>
    <w:rsid w:val="006E54C5"/>
    <w:rsid w:val="006E5533"/>
    <w:rsid w:val="006E5555"/>
    <w:rsid w:val="006E5575"/>
    <w:rsid w:val="006E55AD"/>
    <w:rsid w:val="006E55B1"/>
    <w:rsid w:val="006E55F9"/>
    <w:rsid w:val="006E5632"/>
    <w:rsid w:val="006E5637"/>
    <w:rsid w:val="006E5639"/>
    <w:rsid w:val="006E56C1"/>
    <w:rsid w:val="006E56C8"/>
    <w:rsid w:val="006E5707"/>
    <w:rsid w:val="006E570C"/>
    <w:rsid w:val="006E5753"/>
    <w:rsid w:val="006E576A"/>
    <w:rsid w:val="006E57DA"/>
    <w:rsid w:val="006E582A"/>
    <w:rsid w:val="006E5831"/>
    <w:rsid w:val="006E5839"/>
    <w:rsid w:val="006E589D"/>
    <w:rsid w:val="006E58A1"/>
    <w:rsid w:val="006E58A9"/>
    <w:rsid w:val="006E58C7"/>
    <w:rsid w:val="006E58C8"/>
    <w:rsid w:val="006E58EE"/>
    <w:rsid w:val="006E5956"/>
    <w:rsid w:val="006E59D0"/>
    <w:rsid w:val="006E5A28"/>
    <w:rsid w:val="006E5A53"/>
    <w:rsid w:val="006E5A5D"/>
    <w:rsid w:val="006E5A69"/>
    <w:rsid w:val="006E5A6E"/>
    <w:rsid w:val="006E5ADA"/>
    <w:rsid w:val="006E5B09"/>
    <w:rsid w:val="006E5B1B"/>
    <w:rsid w:val="006E5B22"/>
    <w:rsid w:val="006E5BCC"/>
    <w:rsid w:val="006E5BDA"/>
    <w:rsid w:val="006E5D88"/>
    <w:rsid w:val="006E5D90"/>
    <w:rsid w:val="006E5D9B"/>
    <w:rsid w:val="006E5DB9"/>
    <w:rsid w:val="006E5E52"/>
    <w:rsid w:val="006E5E89"/>
    <w:rsid w:val="006E5F1A"/>
    <w:rsid w:val="006E5F37"/>
    <w:rsid w:val="006E5F41"/>
    <w:rsid w:val="006E5F53"/>
    <w:rsid w:val="006E5F68"/>
    <w:rsid w:val="006E5F86"/>
    <w:rsid w:val="006E5F91"/>
    <w:rsid w:val="006E5FD4"/>
    <w:rsid w:val="006E5FF1"/>
    <w:rsid w:val="006E5FF3"/>
    <w:rsid w:val="006E6029"/>
    <w:rsid w:val="006E605B"/>
    <w:rsid w:val="006E6073"/>
    <w:rsid w:val="006E6078"/>
    <w:rsid w:val="006E607D"/>
    <w:rsid w:val="006E60DE"/>
    <w:rsid w:val="006E60FB"/>
    <w:rsid w:val="006E611A"/>
    <w:rsid w:val="006E611B"/>
    <w:rsid w:val="006E6130"/>
    <w:rsid w:val="006E6134"/>
    <w:rsid w:val="006E6142"/>
    <w:rsid w:val="006E6155"/>
    <w:rsid w:val="006E6180"/>
    <w:rsid w:val="006E619B"/>
    <w:rsid w:val="006E61B9"/>
    <w:rsid w:val="006E61BB"/>
    <w:rsid w:val="006E61BD"/>
    <w:rsid w:val="006E61F5"/>
    <w:rsid w:val="006E622D"/>
    <w:rsid w:val="006E6235"/>
    <w:rsid w:val="006E628B"/>
    <w:rsid w:val="006E62A5"/>
    <w:rsid w:val="006E62DA"/>
    <w:rsid w:val="006E62EA"/>
    <w:rsid w:val="006E6308"/>
    <w:rsid w:val="006E6311"/>
    <w:rsid w:val="006E6374"/>
    <w:rsid w:val="006E6431"/>
    <w:rsid w:val="006E6449"/>
    <w:rsid w:val="006E6461"/>
    <w:rsid w:val="006E6471"/>
    <w:rsid w:val="006E6474"/>
    <w:rsid w:val="006E6477"/>
    <w:rsid w:val="006E64A3"/>
    <w:rsid w:val="006E64BB"/>
    <w:rsid w:val="006E64F8"/>
    <w:rsid w:val="006E652C"/>
    <w:rsid w:val="006E653E"/>
    <w:rsid w:val="006E6542"/>
    <w:rsid w:val="006E6546"/>
    <w:rsid w:val="006E657C"/>
    <w:rsid w:val="006E6587"/>
    <w:rsid w:val="006E662C"/>
    <w:rsid w:val="006E66BB"/>
    <w:rsid w:val="006E66BD"/>
    <w:rsid w:val="006E66C5"/>
    <w:rsid w:val="006E66F1"/>
    <w:rsid w:val="006E6753"/>
    <w:rsid w:val="006E6759"/>
    <w:rsid w:val="006E6788"/>
    <w:rsid w:val="006E6791"/>
    <w:rsid w:val="006E6798"/>
    <w:rsid w:val="006E67C5"/>
    <w:rsid w:val="006E6801"/>
    <w:rsid w:val="006E6813"/>
    <w:rsid w:val="006E6849"/>
    <w:rsid w:val="006E6865"/>
    <w:rsid w:val="006E6868"/>
    <w:rsid w:val="006E687F"/>
    <w:rsid w:val="006E68E4"/>
    <w:rsid w:val="006E68F1"/>
    <w:rsid w:val="006E68F3"/>
    <w:rsid w:val="006E690D"/>
    <w:rsid w:val="006E696B"/>
    <w:rsid w:val="006E69E8"/>
    <w:rsid w:val="006E6A13"/>
    <w:rsid w:val="006E6A3B"/>
    <w:rsid w:val="006E6A99"/>
    <w:rsid w:val="006E6AF0"/>
    <w:rsid w:val="006E6B12"/>
    <w:rsid w:val="006E6B1F"/>
    <w:rsid w:val="006E6B2F"/>
    <w:rsid w:val="006E6B49"/>
    <w:rsid w:val="006E6B63"/>
    <w:rsid w:val="006E6BBE"/>
    <w:rsid w:val="006E6BD5"/>
    <w:rsid w:val="006E6C26"/>
    <w:rsid w:val="006E6C27"/>
    <w:rsid w:val="006E6C2F"/>
    <w:rsid w:val="006E6C32"/>
    <w:rsid w:val="006E6C4D"/>
    <w:rsid w:val="006E6C61"/>
    <w:rsid w:val="006E6CBD"/>
    <w:rsid w:val="006E6CD6"/>
    <w:rsid w:val="006E6CDD"/>
    <w:rsid w:val="006E6D14"/>
    <w:rsid w:val="006E6D38"/>
    <w:rsid w:val="006E6D53"/>
    <w:rsid w:val="006E6D55"/>
    <w:rsid w:val="006E6D86"/>
    <w:rsid w:val="006E6DC6"/>
    <w:rsid w:val="006E6DFA"/>
    <w:rsid w:val="006E6E1F"/>
    <w:rsid w:val="006E6E4A"/>
    <w:rsid w:val="006E6E4F"/>
    <w:rsid w:val="006E6E79"/>
    <w:rsid w:val="006E6E93"/>
    <w:rsid w:val="006E6E9D"/>
    <w:rsid w:val="006E6EF3"/>
    <w:rsid w:val="006E6F18"/>
    <w:rsid w:val="006E6F49"/>
    <w:rsid w:val="006E6FD7"/>
    <w:rsid w:val="006E6FE2"/>
    <w:rsid w:val="006E6FFC"/>
    <w:rsid w:val="006E7005"/>
    <w:rsid w:val="006E701E"/>
    <w:rsid w:val="006E7122"/>
    <w:rsid w:val="006E7141"/>
    <w:rsid w:val="006E7174"/>
    <w:rsid w:val="006E717C"/>
    <w:rsid w:val="006E71AF"/>
    <w:rsid w:val="006E71B7"/>
    <w:rsid w:val="006E71BE"/>
    <w:rsid w:val="006E71C4"/>
    <w:rsid w:val="006E71D1"/>
    <w:rsid w:val="006E71F7"/>
    <w:rsid w:val="006E7207"/>
    <w:rsid w:val="006E7257"/>
    <w:rsid w:val="006E7270"/>
    <w:rsid w:val="006E7299"/>
    <w:rsid w:val="006E729E"/>
    <w:rsid w:val="006E72AF"/>
    <w:rsid w:val="006E72B5"/>
    <w:rsid w:val="006E72D1"/>
    <w:rsid w:val="006E731C"/>
    <w:rsid w:val="006E7379"/>
    <w:rsid w:val="006E737D"/>
    <w:rsid w:val="006E739D"/>
    <w:rsid w:val="006E73D2"/>
    <w:rsid w:val="006E7404"/>
    <w:rsid w:val="006E7444"/>
    <w:rsid w:val="006E747E"/>
    <w:rsid w:val="006E7502"/>
    <w:rsid w:val="006E7515"/>
    <w:rsid w:val="006E7574"/>
    <w:rsid w:val="006E7577"/>
    <w:rsid w:val="006E75F1"/>
    <w:rsid w:val="006E766F"/>
    <w:rsid w:val="006E76C8"/>
    <w:rsid w:val="006E76DD"/>
    <w:rsid w:val="006E76E6"/>
    <w:rsid w:val="006E76EC"/>
    <w:rsid w:val="006E76F8"/>
    <w:rsid w:val="006E770A"/>
    <w:rsid w:val="006E770B"/>
    <w:rsid w:val="006E7728"/>
    <w:rsid w:val="006E773E"/>
    <w:rsid w:val="006E7751"/>
    <w:rsid w:val="006E7768"/>
    <w:rsid w:val="006E7772"/>
    <w:rsid w:val="006E7799"/>
    <w:rsid w:val="006E77A7"/>
    <w:rsid w:val="006E77AD"/>
    <w:rsid w:val="006E77BE"/>
    <w:rsid w:val="006E77C3"/>
    <w:rsid w:val="006E77CB"/>
    <w:rsid w:val="006E77DC"/>
    <w:rsid w:val="006E782E"/>
    <w:rsid w:val="006E7834"/>
    <w:rsid w:val="006E7874"/>
    <w:rsid w:val="006E7877"/>
    <w:rsid w:val="006E7878"/>
    <w:rsid w:val="006E787B"/>
    <w:rsid w:val="006E789D"/>
    <w:rsid w:val="006E78E2"/>
    <w:rsid w:val="006E78FE"/>
    <w:rsid w:val="006E790C"/>
    <w:rsid w:val="006E7945"/>
    <w:rsid w:val="006E7949"/>
    <w:rsid w:val="006E7955"/>
    <w:rsid w:val="006E7989"/>
    <w:rsid w:val="006E79B9"/>
    <w:rsid w:val="006E79D2"/>
    <w:rsid w:val="006E7A14"/>
    <w:rsid w:val="006E7A79"/>
    <w:rsid w:val="006E7AAA"/>
    <w:rsid w:val="006E7B19"/>
    <w:rsid w:val="006E7B2D"/>
    <w:rsid w:val="006E7B48"/>
    <w:rsid w:val="006E7B69"/>
    <w:rsid w:val="006E7B97"/>
    <w:rsid w:val="006E7BA7"/>
    <w:rsid w:val="006E7BA8"/>
    <w:rsid w:val="006E7C10"/>
    <w:rsid w:val="006E7C7C"/>
    <w:rsid w:val="006E7C99"/>
    <w:rsid w:val="006E7CBC"/>
    <w:rsid w:val="006E7CD1"/>
    <w:rsid w:val="006E7CEF"/>
    <w:rsid w:val="006E7D0D"/>
    <w:rsid w:val="006E7D38"/>
    <w:rsid w:val="006E7D41"/>
    <w:rsid w:val="006E7D63"/>
    <w:rsid w:val="006E7D84"/>
    <w:rsid w:val="006E7E46"/>
    <w:rsid w:val="006E7E49"/>
    <w:rsid w:val="006E7E60"/>
    <w:rsid w:val="006E7E7E"/>
    <w:rsid w:val="006E7EA1"/>
    <w:rsid w:val="006E7EB3"/>
    <w:rsid w:val="006E7EBB"/>
    <w:rsid w:val="006E7EE0"/>
    <w:rsid w:val="006E7EE7"/>
    <w:rsid w:val="006E7F01"/>
    <w:rsid w:val="006E7F63"/>
    <w:rsid w:val="006E7F97"/>
    <w:rsid w:val="006E7FAD"/>
    <w:rsid w:val="006E7FDF"/>
    <w:rsid w:val="006F0006"/>
    <w:rsid w:val="006F0022"/>
    <w:rsid w:val="006F0048"/>
    <w:rsid w:val="006F004E"/>
    <w:rsid w:val="006F0069"/>
    <w:rsid w:val="006F00BD"/>
    <w:rsid w:val="006F0104"/>
    <w:rsid w:val="006F0132"/>
    <w:rsid w:val="006F0156"/>
    <w:rsid w:val="006F0198"/>
    <w:rsid w:val="006F01AB"/>
    <w:rsid w:val="006F01EB"/>
    <w:rsid w:val="006F01F4"/>
    <w:rsid w:val="006F01F6"/>
    <w:rsid w:val="006F0211"/>
    <w:rsid w:val="006F0222"/>
    <w:rsid w:val="006F0226"/>
    <w:rsid w:val="006F0240"/>
    <w:rsid w:val="006F0271"/>
    <w:rsid w:val="006F0280"/>
    <w:rsid w:val="006F0282"/>
    <w:rsid w:val="006F02DC"/>
    <w:rsid w:val="006F02F9"/>
    <w:rsid w:val="006F0336"/>
    <w:rsid w:val="006F033B"/>
    <w:rsid w:val="006F036C"/>
    <w:rsid w:val="006F037E"/>
    <w:rsid w:val="006F0385"/>
    <w:rsid w:val="006F03D8"/>
    <w:rsid w:val="006F03E2"/>
    <w:rsid w:val="006F0426"/>
    <w:rsid w:val="006F0450"/>
    <w:rsid w:val="006F04E8"/>
    <w:rsid w:val="006F051F"/>
    <w:rsid w:val="006F0535"/>
    <w:rsid w:val="006F0537"/>
    <w:rsid w:val="006F0551"/>
    <w:rsid w:val="006F05D3"/>
    <w:rsid w:val="006F05F5"/>
    <w:rsid w:val="006F05FB"/>
    <w:rsid w:val="006F0606"/>
    <w:rsid w:val="006F0641"/>
    <w:rsid w:val="006F065F"/>
    <w:rsid w:val="006F06EC"/>
    <w:rsid w:val="006F070E"/>
    <w:rsid w:val="006F0719"/>
    <w:rsid w:val="006F0762"/>
    <w:rsid w:val="006F076D"/>
    <w:rsid w:val="006F0790"/>
    <w:rsid w:val="006F07CB"/>
    <w:rsid w:val="006F07D0"/>
    <w:rsid w:val="006F07EC"/>
    <w:rsid w:val="006F0806"/>
    <w:rsid w:val="006F081D"/>
    <w:rsid w:val="006F081F"/>
    <w:rsid w:val="006F082D"/>
    <w:rsid w:val="006F0846"/>
    <w:rsid w:val="006F085D"/>
    <w:rsid w:val="006F087E"/>
    <w:rsid w:val="006F0889"/>
    <w:rsid w:val="006F08B2"/>
    <w:rsid w:val="006F08BA"/>
    <w:rsid w:val="006F08BE"/>
    <w:rsid w:val="006F094C"/>
    <w:rsid w:val="006F0982"/>
    <w:rsid w:val="006F0987"/>
    <w:rsid w:val="006F09ED"/>
    <w:rsid w:val="006F0A37"/>
    <w:rsid w:val="006F0A4A"/>
    <w:rsid w:val="006F0A54"/>
    <w:rsid w:val="006F0A5D"/>
    <w:rsid w:val="006F0A87"/>
    <w:rsid w:val="006F0A8D"/>
    <w:rsid w:val="006F0A98"/>
    <w:rsid w:val="006F0ABD"/>
    <w:rsid w:val="006F0AD1"/>
    <w:rsid w:val="006F0B2F"/>
    <w:rsid w:val="006F0B3E"/>
    <w:rsid w:val="006F0B55"/>
    <w:rsid w:val="006F0B6F"/>
    <w:rsid w:val="006F0BC1"/>
    <w:rsid w:val="006F0BC6"/>
    <w:rsid w:val="006F0BD6"/>
    <w:rsid w:val="006F0BF2"/>
    <w:rsid w:val="006F0BF4"/>
    <w:rsid w:val="006F0C0E"/>
    <w:rsid w:val="006F0C19"/>
    <w:rsid w:val="006F0C24"/>
    <w:rsid w:val="006F0C57"/>
    <w:rsid w:val="006F0CAC"/>
    <w:rsid w:val="006F0D1D"/>
    <w:rsid w:val="006F0D64"/>
    <w:rsid w:val="006F0D75"/>
    <w:rsid w:val="006F0D82"/>
    <w:rsid w:val="006F0DAE"/>
    <w:rsid w:val="006F0DBC"/>
    <w:rsid w:val="006F0DC6"/>
    <w:rsid w:val="006F0E12"/>
    <w:rsid w:val="006F0E20"/>
    <w:rsid w:val="006F0E66"/>
    <w:rsid w:val="006F0E86"/>
    <w:rsid w:val="006F0E98"/>
    <w:rsid w:val="006F0EA8"/>
    <w:rsid w:val="006F0EBE"/>
    <w:rsid w:val="006F0ED7"/>
    <w:rsid w:val="006F0EF2"/>
    <w:rsid w:val="006F0EFC"/>
    <w:rsid w:val="006F0F04"/>
    <w:rsid w:val="006F0F0B"/>
    <w:rsid w:val="006F0F1D"/>
    <w:rsid w:val="006F0F4D"/>
    <w:rsid w:val="006F0F7E"/>
    <w:rsid w:val="006F0FAA"/>
    <w:rsid w:val="006F0FDF"/>
    <w:rsid w:val="006F100E"/>
    <w:rsid w:val="006F1064"/>
    <w:rsid w:val="006F1091"/>
    <w:rsid w:val="006F10F1"/>
    <w:rsid w:val="006F10FD"/>
    <w:rsid w:val="006F111C"/>
    <w:rsid w:val="006F1175"/>
    <w:rsid w:val="006F1190"/>
    <w:rsid w:val="006F11A4"/>
    <w:rsid w:val="006F11A8"/>
    <w:rsid w:val="006F11B9"/>
    <w:rsid w:val="006F11BF"/>
    <w:rsid w:val="006F11C8"/>
    <w:rsid w:val="006F11D8"/>
    <w:rsid w:val="006F11E9"/>
    <w:rsid w:val="006F1205"/>
    <w:rsid w:val="006F122F"/>
    <w:rsid w:val="006F123A"/>
    <w:rsid w:val="006F1242"/>
    <w:rsid w:val="006F1255"/>
    <w:rsid w:val="006F126B"/>
    <w:rsid w:val="006F1281"/>
    <w:rsid w:val="006F12C3"/>
    <w:rsid w:val="006F12FF"/>
    <w:rsid w:val="006F1327"/>
    <w:rsid w:val="006F133F"/>
    <w:rsid w:val="006F13BA"/>
    <w:rsid w:val="006F13F9"/>
    <w:rsid w:val="006F140D"/>
    <w:rsid w:val="006F1423"/>
    <w:rsid w:val="006F1427"/>
    <w:rsid w:val="006F142C"/>
    <w:rsid w:val="006F1452"/>
    <w:rsid w:val="006F148F"/>
    <w:rsid w:val="006F14BE"/>
    <w:rsid w:val="006F14CD"/>
    <w:rsid w:val="006F14FB"/>
    <w:rsid w:val="006F1509"/>
    <w:rsid w:val="006F156B"/>
    <w:rsid w:val="006F15FB"/>
    <w:rsid w:val="006F161C"/>
    <w:rsid w:val="006F161E"/>
    <w:rsid w:val="006F1625"/>
    <w:rsid w:val="006F1645"/>
    <w:rsid w:val="006F165F"/>
    <w:rsid w:val="006F1754"/>
    <w:rsid w:val="006F1757"/>
    <w:rsid w:val="006F17F5"/>
    <w:rsid w:val="006F1800"/>
    <w:rsid w:val="006F1803"/>
    <w:rsid w:val="006F1856"/>
    <w:rsid w:val="006F18E1"/>
    <w:rsid w:val="006F1900"/>
    <w:rsid w:val="006F1960"/>
    <w:rsid w:val="006F19DF"/>
    <w:rsid w:val="006F19EA"/>
    <w:rsid w:val="006F1A38"/>
    <w:rsid w:val="006F1A45"/>
    <w:rsid w:val="006F1A5F"/>
    <w:rsid w:val="006F1A97"/>
    <w:rsid w:val="006F1BB2"/>
    <w:rsid w:val="006F1BC2"/>
    <w:rsid w:val="006F1BC7"/>
    <w:rsid w:val="006F1BCF"/>
    <w:rsid w:val="006F1BF5"/>
    <w:rsid w:val="006F1C3B"/>
    <w:rsid w:val="006F1C3F"/>
    <w:rsid w:val="006F1C66"/>
    <w:rsid w:val="006F1C92"/>
    <w:rsid w:val="006F1CA7"/>
    <w:rsid w:val="006F1CAB"/>
    <w:rsid w:val="006F1CB6"/>
    <w:rsid w:val="006F1CBE"/>
    <w:rsid w:val="006F1CC1"/>
    <w:rsid w:val="006F1CD5"/>
    <w:rsid w:val="006F1D12"/>
    <w:rsid w:val="006F1D15"/>
    <w:rsid w:val="006F1D3F"/>
    <w:rsid w:val="006F1D5B"/>
    <w:rsid w:val="006F1D65"/>
    <w:rsid w:val="006F1D74"/>
    <w:rsid w:val="006F1DA7"/>
    <w:rsid w:val="006F1DAF"/>
    <w:rsid w:val="006F1DBC"/>
    <w:rsid w:val="006F1E2C"/>
    <w:rsid w:val="006F1E34"/>
    <w:rsid w:val="006F1E41"/>
    <w:rsid w:val="006F1E49"/>
    <w:rsid w:val="006F1E93"/>
    <w:rsid w:val="006F1EEE"/>
    <w:rsid w:val="006F1EF6"/>
    <w:rsid w:val="006F1F09"/>
    <w:rsid w:val="006F1F17"/>
    <w:rsid w:val="006F1F37"/>
    <w:rsid w:val="006F1F3B"/>
    <w:rsid w:val="006F1F6C"/>
    <w:rsid w:val="006F1F8D"/>
    <w:rsid w:val="006F1FC6"/>
    <w:rsid w:val="006F1FE7"/>
    <w:rsid w:val="006F1FE9"/>
    <w:rsid w:val="006F1FF4"/>
    <w:rsid w:val="006F1FF7"/>
    <w:rsid w:val="006F2052"/>
    <w:rsid w:val="006F205C"/>
    <w:rsid w:val="006F20A4"/>
    <w:rsid w:val="006F20DF"/>
    <w:rsid w:val="006F20F0"/>
    <w:rsid w:val="006F2173"/>
    <w:rsid w:val="006F219A"/>
    <w:rsid w:val="006F21C5"/>
    <w:rsid w:val="006F2223"/>
    <w:rsid w:val="006F22AD"/>
    <w:rsid w:val="006F22AF"/>
    <w:rsid w:val="006F22C1"/>
    <w:rsid w:val="006F22C8"/>
    <w:rsid w:val="006F22C9"/>
    <w:rsid w:val="006F22D4"/>
    <w:rsid w:val="006F22FB"/>
    <w:rsid w:val="006F2310"/>
    <w:rsid w:val="006F2322"/>
    <w:rsid w:val="006F2332"/>
    <w:rsid w:val="006F2338"/>
    <w:rsid w:val="006F2343"/>
    <w:rsid w:val="006F235F"/>
    <w:rsid w:val="006F2362"/>
    <w:rsid w:val="006F2375"/>
    <w:rsid w:val="006F2378"/>
    <w:rsid w:val="006F23BC"/>
    <w:rsid w:val="006F23DD"/>
    <w:rsid w:val="006F2451"/>
    <w:rsid w:val="006F24DC"/>
    <w:rsid w:val="006F24FE"/>
    <w:rsid w:val="006F2510"/>
    <w:rsid w:val="006F2542"/>
    <w:rsid w:val="006F2566"/>
    <w:rsid w:val="006F2568"/>
    <w:rsid w:val="006F2580"/>
    <w:rsid w:val="006F25C8"/>
    <w:rsid w:val="006F2602"/>
    <w:rsid w:val="006F266B"/>
    <w:rsid w:val="006F26E5"/>
    <w:rsid w:val="006F26ED"/>
    <w:rsid w:val="006F2741"/>
    <w:rsid w:val="006F2756"/>
    <w:rsid w:val="006F2782"/>
    <w:rsid w:val="006F27D5"/>
    <w:rsid w:val="006F2830"/>
    <w:rsid w:val="006F2849"/>
    <w:rsid w:val="006F289B"/>
    <w:rsid w:val="006F28AA"/>
    <w:rsid w:val="006F28BC"/>
    <w:rsid w:val="006F28BD"/>
    <w:rsid w:val="006F28E9"/>
    <w:rsid w:val="006F293E"/>
    <w:rsid w:val="006F2983"/>
    <w:rsid w:val="006F299F"/>
    <w:rsid w:val="006F29A9"/>
    <w:rsid w:val="006F29B2"/>
    <w:rsid w:val="006F29B6"/>
    <w:rsid w:val="006F29D2"/>
    <w:rsid w:val="006F29DD"/>
    <w:rsid w:val="006F29F7"/>
    <w:rsid w:val="006F2A74"/>
    <w:rsid w:val="006F2B08"/>
    <w:rsid w:val="006F2B38"/>
    <w:rsid w:val="006F2BEE"/>
    <w:rsid w:val="006F2BF4"/>
    <w:rsid w:val="006F2C1A"/>
    <w:rsid w:val="006F2C25"/>
    <w:rsid w:val="006F2C34"/>
    <w:rsid w:val="006F2C3F"/>
    <w:rsid w:val="006F2C7D"/>
    <w:rsid w:val="006F2CB7"/>
    <w:rsid w:val="006F2CC5"/>
    <w:rsid w:val="006F2CC6"/>
    <w:rsid w:val="006F2CD6"/>
    <w:rsid w:val="006F2CF4"/>
    <w:rsid w:val="006F2D0B"/>
    <w:rsid w:val="006F2D4C"/>
    <w:rsid w:val="006F2D53"/>
    <w:rsid w:val="006F2D88"/>
    <w:rsid w:val="006F2DAB"/>
    <w:rsid w:val="006F2DF0"/>
    <w:rsid w:val="006F2DF1"/>
    <w:rsid w:val="006F2E09"/>
    <w:rsid w:val="006F2E24"/>
    <w:rsid w:val="006F2E90"/>
    <w:rsid w:val="006F2ECF"/>
    <w:rsid w:val="006F2EE1"/>
    <w:rsid w:val="006F2EE5"/>
    <w:rsid w:val="006F2EFC"/>
    <w:rsid w:val="006F2F58"/>
    <w:rsid w:val="006F2F5F"/>
    <w:rsid w:val="006F2F6A"/>
    <w:rsid w:val="006F2F71"/>
    <w:rsid w:val="006F2F86"/>
    <w:rsid w:val="006F2FB1"/>
    <w:rsid w:val="006F2FBC"/>
    <w:rsid w:val="006F2FE4"/>
    <w:rsid w:val="006F3047"/>
    <w:rsid w:val="006F3085"/>
    <w:rsid w:val="006F30FF"/>
    <w:rsid w:val="006F3106"/>
    <w:rsid w:val="006F3129"/>
    <w:rsid w:val="006F312E"/>
    <w:rsid w:val="006F3157"/>
    <w:rsid w:val="006F3176"/>
    <w:rsid w:val="006F31C9"/>
    <w:rsid w:val="006F31CE"/>
    <w:rsid w:val="006F31D0"/>
    <w:rsid w:val="006F31DA"/>
    <w:rsid w:val="006F3211"/>
    <w:rsid w:val="006F323A"/>
    <w:rsid w:val="006F3244"/>
    <w:rsid w:val="006F3276"/>
    <w:rsid w:val="006F32A2"/>
    <w:rsid w:val="006F32A6"/>
    <w:rsid w:val="006F32FA"/>
    <w:rsid w:val="006F3309"/>
    <w:rsid w:val="006F330B"/>
    <w:rsid w:val="006F330E"/>
    <w:rsid w:val="006F3337"/>
    <w:rsid w:val="006F3351"/>
    <w:rsid w:val="006F3376"/>
    <w:rsid w:val="006F3411"/>
    <w:rsid w:val="006F3422"/>
    <w:rsid w:val="006F3437"/>
    <w:rsid w:val="006F344C"/>
    <w:rsid w:val="006F344E"/>
    <w:rsid w:val="006F347F"/>
    <w:rsid w:val="006F34A6"/>
    <w:rsid w:val="006F34B5"/>
    <w:rsid w:val="006F34BB"/>
    <w:rsid w:val="006F34F1"/>
    <w:rsid w:val="006F3504"/>
    <w:rsid w:val="006F3548"/>
    <w:rsid w:val="006F354D"/>
    <w:rsid w:val="006F3573"/>
    <w:rsid w:val="006F357C"/>
    <w:rsid w:val="006F35CF"/>
    <w:rsid w:val="006F35F8"/>
    <w:rsid w:val="006F361F"/>
    <w:rsid w:val="006F3686"/>
    <w:rsid w:val="006F368F"/>
    <w:rsid w:val="006F36B4"/>
    <w:rsid w:val="006F36CC"/>
    <w:rsid w:val="006F36CF"/>
    <w:rsid w:val="006F36EF"/>
    <w:rsid w:val="006F3731"/>
    <w:rsid w:val="006F379D"/>
    <w:rsid w:val="006F3852"/>
    <w:rsid w:val="006F3878"/>
    <w:rsid w:val="006F38BF"/>
    <w:rsid w:val="006F38D0"/>
    <w:rsid w:val="006F38D6"/>
    <w:rsid w:val="006F38D9"/>
    <w:rsid w:val="006F38F3"/>
    <w:rsid w:val="006F38F5"/>
    <w:rsid w:val="006F3901"/>
    <w:rsid w:val="006F3924"/>
    <w:rsid w:val="006F3935"/>
    <w:rsid w:val="006F3943"/>
    <w:rsid w:val="006F395B"/>
    <w:rsid w:val="006F39AD"/>
    <w:rsid w:val="006F39DA"/>
    <w:rsid w:val="006F3A04"/>
    <w:rsid w:val="006F3A1D"/>
    <w:rsid w:val="006F3A92"/>
    <w:rsid w:val="006F3A93"/>
    <w:rsid w:val="006F3A96"/>
    <w:rsid w:val="006F3AA8"/>
    <w:rsid w:val="006F3AB8"/>
    <w:rsid w:val="006F3ABC"/>
    <w:rsid w:val="006F3AF5"/>
    <w:rsid w:val="006F3B3C"/>
    <w:rsid w:val="006F3B54"/>
    <w:rsid w:val="006F3B59"/>
    <w:rsid w:val="006F3B7F"/>
    <w:rsid w:val="006F3BE7"/>
    <w:rsid w:val="006F3BEA"/>
    <w:rsid w:val="006F3BEE"/>
    <w:rsid w:val="006F3C01"/>
    <w:rsid w:val="006F3C27"/>
    <w:rsid w:val="006F3C6E"/>
    <w:rsid w:val="006F3CAA"/>
    <w:rsid w:val="006F3CC3"/>
    <w:rsid w:val="006F3CCD"/>
    <w:rsid w:val="006F3CDA"/>
    <w:rsid w:val="006F3CFE"/>
    <w:rsid w:val="006F3D00"/>
    <w:rsid w:val="006F3D09"/>
    <w:rsid w:val="006F3D45"/>
    <w:rsid w:val="006F3D51"/>
    <w:rsid w:val="006F3D73"/>
    <w:rsid w:val="006F3D92"/>
    <w:rsid w:val="006F3E3A"/>
    <w:rsid w:val="006F3E7F"/>
    <w:rsid w:val="006F3E95"/>
    <w:rsid w:val="006F3EAB"/>
    <w:rsid w:val="006F3EAF"/>
    <w:rsid w:val="006F3EE4"/>
    <w:rsid w:val="006F3F15"/>
    <w:rsid w:val="006F3F63"/>
    <w:rsid w:val="006F3F79"/>
    <w:rsid w:val="006F3F82"/>
    <w:rsid w:val="006F3F99"/>
    <w:rsid w:val="006F3FBB"/>
    <w:rsid w:val="006F3FDF"/>
    <w:rsid w:val="006F4009"/>
    <w:rsid w:val="006F4081"/>
    <w:rsid w:val="006F4099"/>
    <w:rsid w:val="006F40A3"/>
    <w:rsid w:val="006F40EE"/>
    <w:rsid w:val="006F40FB"/>
    <w:rsid w:val="006F411B"/>
    <w:rsid w:val="006F4145"/>
    <w:rsid w:val="006F4168"/>
    <w:rsid w:val="006F4185"/>
    <w:rsid w:val="006F418C"/>
    <w:rsid w:val="006F41A3"/>
    <w:rsid w:val="006F41C2"/>
    <w:rsid w:val="006F41E8"/>
    <w:rsid w:val="006F423E"/>
    <w:rsid w:val="006F4243"/>
    <w:rsid w:val="006F425B"/>
    <w:rsid w:val="006F425D"/>
    <w:rsid w:val="006F425F"/>
    <w:rsid w:val="006F42A8"/>
    <w:rsid w:val="006F42D2"/>
    <w:rsid w:val="006F437D"/>
    <w:rsid w:val="006F43C0"/>
    <w:rsid w:val="006F43D0"/>
    <w:rsid w:val="006F445E"/>
    <w:rsid w:val="006F4461"/>
    <w:rsid w:val="006F449E"/>
    <w:rsid w:val="006F44A1"/>
    <w:rsid w:val="006F44F3"/>
    <w:rsid w:val="006F4506"/>
    <w:rsid w:val="006F4541"/>
    <w:rsid w:val="006F457C"/>
    <w:rsid w:val="006F4585"/>
    <w:rsid w:val="006F45DF"/>
    <w:rsid w:val="006F45E2"/>
    <w:rsid w:val="006F461C"/>
    <w:rsid w:val="006F462B"/>
    <w:rsid w:val="006F4660"/>
    <w:rsid w:val="006F4664"/>
    <w:rsid w:val="006F4683"/>
    <w:rsid w:val="006F4684"/>
    <w:rsid w:val="006F46E5"/>
    <w:rsid w:val="006F46FC"/>
    <w:rsid w:val="006F4708"/>
    <w:rsid w:val="006F473C"/>
    <w:rsid w:val="006F4745"/>
    <w:rsid w:val="006F477F"/>
    <w:rsid w:val="006F4781"/>
    <w:rsid w:val="006F478F"/>
    <w:rsid w:val="006F47AA"/>
    <w:rsid w:val="006F47BF"/>
    <w:rsid w:val="006F47C4"/>
    <w:rsid w:val="006F47C5"/>
    <w:rsid w:val="006F4821"/>
    <w:rsid w:val="006F484A"/>
    <w:rsid w:val="006F4867"/>
    <w:rsid w:val="006F491C"/>
    <w:rsid w:val="006F4981"/>
    <w:rsid w:val="006F49D7"/>
    <w:rsid w:val="006F49EA"/>
    <w:rsid w:val="006F4A2A"/>
    <w:rsid w:val="006F4AB5"/>
    <w:rsid w:val="006F4AE6"/>
    <w:rsid w:val="006F4AF6"/>
    <w:rsid w:val="006F4AFA"/>
    <w:rsid w:val="006F4BC9"/>
    <w:rsid w:val="006F4BDE"/>
    <w:rsid w:val="006F4C9E"/>
    <w:rsid w:val="006F4CA1"/>
    <w:rsid w:val="006F4CAB"/>
    <w:rsid w:val="006F4CC2"/>
    <w:rsid w:val="006F4CD3"/>
    <w:rsid w:val="006F4CD4"/>
    <w:rsid w:val="006F4CED"/>
    <w:rsid w:val="006F4D12"/>
    <w:rsid w:val="006F4D39"/>
    <w:rsid w:val="006F4DD7"/>
    <w:rsid w:val="006F4DDB"/>
    <w:rsid w:val="006F4DF5"/>
    <w:rsid w:val="006F4DF7"/>
    <w:rsid w:val="006F4E62"/>
    <w:rsid w:val="006F4E87"/>
    <w:rsid w:val="006F4EE3"/>
    <w:rsid w:val="006F4EED"/>
    <w:rsid w:val="006F4EF9"/>
    <w:rsid w:val="006F4F0E"/>
    <w:rsid w:val="006F4F49"/>
    <w:rsid w:val="006F4F63"/>
    <w:rsid w:val="006F4F83"/>
    <w:rsid w:val="006F4F9F"/>
    <w:rsid w:val="006F4FAA"/>
    <w:rsid w:val="006F4FC0"/>
    <w:rsid w:val="006F4FF0"/>
    <w:rsid w:val="006F4FF4"/>
    <w:rsid w:val="006F503C"/>
    <w:rsid w:val="006F504C"/>
    <w:rsid w:val="006F505B"/>
    <w:rsid w:val="006F5091"/>
    <w:rsid w:val="006F50A4"/>
    <w:rsid w:val="006F50D7"/>
    <w:rsid w:val="006F50D9"/>
    <w:rsid w:val="006F50FC"/>
    <w:rsid w:val="006F5164"/>
    <w:rsid w:val="006F5175"/>
    <w:rsid w:val="006F518A"/>
    <w:rsid w:val="006F5194"/>
    <w:rsid w:val="006F51C0"/>
    <w:rsid w:val="006F5217"/>
    <w:rsid w:val="006F5223"/>
    <w:rsid w:val="006F5233"/>
    <w:rsid w:val="006F5288"/>
    <w:rsid w:val="006F52BB"/>
    <w:rsid w:val="006F52EC"/>
    <w:rsid w:val="006F52F2"/>
    <w:rsid w:val="006F5304"/>
    <w:rsid w:val="006F5317"/>
    <w:rsid w:val="006F5318"/>
    <w:rsid w:val="006F532F"/>
    <w:rsid w:val="006F533B"/>
    <w:rsid w:val="006F5385"/>
    <w:rsid w:val="006F53A8"/>
    <w:rsid w:val="006F53F3"/>
    <w:rsid w:val="006F53FA"/>
    <w:rsid w:val="006F5402"/>
    <w:rsid w:val="006F542C"/>
    <w:rsid w:val="006F543B"/>
    <w:rsid w:val="006F5464"/>
    <w:rsid w:val="006F547A"/>
    <w:rsid w:val="006F54A7"/>
    <w:rsid w:val="006F54FB"/>
    <w:rsid w:val="006F550B"/>
    <w:rsid w:val="006F552B"/>
    <w:rsid w:val="006F5565"/>
    <w:rsid w:val="006F55C4"/>
    <w:rsid w:val="006F55DE"/>
    <w:rsid w:val="006F5607"/>
    <w:rsid w:val="006F564C"/>
    <w:rsid w:val="006F566C"/>
    <w:rsid w:val="006F568A"/>
    <w:rsid w:val="006F56B8"/>
    <w:rsid w:val="006F56E1"/>
    <w:rsid w:val="006F570B"/>
    <w:rsid w:val="006F571D"/>
    <w:rsid w:val="006F5764"/>
    <w:rsid w:val="006F5788"/>
    <w:rsid w:val="006F579A"/>
    <w:rsid w:val="006F57D5"/>
    <w:rsid w:val="006F580C"/>
    <w:rsid w:val="006F5824"/>
    <w:rsid w:val="006F582F"/>
    <w:rsid w:val="006F5831"/>
    <w:rsid w:val="006F5873"/>
    <w:rsid w:val="006F58C4"/>
    <w:rsid w:val="006F58F6"/>
    <w:rsid w:val="006F599A"/>
    <w:rsid w:val="006F5A43"/>
    <w:rsid w:val="006F5ABD"/>
    <w:rsid w:val="006F5ACA"/>
    <w:rsid w:val="006F5B03"/>
    <w:rsid w:val="006F5B04"/>
    <w:rsid w:val="006F5B0A"/>
    <w:rsid w:val="006F5B14"/>
    <w:rsid w:val="006F5B1D"/>
    <w:rsid w:val="006F5B20"/>
    <w:rsid w:val="006F5B2B"/>
    <w:rsid w:val="006F5B83"/>
    <w:rsid w:val="006F5B89"/>
    <w:rsid w:val="006F5B94"/>
    <w:rsid w:val="006F5BBE"/>
    <w:rsid w:val="006F5BCE"/>
    <w:rsid w:val="006F5BE4"/>
    <w:rsid w:val="006F5BE8"/>
    <w:rsid w:val="006F5C02"/>
    <w:rsid w:val="006F5C13"/>
    <w:rsid w:val="006F5C1E"/>
    <w:rsid w:val="006F5C26"/>
    <w:rsid w:val="006F5C2C"/>
    <w:rsid w:val="006F5C44"/>
    <w:rsid w:val="006F5C5E"/>
    <w:rsid w:val="006F5C67"/>
    <w:rsid w:val="006F5C73"/>
    <w:rsid w:val="006F5C78"/>
    <w:rsid w:val="006F5CA1"/>
    <w:rsid w:val="006F5CCC"/>
    <w:rsid w:val="006F5D14"/>
    <w:rsid w:val="006F5D1E"/>
    <w:rsid w:val="006F5D1F"/>
    <w:rsid w:val="006F5D20"/>
    <w:rsid w:val="006F5D31"/>
    <w:rsid w:val="006F5DB2"/>
    <w:rsid w:val="006F5DDB"/>
    <w:rsid w:val="006F5E46"/>
    <w:rsid w:val="006F5E4D"/>
    <w:rsid w:val="006F5EBA"/>
    <w:rsid w:val="006F5EE5"/>
    <w:rsid w:val="006F5FCE"/>
    <w:rsid w:val="006F600E"/>
    <w:rsid w:val="006F6010"/>
    <w:rsid w:val="006F601F"/>
    <w:rsid w:val="006F6021"/>
    <w:rsid w:val="006F605C"/>
    <w:rsid w:val="006F6069"/>
    <w:rsid w:val="006F606A"/>
    <w:rsid w:val="006F6081"/>
    <w:rsid w:val="006F6095"/>
    <w:rsid w:val="006F60A5"/>
    <w:rsid w:val="006F60A8"/>
    <w:rsid w:val="006F60BB"/>
    <w:rsid w:val="006F6127"/>
    <w:rsid w:val="006F6130"/>
    <w:rsid w:val="006F6133"/>
    <w:rsid w:val="006F6148"/>
    <w:rsid w:val="006F6154"/>
    <w:rsid w:val="006F616C"/>
    <w:rsid w:val="006F61CD"/>
    <w:rsid w:val="006F6204"/>
    <w:rsid w:val="006F623C"/>
    <w:rsid w:val="006F6248"/>
    <w:rsid w:val="006F625E"/>
    <w:rsid w:val="006F6267"/>
    <w:rsid w:val="006F6283"/>
    <w:rsid w:val="006F628D"/>
    <w:rsid w:val="006F628F"/>
    <w:rsid w:val="006F62B6"/>
    <w:rsid w:val="006F6309"/>
    <w:rsid w:val="006F6358"/>
    <w:rsid w:val="006F63AE"/>
    <w:rsid w:val="006F63C6"/>
    <w:rsid w:val="006F63FB"/>
    <w:rsid w:val="006F6401"/>
    <w:rsid w:val="006F6428"/>
    <w:rsid w:val="006F646C"/>
    <w:rsid w:val="006F6488"/>
    <w:rsid w:val="006F648F"/>
    <w:rsid w:val="006F64F1"/>
    <w:rsid w:val="006F652D"/>
    <w:rsid w:val="006F654C"/>
    <w:rsid w:val="006F6599"/>
    <w:rsid w:val="006F65B5"/>
    <w:rsid w:val="006F65D5"/>
    <w:rsid w:val="006F65EA"/>
    <w:rsid w:val="006F65F1"/>
    <w:rsid w:val="006F6616"/>
    <w:rsid w:val="006F6647"/>
    <w:rsid w:val="006F665C"/>
    <w:rsid w:val="006F6691"/>
    <w:rsid w:val="006F66B7"/>
    <w:rsid w:val="006F66C9"/>
    <w:rsid w:val="006F66F2"/>
    <w:rsid w:val="006F6724"/>
    <w:rsid w:val="006F6754"/>
    <w:rsid w:val="006F6757"/>
    <w:rsid w:val="006F679C"/>
    <w:rsid w:val="006F679E"/>
    <w:rsid w:val="006F67D6"/>
    <w:rsid w:val="006F67E3"/>
    <w:rsid w:val="006F6815"/>
    <w:rsid w:val="006F6846"/>
    <w:rsid w:val="006F6871"/>
    <w:rsid w:val="006F6895"/>
    <w:rsid w:val="006F68A3"/>
    <w:rsid w:val="006F68B8"/>
    <w:rsid w:val="006F68CC"/>
    <w:rsid w:val="006F68FA"/>
    <w:rsid w:val="006F6967"/>
    <w:rsid w:val="006F69A5"/>
    <w:rsid w:val="006F69C5"/>
    <w:rsid w:val="006F69E4"/>
    <w:rsid w:val="006F6A43"/>
    <w:rsid w:val="006F6A70"/>
    <w:rsid w:val="006F6A73"/>
    <w:rsid w:val="006F6AA9"/>
    <w:rsid w:val="006F6ABD"/>
    <w:rsid w:val="006F6AD3"/>
    <w:rsid w:val="006F6ADB"/>
    <w:rsid w:val="006F6B25"/>
    <w:rsid w:val="006F6B31"/>
    <w:rsid w:val="006F6B75"/>
    <w:rsid w:val="006F6B84"/>
    <w:rsid w:val="006F6B9C"/>
    <w:rsid w:val="006F6BBA"/>
    <w:rsid w:val="006F6BD9"/>
    <w:rsid w:val="006F6C01"/>
    <w:rsid w:val="006F6C34"/>
    <w:rsid w:val="006F6D16"/>
    <w:rsid w:val="006F6D74"/>
    <w:rsid w:val="006F6D8F"/>
    <w:rsid w:val="006F6DA2"/>
    <w:rsid w:val="006F6DA4"/>
    <w:rsid w:val="006F6DE0"/>
    <w:rsid w:val="006F6E01"/>
    <w:rsid w:val="006F6E76"/>
    <w:rsid w:val="006F6E82"/>
    <w:rsid w:val="006F6E88"/>
    <w:rsid w:val="006F6EA8"/>
    <w:rsid w:val="006F6EB4"/>
    <w:rsid w:val="006F6F29"/>
    <w:rsid w:val="006F6F58"/>
    <w:rsid w:val="006F6F59"/>
    <w:rsid w:val="006F6FE4"/>
    <w:rsid w:val="006F6FFD"/>
    <w:rsid w:val="006F7006"/>
    <w:rsid w:val="006F700C"/>
    <w:rsid w:val="006F7027"/>
    <w:rsid w:val="006F7037"/>
    <w:rsid w:val="006F7052"/>
    <w:rsid w:val="006F705D"/>
    <w:rsid w:val="006F7071"/>
    <w:rsid w:val="006F70C2"/>
    <w:rsid w:val="006F7101"/>
    <w:rsid w:val="006F711B"/>
    <w:rsid w:val="006F7126"/>
    <w:rsid w:val="006F7137"/>
    <w:rsid w:val="006F7153"/>
    <w:rsid w:val="006F7181"/>
    <w:rsid w:val="006F719C"/>
    <w:rsid w:val="006F71A5"/>
    <w:rsid w:val="006F71CD"/>
    <w:rsid w:val="006F71CE"/>
    <w:rsid w:val="006F7202"/>
    <w:rsid w:val="006F7207"/>
    <w:rsid w:val="006F7216"/>
    <w:rsid w:val="006F7231"/>
    <w:rsid w:val="006F7236"/>
    <w:rsid w:val="006F7254"/>
    <w:rsid w:val="006F7260"/>
    <w:rsid w:val="006F728F"/>
    <w:rsid w:val="006F72BE"/>
    <w:rsid w:val="006F72C3"/>
    <w:rsid w:val="006F72FA"/>
    <w:rsid w:val="006F7317"/>
    <w:rsid w:val="006F7322"/>
    <w:rsid w:val="006F7331"/>
    <w:rsid w:val="006F7355"/>
    <w:rsid w:val="006F7356"/>
    <w:rsid w:val="006F735F"/>
    <w:rsid w:val="006F738C"/>
    <w:rsid w:val="006F73C6"/>
    <w:rsid w:val="006F73F9"/>
    <w:rsid w:val="006F7413"/>
    <w:rsid w:val="006F7430"/>
    <w:rsid w:val="006F7497"/>
    <w:rsid w:val="006F749B"/>
    <w:rsid w:val="006F74C3"/>
    <w:rsid w:val="006F7512"/>
    <w:rsid w:val="006F752D"/>
    <w:rsid w:val="006F7534"/>
    <w:rsid w:val="006F7543"/>
    <w:rsid w:val="006F757D"/>
    <w:rsid w:val="006F75AE"/>
    <w:rsid w:val="006F75D3"/>
    <w:rsid w:val="006F75D5"/>
    <w:rsid w:val="006F75DF"/>
    <w:rsid w:val="006F75E3"/>
    <w:rsid w:val="006F75F4"/>
    <w:rsid w:val="006F762C"/>
    <w:rsid w:val="006F7630"/>
    <w:rsid w:val="006F7637"/>
    <w:rsid w:val="006F764A"/>
    <w:rsid w:val="006F76BC"/>
    <w:rsid w:val="006F76ED"/>
    <w:rsid w:val="006F7710"/>
    <w:rsid w:val="006F776D"/>
    <w:rsid w:val="006F778D"/>
    <w:rsid w:val="006F7793"/>
    <w:rsid w:val="006F7798"/>
    <w:rsid w:val="006F77AA"/>
    <w:rsid w:val="006F77B6"/>
    <w:rsid w:val="006F78CB"/>
    <w:rsid w:val="006F792B"/>
    <w:rsid w:val="006F7971"/>
    <w:rsid w:val="006F79F7"/>
    <w:rsid w:val="006F7A0C"/>
    <w:rsid w:val="006F7A61"/>
    <w:rsid w:val="006F7A7E"/>
    <w:rsid w:val="006F7A93"/>
    <w:rsid w:val="006F7AAA"/>
    <w:rsid w:val="006F7B11"/>
    <w:rsid w:val="006F7B4C"/>
    <w:rsid w:val="006F7B4F"/>
    <w:rsid w:val="006F7B65"/>
    <w:rsid w:val="006F7B9F"/>
    <w:rsid w:val="006F7BB2"/>
    <w:rsid w:val="006F7C2B"/>
    <w:rsid w:val="006F7C33"/>
    <w:rsid w:val="006F7C35"/>
    <w:rsid w:val="006F7C36"/>
    <w:rsid w:val="006F7C3F"/>
    <w:rsid w:val="006F7C8B"/>
    <w:rsid w:val="006F7C91"/>
    <w:rsid w:val="006F7C96"/>
    <w:rsid w:val="006F7CDA"/>
    <w:rsid w:val="006F7CDF"/>
    <w:rsid w:val="006F7D00"/>
    <w:rsid w:val="006F7D9A"/>
    <w:rsid w:val="006F7DAF"/>
    <w:rsid w:val="006F7DF1"/>
    <w:rsid w:val="006F7DF7"/>
    <w:rsid w:val="006F7DFB"/>
    <w:rsid w:val="006F7E6D"/>
    <w:rsid w:val="006F7EA8"/>
    <w:rsid w:val="006F7EC3"/>
    <w:rsid w:val="006F7F17"/>
    <w:rsid w:val="006F7F1B"/>
    <w:rsid w:val="006F7F1F"/>
    <w:rsid w:val="006F7F31"/>
    <w:rsid w:val="006F7F53"/>
    <w:rsid w:val="006F7FA7"/>
    <w:rsid w:val="006F7FB1"/>
    <w:rsid w:val="006F7FC7"/>
    <w:rsid w:val="006F7FCD"/>
    <w:rsid w:val="006F7FE4"/>
    <w:rsid w:val="00700069"/>
    <w:rsid w:val="00700098"/>
    <w:rsid w:val="00700118"/>
    <w:rsid w:val="00700149"/>
    <w:rsid w:val="007001B2"/>
    <w:rsid w:val="007001E3"/>
    <w:rsid w:val="007001E9"/>
    <w:rsid w:val="00700265"/>
    <w:rsid w:val="00700286"/>
    <w:rsid w:val="0070035D"/>
    <w:rsid w:val="00700389"/>
    <w:rsid w:val="0070038E"/>
    <w:rsid w:val="007003B2"/>
    <w:rsid w:val="007003BB"/>
    <w:rsid w:val="007003E9"/>
    <w:rsid w:val="00700401"/>
    <w:rsid w:val="00700412"/>
    <w:rsid w:val="0070041B"/>
    <w:rsid w:val="0070042D"/>
    <w:rsid w:val="0070045B"/>
    <w:rsid w:val="007004BF"/>
    <w:rsid w:val="007004F1"/>
    <w:rsid w:val="007004F7"/>
    <w:rsid w:val="00700560"/>
    <w:rsid w:val="00700563"/>
    <w:rsid w:val="007005F1"/>
    <w:rsid w:val="00700603"/>
    <w:rsid w:val="00700610"/>
    <w:rsid w:val="0070062F"/>
    <w:rsid w:val="00700635"/>
    <w:rsid w:val="00700636"/>
    <w:rsid w:val="007006E6"/>
    <w:rsid w:val="00700717"/>
    <w:rsid w:val="00700733"/>
    <w:rsid w:val="0070074F"/>
    <w:rsid w:val="0070076C"/>
    <w:rsid w:val="007007C2"/>
    <w:rsid w:val="007007DD"/>
    <w:rsid w:val="007007FF"/>
    <w:rsid w:val="0070080B"/>
    <w:rsid w:val="0070082B"/>
    <w:rsid w:val="0070088D"/>
    <w:rsid w:val="007008C0"/>
    <w:rsid w:val="007008DA"/>
    <w:rsid w:val="00700920"/>
    <w:rsid w:val="0070092E"/>
    <w:rsid w:val="0070092F"/>
    <w:rsid w:val="00700956"/>
    <w:rsid w:val="00700970"/>
    <w:rsid w:val="00700977"/>
    <w:rsid w:val="007009E3"/>
    <w:rsid w:val="00700A03"/>
    <w:rsid w:val="00700A18"/>
    <w:rsid w:val="00700A31"/>
    <w:rsid w:val="00700A33"/>
    <w:rsid w:val="00700A3D"/>
    <w:rsid w:val="00700A5B"/>
    <w:rsid w:val="00700A73"/>
    <w:rsid w:val="00700A92"/>
    <w:rsid w:val="00700AB8"/>
    <w:rsid w:val="00700ACC"/>
    <w:rsid w:val="00700AD1"/>
    <w:rsid w:val="00700AF8"/>
    <w:rsid w:val="00700AFC"/>
    <w:rsid w:val="00700B2B"/>
    <w:rsid w:val="00700B2D"/>
    <w:rsid w:val="00700B45"/>
    <w:rsid w:val="00700B59"/>
    <w:rsid w:val="00700B8A"/>
    <w:rsid w:val="00700BB2"/>
    <w:rsid w:val="00700BE5"/>
    <w:rsid w:val="00700BF5"/>
    <w:rsid w:val="00700C0D"/>
    <w:rsid w:val="00700C19"/>
    <w:rsid w:val="00700C4F"/>
    <w:rsid w:val="00700C92"/>
    <w:rsid w:val="00700C9C"/>
    <w:rsid w:val="00700CDA"/>
    <w:rsid w:val="00700CE0"/>
    <w:rsid w:val="00700CE8"/>
    <w:rsid w:val="00700D16"/>
    <w:rsid w:val="00700DE8"/>
    <w:rsid w:val="00700DFB"/>
    <w:rsid w:val="00700E13"/>
    <w:rsid w:val="00700E35"/>
    <w:rsid w:val="00700E5B"/>
    <w:rsid w:val="00700E5F"/>
    <w:rsid w:val="00700E78"/>
    <w:rsid w:val="00700E84"/>
    <w:rsid w:val="00700EDC"/>
    <w:rsid w:val="00700EDD"/>
    <w:rsid w:val="00700EEB"/>
    <w:rsid w:val="00700EEE"/>
    <w:rsid w:val="00700F35"/>
    <w:rsid w:val="00700FA1"/>
    <w:rsid w:val="00700FB7"/>
    <w:rsid w:val="00701031"/>
    <w:rsid w:val="00701054"/>
    <w:rsid w:val="007010A8"/>
    <w:rsid w:val="007010B2"/>
    <w:rsid w:val="007010F5"/>
    <w:rsid w:val="0070113E"/>
    <w:rsid w:val="00701173"/>
    <w:rsid w:val="0070117A"/>
    <w:rsid w:val="007011D7"/>
    <w:rsid w:val="00701219"/>
    <w:rsid w:val="00701245"/>
    <w:rsid w:val="00701268"/>
    <w:rsid w:val="00701279"/>
    <w:rsid w:val="0070129E"/>
    <w:rsid w:val="007012CD"/>
    <w:rsid w:val="0070131D"/>
    <w:rsid w:val="00701362"/>
    <w:rsid w:val="00701379"/>
    <w:rsid w:val="007013DF"/>
    <w:rsid w:val="0070141E"/>
    <w:rsid w:val="00701449"/>
    <w:rsid w:val="007014A2"/>
    <w:rsid w:val="007014BC"/>
    <w:rsid w:val="007014F6"/>
    <w:rsid w:val="0070155D"/>
    <w:rsid w:val="007015A6"/>
    <w:rsid w:val="007015EB"/>
    <w:rsid w:val="0070160C"/>
    <w:rsid w:val="0070161C"/>
    <w:rsid w:val="00701642"/>
    <w:rsid w:val="00701647"/>
    <w:rsid w:val="00701661"/>
    <w:rsid w:val="007016C2"/>
    <w:rsid w:val="007016C7"/>
    <w:rsid w:val="00701703"/>
    <w:rsid w:val="00701773"/>
    <w:rsid w:val="00701774"/>
    <w:rsid w:val="0070177A"/>
    <w:rsid w:val="00701786"/>
    <w:rsid w:val="007017A6"/>
    <w:rsid w:val="007017B5"/>
    <w:rsid w:val="007017BD"/>
    <w:rsid w:val="007017E7"/>
    <w:rsid w:val="007017F1"/>
    <w:rsid w:val="00701810"/>
    <w:rsid w:val="00701838"/>
    <w:rsid w:val="0070185F"/>
    <w:rsid w:val="0070189C"/>
    <w:rsid w:val="007018AF"/>
    <w:rsid w:val="007018FF"/>
    <w:rsid w:val="0070191C"/>
    <w:rsid w:val="00701938"/>
    <w:rsid w:val="0070194F"/>
    <w:rsid w:val="0070197A"/>
    <w:rsid w:val="00701986"/>
    <w:rsid w:val="00701993"/>
    <w:rsid w:val="00701A39"/>
    <w:rsid w:val="00701A44"/>
    <w:rsid w:val="00701A59"/>
    <w:rsid w:val="00701A99"/>
    <w:rsid w:val="00701AC4"/>
    <w:rsid w:val="00701AC9"/>
    <w:rsid w:val="00701AF3"/>
    <w:rsid w:val="00701B05"/>
    <w:rsid w:val="00701B11"/>
    <w:rsid w:val="00701B3B"/>
    <w:rsid w:val="00701B60"/>
    <w:rsid w:val="00701B8B"/>
    <w:rsid w:val="00701BD8"/>
    <w:rsid w:val="00701BF9"/>
    <w:rsid w:val="00701C2E"/>
    <w:rsid w:val="00701C34"/>
    <w:rsid w:val="00701C5F"/>
    <w:rsid w:val="00701C72"/>
    <w:rsid w:val="00701C8D"/>
    <w:rsid w:val="00701CAD"/>
    <w:rsid w:val="00701CC0"/>
    <w:rsid w:val="00701CE2"/>
    <w:rsid w:val="00701CE4"/>
    <w:rsid w:val="00701D2F"/>
    <w:rsid w:val="00701D54"/>
    <w:rsid w:val="00701D7E"/>
    <w:rsid w:val="00701DAC"/>
    <w:rsid w:val="00701DAD"/>
    <w:rsid w:val="00701DBC"/>
    <w:rsid w:val="00701E0C"/>
    <w:rsid w:val="00701E10"/>
    <w:rsid w:val="00701E1F"/>
    <w:rsid w:val="00701E32"/>
    <w:rsid w:val="00701E78"/>
    <w:rsid w:val="00701E9E"/>
    <w:rsid w:val="00701EA5"/>
    <w:rsid w:val="00701F3E"/>
    <w:rsid w:val="00701F4B"/>
    <w:rsid w:val="00701F6D"/>
    <w:rsid w:val="00701FAF"/>
    <w:rsid w:val="00701FB4"/>
    <w:rsid w:val="00701FC3"/>
    <w:rsid w:val="00701FC4"/>
    <w:rsid w:val="00701FDA"/>
    <w:rsid w:val="00701FEB"/>
    <w:rsid w:val="00701FF1"/>
    <w:rsid w:val="00702003"/>
    <w:rsid w:val="00702027"/>
    <w:rsid w:val="00702056"/>
    <w:rsid w:val="00702084"/>
    <w:rsid w:val="007020B7"/>
    <w:rsid w:val="007020C6"/>
    <w:rsid w:val="007020E6"/>
    <w:rsid w:val="007020EC"/>
    <w:rsid w:val="007020F9"/>
    <w:rsid w:val="0070210B"/>
    <w:rsid w:val="00702127"/>
    <w:rsid w:val="0070213D"/>
    <w:rsid w:val="00702144"/>
    <w:rsid w:val="00702187"/>
    <w:rsid w:val="007021A6"/>
    <w:rsid w:val="007021EA"/>
    <w:rsid w:val="007021F0"/>
    <w:rsid w:val="0070220C"/>
    <w:rsid w:val="00702210"/>
    <w:rsid w:val="00702232"/>
    <w:rsid w:val="00702264"/>
    <w:rsid w:val="007022C5"/>
    <w:rsid w:val="007022CA"/>
    <w:rsid w:val="0070234A"/>
    <w:rsid w:val="00702359"/>
    <w:rsid w:val="00702377"/>
    <w:rsid w:val="007023A8"/>
    <w:rsid w:val="007023EA"/>
    <w:rsid w:val="007023FB"/>
    <w:rsid w:val="00702426"/>
    <w:rsid w:val="00702474"/>
    <w:rsid w:val="0070247C"/>
    <w:rsid w:val="00702483"/>
    <w:rsid w:val="0070248C"/>
    <w:rsid w:val="007024B6"/>
    <w:rsid w:val="007024EA"/>
    <w:rsid w:val="007024EE"/>
    <w:rsid w:val="007024F3"/>
    <w:rsid w:val="00702518"/>
    <w:rsid w:val="00702526"/>
    <w:rsid w:val="00702534"/>
    <w:rsid w:val="00702553"/>
    <w:rsid w:val="00702578"/>
    <w:rsid w:val="007025AC"/>
    <w:rsid w:val="007025ED"/>
    <w:rsid w:val="00702615"/>
    <w:rsid w:val="00702630"/>
    <w:rsid w:val="00702632"/>
    <w:rsid w:val="00702640"/>
    <w:rsid w:val="00702694"/>
    <w:rsid w:val="007026CC"/>
    <w:rsid w:val="007026D1"/>
    <w:rsid w:val="007026D7"/>
    <w:rsid w:val="007026E1"/>
    <w:rsid w:val="007026EF"/>
    <w:rsid w:val="00702715"/>
    <w:rsid w:val="0070277D"/>
    <w:rsid w:val="00702783"/>
    <w:rsid w:val="007027B1"/>
    <w:rsid w:val="007027C8"/>
    <w:rsid w:val="007027DA"/>
    <w:rsid w:val="00702812"/>
    <w:rsid w:val="00702838"/>
    <w:rsid w:val="0070283B"/>
    <w:rsid w:val="0070286B"/>
    <w:rsid w:val="007028CB"/>
    <w:rsid w:val="007028DD"/>
    <w:rsid w:val="007028FA"/>
    <w:rsid w:val="0070292E"/>
    <w:rsid w:val="0070295B"/>
    <w:rsid w:val="0070297D"/>
    <w:rsid w:val="007029A6"/>
    <w:rsid w:val="007029E6"/>
    <w:rsid w:val="007029F8"/>
    <w:rsid w:val="00702A17"/>
    <w:rsid w:val="00702A3C"/>
    <w:rsid w:val="00702A4B"/>
    <w:rsid w:val="00702A8B"/>
    <w:rsid w:val="00702AD8"/>
    <w:rsid w:val="00702B17"/>
    <w:rsid w:val="00702B2B"/>
    <w:rsid w:val="00702B2E"/>
    <w:rsid w:val="00702B99"/>
    <w:rsid w:val="00702BC6"/>
    <w:rsid w:val="00702BF1"/>
    <w:rsid w:val="00702C6E"/>
    <w:rsid w:val="00702C9D"/>
    <w:rsid w:val="00702CB5"/>
    <w:rsid w:val="00702CDA"/>
    <w:rsid w:val="00702CE0"/>
    <w:rsid w:val="00702CEB"/>
    <w:rsid w:val="00702D1B"/>
    <w:rsid w:val="00702D25"/>
    <w:rsid w:val="00702D5D"/>
    <w:rsid w:val="00702D5E"/>
    <w:rsid w:val="00702D81"/>
    <w:rsid w:val="00702D88"/>
    <w:rsid w:val="00702D8C"/>
    <w:rsid w:val="00702DA1"/>
    <w:rsid w:val="00702DA3"/>
    <w:rsid w:val="00702DC5"/>
    <w:rsid w:val="00702E32"/>
    <w:rsid w:val="00702F60"/>
    <w:rsid w:val="00702F89"/>
    <w:rsid w:val="00702FB4"/>
    <w:rsid w:val="00702FBD"/>
    <w:rsid w:val="00702FCF"/>
    <w:rsid w:val="00702FF2"/>
    <w:rsid w:val="00703039"/>
    <w:rsid w:val="0070309C"/>
    <w:rsid w:val="007030A4"/>
    <w:rsid w:val="007030AC"/>
    <w:rsid w:val="007030AD"/>
    <w:rsid w:val="007030F2"/>
    <w:rsid w:val="00703116"/>
    <w:rsid w:val="00703122"/>
    <w:rsid w:val="00703183"/>
    <w:rsid w:val="007031C4"/>
    <w:rsid w:val="007031F0"/>
    <w:rsid w:val="0070322E"/>
    <w:rsid w:val="00703243"/>
    <w:rsid w:val="00703292"/>
    <w:rsid w:val="007032CF"/>
    <w:rsid w:val="00703319"/>
    <w:rsid w:val="00703352"/>
    <w:rsid w:val="00703385"/>
    <w:rsid w:val="0070338F"/>
    <w:rsid w:val="00703396"/>
    <w:rsid w:val="00703399"/>
    <w:rsid w:val="007033AC"/>
    <w:rsid w:val="007033EF"/>
    <w:rsid w:val="007033F6"/>
    <w:rsid w:val="007033F8"/>
    <w:rsid w:val="007033FA"/>
    <w:rsid w:val="00703427"/>
    <w:rsid w:val="0070347E"/>
    <w:rsid w:val="00703486"/>
    <w:rsid w:val="0070348F"/>
    <w:rsid w:val="007034FC"/>
    <w:rsid w:val="00703512"/>
    <w:rsid w:val="00703521"/>
    <w:rsid w:val="0070356B"/>
    <w:rsid w:val="0070358B"/>
    <w:rsid w:val="0070358C"/>
    <w:rsid w:val="007035AD"/>
    <w:rsid w:val="00703621"/>
    <w:rsid w:val="00703660"/>
    <w:rsid w:val="00703670"/>
    <w:rsid w:val="0070367B"/>
    <w:rsid w:val="0070367F"/>
    <w:rsid w:val="0070368E"/>
    <w:rsid w:val="0070368F"/>
    <w:rsid w:val="007036AF"/>
    <w:rsid w:val="00703703"/>
    <w:rsid w:val="0070370E"/>
    <w:rsid w:val="00703730"/>
    <w:rsid w:val="00703740"/>
    <w:rsid w:val="00703796"/>
    <w:rsid w:val="007037A0"/>
    <w:rsid w:val="007037A5"/>
    <w:rsid w:val="007037AA"/>
    <w:rsid w:val="007037B6"/>
    <w:rsid w:val="007037EE"/>
    <w:rsid w:val="00703804"/>
    <w:rsid w:val="0070381F"/>
    <w:rsid w:val="00703828"/>
    <w:rsid w:val="00703831"/>
    <w:rsid w:val="00703834"/>
    <w:rsid w:val="00703846"/>
    <w:rsid w:val="00703853"/>
    <w:rsid w:val="00703889"/>
    <w:rsid w:val="0070388C"/>
    <w:rsid w:val="00703899"/>
    <w:rsid w:val="007038B3"/>
    <w:rsid w:val="007038CB"/>
    <w:rsid w:val="007038D9"/>
    <w:rsid w:val="007038E9"/>
    <w:rsid w:val="007038EF"/>
    <w:rsid w:val="007038F8"/>
    <w:rsid w:val="00703902"/>
    <w:rsid w:val="0070393D"/>
    <w:rsid w:val="00703977"/>
    <w:rsid w:val="007039AA"/>
    <w:rsid w:val="007039B7"/>
    <w:rsid w:val="00703A17"/>
    <w:rsid w:val="00703A36"/>
    <w:rsid w:val="00703A51"/>
    <w:rsid w:val="00703A5D"/>
    <w:rsid w:val="00703A6C"/>
    <w:rsid w:val="00703A8B"/>
    <w:rsid w:val="00703A97"/>
    <w:rsid w:val="00703AA1"/>
    <w:rsid w:val="00703AA5"/>
    <w:rsid w:val="00703AD7"/>
    <w:rsid w:val="00703AD9"/>
    <w:rsid w:val="00703B10"/>
    <w:rsid w:val="00703B47"/>
    <w:rsid w:val="00703B65"/>
    <w:rsid w:val="00703B75"/>
    <w:rsid w:val="00703B77"/>
    <w:rsid w:val="00703B7F"/>
    <w:rsid w:val="00703BA7"/>
    <w:rsid w:val="00703BC9"/>
    <w:rsid w:val="00703BCB"/>
    <w:rsid w:val="00703C20"/>
    <w:rsid w:val="00703C2C"/>
    <w:rsid w:val="00703C40"/>
    <w:rsid w:val="00703C77"/>
    <w:rsid w:val="00703C80"/>
    <w:rsid w:val="00703C89"/>
    <w:rsid w:val="00703CB1"/>
    <w:rsid w:val="00703CD8"/>
    <w:rsid w:val="00703D2E"/>
    <w:rsid w:val="00703D42"/>
    <w:rsid w:val="00703DB9"/>
    <w:rsid w:val="00703E0A"/>
    <w:rsid w:val="00703E2B"/>
    <w:rsid w:val="00703E32"/>
    <w:rsid w:val="00703E65"/>
    <w:rsid w:val="00703E76"/>
    <w:rsid w:val="00703E88"/>
    <w:rsid w:val="00703EA8"/>
    <w:rsid w:val="00703EA9"/>
    <w:rsid w:val="00703EAB"/>
    <w:rsid w:val="00703ED8"/>
    <w:rsid w:val="00703ED9"/>
    <w:rsid w:val="00703EE1"/>
    <w:rsid w:val="00703F04"/>
    <w:rsid w:val="00703F27"/>
    <w:rsid w:val="00703F83"/>
    <w:rsid w:val="00703FC1"/>
    <w:rsid w:val="00703FD4"/>
    <w:rsid w:val="00703FF1"/>
    <w:rsid w:val="0070404E"/>
    <w:rsid w:val="00704054"/>
    <w:rsid w:val="007040E9"/>
    <w:rsid w:val="0070410D"/>
    <w:rsid w:val="00704114"/>
    <w:rsid w:val="00704179"/>
    <w:rsid w:val="007041F0"/>
    <w:rsid w:val="00704282"/>
    <w:rsid w:val="00704295"/>
    <w:rsid w:val="007042AA"/>
    <w:rsid w:val="007042D6"/>
    <w:rsid w:val="007042E8"/>
    <w:rsid w:val="00704300"/>
    <w:rsid w:val="00704326"/>
    <w:rsid w:val="007043BB"/>
    <w:rsid w:val="007043CB"/>
    <w:rsid w:val="007043D6"/>
    <w:rsid w:val="007043FE"/>
    <w:rsid w:val="0070440D"/>
    <w:rsid w:val="00704420"/>
    <w:rsid w:val="0070442C"/>
    <w:rsid w:val="00704437"/>
    <w:rsid w:val="00704488"/>
    <w:rsid w:val="007044B2"/>
    <w:rsid w:val="007044BF"/>
    <w:rsid w:val="007044DC"/>
    <w:rsid w:val="0070455E"/>
    <w:rsid w:val="00704564"/>
    <w:rsid w:val="00704595"/>
    <w:rsid w:val="007045CF"/>
    <w:rsid w:val="0070461D"/>
    <w:rsid w:val="0070465E"/>
    <w:rsid w:val="0070466B"/>
    <w:rsid w:val="00704685"/>
    <w:rsid w:val="0070472A"/>
    <w:rsid w:val="00704747"/>
    <w:rsid w:val="00704754"/>
    <w:rsid w:val="0070476F"/>
    <w:rsid w:val="007047BA"/>
    <w:rsid w:val="007047CF"/>
    <w:rsid w:val="007047E2"/>
    <w:rsid w:val="007047E5"/>
    <w:rsid w:val="007047E9"/>
    <w:rsid w:val="007047EA"/>
    <w:rsid w:val="00704805"/>
    <w:rsid w:val="00704807"/>
    <w:rsid w:val="00704810"/>
    <w:rsid w:val="00704895"/>
    <w:rsid w:val="007048C5"/>
    <w:rsid w:val="007048DE"/>
    <w:rsid w:val="007048E6"/>
    <w:rsid w:val="007048EF"/>
    <w:rsid w:val="0070495A"/>
    <w:rsid w:val="00704982"/>
    <w:rsid w:val="00704996"/>
    <w:rsid w:val="0070499D"/>
    <w:rsid w:val="007049BB"/>
    <w:rsid w:val="007049E2"/>
    <w:rsid w:val="007049F6"/>
    <w:rsid w:val="00704A00"/>
    <w:rsid w:val="00704A66"/>
    <w:rsid w:val="00704ABC"/>
    <w:rsid w:val="00704AD1"/>
    <w:rsid w:val="00704AD5"/>
    <w:rsid w:val="00704ADA"/>
    <w:rsid w:val="00704AE3"/>
    <w:rsid w:val="00704AE7"/>
    <w:rsid w:val="00704AFC"/>
    <w:rsid w:val="00704B3C"/>
    <w:rsid w:val="00704B78"/>
    <w:rsid w:val="00704B89"/>
    <w:rsid w:val="00704BC4"/>
    <w:rsid w:val="00704BD1"/>
    <w:rsid w:val="00704BE8"/>
    <w:rsid w:val="00704C24"/>
    <w:rsid w:val="00704C29"/>
    <w:rsid w:val="00704C4A"/>
    <w:rsid w:val="00704CE2"/>
    <w:rsid w:val="00704CEB"/>
    <w:rsid w:val="00704D40"/>
    <w:rsid w:val="00704D7B"/>
    <w:rsid w:val="00704DE7"/>
    <w:rsid w:val="00704DFF"/>
    <w:rsid w:val="00704E12"/>
    <w:rsid w:val="00704E42"/>
    <w:rsid w:val="00704E68"/>
    <w:rsid w:val="00704E7F"/>
    <w:rsid w:val="00704E8F"/>
    <w:rsid w:val="00704EDA"/>
    <w:rsid w:val="00704EFE"/>
    <w:rsid w:val="00704F09"/>
    <w:rsid w:val="00704F0B"/>
    <w:rsid w:val="00704F0F"/>
    <w:rsid w:val="00704F40"/>
    <w:rsid w:val="00704F64"/>
    <w:rsid w:val="00704F85"/>
    <w:rsid w:val="00704FB6"/>
    <w:rsid w:val="0070502F"/>
    <w:rsid w:val="00705046"/>
    <w:rsid w:val="00705075"/>
    <w:rsid w:val="007050B0"/>
    <w:rsid w:val="00705120"/>
    <w:rsid w:val="0070517F"/>
    <w:rsid w:val="00705187"/>
    <w:rsid w:val="007051BD"/>
    <w:rsid w:val="007051CC"/>
    <w:rsid w:val="00705203"/>
    <w:rsid w:val="00705256"/>
    <w:rsid w:val="00705265"/>
    <w:rsid w:val="0070527D"/>
    <w:rsid w:val="0070527E"/>
    <w:rsid w:val="00705280"/>
    <w:rsid w:val="00705283"/>
    <w:rsid w:val="0070528D"/>
    <w:rsid w:val="007052C4"/>
    <w:rsid w:val="007052E1"/>
    <w:rsid w:val="00705302"/>
    <w:rsid w:val="00705313"/>
    <w:rsid w:val="00705315"/>
    <w:rsid w:val="00705351"/>
    <w:rsid w:val="00705354"/>
    <w:rsid w:val="007053A9"/>
    <w:rsid w:val="007053BE"/>
    <w:rsid w:val="007053C4"/>
    <w:rsid w:val="00705400"/>
    <w:rsid w:val="0070540C"/>
    <w:rsid w:val="0070540F"/>
    <w:rsid w:val="00705426"/>
    <w:rsid w:val="0070547E"/>
    <w:rsid w:val="007054DB"/>
    <w:rsid w:val="007054FB"/>
    <w:rsid w:val="0070550B"/>
    <w:rsid w:val="0070551A"/>
    <w:rsid w:val="0070552D"/>
    <w:rsid w:val="00705548"/>
    <w:rsid w:val="0070554F"/>
    <w:rsid w:val="007055BF"/>
    <w:rsid w:val="00705600"/>
    <w:rsid w:val="0070561B"/>
    <w:rsid w:val="00705637"/>
    <w:rsid w:val="0070563C"/>
    <w:rsid w:val="00705647"/>
    <w:rsid w:val="0070566D"/>
    <w:rsid w:val="007056D5"/>
    <w:rsid w:val="007056FB"/>
    <w:rsid w:val="00705706"/>
    <w:rsid w:val="00705732"/>
    <w:rsid w:val="0070574B"/>
    <w:rsid w:val="0070574F"/>
    <w:rsid w:val="00705750"/>
    <w:rsid w:val="0070575D"/>
    <w:rsid w:val="00705790"/>
    <w:rsid w:val="007057B0"/>
    <w:rsid w:val="007057BA"/>
    <w:rsid w:val="007057CF"/>
    <w:rsid w:val="007057D7"/>
    <w:rsid w:val="00705806"/>
    <w:rsid w:val="00705811"/>
    <w:rsid w:val="00705821"/>
    <w:rsid w:val="00705831"/>
    <w:rsid w:val="00705879"/>
    <w:rsid w:val="007058C6"/>
    <w:rsid w:val="0070594B"/>
    <w:rsid w:val="00705972"/>
    <w:rsid w:val="007059FC"/>
    <w:rsid w:val="00705A03"/>
    <w:rsid w:val="00705A21"/>
    <w:rsid w:val="00705A23"/>
    <w:rsid w:val="00705A50"/>
    <w:rsid w:val="00705A6A"/>
    <w:rsid w:val="00705A8E"/>
    <w:rsid w:val="00705AA6"/>
    <w:rsid w:val="00705AAC"/>
    <w:rsid w:val="00705AB7"/>
    <w:rsid w:val="00705B0E"/>
    <w:rsid w:val="00705B86"/>
    <w:rsid w:val="00705B8F"/>
    <w:rsid w:val="00705BB7"/>
    <w:rsid w:val="00705BC8"/>
    <w:rsid w:val="00705BE1"/>
    <w:rsid w:val="00705BF4"/>
    <w:rsid w:val="00705CAE"/>
    <w:rsid w:val="00705CD7"/>
    <w:rsid w:val="00705CF8"/>
    <w:rsid w:val="00705D06"/>
    <w:rsid w:val="00705D0C"/>
    <w:rsid w:val="00705D37"/>
    <w:rsid w:val="00705D59"/>
    <w:rsid w:val="00705D82"/>
    <w:rsid w:val="00705D9A"/>
    <w:rsid w:val="00705DA5"/>
    <w:rsid w:val="00705E0B"/>
    <w:rsid w:val="00705E1F"/>
    <w:rsid w:val="00705E46"/>
    <w:rsid w:val="00705E4F"/>
    <w:rsid w:val="00705E53"/>
    <w:rsid w:val="00705E85"/>
    <w:rsid w:val="00705EC3"/>
    <w:rsid w:val="00705F34"/>
    <w:rsid w:val="00705F65"/>
    <w:rsid w:val="00705F6F"/>
    <w:rsid w:val="00705F98"/>
    <w:rsid w:val="00705FA6"/>
    <w:rsid w:val="00705FBB"/>
    <w:rsid w:val="00705FC0"/>
    <w:rsid w:val="00705FCF"/>
    <w:rsid w:val="00705FEC"/>
    <w:rsid w:val="00706009"/>
    <w:rsid w:val="00706010"/>
    <w:rsid w:val="00706085"/>
    <w:rsid w:val="007060AD"/>
    <w:rsid w:val="007060B1"/>
    <w:rsid w:val="007060B4"/>
    <w:rsid w:val="007060BC"/>
    <w:rsid w:val="007060D9"/>
    <w:rsid w:val="00706105"/>
    <w:rsid w:val="00706117"/>
    <w:rsid w:val="0070611B"/>
    <w:rsid w:val="00706125"/>
    <w:rsid w:val="00706132"/>
    <w:rsid w:val="0070613F"/>
    <w:rsid w:val="00706140"/>
    <w:rsid w:val="00706195"/>
    <w:rsid w:val="007061AC"/>
    <w:rsid w:val="007061BD"/>
    <w:rsid w:val="007061D9"/>
    <w:rsid w:val="00706226"/>
    <w:rsid w:val="0070622B"/>
    <w:rsid w:val="00706275"/>
    <w:rsid w:val="0070628F"/>
    <w:rsid w:val="007062B5"/>
    <w:rsid w:val="007062D6"/>
    <w:rsid w:val="0070630A"/>
    <w:rsid w:val="007063DD"/>
    <w:rsid w:val="00706438"/>
    <w:rsid w:val="0070646C"/>
    <w:rsid w:val="0070647C"/>
    <w:rsid w:val="00706490"/>
    <w:rsid w:val="007064D8"/>
    <w:rsid w:val="007064EF"/>
    <w:rsid w:val="0070653C"/>
    <w:rsid w:val="0070657F"/>
    <w:rsid w:val="007065B0"/>
    <w:rsid w:val="007065B7"/>
    <w:rsid w:val="007065CA"/>
    <w:rsid w:val="007065D2"/>
    <w:rsid w:val="00706600"/>
    <w:rsid w:val="00706649"/>
    <w:rsid w:val="00706676"/>
    <w:rsid w:val="00706682"/>
    <w:rsid w:val="007066A2"/>
    <w:rsid w:val="007066BB"/>
    <w:rsid w:val="007066C0"/>
    <w:rsid w:val="007066CF"/>
    <w:rsid w:val="007066FA"/>
    <w:rsid w:val="00706717"/>
    <w:rsid w:val="0070673C"/>
    <w:rsid w:val="00706771"/>
    <w:rsid w:val="00706773"/>
    <w:rsid w:val="00706794"/>
    <w:rsid w:val="0070679B"/>
    <w:rsid w:val="007067AE"/>
    <w:rsid w:val="007067BD"/>
    <w:rsid w:val="007067DA"/>
    <w:rsid w:val="007067FB"/>
    <w:rsid w:val="0070685F"/>
    <w:rsid w:val="00706886"/>
    <w:rsid w:val="0070689E"/>
    <w:rsid w:val="007068C1"/>
    <w:rsid w:val="007068CC"/>
    <w:rsid w:val="0070690D"/>
    <w:rsid w:val="00706922"/>
    <w:rsid w:val="0070699E"/>
    <w:rsid w:val="00706A13"/>
    <w:rsid w:val="00706A31"/>
    <w:rsid w:val="00706A3B"/>
    <w:rsid w:val="00706A59"/>
    <w:rsid w:val="00706A5A"/>
    <w:rsid w:val="00706A72"/>
    <w:rsid w:val="00706A82"/>
    <w:rsid w:val="00706AA0"/>
    <w:rsid w:val="00706AA8"/>
    <w:rsid w:val="00706B10"/>
    <w:rsid w:val="00706B1D"/>
    <w:rsid w:val="00706B73"/>
    <w:rsid w:val="00706B85"/>
    <w:rsid w:val="00706BF1"/>
    <w:rsid w:val="00706C06"/>
    <w:rsid w:val="00706C0A"/>
    <w:rsid w:val="00706C61"/>
    <w:rsid w:val="00706C9E"/>
    <w:rsid w:val="00706CF6"/>
    <w:rsid w:val="00706D0A"/>
    <w:rsid w:val="00706D1F"/>
    <w:rsid w:val="00706D4B"/>
    <w:rsid w:val="00706D4E"/>
    <w:rsid w:val="00706D55"/>
    <w:rsid w:val="00706D69"/>
    <w:rsid w:val="00706DD0"/>
    <w:rsid w:val="00706DE9"/>
    <w:rsid w:val="00706E41"/>
    <w:rsid w:val="00706E48"/>
    <w:rsid w:val="00706E51"/>
    <w:rsid w:val="00706E57"/>
    <w:rsid w:val="00706E6F"/>
    <w:rsid w:val="00706E7E"/>
    <w:rsid w:val="00706E85"/>
    <w:rsid w:val="00706E9C"/>
    <w:rsid w:val="00706EFF"/>
    <w:rsid w:val="00706F12"/>
    <w:rsid w:val="00706F6E"/>
    <w:rsid w:val="00706F9A"/>
    <w:rsid w:val="00706FAA"/>
    <w:rsid w:val="00706FBC"/>
    <w:rsid w:val="00706FC3"/>
    <w:rsid w:val="00706FC5"/>
    <w:rsid w:val="00706FD6"/>
    <w:rsid w:val="00707004"/>
    <w:rsid w:val="0070702F"/>
    <w:rsid w:val="00707060"/>
    <w:rsid w:val="00707063"/>
    <w:rsid w:val="00707072"/>
    <w:rsid w:val="00707097"/>
    <w:rsid w:val="007070A0"/>
    <w:rsid w:val="007070C8"/>
    <w:rsid w:val="007070E3"/>
    <w:rsid w:val="0070712F"/>
    <w:rsid w:val="00707134"/>
    <w:rsid w:val="0070715A"/>
    <w:rsid w:val="00707197"/>
    <w:rsid w:val="007071A6"/>
    <w:rsid w:val="007071B0"/>
    <w:rsid w:val="007071CB"/>
    <w:rsid w:val="007071D5"/>
    <w:rsid w:val="007071D6"/>
    <w:rsid w:val="007071EF"/>
    <w:rsid w:val="0070724C"/>
    <w:rsid w:val="0070724E"/>
    <w:rsid w:val="00707255"/>
    <w:rsid w:val="0070729E"/>
    <w:rsid w:val="007072A2"/>
    <w:rsid w:val="007072A5"/>
    <w:rsid w:val="007072DC"/>
    <w:rsid w:val="007072F8"/>
    <w:rsid w:val="0070734E"/>
    <w:rsid w:val="0070736D"/>
    <w:rsid w:val="00707376"/>
    <w:rsid w:val="0070737C"/>
    <w:rsid w:val="00707382"/>
    <w:rsid w:val="0070739E"/>
    <w:rsid w:val="007073AE"/>
    <w:rsid w:val="007073C0"/>
    <w:rsid w:val="007073D8"/>
    <w:rsid w:val="0070741A"/>
    <w:rsid w:val="00707463"/>
    <w:rsid w:val="007074D5"/>
    <w:rsid w:val="007074E3"/>
    <w:rsid w:val="007074EA"/>
    <w:rsid w:val="007074F2"/>
    <w:rsid w:val="00707538"/>
    <w:rsid w:val="0070755E"/>
    <w:rsid w:val="007075C0"/>
    <w:rsid w:val="007075DF"/>
    <w:rsid w:val="007075F5"/>
    <w:rsid w:val="0070762A"/>
    <w:rsid w:val="0070763C"/>
    <w:rsid w:val="00707647"/>
    <w:rsid w:val="0070766C"/>
    <w:rsid w:val="007076BD"/>
    <w:rsid w:val="00707720"/>
    <w:rsid w:val="00707736"/>
    <w:rsid w:val="00707744"/>
    <w:rsid w:val="007077B0"/>
    <w:rsid w:val="007077B7"/>
    <w:rsid w:val="007077E0"/>
    <w:rsid w:val="007077EF"/>
    <w:rsid w:val="0070780E"/>
    <w:rsid w:val="00707810"/>
    <w:rsid w:val="00707819"/>
    <w:rsid w:val="00707839"/>
    <w:rsid w:val="00707844"/>
    <w:rsid w:val="007078B5"/>
    <w:rsid w:val="007078B8"/>
    <w:rsid w:val="007078CD"/>
    <w:rsid w:val="007078D0"/>
    <w:rsid w:val="007078D4"/>
    <w:rsid w:val="0070792E"/>
    <w:rsid w:val="0070793B"/>
    <w:rsid w:val="0070799B"/>
    <w:rsid w:val="007079BE"/>
    <w:rsid w:val="007079CB"/>
    <w:rsid w:val="007079DD"/>
    <w:rsid w:val="007079DF"/>
    <w:rsid w:val="00707A34"/>
    <w:rsid w:val="00707A49"/>
    <w:rsid w:val="00707A4D"/>
    <w:rsid w:val="00707A5C"/>
    <w:rsid w:val="00707AEE"/>
    <w:rsid w:val="00707B31"/>
    <w:rsid w:val="00707B38"/>
    <w:rsid w:val="00707B65"/>
    <w:rsid w:val="00707B6C"/>
    <w:rsid w:val="00707B99"/>
    <w:rsid w:val="00707BD7"/>
    <w:rsid w:val="00707C19"/>
    <w:rsid w:val="00707C29"/>
    <w:rsid w:val="00707C3D"/>
    <w:rsid w:val="00707C51"/>
    <w:rsid w:val="00707C66"/>
    <w:rsid w:val="00707C70"/>
    <w:rsid w:val="00707C74"/>
    <w:rsid w:val="00707C98"/>
    <w:rsid w:val="00707CCE"/>
    <w:rsid w:val="00707CF0"/>
    <w:rsid w:val="00707D91"/>
    <w:rsid w:val="00707DC5"/>
    <w:rsid w:val="00707DCD"/>
    <w:rsid w:val="00707DDE"/>
    <w:rsid w:val="00707DEF"/>
    <w:rsid w:val="00707DF4"/>
    <w:rsid w:val="00707E28"/>
    <w:rsid w:val="00707E3F"/>
    <w:rsid w:val="00707E43"/>
    <w:rsid w:val="00707EE7"/>
    <w:rsid w:val="00707EF6"/>
    <w:rsid w:val="00707F21"/>
    <w:rsid w:val="00707F76"/>
    <w:rsid w:val="00707F9F"/>
    <w:rsid w:val="00707FE0"/>
    <w:rsid w:val="0071004A"/>
    <w:rsid w:val="00710051"/>
    <w:rsid w:val="00710086"/>
    <w:rsid w:val="007100B8"/>
    <w:rsid w:val="00710139"/>
    <w:rsid w:val="00710169"/>
    <w:rsid w:val="0071019E"/>
    <w:rsid w:val="007101BD"/>
    <w:rsid w:val="0071021C"/>
    <w:rsid w:val="0071026F"/>
    <w:rsid w:val="00710275"/>
    <w:rsid w:val="00710289"/>
    <w:rsid w:val="007102BE"/>
    <w:rsid w:val="007102C7"/>
    <w:rsid w:val="007102DD"/>
    <w:rsid w:val="007102E2"/>
    <w:rsid w:val="00710302"/>
    <w:rsid w:val="00710320"/>
    <w:rsid w:val="00710332"/>
    <w:rsid w:val="0071033E"/>
    <w:rsid w:val="00710368"/>
    <w:rsid w:val="00710386"/>
    <w:rsid w:val="00710399"/>
    <w:rsid w:val="0071039F"/>
    <w:rsid w:val="007103C6"/>
    <w:rsid w:val="007103D8"/>
    <w:rsid w:val="007103E0"/>
    <w:rsid w:val="007103F0"/>
    <w:rsid w:val="0071041F"/>
    <w:rsid w:val="00710438"/>
    <w:rsid w:val="0071043F"/>
    <w:rsid w:val="00710497"/>
    <w:rsid w:val="007104A6"/>
    <w:rsid w:val="007104B6"/>
    <w:rsid w:val="007104C3"/>
    <w:rsid w:val="0071050A"/>
    <w:rsid w:val="0071052F"/>
    <w:rsid w:val="0071055E"/>
    <w:rsid w:val="007105BA"/>
    <w:rsid w:val="007105BD"/>
    <w:rsid w:val="007105C7"/>
    <w:rsid w:val="007105E9"/>
    <w:rsid w:val="00710631"/>
    <w:rsid w:val="0071064E"/>
    <w:rsid w:val="00710651"/>
    <w:rsid w:val="0071065E"/>
    <w:rsid w:val="00710677"/>
    <w:rsid w:val="007106A5"/>
    <w:rsid w:val="007106BB"/>
    <w:rsid w:val="007106EC"/>
    <w:rsid w:val="0071071F"/>
    <w:rsid w:val="007107BD"/>
    <w:rsid w:val="007107CF"/>
    <w:rsid w:val="007107F4"/>
    <w:rsid w:val="00710821"/>
    <w:rsid w:val="00710848"/>
    <w:rsid w:val="00710874"/>
    <w:rsid w:val="0071087B"/>
    <w:rsid w:val="00710883"/>
    <w:rsid w:val="0071088F"/>
    <w:rsid w:val="007108AB"/>
    <w:rsid w:val="007108BD"/>
    <w:rsid w:val="007108BE"/>
    <w:rsid w:val="007108E0"/>
    <w:rsid w:val="0071090B"/>
    <w:rsid w:val="00710917"/>
    <w:rsid w:val="00710946"/>
    <w:rsid w:val="00710957"/>
    <w:rsid w:val="00710980"/>
    <w:rsid w:val="007109BD"/>
    <w:rsid w:val="007109D4"/>
    <w:rsid w:val="00710A25"/>
    <w:rsid w:val="00710A2C"/>
    <w:rsid w:val="00710A3F"/>
    <w:rsid w:val="00710A7F"/>
    <w:rsid w:val="00710A84"/>
    <w:rsid w:val="00710A98"/>
    <w:rsid w:val="00710AB5"/>
    <w:rsid w:val="00710AC0"/>
    <w:rsid w:val="00710ACD"/>
    <w:rsid w:val="00710ACE"/>
    <w:rsid w:val="00710AE4"/>
    <w:rsid w:val="00710AF4"/>
    <w:rsid w:val="00710AFA"/>
    <w:rsid w:val="00710B49"/>
    <w:rsid w:val="00710B54"/>
    <w:rsid w:val="00710B69"/>
    <w:rsid w:val="00710B9A"/>
    <w:rsid w:val="00710BA5"/>
    <w:rsid w:val="00710BCF"/>
    <w:rsid w:val="00710BD6"/>
    <w:rsid w:val="00710BE9"/>
    <w:rsid w:val="00710BFC"/>
    <w:rsid w:val="00710C15"/>
    <w:rsid w:val="00710C25"/>
    <w:rsid w:val="00710C31"/>
    <w:rsid w:val="00710C5A"/>
    <w:rsid w:val="00710C5B"/>
    <w:rsid w:val="00710CB5"/>
    <w:rsid w:val="00710CF6"/>
    <w:rsid w:val="00710D28"/>
    <w:rsid w:val="00710D36"/>
    <w:rsid w:val="00710D4A"/>
    <w:rsid w:val="00710D6A"/>
    <w:rsid w:val="00710D7A"/>
    <w:rsid w:val="00710DB4"/>
    <w:rsid w:val="00710DD3"/>
    <w:rsid w:val="00710DE8"/>
    <w:rsid w:val="00710E44"/>
    <w:rsid w:val="00710E4D"/>
    <w:rsid w:val="00710E6B"/>
    <w:rsid w:val="00710E86"/>
    <w:rsid w:val="00710E8C"/>
    <w:rsid w:val="00710E96"/>
    <w:rsid w:val="00710F00"/>
    <w:rsid w:val="00710F53"/>
    <w:rsid w:val="00710F82"/>
    <w:rsid w:val="00710F87"/>
    <w:rsid w:val="00710FCC"/>
    <w:rsid w:val="00711013"/>
    <w:rsid w:val="00711023"/>
    <w:rsid w:val="0071102D"/>
    <w:rsid w:val="00711042"/>
    <w:rsid w:val="0071104F"/>
    <w:rsid w:val="0071106D"/>
    <w:rsid w:val="00711078"/>
    <w:rsid w:val="00711098"/>
    <w:rsid w:val="007110AB"/>
    <w:rsid w:val="007110B9"/>
    <w:rsid w:val="007110CF"/>
    <w:rsid w:val="007110D0"/>
    <w:rsid w:val="007110D9"/>
    <w:rsid w:val="007110E4"/>
    <w:rsid w:val="00711105"/>
    <w:rsid w:val="00711107"/>
    <w:rsid w:val="0071111D"/>
    <w:rsid w:val="00711146"/>
    <w:rsid w:val="00711182"/>
    <w:rsid w:val="007111F9"/>
    <w:rsid w:val="00711243"/>
    <w:rsid w:val="00711253"/>
    <w:rsid w:val="00711261"/>
    <w:rsid w:val="00711267"/>
    <w:rsid w:val="00711276"/>
    <w:rsid w:val="0071127A"/>
    <w:rsid w:val="00711283"/>
    <w:rsid w:val="00711288"/>
    <w:rsid w:val="0071129E"/>
    <w:rsid w:val="007112A0"/>
    <w:rsid w:val="007112A7"/>
    <w:rsid w:val="007112D7"/>
    <w:rsid w:val="007112FD"/>
    <w:rsid w:val="00711321"/>
    <w:rsid w:val="00711373"/>
    <w:rsid w:val="007113B4"/>
    <w:rsid w:val="007113C5"/>
    <w:rsid w:val="0071140C"/>
    <w:rsid w:val="00711430"/>
    <w:rsid w:val="00711461"/>
    <w:rsid w:val="0071148B"/>
    <w:rsid w:val="007114B1"/>
    <w:rsid w:val="007114B2"/>
    <w:rsid w:val="007114C5"/>
    <w:rsid w:val="007114DA"/>
    <w:rsid w:val="007114E9"/>
    <w:rsid w:val="007114EE"/>
    <w:rsid w:val="007114FA"/>
    <w:rsid w:val="0071151F"/>
    <w:rsid w:val="0071157E"/>
    <w:rsid w:val="00711588"/>
    <w:rsid w:val="00711646"/>
    <w:rsid w:val="007116A4"/>
    <w:rsid w:val="007116B0"/>
    <w:rsid w:val="007116E9"/>
    <w:rsid w:val="00711711"/>
    <w:rsid w:val="0071172C"/>
    <w:rsid w:val="0071176E"/>
    <w:rsid w:val="00711770"/>
    <w:rsid w:val="007117AA"/>
    <w:rsid w:val="007117E9"/>
    <w:rsid w:val="0071180D"/>
    <w:rsid w:val="00711817"/>
    <w:rsid w:val="00711884"/>
    <w:rsid w:val="00711888"/>
    <w:rsid w:val="007118A9"/>
    <w:rsid w:val="007118B3"/>
    <w:rsid w:val="007118F9"/>
    <w:rsid w:val="00711921"/>
    <w:rsid w:val="00711946"/>
    <w:rsid w:val="00711953"/>
    <w:rsid w:val="00711971"/>
    <w:rsid w:val="0071198B"/>
    <w:rsid w:val="007119CB"/>
    <w:rsid w:val="007119FA"/>
    <w:rsid w:val="00711A88"/>
    <w:rsid w:val="00711A96"/>
    <w:rsid w:val="00711A99"/>
    <w:rsid w:val="00711ABE"/>
    <w:rsid w:val="00711AE0"/>
    <w:rsid w:val="00711AF0"/>
    <w:rsid w:val="00711B3E"/>
    <w:rsid w:val="00711B59"/>
    <w:rsid w:val="00711BC4"/>
    <w:rsid w:val="00711BD5"/>
    <w:rsid w:val="00711BF5"/>
    <w:rsid w:val="00711C22"/>
    <w:rsid w:val="00711C2E"/>
    <w:rsid w:val="00711C51"/>
    <w:rsid w:val="00711CA9"/>
    <w:rsid w:val="00711CEE"/>
    <w:rsid w:val="00711D13"/>
    <w:rsid w:val="00711D3E"/>
    <w:rsid w:val="00711D78"/>
    <w:rsid w:val="00711D7E"/>
    <w:rsid w:val="00711D94"/>
    <w:rsid w:val="00711DA2"/>
    <w:rsid w:val="00711DB6"/>
    <w:rsid w:val="00711DFD"/>
    <w:rsid w:val="00711E45"/>
    <w:rsid w:val="00711E56"/>
    <w:rsid w:val="00711EB1"/>
    <w:rsid w:val="00711EB8"/>
    <w:rsid w:val="00711ED2"/>
    <w:rsid w:val="00711EF8"/>
    <w:rsid w:val="00711F03"/>
    <w:rsid w:val="00711F19"/>
    <w:rsid w:val="00711F4E"/>
    <w:rsid w:val="00711F78"/>
    <w:rsid w:val="00711F99"/>
    <w:rsid w:val="00711FAD"/>
    <w:rsid w:val="00711FB9"/>
    <w:rsid w:val="00711FBB"/>
    <w:rsid w:val="00711FC1"/>
    <w:rsid w:val="00711FE7"/>
    <w:rsid w:val="00712025"/>
    <w:rsid w:val="00712077"/>
    <w:rsid w:val="00712087"/>
    <w:rsid w:val="007120DD"/>
    <w:rsid w:val="00712133"/>
    <w:rsid w:val="007121A0"/>
    <w:rsid w:val="007121C4"/>
    <w:rsid w:val="007121C5"/>
    <w:rsid w:val="007121D2"/>
    <w:rsid w:val="007121E4"/>
    <w:rsid w:val="007121F3"/>
    <w:rsid w:val="00712200"/>
    <w:rsid w:val="0071223E"/>
    <w:rsid w:val="0071223F"/>
    <w:rsid w:val="0071224C"/>
    <w:rsid w:val="00712265"/>
    <w:rsid w:val="00712266"/>
    <w:rsid w:val="0071227C"/>
    <w:rsid w:val="007122A5"/>
    <w:rsid w:val="007122A8"/>
    <w:rsid w:val="007122AB"/>
    <w:rsid w:val="007122EC"/>
    <w:rsid w:val="00712338"/>
    <w:rsid w:val="00712346"/>
    <w:rsid w:val="00712359"/>
    <w:rsid w:val="00712375"/>
    <w:rsid w:val="007123DA"/>
    <w:rsid w:val="007123F2"/>
    <w:rsid w:val="00712423"/>
    <w:rsid w:val="00712429"/>
    <w:rsid w:val="007124A7"/>
    <w:rsid w:val="007124D0"/>
    <w:rsid w:val="007124D5"/>
    <w:rsid w:val="007124D9"/>
    <w:rsid w:val="007124F8"/>
    <w:rsid w:val="00712507"/>
    <w:rsid w:val="00712524"/>
    <w:rsid w:val="0071254A"/>
    <w:rsid w:val="007125A7"/>
    <w:rsid w:val="007125DA"/>
    <w:rsid w:val="007125E6"/>
    <w:rsid w:val="007125FE"/>
    <w:rsid w:val="0071261F"/>
    <w:rsid w:val="00712622"/>
    <w:rsid w:val="0071262A"/>
    <w:rsid w:val="00712683"/>
    <w:rsid w:val="0071269B"/>
    <w:rsid w:val="007126C9"/>
    <w:rsid w:val="00712736"/>
    <w:rsid w:val="00712743"/>
    <w:rsid w:val="00712744"/>
    <w:rsid w:val="0071277A"/>
    <w:rsid w:val="00712780"/>
    <w:rsid w:val="0071278A"/>
    <w:rsid w:val="0071278E"/>
    <w:rsid w:val="0071279D"/>
    <w:rsid w:val="007127B9"/>
    <w:rsid w:val="007127DD"/>
    <w:rsid w:val="00712832"/>
    <w:rsid w:val="00712885"/>
    <w:rsid w:val="0071289E"/>
    <w:rsid w:val="007128A9"/>
    <w:rsid w:val="007128D0"/>
    <w:rsid w:val="00712902"/>
    <w:rsid w:val="00712957"/>
    <w:rsid w:val="0071296A"/>
    <w:rsid w:val="00712977"/>
    <w:rsid w:val="00712986"/>
    <w:rsid w:val="007129BE"/>
    <w:rsid w:val="007129FB"/>
    <w:rsid w:val="00712A0B"/>
    <w:rsid w:val="00712A16"/>
    <w:rsid w:val="00712A32"/>
    <w:rsid w:val="00712A3E"/>
    <w:rsid w:val="00712A46"/>
    <w:rsid w:val="00712AAA"/>
    <w:rsid w:val="00712AD1"/>
    <w:rsid w:val="00712B50"/>
    <w:rsid w:val="00712B70"/>
    <w:rsid w:val="00712B87"/>
    <w:rsid w:val="00712BA9"/>
    <w:rsid w:val="00712BB7"/>
    <w:rsid w:val="00712BC0"/>
    <w:rsid w:val="00712BDE"/>
    <w:rsid w:val="00712BDF"/>
    <w:rsid w:val="00712C22"/>
    <w:rsid w:val="00712C4D"/>
    <w:rsid w:val="00712C58"/>
    <w:rsid w:val="00712C71"/>
    <w:rsid w:val="00712C7C"/>
    <w:rsid w:val="00712C99"/>
    <w:rsid w:val="00712C9F"/>
    <w:rsid w:val="00712CA0"/>
    <w:rsid w:val="00712CD4"/>
    <w:rsid w:val="00712CD9"/>
    <w:rsid w:val="00712CFF"/>
    <w:rsid w:val="00712D01"/>
    <w:rsid w:val="00712D7A"/>
    <w:rsid w:val="00712DB8"/>
    <w:rsid w:val="00712DC5"/>
    <w:rsid w:val="00712DE5"/>
    <w:rsid w:val="00712DEE"/>
    <w:rsid w:val="00712E03"/>
    <w:rsid w:val="00712E10"/>
    <w:rsid w:val="00712E34"/>
    <w:rsid w:val="00712E5D"/>
    <w:rsid w:val="00712EFA"/>
    <w:rsid w:val="00712F03"/>
    <w:rsid w:val="00712F30"/>
    <w:rsid w:val="00712F69"/>
    <w:rsid w:val="00712F6C"/>
    <w:rsid w:val="00712F86"/>
    <w:rsid w:val="00712F94"/>
    <w:rsid w:val="00712FAC"/>
    <w:rsid w:val="00712FD1"/>
    <w:rsid w:val="00712FDA"/>
    <w:rsid w:val="0071300F"/>
    <w:rsid w:val="00713055"/>
    <w:rsid w:val="00713103"/>
    <w:rsid w:val="00713159"/>
    <w:rsid w:val="0071315D"/>
    <w:rsid w:val="0071319F"/>
    <w:rsid w:val="007131B6"/>
    <w:rsid w:val="007131BB"/>
    <w:rsid w:val="007131DF"/>
    <w:rsid w:val="007131EE"/>
    <w:rsid w:val="0071323B"/>
    <w:rsid w:val="00713247"/>
    <w:rsid w:val="00713297"/>
    <w:rsid w:val="007132A2"/>
    <w:rsid w:val="007132BC"/>
    <w:rsid w:val="007132C6"/>
    <w:rsid w:val="007132F0"/>
    <w:rsid w:val="007132F3"/>
    <w:rsid w:val="007133E6"/>
    <w:rsid w:val="007133F8"/>
    <w:rsid w:val="00713401"/>
    <w:rsid w:val="0071341B"/>
    <w:rsid w:val="00713426"/>
    <w:rsid w:val="00713435"/>
    <w:rsid w:val="0071343F"/>
    <w:rsid w:val="00713477"/>
    <w:rsid w:val="007134AC"/>
    <w:rsid w:val="00713518"/>
    <w:rsid w:val="00713550"/>
    <w:rsid w:val="00713559"/>
    <w:rsid w:val="007135E3"/>
    <w:rsid w:val="007135FD"/>
    <w:rsid w:val="0071362A"/>
    <w:rsid w:val="0071367E"/>
    <w:rsid w:val="00713695"/>
    <w:rsid w:val="00713744"/>
    <w:rsid w:val="00713754"/>
    <w:rsid w:val="0071377B"/>
    <w:rsid w:val="00713791"/>
    <w:rsid w:val="007137C1"/>
    <w:rsid w:val="007137E0"/>
    <w:rsid w:val="007137E3"/>
    <w:rsid w:val="007137E6"/>
    <w:rsid w:val="00713814"/>
    <w:rsid w:val="00713860"/>
    <w:rsid w:val="007138A8"/>
    <w:rsid w:val="007138C9"/>
    <w:rsid w:val="007138FA"/>
    <w:rsid w:val="0071390E"/>
    <w:rsid w:val="0071394E"/>
    <w:rsid w:val="0071394F"/>
    <w:rsid w:val="0071396D"/>
    <w:rsid w:val="007139AE"/>
    <w:rsid w:val="007139C4"/>
    <w:rsid w:val="007139CA"/>
    <w:rsid w:val="007139CD"/>
    <w:rsid w:val="007139D7"/>
    <w:rsid w:val="00713A2D"/>
    <w:rsid w:val="00713A7B"/>
    <w:rsid w:val="00713A7C"/>
    <w:rsid w:val="00713A91"/>
    <w:rsid w:val="00713B23"/>
    <w:rsid w:val="00713B2A"/>
    <w:rsid w:val="00713B36"/>
    <w:rsid w:val="00713B40"/>
    <w:rsid w:val="00713B79"/>
    <w:rsid w:val="00713B7C"/>
    <w:rsid w:val="00713BB6"/>
    <w:rsid w:val="00713BB7"/>
    <w:rsid w:val="00713BC1"/>
    <w:rsid w:val="00713C09"/>
    <w:rsid w:val="00713C0A"/>
    <w:rsid w:val="00713C2C"/>
    <w:rsid w:val="00713C37"/>
    <w:rsid w:val="00713C54"/>
    <w:rsid w:val="00713CA0"/>
    <w:rsid w:val="00713CE9"/>
    <w:rsid w:val="00713D27"/>
    <w:rsid w:val="00713D86"/>
    <w:rsid w:val="00713D9F"/>
    <w:rsid w:val="00713DA4"/>
    <w:rsid w:val="00713DB9"/>
    <w:rsid w:val="00713DC8"/>
    <w:rsid w:val="00713E3A"/>
    <w:rsid w:val="00713E43"/>
    <w:rsid w:val="00713E51"/>
    <w:rsid w:val="00713E79"/>
    <w:rsid w:val="00713E92"/>
    <w:rsid w:val="00713E97"/>
    <w:rsid w:val="00713EA7"/>
    <w:rsid w:val="00713ED8"/>
    <w:rsid w:val="00713F61"/>
    <w:rsid w:val="00713FAB"/>
    <w:rsid w:val="00713FB7"/>
    <w:rsid w:val="00713FBC"/>
    <w:rsid w:val="00713FC7"/>
    <w:rsid w:val="00713FFA"/>
    <w:rsid w:val="0071401B"/>
    <w:rsid w:val="00714096"/>
    <w:rsid w:val="007140CB"/>
    <w:rsid w:val="007140D6"/>
    <w:rsid w:val="00714124"/>
    <w:rsid w:val="00714131"/>
    <w:rsid w:val="0071418B"/>
    <w:rsid w:val="00714199"/>
    <w:rsid w:val="007141AD"/>
    <w:rsid w:val="007141AF"/>
    <w:rsid w:val="007141B1"/>
    <w:rsid w:val="007141B7"/>
    <w:rsid w:val="007141C2"/>
    <w:rsid w:val="007141D3"/>
    <w:rsid w:val="007141F6"/>
    <w:rsid w:val="0071424D"/>
    <w:rsid w:val="00714267"/>
    <w:rsid w:val="0071426F"/>
    <w:rsid w:val="007142B2"/>
    <w:rsid w:val="007142C3"/>
    <w:rsid w:val="007142DE"/>
    <w:rsid w:val="007142F8"/>
    <w:rsid w:val="00714302"/>
    <w:rsid w:val="00714351"/>
    <w:rsid w:val="007143B3"/>
    <w:rsid w:val="007143CE"/>
    <w:rsid w:val="00714402"/>
    <w:rsid w:val="00714468"/>
    <w:rsid w:val="007144AB"/>
    <w:rsid w:val="007144DA"/>
    <w:rsid w:val="007144EA"/>
    <w:rsid w:val="0071450D"/>
    <w:rsid w:val="00714510"/>
    <w:rsid w:val="00714524"/>
    <w:rsid w:val="00714566"/>
    <w:rsid w:val="0071459D"/>
    <w:rsid w:val="007145AA"/>
    <w:rsid w:val="007145B3"/>
    <w:rsid w:val="007145CD"/>
    <w:rsid w:val="007145D0"/>
    <w:rsid w:val="0071460E"/>
    <w:rsid w:val="00714611"/>
    <w:rsid w:val="0071462A"/>
    <w:rsid w:val="00714646"/>
    <w:rsid w:val="0071467D"/>
    <w:rsid w:val="00714687"/>
    <w:rsid w:val="0071468F"/>
    <w:rsid w:val="007146DD"/>
    <w:rsid w:val="007146F5"/>
    <w:rsid w:val="00714775"/>
    <w:rsid w:val="0071477F"/>
    <w:rsid w:val="00714791"/>
    <w:rsid w:val="007147A4"/>
    <w:rsid w:val="007147AA"/>
    <w:rsid w:val="007147D0"/>
    <w:rsid w:val="00714876"/>
    <w:rsid w:val="0071489F"/>
    <w:rsid w:val="007148A9"/>
    <w:rsid w:val="007148BB"/>
    <w:rsid w:val="007148DA"/>
    <w:rsid w:val="00714952"/>
    <w:rsid w:val="00714995"/>
    <w:rsid w:val="007149C6"/>
    <w:rsid w:val="00714A09"/>
    <w:rsid w:val="00714A1D"/>
    <w:rsid w:val="00714A32"/>
    <w:rsid w:val="00714A53"/>
    <w:rsid w:val="00714A62"/>
    <w:rsid w:val="00714A98"/>
    <w:rsid w:val="00714AA9"/>
    <w:rsid w:val="00714ABC"/>
    <w:rsid w:val="00714ACA"/>
    <w:rsid w:val="00714ADF"/>
    <w:rsid w:val="00714AEE"/>
    <w:rsid w:val="00714B1A"/>
    <w:rsid w:val="00714B57"/>
    <w:rsid w:val="00714C04"/>
    <w:rsid w:val="00714C54"/>
    <w:rsid w:val="00714C60"/>
    <w:rsid w:val="00714CA2"/>
    <w:rsid w:val="00714CAF"/>
    <w:rsid w:val="00714CD9"/>
    <w:rsid w:val="00714CFC"/>
    <w:rsid w:val="00714D1A"/>
    <w:rsid w:val="00714D31"/>
    <w:rsid w:val="00714D3C"/>
    <w:rsid w:val="00714D4F"/>
    <w:rsid w:val="00714D6D"/>
    <w:rsid w:val="00714D8F"/>
    <w:rsid w:val="00714D9F"/>
    <w:rsid w:val="00714DEB"/>
    <w:rsid w:val="00714E21"/>
    <w:rsid w:val="00714E6E"/>
    <w:rsid w:val="00714E8E"/>
    <w:rsid w:val="00714E99"/>
    <w:rsid w:val="00714EDE"/>
    <w:rsid w:val="00714F1D"/>
    <w:rsid w:val="00714F31"/>
    <w:rsid w:val="00714FC0"/>
    <w:rsid w:val="00714FDD"/>
    <w:rsid w:val="00715001"/>
    <w:rsid w:val="00715014"/>
    <w:rsid w:val="00715033"/>
    <w:rsid w:val="00715037"/>
    <w:rsid w:val="00715078"/>
    <w:rsid w:val="007150F3"/>
    <w:rsid w:val="007150F5"/>
    <w:rsid w:val="00715100"/>
    <w:rsid w:val="00715133"/>
    <w:rsid w:val="0071514E"/>
    <w:rsid w:val="00715155"/>
    <w:rsid w:val="00715164"/>
    <w:rsid w:val="0071517E"/>
    <w:rsid w:val="00715181"/>
    <w:rsid w:val="007151B2"/>
    <w:rsid w:val="007151E3"/>
    <w:rsid w:val="0071520B"/>
    <w:rsid w:val="0071522D"/>
    <w:rsid w:val="0071523F"/>
    <w:rsid w:val="0071524C"/>
    <w:rsid w:val="0071524E"/>
    <w:rsid w:val="00715250"/>
    <w:rsid w:val="00715256"/>
    <w:rsid w:val="0071525D"/>
    <w:rsid w:val="00715264"/>
    <w:rsid w:val="00715276"/>
    <w:rsid w:val="00715299"/>
    <w:rsid w:val="007152C3"/>
    <w:rsid w:val="00715302"/>
    <w:rsid w:val="0071531D"/>
    <w:rsid w:val="00715323"/>
    <w:rsid w:val="00715330"/>
    <w:rsid w:val="00715374"/>
    <w:rsid w:val="00715376"/>
    <w:rsid w:val="0071539D"/>
    <w:rsid w:val="007153A4"/>
    <w:rsid w:val="007153AD"/>
    <w:rsid w:val="007153C6"/>
    <w:rsid w:val="007153D0"/>
    <w:rsid w:val="007153E0"/>
    <w:rsid w:val="007153EC"/>
    <w:rsid w:val="00715400"/>
    <w:rsid w:val="00715405"/>
    <w:rsid w:val="00715439"/>
    <w:rsid w:val="00715454"/>
    <w:rsid w:val="007154D4"/>
    <w:rsid w:val="00715508"/>
    <w:rsid w:val="0071554D"/>
    <w:rsid w:val="00715554"/>
    <w:rsid w:val="007155FE"/>
    <w:rsid w:val="0071562E"/>
    <w:rsid w:val="00715643"/>
    <w:rsid w:val="00715659"/>
    <w:rsid w:val="00715661"/>
    <w:rsid w:val="0071568D"/>
    <w:rsid w:val="007157A4"/>
    <w:rsid w:val="007157D9"/>
    <w:rsid w:val="00715803"/>
    <w:rsid w:val="00715847"/>
    <w:rsid w:val="0071584A"/>
    <w:rsid w:val="00715858"/>
    <w:rsid w:val="007158B4"/>
    <w:rsid w:val="007158BC"/>
    <w:rsid w:val="00715900"/>
    <w:rsid w:val="00715958"/>
    <w:rsid w:val="00715961"/>
    <w:rsid w:val="00715973"/>
    <w:rsid w:val="0071597E"/>
    <w:rsid w:val="0071599A"/>
    <w:rsid w:val="007159BD"/>
    <w:rsid w:val="007159C1"/>
    <w:rsid w:val="007159E2"/>
    <w:rsid w:val="007159F0"/>
    <w:rsid w:val="00715A04"/>
    <w:rsid w:val="00715A05"/>
    <w:rsid w:val="00715A82"/>
    <w:rsid w:val="00715A85"/>
    <w:rsid w:val="00715A87"/>
    <w:rsid w:val="00715A8B"/>
    <w:rsid w:val="00715A8C"/>
    <w:rsid w:val="00715A9F"/>
    <w:rsid w:val="00715AC0"/>
    <w:rsid w:val="00715AE6"/>
    <w:rsid w:val="00715B3D"/>
    <w:rsid w:val="00715B90"/>
    <w:rsid w:val="00715B98"/>
    <w:rsid w:val="00715BCA"/>
    <w:rsid w:val="00715BED"/>
    <w:rsid w:val="00715BF3"/>
    <w:rsid w:val="00715BF6"/>
    <w:rsid w:val="00715BF7"/>
    <w:rsid w:val="00715C41"/>
    <w:rsid w:val="00715C61"/>
    <w:rsid w:val="00715C6D"/>
    <w:rsid w:val="00715CAB"/>
    <w:rsid w:val="00715CCF"/>
    <w:rsid w:val="00715D04"/>
    <w:rsid w:val="00715D05"/>
    <w:rsid w:val="00715D36"/>
    <w:rsid w:val="00715D6D"/>
    <w:rsid w:val="00715D70"/>
    <w:rsid w:val="00715D8F"/>
    <w:rsid w:val="00715D98"/>
    <w:rsid w:val="00715DD4"/>
    <w:rsid w:val="00715E59"/>
    <w:rsid w:val="00715E6F"/>
    <w:rsid w:val="00715E7A"/>
    <w:rsid w:val="00715E80"/>
    <w:rsid w:val="00715E8A"/>
    <w:rsid w:val="00715EAD"/>
    <w:rsid w:val="00715EE8"/>
    <w:rsid w:val="00715F11"/>
    <w:rsid w:val="00715F66"/>
    <w:rsid w:val="00715F7F"/>
    <w:rsid w:val="00715F84"/>
    <w:rsid w:val="00715FB5"/>
    <w:rsid w:val="00716039"/>
    <w:rsid w:val="00716043"/>
    <w:rsid w:val="007160A2"/>
    <w:rsid w:val="007160AA"/>
    <w:rsid w:val="007160FB"/>
    <w:rsid w:val="0071611B"/>
    <w:rsid w:val="0071617C"/>
    <w:rsid w:val="0071617D"/>
    <w:rsid w:val="0071619F"/>
    <w:rsid w:val="007161CA"/>
    <w:rsid w:val="007161FA"/>
    <w:rsid w:val="00716238"/>
    <w:rsid w:val="007162A8"/>
    <w:rsid w:val="007162C5"/>
    <w:rsid w:val="00716315"/>
    <w:rsid w:val="00716367"/>
    <w:rsid w:val="0071637C"/>
    <w:rsid w:val="007163F4"/>
    <w:rsid w:val="00716488"/>
    <w:rsid w:val="007164AF"/>
    <w:rsid w:val="007164C5"/>
    <w:rsid w:val="007164C6"/>
    <w:rsid w:val="0071650B"/>
    <w:rsid w:val="0071654B"/>
    <w:rsid w:val="00716572"/>
    <w:rsid w:val="007165BB"/>
    <w:rsid w:val="007165C5"/>
    <w:rsid w:val="007165C7"/>
    <w:rsid w:val="007165D0"/>
    <w:rsid w:val="007165D3"/>
    <w:rsid w:val="007165DD"/>
    <w:rsid w:val="007165FB"/>
    <w:rsid w:val="00716620"/>
    <w:rsid w:val="0071663E"/>
    <w:rsid w:val="00716653"/>
    <w:rsid w:val="007166C8"/>
    <w:rsid w:val="007166EB"/>
    <w:rsid w:val="007166EC"/>
    <w:rsid w:val="00716726"/>
    <w:rsid w:val="00716732"/>
    <w:rsid w:val="0071675B"/>
    <w:rsid w:val="007167AD"/>
    <w:rsid w:val="007167E8"/>
    <w:rsid w:val="007167F0"/>
    <w:rsid w:val="00716825"/>
    <w:rsid w:val="00716831"/>
    <w:rsid w:val="00716852"/>
    <w:rsid w:val="0071687F"/>
    <w:rsid w:val="00716883"/>
    <w:rsid w:val="007168B5"/>
    <w:rsid w:val="007168CD"/>
    <w:rsid w:val="007168E8"/>
    <w:rsid w:val="00716932"/>
    <w:rsid w:val="007169A1"/>
    <w:rsid w:val="007169CF"/>
    <w:rsid w:val="007169DA"/>
    <w:rsid w:val="007169EB"/>
    <w:rsid w:val="007169FA"/>
    <w:rsid w:val="00716A42"/>
    <w:rsid w:val="00716AA5"/>
    <w:rsid w:val="00716AF3"/>
    <w:rsid w:val="00716B05"/>
    <w:rsid w:val="00716BC5"/>
    <w:rsid w:val="00716BED"/>
    <w:rsid w:val="00716BF0"/>
    <w:rsid w:val="00716C59"/>
    <w:rsid w:val="00716C5C"/>
    <w:rsid w:val="00716C6A"/>
    <w:rsid w:val="00716CBA"/>
    <w:rsid w:val="00716D14"/>
    <w:rsid w:val="00716D4B"/>
    <w:rsid w:val="00716D4C"/>
    <w:rsid w:val="00716D7C"/>
    <w:rsid w:val="00716D94"/>
    <w:rsid w:val="00716D97"/>
    <w:rsid w:val="00716DED"/>
    <w:rsid w:val="00716DF3"/>
    <w:rsid w:val="00716E3E"/>
    <w:rsid w:val="00716EE8"/>
    <w:rsid w:val="00716EEB"/>
    <w:rsid w:val="00716F28"/>
    <w:rsid w:val="00716F63"/>
    <w:rsid w:val="00716F76"/>
    <w:rsid w:val="00717017"/>
    <w:rsid w:val="00717023"/>
    <w:rsid w:val="00717025"/>
    <w:rsid w:val="00717028"/>
    <w:rsid w:val="0071706E"/>
    <w:rsid w:val="007170B1"/>
    <w:rsid w:val="007170C1"/>
    <w:rsid w:val="00717135"/>
    <w:rsid w:val="00717146"/>
    <w:rsid w:val="0071715E"/>
    <w:rsid w:val="0071719E"/>
    <w:rsid w:val="007171C7"/>
    <w:rsid w:val="007171D1"/>
    <w:rsid w:val="007171E8"/>
    <w:rsid w:val="007171F4"/>
    <w:rsid w:val="00717204"/>
    <w:rsid w:val="0071723E"/>
    <w:rsid w:val="00717255"/>
    <w:rsid w:val="00717281"/>
    <w:rsid w:val="00717290"/>
    <w:rsid w:val="007172EB"/>
    <w:rsid w:val="0071737B"/>
    <w:rsid w:val="00717389"/>
    <w:rsid w:val="00717390"/>
    <w:rsid w:val="007173A8"/>
    <w:rsid w:val="007173E9"/>
    <w:rsid w:val="0071741F"/>
    <w:rsid w:val="0071744D"/>
    <w:rsid w:val="0071749B"/>
    <w:rsid w:val="007174CD"/>
    <w:rsid w:val="007174EC"/>
    <w:rsid w:val="007175AF"/>
    <w:rsid w:val="007175DE"/>
    <w:rsid w:val="007175E5"/>
    <w:rsid w:val="007175F6"/>
    <w:rsid w:val="007175F7"/>
    <w:rsid w:val="00717615"/>
    <w:rsid w:val="0071761F"/>
    <w:rsid w:val="0071764B"/>
    <w:rsid w:val="00717674"/>
    <w:rsid w:val="007176D1"/>
    <w:rsid w:val="007176D8"/>
    <w:rsid w:val="007176E0"/>
    <w:rsid w:val="0071772E"/>
    <w:rsid w:val="00717770"/>
    <w:rsid w:val="007177FA"/>
    <w:rsid w:val="00717892"/>
    <w:rsid w:val="00717896"/>
    <w:rsid w:val="007178A0"/>
    <w:rsid w:val="0071790D"/>
    <w:rsid w:val="00717946"/>
    <w:rsid w:val="00717959"/>
    <w:rsid w:val="0071797E"/>
    <w:rsid w:val="0071797F"/>
    <w:rsid w:val="007179AC"/>
    <w:rsid w:val="007179C5"/>
    <w:rsid w:val="007179CA"/>
    <w:rsid w:val="007179D3"/>
    <w:rsid w:val="007179DF"/>
    <w:rsid w:val="007179E8"/>
    <w:rsid w:val="007179ED"/>
    <w:rsid w:val="007179FF"/>
    <w:rsid w:val="00717A35"/>
    <w:rsid w:val="00717A3B"/>
    <w:rsid w:val="00717A52"/>
    <w:rsid w:val="00717AA6"/>
    <w:rsid w:val="00717AB6"/>
    <w:rsid w:val="00717AC4"/>
    <w:rsid w:val="00717ACD"/>
    <w:rsid w:val="00717B17"/>
    <w:rsid w:val="00717B35"/>
    <w:rsid w:val="00717B88"/>
    <w:rsid w:val="00717BC4"/>
    <w:rsid w:val="00717BC7"/>
    <w:rsid w:val="00717BCF"/>
    <w:rsid w:val="00717BE6"/>
    <w:rsid w:val="00717BF2"/>
    <w:rsid w:val="00717C10"/>
    <w:rsid w:val="00717C24"/>
    <w:rsid w:val="00717C2C"/>
    <w:rsid w:val="00717C64"/>
    <w:rsid w:val="00717C8B"/>
    <w:rsid w:val="00717C99"/>
    <w:rsid w:val="00717C9F"/>
    <w:rsid w:val="00717CDF"/>
    <w:rsid w:val="00717CE9"/>
    <w:rsid w:val="00717CF0"/>
    <w:rsid w:val="00717CF2"/>
    <w:rsid w:val="00717D2E"/>
    <w:rsid w:val="00717DBB"/>
    <w:rsid w:val="00717DD2"/>
    <w:rsid w:val="00717DE3"/>
    <w:rsid w:val="00717E06"/>
    <w:rsid w:val="00717E08"/>
    <w:rsid w:val="00717E24"/>
    <w:rsid w:val="00717E31"/>
    <w:rsid w:val="00717E35"/>
    <w:rsid w:val="00717E47"/>
    <w:rsid w:val="00717E5F"/>
    <w:rsid w:val="00717E7D"/>
    <w:rsid w:val="00717E89"/>
    <w:rsid w:val="00717EA7"/>
    <w:rsid w:val="00717EA9"/>
    <w:rsid w:val="00717EB8"/>
    <w:rsid w:val="00717EF5"/>
    <w:rsid w:val="00717EF8"/>
    <w:rsid w:val="00717F3E"/>
    <w:rsid w:val="00717F3F"/>
    <w:rsid w:val="00717F47"/>
    <w:rsid w:val="00717F97"/>
    <w:rsid w:val="00717FB3"/>
    <w:rsid w:val="00717FB7"/>
    <w:rsid w:val="00717FB9"/>
    <w:rsid w:val="00717FC0"/>
    <w:rsid w:val="00717FE4"/>
    <w:rsid w:val="00720044"/>
    <w:rsid w:val="0072005E"/>
    <w:rsid w:val="0072006D"/>
    <w:rsid w:val="007200E8"/>
    <w:rsid w:val="0072012F"/>
    <w:rsid w:val="0072013E"/>
    <w:rsid w:val="00720166"/>
    <w:rsid w:val="00720179"/>
    <w:rsid w:val="00720186"/>
    <w:rsid w:val="007201B4"/>
    <w:rsid w:val="007201C6"/>
    <w:rsid w:val="0072021C"/>
    <w:rsid w:val="00720226"/>
    <w:rsid w:val="00720238"/>
    <w:rsid w:val="0072025D"/>
    <w:rsid w:val="00720281"/>
    <w:rsid w:val="007202BA"/>
    <w:rsid w:val="007202CA"/>
    <w:rsid w:val="007202D7"/>
    <w:rsid w:val="00720303"/>
    <w:rsid w:val="00720321"/>
    <w:rsid w:val="0072032B"/>
    <w:rsid w:val="00720346"/>
    <w:rsid w:val="00720369"/>
    <w:rsid w:val="0072036A"/>
    <w:rsid w:val="0072039C"/>
    <w:rsid w:val="007203C1"/>
    <w:rsid w:val="007203DC"/>
    <w:rsid w:val="0072041C"/>
    <w:rsid w:val="00720443"/>
    <w:rsid w:val="00720492"/>
    <w:rsid w:val="007204AD"/>
    <w:rsid w:val="007204C3"/>
    <w:rsid w:val="007204D9"/>
    <w:rsid w:val="007204EC"/>
    <w:rsid w:val="00720514"/>
    <w:rsid w:val="00720518"/>
    <w:rsid w:val="0072051C"/>
    <w:rsid w:val="0072053A"/>
    <w:rsid w:val="00720557"/>
    <w:rsid w:val="00720559"/>
    <w:rsid w:val="00720560"/>
    <w:rsid w:val="00720562"/>
    <w:rsid w:val="00720568"/>
    <w:rsid w:val="00720571"/>
    <w:rsid w:val="00720584"/>
    <w:rsid w:val="007205A0"/>
    <w:rsid w:val="007205A1"/>
    <w:rsid w:val="007205AB"/>
    <w:rsid w:val="007205CE"/>
    <w:rsid w:val="007205F3"/>
    <w:rsid w:val="00720605"/>
    <w:rsid w:val="00720617"/>
    <w:rsid w:val="00720625"/>
    <w:rsid w:val="0072064F"/>
    <w:rsid w:val="00720680"/>
    <w:rsid w:val="0072069E"/>
    <w:rsid w:val="007206B1"/>
    <w:rsid w:val="007206CA"/>
    <w:rsid w:val="007206E5"/>
    <w:rsid w:val="007206EF"/>
    <w:rsid w:val="0072071E"/>
    <w:rsid w:val="00720748"/>
    <w:rsid w:val="00720759"/>
    <w:rsid w:val="00720765"/>
    <w:rsid w:val="0072078C"/>
    <w:rsid w:val="00720794"/>
    <w:rsid w:val="007207BB"/>
    <w:rsid w:val="0072081A"/>
    <w:rsid w:val="0072082D"/>
    <w:rsid w:val="0072085B"/>
    <w:rsid w:val="0072085D"/>
    <w:rsid w:val="0072085F"/>
    <w:rsid w:val="00720872"/>
    <w:rsid w:val="00720874"/>
    <w:rsid w:val="00720879"/>
    <w:rsid w:val="007208AC"/>
    <w:rsid w:val="00720927"/>
    <w:rsid w:val="0072092B"/>
    <w:rsid w:val="00720937"/>
    <w:rsid w:val="00720942"/>
    <w:rsid w:val="00720954"/>
    <w:rsid w:val="00720979"/>
    <w:rsid w:val="007209AE"/>
    <w:rsid w:val="007209D0"/>
    <w:rsid w:val="007209F8"/>
    <w:rsid w:val="00720A16"/>
    <w:rsid w:val="00720A30"/>
    <w:rsid w:val="00720A48"/>
    <w:rsid w:val="00720A4D"/>
    <w:rsid w:val="00720A63"/>
    <w:rsid w:val="00720A79"/>
    <w:rsid w:val="00720A96"/>
    <w:rsid w:val="00720A9F"/>
    <w:rsid w:val="00720ABA"/>
    <w:rsid w:val="00720AE0"/>
    <w:rsid w:val="00720B03"/>
    <w:rsid w:val="00720B60"/>
    <w:rsid w:val="00720B68"/>
    <w:rsid w:val="00720BA4"/>
    <w:rsid w:val="00720C29"/>
    <w:rsid w:val="00720C2D"/>
    <w:rsid w:val="00720C51"/>
    <w:rsid w:val="00720CA1"/>
    <w:rsid w:val="00720CBE"/>
    <w:rsid w:val="00720D09"/>
    <w:rsid w:val="00720D1E"/>
    <w:rsid w:val="00720D27"/>
    <w:rsid w:val="00720D5E"/>
    <w:rsid w:val="00720D6C"/>
    <w:rsid w:val="00720DDF"/>
    <w:rsid w:val="00720E2E"/>
    <w:rsid w:val="00720E5F"/>
    <w:rsid w:val="00720E73"/>
    <w:rsid w:val="00720EA2"/>
    <w:rsid w:val="00720EA6"/>
    <w:rsid w:val="00720EAC"/>
    <w:rsid w:val="00720EF0"/>
    <w:rsid w:val="00720F09"/>
    <w:rsid w:val="00720F2C"/>
    <w:rsid w:val="00720F48"/>
    <w:rsid w:val="00720F54"/>
    <w:rsid w:val="00720F85"/>
    <w:rsid w:val="00720FC1"/>
    <w:rsid w:val="0072103C"/>
    <w:rsid w:val="0072104E"/>
    <w:rsid w:val="00721065"/>
    <w:rsid w:val="0072107A"/>
    <w:rsid w:val="007210A2"/>
    <w:rsid w:val="007210AB"/>
    <w:rsid w:val="007210ED"/>
    <w:rsid w:val="0072110C"/>
    <w:rsid w:val="00721140"/>
    <w:rsid w:val="00721141"/>
    <w:rsid w:val="00721158"/>
    <w:rsid w:val="0072115E"/>
    <w:rsid w:val="0072116C"/>
    <w:rsid w:val="0072117A"/>
    <w:rsid w:val="007211AE"/>
    <w:rsid w:val="007211F8"/>
    <w:rsid w:val="0072123E"/>
    <w:rsid w:val="00721265"/>
    <w:rsid w:val="007212BE"/>
    <w:rsid w:val="007212DB"/>
    <w:rsid w:val="0072131A"/>
    <w:rsid w:val="00721327"/>
    <w:rsid w:val="0072132F"/>
    <w:rsid w:val="0072137B"/>
    <w:rsid w:val="00721381"/>
    <w:rsid w:val="00721384"/>
    <w:rsid w:val="00721388"/>
    <w:rsid w:val="007213B3"/>
    <w:rsid w:val="007213B5"/>
    <w:rsid w:val="007213D2"/>
    <w:rsid w:val="007213F9"/>
    <w:rsid w:val="0072140C"/>
    <w:rsid w:val="00721412"/>
    <w:rsid w:val="00721417"/>
    <w:rsid w:val="00721428"/>
    <w:rsid w:val="00721429"/>
    <w:rsid w:val="00721432"/>
    <w:rsid w:val="00721443"/>
    <w:rsid w:val="0072144D"/>
    <w:rsid w:val="00721467"/>
    <w:rsid w:val="0072147F"/>
    <w:rsid w:val="007214A5"/>
    <w:rsid w:val="007214B3"/>
    <w:rsid w:val="007214B5"/>
    <w:rsid w:val="007214D6"/>
    <w:rsid w:val="007214D8"/>
    <w:rsid w:val="0072153C"/>
    <w:rsid w:val="0072154D"/>
    <w:rsid w:val="00721568"/>
    <w:rsid w:val="00721582"/>
    <w:rsid w:val="007215BB"/>
    <w:rsid w:val="007215EA"/>
    <w:rsid w:val="00721612"/>
    <w:rsid w:val="0072164C"/>
    <w:rsid w:val="0072165E"/>
    <w:rsid w:val="00721673"/>
    <w:rsid w:val="007216C7"/>
    <w:rsid w:val="007216F7"/>
    <w:rsid w:val="007217E7"/>
    <w:rsid w:val="00721836"/>
    <w:rsid w:val="00721849"/>
    <w:rsid w:val="00721895"/>
    <w:rsid w:val="007218B0"/>
    <w:rsid w:val="007218B4"/>
    <w:rsid w:val="007218E0"/>
    <w:rsid w:val="007218FF"/>
    <w:rsid w:val="00721900"/>
    <w:rsid w:val="00721902"/>
    <w:rsid w:val="00721926"/>
    <w:rsid w:val="00721975"/>
    <w:rsid w:val="0072197F"/>
    <w:rsid w:val="00721988"/>
    <w:rsid w:val="007219AA"/>
    <w:rsid w:val="007219CF"/>
    <w:rsid w:val="00721A2D"/>
    <w:rsid w:val="00721A60"/>
    <w:rsid w:val="00721A71"/>
    <w:rsid w:val="00721A87"/>
    <w:rsid w:val="00721A96"/>
    <w:rsid w:val="00721B36"/>
    <w:rsid w:val="00721B48"/>
    <w:rsid w:val="00721B94"/>
    <w:rsid w:val="00721BB1"/>
    <w:rsid w:val="00721BC7"/>
    <w:rsid w:val="00721BCE"/>
    <w:rsid w:val="00721C1D"/>
    <w:rsid w:val="00721C32"/>
    <w:rsid w:val="00721C35"/>
    <w:rsid w:val="00721C7E"/>
    <w:rsid w:val="00721C84"/>
    <w:rsid w:val="00721CA1"/>
    <w:rsid w:val="00721D8E"/>
    <w:rsid w:val="00721DA7"/>
    <w:rsid w:val="00721DC6"/>
    <w:rsid w:val="00721E1A"/>
    <w:rsid w:val="00721E3D"/>
    <w:rsid w:val="00721E5D"/>
    <w:rsid w:val="00721E8F"/>
    <w:rsid w:val="00721EFD"/>
    <w:rsid w:val="00721F09"/>
    <w:rsid w:val="00721F13"/>
    <w:rsid w:val="00721F30"/>
    <w:rsid w:val="00721F4E"/>
    <w:rsid w:val="00721F5F"/>
    <w:rsid w:val="00721F97"/>
    <w:rsid w:val="00721FBA"/>
    <w:rsid w:val="00722039"/>
    <w:rsid w:val="00722052"/>
    <w:rsid w:val="00722056"/>
    <w:rsid w:val="00722082"/>
    <w:rsid w:val="00722084"/>
    <w:rsid w:val="007220A5"/>
    <w:rsid w:val="007220CD"/>
    <w:rsid w:val="0072212C"/>
    <w:rsid w:val="0072218B"/>
    <w:rsid w:val="007221A9"/>
    <w:rsid w:val="007221B4"/>
    <w:rsid w:val="007221B5"/>
    <w:rsid w:val="007221BB"/>
    <w:rsid w:val="007221E6"/>
    <w:rsid w:val="00722206"/>
    <w:rsid w:val="00722215"/>
    <w:rsid w:val="00722217"/>
    <w:rsid w:val="00722255"/>
    <w:rsid w:val="0072225F"/>
    <w:rsid w:val="007222E5"/>
    <w:rsid w:val="007222F3"/>
    <w:rsid w:val="00722305"/>
    <w:rsid w:val="0072231E"/>
    <w:rsid w:val="00722338"/>
    <w:rsid w:val="007223AC"/>
    <w:rsid w:val="007223C1"/>
    <w:rsid w:val="007223FC"/>
    <w:rsid w:val="00722449"/>
    <w:rsid w:val="00722451"/>
    <w:rsid w:val="0072245A"/>
    <w:rsid w:val="0072247A"/>
    <w:rsid w:val="00722481"/>
    <w:rsid w:val="0072248E"/>
    <w:rsid w:val="00722494"/>
    <w:rsid w:val="00722501"/>
    <w:rsid w:val="0072250A"/>
    <w:rsid w:val="0072250B"/>
    <w:rsid w:val="00722553"/>
    <w:rsid w:val="00722560"/>
    <w:rsid w:val="00722568"/>
    <w:rsid w:val="00722575"/>
    <w:rsid w:val="0072259A"/>
    <w:rsid w:val="007225DA"/>
    <w:rsid w:val="007225E6"/>
    <w:rsid w:val="007225E7"/>
    <w:rsid w:val="00722616"/>
    <w:rsid w:val="007226AD"/>
    <w:rsid w:val="007226D6"/>
    <w:rsid w:val="007226DB"/>
    <w:rsid w:val="0072272B"/>
    <w:rsid w:val="0072276F"/>
    <w:rsid w:val="00722772"/>
    <w:rsid w:val="00722785"/>
    <w:rsid w:val="00722786"/>
    <w:rsid w:val="007227A8"/>
    <w:rsid w:val="007227D1"/>
    <w:rsid w:val="007227DD"/>
    <w:rsid w:val="007227E2"/>
    <w:rsid w:val="007227FE"/>
    <w:rsid w:val="00722800"/>
    <w:rsid w:val="00722820"/>
    <w:rsid w:val="00722879"/>
    <w:rsid w:val="00722887"/>
    <w:rsid w:val="00722889"/>
    <w:rsid w:val="00722894"/>
    <w:rsid w:val="007228A7"/>
    <w:rsid w:val="007228BB"/>
    <w:rsid w:val="007228C3"/>
    <w:rsid w:val="007228EF"/>
    <w:rsid w:val="00722908"/>
    <w:rsid w:val="0072290E"/>
    <w:rsid w:val="00722918"/>
    <w:rsid w:val="0072291E"/>
    <w:rsid w:val="00722977"/>
    <w:rsid w:val="007229A3"/>
    <w:rsid w:val="007229A5"/>
    <w:rsid w:val="007229C9"/>
    <w:rsid w:val="007229E7"/>
    <w:rsid w:val="00722A0F"/>
    <w:rsid w:val="00722A15"/>
    <w:rsid w:val="00722AA7"/>
    <w:rsid w:val="00722ACB"/>
    <w:rsid w:val="00722B09"/>
    <w:rsid w:val="00722B0E"/>
    <w:rsid w:val="00722B30"/>
    <w:rsid w:val="00722B37"/>
    <w:rsid w:val="00722B64"/>
    <w:rsid w:val="00722B71"/>
    <w:rsid w:val="00722B92"/>
    <w:rsid w:val="00722BA3"/>
    <w:rsid w:val="00722BCC"/>
    <w:rsid w:val="00722BEF"/>
    <w:rsid w:val="00722C28"/>
    <w:rsid w:val="00722C2F"/>
    <w:rsid w:val="00722C76"/>
    <w:rsid w:val="00722C89"/>
    <w:rsid w:val="00722CFD"/>
    <w:rsid w:val="00722D16"/>
    <w:rsid w:val="00722D55"/>
    <w:rsid w:val="00722D74"/>
    <w:rsid w:val="00722D8E"/>
    <w:rsid w:val="00722E32"/>
    <w:rsid w:val="00722E4A"/>
    <w:rsid w:val="00722E56"/>
    <w:rsid w:val="00722E61"/>
    <w:rsid w:val="00722E67"/>
    <w:rsid w:val="00722E75"/>
    <w:rsid w:val="00722F09"/>
    <w:rsid w:val="00722F40"/>
    <w:rsid w:val="00722F54"/>
    <w:rsid w:val="00722F55"/>
    <w:rsid w:val="00722FBA"/>
    <w:rsid w:val="00722FCF"/>
    <w:rsid w:val="00723034"/>
    <w:rsid w:val="00723042"/>
    <w:rsid w:val="0072304C"/>
    <w:rsid w:val="00723053"/>
    <w:rsid w:val="00723075"/>
    <w:rsid w:val="0072307D"/>
    <w:rsid w:val="007230AB"/>
    <w:rsid w:val="007230AC"/>
    <w:rsid w:val="007230BB"/>
    <w:rsid w:val="007230F2"/>
    <w:rsid w:val="007230FB"/>
    <w:rsid w:val="0072314F"/>
    <w:rsid w:val="00723168"/>
    <w:rsid w:val="0072316F"/>
    <w:rsid w:val="0072317D"/>
    <w:rsid w:val="007231AD"/>
    <w:rsid w:val="007231C8"/>
    <w:rsid w:val="007231FB"/>
    <w:rsid w:val="007231FE"/>
    <w:rsid w:val="00723207"/>
    <w:rsid w:val="0072320E"/>
    <w:rsid w:val="00723235"/>
    <w:rsid w:val="00723245"/>
    <w:rsid w:val="0072325D"/>
    <w:rsid w:val="00723267"/>
    <w:rsid w:val="007232C3"/>
    <w:rsid w:val="007232CE"/>
    <w:rsid w:val="007232E2"/>
    <w:rsid w:val="00723300"/>
    <w:rsid w:val="00723347"/>
    <w:rsid w:val="00723384"/>
    <w:rsid w:val="007233A6"/>
    <w:rsid w:val="007233C0"/>
    <w:rsid w:val="007233C7"/>
    <w:rsid w:val="007233D0"/>
    <w:rsid w:val="007233FF"/>
    <w:rsid w:val="00723432"/>
    <w:rsid w:val="00723440"/>
    <w:rsid w:val="00723456"/>
    <w:rsid w:val="00723466"/>
    <w:rsid w:val="00723473"/>
    <w:rsid w:val="00723477"/>
    <w:rsid w:val="007234A1"/>
    <w:rsid w:val="007234E1"/>
    <w:rsid w:val="007234FB"/>
    <w:rsid w:val="0072354F"/>
    <w:rsid w:val="0072355A"/>
    <w:rsid w:val="007235F2"/>
    <w:rsid w:val="0072361D"/>
    <w:rsid w:val="007236A8"/>
    <w:rsid w:val="007236D1"/>
    <w:rsid w:val="00723712"/>
    <w:rsid w:val="00723729"/>
    <w:rsid w:val="0072373F"/>
    <w:rsid w:val="00723748"/>
    <w:rsid w:val="00723757"/>
    <w:rsid w:val="0072375D"/>
    <w:rsid w:val="00723788"/>
    <w:rsid w:val="00723796"/>
    <w:rsid w:val="007237C3"/>
    <w:rsid w:val="007237EA"/>
    <w:rsid w:val="007237EC"/>
    <w:rsid w:val="007237ED"/>
    <w:rsid w:val="007237F5"/>
    <w:rsid w:val="00723801"/>
    <w:rsid w:val="00723870"/>
    <w:rsid w:val="00723879"/>
    <w:rsid w:val="00723881"/>
    <w:rsid w:val="00723947"/>
    <w:rsid w:val="007239ED"/>
    <w:rsid w:val="00723A2D"/>
    <w:rsid w:val="00723A68"/>
    <w:rsid w:val="00723AB1"/>
    <w:rsid w:val="00723AEE"/>
    <w:rsid w:val="00723AF3"/>
    <w:rsid w:val="00723B04"/>
    <w:rsid w:val="00723B13"/>
    <w:rsid w:val="00723B81"/>
    <w:rsid w:val="00723BA2"/>
    <w:rsid w:val="00723BA8"/>
    <w:rsid w:val="00723BDD"/>
    <w:rsid w:val="00723BEF"/>
    <w:rsid w:val="00723C09"/>
    <w:rsid w:val="00723C53"/>
    <w:rsid w:val="00723C54"/>
    <w:rsid w:val="00723C84"/>
    <w:rsid w:val="00723CDA"/>
    <w:rsid w:val="00723D15"/>
    <w:rsid w:val="00723D39"/>
    <w:rsid w:val="00723D59"/>
    <w:rsid w:val="00723DA3"/>
    <w:rsid w:val="00723DB3"/>
    <w:rsid w:val="00723DF6"/>
    <w:rsid w:val="00723E01"/>
    <w:rsid w:val="00723E2A"/>
    <w:rsid w:val="00723E76"/>
    <w:rsid w:val="00723E8E"/>
    <w:rsid w:val="00723EB7"/>
    <w:rsid w:val="00723EC3"/>
    <w:rsid w:val="00723F03"/>
    <w:rsid w:val="00723F3C"/>
    <w:rsid w:val="00723F44"/>
    <w:rsid w:val="00723F73"/>
    <w:rsid w:val="00723FD9"/>
    <w:rsid w:val="00724004"/>
    <w:rsid w:val="0072400D"/>
    <w:rsid w:val="00724022"/>
    <w:rsid w:val="00724063"/>
    <w:rsid w:val="0072406D"/>
    <w:rsid w:val="007240A7"/>
    <w:rsid w:val="007240B0"/>
    <w:rsid w:val="007240B2"/>
    <w:rsid w:val="007240CE"/>
    <w:rsid w:val="007240CF"/>
    <w:rsid w:val="007240D0"/>
    <w:rsid w:val="00724109"/>
    <w:rsid w:val="00724111"/>
    <w:rsid w:val="0072418B"/>
    <w:rsid w:val="007241A7"/>
    <w:rsid w:val="007241AF"/>
    <w:rsid w:val="007241C8"/>
    <w:rsid w:val="007241D5"/>
    <w:rsid w:val="00724205"/>
    <w:rsid w:val="0072420A"/>
    <w:rsid w:val="0072425F"/>
    <w:rsid w:val="0072426A"/>
    <w:rsid w:val="00724285"/>
    <w:rsid w:val="0072428E"/>
    <w:rsid w:val="007242CF"/>
    <w:rsid w:val="007242FC"/>
    <w:rsid w:val="00724321"/>
    <w:rsid w:val="0072432B"/>
    <w:rsid w:val="00724367"/>
    <w:rsid w:val="00724376"/>
    <w:rsid w:val="0072442B"/>
    <w:rsid w:val="0072442D"/>
    <w:rsid w:val="00724436"/>
    <w:rsid w:val="0072446A"/>
    <w:rsid w:val="00724479"/>
    <w:rsid w:val="00724488"/>
    <w:rsid w:val="007244AC"/>
    <w:rsid w:val="00724505"/>
    <w:rsid w:val="00724559"/>
    <w:rsid w:val="0072455B"/>
    <w:rsid w:val="0072456C"/>
    <w:rsid w:val="00724589"/>
    <w:rsid w:val="0072459A"/>
    <w:rsid w:val="007245DE"/>
    <w:rsid w:val="00724607"/>
    <w:rsid w:val="00724609"/>
    <w:rsid w:val="0072461C"/>
    <w:rsid w:val="0072462E"/>
    <w:rsid w:val="00724634"/>
    <w:rsid w:val="0072463A"/>
    <w:rsid w:val="0072465C"/>
    <w:rsid w:val="0072466C"/>
    <w:rsid w:val="007246F3"/>
    <w:rsid w:val="00724720"/>
    <w:rsid w:val="00724731"/>
    <w:rsid w:val="0072473E"/>
    <w:rsid w:val="00724758"/>
    <w:rsid w:val="00724782"/>
    <w:rsid w:val="0072480D"/>
    <w:rsid w:val="0072481E"/>
    <w:rsid w:val="00724823"/>
    <w:rsid w:val="00724828"/>
    <w:rsid w:val="007248BD"/>
    <w:rsid w:val="007248C5"/>
    <w:rsid w:val="007248DD"/>
    <w:rsid w:val="007248E1"/>
    <w:rsid w:val="007248E6"/>
    <w:rsid w:val="007248FC"/>
    <w:rsid w:val="00724906"/>
    <w:rsid w:val="0072495A"/>
    <w:rsid w:val="007249A4"/>
    <w:rsid w:val="007249F9"/>
    <w:rsid w:val="007249FA"/>
    <w:rsid w:val="00724A1B"/>
    <w:rsid w:val="00724A6C"/>
    <w:rsid w:val="00724A7E"/>
    <w:rsid w:val="00724ACE"/>
    <w:rsid w:val="00724AD8"/>
    <w:rsid w:val="00724B0F"/>
    <w:rsid w:val="00724B19"/>
    <w:rsid w:val="00724B2B"/>
    <w:rsid w:val="00724B2F"/>
    <w:rsid w:val="00724C17"/>
    <w:rsid w:val="00724C1B"/>
    <w:rsid w:val="00724C24"/>
    <w:rsid w:val="00724C6B"/>
    <w:rsid w:val="00724C70"/>
    <w:rsid w:val="00724C7C"/>
    <w:rsid w:val="00724CAB"/>
    <w:rsid w:val="00724CF0"/>
    <w:rsid w:val="00724CFC"/>
    <w:rsid w:val="00724D12"/>
    <w:rsid w:val="00724D17"/>
    <w:rsid w:val="00724D39"/>
    <w:rsid w:val="00724D6F"/>
    <w:rsid w:val="00724D7B"/>
    <w:rsid w:val="00724D84"/>
    <w:rsid w:val="00724DB9"/>
    <w:rsid w:val="00724DC8"/>
    <w:rsid w:val="00724DD0"/>
    <w:rsid w:val="00724DD1"/>
    <w:rsid w:val="00724DDD"/>
    <w:rsid w:val="00724DE5"/>
    <w:rsid w:val="00724E04"/>
    <w:rsid w:val="00724E85"/>
    <w:rsid w:val="00724E98"/>
    <w:rsid w:val="00724EA9"/>
    <w:rsid w:val="00724EDE"/>
    <w:rsid w:val="00724EFE"/>
    <w:rsid w:val="00724F13"/>
    <w:rsid w:val="00724F3E"/>
    <w:rsid w:val="00725009"/>
    <w:rsid w:val="00725010"/>
    <w:rsid w:val="00725050"/>
    <w:rsid w:val="00725061"/>
    <w:rsid w:val="00725070"/>
    <w:rsid w:val="0072507B"/>
    <w:rsid w:val="007250AF"/>
    <w:rsid w:val="007250B6"/>
    <w:rsid w:val="007250E3"/>
    <w:rsid w:val="00725129"/>
    <w:rsid w:val="0072514D"/>
    <w:rsid w:val="0072517C"/>
    <w:rsid w:val="00725186"/>
    <w:rsid w:val="007251BE"/>
    <w:rsid w:val="007251D6"/>
    <w:rsid w:val="007251E6"/>
    <w:rsid w:val="007251FE"/>
    <w:rsid w:val="0072520C"/>
    <w:rsid w:val="00725223"/>
    <w:rsid w:val="00725288"/>
    <w:rsid w:val="00725295"/>
    <w:rsid w:val="007252AC"/>
    <w:rsid w:val="007252BA"/>
    <w:rsid w:val="007252BE"/>
    <w:rsid w:val="007252C0"/>
    <w:rsid w:val="007252E9"/>
    <w:rsid w:val="0072530F"/>
    <w:rsid w:val="00725325"/>
    <w:rsid w:val="00725350"/>
    <w:rsid w:val="00725351"/>
    <w:rsid w:val="00725370"/>
    <w:rsid w:val="00725403"/>
    <w:rsid w:val="00725425"/>
    <w:rsid w:val="0072545A"/>
    <w:rsid w:val="007254A6"/>
    <w:rsid w:val="007254AF"/>
    <w:rsid w:val="007254C8"/>
    <w:rsid w:val="007254E0"/>
    <w:rsid w:val="007254F5"/>
    <w:rsid w:val="0072553B"/>
    <w:rsid w:val="00725551"/>
    <w:rsid w:val="0072558C"/>
    <w:rsid w:val="007255D4"/>
    <w:rsid w:val="007255F5"/>
    <w:rsid w:val="00725640"/>
    <w:rsid w:val="00725684"/>
    <w:rsid w:val="007256AE"/>
    <w:rsid w:val="007256CD"/>
    <w:rsid w:val="00725709"/>
    <w:rsid w:val="0072570B"/>
    <w:rsid w:val="0072572E"/>
    <w:rsid w:val="00725746"/>
    <w:rsid w:val="00725754"/>
    <w:rsid w:val="00725766"/>
    <w:rsid w:val="0072576F"/>
    <w:rsid w:val="007257AE"/>
    <w:rsid w:val="007257B4"/>
    <w:rsid w:val="007257F0"/>
    <w:rsid w:val="0072583D"/>
    <w:rsid w:val="00725863"/>
    <w:rsid w:val="0072586B"/>
    <w:rsid w:val="007258B2"/>
    <w:rsid w:val="007258C1"/>
    <w:rsid w:val="0072590E"/>
    <w:rsid w:val="00725918"/>
    <w:rsid w:val="00725937"/>
    <w:rsid w:val="00725939"/>
    <w:rsid w:val="0072595E"/>
    <w:rsid w:val="0072597F"/>
    <w:rsid w:val="0072598F"/>
    <w:rsid w:val="00725995"/>
    <w:rsid w:val="007259A6"/>
    <w:rsid w:val="007259BD"/>
    <w:rsid w:val="007259FE"/>
    <w:rsid w:val="00725A02"/>
    <w:rsid w:val="00725A22"/>
    <w:rsid w:val="00725A88"/>
    <w:rsid w:val="00725A96"/>
    <w:rsid w:val="00725AA0"/>
    <w:rsid w:val="00725AB4"/>
    <w:rsid w:val="00725AD0"/>
    <w:rsid w:val="00725AF5"/>
    <w:rsid w:val="00725B07"/>
    <w:rsid w:val="00725B0A"/>
    <w:rsid w:val="00725B29"/>
    <w:rsid w:val="00725B6A"/>
    <w:rsid w:val="00725BE4"/>
    <w:rsid w:val="00725BEB"/>
    <w:rsid w:val="00725BF7"/>
    <w:rsid w:val="00725C40"/>
    <w:rsid w:val="00725C8C"/>
    <w:rsid w:val="00725C92"/>
    <w:rsid w:val="00725C97"/>
    <w:rsid w:val="00725CF6"/>
    <w:rsid w:val="00725D24"/>
    <w:rsid w:val="00725D3D"/>
    <w:rsid w:val="00725D6F"/>
    <w:rsid w:val="00725D80"/>
    <w:rsid w:val="00725D8D"/>
    <w:rsid w:val="00725DA4"/>
    <w:rsid w:val="00725DA7"/>
    <w:rsid w:val="00725DD3"/>
    <w:rsid w:val="00725DE8"/>
    <w:rsid w:val="00725E54"/>
    <w:rsid w:val="00725E8E"/>
    <w:rsid w:val="00725F15"/>
    <w:rsid w:val="00725F47"/>
    <w:rsid w:val="00725F6B"/>
    <w:rsid w:val="00725F7A"/>
    <w:rsid w:val="00725FA0"/>
    <w:rsid w:val="00725FF2"/>
    <w:rsid w:val="00726007"/>
    <w:rsid w:val="00726030"/>
    <w:rsid w:val="00726036"/>
    <w:rsid w:val="00726087"/>
    <w:rsid w:val="007260A0"/>
    <w:rsid w:val="007260BC"/>
    <w:rsid w:val="007260DA"/>
    <w:rsid w:val="007260E6"/>
    <w:rsid w:val="007260F1"/>
    <w:rsid w:val="00726114"/>
    <w:rsid w:val="00726133"/>
    <w:rsid w:val="0072614D"/>
    <w:rsid w:val="00726169"/>
    <w:rsid w:val="00726184"/>
    <w:rsid w:val="007261AA"/>
    <w:rsid w:val="007261C6"/>
    <w:rsid w:val="007261DB"/>
    <w:rsid w:val="007261F3"/>
    <w:rsid w:val="00726207"/>
    <w:rsid w:val="00726218"/>
    <w:rsid w:val="0072623F"/>
    <w:rsid w:val="00726245"/>
    <w:rsid w:val="00726295"/>
    <w:rsid w:val="007262B6"/>
    <w:rsid w:val="007262DE"/>
    <w:rsid w:val="00726309"/>
    <w:rsid w:val="0072633F"/>
    <w:rsid w:val="00726346"/>
    <w:rsid w:val="0072636F"/>
    <w:rsid w:val="0072638D"/>
    <w:rsid w:val="0072642F"/>
    <w:rsid w:val="0072645D"/>
    <w:rsid w:val="0072646C"/>
    <w:rsid w:val="00726494"/>
    <w:rsid w:val="0072649C"/>
    <w:rsid w:val="007264AC"/>
    <w:rsid w:val="007264C2"/>
    <w:rsid w:val="007264F5"/>
    <w:rsid w:val="00726501"/>
    <w:rsid w:val="0072653A"/>
    <w:rsid w:val="00726541"/>
    <w:rsid w:val="00726548"/>
    <w:rsid w:val="00726553"/>
    <w:rsid w:val="00726596"/>
    <w:rsid w:val="007265C5"/>
    <w:rsid w:val="007265DD"/>
    <w:rsid w:val="007265F1"/>
    <w:rsid w:val="007265F9"/>
    <w:rsid w:val="0072663B"/>
    <w:rsid w:val="0072665B"/>
    <w:rsid w:val="00726667"/>
    <w:rsid w:val="0072667F"/>
    <w:rsid w:val="007266ED"/>
    <w:rsid w:val="00726717"/>
    <w:rsid w:val="0072671E"/>
    <w:rsid w:val="00726761"/>
    <w:rsid w:val="0072677B"/>
    <w:rsid w:val="00726786"/>
    <w:rsid w:val="007267B4"/>
    <w:rsid w:val="007267BC"/>
    <w:rsid w:val="00726819"/>
    <w:rsid w:val="0072681A"/>
    <w:rsid w:val="00726820"/>
    <w:rsid w:val="0072683D"/>
    <w:rsid w:val="00726877"/>
    <w:rsid w:val="00726880"/>
    <w:rsid w:val="00726893"/>
    <w:rsid w:val="007268EA"/>
    <w:rsid w:val="00726900"/>
    <w:rsid w:val="00726912"/>
    <w:rsid w:val="00726980"/>
    <w:rsid w:val="00726998"/>
    <w:rsid w:val="007269DF"/>
    <w:rsid w:val="007269F7"/>
    <w:rsid w:val="007269FA"/>
    <w:rsid w:val="00726A03"/>
    <w:rsid w:val="00726A18"/>
    <w:rsid w:val="00726A24"/>
    <w:rsid w:val="00726A2D"/>
    <w:rsid w:val="00726A31"/>
    <w:rsid w:val="00726A3B"/>
    <w:rsid w:val="00726B5F"/>
    <w:rsid w:val="00726B93"/>
    <w:rsid w:val="00726BB5"/>
    <w:rsid w:val="00726BD2"/>
    <w:rsid w:val="00726C20"/>
    <w:rsid w:val="00726C25"/>
    <w:rsid w:val="00726C27"/>
    <w:rsid w:val="00726C38"/>
    <w:rsid w:val="00726C76"/>
    <w:rsid w:val="00726C8A"/>
    <w:rsid w:val="00726CB7"/>
    <w:rsid w:val="00726D3F"/>
    <w:rsid w:val="00726D54"/>
    <w:rsid w:val="00726D64"/>
    <w:rsid w:val="00726D76"/>
    <w:rsid w:val="00726D86"/>
    <w:rsid w:val="00726D9F"/>
    <w:rsid w:val="00726DCA"/>
    <w:rsid w:val="00726DF0"/>
    <w:rsid w:val="00726DF5"/>
    <w:rsid w:val="00726E01"/>
    <w:rsid w:val="00726E2F"/>
    <w:rsid w:val="00726E3C"/>
    <w:rsid w:val="00726E66"/>
    <w:rsid w:val="00726E88"/>
    <w:rsid w:val="00726EC8"/>
    <w:rsid w:val="00726ECD"/>
    <w:rsid w:val="00726F13"/>
    <w:rsid w:val="00726F62"/>
    <w:rsid w:val="00726FAE"/>
    <w:rsid w:val="00726FCF"/>
    <w:rsid w:val="00727028"/>
    <w:rsid w:val="00727048"/>
    <w:rsid w:val="00727065"/>
    <w:rsid w:val="0072707F"/>
    <w:rsid w:val="0072708C"/>
    <w:rsid w:val="0072710C"/>
    <w:rsid w:val="0072710F"/>
    <w:rsid w:val="0072712D"/>
    <w:rsid w:val="0072715C"/>
    <w:rsid w:val="0072717D"/>
    <w:rsid w:val="0072721F"/>
    <w:rsid w:val="00727267"/>
    <w:rsid w:val="0072726D"/>
    <w:rsid w:val="007272E4"/>
    <w:rsid w:val="007272FF"/>
    <w:rsid w:val="0072730E"/>
    <w:rsid w:val="0072730F"/>
    <w:rsid w:val="00727324"/>
    <w:rsid w:val="00727347"/>
    <w:rsid w:val="00727350"/>
    <w:rsid w:val="00727405"/>
    <w:rsid w:val="00727410"/>
    <w:rsid w:val="00727428"/>
    <w:rsid w:val="00727431"/>
    <w:rsid w:val="00727451"/>
    <w:rsid w:val="00727452"/>
    <w:rsid w:val="00727494"/>
    <w:rsid w:val="007274E9"/>
    <w:rsid w:val="00727503"/>
    <w:rsid w:val="0072750A"/>
    <w:rsid w:val="0072751C"/>
    <w:rsid w:val="0072751F"/>
    <w:rsid w:val="0072752F"/>
    <w:rsid w:val="0072756B"/>
    <w:rsid w:val="00727579"/>
    <w:rsid w:val="007275A1"/>
    <w:rsid w:val="007275B8"/>
    <w:rsid w:val="007275BB"/>
    <w:rsid w:val="007275EB"/>
    <w:rsid w:val="007275F4"/>
    <w:rsid w:val="00727602"/>
    <w:rsid w:val="00727678"/>
    <w:rsid w:val="0072769A"/>
    <w:rsid w:val="007276B8"/>
    <w:rsid w:val="007276D3"/>
    <w:rsid w:val="007276DB"/>
    <w:rsid w:val="00727711"/>
    <w:rsid w:val="0072774D"/>
    <w:rsid w:val="007277A5"/>
    <w:rsid w:val="007277A6"/>
    <w:rsid w:val="007277AA"/>
    <w:rsid w:val="007277ED"/>
    <w:rsid w:val="007277FD"/>
    <w:rsid w:val="00727814"/>
    <w:rsid w:val="00727815"/>
    <w:rsid w:val="00727898"/>
    <w:rsid w:val="007278B8"/>
    <w:rsid w:val="007278D5"/>
    <w:rsid w:val="007278E9"/>
    <w:rsid w:val="00727933"/>
    <w:rsid w:val="00727979"/>
    <w:rsid w:val="0072798F"/>
    <w:rsid w:val="007279ED"/>
    <w:rsid w:val="00727A55"/>
    <w:rsid w:val="00727A64"/>
    <w:rsid w:val="00727ABE"/>
    <w:rsid w:val="00727AC1"/>
    <w:rsid w:val="00727B21"/>
    <w:rsid w:val="00727B2D"/>
    <w:rsid w:val="00727B46"/>
    <w:rsid w:val="00727B62"/>
    <w:rsid w:val="00727B69"/>
    <w:rsid w:val="00727B7A"/>
    <w:rsid w:val="00727B80"/>
    <w:rsid w:val="00727B84"/>
    <w:rsid w:val="00727B9C"/>
    <w:rsid w:val="00727BB3"/>
    <w:rsid w:val="00727BC0"/>
    <w:rsid w:val="00727BDB"/>
    <w:rsid w:val="00727BF6"/>
    <w:rsid w:val="00727BFC"/>
    <w:rsid w:val="00727C26"/>
    <w:rsid w:val="00727C28"/>
    <w:rsid w:val="00727C90"/>
    <w:rsid w:val="00727CAB"/>
    <w:rsid w:val="00727CB2"/>
    <w:rsid w:val="00727CBC"/>
    <w:rsid w:val="00727D43"/>
    <w:rsid w:val="00727D45"/>
    <w:rsid w:val="00727D55"/>
    <w:rsid w:val="00727DB7"/>
    <w:rsid w:val="00727DD2"/>
    <w:rsid w:val="00727DF3"/>
    <w:rsid w:val="00727E0F"/>
    <w:rsid w:val="00727E48"/>
    <w:rsid w:val="00727E7C"/>
    <w:rsid w:val="00727E85"/>
    <w:rsid w:val="00727EC1"/>
    <w:rsid w:val="00727ED8"/>
    <w:rsid w:val="00727EE5"/>
    <w:rsid w:val="00727EE6"/>
    <w:rsid w:val="00727F23"/>
    <w:rsid w:val="00727F54"/>
    <w:rsid w:val="00727F72"/>
    <w:rsid w:val="00727F73"/>
    <w:rsid w:val="00727F98"/>
    <w:rsid w:val="00727FB9"/>
    <w:rsid w:val="00727FCF"/>
    <w:rsid w:val="00730008"/>
    <w:rsid w:val="0073001A"/>
    <w:rsid w:val="0073001D"/>
    <w:rsid w:val="0073001F"/>
    <w:rsid w:val="00730042"/>
    <w:rsid w:val="00730048"/>
    <w:rsid w:val="0073004A"/>
    <w:rsid w:val="00730066"/>
    <w:rsid w:val="00730076"/>
    <w:rsid w:val="0073008D"/>
    <w:rsid w:val="00730096"/>
    <w:rsid w:val="007300A0"/>
    <w:rsid w:val="007300F8"/>
    <w:rsid w:val="00730159"/>
    <w:rsid w:val="00730179"/>
    <w:rsid w:val="0073017D"/>
    <w:rsid w:val="007301BD"/>
    <w:rsid w:val="007301C2"/>
    <w:rsid w:val="007301CD"/>
    <w:rsid w:val="00730220"/>
    <w:rsid w:val="00730283"/>
    <w:rsid w:val="00730298"/>
    <w:rsid w:val="007302A6"/>
    <w:rsid w:val="007302AA"/>
    <w:rsid w:val="007302D8"/>
    <w:rsid w:val="007302F8"/>
    <w:rsid w:val="00730301"/>
    <w:rsid w:val="00730343"/>
    <w:rsid w:val="00730374"/>
    <w:rsid w:val="00730384"/>
    <w:rsid w:val="0073038F"/>
    <w:rsid w:val="00730397"/>
    <w:rsid w:val="0073039C"/>
    <w:rsid w:val="007303A9"/>
    <w:rsid w:val="007303BA"/>
    <w:rsid w:val="0073040E"/>
    <w:rsid w:val="00730425"/>
    <w:rsid w:val="00730438"/>
    <w:rsid w:val="00730461"/>
    <w:rsid w:val="007304A1"/>
    <w:rsid w:val="007304B6"/>
    <w:rsid w:val="007304C3"/>
    <w:rsid w:val="007304C4"/>
    <w:rsid w:val="007304DC"/>
    <w:rsid w:val="007304FA"/>
    <w:rsid w:val="00730500"/>
    <w:rsid w:val="00730598"/>
    <w:rsid w:val="0073059B"/>
    <w:rsid w:val="007305B9"/>
    <w:rsid w:val="007305BC"/>
    <w:rsid w:val="007305EF"/>
    <w:rsid w:val="00730623"/>
    <w:rsid w:val="0073065C"/>
    <w:rsid w:val="00730671"/>
    <w:rsid w:val="00730676"/>
    <w:rsid w:val="007306AC"/>
    <w:rsid w:val="007306B7"/>
    <w:rsid w:val="007306E1"/>
    <w:rsid w:val="007306F5"/>
    <w:rsid w:val="00730708"/>
    <w:rsid w:val="0073070A"/>
    <w:rsid w:val="00730714"/>
    <w:rsid w:val="00730737"/>
    <w:rsid w:val="0073073D"/>
    <w:rsid w:val="00730757"/>
    <w:rsid w:val="00730793"/>
    <w:rsid w:val="0073079D"/>
    <w:rsid w:val="007307EB"/>
    <w:rsid w:val="0073082D"/>
    <w:rsid w:val="00730850"/>
    <w:rsid w:val="007308AE"/>
    <w:rsid w:val="00730903"/>
    <w:rsid w:val="00730910"/>
    <w:rsid w:val="0073092E"/>
    <w:rsid w:val="00730943"/>
    <w:rsid w:val="00730965"/>
    <w:rsid w:val="00730975"/>
    <w:rsid w:val="007309CE"/>
    <w:rsid w:val="007309D1"/>
    <w:rsid w:val="007309F8"/>
    <w:rsid w:val="007309FE"/>
    <w:rsid w:val="00730A38"/>
    <w:rsid w:val="00730A52"/>
    <w:rsid w:val="00730A55"/>
    <w:rsid w:val="00730A86"/>
    <w:rsid w:val="00730AE9"/>
    <w:rsid w:val="00730AFA"/>
    <w:rsid w:val="00730B01"/>
    <w:rsid w:val="00730B20"/>
    <w:rsid w:val="00730B31"/>
    <w:rsid w:val="00730B5D"/>
    <w:rsid w:val="00730B5E"/>
    <w:rsid w:val="00730B82"/>
    <w:rsid w:val="00730B8F"/>
    <w:rsid w:val="00730BC6"/>
    <w:rsid w:val="00730C0E"/>
    <w:rsid w:val="00730C10"/>
    <w:rsid w:val="00730CB3"/>
    <w:rsid w:val="00730CFF"/>
    <w:rsid w:val="00730D7A"/>
    <w:rsid w:val="00730DAA"/>
    <w:rsid w:val="00730DAD"/>
    <w:rsid w:val="00730DFE"/>
    <w:rsid w:val="00730E1F"/>
    <w:rsid w:val="00730E3D"/>
    <w:rsid w:val="00730E81"/>
    <w:rsid w:val="00730E9B"/>
    <w:rsid w:val="00730EA3"/>
    <w:rsid w:val="00730ECB"/>
    <w:rsid w:val="00730EF8"/>
    <w:rsid w:val="00730F1A"/>
    <w:rsid w:val="00730F3B"/>
    <w:rsid w:val="00730FAA"/>
    <w:rsid w:val="00730FD9"/>
    <w:rsid w:val="00730FFB"/>
    <w:rsid w:val="00730FFF"/>
    <w:rsid w:val="00731006"/>
    <w:rsid w:val="00731085"/>
    <w:rsid w:val="0073108D"/>
    <w:rsid w:val="007310B5"/>
    <w:rsid w:val="007310B8"/>
    <w:rsid w:val="007310BF"/>
    <w:rsid w:val="007310D1"/>
    <w:rsid w:val="007310E6"/>
    <w:rsid w:val="0073110C"/>
    <w:rsid w:val="00731170"/>
    <w:rsid w:val="0073118D"/>
    <w:rsid w:val="007311CE"/>
    <w:rsid w:val="007311D5"/>
    <w:rsid w:val="007311DF"/>
    <w:rsid w:val="007311E2"/>
    <w:rsid w:val="0073123E"/>
    <w:rsid w:val="00731259"/>
    <w:rsid w:val="00731282"/>
    <w:rsid w:val="00731291"/>
    <w:rsid w:val="007312C5"/>
    <w:rsid w:val="007312F3"/>
    <w:rsid w:val="0073131D"/>
    <w:rsid w:val="00731352"/>
    <w:rsid w:val="0073138B"/>
    <w:rsid w:val="0073138C"/>
    <w:rsid w:val="0073139C"/>
    <w:rsid w:val="007313BB"/>
    <w:rsid w:val="007313C0"/>
    <w:rsid w:val="007313EC"/>
    <w:rsid w:val="00731431"/>
    <w:rsid w:val="00731474"/>
    <w:rsid w:val="0073148D"/>
    <w:rsid w:val="007314CC"/>
    <w:rsid w:val="00731518"/>
    <w:rsid w:val="00731558"/>
    <w:rsid w:val="007315AE"/>
    <w:rsid w:val="007315B2"/>
    <w:rsid w:val="00731628"/>
    <w:rsid w:val="00731630"/>
    <w:rsid w:val="0073163E"/>
    <w:rsid w:val="0073165E"/>
    <w:rsid w:val="00731676"/>
    <w:rsid w:val="00731679"/>
    <w:rsid w:val="00731704"/>
    <w:rsid w:val="00731714"/>
    <w:rsid w:val="00731775"/>
    <w:rsid w:val="0073179E"/>
    <w:rsid w:val="007317B2"/>
    <w:rsid w:val="007317D1"/>
    <w:rsid w:val="007317EB"/>
    <w:rsid w:val="00731839"/>
    <w:rsid w:val="00731888"/>
    <w:rsid w:val="007318A8"/>
    <w:rsid w:val="007318C4"/>
    <w:rsid w:val="007318CF"/>
    <w:rsid w:val="007318E1"/>
    <w:rsid w:val="007318FD"/>
    <w:rsid w:val="00731931"/>
    <w:rsid w:val="0073197C"/>
    <w:rsid w:val="0073198A"/>
    <w:rsid w:val="00731992"/>
    <w:rsid w:val="007319C3"/>
    <w:rsid w:val="007319EA"/>
    <w:rsid w:val="00731A3B"/>
    <w:rsid w:val="00731A57"/>
    <w:rsid w:val="00731A93"/>
    <w:rsid w:val="00731AC7"/>
    <w:rsid w:val="00731AC8"/>
    <w:rsid w:val="00731ACF"/>
    <w:rsid w:val="00731AE4"/>
    <w:rsid w:val="00731B01"/>
    <w:rsid w:val="00731B17"/>
    <w:rsid w:val="00731B57"/>
    <w:rsid w:val="00731B75"/>
    <w:rsid w:val="00731C1E"/>
    <w:rsid w:val="00731C52"/>
    <w:rsid w:val="00731C58"/>
    <w:rsid w:val="00731C84"/>
    <w:rsid w:val="00731C87"/>
    <w:rsid w:val="00731C9C"/>
    <w:rsid w:val="00731CE5"/>
    <w:rsid w:val="00731D7F"/>
    <w:rsid w:val="00731D88"/>
    <w:rsid w:val="00731DAF"/>
    <w:rsid w:val="00731E0F"/>
    <w:rsid w:val="00731E66"/>
    <w:rsid w:val="00731E69"/>
    <w:rsid w:val="00731EC7"/>
    <w:rsid w:val="00731F38"/>
    <w:rsid w:val="00731F54"/>
    <w:rsid w:val="00731F58"/>
    <w:rsid w:val="00731F73"/>
    <w:rsid w:val="00731FCE"/>
    <w:rsid w:val="00731FDD"/>
    <w:rsid w:val="00731FE8"/>
    <w:rsid w:val="00732024"/>
    <w:rsid w:val="00732032"/>
    <w:rsid w:val="00732050"/>
    <w:rsid w:val="00732085"/>
    <w:rsid w:val="00732089"/>
    <w:rsid w:val="0073209F"/>
    <w:rsid w:val="007320AD"/>
    <w:rsid w:val="007320C5"/>
    <w:rsid w:val="007320D9"/>
    <w:rsid w:val="0073211D"/>
    <w:rsid w:val="0073211F"/>
    <w:rsid w:val="00732121"/>
    <w:rsid w:val="00732138"/>
    <w:rsid w:val="0073215F"/>
    <w:rsid w:val="00732164"/>
    <w:rsid w:val="00732168"/>
    <w:rsid w:val="0073216C"/>
    <w:rsid w:val="007321AE"/>
    <w:rsid w:val="007321C6"/>
    <w:rsid w:val="007321D5"/>
    <w:rsid w:val="007321F8"/>
    <w:rsid w:val="007321FB"/>
    <w:rsid w:val="00732210"/>
    <w:rsid w:val="00732223"/>
    <w:rsid w:val="0073224B"/>
    <w:rsid w:val="00732285"/>
    <w:rsid w:val="007322BF"/>
    <w:rsid w:val="007322DE"/>
    <w:rsid w:val="007322EA"/>
    <w:rsid w:val="0073232C"/>
    <w:rsid w:val="00732331"/>
    <w:rsid w:val="00732347"/>
    <w:rsid w:val="0073237B"/>
    <w:rsid w:val="007323AD"/>
    <w:rsid w:val="007323E0"/>
    <w:rsid w:val="0073240B"/>
    <w:rsid w:val="0073241F"/>
    <w:rsid w:val="00732433"/>
    <w:rsid w:val="00732481"/>
    <w:rsid w:val="007324A4"/>
    <w:rsid w:val="007324A7"/>
    <w:rsid w:val="007324CD"/>
    <w:rsid w:val="007324FF"/>
    <w:rsid w:val="00732516"/>
    <w:rsid w:val="00732555"/>
    <w:rsid w:val="00732571"/>
    <w:rsid w:val="007325EA"/>
    <w:rsid w:val="007325F5"/>
    <w:rsid w:val="00732631"/>
    <w:rsid w:val="0073263A"/>
    <w:rsid w:val="00732641"/>
    <w:rsid w:val="00732697"/>
    <w:rsid w:val="0073269E"/>
    <w:rsid w:val="007326C6"/>
    <w:rsid w:val="007326E5"/>
    <w:rsid w:val="00732731"/>
    <w:rsid w:val="0073274B"/>
    <w:rsid w:val="007327E3"/>
    <w:rsid w:val="007327FE"/>
    <w:rsid w:val="0073280E"/>
    <w:rsid w:val="0073283B"/>
    <w:rsid w:val="0073283F"/>
    <w:rsid w:val="0073284B"/>
    <w:rsid w:val="00732858"/>
    <w:rsid w:val="0073288F"/>
    <w:rsid w:val="007328E1"/>
    <w:rsid w:val="007328EB"/>
    <w:rsid w:val="007328F0"/>
    <w:rsid w:val="007328F1"/>
    <w:rsid w:val="00732981"/>
    <w:rsid w:val="007329A4"/>
    <w:rsid w:val="007329EB"/>
    <w:rsid w:val="00732A08"/>
    <w:rsid w:val="00732A25"/>
    <w:rsid w:val="00732A29"/>
    <w:rsid w:val="00732A3D"/>
    <w:rsid w:val="00732A3E"/>
    <w:rsid w:val="00732A86"/>
    <w:rsid w:val="00732A89"/>
    <w:rsid w:val="00732A99"/>
    <w:rsid w:val="00732AC8"/>
    <w:rsid w:val="00732ACB"/>
    <w:rsid w:val="00732AEF"/>
    <w:rsid w:val="00732B06"/>
    <w:rsid w:val="00732B1E"/>
    <w:rsid w:val="00732B2A"/>
    <w:rsid w:val="00732B8B"/>
    <w:rsid w:val="00732B93"/>
    <w:rsid w:val="00732B99"/>
    <w:rsid w:val="00732B9C"/>
    <w:rsid w:val="00732BB2"/>
    <w:rsid w:val="00732BD1"/>
    <w:rsid w:val="00732BF5"/>
    <w:rsid w:val="00732C3D"/>
    <w:rsid w:val="00732C41"/>
    <w:rsid w:val="00732C45"/>
    <w:rsid w:val="00732C7E"/>
    <w:rsid w:val="00732C8A"/>
    <w:rsid w:val="00732C96"/>
    <w:rsid w:val="00732CA9"/>
    <w:rsid w:val="00732CCF"/>
    <w:rsid w:val="00732CE2"/>
    <w:rsid w:val="00732D1D"/>
    <w:rsid w:val="00732D7C"/>
    <w:rsid w:val="00732E34"/>
    <w:rsid w:val="00732E55"/>
    <w:rsid w:val="00732E90"/>
    <w:rsid w:val="00732E95"/>
    <w:rsid w:val="00732EA9"/>
    <w:rsid w:val="00732EB7"/>
    <w:rsid w:val="00732EE1"/>
    <w:rsid w:val="00732EF1"/>
    <w:rsid w:val="00732EF3"/>
    <w:rsid w:val="00732F08"/>
    <w:rsid w:val="00732F4A"/>
    <w:rsid w:val="00732F4F"/>
    <w:rsid w:val="00732F65"/>
    <w:rsid w:val="00732F67"/>
    <w:rsid w:val="00732F97"/>
    <w:rsid w:val="00732FBA"/>
    <w:rsid w:val="00732FCB"/>
    <w:rsid w:val="00732FCF"/>
    <w:rsid w:val="00732FD0"/>
    <w:rsid w:val="00732FDC"/>
    <w:rsid w:val="00732FE5"/>
    <w:rsid w:val="00732FE8"/>
    <w:rsid w:val="00732FEC"/>
    <w:rsid w:val="0073301D"/>
    <w:rsid w:val="00733033"/>
    <w:rsid w:val="0073304F"/>
    <w:rsid w:val="00733055"/>
    <w:rsid w:val="0073305D"/>
    <w:rsid w:val="007330A4"/>
    <w:rsid w:val="007330AF"/>
    <w:rsid w:val="007330BD"/>
    <w:rsid w:val="007330C2"/>
    <w:rsid w:val="007330DC"/>
    <w:rsid w:val="00733168"/>
    <w:rsid w:val="007331B1"/>
    <w:rsid w:val="007331B2"/>
    <w:rsid w:val="007331DD"/>
    <w:rsid w:val="007331EC"/>
    <w:rsid w:val="00733205"/>
    <w:rsid w:val="0073322D"/>
    <w:rsid w:val="0073324E"/>
    <w:rsid w:val="00733250"/>
    <w:rsid w:val="0073326C"/>
    <w:rsid w:val="00733284"/>
    <w:rsid w:val="00733287"/>
    <w:rsid w:val="007332A8"/>
    <w:rsid w:val="007332AD"/>
    <w:rsid w:val="007332AE"/>
    <w:rsid w:val="007332D6"/>
    <w:rsid w:val="007332E4"/>
    <w:rsid w:val="0073330A"/>
    <w:rsid w:val="00733317"/>
    <w:rsid w:val="00733333"/>
    <w:rsid w:val="00733340"/>
    <w:rsid w:val="0073336E"/>
    <w:rsid w:val="00733374"/>
    <w:rsid w:val="00733391"/>
    <w:rsid w:val="007333D7"/>
    <w:rsid w:val="007333F0"/>
    <w:rsid w:val="00733435"/>
    <w:rsid w:val="00733442"/>
    <w:rsid w:val="00733449"/>
    <w:rsid w:val="00733464"/>
    <w:rsid w:val="00733475"/>
    <w:rsid w:val="00733483"/>
    <w:rsid w:val="00733485"/>
    <w:rsid w:val="00733488"/>
    <w:rsid w:val="00733492"/>
    <w:rsid w:val="007334A5"/>
    <w:rsid w:val="007334A6"/>
    <w:rsid w:val="007334E0"/>
    <w:rsid w:val="007334E6"/>
    <w:rsid w:val="007334F9"/>
    <w:rsid w:val="00733530"/>
    <w:rsid w:val="00733553"/>
    <w:rsid w:val="00733564"/>
    <w:rsid w:val="007335A3"/>
    <w:rsid w:val="007335A6"/>
    <w:rsid w:val="007335AE"/>
    <w:rsid w:val="007335CB"/>
    <w:rsid w:val="007335FA"/>
    <w:rsid w:val="00733626"/>
    <w:rsid w:val="00733638"/>
    <w:rsid w:val="0073364E"/>
    <w:rsid w:val="00733699"/>
    <w:rsid w:val="0073369A"/>
    <w:rsid w:val="007336AA"/>
    <w:rsid w:val="007336BC"/>
    <w:rsid w:val="007336F8"/>
    <w:rsid w:val="00733766"/>
    <w:rsid w:val="00733774"/>
    <w:rsid w:val="007337B2"/>
    <w:rsid w:val="007337BD"/>
    <w:rsid w:val="007337F9"/>
    <w:rsid w:val="007337FC"/>
    <w:rsid w:val="0073380F"/>
    <w:rsid w:val="0073382C"/>
    <w:rsid w:val="007338F7"/>
    <w:rsid w:val="00733910"/>
    <w:rsid w:val="00733931"/>
    <w:rsid w:val="00733937"/>
    <w:rsid w:val="0073394B"/>
    <w:rsid w:val="0073398D"/>
    <w:rsid w:val="007339C1"/>
    <w:rsid w:val="007339E5"/>
    <w:rsid w:val="007339E9"/>
    <w:rsid w:val="007339ED"/>
    <w:rsid w:val="007339F0"/>
    <w:rsid w:val="00733A07"/>
    <w:rsid w:val="00733A5F"/>
    <w:rsid w:val="00733A8B"/>
    <w:rsid w:val="00733ABB"/>
    <w:rsid w:val="00733AC5"/>
    <w:rsid w:val="00733AD1"/>
    <w:rsid w:val="00733B1B"/>
    <w:rsid w:val="00733B50"/>
    <w:rsid w:val="00733B68"/>
    <w:rsid w:val="00733B82"/>
    <w:rsid w:val="00733C30"/>
    <w:rsid w:val="00733C75"/>
    <w:rsid w:val="00733C83"/>
    <w:rsid w:val="00733CCA"/>
    <w:rsid w:val="00733D5A"/>
    <w:rsid w:val="00733DAA"/>
    <w:rsid w:val="00733DD5"/>
    <w:rsid w:val="00733DE0"/>
    <w:rsid w:val="00733DF1"/>
    <w:rsid w:val="00733DFA"/>
    <w:rsid w:val="00733E1E"/>
    <w:rsid w:val="00733E34"/>
    <w:rsid w:val="00733E4B"/>
    <w:rsid w:val="00733E4E"/>
    <w:rsid w:val="00733E6C"/>
    <w:rsid w:val="00733E91"/>
    <w:rsid w:val="00733E97"/>
    <w:rsid w:val="00733EE0"/>
    <w:rsid w:val="00733EE1"/>
    <w:rsid w:val="00733F14"/>
    <w:rsid w:val="00733F22"/>
    <w:rsid w:val="00733F79"/>
    <w:rsid w:val="00733F9B"/>
    <w:rsid w:val="00733FDA"/>
    <w:rsid w:val="00733FDE"/>
    <w:rsid w:val="00734064"/>
    <w:rsid w:val="00734087"/>
    <w:rsid w:val="007340B5"/>
    <w:rsid w:val="007340CF"/>
    <w:rsid w:val="007340DD"/>
    <w:rsid w:val="007340E9"/>
    <w:rsid w:val="0073412E"/>
    <w:rsid w:val="00734139"/>
    <w:rsid w:val="00734173"/>
    <w:rsid w:val="00734189"/>
    <w:rsid w:val="00734195"/>
    <w:rsid w:val="00734207"/>
    <w:rsid w:val="00734225"/>
    <w:rsid w:val="00734284"/>
    <w:rsid w:val="007342D7"/>
    <w:rsid w:val="007342DB"/>
    <w:rsid w:val="00734301"/>
    <w:rsid w:val="00734319"/>
    <w:rsid w:val="00734329"/>
    <w:rsid w:val="007343A5"/>
    <w:rsid w:val="007343F7"/>
    <w:rsid w:val="0073443C"/>
    <w:rsid w:val="007344CB"/>
    <w:rsid w:val="007344EF"/>
    <w:rsid w:val="0073452C"/>
    <w:rsid w:val="0073453A"/>
    <w:rsid w:val="00734549"/>
    <w:rsid w:val="00734550"/>
    <w:rsid w:val="00734551"/>
    <w:rsid w:val="00734559"/>
    <w:rsid w:val="00734574"/>
    <w:rsid w:val="00734581"/>
    <w:rsid w:val="00734596"/>
    <w:rsid w:val="007345CF"/>
    <w:rsid w:val="0073461F"/>
    <w:rsid w:val="00734637"/>
    <w:rsid w:val="0073464B"/>
    <w:rsid w:val="007346A9"/>
    <w:rsid w:val="007346B5"/>
    <w:rsid w:val="007346D3"/>
    <w:rsid w:val="007346E1"/>
    <w:rsid w:val="0073471A"/>
    <w:rsid w:val="00734746"/>
    <w:rsid w:val="0073477C"/>
    <w:rsid w:val="0073479B"/>
    <w:rsid w:val="007347A3"/>
    <w:rsid w:val="007347E6"/>
    <w:rsid w:val="00734803"/>
    <w:rsid w:val="00734855"/>
    <w:rsid w:val="007348A0"/>
    <w:rsid w:val="00734903"/>
    <w:rsid w:val="00734913"/>
    <w:rsid w:val="00734934"/>
    <w:rsid w:val="00734949"/>
    <w:rsid w:val="00734967"/>
    <w:rsid w:val="00734975"/>
    <w:rsid w:val="0073497A"/>
    <w:rsid w:val="007349B3"/>
    <w:rsid w:val="007349D3"/>
    <w:rsid w:val="00734A0B"/>
    <w:rsid w:val="00734A12"/>
    <w:rsid w:val="00734A28"/>
    <w:rsid w:val="00734A56"/>
    <w:rsid w:val="00734A95"/>
    <w:rsid w:val="00734B18"/>
    <w:rsid w:val="00734B2D"/>
    <w:rsid w:val="00734B36"/>
    <w:rsid w:val="00734B43"/>
    <w:rsid w:val="00734B4F"/>
    <w:rsid w:val="00734B69"/>
    <w:rsid w:val="00734B6B"/>
    <w:rsid w:val="00734B6E"/>
    <w:rsid w:val="00734B77"/>
    <w:rsid w:val="00734B7E"/>
    <w:rsid w:val="00734B83"/>
    <w:rsid w:val="00734BB4"/>
    <w:rsid w:val="00734C03"/>
    <w:rsid w:val="00734C11"/>
    <w:rsid w:val="00734C2E"/>
    <w:rsid w:val="00734C6E"/>
    <w:rsid w:val="00734D30"/>
    <w:rsid w:val="00734D3E"/>
    <w:rsid w:val="00734D53"/>
    <w:rsid w:val="00734D59"/>
    <w:rsid w:val="00734D5E"/>
    <w:rsid w:val="00734DDD"/>
    <w:rsid w:val="00734E05"/>
    <w:rsid w:val="00734E3B"/>
    <w:rsid w:val="00734E41"/>
    <w:rsid w:val="00734E6D"/>
    <w:rsid w:val="00734EA2"/>
    <w:rsid w:val="00734EB0"/>
    <w:rsid w:val="00734EDB"/>
    <w:rsid w:val="00734F18"/>
    <w:rsid w:val="00734F49"/>
    <w:rsid w:val="00734F59"/>
    <w:rsid w:val="00734FB3"/>
    <w:rsid w:val="00735033"/>
    <w:rsid w:val="007350CF"/>
    <w:rsid w:val="0073512E"/>
    <w:rsid w:val="007351B5"/>
    <w:rsid w:val="007351C3"/>
    <w:rsid w:val="007351E8"/>
    <w:rsid w:val="00735231"/>
    <w:rsid w:val="00735238"/>
    <w:rsid w:val="0073524A"/>
    <w:rsid w:val="00735283"/>
    <w:rsid w:val="00735285"/>
    <w:rsid w:val="0073528D"/>
    <w:rsid w:val="00735294"/>
    <w:rsid w:val="007352A2"/>
    <w:rsid w:val="007352C6"/>
    <w:rsid w:val="007352EE"/>
    <w:rsid w:val="00735323"/>
    <w:rsid w:val="00735336"/>
    <w:rsid w:val="00735344"/>
    <w:rsid w:val="0073535C"/>
    <w:rsid w:val="0073538A"/>
    <w:rsid w:val="0073538B"/>
    <w:rsid w:val="0073540F"/>
    <w:rsid w:val="00735432"/>
    <w:rsid w:val="00735439"/>
    <w:rsid w:val="00735452"/>
    <w:rsid w:val="00735455"/>
    <w:rsid w:val="0073545C"/>
    <w:rsid w:val="00735472"/>
    <w:rsid w:val="0073549E"/>
    <w:rsid w:val="007354AA"/>
    <w:rsid w:val="007354C5"/>
    <w:rsid w:val="007354ED"/>
    <w:rsid w:val="00735503"/>
    <w:rsid w:val="00735556"/>
    <w:rsid w:val="00735564"/>
    <w:rsid w:val="007355E1"/>
    <w:rsid w:val="007355FE"/>
    <w:rsid w:val="00735608"/>
    <w:rsid w:val="00735679"/>
    <w:rsid w:val="007356D8"/>
    <w:rsid w:val="007356F7"/>
    <w:rsid w:val="00735717"/>
    <w:rsid w:val="0073575C"/>
    <w:rsid w:val="0073577C"/>
    <w:rsid w:val="00735793"/>
    <w:rsid w:val="007357CC"/>
    <w:rsid w:val="007357D7"/>
    <w:rsid w:val="00735802"/>
    <w:rsid w:val="00735820"/>
    <w:rsid w:val="00735825"/>
    <w:rsid w:val="00735841"/>
    <w:rsid w:val="00735860"/>
    <w:rsid w:val="0073589F"/>
    <w:rsid w:val="007358AF"/>
    <w:rsid w:val="00735934"/>
    <w:rsid w:val="0073596C"/>
    <w:rsid w:val="00735983"/>
    <w:rsid w:val="007359B8"/>
    <w:rsid w:val="007359BA"/>
    <w:rsid w:val="007359FB"/>
    <w:rsid w:val="00735A04"/>
    <w:rsid w:val="00735A21"/>
    <w:rsid w:val="00735A4C"/>
    <w:rsid w:val="00735A5D"/>
    <w:rsid w:val="00735A77"/>
    <w:rsid w:val="00735AC1"/>
    <w:rsid w:val="00735B05"/>
    <w:rsid w:val="00735B17"/>
    <w:rsid w:val="00735B32"/>
    <w:rsid w:val="00735B6C"/>
    <w:rsid w:val="00735BAE"/>
    <w:rsid w:val="00735BAF"/>
    <w:rsid w:val="00735BC3"/>
    <w:rsid w:val="00735BD6"/>
    <w:rsid w:val="00735BDE"/>
    <w:rsid w:val="00735BE0"/>
    <w:rsid w:val="00735C04"/>
    <w:rsid w:val="00735C4C"/>
    <w:rsid w:val="00735C4E"/>
    <w:rsid w:val="00735C5C"/>
    <w:rsid w:val="00735C86"/>
    <w:rsid w:val="00735CA9"/>
    <w:rsid w:val="00735CBE"/>
    <w:rsid w:val="00735CEE"/>
    <w:rsid w:val="00735D26"/>
    <w:rsid w:val="00735D78"/>
    <w:rsid w:val="00735D92"/>
    <w:rsid w:val="00735D98"/>
    <w:rsid w:val="00735DEE"/>
    <w:rsid w:val="00735E2C"/>
    <w:rsid w:val="00735E3C"/>
    <w:rsid w:val="00735E72"/>
    <w:rsid w:val="00735E90"/>
    <w:rsid w:val="00735EB8"/>
    <w:rsid w:val="00735ECE"/>
    <w:rsid w:val="00735EF6"/>
    <w:rsid w:val="00735F17"/>
    <w:rsid w:val="00735F3E"/>
    <w:rsid w:val="00735F3F"/>
    <w:rsid w:val="00735F5F"/>
    <w:rsid w:val="00735F65"/>
    <w:rsid w:val="00735FA6"/>
    <w:rsid w:val="00735FCB"/>
    <w:rsid w:val="0073604D"/>
    <w:rsid w:val="0073604E"/>
    <w:rsid w:val="0073604F"/>
    <w:rsid w:val="0073605D"/>
    <w:rsid w:val="00736069"/>
    <w:rsid w:val="0073608E"/>
    <w:rsid w:val="00736103"/>
    <w:rsid w:val="0073610F"/>
    <w:rsid w:val="0073612C"/>
    <w:rsid w:val="0073613A"/>
    <w:rsid w:val="0073614E"/>
    <w:rsid w:val="0073617F"/>
    <w:rsid w:val="0073618E"/>
    <w:rsid w:val="007361CD"/>
    <w:rsid w:val="007361D1"/>
    <w:rsid w:val="007361F1"/>
    <w:rsid w:val="0073621E"/>
    <w:rsid w:val="0073622C"/>
    <w:rsid w:val="0073622D"/>
    <w:rsid w:val="00736237"/>
    <w:rsid w:val="0073629A"/>
    <w:rsid w:val="007362A9"/>
    <w:rsid w:val="007362B9"/>
    <w:rsid w:val="00736315"/>
    <w:rsid w:val="00736319"/>
    <w:rsid w:val="0073632F"/>
    <w:rsid w:val="00736340"/>
    <w:rsid w:val="00736345"/>
    <w:rsid w:val="00736379"/>
    <w:rsid w:val="007363A9"/>
    <w:rsid w:val="007363AF"/>
    <w:rsid w:val="007363C3"/>
    <w:rsid w:val="007363E6"/>
    <w:rsid w:val="007363F0"/>
    <w:rsid w:val="00736402"/>
    <w:rsid w:val="0073644E"/>
    <w:rsid w:val="0073647F"/>
    <w:rsid w:val="0073649B"/>
    <w:rsid w:val="007364A9"/>
    <w:rsid w:val="007364E4"/>
    <w:rsid w:val="00736589"/>
    <w:rsid w:val="0073659A"/>
    <w:rsid w:val="0073659D"/>
    <w:rsid w:val="007365A0"/>
    <w:rsid w:val="007365BC"/>
    <w:rsid w:val="007365BD"/>
    <w:rsid w:val="00736603"/>
    <w:rsid w:val="00736622"/>
    <w:rsid w:val="00736623"/>
    <w:rsid w:val="00736647"/>
    <w:rsid w:val="007366A0"/>
    <w:rsid w:val="007366C9"/>
    <w:rsid w:val="007366D8"/>
    <w:rsid w:val="007366EA"/>
    <w:rsid w:val="00736719"/>
    <w:rsid w:val="00736723"/>
    <w:rsid w:val="0073672F"/>
    <w:rsid w:val="00736753"/>
    <w:rsid w:val="007367AD"/>
    <w:rsid w:val="007367D8"/>
    <w:rsid w:val="007367DB"/>
    <w:rsid w:val="007367E7"/>
    <w:rsid w:val="00736848"/>
    <w:rsid w:val="00736879"/>
    <w:rsid w:val="007368F1"/>
    <w:rsid w:val="007368F3"/>
    <w:rsid w:val="0073690E"/>
    <w:rsid w:val="00736941"/>
    <w:rsid w:val="00736976"/>
    <w:rsid w:val="0073697B"/>
    <w:rsid w:val="0073698B"/>
    <w:rsid w:val="007369A8"/>
    <w:rsid w:val="007369E0"/>
    <w:rsid w:val="00736A01"/>
    <w:rsid w:val="00736A47"/>
    <w:rsid w:val="00736ABC"/>
    <w:rsid w:val="00736AC1"/>
    <w:rsid w:val="00736AC6"/>
    <w:rsid w:val="00736B72"/>
    <w:rsid w:val="00736B94"/>
    <w:rsid w:val="00736BC0"/>
    <w:rsid w:val="00736C08"/>
    <w:rsid w:val="00736C14"/>
    <w:rsid w:val="00736C21"/>
    <w:rsid w:val="00736CA0"/>
    <w:rsid w:val="00736D37"/>
    <w:rsid w:val="00736D62"/>
    <w:rsid w:val="00736DB2"/>
    <w:rsid w:val="00736DDF"/>
    <w:rsid w:val="00736DE1"/>
    <w:rsid w:val="00736E26"/>
    <w:rsid w:val="00736E64"/>
    <w:rsid w:val="00736EA0"/>
    <w:rsid w:val="00736EDB"/>
    <w:rsid w:val="00736EEA"/>
    <w:rsid w:val="00736F2B"/>
    <w:rsid w:val="00736F33"/>
    <w:rsid w:val="00736F5D"/>
    <w:rsid w:val="00736F8E"/>
    <w:rsid w:val="00736FCE"/>
    <w:rsid w:val="00736FDD"/>
    <w:rsid w:val="00737024"/>
    <w:rsid w:val="0073704A"/>
    <w:rsid w:val="0073709A"/>
    <w:rsid w:val="007370A1"/>
    <w:rsid w:val="007370BB"/>
    <w:rsid w:val="007370CB"/>
    <w:rsid w:val="0073710A"/>
    <w:rsid w:val="0073710B"/>
    <w:rsid w:val="0073715E"/>
    <w:rsid w:val="00737161"/>
    <w:rsid w:val="00737163"/>
    <w:rsid w:val="00737186"/>
    <w:rsid w:val="00737190"/>
    <w:rsid w:val="007371A0"/>
    <w:rsid w:val="007371A3"/>
    <w:rsid w:val="007371AE"/>
    <w:rsid w:val="007371D3"/>
    <w:rsid w:val="007371DD"/>
    <w:rsid w:val="007371E1"/>
    <w:rsid w:val="007371EF"/>
    <w:rsid w:val="00737211"/>
    <w:rsid w:val="00737237"/>
    <w:rsid w:val="0073724E"/>
    <w:rsid w:val="00737255"/>
    <w:rsid w:val="00737272"/>
    <w:rsid w:val="0073727A"/>
    <w:rsid w:val="007372E1"/>
    <w:rsid w:val="00737305"/>
    <w:rsid w:val="0073730C"/>
    <w:rsid w:val="00737321"/>
    <w:rsid w:val="00737366"/>
    <w:rsid w:val="007373C2"/>
    <w:rsid w:val="007374AE"/>
    <w:rsid w:val="007374EE"/>
    <w:rsid w:val="00737502"/>
    <w:rsid w:val="00737513"/>
    <w:rsid w:val="0073752C"/>
    <w:rsid w:val="00737571"/>
    <w:rsid w:val="00737574"/>
    <w:rsid w:val="007375C7"/>
    <w:rsid w:val="00737624"/>
    <w:rsid w:val="0073763F"/>
    <w:rsid w:val="00737646"/>
    <w:rsid w:val="00737657"/>
    <w:rsid w:val="00737669"/>
    <w:rsid w:val="0073766E"/>
    <w:rsid w:val="007376C1"/>
    <w:rsid w:val="00737758"/>
    <w:rsid w:val="0073777E"/>
    <w:rsid w:val="00737797"/>
    <w:rsid w:val="007377E2"/>
    <w:rsid w:val="007377F9"/>
    <w:rsid w:val="0073780A"/>
    <w:rsid w:val="0073780C"/>
    <w:rsid w:val="0073782B"/>
    <w:rsid w:val="00737845"/>
    <w:rsid w:val="00737867"/>
    <w:rsid w:val="00737871"/>
    <w:rsid w:val="0073788F"/>
    <w:rsid w:val="007378CB"/>
    <w:rsid w:val="007378D4"/>
    <w:rsid w:val="007378DA"/>
    <w:rsid w:val="00737948"/>
    <w:rsid w:val="0073794B"/>
    <w:rsid w:val="0073794F"/>
    <w:rsid w:val="00737978"/>
    <w:rsid w:val="0073799A"/>
    <w:rsid w:val="00737A09"/>
    <w:rsid w:val="00737A3E"/>
    <w:rsid w:val="00737A4E"/>
    <w:rsid w:val="00737A80"/>
    <w:rsid w:val="00737ADB"/>
    <w:rsid w:val="00737B38"/>
    <w:rsid w:val="00737BA8"/>
    <w:rsid w:val="00737BD7"/>
    <w:rsid w:val="00737BF2"/>
    <w:rsid w:val="00737BFC"/>
    <w:rsid w:val="00737C19"/>
    <w:rsid w:val="00737C1C"/>
    <w:rsid w:val="00737C2A"/>
    <w:rsid w:val="00737C36"/>
    <w:rsid w:val="00737C3C"/>
    <w:rsid w:val="00737C71"/>
    <w:rsid w:val="00737C74"/>
    <w:rsid w:val="00737C8A"/>
    <w:rsid w:val="00737C90"/>
    <w:rsid w:val="00737CB8"/>
    <w:rsid w:val="00737D48"/>
    <w:rsid w:val="00737D5E"/>
    <w:rsid w:val="00737D8D"/>
    <w:rsid w:val="00737D97"/>
    <w:rsid w:val="00737DFC"/>
    <w:rsid w:val="00737E23"/>
    <w:rsid w:val="00737E9A"/>
    <w:rsid w:val="00737ED1"/>
    <w:rsid w:val="00737EE3"/>
    <w:rsid w:val="00737EE7"/>
    <w:rsid w:val="00737EEA"/>
    <w:rsid w:val="00737F15"/>
    <w:rsid w:val="00737F19"/>
    <w:rsid w:val="00737F46"/>
    <w:rsid w:val="00737F4B"/>
    <w:rsid w:val="00737F4F"/>
    <w:rsid w:val="00737FAD"/>
    <w:rsid w:val="00737FB2"/>
    <w:rsid w:val="00737FC8"/>
    <w:rsid w:val="00737FFB"/>
    <w:rsid w:val="00740003"/>
    <w:rsid w:val="00740031"/>
    <w:rsid w:val="0074005C"/>
    <w:rsid w:val="00740065"/>
    <w:rsid w:val="00740076"/>
    <w:rsid w:val="007400B0"/>
    <w:rsid w:val="007400D3"/>
    <w:rsid w:val="007400EC"/>
    <w:rsid w:val="00740108"/>
    <w:rsid w:val="0074012B"/>
    <w:rsid w:val="00740138"/>
    <w:rsid w:val="00740148"/>
    <w:rsid w:val="00740159"/>
    <w:rsid w:val="00740169"/>
    <w:rsid w:val="0074017B"/>
    <w:rsid w:val="0074019F"/>
    <w:rsid w:val="007401B3"/>
    <w:rsid w:val="007401BB"/>
    <w:rsid w:val="007401FB"/>
    <w:rsid w:val="00740275"/>
    <w:rsid w:val="007402AB"/>
    <w:rsid w:val="007402E2"/>
    <w:rsid w:val="007402E3"/>
    <w:rsid w:val="0074030E"/>
    <w:rsid w:val="00740389"/>
    <w:rsid w:val="0074038D"/>
    <w:rsid w:val="007403DA"/>
    <w:rsid w:val="00740425"/>
    <w:rsid w:val="00740467"/>
    <w:rsid w:val="007404D3"/>
    <w:rsid w:val="007404DD"/>
    <w:rsid w:val="0074052B"/>
    <w:rsid w:val="0074053B"/>
    <w:rsid w:val="0074053E"/>
    <w:rsid w:val="0074054B"/>
    <w:rsid w:val="00740577"/>
    <w:rsid w:val="0074059B"/>
    <w:rsid w:val="0074059E"/>
    <w:rsid w:val="007405CE"/>
    <w:rsid w:val="00740600"/>
    <w:rsid w:val="00740612"/>
    <w:rsid w:val="00740659"/>
    <w:rsid w:val="0074068D"/>
    <w:rsid w:val="0074069E"/>
    <w:rsid w:val="007406C9"/>
    <w:rsid w:val="007406D4"/>
    <w:rsid w:val="00740705"/>
    <w:rsid w:val="0074072A"/>
    <w:rsid w:val="0074075B"/>
    <w:rsid w:val="007407B4"/>
    <w:rsid w:val="007407C4"/>
    <w:rsid w:val="007407C5"/>
    <w:rsid w:val="007407F7"/>
    <w:rsid w:val="0074082A"/>
    <w:rsid w:val="0074083C"/>
    <w:rsid w:val="00740850"/>
    <w:rsid w:val="007408D4"/>
    <w:rsid w:val="0074091B"/>
    <w:rsid w:val="00740921"/>
    <w:rsid w:val="00740922"/>
    <w:rsid w:val="00740949"/>
    <w:rsid w:val="007409F8"/>
    <w:rsid w:val="00740A26"/>
    <w:rsid w:val="00740A34"/>
    <w:rsid w:val="00740A48"/>
    <w:rsid w:val="00740A78"/>
    <w:rsid w:val="00740AD1"/>
    <w:rsid w:val="00740AFB"/>
    <w:rsid w:val="00740B22"/>
    <w:rsid w:val="00740B2A"/>
    <w:rsid w:val="00740B4A"/>
    <w:rsid w:val="00740B65"/>
    <w:rsid w:val="00740BC3"/>
    <w:rsid w:val="00740BF5"/>
    <w:rsid w:val="00740C51"/>
    <w:rsid w:val="00740C5B"/>
    <w:rsid w:val="00740C61"/>
    <w:rsid w:val="00740C75"/>
    <w:rsid w:val="00740C8C"/>
    <w:rsid w:val="00740C91"/>
    <w:rsid w:val="00740CBE"/>
    <w:rsid w:val="00740CC8"/>
    <w:rsid w:val="00740CCB"/>
    <w:rsid w:val="00740CE2"/>
    <w:rsid w:val="00740CE3"/>
    <w:rsid w:val="00740CF7"/>
    <w:rsid w:val="00740D07"/>
    <w:rsid w:val="00740D1D"/>
    <w:rsid w:val="00740D41"/>
    <w:rsid w:val="00740D4C"/>
    <w:rsid w:val="00740D6E"/>
    <w:rsid w:val="00740DA2"/>
    <w:rsid w:val="00740DBC"/>
    <w:rsid w:val="00740E40"/>
    <w:rsid w:val="00740E7F"/>
    <w:rsid w:val="00740EA3"/>
    <w:rsid w:val="00740EB9"/>
    <w:rsid w:val="00740EC1"/>
    <w:rsid w:val="00740ED8"/>
    <w:rsid w:val="00740EE9"/>
    <w:rsid w:val="00740EF5"/>
    <w:rsid w:val="00740F11"/>
    <w:rsid w:val="00740F1C"/>
    <w:rsid w:val="00740F4B"/>
    <w:rsid w:val="00740F6C"/>
    <w:rsid w:val="00740FB5"/>
    <w:rsid w:val="00740FE1"/>
    <w:rsid w:val="0074100A"/>
    <w:rsid w:val="0074107A"/>
    <w:rsid w:val="00741095"/>
    <w:rsid w:val="007410A7"/>
    <w:rsid w:val="007410D3"/>
    <w:rsid w:val="0074115C"/>
    <w:rsid w:val="00741198"/>
    <w:rsid w:val="007411B2"/>
    <w:rsid w:val="007411E7"/>
    <w:rsid w:val="007411F9"/>
    <w:rsid w:val="0074123C"/>
    <w:rsid w:val="0074124B"/>
    <w:rsid w:val="0074125E"/>
    <w:rsid w:val="0074127A"/>
    <w:rsid w:val="00741297"/>
    <w:rsid w:val="007412EB"/>
    <w:rsid w:val="007412F7"/>
    <w:rsid w:val="0074137B"/>
    <w:rsid w:val="007413B5"/>
    <w:rsid w:val="007413CB"/>
    <w:rsid w:val="007413D2"/>
    <w:rsid w:val="007413DF"/>
    <w:rsid w:val="00741434"/>
    <w:rsid w:val="0074146A"/>
    <w:rsid w:val="00741491"/>
    <w:rsid w:val="007414B7"/>
    <w:rsid w:val="007414C8"/>
    <w:rsid w:val="007414CE"/>
    <w:rsid w:val="0074150F"/>
    <w:rsid w:val="00741554"/>
    <w:rsid w:val="0074157B"/>
    <w:rsid w:val="00741593"/>
    <w:rsid w:val="007415CD"/>
    <w:rsid w:val="007415D3"/>
    <w:rsid w:val="00741618"/>
    <w:rsid w:val="0074162D"/>
    <w:rsid w:val="00741647"/>
    <w:rsid w:val="0074164C"/>
    <w:rsid w:val="0074166B"/>
    <w:rsid w:val="0074167E"/>
    <w:rsid w:val="0074169E"/>
    <w:rsid w:val="007416FE"/>
    <w:rsid w:val="0074170B"/>
    <w:rsid w:val="00741718"/>
    <w:rsid w:val="00741753"/>
    <w:rsid w:val="00741762"/>
    <w:rsid w:val="0074177B"/>
    <w:rsid w:val="0074178C"/>
    <w:rsid w:val="0074179D"/>
    <w:rsid w:val="007417B8"/>
    <w:rsid w:val="007417F3"/>
    <w:rsid w:val="00741819"/>
    <w:rsid w:val="0074182E"/>
    <w:rsid w:val="007418A8"/>
    <w:rsid w:val="007418B6"/>
    <w:rsid w:val="007418D6"/>
    <w:rsid w:val="00741917"/>
    <w:rsid w:val="00741920"/>
    <w:rsid w:val="00741949"/>
    <w:rsid w:val="0074195E"/>
    <w:rsid w:val="00741971"/>
    <w:rsid w:val="00741996"/>
    <w:rsid w:val="007419D8"/>
    <w:rsid w:val="00741A28"/>
    <w:rsid w:val="00741A2D"/>
    <w:rsid w:val="00741A38"/>
    <w:rsid w:val="00741A3B"/>
    <w:rsid w:val="00741A66"/>
    <w:rsid w:val="00741ADB"/>
    <w:rsid w:val="00741B58"/>
    <w:rsid w:val="00741B93"/>
    <w:rsid w:val="00741BB2"/>
    <w:rsid w:val="00741BB3"/>
    <w:rsid w:val="00741BDE"/>
    <w:rsid w:val="00741BE5"/>
    <w:rsid w:val="00741BFA"/>
    <w:rsid w:val="00741C3A"/>
    <w:rsid w:val="00741C4E"/>
    <w:rsid w:val="00741CAE"/>
    <w:rsid w:val="00741CE7"/>
    <w:rsid w:val="00741D16"/>
    <w:rsid w:val="00741D34"/>
    <w:rsid w:val="00741D39"/>
    <w:rsid w:val="00741D66"/>
    <w:rsid w:val="00741DA9"/>
    <w:rsid w:val="00741DBA"/>
    <w:rsid w:val="00741DC3"/>
    <w:rsid w:val="00741DDE"/>
    <w:rsid w:val="00741DE7"/>
    <w:rsid w:val="00741DFF"/>
    <w:rsid w:val="00741E12"/>
    <w:rsid w:val="00741E3D"/>
    <w:rsid w:val="00741E3F"/>
    <w:rsid w:val="00741EAB"/>
    <w:rsid w:val="00741ED8"/>
    <w:rsid w:val="00741EE3"/>
    <w:rsid w:val="00741EE4"/>
    <w:rsid w:val="00741EE9"/>
    <w:rsid w:val="00741F42"/>
    <w:rsid w:val="00741F72"/>
    <w:rsid w:val="00741F95"/>
    <w:rsid w:val="00741FA9"/>
    <w:rsid w:val="00741FBD"/>
    <w:rsid w:val="00741FDB"/>
    <w:rsid w:val="00742018"/>
    <w:rsid w:val="0074203E"/>
    <w:rsid w:val="00742060"/>
    <w:rsid w:val="00742080"/>
    <w:rsid w:val="007420A3"/>
    <w:rsid w:val="0074212B"/>
    <w:rsid w:val="00742130"/>
    <w:rsid w:val="00742196"/>
    <w:rsid w:val="007421AF"/>
    <w:rsid w:val="007421BC"/>
    <w:rsid w:val="00742207"/>
    <w:rsid w:val="00742255"/>
    <w:rsid w:val="00742286"/>
    <w:rsid w:val="007422A0"/>
    <w:rsid w:val="007422D8"/>
    <w:rsid w:val="00742301"/>
    <w:rsid w:val="00742308"/>
    <w:rsid w:val="00742326"/>
    <w:rsid w:val="00742361"/>
    <w:rsid w:val="00742380"/>
    <w:rsid w:val="007423A9"/>
    <w:rsid w:val="007423B8"/>
    <w:rsid w:val="0074241A"/>
    <w:rsid w:val="0074241F"/>
    <w:rsid w:val="0074242A"/>
    <w:rsid w:val="0074242E"/>
    <w:rsid w:val="00742473"/>
    <w:rsid w:val="00742474"/>
    <w:rsid w:val="0074248C"/>
    <w:rsid w:val="007424BB"/>
    <w:rsid w:val="007424BD"/>
    <w:rsid w:val="007424FE"/>
    <w:rsid w:val="0074252C"/>
    <w:rsid w:val="00742540"/>
    <w:rsid w:val="00742552"/>
    <w:rsid w:val="00742574"/>
    <w:rsid w:val="007425A4"/>
    <w:rsid w:val="007425AA"/>
    <w:rsid w:val="00742613"/>
    <w:rsid w:val="0074266C"/>
    <w:rsid w:val="00742698"/>
    <w:rsid w:val="007426A2"/>
    <w:rsid w:val="007426A5"/>
    <w:rsid w:val="007426D3"/>
    <w:rsid w:val="00742733"/>
    <w:rsid w:val="00742765"/>
    <w:rsid w:val="00742780"/>
    <w:rsid w:val="0074279D"/>
    <w:rsid w:val="007427B7"/>
    <w:rsid w:val="007427D1"/>
    <w:rsid w:val="007427D2"/>
    <w:rsid w:val="007427DD"/>
    <w:rsid w:val="0074284B"/>
    <w:rsid w:val="00742850"/>
    <w:rsid w:val="0074287B"/>
    <w:rsid w:val="0074288A"/>
    <w:rsid w:val="00742890"/>
    <w:rsid w:val="00742893"/>
    <w:rsid w:val="007428FD"/>
    <w:rsid w:val="00742937"/>
    <w:rsid w:val="0074296C"/>
    <w:rsid w:val="007429C0"/>
    <w:rsid w:val="00742A24"/>
    <w:rsid w:val="00742A40"/>
    <w:rsid w:val="00742AE5"/>
    <w:rsid w:val="00742B62"/>
    <w:rsid w:val="00742BA7"/>
    <w:rsid w:val="00742BB0"/>
    <w:rsid w:val="00742BBD"/>
    <w:rsid w:val="00742BCC"/>
    <w:rsid w:val="00742C11"/>
    <w:rsid w:val="00742C2B"/>
    <w:rsid w:val="00742C30"/>
    <w:rsid w:val="00742C6A"/>
    <w:rsid w:val="00742CBC"/>
    <w:rsid w:val="00742CD2"/>
    <w:rsid w:val="00742CF4"/>
    <w:rsid w:val="00742D2D"/>
    <w:rsid w:val="00742D63"/>
    <w:rsid w:val="00742D65"/>
    <w:rsid w:val="00742D69"/>
    <w:rsid w:val="00742D98"/>
    <w:rsid w:val="00742E34"/>
    <w:rsid w:val="00742E5C"/>
    <w:rsid w:val="00742E6F"/>
    <w:rsid w:val="00742E94"/>
    <w:rsid w:val="00742EA3"/>
    <w:rsid w:val="00742EAB"/>
    <w:rsid w:val="00742EB4"/>
    <w:rsid w:val="00742EBE"/>
    <w:rsid w:val="00742F00"/>
    <w:rsid w:val="00742F08"/>
    <w:rsid w:val="00742F5B"/>
    <w:rsid w:val="00742F64"/>
    <w:rsid w:val="00742FD1"/>
    <w:rsid w:val="00742FEC"/>
    <w:rsid w:val="0074301D"/>
    <w:rsid w:val="00743030"/>
    <w:rsid w:val="00743075"/>
    <w:rsid w:val="007430B6"/>
    <w:rsid w:val="007430BD"/>
    <w:rsid w:val="007430C8"/>
    <w:rsid w:val="007430EB"/>
    <w:rsid w:val="00743121"/>
    <w:rsid w:val="0074317C"/>
    <w:rsid w:val="0074317F"/>
    <w:rsid w:val="0074319D"/>
    <w:rsid w:val="007431DE"/>
    <w:rsid w:val="00743276"/>
    <w:rsid w:val="0074329C"/>
    <w:rsid w:val="007432CF"/>
    <w:rsid w:val="007432F3"/>
    <w:rsid w:val="00743343"/>
    <w:rsid w:val="0074337B"/>
    <w:rsid w:val="007433C1"/>
    <w:rsid w:val="007433C4"/>
    <w:rsid w:val="007433CC"/>
    <w:rsid w:val="007433D7"/>
    <w:rsid w:val="00743418"/>
    <w:rsid w:val="007434C0"/>
    <w:rsid w:val="007434EF"/>
    <w:rsid w:val="00743540"/>
    <w:rsid w:val="00743572"/>
    <w:rsid w:val="00743578"/>
    <w:rsid w:val="0074358A"/>
    <w:rsid w:val="00743593"/>
    <w:rsid w:val="007435C4"/>
    <w:rsid w:val="00743638"/>
    <w:rsid w:val="0074363F"/>
    <w:rsid w:val="0074365B"/>
    <w:rsid w:val="007436B7"/>
    <w:rsid w:val="007436D7"/>
    <w:rsid w:val="007436EF"/>
    <w:rsid w:val="0074373D"/>
    <w:rsid w:val="0074374F"/>
    <w:rsid w:val="007437EE"/>
    <w:rsid w:val="00743814"/>
    <w:rsid w:val="00743815"/>
    <w:rsid w:val="0074382A"/>
    <w:rsid w:val="00743854"/>
    <w:rsid w:val="0074385D"/>
    <w:rsid w:val="0074388D"/>
    <w:rsid w:val="007438A0"/>
    <w:rsid w:val="007438B3"/>
    <w:rsid w:val="007438C9"/>
    <w:rsid w:val="00743901"/>
    <w:rsid w:val="0074392E"/>
    <w:rsid w:val="0074394F"/>
    <w:rsid w:val="00743956"/>
    <w:rsid w:val="00743974"/>
    <w:rsid w:val="0074398E"/>
    <w:rsid w:val="007439BA"/>
    <w:rsid w:val="007439D0"/>
    <w:rsid w:val="007439DF"/>
    <w:rsid w:val="00743A0D"/>
    <w:rsid w:val="00743A5A"/>
    <w:rsid w:val="00743A74"/>
    <w:rsid w:val="00743A93"/>
    <w:rsid w:val="00743AF2"/>
    <w:rsid w:val="00743B3C"/>
    <w:rsid w:val="00743B5B"/>
    <w:rsid w:val="00743B63"/>
    <w:rsid w:val="00743B8D"/>
    <w:rsid w:val="00743B9E"/>
    <w:rsid w:val="00743BEE"/>
    <w:rsid w:val="00743BF7"/>
    <w:rsid w:val="00743C01"/>
    <w:rsid w:val="00743C11"/>
    <w:rsid w:val="00743C40"/>
    <w:rsid w:val="00743C41"/>
    <w:rsid w:val="00743C9A"/>
    <w:rsid w:val="00743CBC"/>
    <w:rsid w:val="00743CDF"/>
    <w:rsid w:val="00743CE1"/>
    <w:rsid w:val="00743CF6"/>
    <w:rsid w:val="00743DA9"/>
    <w:rsid w:val="00743DB1"/>
    <w:rsid w:val="00743DC9"/>
    <w:rsid w:val="00743DEC"/>
    <w:rsid w:val="00743E40"/>
    <w:rsid w:val="00743E63"/>
    <w:rsid w:val="00743E9E"/>
    <w:rsid w:val="00743EE5"/>
    <w:rsid w:val="00743F30"/>
    <w:rsid w:val="00743F7C"/>
    <w:rsid w:val="00743FA5"/>
    <w:rsid w:val="00743FF9"/>
    <w:rsid w:val="00743FFD"/>
    <w:rsid w:val="0074401A"/>
    <w:rsid w:val="00744031"/>
    <w:rsid w:val="00744050"/>
    <w:rsid w:val="007440B5"/>
    <w:rsid w:val="007440D5"/>
    <w:rsid w:val="00744107"/>
    <w:rsid w:val="0074410A"/>
    <w:rsid w:val="00744129"/>
    <w:rsid w:val="0074416B"/>
    <w:rsid w:val="00744198"/>
    <w:rsid w:val="007441A0"/>
    <w:rsid w:val="007441AA"/>
    <w:rsid w:val="00744248"/>
    <w:rsid w:val="00744288"/>
    <w:rsid w:val="007442A8"/>
    <w:rsid w:val="007442D7"/>
    <w:rsid w:val="007442DE"/>
    <w:rsid w:val="00744366"/>
    <w:rsid w:val="0074438B"/>
    <w:rsid w:val="0074438D"/>
    <w:rsid w:val="00744444"/>
    <w:rsid w:val="00744456"/>
    <w:rsid w:val="0074448A"/>
    <w:rsid w:val="00744494"/>
    <w:rsid w:val="007444EC"/>
    <w:rsid w:val="007444F1"/>
    <w:rsid w:val="00744507"/>
    <w:rsid w:val="0074453A"/>
    <w:rsid w:val="00744555"/>
    <w:rsid w:val="00744566"/>
    <w:rsid w:val="0074458D"/>
    <w:rsid w:val="00744599"/>
    <w:rsid w:val="007445EF"/>
    <w:rsid w:val="007445F9"/>
    <w:rsid w:val="00744610"/>
    <w:rsid w:val="0074466C"/>
    <w:rsid w:val="00744683"/>
    <w:rsid w:val="00744687"/>
    <w:rsid w:val="007446C9"/>
    <w:rsid w:val="0074470A"/>
    <w:rsid w:val="00744724"/>
    <w:rsid w:val="0074472E"/>
    <w:rsid w:val="00744746"/>
    <w:rsid w:val="00744785"/>
    <w:rsid w:val="00744796"/>
    <w:rsid w:val="007447A7"/>
    <w:rsid w:val="007447AE"/>
    <w:rsid w:val="007447CF"/>
    <w:rsid w:val="007447F1"/>
    <w:rsid w:val="0074485C"/>
    <w:rsid w:val="00744881"/>
    <w:rsid w:val="00744892"/>
    <w:rsid w:val="0074489B"/>
    <w:rsid w:val="007448A3"/>
    <w:rsid w:val="00744906"/>
    <w:rsid w:val="00744911"/>
    <w:rsid w:val="0074491F"/>
    <w:rsid w:val="00744946"/>
    <w:rsid w:val="00744974"/>
    <w:rsid w:val="00744978"/>
    <w:rsid w:val="0074499D"/>
    <w:rsid w:val="007449BB"/>
    <w:rsid w:val="007449CC"/>
    <w:rsid w:val="007449EA"/>
    <w:rsid w:val="007449F1"/>
    <w:rsid w:val="007449FA"/>
    <w:rsid w:val="00744A02"/>
    <w:rsid w:val="00744A28"/>
    <w:rsid w:val="00744A3A"/>
    <w:rsid w:val="00744A45"/>
    <w:rsid w:val="00744A79"/>
    <w:rsid w:val="00744A81"/>
    <w:rsid w:val="00744A94"/>
    <w:rsid w:val="00744AA3"/>
    <w:rsid w:val="00744AA4"/>
    <w:rsid w:val="00744AC1"/>
    <w:rsid w:val="00744AE2"/>
    <w:rsid w:val="00744B84"/>
    <w:rsid w:val="00744BC2"/>
    <w:rsid w:val="00744BE2"/>
    <w:rsid w:val="00744BFF"/>
    <w:rsid w:val="00744C08"/>
    <w:rsid w:val="00744C0E"/>
    <w:rsid w:val="00744C63"/>
    <w:rsid w:val="00744C96"/>
    <w:rsid w:val="00744CAB"/>
    <w:rsid w:val="00744CFA"/>
    <w:rsid w:val="00744D05"/>
    <w:rsid w:val="00744D1A"/>
    <w:rsid w:val="00744D48"/>
    <w:rsid w:val="00744D61"/>
    <w:rsid w:val="00744D6B"/>
    <w:rsid w:val="00744DBE"/>
    <w:rsid w:val="00744DBF"/>
    <w:rsid w:val="00744E4E"/>
    <w:rsid w:val="00744E76"/>
    <w:rsid w:val="00744E8D"/>
    <w:rsid w:val="00744EAC"/>
    <w:rsid w:val="00744EAD"/>
    <w:rsid w:val="00744ECD"/>
    <w:rsid w:val="00744EE9"/>
    <w:rsid w:val="00744EEB"/>
    <w:rsid w:val="00744F6C"/>
    <w:rsid w:val="00744F7E"/>
    <w:rsid w:val="00744F93"/>
    <w:rsid w:val="00744F94"/>
    <w:rsid w:val="00745004"/>
    <w:rsid w:val="00745045"/>
    <w:rsid w:val="0074506B"/>
    <w:rsid w:val="007450AB"/>
    <w:rsid w:val="007450B3"/>
    <w:rsid w:val="007450B8"/>
    <w:rsid w:val="007450C9"/>
    <w:rsid w:val="00745106"/>
    <w:rsid w:val="00745124"/>
    <w:rsid w:val="0074516B"/>
    <w:rsid w:val="007451AE"/>
    <w:rsid w:val="007451E9"/>
    <w:rsid w:val="00745232"/>
    <w:rsid w:val="00745247"/>
    <w:rsid w:val="007452AC"/>
    <w:rsid w:val="007452CE"/>
    <w:rsid w:val="007452DC"/>
    <w:rsid w:val="007452E3"/>
    <w:rsid w:val="007452F7"/>
    <w:rsid w:val="007452FA"/>
    <w:rsid w:val="00745372"/>
    <w:rsid w:val="007453D5"/>
    <w:rsid w:val="007453DA"/>
    <w:rsid w:val="007453E9"/>
    <w:rsid w:val="00745426"/>
    <w:rsid w:val="00745433"/>
    <w:rsid w:val="0074543B"/>
    <w:rsid w:val="00745463"/>
    <w:rsid w:val="00745468"/>
    <w:rsid w:val="00745487"/>
    <w:rsid w:val="007454A8"/>
    <w:rsid w:val="007454C7"/>
    <w:rsid w:val="007454C8"/>
    <w:rsid w:val="007454D6"/>
    <w:rsid w:val="007454E6"/>
    <w:rsid w:val="00745504"/>
    <w:rsid w:val="00745533"/>
    <w:rsid w:val="0074557D"/>
    <w:rsid w:val="0074558B"/>
    <w:rsid w:val="007455BF"/>
    <w:rsid w:val="007455CD"/>
    <w:rsid w:val="007455DE"/>
    <w:rsid w:val="007455EB"/>
    <w:rsid w:val="007455FB"/>
    <w:rsid w:val="00745641"/>
    <w:rsid w:val="0074566D"/>
    <w:rsid w:val="00745688"/>
    <w:rsid w:val="0074569A"/>
    <w:rsid w:val="007456A8"/>
    <w:rsid w:val="007456AF"/>
    <w:rsid w:val="007456C3"/>
    <w:rsid w:val="007456CD"/>
    <w:rsid w:val="007456DE"/>
    <w:rsid w:val="007456EE"/>
    <w:rsid w:val="007456F6"/>
    <w:rsid w:val="0074571F"/>
    <w:rsid w:val="00745750"/>
    <w:rsid w:val="007457B1"/>
    <w:rsid w:val="00745812"/>
    <w:rsid w:val="00745821"/>
    <w:rsid w:val="00745826"/>
    <w:rsid w:val="00745861"/>
    <w:rsid w:val="007458A6"/>
    <w:rsid w:val="007458B4"/>
    <w:rsid w:val="007458BA"/>
    <w:rsid w:val="007458EB"/>
    <w:rsid w:val="007458F1"/>
    <w:rsid w:val="00745908"/>
    <w:rsid w:val="0074595B"/>
    <w:rsid w:val="0074596D"/>
    <w:rsid w:val="00745971"/>
    <w:rsid w:val="00745995"/>
    <w:rsid w:val="007459C9"/>
    <w:rsid w:val="007459CC"/>
    <w:rsid w:val="007459E1"/>
    <w:rsid w:val="007459E3"/>
    <w:rsid w:val="00745A17"/>
    <w:rsid w:val="00745A4C"/>
    <w:rsid w:val="00745A63"/>
    <w:rsid w:val="00745A9F"/>
    <w:rsid w:val="00745AB7"/>
    <w:rsid w:val="00745AD5"/>
    <w:rsid w:val="00745B00"/>
    <w:rsid w:val="00745B5D"/>
    <w:rsid w:val="00745B6F"/>
    <w:rsid w:val="00745B88"/>
    <w:rsid w:val="00745B89"/>
    <w:rsid w:val="00745B99"/>
    <w:rsid w:val="00745BB2"/>
    <w:rsid w:val="00745BC9"/>
    <w:rsid w:val="00745BF7"/>
    <w:rsid w:val="00745C03"/>
    <w:rsid w:val="00745C2B"/>
    <w:rsid w:val="00745C61"/>
    <w:rsid w:val="00745C6A"/>
    <w:rsid w:val="00745CA3"/>
    <w:rsid w:val="00745CA7"/>
    <w:rsid w:val="00745CB8"/>
    <w:rsid w:val="00745CCC"/>
    <w:rsid w:val="00745CEF"/>
    <w:rsid w:val="00745CF9"/>
    <w:rsid w:val="00745D4D"/>
    <w:rsid w:val="00745D51"/>
    <w:rsid w:val="00745D5E"/>
    <w:rsid w:val="00745D7E"/>
    <w:rsid w:val="00745DBF"/>
    <w:rsid w:val="00745DDC"/>
    <w:rsid w:val="00745DED"/>
    <w:rsid w:val="00745E01"/>
    <w:rsid w:val="00745E0F"/>
    <w:rsid w:val="00745E65"/>
    <w:rsid w:val="00745E87"/>
    <w:rsid w:val="00745E9E"/>
    <w:rsid w:val="00745EC5"/>
    <w:rsid w:val="00745EC8"/>
    <w:rsid w:val="00745EDB"/>
    <w:rsid w:val="00745F0B"/>
    <w:rsid w:val="00745F2E"/>
    <w:rsid w:val="00745F38"/>
    <w:rsid w:val="00745F4D"/>
    <w:rsid w:val="00745FE2"/>
    <w:rsid w:val="00745FF3"/>
    <w:rsid w:val="00746026"/>
    <w:rsid w:val="0074605C"/>
    <w:rsid w:val="007460B6"/>
    <w:rsid w:val="007460C8"/>
    <w:rsid w:val="00746105"/>
    <w:rsid w:val="00746112"/>
    <w:rsid w:val="00746147"/>
    <w:rsid w:val="00746159"/>
    <w:rsid w:val="0074615D"/>
    <w:rsid w:val="00746162"/>
    <w:rsid w:val="007461BE"/>
    <w:rsid w:val="007461E1"/>
    <w:rsid w:val="00746203"/>
    <w:rsid w:val="00746209"/>
    <w:rsid w:val="0074621F"/>
    <w:rsid w:val="00746225"/>
    <w:rsid w:val="0074622D"/>
    <w:rsid w:val="0074624A"/>
    <w:rsid w:val="0074628C"/>
    <w:rsid w:val="007462A5"/>
    <w:rsid w:val="007462CB"/>
    <w:rsid w:val="00746315"/>
    <w:rsid w:val="0074632C"/>
    <w:rsid w:val="00746344"/>
    <w:rsid w:val="007463DE"/>
    <w:rsid w:val="0074642E"/>
    <w:rsid w:val="00746443"/>
    <w:rsid w:val="00746452"/>
    <w:rsid w:val="00746475"/>
    <w:rsid w:val="00746489"/>
    <w:rsid w:val="0074648D"/>
    <w:rsid w:val="007464AA"/>
    <w:rsid w:val="007464BF"/>
    <w:rsid w:val="007464E7"/>
    <w:rsid w:val="007464EE"/>
    <w:rsid w:val="0074651D"/>
    <w:rsid w:val="00746549"/>
    <w:rsid w:val="00746560"/>
    <w:rsid w:val="007465D1"/>
    <w:rsid w:val="00746638"/>
    <w:rsid w:val="00746668"/>
    <w:rsid w:val="007466B1"/>
    <w:rsid w:val="007466FB"/>
    <w:rsid w:val="007466FE"/>
    <w:rsid w:val="00746745"/>
    <w:rsid w:val="00746753"/>
    <w:rsid w:val="0074675F"/>
    <w:rsid w:val="007467E9"/>
    <w:rsid w:val="007467FB"/>
    <w:rsid w:val="00746818"/>
    <w:rsid w:val="00746819"/>
    <w:rsid w:val="0074685C"/>
    <w:rsid w:val="0074688B"/>
    <w:rsid w:val="007468D9"/>
    <w:rsid w:val="00746919"/>
    <w:rsid w:val="0074691C"/>
    <w:rsid w:val="00746940"/>
    <w:rsid w:val="0074694F"/>
    <w:rsid w:val="007469B9"/>
    <w:rsid w:val="00746A00"/>
    <w:rsid w:val="00746A4B"/>
    <w:rsid w:val="00746A52"/>
    <w:rsid w:val="00746A8A"/>
    <w:rsid w:val="00746A8D"/>
    <w:rsid w:val="00746A98"/>
    <w:rsid w:val="00746AA4"/>
    <w:rsid w:val="00746AB1"/>
    <w:rsid w:val="00746AD2"/>
    <w:rsid w:val="00746AD5"/>
    <w:rsid w:val="00746AD9"/>
    <w:rsid w:val="00746B06"/>
    <w:rsid w:val="00746B13"/>
    <w:rsid w:val="00746B2F"/>
    <w:rsid w:val="00746B5B"/>
    <w:rsid w:val="00746B99"/>
    <w:rsid w:val="00746BD8"/>
    <w:rsid w:val="00746BE3"/>
    <w:rsid w:val="00746BEB"/>
    <w:rsid w:val="00746BF2"/>
    <w:rsid w:val="00746C43"/>
    <w:rsid w:val="00746C46"/>
    <w:rsid w:val="00746CE0"/>
    <w:rsid w:val="00746CEE"/>
    <w:rsid w:val="00746CF7"/>
    <w:rsid w:val="00746D01"/>
    <w:rsid w:val="00746D0D"/>
    <w:rsid w:val="00746D64"/>
    <w:rsid w:val="00746DA2"/>
    <w:rsid w:val="00746DB1"/>
    <w:rsid w:val="00746E28"/>
    <w:rsid w:val="00746E6C"/>
    <w:rsid w:val="00746EB2"/>
    <w:rsid w:val="00746EE7"/>
    <w:rsid w:val="00746F10"/>
    <w:rsid w:val="00746F30"/>
    <w:rsid w:val="00746F35"/>
    <w:rsid w:val="00746F71"/>
    <w:rsid w:val="00746FCC"/>
    <w:rsid w:val="00746FE1"/>
    <w:rsid w:val="00746FF0"/>
    <w:rsid w:val="00747052"/>
    <w:rsid w:val="0074708B"/>
    <w:rsid w:val="007470BA"/>
    <w:rsid w:val="007470BB"/>
    <w:rsid w:val="007470CD"/>
    <w:rsid w:val="0074713E"/>
    <w:rsid w:val="00747152"/>
    <w:rsid w:val="0074715E"/>
    <w:rsid w:val="0074717E"/>
    <w:rsid w:val="00747181"/>
    <w:rsid w:val="0074718E"/>
    <w:rsid w:val="0074719D"/>
    <w:rsid w:val="007471CC"/>
    <w:rsid w:val="00747202"/>
    <w:rsid w:val="00747229"/>
    <w:rsid w:val="00747241"/>
    <w:rsid w:val="00747268"/>
    <w:rsid w:val="00747275"/>
    <w:rsid w:val="007472C5"/>
    <w:rsid w:val="007472CF"/>
    <w:rsid w:val="007472E5"/>
    <w:rsid w:val="007472FC"/>
    <w:rsid w:val="00747325"/>
    <w:rsid w:val="0074733C"/>
    <w:rsid w:val="00747341"/>
    <w:rsid w:val="007473E0"/>
    <w:rsid w:val="0074741A"/>
    <w:rsid w:val="00747423"/>
    <w:rsid w:val="0074742B"/>
    <w:rsid w:val="0074742C"/>
    <w:rsid w:val="00747438"/>
    <w:rsid w:val="0074743A"/>
    <w:rsid w:val="00747481"/>
    <w:rsid w:val="007474AE"/>
    <w:rsid w:val="007474CD"/>
    <w:rsid w:val="007474D2"/>
    <w:rsid w:val="007474D7"/>
    <w:rsid w:val="007474D8"/>
    <w:rsid w:val="007474DD"/>
    <w:rsid w:val="007474E2"/>
    <w:rsid w:val="0074750D"/>
    <w:rsid w:val="00747525"/>
    <w:rsid w:val="0074754A"/>
    <w:rsid w:val="00747551"/>
    <w:rsid w:val="00747606"/>
    <w:rsid w:val="0074760E"/>
    <w:rsid w:val="00747647"/>
    <w:rsid w:val="0074766B"/>
    <w:rsid w:val="007476B2"/>
    <w:rsid w:val="007476C5"/>
    <w:rsid w:val="00747716"/>
    <w:rsid w:val="00747725"/>
    <w:rsid w:val="0074779F"/>
    <w:rsid w:val="00747811"/>
    <w:rsid w:val="0074783C"/>
    <w:rsid w:val="0074784F"/>
    <w:rsid w:val="00747862"/>
    <w:rsid w:val="00747864"/>
    <w:rsid w:val="00747897"/>
    <w:rsid w:val="007478CD"/>
    <w:rsid w:val="0074791E"/>
    <w:rsid w:val="00747925"/>
    <w:rsid w:val="00747944"/>
    <w:rsid w:val="0074794E"/>
    <w:rsid w:val="0074796B"/>
    <w:rsid w:val="0074797F"/>
    <w:rsid w:val="00747981"/>
    <w:rsid w:val="007479C6"/>
    <w:rsid w:val="007479E0"/>
    <w:rsid w:val="00747A04"/>
    <w:rsid w:val="00747A8A"/>
    <w:rsid w:val="00747AA6"/>
    <w:rsid w:val="00747AAC"/>
    <w:rsid w:val="00747ABD"/>
    <w:rsid w:val="00747AF9"/>
    <w:rsid w:val="00747AFB"/>
    <w:rsid w:val="00747B14"/>
    <w:rsid w:val="00747B33"/>
    <w:rsid w:val="00747B3E"/>
    <w:rsid w:val="00747B4A"/>
    <w:rsid w:val="00747B4F"/>
    <w:rsid w:val="00747B57"/>
    <w:rsid w:val="00747B71"/>
    <w:rsid w:val="00747B79"/>
    <w:rsid w:val="00747BEA"/>
    <w:rsid w:val="00747C14"/>
    <w:rsid w:val="00747C24"/>
    <w:rsid w:val="00747C86"/>
    <w:rsid w:val="00747CAF"/>
    <w:rsid w:val="00747D22"/>
    <w:rsid w:val="00747DB5"/>
    <w:rsid w:val="00747DB9"/>
    <w:rsid w:val="00747DC2"/>
    <w:rsid w:val="00747E10"/>
    <w:rsid w:val="00747E35"/>
    <w:rsid w:val="00747E4A"/>
    <w:rsid w:val="00747EDC"/>
    <w:rsid w:val="00747F66"/>
    <w:rsid w:val="00747F73"/>
    <w:rsid w:val="00747FA5"/>
    <w:rsid w:val="0075000D"/>
    <w:rsid w:val="00750035"/>
    <w:rsid w:val="0075003B"/>
    <w:rsid w:val="00750055"/>
    <w:rsid w:val="0075005D"/>
    <w:rsid w:val="00750093"/>
    <w:rsid w:val="007500C0"/>
    <w:rsid w:val="007500C3"/>
    <w:rsid w:val="007500E1"/>
    <w:rsid w:val="0075010A"/>
    <w:rsid w:val="00750118"/>
    <w:rsid w:val="0075012E"/>
    <w:rsid w:val="00750140"/>
    <w:rsid w:val="0075014B"/>
    <w:rsid w:val="00750179"/>
    <w:rsid w:val="00750192"/>
    <w:rsid w:val="007501C7"/>
    <w:rsid w:val="007501DB"/>
    <w:rsid w:val="007501E9"/>
    <w:rsid w:val="00750200"/>
    <w:rsid w:val="007502B5"/>
    <w:rsid w:val="007502D9"/>
    <w:rsid w:val="007502F4"/>
    <w:rsid w:val="00750332"/>
    <w:rsid w:val="00750378"/>
    <w:rsid w:val="007503C2"/>
    <w:rsid w:val="007503EF"/>
    <w:rsid w:val="00750407"/>
    <w:rsid w:val="0075040A"/>
    <w:rsid w:val="00750418"/>
    <w:rsid w:val="0075041D"/>
    <w:rsid w:val="0075045E"/>
    <w:rsid w:val="0075046C"/>
    <w:rsid w:val="00750483"/>
    <w:rsid w:val="00750493"/>
    <w:rsid w:val="007504B3"/>
    <w:rsid w:val="007504E4"/>
    <w:rsid w:val="00750570"/>
    <w:rsid w:val="00750586"/>
    <w:rsid w:val="007505CE"/>
    <w:rsid w:val="007505DC"/>
    <w:rsid w:val="007506B2"/>
    <w:rsid w:val="007506D8"/>
    <w:rsid w:val="007506FE"/>
    <w:rsid w:val="0075070B"/>
    <w:rsid w:val="0075071B"/>
    <w:rsid w:val="00750769"/>
    <w:rsid w:val="007507B3"/>
    <w:rsid w:val="007507DB"/>
    <w:rsid w:val="0075080C"/>
    <w:rsid w:val="0075083A"/>
    <w:rsid w:val="0075084A"/>
    <w:rsid w:val="00750876"/>
    <w:rsid w:val="00750882"/>
    <w:rsid w:val="00750883"/>
    <w:rsid w:val="0075089F"/>
    <w:rsid w:val="007508B3"/>
    <w:rsid w:val="007508CF"/>
    <w:rsid w:val="007508DD"/>
    <w:rsid w:val="007508DF"/>
    <w:rsid w:val="007508E1"/>
    <w:rsid w:val="007508ED"/>
    <w:rsid w:val="00750901"/>
    <w:rsid w:val="0075090A"/>
    <w:rsid w:val="0075090F"/>
    <w:rsid w:val="0075092F"/>
    <w:rsid w:val="00750979"/>
    <w:rsid w:val="00750985"/>
    <w:rsid w:val="00750A4B"/>
    <w:rsid w:val="00750A61"/>
    <w:rsid w:val="00750AF7"/>
    <w:rsid w:val="00750C21"/>
    <w:rsid w:val="00750C69"/>
    <w:rsid w:val="00750C7C"/>
    <w:rsid w:val="00750C80"/>
    <w:rsid w:val="00750C88"/>
    <w:rsid w:val="00750CA8"/>
    <w:rsid w:val="00750D25"/>
    <w:rsid w:val="00750D28"/>
    <w:rsid w:val="00750D6E"/>
    <w:rsid w:val="00750D7B"/>
    <w:rsid w:val="00750DA9"/>
    <w:rsid w:val="00750DAB"/>
    <w:rsid w:val="00750DDF"/>
    <w:rsid w:val="00750DF1"/>
    <w:rsid w:val="00750E09"/>
    <w:rsid w:val="00750E1D"/>
    <w:rsid w:val="00750E34"/>
    <w:rsid w:val="00750E54"/>
    <w:rsid w:val="00750E60"/>
    <w:rsid w:val="00750E87"/>
    <w:rsid w:val="00750EAF"/>
    <w:rsid w:val="00750F10"/>
    <w:rsid w:val="00750F1A"/>
    <w:rsid w:val="00750F83"/>
    <w:rsid w:val="00750F89"/>
    <w:rsid w:val="00750FC9"/>
    <w:rsid w:val="00750FEB"/>
    <w:rsid w:val="00750FEC"/>
    <w:rsid w:val="0075102F"/>
    <w:rsid w:val="00751033"/>
    <w:rsid w:val="0075103A"/>
    <w:rsid w:val="00751040"/>
    <w:rsid w:val="0075107C"/>
    <w:rsid w:val="0075109A"/>
    <w:rsid w:val="007510AF"/>
    <w:rsid w:val="007510CA"/>
    <w:rsid w:val="007510F0"/>
    <w:rsid w:val="00751114"/>
    <w:rsid w:val="00751144"/>
    <w:rsid w:val="00751197"/>
    <w:rsid w:val="007511B6"/>
    <w:rsid w:val="007511C6"/>
    <w:rsid w:val="00751201"/>
    <w:rsid w:val="00751206"/>
    <w:rsid w:val="0075121D"/>
    <w:rsid w:val="0075124C"/>
    <w:rsid w:val="00751256"/>
    <w:rsid w:val="0075127B"/>
    <w:rsid w:val="007512BB"/>
    <w:rsid w:val="007512F2"/>
    <w:rsid w:val="007512FB"/>
    <w:rsid w:val="00751332"/>
    <w:rsid w:val="00751335"/>
    <w:rsid w:val="0075136A"/>
    <w:rsid w:val="00751379"/>
    <w:rsid w:val="007513B4"/>
    <w:rsid w:val="007513F1"/>
    <w:rsid w:val="0075140D"/>
    <w:rsid w:val="0075149E"/>
    <w:rsid w:val="0075154A"/>
    <w:rsid w:val="00751554"/>
    <w:rsid w:val="00751558"/>
    <w:rsid w:val="00751560"/>
    <w:rsid w:val="00751562"/>
    <w:rsid w:val="00751597"/>
    <w:rsid w:val="00751599"/>
    <w:rsid w:val="0075159D"/>
    <w:rsid w:val="007515A9"/>
    <w:rsid w:val="007515C5"/>
    <w:rsid w:val="007515D0"/>
    <w:rsid w:val="007515DE"/>
    <w:rsid w:val="007515F4"/>
    <w:rsid w:val="0075161E"/>
    <w:rsid w:val="0075161F"/>
    <w:rsid w:val="00751655"/>
    <w:rsid w:val="0075165C"/>
    <w:rsid w:val="0075168F"/>
    <w:rsid w:val="007516C9"/>
    <w:rsid w:val="0075170D"/>
    <w:rsid w:val="00751715"/>
    <w:rsid w:val="00751750"/>
    <w:rsid w:val="00751777"/>
    <w:rsid w:val="007517AA"/>
    <w:rsid w:val="007517AD"/>
    <w:rsid w:val="007517CD"/>
    <w:rsid w:val="00751816"/>
    <w:rsid w:val="0075181F"/>
    <w:rsid w:val="00751843"/>
    <w:rsid w:val="00751878"/>
    <w:rsid w:val="007518A6"/>
    <w:rsid w:val="007518E8"/>
    <w:rsid w:val="007518F2"/>
    <w:rsid w:val="00751904"/>
    <w:rsid w:val="0075194D"/>
    <w:rsid w:val="00751952"/>
    <w:rsid w:val="00751957"/>
    <w:rsid w:val="00751962"/>
    <w:rsid w:val="00751964"/>
    <w:rsid w:val="00751985"/>
    <w:rsid w:val="007519EC"/>
    <w:rsid w:val="007519EF"/>
    <w:rsid w:val="00751A0D"/>
    <w:rsid w:val="00751A97"/>
    <w:rsid w:val="00751A99"/>
    <w:rsid w:val="00751ABE"/>
    <w:rsid w:val="00751AC3"/>
    <w:rsid w:val="00751ACD"/>
    <w:rsid w:val="00751AEA"/>
    <w:rsid w:val="00751AEC"/>
    <w:rsid w:val="00751AED"/>
    <w:rsid w:val="00751B23"/>
    <w:rsid w:val="00751B6D"/>
    <w:rsid w:val="00751B6E"/>
    <w:rsid w:val="00751B97"/>
    <w:rsid w:val="00751BA6"/>
    <w:rsid w:val="00751BEA"/>
    <w:rsid w:val="00751C44"/>
    <w:rsid w:val="00751C5B"/>
    <w:rsid w:val="00751C6B"/>
    <w:rsid w:val="00751C77"/>
    <w:rsid w:val="00751C79"/>
    <w:rsid w:val="00751C9B"/>
    <w:rsid w:val="00751CA4"/>
    <w:rsid w:val="00751CC9"/>
    <w:rsid w:val="00751CE8"/>
    <w:rsid w:val="00751D5E"/>
    <w:rsid w:val="00751D91"/>
    <w:rsid w:val="00751D99"/>
    <w:rsid w:val="00751D9C"/>
    <w:rsid w:val="00751DD9"/>
    <w:rsid w:val="00751E24"/>
    <w:rsid w:val="00751E8B"/>
    <w:rsid w:val="00751EDE"/>
    <w:rsid w:val="00751EF8"/>
    <w:rsid w:val="00751F00"/>
    <w:rsid w:val="00751F62"/>
    <w:rsid w:val="00751F91"/>
    <w:rsid w:val="00752009"/>
    <w:rsid w:val="0075200A"/>
    <w:rsid w:val="00752032"/>
    <w:rsid w:val="00752055"/>
    <w:rsid w:val="00752082"/>
    <w:rsid w:val="00752089"/>
    <w:rsid w:val="007520AB"/>
    <w:rsid w:val="007520C5"/>
    <w:rsid w:val="007520F4"/>
    <w:rsid w:val="00752124"/>
    <w:rsid w:val="00752132"/>
    <w:rsid w:val="00752134"/>
    <w:rsid w:val="00752140"/>
    <w:rsid w:val="00752154"/>
    <w:rsid w:val="00752158"/>
    <w:rsid w:val="00752165"/>
    <w:rsid w:val="007521A2"/>
    <w:rsid w:val="007521DC"/>
    <w:rsid w:val="0075222A"/>
    <w:rsid w:val="00752242"/>
    <w:rsid w:val="00752257"/>
    <w:rsid w:val="00752278"/>
    <w:rsid w:val="0075227E"/>
    <w:rsid w:val="00752289"/>
    <w:rsid w:val="0075228A"/>
    <w:rsid w:val="007522CC"/>
    <w:rsid w:val="007522CE"/>
    <w:rsid w:val="007522F9"/>
    <w:rsid w:val="00752377"/>
    <w:rsid w:val="00752386"/>
    <w:rsid w:val="007523B4"/>
    <w:rsid w:val="007523CC"/>
    <w:rsid w:val="00752405"/>
    <w:rsid w:val="0075242A"/>
    <w:rsid w:val="0075244E"/>
    <w:rsid w:val="007524A9"/>
    <w:rsid w:val="007524AB"/>
    <w:rsid w:val="007524CB"/>
    <w:rsid w:val="007524D1"/>
    <w:rsid w:val="007524DD"/>
    <w:rsid w:val="00752513"/>
    <w:rsid w:val="00752586"/>
    <w:rsid w:val="0075258B"/>
    <w:rsid w:val="007525C0"/>
    <w:rsid w:val="007525E2"/>
    <w:rsid w:val="0075261E"/>
    <w:rsid w:val="00752627"/>
    <w:rsid w:val="00752634"/>
    <w:rsid w:val="00752680"/>
    <w:rsid w:val="007526A3"/>
    <w:rsid w:val="007526B3"/>
    <w:rsid w:val="007526C3"/>
    <w:rsid w:val="00752717"/>
    <w:rsid w:val="0075273D"/>
    <w:rsid w:val="00752761"/>
    <w:rsid w:val="007527BA"/>
    <w:rsid w:val="007527C9"/>
    <w:rsid w:val="0075284B"/>
    <w:rsid w:val="00752857"/>
    <w:rsid w:val="0075287B"/>
    <w:rsid w:val="007528BE"/>
    <w:rsid w:val="00752948"/>
    <w:rsid w:val="00752960"/>
    <w:rsid w:val="007529AB"/>
    <w:rsid w:val="007529B4"/>
    <w:rsid w:val="00752A04"/>
    <w:rsid w:val="00752A83"/>
    <w:rsid w:val="00752A8E"/>
    <w:rsid w:val="00752A94"/>
    <w:rsid w:val="00752AB8"/>
    <w:rsid w:val="00752B0F"/>
    <w:rsid w:val="00752B27"/>
    <w:rsid w:val="00752B42"/>
    <w:rsid w:val="00752B5C"/>
    <w:rsid w:val="00752B66"/>
    <w:rsid w:val="00752B77"/>
    <w:rsid w:val="00752B8B"/>
    <w:rsid w:val="00752BA2"/>
    <w:rsid w:val="00752BC3"/>
    <w:rsid w:val="00752BC4"/>
    <w:rsid w:val="00752BE4"/>
    <w:rsid w:val="00752BF9"/>
    <w:rsid w:val="00752C05"/>
    <w:rsid w:val="00752C26"/>
    <w:rsid w:val="00752C42"/>
    <w:rsid w:val="00752C87"/>
    <w:rsid w:val="00752CA3"/>
    <w:rsid w:val="00752CAC"/>
    <w:rsid w:val="00752CB0"/>
    <w:rsid w:val="00752CDA"/>
    <w:rsid w:val="00752D03"/>
    <w:rsid w:val="00752D09"/>
    <w:rsid w:val="00752D19"/>
    <w:rsid w:val="00752D59"/>
    <w:rsid w:val="00752D67"/>
    <w:rsid w:val="00752D76"/>
    <w:rsid w:val="00752DAF"/>
    <w:rsid w:val="00752DD3"/>
    <w:rsid w:val="00752DD4"/>
    <w:rsid w:val="00752DF1"/>
    <w:rsid w:val="00752DF9"/>
    <w:rsid w:val="00752E19"/>
    <w:rsid w:val="00752E5D"/>
    <w:rsid w:val="00752E79"/>
    <w:rsid w:val="00752EC8"/>
    <w:rsid w:val="00752ED4"/>
    <w:rsid w:val="00752F6C"/>
    <w:rsid w:val="00753012"/>
    <w:rsid w:val="00753077"/>
    <w:rsid w:val="00753126"/>
    <w:rsid w:val="00753143"/>
    <w:rsid w:val="00753164"/>
    <w:rsid w:val="007531A2"/>
    <w:rsid w:val="007531C5"/>
    <w:rsid w:val="007531C7"/>
    <w:rsid w:val="007531D7"/>
    <w:rsid w:val="007531E7"/>
    <w:rsid w:val="00753203"/>
    <w:rsid w:val="00753275"/>
    <w:rsid w:val="0075329D"/>
    <w:rsid w:val="007532B3"/>
    <w:rsid w:val="007532C3"/>
    <w:rsid w:val="007532DD"/>
    <w:rsid w:val="007532E4"/>
    <w:rsid w:val="00753313"/>
    <w:rsid w:val="00753344"/>
    <w:rsid w:val="007533A5"/>
    <w:rsid w:val="007533D1"/>
    <w:rsid w:val="007533EE"/>
    <w:rsid w:val="007533F4"/>
    <w:rsid w:val="0075345A"/>
    <w:rsid w:val="00753461"/>
    <w:rsid w:val="0075348F"/>
    <w:rsid w:val="007534C2"/>
    <w:rsid w:val="0075350A"/>
    <w:rsid w:val="00753522"/>
    <w:rsid w:val="00753538"/>
    <w:rsid w:val="00753539"/>
    <w:rsid w:val="00753565"/>
    <w:rsid w:val="00753610"/>
    <w:rsid w:val="0075361F"/>
    <w:rsid w:val="0075362D"/>
    <w:rsid w:val="00753635"/>
    <w:rsid w:val="00753647"/>
    <w:rsid w:val="0075366F"/>
    <w:rsid w:val="007536CB"/>
    <w:rsid w:val="00753748"/>
    <w:rsid w:val="00753778"/>
    <w:rsid w:val="0075377A"/>
    <w:rsid w:val="007537D3"/>
    <w:rsid w:val="00753810"/>
    <w:rsid w:val="0075385F"/>
    <w:rsid w:val="0075387A"/>
    <w:rsid w:val="007538F9"/>
    <w:rsid w:val="00753906"/>
    <w:rsid w:val="00753930"/>
    <w:rsid w:val="00753963"/>
    <w:rsid w:val="00753968"/>
    <w:rsid w:val="0075397D"/>
    <w:rsid w:val="0075397F"/>
    <w:rsid w:val="00753983"/>
    <w:rsid w:val="0075399D"/>
    <w:rsid w:val="007539AF"/>
    <w:rsid w:val="007539DD"/>
    <w:rsid w:val="007539F4"/>
    <w:rsid w:val="00753A13"/>
    <w:rsid w:val="00753A38"/>
    <w:rsid w:val="00753A48"/>
    <w:rsid w:val="00753A50"/>
    <w:rsid w:val="00753B02"/>
    <w:rsid w:val="00753B08"/>
    <w:rsid w:val="00753B32"/>
    <w:rsid w:val="00753B49"/>
    <w:rsid w:val="00753B69"/>
    <w:rsid w:val="00753B81"/>
    <w:rsid w:val="00753B84"/>
    <w:rsid w:val="00753B9D"/>
    <w:rsid w:val="00753BA3"/>
    <w:rsid w:val="00753C08"/>
    <w:rsid w:val="00753C32"/>
    <w:rsid w:val="00753C35"/>
    <w:rsid w:val="00753C4C"/>
    <w:rsid w:val="00753C7C"/>
    <w:rsid w:val="00753CA7"/>
    <w:rsid w:val="00753CB2"/>
    <w:rsid w:val="00753CE7"/>
    <w:rsid w:val="00753CF1"/>
    <w:rsid w:val="00753CF5"/>
    <w:rsid w:val="00753D0A"/>
    <w:rsid w:val="00753D0F"/>
    <w:rsid w:val="00753D17"/>
    <w:rsid w:val="00753D22"/>
    <w:rsid w:val="00753D23"/>
    <w:rsid w:val="00753D25"/>
    <w:rsid w:val="00753D73"/>
    <w:rsid w:val="00753D87"/>
    <w:rsid w:val="00753D96"/>
    <w:rsid w:val="00753DAA"/>
    <w:rsid w:val="00753DAF"/>
    <w:rsid w:val="00753DBB"/>
    <w:rsid w:val="00753E21"/>
    <w:rsid w:val="00753E35"/>
    <w:rsid w:val="00753E53"/>
    <w:rsid w:val="00753E59"/>
    <w:rsid w:val="00753E6B"/>
    <w:rsid w:val="00753E87"/>
    <w:rsid w:val="00753E8E"/>
    <w:rsid w:val="00753E9F"/>
    <w:rsid w:val="00753ED5"/>
    <w:rsid w:val="00753EF5"/>
    <w:rsid w:val="00753F15"/>
    <w:rsid w:val="00753F32"/>
    <w:rsid w:val="00753F3C"/>
    <w:rsid w:val="00753FAB"/>
    <w:rsid w:val="00753FB4"/>
    <w:rsid w:val="00753FB7"/>
    <w:rsid w:val="00754040"/>
    <w:rsid w:val="00754053"/>
    <w:rsid w:val="00754091"/>
    <w:rsid w:val="00754093"/>
    <w:rsid w:val="007540CC"/>
    <w:rsid w:val="007540D8"/>
    <w:rsid w:val="007540F6"/>
    <w:rsid w:val="00754135"/>
    <w:rsid w:val="00754173"/>
    <w:rsid w:val="00754187"/>
    <w:rsid w:val="0075418E"/>
    <w:rsid w:val="007541F4"/>
    <w:rsid w:val="007541F7"/>
    <w:rsid w:val="00754236"/>
    <w:rsid w:val="00754251"/>
    <w:rsid w:val="00754253"/>
    <w:rsid w:val="0075426D"/>
    <w:rsid w:val="007542B4"/>
    <w:rsid w:val="007542BB"/>
    <w:rsid w:val="007542BC"/>
    <w:rsid w:val="007542C2"/>
    <w:rsid w:val="007542EC"/>
    <w:rsid w:val="0075430B"/>
    <w:rsid w:val="00754393"/>
    <w:rsid w:val="007543BE"/>
    <w:rsid w:val="007543BF"/>
    <w:rsid w:val="007543C4"/>
    <w:rsid w:val="007543ED"/>
    <w:rsid w:val="00754410"/>
    <w:rsid w:val="00754419"/>
    <w:rsid w:val="007544A4"/>
    <w:rsid w:val="007544B8"/>
    <w:rsid w:val="007544D3"/>
    <w:rsid w:val="007544D5"/>
    <w:rsid w:val="00754512"/>
    <w:rsid w:val="007545A1"/>
    <w:rsid w:val="007545A7"/>
    <w:rsid w:val="007545BC"/>
    <w:rsid w:val="007545BE"/>
    <w:rsid w:val="00754620"/>
    <w:rsid w:val="00754626"/>
    <w:rsid w:val="00754633"/>
    <w:rsid w:val="00754646"/>
    <w:rsid w:val="007546D9"/>
    <w:rsid w:val="00754728"/>
    <w:rsid w:val="00754758"/>
    <w:rsid w:val="007547A2"/>
    <w:rsid w:val="0075480E"/>
    <w:rsid w:val="0075483F"/>
    <w:rsid w:val="0075486C"/>
    <w:rsid w:val="0075486F"/>
    <w:rsid w:val="00754872"/>
    <w:rsid w:val="007548C3"/>
    <w:rsid w:val="007548C7"/>
    <w:rsid w:val="007548E9"/>
    <w:rsid w:val="007548F1"/>
    <w:rsid w:val="007548FB"/>
    <w:rsid w:val="00754949"/>
    <w:rsid w:val="0075496D"/>
    <w:rsid w:val="007549DD"/>
    <w:rsid w:val="00754A92"/>
    <w:rsid w:val="00754A9D"/>
    <w:rsid w:val="00754ABE"/>
    <w:rsid w:val="00754AC4"/>
    <w:rsid w:val="00754ADF"/>
    <w:rsid w:val="00754B1D"/>
    <w:rsid w:val="00754B32"/>
    <w:rsid w:val="00754B43"/>
    <w:rsid w:val="00754BC8"/>
    <w:rsid w:val="00754BCD"/>
    <w:rsid w:val="00754C45"/>
    <w:rsid w:val="00754C70"/>
    <w:rsid w:val="00754C9F"/>
    <w:rsid w:val="00754CE2"/>
    <w:rsid w:val="00754D10"/>
    <w:rsid w:val="00754D1E"/>
    <w:rsid w:val="00754D85"/>
    <w:rsid w:val="00754D8C"/>
    <w:rsid w:val="00754DBB"/>
    <w:rsid w:val="00754DD8"/>
    <w:rsid w:val="00754DED"/>
    <w:rsid w:val="00754E17"/>
    <w:rsid w:val="00754E26"/>
    <w:rsid w:val="00754E3A"/>
    <w:rsid w:val="00754EE2"/>
    <w:rsid w:val="00754EE9"/>
    <w:rsid w:val="00754EFB"/>
    <w:rsid w:val="00754F05"/>
    <w:rsid w:val="00754F26"/>
    <w:rsid w:val="00754F8C"/>
    <w:rsid w:val="00754FA4"/>
    <w:rsid w:val="00754FF0"/>
    <w:rsid w:val="00755004"/>
    <w:rsid w:val="0075501D"/>
    <w:rsid w:val="00755061"/>
    <w:rsid w:val="00755064"/>
    <w:rsid w:val="0075506D"/>
    <w:rsid w:val="00755071"/>
    <w:rsid w:val="00755091"/>
    <w:rsid w:val="007550D1"/>
    <w:rsid w:val="00755106"/>
    <w:rsid w:val="0075513D"/>
    <w:rsid w:val="0075514C"/>
    <w:rsid w:val="00755165"/>
    <w:rsid w:val="007551EB"/>
    <w:rsid w:val="0075524F"/>
    <w:rsid w:val="007552CA"/>
    <w:rsid w:val="007552D8"/>
    <w:rsid w:val="00755317"/>
    <w:rsid w:val="00755332"/>
    <w:rsid w:val="00755370"/>
    <w:rsid w:val="00755397"/>
    <w:rsid w:val="007553D6"/>
    <w:rsid w:val="007553D8"/>
    <w:rsid w:val="007553D9"/>
    <w:rsid w:val="00755432"/>
    <w:rsid w:val="00755470"/>
    <w:rsid w:val="00755471"/>
    <w:rsid w:val="007554A3"/>
    <w:rsid w:val="007554B6"/>
    <w:rsid w:val="007554BA"/>
    <w:rsid w:val="007554C9"/>
    <w:rsid w:val="007554F1"/>
    <w:rsid w:val="00755512"/>
    <w:rsid w:val="00755514"/>
    <w:rsid w:val="0075553B"/>
    <w:rsid w:val="00755557"/>
    <w:rsid w:val="0075556A"/>
    <w:rsid w:val="007555A2"/>
    <w:rsid w:val="007555A9"/>
    <w:rsid w:val="007555B8"/>
    <w:rsid w:val="007555BC"/>
    <w:rsid w:val="007555D3"/>
    <w:rsid w:val="007555E9"/>
    <w:rsid w:val="007555ED"/>
    <w:rsid w:val="007555FD"/>
    <w:rsid w:val="0075560D"/>
    <w:rsid w:val="00755650"/>
    <w:rsid w:val="00755657"/>
    <w:rsid w:val="0075567F"/>
    <w:rsid w:val="0075568E"/>
    <w:rsid w:val="007556CA"/>
    <w:rsid w:val="007556D3"/>
    <w:rsid w:val="0075571F"/>
    <w:rsid w:val="00755797"/>
    <w:rsid w:val="007557C6"/>
    <w:rsid w:val="0075583F"/>
    <w:rsid w:val="00755856"/>
    <w:rsid w:val="00755890"/>
    <w:rsid w:val="007558A4"/>
    <w:rsid w:val="007558A8"/>
    <w:rsid w:val="007558F2"/>
    <w:rsid w:val="007558F3"/>
    <w:rsid w:val="007558F8"/>
    <w:rsid w:val="00755913"/>
    <w:rsid w:val="00755915"/>
    <w:rsid w:val="0075592D"/>
    <w:rsid w:val="00755957"/>
    <w:rsid w:val="00755963"/>
    <w:rsid w:val="00755977"/>
    <w:rsid w:val="00755996"/>
    <w:rsid w:val="0075599F"/>
    <w:rsid w:val="007559B4"/>
    <w:rsid w:val="00755A17"/>
    <w:rsid w:val="00755A45"/>
    <w:rsid w:val="00755A51"/>
    <w:rsid w:val="00755A8A"/>
    <w:rsid w:val="00755AA6"/>
    <w:rsid w:val="00755AB7"/>
    <w:rsid w:val="00755ACC"/>
    <w:rsid w:val="00755B4B"/>
    <w:rsid w:val="00755B69"/>
    <w:rsid w:val="00755B75"/>
    <w:rsid w:val="00755BB9"/>
    <w:rsid w:val="00755C07"/>
    <w:rsid w:val="00755C18"/>
    <w:rsid w:val="00755C91"/>
    <w:rsid w:val="00755CEB"/>
    <w:rsid w:val="00755D17"/>
    <w:rsid w:val="00755D34"/>
    <w:rsid w:val="00755D38"/>
    <w:rsid w:val="00755D57"/>
    <w:rsid w:val="00755D7F"/>
    <w:rsid w:val="00755D94"/>
    <w:rsid w:val="00755DD8"/>
    <w:rsid w:val="00755E63"/>
    <w:rsid w:val="00755EE7"/>
    <w:rsid w:val="00755F14"/>
    <w:rsid w:val="00755F2E"/>
    <w:rsid w:val="00755F3F"/>
    <w:rsid w:val="00755F6D"/>
    <w:rsid w:val="00755F91"/>
    <w:rsid w:val="00755FEC"/>
    <w:rsid w:val="0075604E"/>
    <w:rsid w:val="00756064"/>
    <w:rsid w:val="00756074"/>
    <w:rsid w:val="007560A6"/>
    <w:rsid w:val="007560A9"/>
    <w:rsid w:val="00756125"/>
    <w:rsid w:val="0075614E"/>
    <w:rsid w:val="0075618E"/>
    <w:rsid w:val="007561B9"/>
    <w:rsid w:val="007561C3"/>
    <w:rsid w:val="007561DF"/>
    <w:rsid w:val="00756266"/>
    <w:rsid w:val="00756267"/>
    <w:rsid w:val="00756275"/>
    <w:rsid w:val="007562A6"/>
    <w:rsid w:val="007562CB"/>
    <w:rsid w:val="007562CD"/>
    <w:rsid w:val="007562E7"/>
    <w:rsid w:val="007562E9"/>
    <w:rsid w:val="0075633E"/>
    <w:rsid w:val="0075634F"/>
    <w:rsid w:val="00756353"/>
    <w:rsid w:val="0075636D"/>
    <w:rsid w:val="007563AA"/>
    <w:rsid w:val="007563B2"/>
    <w:rsid w:val="007563C7"/>
    <w:rsid w:val="007563EF"/>
    <w:rsid w:val="0075647A"/>
    <w:rsid w:val="007564A7"/>
    <w:rsid w:val="007564DD"/>
    <w:rsid w:val="007564DF"/>
    <w:rsid w:val="007564F0"/>
    <w:rsid w:val="00756531"/>
    <w:rsid w:val="00756548"/>
    <w:rsid w:val="0075654A"/>
    <w:rsid w:val="00756573"/>
    <w:rsid w:val="007565A4"/>
    <w:rsid w:val="007565AC"/>
    <w:rsid w:val="007565B0"/>
    <w:rsid w:val="007565C8"/>
    <w:rsid w:val="00756611"/>
    <w:rsid w:val="0075661E"/>
    <w:rsid w:val="00756653"/>
    <w:rsid w:val="0075666E"/>
    <w:rsid w:val="00756684"/>
    <w:rsid w:val="007566B8"/>
    <w:rsid w:val="007566DB"/>
    <w:rsid w:val="007566F6"/>
    <w:rsid w:val="00756709"/>
    <w:rsid w:val="00756754"/>
    <w:rsid w:val="0075677F"/>
    <w:rsid w:val="00756780"/>
    <w:rsid w:val="00756801"/>
    <w:rsid w:val="00756859"/>
    <w:rsid w:val="00756885"/>
    <w:rsid w:val="00756892"/>
    <w:rsid w:val="007568A3"/>
    <w:rsid w:val="007568D8"/>
    <w:rsid w:val="007568DB"/>
    <w:rsid w:val="00756903"/>
    <w:rsid w:val="0075690D"/>
    <w:rsid w:val="00756911"/>
    <w:rsid w:val="00756919"/>
    <w:rsid w:val="0075694A"/>
    <w:rsid w:val="0075694E"/>
    <w:rsid w:val="0075696D"/>
    <w:rsid w:val="007569BA"/>
    <w:rsid w:val="007569C7"/>
    <w:rsid w:val="007569D9"/>
    <w:rsid w:val="00756A01"/>
    <w:rsid w:val="00756A41"/>
    <w:rsid w:val="00756A49"/>
    <w:rsid w:val="00756A51"/>
    <w:rsid w:val="00756A75"/>
    <w:rsid w:val="00756AAF"/>
    <w:rsid w:val="00756B35"/>
    <w:rsid w:val="00756B39"/>
    <w:rsid w:val="00756BB9"/>
    <w:rsid w:val="00756BD5"/>
    <w:rsid w:val="00756BDA"/>
    <w:rsid w:val="00756BDC"/>
    <w:rsid w:val="00756BF7"/>
    <w:rsid w:val="00756BFC"/>
    <w:rsid w:val="00756C0E"/>
    <w:rsid w:val="00756C16"/>
    <w:rsid w:val="00756C61"/>
    <w:rsid w:val="00756C67"/>
    <w:rsid w:val="00756C9F"/>
    <w:rsid w:val="00756CB5"/>
    <w:rsid w:val="00756CCD"/>
    <w:rsid w:val="00756CD3"/>
    <w:rsid w:val="00756CF1"/>
    <w:rsid w:val="00756CF4"/>
    <w:rsid w:val="00756CFC"/>
    <w:rsid w:val="00756D50"/>
    <w:rsid w:val="00756D7A"/>
    <w:rsid w:val="00756D87"/>
    <w:rsid w:val="00756D93"/>
    <w:rsid w:val="00756DA9"/>
    <w:rsid w:val="00756E3B"/>
    <w:rsid w:val="00756E3F"/>
    <w:rsid w:val="00756E4A"/>
    <w:rsid w:val="00756E5D"/>
    <w:rsid w:val="00756E68"/>
    <w:rsid w:val="00756E71"/>
    <w:rsid w:val="00756EB6"/>
    <w:rsid w:val="00756F1B"/>
    <w:rsid w:val="00756F38"/>
    <w:rsid w:val="00756F65"/>
    <w:rsid w:val="00756FA7"/>
    <w:rsid w:val="00756FAB"/>
    <w:rsid w:val="00756FB6"/>
    <w:rsid w:val="00756FCF"/>
    <w:rsid w:val="00756FD1"/>
    <w:rsid w:val="00756FDE"/>
    <w:rsid w:val="00757030"/>
    <w:rsid w:val="00757037"/>
    <w:rsid w:val="0075709B"/>
    <w:rsid w:val="007570F3"/>
    <w:rsid w:val="007570FD"/>
    <w:rsid w:val="00757100"/>
    <w:rsid w:val="0075711B"/>
    <w:rsid w:val="00757166"/>
    <w:rsid w:val="007571BC"/>
    <w:rsid w:val="007571CD"/>
    <w:rsid w:val="007571FF"/>
    <w:rsid w:val="00757213"/>
    <w:rsid w:val="00757219"/>
    <w:rsid w:val="00757276"/>
    <w:rsid w:val="007572AE"/>
    <w:rsid w:val="007572BD"/>
    <w:rsid w:val="007572D7"/>
    <w:rsid w:val="007572D8"/>
    <w:rsid w:val="007572E5"/>
    <w:rsid w:val="00757308"/>
    <w:rsid w:val="00757315"/>
    <w:rsid w:val="00757319"/>
    <w:rsid w:val="0075732C"/>
    <w:rsid w:val="00757338"/>
    <w:rsid w:val="00757363"/>
    <w:rsid w:val="00757370"/>
    <w:rsid w:val="00757372"/>
    <w:rsid w:val="00757385"/>
    <w:rsid w:val="0075738A"/>
    <w:rsid w:val="0075738C"/>
    <w:rsid w:val="007573C3"/>
    <w:rsid w:val="007573E9"/>
    <w:rsid w:val="007573F5"/>
    <w:rsid w:val="00757414"/>
    <w:rsid w:val="0075741C"/>
    <w:rsid w:val="00757438"/>
    <w:rsid w:val="00757445"/>
    <w:rsid w:val="00757467"/>
    <w:rsid w:val="00757474"/>
    <w:rsid w:val="0075749F"/>
    <w:rsid w:val="007574B5"/>
    <w:rsid w:val="00757504"/>
    <w:rsid w:val="0075751A"/>
    <w:rsid w:val="00757534"/>
    <w:rsid w:val="0075753A"/>
    <w:rsid w:val="0075753B"/>
    <w:rsid w:val="00757557"/>
    <w:rsid w:val="00757562"/>
    <w:rsid w:val="00757563"/>
    <w:rsid w:val="0075761F"/>
    <w:rsid w:val="00757624"/>
    <w:rsid w:val="00757627"/>
    <w:rsid w:val="00757632"/>
    <w:rsid w:val="00757682"/>
    <w:rsid w:val="00757692"/>
    <w:rsid w:val="00757695"/>
    <w:rsid w:val="007576AA"/>
    <w:rsid w:val="007576B8"/>
    <w:rsid w:val="007576F6"/>
    <w:rsid w:val="00757764"/>
    <w:rsid w:val="00757791"/>
    <w:rsid w:val="007577C2"/>
    <w:rsid w:val="007577D4"/>
    <w:rsid w:val="007577F6"/>
    <w:rsid w:val="0075780C"/>
    <w:rsid w:val="0075782B"/>
    <w:rsid w:val="0075782C"/>
    <w:rsid w:val="00757873"/>
    <w:rsid w:val="0075789C"/>
    <w:rsid w:val="007578CD"/>
    <w:rsid w:val="007578D8"/>
    <w:rsid w:val="0075792E"/>
    <w:rsid w:val="0075793C"/>
    <w:rsid w:val="00757961"/>
    <w:rsid w:val="00757981"/>
    <w:rsid w:val="00757983"/>
    <w:rsid w:val="007579AF"/>
    <w:rsid w:val="007579DE"/>
    <w:rsid w:val="007579F1"/>
    <w:rsid w:val="007579F3"/>
    <w:rsid w:val="00757A21"/>
    <w:rsid w:val="00757A85"/>
    <w:rsid w:val="00757AC0"/>
    <w:rsid w:val="00757AFB"/>
    <w:rsid w:val="00757B3A"/>
    <w:rsid w:val="00757B40"/>
    <w:rsid w:val="00757B5D"/>
    <w:rsid w:val="00757B84"/>
    <w:rsid w:val="00757B8D"/>
    <w:rsid w:val="00757B93"/>
    <w:rsid w:val="00757BC0"/>
    <w:rsid w:val="00757BE0"/>
    <w:rsid w:val="00757BF4"/>
    <w:rsid w:val="00757BF9"/>
    <w:rsid w:val="00757C0D"/>
    <w:rsid w:val="00757C2A"/>
    <w:rsid w:val="00757C3A"/>
    <w:rsid w:val="00757C41"/>
    <w:rsid w:val="00757C67"/>
    <w:rsid w:val="00757C71"/>
    <w:rsid w:val="00757C75"/>
    <w:rsid w:val="00757CB7"/>
    <w:rsid w:val="00757CF8"/>
    <w:rsid w:val="00757D02"/>
    <w:rsid w:val="00757D64"/>
    <w:rsid w:val="00757DA9"/>
    <w:rsid w:val="00757DB2"/>
    <w:rsid w:val="00757DB4"/>
    <w:rsid w:val="00757DF6"/>
    <w:rsid w:val="00757DFD"/>
    <w:rsid w:val="00757E14"/>
    <w:rsid w:val="00757E35"/>
    <w:rsid w:val="00757E73"/>
    <w:rsid w:val="00757E9B"/>
    <w:rsid w:val="00757EA0"/>
    <w:rsid w:val="00757EA2"/>
    <w:rsid w:val="00757EB8"/>
    <w:rsid w:val="00757EC8"/>
    <w:rsid w:val="00757ECD"/>
    <w:rsid w:val="00757F06"/>
    <w:rsid w:val="00757F0E"/>
    <w:rsid w:val="00757F29"/>
    <w:rsid w:val="00757F2B"/>
    <w:rsid w:val="00757F2F"/>
    <w:rsid w:val="00757F67"/>
    <w:rsid w:val="00757F7B"/>
    <w:rsid w:val="00757F96"/>
    <w:rsid w:val="00757F99"/>
    <w:rsid w:val="00757FBD"/>
    <w:rsid w:val="00760009"/>
    <w:rsid w:val="00760040"/>
    <w:rsid w:val="0076007E"/>
    <w:rsid w:val="0076009B"/>
    <w:rsid w:val="007600AD"/>
    <w:rsid w:val="0076010F"/>
    <w:rsid w:val="0076013A"/>
    <w:rsid w:val="00760154"/>
    <w:rsid w:val="0076016D"/>
    <w:rsid w:val="00760176"/>
    <w:rsid w:val="00760186"/>
    <w:rsid w:val="007601C0"/>
    <w:rsid w:val="007601CB"/>
    <w:rsid w:val="007601FD"/>
    <w:rsid w:val="0076026E"/>
    <w:rsid w:val="00760291"/>
    <w:rsid w:val="0076029C"/>
    <w:rsid w:val="007602DF"/>
    <w:rsid w:val="0076031C"/>
    <w:rsid w:val="0076031D"/>
    <w:rsid w:val="00760349"/>
    <w:rsid w:val="00760366"/>
    <w:rsid w:val="00760395"/>
    <w:rsid w:val="00760397"/>
    <w:rsid w:val="007603D0"/>
    <w:rsid w:val="00760414"/>
    <w:rsid w:val="007604C2"/>
    <w:rsid w:val="00760523"/>
    <w:rsid w:val="00760534"/>
    <w:rsid w:val="00760558"/>
    <w:rsid w:val="00760588"/>
    <w:rsid w:val="00760590"/>
    <w:rsid w:val="00760593"/>
    <w:rsid w:val="007605E7"/>
    <w:rsid w:val="007605F4"/>
    <w:rsid w:val="00760612"/>
    <w:rsid w:val="0076063A"/>
    <w:rsid w:val="0076063C"/>
    <w:rsid w:val="00760652"/>
    <w:rsid w:val="0076066F"/>
    <w:rsid w:val="007606CE"/>
    <w:rsid w:val="007606FB"/>
    <w:rsid w:val="00760706"/>
    <w:rsid w:val="00760779"/>
    <w:rsid w:val="0076078F"/>
    <w:rsid w:val="0076079E"/>
    <w:rsid w:val="007607B0"/>
    <w:rsid w:val="007607C3"/>
    <w:rsid w:val="007607DD"/>
    <w:rsid w:val="00760805"/>
    <w:rsid w:val="0076083B"/>
    <w:rsid w:val="00760870"/>
    <w:rsid w:val="0076087E"/>
    <w:rsid w:val="0076089F"/>
    <w:rsid w:val="007608C4"/>
    <w:rsid w:val="007608FC"/>
    <w:rsid w:val="0076094B"/>
    <w:rsid w:val="00760971"/>
    <w:rsid w:val="007609A1"/>
    <w:rsid w:val="007609A4"/>
    <w:rsid w:val="007609D2"/>
    <w:rsid w:val="00760A02"/>
    <w:rsid w:val="00760A44"/>
    <w:rsid w:val="00760A55"/>
    <w:rsid w:val="00760A8C"/>
    <w:rsid w:val="00760AAF"/>
    <w:rsid w:val="00760AB3"/>
    <w:rsid w:val="00760B11"/>
    <w:rsid w:val="00760B75"/>
    <w:rsid w:val="00760B7C"/>
    <w:rsid w:val="00760B96"/>
    <w:rsid w:val="00760BBE"/>
    <w:rsid w:val="00760C0A"/>
    <w:rsid w:val="00760C0B"/>
    <w:rsid w:val="00760C20"/>
    <w:rsid w:val="00760C26"/>
    <w:rsid w:val="00760C30"/>
    <w:rsid w:val="00760C3B"/>
    <w:rsid w:val="00760C4A"/>
    <w:rsid w:val="00760C68"/>
    <w:rsid w:val="00760CBA"/>
    <w:rsid w:val="00760D1E"/>
    <w:rsid w:val="00760D47"/>
    <w:rsid w:val="00760D48"/>
    <w:rsid w:val="00760D5B"/>
    <w:rsid w:val="00760D5E"/>
    <w:rsid w:val="00760D96"/>
    <w:rsid w:val="00760DAB"/>
    <w:rsid w:val="00760DDA"/>
    <w:rsid w:val="00760E5F"/>
    <w:rsid w:val="00760E68"/>
    <w:rsid w:val="00760E7C"/>
    <w:rsid w:val="00760E9A"/>
    <w:rsid w:val="00760EEC"/>
    <w:rsid w:val="00760F2C"/>
    <w:rsid w:val="00760F37"/>
    <w:rsid w:val="00760F39"/>
    <w:rsid w:val="00760F4E"/>
    <w:rsid w:val="00760F65"/>
    <w:rsid w:val="00760F77"/>
    <w:rsid w:val="00760F7C"/>
    <w:rsid w:val="00760F95"/>
    <w:rsid w:val="00760FA0"/>
    <w:rsid w:val="00760FB9"/>
    <w:rsid w:val="00760FD6"/>
    <w:rsid w:val="00760FE8"/>
    <w:rsid w:val="00761004"/>
    <w:rsid w:val="0076101B"/>
    <w:rsid w:val="00761032"/>
    <w:rsid w:val="0076103D"/>
    <w:rsid w:val="00761041"/>
    <w:rsid w:val="0076108F"/>
    <w:rsid w:val="007610A4"/>
    <w:rsid w:val="007610A8"/>
    <w:rsid w:val="007610B2"/>
    <w:rsid w:val="007610BA"/>
    <w:rsid w:val="00761131"/>
    <w:rsid w:val="00761141"/>
    <w:rsid w:val="00761154"/>
    <w:rsid w:val="00761159"/>
    <w:rsid w:val="00761166"/>
    <w:rsid w:val="0076117A"/>
    <w:rsid w:val="007611E3"/>
    <w:rsid w:val="007611F2"/>
    <w:rsid w:val="00761208"/>
    <w:rsid w:val="0076120C"/>
    <w:rsid w:val="0076121A"/>
    <w:rsid w:val="00761258"/>
    <w:rsid w:val="00761270"/>
    <w:rsid w:val="00761276"/>
    <w:rsid w:val="007612D5"/>
    <w:rsid w:val="007612E5"/>
    <w:rsid w:val="00761316"/>
    <w:rsid w:val="0076132C"/>
    <w:rsid w:val="00761330"/>
    <w:rsid w:val="00761344"/>
    <w:rsid w:val="0076134B"/>
    <w:rsid w:val="0076134D"/>
    <w:rsid w:val="00761395"/>
    <w:rsid w:val="007613B9"/>
    <w:rsid w:val="0076142C"/>
    <w:rsid w:val="007614A4"/>
    <w:rsid w:val="007614DA"/>
    <w:rsid w:val="007614EA"/>
    <w:rsid w:val="00761506"/>
    <w:rsid w:val="00761514"/>
    <w:rsid w:val="00761523"/>
    <w:rsid w:val="00761527"/>
    <w:rsid w:val="00761534"/>
    <w:rsid w:val="0076157D"/>
    <w:rsid w:val="00761582"/>
    <w:rsid w:val="007615E9"/>
    <w:rsid w:val="007615EE"/>
    <w:rsid w:val="00761602"/>
    <w:rsid w:val="0076165C"/>
    <w:rsid w:val="00761660"/>
    <w:rsid w:val="00761664"/>
    <w:rsid w:val="00761711"/>
    <w:rsid w:val="00761728"/>
    <w:rsid w:val="00761735"/>
    <w:rsid w:val="0076173A"/>
    <w:rsid w:val="007617A4"/>
    <w:rsid w:val="007617AB"/>
    <w:rsid w:val="0076180A"/>
    <w:rsid w:val="00761810"/>
    <w:rsid w:val="00761876"/>
    <w:rsid w:val="007618A4"/>
    <w:rsid w:val="00761918"/>
    <w:rsid w:val="0076193E"/>
    <w:rsid w:val="00761986"/>
    <w:rsid w:val="007619D2"/>
    <w:rsid w:val="00761A13"/>
    <w:rsid w:val="00761A27"/>
    <w:rsid w:val="00761A2E"/>
    <w:rsid w:val="00761A6A"/>
    <w:rsid w:val="00761A71"/>
    <w:rsid w:val="00761A77"/>
    <w:rsid w:val="00761A8E"/>
    <w:rsid w:val="00761A9A"/>
    <w:rsid w:val="00761AB8"/>
    <w:rsid w:val="00761B1D"/>
    <w:rsid w:val="00761B20"/>
    <w:rsid w:val="00761B28"/>
    <w:rsid w:val="00761B2D"/>
    <w:rsid w:val="00761B48"/>
    <w:rsid w:val="00761B54"/>
    <w:rsid w:val="00761B55"/>
    <w:rsid w:val="00761B64"/>
    <w:rsid w:val="00761BCD"/>
    <w:rsid w:val="00761BE9"/>
    <w:rsid w:val="00761BF7"/>
    <w:rsid w:val="00761C79"/>
    <w:rsid w:val="00761C8B"/>
    <w:rsid w:val="00761CCC"/>
    <w:rsid w:val="00761CDB"/>
    <w:rsid w:val="00761D60"/>
    <w:rsid w:val="00761D6C"/>
    <w:rsid w:val="00761D93"/>
    <w:rsid w:val="00761DA7"/>
    <w:rsid w:val="00761E24"/>
    <w:rsid w:val="00761E3C"/>
    <w:rsid w:val="00761E68"/>
    <w:rsid w:val="00761E79"/>
    <w:rsid w:val="00761E89"/>
    <w:rsid w:val="00761F19"/>
    <w:rsid w:val="00761F1C"/>
    <w:rsid w:val="00761F86"/>
    <w:rsid w:val="00761FBF"/>
    <w:rsid w:val="00761FCA"/>
    <w:rsid w:val="00762003"/>
    <w:rsid w:val="0076200E"/>
    <w:rsid w:val="00762059"/>
    <w:rsid w:val="00762061"/>
    <w:rsid w:val="0076206E"/>
    <w:rsid w:val="0076207A"/>
    <w:rsid w:val="007620A4"/>
    <w:rsid w:val="007620CB"/>
    <w:rsid w:val="007620DC"/>
    <w:rsid w:val="007620E0"/>
    <w:rsid w:val="00762102"/>
    <w:rsid w:val="0076211F"/>
    <w:rsid w:val="0076217C"/>
    <w:rsid w:val="007621BD"/>
    <w:rsid w:val="007621DA"/>
    <w:rsid w:val="00762259"/>
    <w:rsid w:val="0076226A"/>
    <w:rsid w:val="00762277"/>
    <w:rsid w:val="007622A1"/>
    <w:rsid w:val="007622AE"/>
    <w:rsid w:val="007622F4"/>
    <w:rsid w:val="0076230F"/>
    <w:rsid w:val="00762325"/>
    <w:rsid w:val="0076232B"/>
    <w:rsid w:val="0076235A"/>
    <w:rsid w:val="00762367"/>
    <w:rsid w:val="0076236F"/>
    <w:rsid w:val="0076238F"/>
    <w:rsid w:val="00762391"/>
    <w:rsid w:val="007623BF"/>
    <w:rsid w:val="007623CB"/>
    <w:rsid w:val="007623EC"/>
    <w:rsid w:val="0076242E"/>
    <w:rsid w:val="00762455"/>
    <w:rsid w:val="007624C0"/>
    <w:rsid w:val="00762510"/>
    <w:rsid w:val="00762565"/>
    <w:rsid w:val="0076259D"/>
    <w:rsid w:val="007625AF"/>
    <w:rsid w:val="00762613"/>
    <w:rsid w:val="00762625"/>
    <w:rsid w:val="00762648"/>
    <w:rsid w:val="0076267D"/>
    <w:rsid w:val="007626CC"/>
    <w:rsid w:val="007626DC"/>
    <w:rsid w:val="00762743"/>
    <w:rsid w:val="0076276C"/>
    <w:rsid w:val="0076278B"/>
    <w:rsid w:val="0076279D"/>
    <w:rsid w:val="007627D4"/>
    <w:rsid w:val="00762806"/>
    <w:rsid w:val="0076281E"/>
    <w:rsid w:val="00762831"/>
    <w:rsid w:val="00762847"/>
    <w:rsid w:val="00762860"/>
    <w:rsid w:val="00762875"/>
    <w:rsid w:val="007628B2"/>
    <w:rsid w:val="007628D5"/>
    <w:rsid w:val="007628E2"/>
    <w:rsid w:val="007628F8"/>
    <w:rsid w:val="00762915"/>
    <w:rsid w:val="00762958"/>
    <w:rsid w:val="00762968"/>
    <w:rsid w:val="00762986"/>
    <w:rsid w:val="007629C0"/>
    <w:rsid w:val="007629D4"/>
    <w:rsid w:val="00762A19"/>
    <w:rsid w:val="00762A53"/>
    <w:rsid w:val="00762AA3"/>
    <w:rsid w:val="00762B12"/>
    <w:rsid w:val="00762B4C"/>
    <w:rsid w:val="00762B55"/>
    <w:rsid w:val="00762B6A"/>
    <w:rsid w:val="00762B8A"/>
    <w:rsid w:val="00762B9B"/>
    <w:rsid w:val="00762BE8"/>
    <w:rsid w:val="00762BF8"/>
    <w:rsid w:val="00762C09"/>
    <w:rsid w:val="00762C37"/>
    <w:rsid w:val="00762C53"/>
    <w:rsid w:val="00762C70"/>
    <w:rsid w:val="00762C71"/>
    <w:rsid w:val="00762C78"/>
    <w:rsid w:val="00762CAA"/>
    <w:rsid w:val="00762CD3"/>
    <w:rsid w:val="00762CE2"/>
    <w:rsid w:val="00762CF1"/>
    <w:rsid w:val="00762D00"/>
    <w:rsid w:val="00762D0B"/>
    <w:rsid w:val="00762D17"/>
    <w:rsid w:val="00762D20"/>
    <w:rsid w:val="00762D2D"/>
    <w:rsid w:val="00762D2F"/>
    <w:rsid w:val="00762D36"/>
    <w:rsid w:val="00762D95"/>
    <w:rsid w:val="00762D97"/>
    <w:rsid w:val="00762DB6"/>
    <w:rsid w:val="00762E77"/>
    <w:rsid w:val="00762E9F"/>
    <w:rsid w:val="00762EFE"/>
    <w:rsid w:val="00762F44"/>
    <w:rsid w:val="00762F6A"/>
    <w:rsid w:val="00762F9A"/>
    <w:rsid w:val="00762FD3"/>
    <w:rsid w:val="00762FDE"/>
    <w:rsid w:val="00762FE0"/>
    <w:rsid w:val="00763012"/>
    <w:rsid w:val="00763024"/>
    <w:rsid w:val="00763056"/>
    <w:rsid w:val="0076307E"/>
    <w:rsid w:val="00763087"/>
    <w:rsid w:val="00763098"/>
    <w:rsid w:val="007630A1"/>
    <w:rsid w:val="007630C4"/>
    <w:rsid w:val="007630D2"/>
    <w:rsid w:val="00763104"/>
    <w:rsid w:val="0076311C"/>
    <w:rsid w:val="00763140"/>
    <w:rsid w:val="0076315C"/>
    <w:rsid w:val="00763167"/>
    <w:rsid w:val="00763168"/>
    <w:rsid w:val="00763176"/>
    <w:rsid w:val="00763189"/>
    <w:rsid w:val="0076319F"/>
    <w:rsid w:val="0076320E"/>
    <w:rsid w:val="00763238"/>
    <w:rsid w:val="00763256"/>
    <w:rsid w:val="00763263"/>
    <w:rsid w:val="0076327D"/>
    <w:rsid w:val="0076327F"/>
    <w:rsid w:val="007632D1"/>
    <w:rsid w:val="007633BC"/>
    <w:rsid w:val="007633D5"/>
    <w:rsid w:val="00763413"/>
    <w:rsid w:val="0076341B"/>
    <w:rsid w:val="0076343F"/>
    <w:rsid w:val="00763466"/>
    <w:rsid w:val="00763470"/>
    <w:rsid w:val="00763480"/>
    <w:rsid w:val="007634BF"/>
    <w:rsid w:val="007634C3"/>
    <w:rsid w:val="007634E4"/>
    <w:rsid w:val="007634FD"/>
    <w:rsid w:val="00763519"/>
    <w:rsid w:val="00763528"/>
    <w:rsid w:val="0076353D"/>
    <w:rsid w:val="00763575"/>
    <w:rsid w:val="0076359E"/>
    <w:rsid w:val="007635C5"/>
    <w:rsid w:val="0076361B"/>
    <w:rsid w:val="00763643"/>
    <w:rsid w:val="0076364D"/>
    <w:rsid w:val="007636CA"/>
    <w:rsid w:val="007636F4"/>
    <w:rsid w:val="00763721"/>
    <w:rsid w:val="00763757"/>
    <w:rsid w:val="0076379E"/>
    <w:rsid w:val="007637C9"/>
    <w:rsid w:val="00763817"/>
    <w:rsid w:val="00763870"/>
    <w:rsid w:val="007638AA"/>
    <w:rsid w:val="007638E6"/>
    <w:rsid w:val="007638FE"/>
    <w:rsid w:val="0076391E"/>
    <w:rsid w:val="00763974"/>
    <w:rsid w:val="0076397B"/>
    <w:rsid w:val="0076398E"/>
    <w:rsid w:val="00763990"/>
    <w:rsid w:val="007639A9"/>
    <w:rsid w:val="007639C0"/>
    <w:rsid w:val="00763A15"/>
    <w:rsid w:val="00763A3A"/>
    <w:rsid w:val="00763A75"/>
    <w:rsid w:val="00763A7A"/>
    <w:rsid w:val="00763A8B"/>
    <w:rsid w:val="00763ADA"/>
    <w:rsid w:val="00763AFB"/>
    <w:rsid w:val="00763B05"/>
    <w:rsid w:val="00763B49"/>
    <w:rsid w:val="00763B79"/>
    <w:rsid w:val="00763B7E"/>
    <w:rsid w:val="00763B9C"/>
    <w:rsid w:val="00763BA0"/>
    <w:rsid w:val="00763C05"/>
    <w:rsid w:val="00763C37"/>
    <w:rsid w:val="00763C3C"/>
    <w:rsid w:val="00763C5C"/>
    <w:rsid w:val="00763C83"/>
    <w:rsid w:val="00763CA6"/>
    <w:rsid w:val="00763CA8"/>
    <w:rsid w:val="00763CAE"/>
    <w:rsid w:val="00763D1E"/>
    <w:rsid w:val="00763D31"/>
    <w:rsid w:val="00763DBD"/>
    <w:rsid w:val="00763DFD"/>
    <w:rsid w:val="00763DFE"/>
    <w:rsid w:val="00763E19"/>
    <w:rsid w:val="00763E60"/>
    <w:rsid w:val="00763E86"/>
    <w:rsid w:val="00763EE3"/>
    <w:rsid w:val="00763EEE"/>
    <w:rsid w:val="00763EF2"/>
    <w:rsid w:val="00763F34"/>
    <w:rsid w:val="00763F48"/>
    <w:rsid w:val="00763F53"/>
    <w:rsid w:val="00763F54"/>
    <w:rsid w:val="00763F7D"/>
    <w:rsid w:val="00763FD2"/>
    <w:rsid w:val="00763FD3"/>
    <w:rsid w:val="00764002"/>
    <w:rsid w:val="00764008"/>
    <w:rsid w:val="00764066"/>
    <w:rsid w:val="00764081"/>
    <w:rsid w:val="00764085"/>
    <w:rsid w:val="0076408A"/>
    <w:rsid w:val="00764090"/>
    <w:rsid w:val="00764095"/>
    <w:rsid w:val="00764125"/>
    <w:rsid w:val="00764158"/>
    <w:rsid w:val="0076415E"/>
    <w:rsid w:val="00764185"/>
    <w:rsid w:val="00764191"/>
    <w:rsid w:val="00764193"/>
    <w:rsid w:val="007641A0"/>
    <w:rsid w:val="007641DC"/>
    <w:rsid w:val="00764217"/>
    <w:rsid w:val="00764268"/>
    <w:rsid w:val="00764283"/>
    <w:rsid w:val="00764299"/>
    <w:rsid w:val="007642A2"/>
    <w:rsid w:val="007642AC"/>
    <w:rsid w:val="007642CE"/>
    <w:rsid w:val="007642DA"/>
    <w:rsid w:val="0076430C"/>
    <w:rsid w:val="0076431E"/>
    <w:rsid w:val="00764324"/>
    <w:rsid w:val="007643A9"/>
    <w:rsid w:val="007643C2"/>
    <w:rsid w:val="007643EE"/>
    <w:rsid w:val="007643FD"/>
    <w:rsid w:val="00764420"/>
    <w:rsid w:val="00764429"/>
    <w:rsid w:val="00764449"/>
    <w:rsid w:val="0076446C"/>
    <w:rsid w:val="00764478"/>
    <w:rsid w:val="007644C6"/>
    <w:rsid w:val="007644C8"/>
    <w:rsid w:val="0076451C"/>
    <w:rsid w:val="00764523"/>
    <w:rsid w:val="0076453B"/>
    <w:rsid w:val="00764582"/>
    <w:rsid w:val="0076458C"/>
    <w:rsid w:val="0076458E"/>
    <w:rsid w:val="0076459C"/>
    <w:rsid w:val="007645B4"/>
    <w:rsid w:val="007645CB"/>
    <w:rsid w:val="007645F9"/>
    <w:rsid w:val="00764619"/>
    <w:rsid w:val="00764666"/>
    <w:rsid w:val="0076469B"/>
    <w:rsid w:val="007646C3"/>
    <w:rsid w:val="007646D2"/>
    <w:rsid w:val="00764701"/>
    <w:rsid w:val="0076471F"/>
    <w:rsid w:val="0076475D"/>
    <w:rsid w:val="0076476E"/>
    <w:rsid w:val="00764791"/>
    <w:rsid w:val="007647DF"/>
    <w:rsid w:val="0076480C"/>
    <w:rsid w:val="0076483A"/>
    <w:rsid w:val="00764870"/>
    <w:rsid w:val="00764877"/>
    <w:rsid w:val="0076488E"/>
    <w:rsid w:val="0076489D"/>
    <w:rsid w:val="007648A3"/>
    <w:rsid w:val="007648A8"/>
    <w:rsid w:val="007648B2"/>
    <w:rsid w:val="007648B7"/>
    <w:rsid w:val="007648D3"/>
    <w:rsid w:val="007648DA"/>
    <w:rsid w:val="007648E9"/>
    <w:rsid w:val="007648F2"/>
    <w:rsid w:val="00764959"/>
    <w:rsid w:val="0076495E"/>
    <w:rsid w:val="00764972"/>
    <w:rsid w:val="00764974"/>
    <w:rsid w:val="00764995"/>
    <w:rsid w:val="007649B4"/>
    <w:rsid w:val="007649EE"/>
    <w:rsid w:val="00764A0F"/>
    <w:rsid w:val="00764A1F"/>
    <w:rsid w:val="00764A39"/>
    <w:rsid w:val="00764A51"/>
    <w:rsid w:val="00764A6A"/>
    <w:rsid w:val="00764A7A"/>
    <w:rsid w:val="00764A7C"/>
    <w:rsid w:val="00764A87"/>
    <w:rsid w:val="00764A9B"/>
    <w:rsid w:val="00764AD7"/>
    <w:rsid w:val="00764AFB"/>
    <w:rsid w:val="00764B04"/>
    <w:rsid w:val="00764B36"/>
    <w:rsid w:val="00764B39"/>
    <w:rsid w:val="00764C6A"/>
    <w:rsid w:val="00764C85"/>
    <w:rsid w:val="00764CB2"/>
    <w:rsid w:val="00764D1C"/>
    <w:rsid w:val="00764D2B"/>
    <w:rsid w:val="00764D57"/>
    <w:rsid w:val="00764D5D"/>
    <w:rsid w:val="00764DA2"/>
    <w:rsid w:val="00764DAF"/>
    <w:rsid w:val="00764E00"/>
    <w:rsid w:val="00764E12"/>
    <w:rsid w:val="00764E34"/>
    <w:rsid w:val="00764E37"/>
    <w:rsid w:val="00764E65"/>
    <w:rsid w:val="00764E86"/>
    <w:rsid w:val="00764E9A"/>
    <w:rsid w:val="00764F0C"/>
    <w:rsid w:val="00764F6D"/>
    <w:rsid w:val="00764F99"/>
    <w:rsid w:val="00764FA2"/>
    <w:rsid w:val="00765008"/>
    <w:rsid w:val="00765026"/>
    <w:rsid w:val="00765040"/>
    <w:rsid w:val="00765064"/>
    <w:rsid w:val="00765085"/>
    <w:rsid w:val="007650D7"/>
    <w:rsid w:val="00765100"/>
    <w:rsid w:val="00765117"/>
    <w:rsid w:val="00765149"/>
    <w:rsid w:val="00765185"/>
    <w:rsid w:val="00765191"/>
    <w:rsid w:val="007651E6"/>
    <w:rsid w:val="00765258"/>
    <w:rsid w:val="00765288"/>
    <w:rsid w:val="00765297"/>
    <w:rsid w:val="007652CA"/>
    <w:rsid w:val="0076530F"/>
    <w:rsid w:val="0076531F"/>
    <w:rsid w:val="0076532D"/>
    <w:rsid w:val="00765377"/>
    <w:rsid w:val="0076538F"/>
    <w:rsid w:val="007653BC"/>
    <w:rsid w:val="007653CC"/>
    <w:rsid w:val="007653E4"/>
    <w:rsid w:val="007653FB"/>
    <w:rsid w:val="00765407"/>
    <w:rsid w:val="00765418"/>
    <w:rsid w:val="0076541B"/>
    <w:rsid w:val="0076542A"/>
    <w:rsid w:val="0076542D"/>
    <w:rsid w:val="0076543E"/>
    <w:rsid w:val="00765499"/>
    <w:rsid w:val="00765514"/>
    <w:rsid w:val="00765557"/>
    <w:rsid w:val="0076556E"/>
    <w:rsid w:val="0076557F"/>
    <w:rsid w:val="007655C1"/>
    <w:rsid w:val="007655E3"/>
    <w:rsid w:val="007655F1"/>
    <w:rsid w:val="00765600"/>
    <w:rsid w:val="0076562C"/>
    <w:rsid w:val="00765637"/>
    <w:rsid w:val="0076564D"/>
    <w:rsid w:val="0076564F"/>
    <w:rsid w:val="0076567E"/>
    <w:rsid w:val="0076568E"/>
    <w:rsid w:val="007656A6"/>
    <w:rsid w:val="007656B2"/>
    <w:rsid w:val="007656EA"/>
    <w:rsid w:val="007656ED"/>
    <w:rsid w:val="0076573F"/>
    <w:rsid w:val="00765756"/>
    <w:rsid w:val="00765769"/>
    <w:rsid w:val="00765772"/>
    <w:rsid w:val="0076578A"/>
    <w:rsid w:val="0076578B"/>
    <w:rsid w:val="00765797"/>
    <w:rsid w:val="007657A0"/>
    <w:rsid w:val="007657B5"/>
    <w:rsid w:val="007657DA"/>
    <w:rsid w:val="007657E6"/>
    <w:rsid w:val="0076581E"/>
    <w:rsid w:val="0076583E"/>
    <w:rsid w:val="0076588B"/>
    <w:rsid w:val="0076589B"/>
    <w:rsid w:val="007658A7"/>
    <w:rsid w:val="007658C7"/>
    <w:rsid w:val="007658E0"/>
    <w:rsid w:val="00765901"/>
    <w:rsid w:val="00765916"/>
    <w:rsid w:val="00765933"/>
    <w:rsid w:val="00765939"/>
    <w:rsid w:val="007659B3"/>
    <w:rsid w:val="007659BF"/>
    <w:rsid w:val="007659F9"/>
    <w:rsid w:val="00765A1F"/>
    <w:rsid w:val="00765A20"/>
    <w:rsid w:val="00765A68"/>
    <w:rsid w:val="00765A6F"/>
    <w:rsid w:val="00765A76"/>
    <w:rsid w:val="00765AAA"/>
    <w:rsid w:val="00765AF9"/>
    <w:rsid w:val="00765AFD"/>
    <w:rsid w:val="00765B1C"/>
    <w:rsid w:val="00765B34"/>
    <w:rsid w:val="00765B5D"/>
    <w:rsid w:val="00765B5E"/>
    <w:rsid w:val="00765B93"/>
    <w:rsid w:val="00765BB8"/>
    <w:rsid w:val="00765BF3"/>
    <w:rsid w:val="00765C56"/>
    <w:rsid w:val="00765C62"/>
    <w:rsid w:val="00765C69"/>
    <w:rsid w:val="00765C71"/>
    <w:rsid w:val="00765C8B"/>
    <w:rsid w:val="00765C9A"/>
    <w:rsid w:val="00765CA7"/>
    <w:rsid w:val="00765CCE"/>
    <w:rsid w:val="00765D01"/>
    <w:rsid w:val="00765D0C"/>
    <w:rsid w:val="00765D0D"/>
    <w:rsid w:val="00765D33"/>
    <w:rsid w:val="00765D40"/>
    <w:rsid w:val="00765D5D"/>
    <w:rsid w:val="00765D65"/>
    <w:rsid w:val="00765D94"/>
    <w:rsid w:val="00765DAC"/>
    <w:rsid w:val="00765DB2"/>
    <w:rsid w:val="00765DBF"/>
    <w:rsid w:val="00765DD4"/>
    <w:rsid w:val="00765DF8"/>
    <w:rsid w:val="00765E05"/>
    <w:rsid w:val="00765E0A"/>
    <w:rsid w:val="00765E39"/>
    <w:rsid w:val="00765E8A"/>
    <w:rsid w:val="00765EB5"/>
    <w:rsid w:val="00765EB7"/>
    <w:rsid w:val="00765EDC"/>
    <w:rsid w:val="00765EEC"/>
    <w:rsid w:val="00765EF2"/>
    <w:rsid w:val="00765F3B"/>
    <w:rsid w:val="00765F43"/>
    <w:rsid w:val="00765F67"/>
    <w:rsid w:val="00765F69"/>
    <w:rsid w:val="00765F81"/>
    <w:rsid w:val="00765FA9"/>
    <w:rsid w:val="00765FD9"/>
    <w:rsid w:val="00765FE3"/>
    <w:rsid w:val="0076601B"/>
    <w:rsid w:val="0076605A"/>
    <w:rsid w:val="0076605B"/>
    <w:rsid w:val="0076606F"/>
    <w:rsid w:val="007660AB"/>
    <w:rsid w:val="007660C6"/>
    <w:rsid w:val="0076612C"/>
    <w:rsid w:val="00766193"/>
    <w:rsid w:val="007661EA"/>
    <w:rsid w:val="007661FA"/>
    <w:rsid w:val="007661FE"/>
    <w:rsid w:val="007661FF"/>
    <w:rsid w:val="00766203"/>
    <w:rsid w:val="00766210"/>
    <w:rsid w:val="0076621D"/>
    <w:rsid w:val="00766287"/>
    <w:rsid w:val="007662A2"/>
    <w:rsid w:val="007662C0"/>
    <w:rsid w:val="007662CB"/>
    <w:rsid w:val="007662DD"/>
    <w:rsid w:val="00766359"/>
    <w:rsid w:val="00766369"/>
    <w:rsid w:val="007663BC"/>
    <w:rsid w:val="007663BD"/>
    <w:rsid w:val="007663C6"/>
    <w:rsid w:val="007663CD"/>
    <w:rsid w:val="007663D4"/>
    <w:rsid w:val="007663F8"/>
    <w:rsid w:val="00766402"/>
    <w:rsid w:val="00766410"/>
    <w:rsid w:val="00766444"/>
    <w:rsid w:val="0076644E"/>
    <w:rsid w:val="00766458"/>
    <w:rsid w:val="00766465"/>
    <w:rsid w:val="007664A9"/>
    <w:rsid w:val="00766548"/>
    <w:rsid w:val="0076654A"/>
    <w:rsid w:val="00766559"/>
    <w:rsid w:val="00766584"/>
    <w:rsid w:val="00766598"/>
    <w:rsid w:val="007665DE"/>
    <w:rsid w:val="00766678"/>
    <w:rsid w:val="00766682"/>
    <w:rsid w:val="00766695"/>
    <w:rsid w:val="007666AC"/>
    <w:rsid w:val="007666FC"/>
    <w:rsid w:val="0076671E"/>
    <w:rsid w:val="00766740"/>
    <w:rsid w:val="00766765"/>
    <w:rsid w:val="007667A7"/>
    <w:rsid w:val="007667AB"/>
    <w:rsid w:val="007667C5"/>
    <w:rsid w:val="007667E0"/>
    <w:rsid w:val="0076680D"/>
    <w:rsid w:val="0076684A"/>
    <w:rsid w:val="00766855"/>
    <w:rsid w:val="0076688F"/>
    <w:rsid w:val="00766891"/>
    <w:rsid w:val="007668D5"/>
    <w:rsid w:val="00766903"/>
    <w:rsid w:val="00766907"/>
    <w:rsid w:val="0076692A"/>
    <w:rsid w:val="0076695C"/>
    <w:rsid w:val="00766963"/>
    <w:rsid w:val="007669A3"/>
    <w:rsid w:val="007669AA"/>
    <w:rsid w:val="007669EC"/>
    <w:rsid w:val="00766A70"/>
    <w:rsid w:val="00766AB8"/>
    <w:rsid w:val="00766ABF"/>
    <w:rsid w:val="00766B32"/>
    <w:rsid w:val="00766B57"/>
    <w:rsid w:val="00766BA0"/>
    <w:rsid w:val="00766BA4"/>
    <w:rsid w:val="00766BB4"/>
    <w:rsid w:val="00766BC6"/>
    <w:rsid w:val="00766BD3"/>
    <w:rsid w:val="00766BEA"/>
    <w:rsid w:val="00766BF9"/>
    <w:rsid w:val="00766C3A"/>
    <w:rsid w:val="00766C63"/>
    <w:rsid w:val="00766C75"/>
    <w:rsid w:val="00766C82"/>
    <w:rsid w:val="00766C9D"/>
    <w:rsid w:val="00766CA8"/>
    <w:rsid w:val="00766CCC"/>
    <w:rsid w:val="00766CD1"/>
    <w:rsid w:val="00766CF8"/>
    <w:rsid w:val="00766D64"/>
    <w:rsid w:val="00766DAE"/>
    <w:rsid w:val="00766DCB"/>
    <w:rsid w:val="00766DD2"/>
    <w:rsid w:val="00766DEA"/>
    <w:rsid w:val="00766E0B"/>
    <w:rsid w:val="00766E16"/>
    <w:rsid w:val="00766E2B"/>
    <w:rsid w:val="00766E5A"/>
    <w:rsid w:val="00766E69"/>
    <w:rsid w:val="00766E73"/>
    <w:rsid w:val="00766F08"/>
    <w:rsid w:val="00766F77"/>
    <w:rsid w:val="00766FF5"/>
    <w:rsid w:val="00766FFB"/>
    <w:rsid w:val="00767017"/>
    <w:rsid w:val="00767097"/>
    <w:rsid w:val="007670C1"/>
    <w:rsid w:val="007670EC"/>
    <w:rsid w:val="007670F5"/>
    <w:rsid w:val="0076711C"/>
    <w:rsid w:val="0076711D"/>
    <w:rsid w:val="00767129"/>
    <w:rsid w:val="00767133"/>
    <w:rsid w:val="00767137"/>
    <w:rsid w:val="0076715C"/>
    <w:rsid w:val="00767173"/>
    <w:rsid w:val="007671BD"/>
    <w:rsid w:val="007671F4"/>
    <w:rsid w:val="00767227"/>
    <w:rsid w:val="00767244"/>
    <w:rsid w:val="00767285"/>
    <w:rsid w:val="00767296"/>
    <w:rsid w:val="007672A0"/>
    <w:rsid w:val="007672B3"/>
    <w:rsid w:val="007672C3"/>
    <w:rsid w:val="007672EC"/>
    <w:rsid w:val="00767373"/>
    <w:rsid w:val="0076738F"/>
    <w:rsid w:val="00767393"/>
    <w:rsid w:val="00767468"/>
    <w:rsid w:val="0076749B"/>
    <w:rsid w:val="0076749D"/>
    <w:rsid w:val="007674A3"/>
    <w:rsid w:val="007674AA"/>
    <w:rsid w:val="007674D0"/>
    <w:rsid w:val="007674E9"/>
    <w:rsid w:val="00767505"/>
    <w:rsid w:val="00767536"/>
    <w:rsid w:val="0076755F"/>
    <w:rsid w:val="00767567"/>
    <w:rsid w:val="00767589"/>
    <w:rsid w:val="007675AD"/>
    <w:rsid w:val="007675C2"/>
    <w:rsid w:val="007675C3"/>
    <w:rsid w:val="007675CA"/>
    <w:rsid w:val="007675DC"/>
    <w:rsid w:val="007675FC"/>
    <w:rsid w:val="0076769A"/>
    <w:rsid w:val="007676CA"/>
    <w:rsid w:val="007676F0"/>
    <w:rsid w:val="00767717"/>
    <w:rsid w:val="00767724"/>
    <w:rsid w:val="0076773F"/>
    <w:rsid w:val="00767756"/>
    <w:rsid w:val="00767781"/>
    <w:rsid w:val="00767810"/>
    <w:rsid w:val="00767831"/>
    <w:rsid w:val="007678EC"/>
    <w:rsid w:val="00767930"/>
    <w:rsid w:val="00767938"/>
    <w:rsid w:val="00767946"/>
    <w:rsid w:val="00767971"/>
    <w:rsid w:val="0076797B"/>
    <w:rsid w:val="00767987"/>
    <w:rsid w:val="00767988"/>
    <w:rsid w:val="0076798C"/>
    <w:rsid w:val="00767991"/>
    <w:rsid w:val="007679A9"/>
    <w:rsid w:val="007679AB"/>
    <w:rsid w:val="007679CA"/>
    <w:rsid w:val="00767A05"/>
    <w:rsid w:val="00767A36"/>
    <w:rsid w:val="00767A37"/>
    <w:rsid w:val="00767A39"/>
    <w:rsid w:val="00767AB8"/>
    <w:rsid w:val="00767AD7"/>
    <w:rsid w:val="00767AE5"/>
    <w:rsid w:val="00767AFF"/>
    <w:rsid w:val="00767B4C"/>
    <w:rsid w:val="00767B64"/>
    <w:rsid w:val="00767B8C"/>
    <w:rsid w:val="00767B9A"/>
    <w:rsid w:val="00767BB2"/>
    <w:rsid w:val="00767BDC"/>
    <w:rsid w:val="00767BDF"/>
    <w:rsid w:val="00767C1A"/>
    <w:rsid w:val="00767C65"/>
    <w:rsid w:val="00767C80"/>
    <w:rsid w:val="00767CA0"/>
    <w:rsid w:val="00767CA4"/>
    <w:rsid w:val="00767CAE"/>
    <w:rsid w:val="00767CCB"/>
    <w:rsid w:val="00767CE8"/>
    <w:rsid w:val="00767D11"/>
    <w:rsid w:val="00767D1F"/>
    <w:rsid w:val="00767D33"/>
    <w:rsid w:val="00767D45"/>
    <w:rsid w:val="00767D83"/>
    <w:rsid w:val="00767D90"/>
    <w:rsid w:val="00767D99"/>
    <w:rsid w:val="00767D9A"/>
    <w:rsid w:val="00767DA7"/>
    <w:rsid w:val="00767DB9"/>
    <w:rsid w:val="00767DBB"/>
    <w:rsid w:val="00767DCB"/>
    <w:rsid w:val="00767E09"/>
    <w:rsid w:val="00767E2B"/>
    <w:rsid w:val="00767EA0"/>
    <w:rsid w:val="00767EE0"/>
    <w:rsid w:val="00767F0C"/>
    <w:rsid w:val="00767F36"/>
    <w:rsid w:val="00767F3E"/>
    <w:rsid w:val="00767FCA"/>
    <w:rsid w:val="00767FCB"/>
    <w:rsid w:val="00770031"/>
    <w:rsid w:val="00770034"/>
    <w:rsid w:val="00770038"/>
    <w:rsid w:val="0077009E"/>
    <w:rsid w:val="007700AE"/>
    <w:rsid w:val="007700B2"/>
    <w:rsid w:val="007700B7"/>
    <w:rsid w:val="007700C1"/>
    <w:rsid w:val="007700D9"/>
    <w:rsid w:val="0077011D"/>
    <w:rsid w:val="00770125"/>
    <w:rsid w:val="00770155"/>
    <w:rsid w:val="0077018D"/>
    <w:rsid w:val="00770194"/>
    <w:rsid w:val="007701BA"/>
    <w:rsid w:val="007701C0"/>
    <w:rsid w:val="007701F6"/>
    <w:rsid w:val="007702BC"/>
    <w:rsid w:val="007702CC"/>
    <w:rsid w:val="007702E7"/>
    <w:rsid w:val="00770314"/>
    <w:rsid w:val="00770317"/>
    <w:rsid w:val="0077034E"/>
    <w:rsid w:val="00770356"/>
    <w:rsid w:val="00770361"/>
    <w:rsid w:val="00770374"/>
    <w:rsid w:val="007703AE"/>
    <w:rsid w:val="007703D7"/>
    <w:rsid w:val="007703F9"/>
    <w:rsid w:val="0077040F"/>
    <w:rsid w:val="00770433"/>
    <w:rsid w:val="0077044E"/>
    <w:rsid w:val="0077046B"/>
    <w:rsid w:val="00770474"/>
    <w:rsid w:val="0077047F"/>
    <w:rsid w:val="0077048F"/>
    <w:rsid w:val="0077049B"/>
    <w:rsid w:val="007704A9"/>
    <w:rsid w:val="007704AF"/>
    <w:rsid w:val="007704B4"/>
    <w:rsid w:val="00770522"/>
    <w:rsid w:val="0077053C"/>
    <w:rsid w:val="00770598"/>
    <w:rsid w:val="007705B0"/>
    <w:rsid w:val="007705B7"/>
    <w:rsid w:val="00770636"/>
    <w:rsid w:val="007706A4"/>
    <w:rsid w:val="007706AA"/>
    <w:rsid w:val="007706C1"/>
    <w:rsid w:val="00770755"/>
    <w:rsid w:val="00770758"/>
    <w:rsid w:val="007707BC"/>
    <w:rsid w:val="007707BE"/>
    <w:rsid w:val="007707D0"/>
    <w:rsid w:val="007707D2"/>
    <w:rsid w:val="007707EE"/>
    <w:rsid w:val="007707F6"/>
    <w:rsid w:val="007707FA"/>
    <w:rsid w:val="00770816"/>
    <w:rsid w:val="0077082C"/>
    <w:rsid w:val="0077083B"/>
    <w:rsid w:val="00770840"/>
    <w:rsid w:val="00770842"/>
    <w:rsid w:val="00770851"/>
    <w:rsid w:val="007708B1"/>
    <w:rsid w:val="007708B5"/>
    <w:rsid w:val="007708CC"/>
    <w:rsid w:val="007708CD"/>
    <w:rsid w:val="007708E7"/>
    <w:rsid w:val="007708EF"/>
    <w:rsid w:val="00770907"/>
    <w:rsid w:val="00770927"/>
    <w:rsid w:val="0077092C"/>
    <w:rsid w:val="0077093E"/>
    <w:rsid w:val="00770940"/>
    <w:rsid w:val="00770941"/>
    <w:rsid w:val="0077094F"/>
    <w:rsid w:val="007709A1"/>
    <w:rsid w:val="00770A0C"/>
    <w:rsid w:val="00770A1E"/>
    <w:rsid w:val="00770A4B"/>
    <w:rsid w:val="00770A50"/>
    <w:rsid w:val="00770A86"/>
    <w:rsid w:val="00770A97"/>
    <w:rsid w:val="00770AC3"/>
    <w:rsid w:val="00770AD6"/>
    <w:rsid w:val="00770B0A"/>
    <w:rsid w:val="00770B15"/>
    <w:rsid w:val="00770B1B"/>
    <w:rsid w:val="00770B25"/>
    <w:rsid w:val="00770B37"/>
    <w:rsid w:val="00770BB1"/>
    <w:rsid w:val="00770BD6"/>
    <w:rsid w:val="00770C19"/>
    <w:rsid w:val="00770C86"/>
    <w:rsid w:val="00770CA9"/>
    <w:rsid w:val="00770CB6"/>
    <w:rsid w:val="00770D12"/>
    <w:rsid w:val="00770D15"/>
    <w:rsid w:val="00770D17"/>
    <w:rsid w:val="00770D1B"/>
    <w:rsid w:val="00770D26"/>
    <w:rsid w:val="00770D56"/>
    <w:rsid w:val="00770D94"/>
    <w:rsid w:val="00770D9B"/>
    <w:rsid w:val="00770DB8"/>
    <w:rsid w:val="00770DD6"/>
    <w:rsid w:val="00770DE7"/>
    <w:rsid w:val="00770E07"/>
    <w:rsid w:val="00770E17"/>
    <w:rsid w:val="00770E33"/>
    <w:rsid w:val="00770E4F"/>
    <w:rsid w:val="00770E64"/>
    <w:rsid w:val="00770E72"/>
    <w:rsid w:val="00770E74"/>
    <w:rsid w:val="00770E7A"/>
    <w:rsid w:val="00770E80"/>
    <w:rsid w:val="00770E94"/>
    <w:rsid w:val="00770ECA"/>
    <w:rsid w:val="00770EDB"/>
    <w:rsid w:val="00770F04"/>
    <w:rsid w:val="00770F6F"/>
    <w:rsid w:val="00770F82"/>
    <w:rsid w:val="00770F92"/>
    <w:rsid w:val="00770FAA"/>
    <w:rsid w:val="00770FAD"/>
    <w:rsid w:val="00770FB7"/>
    <w:rsid w:val="00770FCD"/>
    <w:rsid w:val="0077100B"/>
    <w:rsid w:val="00771029"/>
    <w:rsid w:val="0077102D"/>
    <w:rsid w:val="0077104D"/>
    <w:rsid w:val="0077108A"/>
    <w:rsid w:val="0077108D"/>
    <w:rsid w:val="007710AB"/>
    <w:rsid w:val="007710B5"/>
    <w:rsid w:val="007710F5"/>
    <w:rsid w:val="00771142"/>
    <w:rsid w:val="00771146"/>
    <w:rsid w:val="00771173"/>
    <w:rsid w:val="007711B1"/>
    <w:rsid w:val="007711BD"/>
    <w:rsid w:val="007711D4"/>
    <w:rsid w:val="007711DE"/>
    <w:rsid w:val="00771227"/>
    <w:rsid w:val="0077126D"/>
    <w:rsid w:val="00771286"/>
    <w:rsid w:val="00771292"/>
    <w:rsid w:val="007712D3"/>
    <w:rsid w:val="007712D4"/>
    <w:rsid w:val="007712FA"/>
    <w:rsid w:val="0077130C"/>
    <w:rsid w:val="00771364"/>
    <w:rsid w:val="0077138E"/>
    <w:rsid w:val="00771391"/>
    <w:rsid w:val="007713A4"/>
    <w:rsid w:val="007713AD"/>
    <w:rsid w:val="007713B3"/>
    <w:rsid w:val="0077140D"/>
    <w:rsid w:val="0077141B"/>
    <w:rsid w:val="00771428"/>
    <w:rsid w:val="00771429"/>
    <w:rsid w:val="00771486"/>
    <w:rsid w:val="007714B3"/>
    <w:rsid w:val="00771517"/>
    <w:rsid w:val="0077154B"/>
    <w:rsid w:val="00771564"/>
    <w:rsid w:val="00771578"/>
    <w:rsid w:val="0077157C"/>
    <w:rsid w:val="0077157E"/>
    <w:rsid w:val="007715AB"/>
    <w:rsid w:val="007715FA"/>
    <w:rsid w:val="0077162F"/>
    <w:rsid w:val="00771667"/>
    <w:rsid w:val="0077167C"/>
    <w:rsid w:val="007716BC"/>
    <w:rsid w:val="007716C0"/>
    <w:rsid w:val="0077177A"/>
    <w:rsid w:val="00771783"/>
    <w:rsid w:val="007717A7"/>
    <w:rsid w:val="007717B7"/>
    <w:rsid w:val="00771811"/>
    <w:rsid w:val="00771836"/>
    <w:rsid w:val="00771852"/>
    <w:rsid w:val="00771924"/>
    <w:rsid w:val="00771961"/>
    <w:rsid w:val="007719A8"/>
    <w:rsid w:val="007719C9"/>
    <w:rsid w:val="007719F2"/>
    <w:rsid w:val="00771A33"/>
    <w:rsid w:val="00771A46"/>
    <w:rsid w:val="00771A56"/>
    <w:rsid w:val="00771A5C"/>
    <w:rsid w:val="00771A7B"/>
    <w:rsid w:val="00771AC1"/>
    <w:rsid w:val="00771B47"/>
    <w:rsid w:val="00771B4A"/>
    <w:rsid w:val="00771B60"/>
    <w:rsid w:val="00771B69"/>
    <w:rsid w:val="00771B71"/>
    <w:rsid w:val="00771B74"/>
    <w:rsid w:val="00771B7E"/>
    <w:rsid w:val="00771C02"/>
    <w:rsid w:val="00771C0B"/>
    <w:rsid w:val="00771C20"/>
    <w:rsid w:val="00771C56"/>
    <w:rsid w:val="00771CB1"/>
    <w:rsid w:val="00771CDC"/>
    <w:rsid w:val="00771D9B"/>
    <w:rsid w:val="00771E1C"/>
    <w:rsid w:val="00771E25"/>
    <w:rsid w:val="00771E33"/>
    <w:rsid w:val="00771E42"/>
    <w:rsid w:val="00771E48"/>
    <w:rsid w:val="00771EBE"/>
    <w:rsid w:val="00771EC4"/>
    <w:rsid w:val="00771ECE"/>
    <w:rsid w:val="00771EFB"/>
    <w:rsid w:val="00771F00"/>
    <w:rsid w:val="00771F2A"/>
    <w:rsid w:val="00771F4B"/>
    <w:rsid w:val="00771F5E"/>
    <w:rsid w:val="00771F6D"/>
    <w:rsid w:val="00771FA4"/>
    <w:rsid w:val="00771FAA"/>
    <w:rsid w:val="00771FBA"/>
    <w:rsid w:val="00771FD2"/>
    <w:rsid w:val="00771FDE"/>
    <w:rsid w:val="00772021"/>
    <w:rsid w:val="00772026"/>
    <w:rsid w:val="00772094"/>
    <w:rsid w:val="00772098"/>
    <w:rsid w:val="007720BB"/>
    <w:rsid w:val="007720C8"/>
    <w:rsid w:val="007720D0"/>
    <w:rsid w:val="007720DE"/>
    <w:rsid w:val="00772103"/>
    <w:rsid w:val="00772114"/>
    <w:rsid w:val="00772126"/>
    <w:rsid w:val="0077215B"/>
    <w:rsid w:val="0077215C"/>
    <w:rsid w:val="0077218F"/>
    <w:rsid w:val="007721C5"/>
    <w:rsid w:val="007721D0"/>
    <w:rsid w:val="007721D4"/>
    <w:rsid w:val="007721F8"/>
    <w:rsid w:val="00772289"/>
    <w:rsid w:val="007722B6"/>
    <w:rsid w:val="007722C5"/>
    <w:rsid w:val="007722F2"/>
    <w:rsid w:val="0077233F"/>
    <w:rsid w:val="00772345"/>
    <w:rsid w:val="0077234A"/>
    <w:rsid w:val="00772361"/>
    <w:rsid w:val="00772396"/>
    <w:rsid w:val="007723B4"/>
    <w:rsid w:val="0077240B"/>
    <w:rsid w:val="0077245B"/>
    <w:rsid w:val="0077246D"/>
    <w:rsid w:val="007724DD"/>
    <w:rsid w:val="007724E8"/>
    <w:rsid w:val="007724F5"/>
    <w:rsid w:val="00772524"/>
    <w:rsid w:val="0077255A"/>
    <w:rsid w:val="007725A5"/>
    <w:rsid w:val="007725AC"/>
    <w:rsid w:val="007725C7"/>
    <w:rsid w:val="007725C8"/>
    <w:rsid w:val="00772618"/>
    <w:rsid w:val="00772621"/>
    <w:rsid w:val="0077264B"/>
    <w:rsid w:val="0077271A"/>
    <w:rsid w:val="00772757"/>
    <w:rsid w:val="00772778"/>
    <w:rsid w:val="007727F6"/>
    <w:rsid w:val="00772816"/>
    <w:rsid w:val="007728B9"/>
    <w:rsid w:val="007728C2"/>
    <w:rsid w:val="007728E2"/>
    <w:rsid w:val="007728EE"/>
    <w:rsid w:val="007728F0"/>
    <w:rsid w:val="00772900"/>
    <w:rsid w:val="00772936"/>
    <w:rsid w:val="0077293D"/>
    <w:rsid w:val="00772952"/>
    <w:rsid w:val="00772958"/>
    <w:rsid w:val="00772988"/>
    <w:rsid w:val="00772989"/>
    <w:rsid w:val="00772998"/>
    <w:rsid w:val="007729EE"/>
    <w:rsid w:val="007729EF"/>
    <w:rsid w:val="00772A2A"/>
    <w:rsid w:val="00772A56"/>
    <w:rsid w:val="00772A7A"/>
    <w:rsid w:val="00772A87"/>
    <w:rsid w:val="00772A97"/>
    <w:rsid w:val="00772B3D"/>
    <w:rsid w:val="00772BAA"/>
    <w:rsid w:val="00772BCB"/>
    <w:rsid w:val="00772BDE"/>
    <w:rsid w:val="00772C39"/>
    <w:rsid w:val="00772C5F"/>
    <w:rsid w:val="00772C79"/>
    <w:rsid w:val="00772C9D"/>
    <w:rsid w:val="00772C9E"/>
    <w:rsid w:val="00772CB3"/>
    <w:rsid w:val="00772D2F"/>
    <w:rsid w:val="00772D77"/>
    <w:rsid w:val="00772D7C"/>
    <w:rsid w:val="00772D84"/>
    <w:rsid w:val="00772D8D"/>
    <w:rsid w:val="00772DCC"/>
    <w:rsid w:val="00772DD4"/>
    <w:rsid w:val="00772DF2"/>
    <w:rsid w:val="00772E40"/>
    <w:rsid w:val="00772E5A"/>
    <w:rsid w:val="00772E5F"/>
    <w:rsid w:val="00772E90"/>
    <w:rsid w:val="00772ED1"/>
    <w:rsid w:val="00772EF3"/>
    <w:rsid w:val="00772F1D"/>
    <w:rsid w:val="00772F25"/>
    <w:rsid w:val="00772F36"/>
    <w:rsid w:val="00772F37"/>
    <w:rsid w:val="00772F41"/>
    <w:rsid w:val="00772F69"/>
    <w:rsid w:val="00772F99"/>
    <w:rsid w:val="00772FA5"/>
    <w:rsid w:val="00772FB9"/>
    <w:rsid w:val="00772FC1"/>
    <w:rsid w:val="00772FDD"/>
    <w:rsid w:val="00772FF8"/>
    <w:rsid w:val="00773021"/>
    <w:rsid w:val="0077302F"/>
    <w:rsid w:val="00773032"/>
    <w:rsid w:val="00773042"/>
    <w:rsid w:val="0077304B"/>
    <w:rsid w:val="0077305F"/>
    <w:rsid w:val="00773072"/>
    <w:rsid w:val="00773092"/>
    <w:rsid w:val="00773093"/>
    <w:rsid w:val="007730D6"/>
    <w:rsid w:val="007730DF"/>
    <w:rsid w:val="007730E3"/>
    <w:rsid w:val="00773128"/>
    <w:rsid w:val="0077314A"/>
    <w:rsid w:val="00773153"/>
    <w:rsid w:val="00773155"/>
    <w:rsid w:val="00773179"/>
    <w:rsid w:val="0077317D"/>
    <w:rsid w:val="0077318A"/>
    <w:rsid w:val="0077319B"/>
    <w:rsid w:val="007731D5"/>
    <w:rsid w:val="00773203"/>
    <w:rsid w:val="0077321B"/>
    <w:rsid w:val="00773278"/>
    <w:rsid w:val="00773279"/>
    <w:rsid w:val="00773281"/>
    <w:rsid w:val="007732AB"/>
    <w:rsid w:val="007732D7"/>
    <w:rsid w:val="0077332D"/>
    <w:rsid w:val="00773331"/>
    <w:rsid w:val="00773334"/>
    <w:rsid w:val="0077335C"/>
    <w:rsid w:val="00773378"/>
    <w:rsid w:val="00773386"/>
    <w:rsid w:val="007733EA"/>
    <w:rsid w:val="007734D9"/>
    <w:rsid w:val="00773513"/>
    <w:rsid w:val="00773527"/>
    <w:rsid w:val="0077358A"/>
    <w:rsid w:val="0077358B"/>
    <w:rsid w:val="007735AE"/>
    <w:rsid w:val="007735F6"/>
    <w:rsid w:val="00773647"/>
    <w:rsid w:val="00773659"/>
    <w:rsid w:val="00773665"/>
    <w:rsid w:val="007736C6"/>
    <w:rsid w:val="007736DE"/>
    <w:rsid w:val="00773706"/>
    <w:rsid w:val="0077373D"/>
    <w:rsid w:val="0077376B"/>
    <w:rsid w:val="0077376D"/>
    <w:rsid w:val="0077376E"/>
    <w:rsid w:val="00773776"/>
    <w:rsid w:val="00773778"/>
    <w:rsid w:val="00773799"/>
    <w:rsid w:val="0077379C"/>
    <w:rsid w:val="007737CA"/>
    <w:rsid w:val="0077380A"/>
    <w:rsid w:val="0077380B"/>
    <w:rsid w:val="00773888"/>
    <w:rsid w:val="0077388D"/>
    <w:rsid w:val="007738AA"/>
    <w:rsid w:val="007738B1"/>
    <w:rsid w:val="007738C4"/>
    <w:rsid w:val="007738CE"/>
    <w:rsid w:val="007739C8"/>
    <w:rsid w:val="007739E0"/>
    <w:rsid w:val="007739F6"/>
    <w:rsid w:val="00773A04"/>
    <w:rsid w:val="00773A32"/>
    <w:rsid w:val="00773A5F"/>
    <w:rsid w:val="00773A96"/>
    <w:rsid w:val="00773A9C"/>
    <w:rsid w:val="00773AAD"/>
    <w:rsid w:val="00773AB9"/>
    <w:rsid w:val="00773AD5"/>
    <w:rsid w:val="00773AE3"/>
    <w:rsid w:val="00773AFD"/>
    <w:rsid w:val="00773B11"/>
    <w:rsid w:val="00773BA2"/>
    <w:rsid w:val="00773BA9"/>
    <w:rsid w:val="00773BB6"/>
    <w:rsid w:val="00773BC0"/>
    <w:rsid w:val="00773BE0"/>
    <w:rsid w:val="00773C05"/>
    <w:rsid w:val="00773C15"/>
    <w:rsid w:val="00773C3B"/>
    <w:rsid w:val="00773C87"/>
    <w:rsid w:val="00773C89"/>
    <w:rsid w:val="00773CE9"/>
    <w:rsid w:val="00773D12"/>
    <w:rsid w:val="00773D6C"/>
    <w:rsid w:val="00773D6E"/>
    <w:rsid w:val="00773D74"/>
    <w:rsid w:val="00773DBE"/>
    <w:rsid w:val="00773DC8"/>
    <w:rsid w:val="00773DDE"/>
    <w:rsid w:val="00773E46"/>
    <w:rsid w:val="00773E55"/>
    <w:rsid w:val="00773E78"/>
    <w:rsid w:val="00773E9F"/>
    <w:rsid w:val="00773EC2"/>
    <w:rsid w:val="00773EF4"/>
    <w:rsid w:val="00773F10"/>
    <w:rsid w:val="00773F4B"/>
    <w:rsid w:val="00773F67"/>
    <w:rsid w:val="00773F6B"/>
    <w:rsid w:val="00773FA1"/>
    <w:rsid w:val="00773FF0"/>
    <w:rsid w:val="00773FFD"/>
    <w:rsid w:val="00774013"/>
    <w:rsid w:val="00774021"/>
    <w:rsid w:val="00774029"/>
    <w:rsid w:val="00774034"/>
    <w:rsid w:val="0077403E"/>
    <w:rsid w:val="00774074"/>
    <w:rsid w:val="007740A0"/>
    <w:rsid w:val="007740E1"/>
    <w:rsid w:val="0077413F"/>
    <w:rsid w:val="0077415A"/>
    <w:rsid w:val="007741E9"/>
    <w:rsid w:val="007741EA"/>
    <w:rsid w:val="0077429C"/>
    <w:rsid w:val="007742B8"/>
    <w:rsid w:val="007742CB"/>
    <w:rsid w:val="007742D3"/>
    <w:rsid w:val="00774336"/>
    <w:rsid w:val="00774362"/>
    <w:rsid w:val="00774397"/>
    <w:rsid w:val="00774401"/>
    <w:rsid w:val="00774448"/>
    <w:rsid w:val="0077444C"/>
    <w:rsid w:val="00774489"/>
    <w:rsid w:val="007744DE"/>
    <w:rsid w:val="00774506"/>
    <w:rsid w:val="00774515"/>
    <w:rsid w:val="00774570"/>
    <w:rsid w:val="007745CC"/>
    <w:rsid w:val="00774658"/>
    <w:rsid w:val="00774683"/>
    <w:rsid w:val="0077468F"/>
    <w:rsid w:val="007746A8"/>
    <w:rsid w:val="007746AB"/>
    <w:rsid w:val="0077470F"/>
    <w:rsid w:val="0077471C"/>
    <w:rsid w:val="0077471F"/>
    <w:rsid w:val="0077474E"/>
    <w:rsid w:val="00774752"/>
    <w:rsid w:val="0077475B"/>
    <w:rsid w:val="00774773"/>
    <w:rsid w:val="00774790"/>
    <w:rsid w:val="007747CF"/>
    <w:rsid w:val="007747D3"/>
    <w:rsid w:val="00774812"/>
    <w:rsid w:val="00774849"/>
    <w:rsid w:val="0077484C"/>
    <w:rsid w:val="0077485A"/>
    <w:rsid w:val="00774886"/>
    <w:rsid w:val="00774890"/>
    <w:rsid w:val="00774897"/>
    <w:rsid w:val="007748B0"/>
    <w:rsid w:val="007748BE"/>
    <w:rsid w:val="007748DD"/>
    <w:rsid w:val="007748F7"/>
    <w:rsid w:val="007748FE"/>
    <w:rsid w:val="00774914"/>
    <w:rsid w:val="0077494F"/>
    <w:rsid w:val="00774962"/>
    <w:rsid w:val="00774967"/>
    <w:rsid w:val="0077496F"/>
    <w:rsid w:val="0077497C"/>
    <w:rsid w:val="007749BD"/>
    <w:rsid w:val="00774A70"/>
    <w:rsid w:val="00774A97"/>
    <w:rsid w:val="00774B13"/>
    <w:rsid w:val="00774B44"/>
    <w:rsid w:val="00774B63"/>
    <w:rsid w:val="00774BA0"/>
    <w:rsid w:val="00774BFE"/>
    <w:rsid w:val="00774C11"/>
    <w:rsid w:val="00774C34"/>
    <w:rsid w:val="00774C41"/>
    <w:rsid w:val="00774C4B"/>
    <w:rsid w:val="00774C71"/>
    <w:rsid w:val="00774C91"/>
    <w:rsid w:val="00774C98"/>
    <w:rsid w:val="00774CB5"/>
    <w:rsid w:val="00774CD8"/>
    <w:rsid w:val="00774CE1"/>
    <w:rsid w:val="00774D02"/>
    <w:rsid w:val="00774D10"/>
    <w:rsid w:val="00774D26"/>
    <w:rsid w:val="00774D45"/>
    <w:rsid w:val="00774D52"/>
    <w:rsid w:val="00774D53"/>
    <w:rsid w:val="00774D7F"/>
    <w:rsid w:val="00774D8F"/>
    <w:rsid w:val="00774DCD"/>
    <w:rsid w:val="00774DD3"/>
    <w:rsid w:val="00774DD6"/>
    <w:rsid w:val="00774DD7"/>
    <w:rsid w:val="00774DE7"/>
    <w:rsid w:val="00774E07"/>
    <w:rsid w:val="00774E12"/>
    <w:rsid w:val="00774E1D"/>
    <w:rsid w:val="00774E3B"/>
    <w:rsid w:val="00774E4F"/>
    <w:rsid w:val="00774E63"/>
    <w:rsid w:val="00774EB8"/>
    <w:rsid w:val="00774EC2"/>
    <w:rsid w:val="00774ED0"/>
    <w:rsid w:val="00774EF1"/>
    <w:rsid w:val="00774F30"/>
    <w:rsid w:val="00774F37"/>
    <w:rsid w:val="00774F39"/>
    <w:rsid w:val="00774F3A"/>
    <w:rsid w:val="00774F3C"/>
    <w:rsid w:val="00774F4A"/>
    <w:rsid w:val="00774FDD"/>
    <w:rsid w:val="00774FE7"/>
    <w:rsid w:val="00774FFE"/>
    <w:rsid w:val="0077500C"/>
    <w:rsid w:val="0077503A"/>
    <w:rsid w:val="0077504D"/>
    <w:rsid w:val="0077508B"/>
    <w:rsid w:val="007750D8"/>
    <w:rsid w:val="00775100"/>
    <w:rsid w:val="00775111"/>
    <w:rsid w:val="00775179"/>
    <w:rsid w:val="00775188"/>
    <w:rsid w:val="007751EE"/>
    <w:rsid w:val="00775259"/>
    <w:rsid w:val="0077526E"/>
    <w:rsid w:val="007752FE"/>
    <w:rsid w:val="0077531E"/>
    <w:rsid w:val="00775363"/>
    <w:rsid w:val="00775364"/>
    <w:rsid w:val="00775384"/>
    <w:rsid w:val="0077538B"/>
    <w:rsid w:val="007753AE"/>
    <w:rsid w:val="007753DA"/>
    <w:rsid w:val="007753FD"/>
    <w:rsid w:val="00775438"/>
    <w:rsid w:val="00775456"/>
    <w:rsid w:val="00775489"/>
    <w:rsid w:val="0077548D"/>
    <w:rsid w:val="007754A9"/>
    <w:rsid w:val="007754C1"/>
    <w:rsid w:val="007754CC"/>
    <w:rsid w:val="007754DF"/>
    <w:rsid w:val="00775529"/>
    <w:rsid w:val="0077552F"/>
    <w:rsid w:val="00775534"/>
    <w:rsid w:val="00775563"/>
    <w:rsid w:val="0077557E"/>
    <w:rsid w:val="007755A7"/>
    <w:rsid w:val="00775615"/>
    <w:rsid w:val="00775624"/>
    <w:rsid w:val="0077562E"/>
    <w:rsid w:val="00775649"/>
    <w:rsid w:val="0077564E"/>
    <w:rsid w:val="0077566B"/>
    <w:rsid w:val="00775685"/>
    <w:rsid w:val="00775687"/>
    <w:rsid w:val="0077569F"/>
    <w:rsid w:val="007756A4"/>
    <w:rsid w:val="007756BC"/>
    <w:rsid w:val="00775753"/>
    <w:rsid w:val="00775765"/>
    <w:rsid w:val="007757A3"/>
    <w:rsid w:val="007757B3"/>
    <w:rsid w:val="007757B7"/>
    <w:rsid w:val="007757BC"/>
    <w:rsid w:val="007757CB"/>
    <w:rsid w:val="007757D5"/>
    <w:rsid w:val="007757F8"/>
    <w:rsid w:val="00775857"/>
    <w:rsid w:val="00775865"/>
    <w:rsid w:val="0077588C"/>
    <w:rsid w:val="0077590B"/>
    <w:rsid w:val="00775914"/>
    <w:rsid w:val="0077591B"/>
    <w:rsid w:val="00775922"/>
    <w:rsid w:val="00775931"/>
    <w:rsid w:val="0077593B"/>
    <w:rsid w:val="00775997"/>
    <w:rsid w:val="007759AD"/>
    <w:rsid w:val="007759EF"/>
    <w:rsid w:val="00775A07"/>
    <w:rsid w:val="00775A30"/>
    <w:rsid w:val="00775A47"/>
    <w:rsid w:val="00775A6F"/>
    <w:rsid w:val="00775A7D"/>
    <w:rsid w:val="00775AAD"/>
    <w:rsid w:val="00775AE9"/>
    <w:rsid w:val="00775AF5"/>
    <w:rsid w:val="00775AF8"/>
    <w:rsid w:val="00775B00"/>
    <w:rsid w:val="00775B31"/>
    <w:rsid w:val="00775B33"/>
    <w:rsid w:val="00775B55"/>
    <w:rsid w:val="00775B5A"/>
    <w:rsid w:val="00775B5B"/>
    <w:rsid w:val="00775B79"/>
    <w:rsid w:val="00775B7B"/>
    <w:rsid w:val="00775B80"/>
    <w:rsid w:val="00775B8F"/>
    <w:rsid w:val="00775C66"/>
    <w:rsid w:val="00775C79"/>
    <w:rsid w:val="00775CC3"/>
    <w:rsid w:val="00775CED"/>
    <w:rsid w:val="00775CEE"/>
    <w:rsid w:val="00775CFB"/>
    <w:rsid w:val="00775D00"/>
    <w:rsid w:val="00775D23"/>
    <w:rsid w:val="00775D25"/>
    <w:rsid w:val="00775D73"/>
    <w:rsid w:val="00775DD0"/>
    <w:rsid w:val="00775DF7"/>
    <w:rsid w:val="00775E02"/>
    <w:rsid w:val="00775E12"/>
    <w:rsid w:val="00775E65"/>
    <w:rsid w:val="00775E8E"/>
    <w:rsid w:val="00775E90"/>
    <w:rsid w:val="00775EC7"/>
    <w:rsid w:val="00775ED1"/>
    <w:rsid w:val="00775EF6"/>
    <w:rsid w:val="00775F04"/>
    <w:rsid w:val="00775F49"/>
    <w:rsid w:val="00775F50"/>
    <w:rsid w:val="00775F60"/>
    <w:rsid w:val="00775F81"/>
    <w:rsid w:val="00775FB2"/>
    <w:rsid w:val="00775FBE"/>
    <w:rsid w:val="00776029"/>
    <w:rsid w:val="0077605D"/>
    <w:rsid w:val="0077606D"/>
    <w:rsid w:val="0077607F"/>
    <w:rsid w:val="00776090"/>
    <w:rsid w:val="00776093"/>
    <w:rsid w:val="007760A9"/>
    <w:rsid w:val="007760CF"/>
    <w:rsid w:val="007760D0"/>
    <w:rsid w:val="007760D2"/>
    <w:rsid w:val="007760F0"/>
    <w:rsid w:val="00776100"/>
    <w:rsid w:val="00776121"/>
    <w:rsid w:val="0077613F"/>
    <w:rsid w:val="0077616F"/>
    <w:rsid w:val="0077617B"/>
    <w:rsid w:val="007761B9"/>
    <w:rsid w:val="007761BF"/>
    <w:rsid w:val="007761E7"/>
    <w:rsid w:val="007761F8"/>
    <w:rsid w:val="00776200"/>
    <w:rsid w:val="0077620D"/>
    <w:rsid w:val="00776262"/>
    <w:rsid w:val="0077629B"/>
    <w:rsid w:val="007762A0"/>
    <w:rsid w:val="007762EB"/>
    <w:rsid w:val="007762F8"/>
    <w:rsid w:val="00776317"/>
    <w:rsid w:val="0077634B"/>
    <w:rsid w:val="007763B3"/>
    <w:rsid w:val="007763E2"/>
    <w:rsid w:val="0077642A"/>
    <w:rsid w:val="00776459"/>
    <w:rsid w:val="0077646F"/>
    <w:rsid w:val="00776483"/>
    <w:rsid w:val="007764A3"/>
    <w:rsid w:val="0077650F"/>
    <w:rsid w:val="00776511"/>
    <w:rsid w:val="00776541"/>
    <w:rsid w:val="0077654A"/>
    <w:rsid w:val="007765B3"/>
    <w:rsid w:val="007765C2"/>
    <w:rsid w:val="007765C8"/>
    <w:rsid w:val="007765FA"/>
    <w:rsid w:val="00776611"/>
    <w:rsid w:val="0077667E"/>
    <w:rsid w:val="00776703"/>
    <w:rsid w:val="0077671C"/>
    <w:rsid w:val="00776736"/>
    <w:rsid w:val="0077673F"/>
    <w:rsid w:val="00776756"/>
    <w:rsid w:val="007767B9"/>
    <w:rsid w:val="007767CC"/>
    <w:rsid w:val="007767CD"/>
    <w:rsid w:val="007767D0"/>
    <w:rsid w:val="0077684F"/>
    <w:rsid w:val="0077685B"/>
    <w:rsid w:val="0077686F"/>
    <w:rsid w:val="00776883"/>
    <w:rsid w:val="007768B0"/>
    <w:rsid w:val="0077697B"/>
    <w:rsid w:val="007769D6"/>
    <w:rsid w:val="00776A44"/>
    <w:rsid w:val="00776A5F"/>
    <w:rsid w:val="00776A99"/>
    <w:rsid w:val="00776AEE"/>
    <w:rsid w:val="00776AF5"/>
    <w:rsid w:val="00776B2B"/>
    <w:rsid w:val="00776B43"/>
    <w:rsid w:val="00776B53"/>
    <w:rsid w:val="00776B81"/>
    <w:rsid w:val="00776B8C"/>
    <w:rsid w:val="00776BAD"/>
    <w:rsid w:val="00776C4A"/>
    <w:rsid w:val="00776C4E"/>
    <w:rsid w:val="00776C76"/>
    <w:rsid w:val="00776CAA"/>
    <w:rsid w:val="00776CC7"/>
    <w:rsid w:val="00776CD8"/>
    <w:rsid w:val="00776CDD"/>
    <w:rsid w:val="00776D2C"/>
    <w:rsid w:val="00776D77"/>
    <w:rsid w:val="00776DD6"/>
    <w:rsid w:val="00776DE4"/>
    <w:rsid w:val="00776DF4"/>
    <w:rsid w:val="00776E12"/>
    <w:rsid w:val="00776E35"/>
    <w:rsid w:val="00776E54"/>
    <w:rsid w:val="00776E59"/>
    <w:rsid w:val="00776E93"/>
    <w:rsid w:val="00776E94"/>
    <w:rsid w:val="00776E98"/>
    <w:rsid w:val="00776EAA"/>
    <w:rsid w:val="00776EB7"/>
    <w:rsid w:val="00776EC3"/>
    <w:rsid w:val="00776ED6"/>
    <w:rsid w:val="00776EE9"/>
    <w:rsid w:val="00776F89"/>
    <w:rsid w:val="00776FA5"/>
    <w:rsid w:val="00776FA8"/>
    <w:rsid w:val="00776FD1"/>
    <w:rsid w:val="00777064"/>
    <w:rsid w:val="0077708A"/>
    <w:rsid w:val="00777090"/>
    <w:rsid w:val="0077709D"/>
    <w:rsid w:val="007770A7"/>
    <w:rsid w:val="007770B0"/>
    <w:rsid w:val="0077710C"/>
    <w:rsid w:val="007771BB"/>
    <w:rsid w:val="007771F9"/>
    <w:rsid w:val="007771FF"/>
    <w:rsid w:val="00777222"/>
    <w:rsid w:val="0077725F"/>
    <w:rsid w:val="00777276"/>
    <w:rsid w:val="00777284"/>
    <w:rsid w:val="00777297"/>
    <w:rsid w:val="007772D4"/>
    <w:rsid w:val="0077734D"/>
    <w:rsid w:val="00777364"/>
    <w:rsid w:val="00777391"/>
    <w:rsid w:val="007773DA"/>
    <w:rsid w:val="007773F8"/>
    <w:rsid w:val="0077740A"/>
    <w:rsid w:val="00777414"/>
    <w:rsid w:val="00777428"/>
    <w:rsid w:val="00777484"/>
    <w:rsid w:val="007774B1"/>
    <w:rsid w:val="0077752B"/>
    <w:rsid w:val="0077753F"/>
    <w:rsid w:val="00777545"/>
    <w:rsid w:val="00777596"/>
    <w:rsid w:val="007775F5"/>
    <w:rsid w:val="007775F6"/>
    <w:rsid w:val="00777609"/>
    <w:rsid w:val="00777626"/>
    <w:rsid w:val="00777641"/>
    <w:rsid w:val="00777650"/>
    <w:rsid w:val="00777677"/>
    <w:rsid w:val="007776B4"/>
    <w:rsid w:val="007776B6"/>
    <w:rsid w:val="007776C7"/>
    <w:rsid w:val="007776C9"/>
    <w:rsid w:val="007776F2"/>
    <w:rsid w:val="007776F5"/>
    <w:rsid w:val="007776F9"/>
    <w:rsid w:val="0077771A"/>
    <w:rsid w:val="0077777A"/>
    <w:rsid w:val="007777AD"/>
    <w:rsid w:val="007777F9"/>
    <w:rsid w:val="0077784E"/>
    <w:rsid w:val="0077788B"/>
    <w:rsid w:val="00777896"/>
    <w:rsid w:val="007778F6"/>
    <w:rsid w:val="00777908"/>
    <w:rsid w:val="0077794D"/>
    <w:rsid w:val="00777970"/>
    <w:rsid w:val="00777977"/>
    <w:rsid w:val="0077797C"/>
    <w:rsid w:val="00777992"/>
    <w:rsid w:val="007779C5"/>
    <w:rsid w:val="007779EF"/>
    <w:rsid w:val="007779F0"/>
    <w:rsid w:val="00777A1F"/>
    <w:rsid w:val="00777A32"/>
    <w:rsid w:val="00777A43"/>
    <w:rsid w:val="00777A59"/>
    <w:rsid w:val="00777A91"/>
    <w:rsid w:val="00777A96"/>
    <w:rsid w:val="00777A9B"/>
    <w:rsid w:val="00777A9D"/>
    <w:rsid w:val="00777AD4"/>
    <w:rsid w:val="00777B04"/>
    <w:rsid w:val="00777B1B"/>
    <w:rsid w:val="00777B41"/>
    <w:rsid w:val="00777B4E"/>
    <w:rsid w:val="00777B50"/>
    <w:rsid w:val="00777B64"/>
    <w:rsid w:val="00777BA0"/>
    <w:rsid w:val="00777BC3"/>
    <w:rsid w:val="00777BD0"/>
    <w:rsid w:val="00777BEA"/>
    <w:rsid w:val="00777BF6"/>
    <w:rsid w:val="00777BFC"/>
    <w:rsid w:val="00777C06"/>
    <w:rsid w:val="00777C20"/>
    <w:rsid w:val="00777C78"/>
    <w:rsid w:val="00777C82"/>
    <w:rsid w:val="00777C99"/>
    <w:rsid w:val="00777C9B"/>
    <w:rsid w:val="00777C9D"/>
    <w:rsid w:val="00777CA9"/>
    <w:rsid w:val="00777CCB"/>
    <w:rsid w:val="00777CE8"/>
    <w:rsid w:val="00777CFC"/>
    <w:rsid w:val="00777D16"/>
    <w:rsid w:val="00777D1C"/>
    <w:rsid w:val="00777D27"/>
    <w:rsid w:val="00777D3F"/>
    <w:rsid w:val="00777D7A"/>
    <w:rsid w:val="00777D95"/>
    <w:rsid w:val="00777D98"/>
    <w:rsid w:val="00777D9F"/>
    <w:rsid w:val="00777DE2"/>
    <w:rsid w:val="00777DF2"/>
    <w:rsid w:val="00777DFA"/>
    <w:rsid w:val="00777E42"/>
    <w:rsid w:val="00777E45"/>
    <w:rsid w:val="00777E48"/>
    <w:rsid w:val="00777E71"/>
    <w:rsid w:val="00777E89"/>
    <w:rsid w:val="00777F0C"/>
    <w:rsid w:val="00777F12"/>
    <w:rsid w:val="00777F1D"/>
    <w:rsid w:val="00777F45"/>
    <w:rsid w:val="00777F53"/>
    <w:rsid w:val="00777FB5"/>
    <w:rsid w:val="00780037"/>
    <w:rsid w:val="0078008A"/>
    <w:rsid w:val="0078008F"/>
    <w:rsid w:val="00780090"/>
    <w:rsid w:val="007800AE"/>
    <w:rsid w:val="00780140"/>
    <w:rsid w:val="00780146"/>
    <w:rsid w:val="0078015B"/>
    <w:rsid w:val="00780177"/>
    <w:rsid w:val="00780183"/>
    <w:rsid w:val="007801A8"/>
    <w:rsid w:val="007801B0"/>
    <w:rsid w:val="007801CE"/>
    <w:rsid w:val="007801EC"/>
    <w:rsid w:val="007801FA"/>
    <w:rsid w:val="00780200"/>
    <w:rsid w:val="0078022F"/>
    <w:rsid w:val="0078023F"/>
    <w:rsid w:val="00780255"/>
    <w:rsid w:val="00780259"/>
    <w:rsid w:val="0078026B"/>
    <w:rsid w:val="007802BD"/>
    <w:rsid w:val="007802DF"/>
    <w:rsid w:val="007802F2"/>
    <w:rsid w:val="0078031A"/>
    <w:rsid w:val="00780344"/>
    <w:rsid w:val="0078035E"/>
    <w:rsid w:val="00780371"/>
    <w:rsid w:val="00780378"/>
    <w:rsid w:val="007803C3"/>
    <w:rsid w:val="007803CA"/>
    <w:rsid w:val="007803DF"/>
    <w:rsid w:val="007803FC"/>
    <w:rsid w:val="0078040C"/>
    <w:rsid w:val="0078047F"/>
    <w:rsid w:val="00780484"/>
    <w:rsid w:val="00780493"/>
    <w:rsid w:val="007804DE"/>
    <w:rsid w:val="007804E6"/>
    <w:rsid w:val="007804F5"/>
    <w:rsid w:val="00780537"/>
    <w:rsid w:val="00780557"/>
    <w:rsid w:val="0078057A"/>
    <w:rsid w:val="00780590"/>
    <w:rsid w:val="007805A4"/>
    <w:rsid w:val="007805CE"/>
    <w:rsid w:val="007805F9"/>
    <w:rsid w:val="00780601"/>
    <w:rsid w:val="00780620"/>
    <w:rsid w:val="0078065A"/>
    <w:rsid w:val="00780678"/>
    <w:rsid w:val="00780689"/>
    <w:rsid w:val="007806B2"/>
    <w:rsid w:val="007806C3"/>
    <w:rsid w:val="007806DD"/>
    <w:rsid w:val="007806F4"/>
    <w:rsid w:val="00780705"/>
    <w:rsid w:val="0078072A"/>
    <w:rsid w:val="00780740"/>
    <w:rsid w:val="007807A8"/>
    <w:rsid w:val="00780842"/>
    <w:rsid w:val="00780855"/>
    <w:rsid w:val="00780879"/>
    <w:rsid w:val="0078087A"/>
    <w:rsid w:val="00780881"/>
    <w:rsid w:val="0078088D"/>
    <w:rsid w:val="0078089F"/>
    <w:rsid w:val="007808C9"/>
    <w:rsid w:val="00780915"/>
    <w:rsid w:val="0078092B"/>
    <w:rsid w:val="0078097B"/>
    <w:rsid w:val="007809C2"/>
    <w:rsid w:val="007809DD"/>
    <w:rsid w:val="007809E2"/>
    <w:rsid w:val="007809F5"/>
    <w:rsid w:val="00780A19"/>
    <w:rsid w:val="00780A7A"/>
    <w:rsid w:val="00780A7B"/>
    <w:rsid w:val="00780ADF"/>
    <w:rsid w:val="00780B00"/>
    <w:rsid w:val="00780B21"/>
    <w:rsid w:val="00780B2A"/>
    <w:rsid w:val="00780B2C"/>
    <w:rsid w:val="00780B40"/>
    <w:rsid w:val="00780B49"/>
    <w:rsid w:val="00780B5C"/>
    <w:rsid w:val="00780B65"/>
    <w:rsid w:val="00780B86"/>
    <w:rsid w:val="00780BCA"/>
    <w:rsid w:val="00780BCD"/>
    <w:rsid w:val="00780BEF"/>
    <w:rsid w:val="00780C14"/>
    <w:rsid w:val="00780C3F"/>
    <w:rsid w:val="00780C4A"/>
    <w:rsid w:val="00780C66"/>
    <w:rsid w:val="00780C7C"/>
    <w:rsid w:val="00780C98"/>
    <w:rsid w:val="00780CA5"/>
    <w:rsid w:val="00780CB9"/>
    <w:rsid w:val="00780CD8"/>
    <w:rsid w:val="00780CFA"/>
    <w:rsid w:val="00780D18"/>
    <w:rsid w:val="00780D30"/>
    <w:rsid w:val="00780D4F"/>
    <w:rsid w:val="00780D63"/>
    <w:rsid w:val="00780D6A"/>
    <w:rsid w:val="00780D73"/>
    <w:rsid w:val="00780D89"/>
    <w:rsid w:val="00780D8D"/>
    <w:rsid w:val="00780DDE"/>
    <w:rsid w:val="00780DEC"/>
    <w:rsid w:val="00780DF3"/>
    <w:rsid w:val="00780E38"/>
    <w:rsid w:val="00780E74"/>
    <w:rsid w:val="00780E93"/>
    <w:rsid w:val="00780ED4"/>
    <w:rsid w:val="00780EDE"/>
    <w:rsid w:val="00780F44"/>
    <w:rsid w:val="00780F4D"/>
    <w:rsid w:val="00780F7F"/>
    <w:rsid w:val="00780FBE"/>
    <w:rsid w:val="00780FCC"/>
    <w:rsid w:val="00780FD1"/>
    <w:rsid w:val="00780FD7"/>
    <w:rsid w:val="00780FE0"/>
    <w:rsid w:val="0078101C"/>
    <w:rsid w:val="0078102B"/>
    <w:rsid w:val="0078102D"/>
    <w:rsid w:val="007810D9"/>
    <w:rsid w:val="00781120"/>
    <w:rsid w:val="00781129"/>
    <w:rsid w:val="00781176"/>
    <w:rsid w:val="00781192"/>
    <w:rsid w:val="0078119C"/>
    <w:rsid w:val="007811CE"/>
    <w:rsid w:val="0078120E"/>
    <w:rsid w:val="0078121B"/>
    <w:rsid w:val="0078127B"/>
    <w:rsid w:val="00781287"/>
    <w:rsid w:val="007812B4"/>
    <w:rsid w:val="007812E2"/>
    <w:rsid w:val="007812EC"/>
    <w:rsid w:val="00781363"/>
    <w:rsid w:val="00781374"/>
    <w:rsid w:val="00781376"/>
    <w:rsid w:val="007813BE"/>
    <w:rsid w:val="007813BF"/>
    <w:rsid w:val="007813D9"/>
    <w:rsid w:val="00781418"/>
    <w:rsid w:val="00781437"/>
    <w:rsid w:val="0078149D"/>
    <w:rsid w:val="007814CA"/>
    <w:rsid w:val="007814E0"/>
    <w:rsid w:val="0078151B"/>
    <w:rsid w:val="007815FC"/>
    <w:rsid w:val="0078161A"/>
    <w:rsid w:val="00781654"/>
    <w:rsid w:val="00781666"/>
    <w:rsid w:val="007816E0"/>
    <w:rsid w:val="007816F4"/>
    <w:rsid w:val="007816FA"/>
    <w:rsid w:val="00781748"/>
    <w:rsid w:val="00781779"/>
    <w:rsid w:val="00781789"/>
    <w:rsid w:val="0078179B"/>
    <w:rsid w:val="007817C1"/>
    <w:rsid w:val="007817D2"/>
    <w:rsid w:val="007817FC"/>
    <w:rsid w:val="00781803"/>
    <w:rsid w:val="00781859"/>
    <w:rsid w:val="0078185C"/>
    <w:rsid w:val="00781882"/>
    <w:rsid w:val="0078189B"/>
    <w:rsid w:val="00781912"/>
    <w:rsid w:val="0078192C"/>
    <w:rsid w:val="00781986"/>
    <w:rsid w:val="00781989"/>
    <w:rsid w:val="0078199B"/>
    <w:rsid w:val="007819C2"/>
    <w:rsid w:val="007819D1"/>
    <w:rsid w:val="007819E1"/>
    <w:rsid w:val="00781A0F"/>
    <w:rsid w:val="00781A90"/>
    <w:rsid w:val="00781A96"/>
    <w:rsid w:val="00781AC2"/>
    <w:rsid w:val="00781B01"/>
    <w:rsid w:val="00781B43"/>
    <w:rsid w:val="00781BF5"/>
    <w:rsid w:val="00781C2D"/>
    <w:rsid w:val="00781C31"/>
    <w:rsid w:val="00781C35"/>
    <w:rsid w:val="00781C6F"/>
    <w:rsid w:val="00781C87"/>
    <w:rsid w:val="00781CC5"/>
    <w:rsid w:val="00781CE7"/>
    <w:rsid w:val="00781D45"/>
    <w:rsid w:val="00781D67"/>
    <w:rsid w:val="00781DBF"/>
    <w:rsid w:val="00781DC8"/>
    <w:rsid w:val="00781E30"/>
    <w:rsid w:val="00781E53"/>
    <w:rsid w:val="00781E63"/>
    <w:rsid w:val="00781E89"/>
    <w:rsid w:val="00781E8F"/>
    <w:rsid w:val="00781EC7"/>
    <w:rsid w:val="00781F0B"/>
    <w:rsid w:val="00781F0C"/>
    <w:rsid w:val="00781F19"/>
    <w:rsid w:val="00781F38"/>
    <w:rsid w:val="00781F53"/>
    <w:rsid w:val="00781F8F"/>
    <w:rsid w:val="00781FED"/>
    <w:rsid w:val="00781FF4"/>
    <w:rsid w:val="00781FFB"/>
    <w:rsid w:val="00782029"/>
    <w:rsid w:val="0078205B"/>
    <w:rsid w:val="0078205E"/>
    <w:rsid w:val="00782079"/>
    <w:rsid w:val="00782086"/>
    <w:rsid w:val="007820A3"/>
    <w:rsid w:val="007820AF"/>
    <w:rsid w:val="007820C2"/>
    <w:rsid w:val="007820CB"/>
    <w:rsid w:val="007820EF"/>
    <w:rsid w:val="00782132"/>
    <w:rsid w:val="0078216E"/>
    <w:rsid w:val="00782197"/>
    <w:rsid w:val="007821E6"/>
    <w:rsid w:val="0078224F"/>
    <w:rsid w:val="00782285"/>
    <w:rsid w:val="00782288"/>
    <w:rsid w:val="007822A1"/>
    <w:rsid w:val="007822BD"/>
    <w:rsid w:val="007822F3"/>
    <w:rsid w:val="00782302"/>
    <w:rsid w:val="00782344"/>
    <w:rsid w:val="0078235D"/>
    <w:rsid w:val="00782371"/>
    <w:rsid w:val="007823B2"/>
    <w:rsid w:val="007823E1"/>
    <w:rsid w:val="007823E9"/>
    <w:rsid w:val="00782410"/>
    <w:rsid w:val="00782423"/>
    <w:rsid w:val="0078248D"/>
    <w:rsid w:val="00782493"/>
    <w:rsid w:val="0078249C"/>
    <w:rsid w:val="007824B6"/>
    <w:rsid w:val="007824B7"/>
    <w:rsid w:val="007824ED"/>
    <w:rsid w:val="0078253C"/>
    <w:rsid w:val="0078253E"/>
    <w:rsid w:val="0078259E"/>
    <w:rsid w:val="007825BB"/>
    <w:rsid w:val="007825C3"/>
    <w:rsid w:val="007825D1"/>
    <w:rsid w:val="007825E2"/>
    <w:rsid w:val="007825F1"/>
    <w:rsid w:val="007825FE"/>
    <w:rsid w:val="00782646"/>
    <w:rsid w:val="0078267B"/>
    <w:rsid w:val="00782682"/>
    <w:rsid w:val="007826DB"/>
    <w:rsid w:val="007826E7"/>
    <w:rsid w:val="007826EB"/>
    <w:rsid w:val="00782707"/>
    <w:rsid w:val="00782739"/>
    <w:rsid w:val="00782748"/>
    <w:rsid w:val="00782783"/>
    <w:rsid w:val="0078278C"/>
    <w:rsid w:val="007827BA"/>
    <w:rsid w:val="007827DF"/>
    <w:rsid w:val="007827E3"/>
    <w:rsid w:val="007827FA"/>
    <w:rsid w:val="00782820"/>
    <w:rsid w:val="00782829"/>
    <w:rsid w:val="0078287E"/>
    <w:rsid w:val="00782886"/>
    <w:rsid w:val="007828A0"/>
    <w:rsid w:val="007828E4"/>
    <w:rsid w:val="007828E7"/>
    <w:rsid w:val="00782931"/>
    <w:rsid w:val="007829AB"/>
    <w:rsid w:val="007829FC"/>
    <w:rsid w:val="00782A01"/>
    <w:rsid w:val="00782A37"/>
    <w:rsid w:val="00782A6D"/>
    <w:rsid w:val="00782A85"/>
    <w:rsid w:val="00782AAD"/>
    <w:rsid w:val="00782AC6"/>
    <w:rsid w:val="00782ADD"/>
    <w:rsid w:val="00782B59"/>
    <w:rsid w:val="00782B8C"/>
    <w:rsid w:val="00782BAF"/>
    <w:rsid w:val="00782BD6"/>
    <w:rsid w:val="00782C01"/>
    <w:rsid w:val="00782C72"/>
    <w:rsid w:val="00782C7B"/>
    <w:rsid w:val="00782C88"/>
    <w:rsid w:val="00782CAF"/>
    <w:rsid w:val="00782CC7"/>
    <w:rsid w:val="00782D36"/>
    <w:rsid w:val="00782D3D"/>
    <w:rsid w:val="00782D86"/>
    <w:rsid w:val="00782DE7"/>
    <w:rsid w:val="00782DEE"/>
    <w:rsid w:val="00782DF7"/>
    <w:rsid w:val="00782E48"/>
    <w:rsid w:val="00782E76"/>
    <w:rsid w:val="00782E84"/>
    <w:rsid w:val="00782E86"/>
    <w:rsid w:val="00782E88"/>
    <w:rsid w:val="00782E95"/>
    <w:rsid w:val="00782ED1"/>
    <w:rsid w:val="00782F04"/>
    <w:rsid w:val="00782F20"/>
    <w:rsid w:val="00782F27"/>
    <w:rsid w:val="00782F2A"/>
    <w:rsid w:val="00782F2C"/>
    <w:rsid w:val="00782F49"/>
    <w:rsid w:val="00782F66"/>
    <w:rsid w:val="00782F96"/>
    <w:rsid w:val="00782FB0"/>
    <w:rsid w:val="00783008"/>
    <w:rsid w:val="00783056"/>
    <w:rsid w:val="0078306D"/>
    <w:rsid w:val="00783082"/>
    <w:rsid w:val="007830A2"/>
    <w:rsid w:val="007830C0"/>
    <w:rsid w:val="00783127"/>
    <w:rsid w:val="00783156"/>
    <w:rsid w:val="0078315A"/>
    <w:rsid w:val="00783168"/>
    <w:rsid w:val="0078317F"/>
    <w:rsid w:val="0078319A"/>
    <w:rsid w:val="007831A5"/>
    <w:rsid w:val="007831A6"/>
    <w:rsid w:val="00783210"/>
    <w:rsid w:val="00783229"/>
    <w:rsid w:val="0078326A"/>
    <w:rsid w:val="00783284"/>
    <w:rsid w:val="007832C5"/>
    <w:rsid w:val="007832F1"/>
    <w:rsid w:val="00783346"/>
    <w:rsid w:val="0078334A"/>
    <w:rsid w:val="0078338C"/>
    <w:rsid w:val="007833A8"/>
    <w:rsid w:val="007833CA"/>
    <w:rsid w:val="007833CE"/>
    <w:rsid w:val="007833E6"/>
    <w:rsid w:val="007833F7"/>
    <w:rsid w:val="0078341D"/>
    <w:rsid w:val="00783425"/>
    <w:rsid w:val="0078343C"/>
    <w:rsid w:val="00783487"/>
    <w:rsid w:val="007834CB"/>
    <w:rsid w:val="007834D5"/>
    <w:rsid w:val="007834EB"/>
    <w:rsid w:val="0078350E"/>
    <w:rsid w:val="00783525"/>
    <w:rsid w:val="0078352F"/>
    <w:rsid w:val="0078355A"/>
    <w:rsid w:val="0078355F"/>
    <w:rsid w:val="00783560"/>
    <w:rsid w:val="00783598"/>
    <w:rsid w:val="007835A7"/>
    <w:rsid w:val="007835BE"/>
    <w:rsid w:val="00783605"/>
    <w:rsid w:val="0078363B"/>
    <w:rsid w:val="0078368B"/>
    <w:rsid w:val="007836CA"/>
    <w:rsid w:val="00783750"/>
    <w:rsid w:val="00783779"/>
    <w:rsid w:val="007837AA"/>
    <w:rsid w:val="007837B8"/>
    <w:rsid w:val="007837BB"/>
    <w:rsid w:val="007837F2"/>
    <w:rsid w:val="00783843"/>
    <w:rsid w:val="0078384A"/>
    <w:rsid w:val="0078385E"/>
    <w:rsid w:val="00783899"/>
    <w:rsid w:val="007838A2"/>
    <w:rsid w:val="007838CF"/>
    <w:rsid w:val="00783903"/>
    <w:rsid w:val="00783923"/>
    <w:rsid w:val="00783939"/>
    <w:rsid w:val="00783983"/>
    <w:rsid w:val="007839BA"/>
    <w:rsid w:val="007839CE"/>
    <w:rsid w:val="007839D0"/>
    <w:rsid w:val="007839E5"/>
    <w:rsid w:val="00783A11"/>
    <w:rsid w:val="00783A20"/>
    <w:rsid w:val="00783A50"/>
    <w:rsid w:val="00783A74"/>
    <w:rsid w:val="00783AB4"/>
    <w:rsid w:val="00783AD7"/>
    <w:rsid w:val="00783AF2"/>
    <w:rsid w:val="00783AFA"/>
    <w:rsid w:val="00783B03"/>
    <w:rsid w:val="00783B27"/>
    <w:rsid w:val="00783B38"/>
    <w:rsid w:val="00783B46"/>
    <w:rsid w:val="00783B72"/>
    <w:rsid w:val="00783B8F"/>
    <w:rsid w:val="00783BCE"/>
    <w:rsid w:val="00783BE2"/>
    <w:rsid w:val="00783C04"/>
    <w:rsid w:val="00783C54"/>
    <w:rsid w:val="00783C63"/>
    <w:rsid w:val="00783C9F"/>
    <w:rsid w:val="00783CBA"/>
    <w:rsid w:val="00783CD7"/>
    <w:rsid w:val="00783CD9"/>
    <w:rsid w:val="00783CE8"/>
    <w:rsid w:val="00783D15"/>
    <w:rsid w:val="00783D24"/>
    <w:rsid w:val="00783D3E"/>
    <w:rsid w:val="00783D48"/>
    <w:rsid w:val="00783D5D"/>
    <w:rsid w:val="00783D5F"/>
    <w:rsid w:val="00783D6F"/>
    <w:rsid w:val="00783DBE"/>
    <w:rsid w:val="00783DE1"/>
    <w:rsid w:val="00783DE3"/>
    <w:rsid w:val="00783DF3"/>
    <w:rsid w:val="00783E1C"/>
    <w:rsid w:val="00783E41"/>
    <w:rsid w:val="00783E64"/>
    <w:rsid w:val="00783E8B"/>
    <w:rsid w:val="00783EF2"/>
    <w:rsid w:val="00783F0B"/>
    <w:rsid w:val="00783F0F"/>
    <w:rsid w:val="00783F1D"/>
    <w:rsid w:val="00783F28"/>
    <w:rsid w:val="00783F3A"/>
    <w:rsid w:val="00783F52"/>
    <w:rsid w:val="00783F5C"/>
    <w:rsid w:val="00783F73"/>
    <w:rsid w:val="00783F93"/>
    <w:rsid w:val="00783FC6"/>
    <w:rsid w:val="00783FEB"/>
    <w:rsid w:val="00783FEE"/>
    <w:rsid w:val="00784002"/>
    <w:rsid w:val="0078401D"/>
    <w:rsid w:val="00784032"/>
    <w:rsid w:val="0078408B"/>
    <w:rsid w:val="007840B0"/>
    <w:rsid w:val="007840B9"/>
    <w:rsid w:val="0078411F"/>
    <w:rsid w:val="0078414A"/>
    <w:rsid w:val="0078414C"/>
    <w:rsid w:val="00784158"/>
    <w:rsid w:val="0078415D"/>
    <w:rsid w:val="00784166"/>
    <w:rsid w:val="00784170"/>
    <w:rsid w:val="007841BD"/>
    <w:rsid w:val="007841DA"/>
    <w:rsid w:val="007841E5"/>
    <w:rsid w:val="0078420B"/>
    <w:rsid w:val="0078420E"/>
    <w:rsid w:val="00784223"/>
    <w:rsid w:val="00784252"/>
    <w:rsid w:val="0078426D"/>
    <w:rsid w:val="00784278"/>
    <w:rsid w:val="007842A7"/>
    <w:rsid w:val="007842AD"/>
    <w:rsid w:val="007842BE"/>
    <w:rsid w:val="007842C6"/>
    <w:rsid w:val="007842D2"/>
    <w:rsid w:val="007842D5"/>
    <w:rsid w:val="007842F4"/>
    <w:rsid w:val="00784324"/>
    <w:rsid w:val="0078432D"/>
    <w:rsid w:val="0078433C"/>
    <w:rsid w:val="00784371"/>
    <w:rsid w:val="00784384"/>
    <w:rsid w:val="0078438E"/>
    <w:rsid w:val="007843DB"/>
    <w:rsid w:val="007843E0"/>
    <w:rsid w:val="0078443C"/>
    <w:rsid w:val="00784478"/>
    <w:rsid w:val="007844A3"/>
    <w:rsid w:val="007844C1"/>
    <w:rsid w:val="007844CC"/>
    <w:rsid w:val="007844CF"/>
    <w:rsid w:val="007844F7"/>
    <w:rsid w:val="0078450C"/>
    <w:rsid w:val="0078450E"/>
    <w:rsid w:val="00784517"/>
    <w:rsid w:val="00784521"/>
    <w:rsid w:val="0078452C"/>
    <w:rsid w:val="00784550"/>
    <w:rsid w:val="00784560"/>
    <w:rsid w:val="0078456F"/>
    <w:rsid w:val="00784592"/>
    <w:rsid w:val="00784644"/>
    <w:rsid w:val="0078464A"/>
    <w:rsid w:val="00784665"/>
    <w:rsid w:val="0078467D"/>
    <w:rsid w:val="00784695"/>
    <w:rsid w:val="007846D6"/>
    <w:rsid w:val="007846E1"/>
    <w:rsid w:val="00784714"/>
    <w:rsid w:val="00784762"/>
    <w:rsid w:val="0078478B"/>
    <w:rsid w:val="007847AB"/>
    <w:rsid w:val="007847BA"/>
    <w:rsid w:val="007847C1"/>
    <w:rsid w:val="007847CE"/>
    <w:rsid w:val="007847E4"/>
    <w:rsid w:val="007847F2"/>
    <w:rsid w:val="00784851"/>
    <w:rsid w:val="0078486B"/>
    <w:rsid w:val="00784873"/>
    <w:rsid w:val="00784875"/>
    <w:rsid w:val="00784888"/>
    <w:rsid w:val="00784895"/>
    <w:rsid w:val="007848C6"/>
    <w:rsid w:val="0078493B"/>
    <w:rsid w:val="0078496B"/>
    <w:rsid w:val="007849BA"/>
    <w:rsid w:val="007849CA"/>
    <w:rsid w:val="007849ED"/>
    <w:rsid w:val="007849FD"/>
    <w:rsid w:val="00784A4E"/>
    <w:rsid w:val="00784A80"/>
    <w:rsid w:val="00784A89"/>
    <w:rsid w:val="00784AB7"/>
    <w:rsid w:val="00784ABB"/>
    <w:rsid w:val="00784AEC"/>
    <w:rsid w:val="00784AED"/>
    <w:rsid w:val="00784AF7"/>
    <w:rsid w:val="00784B0F"/>
    <w:rsid w:val="00784B8C"/>
    <w:rsid w:val="00784BFB"/>
    <w:rsid w:val="00784C14"/>
    <w:rsid w:val="00784C20"/>
    <w:rsid w:val="00784C22"/>
    <w:rsid w:val="00784C8E"/>
    <w:rsid w:val="00784CAD"/>
    <w:rsid w:val="00784D01"/>
    <w:rsid w:val="00784D37"/>
    <w:rsid w:val="00784D49"/>
    <w:rsid w:val="00784D68"/>
    <w:rsid w:val="00784D77"/>
    <w:rsid w:val="00784D83"/>
    <w:rsid w:val="00784D87"/>
    <w:rsid w:val="00784D91"/>
    <w:rsid w:val="00784D95"/>
    <w:rsid w:val="00784DC9"/>
    <w:rsid w:val="00784DD8"/>
    <w:rsid w:val="00784E2E"/>
    <w:rsid w:val="00784E80"/>
    <w:rsid w:val="00784EA5"/>
    <w:rsid w:val="00784EC7"/>
    <w:rsid w:val="00784ED4"/>
    <w:rsid w:val="00784EE6"/>
    <w:rsid w:val="00784EE8"/>
    <w:rsid w:val="00784F2E"/>
    <w:rsid w:val="00784F48"/>
    <w:rsid w:val="00784F55"/>
    <w:rsid w:val="00784F73"/>
    <w:rsid w:val="00784F93"/>
    <w:rsid w:val="00784F94"/>
    <w:rsid w:val="00784FCF"/>
    <w:rsid w:val="00785054"/>
    <w:rsid w:val="0078507B"/>
    <w:rsid w:val="007850BB"/>
    <w:rsid w:val="007850C2"/>
    <w:rsid w:val="007850EC"/>
    <w:rsid w:val="00785129"/>
    <w:rsid w:val="0078512D"/>
    <w:rsid w:val="00785160"/>
    <w:rsid w:val="00785169"/>
    <w:rsid w:val="0078517D"/>
    <w:rsid w:val="00785180"/>
    <w:rsid w:val="00785198"/>
    <w:rsid w:val="007851B4"/>
    <w:rsid w:val="007851CF"/>
    <w:rsid w:val="007851E4"/>
    <w:rsid w:val="00785200"/>
    <w:rsid w:val="00785221"/>
    <w:rsid w:val="00785265"/>
    <w:rsid w:val="0078526A"/>
    <w:rsid w:val="0078526B"/>
    <w:rsid w:val="00785284"/>
    <w:rsid w:val="007852BE"/>
    <w:rsid w:val="007852C9"/>
    <w:rsid w:val="007852D2"/>
    <w:rsid w:val="00785319"/>
    <w:rsid w:val="00785343"/>
    <w:rsid w:val="00785388"/>
    <w:rsid w:val="0078539D"/>
    <w:rsid w:val="007853B3"/>
    <w:rsid w:val="007853E6"/>
    <w:rsid w:val="007853F6"/>
    <w:rsid w:val="0078540F"/>
    <w:rsid w:val="0078541C"/>
    <w:rsid w:val="00785431"/>
    <w:rsid w:val="0078545B"/>
    <w:rsid w:val="00785463"/>
    <w:rsid w:val="00785465"/>
    <w:rsid w:val="00785466"/>
    <w:rsid w:val="00785467"/>
    <w:rsid w:val="007854C2"/>
    <w:rsid w:val="007854C6"/>
    <w:rsid w:val="007854EA"/>
    <w:rsid w:val="007854F1"/>
    <w:rsid w:val="0078551F"/>
    <w:rsid w:val="00785559"/>
    <w:rsid w:val="0078556A"/>
    <w:rsid w:val="00785587"/>
    <w:rsid w:val="007855A1"/>
    <w:rsid w:val="007855C5"/>
    <w:rsid w:val="007855CC"/>
    <w:rsid w:val="007855D4"/>
    <w:rsid w:val="007855DD"/>
    <w:rsid w:val="0078561B"/>
    <w:rsid w:val="00785662"/>
    <w:rsid w:val="007856BB"/>
    <w:rsid w:val="007856CD"/>
    <w:rsid w:val="00785727"/>
    <w:rsid w:val="0078573F"/>
    <w:rsid w:val="0078574F"/>
    <w:rsid w:val="00785754"/>
    <w:rsid w:val="00785793"/>
    <w:rsid w:val="00785897"/>
    <w:rsid w:val="0078589E"/>
    <w:rsid w:val="007858C3"/>
    <w:rsid w:val="007858C4"/>
    <w:rsid w:val="007858C6"/>
    <w:rsid w:val="007858C9"/>
    <w:rsid w:val="007858D4"/>
    <w:rsid w:val="007858DE"/>
    <w:rsid w:val="007858EF"/>
    <w:rsid w:val="00785913"/>
    <w:rsid w:val="0078595C"/>
    <w:rsid w:val="007859AC"/>
    <w:rsid w:val="007859B1"/>
    <w:rsid w:val="00785A13"/>
    <w:rsid w:val="00785A40"/>
    <w:rsid w:val="00785A5B"/>
    <w:rsid w:val="00785AAF"/>
    <w:rsid w:val="00785AB2"/>
    <w:rsid w:val="00785AC0"/>
    <w:rsid w:val="00785ADE"/>
    <w:rsid w:val="00785B2E"/>
    <w:rsid w:val="00785B4D"/>
    <w:rsid w:val="00785B85"/>
    <w:rsid w:val="00785B95"/>
    <w:rsid w:val="00785BAF"/>
    <w:rsid w:val="00785BB2"/>
    <w:rsid w:val="00785C09"/>
    <w:rsid w:val="00785C0C"/>
    <w:rsid w:val="00785C5C"/>
    <w:rsid w:val="00785C5E"/>
    <w:rsid w:val="00785C83"/>
    <w:rsid w:val="00785C93"/>
    <w:rsid w:val="00785C95"/>
    <w:rsid w:val="00785CB6"/>
    <w:rsid w:val="00785D01"/>
    <w:rsid w:val="00785D7F"/>
    <w:rsid w:val="00785DE1"/>
    <w:rsid w:val="00785DE8"/>
    <w:rsid w:val="00785E31"/>
    <w:rsid w:val="00785E3F"/>
    <w:rsid w:val="00785E66"/>
    <w:rsid w:val="00785E68"/>
    <w:rsid w:val="00785E90"/>
    <w:rsid w:val="00785F94"/>
    <w:rsid w:val="00785FAF"/>
    <w:rsid w:val="00785FC2"/>
    <w:rsid w:val="00785FD4"/>
    <w:rsid w:val="00786006"/>
    <w:rsid w:val="0078604D"/>
    <w:rsid w:val="0078604F"/>
    <w:rsid w:val="007860A2"/>
    <w:rsid w:val="00786157"/>
    <w:rsid w:val="0078615F"/>
    <w:rsid w:val="007861A9"/>
    <w:rsid w:val="007861B3"/>
    <w:rsid w:val="007861C3"/>
    <w:rsid w:val="007861D8"/>
    <w:rsid w:val="00786226"/>
    <w:rsid w:val="00786237"/>
    <w:rsid w:val="0078623A"/>
    <w:rsid w:val="00786243"/>
    <w:rsid w:val="00786244"/>
    <w:rsid w:val="00786299"/>
    <w:rsid w:val="007862CC"/>
    <w:rsid w:val="007862E2"/>
    <w:rsid w:val="0078630D"/>
    <w:rsid w:val="00786314"/>
    <w:rsid w:val="00786317"/>
    <w:rsid w:val="00786327"/>
    <w:rsid w:val="00786341"/>
    <w:rsid w:val="0078634F"/>
    <w:rsid w:val="007863A9"/>
    <w:rsid w:val="007863B0"/>
    <w:rsid w:val="007863C9"/>
    <w:rsid w:val="007863CC"/>
    <w:rsid w:val="007863D4"/>
    <w:rsid w:val="00786450"/>
    <w:rsid w:val="00786458"/>
    <w:rsid w:val="0078645C"/>
    <w:rsid w:val="007864A3"/>
    <w:rsid w:val="007864C3"/>
    <w:rsid w:val="007864F2"/>
    <w:rsid w:val="00786519"/>
    <w:rsid w:val="00786558"/>
    <w:rsid w:val="007865C4"/>
    <w:rsid w:val="00786604"/>
    <w:rsid w:val="00786614"/>
    <w:rsid w:val="0078662A"/>
    <w:rsid w:val="00786637"/>
    <w:rsid w:val="0078663A"/>
    <w:rsid w:val="00786641"/>
    <w:rsid w:val="0078666B"/>
    <w:rsid w:val="0078668E"/>
    <w:rsid w:val="007866AD"/>
    <w:rsid w:val="007866B1"/>
    <w:rsid w:val="0078671E"/>
    <w:rsid w:val="0078672C"/>
    <w:rsid w:val="0078672F"/>
    <w:rsid w:val="00786759"/>
    <w:rsid w:val="00786784"/>
    <w:rsid w:val="007867E3"/>
    <w:rsid w:val="00786825"/>
    <w:rsid w:val="00786828"/>
    <w:rsid w:val="00786852"/>
    <w:rsid w:val="0078686B"/>
    <w:rsid w:val="00786876"/>
    <w:rsid w:val="0078688E"/>
    <w:rsid w:val="007868A2"/>
    <w:rsid w:val="007868B5"/>
    <w:rsid w:val="007868BC"/>
    <w:rsid w:val="007868DF"/>
    <w:rsid w:val="007868FC"/>
    <w:rsid w:val="00786921"/>
    <w:rsid w:val="00786A00"/>
    <w:rsid w:val="00786A2D"/>
    <w:rsid w:val="00786A32"/>
    <w:rsid w:val="00786A4C"/>
    <w:rsid w:val="00786A55"/>
    <w:rsid w:val="00786A60"/>
    <w:rsid w:val="00786AC5"/>
    <w:rsid w:val="00786AC7"/>
    <w:rsid w:val="00786ACE"/>
    <w:rsid w:val="00786AEC"/>
    <w:rsid w:val="00786B1B"/>
    <w:rsid w:val="00786B35"/>
    <w:rsid w:val="00786B52"/>
    <w:rsid w:val="00786B6A"/>
    <w:rsid w:val="00786B84"/>
    <w:rsid w:val="00786B86"/>
    <w:rsid w:val="00786BC9"/>
    <w:rsid w:val="00786BE8"/>
    <w:rsid w:val="00786C2E"/>
    <w:rsid w:val="00786C36"/>
    <w:rsid w:val="00786C39"/>
    <w:rsid w:val="00786C40"/>
    <w:rsid w:val="00786C58"/>
    <w:rsid w:val="00786C5A"/>
    <w:rsid w:val="00786C70"/>
    <w:rsid w:val="00786C8C"/>
    <w:rsid w:val="00786CA6"/>
    <w:rsid w:val="00786CBA"/>
    <w:rsid w:val="00786CD2"/>
    <w:rsid w:val="00786CD9"/>
    <w:rsid w:val="00786CEA"/>
    <w:rsid w:val="00786D19"/>
    <w:rsid w:val="00786D1D"/>
    <w:rsid w:val="00786D4D"/>
    <w:rsid w:val="00786D51"/>
    <w:rsid w:val="00786D61"/>
    <w:rsid w:val="00786D69"/>
    <w:rsid w:val="00786D6F"/>
    <w:rsid w:val="00786D82"/>
    <w:rsid w:val="00786D92"/>
    <w:rsid w:val="00786D93"/>
    <w:rsid w:val="00786DCF"/>
    <w:rsid w:val="00786E0B"/>
    <w:rsid w:val="00786E30"/>
    <w:rsid w:val="00786E55"/>
    <w:rsid w:val="00786E91"/>
    <w:rsid w:val="00786E9F"/>
    <w:rsid w:val="00786ED4"/>
    <w:rsid w:val="00786EE2"/>
    <w:rsid w:val="00786F11"/>
    <w:rsid w:val="00786F38"/>
    <w:rsid w:val="00786FA3"/>
    <w:rsid w:val="00787045"/>
    <w:rsid w:val="0078705E"/>
    <w:rsid w:val="0078705F"/>
    <w:rsid w:val="007870AA"/>
    <w:rsid w:val="007870C4"/>
    <w:rsid w:val="00787138"/>
    <w:rsid w:val="00787144"/>
    <w:rsid w:val="00787181"/>
    <w:rsid w:val="00787191"/>
    <w:rsid w:val="00787212"/>
    <w:rsid w:val="0078721E"/>
    <w:rsid w:val="00787265"/>
    <w:rsid w:val="007872DF"/>
    <w:rsid w:val="007872F4"/>
    <w:rsid w:val="00787308"/>
    <w:rsid w:val="0078732A"/>
    <w:rsid w:val="00787346"/>
    <w:rsid w:val="0078736B"/>
    <w:rsid w:val="0078739F"/>
    <w:rsid w:val="00787401"/>
    <w:rsid w:val="00787414"/>
    <w:rsid w:val="0078743B"/>
    <w:rsid w:val="00787465"/>
    <w:rsid w:val="00787476"/>
    <w:rsid w:val="00787481"/>
    <w:rsid w:val="00787491"/>
    <w:rsid w:val="007874B7"/>
    <w:rsid w:val="007874C4"/>
    <w:rsid w:val="007874D1"/>
    <w:rsid w:val="007874DA"/>
    <w:rsid w:val="007874DE"/>
    <w:rsid w:val="007874FB"/>
    <w:rsid w:val="00787523"/>
    <w:rsid w:val="0078758F"/>
    <w:rsid w:val="007875B4"/>
    <w:rsid w:val="007875B5"/>
    <w:rsid w:val="007875BC"/>
    <w:rsid w:val="007875D9"/>
    <w:rsid w:val="007875E0"/>
    <w:rsid w:val="007875EA"/>
    <w:rsid w:val="007875FA"/>
    <w:rsid w:val="00787619"/>
    <w:rsid w:val="0078766B"/>
    <w:rsid w:val="00787682"/>
    <w:rsid w:val="00787698"/>
    <w:rsid w:val="007876CA"/>
    <w:rsid w:val="007876D2"/>
    <w:rsid w:val="007876E0"/>
    <w:rsid w:val="00787737"/>
    <w:rsid w:val="00787744"/>
    <w:rsid w:val="0078774A"/>
    <w:rsid w:val="0078777C"/>
    <w:rsid w:val="00787786"/>
    <w:rsid w:val="00787794"/>
    <w:rsid w:val="007877AC"/>
    <w:rsid w:val="007877D8"/>
    <w:rsid w:val="007877DA"/>
    <w:rsid w:val="00787807"/>
    <w:rsid w:val="00787871"/>
    <w:rsid w:val="0078787F"/>
    <w:rsid w:val="00787893"/>
    <w:rsid w:val="007878A4"/>
    <w:rsid w:val="007878AB"/>
    <w:rsid w:val="007878BB"/>
    <w:rsid w:val="007878EF"/>
    <w:rsid w:val="00787945"/>
    <w:rsid w:val="00787950"/>
    <w:rsid w:val="00787983"/>
    <w:rsid w:val="0078798A"/>
    <w:rsid w:val="0078799A"/>
    <w:rsid w:val="0078799B"/>
    <w:rsid w:val="007879E0"/>
    <w:rsid w:val="007879E6"/>
    <w:rsid w:val="00787A08"/>
    <w:rsid w:val="00787AAB"/>
    <w:rsid w:val="00787AB5"/>
    <w:rsid w:val="00787AC4"/>
    <w:rsid w:val="00787ACE"/>
    <w:rsid w:val="00787AD5"/>
    <w:rsid w:val="00787AF4"/>
    <w:rsid w:val="00787AFD"/>
    <w:rsid w:val="00787B4E"/>
    <w:rsid w:val="00787B5F"/>
    <w:rsid w:val="00787B8D"/>
    <w:rsid w:val="00787BAD"/>
    <w:rsid w:val="00787BCF"/>
    <w:rsid w:val="00787BF3"/>
    <w:rsid w:val="00787C08"/>
    <w:rsid w:val="00787C48"/>
    <w:rsid w:val="00787C65"/>
    <w:rsid w:val="00787CAD"/>
    <w:rsid w:val="00787CBF"/>
    <w:rsid w:val="00787CC3"/>
    <w:rsid w:val="00787CF0"/>
    <w:rsid w:val="00787CF1"/>
    <w:rsid w:val="00787D06"/>
    <w:rsid w:val="00787D5B"/>
    <w:rsid w:val="00787D76"/>
    <w:rsid w:val="00787D92"/>
    <w:rsid w:val="00787D94"/>
    <w:rsid w:val="00787D9B"/>
    <w:rsid w:val="00787DF5"/>
    <w:rsid w:val="00787DFB"/>
    <w:rsid w:val="00787E04"/>
    <w:rsid w:val="00787E25"/>
    <w:rsid w:val="00787E5E"/>
    <w:rsid w:val="00787E83"/>
    <w:rsid w:val="00787E88"/>
    <w:rsid w:val="00787EE9"/>
    <w:rsid w:val="00787F02"/>
    <w:rsid w:val="00787F41"/>
    <w:rsid w:val="00787F54"/>
    <w:rsid w:val="00787F59"/>
    <w:rsid w:val="00787F65"/>
    <w:rsid w:val="00787F9F"/>
    <w:rsid w:val="00787FB6"/>
    <w:rsid w:val="00787FFB"/>
    <w:rsid w:val="00790012"/>
    <w:rsid w:val="00790014"/>
    <w:rsid w:val="0079001E"/>
    <w:rsid w:val="00790092"/>
    <w:rsid w:val="007900BC"/>
    <w:rsid w:val="00790108"/>
    <w:rsid w:val="00790144"/>
    <w:rsid w:val="00790157"/>
    <w:rsid w:val="0079016F"/>
    <w:rsid w:val="0079017F"/>
    <w:rsid w:val="00790194"/>
    <w:rsid w:val="0079019E"/>
    <w:rsid w:val="007901C6"/>
    <w:rsid w:val="007901CD"/>
    <w:rsid w:val="007901D0"/>
    <w:rsid w:val="007901D1"/>
    <w:rsid w:val="007901FD"/>
    <w:rsid w:val="00790211"/>
    <w:rsid w:val="00790223"/>
    <w:rsid w:val="00790225"/>
    <w:rsid w:val="00790272"/>
    <w:rsid w:val="00790280"/>
    <w:rsid w:val="0079031C"/>
    <w:rsid w:val="00790340"/>
    <w:rsid w:val="00790356"/>
    <w:rsid w:val="00790357"/>
    <w:rsid w:val="0079036C"/>
    <w:rsid w:val="00790388"/>
    <w:rsid w:val="0079038D"/>
    <w:rsid w:val="00790391"/>
    <w:rsid w:val="007903A7"/>
    <w:rsid w:val="007903AC"/>
    <w:rsid w:val="007903C9"/>
    <w:rsid w:val="007903E8"/>
    <w:rsid w:val="00790458"/>
    <w:rsid w:val="00790470"/>
    <w:rsid w:val="00790479"/>
    <w:rsid w:val="007904F0"/>
    <w:rsid w:val="0079051C"/>
    <w:rsid w:val="00790532"/>
    <w:rsid w:val="0079054F"/>
    <w:rsid w:val="007905A6"/>
    <w:rsid w:val="007905ED"/>
    <w:rsid w:val="00790635"/>
    <w:rsid w:val="00790659"/>
    <w:rsid w:val="0079066D"/>
    <w:rsid w:val="0079066E"/>
    <w:rsid w:val="00790695"/>
    <w:rsid w:val="007906B0"/>
    <w:rsid w:val="0079071B"/>
    <w:rsid w:val="00790736"/>
    <w:rsid w:val="00790776"/>
    <w:rsid w:val="007907ED"/>
    <w:rsid w:val="0079085A"/>
    <w:rsid w:val="00790895"/>
    <w:rsid w:val="007908D4"/>
    <w:rsid w:val="007908DC"/>
    <w:rsid w:val="007908F2"/>
    <w:rsid w:val="00790902"/>
    <w:rsid w:val="0079090D"/>
    <w:rsid w:val="00790928"/>
    <w:rsid w:val="00790938"/>
    <w:rsid w:val="00790984"/>
    <w:rsid w:val="007909DA"/>
    <w:rsid w:val="00790A22"/>
    <w:rsid w:val="00790A23"/>
    <w:rsid w:val="00790A43"/>
    <w:rsid w:val="00790A74"/>
    <w:rsid w:val="00790A85"/>
    <w:rsid w:val="00790AB3"/>
    <w:rsid w:val="00790B12"/>
    <w:rsid w:val="00790B2F"/>
    <w:rsid w:val="00790B57"/>
    <w:rsid w:val="00790B5E"/>
    <w:rsid w:val="00790B64"/>
    <w:rsid w:val="00790B70"/>
    <w:rsid w:val="00790BAE"/>
    <w:rsid w:val="00790BC3"/>
    <w:rsid w:val="00790C04"/>
    <w:rsid w:val="00790C64"/>
    <w:rsid w:val="00790CDB"/>
    <w:rsid w:val="00790CDD"/>
    <w:rsid w:val="00790CFF"/>
    <w:rsid w:val="00790D21"/>
    <w:rsid w:val="00790D44"/>
    <w:rsid w:val="00790D57"/>
    <w:rsid w:val="00790D8A"/>
    <w:rsid w:val="00790D8B"/>
    <w:rsid w:val="00790DB7"/>
    <w:rsid w:val="00790DCF"/>
    <w:rsid w:val="00790DD5"/>
    <w:rsid w:val="00790E60"/>
    <w:rsid w:val="00790E6A"/>
    <w:rsid w:val="00790E6B"/>
    <w:rsid w:val="00790E96"/>
    <w:rsid w:val="00790EA2"/>
    <w:rsid w:val="00790EA7"/>
    <w:rsid w:val="00790EC8"/>
    <w:rsid w:val="00790F21"/>
    <w:rsid w:val="00790F78"/>
    <w:rsid w:val="00790FD4"/>
    <w:rsid w:val="00790FF6"/>
    <w:rsid w:val="00791006"/>
    <w:rsid w:val="00791014"/>
    <w:rsid w:val="00791041"/>
    <w:rsid w:val="00791048"/>
    <w:rsid w:val="00791074"/>
    <w:rsid w:val="00791092"/>
    <w:rsid w:val="0079109C"/>
    <w:rsid w:val="007910A0"/>
    <w:rsid w:val="007910B5"/>
    <w:rsid w:val="007910B6"/>
    <w:rsid w:val="0079111B"/>
    <w:rsid w:val="0079111E"/>
    <w:rsid w:val="0079112B"/>
    <w:rsid w:val="0079116C"/>
    <w:rsid w:val="0079118F"/>
    <w:rsid w:val="007911A9"/>
    <w:rsid w:val="007911D5"/>
    <w:rsid w:val="007911D9"/>
    <w:rsid w:val="00791218"/>
    <w:rsid w:val="0079126F"/>
    <w:rsid w:val="007912A1"/>
    <w:rsid w:val="007912C0"/>
    <w:rsid w:val="007912D7"/>
    <w:rsid w:val="007912FD"/>
    <w:rsid w:val="00791323"/>
    <w:rsid w:val="0079132A"/>
    <w:rsid w:val="00791396"/>
    <w:rsid w:val="00791398"/>
    <w:rsid w:val="007913BA"/>
    <w:rsid w:val="007913EE"/>
    <w:rsid w:val="00791415"/>
    <w:rsid w:val="0079143A"/>
    <w:rsid w:val="00791448"/>
    <w:rsid w:val="00791504"/>
    <w:rsid w:val="00791512"/>
    <w:rsid w:val="0079152A"/>
    <w:rsid w:val="0079154E"/>
    <w:rsid w:val="007915CB"/>
    <w:rsid w:val="007915CE"/>
    <w:rsid w:val="007915F1"/>
    <w:rsid w:val="007915F5"/>
    <w:rsid w:val="00791600"/>
    <w:rsid w:val="00791640"/>
    <w:rsid w:val="0079165F"/>
    <w:rsid w:val="0079168A"/>
    <w:rsid w:val="007916D7"/>
    <w:rsid w:val="007916E4"/>
    <w:rsid w:val="007916E5"/>
    <w:rsid w:val="007916FC"/>
    <w:rsid w:val="00791709"/>
    <w:rsid w:val="0079171B"/>
    <w:rsid w:val="00791746"/>
    <w:rsid w:val="0079174C"/>
    <w:rsid w:val="0079174E"/>
    <w:rsid w:val="0079176E"/>
    <w:rsid w:val="0079176F"/>
    <w:rsid w:val="00791773"/>
    <w:rsid w:val="0079177A"/>
    <w:rsid w:val="0079177D"/>
    <w:rsid w:val="0079177E"/>
    <w:rsid w:val="00791786"/>
    <w:rsid w:val="0079178D"/>
    <w:rsid w:val="0079179A"/>
    <w:rsid w:val="007917BB"/>
    <w:rsid w:val="0079182B"/>
    <w:rsid w:val="00791835"/>
    <w:rsid w:val="00791858"/>
    <w:rsid w:val="0079185A"/>
    <w:rsid w:val="0079186C"/>
    <w:rsid w:val="00791877"/>
    <w:rsid w:val="007918A0"/>
    <w:rsid w:val="007918AB"/>
    <w:rsid w:val="007918DD"/>
    <w:rsid w:val="00791955"/>
    <w:rsid w:val="00791963"/>
    <w:rsid w:val="00791964"/>
    <w:rsid w:val="0079197F"/>
    <w:rsid w:val="00791981"/>
    <w:rsid w:val="0079199F"/>
    <w:rsid w:val="007919AE"/>
    <w:rsid w:val="00791A42"/>
    <w:rsid w:val="00791A5E"/>
    <w:rsid w:val="00791A90"/>
    <w:rsid w:val="00791AB2"/>
    <w:rsid w:val="00791AC9"/>
    <w:rsid w:val="00791AD3"/>
    <w:rsid w:val="00791B3E"/>
    <w:rsid w:val="00791B4A"/>
    <w:rsid w:val="00791B50"/>
    <w:rsid w:val="00791B66"/>
    <w:rsid w:val="00791B7A"/>
    <w:rsid w:val="00791B8D"/>
    <w:rsid w:val="00791BD4"/>
    <w:rsid w:val="00791BE1"/>
    <w:rsid w:val="00791BE6"/>
    <w:rsid w:val="00791BF0"/>
    <w:rsid w:val="00791BF5"/>
    <w:rsid w:val="00791C35"/>
    <w:rsid w:val="00791C6B"/>
    <w:rsid w:val="00791C97"/>
    <w:rsid w:val="00791CE5"/>
    <w:rsid w:val="00791D62"/>
    <w:rsid w:val="00791D72"/>
    <w:rsid w:val="00791DDD"/>
    <w:rsid w:val="00791DE8"/>
    <w:rsid w:val="00791E08"/>
    <w:rsid w:val="00791E3E"/>
    <w:rsid w:val="00791E6F"/>
    <w:rsid w:val="00791E75"/>
    <w:rsid w:val="00791E83"/>
    <w:rsid w:val="00791F18"/>
    <w:rsid w:val="00791F2B"/>
    <w:rsid w:val="00791F46"/>
    <w:rsid w:val="00791F82"/>
    <w:rsid w:val="00791FAC"/>
    <w:rsid w:val="00791FE8"/>
    <w:rsid w:val="0079200C"/>
    <w:rsid w:val="0079200E"/>
    <w:rsid w:val="00792012"/>
    <w:rsid w:val="00792073"/>
    <w:rsid w:val="00792074"/>
    <w:rsid w:val="007920A7"/>
    <w:rsid w:val="007920B4"/>
    <w:rsid w:val="0079212D"/>
    <w:rsid w:val="0079214B"/>
    <w:rsid w:val="00792184"/>
    <w:rsid w:val="00792188"/>
    <w:rsid w:val="007921AD"/>
    <w:rsid w:val="007921BD"/>
    <w:rsid w:val="007921C0"/>
    <w:rsid w:val="007921C3"/>
    <w:rsid w:val="007921D2"/>
    <w:rsid w:val="00792237"/>
    <w:rsid w:val="00792256"/>
    <w:rsid w:val="00792261"/>
    <w:rsid w:val="00792282"/>
    <w:rsid w:val="00792284"/>
    <w:rsid w:val="007922A0"/>
    <w:rsid w:val="007922A5"/>
    <w:rsid w:val="007922CE"/>
    <w:rsid w:val="007922E4"/>
    <w:rsid w:val="00792369"/>
    <w:rsid w:val="00792437"/>
    <w:rsid w:val="007924B8"/>
    <w:rsid w:val="0079257E"/>
    <w:rsid w:val="00792598"/>
    <w:rsid w:val="007925CB"/>
    <w:rsid w:val="007925DA"/>
    <w:rsid w:val="007925E6"/>
    <w:rsid w:val="007925EB"/>
    <w:rsid w:val="007925F2"/>
    <w:rsid w:val="0079261B"/>
    <w:rsid w:val="0079262B"/>
    <w:rsid w:val="00792652"/>
    <w:rsid w:val="007926DC"/>
    <w:rsid w:val="00792706"/>
    <w:rsid w:val="0079273A"/>
    <w:rsid w:val="00792752"/>
    <w:rsid w:val="00792755"/>
    <w:rsid w:val="0079277F"/>
    <w:rsid w:val="00792786"/>
    <w:rsid w:val="0079279F"/>
    <w:rsid w:val="007927A8"/>
    <w:rsid w:val="007927B3"/>
    <w:rsid w:val="007927DC"/>
    <w:rsid w:val="007927ED"/>
    <w:rsid w:val="0079282C"/>
    <w:rsid w:val="0079284E"/>
    <w:rsid w:val="00792867"/>
    <w:rsid w:val="007928B0"/>
    <w:rsid w:val="007928C0"/>
    <w:rsid w:val="007928E7"/>
    <w:rsid w:val="007928FD"/>
    <w:rsid w:val="0079291A"/>
    <w:rsid w:val="0079295D"/>
    <w:rsid w:val="0079297D"/>
    <w:rsid w:val="00792980"/>
    <w:rsid w:val="0079299B"/>
    <w:rsid w:val="007929D3"/>
    <w:rsid w:val="007929DA"/>
    <w:rsid w:val="00792A03"/>
    <w:rsid w:val="00792A0E"/>
    <w:rsid w:val="00792A5F"/>
    <w:rsid w:val="00792A73"/>
    <w:rsid w:val="00792A7F"/>
    <w:rsid w:val="00792AEE"/>
    <w:rsid w:val="00792AFD"/>
    <w:rsid w:val="00792B15"/>
    <w:rsid w:val="00792B17"/>
    <w:rsid w:val="00792B33"/>
    <w:rsid w:val="00792B5B"/>
    <w:rsid w:val="00792B5E"/>
    <w:rsid w:val="00792B62"/>
    <w:rsid w:val="00792B65"/>
    <w:rsid w:val="00792BA3"/>
    <w:rsid w:val="00792BAE"/>
    <w:rsid w:val="00792BC9"/>
    <w:rsid w:val="00792BCF"/>
    <w:rsid w:val="00792BDD"/>
    <w:rsid w:val="00792BE3"/>
    <w:rsid w:val="00792BF3"/>
    <w:rsid w:val="00792BF8"/>
    <w:rsid w:val="00792C04"/>
    <w:rsid w:val="00792C1F"/>
    <w:rsid w:val="00792C2E"/>
    <w:rsid w:val="00792C32"/>
    <w:rsid w:val="00792C65"/>
    <w:rsid w:val="00792C68"/>
    <w:rsid w:val="00792CAD"/>
    <w:rsid w:val="00792CAE"/>
    <w:rsid w:val="00792CC9"/>
    <w:rsid w:val="00792CD8"/>
    <w:rsid w:val="00792CEC"/>
    <w:rsid w:val="00792D14"/>
    <w:rsid w:val="00792D1A"/>
    <w:rsid w:val="00792D1D"/>
    <w:rsid w:val="00792D1E"/>
    <w:rsid w:val="00792D58"/>
    <w:rsid w:val="00792D63"/>
    <w:rsid w:val="00792DB3"/>
    <w:rsid w:val="00792DE0"/>
    <w:rsid w:val="00792DEA"/>
    <w:rsid w:val="00792E0A"/>
    <w:rsid w:val="00792E96"/>
    <w:rsid w:val="00792EFF"/>
    <w:rsid w:val="00792F11"/>
    <w:rsid w:val="00792F21"/>
    <w:rsid w:val="00792F39"/>
    <w:rsid w:val="00792F6F"/>
    <w:rsid w:val="00792F77"/>
    <w:rsid w:val="00792F9C"/>
    <w:rsid w:val="00792FA9"/>
    <w:rsid w:val="00792FE3"/>
    <w:rsid w:val="00792FF5"/>
    <w:rsid w:val="00793052"/>
    <w:rsid w:val="0079306A"/>
    <w:rsid w:val="0079306F"/>
    <w:rsid w:val="00793081"/>
    <w:rsid w:val="00793099"/>
    <w:rsid w:val="0079309A"/>
    <w:rsid w:val="007930AE"/>
    <w:rsid w:val="007930BB"/>
    <w:rsid w:val="007930DF"/>
    <w:rsid w:val="0079311B"/>
    <w:rsid w:val="00793126"/>
    <w:rsid w:val="00793171"/>
    <w:rsid w:val="00793188"/>
    <w:rsid w:val="007931F9"/>
    <w:rsid w:val="00793200"/>
    <w:rsid w:val="00793276"/>
    <w:rsid w:val="00793284"/>
    <w:rsid w:val="007932C0"/>
    <w:rsid w:val="007932EF"/>
    <w:rsid w:val="00793306"/>
    <w:rsid w:val="0079331C"/>
    <w:rsid w:val="00793368"/>
    <w:rsid w:val="00793385"/>
    <w:rsid w:val="0079339D"/>
    <w:rsid w:val="0079339E"/>
    <w:rsid w:val="0079339F"/>
    <w:rsid w:val="007933D5"/>
    <w:rsid w:val="007933FE"/>
    <w:rsid w:val="00793418"/>
    <w:rsid w:val="0079341D"/>
    <w:rsid w:val="0079341F"/>
    <w:rsid w:val="00793440"/>
    <w:rsid w:val="00793472"/>
    <w:rsid w:val="00793482"/>
    <w:rsid w:val="00793485"/>
    <w:rsid w:val="007934A0"/>
    <w:rsid w:val="007934ED"/>
    <w:rsid w:val="007934F3"/>
    <w:rsid w:val="00793504"/>
    <w:rsid w:val="0079350B"/>
    <w:rsid w:val="00793549"/>
    <w:rsid w:val="00793551"/>
    <w:rsid w:val="00793557"/>
    <w:rsid w:val="00793574"/>
    <w:rsid w:val="007935AA"/>
    <w:rsid w:val="007935C7"/>
    <w:rsid w:val="00793603"/>
    <w:rsid w:val="0079361D"/>
    <w:rsid w:val="00793625"/>
    <w:rsid w:val="007936AA"/>
    <w:rsid w:val="007936C3"/>
    <w:rsid w:val="007936EE"/>
    <w:rsid w:val="0079371C"/>
    <w:rsid w:val="0079373C"/>
    <w:rsid w:val="007937AD"/>
    <w:rsid w:val="007937DB"/>
    <w:rsid w:val="007937E0"/>
    <w:rsid w:val="007937E3"/>
    <w:rsid w:val="00793854"/>
    <w:rsid w:val="0079385C"/>
    <w:rsid w:val="0079387D"/>
    <w:rsid w:val="0079388C"/>
    <w:rsid w:val="00793893"/>
    <w:rsid w:val="007938A6"/>
    <w:rsid w:val="007938DD"/>
    <w:rsid w:val="007938F8"/>
    <w:rsid w:val="00793905"/>
    <w:rsid w:val="0079390B"/>
    <w:rsid w:val="0079390E"/>
    <w:rsid w:val="00793918"/>
    <w:rsid w:val="0079393C"/>
    <w:rsid w:val="00793984"/>
    <w:rsid w:val="0079398D"/>
    <w:rsid w:val="00793A05"/>
    <w:rsid w:val="00793A1F"/>
    <w:rsid w:val="00793A45"/>
    <w:rsid w:val="00793A4F"/>
    <w:rsid w:val="00793A92"/>
    <w:rsid w:val="00793AAA"/>
    <w:rsid w:val="00793AAB"/>
    <w:rsid w:val="00793AE6"/>
    <w:rsid w:val="00793AEC"/>
    <w:rsid w:val="00793B2F"/>
    <w:rsid w:val="00793B9B"/>
    <w:rsid w:val="00793BCE"/>
    <w:rsid w:val="00793BD8"/>
    <w:rsid w:val="00793C24"/>
    <w:rsid w:val="00793C34"/>
    <w:rsid w:val="00793C40"/>
    <w:rsid w:val="00793C64"/>
    <w:rsid w:val="00793C75"/>
    <w:rsid w:val="00793C93"/>
    <w:rsid w:val="00793CCE"/>
    <w:rsid w:val="00793CCF"/>
    <w:rsid w:val="00793CD9"/>
    <w:rsid w:val="00793CE0"/>
    <w:rsid w:val="00793CE1"/>
    <w:rsid w:val="00793CE8"/>
    <w:rsid w:val="00793D28"/>
    <w:rsid w:val="00793D2A"/>
    <w:rsid w:val="00793D42"/>
    <w:rsid w:val="00793D48"/>
    <w:rsid w:val="00793D66"/>
    <w:rsid w:val="00793D6A"/>
    <w:rsid w:val="00793D9B"/>
    <w:rsid w:val="00793E28"/>
    <w:rsid w:val="00793EE0"/>
    <w:rsid w:val="00793EE9"/>
    <w:rsid w:val="00793EEA"/>
    <w:rsid w:val="00793EFA"/>
    <w:rsid w:val="00793F13"/>
    <w:rsid w:val="00793F1F"/>
    <w:rsid w:val="00793F65"/>
    <w:rsid w:val="00793F69"/>
    <w:rsid w:val="00793F77"/>
    <w:rsid w:val="00793F86"/>
    <w:rsid w:val="00793FA1"/>
    <w:rsid w:val="00793FB0"/>
    <w:rsid w:val="00793FC5"/>
    <w:rsid w:val="00793FDA"/>
    <w:rsid w:val="00793FE6"/>
    <w:rsid w:val="00794052"/>
    <w:rsid w:val="00794071"/>
    <w:rsid w:val="007940AA"/>
    <w:rsid w:val="007940F5"/>
    <w:rsid w:val="007941AA"/>
    <w:rsid w:val="007941B9"/>
    <w:rsid w:val="007941C0"/>
    <w:rsid w:val="007941EF"/>
    <w:rsid w:val="00794206"/>
    <w:rsid w:val="00794224"/>
    <w:rsid w:val="00794260"/>
    <w:rsid w:val="007942CC"/>
    <w:rsid w:val="007942E8"/>
    <w:rsid w:val="00794364"/>
    <w:rsid w:val="00794370"/>
    <w:rsid w:val="00794385"/>
    <w:rsid w:val="007943DB"/>
    <w:rsid w:val="00794403"/>
    <w:rsid w:val="00794431"/>
    <w:rsid w:val="007944A3"/>
    <w:rsid w:val="007944AF"/>
    <w:rsid w:val="007944B0"/>
    <w:rsid w:val="007944CF"/>
    <w:rsid w:val="007944D3"/>
    <w:rsid w:val="007944F5"/>
    <w:rsid w:val="007944FA"/>
    <w:rsid w:val="0079451E"/>
    <w:rsid w:val="00794524"/>
    <w:rsid w:val="0079453D"/>
    <w:rsid w:val="00794561"/>
    <w:rsid w:val="00794639"/>
    <w:rsid w:val="0079463B"/>
    <w:rsid w:val="00794649"/>
    <w:rsid w:val="00794670"/>
    <w:rsid w:val="007946A7"/>
    <w:rsid w:val="007946B9"/>
    <w:rsid w:val="007946C6"/>
    <w:rsid w:val="007946C9"/>
    <w:rsid w:val="007946E7"/>
    <w:rsid w:val="00794708"/>
    <w:rsid w:val="0079471E"/>
    <w:rsid w:val="00794727"/>
    <w:rsid w:val="00794748"/>
    <w:rsid w:val="00794778"/>
    <w:rsid w:val="00794789"/>
    <w:rsid w:val="007947A0"/>
    <w:rsid w:val="007947E2"/>
    <w:rsid w:val="00794864"/>
    <w:rsid w:val="00794890"/>
    <w:rsid w:val="007948AE"/>
    <w:rsid w:val="007948B3"/>
    <w:rsid w:val="007948E3"/>
    <w:rsid w:val="007948F2"/>
    <w:rsid w:val="00794909"/>
    <w:rsid w:val="0079491E"/>
    <w:rsid w:val="00794924"/>
    <w:rsid w:val="0079496B"/>
    <w:rsid w:val="00794981"/>
    <w:rsid w:val="007949A8"/>
    <w:rsid w:val="007949A9"/>
    <w:rsid w:val="007949AF"/>
    <w:rsid w:val="007949B7"/>
    <w:rsid w:val="007949BF"/>
    <w:rsid w:val="00794A36"/>
    <w:rsid w:val="00794A51"/>
    <w:rsid w:val="00794A65"/>
    <w:rsid w:val="00794A6A"/>
    <w:rsid w:val="00794AD1"/>
    <w:rsid w:val="00794B07"/>
    <w:rsid w:val="00794B11"/>
    <w:rsid w:val="00794BD4"/>
    <w:rsid w:val="00794BDA"/>
    <w:rsid w:val="00794C4B"/>
    <w:rsid w:val="00794C58"/>
    <w:rsid w:val="00794C91"/>
    <w:rsid w:val="00794C9C"/>
    <w:rsid w:val="00794CAC"/>
    <w:rsid w:val="00794D00"/>
    <w:rsid w:val="00794D29"/>
    <w:rsid w:val="00794D2B"/>
    <w:rsid w:val="00794D38"/>
    <w:rsid w:val="00794D52"/>
    <w:rsid w:val="00794D7D"/>
    <w:rsid w:val="00794D7E"/>
    <w:rsid w:val="00794D85"/>
    <w:rsid w:val="00794DAA"/>
    <w:rsid w:val="00794DAC"/>
    <w:rsid w:val="00794DB3"/>
    <w:rsid w:val="00794DD6"/>
    <w:rsid w:val="00794DD9"/>
    <w:rsid w:val="00794DF2"/>
    <w:rsid w:val="00794DFC"/>
    <w:rsid w:val="00794DFF"/>
    <w:rsid w:val="00794E18"/>
    <w:rsid w:val="00794E1E"/>
    <w:rsid w:val="00794E39"/>
    <w:rsid w:val="00794E74"/>
    <w:rsid w:val="00794E7A"/>
    <w:rsid w:val="00794E7F"/>
    <w:rsid w:val="00794E94"/>
    <w:rsid w:val="00794F4F"/>
    <w:rsid w:val="00794FBB"/>
    <w:rsid w:val="00794FDA"/>
    <w:rsid w:val="00794FF1"/>
    <w:rsid w:val="00794FFC"/>
    <w:rsid w:val="0079501D"/>
    <w:rsid w:val="00795028"/>
    <w:rsid w:val="00795078"/>
    <w:rsid w:val="0079507C"/>
    <w:rsid w:val="007950C5"/>
    <w:rsid w:val="007950C7"/>
    <w:rsid w:val="007950F2"/>
    <w:rsid w:val="007950FE"/>
    <w:rsid w:val="0079513E"/>
    <w:rsid w:val="00795177"/>
    <w:rsid w:val="0079518B"/>
    <w:rsid w:val="007951B8"/>
    <w:rsid w:val="007951E0"/>
    <w:rsid w:val="00795206"/>
    <w:rsid w:val="0079525B"/>
    <w:rsid w:val="00795265"/>
    <w:rsid w:val="00795282"/>
    <w:rsid w:val="007952AD"/>
    <w:rsid w:val="007952D3"/>
    <w:rsid w:val="007952E6"/>
    <w:rsid w:val="0079531B"/>
    <w:rsid w:val="0079532D"/>
    <w:rsid w:val="00795335"/>
    <w:rsid w:val="0079534E"/>
    <w:rsid w:val="00795427"/>
    <w:rsid w:val="0079542B"/>
    <w:rsid w:val="0079547C"/>
    <w:rsid w:val="00795485"/>
    <w:rsid w:val="007954A2"/>
    <w:rsid w:val="007954A9"/>
    <w:rsid w:val="007954D2"/>
    <w:rsid w:val="007954D6"/>
    <w:rsid w:val="007954E4"/>
    <w:rsid w:val="00795507"/>
    <w:rsid w:val="00795524"/>
    <w:rsid w:val="0079554D"/>
    <w:rsid w:val="00795560"/>
    <w:rsid w:val="00795575"/>
    <w:rsid w:val="007955AC"/>
    <w:rsid w:val="007955C6"/>
    <w:rsid w:val="00795601"/>
    <w:rsid w:val="0079562E"/>
    <w:rsid w:val="0079562F"/>
    <w:rsid w:val="0079563B"/>
    <w:rsid w:val="00795658"/>
    <w:rsid w:val="00795677"/>
    <w:rsid w:val="00795691"/>
    <w:rsid w:val="007956C5"/>
    <w:rsid w:val="007956FA"/>
    <w:rsid w:val="00795745"/>
    <w:rsid w:val="00795771"/>
    <w:rsid w:val="0079577A"/>
    <w:rsid w:val="0079577C"/>
    <w:rsid w:val="0079577D"/>
    <w:rsid w:val="0079579B"/>
    <w:rsid w:val="007957AD"/>
    <w:rsid w:val="007957AE"/>
    <w:rsid w:val="0079583D"/>
    <w:rsid w:val="00795842"/>
    <w:rsid w:val="00795846"/>
    <w:rsid w:val="0079589B"/>
    <w:rsid w:val="0079589F"/>
    <w:rsid w:val="007958C1"/>
    <w:rsid w:val="007958F3"/>
    <w:rsid w:val="00795916"/>
    <w:rsid w:val="00795959"/>
    <w:rsid w:val="007959A6"/>
    <w:rsid w:val="007959AB"/>
    <w:rsid w:val="007959D7"/>
    <w:rsid w:val="00795A03"/>
    <w:rsid w:val="00795A48"/>
    <w:rsid w:val="00795AA0"/>
    <w:rsid w:val="00795AA9"/>
    <w:rsid w:val="00795AC0"/>
    <w:rsid w:val="00795AEA"/>
    <w:rsid w:val="00795B86"/>
    <w:rsid w:val="00795B89"/>
    <w:rsid w:val="00795BCB"/>
    <w:rsid w:val="00795BDB"/>
    <w:rsid w:val="00795BDE"/>
    <w:rsid w:val="00795BE8"/>
    <w:rsid w:val="00795BF1"/>
    <w:rsid w:val="00795BF6"/>
    <w:rsid w:val="00795BFE"/>
    <w:rsid w:val="00795C0D"/>
    <w:rsid w:val="00795C72"/>
    <w:rsid w:val="00795CA3"/>
    <w:rsid w:val="00795CC0"/>
    <w:rsid w:val="00795CE1"/>
    <w:rsid w:val="00795D00"/>
    <w:rsid w:val="00795D06"/>
    <w:rsid w:val="00795D3B"/>
    <w:rsid w:val="00795D42"/>
    <w:rsid w:val="00795D50"/>
    <w:rsid w:val="00795D52"/>
    <w:rsid w:val="00795D5F"/>
    <w:rsid w:val="00795D76"/>
    <w:rsid w:val="00795DB3"/>
    <w:rsid w:val="00795DC2"/>
    <w:rsid w:val="00795DC8"/>
    <w:rsid w:val="00795DF2"/>
    <w:rsid w:val="00795E1C"/>
    <w:rsid w:val="00795E28"/>
    <w:rsid w:val="00795E3A"/>
    <w:rsid w:val="00795E9B"/>
    <w:rsid w:val="00795EA6"/>
    <w:rsid w:val="00795EA8"/>
    <w:rsid w:val="00795EC4"/>
    <w:rsid w:val="00795EEC"/>
    <w:rsid w:val="00795F89"/>
    <w:rsid w:val="00795FB6"/>
    <w:rsid w:val="00795FE6"/>
    <w:rsid w:val="0079600C"/>
    <w:rsid w:val="0079603A"/>
    <w:rsid w:val="00796040"/>
    <w:rsid w:val="0079606B"/>
    <w:rsid w:val="00796083"/>
    <w:rsid w:val="00796093"/>
    <w:rsid w:val="0079609C"/>
    <w:rsid w:val="007960AF"/>
    <w:rsid w:val="00796167"/>
    <w:rsid w:val="00796173"/>
    <w:rsid w:val="007961B3"/>
    <w:rsid w:val="007961B7"/>
    <w:rsid w:val="007961CB"/>
    <w:rsid w:val="007961EE"/>
    <w:rsid w:val="00796221"/>
    <w:rsid w:val="00796233"/>
    <w:rsid w:val="0079623A"/>
    <w:rsid w:val="00796246"/>
    <w:rsid w:val="0079624F"/>
    <w:rsid w:val="0079625A"/>
    <w:rsid w:val="00796260"/>
    <w:rsid w:val="00796285"/>
    <w:rsid w:val="0079629C"/>
    <w:rsid w:val="007962BF"/>
    <w:rsid w:val="007962C1"/>
    <w:rsid w:val="00796319"/>
    <w:rsid w:val="00796345"/>
    <w:rsid w:val="00796391"/>
    <w:rsid w:val="007963C0"/>
    <w:rsid w:val="00796418"/>
    <w:rsid w:val="00796438"/>
    <w:rsid w:val="00796443"/>
    <w:rsid w:val="0079648D"/>
    <w:rsid w:val="007964A6"/>
    <w:rsid w:val="007964E9"/>
    <w:rsid w:val="007964FA"/>
    <w:rsid w:val="0079651B"/>
    <w:rsid w:val="0079658C"/>
    <w:rsid w:val="007965FE"/>
    <w:rsid w:val="0079660F"/>
    <w:rsid w:val="0079664B"/>
    <w:rsid w:val="0079665C"/>
    <w:rsid w:val="007966A4"/>
    <w:rsid w:val="007966B5"/>
    <w:rsid w:val="007966BC"/>
    <w:rsid w:val="007966CA"/>
    <w:rsid w:val="007966E0"/>
    <w:rsid w:val="00796702"/>
    <w:rsid w:val="0079671A"/>
    <w:rsid w:val="0079677E"/>
    <w:rsid w:val="0079679C"/>
    <w:rsid w:val="007967C0"/>
    <w:rsid w:val="007967C6"/>
    <w:rsid w:val="007967C8"/>
    <w:rsid w:val="0079687E"/>
    <w:rsid w:val="0079688C"/>
    <w:rsid w:val="00796890"/>
    <w:rsid w:val="0079689C"/>
    <w:rsid w:val="007968E7"/>
    <w:rsid w:val="0079690E"/>
    <w:rsid w:val="0079691B"/>
    <w:rsid w:val="0079693E"/>
    <w:rsid w:val="0079696B"/>
    <w:rsid w:val="00796971"/>
    <w:rsid w:val="0079697E"/>
    <w:rsid w:val="00796995"/>
    <w:rsid w:val="00796998"/>
    <w:rsid w:val="007969A4"/>
    <w:rsid w:val="007969E8"/>
    <w:rsid w:val="00796A07"/>
    <w:rsid w:val="00796A0C"/>
    <w:rsid w:val="00796A21"/>
    <w:rsid w:val="00796A77"/>
    <w:rsid w:val="00796A7C"/>
    <w:rsid w:val="00796AA5"/>
    <w:rsid w:val="00796AB4"/>
    <w:rsid w:val="00796ACC"/>
    <w:rsid w:val="00796B19"/>
    <w:rsid w:val="00796B3D"/>
    <w:rsid w:val="00796B5C"/>
    <w:rsid w:val="00796B6C"/>
    <w:rsid w:val="00796B74"/>
    <w:rsid w:val="00796B7A"/>
    <w:rsid w:val="00796BA4"/>
    <w:rsid w:val="00796BC7"/>
    <w:rsid w:val="00796BEE"/>
    <w:rsid w:val="00796C1C"/>
    <w:rsid w:val="00796C25"/>
    <w:rsid w:val="00796C44"/>
    <w:rsid w:val="00796C50"/>
    <w:rsid w:val="00796C5A"/>
    <w:rsid w:val="00796C82"/>
    <w:rsid w:val="00796D15"/>
    <w:rsid w:val="00796D29"/>
    <w:rsid w:val="00796D33"/>
    <w:rsid w:val="00796D5C"/>
    <w:rsid w:val="00796D92"/>
    <w:rsid w:val="00796D95"/>
    <w:rsid w:val="00796DAD"/>
    <w:rsid w:val="00796DB7"/>
    <w:rsid w:val="00796DD8"/>
    <w:rsid w:val="00796DE9"/>
    <w:rsid w:val="00796E44"/>
    <w:rsid w:val="00796E4F"/>
    <w:rsid w:val="00796E72"/>
    <w:rsid w:val="00796E8D"/>
    <w:rsid w:val="00796EA6"/>
    <w:rsid w:val="00796EFB"/>
    <w:rsid w:val="00796F28"/>
    <w:rsid w:val="00796F83"/>
    <w:rsid w:val="00796F88"/>
    <w:rsid w:val="00796FBC"/>
    <w:rsid w:val="00796FC0"/>
    <w:rsid w:val="00796FF4"/>
    <w:rsid w:val="0079704E"/>
    <w:rsid w:val="0079709E"/>
    <w:rsid w:val="007970B4"/>
    <w:rsid w:val="007970F4"/>
    <w:rsid w:val="00797156"/>
    <w:rsid w:val="00797190"/>
    <w:rsid w:val="007971A2"/>
    <w:rsid w:val="007971A8"/>
    <w:rsid w:val="007971E4"/>
    <w:rsid w:val="00797223"/>
    <w:rsid w:val="0079725F"/>
    <w:rsid w:val="00797288"/>
    <w:rsid w:val="007972C0"/>
    <w:rsid w:val="007972F4"/>
    <w:rsid w:val="007972FE"/>
    <w:rsid w:val="00797314"/>
    <w:rsid w:val="00797329"/>
    <w:rsid w:val="0079732B"/>
    <w:rsid w:val="00797340"/>
    <w:rsid w:val="007973A6"/>
    <w:rsid w:val="007973F5"/>
    <w:rsid w:val="00797422"/>
    <w:rsid w:val="00797436"/>
    <w:rsid w:val="00797438"/>
    <w:rsid w:val="0079744E"/>
    <w:rsid w:val="0079745C"/>
    <w:rsid w:val="00797486"/>
    <w:rsid w:val="0079750C"/>
    <w:rsid w:val="0079752B"/>
    <w:rsid w:val="00797535"/>
    <w:rsid w:val="00797594"/>
    <w:rsid w:val="00797652"/>
    <w:rsid w:val="00797669"/>
    <w:rsid w:val="0079769B"/>
    <w:rsid w:val="007976A9"/>
    <w:rsid w:val="007976E6"/>
    <w:rsid w:val="007976F1"/>
    <w:rsid w:val="007976F6"/>
    <w:rsid w:val="0079770C"/>
    <w:rsid w:val="00797720"/>
    <w:rsid w:val="00797726"/>
    <w:rsid w:val="00797732"/>
    <w:rsid w:val="00797744"/>
    <w:rsid w:val="00797787"/>
    <w:rsid w:val="00797798"/>
    <w:rsid w:val="0079779E"/>
    <w:rsid w:val="007977FD"/>
    <w:rsid w:val="0079780A"/>
    <w:rsid w:val="00797859"/>
    <w:rsid w:val="0079785B"/>
    <w:rsid w:val="0079785C"/>
    <w:rsid w:val="0079785F"/>
    <w:rsid w:val="007978AD"/>
    <w:rsid w:val="007978BD"/>
    <w:rsid w:val="007978DF"/>
    <w:rsid w:val="007978F1"/>
    <w:rsid w:val="0079791B"/>
    <w:rsid w:val="0079792D"/>
    <w:rsid w:val="0079792E"/>
    <w:rsid w:val="00797939"/>
    <w:rsid w:val="00797940"/>
    <w:rsid w:val="0079796A"/>
    <w:rsid w:val="0079799A"/>
    <w:rsid w:val="007979C0"/>
    <w:rsid w:val="007979C9"/>
    <w:rsid w:val="00797A09"/>
    <w:rsid w:val="00797A68"/>
    <w:rsid w:val="00797AA3"/>
    <w:rsid w:val="00797AB1"/>
    <w:rsid w:val="00797B1C"/>
    <w:rsid w:val="00797B24"/>
    <w:rsid w:val="00797B53"/>
    <w:rsid w:val="00797B80"/>
    <w:rsid w:val="00797BF3"/>
    <w:rsid w:val="00797BFF"/>
    <w:rsid w:val="00797C31"/>
    <w:rsid w:val="00797C9C"/>
    <w:rsid w:val="00797CB4"/>
    <w:rsid w:val="00797CBF"/>
    <w:rsid w:val="00797CC2"/>
    <w:rsid w:val="00797CC6"/>
    <w:rsid w:val="00797CC9"/>
    <w:rsid w:val="00797CEA"/>
    <w:rsid w:val="00797CEE"/>
    <w:rsid w:val="00797D09"/>
    <w:rsid w:val="00797D10"/>
    <w:rsid w:val="00797D14"/>
    <w:rsid w:val="00797D15"/>
    <w:rsid w:val="00797DD8"/>
    <w:rsid w:val="00797E1D"/>
    <w:rsid w:val="00797E3A"/>
    <w:rsid w:val="00797E3C"/>
    <w:rsid w:val="00797E50"/>
    <w:rsid w:val="00797E5C"/>
    <w:rsid w:val="00797E67"/>
    <w:rsid w:val="00797EB9"/>
    <w:rsid w:val="00797EFE"/>
    <w:rsid w:val="00797F5C"/>
    <w:rsid w:val="00797F6F"/>
    <w:rsid w:val="00797F81"/>
    <w:rsid w:val="00797FB1"/>
    <w:rsid w:val="00797FC2"/>
    <w:rsid w:val="007A0016"/>
    <w:rsid w:val="007A001B"/>
    <w:rsid w:val="007A004B"/>
    <w:rsid w:val="007A004F"/>
    <w:rsid w:val="007A007C"/>
    <w:rsid w:val="007A00E7"/>
    <w:rsid w:val="007A011F"/>
    <w:rsid w:val="007A0120"/>
    <w:rsid w:val="007A0139"/>
    <w:rsid w:val="007A014E"/>
    <w:rsid w:val="007A0196"/>
    <w:rsid w:val="007A01A1"/>
    <w:rsid w:val="007A01FF"/>
    <w:rsid w:val="007A0266"/>
    <w:rsid w:val="007A027C"/>
    <w:rsid w:val="007A0294"/>
    <w:rsid w:val="007A0311"/>
    <w:rsid w:val="007A0336"/>
    <w:rsid w:val="007A0367"/>
    <w:rsid w:val="007A0368"/>
    <w:rsid w:val="007A03E0"/>
    <w:rsid w:val="007A0410"/>
    <w:rsid w:val="007A0438"/>
    <w:rsid w:val="007A04A1"/>
    <w:rsid w:val="007A04CF"/>
    <w:rsid w:val="007A054A"/>
    <w:rsid w:val="007A058D"/>
    <w:rsid w:val="007A0592"/>
    <w:rsid w:val="007A05A0"/>
    <w:rsid w:val="007A05A2"/>
    <w:rsid w:val="007A05FC"/>
    <w:rsid w:val="007A0677"/>
    <w:rsid w:val="007A068F"/>
    <w:rsid w:val="007A06E1"/>
    <w:rsid w:val="007A0705"/>
    <w:rsid w:val="007A0706"/>
    <w:rsid w:val="007A0753"/>
    <w:rsid w:val="007A0782"/>
    <w:rsid w:val="007A0796"/>
    <w:rsid w:val="007A07B8"/>
    <w:rsid w:val="007A07E4"/>
    <w:rsid w:val="007A0840"/>
    <w:rsid w:val="007A0851"/>
    <w:rsid w:val="007A0865"/>
    <w:rsid w:val="007A0873"/>
    <w:rsid w:val="007A08A1"/>
    <w:rsid w:val="007A08A8"/>
    <w:rsid w:val="007A08AD"/>
    <w:rsid w:val="007A08CF"/>
    <w:rsid w:val="007A08D5"/>
    <w:rsid w:val="007A08E1"/>
    <w:rsid w:val="007A091D"/>
    <w:rsid w:val="007A0957"/>
    <w:rsid w:val="007A09A6"/>
    <w:rsid w:val="007A09E6"/>
    <w:rsid w:val="007A09FC"/>
    <w:rsid w:val="007A0A00"/>
    <w:rsid w:val="007A0A05"/>
    <w:rsid w:val="007A0A16"/>
    <w:rsid w:val="007A0A22"/>
    <w:rsid w:val="007A0A2B"/>
    <w:rsid w:val="007A0A2D"/>
    <w:rsid w:val="007A0A6A"/>
    <w:rsid w:val="007A0A98"/>
    <w:rsid w:val="007A0AA0"/>
    <w:rsid w:val="007A0AA9"/>
    <w:rsid w:val="007A0ABA"/>
    <w:rsid w:val="007A0B1F"/>
    <w:rsid w:val="007A0B25"/>
    <w:rsid w:val="007A0B87"/>
    <w:rsid w:val="007A0BAF"/>
    <w:rsid w:val="007A0BBE"/>
    <w:rsid w:val="007A0BD9"/>
    <w:rsid w:val="007A0BDB"/>
    <w:rsid w:val="007A0C08"/>
    <w:rsid w:val="007A0C21"/>
    <w:rsid w:val="007A0C40"/>
    <w:rsid w:val="007A0C5C"/>
    <w:rsid w:val="007A0C9B"/>
    <w:rsid w:val="007A0CBC"/>
    <w:rsid w:val="007A0CD9"/>
    <w:rsid w:val="007A0D29"/>
    <w:rsid w:val="007A0D41"/>
    <w:rsid w:val="007A0D45"/>
    <w:rsid w:val="007A0DD6"/>
    <w:rsid w:val="007A0DF0"/>
    <w:rsid w:val="007A0DFF"/>
    <w:rsid w:val="007A0E07"/>
    <w:rsid w:val="007A0E08"/>
    <w:rsid w:val="007A0E1D"/>
    <w:rsid w:val="007A0E22"/>
    <w:rsid w:val="007A0E67"/>
    <w:rsid w:val="007A0E8B"/>
    <w:rsid w:val="007A0E8C"/>
    <w:rsid w:val="007A0E8D"/>
    <w:rsid w:val="007A0E8E"/>
    <w:rsid w:val="007A0ECE"/>
    <w:rsid w:val="007A0EEB"/>
    <w:rsid w:val="007A0F04"/>
    <w:rsid w:val="007A0F0F"/>
    <w:rsid w:val="007A0F1D"/>
    <w:rsid w:val="007A0F23"/>
    <w:rsid w:val="007A0F28"/>
    <w:rsid w:val="007A0F34"/>
    <w:rsid w:val="007A0F41"/>
    <w:rsid w:val="007A0F57"/>
    <w:rsid w:val="007A0F6A"/>
    <w:rsid w:val="007A0F70"/>
    <w:rsid w:val="007A0F9A"/>
    <w:rsid w:val="007A0FB1"/>
    <w:rsid w:val="007A0FC0"/>
    <w:rsid w:val="007A0FCA"/>
    <w:rsid w:val="007A100A"/>
    <w:rsid w:val="007A10C7"/>
    <w:rsid w:val="007A1103"/>
    <w:rsid w:val="007A113A"/>
    <w:rsid w:val="007A114B"/>
    <w:rsid w:val="007A114D"/>
    <w:rsid w:val="007A115E"/>
    <w:rsid w:val="007A1181"/>
    <w:rsid w:val="007A11A6"/>
    <w:rsid w:val="007A11E0"/>
    <w:rsid w:val="007A11E4"/>
    <w:rsid w:val="007A11EE"/>
    <w:rsid w:val="007A11F6"/>
    <w:rsid w:val="007A1217"/>
    <w:rsid w:val="007A122D"/>
    <w:rsid w:val="007A1235"/>
    <w:rsid w:val="007A123D"/>
    <w:rsid w:val="007A1247"/>
    <w:rsid w:val="007A126A"/>
    <w:rsid w:val="007A1276"/>
    <w:rsid w:val="007A1288"/>
    <w:rsid w:val="007A129C"/>
    <w:rsid w:val="007A12DF"/>
    <w:rsid w:val="007A12ED"/>
    <w:rsid w:val="007A1315"/>
    <w:rsid w:val="007A1329"/>
    <w:rsid w:val="007A1355"/>
    <w:rsid w:val="007A1371"/>
    <w:rsid w:val="007A1377"/>
    <w:rsid w:val="007A140C"/>
    <w:rsid w:val="007A1420"/>
    <w:rsid w:val="007A142C"/>
    <w:rsid w:val="007A1441"/>
    <w:rsid w:val="007A148D"/>
    <w:rsid w:val="007A14AA"/>
    <w:rsid w:val="007A14C3"/>
    <w:rsid w:val="007A1538"/>
    <w:rsid w:val="007A1539"/>
    <w:rsid w:val="007A1556"/>
    <w:rsid w:val="007A157E"/>
    <w:rsid w:val="007A1597"/>
    <w:rsid w:val="007A1598"/>
    <w:rsid w:val="007A15BC"/>
    <w:rsid w:val="007A1658"/>
    <w:rsid w:val="007A1667"/>
    <w:rsid w:val="007A16A6"/>
    <w:rsid w:val="007A16B6"/>
    <w:rsid w:val="007A16F6"/>
    <w:rsid w:val="007A16F7"/>
    <w:rsid w:val="007A1701"/>
    <w:rsid w:val="007A1728"/>
    <w:rsid w:val="007A175A"/>
    <w:rsid w:val="007A1774"/>
    <w:rsid w:val="007A177D"/>
    <w:rsid w:val="007A17E4"/>
    <w:rsid w:val="007A180F"/>
    <w:rsid w:val="007A181F"/>
    <w:rsid w:val="007A182F"/>
    <w:rsid w:val="007A18A4"/>
    <w:rsid w:val="007A18A7"/>
    <w:rsid w:val="007A18B3"/>
    <w:rsid w:val="007A18BE"/>
    <w:rsid w:val="007A18C0"/>
    <w:rsid w:val="007A18C7"/>
    <w:rsid w:val="007A1912"/>
    <w:rsid w:val="007A193A"/>
    <w:rsid w:val="007A1947"/>
    <w:rsid w:val="007A194D"/>
    <w:rsid w:val="007A1952"/>
    <w:rsid w:val="007A195E"/>
    <w:rsid w:val="007A19BB"/>
    <w:rsid w:val="007A19C7"/>
    <w:rsid w:val="007A19CD"/>
    <w:rsid w:val="007A1A33"/>
    <w:rsid w:val="007A1A47"/>
    <w:rsid w:val="007A1A86"/>
    <w:rsid w:val="007A1AC0"/>
    <w:rsid w:val="007A1ACB"/>
    <w:rsid w:val="007A1B00"/>
    <w:rsid w:val="007A1B25"/>
    <w:rsid w:val="007A1B3C"/>
    <w:rsid w:val="007A1B3E"/>
    <w:rsid w:val="007A1B5E"/>
    <w:rsid w:val="007A1B68"/>
    <w:rsid w:val="007A1BCB"/>
    <w:rsid w:val="007A1BDC"/>
    <w:rsid w:val="007A1BE4"/>
    <w:rsid w:val="007A1C23"/>
    <w:rsid w:val="007A1C7D"/>
    <w:rsid w:val="007A1C90"/>
    <w:rsid w:val="007A1CC2"/>
    <w:rsid w:val="007A1D27"/>
    <w:rsid w:val="007A1D2E"/>
    <w:rsid w:val="007A1D48"/>
    <w:rsid w:val="007A1D4D"/>
    <w:rsid w:val="007A1D56"/>
    <w:rsid w:val="007A1D68"/>
    <w:rsid w:val="007A1D7A"/>
    <w:rsid w:val="007A1DB5"/>
    <w:rsid w:val="007A1DC8"/>
    <w:rsid w:val="007A1DD4"/>
    <w:rsid w:val="007A1DFA"/>
    <w:rsid w:val="007A1E2E"/>
    <w:rsid w:val="007A1EFA"/>
    <w:rsid w:val="007A1F2C"/>
    <w:rsid w:val="007A1F31"/>
    <w:rsid w:val="007A1F39"/>
    <w:rsid w:val="007A1F4D"/>
    <w:rsid w:val="007A1F72"/>
    <w:rsid w:val="007A1F75"/>
    <w:rsid w:val="007A1F92"/>
    <w:rsid w:val="007A1FEE"/>
    <w:rsid w:val="007A201D"/>
    <w:rsid w:val="007A204E"/>
    <w:rsid w:val="007A20A4"/>
    <w:rsid w:val="007A20B6"/>
    <w:rsid w:val="007A20BE"/>
    <w:rsid w:val="007A20C8"/>
    <w:rsid w:val="007A210B"/>
    <w:rsid w:val="007A211E"/>
    <w:rsid w:val="007A212B"/>
    <w:rsid w:val="007A2132"/>
    <w:rsid w:val="007A214F"/>
    <w:rsid w:val="007A2169"/>
    <w:rsid w:val="007A2185"/>
    <w:rsid w:val="007A2198"/>
    <w:rsid w:val="007A21C9"/>
    <w:rsid w:val="007A21F9"/>
    <w:rsid w:val="007A2214"/>
    <w:rsid w:val="007A221D"/>
    <w:rsid w:val="007A2256"/>
    <w:rsid w:val="007A2262"/>
    <w:rsid w:val="007A227C"/>
    <w:rsid w:val="007A228E"/>
    <w:rsid w:val="007A234A"/>
    <w:rsid w:val="007A235B"/>
    <w:rsid w:val="007A235F"/>
    <w:rsid w:val="007A23C0"/>
    <w:rsid w:val="007A23CF"/>
    <w:rsid w:val="007A23DD"/>
    <w:rsid w:val="007A23DF"/>
    <w:rsid w:val="007A23F4"/>
    <w:rsid w:val="007A2460"/>
    <w:rsid w:val="007A24A0"/>
    <w:rsid w:val="007A24CD"/>
    <w:rsid w:val="007A24EB"/>
    <w:rsid w:val="007A2500"/>
    <w:rsid w:val="007A2524"/>
    <w:rsid w:val="007A2532"/>
    <w:rsid w:val="007A254B"/>
    <w:rsid w:val="007A25E4"/>
    <w:rsid w:val="007A25F3"/>
    <w:rsid w:val="007A260E"/>
    <w:rsid w:val="007A262E"/>
    <w:rsid w:val="007A2640"/>
    <w:rsid w:val="007A2658"/>
    <w:rsid w:val="007A26F5"/>
    <w:rsid w:val="007A270A"/>
    <w:rsid w:val="007A271A"/>
    <w:rsid w:val="007A2743"/>
    <w:rsid w:val="007A274C"/>
    <w:rsid w:val="007A276E"/>
    <w:rsid w:val="007A27C4"/>
    <w:rsid w:val="007A27C6"/>
    <w:rsid w:val="007A27C8"/>
    <w:rsid w:val="007A27DD"/>
    <w:rsid w:val="007A27E6"/>
    <w:rsid w:val="007A2804"/>
    <w:rsid w:val="007A283C"/>
    <w:rsid w:val="007A2888"/>
    <w:rsid w:val="007A289B"/>
    <w:rsid w:val="007A28CC"/>
    <w:rsid w:val="007A28DC"/>
    <w:rsid w:val="007A28ED"/>
    <w:rsid w:val="007A2956"/>
    <w:rsid w:val="007A29A2"/>
    <w:rsid w:val="007A29AE"/>
    <w:rsid w:val="007A29AF"/>
    <w:rsid w:val="007A29B3"/>
    <w:rsid w:val="007A29C0"/>
    <w:rsid w:val="007A29C2"/>
    <w:rsid w:val="007A29E4"/>
    <w:rsid w:val="007A29F2"/>
    <w:rsid w:val="007A29F7"/>
    <w:rsid w:val="007A2A08"/>
    <w:rsid w:val="007A2A2E"/>
    <w:rsid w:val="007A2A5A"/>
    <w:rsid w:val="007A2A6A"/>
    <w:rsid w:val="007A2A86"/>
    <w:rsid w:val="007A2AD0"/>
    <w:rsid w:val="007A2AEB"/>
    <w:rsid w:val="007A2AF7"/>
    <w:rsid w:val="007A2B58"/>
    <w:rsid w:val="007A2B7F"/>
    <w:rsid w:val="007A2B83"/>
    <w:rsid w:val="007A2B8C"/>
    <w:rsid w:val="007A2B91"/>
    <w:rsid w:val="007A2BC0"/>
    <w:rsid w:val="007A2BDB"/>
    <w:rsid w:val="007A2C30"/>
    <w:rsid w:val="007A2C89"/>
    <w:rsid w:val="007A2C8C"/>
    <w:rsid w:val="007A2CA7"/>
    <w:rsid w:val="007A2CA9"/>
    <w:rsid w:val="007A2CB5"/>
    <w:rsid w:val="007A2CBE"/>
    <w:rsid w:val="007A2CBF"/>
    <w:rsid w:val="007A2CE7"/>
    <w:rsid w:val="007A2CF8"/>
    <w:rsid w:val="007A2CFA"/>
    <w:rsid w:val="007A2D00"/>
    <w:rsid w:val="007A2D5A"/>
    <w:rsid w:val="007A2D5B"/>
    <w:rsid w:val="007A2D5C"/>
    <w:rsid w:val="007A2D66"/>
    <w:rsid w:val="007A2D70"/>
    <w:rsid w:val="007A2D7A"/>
    <w:rsid w:val="007A2D86"/>
    <w:rsid w:val="007A2D8B"/>
    <w:rsid w:val="007A2DE0"/>
    <w:rsid w:val="007A2DEB"/>
    <w:rsid w:val="007A2E24"/>
    <w:rsid w:val="007A2E2F"/>
    <w:rsid w:val="007A2E4D"/>
    <w:rsid w:val="007A2E9D"/>
    <w:rsid w:val="007A2EA3"/>
    <w:rsid w:val="007A2F36"/>
    <w:rsid w:val="007A2F38"/>
    <w:rsid w:val="007A2F81"/>
    <w:rsid w:val="007A2FB4"/>
    <w:rsid w:val="007A2FE5"/>
    <w:rsid w:val="007A2FF5"/>
    <w:rsid w:val="007A3045"/>
    <w:rsid w:val="007A306C"/>
    <w:rsid w:val="007A30C3"/>
    <w:rsid w:val="007A30CA"/>
    <w:rsid w:val="007A30E5"/>
    <w:rsid w:val="007A30E8"/>
    <w:rsid w:val="007A313B"/>
    <w:rsid w:val="007A3162"/>
    <w:rsid w:val="007A316C"/>
    <w:rsid w:val="007A3171"/>
    <w:rsid w:val="007A319C"/>
    <w:rsid w:val="007A31ED"/>
    <w:rsid w:val="007A3246"/>
    <w:rsid w:val="007A325B"/>
    <w:rsid w:val="007A325F"/>
    <w:rsid w:val="007A3293"/>
    <w:rsid w:val="007A32A5"/>
    <w:rsid w:val="007A32BF"/>
    <w:rsid w:val="007A32CD"/>
    <w:rsid w:val="007A32D0"/>
    <w:rsid w:val="007A32DC"/>
    <w:rsid w:val="007A32FA"/>
    <w:rsid w:val="007A3332"/>
    <w:rsid w:val="007A3336"/>
    <w:rsid w:val="007A3397"/>
    <w:rsid w:val="007A339D"/>
    <w:rsid w:val="007A33BE"/>
    <w:rsid w:val="007A33CB"/>
    <w:rsid w:val="007A3407"/>
    <w:rsid w:val="007A3409"/>
    <w:rsid w:val="007A3416"/>
    <w:rsid w:val="007A341E"/>
    <w:rsid w:val="007A3421"/>
    <w:rsid w:val="007A3455"/>
    <w:rsid w:val="007A34D9"/>
    <w:rsid w:val="007A34E1"/>
    <w:rsid w:val="007A34FD"/>
    <w:rsid w:val="007A3506"/>
    <w:rsid w:val="007A351A"/>
    <w:rsid w:val="007A3556"/>
    <w:rsid w:val="007A35A8"/>
    <w:rsid w:val="007A35C8"/>
    <w:rsid w:val="007A35EB"/>
    <w:rsid w:val="007A35FB"/>
    <w:rsid w:val="007A360E"/>
    <w:rsid w:val="007A3630"/>
    <w:rsid w:val="007A3638"/>
    <w:rsid w:val="007A3641"/>
    <w:rsid w:val="007A364E"/>
    <w:rsid w:val="007A365B"/>
    <w:rsid w:val="007A3698"/>
    <w:rsid w:val="007A36CA"/>
    <w:rsid w:val="007A36EE"/>
    <w:rsid w:val="007A372D"/>
    <w:rsid w:val="007A3748"/>
    <w:rsid w:val="007A374C"/>
    <w:rsid w:val="007A375B"/>
    <w:rsid w:val="007A3772"/>
    <w:rsid w:val="007A37B4"/>
    <w:rsid w:val="007A37E4"/>
    <w:rsid w:val="007A37FC"/>
    <w:rsid w:val="007A380D"/>
    <w:rsid w:val="007A3825"/>
    <w:rsid w:val="007A388B"/>
    <w:rsid w:val="007A38AA"/>
    <w:rsid w:val="007A38C6"/>
    <w:rsid w:val="007A390B"/>
    <w:rsid w:val="007A3914"/>
    <w:rsid w:val="007A3915"/>
    <w:rsid w:val="007A391E"/>
    <w:rsid w:val="007A3930"/>
    <w:rsid w:val="007A3936"/>
    <w:rsid w:val="007A396E"/>
    <w:rsid w:val="007A3992"/>
    <w:rsid w:val="007A39B3"/>
    <w:rsid w:val="007A39B4"/>
    <w:rsid w:val="007A3A6F"/>
    <w:rsid w:val="007A3A7E"/>
    <w:rsid w:val="007A3A8D"/>
    <w:rsid w:val="007A3A92"/>
    <w:rsid w:val="007A3A93"/>
    <w:rsid w:val="007A3AA0"/>
    <w:rsid w:val="007A3B49"/>
    <w:rsid w:val="007A3B99"/>
    <w:rsid w:val="007A3BB3"/>
    <w:rsid w:val="007A3BD0"/>
    <w:rsid w:val="007A3BF2"/>
    <w:rsid w:val="007A3BFB"/>
    <w:rsid w:val="007A3C56"/>
    <w:rsid w:val="007A3C5C"/>
    <w:rsid w:val="007A3C95"/>
    <w:rsid w:val="007A3CD8"/>
    <w:rsid w:val="007A3CDC"/>
    <w:rsid w:val="007A3D2D"/>
    <w:rsid w:val="007A3DA3"/>
    <w:rsid w:val="007A3DBE"/>
    <w:rsid w:val="007A3DC9"/>
    <w:rsid w:val="007A3DD1"/>
    <w:rsid w:val="007A3E02"/>
    <w:rsid w:val="007A3E3B"/>
    <w:rsid w:val="007A3E77"/>
    <w:rsid w:val="007A3E9B"/>
    <w:rsid w:val="007A3F3A"/>
    <w:rsid w:val="007A3F78"/>
    <w:rsid w:val="007A3FC9"/>
    <w:rsid w:val="007A3FCE"/>
    <w:rsid w:val="007A3FDE"/>
    <w:rsid w:val="007A3FE0"/>
    <w:rsid w:val="007A3FE9"/>
    <w:rsid w:val="007A3FFA"/>
    <w:rsid w:val="007A4037"/>
    <w:rsid w:val="007A404A"/>
    <w:rsid w:val="007A406F"/>
    <w:rsid w:val="007A40D8"/>
    <w:rsid w:val="007A410C"/>
    <w:rsid w:val="007A413B"/>
    <w:rsid w:val="007A4171"/>
    <w:rsid w:val="007A41B3"/>
    <w:rsid w:val="007A41BD"/>
    <w:rsid w:val="007A420F"/>
    <w:rsid w:val="007A4219"/>
    <w:rsid w:val="007A427A"/>
    <w:rsid w:val="007A428C"/>
    <w:rsid w:val="007A4291"/>
    <w:rsid w:val="007A4293"/>
    <w:rsid w:val="007A42A8"/>
    <w:rsid w:val="007A4309"/>
    <w:rsid w:val="007A4383"/>
    <w:rsid w:val="007A438F"/>
    <w:rsid w:val="007A4398"/>
    <w:rsid w:val="007A43DD"/>
    <w:rsid w:val="007A440E"/>
    <w:rsid w:val="007A441F"/>
    <w:rsid w:val="007A4481"/>
    <w:rsid w:val="007A4486"/>
    <w:rsid w:val="007A44E7"/>
    <w:rsid w:val="007A44F4"/>
    <w:rsid w:val="007A44F5"/>
    <w:rsid w:val="007A453A"/>
    <w:rsid w:val="007A4560"/>
    <w:rsid w:val="007A4587"/>
    <w:rsid w:val="007A4655"/>
    <w:rsid w:val="007A465C"/>
    <w:rsid w:val="007A4674"/>
    <w:rsid w:val="007A46A0"/>
    <w:rsid w:val="007A46AE"/>
    <w:rsid w:val="007A46E3"/>
    <w:rsid w:val="007A46E8"/>
    <w:rsid w:val="007A473A"/>
    <w:rsid w:val="007A47A2"/>
    <w:rsid w:val="007A47A9"/>
    <w:rsid w:val="007A47BA"/>
    <w:rsid w:val="007A47EE"/>
    <w:rsid w:val="007A4802"/>
    <w:rsid w:val="007A4838"/>
    <w:rsid w:val="007A4856"/>
    <w:rsid w:val="007A486F"/>
    <w:rsid w:val="007A48B1"/>
    <w:rsid w:val="007A48CB"/>
    <w:rsid w:val="007A48EF"/>
    <w:rsid w:val="007A48F7"/>
    <w:rsid w:val="007A4908"/>
    <w:rsid w:val="007A498B"/>
    <w:rsid w:val="007A499E"/>
    <w:rsid w:val="007A49A6"/>
    <w:rsid w:val="007A49A9"/>
    <w:rsid w:val="007A49C2"/>
    <w:rsid w:val="007A49D4"/>
    <w:rsid w:val="007A49F4"/>
    <w:rsid w:val="007A4A2B"/>
    <w:rsid w:val="007A4A57"/>
    <w:rsid w:val="007A4A71"/>
    <w:rsid w:val="007A4A76"/>
    <w:rsid w:val="007A4A9A"/>
    <w:rsid w:val="007A4AB3"/>
    <w:rsid w:val="007A4AEE"/>
    <w:rsid w:val="007A4B0A"/>
    <w:rsid w:val="007A4B18"/>
    <w:rsid w:val="007A4B4D"/>
    <w:rsid w:val="007A4B65"/>
    <w:rsid w:val="007A4B68"/>
    <w:rsid w:val="007A4BB2"/>
    <w:rsid w:val="007A4BE7"/>
    <w:rsid w:val="007A4BED"/>
    <w:rsid w:val="007A4BEF"/>
    <w:rsid w:val="007A4C2F"/>
    <w:rsid w:val="007A4C47"/>
    <w:rsid w:val="007A4C72"/>
    <w:rsid w:val="007A4C92"/>
    <w:rsid w:val="007A4DA3"/>
    <w:rsid w:val="007A4DB8"/>
    <w:rsid w:val="007A4DEC"/>
    <w:rsid w:val="007A4DFD"/>
    <w:rsid w:val="007A4E0A"/>
    <w:rsid w:val="007A4E23"/>
    <w:rsid w:val="007A4E4F"/>
    <w:rsid w:val="007A4E62"/>
    <w:rsid w:val="007A4E99"/>
    <w:rsid w:val="007A4EA2"/>
    <w:rsid w:val="007A4EAF"/>
    <w:rsid w:val="007A4EB5"/>
    <w:rsid w:val="007A4EC5"/>
    <w:rsid w:val="007A4ED1"/>
    <w:rsid w:val="007A4F36"/>
    <w:rsid w:val="007A4F3E"/>
    <w:rsid w:val="007A4F40"/>
    <w:rsid w:val="007A4F51"/>
    <w:rsid w:val="007A4F75"/>
    <w:rsid w:val="007A4FCA"/>
    <w:rsid w:val="007A4FFF"/>
    <w:rsid w:val="007A503B"/>
    <w:rsid w:val="007A5042"/>
    <w:rsid w:val="007A5090"/>
    <w:rsid w:val="007A509D"/>
    <w:rsid w:val="007A50AA"/>
    <w:rsid w:val="007A50B6"/>
    <w:rsid w:val="007A50B9"/>
    <w:rsid w:val="007A50C3"/>
    <w:rsid w:val="007A5158"/>
    <w:rsid w:val="007A516D"/>
    <w:rsid w:val="007A5190"/>
    <w:rsid w:val="007A51B3"/>
    <w:rsid w:val="007A522B"/>
    <w:rsid w:val="007A522F"/>
    <w:rsid w:val="007A525E"/>
    <w:rsid w:val="007A5276"/>
    <w:rsid w:val="007A5290"/>
    <w:rsid w:val="007A52A5"/>
    <w:rsid w:val="007A52B1"/>
    <w:rsid w:val="007A52B5"/>
    <w:rsid w:val="007A52D7"/>
    <w:rsid w:val="007A52E1"/>
    <w:rsid w:val="007A5321"/>
    <w:rsid w:val="007A532E"/>
    <w:rsid w:val="007A534C"/>
    <w:rsid w:val="007A5391"/>
    <w:rsid w:val="007A5396"/>
    <w:rsid w:val="007A539D"/>
    <w:rsid w:val="007A53AD"/>
    <w:rsid w:val="007A53DA"/>
    <w:rsid w:val="007A53DD"/>
    <w:rsid w:val="007A540D"/>
    <w:rsid w:val="007A5422"/>
    <w:rsid w:val="007A5449"/>
    <w:rsid w:val="007A544D"/>
    <w:rsid w:val="007A546D"/>
    <w:rsid w:val="007A5481"/>
    <w:rsid w:val="007A54B5"/>
    <w:rsid w:val="007A54FF"/>
    <w:rsid w:val="007A550B"/>
    <w:rsid w:val="007A5529"/>
    <w:rsid w:val="007A554A"/>
    <w:rsid w:val="007A5577"/>
    <w:rsid w:val="007A55A8"/>
    <w:rsid w:val="007A55DA"/>
    <w:rsid w:val="007A55F4"/>
    <w:rsid w:val="007A55F6"/>
    <w:rsid w:val="007A5609"/>
    <w:rsid w:val="007A5614"/>
    <w:rsid w:val="007A565B"/>
    <w:rsid w:val="007A5672"/>
    <w:rsid w:val="007A567B"/>
    <w:rsid w:val="007A56B8"/>
    <w:rsid w:val="007A56C2"/>
    <w:rsid w:val="007A56F7"/>
    <w:rsid w:val="007A573F"/>
    <w:rsid w:val="007A576C"/>
    <w:rsid w:val="007A57CD"/>
    <w:rsid w:val="007A57DB"/>
    <w:rsid w:val="007A582C"/>
    <w:rsid w:val="007A5838"/>
    <w:rsid w:val="007A5856"/>
    <w:rsid w:val="007A5865"/>
    <w:rsid w:val="007A5870"/>
    <w:rsid w:val="007A5899"/>
    <w:rsid w:val="007A58A1"/>
    <w:rsid w:val="007A58A5"/>
    <w:rsid w:val="007A58CA"/>
    <w:rsid w:val="007A5913"/>
    <w:rsid w:val="007A5920"/>
    <w:rsid w:val="007A5951"/>
    <w:rsid w:val="007A597D"/>
    <w:rsid w:val="007A59BF"/>
    <w:rsid w:val="007A59C6"/>
    <w:rsid w:val="007A59F4"/>
    <w:rsid w:val="007A5A54"/>
    <w:rsid w:val="007A5A63"/>
    <w:rsid w:val="007A5A7A"/>
    <w:rsid w:val="007A5A7D"/>
    <w:rsid w:val="007A5AA5"/>
    <w:rsid w:val="007A5AAF"/>
    <w:rsid w:val="007A5B40"/>
    <w:rsid w:val="007A5B64"/>
    <w:rsid w:val="007A5B68"/>
    <w:rsid w:val="007A5B8D"/>
    <w:rsid w:val="007A5BAA"/>
    <w:rsid w:val="007A5BD4"/>
    <w:rsid w:val="007A5BF8"/>
    <w:rsid w:val="007A5C0A"/>
    <w:rsid w:val="007A5C97"/>
    <w:rsid w:val="007A5D01"/>
    <w:rsid w:val="007A5D1B"/>
    <w:rsid w:val="007A5D38"/>
    <w:rsid w:val="007A5D3B"/>
    <w:rsid w:val="007A5D44"/>
    <w:rsid w:val="007A5D5D"/>
    <w:rsid w:val="007A5D71"/>
    <w:rsid w:val="007A5D7A"/>
    <w:rsid w:val="007A5D83"/>
    <w:rsid w:val="007A5DA0"/>
    <w:rsid w:val="007A5DAA"/>
    <w:rsid w:val="007A5DCF"/>
    <w:rsid w:val="007A5DFC"/>
    <w:rsid w:val="007A5E05"/>
    <w:rsid w:val="007A5E58"/>
    <w:rsid w:val="007A5E77"/>
    <w:rsid w:val="007A5E7F"/>
    <w:rsid w:val="007A5EBC"/>
    <w:rsid w:val="007A5EEC"/>
    <w:rsid w:val="007A5F6D"/>
    <w:rsid w:val="007A5FBA"/>
    <w:rsid w:val="007A5FC8"/>
    <w:rsid w:val="007A5FFB"/>
    <w:rsid w:val="007A6052"/>
    <w:rsid w:val="007A605F"/>
    <w:rsid w:val="007A606D"/>
    <w:rsid w:val="007A608E"/>
    <w:rsid w:val="007A6092"/>
    <w:rsid w:val="007A609E"/>
    <w:rsid w:val="007A60AE"/>
    <w:rsid w:val="007A60C0"/>
    <w:rsid w:val="007A60E1"/>
    <w:rsid w:val="007A60F4"/>
    <w:rsid w:val="007A6100"/>
    <w:rsid w:val="007A612C"/>
    <w:rsid w:val="007A613C"/>
    <w:rsid w:val="007A6163"/>
    <w:rsid w:val="007A6197"/>
    <w:rsid w:val="007A61A2"/>
    <w:rsid w:val="007A61AA"/>
    <w:rsid w:val="007A61B0"/>
    <w:rsid w:val="007A61DF"/>
    <w:rsid w:val="007A61E4"/>
    <w:rsid w:val="007A6202"/>
    <w:rsid w:val="007A626C"/>
    <w:rsid w:val="007A6305"/>
    <w:rsid w:val="007A6308"/>
    <w:rsid w:val="007A630F"/>
    <w:rsid w:val="007A6332"/>
    <w:rsid w:val="007A6347"/>
    <w:rsid w:val="007A634D"/>
    <w:rsid w:val="007A6398"/>
    <w:rsid w:val="007A63E9"/>
    <w:rsid w:val="007A63F6"/>
    <w:rsid w:val="007A63FA"/>
    <w:rsid w:val="007A6449"/>
    <w:rsid w:val="007A6486"/>
    <w:rsid w:val="007A648A"/>
    <w:rsid w:val="007A653B"/>
    <w:rsid w:val="007A654D"/>
    <w:rsid w:val="007A6587"/>
    <w:rsid w:val="007A6596"/>
    <w:rsid w:val="007A65A2"/>
    <w:rsid w:val="007A65B6"/>
    <w:rsid w:val="007A65D8"/>
    <w:rsid w:val="007A65DA"/>
    <w:rsid w:val="007A661D"/>
    <w:rsid w:val="007A664C"/>
    <w:rsid w:val="007A6683"/>
    <w:rsid w:val="007A668D"/>
    <w:rsid w:val="007A6696"/>
    <w:rsid w:val="007A6697"/>
    <w:rsid w:val="007A66BF"/>
    <w:rsid w:val="007A66C8"/>
    <w:rsid w:val="007A66CC"/>
    <w:rsid w:val="007A66D5"/>
    <w:rsid w:val="007A6719"/>
    <w:rsid w:val="007A6728"/>
    <w:rsid w:val="007A6757"/>
    <w:rsid w:val="007A67AB"/>
    <w:rsid w:val="007A67C2"/>
    <w:rsid w:val="007A67D8"/>
    <w:rsid w:val="007A67DA"/>
    <w:rsid w:val="007A6806"/>
    <w:rsid w:val="007A680C"/>
    <w:rsid w:val="007A680E"/>
    <w:rsid w:val="007A683A"/>
    <w:rsid w:val="007A6846"/>
    <w:rsid w:val="007A6868"/>
    <w:rsid w:val="007A6887"/>
    <w:rsid w:val="007A68AA"/>
    <w:rsid w:val="007A68AF"/>
    <w:rsid w:val="007A68B4"/>
    <w:rsid w:val="007A68C1"/>
    <w:rsid w:val="007A6900"/>
    <w:rsid w:val="007A6912"/>
    <w:rsid w:val="007A6933"/>
    <w:rsid w:val="007A6944"/>
    <w:rsid w:val="007A6952"/>
    <w:rsid w:val="007A695D"/>
    <w:rsid w:val="007A6962"/>
    <w:rsid w:val="007A6965"/>
    <w:rsid w:val="007A6976"/>
    <w:rsid w:val="007A69F2"/>
    <w:rsid w:val="007A6A02"/>
    <w:rsid w:val="007A6A07"/>
    <w:rsid w:val="007A6A96"/>
    <w:rsid w:val="007A6AA6"/>
    <w:rsid w:val="007A6AE1"/>
    <w:rsid w:val="007A6B76"/>
    <w:rsid w:val="007A6B83"/>
    <w:rsid w:val="007A6B8A"/>
    <w:rsid w:val="007A6BC3"/>
    <w:rsid w:val="007A6BD1"/>
    <w:rsid w:val="007A6C47"/>
    <w:rsid w:val="007A6CB1"/>
    <w:rsid w:val="007A6CB9"/>
    <w:rsid w:val="007A6D5A"/>
    <w:rsid w:val="007A6D85"/>
    <w:rsid w:val="007A6DAC"/>
    <w:rsid w:val="007A6DC3"/>
    <w:rsid w:val="007A6DC4"/>
    <w:rsid w:val="007A6DF6"/>
    <w:rsid w:val="007A6E00"/>
    <w:rsid w:val="007A6E10"/>
    <w:rsid w:val="007A6E1A"/>
    <w:rsid w:val="007A6E74"/>
    <w:rsid w:val="007A6E89"/>
    <w:rsid w:val="007A6E8A"/>
    <w:rsid w:val="007A6ED7"/>
    <w:rsid w:val="007A6EF8"/>
    <w:rsid w:val="007A6F24"/>
    <w:rsid w:val="007A6F71"/>
    <w:rsid w:val="007A6F82"/>
    <w:rsid w:val="007A6F9C"/>
    <w:rsid w:val="007A6FA1"/>
    <w:rsid w:val="007A6FB8"/>
    <w:rsid w:val="007A6FD9"/>
    <w:rsid w:val="007A6FE9"/>
    <w:rsid w:val="007A7013"/>
    <w:rsid w:val="007A703A"/>
    <w:rsid w:val="007A705E"/>
    <w:rsid w:val="007A706C"/>
    <w:rsid w:val="007A70C2"/>
    <w:rsid w:val="007A7101"/>
    <w:rsid w:val="007A7195"/>
    <w:rsid w:val="007A71BB"/>
    <w:rsid w:val="007A7221"/>
    <w:rsid w:val="007A7222"/>
    <w:rsid w:val="007A7223"/>
    <w:rsid w:val="007A7224"/>
    <w:rsid w:val="007A7267"/>
    <w:rsid w:val="007A7287"/>
    <w:rsid w:val="007A7292"/>
    <w:rsid w:val="007A72CE"/>
    <w:rsid w:val="007A72F8"/>
    <w:rsid w:val="007A7302"/>
    <w:rsid w:val="007A733A"/>
    <w:rsid w:val="007A7393"/>
    <w:rsid w:val="007A739A"/>
    <w:rsid w:val="007A73B6"/>
    <w:rsid w:val="007A73CC"/>
    <w:rsid w:val="007A73DF"/>
    <w:rsid w:val="007A73F3"/>
    <w:rsid w:val="007A7418"/>
    <w:rsid w:val="007A7461"/>
    <w:rsid w:val="007A74C0"/>
    <w:rsid w:val="007A750A"/>
    <w:rsid w:val="007A7531"/>
    <w:rsid w:val="007A7573"/>
    <w:rsid w:val="007A75AB"/>
    <w:rsid w:val="007A75D4"/>
    <w:rsid w:val="007A75EF"/>
    <w:rsid w:val="007A763B"/>
    <w:rsid w:val="007A765B"/>
    <w:rsid w:val="007A76DE"/>
    <w:rsid w:val="007A76E8"/>
    <w:rsid w:val="007A7756"/>
    <w:rsid w:val="007A776C"/>
    <w:rsid w:val="007A778C"/>
    <w:rsid w:val="007A778F"/>
    <w:rsid w:val="007A77A3"/>
    <w:rsid w:val="007A77DD"/>
    <w:rsid w:val="007A77FC"/>
    <w:rsid w:val="007A77FD"/>
    <w:rsid w:val="007A7823"/>
    <w:rsid w:val="007A7829"/>
    <w:rsid w:val="007A782C"/>
    <w:rsid w:val="007A783F"/>
    <w:rsid w:val="007A7868"/>
    <w:rsid w:val="007A787B"/>
    <w:rsid w:val="007A789C"/>
    <w:rsid w:val="007A78BC"/>
    <w:rsid w:val="007A78DB"/>
    <w:rsid w:val="007A790A"/>
    <w:rsid w:val="007A791D"/>
    <w:rsid w:val="007A794C"/>
    <w:rsid w:val="007A795A"/>
    <w:rsid w:val="007A795B"/>
    <w:rsid w:val="007A796F"/>
    <w:rsid w:val="007A797A"/>
    <w:rsid w:val="007A79A3"/>
    <w:rsid w:val="007A79AB"/>
    <w:rsid w:val="007A79BA"/>
    <w:rsid w:val="007A79E9"/>
    <w:rsid w:val="007A7A27"/>
    <w:rsid w:val="007A7A4F"/>
    <w:rsid w:val="007A7A65"/>
    <w:rsid w:val="007A7ABB"/>
    <w:rsid w:val="007A7AE1"/>
    <w:rsid w:val="007A7AE4"/>
    <w:rsid w:val="007A7B32"/>
    <w:rsid w:val="007A7B3F"/>
    <w:rsid w:val="007A7B55"/>
    <w:rsid w:val="007A7B6A"/>
    <w:rsid w:val="007A7B70"/>
    <w:rsid w:val="007A7B75"/>
    <w:rsid w:val="007A7BED"/>
    <w:rsid w:val="007A7C07"/>
    <w:rsid w:val="007A7C4A"/>
    <w:rsid w:val="007A7C8D"/>
    <w:rsid w:val="007A7C91"/>
    <w:rsid w:val="007A7CA1"/>
    <w:rsid w:val="007A7CFD"/>
    <w:rsid w:val="007A7D44"/>
    <w:rsid w:val="007A7D4F"/>
    <w:rsid w:val="007A7D51"/>
    <w:rsid w:val="007A7D6F"/>
    <w:rsid w:val="007A7D84"/>
    <w:rsid w:val="007A7D86"/>
    <w:rsid w:val="007A7D91"/>
    <w:rsid w:val="007A7DF6"/>
    <w:rsid w:val="007A7E47"/>
    <w:rsid w:val="007A7E7B"/>
    <w:rsid w:val="007A7EC3"/>
    <w:rsid w:val="007A7EE1"/>
    <w:rsid w:val="007A7F3D"/>
    <w:rsid w:val="007A7F54"/>
    <w:rsid w:val="007A7F8D"/>
    <w:rsid w:val="007A7F98"/>
    <w:rsid w:val="007A7FEE"/>
    <w:rsid w:val="007A7FF4"/>
    <w:rsid w:val="007B0006"/>
    <w:rsid w:val="007B001C"/>
    <w:rsid w:val="007B003B"/>
    <w:rsid w:val="007B0059"/>
    <w:rsid w:val="007B007A"/>
    <w:rsid w:val="007B008E"/>
    <w:rsid w:val="007B009D"/>
    <w:rsid w:val="007B009E"/>
    <w:rsid w:val="007B00BD"/>
    <w:rsid w:val="007B00D4"/>
    <w:rsid w:val="007B00E4"/>
    <w:rsid w:val="007B010E"/>
    <w:rsid w:val="007B0135"/>
    <w:rsid w:val="007B0148"/>
    <w:rsid w:val="007B01C6"/>
    <w:rsid w:val="007B01DD"/>
    <w:rsid w:val="007B021D"/>
    <w:rsid w:val="007B0224"/>
    <w:rsid w:val="007B0236"/>
    <w:rsid w:val="007B0278"/>
    <w:rsid w:val="007B0282"/>
    <w:rsid w:val="007B028C"/>
    <w:rsid w:val="007B02B7"/>
    <w:rsid w:val="007B0349"/>
    <w:rsid w:val="007B0363"/>
    <w:rsid w:val="007B0374"/>
    <w:rsid w:val="007B0384"/>
    <w:rsid w:val="007B038F"/>
    <w:rsid w:val="007B03BA"/>
    <w:rsid w:val="007B03E9"/>
    <w:rsid w:val="007B0406"/>
    <w:rsid w:val="007B0419"/>
    <w:rsid w:val="007B0445"/>
    <w:rsid w:val="007B0451"/>
    <w:rsid w:val="007B0470"/>
    <w:rsid w:val="007B048D"/>
    <w:rsid w:val="007B0493"/>
    <w:rsid w:val="007B049D"/>
    <w:rsid w:val="007B04C8"/>
    <w:rsid w:val="007B051F"/>
    <w:rsid w:val="007B052E"/>
    <w:rsid w:val="007B0582"/>
    <w:rsid w:val="007B05D9"/>
    <w:rsid w:val="007B0623"/>
    <w:rsid w:val="007B062E"/>
    <w:rsid w:val="007B0643"/>
    <w:rsid w:val="007B0648"/>
    <w:rsid w:val="007B06A9"/>
    <w:rsid w:val="007B06AD"/>
    <w:rsid w:val="007B06DC"/>
    <w:rsid w:val="007B06E5"/>
    <w:rsid w:val="007B06F4"/>
    <w:rsid w:val="007B0712"/>
    <w:rsid w:val="007B0723"/>
    <w:rsid w:val="007B074B"/>
    <w:rsid w:val="007B0768"/>
    <w:rsid w:val="007B082A"/>
    <w:rsid w:val="007B085E"/>
    <w:rsid w:val="007B0860"/>
    <w:rsid w:val="007B0864"/>
    <w:rsid w:val="007B08CA"/>
    <w:rsid w:val="007B08CC"/>
    <w:rsid w:val="007B08EB"/>
    <w:rsid w:val="007B08F9"/>
    <w:rsid w:val="007B0930"/>
    <w:rsid w:val="007B0A21"/>
    <w:rsid w:val="007B0A22"/>
    <w:rsid w:val="007B0A6D"/>
    <w:rsid w:val="007B0A74"/>
    <w:rsid w:val="007B0A7D"/>
    <w:rsid w:val="007B0A7E"/>
    <w:rsid w:val="007B0A87"/>
    <w:rsid w:val="007B0AF8"/>
    <w:rsid w:val="007B0AF9"/>
    <w:rsid w:val="007B0B0E"/>
    <w:rsid w:val="007B0B83"/>
    <w:rsid w:val="007B0B8A"/>
    <w:rsid w:val="007B0BA2"/>
    <w:rsid w:val="007B0BA6"/>
    <w:rsid w:val="007B0BCA"/>
    <w:rsid w:val="007B0BDA"/>
    <w:rsid w:val="007B0C0B"/>
    <w:rsid w:val="007B0C21"/>
    <w:rsid w:val="007B0C85"/>
    <w:rsid w:val="007B0CAE"/>
    <w:rsid w:val="007B0CB0"/>
    <w:rsid w:val="007B0CE0"/>
    <w:rsid w:val="007B0CE6"/>
    <w:rsid w:val="007B0CEC"/>
    <w:rsid w:val="007B0CF8"/>
    <w:rsid w:val="007B0D08"/>
    <w:rsid w:val="007B0D56"/>
    <w:rsid w:val="007B0D69"/>
    <w:rsid w:val="007B0D6D"/>
    <w:rsid w:val="007B0DB7"/>
    <w:rsid w:val="007B0DF1"/>
    <w:rsid w:val="007B0E3C"/>
    <w:rsid w:val="007B0E41"/>
    <w:rsid w:val="007B0E59"/>
    <w:rsid w:val="007B0E5A"/>
    <w:rsid w:val="007B0E67"/>
    <w:rsid w:val="007B0E6C"/>
    <w:rsid w:val="007B0E77"/>
    <w:rsid w:val="007B0E9B"/>
    <w:rsid w:val="007B0EA7"/>
    <w:rsid w:val="007B0EB5"/>
    <w:rsid w:val="007B0EBF"/>
    <w:rsid w:val="007B0F01"/>
    <w:rsid w:val="007B0F10"/>
    <w:rsid w:val="007B0F94"/>
    <w:rsid w:val="007B0FB8"/>
    <w:rsid w:val="007B0FC8"/>
    <w:rsid w:val="007B0FC9"/>
    <w:rsid w:val="007B0FE4"/>
    <w:rsid w:val="007B0FE9"/>
    <w:rsid w:val="007B0FF2"/>
    <w:rsid w:val="007B1011"/>
    <w:rsid w:val="007B1095"/>
    <w:rsid w:val="007B10E2"/>
    <w:rsid w:val="007B10E9"/>
    <w:rsid w:val="007B110B"/>
    <w:rsid w:val="007B1110"/>
    <w:rsid w:val="007B111C"/>
    <w:rsid w:val="007B1123"/>
    <w:rsid w:val="007B112C"/>
    <w:rsid w:val="007B113C"/>
    <w:rsid w:val="007B113E"/>
    <w:rsid w:val="007B1189"/>
    <w:rsid w:val="007B11B6"/>
    <w:rsid w:val="007B11BC"/>
    <w:rsid w:val="007B1211"/>
    <w:rsid w:val="007B1240"/>
    <w:rsid w:val="007B1276"/>
    <w:rsid w:val="007B1344"/>
    <w:rsid w:val="007B135D"/>
    <w:rsid w:val="007B1361"/>
    <w:rsid w:val="007B1365"/>
    <w:rsid w:val="007B136F"/>
    <w:rsid w:val="007B13AC"/>
    <w:rsid w:val="007B13B1"/>
    <w:rsid w:val="007B13BC"/>
    <w:rsid w:val="007B13C1"/>
    <w:rsid w:val="007B13D2"/>
    <w:rsid w:val="007B13D8"/>
    <w:rsid w:val="007B1442"/>
    <w:rsid w:val="007B1463"/>
    <w:rsid w:val="007B1490"/>
    <w:rsid w:val="007B14C6"/>
    <w:rsid w:val="007B14CC"/>
    <w:rsid w:val="007B14DF"/>
    <w:rsid w:val="007B1507"/>
    <w:rsid w:val="007B156E"/>
    <w:rsid w:val="007B157A"/>
    <w:rsid w:val="007B159E"/>
    <w:rsid w:val="007B15AC"/>
    <w:rsid w:val="007B15B2"/>
    <w:rsid w:val="007B15E1"/>
    <w:rsid w:val="007B15E3"/>
    <w:rsid w:val="007B160A"/>
    <w:rsid w:val="007B1623"/>
    <w:rsid w:val="007B165C"/>
    <w:rsid w:val="007B1662"/>
    <w:rsid w:val="007B1663"/>
    <w:rsid w:val="007B166C"/>
    <w:rsid w:val="007B16B7"/>
    <w:rsid w:val="007B16CB"/>
    <w:rsid w:val="007B16CE"/>
    <w:rsid w:val="007B16F1"/>
    <w:rsid w:val="007B16FF"/>
    <w:rsid w:val="007B1799"/>
    <w:rsid w:val="007B17CB"/>
    <w:rsid w:val="007B1830"/>
    <w:rsid w:val="007B18C0"/>
    <w:rsid w:val="007B18E2"/>
    <w:rsid w:val="007B1900"/>
    <w:rsid w:val="007B1909"/>
    <w:rsid w:val="007B1915"/>
    <w:rsid w:val="007B194E"/>
    <w:rsid w:val="007B1965"/>
    <w:rsid w:val="007B198F"/>
    <w:rsid w:val="007B19C9"/>
    <w:rsid w:val="007B1A2C"/>
    <w:rsid w:val="007B1A46"/>
    <w:rsid w:val="007B1A50"/>
    <w:rsid w:val="007B1A54"/>
    <w:rsid w:val="007B1A7E"/>
    <w:rsid w:val="007B1A82"/>
    <w:rsid w:val="007B1A9E"/>
    <w:rsid w:val="007B1AAA"/>
    <w:rsid w:val="007B1AB3"/>
    <w:rsid w:val="007B1AEA"/>
    <w:rsid w:val="007B1AEB"/>
    <w:rsid w:val="007B1B05"/>
    <w:rsid w:val="007B1B4F"/>
    <w:rsid w:val="007B1B6C"/>
    <w:rsid w:val="007B1B97"/>
    <w:rsid w:val="007B1BC5"/>
    <w:rsid w:val="007B1C47"/>
    <w:rsid w:val="007B1C6B"/>
    <w:rsid w:val="007B1C7C"/>
    <w:rsid w:val="007B1C7D"/>
    <w:rsid w:val="007B1CBB"/>
    <w:rsid w:val="007B1CEA"/>
    <w:rsid w:val="007B1D0A"/>
    <w:rsid w:val="007B1D2B"/>
    <w:rsid w:val="007B1D40"/>
    <w:rsid w:val="007B1D4F"/>
    <w:rsid w:val="007B1D77"/>
    <w:rsid w:val="007B1E02"/>
    <w:rsid w:val="007B1E0C"/>
    <w:rsid w:val="007B1E1A"/>
    <w:rsid w:val="007B1E1D"/>
    <w:rsid w:val="007B1EBE"/>
    <w:rsid w:val="007B1EC6"/>
    <w:rsid w:val="007B1EE1"/>
    <w:rsid w:val="007B1F2A"/>
    <w:rsid w:val="007B1F37"/>
    <w:rsid w:val="007B1F57"/>
    <w:rsid w:val="007B1F79"/>
    <w:rsid w:val="007B1F81"/>
    <w:rsid w:val="007B1F91"/>
    <w:rsid w:val="007B1FA2"/>
    <w:rsid w:val="007B1FA6"/>
    <w:rsid w:val="007B1FBE"/>
    <w:rsid w:val="007B1FFE"/>
    <w:rsid w:val="007B2020"/>
    <w:rsid w:val="007B2030"/>
    <w:rsid w:val="007B205E"/>
    <w:rsid w:val="007B205F"/>
    <w:rsid w:val="007B2063"/>
    <w:rsid w:val="007B209E"/>
    <w:rsid w:val="007B20B1"/>
    <w:rsid w:val="007B20B4"/>
    <w:rsid w:val="007B20FD"/>
    <w:rsid w:val="007B2116"/>
    <w:rsid w:val="007B211A"/>
    <w:rsid w:val="007B2122"/>
    <w:rsid w:val="007B215D"/>
    <w:rsid w:val="007B216B"/>
    <w:rsid w:val="007B21FD"/>
    <w:rsid w:val="007B2220"/>
    <w:rsid w:val="007B2231"/>
    <w:rsid w:val="007B2232"/>
    <w:rsid w:val="007B229B"/>
    <w:rsid w:val="007B22A9"/>
    <w:rsid w:val="007B22B8"/>
    <w:rsid w:val="007B22C9"/>
    <w:rsid w:val="007B2303"/>
    <w:rsid w:val="007B236E"/>
    <w:rsid w:val="007B23C1"/>
    <w:rsid w:val="007B23F3"/>
    <w:rsid w:val="007B2402"/>
    <w:rsid w:val="007B2417"/>
    <w:rsid w:val="007B247F"/>
    <w:rsid w:val="007B24AD"/>
    <w:rsid w:val="007B24AE"/>
    <w:rsid w:val="007B24C8"/>
    <w:rsid w:val="007B2574"/>
    <w:rsid w:val="007B25B2"/>
    <w:rsid w:val="007B25EA"/>
    <w:rsid w:val="007B2623"/>
    <w:rsid w:val="007B262B"/>
    <w:rsid w:val="007B2635"/>
    <w:rsid w:val="007B263A"/>
    <w:rsid w:val="007B26DD"/>
    <w:rsid w:val="007B26E9"/>
    <w:rsid w:val="007B26EC"/>
    <w:rsid w:val="007B27BC"/>
    <w:rsid w:val="007B27E1"/>
    <w:rsid w:val="007B2808"/>
    <w:rsid w:val="007B2810"/>
    <w:rsid w:val="007B2821"/>
    <w:rsid w:val="007B2856"/>
    <w:rsid w:val="007B2872"/>
    <w:rsid w:val="007B287A"/>
    <w:rsid w:val="007B28A4"/>
    <w:rsid w:val="007B28D1"/>
    <w:rsid w:val="007B28E2"/>
    <w:rsid w:val="007B290B"/>
    <w:rsid w:val="007B2913"/>
    <w:rsid w:val="007B292C"/>
    <w:rsid w:val="007B2950"/>
    <w:rsid w:val="007B296E"/>
    <w:rsid w:val="007B2976"/>
    <w:rsid w:val="007B29B1"/>
    <w:rsid w:val="007B29D2"/>
    <w:rsid w:val="007B29DA"/>
    <w:rsid w:val="007B29E1"/>
    <w:rsid w:val="007B29F0"/>
    <w:rsid w:val="007B29F1"/>
    <w:rsid w:val="007B2A20"/>
    <w:rsid w:val="007B2A28"/>
    <w:rsid w:val="007B2A31"/>
    <w:rsid w:val="007B2A65"/>
    <w:rsid w:val="007B2A95"/>
    <w:rsid w:val="007B2AB2"/>
    <w:rsid w:val="007B2B0E"/>
    <w:rsid w:val="007B2B12"/>
    <w:rsid w:val="007B2B13"/>
    <w:rsid w:val="007B2B25"/>
    <w:rsid w:val="007B2B4A"/>
    <w:rsid w:val="007B2B6A"/>
    <w:rsid w:val="007B2B71"/>
    <w:rsid w:val="007B2B9C"/>
    <w:rsid w:val="007B2BA8"/>
    <w:rsid w:val="007B2BB8"/>
    <w:rsid w:val="007B2BBF"/>
    <w:rsid w:val="007B2BC2"/>
    <w:rsid w:val="007B2BDA"/>
    <w:rsid w:val="007B2BFB"/>
    <w:rsid w:val="007B2C00"/>
    <w:rsid w:val="007B2C1C"/>
    <w:rsid w:val="007B2C1D"/>
    <w:rsid w:val="007B2C48"/>
    <w:rsid w:val="007B2C75"/>
    <w:rsid w:val="007B2CD4"/>
    <w:rsid w:val="007B2CDD"/>
    <w:rsid w:val="007B2CE7"/>
    <w:rsid w:val="007B2D2E"/>
    <w:rsid w:val="007B2D39"/>
    <w:rsid w:val="007B2D42"/>
    <w:rsid w:val="007B2D6A"/>
    <w:rsid w:val="007B2DB8"/>
    <w:rsid w:val="007B2DC4"/>
    <w:rsid w:val="007B2DCA"/>
    <w:rsid w:val="007B2DCC"/>
    <w:rsid w:val="007B2DD5"/>
    <w:rsid w:val="007B2DE1"/>
    <w:rsid w:val="007B2E03"/>
    <w:rsid w:val="007B2E5B"/>
    <w:rsid w:val="007B2E62"/>
    <w:rsid w:val="007B2E88"/>
    <w:rsid w:val="007B2EA6"/>
    <w:rsid w:val="007B2EAF"/>
    <w:rsid w:val="007B2EB0"/>
    <w:rsid w:val="007B2F20"/>
    <w:rsid w:val="007B2F82"/>
    <w:rsid w:val="007B2F86"/>
    <w:rsid w:val="007B2F8C"/>
    <w:rsid w:val="007B2FB2"/>
    <w:rsid w:val="007B2FD5"/>
    <w:rsid w:val="007B2FDB"/>
    <w:rsid w:val="007B2FE4"/>
    <w:rsid w:val="007B3030"/>
    <w:rsid w:val="007B304F"/>
    <w:rsid w:val="007B305E"/>
    <w:rsid w:val="007B30B2"/>
    <w:rsid w:val="007B30CE"/>
    <w:rsid w:val="007B30E3"/>
    <w:rsid w:val="007B3114"/>
    <w:rsid w:val="007B3174"/>
    <w:rsid w:val="007B31A6"/>
    <w:rsid w:val="007B31C6"/>
    <w:rsid w:val="007B31CB"/>
    <w:rsid w:val="007B31E5"/>
    <w:rsid w:val="007B31E7"/>
    <w:rsid w:val="007B31EE"/>
    <w:rsid w:val="007B31F9"/>
    <w:rsid w:val="007B32C0"/>
    <w:rsid w:val="007B32D3"/>
    <w:rsid w:val="007B32DD"/>
    <w:rsid w:val="007B332F"/>
    <w:rsid w:val="007B3339"/>
    <w:rsid w:val="007B337C"/>
    <w:rsid w:val="007B3389"/>
    <w:rsid w:val="007B343C"/>
    <w:rsid w:val="007B3492"/>
    <w:rsid w:val="007B349C"/>
    <w:rsid w:val="007B34C7"/>
    <w:rsid w:val="007B34C8"/>
    <w:rsid w:val="007B353C"/>
    <w:rsid w:val="007B358E"/>
    <w:rsid w:val="007B35D0"/>
    <w:rsid w:val="007B35EF"/>
    <w:rsid w:val="007B366B"/>
    <w:rsid w:val="007B366F"/>
    <w:rsid w:val="007B367B"/>
    <w:rsid w:val="007B36A4"/>
    <w:rsid w:val="007B36BE"/>
    <w:rsid w:val="007B36C7"/>
    <w:rsid w:val="007B36DA"/>
    <w:rsid w:val="007B36FC"/>
    <w:rsid w:val="007B3717"/>
    <w:rsid w:val="007B3748"/>
    <w:rsid w:val="007B379D"/>
    <w:rsid w:val="007B37BC"/>
    <w:rsid w:val="007B37F7"/>
    <w:rsid w:val="007B37FE"/>
    <w:rsid w:val="007B38A2"/>
    <w:rsid w:val="007B38C0"/>
    <w:rsid w:val="007B3950"/>
    <w:rsid w:val="007B398C"/>
    <w:rsid w:val="007B39A0"/>
    <w:rsid w:val="007B39CF"/>
    <w:rsid w:val="007B39D3"/>
    <w:rsid w:val="007B39D7"/>
    <w:rsid w:val="007B39E7"/>
    <w:rsid w:val="007B3A6B"/>
    <w:rsid w:val="007B3A6C"/>
    <w:rsid w:val="007B3AA4"/>
    <w:rsid w:val="007B3AA7"/>
    <w:rsid w:val="007B3AB1"/>
    <w:rsid w:val="007B3ABF"/>
    <w:rsid w:val="007B3ADB"/>
    <w:rsid w:val="007B3B14"/>
    <w:rsid w:val="007B3B99"/>
    <w:rsid w:val="007B3BD4"/>
    <w:rsid w:val="007B3BD8"/>
    <w:rsid w:val="007B3C4C"/>
    <w:rsid w:val="007B3C61"/>
    <w:rsid w:val="007B3C73"/>
    <w:rsid w:val="007B3CBD"/>
    <w:rsid w:val="007B3CCD"/>
    <w:rsid w:val="007B3CF6"/>
    <w:rsid w:val="007B3D2C"/>
    <w:rsid w:val="007B3D30"/>
    <w:rsid w:val="007B3DF7"/>
    <w:rsid w:val="007B3E4A"/>
    <w:rsid w:val="007B3EA5"/>
    <w:rsid w:val="007B3EA9"/>
    <w:rsid w:val="007B3ED6"/>
    <w:rsid w:val="007B3EF5"/>
    <w:rsid w:val="007B3F07"/>
    <w:rsid w:val="007B3F0B"/>
    <w:rsid w:val="007B3F59"/>
    <w:rsid w:val="007B3F60"/>
    <w:rsid w:val="007B3F6A"/>
    <w:rsid w:val="007B3F70"/>
    <w:rsid w:val="007B3F82"/>
    <w:rsid w:val="007B3FAA"/>
    <w:rsid w:val="007B3FAF"/>
    <w:rsid w:val="007B3FB8"/>
    <w:rsid w:val="007B3FFD"/>
    <w:rsid w:val="007B4021"/>
    <w:rsid w:val="007B404B"/>
    <w:rsid w:val="007B4058"/>
    <w:rsid w:val="007B4088"/>
    <w:rsid w:val="007B408F"/>
    <w:rsid w:val="007B40D1"/>
    <w:rsid w:val="007B414C"/>
    <w:rsid w:val="007B4156"/>
    <w:rsid w:val="007B4181"/>
    <w:rsid w:val="007B4184"/>
    <w:rsid w:val="007B41A2"/>
    <w:rsid w:val="007B41BF"/>
    <w:rsid w:val="007B41C1"/>
    <w:rsid w:val="007B41D7"/>
    <w:rsid w:val="007B41DD"/>
    <w:rsid w:val="007B41EF"/>
    <w:rsid w:val="007B41F8"/>
    <w:rsid w:val="007B4225"/>
    <w:rsid w:val="007B4238"/>
    <w:rsid w:val="007B4297"/>
    <w:rsid w:val="007B429E"/>
    <w:rsid w:val="007B42EF"/>
    <w:rsid w:val="007B4305"/>
    <w:rsid w:val="007B4311"/>
    <w:rsid w:val="007B4345"/>
    <w:rsid w:val="007B4386"/>
    <w:rsid w:val="007B4399"/>
    <w:rsid w:val="007B43AB"/>
    <w:rsid w:val="007B43C0"/>
    <w:rsid w:val="007B43CE"/>
    <w:rsid w:val="007B43DE"/>
    <w:rsid w:val="007B43DF"/>
    <w:rsid w:val="007B43F9"/>
    <w:rsid w:val="007B43FF"/>
    <w:rsid w:val="007B4417"/>
    <w:rsid w:val="007B4431"/>
    <w:rsid w:val="007B4434"/>
    <w:rsid w:val="007B4437"/>
    <w:rsid w:val="007B44AD"/>
    <w:rsid w:val="007B4517"/>
    <w:rsid w:val="007B4543"/>
    <w:rsid w:val="007B4578"/>
    <w:rsid w:val="007B4596"/>
    <w:rsid w:val="007B45E6"/>
    <w:rsid w:val="007B4604"/>
    <w:rsid w:val="007B4605"/>
    <w:rsid w:val="007B4627"/>
    <w:rsid w:val="007B467A"/>
    <w:rsid w:val="007B46ED"/>
    <w:rsid w:val="007B4754"/>
    <w:rsid w:val="007B4769"/>
    <w:rsid w:val="007B4770"/>
    <w:rsid w:val="007B47D2"/>
    <w:rsid w:val="007B4805"/>
    <w:rsid w:val="007B4953"/>
    <w:rsid w:val="007B4977"/>
    <w:rsid w:val="007B4996"/>
    <w:rsid w:val="007B49D3"/>
    <w:rsid w:val="007B49EB"/>
    <w:rsid w:val="007B49F2"/>
    <w:rsid w:val="007B4A24"/>
    <w:rsid w:val="007B4A2D"/>
    <w:rsid w:val="007B4A3D"/>
    <w:rsid w:val="007B4AA9"/>
    <w:rsid w:val="007B4AAC"/>
    <w:rsid w:val="007B4AB0"/>
    <w:rsid w:val="007B4AD5"/>
    <w:rsid w:val="007B4AE4"/>
    <w:rsid w:val="007B4B40"/>
    <w:rsid w:val="007B4B4A"/>
    <w:rsid w:val="007B4B4D"/>
    <w:rsid w:val="007B4B57"/>
    <w:rsid w:val="007B4B6D"/>
    <w:rsid w:val="007B4B75"/>
    <w:rsid w:val="007B4B82"/>
    <w:rsid w:val="007B4BD7"/>
    <w:rsid w:val="007B4BFD"/>
    <w:rsid w:val="007B4BFF"/>
    <w:rsid w:val="007B4C06"/>
    <w:rsid w:val="007B4C09"/>
    <w:rsid w:val="007B4C0C"/>
    <w:rsid w:val="007B4C17"/>
    <w:rsid w:val="007B4C1F"/>
    <w:rsid w:val="007B4C33"/>
    <w:rsid w:val="007B4C7C"/>
    <w:rsid w:val="007B4C94"/>
    <w:rsid w:val="007B4CC8"/>
    <w:rsid w:val="007B4CE1"/>
    <w:rsid w:val="007B4D19"/>
    <w:rsid w:val="007B4D7D"/>
    <w:rsid w:val="007B4D86"/>
    <w:rsid w:val="007B4D8C"/>
    <w:rsid w:val="007B4DA6"/>
    <w:rsid w:val="007B4DA7"/>
    <w:rsid w:val="007B4DEB"/>
    <w:rsid w:val="007B4E21"/>
    <w:rsid w:val="007B4EA2"/>
    <w:rsid w:val="007B4EB0"/>
    <w:rsid w:val="007B4EC0"/>
    <w:rsid w:val="007B4EF2"/>
    <w:rsid w:val="007B4F2E"/>
    <w:rsid w:val="007B4FC4"/>
    <w:rsid w:val="007B4FED"/>
    <w:rsid w:val="007B4FFC"/>
    <w:rsid w:val="007B5049"/>
    <w:rsid w:val="007B509D"/>
    <w:rsid w:val="007B50B3"/>
    <w:rsid w:val="007B50D9"/>
    <w:rsid w:val="007B50EC"/>
    <w:rsid w:val="007B5100"/>
    <w:rsid w:val="007B510A"/>
    <w:rsid w:val="007B514B"/>
    <w:rsid w:val="007B5154"/>
    <w:rsid w:val="007B5187"/>
    <w:rsid w:val="007B51B8"/>
    <w:rsid w:val="007B51BA"/>
    <w:rsid w:val="007B51CB"/>
    <w:rsid w:val="007B520B"/>
    <w:rsid w:val="007B5231"/>
    <w:rsid w:val="007B5234"/>
    <w:rsid w:val="007B523D"/>
    <w:rsid w:val="007B524D"/>
    <w:rsid w:val="007B5262"/>
    <w:rsid w:val="007B5274"/>
    <w:rsid w:val="007B528E"/>
    <w:rsid w:val="007B52D0"/>
    <w:rsid w:val="007B52E7"/>
    <w:rsid w:val="007B533C"/>
    <w:rsid w:val="007B5393"/>
    <w:rsid w:val="007B539B"/>
    <w:rsid w:val="007B53AA"/>
    <w:rsid w:val="007B53D2"/>
    <w:rsid w:val="007B5406"/>
    <w:rsid w:val="007B5412"/>
    <w:rsid w:val="007B542C"/>
    <w:rsid w:val="007B5437"/>
    <w:rsid w:val="007B5438"/>
    <w:rsid w:val="007B548A"/>
    <w:rsid w:val="007B5490"/>
    <w:rsid w:val="007B54FF"/>
    <w:rsid w:val="007B5556"/>
    <w:rsid w:val="007B555F"/>
    <w:rsid w:val="007B55A8"/>
    <w:rsid w:val="007B55DE"/>
    <w:rsid w:val="007B55F3"/>
    <w:rsid w:val="007B55F5"/>
    <w:rsid w:val="007B5637"/>
    <w:rsid w:val="007B5688"/>
    <w:rsid w:val="007B56A1"/>
    <w:rsid w:val="007B56F9"/>
    <w:rsid w:val="007B56FB"/>
    <w:rsid w:val="007B5724"/>
    <w:rsid w:val="007B5732"/>
    <w:rsid w:val="007B575A"/>
    <w:rsid w:val="007B5770"/>
    <w:rsid w:val="007B579A"/>
    <w:rsid w:val="007B57A4"/>
    <w:rsid w:val="007B57C6"/>
    <w:rsid w:val="007B57F8"/>
    <w:rsid w:val="007B5822"/>
    <w:rsid w:val="007B5825"/>
    <w:rsid w:val="007B5835"/>
    <w:rsid w:val="007B5846"/>
    <w:rsid w:val="007B5870"/>
    <w:rsid w:val="007B5876"/>
    <w:rsid w:val="007B588F"/>
    <w:rsid w:val="007B5996"/>
    <w:rsid w:val="007B5AC5"/>
    <w:rsid w:val="007B5B11"/>
    <w:rsid w:val="007B5B4B"/>
    <w:rsid w:val="007B5B5A"/>
    <w:rsid w:val="007B5B60"/>
    <w:rsid w:val="007B5B7D"/>
    <w:rsid w:val="007B5B8D"/>
    <w:rsid w:val="007B5BAF"/>
    <w:rsid w:val="007B5BB5"/>
    <w:rsid w:val="007B5C2F"/>
    <w:rsid w:val="007B5C37"/>
    <w:rsid w:val="007B5C49"/>
    <w:rsid w:val="007B5C64"/>
    <w:rsid w:val="007B5C72"/>
    <w:rsid w:val="007B5CA9"/>
    <w:rsid w:val="007B5CB7"/>
    <w:rsid w:val="007B5CEE"/>
    <w:rsid w:val="007B5CFC"/>
    <w:rsid w:val="007B5D03"/>
    <w:rsid w:val="007B5D13"/>
    <w:rsid w:val="007B5D20"/>
    <w:rsid w:val="007B5D2E"/>
    <w:rsid w:val="007B5D83"/>
    <w:rsid w:val="007B5D93"/>
    <w:rsid w:val="007B5DB1"/>
    <w:rsid w:val="007B5DE8"/>
    <w:rsid w:val="007B5DF4"/>
    <w:rsid w:val="007B5E05"/>
    <w:rsid w:val="007B5E0B"/>
    <w:rsid w:val="007B5E4A"/>
    <w:rsid w:val="007B5E4B"/>
    <w:rsid w:val="007B5E5B"/>
    <w:rsid w:val="007B5E7C"/>
    <w:rsid w:val="007B5E9C"/>
    <w:rsid w:val="007B5EC3"/>
    <w:rsid w:val="007B5F53"/>
    <w:rsid w:val="007B5F91"/>
    <w:rsid w:val="007B5FA0"/>
    <w:rsid w:val="007B5FDC"/>
    <w:rsid w:val="007B5FF4"/>
    <w:rsid w:val="007B5FF9"/>
    <w:rsid w:val="007B6028"/>
    <w:rsid w:val="007B604A"/>
    <w:rsid w:val="007B6069"/>
    <w:rsid w:val="007B6077"/>
    <w:rsid w:val="007B6094"/>
    <w:rsid w:val="007B6099"/>
    <w:rsid w:val="007B60A8"/>
    <w:rsid w:val="007B60FB"/>
    <w:rsid w:val="007B6118"/>
    <w:rsid w:val="007B6120"/>
    <w:rsid w:val="007B6122"/>
    <w:rsid w:val="007B61B2"/>
    <w:rsid w:val="007B61EA"/>
    <w:rsid w:val="007B6245"/>
    <w:rsid w:val="007B6252"/>
    <w:rsid w:val="007B627A"/>
    <w:rsid w:val="007B628C"/>
    <w:rsid w:val="007B629D"/>
    <w:rsid w:val="007B62A4"/>
    <w:rsid w:val="007B62C5"/>
    <w:rsid w:val="007B62C9"/>
    <w:rsid w:val="007B62D9"/>
    <w:rsid w:val="007B62DC"/>
    <w:rsid w:val="007B62E1"/>
    <w:rsid w:val="007B62EA"/>
    <w:rsid w:val="007B62F1"/>
    <w:rsid w:val="007B6320"/>
    <w:rsid w:val="007B6345"/>
    <w:rsid w:val="007B6347"/>
    <w:rsid w:val="007B636B"/>
    <w:rsid w:val="007B636D"/>
    <w:rsid w:val="007B6376"/>
    <w:rsid w:val="007B6385"/>
    <w:rsid w:val="007B63B1"/>
    <w:rsid w:val="007B63E4"/>
    <w:rsid w:val="007B63F4"/>
    <w:rsid w:val="007B640F"/>
    <w:rsid w:val="007B6441"/>
    <w:rsid w:val="007B6446"/>
    <w:rsid w:val="007B644B"/>
    <w:rsid w:val="007B64B0"/>
    <w:rsid w:val="007B64ED"/>
    <w:rsid w:val="007B651D"/>
    <w:rsid w:val="007B6527"/>
    <w:rsid w:val="007B6592"/>
    <w:rsid w:val="007B65FA"/>
    <w:rsid w:val="007B6652"/>
    <w:rsid w:val="007B6676"/>
    <w:rsid w:val="007B6679"/>
    <w:rsid w:val="007B66E1"/>
    <w:rsid w:val="007B6701"/>
    <w:rsid w:val="007B6755"/>
    <w:rsid w:val="007B679A"/>
    <w:rsid w:val="007B67A1"/>
    <w:rsid w:val="007B67B6"/>
    <w:rsid w:val="007B67D5"/>
    <w:rsid w:val="007B67D8"/>
    <w:rsid w:val="007B6817"/>
    <w:rsid w:val="007B683D"/>
    <w:rsid w:val="007B684F"/>
    <w:rsid w:val="007B6880"/>
    <w:rsid w:val="007B6881"/>
    <w:rsid w:val="007B6899"/>
    <w:rsid w:val="007B68BE"/>
    <w:rsid w:val="007B6900"/>
    <w:rsid w:val="007B690D"/>
    <w:rsid w:val="007B6924"/>
    <w:rsid w:val="007B6934"/>
    <w:rsid w:val="007B695D"/>
    <w:rsid w:val="007B695E"/>
    <w:rsid w:val="007B6960"/>
    <w:rsid w:val="007B6989"/>
    <w:rsid w:val="007B699C"/>
    <w:rsid w:val="007B699F"/>
    <w:rsid w:val="007B69EE"/>
    <w:rsid w:val="007B6A1B"/>
    <w:rsid w:val="007B6A31"/>
    <w:rsid w:val="007B6A3E"/>
    <w:rsid w:val="007B6A46"/>
    <w:rsid w:val="007B6A47"/>
    <w:rsid w:val="007B6A81"/>
    <w:rsid w:val="007B6AC7"/>
    <w:rsid w:val="007B6B08"/>
    <w:rsid w:val="007B6B14"/>
    <w:rsid w:val="007B6B8F"/>
    <w:rsid w:val="007B6B94"/>
    <w:rsid w:val="007B6BC9"/>
    <w:rsid w:val="007B6C13"/>
    <w:rsid w:val="007B6C2A"/>
    <w:rsid w:val="007B6C56"/>
    <w:rsid w:val="007B6C86"/>
    <w:rsid w:val="007B6CEF"/>
    <w:rsid w:val="007B6CFA"/>
    <w:rsid w:val="007B6D1F"/>
    <w:rsid w:val="007B6D7C"/>
    <w:rsid w:val="007B6E07"/>
    <w:rsid w:val="007B6E5B"/>
    <w:rsid w:val="007B6EAA"/>
    <w:rsid w:val="007B6EB3"/>
    <w:rsid w:val="007B6F01"/>
    <w:rsid w:val="007B6F6E"/>
    <w:rsid w:val="007B6F87"/>
    <w:rsid w:val="007B6F8D"/>
    <w:rsid w:val="007B6F9C"/>
    <w:rsid w:val="007B6FBC"/>
    <w:rsid w:val="007B6FD6"/>
    <w:rsid w:val="007B7025"/>
    <w:rsid w:val="007B706F"/>
    <w:rsid w:val="007B707B"/>
    <w:rsid w:val="007B70AF"/>
    <w:rsid w:val="007B70B4"/>
    <w:rsid w:val="007B70C0"/>
    <w:rsid w:val="007B717A"/>
    <w:rsid w:val="007B71A1"/>
    <w:rsid w:val="007B71A3"/>
    <w:rsid w:val="007B71CA"/>
    <w:rsid w:val="007B71FB"/>
    <w:rsid w:val="007B724D"/>
    <w:rsid w:val="007B72FB"/>
    <w:rsid w:val="007B730F"/>
    <w:rsid w:val="007B733D"/>
    <w:rsid w:val="007B73AD"/>
    <w:rsid w:val="007B73B5"/>
    <w:rsid w:val="007B73F2"/>
    <w:rsid w:val="007B7451"/>
    <w:rsid w:val="007B7464"/>
    <w:rsid w:val="007B74B2"/>
    <w:rsid w:val="007B7509"/>
    <w:rsid w:val="007B7523"/>
    <w:rsid w:val="007B7559"/>
    <w:rsid w:val="007B756C"/>
    <w:rsid w:val="007B759F"/>
    <w:rsid w:val="007B75C6"/>
    <w:rsid w:val="007B75D8"/>
    <w:rsid w:val="007B7647"/>
    <w:rsid w:val="007B7659"/>
    <w:rsid w:val="007B767B"/>
    <w:rsid w:val="007B76BA"/>
    <w:rsid w:val="007B76D2"/>
    <w:rsid w:val="007B7708"/>
    <w:rsid w:val="007B774A"/>
    <w:rsid w:val="007B777C"/>
    <w:rsid w:val="007B7788"/>
    <w:rsid w:val="007B77DF"/>
    <w:rsid w:val="007B7820"/>
    <w:rsid w:val="007B7836"/>
    <w:rsid w:val="007B7864"/>
    <w:rsid w:val="007B78B3"/>
    <w:rsid w:val="007B78CA"/>
    <w:rsid w:val="007B78D8"/>
    <w:rsid w:val="007B78EB"/>
    <w:rsid w:val="007B7951"/>
    <w:rsid w:val="007B796D"/>
    <w:rsid w:val="007B7984"/>
    <w:rsid w:val="007B7998"/>
    <w:rsid w:val="007B79EB"/>
    <w:rsid w:val="007B7A13"/>
    <w:rsid w:val="007B7A16"/>
    <w:rsid w:val="007B7A19"/>
    <w:rsid w:val="007B7A1D"/>
    <w:rsid w:val="007B7A75"/>
    <w:rsid w:val="007B7AAD"/>
    <w:rsid w:val="007B7AB0"/>
    <w:rsid w:val="007B7AB9"/>
    <w:rsid w:val="007B7ABE"/>
    <w:rsid w:val="007B7AF2"/>
    <w:rsid w:val="007B7B14"/>
    <w:rsid w:val="007B7B46"/>
    <w:rsid w:val="007B7B7E"/>
    <w:rsid w:val="007B7B85"/>
    <w:rsid w:val="007B7BA5"/>
    <w:rsid w:val="007B7BE1"/>
    <w:rsid w:val="007B7BF9"/>
    <w:rsid w:val="007B7C32"/>
    <w:rsid w:val="007B7C5F"/>
    <w:rsid w:val="007B7C9E"/>
    <w:rsid w:val="007B7CA9"/>
    <w:rsid w:val="007B7CC7"/>
    <w:rsid w:val="007B7CC9"/>
    <w:rsid w:val="007B7CE6"/>
    <w:rsid w:val="007B7CEA"/>
    <w:rsid w:val="007B7D28"/>
    <w:rsid w:val="007B7D53"/>
    <w:rsid w:val="007B7D69"/>
    <w:rsid w:val="007B7DA5"/>
    <w:rsid w:val="007B7DBA"/>
    <w:rsid w:val="007B7DCD"/>
    <w:rsid w:val="007B7E27"/>
    <w:rsid w:val="007B7E3A"/>
    <w:rsid w:val="007B7E65"/>
    <w:rsid w:val="007B7E85"/>
    <w:rsid w:val="007B7E98"/>
    <w:rsid w:val="007B7F01"/>
    <w:rsid w:val="007B7F14"/>
    <w:rsid w:val="007B7F1A"/>
    <w:rsid w:val="007B7F40"/>
    <w:rsid w:val="007B7F96"/>
    <w:rsid w:val="007B7FFC"/>
    <w:rsid w:val="007C0041"/>
    <w:rsid w:val="007C0080"/>
    <w:rsid w:val="007C0094"/>
    <w:rsid w:val="007C00B6"/>
    <w:rsid w:val="007C00D7"/>
    <w:rsid w:val="007C0114"/>
    <w:rsid w:val="007C0143"/>
    <w:rsid w:val="007C014B"/>
    <w:rsid w:val="007C01AE"/>
    <w:rsid w:val="007C01E1"/>
    <w:rsid w:val="007C0212"/>
    <w:rsid w:val="007C0213"/>
    <w:rsid w:val="007C0232"/>
    <w:rsid w:val="007C023C"/>
    <w:rsid w:val="007C0242"/>
    <w:rsid w:val="007C029A"/>
    <w:rsid w:val="007C029F"/>
    <w:rsid w:val="007C02D8"/>
    <w:rsid w:val="007C02F5"/>
    <w:rsid w:val="007C0330"/>
    <w:rsid w:val="007C039C"/>
    <w:rsid w:val="007C03D3"/>
    <w:rsid w:val="007C041B"/>
    <w:rsid w:val="007C042B"/>
    <w:rsid w:val="007C0435"/>
    <w:rsid w:val="007C0441"/>
    <w:rsid w:val="007C044B"/>
    <w:rsid w:val="007C044F"/>
    <w:rsid w:val="007C0475"/>
    <w:rsid w:val="007C0490"/>
    <w:rsid w:val="007C049B"/>
    <w:rsid w:val="007C04C2"/>
    <w:rsid w:val="007C04CC"/>
    <w:rsid w:val="007C04CD"/>
    <w:rsid w:val="007C04EC"/>
    <w:rsid w:val="007C04F0"/>
    <w:rsid w:val="007C04F1"/>
    <w:rsid w:val="007C0514"/>
    <w:rsid w:val="007C051A"/>
    <w:rsid w:val="007C0530"/>
    <w:rsid w:val="007C0532"/>
    <w:rsid w:val="007C0533"/>
    <w:rsid w:val="007C054E"/>
    <w:rsid w:val="007C055D"/>
    <w:rsid w:val="007C058E"/>
    <w:rsid w:val="007C0594"/>
    <w:rsid w:val="007C05A0"/>
    <w:rsid w:val="007C05B9"/>
    <w:rsid w:val="007C05DA"/>
    <w:rsid w:val="007C0608"/>
    <w:rsid w:val="007C0637"/>
    <w:rsid w:val="007C063C"/>
    <w:rsid w:val="007C063F"/>
    <w:rsid w:val="007C0682"/>
    <w:rsid w:val="007C06DB"/>
    <w:rsid w:val="007C06DE"/>
    <w:rsid w:val="007C06EA"/>
    <w:rsid w:val="007C06F0"/>
    <w:rsid w:val="007C06F6"/>
    <w:rsid w:val="007C0700"/>
    <w:rsid w:val="007C0711"/>
    <w:rsid w:val="007C0712"/>
    <w:rsid w:val="007C071B"/>
    <w:rsid w:val="007C072D"/>
    <w:rsid w:val="007C074B"/>
    <w:rsid w:val="007C075D"/>
    <w:rsid w:val="007C0772"/>
    <w:rsid w:val="007C0793"/>
    <w:rsid w:val="007C079D"/>
    <w:rsid w:val="007C07DE"/>
    <w:rsid w:val="007C0846"/>
    <w:rsid w:val="007C0885"/>
    <w:rsid w:val="007C08A6"/>
    <w:rsid w:val="007C08BB"/>
    <w:rsid w:val="007C0972"/>
    <w:rsid w:val="007C097A"/>
    <w:rsid w:val="007C097C"/>
    <w:rsid w:val="007C0996"/>
    <w:rsid w:val="007C09B8"/>
    <w:rsid w:val="007C09ED"/>
    <w:rsid w:val="007C0A06"/>
    <w:rsid w:val="007C0A11"/>
    <w:rsid w:val="007C0A26"/>
    <w:rsid w:val="007C0A31"/>
    <w:rsid w:val="007C0A3B"/>
    <w:rsid w:val="007C0A7E"/>
    <w:rsid w:val="007C0A81"/>
    <w:rsid w:val="007C0A82"/>
    <w:rsid w:val="007C0AD4"/>
    <w:rsid w:val="007C0ADA"/>
    <w:rsid w:val="007C0B38"/>
    <w:rsid w:val="007C0BA9"/>
    <w:rsid w:val="007C0BAD"/>
    <w:rsid w:val="007C0BD0"/>
    <w:rsid w:val="007C0BD3"/>
    <w:rsid w:val="007C0C34"/>
    <w:rsid w:val="007C0C4F"/>
    <w:rsid w:val="007C0C77"/>
    <w:rsid w:val="007C0C94"/>
    <w:rsid w:val="007C0C9D"/>
    <w:rsid w:val="007C0CC1"/>
    <w:rsid w:val="007C0D2F"/>
    <w:rsid w:val="007C0D32"/>
    <w:rsid w:val="007C0D3E"/>
    <w:rsid w:val="007C0DA2"/>
    <w:rsid w:val="007C0DBE"/>
    <w:rsid w:val="007C0DE3"/>
    <w:rsid w:val="007C0DF0"/>
    <w:rsid w:val="007C0E10"/>
    <w:rsid w:val="007C0E48"/>
    <w:rsid w:val="007C0E72"/>
    <w:rsid w:val="007C0E8C"/>
    <w:rsid w:val="007C0EA2"/>
    <w:rsid w:val="007C0EC0"/>
    <w:rsid w:val="007C0ED6"/>
    <w:rsid w:val="007C0EFB"/>
    <w:rsid w:val="007C0F06"/>
    <w:rsid w:val="007C0F11"/>
    <w:rsid w:val="007C0F7D"/>
    <w:rsid w:val="007C0FF4"/>
    <w:rsid w:val="007C0FF9"/>
    <w:rsid w:val="007C1010"/>
    <w:rsid w:val="007C1014"/>
    <w:rsid w:val="007C104B"/>
    <w:rsid w:val="007C104C"/>
    <w:rsid w:val="007C105D"/>
    <w:rsid w:val="007C1063"/>
    <w:rsid w:val="007C1090"/>
    <w:rsid w:val="007C1096"/>
    <w:rsid w:val="007C1097"/>
    <w:rsid w:val="007C110D"/>
    <w:rsid w:val="007C1183"/>
    <w:rsid w:val="007C11B0"/>
    <w:rsid w:val="007C11F9"/>
    <w:rsid w:val="007C121F"/>
    <w:rsid w:val="007C1237"/>
    <w:rsid w:val="007C1261"/>
    <w:rsid w:val="007C1288"/>
    <w:rsid w:val="007C12BB"/>
    <w:rsid w:val="007C12DB"/>
    <w:rsid w:val="007C12EC"/>
    <w:rsid w:val="007C131B"/>
    <w:rsid w:val="007C1335"/>
    <w:rsid w:val="007C1346"/>
    <w:rsid w:val="007C135C"/>
    <w:rsid w:val="007C1377"/>
    <w:rsid w:val="007C1381"/>
    <w:rsid w:val="007C13C3"/>
    <w:rsid w:val="007C1409"/>
    <w:rsid w:val="007C140D"/>
    <w:rsid w:val="007C1432"/>
    <w:rsid w:val="007C1438"/>
    <w:rsid w:val="007C146B"/>
    <w:rsid w:val="007C146D"/>
    <w:rsid w:val="007C1470"/>
    <w:rsid w:val="007C148A"/>
    <w:rsid w:val="007C14B6"/>
    <w:rsid w:val="007C150D"/>
    <w:rsid w:val="007C15CD"/>
    <w:rsid w:val="007C165B"/>
    <w:rsid w:val="007C1665"/>
    <w:rsid w:val="007C1673"/>
    <w:rsid w:val="007C168C"/>
    <w:rsid w:val="007C1717"/>
    <w:rsid w:val="007C1731"/>
    <w:rsid w:val="007C176F"/>
    <w:rsid w:val="007C1772"/>
    <w:rsid w:val="007C17C4"/>
    <w:rsid w:val="007C181D"/>
    <w:rsid w:val="007C1822"/>
    <w:rsid w:val="007C1833"/>
    <w:rsid w:val="007C18D4"/>
    <w:rsid w:val="007C1909"/>
    <w:rsid w:val="007C192A"/>
    <w:rsid w:val="007C194A"/>
    <w:rsid w:val="007C194E"/>
    <w:rsid w:val="007C1973"/>
    <w:rsid w:val="007C199B"/>
    <w:rsid w:val="007C19A5"/>
    <w:rsid w:val="007C19AF"/>
    <w:rsid w:val="007C19D1"/>
    <w:rsid w:val="007C1A17"/>
    <w:rsid w:val="007C1A62"/>
    <w:rsid w:val="007C1A6B"/>
    <w:rsid w:val="007C1A7A"/>
    <w:rsid w:val="007C1A82"/>
    <w:rsid w:val="007C1A9D"/>
    <w:rsid w:val="007C1B21"/>
    <w:rsid w:val="007C1B30"/>
    <w:rsid w:val="007C1B5D"/>
    <w:rsid w:val="007C1B83"/>
    <w:rsid w:val="007C1B9C"/>
    <w:rsid w:val="007C1BA9"/>
    <w:rsid w:val="007C1BC1"/>
    <w:rsid w:val="007C1BCB"/>
    <w:rsid w:val="007C1BDC"/>
    <w:rsid w:val="007C1BEC"/>
    <w:rsid w:val="007C1C3E"/>
    <w:rsid w:val="007C1C4D"/>
    <w:rsid w:val="007C1C7B"/>
    <w:rsid w:val="007C1C8A"/>
    <w:rsid w:val="007C1D07"/>
    <w:rsid w:val="007C1D7F"/>
    <w:rsid w:val="007C1D9B"/>
    <w:rsid w:val="007C1DA1"/>
    <w:rsid w:val="007C1DE7"/>
    <w:rsid w:val="007C1DE8"/>
    <w:rsid w:val="007C1E5A"/>
    <w:rsid w:val="007C1E5F"/>
    <w:rsid w:val="007C1E7A"/>
    <w:rsid w:val="007C1E90"/>
    <w:rsid w:val="007C1EA6"/>
    <w:rsid w:val="007C1ECB"/>
    <w:rsid w:val="007C1EFE"/>
    <w:rsid w:val="007C1F1D"/>
    <w:rsid w:val="007C1F26"/>
    <w:rsid w:val="007C1F27"/>
    <w:rsid w:val="007C1F2C"/>
    <w:rsid w:val="007C1F40"/>
    <w:rsid w:val="007C1FA9"/>
    <w:rsid w:val="007C1FC8"/>
    <w:rsid w:val="007C1FD0"/>
    <w:rsid w:val="007C1FD3"/>
    <w:rsid w:val="007C1FD8"/>
    <w:rsid w:val="007C1FE7"/>
    <w:rsid w:val="007C2015"/>
    <w:rsid w:val="007C2033"/>
    <w:rsid w:val="007C2035"/>
    <w:rsid w:val="007C2052"/>
    <w:rsid w:val="007C2081"/>
    <w:rsid w:val="007C20A1"/>
    <w:rsid w:val="007C20A9"/>
    <w:rsid w:val="007C20AB"/>
    <w:rsid w:val="007C210B"/>
    <w:rsid w:val="007C2146"/>
    <w:rsid w:val="007C21A5"/>
    <w:rsid w:val="007C21AC"/>
    <w:rsid w:val="007C21C0"/>
    <w:rsid w:val="007C21D5"/>
    <w:rsid w:val="007C21E1"/>
    <w:rsid w:val="007C21E7"/>
    <w:rsid w:val="007C2221"/>
    <w:rsid w:val="007C222C"/>
    <w:rsid w:val="007C2239"/>
    <w:rsid w:val="007C2298"/>
    <w:rsid w:val="007C22BB"/>
    <w:rsid w:val="007C22E4"/>
    <w:rsid w:val="007C22F0"/>
    <w:rsid w:val="007C2306"/>
    <w:rsid w:val="007C2330"/>
    <w:rsid w:val="007C237C"/>
    <w:rsid w:val="007C237E"/>
    <w:rsid w:val="007C2396"/>
    <w:rsid w:val="007C23C9"/>
    <w:rsid w:val="007C23CF"/>
    <w:rsid w:val="007C2451"/>
    <w:rsid w:val="007C248F"/>
    <w:rsid w:val="007C249D"/>
    <w:rsid w:val="007C24BF"/>
    <w:rsid w:val="007C252A"/>
    <w:rsid w:val="007C2572"/>
    <w:rsid w:val="007C2596"/>
    <w:rsid w:val="007C25C7"/>
    <w:rsid w:val="007C25D6"/>
    <w:rsid w:val="007C25E0"/>
    <w:rsid w:val="007C2612"/>
    <w:rsid w:val="007C2636"/>
    <w:rsid w:val="007C2678"/>
    <w:rsid w:val="007C267D"/>
    <w:rsid w:val="007C26AE"/>
    <w:rsid w:val="007C2707"/>
    <w:rsid w:val="007C2752"/>
    <w:rsid w:val="007C275C"/>
    <w:rsid w:val="007C2763"/>
    <w:rsid w:val="007C27C7"/>
    <w:rsid w:val="007C27DC"/>
    <w:rsid w:val="007C27E3"/>
    <w:rsid w:val="007C2884"/>
    <w:rsid w:val="007C28BC"/>
    <w:rsid w:val="007C28CA"/>
    <w:rsid w:val="007C28EA"/>
    <w:rsid w:val="007C2906"/>
    <w:rsid w:val="007C290F"/>
    <w:rsid w:val="007C291F"/>
    <w:rsid w:val="007C294B"/>
    <w:rsid w:val="007C29AF"/>
    <w:rsid w:val="007C29B6"/>
    <w:rsid w:val="007C29D6"/>
    <w:rsid w:val="007C29FB"/>
    <w:rsid w:val="007C2A27"/>
    <w:rsid w:val="007C2A53"/>
    <w:rsid w:val="007C2A7F"/>
    <w:rsid w:val="007C2AFA"/>
    <w:rsid w:val="007C2B08"/>
    <w:rsid w:val="007C2B1E"/>
    <w:rsid w:val="007C2B3C"/>
    <w:rsid w:val="007C2B52"/>
    <w:rsid w:val="007C2BB7"/>
    <w:rsid w:val="007C2BC3"/>
    <w:rsid w:val="007C2C10"/>
    <w:rsid w:val="007C2C11"/>
    <w:rsid w:val="007C2C18"/>
    <w:rsid w:val="007C2C24"/>
    <w:rsid w:val="007C2C50"/>
    <w:rsid w:val="007C2D03"/>
    <w:rsid w:val="007C2D0C"/>
    <w:rsid w:val="007C2D7A"/>
    <w:rsid w:val="007C2D86"/>
    <w:rsid w:val="007C2DDD"/>
    <w:rsid w:val="007C2DDE"/>
    <w:rsid w:val="007C2DDF"/>
    <w:rsid w:val="007C2DF3"/>
    <w:rsid w:val="007C2DFD"/>
    <w:rsid w:val="007C2E06"/>
    <w:rsid w:val="007C2E4D"/>
    <w:rsid w:val="007C2E71"/>
    <w:rsid w:val="007C2EA9"/>
    <w:rsid w:val="007C2EB1"/>
    <w:rsid w:val="007C2EC3"/>
    <w:rsid w:val="007C2ED7"/>
    <w:rsid w:val="007C2EE4"/>
    <w:rsid w:val="007C2F7F"/>
    <w:rsid w:val="007C3012"/>
    <w:rsid w:val="007C3093"/>
    <w:rsid w:val="007C30DA"/>
    <w:rsid w:val="007C30DB"/>
    <w:rsid w:val="007C30DD"/>
    <w:rsid w:val="007C3106"/>
    <w:rsid w:val="007C3147"/>
    <w:rsid w:val="007C31AF"/>
    <w:rsid w:val="007C31CC"/>
    <w:rsid w:val="007C31CF"/>
    <w:rsid w:val="007C31F2"/>
    <w:rsid w:val="007C31FA"/>
    <w:rsid w:val="007C3213"/>
    <w:rsid w:val="007C3218"/>
    <w:rsid w:val="007C3225"/>
    <w:rsid w:val="007C323F"/>
    <w:rsid w:val="007C3271"/>
    <w:rsid w:val="007C32A1"/>
    <w:rsid w:val="007C3315"/>
    <w:rsid w:val="007C334C"/>
    <w:rsid w:val="007C3356"/>
    <w:rsid w:val="007C3382"/>
    <w:rsid w:val="007C338C"/>
    <w:rsid w:val="007C3399"/>
    <w:rsid w:val="007C339C"/>
    <w:rsid w:val="007C3440"/>
    <w:rsid w:val="007C3453"/>
    <w:rsid w:val="007C34AF"/>
    <w:rsid w:val="007C34C3"/>
    <w:rsid w:val="007C34CD"/>
    <w:rsid w:val="007C34E8"/>
    <w:rsid w:val="007C3512"/>
    <w:rsid w:val="007C3565"/>
    <w:rsid w:val="007C3593"/>
    <w:rsid w:val="007C35D4"/>
    <w:rsid w:val="007C35EE"/>
    <w:rsid w:val="007C3604"/>
    <w:rsid w:val="007C3628"/>
    <w:rsid w:val="007C362B"/>
    <w:rsid w:val="007C364C"/>
    <w:rsid w:val="007C3656"/>
    <w:rsid w:val="007C36C2"/>
    <w:rsid w:val="007C36C8"/>
    <w:rsid w:val="007C36E0"/>
    <w:rsid w:val="007C36ED"/>
    <w:rsid w:val="007C3753"/>
    <w:rsid w:val="007C3765"/>
    <w:rsid w:val="007C3766"/>
    <w:rsid w:val="007C3770"/>
    <w:rsid w:val="007C379E"/>
    <w:rsid w:val="007C37BE"/>
    <w:rsid w:val="007C37FD"/>
    <w:rsid w:val="007C381D"/>
    <w:rsid w:val="007C381E"/>
    <w:rsid w:val="007C385D"/>
    <w:rsid w:val="007C3889"/>
    <w:rsid w:val="007C3913"/>
    <w:rsid w:val="007C394B"/>
    <w:rsid w:val="007C3954"/>
    <w:rsid w:val="007C397E"/>
    <w:rsid w:val="007C3991"/>
    <w:rsid w:val="007C399F"/>
    <w:rsid w:val="007C39A1"/>
    <w:rsid w:val="007C39E9"/>
    <w:rsid w:val="007C3A7D"/>
    <w:rsid w:val="007C3A85"/>
    <w:rsid w:val="007C3A9E"/>
    <w:rsid w:val="007C3AB8"/>
    <w:rsid w:val="007C3AF6"/>
    <w:rsid w:val="007C3B03"/>
    <w:rsid w:val="007C3B33"/>
    <w:rsid w:val="007C3B90"/>
    <w:rsid w:val="007C3C1C"/>
    <w:rsid w:val="007C3C29"/>
    <w:rsid w:val="007C3C70"/>
    <w:rsid w:val="007C3C78"/>
    <w:rsid w:val="007C3C7B"/>
    <w:rsid w:val="007C3CBF"/>
    <w:rsid w:val="007C3CCE"/>
    <w:rsid w:val="007C3CF3"/>
    <w:rsid w:val="007C3D20"/>
    <w:rsid w:val="007C3D2B"/>
    <w:rsid w:val="007C3D4A"/>
    <w:rsid w:val="007C3D6D"/>
    <w:rsid w:val="007C3D82"/>
    <w:rsid w:val="007C3D87"/>
    <w:rsid w:val="007C3D97"/>
    <w:rsid w:val="007C3DAF"/>
    <w:rsid w:val="007C3DC3"/>
    <w:rsid w:val="007C3E3F"/>
    <w:rsid w:val="007C3EC1"/>
    <w:rsid w:val="007C3F12"/>
    <w:rsid w:val="007C3F70"/>
    <w:rsid w:val="007C3FB4"/>
    <w:rsid w:val="007C3FBF"/>
    <w:rsid w:val="007C3FD5"/>
    <w:rsid w:val="007C4009"/>
    <w:rsid w:val="007C400F"/>
    <w:rsid w:val="007C4066"/>
    <w:rsid w:val="007C4097"/>
    <w:rsid w:val="007C40A5"/>
    <w:rsid w:val="007C40BB"/>
    <w:rsid w:val="007C41E6"/>
    <w:rsid w:val="007C41F9"/>
    <w:rsid w:val="007C420B"/>
    <w:rsid w:val="007C422A"/>
    <w:rsid w:val="007C4251"/>
    <w:rsid w:val="007C4282"/>
    <w:rsid w:val="007C42B8"/>
    <w:rsid w:val="007C42C1"/>
    <w:rsid w:val="007C42F7"/>
    <w:rsid w:val="007C431D"/>
    <w:rsid w:val="007C4346"/>
    <w:rsid w:val="007C4384"/>
    <w:rsid w:val="007C438A"/>
    <w:rsid w:val="007C4393"/>
    <w:rsid w:val="007C43C1"/>
    <w:rsid w:val="007C4403"/>
    <w:rsid w:val="007C4405"/>
    <w:rsid w:val="007C4407"/>
    <w:rsid w:val="007C442F"/>
    <w:rsid w:val="007C4431"/>
    <w:rsid w:val="007C4452"/>
    <w:rsid w:val="007C4457"/>
    <w:rsid w:val="007C4466"/>
    <w:rsid w:val="007C4497"/>
    <w:rsid w:val="007C4498"/>
    <w:rsid w:val="007C44A8"/>
    <w:rsid w:val="007C44D5"/>
    <w:rsid w:val="007C4518"/>
    <w:rsid w:val="007C4557"/>
    <w:rsid w:val="007C459D"/>
    <w:rsid w:val="007C459F"/>
    <w:rsid w:val="007C45AB"/>
    <w:rsid w:val="007C45E0"/>
    <w:rsid w:val="007C460F"/>
    <w:rsid w:val="007C463B"/>
    <w:rsid w:val="007C4676"/>
    <w:rsid w:val="007C46C6"/>
    <w:rsid w:val="007C46C9"/>
    <w:rsid w:val="007C46D0"/>
    <w:rsid w:val="007C4701"/>
    <w:rsid w:val="007C4729"/>
    <w:rsid w:val="007C473B"/>
    <w:rsid w:val="007C4751"/>
    <w:rsid w:val="007C4755"/>
    <w:rsid w:val="007C4790"/>
    <w:rsid w:val="007C47F2"/>
    <w:rsid w:val="007C4808"/>
    <w:rsid w:val="007C4831"/>
    <w:rsid w:val="007C4834"/>
    <w:rsid w:val="007C4844"/>
    <w:rsid w:val="007C48CF"/>
    <w:rsid w:val="007C493F"/>
    <w:rsid w:val="007C4941"/>
    <w:rsid w:val="007C4963"/>
    <w:rsid w:val="007C4990"/>
    <w:rsid w:val="007C49A3"/>
    <w:rsid w:val="007C49A4"/>
    <w:rsid w:val="007C49D6"/>
    <w:rsid w:val="007C49F2"/>
    <w:rsid w:val="007C4A06"/>
    <w:rsid w:val="007C4AA6"/>
    <w:rsid w:val="007C4AC9"/>
    <w:rsid w:val="007C4AD0"/>
    <w:rsid w:val="007C4B1B"/>
    <w:rsid w:val="007C4B29"/>
    <w:rsid w:val="007C4B51"/>
    <w:rsid w:val="007C4B8F"/>
    <w:rsid w:val="007C4B91"/>
    <w:rsid w:val="007C4BB3"/>
    <w:rsid w:val="007C4BC8"/>
    <w:rsid w:val="007C4BD7"/>
    <w:rsid w:val="007C4C3D"/>
    <w:rsid w:val="007C4C4F"/>
    <w:rsid w:val="007C4C9A"/>
    <w:rsid w:val="007C4CA6"/>
    <w:rsid w:val="007C4CB9"/>
    <w:rsid w:val="007C4D46"/>
    <w:rsid w:val="007C4D64"/>
    <w:rsid w:val="007C4D8F"/>
    <w:rsid w:val="007C4D92"/>
    <w:rsid w:val="007C4D99"/>
    <w:rsid w:val="007C4DC5"/>
    <w:rsid w:val="007C4DC8"/>
    <w:rsid w:val="007C4DFA"/>
    <w:rsid w:val="007C4E18"/>
    <w:rsid w:val="007C4E2C"/>
    <w:rsid w:val="007C4E81"/>
    <w:rsid w:val="007C4E84"/>
    <w:rsid w:val="007C4ED2"/>
    <w:rsid w:val="007C4EED"/>
    <w:rsid w:val="007C4F27"/>
    <w:rsid w:val="007C4F3E"/>
    <w:rsid w:val="007C4FE0"/>
    <w:rsid w:val="007C4FFC"/>
    <w:rsid w:val="007C504F"/>
    <w:rsid w:val="007C5053"/>
    <w:rsid w:val="007C5065"/>
    <w:rsid w:val="007C507D"/>
    <w:rsid w:val="007C5098"/>
    <w:rsid w:val="007C50A1"/>
    <w:rsid w:val="007C50D6"/>
    <w:rsid w:val="007C50DC"/>
    <w:rsid w:val="007C50E3"/>
    <w:rsid w:val="007C50E4"/>
    <w:rsid w:val="007C5117"/>
    <w:rsid w:val="007C514C"/>
    <w:rsid w:val="007C517C"/>
    <w:rsid w:val="007C517F"/>
    <w:rsid w:val="007C5181"/>
    <w:rsid w:val="007C518B"/>
    <w:rsid w:val="007C519D"/>
    <w:rsid w:val="007C51B5"/>
    <w:rsid w:val="007C51C8"/>
    <w:rsid w:val="007C51DB"/>
    <w:rsid w:val="007C520E"/>
    <w:rsid w:val="007C521B"/>
    <w:rsid w:val="007C5274"/>
    <w:rsid w:val="007C52D8"/>
    <w:rsid w:val="007C52F9"/>
    <w:rsid w:val="007C5337"/>
    <w:rsid w:val="007C5352"/>
    <w:rsid w:val="007C5369"/>
    <w:rsid w:val="007C5384"/>
    <w:rsid w:val="007C53A1"/>
    <w:rsid w:val="007C53B3"/>
    <w:rsid w:val="007C5423"/>
    <w:rsid w:val="007C543C"/>
    <w:rsid w:val="007C5449"/>
    <w:rsid w:val="007C5450"/>
    <w:rsid w:val="007C5452"/>
    <w:rsid w:val="007C5483"/>
    <w:rsid w:val="007C5499"/>
    <w:rsid w:val="007C54F7"/>
    <w:rsid w:val="007C5563"/>
    <w:rsid w:val="007C5583"/>
    <w:rsid w:val="007C5584"/>
    <w:rsid w:val="007C5592"/>
    <w:rsid w:val="007C55F2"/>
    <w:rsid w:val="007C5624"/>
    <w:rsid w:val="007C5631"/>
    <w:rsid w:val="007C563B"/>
    <w:rsid w:val="007C5669"/>
    <w:rsid w:val="007C567F"/>
    <w:rsid w:val="007C5691"/>
    <w:rsid w:val="007C56C8"/>
    <w:rsid w:val="007C56CA"/>
    <w:rsid w:val="007C56F2"/>
    <w:rsid w:val="007C5754"/>
    <w:rsid w:val="007C577E"/>
    <w:rsid w:val="007C57EF"/>
    <w:rsid w:val="007C5853"/>
    <w:rsid w:val="007C588B"/>
    <w:rsid w:val="007C588D"/>
    <w:rsid w:val="007C5896"/>
    <w:rsid w:val="007C58A4"/>
    <w:rsid w:val="007C58B2"/>
    <w:rsid w:val="007C58B7"/>
    <w:rsid w:val="007C591F"/>
    <w:rsid w:val="007C592B"/>
    <w:rsid w:val="007C5932"/>
    <w:rsid w:val="007C594A"/>
    <w:rsid w:val="007C59B6"/>
    <w:rsid w:val="007C59E5"/>
    <w:rsid w:val="007C59ED"/>
    <w:rsid w:val="007C5A08"/>
    <w:rsid w:val="007C5A39"/>
    <w:rsid w:val="007C5A3D"/>
    <w:rsid w:val="007C5A7B"/>
    <w:rsid w:val="007C5A91"/>
    <w:rsid w:val="007C5A9D"/>
    <w:rsid w:val="007C5ABA"/>
    <w:rsid w:val="007C5AF4"/>
    <w:rsid w:val="007C5B03"/>
    <w:rsid w:val="007C5B14"/>
    <w:rsid w:val="007C5B1F"/>
    <w:rsid w:val="007C5B21"/>
    <w:rsid w:val="007C5B24"/>
    <w:rsid w:val="007C5B2E"/>
    <w:rsid w:val="007C5B3E"/>
    <w:rsid w:val="007C5B64"/>
    <w:rsid w:val="007C5B75"/>
    <w:rsid w:val="007C5B82"/>
    <w:rsid w:val="007C5BD7"/>
    <w:rsid w:val="007C5BE4"/>
    <w:rsid w:val="007C5BF2"/>
    <w:rsid w:val="007C5C0B"/>
    <w:rsid w:val="007C5C51"/>
    <w:rsid w:val="007C5C63"/>
    <w:rsid w:val="007C5C6F"/>
    <w:rsid w:val="007C5C87"/>
    <w:rsid w:val="007C5CC2"/>
    <w:rsid w:val="007C5D50"/>
    <w:rsid w:val="007C5D53"/>
    <w:rsid w:val="007C5D90"/>
    <w:rsid w:val="007C5DCB"/>
    <w:rsid w:val="007C5DD7"/>
    <w:rsid w:val="007C5DEE"/>
    <w:rsid w:val="007C5E03"/>
    <w:rsid w:val="007C5E07"/>
    <w:rsid w:val="007C5E2E"/>
    <w:rsid w:val="007C5E6C"/>
    <w:rsid w:val="007C5EF3"/>
    <w:rsid w:val="007C5EF5"/>
    <w:rsid w:val="007C5EFB"/>
    <w:rsid w:val="007C5F03"/>
    <w:rsid w:val="007C5F07"/>
    <w:rsid w:val="007C5F35"/>
    <w:rsid w:val="007C5F5B"/>
    <w:rsid w:val="007C5F9A"/>
    <w:rsid w:val="007C5FA8"/>
    <w:rsid w:val="007C5FBA"/>
    <w:rsid w:val="007C5FD0"/>
    <w:rsid w:val="007C5FEA"/>
    <w:rsid w:val="007C5FEB"/>
    <w:rsid w:val="007C6012"/>
    <w:rsid w:val="007C6072"/>
    <w:rsid w:val="007C6090"/>
    <w:rsid w:val="007C60EE"/>
    <w:rsid w:val="007C60FD"/>
    <w:rsid w:val="007C6108"/>
    <w:rsid w:val="007C6135"/>
    <w:rsid w:val="007C6137"/>
    <w:rsid w:val="007C613B"/>
    <w:rsid w:val="007C613E"/>
    <w:rsid w:val="007C6141"/>
    <w:rsid w:val="007C6143"/>
    <w:rsid w:val="007C6187"/>
    <w:rsid w:val="007C6195"/>
    <w:rsid w:val="007C61B8"/>
    <w:rsid w:val="007C623A"/>
    <w:rsid w:val="007C626F"/>
    <w:rsid w:val="007C6273"/>
    <w:rsid w:val="007C6328"/>
    <w:rsid w:val="007C6343"/>
    <w:rsid w:val="007C6361"/>
    <w:rsid w:val="007C63D2"/>
    <w:rsid w:val="007C6400"/>
    <w:rsid w:val="007C6409"/>
    <w:rsid w:val="007C640A"/>
    <w:rsid w:val="007C643F"/>
    <w:rsid w:val="007C6448"/>
    <w:rsid w:val="007C645E"/>
    <w:rsid w:val="007C64A2"/>
    <w:rsid w:val="007C651F"/>
    <w:rsid w:val="007C652B"/>
    <w:rsid w:val="007C6537"/>
    <w:rsid w:val="007C658F"/>
    <w:rsid w:val="007C6594"/>
    <w:rsid w:val="007C65A3"/>
    <w:rsid w:val="007C65A6"/>
    <w:rsid w:val="007C6613"/>
    <w:rsid w:val="007C6624"/>
    <w:rsid w:val="007C6637"/>
    <w:rsid w:val="007C66EC"/>
    <w:rsid w:val="007C6703"/>
    <w:rsid w:val="007C6725"/>
    <w:rsid w:val="007C6735"/>
    <w:rsid w:val="007C673B"/>
    <w:rsid w:val="007C6799"/>
    <w:rsid w:val="007C67C2"/>
    <w:rsid w:val="007C67D1"/>
    <w:rsid w:val="007C67F2"/>
    <w:rsid w:val="007C6803"/>
    <w:rsid w:val="007C6810"/>
    <w:rsid w:val="007C6815"/>
    <w:rsid w:val="007C6834"/>
    <w:rsid w:val="007C683D"/>
    <w:rsid w:val="007C6845"/>
    <w:rsid w:val="007C685B"/>
    <w:rsid w:val="007C686D"/>
    <w:rsid w:val="007C68CC"/>
    <w:rsid w:val="007C68D6"/>
    <w:rsid w:val="007C68DB"/>
    <w:rsid w:val="007C6910"/>
    <w:rsid w:val="007C6969"/>
    <w:rsid w:val="007C696C"/>
    <w:rsid w:val="007C6977"/>
    <w:rsid w:val="007C6984"/>
    <w:rsid w:val="007C69DB"/>
    <w:rsid w:val="007C6A10"/>
    <w:rsid w:val="007C6A15"/>
    <w:rsid w:val="007C6A2C"/>
    <w:rsid w:val="007C6A4D"/>
    <w:rsid w:val="007C6A83"/>
    <w:rsid w:val="007C6A96"/>
    <w:rsid w:val="007C6A98"/>
    <w:rsid w:val="007C6AB3"/>
    <w:rsid w:val="007C6ACE"/>
    <w:rsid w:val="007C6AF8"/>
    <w:rsid w:val="007C6B1D"/>
    <w:rsid w:val="007C6BDD"/>
    <w:rsid w:val="007C6C33"/>
    <w:rsid w:val="007C6C5B"/>
    <w:rsid w:val="007C6CC5"/>
    <w:rsid w:val="007C6CF4"/>
    <w:rsid w:val="007C6D03"/>
    <w:rsid w:val="007C6D58"/>
    <w:rsid w:val="007C6D59"/>
    <w:rsid w:val="007C6D69"/>
    <w:rsid w:val="007C6D7B"/>
    <w:rsid w:val="007C6D8E"/>
    <w:rsid w:val="007C6E02"/>
    <w:rsid w:val="007C6E0D"/>
    <w:rsid w:val="007C6E14"/>
    <w:rsid w:val="007C6E21"/>
    <w:rsid w:val="007C6E4E"/>
    <w:rsid w:val="007C6E7E"/>
    <w:rsid w:val="007C6E8F"/>
    <w:rsid w:val="007C6EDF"/>
    <w:rsid w:val="007C6EE9"/>
    <w:rsid w:val="007C6EEB"/>
    <w:rsid w:val="007C6EFD"/>
    <w:rsid w:val="007C6F0A"/>
    <w:rsid w:val="007C6F56"/>
    <w:rsid w:val="007C6F5E"/>
    <w:rsid w:val="007C6F62"/>
    <w:rsid w:val="007C6F6F"/>
    <w:rsid w:val="007C6FAC"/>
    <w:rsid w:val="007C6FCA"/>
    <w:rsid w:val="007C6FE1"/>
    <w:rsid w:val="007C6FF6"/>
    <w:rsid w:val="007C702D"/>
    <w:rsid w:val="007C702E"/>
    <w:rsid w:val="007C705A"/>
    <w:rsid w:val="007C7064"/>
    <w:rsid w:val="007C7079"/>
    <w:rsid w:val="007C7083"/>
    <w:rsid w:val="007C7094"/>
    <w:rsid w:val="007C70C5"/>
    <w:rsid w:val="007C70E9"/>
    <w:rsid w:val="007C7112"/>
    <w:rsid w:val="007C7121"/>
    <w:rsid w:val="007C7132"/>
    <w:rsid w:val="007C7137"/>
    <w:rsid w:val="007C714F"/>
    <w:rsid w:val="007C7177"/>
    <w:rsid w:val="007C71F9"/>
    <w:rsid w:val="007C7208"/>
    <w:rsid w:val="007C7225"/>
    <w:rsid w:val="007C722D"/>
    <w:rsid w:val="007C7233"/>
    <w:rsid w:val="007C7248"/>
    <w:rsid w:val="007C724F"/>
    <w:rsid w:val="007C726C"/>
    <w:rsid w:val="007C7281"/>
    <w:rsid w:val="007C7299"/>
    <w:rsid w:val="007C7305"/>
    <w:rsid w:val="007C7330"/>
    <w:rsid w:val="007C7360"/>
    <w:rsid w:val="007C73A4"/>
    <w:rsid w:val="007C73E9"/>
    <w:rsid w:val="007C7426"/>
    <w:rsid w:val="007C7452"/>
    <w:rsid w:val="007C7470"/>
    <w:rsid w:val="007C7483"/>
    <w:rsid w:val="007C74AB"/>
    <w:rsid w:val="007C7522"/>
    <w:rsid w:val="007C753B"/>
    <w:rsid w:val="007C75A3"/>
    <w:rsid w:val="007C75AA"/>
    <w:rsid w:val="007C75E0"/>
    <w:rsid w:val="007C7627"/>
    <w:rsid w:val="007C7640"/>
    <w:rsid w:val="007C764D"/>
    <w:rsid w:val="007C76B8"/>
    <w:rsid w:val="007C76D3"/>
    <w:rsid w:val="007C76EC"/>
    <w:rsid w:val="007C7730"/>
    <w:rsid w:val="007C777B"/>
    <w:rsid w:val="007C777F"/>
    <w:rsid w:val="007C7786"/>
    <w:rsid w:val="007C77AF"/>
    <w:rsid w:val="007C77B2"/>
    <w:rsid w:val="007C77BF"/>
    <w:rsid w:val="007C77E0"/>
    <w:rsid w:val="007C77F3"/>
    <w:rsid w:val="007C7838"/>
    <w:rsid w:val="007C7852"/>
    <w:rsid w:val="007C7881"/>
    <w:rsid w:val="007C78B5"/>
    <w:rsid w:val="007C78CC"/>
    <w:rsid w:val="007C794D"/>
    <w:rsid w:val="007C7950"/>
    <w:rsid w:val="007C7957"/>
    <w:rsid w:val="007C7967"/>
    <w:rsid w:val="007C797A"/>
    <w:rsid w:val="007C79A5"/>
    <w:rsid w:val="007C79BA"/>
    <w:rsid w:val="007C79C3"/>
    <w:rsid w:val="007C79D6"/>
    <w:rsid w:val="007C79DC"/>
    <w:rsid w:val="007C79EB"/>
    <w:rsid w:val="007C7A0C"/>
    <w:rsid w:val="007C7A0E"/>
    <w:rsid w:val="007C7A1B"/>
    <w:rsid w:val="007C7A3A"/>
    <w:rsid w:val="007C7A4B"/>
    <w:rsid w:val="007C7A83"/>
    <w:rsid w:val="007C7A8D"/>
    <w:rsid w:val="007C7AB7"/>
    <w:rsid w:val="007C7B1A"/>
    <w:rsid w:val="007C7B34"/>
    <w:rsid w:val="007C7B58"/>
    <w:rsid w:val="007C7B5A"/>
    <w:rsid w:val="007C7B6D"/>
    <w:rsid w:val="007C7BAE"/>
    <w:rsid w:val="007C7BBD"/>
    <w:rsid w:val="007C7BF5"/>
    <w:rsid w:val="007C7BF8"/>
    <w:rsid w:val="007C7C08"/>
    <w:rsid w:val="007C7C17"/>
    <w:rsid w:val="007C7C2F"/>
    <w:rsid w:val="007C7C89"/>
    <w:rsid w:val="007C7CA0"/>
    <w:rsid w:val="007C7CAD"/>
    <w:rsid w:val="007C7D22"/>
    <w:rsid w:val="007C7DBC"/>
    <w:rsid w:val="007C7DE0"/>
    <w:rsid w:val="007C7DF6"/>
    <w:rsid w:val="007C7DFC"/>
    <w:rsid w:val="007C7E35"/>
    <w:rsid w:val="007C7EBD"/>
    <w:rsid w:val="007C7EED"/>
    <w:rsid w:val="007C7EFA"/>
    <w:rsid w:val="007C7F10"/>
    <w:rsid w:val="007C7F14"/>
    <w:rsid w:val="007C7F37"/>
    <w:rsid w:val="007C7F44"/>
    <w:rsid w:val="007C7F72"/>
    <w:rsid w:val="007C7F7D"/>
    <w:rsid w:val="007D0010"/>
    <w:rsid w:val="007D006D"/>
    <w:rsid w:val="007D0077"/>
    <w:rsid w:val="007D00D0"/>
    <w:rsid w:val="007D00E8"/>
    <w:rsid w:val="007D0154"/>
    <w:rsid w:val="007D01D4"/>
    <w:rsid w:val="007D01E9"/>
    <w:rsid w:val="007D01F7"/>
    <w:rsid w:val="007D02D3"/>
    <w:rsid w:val="007D035B"/>
    <w:rsid w:val="007D036C"/>
    <w:rsid w:val="007D0390"/>
    <w:rsid w:val="007D0399"/>
    <w:rsid w:val="007D03AF"/>
    <w:rsid w:val="007D03B7"/>
    <w:rsid w:val="007D03D5"/>
    <w:rsid w:val="007D03DD"/>
    <w:rsid w:val="007D03EF"/>
    <w:rsid w:val="007D03F4"/>
    <w:rsid w:val="007D03F6"/>
    <w:rsid w:val="007D0445"/>
    <w:rsid w:val="007D0459"/>
    <w:rsid w:val="007D045C"/>
    <w:rsid w:val="007D0476"/>
    <w:rsid w:val="007D0488"/>
    <w:rsid w:val="007D049D"/>
    <w:rsid w:val="007D0533"/>
    <w:rsid w:val="007D0544"/>
    <w:rsid w:val="007D054D"/>
    <w:rsid w:val="007D058C"/>
    <w:rsid w:val="007D0590"/>
    <w:rsid w:val="007D05F9"/>
    <w:rsid w:val="007D0626"/>
    <w:rsid w:val="007D062D"/>
    <w:rsid w:val="007D0665"/>
    <w:rsid w:val="007D0669"/>
    <w:rsid w:val="007D0683"/>
    <w:rsid w:val="007D06AC"/>
    <w:rsid w:val="007D06C9"/>
    <w:rsid w:val="007D06DC"/>
    <w:rsid w:val="007D06F4"/>
    <w:rsid w:val="007D0702"/>
    <w:rsid w:val="007D0768"/>
    <w:rsid w:val="007D076A"/>
    <w:rsid w:val="007D076B"/>
    <w:rsid w:val="007D079A"/>
    <w:rsid w:val="007D079E"/>
    <w:rsid w:val="007D07FF"/>
    <w:rsid w:val="007D0804"/>
    <w:rsid w:val="007D0820"/>
    <w:rsid w:val="007D0827"/>
    <w:rsid w:val="007D0837"/>
    <w:rsid w:val="007D0898"/>
    <w:rsid w:val="007D08BB"/>
    <w:rsid w:val="007D08D1"/>
    <w:rsid w:val="007D08EB"/>
    <w:rsid w:val="007D08F3"/>
    <w:rsid w:val="007D08FD"/>
    <w:rsid w:val="007D0945"/>
    <w:rsid w:val="007D094C"/>
    <w:rsid w:val="007D0970"/>
    <w:rsid w:val="007D0975"/>
    <w:rsid w:val="007D098F"/>
    <w:rsid w:val="007D0990"/>
    <w:rsid w:val="007D0996"/>
    <w:rsid w:val="007D09A6"/>
    <w:rsid w:val="007D09F6"/>
    <w:rsid w:val="007D0A0C"/>
    <w:rsid w:val="007D0A10"/>
    <w:rsid w:val="007D0A13"/>
    <w:rsid w:val="007D0A45"/>
    <w:rsid w:val="007D0A80"/>
    <w:rsid w:val="007D0AA9"/>
    <w:rsid w:val="007D0ABA"/>
    <w:rsid w:val="007D0AC0"/>
    <w:rsid w:val="007D0AC1"/>
    <w:rsid w:val="007D0AC4"/>
    <w:rsid w:val="007D0AC7"/>
    <w:rsid w:val="007D0ACB"/>
    <w:rsid w:val="007D0B34"/>
    <w:rsid w:val="007D0B48"/>
    <w:rsid w:val="007D0B6A"/>
    <w:rsid w:val="007D0BDA"/>
    <w:rsid w:val="007D0BEE"/>
    <w:rsid w:val="007D0BF1"/>
    <w:rsid w:val="007D0BF8"/>
    <w:rsid w:val="007D0C6D"/>
    <w:rsid w:val="007D0CC6"/>
    <w:rsid w:val="007D0CC9"/>
    <w:rsid w:val="007D0CD7"/>
    <w:rsid w:val="007D0CF4"/>
    <w:rsid w:val="007D0D03"/>
    <w:rsid w:val="007D0D36"/>
    <w:rsid w:val="007D0D95"/>
    <w:rsid w:val="007D0DD6"/>
    <w:rsid w:val="007D0E34"/>
    <w:rsid w:val="007D0E93"/>
    <w:rsid w:val="007D0EA3"/>
    <w:rsid w:val="007D0EE6"/>
    <w:rsid w:val="007D0F1A"/>
    <w:rsid w:val="007D0F8E"/>
    <w:rsid w:val="007D0F93"/>
    <w:rsid w:val="007D0F9A"/>
    <w:rsid w:val="007D0FA8"/>
    <w:rsid w:val="007D0FB8"/>
    <w:rsid w:val="007D0FD8"/>
    <w:rsid w:val="007D101B"/>
    <w:rsid w:val="007D1034"/>
    <w:rsid w:val="007D103F"/>
    <w:rsid w:val="007D107E"/>
    <w:rsid w:val="007D108E"/>
    <w:rsid w:val="007D109B"/>
    <w:rsid w:val="007D10B4"/>
    <w:rsid w:val="007D10DA"/>
    <w:rsid w:val="007D1125"/>
    <w:rsid w:val="007D112B"/>
    <w:rsid w:val="007D1148"/>
    <w:rsid w:val="007D115C"/>
    <w:rsid w:val="007D1170"/>
    <w:rsid w:val="007D1189"/>
    <w:rsid w:val="007D1261"/>
    <w:rsid w:val="007D126A"/>
    <w:rsid w:val="007D126D"/>
    <w:rsid w:val="007D1272"/>
    <w:rsid w:val="007D1288"/>
    <w:rsid w:val="007D129B"/>
    <w:rsid w:val="007D12C0"/>
    <w:rsid w:val="007D1325"/>
    <w:rsid w:val="007D132A"/>
    <w:rsid w:val="007D133B"/>
    <w:rsid w:val="007D133C"/>
    <w:rsid w:val="007D1374"/>
    <w:rsid w:val="007D1382"/>
    <w:rsid w:val="007D139F"/>
    <w:rsid w:val="007D13BD"/>
    <w:rsid w:val="007D13CE"/>
    <w:rsid w:val="007D13D4"/>
    <w:rsid w:val="007D13D8"/>
    <w:rsid w:val="007D13DC"/>
    <w:rsid w:val="007D13DD"/>
    <w:rsid w:val="007D13F5"/>
    <w:rsid w:val="007D146E"/>
    <w:rsid w:val="007D1470"/>
    <w:rsid w:val="007D148A"/>
    <w:rsid w:val="007D14CA"/>
    <w:rsid w:val="007D14CF"/>
    <w:rsid w:val="007D152B"/>
    <w:rsid w:val="007D1545"/>
    <w:rsid w:val="007D1573"/>
    <w:rsid w:val="007D15F0"/>
    <w:rsid w:val="007D160B"/>
    <w:rsid w:val="007D162A"/>
    <w:rsid w:val="007D166D"/>
    <w:rsid w:val="007D168F"/>
    <w:rsid w:val="007D170C"/>
    <w:rsid w:val="007D17C7"/>
    <w:rsid w:val="007D17D5"/>
    <w:rsid w:val="007D1827"/>
    <w:rsid w:val="007D1871"/>
    <w:rsid w:val="007D1899"/>
    <w:rsid w:val="007D18CE"/>
    <w:rsid w:val="007D18E0"/>
    <w:rsid w:val="007D18E2"/>
    <w:rsid w:val="007D191C"/>
    <w:rsid w:val="007D1934"/>
    <w:rsid w:val="007D197D"/>
    <w:rsid w:val="007D19C3"/>
    <w:rsid w:val="007D19C5"/>
    <w:rsid w:val="007D19DC"/>
    <w:rsid w:val="007D19E5"/>
    <w:rsid w:val="007D19FA"/>
    <w:rsid w:val="007D1A78"/>
    <w:rsid w:val="007D1A81"/>
    <w:rsid w:val="007D1A9E"/>
    <w:rsid w:val="007D1ABE"/>
    <w:rsid w:val="007D1AD3"/>
    <w:rsid w:val="007D1AF4"/>
    <w:rsid w:val="007D1B32"/>
    <w:rsid w:val="007D1B6A"/>
    <w:rsid w:val="007D1B83"/>
    <w:rsid w:val="007D1B88"/>
    <w:rsid w:val="007D1B8E"/>
    <w:rsid w:val="007D1BAD"/>
    <w:rsid w:val="007D1C24"/>
    <w:rsid w:val="007D1C35"/>
    <w:rsid w:val="007D1C3A"/>
    <w:rsid w:val="007D1C65"/>
    <w:rsid w:val="007D1C6F"/>
    <w:rsid w:val="007D1C71"/>
    <w:rsid w:val="007D1C87"/>
    <w:rsid w:val="007D1C8D"/>
    <w:rsid w:val="007D1CA6"/>
    <w:rsid w:val="007D1CDE"/>
    <w:rsid w:val="007D1D10"/>
    <w:rsid w:val="007D1D11"/>
    <w:rsid w:val="007D1D23"/>
    <w:rsid w:val="007D1DA7"/>
    <w:rsid w:val="007D1DAD"/>
    <w:rsid w:val="007D1DDF"/>
    <w:rsid w:val="007D1DF3"/>
    <w:rsid w:val="007D1E09"/>
    <w:rsid w:val="007D1E35"/>
    <w:rsid w:val="007D1E45"/>
    <w:rsid w:val="007D1E79"/>
    <w:rsid w:val="007D1EA3"/>
    <w:rsid w:val="007D1EB3"/>
    <w:rsid w:val="007D1EDD"/>
    <w:rsid w:val="007D1EE6"/>
    <w:rsid w:val="007D1F01"/>
    <w:rsid w:val="007D1F2B"/>
    <w:rsid w:val="007D1F62"/>
    <w:rsid w:val="007D1F69"/>
    <w:rsid w:val="007D1F99"/>
    <w:rsid w:val="007D1FB1"/>
    <w:rsid w:val="007D1FEE"/>
    <w:rsid w:val="007D1FF9"/>
    <w:rsid w:val="007D2023"/>
    <w:rsid w:val="007D2026"/>
    <w:rsid w:val="007D2034"/>
    <w:rsid w:val="007D2063"/>
    <w:rsid w:val="007D209A"/>
    <w:rsid w:val="007D209E"/>
    <w:rsid w:val="007D20C4"/>
    <w:rsid w:val="007D20E9"/>
    <w:rsid w:val="007D219D"/>
    <w:rsid w:val="007D21B0"/>
    <w:rsid w:val="007D21B8"/>
    <w:rsid w:val="007D21B9"/>
    <w:rsid w:val="007D21C9"/>
    <w:rsid w:val="007D2242"/>
    <w:rsid w:val="007D2266"/>
    <w:rsid w:val="007D2275"/>
    <w:rsid w:val="007D2289"/>
    <w:rsid w:val="007D2298"/>
    <w:rsid w:val="007D22A3"/>
    <w:rsid w:val="007D22B6"/>
    <w:rsid w:val="007D22D5"/>
    <w:rsid w:val="007D22E4"/>
    <w:rsid w:val="007D22E5"/>
    <w:rsid w:val="007D22FF"/>
    <w:rsid w:val="007D2320"/>
    <w:rsid w:val="007D2339"/>
    <w:rsid w:val="007D2355"/>
    <w:rsid w:val="007D23A6"/>
    <w:rsid w:val="007D23CC"/>
    <w:rsid w:val="007D2412"/>
    <w:rsid w:val="007D2415"/>
    <w:rsid w:val="007D241E"/>
    <w:rsid w:val="007D245B"/>
    <w:rsid w:val="007D24E5"/>
    <w:rsid w:val="007D2536"/>
    <w:rsid w:val="007D25B2"/>
    <w:rsid w:val="007D25E3"/>
    <w:rsid w:val="007D25F9"/>
    <w:rsid w:val="007D25FD"/>
    <w:rsid w:val="007D2615"/>
    <w:rsid w:val="007D2626"/>
    <w:rsid w:val="007D2630"/>
    <w:rsid w:val="007D265B"/>
    <w:rsid w:val="007D26E4"/>
    <w:rsid w:val="007D26EC"/>
    <w:rsid w:val="007D26F7"/>
    <w:rsid w:val="007D26FC"/>
    <w:rsid w:val="007D2712"/>
    <w:rsid w:val="007D271B"/>
    <w:rsid w:val="007D2795"/>
    <w:rsid w:val="007D27C8"/>
    <w:rsid w:val="007D27F9"/>
    <w:rsid w:val="007D2819"/>
    <w:rsid w:val="007D2889"/>
    <w:rsid w:val="007D2890"/>
    <w:rsid w:val="007D28BB"/>
    <w:rsid w:val="007D28E2"/>
    <w:rsid w:val="007D2925"/>
    <w:rsid w:val="007D2938"/>
    <w:rsid w:val="007D2950"/>
    <w:rsid w:val="007D2978"/>
    <w:rsid w:val="007D2983"/>
    <w:rsid w:val="007D29BE"/>
    <w:rsid w:val="007D29D5"/>
    <w:rsid w:val="007D29F8"/>
    <w:rsid w:val="007D2A32"/>
    <w:rsid w:val="007D2A7D"/>
    <w:rsid w:val="007D2A8D"/>
    <w:rsid w:val="007D2A93"/>
    <w:rsid w:val="007D2AA9"/>
    <w:rsid w:val="007D2AAE"/>
    <w:rsid w:val="007D2ABA"/>
    <w:rsid w:val="007D2ADE"/>
    <w:rsid w:val="007D2B54"/>
    <w:rsid w:val="007D2B5C"/>
    <w:rsid w:val="007D2B6D"/>
    <w:rsid w:val="007D2B76"/>
    <w:rsid w:val="007D2B79"/>
    <w:rsid w:val="007D2BC8"/>
    <w:rsid w:val="007D2BDE"/>
    <w:rsid w:val="007D2BEC"/>
    <w:rsid w:val="007D2C04"/>
    <w:rsid w:val="007D2C4A"/>
    <w:rsid w:val="007D2C77"/>
    <w:rsid w:val="007D2C89"/>
    <w:rsid w:val="007D2CCC"/>
    <w:rsid w:val="007D2D0C"/>
    <w:rsid w:val="007D2D99"/>
    <w:rsid w:val="007D2DAF"/>
    <w:rsid w:val="007D2DD0"/>
    <w:rsid w:val="007D2DF9"/>
    <w:rsid w:val="007D2E07"/>
    <w:rsid w:val="007D2E32"/>
    <w:rsid w:val="007D2E52"/>
    <w:rsid w:val="007D2E5D"/>
    <w:rsid w:val="007D2E89"/>
    <w:rsid w:val="007D2EC5"/>
    <w:rsid w:val="007D2ED9"/>
    <w:rsid w:val="007D2F0C"/>
    <w:rsid w:val="007D2F10"/>
    <w:rsid w:val="007D2F11"/>
    <w:rsid w:val="007D2F2D"/>
    <w:rsid w:val="007D2F38"/>
    <w:rsid w:val="007D2F3D"/>
    <w:rsid w:val="007D2F65"/>
    <w:rsid w:val="007D2F8B"/>
    <w:rsid w:val="007D2F8D"/>
    <w:rsid w:val="007D3001"/>
    <w:rsid w:val="007D3008"/>
    <w:rsid w:val="007D3011"/>
    <w:rsid w:val="007D3030"/>
    <w:rsid w:val="007D3054"/>
    <w:rsid w:val="007D3060"/>
    <w:rsid w:val="007D3086"/>
    <w:rsid w:val="007D30F2"/>
    <w:rsid w:val="007D3117"/>
    <w:rsid w:val="007D3193"/>
    <w:rsid w:val="007D31AD"/>
    <w:rsid w:val="007D31E1"/>
    <w:rsid w:val="007D3216"/>
    <w:rsid w:val="007D3222"/>
    <w:rsid w:val="007D3235"/>
    <w:rsid w:val="007D3237"/>
    <w:rsid w:val="007D324E"/>
    <w:rsid w:val="007D3288"/>
    <w:rsid w:val="007D32A2"/>
    <w:rsid w:val="007D32B2"/>
    <w:rsid w:val="007D32B4"/>
    <w:rsid w:val="007D32D2"/>
    <w:rsid w:val="007D3307"/>
    <w:rsid w:val="007D330E"/>
    <w:rsid w:val="007D3331"/>
    <w:rsid w:val="007D3333"/>
    <w:rsid w:val="007D3348"/>
    <w:rsid w:val="007D338E"/>
    <w:rsid w:val="007D33CD"/>
    <w:rsid w:val="007D33D7"/>
    <w:rsid w:val="007D33FE"/>
    <w:rsid w:val="007D3407"/>
    <w:rsid w:val="007D346C"/>
    <w:rsid w:val="007D3471"/>
    <w:rsid w:val="007D348F"/>
    <w:rsid w:val="007D3493"/>
    <w:rsid w:val="007D3497"/>
    <w:rsid w:val="007D34D9"/>
    <w:rsid w:val="007D34FD"/>
    <w:rsid w:val="007D350F"/>
    <w:rsid w:val="007D3529"/>
    <w:rsid w:val="007D3536"/>
    <w:rsid w:val="007D35A8"/>
    <w:rsid w:val="007D35C3"/>
    <w:rsid w:val="007D35DB"/>
    <w:rsid w:val="007D35DD"/>
    <w:rsid w:val="007D35ED"/>
    <w:rsid w:val="007D3631"/>
    <w:rsid w:val="007D3653"/>
    <w:rsid w:val="007D3686"/>
    <w:rsid w:val="007D36A5"/>
    <w:rsid w:val="007D36E7"/>
    <w:rsid w:val="007D370B"/>
    <w:rsid w:val="007D372B"/>
    <w:rsid w:val="007D377C"/>
    <w:rsid w:val="007D377D"/>
    <w:rsid w:val="007D3791"/>
    <w:rsid w:val="007D37C5"/>
    <w:rsid w:val="007D37D6"/>
    <w:rsid w:val="007D37E3"/>
    <w:rsid w:val="007D3800"/>
    <w:rsid w:val="007D380A"/>
    <w:rsid w:val="007D381C"/>
    <w:rsid w:val="007D383A"/>
    <w:rsid w:val="007D3864"/>
    <w:rsid w:val="007D387F"/>
    <w:rsid w:val="007D38DA"/>
    <w:rsid w:val="007D38FB"/>
    <w:rsid w:val="007D3932"/>
    <w:rsid w:val="007D394C"/>
    <w:rsid w:val="007D39A9"/>
    <w:rsid w:val="007D39D3"/>
    <w:rsid w:val="007D39DC"/>
    <w:rsid w:val="007D3A17"/>
    <w:rsid w:val="007D3A30"/>
    <w:rsid w:val="007D3A84"/>
    <w:rsid w:val="007D3A99"/>
    <w:rsid w:val="007D3A9B"/>
    <w:rsid w:val="007D3AAA"/>
    <w:rsid w:val="007D3AAB"/>
    <w:rsid w:val="007D3AB0"/>
    <w:rsid w:val="007D3AC9"/>
    <w:rsid w:val="007D3AE0"/>
    <w:rsid w:val="007D3B18"/>
    <w:rsid w:val="007D3B6F"/>
    <w:rsid w:val="007D3B96"/>
    <w:rsid w:val="007D3BAF"/>
    <w:rsid w:val="007D3BB8"/>
    <w:rsid w:val="007D3C00"/>
    <w:rsid w:val="007D3C0D"/>
    <w:rsid w:val="007D3C61"/>
    <w:rsid w:val="007D3C96"/>
    <w:rsid w:val="007D3CDC"/>
    <w:rsid w:val="007D3D0A"/>
    <w:rsid w:val="007D3D53"/>
    <w:rsid w:val="007D3D54"/>
    <w:rsid w:val="007D3D6E"/>
    <w:rsid w:val="007D3D8B"/>
    <w:rsid w:val="007D3DB2"/>
    <w:rsid w:val="007D3DFC"/>
    <w:rsid w:val="007D3E08"/>
    <w:rsid w:val="007D3E1F"/>
    <w:rsid w:val="007D3E3C"/>
    <w:rsid w:val="007D3E45"/>
    <w:rsid w:val="007D3E4B"/>
    <w:rsid w:val="007D3E60"/>
    <w:rsid w:val="007D3E94"/>
    <w:rsid w:val="007D3E97"/>
    <w:rsid w:val="007D3E98"/>
    <w:rsid w:val="007D3ED0"/>
    <w:rsid w:val="007D3EE1"/>
    <w:rsid w:val="007D3EEA"/>
    <w:rsid w:val="007D3F10"/>
    <w:rsid w:val="007D3F32"/>
    <w:rsid w:val="007D3F53"/>
    <w:rsid w:val="007D3F60"/>
    <w:rsid w:val="007D3F61"/>
    <w:rsid w:val="007D3F71"/>
    <w:rsid w:val="007D3F97"/>
    <w:rsid w:val="007D3F9B"/>
    <w:rsid w:val="007D3F9E"/>
    <w:rsid w:val="007D3FAA"/>
    <w:rsid w:val="007D3FAB"/>
    <w:rsid w:val="007D3FBA"/>
    <w:rsid w:val="007D400A"/>
    <w:rsid w:val="007D4062"/>
    <w:rsid w:val="007D4071"/>
    <w:rsid w:val="007D4087"/>
    <w:rsid w:val="007D40C3"/>
    <w:rsid w:val="007D40E4"/>
    <w:rsid w:val="007D40F7"/>
    <w:rsid w:val="007D4127"/>
    <w:rsid w:val="007D4150"/>
    <w:rsid w:val="007D4151"/>
    <w:rsid w:val="007D416D"/>
    <w:rsid w:val="007D4170"/>
    <w:rsid w:val="007D4178"/>
    <w:rsid w:val="007D418F"/>
    <w:rsid w:val="007D41D8"/>
    <w:rsid w:val="007D41E1"/>
    <w:rsid w:val="007D41F8"/>
    <w:rsid w:val="007D4239"/>
    <w:rsid w:val="007D42DA"/>
    <w:rsid w:val="007D4306"/>
    <w:rsid w:val="007D430E"/>
    <w:rsid w:val="007D4340"/>
    <w:rsid w:val="007D4351"/>
    <w:rsid w:val="007D4389"/>
    <w:rsid w:val="007D439E"/>
    <w:rsid w:val="007D43AF"/>
    <w:rsid w:val="007D43BD"/>
    <w:rsid w:val="007D443B"/>
    <w:rsid w:val="007D445C"/>
    <w:rsid w:val="007D4486"/>
    <w:rsid w:val="007D44AA"/>
    <w:rsid w:val="007D44C2"/>
    <w:rsid w:val="007D4551"/>
    <w:rsid w:val="007D455D"/>
    <w:rsid w:val="007D4563"/>
    <w:rsid w:val="007D4575"/>
    <w:rsid w:val="007D4581"/>
    <w:rsid w:val="007D45E1"/>
    <w:rsid w:val="007D45ED"/>
    <w:rsid w:val="007D45FD"/>
    <w:rsid w:val="007D461E"/>
    <w:rsid w:val="007D462F"/>
    <w:rsid w:val="007D463E"/>
    <w:rsid w:val="007D468D"/>
    <w:rsid w:val="007D46B4"/>
    <w:rsid w:val="007D46B6"/>
    <w:rsid w:val="007D46F8"/>
    <w:rsid w:val="007D471C"/>
    <w:rsid w:val="007D4763"/>
    <w:rsid w:val="007D47B3"/>
    <w:rsid w:val="007D47DF"/>
    <w:rsid w:val="007D47E1"/>
    <w:rsid w:val="007D4804"/>
    <w:rsid w:val="007D4808"/>
    <w:rsid w:val="007D4862"/>
    <w:rsid w:val="007D4867"/>
    <w:rsid w:val="007D4868"/>
    <w:rsid w:val="007D48C8"/>
    <w:rsid w:val="007D48D1"/>
    <w:rsid w:val="007D4900"/>
    <w:rsid w:val="007D496B"/>
    <w:rsid w:val="007D49D3"/>
    <w:rsid w:val="007D4A02"/>
    <w:rsid w:val="007D4A05"/>
    <w:rsid w:val="007D4A14"/>
    <w:rsid w:val="007D4A56"/>
    <w:rsid w:val="007D4A7E"/>
    <w:rsid w:val="007D4A87"/>
    <w:rsid w:val="007D4AA2"/>
    <w:rsid w:val="007D4AB3"/>
    <w:rsid w:val="007D4B22"/>
    <w:rsid w:val="007D4B3A"/>
    <w:rsid w:val="007D4B6F"/>
    <w:rsid w:val="007D4B9E"/>
    <w:rsid w:val="007D4BCE"/>
    <w:rsid w:val="007D4BD8"/>
    <w:rsid w:val="007D4C16"/>
    <w:rsid w:val="007D4C57"/>
    <w:rsid w:val="007D4C8A"/>
    <w:rsid w:val="007D4C8E"/>
    <w:rsid w:val="007D4C98"/>
    <w:rsid w:val="007D4CA0"/>
    <w:rsid w:val="007D4CDB"/>
    <w:rsid w:val="007D4D59"/>
    <w:rsid w:val="007D4D60"/>
    <w:rsid w:val="007D4D64"/>
    <w:rsid w:val="007D4D88"/>
    <w:rsid w:val="007D4D91"/>
    <w:rsid w:val="007D4DF9"/>
    <w:rsid w:val="007D4DFF"/>
    <w:rsid w:val="007D4E09"/>
    <w:rsid w:val="007D4E2A"/>
    <w:rsid w:val="007D4E2D"/>
    <w:rsid w:val="007D4E5C"/>
    <w:rsid w:val="007D4EB4"/>
    <w:rsid w:val="007D4EF0"/>
    <w:rsid w:val="007D4EF1"/>
    <w:rsid w:val="007D4EF2"/>
    <w:rsid w:val="007D4F47"/>
    <w:rsid w:val="007D4F57"/>
    <w:rsid w:val="007D4F79"/>
    <w:rsid w:val="007D4F83"/>
    <w:rsid w:val="007D4F8E"/>
    <w:rsid w:val="007D4FEE"/>
    <w:rsid w:val="007D5000"/>
    <w:rsid w:val="007D5007"/>
    <w:rsid w:val="007D5009"/>
    <w:rsid w:val="007D501F"/>
    <w:rsid w:val="007D5027"/>
    <w:rsid w:val="007D5072"/>
    <w:rsid w:val="007D507C"/>
    <w:rsid w:val="007D50BD"/>
    <w:rsid w:val="007D50E8"/>
    <w:rsid w:val="007D50EA"/>
    <w:rsid w:val="007D5156"/>
    <w:rsid w:val="007D5184"/>
    <w:rsid w:val="007D51C0"/>
    <w:rsid w:val="007D51C7"/>
    <w:rsid w:val="007D51EB"/>
    <w:rsid w:val="007D5211"/>
    <w:rsid w:val="007D527B"/>
    <w:rsid w:val="007D5293"/>
    <w:rsid w:val="007D529F"/>
    <w:rsid w:val="007D52D7"/>
    <w:rsid w:val="007D52E4"/>
    <w:rsid w:val="007D537D"/>
    <w:rsid w:val="007D53F3"/>
    <w:rsid w:val="007D53F9"/>
    <w:rsid w:val="007D53FC"/>
    <w:rsid w:val="007D543C"/>
    <w:rsid w:val="007D5456"/>
    <w:rsid w:val="007D5467"/>
    <w:rsid w:val="007D546D"/>
    <w:rsid w:val="007D5480"/>
    <w:rsid w:val="007D548F"/>
    <w:rsid w:val="007D5498"/>
    <w:rsid w:val="007D54A9"/>
    <w:rsid w:val="007D5537"/>
    <w:rsid w:val="007D5538"/>
    <w:rsid w:val="007D5540"/>
    <w:rsid w:val="007D5544"/>
    <w:rsid w:val="007D5572"/>
    <w:rsid w:val="007D5583"/>
    <w:rsid w:val="007D558F"/>
    <w:rsid w:val="007D55B8"/>
    <w:rsid w:val="007D55C2"/>
    <w:rsid w:val="007D55E2"/>
    <w:rsid w:val="007D55FB"/>
    <w:rsid w:val="007D5608"/>
    <w:rsid w:val="007D5617"/>
    <w:rsid w:val="007D561C"/>
    <w:rsid w:val="007D563A"/>
    <w:rsid w:val="007D5647"/>
    <w:rsid w:val="007D5652"/>
    <w:rsid w:val="007D5657"/>
    <w:rsid w:val="007D567A"/>
    <w:rsid w:val="007D567D"/>
    <w:rsid w:val="007D56EB"/>
    <w:rsid w:val="007D581F"/>
    <w:rsid w:val="007D5837"/>
    <w:rsid w:val="007D583B"/>
    <w:rsid w:val="007D584E"/>
    <w:rsid w:val="007D5866"/>
    <w:rsid w:val="007D587F"/>
    <w:rsid w:val="007D5884"/>
    <w:rsid w:val="007D5889"/>
    <w:rsid w:val="007D58BC"/>
    <w:rsid w:val="007D58CE"/>
    <w:rsid w:val="007D58F4"/>
    <w:rsid w:val="007D58F7"/>
    <w:rsid w:val="007D5948"/>
    <w:rsid w:val="007D5991"/>
    <w:rsid w:val="007D599A"/>
    <w:rsid w:val="007D59B1"/>
    <w:rsid w:val="007D59BC"/>
    <w:rsid w:val="007D59C4"/>
    <w:rsid w:val="007D5A00"/>
    <w:rsid w:val="007D5A25"/>
    <w:rsid w:val="007D5A27"/>
    <w:rsid w:val="007D5A76"/>
    <w:rsid w:val="007D5AB2"/>
    <w:rsid w:val="007D5AB3"/>
    <w:rsid w:val="007D5ABB"/>
    <w:rsid w:val="007D5AF5"/>
    <w:rsid w:val="007D5B36"/>
    <w:rsid w:val="007D5B86"/>
    <w:rsid w:val="007D5BAA"/>
    <w:rsid w:val="007D5BB2"/>
    <w:rsid w:val="007D5C7C"/>
    <w:rsid w:val="007D5CBD"/>
    <w:rsid w:val="007D5CC4"/>
    <w:rsid w:val="007D5CE0"/>
    <w:rsid w:val="007D5D36"/>
    <w:rsid w:val="007D5D3A"/>
    <w:rsid w:val="007D5D82"/>
    <w:rsid w:val="007D5D93"/>
    <w:rsid w:val="007D5DA8"/>
    <w:rsid w:val="007D5DAF"/>
    <w:rsid w:val="007D5DBD"/>
    <w:rsid w:val="007D5DDC"/>
    <w:rsid w:val="007D5DEB"/>
    <w:rsid w:val="007D5E21"/>
    <w:rsid w:val="007D5E4B"/>
    <w:rsid w:val="007D5EA0"/>
    <w:rsid w:val="007D5EC3"/>
    <w:rsid w:val="007D5ECB"/>
    <w:rsid w:val="007D5F22"/>
    <w:rsid w:val="007D5F4F"/>
    <w:rsid w:val="007D5F50"/>
    <w:rsid w:val="007D5FB2"/>
    <w:rsid w:val="007D5FC9"/>
    <w:rsid w:val="007D5FEA"/>
    <w:rsid w:val="007D5FF9"/>
    <w:rsid w:val="007D6000"/>
    <w:rsid w:val="007D6002"/>
    <w:rsid w:val="007D6044"/>
    <w:rsid w:val="007D6058"/>
    <w:rsid w:val="007D609F"/>
    <w:rsid w:val="007D60FE"/>
    <w:rsid w:val="007D610B"/>
    <w:rsid w:val="007D6117"/>
    <w:rsid w:val="007D6128"/>
    <w:rsid w:val="007D6129"/>
    <w:rsid w:val="007D614E"/>
    <w:rsid w:val="007D6165"/>
    <w:rsid w:val="007D6167"/>
    <w:rsid w:val="007D61C9"/>
    <w:rsid w:val="007D61CD"/>
    <w:rsid w:val="007D622E"/>
    <w:rsid w:val="007D6294"/>
    <w:rsid w:val="007D62A3"/>
    <w:rsid w:val="007D62AB"/>
    <w:rsid w:val="007D6307"/>
    <w:rsid w:val="007D6322"/>
    <w:rsid w:val="007D635C"/>
    <w:rsid w:val="007D6365"/>
    <w:rsid w:val="007D6394"/>
    <w:rsid w:val="007D6399"/>
    <w:rsid w:val="007D63BC"/>
    <w:rsid w:val="007D641E"/>
    <w:rsid w:val="007D642C"/>
    <w:rsid w:val="007D6438"/>
    <w:rsid w:val="007D6447"/>
    <w:rsid w:val="007D6498"/>
    <w:rsid w:val="007D64D4"/>
    <w:rsid w:val="007D64DA"/>
    <w:rsid w:val="007D64F5"/>
    <w:rsid w:val="007D64F8"/>
    <w:rsid w:val="007D6504"/>
    <w:rsid w:val="007D6515"/>
    <w:rsid w:val="007D6520"/>
    <w:rsid w:val="007D6568"/>
    <w:rsid w:val="007D65A6"/>
    <w:rsid w:val="007D65B5"/>
    <w:rsid w:val="007D65BA"/>
    <w:rsid w:val="007D65C8"/>
    <w:rsid w:val="007D65CE"/>
    <w:rsid w:val="007D65DB"/>
    <w:rsid w:val="007D65E0"/>
    <w:rsid w:val="007D65E8"/>
    <w:rsid w:val="007D65F9"/>
    <w:rsid w:val="007D6619"/>
    <w:rsid w:val="007D666F"/>
    <w:rsid w:val="007D66A2"/>
    <w:rsid w:val="007D6707"/>
    <w:rsid w:val="007D6724"/>
    <w:rsid w:val="007D6760"/>
    <w:rsid w:val="007D6787"/>
    <w:rsid w:val="007D67AF"/>
    <w:rsid w:val="007D6817"/>
    <w:rsid w:val="007D6850"/>
    <w:rsid w:val="007D6863"/>
    <w:rsid w:val="007D6866"/>
    <w:rsid w:val="007D6884"/>
    <w:rsid w:val="007D6888"/>
    <w:rsid w:val="007D68A2"/>
    <w:rsid w:val="007D68A7"/>
    <w:rsid w:val="007D68AD"/>
    <w:rsid w:val="007D68FB"/>
    <w:rsid w:val="007D6904"/>
    <w:rsid w:val="007D6933"/>
    <w:rsid w:val="007D6985"/>
    <w:rsid w:val="007D69F7"/>
    <w:rsid w:val="007D6A53"/>
    <w:rsid w:val="007D6A54"/>
    <w:rsid w:val="007D6AA2"/>
    <w:rsid w:val="007D6AAF"/>
    <w:rsid w:val="007D6AC5"/>
    <w:rsid w:val="007D6ACC"/>
    <w:rsid w:val="007D6AD1"/>
    <w:rsid w:val="007D6AF3"/>
    <w:rsid w:val="007D6B09"/>
    <w:rsid w:val="007D6B0C"/>
    <w:rsid w:val="007D6B80"/>
    <w:rsid w:val="007D6B8A"/>
    <w:rsid w:val="007D6BC6"/>
    <w:rsid w:val="007D6C40"/>
    <w:rsid w:val="007D6C51"/>
    <w:rsid w:val="007D6CB4"/>
    <w:rsid w:val="007D6CBB"/>
    <w:rsid w:val="007D6CEC"/>
    <w:rsid w:val="007D6CFB"/>
    <w:rsid w:val="007D6D1A"/>
    <w:rsid w:val="007D6D40"/>
    <w:rsid w:val="007D6D4C"/>
    <w:rsid w:val="007D6D9B"/>
    <w:rsid w:val="007D6DAC"/>
    <w:rsid w:val="007D6E78"/>
    <w:rsid w:val="007D6EB3"/>
    <w:rsid w:val="007D6ED1"/>
    <w:rsid w:val="007D6EE4"/>
    <w:rsid w:val="007D6EE6"/>
    <w:rsid w:val="007D6EED"/>
    <w:rsid w:val="007D6EF3"/>
    <w:rsid w:val="007D6F19"/>
    <w:rsid w:val="007D6F2B"/>
    <w:rsid w:val="007D6F5E"/>
    <w:rsid w:val="007D6F65"/>
    <w:rsid w:val="007D6F6E"/>
    <w:rsid w:val="007D6F7C"/>
    <w:rsid w:val="007D6FE2"/>
    <w:rsid w:val="007D6FE7"/>
    <w:rsid w:val="007D6FFA"/>
    <w:rsid w:val="007D700D"/>
    <w:rsid w:val="007D7012"/>
    <w:rsid w:val="007D7030"/>
    <w:rsid w:val="007D7032"/>
    <w:rsid w:val="007D7048"/>
    <w:rsid w:val="007D705A"/>
    <w:rsid w:val="007D70D0"/>
    <w:rsid w:val="007D70F5"/>
    <w:rsid w:val="007D7108"/>
    <w:rsid w:val="007D7168"/>
    <w:rsid w:val="007D716C"/>
    <w:rsid w:val="007D717E"/>
    <w:rsid w:val="007D7187"/>
    <w:rsid w:val="007D7197"/>
    <w:rsid w:val="007D71B2"/>
    <w:rsid w:val="007D71C5"/>
    <w:rsid w:val="007D71F1"/>
    <w:rsid w:val="007D7229"/>
    <w:rsid w:val="007D7243"/>
    <w:rsid w:val="007D7256"/>
    <w:rsid w:val="007D726D"/>
    <w:rsid w:val="007D7276"/>
    <w:rsid w:val="007D730B"/>
    <w:rsid w:val="007D7333"/>
    <w:rsid w:val="007D7382"/>
    <w:rsid w:val="007D73E8"/>
    <w:rsid w:val="007D73F3"/>
    <w:rsid w:val="007D7406"/>
    <w:rsid w:val="007D745F"/>
    <w:rsid w:val="007D746B"/>
    <w:rsid w:val="007D7471"/>
    <w:rsid w:val="007D74B5"/>
    <w:rsid w:val="007D74DD"/>
    <w:rsid w:val="007D7520"/>
    <w:rsid w:val="007D7528"/>
    <w:rsid w:val="007D752D"/>
    <w:rsid w:val="007D7550"/>
    <w:rsid w:val="007D75C5"/>
    <w:rsid w:val="007D75F6"/>
    <w:rsid w:val="007D7609"/>
    <w:rsid w:val="007D762C"/>
    <w:rsid w:val="007D768E"/>
    <w:rsid w:val="007D7692"/>
    <w:rsid w:val="007D76A6"/>
    <w:rsid w:val="007D76CE"/>
    <w:rsid w:val="007D76D2"/>
    <w:rsid w:val="007D7771"/>
    <w:rsid w:val="007D7787"/>
    <w:rsid w:val="007D7796"/>
    <w:rsid w:val="007D77A0"/>
    <w:rsid w:val="007D77B8"/>
    <w:rsid w:val="007D77DB"/>
    <w:rsid w:val="007D77DD"/>
    <w:rsid w:val="007D77E1"/>
    <w:rsid w:val="007D77FD"/>
    <w:rsid w:val="007D7819"/>
    <w:rsid w:val="007D781A"/>
    <w:rsid w:val="007D7822"/>
    <w:rsid w:val="007D7839"/>
    <w:rsid w:val="007D784E"/>
    <w:rsid w:val="007D785E"/>
    <w:rsid w:val="007D787C"/>
    <w:rsid w:val="007D7884"/>
    <w:rsid w:val="007D7893"/>
    <w:rsid w:val="007D78F8"/>
    <w:rsid w:val="007D7917"/>
    <w:rsid w:val="007D791E"/>
    <w:rsid w:val="007D7935"/>
    <w:rsid w:val="007D794E"/>
    <w:rsid w:val="007D796A"/>
    <w:rsid w:val="007D799C"/>
    <w:rsid w:val="007D799D"/>
    <w:rsid w:val="007D79F6"/>
    <w:rsid w:val="007D7A64"/>
    <w:rsid w:val="007D7A79"/>
    <w:rsid w:val="007D7A7A"/>
    <w:rsid w:val="007D7AE9"/>
    <w:rsid w:val="007D7AEB"/>
    <w:rsid w:val="007D7AF8"/>
    <w:rsid w:val="007D7AFB"/>
    <w:rsid w:val="007D7B0F"/>
    <w:rsid w:val="007D7B27"/>
    <w:rsid w:val="007D7B28"/>
    <w:rsid w:val="007D7BA4"/>
    <w:rsid w:val="007D7BB5"/>
    <w:rsid w:val="007D7BD9"/>
    <w:rsid w:val="007D7C23"/>
    <w:rsid w:val="007D7C54"/>
    <w:rsid w:val="007D7C7F"/>
    <w:rsid w:val="007D7C91"/>
    <w:rsid w:val="007D7CAD"/>
    <w:rsid w:val="007D7CF4"/>
    <w:rsid w:val="007D7D00"/>
    <w:rsid w:val="007D7D27"/>
    <w:rsid w:val="007D7D4F"/>
    <w:rsid w:val="007D7D59"/>
    <w:rsid w:val="007D7DE1"/>
    <w:rsid w:val="007D7E1B"/>
    <w:rsid w:val="007D7E80"/>
    <w:rsid w:val="007D7E9C"/>
    <w:rsid w:val="007D7E9D"/>
    <w:rsid w:val="007D7EDC"/>
    <w:rsid w:val="007D7F24"/>
    <w:rsid w:val="007D7F5D"/>
    <w:rsid w:val="007E0007"/>
    <w:rsid w:val="007E0055"/>
    <w:rsid w:val="007E0061"/>
    <w:rsid w:val="007E009E"/>
    <w:rsid w:val="007E00A3"/>
    <w:rsid w:val="007E00E5"/>
    <w:rsid w:val="007E00F8"/>
    <w:rsid w:val="007E0102"/>
    <w:rsid w:val="007E0105"/>
    <w:rsid w:val="007E0130"/>
    <w:rsid w:val="007E0140"/>
    <w:rsid w:val="007E0151"/>
    <w:rsid w:val="007E0174"/>
    <w:rsid w:val="007E0183"/>
    <w:rsid w:val="007E0189"/>
    <w:rsid w:val="007E0199"/>
    <w:rsid w:val="007E020F"/>
    <w:rsid w:val="007E021A"/>
    <w:rsid w:val="007E029C"/>
    <w:rsid w:val="007E02FD"/>
    <w:rsid w:val="007E034F"/>
    <w:rsid w:val="007E039A"/>
    <w:rsid w:val="007E039B"/>
    <w:rsid w:val="007E03A0"/>
    <w:rsid w:val="007E03CC"/>
    <w:rsid w:val="007E03E5"/>
    <w:rsid w:val="007E047A"/>
    <w:rsid w:val="007E04C8"/>
    <w:rsid w:val="007E04DA"/>
    <w:rsid w:val="007E0509"/>
    <w:rsid w:val="007E05B0"/>
    <w:rsid w:val="007E05BE"/>
    <w:rsid w:val="007E05CF"/>
    <w:rsid w:val="007E05D9"/>
    <w:rsid w:val="007E060A"/>
    <w:rsid w:val="007E060E"/>
    <w:rsid w:val="007E0628"/>
    <w:rsid w:val="007E064A"/>
    <w:rsid w:val="007E0674"/>
    <w:rsid w:val="007E06CC"/>
    <w:rsid w:val="007E06DA"/>
    <w:rsid w:val="007E06E3"/>
    <w:rsid w:val="007E0708"/>
    <w:rsid w:val="007E0721"/>
    <w:rsid w:val="007E0764"/>
    <w:rsid w:val="007E0765"/>
    <w:rsid w:val="007E076A"/>
    <w:rsid w:val="007E076D"/>
    <w:rsid w:val="007E0789"/>
    <w:rsid w:val="007E07AA"/>
    <w:rsid w:val="007E07DE"/>
    <w:rsid w:val="007E07ED"/>
    <w:rsid w:val="007E0828"/>
    <w:rsid w:val="007E0864"/>
    <w:rsid w:val="007E08D7"/>
    <w:rsid w:val="007E08DE"/>
    <w:rsid w:val="007E08E3"/>
    <w:rsid w:val="007E08E5"/>
    <w:rsid w:val="007E0921"/>
    <w:rsid w:val="007E0942"/>
    <w:rsid w:val="007E0943"/>
    <w:rsid w:val="007E0947"/>
    <w:rsid w:val="007E0959"/>
    <w:rsid w:val="007E0965"/>
    <w:rsid w:val="007E09BB"/>
    <w:rsid w:val="007E0A20"/>
    <w:rsid w:val="007E0AB7"/>
    <w:rsid w:val="007E0ABD"/>
    <w:rsid w:val="007E0AED"/>
    <w:rsid w:val="007E0B1E"/>
    <w:rsid w:val="007E0B2E"/>
    <w:rsid w:val="007E0B63"/>
    <w:rsid w:val="007E0B86"/>
    <w:rsid w:val="007E0B95"/>
    <w:rsid w:val="007E0B9C"/>
    <w:rsid w:val="007E0BA3"/>
    <w:rsid w:val="007E0BDD"/>
    <w:rsid w:val="007E0BE3"/>
    <w:rsid w:val="007E0C0C"/>
    <w:rsid w:val="007E0C66"/>
    <w:rsid w:val="007E0D1E"/>
    <w:rsid w:val="007E0D3F"/>
    <w:rsid w:val="007E0D43"/>
    <w:rsid w:val="007E0D82"/>
    <w:rsid w:val="007E0D9F"/>
    <w:rsid w:val="007E0DA7"/>
    <w:rsid w:val="007E0DAC"/>
    <w:rsid w:val="007E0DAE"/>
    <w:rsid w:val="007E0DED"/>
    <w:rsid w:val="007E0DEE"/>
    <w:rsid w:val="007E0E19"/>
    <w:rsid w:val="007E0E53"/>
    <w:rsid w:val="007E0E56"/>
    <w:rsid w:val="007E0E79"/>
    <w:rsid w:val="007E0EDB"/>
    <w:rsid w:val="007E0EF0"/>
    <w:rsid w:val="007E0EFE"/>
    <w:rsid w:val="007E0F02"/>
    <w:rsid w:val="007E0F13"/>
    <w:rsid w:val="007E0F31"/>
    <w:rsid w:val="007E0F73"/>
    <w:rsid w:val="007E0F9E"/>
    <w:rsid w:val="007E0FAC"/>
    <w:rsid w:val="007E0FF1"/>
    <w:rsid w:val="007E100E"/>
    <w:rsid w:val="007E1036"/>
    <w:rsid w:val="007E1038"/>
    <w:rsid w:val="007E1045"/>
    <w:rsid w:val="007E1060"/>
    <w:rsid w:val="007E109A"/>
    <w:rsid w:val="007E1113"/>
    <w:rsid w:val="007E1117"/>
    <w:rsid w:val="007E1126"/>
    <w:rsid w:val="007E114D"/>
    <w:rsid w:val="007E11AE"/>
    <w:rsid w:val="007E11E2"/>
    <w:rsid w:val="007E1211"/>
    <w:rsid w:val="007E1249"/>
    <w:rsid w:val="007E12C3"/>
    <w:rsid w:val="007E12D3"/>
    <w:rsid w:val="007E12E0"/>
    <w:rsid w:val="007E1303"/>
    <w:rsid w:val="007E1314"/>
    <w:rsid w:val="007E1328"/>
    <w:rsid w:val="007E134A"/>
    <w:rsid w:val="007E135A"/>
    <w:rsid w:val="007E139F"/>
    <w:rsid w:val="007E13B9"/>
    <w:rsid w:val="007E13DE"/>
    <w:rsid w:val="007E13F8"/>
    <w:rsid w:val="007E1405"/>
    <w:rsid w:val="007E1421"/>
    <w:rsid w:val="007E1426"/>
    <w:rsid w:val="007E1431"/>
    <w:rsid w:val="007E143B"/>
    <w:rsid w:val="007E1451"/>
    <w:rsid w:val="007E1456"/>
    <w:rsid w:val="007E1464"/>
    <w:rsid w:val="007E147C"/>
    <w:rsid w:val="007E14F8"/>
    <w:rsid w:val="007E1543"/>
    <w:rsid w:val="007E1551"/>
    <w:rsid w:val="007E155B"/>
    <w:rsid w:val="007E1578"/>
    <w:rsid w:val="007E1590"/>
    <w:rsid w:val="007E15CC"/>
    <w:rsid w:val="007E1628"/>
    <w:rsid w:val="007E1635"/>
    <w:rsid w:val="007E1655"/>
    <w:rsid w:val="007E1681"/>
    <w:rsid w:val="007E1686"/>
    <w:rsid w:val="007E16B7"/>
    <w:rsid w:val="007E16CF"/>
    <w:rsid w:val="007E16E3"/>
    <w:rsid w:val="007E16EE"/>
    <w:rsid w:val="007E16F7"/>
    <w:rsid w:val="007E1711"/>
    <w:rsid w:val="007E173A"/>
    <w:rsid w:val="007E1776"/>
    <w:rsid w:val="007E17D1"/>
    <w:rsid w:val="007E17EA"/>
    <w:rsid w:val="007E17F7"/>
    <w:rsid w:val="007E1820"/>
    <w:rsid w:val="007E182A"/>
    <w:rsid w:val="007E1843"/>
    <w:rsid w:val="007E1897"/>
    <w:rsid w:val="007E18A5"/>
    <w:rsid w:val="007E18CE"/>
    <w:rsid w:val="007E18D9"/>
    <w:rsid w:val="007E1915"/>
    <w:rsid w:val="007E192E"/>
    <w:rsid w:val="007E1936"/>
    <w:rsid w:val="007E197F"/>
    <w:rsid w:val="007E198A"/>
    <w:rsid w:val="007E19B1"/>
    <w:rsid w:val="007E1A45"/>
    <w:rsid w:val="007E1A4D"/>
    <w:rsid w:val="007E1A57"/>
    <w:rsid w:val="007E1A9A"/>
    <w:rsid w:val="007E1AC3"/>
    <w:rsid w:val="007E1ACC"/>
    <w:rsid w:val="007E1AF9"/>
    <w:rsid w:val="007E1B2B"/>
    <w:rsid w:val="007E1B50"/>
    <w:rsid w:val="007E1B6F"/>
    <w:rsid w:val="007E1BCE"/>
    <w:rsid w:val="007E1BD7"/>
    <w:rsid w:val="007E1BF2"/>
    <w:rsid w:val="007E1C1A"/>
    <w:rsid w:val="007E1C30"/>
    <w:rsid w:val="007E1C3E"/>
    <w:rsid w:val="007E1C65"/>
    <w:rsid w:val="007E1C6D"/>
    <w:rsid w:val="007E1C74"/>
    <w:rsid w:val="007E1C7D"/>
    <w:rsid w:val="007E1C8E"/>
    <w:rsid w:val="007E1C9C"/>
    <w:rsid w:val="007E1CC8"/>
    <w:rsid w:val="007E1CE1"/>
    <w:rsid w:val="007E1CF0"/>
    <w:rsid w:val="007E1D0E"/>
    <w:rsid w:val="007E1D6C"/>
    <w:rsid w:val="007E1D75"/>
    <w:rsid w:val="007E1DEA"/>
    <w:rsid w:val="007E1DFC"/>
    <w:rsid w:val="007E1E5A"/>
    <w:rsid w:val="007E1E5F"/>
    <w:rsid w:val="007E1E6B"/>
    <w:rsid w:val="007E1E72"/>
    <w:rsid w:val="007E1ECF"/>
    <w:rsid w:val="007E1F67"/>
    <w:rsid w:val="007E1F9B"/>
    <w:rsid w:val="007E1FC4"/>
    <w:rsid w:val="007E1FF6"/>
    <w:rsid w:val="007E2007"/>
    <w:rsid w:val="007E2011"/>
    <w:rsid w:val="007E2015"/>
    <w:rsid w:val="007E204F"/>
    <w:rsid w:val="007E2053"/>
    <w:rsid w:val="007E2109"/>
    <w:rsid w:val="007E215A"/>
    <w:rsid w:val="007E2163"/>
    <w:rsid w:val="007E2168"/>
    <w:rsid w:val="007E21CC"/>
    <w:rsid w:val="007E21CD"/>
    <w:rsid w:val="007E2256"/>
    <w:rsid w:val="007E2260"/>
    <w:rsid w:val="007E2275"/>
    <w:rsid w:val="007E2277"/>
    <w:rsid w:val="007E2295"/>
    <w:rsid w:val="007E22E0"/>
    <w:rsid w:val="007E230D"/>
    <w:rsid w:val="007E2336"/>
    <w:rsid w:val="007E2396"/>
    <w:rsid w:val="007E2399"/>
    <w:rsid w:val="007E23B8"/>
    <w:rsid w:val="007E23DC"/>
    <w:rsid w:val="007E23F0"/>
    <w:rsid w:val="007E240F"/>
    <w:rsid w:val="007E2419"/>
    <w:rsid w:val="007E2472"/>
    <w:rsid w:val="007E24B9"/>
    <w:rsid w:val="007E24D4"/>
    <w:rsid w:val="007E2514"/>
    <w:rsid w:val="007E2523"/>
    <w:rsid w:val="007E2552"/>
    <w:rsid w:val="007E25A7"/>
    <w:rsid w:val="007E25EB"/>
    <w:rsid w:val="007E260A"/>
    <w:rsid w:val="007E262C"/>
    <w:rsid w:val="007E2640"/>
    <w:rsid w:val="007E2646"/>
    <w:rsid w:val="007E2676"/>
    <w:rsid w:val="007E2680"/>
    <w:rsid w:val="007E269B"/>
    <w:rsid w:val="007E26A2"/>
    <w:rsid w:val="007E26AB"/>
    <w:rsid w:val="007E26F3"/>
    <w:rsid w:val="007E26FB"/>
    <w:rsid w:val="007E2710"/>
    <w:rsid w:val="007E27A6"/>
    <w:rsid w:val="007E27A9"/>
    <w:rsid w:val="007E27AF"/>
    <w:rsid w:val="007E27CE"/>
    <w:rsid w:val="007E27E2"/>
    <w:rsid w:val="007E2804"/>
    <w:rsid w:val="007E280E"/>
    <w:rsid w:val="007E2841"/>
    <w:rsid w:val="007E2914"/>
    <w:rsid w:val="007E292B"/>
    <w:rsid w:val="007E299A"/>
    <w:rsid w:val="007E29CC"/>
    <w:rsid w:val="007E2A46"/>
    <w:rsid w:val="007E2A47"/>
    <w:rsid w:val="007E2A96"/>
    <w:rsid w:val="007E2AB4"/>
    <w:rsid w:val="007E2AC8"/>
    <w:rsid w:val="007E2AD6"/>
    <w:rsid w:val="007E2AEB"/>
    <w:rsid w:val="007E2B19"/>
    <w:rsid w:val="007E2B75"/>
    <w:rsid w:val="007E2B77"/>
    <w:rsid w:val="007E2B9B"/>
    <w:rsid w:val="007E2B9F"/>
    <w:rsid w:val="007E2BC3"/>
    <w:rsid w:val="007E2BCD"/>
    <w:rsid w:val="007E2C19"/>
    <w:rsid w:val="007E2C8F"/>
    <w:rsid w:val="007E2CD0"/>
    <w:rsid w:val="007E2CF6"/>
    <w:rsid w:val="007E2CF9"/>
    <w:rsid w:val="007E2D08"/>
    <w:rsid w:val="007E2D42"/>
    <w:rsid w:val="007E2D49"/>
    <w:rsid w:val="007E2D4B"/>
    <w:rsid w:val="007E2D51"/>
    <w:rsid w:val="007E2D55"/>
    <w:rsid w:val="007E2E30"/>
    <w:rsid w:val="007E2E4B"/>
    <w:rsid w:val="007E2E69"/>
    <w:rsid w:val="007E2E72"/>
    <w:rsid w:val="007E2ED6"/>
    <w:rsid w:val="007E2F0C"/>
    <w:rsid w:val="007E2F66"/>
    <w:rsid w:val="007E2F7B"/>
    <w:rsid w:val="007E2F85"/>
    <w:rsid w:val="007E2F93"/>
    <w:rsid w:val="007E2FB2"/>
    <w:rsid w:val="007E2FBB"/>
    <w:rsid w:val="007E3005"/>
    <w:rsid w:val="007E3043"/>
    <w:rsid w:val="007E305B"/>
    <w:rsid w:val="007E30D3"/>
    <w:rsid w:val="007E3106"/>
    <w:rsid w:val="007E3157"/>
    <w:rsid w:val="007E3163"/>
    <w:rsid w:val="007E318D"/>
    <w:rsid w:val="007E31A6"/>
    <w:rsid w:val="007E31D5"/>
    <w:rsid w:val="007E31E3"/>
    <w:rsid w:val="007E321C"/>
    <w:rsid w:val="007E3224"/>
    <w:rsid w:val="007E32E4"/>
    <w:rsid w:val="007E330B"/>
    <w:rsid w:val="007E335C"/>
    <w:rsid w:val="007E3432"/>
    <w:rsid w:val="007E3488"/>
    <w:rsid w:val="007E34B0"/>
    <w:rsid w:val="007E34B3"/>
    <w:rsid w:val="007E34C0"/>
    <w:rsid w:val="007E34CD"/>
    <w:rsid w:val="007E34D3"/>
    <w:rsid w:val="007E357E"/>
    <w:rsid w:val="007E35B1"/>
    <w:rsid w:val="007E35C1"/>
    <w:rsid w:val="007E35ED"/>
    <w:rsid w:val="007E3629"/>
    <w:rsid w:val="007E3654"/>
    <w:rsid w:val="007E3655"/>
    <w:rsid w:val="007E36DB"/>
    <w:rsid w:val="007E36E0"/>
    <w:rsid w:val="007E36EA"/>
    <w:rsid w:val="007E36F9"/>
    <w:rsid w:val="007E373D"/>
    <w:rsid w:val="007E3747"/>
    <w:rsid w:val="007E3761"/>
    <w:rsid w:val="007E3765"/>
    <w:rsid w:val="007E3778"/>
    <w:rsid w:val="007E379A"/>
    <w:rsid w:val="007E37B0"/>
    <w:rsid w:val="007E37F7"/>
    <w:rsid w:val="007E385D"/>
    <w:rsid w:val="007E3886"/>
    <w:rsid w:val="007E388F"/>
    <w:rsid w:val="007E38D2"/>
    <w:rsid w:val="007E38D4"/>
    <w:rsid w:val="007E38DA"/>
    <w:rsid w:val="007E38DF"/>
    <w:rsid w:val="007E38ED"/>
    <w:rsid w:val="007E38F3"/>
    <w:rsid w:val="007E38F8"/>
    <w:rsid w:val="007E3907"/>
    <w:rsid w:val="007E3926"/>
    <w:rsid w:val="007E3953"/>
    <w:rsid w:val="007E3965"/>
    <w:rsid w:val="007E397C"/>
    <w:rsid w:val="007E39C9"/>
    <w:rsid w:val="007E3A45"/>
    <w:rsid w:val="007E3AB4"/>
    <w:rsid w:val="007E3AD6"/>
    <w:rsid w:val="007E3B39"/>
    <w:rsid w:val="007E3B4D"/>
    <w:rsid w:val="007E3B6E"/>
    <w:rsid w:val="007E3B85"/>
    <w:rsid w:val="007E3BDD"/>
    <w:rsid w:val="007E3C1E"/>
    <w:rsid w:val="007E3C2F"/>
    <w:rsid w:val="007E3C54"/>
    <w:rsid w:val="007E3C58"/>
    <w:rsid w:val="007E3C99"/>
    <w:rsid w:val="007E3CD5"/>
    <w:rsid w:val="007E3CE8"/>
    <w:rsid w:val="007E3D40"/>
    <w:rsid w:val="007E3D61"/>
    <w:rsid w:val="007E3D9C"/>
    <w:rsid w:val="007E3DBB"/>
    <w:rsid w:val="007E3DBC"/>
    <w:rsid w:val="007E3DBE"/>
    <w:rsid w:val="007E3DF8"/>
    <w:rsid w:val="007E3E08"/>
    <w:rsid w:val="007E3E36"/>
    <w:rsid w:val="007E3EA5"/>
    <w:rsid w:val="007E3EDC"/>
    <w:rsid w:val="007E3F40"/>
    <w:rsid w:val="007E3F56"/>
    <w:rsid w:val="007E3F85"/>
    <w:rsid w:val="007E3FA7"/>
    <w:rsid w:val="007E3FA8"/>
    <w:rsid w:val="007E4049"/>
    <w:rsid w:val="007E4052"/>
    <w:rsid w:val="007E40CB"/>
    <w:rsid w:val="007E40D1"/>
    <w:rsid w:val="007E40D3"/>
    <w:rsid w:val="007E40FD"/>
    <w:rsid w:val="007E416A"/>
    <w:rsid w:val="007E4172"/>
    <w:rsid w:val="007E417A"/>
    <w:rsid w:val="007E4195"/>
    <w:rsid w:val="007E41B9"/>
    <w:rsid w:val="007E41E8"/>
    <w:rsid w:val="007E41EA"/>
    <w:rsid w:val="007E422D"/>
    <w:rsid w:val="007E423B"/>
    <w:rsid w:val="007E429D"/>
    <w:rsid w:val="007E42AE"/>
    <w:rsid w:val="007E42C6"/>
    <w:rsid w:val="007E42F5"/>
    <w:rsid w:val="007E4334"/>
    <w:rsid w:val="007E43CA"/>
    <w:rsid w:val="007E43E5"/>
    <w:rsid w:val="007E441C"/>
    <w:rsid w:val="007E44AB"/>
    <w:rsid w:val="007E44F0"/>
    <w:rsid w:val="007E44F4"/>
    <w:rsid w:val="007E4514"/>
    <w:rsid w:val="007E4550"/>
    <w:rsid w:val="007E4580"/>
    <w:rsid w:val="007E4584"/>
    <w:rsid w:val="007E459C"/>
    <w:rsid w:val="007E45B7"/>
    <w:rsid w:val="007E45C1"/>
    <w:rsid w:val="007E4624"/>
    <w:rsid w:val="007E4644"/>
    <w:rsid w:val="007E464E"/>
    <w:rsid w:val="007E465C"/>
    <w:rsid w:val="007E466A"/>
    <w:rsid w:val="007E4673"/>
    <w:rsid w:val="007E46A3"/>
    <w:rsid w:val="007E46EB"/>
    <w:rsid w:val="007E474F"/>
    <w:rsid w:val="007E476E"/>
    <w:rsid w:val="007E47A0"/>
    <w:rsid w:val="007E47DD"/>
    <w:rsid w:val="007E47F3"/>
    <w:rsid w:val="007E4823"/>
    <w:rsid w:val="007E482D"/>
    <w:rsid w:val="007E4853"/>
    <w:rsid w:val="007E485D"/>
    <w:rsid w:val="007E485E"/>
    <w:rsid w:val="007E486F"/>
    <w:rsid w:val="007E487F"/>
    <w:rsid w:val="007E48CD"/>
    <w:rsid w:val="007E48EE"/>
    <w:rsid w:val="007E4909"/>
    <w:rsid w:val="007E4977"/>
    <w:rsid w:val="007E497C"/>
    <w:rsid w:val="007E4985"/>
    <w:rsid w:val="007E4987"/>
    <w:rsid w:val="007E499F"/>
    <w:rsid w:val="007E49B7"/>
    <w:rsid w:val="007E49F8"/>
    <w:rsid w:val="007E4A0E"/>
    <w:rsid w:val="007E4A3A"/>
    <w:rsid w:val="007E4A72"/>
    <w:rsid w:val="007E4B0F"/>
    <w:rsid w:val="007E4B3E"/>
    <w:rsid w:val="007E4B6C"/>
    <w:rsid w:val="007E4B71"/>
    <w:rsid w:val="007E4B7A"/>
    <w:rsid w:val="007E4B8C"/>
    <w:rsid w:val="007E4B9F"/>
    <w:rsid w:val="007E4BA5"/>
    <w:rsid w:val="007E4BBF"/>
    <w:rsid w:val="007E4BEB"/>
    <w:rsid w:val="007E4BEE"/>
    <w:rsid w:val="007E4BF5"/>
    <w:rsid w:val="007E4C37"/>
    <w:rsid w:val="007E4C6A"/>
    <w:rsid w:val="007E4D00"/>
    <w:rsid w:val="007E4D0E"/>
    <w:rsid w:val="007E4D9A"/>
    <w:rsid w:val="007E4E05"/>
    <w:rsid w:val="007E4E17"/>
    <w:rsid w:val="007E4E1B"/>
    <w:rsid w:val="007E4E27"/>
    <w:rsid w:val="007E4E44"/>
    <w:rsid w:val="007E4E52"/>
    <w:rsid w:val="007E4E92"/>
    <w:rsid w:val="007E4EC4"/>
    <w:rsid w:val="007E4EC6"/>
    <w:rsid w:val="007E4EE1"/>
    <w:rsid w:val="007E4EFB"/>
    <w:rsid w:val="007E4F02"/>
    <w:rsid w:val="007E4FC6"/>
    <w:rsid w:val="007E4FD8"/>
    <w:rsid w:val="007E4FEA"/>
    <w:rsid w:val="007E500D"/>
    <w:rsid w:val="007E500F"/>
    <w:rsid w:val="007E5030"/>
    <w:rsid w:val="007E506F"/>
    <w:rsid w:val="007E5082"/>
    <w:rsid w:val="007E50F2"/>
    <w:rsid w:val="007E50FC"/>
    <w:rsid w:val="007E510E"/>
    <w:rsid w:val="007E5142"/>
    <w:rsid w:val="007E517E"/>
    <w:rsid w:val="007E5196"/>
    <w:rsid w:val="007E519D"/>
    <w:rsid w:val="007E51A7"/>
    <w:rsid w:val="007E51C0"/>
    <w:rsid w:val="007E5205"/>
    <w:rsid w:val="007E5214"/>
    <w:rsid w:val="007E52AF"/>
    <w:rsid w:val="007E52B2"/>
    <w:rsid w:val="007E52B6"/>
    <w:rsid w:val="007E52C5"/>
    <w:rsid w:val="007E52CB"/>
    <w:rsid w:val="007E52E3"/>
    <w:rsid w:val="007E52F1"/>
    <w:rsid w:val="007E52FD"/>
    <w:rsid w:val="007E5339"/>
    <w:rsid w:val="007E5351"/>
    <w:rsid w:val="007E5358"/>
    <w:rsid w:val="007E5374"/>
    <w:rsid w:val="007E5389"/>
    <w:rsid w:val="007E5394"/>
    <w:rsid w:val="007E53A3"/>
    <w:rsid w:val="007E53C9"/>
    <w:rsid w:val="007E540D"/>
    <w:rsid w:val="007E5451"/>
    <w:rsid w:val="007E5460"/>
    <w:rsid w:val="007E547B"/>
    <w:rsid w:val="007E548F"/>
    <w:rsid w:val="007E54B9"/>
    <w:rsid w:val="007E54BC"/>
    <w:rsid w:val="007E54E2"/>
    <w:rsid w:val="007E5533"/>
    <w:rsid w:val="007E5549"/>
    <w:rsid w:val="007E5565"/>
    <w:rsid w:val="007E556C"/>
    <w:rsid w:val="007E557B"/>
    <w:rsid w:val="007E558D"/>
    <w:rsid w:val="007E55C9"/>
    <w:rsid w:val="007E55F0"/>
    <w:rsid w:val="007E55F6"/>
    <w:rsid w:val="007E566E"/>
    <w:rsid w:val="007E5677"/>
    <w:rsid w:val="007E567B"/>
    <w:rsid w:val="007E5680"/>
    <w:rsid w:val="007E56BC"/>
    <w:rsid w:val="007E56C4"/>
    <w:rsid w:val="007E56EF"/>
    <w:rsid w:val="007E5723"/>
    <w:rsid w:val="007E57CD"/>
    <w:rsid w:val="007E5820"/>
    <w:rsid w:val="007E5827"/>
    <w:rsid w:val="007E5862"/>
    <w:rsid w:val="007E5896"/>
    <w:rsid w:val="007E58A2"/>
    <w:rsid w:val="007E58D2"/>
    <w:rsid w:val="007E58DB"/>
    <w:rsid w:val="007E58DD"/>
    <w:rsid w:val="007E5943"/>
    <w:rsid w:val="007E5951"/>
    <w:rsid w:val="007E596B"/>
    <w:rsid w:val="007E59F7"/>
    <w:rsid w:val="007E5A01"/>
    <w:rsid w:val="007E5A2B"/>
    <w:rsid w:val="007E5A3A"/>
    <w:rsid w:val="007E5A3E"/>
    <w:rsid w:val="007E5A54"/>
    <w:rsid w:val="007E5A7C"/>
    <w:rsid w:val="007E5AC3"/>
    <w:rsid w:val="007E5B22"/>
    <w:rsid w:val="007E5B50"/>
    <w:rsid w:val="007E5B5D"/>
    <w:rsid w:val="007E5B60"/>
    <w:rsid w:val="007E5B67"/>
    <w:rsid w:val="007E5B73"/>
    <w:rsid w:val="007E5BDF"/>
    <w:rsid w:val="007E5BE3"/>
    <w:rsid w:val="007E5C22"/>
    <w:rsid w:val="007E5C24"/>
    <w:rsid w:val="007E5C2D"/>
    <w:rsid w:val="007E5C6D"/>
    <w:rsid w:val="007E5CF3"/>
    <w:rsid w:val="007E5D51"/>
    <w:rsid w:val="007E5D9D"/>
    <w:rsid w:val="007E5D9E"/>
    <w:rsid w:val="007E5DCB"/>
    <w:rsid w:val="007E5DE4"/>
    <w:rsid w:val="007E5DF7"/>
    <w:rsid w:val="007E5E43"/>
    <w:rsid w:val="007E5E66"/>
    <w:rsid w:val="007E5E70"/>
    <w:rsid w:val="007E5E84"/>
    <w:rsid w:val="007E5EA0"/>
    <w:rsid w:val="007E5EB8"/>
    <w:rsid w:val="007E5F08"/>
    <w:rsid w:val="007E5F39"/>
    <w:rsid w:val="007E5F57"/>
    <w:rsid w:val="007E5F58"/>
    <w:rsid w:val="007E5FD4"/>
    <w:rsid w:val="007E5FE2"/>
    <w:rsid w:val="007E6020"/>
    <w:rsid w:val="007E609F"/>
    <w:rsid w:val="007E60D6"/>
    <w:rsid w:val="007E60DD"/>
    <w:rsid w:val="007E612A"/>
    <w:rsid w:val="007E612B"/>
    <w:rsid w:val="007E618A"/>
    <w:rsid w:val="007E61AE"/>
    <w:rsid w:val="007E61B2"/>
    <w:rsid w:val="007E6222"/>
    <w:rsid w:val="007E6245"/>
    <w:rsid w:val="007E625B"/>
    <w:rsid w:val="007E62BA"/>
    <w:rsid w:val="007E62DB"/>
    <w:rsid w:val="007E62DE"/>
    <w:rsid w:val="007E634F"/>
    <w:rsid w:val="007E635A"/>
    <w:rsid w:val="007E63AA"/>
    <w:rsid w:val="007E63C8"/>
    <w:rsid w:val="007E640D"/>
    <w:rsid w:val="007E642C"/>
    <w:rsid w:val="007E6459"/>
    <w:rsid w:val="007E648A"/>
    <w:rsid w:val="007E64B7"/>
    <w:rsid w:val="007E64BF"/>
    <w:rsid w:val="007E64C2"/>
    <w:rsid w:val="007E64D1"/>
    <w:rsid w:val="007E64E4"/>
    <w:rsid w:val="007E64F6"/>
    <w:rsid w:val="007E6525"/>
    <w:rsid w:val="007E6541"/>
    <w:rsid w:val="007E6543"/>
    <w:rsid w:val="007E6576"/>
    <w:rsid w:val="007E65A3"/>
    <w:rsid w:val="007E65B5"/>
    <w:rsid w:val="007E65C1"/>
    <w:rsid w:val="007E65CD"/>
    <w:rsid w:val="007E65E3"/>
    <w:rsid w:val="007E65F4"/>
    <w:rsid w:val="007E65FF"/>
    <w:rsid w:val="007E6649"/>
    <w:rsid w:val="007E668F"/>
    <w:rsid w:val="007E6692"/>
    <w:rsid w:val="007E66BB"/>
    <w:rsid w:val="007E66D2"/>
    <w:rsid w:val="007E66FD"/>
    <w:rsid w:val="007E670A"/>
    <w:rsid w:val="007E6743"/>
    <w:rsid w:val="007E675B"/>
    <w:rsid w:val="007E6801"/>
    <w:rsid w:val="007E6859"/>
    <w:rsid w:val="007E6870"/>
    <w:rsid w:val="007E6876"/>
    <w:rsid w:val="007E68A1"/>
    <w:rsid w:val="007E68C5"/>
    <w:rsid w:val="007E690A"/>
    <w:rsid w:val="007E6914"/>
    <w:rsid w:val="007E6927"/>
    <w:rsid w:val="007E693F"/>
    <w:rsid w:val="007E6977"/>
    <w:rsid w:val="007E6986"/>
    <w:rsid w:val="007E699A"/>
    <w:rsid w:val="007E6A09"/>
    <w:rsid w:val="007E6A10"/>
    <w:rsid w:val="007E6A30"/>
    <w:rsid w:val="007E6A3B"/>
    <w:rsid w:val="007E6A69"/>
    <w:rsid w:val="007E6A89"/>
    <w:rsid w:val="007E6AB3"/>
    <w:rsid w:val="007E6AD3"/>
    <w:rsid w:val="007E6AE1"/>
    <w:rsid w:val="007E6B08"/>
    <w:rsid w:val="007E6B15"/>
    <w:rsid w:val="007E6B81"/>
    <w:rsid w:val="007E6B8B"/>
    <w:rsid w:val="007E6B8D"/>
    <w:rsid w:val="007E6BB0"/>
    <w:rsid w:val="007E6BF0"/>
    <w:rsid w:val="007E6C60"/>
    <w:rsid w:val="007E6C81"/>
    <w:rsid w:val="007E6CC7"/>
    <w:rsid w:val="007E6CD8"/>
    <w:rsid w:val="007E6CF5"/>
    <w:rsid w:val="007E6D0A"/>
    <w:rsid w:val="007E6D11"/>
    <w:rsid w:val="007E6D2A"/>
    <w:rsid w:val="007E6D58"/>
    <w:rsid w:val="007E6DAB"/>
    <w:rsid w:val="007E6E55"/>
    <w:rsid w:val="007E6E7E"/>
    <w:rsid w:val="007E6EAB"/>
    <w:rsid w:val="007E6EAC"/>
    <w:rsid w:val="007E6ECC"/>
    <w:rsid w:val="007E6EE2"/>
    <w:rsid w:val="007E6EE7"/>
    <w:rsid w:val="007E6EF6"/>
    <w:rsid w:val="007E6F81"/>
    <w:rsid w:val="007E6FD0"/>
    <w:rsid w:val="007E6FDD"/>
    <w:rsid w:val="007E6FF8"/>
    <w:rsid w:val="007E7052"/>
    <w:rsid w:val="007E70A1"/>
    <w:rsid w:val="007E70C0"/>
    <w:rsid w:val="007E70DA"/>
    <w:rsid w:val="007E7103"/>
    <w:rsid w:val="007E71E5"/>
    <w:rsid w:val="007E71F9"/>
    <w:rsid w:val="007E71FB"/>
    <w:rsid w:val="007E7223"/>
    <w:rsid w:val="007E7282"/>
    <w:rsid w:val="007E72AE"/>
    <w:rsid w:val="007E72D8"/>
    <w:rsid w:val="007E72DD"/>
    <w:rsid w:val="007E72FA"/>
    <w:rsid w:val="007E7314"/>
    <w:rsid w:val="007E7334"/>
    <w:rsid w:val="007E7338"/>
    <w:rsid w:val="007E734C"/>
    <w:rsid w:val="007E7378"/>
    <w:rsid w:val="007E737D"/>
    <w:rsid w:val="007E738D"/>
    <w:rsid w:val="007E73D9"/>
    <w:rsid w:val="007E73E1"/>
    <w:rsid w:val="007E73FF"/>
    <w:rsid w:val="007E740F"/>
    <w:rsid w:val="007E742D"/>
    <w:rsid w:val="007E7438"/>
    <w:rsid w:val="007E744C"/>
    <w:rsid w:val="007E7488"/>
    <w:rsid w:val="007E74B6"/>
    <w:rsid w:val="007E74C6"/>
    <w:rsid w:val="007E7505"/>
    <w:rsid w:val="007E751F"/>
    <w:rsid w:val="007E7538"/>
    <w:rsid w:val="007E755C"/>
    <w:rsid w:val="007E75A2"/>
    <w:rsid w:val="007E75FC"/>
    <w:rsid w:val="007E7601"/>
    <w:rsid w:val="007E761D"/>
    <w:rsid w:val="007E765B"/>
    <w:rsid w:val="007E7666"/>
    <w:rsid w:val="007E7669"/>
    <w:rsid w:val="007E7689"/>
    <w:rsid w:val="007E76D0"/>
    <w:rsid w:val="007E76E6"/>
    <w:rsid w:val="007E76E8"/>
    <w:rsid w:val="007E76EC"/>
    <w:rsid w:val="007E76F5"/>
    <w:rsid w:val="007E76FA"/>
    <w:rsid w:val="007E771B"/>
    <w:rsid w:val="007E771D"/>
    <w:rsid w:val="007E777B"/>
    <w:rsid w:val="007E7786"/>
    <w:rsid w:val="007E7794"/>
    <w:rsid w:val="007E77C7"/>
    <w:rsid w:val="007E77D3"/>
    <w:rsid w:val="007E7828"/>
    <w:rsid w:val="007E782B"/>
    <w:rsid w:val="007E7892"/>
    <w:rsid w:val="007E78AE"/>
    <w:rsid w:val="007E78B3"/>
    <w:rsid w:val="007E78B6"/>
    <w:rsid w:val="007E78EC"/>
    <w:rsid w:val="007E78FF"/>
    <w:rsid w:val="007E7923"/>
    <w:rsid w:val="007E7961"/>
    <w:rsid w:val="007E797A"/>
    <w:rsid w:val="007E7980"/>
    <w:rsid w:val="007E79A4"/>
    <w:rsid w:val="007E79B6"/>
    <w:rsid w:val="007E79C9"/>
    <w:rsid w:val="007E7A11"/>
    <w:rsid w:val="007E7A17"/>
    <w:rsid w:val="007E7A46"/>
    <w:rsid w:val="007E7A7F"/>
    <w:rsid w:val="007E7A92"/>
    <w:rsid w:val="007E7AC2"/>
    <w:rsid w:val="007E7AED"/>
    <w:rsid w:val="007E7AFF"/>
    <w:rsid w:val="007E7B56"/>
    <w:rsid w:val="007E7B73"/>
    <w:rsid w:val="007E7BAC"/>
    <w:rsid w:val="007E7C12"/>
    <w:rsid w:val="007E7C23"/>
    <w:rsid w:val="007E7C2B"/>
    <w:rsid w:val="007E7C34"/>
    <w:rsid w:val="007E7C86"/>
    <w:rsid w:val="007E7C88"/>
    <w:rsid w:val="007E7C9B"/>
    <w:rsid w:val="007E7CA6"/>
    <w:rsid w:val="007E7D14"/>
    <w:rsid w:val="007E7D38"/>
    <w:rsid w:val="007E7E59"/>
    <w:rsid w:val="007E7E78"/>
    <w:rsid w:val="007E7E88"/>
    <w:rsid w:val="007E7E9F"/>
    <w:rsid w:val="007E7ED2"/>
    <w:rsid w:val="007E7ED4"/>
    <w:rsid w:val="007E7F14"/>
    <w:rsid w:val="007E7F1B"/>
    <w:rsid w:val="007E7F40"/>
    <w:rsid w:val="007E7F7C"/>
    <w:rsid w:val="007E7F8F"/>
    <w:rsid w:val="007F0002"/>
    <w:rsid w:val="007F0035"/>
    <w:rsid w:val="007F0055"/>
    <w:rsid w:val="007F0061"/>
    <w:rsid w:val="007F0086"/>
    <w:rsid w:val="007F00C3"/>
    <w:rsid w:val="007F00D1"/>
    <w:rsid w:val="007F00E8"/>
    <w:rsid w:val="007F00F0"/>
    <w:rsid w:val="007F0151"/>
    <w:rsid w:val="007F017C"/>
    <w:rsid w:val="007F019F"/>
    <w:rsid w:val="007F01D7"/>
    <w:rsid w:val="007F0207"/>
    <w:rsid w:val="007F020E"/>
    <w:rsid w:val="007F0262"/>
    <w:rsid w:val="007F02AD"/>
    <w:rsid w:val="007F02AE"/>
    <w:rsid w:val="007F02D5"/>
    <w:rsid w:val="007F02E0"/>
    <w:rsid w:val="007F02EB"/>
    <w:rsid w:val="007F0338"/>
    <w:rsid w:val="007F036F"/>
    <w:rsid w:val="007F0376"/>
    <w:rsid w:val="007F038B"/>
    <w:rsid w:val="007F0397"/>
    <w:rsid w:val="007F03BA"/>
    <w:rsid w:val="007F03E5"/>
    <w:rsid w:val="007F0402"/>
    <w:rsid w:val="007F045E"/>
    <w:rsid w:val="007F046B"/>
    <w:rsid w:val="007F04B6"/>
    <w:rsid w:val="007F04C8"/>
    <w:rsid w:val="007F04FC"/>
    <w:rsid w:val="007F0561"/>
    <w:rsid w:val="007F0575"/>
    <w:rsid w:val="007F05EC"/>
    <w:rsid w:val="007F0612"/>
    <w:rsid w:val="007F061A"/>
    <w:rsid w:val="007F0625"/>
    <w:rsid w:val="007F062C"/>
    <w:rsid w:val="007F065B"/>
    <w:rsid w:val="007F0664"/>
    <w:rsid w:val="007F06E2"/>
    <w:rsid w:val="007F073E"/>
    <w:rsid w:val="007F0744"/>
    <w:rsid w:val="007F074B"/>
    <w:rsid w:val="007F0783"/>
    <w:rsid w:val="007F07F7"/>
    <w:rsid w:val="007F085E"/>
    <w:rsid w:val="007F086E"/>
    <w:rsid w:val="007F0871"/>
    <w:rsid w:val="007F0883"/>
    <w:rsid w:val="007F08D9"/>
    <w:rsid w:val="007F08EA"/>
    <w:rsid w:val="007F0907"/>
    <w:rsid w:val="007F090C"/>
    <w:rsid w:val="007F0936"/>
    <w:rsid w:val="007F0954"/>
    <w:rsid w:val="007F097D"/>
    <w:rsid w:val="007F09C9"/>
    <w:rsid w:val="007F09E3"/>
    <w:rsid w:val="007F09E9"/>
    <w:rsid w:val="007F0A2B"/>
    <w:rsid w:val="007F0A2D"/>
    <w:rsid w:val="007F0A3C"/>
    <w:rsid w:val="007F0A45"/>
    <w:rsid w:val="007F0A47"/>
    <w:rsid w:val="007F0A57"/>
    <w:rsid w:val="007F0A9F"/>
    <w:rsid w:val="007F0AB5"/>
    <w:rsid w:val="007F0ACE"/>
    <w:rsid w:val="007F0AD3"/>
    <w:rsid w:val="007F0AEB"/>
    <w:rsid w:val="007F0B29"/>
    <w:rsid w:val="007F0B61"/>
    <w:rsid w:val="007F0B82"/>
    <w:rsid w:val="007F0BBB"/>
    <w:rsid w:val="007F0C5D"/>
    <w:rsid w:val="007F0C6E"/>
    <w:rsid w:val="007F0C80"/>
    <w:rsid w:val="007F0C82"/>
    <w:rsid w:val="007F0CCC"/>
    <w:rsid w:val="007F0CD9"/>
    <w:rsid w:val="007F0CE6"/>
    <w:rsid w:val="007F0CF6"/>
    <w:rsid w:val="007F0CFA"/>
    <w:rsid w:val="007F0D28"/>
    <w:rsid w:val="007F0D61"/>
    <w:rsid w:val="007F0D93"/>
    <w:rsid w:val="007F0D9A"/>
    <w:rsid w:val="007F0DD2"/>
    <w:rsid w:val="007F0DE5"/>
    <w:rsid w:val="007F0E1B"/>
    <w:rsid w:val="007F0E39"/>
    <w:rsid w:val="007F0E70"/>
    <w:rsid w:val="007F0E7A"/>
    <w:rsid w:val="007F0E93"/>
    <w:rsid w:val="007F0EA0"/>
    <w:rsid w:val="007F0EA4"/>
    <w:rsid w:val="007F0ED9"/>
    <w:rsid w:val="007F0EDB"/>
    <w:rsid w:val="007F0EE7"/>
    <w:rsid w:val="007F0F09"/>
    <w:rsid w:val="007F0F0D"/>
    <w:rsid w:val="007F0F18"/>
    <w:rsid w:val="007F0F25"/>
    <w:rsid w:val="007F0FC9"/>
    <w:rsid w:val="007F1042"/>
    <w:rsid w:val="007F1044"/>
    <w:rsid w:val="007F105C"/>
    <w:rsid w:val="007F1068"/>
    <w:rsid w:val="007F1083"/>
    <w:rsid w:val="007F1098"/>
    <w:rsid w:val="007F10B9"/>
    <w:rsid w:val="007F10E3"/>
    <w:rsid w:val="007F10E8"/>
    <w:rsid w:val="007F10EA"/>
    <w:rsid w:val="007F113B"/>
    <w:rsid w:val="007F116F"/>
    <w:rsid w:val="007F11AA"/>
    <w:rsid w:val="007F11C2"/>
    <w:rsid w:val="007F11DE"/>
    <w:rsid w:val="007F1205"/>
    <w:rsid w:val="007F1216"/>
    <w:rsid w:val="007F122F"/>
    <w:rsid w:val="007F1260"/>
    <w:rsid w:val="007F126C"/>
    <w:rsid w:val="007F1277"/>
    <w:rsid w:val="007F1290"/>
    <w:rsid w:val="007F12A9"/>
    <w:rsid w:val="007F12C0"/>
    <w:rsid w:val="007F12D5"/>
    <w:rsid w:val="007F12ED"/>
    <w:rsid w:val="007F1370"/>
    <w:rsid w:val="007F13A3"/>
    <w:rsid w:val="007F13AB"/>
    <w:rsid w:val="007F13E1"/>
    <w:rsid w:val="007F1450"/>
    <w:rsid w:val="007F1473"/>
    <w:rsid w:val="007F14A1"/>
    <w:rsid w:val="007F14BD"/>
    <w:rsid w:val="007F14D7"/>
    <w:rsid w:val="007F14FD"/>
    <w:rsid w:val="007F1544"/>
    <w:rsid w:val="007F1589"/>
    <w:rsid w:val="007F158C"/>
    <w:rsid w:val="007F159F"/>
    <w:rsid w:val="007F15A6"/>
    <w:rsid w:val="007F1603"/>
    <w:rsid w:val="007F1612"/>
    <w:rsid w:val="007F1641"/>
    <w:rsid w:val="007F1656"/>
    <w:rsid w:val="007F1660"/>
    <w:rsid w:val="007F1662"/>
    <w:rsid w:val="007F16BD"/>
    <w:rsid w:val="007F16C7"/>
    <w:rsid w:val="007F16CE"/>
    <w:rsid w:val="007F16E5"/>
    <w:rsid w:val="007F1709"/>
    <w:rsid w:val="007F172D"/>
    <w:rsid w:val="007F1732"/>
    <w:rsid w:val="007F1749"/>
    <w:rsid w:val="007F17B2"/>
    <w:rsid w:val="007F17C0"/>
    <w:rsid w:val="007F17C3"/>
    <w:rsid w:val="007F17CC"/>
    <w:rsid w:val="007F17D4"/>
    <w:rsid w:val="007F17E0"/>
    <w:rsid w:val="007F17F1"/>
    <w:rsid w:val="007F1801"/>
    <w:rsid w:val="007F1864"/>
    <w:rsid w:val="007F1868"/>
    <w:rsid w:val="007F188E"/>
    <w:rsid w:val="007F18C8"/>
    <w:rsid w:val="007F18E7"/>
    <w:rsid w:val="007F1903"/>
    <w:rsid w:val="007F1988"/>
    <w:rsid w:val="007F19C3"/>
    <w:rsid w:val="007F19D6"/>
    <w:rsid w:val="007F19F7"/>
    <w:rsid w:val="007F1A0E"/>
    <w:rsid w:val="007F1A26"/>
    <w:rsid w:val="007F1A56"/>
    <w:rsid w:val="007F1AF3"/>
    <w:rsid w:val="007F1AF6"/>
    <w:rsid w:val="007F1B05"/>
    <w:rsid w:val="007F1B44"/>
    <w:rsid w:val="007F1B74"/>
    <w:rsid w:val="007F1BA6"/>
    <w:rsid w:val="007F1BDA"/>
    <w:rsid w:val="007F1BE9"/>
    <w:rsid w:val="007F1C01"/>
    <w:rsid w:val="007F1C07"/>
    <w:rsid w:val="007F1C1C"/>
    <w:rsid w:val="007F1C3A"/>
    <w:rsid w:val="007F1C44"/>
    <w:rsid w:val="007F1C4E"/>
    <w:rsid w:val="007F1C9F"/>
    <w:rsid w:val="007F1CE6"/>
    <w:rsid w:val="007F1D04"/>
    <w:rsid w:val="007F1D0F"/>
    <w:rsid w:val="007F1D19"/>
    <w:rsid w:val="007F1D5C"/>
    <w:rsid w:val="007F1D76"/>
    <w:rsid w:val="007F1DC3"/>
    <w:rsid w:val="007F1DFE"/>
    <w:rsid w:val="007F1E0A"/>
    <w:rsid w:val="007F1E64"/>
    <w:rsid w:val="007F1E6C"/>
    <w:rsid w:val="007F1E81"/>
    <w:rsid w:val="007F1E88"/>
    <w:rsid w:val="007F1EB4"/>
    <w:rsid w:val="007F1F26"/>
    <w:rsid w:val="007F1FD8"/>
    <w:rsid w:val="007F1FE6"/>
    <w:rsid w:val="007F1FF3"/>
    <w:rsid w:val="007F2001"/>
    <w:rsid w:val="007F2018"/>
    <w:rsid w:val="007F20B1"/>
    <w:rsid w:val="007F20B6"/>
    <w:rsid w:val="007F20BB"/>
    <w:rsid w:val="007F20C8"/>
    <w:rsid w:val="007F20E0"/>
    <w:rsid w:val="007F212F"/>
    <w:rsid w:val="007F2191"/>
    <w:rsid w:val="007F2221"/>
    <w:rsid w:val="007F2248"/>
    <w:rsid w:val="007F225D"/>
    <w:rsid w:val="007F22A5"/>
    <w:rsid w:val="007F231A"/>
    <w:rsid w:val="007F2333"/>
    <w:rsid w:val="007F2362"/>
    <w:rsid w:val="007F237F"/>
    <w:rsid w:val="007F23A4"/>
    <w:rsid w:val="007F23B5"/>
    <w:rsid w:val="007F23D1"/>
    <w:rsid w:val="007F23E5"/>
    <w:rsid w:val="007F23F1"/>
    <w:rsid w:val="007F2413"/>
    <w:rsid w:val="007F2492"/>
    <w:rsid w:val="007F2497"/>
    <w:rsid w:val="007F24A1"/>
    <w:rsid w:val="007F24C9"/>
    <w:rsid w:val="007F255C"/>
    <w:rsid w:val="007F2560"/>
    <w:rsid w:val="007F25BD"/>
    <w:rsid w:val="007F25F6"/>
    <w:rsid w:val="007F2615"/>
    <w:rsid w:val="007F262C"/>
    <w:rsid w:val="007F263B"/>
    <w:rsid w:val="007F264F"/>
    <w:rsid w:val="007F2657"/>
    <w:rsid w:val="007F270C"/>
    <w:rsid w:val="007F275E"/>
    <w:rsid w:val="007F2762"/>
    <w:rsid w:val="007F276A"/>
    <w:rsid w:val="007F2785"/>
    <w:rsid w:val="007F27AD"/>
    <w:rsid w:val="007F27C0"/>
    <w:rsid w:val="007F27C1"/>
    <w:rsid w:val="007F2818"/>
    <w:rsid w:val="007F2819"/>
    <w:rsid w:val="007F2855"/>
    <w:rsid w:val="007F285B"/>
    <w:rsid w:val="007F2891"/>
    <w:rsid w:val="007F2896"/>
    <w:rsid w:val="007F28B6"/>
    <w:rsid w:val="007F28D9"/>
    <w:rsid w:val="007F28E3"/>
    <w:rsid w:val="007F28E6"/>
    <w:rsid w:val="007F28EE"/>
    <w:rsid w:val="007F2930"/>
    <w:rsid w:val="007F297A"/>
    <w:rsid w:val="007F29B5"/>
    <w:rsid w:val="007F29FE"/>
    <w:rsid w:val="007F2A16"/>
    <w:rsid w:val="007F2A1B"/>
    <w:rsid w:val="007F2A7C"/>
    <w:rsid w:val="007F2A8D"/>
    <w:rsid w:val="007F2AA5"/>
    <w:rsid w:val="007F2AD1"/>
    <w:rsid w:val="007F2B33"/>
    <w:rsid w:val="007F2B42"/>
    <w:rsid w:val="007F2B44"/>
    <w:rsid w:val="007F2B55"/>
    <w:rsid w:val="007F2B72"/>
    <w:rsid w:val="007F2BAD"/>
    <w:rsid w:val="007F2BFF"/>
    <w:rsid w:val="007F2C03"/>
    <w:rsid w:val="007F2C32"/>
    <w:rsid w:val="007F2C65"/>
    <w:rsid w:val="007F2C97"/>
    <w:rsid w:val="007F2C98"/>
    <w:rsid w:val="007F2CA1"/>
    <w:rsid w:val="007F2CA8"/>
    <w:rsid w:val="007F2CC4"/>
    <w:rsid w:val="007F2D10"/>
    <w:rsid w:val="007F2D40"/>
    <w:rsid w:val="007F2D49"/>
    <w:rsid w:val="007F2D89"/>
    <w:rsid w:val="007F2DA6"/>
    <w:rsid w:val="007F2DAE"/>
    <w:rsid w:val="007F2DE3"/>
    <w:rsid w:val="007F2E0B"/>
    <w:rsid w:val="007F2E53"/>
    <w:rsid w:val="007F2E82"/>
    <w:rsid w:val="007F2EA3"/>
    <w:rsid w:val="007F2EC2"/>
    <w:rsid w:val="007F2ECB"/>
    <w:rsid w:val="007F2EDD"/>
    <w:rsid w:val="007F2F2D"/>
    <w:rsid w:val="007F2F53"/>
    <w:rsid w:val="007F2F67"/>
    <w:rsid w:val="007F2F8B"/>
    <w:rsid w:val="007F2FA9"/>
    <w:rsid w:val="007F2FF9"/>
    <w:rsid w:val="007F3022"/>
    <w:rsid w:val="007F302B"/>
    <w:rsid w:val="007F3098"/>
    <w:rsid w:val="007F30DB"/>
    <w:rsid w:val="007F30E0"/>
    <w:rsid w:val="007F310E"/>
    <w:rsid w:val="007F3142"/>
    <w:rsid w:val="007F314A"/>
    <w:rsid w:val="007F3180"/>
    <w:rsid w:val="007F31AA"/>
    <w:rsid w:val="007F325C"/>
    <w:rsid w:val="007F3266"/>
    <w:rsid w:val="007F3273"/>
    <w:rsid w:val="007F32B5"/>
    <w:rsid w:val="007F32BC"/>
    <w:rsid w:val="007F32C9"/>
    <w:rsid w:val="007F32DD"/>
    <w:rsid w:val="007F33AA"/>
    <w:rsid w:val="007F33D3"/>
    <w:rsid w:val="007F33DB"/>
    <w:rsid w:val="007F33DE"/>
    <w:rsid w:val="007F33F9"/>
    <w:rsid w:val="007F341C"/>
    <w:rsid w:val="007F343E"/>
    <w:rsid w:val="007F3444"/>
    <w:rsid w:val="007F344F"/>
    <w:rsid w:val="007F345B"/>
    <w:rsid w:val="007F3480"/>
    <w:rsid w:val="007F34A4"/>
    <w:rsid w:val="007F34B6"/>
    <w:rsid w:val="007F34CB"/>
    <w:rsid w:val="007F3505"/>
    <w:rsid w:val="007F3571"/>
    <w:rsid w:val="007F358E"/>
    <w:rsid w:val="007F358F"/>
    <w:rsid w:val="007F35E3"/>
    <w:rsid w:val="007F3655"/>
    <w:rsid w:val="007F369F"/>
    <w:rsid w:val="007F36A7"/>
    <w:rsid w:val="007F36CF"/>
    <w:rsid w:val="007F36D1"/>
    <w:rsid w:val="007F36D4"/>
    <w:rsid w:val="007F36F7"/>
    <w:rsid w:val="007F3714"/>
    <w:rsid w:val="007F3732"/>
    <w:rsid w:val="007F3735"/>
    <w:rsid w:val="007F3739"/>
    <w:rsid w:val="007F3754"/>
    <w:rsid w:val="007F375F"/>
    <w:rsid w:val="007F3767"/>
    <w:rsid w:val="007F37A8"/>
    <w:rsid w:val="007F37A9"/>
    <w:rsid w:val="007F3876"/>
    <w:rsid w:val="007F3882"/>
    <w:rsid w:val="007F38F2"/>
    <w:rsid w:val="007F3968"/>
    <w:rsid w:val="007F3988"/>
    <w:rsid w:val="007F398A"/>
    <w:rsid w:val="007F39A3"/>
    <w:rsid w:val="007F3A4D"/>
    <w:rsid w:val="007F3A5D"/>
    <w:rsid w:val="007F3A73"/>
    <w:rsid w:val="007F3A77"/>
    <w:rsid w:val="007F3A91"/>
    <w:rsid w:val="007F3A9C"/>
    <w:rsid w:val="007F3AD8"/>
    <w:rsid w:val="007F3AE4"/>
    <w:rsid w:val="007F3AE7"/>
    <w:rsid w:val="007F3B07"/>
    <w:rsid w:val="007F3B16"/>
    <w:rsid w:val="007F3B3E"/>
    <w:rsid w:val="007F3B7C"/>
    <w:rsid w:val="007F3B7D"/>
    <w:rsid w:val="007F3B7E"/>
    <w:rsid w:val="007F3B9C"/>
    <w:rsid w:val="007F3BBC"/>
    <w:rsid w:val="007F3C42"/>
    <w:rsid w:val="007F3C72"/>
    <w:rsid w:val="007F3CA5"/>
    <w:rsid w:val="007F3CC5"/>
    <w:rsid w:val="007F3D24"/>
    <w:rsid w:val="007F3D80"/>
    <w:rsid w:val="007F3D93"/>
    <w:rsid w:val="007F3DB8"/>
    <w:rsid w:val="007F3DDC"/>
    <w:rsid w:val="007F3DED"/>
    <w:rsid w:val="007F3DEE"/>
    <w:rsid w:val="007F3E0C"/>
    <w:rsid w:val="007F3E1C"/>
    <w:rsid w:val="007F3E52"/>
    <w:rsid w:val="007F3E55"/>
    <w:rsid w:val="007F3EB4"/>
    <w:rsid w:val="007F3F22"/>
    <w:rsid w:val="007F3F2C"/>
    <w:rsid w:val="007F3F33"/>
    <w:rsid w:val="007F3F3C"/>
    <w:rsid w:val="007F3F41"/>
    <w:rsid w:val="007F3F85"/>
    <w:rsid w:val="007F4001"/>
    <w:rsid w:val="007F4009"/>
    <w:rsid w:val="007F4078"/>
    <w:rsid w:val="007F408D"/>
    <w:rsid w:val="007F4094"/>
    <w:rsid w:val="007F409B"/>
    <w:rsid w:val="007F40D4"/>
    <w:rsid w:val="007F40F9"/>
    <w:rsid w:val="007F411B"/>
    <w:rsid w:val="007F413F"/>
    <w:rsid w:val="007F414C"/>
    <w:rsid w:val="007F4163"/>
    <w:rsid w:val="007F4197"/>
    <w:rsid w:val="007F41CE"/>
    <w:rsid w:val="007F41E6"/>
    <w:rsid w:val="007F4200"/>
    <w:rsid w:val="007F4211"/>
    <w:rsid w:val="007F4212"/>
    <w:rsid w:val="007F424D"/>
    <w:rsid w:val="007F4261"/>
    <w:rsid w:val="007F428E"/>
    <w:rsid w:val="007F42A2"/>
    <w:rsid w:val="007F42B3"/>
    <w:rsid w:val="007F42C3"/>
    <w:rsid w:val="007F42C6"/>
    <w:rsid w:val="007F42CA"/>
    <w:rsid w:val="007F42CF"/>
    <w:rsid w:val="007F4325"/>
    <w:rsid w:val="007F43AB"/>
    <w:rsid w:val="007F43AC"/>
    <w:rsid w:val="007F43BB"/>
    <w:rsid w:val="007F43D3"/>
    <w:rsid w:val="007F43D5"/>
    <w:rsid w:val="007F4446"/>
    <w:rsid w:val="007F449E"/>
    <w:rsid w:val="007F44AB"/>
    <w:rsid w:val="007F44EE"/>
    <w:rsid w:val="007F452D"/>
    <w:rsid w:val="007F4583"/>
    <w:rsid w:val="007F45AC"/>
    <w:rsid w:val="007F45C2"/>
    <w:rsid w:val="007F45D3"/>
    <w:rsid w:val="007F45ED"/>
    <w:rsid w:val="007F4604"/>
    <w:rsid w:val="007F4612"/>
    <w:rsid w:val="007F461C"/>
    <w:rsid w:val="007F462C"/>
    <w:rsid w:val="007F4636"/>
    <w:rsid w:val="007F4646"/>
    <w:rsid w:val="007F4649"/>
    <w:rsid w:val="007F4653"/>
    <w:rsid w:val="007F465C"/>
    <w:rsid w:val="007F468C"/>
    <w:rsid w:val="007F4704"/>
    <w:rsid w:val="007F4711"/>
    <w:rsid w:val="007F4753"/>
    <w:rsid w:val="007F4759"/>
    <w:rsid w:val="007F477B"/>
    <w:rsid w:val="007F47E9"/>
    <w:rsid w:val="007F4899"/>
    <w:rsid w:val="007F48C6"/>
    <w:rsid w:val="007F491D"/>
    <w:rsid w:val="007F4953"/>
    <w:rsid w:val="007F4961"/>
    <w:rsid w:val="007F4965"/>
    <w:rsid w:val="007F49A4"/>
    <w:rsid w:val="007F4A04"/>
    <w:rsid w:val="007F4A1E"/>
    <w:rsid w:val="007F4A4A"/>
    <w:rsid w:val="007F4A51"/>
    <w:rsid w:val="007F4A60"/>
    <w:rsid w:val="007F4A63"/>
    <w:rsid w:val="007F4A7B"/>
    <w:rsid w:val="007F4A84"/>
    <w:rsid w:val="007F4AA0"/>
    <w:rsid w:val="007F4AA3"/>
    <w:rsid w:val="007F4AC0"/>
    <w:rsid w:val="007F4AEE"/>
    <w:rsid w:val="007F4B3E"/>
    <w:rsid w:val="007F4B69"/>
    <w:rsid w:val="007F4B71"/>
    <w:rsid w:val="007F4BB1"/>
    <w:rsid w:val="007F4BC9"/>
    <w:rsid w:val="007F4C01"/>
    <w:rsid w:val="007F4C1D"/>
    <w:rsid w:val="007F4C47"/>
    <w:rsid w:val="007F4C53"/>
    <w:rsid w:val="007F4C60"/>
    <w:rsid w:val="007F4CA3"/>
    <w:rsid w:val="007F4CDD"/>
    <w:rsid w:val="007F4D45"/>
    <w:rsid w:val="007F4D61"/>
    <w:rsid w:val="007F4DA5"/>
    <w:rsid w:val="007F4DC6"/>
    <w:rsid w:val="007F4E13"/>
    <w:rsid w:val="007F4E4A"/>
    <w:rsid w:val="007F4E55"/>
    <w:rsid w:val="007F4E5B"/>
    <w:rsid w:val="007F4E62"/>
    <w:rsid w:val="007F4E77"/>
    <w:rsid w:val="007F4E88"/>
    <w:rsid w:val="007F4E9F"/>
    <w:rsid w:val="007F4EAF"/>
    <w:rsid w:val="007F4EC0"/>
    <w:rsid w:val="007F4ECB"/>
    <w:rsid w:val="007F4EEC"/>
    <w:rsid w:val="007F4EEE"/>
    <w:rsid w:val="007F4F17"/>
    <w:rsid w:val="007F4F37"/>
    <w:rsid w:val="007F4F46"/>
    <w:rsid w:val="007F4F7F"/>
    <w:rsid w:val="007F4F92"/>
    <w:rsid w:val="007F4FC8"/>
    <w:rsid w:val="007F4FD4"/>
    <w:rsid w:val="007F4FE1"/>
    <w:rsid w:val="007F4FE7"/>
    <w:rsid w:val="007F500E"/>
    <w:rsid w:val="007F502F"/>
    <w:rsid w:val="007F5068"/>
    <w:rsid w:val="007F506C"/>
    <w:rsid w:val="007F506F"/>
    <w:rsid w:val="007F5084"/>
    <w:rsid w:val="007F50EB"/>
    <w:rsid w:val="007F5136"/>
    <w:rsid w:val="007F513D"/>
    <w:rsid w:val="007F515B"/>
    <w:rsid w:val="007F516E"/>
    <w:rsid w:val="007F5185"/>
    <w:rsid w:val="007F51DE"/>
    <w:rsid w:val="007F51FF"/>
    <w:rsid w:val="007F5202"/>
    <w:rsid w:val="007F5209"/>
    <w:rsid w:val="007F520F"/>
    <w:rsid w:val="007F5228"/>
    <w:rsid w:val="007F5239"/>
    <w:rsid w:val="007F527E"/>
    <w:rsid w:val="007F52B4"/>
    <w:rsid w:val="007F52C4"/>
    <w:rsid w:val="007F52D1"/>
    <w:rsid w:val="007F52E7"/>
    <w:rsid w:val="007F52F5"/>
    <w:rsid w:val="007F52FB"/>
    <w:rsid w:val="007F5339"/>
    <w:rsid w:val="007F5370"/>
    <w:rsid w:val="007F53B6"/>
    <w:rsid w:val="007F53CC"/>
    <w:rsid w:val="007F53D7"/>
    <w:rsid w:val="007F5441"/>
    <w:rsid w:val="007F5461"/>
    <w:rsid w:val="007F54C8"/>
    <w:rsid w:val="007F54DE"/>
    <w:rsid w:val="007F550E"/>
    <w:rsid w:val="007F5525"/>
    <w:rsid w:val="007F55C8"/>
    <w:rsid w:val="007F5613"/>
    <w:rsid w:val="007F5640"/>
    <w:rsid w:val="007F5659"/>
    <w:rsid w:val="007F5674"/>
    <w:rsid w:val="007F56BF"/>
    <w:rsid w:val="007F56F3"/>
    <w:rsid w:val="007F5702"/>
    <w:rsid w:val="007F5755"/>
    <w:rsid w:val="007F57A2"/>
    <w:rsid w:val="007F57B8"/>
    <w:rsid w:val="007F58C3"/>
    <w:rsid w:val="007F58DC"/>
    <w:rsid w:val="007F58E0"/>
    <w:rsid w:val="007F590D"/>
    <w:rsid w:val="007F590F"/>
    <w:rsid w:val="007F5922"/>
    <w:rsid w:val="007F5932"/>
    <w:rsid w:val="007F5958"/>
    <w:rsid w:val="007F5969"/>
    <w:rsid w:val="007F597C"/>
    <w:rsid w:val="007F599F"/>
    <w:rsid w:val="007F59BE"/>
    <w:rsid w:val="007F5A0A"/>
    <w:rsid w:val="007F5A1B"/>
    <w:rsid w:val="007F5A2C"/>
    <w:rsid w:val="007F5A46"/>
    <w:rsid w:val="007F5A52"/>
    <w:rsid w:val="007F5A5A"/>
    <w:rsid w:val="007F5A61"/>
    <w:rsid w:val="007F5A8D"/>
    <w:rsid w:val="007F5A93"/>
    <w:rsid w:val="007F5ABF"/>
    <w:rsid w:val="007F5AF4"/>
    <w:rsid w:val="007F5B10"/>
    <w:rsid w:val="007F5B14"/>
    <w:rsid w:val="007F5B51"/>
    <w:rsid w:val="007F5B5E"/>
    <w:rsid w:val="007F5B6C"/>
    <w:rsid w:val="007F5B8C"/>
    <w:rsid w:val="007F5BAC"/>
    <w:rsid w:val="007F5C34"/>
    <w:rsid w:val="007F5C50"/>
    <w:rsid w:val="007F5C5A"/>
    <w:rsid w:val="007F5C77"/>
    <w:rsid w:val="007F5C81"/>
    <w:rsid w:val="007F5CAA"/>
    <w:rsid w:val="007F5CB4"/>
    <w:rsid w:val="007F5CDB"/>
    <w:rsid w:val="007F5CE0"/>
    <w:rsid w:val="007F5D02"/>
    <w:rsid w:val="007F5D16"/>
    <w:rsid w:val="007F5D38"/>
    <w:rsid w:val="007F5D3B"/>
    <w:rsid w:val="007F5D6A"/>
    <w:rsid w:val="007F5DC8"/>
    <w:rsid w:val="007F5DF1"/>
    <w:rsid w:val="007F5E0B"/>
    <w:rsid w:val="007F5E58"/>
    <w:rsid w:val="007F5E97"/>
    <w:rsid w:val="007F5E9D"/>
    <w:rsid w:val="007F5EF4"/>
    <w:rsid w:val="007F5F4D"/>
    <w:rsid w:val="007F5F60"/>
    <w:rsid w:val="007F5F84"/>
    <w:rsid w:val="007F5FED"/>
    <w:rsid w:val="007F60E6"/>
    <w:rsid w:val="007F60F4"/>
    <w:rsid w:val="007F6107"/>
    <w:rsid w:val="007F6131"/>
    <w:rsid w:val="007F6144"/>
    <w:rsid w:val="007F616F"/>
    <w:rsid w:val="007F617E"/>
    <w:rsid w:val="007F618F"/>
    <w:rsid w:val="007F61B7"/>
    <w:rsid w:val="007F61C0"/>
    <w:rsid w:val="007F61D6"/>
    <w:rsid w:val="007F61E7"/>
    <w:rsid w:val="007F61ED"/>
    <w:rsid w:val="007F6201"/>
    <w:rsid w:val="007F620E"/>
    <w:rsid w:val="007F620F"/>
    <w:rsid w:val="007F6251"/>
    <w:rsid w:val="007F625E"/>
    <w:rsid w:val="007F6287"/>
    <w:rsid w:val="007F62AD"/>
    <w:rsid w:val="007F62C0"/>
    <w:rsid w:val="007F62F4"/>
    <w:rsid w:val="007F62FD"/>
    <w:rsid w:val="007F6316"/>
    <w:rsid w:val="007F6379"/>
    <w:rsid w:val="007F6383"/>
    <w:rsid w:val="007F6393"/>
    <w:rsid w:val="007F6399"/>
    <w:rsid w:val="007F63A8"/>
    <w:rsid w:val="007F63C2"/>
    <w:rsid w:val="007F63C7"/>
    <w:rsid w:val="007F643C"/>
    <w:rsid w:val="007F643E"/>
    <w:rsid w:val="007F645C"/>
    <w:rsid w:val="007F6464"/>
    <w:rsid w:val="007F6490"/>
    <w:rsid w:val="007F6498"/>
    <w:rsid w:val="007F64A8"/>
    <w:rsid w:val="007F64BD"/>
    <w:rsid w:val="007F64CD"/>
    <w:rsid w:val="007F64D3"/>
    <w:rsid w:val="007F6517"/>
    <w:rsid w:val="007F651C"/>
    <w:rsid w:val="007F654A"/>
    <w:rsid w:val="007F6565"/>
    <w:rsid w:val="007F6574"/>
    <w:rsid w:val="007F65D0"/>
    <w:rsid w:val="007F65EA"/>
    <w:rsid w:val="007F664B"/>
    <w:rsid w:val="007F6675"/>
    <w:rsid w:val="007F66B6"/>
    <w:rsid w:val="007F6721"/>
    <w:rsid w:val="007F6750"/>
    <w:rsid w:val="007F677A"/>
    <w:rsid w:val="007F677D"/>
    <w:rsid w:val="007F67AE"/>
    <w:rsid w:val="007F680B"/>
    <w:rsid w:val="007F681C"/>
    <w:rsid w:val="007F6825"/>
    <w:rsid w:val="007F6851"/>
    <w:rsid w:val="007F6859"/>
    <w:rsid w:val="007F6875"/>
    <w:rsid w:val="007F68AB"/>
    <w:rsid w:val="007F68CF"/>
    <w:rsid w:val="007F68FE"/>
    <w:rsid w:val="007F6908"/>
    <w:rsid w:val="007F6916"/>
    <w:rsid w:val="007F6980"/>
    <w:rsid w:val="007F69B2"/>
    <w:rsid w:val="007F69D1"/>
    <w:rsid w:val="007F69D6"/>
    <w:rsid w:val="007F6A31"/>
    <w:rsid w:val="007F6A36"/>
    <w:rsid w:val="007F6A3E"/>
    <w:rsid w:val="007F6A48"/>
    <w:rsid w:val="007F6A4C"/>
    <w:rsid w:val="007F6A59"/>
    <w:rsid w:val="007F6A70"/>
    <w:rsid w:val="007F6A7D"/>
    <w:rsid w:val="007F6B25"/>
    <w:rsid w:val="007F6B4C"/>
    <w:rsid w:val="007F6B60"/>
    <w:rsid w:val="007F6B75"/>
    <w:rsid w:val="007F6BE6"/>
    <w:rsid w:val="007F6C08"/>
    <w:rsid w:val="007F6C0E"/>
    <w:rsid w:val="007F6C4C"/>
    <w:rsid w:val="007F6C57"/>
    <w:rsid w:val="007F6C7B"/>
    <w:rsid w:val="007F6C93"/>
    <w:rsid w:val="007F6CA3"/>
    <w:rsid w:val="007F6CB2"/>
    <w:rsid w:val="007F6DAB"/>
    <w:rsid w:val="007F6DB0"/>
    <w:rsid w:val="007F6DB4"/>
    <w:rsid w:val="007F6DCA"/>
    <w:rsid w:val="007F6DD7"/>
    <w:rsid w:val="007F6DF9"/>
    <w:rsid w:val="007F6E0E"/>
    <w:rsid w:val="007F6E16"/>
    <w:rsid w:val="007F6E78"/>
    <w:rsid w:val="007F6E8A"/>
    <w:rsid w:val="007F6EB9"/>
    <w:rsid w:val="007F6EBB"/>
    <w:rsid w:val="007F6EC6"/>
    <w:rsid w:val="007F6EFD"/>
    <w:rsid w:val="007F6F38"/>
    <w:rsid w:val="007F6FCF"/>
    <w:rsid w:val="007F700F"/>
    <w:rsid w:val="007F702E"/>
    <w:rsid w:val="007F703B"/>
    <w:rsid w:val="007F7091"/>
    <w:rsid w:val="007F70EE"/>
    <w:rsid w:val="007F70F9"/>
    <w:rsid w:val="007F7101"/>
    <w:rsid w:val="007F7119"/>
    <w:rsid w:val="007F7121"/>
    <w:rsid w:val="007F7124"/>
    <w:rsid w:val="007F7134"/>
    <w:rsid w:val="007F7148"/>
    <w:rsid w:val="007F71BA"/>
    <w:rsid w:val="007F71ED"/>
    <w:rsid w:val="007F7234"/>
    <w:rsid w:val="007F7243"/>
    <w:rsid w:val="007F7248"/>
    <w:rsid w:val="007F7264"/>
    <w:rsid w:val="007F7291"/>
    <w:rsid w:val="007F72A6"/>
    <w:rsid w:val="007F72C8"/>
    <w:rsid w:val="007F72E1"/>
    <w:rsid w:val="007F72F7"/>
    <w:rsid w:val="007F7371"/>
    <w:rsid w:val="007F737E"/>
    <w:rsid w:val="007F73B1"/>
    <w:rsid w:val="007F73BA"/>
    <w:rsid w:val="007F73D5"/>
    <w:rsid w:val="007F73F2"/>
    <w:rsid w:val="007F741D"/>
    <w:rsid w:val="007F7456"/>
    <w:rsid w:val="007F745F"/>
    <w:rsid w:val="007F74C2"/>
    <w:rsid w:val="007F74D3"/>
    <w:rsid w:val="007F74FF"/>
    <w:rsid w:val="007F755D"/>
    <w:rsid w:val="007F756A"/>
    <w:rsid w:val="007F756E"/>
    <w:rsid w:val="007F75BB"/>
    <w:rsid w:val="007F75CF"/>
    <w:rsid w:val="007F75FB"/>
    <w:rsid w:val="007F760B"/>
    <w:rsid w:val="007F760C"/>
    <w:rsid w:val="007F760F"/>
    <w:rsid w:val="007F765C"/>
    <w:rsid w:val="007F766F"/>
    <w:rsid w:val="007F76D2"/>
    <w:rsid w:val="007F76D6"/>
    <w:rsid w:val="007F7705"/>
    <w:rsid w:val="007F771C"/>
    <w:rsid w:val="007F7746"/>
    <w:rsid w:val="007F7764"/>
    <w:rsid w:val="007F7778"/>
    <w:rsid w:val="007F7787"/>
    <w:rsid w:val="007F779C"/>
    <w:rsid w:val="007F77AB"/>
    <w:rsid w:val="007F77C3"/>
    <w:rsid w:val="007F77FF"/>
    <w:rsid w:val="007F780E"/>
    <w:rsid w:val="007F7821"/>
    <w:rsid w:val="007F7858"/>
    <w:rsid w:val="007F786B"/>
    <w:rsid w:val="007F78BD"/>
    <w:rsid w:val="007F78CE"/>
    <w:rsid w:val="007F78E1"/>
    <w:rsid w:val="007F78F1"/>
    <w:rsid w:val="007F7902"/>
    <w:rsid w:val="007F7913"/>
    <w:rsid w:val="007F7953"/>
    <w:rsid w:val="007F7961"/>
    <w:rsid w:val="007F7998"/>
    <w:rsid w:val="007F799B"/>
    <w:rsid w:val="007F79B6"/>
    <w:rsid w:val="007F79BB"/>
    <w:rsid w:val="007F7A39"/>
    <w:rsid w:val="007F7A7F"/>
    <w:rsid w:val="007F7AC5"/>
    <w:rsid w:val="007F7ADD"/>
    <w:rsid w:val="007F7AE9"/>
    <w:rsid w:val="007F7AF9"/>
    <w:rsid w:val="007F7B08"/>
    <w:rsid w:val="007F7BAE"/>
    <w:rsid w:val="007F7BBC"/>
    <w:rsid w:val="007F7BD8"/>
    <w:rsid w:val="007F7BEB"/>
    <w:rsid w:val="007F7BED"/>
    <w:rsid w:val="007F7C0C"/>
    <w:rsid w:val="007F7C57"/>
    <w:rsid w:val="007F7C69"/>
    <w:rsid w:val="007F7C9A"/>
    <w:rsid w:val="007F7C9F"/>
    <w:rsid w:val="007F7CBE"/>
    <w:rsid w:val="007F7CCE"/>
    <w:rsid w:val="007F7CD9"/>
    <w:rsid w:val="007F7CE9"/>
    <w:rsid w:val="007F7D36"/>
    <w:rsid w:val="007F7D7A"/>
    <w:rsid w:val="007F7D7E"/>
    <w:rsid w:val="007F7D90"/>
    <w:rsid w:val="007F7DA6"/>
    <w:rsid w:val="007F7DA9"/>
    <w:rsid w:val="007F7DC5"/>
    <w:rsid w:val="007F7DCA"/>
    <w:rsid w:val="007F7DEE"/>
    <w:rsid w:val="007F7E76"/>
    <w:rsid w:val="007F7E77"/>
    <w:rsid w:val="007F7EA5"/>
    <w:rsid w:val="007F7EC4"/>
    <w:rsid w:val="007F7F25"/>
    <w:rsid w:val="007F7F5D"/>
    <w:rsid w:val="007F7F9B"/>
    <w:rsid w:val="007F7F9F"/>
    <w:rsid w:val="007F7FE4"/>
    <w:rsid w:val="0080001D"/>
    <w:rsid w:val="00800029"/>
    <w:rsid w:val="00800049"/>
    <w:rsid w:val="008000AB"/>
    <w:rsid w:val="008000BC"/>
    <w:rsid w:val="008000EA"/>
    <w:rsid w:val="0080010B"/>
    <w:rsid w:val="00800113"/>
    <w:rsid w:val="00800125"/>
    <w:rsid w:val="0080015D"/>
    <w:rsid w:val="00800199"/>
    <w:rsid w:val="008001C7"/>
    <w:rsid w:val="008001E1"/>
    <w:rsid w:val="008001EF"/>
    <w:rsid w:val="00800203"/>
    <w:rsid w:val="00800209"/>
    <w:rsid w:val="00800245"/>
    <w:rsid w:val="00800278"/>
    <w:rsid w:val="00800282"/>
    <w:rsid w:val="008002B1"/>
    <w:rsid w:val="008002C2"/>
    <w:rsid w:val="008002DD"/>
    <w:rsid w:val="008002E7"/>
    <w:rsid w:val="008002EC"/>
    <w:rsid w:val="008002F7"/>
    <w:rsid w:val="0080030D"/>
    <w:rsid w:val="0080032A"/>
    <w:rsid w:val="00800331"/>
    <w:rsid w:val="00800339"/>
    <w:rsid w:val="0080033A"/>
    <w:rsid w:val="00800372"/>
    <w:rsid w:val="008003C3"/>
    <w:rsid w:val="008003EA"/>
    <w:rsid w:val="008003F5"/>
    <w:rsid w:val="00800427"/>
    <w:rsid w:val="0080042B"/>
    <w:rsid w:val="0080045E"/>
    <w:rsid w:val="00800486"/>
    <w:rsid w:val="008004CD"/>
    <w:rsid w:val="008004DC"/>
    <w:rsid w:val="008004FF"/>
    <w:rsid w:val="00800520"/>
    <w:rsid w:val="0080054C"/>
    <w:rsid w:val="00800562"/>
    <w:rsid w:val="00800566"/>
    <w:rsid w:val="00800567"/>
    <w:rsid w:val="0080056A"/>
    <w:rsid w:val="00800572"/>
    <w:rsid w:val="00800585"/>
    <w:rsid w:val="008005AC"/>
    <w:rsid w:val="008005AF"/>
    <w:rsid w:val="008005C6"/>
    <w:rsid w:val="00800638"/>
    <w:rsid w:val="008006B4"/>
    <w:rsid w:val="008006B7"/>
    <w:rsid w:val="008006BC"/>
    <w:rsid w:val="008006C3"/>
    <w:rsid w:val="0080070F"/>
    <w:rsid w:val="00800710"/>
    <w:rsid w:val="00800734"/>
    <w:rsid w:val="00800785"/>
    <w:rsid w:val="008007F5"/>
    <w:rsid w:val="00800816"/>
    <w:rsid w:val="00800854"/>
    <w:rsid w:val="00800864"/>
    <w:rsid w:val="0080087F"/>
    <w:rsid w:val="0080089C"/>
    <w:rsid w:val="008008C0"/>
    <w:rsid w:val="008008CE"/>
    <w:rsid w:val="008008DB"/>
    <w:rsid w:val="008008F2"/>
    <w:rsid w:val="008008F8"/>
    <w:rsid w:val="008008F9"/>
    <w:rsid w:val="00800902"/>
    <w:rsid w:val="00800920"/>
    <w:rsid w:val="0080092B"/>
    <w:rsid w:val="0080093B"/>
    <w:rsid w:val="00800945"/>
    <w:rsid w:val="008009B5"/>
    <w:rsid w:val="008009B9"/>
    <w:rsid w:val="008009C6"/>
    <w:rsid w:val="008009CD"/>
    <w:rsid w:val="008009D4"/>
    <w:rsid w:val="008009E4"/>
    <w:rsid w:val="008009F2"/>
    <w:rsid w:val="008009F3"/>
    <w:rsid w:val="00800A59"/>
    <w:rsid w:val="00800ACD"/>
    <w:rsid w:val="00800AD4"/>
    <w:rsid w:val="00800B37"/>
    <w:rsid w:val="00800B4C"/>
    <w:rsid w:val="00800B56"/>
    <w:rsid w:val="00800B85"/>
    <w:rsid w:val="00800BD9"/>
    <w:rsid w:val="00800BDE"/>
    <w:rsid w:val="00800BEC"/>
    <w:rsid w:val="00800C01"/>
    <w:rsid w:val="00800C03"/>
    <w:rsid w:val="00800C06"/>
    <w:rsid w:val="00800C26"/>
    <w:rsid w:val="00800C2A"/>
    <w:rsid w:val="00800C33"/>
    <w:rsid w:val="00800C8E"/>
    <w:rsid w:val="00800CA6"/>
    <w:rsid w:val="00800CA9"/>
    <w:rsid w:val="00800CF4"/>
    <w:rsid w:val="00800D11"/>
    <w:rsid w:val="00800D37"/>
    <w:rsid w:val="00800D46"/>
    <w:rsid w:val="00800D7B"/>
    <w:rsid w:val="00800DA6"/>
    <w:rsid w:val="00800DE5"/>
    <w:rsid w:val="00800DF5"/>
    <w:rsid w:val="00800E49"/>
    <w:rsid w:val="00800E66"/>
    <w:rsid w:val="00800EA0"/>
    <w:rsid w:val="00800EBE"/>
    <w:rsid w:val="00800EF0"/>
    <w:rsid w:val="00800EF2"/>
    <w:rsid w:val="00800F73"/>
    <w:rsid w:val="00800FA1"/>
    <w:rsid w:val="00800FE2"/>
    <w:rsid w:val="00801037"/>
    <w:rsid w:val="0080104D"/>
    <w:rsid w:val="00801081"/>
    <w:rsid w:val="00801092"/>
    <w:rsid w:val="008010E7"/>
    <w:rsid w:val="00801130"/>
    <w:rsid w:val="00801154"/>
    <w:rsid w:val="00801168"/>
    <w:rsid w:val="008011AB"/>
    <w:rsid w:val="008011B5"/>
    <w:rsid w:val="008011CB"/>
    <w:rsid w:val="008011D7"/>
    <w:rsid w:val="008011E4"/>
    <w:rsid w:val="008011E7"/>
    <w:rsid w:val="00801210"/>
    <w:rsid w:val="00801213"/>
    <w:rsid w:val="00801250"/>
    <w:rsid w:val="0080125C"/>
    <w:rsid w:val="00801261"/>
    <w:rsid w:val="0080126A"/>
    <w:rsid w:val="0080126F"/>
    <w:rsid w:val="00801274"/>
    <w:rsid w:val="00801277"/>
    <w:rsid w:val="008012D4"/>
    <w:rsid w:val="00801301"/>
    <w:rsid w:val="00801334"/>
    <w:rsid w:val="00801339"/>
    <w:rsid w:val="00801365"/>
    <w:rsid w:val="0080136C"/>
    <w:rsid w:val="00801394"/>
    <w:rsid w:val="008013C3"/>
    <w:rsid w:val="008013F4"/>
    <w:rsid w:val="00801412"/>
    <w:rsid w:val="0080142F"/>
    <w:rsid w:val="00801459"/>
    <w:rsid w:val="0080145D"/>
    <w:rsid w:val="0080146C"/>
    <w:rsid w:val="0080146E"/>
    <w:rsid w:val="0080146F"/>
    <w:rsid w:val="00801480"/>
    <w:rsid w:val="00801492"/>
    <w:rsid w:val="008014A2"/>
    <w:rsid w:val="008014EB"/>
    <w:rsid w:val="008014EC"/>
    <w:rsid w:val="008014FB"/>
    <w:rsid w:val="00801500"/>
    <w:rsid w:val="00801529"/>
    <w:rsid w:val="0080152D"/>
    <w:rsid w:val="0080155A"/>
    <w:rsid w:val="0080157C"/>
    <w:rsid w:val="0080157D"/>
    <w:rsid w:val="008015A1"/>
    <w:rsid w:val="008015C0"/>
    <w:rsid w:val="008015D9"/>
    <w:rsid w:val="008015F7"/>
    <w:rsid w:val="00801619"/>
    <w:rsid w:val="0080162A"/>
    <w:rsid w:val="00801631"/>
    <w:rsid w:val="0080165E"/>
    <w:rsid w:val="008016A9"/>
    <w:rsid w:val="008016ED"/>
    <w:rsid w:val="00801725"/>
    <w:rsid w:val="00801746"/>
    <w:rsid w:val="0080177C"/>
    <w:rsid w:val="00801797"/>
    <w:rsid w:val="008017F2"/>
    <w:rsid w:val="008018B5"/>
    <w:rsid w:val="008018C3"/>
    <w:rsid w:val="008018C7"/>
    <w:rsid w:val="00801946"/>
    <w:rsid w:val="00801984"/>
    <w:rsid w:val="00801990"/>
    <w:rsid w:val="008019B8"/>
    <w:rsid w:val="008019F8"/>
    <w:rsid w:val="00801A4F"/>
    <w:rsid w:val="00801A52"/>
    <w:rsid w:val="00801A5B"/>
    <w:rsid w:val="00801AD2"/>
    <w:rsid w:val="00801AD6"/>
    <w:rsid w:val="00801ADF"/>
    <w:rsid w:val="00801B0D"/>
    <w:rsid w:val="00801B2C"/>
    <w:rsid w:val="00801B54"/>
    <w:rsid w:val="00801B5F"/>
    <w:rsid w:val="00801B85"/>
    <w:rsid w:val="00801BA2"/>
    <w:rsid w:val="00801BD3"/>
    <w:rsid w:val="00801BE1"/>
    <w:rsid w:val="00801C42"/>
    <w:rsid w:val="00801C5E"/>
    <w:rsid w:val="00801C8F"/>
    <w:rsid w:val="00801CCA"/>
    <w:rsid w:val="00801CF3"/>
    <w:rsid w:val="00801CFA"/>
    <w:rsid w:val="00801D25"/>
    <w:rsid w:val="00801D26"/>
    <w:rsid w:val="00801D37"/>
    <w:rsid w:val="00801D67"/>
    <w:rsid w:val="00801D6F"/>
    <w:rsid w:val="00801D98"/>
    <w:rsid w:val="00801DB7"/>
    <w:rsid w:val="00801DE4"/>
    <w:rsid w:val="00801DFE"/>
    <w:rsid w:val="00801E03"/>
    <w:rsid w:val="00801E59"/>
    <w:rsid w:val="00801EA0"/>
    <w:rsid w:val="00801EB1"/>
    <w:rsid w:val="00801EC1"/>
    <w:rsid w:val="00801EC7"/>
    <w:rsid w:val="00801EF5"/>
    <w:rsid w:val="00801F32"/>
    <w:rsid w:val="00801F37"/>
    <w:rsid w:val="00801F57"/>
    <w:rsid w:val="00801F79"/>
    <w:rsid w:val="00801FA3"/>
    <w:rsid w:val="00801FE5"/>
    <w:rsid w:val="00801FF9"/>
    <w:rsid w:val="00802010"/>
    <w:rsid w:val="00802019"/>
    <w:rsid w:val="00802024"/>
    <w:rsid w:val="0080202E"/>
    <w:rsid w:val="00802052"/>
    <w:rsid w:val="00802057"/>
    <w:rsid w:val="008020BC"/>
    <w:rsid w:val="008020C0"/>
    <w:rsid w:val="008020D6"/>
    <w:rsid w:val="008020DE"/>
    <w:rsid w:val="008020F6"/>
    <w:rsid w:val="00802103"/>
    <w:rsid w:val="00802118"/>
    <w:rsid w:val="0080211D"/>
    <w:rsid w:val="0080211E"/>
    <w:rsid w:val="0080212D"/>
    <w:rsid w:val="0080213F"/>
    <w:rsid w:val="00802166"/>
    <w:rsid w:val="008021A0"/>
    <w:rsid w:val="008021DF"/>
    <w:rsid w:val="0080221B"/>
    <w:rsid w:val="00802239"/>
    <w:rsid w:val="008022AB"/>
    <w:rsid w:val="008022AE"/>
    <w:rsid w:val="008022B1"/>
    <w:rsid w:val="0080230C"/>
    <w:rsid w:val="00802316"/>
    <w:rsid w:val="00802317"/>
    <w:rsid w:val="00802331"/>
    <w:rsid w:val="00802335"/>
    <w:rsid w:val="00802344"/>
    <w:rsid w:val="00802350"/>
    <w:rsid w:val="008023E9"/>
    <w:rsid w:val="008023F9"/>
    <w:rsid w:val="00802450"/>
    <w:rsid w:val="0080246C"/>
    <w:rsid w:val="00802487"/>
    <w:rsid w:val="0080248F"/>
    <w:rsid w:val="00802490"/>
    <w:rsid w:val="00802493"/>
    <w:rsid w:val="008024DE"/>
    <w:rsid w:val="008024EC"/>
    <w:rsid w:val="00802504"/>
    <w:rsid w:val="0080255E"/>
    <w:rsid w:val="0080258C"/>
    <w:rsid w:val="008025A4"/>
    <w:rsid w:val="00802644"/>
    <w:rsid w:val="0080264B"/>
    <w:rsid w:val="00802652"/>
    <w:rsid w:val="0080267A"/>
    <w:rsid w:val="0080267E"/>
    <w:rsid w:val="00802686"/>
    <w:rsid w:val="00802690"/>
    <w:rsid w:val="008026AD"/>
    <w:rsid w:val="008026B4"/>
    <w:rsid w:val="008026D6"/>
    <w:rsid w:val="00802705"/>
    <w:rsid w:val="0080272B"/>
    <w:rsid w:val="00802754"/>
    <w:rsid w:val="008027FC"/>
    <w:rsid w:val="008027FD"/>
    <w:rsid w:val="00802857"/>
    <w:rsid w:val="0080285C"/>
    <w:rsid w:val="00802924"/>
    <w:rsid w:val="00802938"/>
    <w:rsid w:val="0080297C"/>
    <w:rsid w:val="008029B9"/>
    <w:rsid w:val="008029D3"/>
    <w:rsid w:val="00802A25"/>
    <w:rsid w:val="00802A9A"/>
    <w:rsid w:val="00802AA3"/>
    <w:rsid w:val="00802AAC"/>
    <w:rsid w:val="00802AEC"/>
    <w:rsid w:val="00802AF1"/>
    <w:rsid w:val="00802B34"/>
    <w:rsid w:val="00802B47"/>
    <w:rsid w:val="00802B7B"/>
    <w:rsid w:val="00802B7C"/>
    <w:rsid w:val="00802B99"/>
    <w:rsid w:val="00802BAD"/>
    <w:rsid w:val="00802C20"/>
    <w:rsid w:val="00802C2B"/>
    <w:rsid w:val="00802C3B"/>
    <w:rsid w:val="00802CA2"/>
    <w:rsid w:val="00802CB2"/>
    <w:rsid w:val="00802CDC"/>
    <w:rsid w:val="00802CEE"/>
    <w:rsid w:val="00802D00"/>
    <w:rsid w:val="00802D22"/>
    <w:rsid w:val="00802D45"/>
    <w:rsid w:val="00802D94"/>
    <w:rsid w:val="00802D9C"/>
    <w:rsid w:val="00802DC1"/>
    <w:rsid w:val="00802DD3"/>
    <w:rsid w:val="00802DE5"/>
    <w:rsid w:val="00802DFB"/>
    <w:rsid w:val="00802E42"/>
    <w:rsid w:val="00802F56"/>
    <w:rsid w:val="00802F6D"/>
    <w:rsid w:val="00802FB0"/>
    <w:rsid w:val="00802FBE"/>
    <w:rsid w:val="00802FE6"/>
    <w:rsid w:val="00802FEE"/>
    <w:rsid w:val="00802FF3"/>
    <w:rsid w:val="00802FF9"/>
    <w:rsid w:val="00803006"/>
    <w:rsid w:val="0080301F"/>
    <w:rsid w:val="00803034"/>
    <w:rsid w:val="00803046"/>
    <w:rsid w:val="00803061"/>
    <w:rsid w:val="00803067"/>
    <w:rsid w:val="008030A0"/>
    <w:rsid w:val="00803128"/>
    <w:rsid w:val="0080312E"/>
    <w:rsid w:val="00803148"/>
    <w:rsid w:val="0080315E"/>
    <w:rsid w:val="00803167"/>
    <w:rsid w:val="00803192"/>
    <w:rsid w:val="008031C3"/>
    <w:rsid w:val="008031FF"/>
    <w:rsid w:val="0080326E"/>
    <w:rsid w:val="00803274"/>
    <w:rsid w:val="008032B6"/>
    <w:rsid w:val="008032BF"/>
    <w:rsid w:val="008032D4"/>
    <w:rsid w:val="008032EE"/>
    <w:rsid w:val="0080335B"/>
    <w:rsid w:val="00803383"/>
    <w:rsid w:val="008033B1"/>
    <w:rsid w:val="008033B2"/>
    <w:rsid w:val="008033E0"/>
    <w:rsid w:val="00803405"/>
    <w:rsid w:val="00803413"/>
    <w:rsid w:val="00803444"/>
    <w:rsid w:val="00803446"/>
    <w:rsid w:val="00803484"/>
    <w:rsid w:val="00803489"/>
    <w:rsid w:val="008034AA"/>
    <w:rsid w:val="008034CC"/>
    <w:rsid w:val="008034D0"/>
    <w:rsid w:val="008034F3"/>
    <w:rsid w:val="00803576"/>
    <w:rsid w:val="00803582"/>
    <w:rsid w:val="0080358F"/>
    <w:rsid w:val="008035C9"/>
    <w:rsid w:val="008035CE"/>
    <w:rsid w:val="008035E7"/>
    <w:rsid w:val="0080361D"/>
    <w:rsid w:val="0080361F"/>
    <w:rsid w:val="0080365B"/>
    <w:rsid w:val="0080369A"/>
    <w:rsid w:val="008036A3"/>
    <w:rsid w:val="008036B2"/>
    <w:rsid w:val="008036CF"/>
    <w:rsid w:val="00803711"/>
    <w:rsid w:val="00803752"/>
    <w:rsid w:val="0080377D"/>
    <w:rsid w:val="00803781"/>
    <w:rsid w:val="008037AD"/>
    <w:rsid w:val="008037F0"/>
    <w:rsid w:val="0080383B"/>
    <w:rsid w:val="00803862"/>
    <w:rsid w:val="0080387D"/>
    <w:rsid w:val="0080387F"/>
    <w:rsid w:val="00803892"/>
    <w:rsid w:val="008038A9"/>
    <w:rsid w:val="008038BA"/>
    <w:rsid w:val="008038BB"/>
    <w:rsid w:val="008038E5"/>
    <w:rsid w:val="008038F1"/>
    <w:rsid w:val="00803937"/>
    <w:rsid w:val="0080396D"/>
    <w:rsid w:val="008039AB"/>
    <w:rsid w:val="008039C8"/>
    <w:rsid w:val="008039CD"/>
    <w:rsid w:val="008039D1"/>
    <w:rsid w:val="008039E7"/>
    <w:rsid w:val="008039FA"/>
    <w:rsid w:val="00803A04"/>
    <w:rsid w:val="00803A42"/>
    <w:rsid w:val="00803A61"/>
    <w:rsid w:val="00803A7D"/>
    <w:rsid w:val="00803A8B"/>
    <w:rsid w:val="00803ABA"/>
    <w:rsid w:val="00803ABE"/>
    <w:rsid w:val="00803ADD"/>
    <w:rsid w:val="00803AF2"/>
    <w:rsid w:val="00803AF9"/>
    <w:rsid w:val="00803AFB"/>
    <w:rsid w:val="00803B15"/>
    <w:rsid w:val="00803B34"/>
    <w:rsid w:val="00803B50"/>
    <w:rsid w:val="00803B79"/>
    <w:rsid w:val="00803BD6"/>
    <w:rsid w:val="00803BDB"/>
    <w:rsid w:val="00803C49"/>
    <w:rsid w:val="00803C61"/>
    <w:rsid w:val="00803C78"/>
    <w:rsid w:val="00803C8D"/>
    <w:rsid w:val="00803C8E"/>
    <w:rsid w:val="00803CA0"/>
    <w:rsid w:val="00803CC9"/>
    <w:rsid w:val="00803CCE"/>
    <w:rsid w:val="00803CE2"/>
    <w:rsid w:val="00803CED"/>
    <w:rsid w:val="00803D0A"/>
    <w:rsid w:val="00803D0C"/>
    <w:rsid w:val="00803D66"/>
    <w:rsid w:val="00803D8C"/>
    <w:rsid w:val="00803DB8"/>
    <w:rsid w:val="00803DCD"/>
    <w:rsid w:val="00803DE3"/>
    <w:rsid w:val="00803DE7"/>
    <w:rsid w:val="00803DFB"/>
    <w:rsid w:val="00803E04"/>
    <w:rsid w:val="00803E3B"/>
    <w:rsid w:val="00803E79"/>
    <w:rsid w:val="00803E81"/>
    <w:rsid w:val="00803E94"/>
    <w:rsid w:val="00803ED3"/>
    <w:rsid w:val="00803EDA"/>
    <w:rsid w:val="00803EFF"/>
    <w:rsid w:val="00803F0D"/>
    <w:rsid w:val="00803F14"/>
    <w:rsid w:val="00803F26"/>
    <w:rsid w:val="00803F39"/>
    <w:rsid w:val="00803F52"/>
    <w:rsid w:val="00803FB7"/>
    <w:rsid w:val="00803FCC"/>
    <w:rsid w:val="00803FDE"/>
    <w:rsid w:val="00803FE1"/>
    <w:rsid w:val="0080400B"/>
    <w:rsid w:val="0080400E"/>
    <w:rsid w:val="00804023"/>
    <w:rsid w:val="00804035"/>
    <w:rsid w:val="00804039"/>
    <w:rsid w:val="00804043"/>
    <w:rsid w:val="00804077"/>
    <w:rsid w:val="008040C4"/>
    <w:rsid w:val="008040F2"/>
    <w:rsid w:val="00804112"/>
    <w:rsid w:val="00804116"/>
    <w:rsid w:val="0080412C"/>
    <w:rsid w:val="0080414F"/>
    <w:rsid w:val="00804155"/>
    <w:rsid w:val="0080416B"/>
    <w:rsid w:val="008041C3"/>
    <w:rsid w:val="008041DA"/>
    <w:rsid w:val="00804207"/>
    <w:rsid w:val="0080420F"/>
    <w:rsid w:val="0080421A"/>
    <w:rsid w:val="0080423D"/>
    <w:rsid w:val="00804256"/>
    <w:rsid w:val="0080425A"/>
    <w:rsid w:val="00804266"/>
    <w:rsid w:val="00804277"/>
    <w:rsid w:val="008042AB"/>
    <w:rsid w:val="00804304"/>
    <w:rsid w:val="00804316"/>
    <w:rsid w:val="00804385"/>
    <w:rsid w:val="00804393"/>
    <w:rsid w:val="0080439C"/>
    <w:rsid w:val="008043A1"/>
    <w:rsid w:val="008043B9"/>
    <w:rsid w:val="008043BD"/>
    <w:rsid w:val="008043E1"/>
    <w:rsid w:val="008043FC"/>
    <w:rsid w:val="00804438"/>
    <w:rsid w:val="00804497"/>
    <w:rsid w:val="0080449A"/>
    <w:rsid w:val="008044CC"/>
    <w:rsid w:val="008044D8"/>
    <w:rsid w:val="008044E6"/>
    <w:rsid w:val="00804506"/>
    <w:rsid w:val="00804558"/>
    <w:rsid w:val="008045A0"/>
    <w:rsid w:val="008045A4"/>
    <w:rsid w:val="008045A5"/>
    <w:rsid w:val="008045AB"/>
    <w:rsid w:val="008045BF"/>
    <w:rsid w:val="008045C7"/>
    <w:rsid w:val="008045DB"/>
    <w:rsid w:val="008045DD"/>
    <w:rsid w:val="008045EC"/>
    <w:rsid w:val="008045FB"/>
    <w:rsid w:val="00804665"/>
    <w:rsid w:val="0080468C"/>
    <w:rsid w:val="008046D7"/>
    <w:rsid w:val="00804708"/>
    <w:rsid w:val="0080471D"/>
    <w:rsid w:val="00804736"/>
    <w:rsid w:val="00804754"/>
    <w:rsid w:val="00804767"/>
    <w:rsid w:val="0080477A"/>
    <w:rsid w:val="0080478A"/>
    <w:rsid w:val="0080479A"/>
    <w:rsid w:val="008047EE"/>
    <w:rsid w:val="008047EF"/>
    <w:rsid w:val="008047FA"/>
    <w:rsid w:val="0080485D"/>
    <w:rsid w:val="0080486B"/>
    <w:rsid w:val="008048C7"/>
    <w:rsid w:val="008048E1"/>
    <w:rsid w:val="00804971"/>
    <w:rsid w:val="0080497D"/>
    <w:rsid w:val="00804984"/>
    <w:rsid w:val="00804986"/>
    <w:rsid w:val="008049A5"/>
    <w:rsid w:val="008049C7"/>
    <w:rsid w:val="008049DB"/>
    <w:rsid w:val="008049DD"/>
    <w:rsid w:val="008049DE"/>
    <w:rsid w:val="008049F0"/>
    <w:rsid w:val="00804A01"/>
    <w:rsid w:val="00804A28"/>
    <w:rsid w:val="00804A98"/>
    <w:rsid w:val="00804A9F"/>
    <w:rsid w:val="00804B20"/>
    <w:rsid w:val="00804B27"/>
    <w:rsid w:val="00804B55"/>
    <w:rsid w:val="00804B69"/>
    <w:rsid w:val="00804B8C"/>
    <w:rsid w:val="00804B92"/>
    <w:rsid w:val="00804B95"/>
    <w:rsid w:val="00804BAF"/>
    <w:rsid w:val="00804BC5"/>
    <w:rsid w:val="00804C0F"/>
    <w:rsid w:val="00804C3D"/>
    <w:rsid w:val="00804C80"/>
    <w:rsid w:val="00804CB9"/>
    <w:rsid w:val="00804CEB"/>
    <w:rsid w:val="00804D20"/>
    <w:rsid w:val="00804D41"/>
    <w:rsid w:val="00804D53"/>
    <w:rsid w:val="00804D69"/>
    <w:rsid w:val="00804DA9"/>
    <w:rsid w:val="00804DCF"/>
    <w:rsid w:val="00804DDD"/>
    <w:rsid w:val="00804DFE"/>
    <w:rsid w:val="00804E1E"/>
    <w:rsid w:val="00804E6C"/>
    <w:rsid w:val="00804E6D"/>
    <w:rsid w:val="00804E77"/>
    <w:rsid w:val="00804EA1"/>
    <w:rsid w:val="00804ED6"/>
    <w:rsid w:val="00804EFD"/>
    <w:rsid w:val="00804F03"/>
    <w:rsid w:val="00804F59"/>
    <w:rsid w:val="00804F89"/>
    <w:rsid w:val="00804FB8"/>
    <w:rsid w:val="00804FC0"/>
    <w:rsid w:val="00804FCE"/>
    <w:rsid w:val="00804FFB"/>
    <w:rsid w:val="0080506D"/>
    <w:rsid w:val="00805071"/>
    <w:rsid w:val="0080507D"/>
    <w:rsid w:val="008050A2"/>
    <w:rsid w:val="008050C9"/>
    <w:rsid w:val="008050FA"/>
    <w:rsid w:val="0080510A"/>
    <w:rsid w:val="00805155"/>
    <w:rsid w:val="0080517A"/>
    <w:rsid w:val="008051A4"/>
    <w:rsid w:val="00805240"/>
    <w:rsid w:val="008052A6"/>
    <w:rsid w:val="008052DF"/>
    <w:rsid w:val="0080530F"/>
    <w:rsid w:val="0080531A"/>
    <w:rsid w:val="00805330"/>
    <w:rsid w:val="0080535F"/>
    <w:rsid w:val="00805376"/>
    <w:rsid w:val="0080538B"/>
    <w:rsid w:val="00805393"/>
    <w:rsid w:val="008053F4"/>
    <w:rsid w:val="00805454"/>
    <w:rsid w:val="00805455"/>
    <w:rsid w:val="0080545D"/>
    <w:rsid w:val="008054A7"/>
    <w:rsid w:val="008054B9"/>
    <w:rsid w:val="008054D3"/>
    <w:rsid w:val="008054E7"/>
    <w:rsid w:val="008054F8"/>
    <w:rsid w:val="008054FF"/>
    <w:rsid w:val="00805507"/>
    <w:rsid w:val="00805519"/>
    <w:rsid w:val="008055D6"/>
    <w:rsid w:val="00805617"/>
    <w:rsid w:val="0080562F"/>
    <w:rsid w:val="00805642"/>
    <w:rsid w:val="00805666"/>
    <w:rsid w:val="0080566C"/>
    <w:rsid w:val="0080566F"/>
    <w:rsid w:val="008056A6"/>
    <w:rsid w:val="008056DF"/>
    <w:rsid w:val="00805709"/>
    <w:rsid w:val="00805718"/>
    <w:rsid w:val="0080571F"/>
    <w:rsid w:val="00805726"/>
    <w:rsid w:val="00805741"/>
    <w:rsid w:val="0080574E"/>
    <w:rsid w:val="00805797"/>
    <w:rsid w:val="008057C1"/>
    <w:rsid w:val="008057E2"/>
    <w:rsid w:val="008057F8"/>
    <w:rsid w:val="00805819"/>
    <w:rsid w:val="00805828"/>
    <w:rsid w:val="0080583B"/>
    <w:rsid w:val="0080585B"/>
    <w:rsid w:val="00805889"/>
    <w:rsid w:val="008058BF"/>
    <w:rsid w:val="00805927"/>
    <w:rsid w:val="00805971"/>
    <w:rsid w:val="00805988"/>
    <w:rsid w:val="00805994"/>
    <w:rsid w:val="008059E0"/>
    <w:rsid w:val="008059F3"/>
    <w:rsid w:val="00805A09"/>
    <w:rsid w:val="00805A48"/>
    <w:rsid w:val="00805A57"/>
    <w:rsid w:val="00805A63"/>
    <w:rsid w:val="00805A65"/>
    <w:rsid w:val="00805A68"/>
    <w:rsid w:val="00805A71"/>
    <w:rsid w:val="00805A80"/>
    <w:rsid w:val="00805A8D"/>
    <w:rsid w:val="00805AA2"/>
    <w:rsid w:val="00805AC4"/>
    <w:rsid w:val="00805ADB"/>
    <w:rsid w:val="00805B0B"/>
    <w:rsid w:val="00805B23"/>
    <w:rsid w:val="00805B36"/>
    <w:rsid w:val="00805B6D"/>
    <w:rsid w:val="00805B7B"/>
    <w:rsid w:val="00805BBE"/>
    <w:rsid w:val="00805BC1"/>
    <w:rsid w:val="00805BE3"/>
    <w:rsid w:val="00805BEE"/>
    <w:rsid w:val="00805C05"/>
    <w:rsid w:val="00805C12"/>
    <w:rsid w:val="00805C34"/>
    <w:rsid w:val="00805C4D"/>
    <w:rsid w:val="00805C59"/>
    <w:rsid w:val="00805C67"/>
    <w:rsid w:val="00805C92"/>
    <w:rsid w:val="00805C99"/>
    <w:rsid w:val="00805CB2"/>
    <w:rsid w:val="00805CCF"/>
    <w:rsid w:val="00805CE6"/>
    <w:rsid w:val="00805D23"/>
    <w:rsid w:val="00805D2D"/>
    <w:rsid w:val="00805D37"/>
    <w:rsid w:val="00805D5F"/>
    <w:rsid w:val="00805D88"/>
    <w:rsid w:val="00805DA5"/>
    <w:rsid w:val="00805DF1"/>
    <w:rsid w:val="00805DF5"/>
    <w:rsid w:val="00805E07"/>
    <w:rsid w:val="00805E67"/>
    <w:rsid w:val="00805E68"/>
    <w:rsid w:val="00805E7A"/>
    <w:rsid w:val="00805E8B"/>
    <w:rsid w:val="00805EC5"/>
    <w:rsid w:val="00805EEA"/>
    <w:rsid w:val="00805F28"/>
    <w:rsid w:val="00805F9C"/>
    <w:rsid w:val="0080600D"/>
    <w:rsid w:val="0080604F"/>
    <w:rsid w:val="00806054"/>
    <w:rsid w:val="00806059"/>
    <w:rsid w:val="00806067"/>
    <w:rsid w:val="0080608E"/>
    <w:rsid w:val="00806095"/>
    <w:rsid w:val="008060C9"/>
    <w:rsid w:val="008060F2"/>
    <w:rsid w:val="008060F5"/>
    <w:rsid w:val="008060FA"/>
    <w:rsid w:val="00806104"/>
    <w:rsid w:val="00806106"/>
    <w:rsid w:val="00806109"/>
    <w:rsid w:val="00806113"/>
    <w:rsid w:val="00806139"/>
    <w:rsid w:val="008061E9"/>
    <w:rsid w:val="0080620B"/>
    <w:rsid w:val="0080620D"/>
    <w:rsid w:val="00806218"/>
    <w:rsid w:val="00806240"/>
    <w:rsid w:val="00806260"/>
    <w:rsid w:val="0080629E"/>
    <w:rsid w:val="008062B7"/>
    <w:rsid w:val="008062D5"/>
    <w:rsid w:val="008062EC"/>
    <w:rsid w:val="008062F2"/>
    <w:rsid w:val="00806357"/>
    <w:rsid w:val="00806394"/>
    <w:rsid w:val="008063AD"/>
    <w:rsid w:val="008063BB"/>
    <w:rsid w:val="008063BC"/>
    <w:rsid w:val="008063F7"/>
    <w:rsid w:val="0080643E"/>
    <w:rsid w:val="0080647A"/>
    <w:rsid w:val="008064A0"/>
    <w:rsid w:val="008064BB"/>
    <w:rsid w:val="008064D4"/>
    <w:rsid w:val="0080651B"/>
    <w:rsid w:val="00806565"/>
    <w:rsid w:val="008065D0"/>
    <w:rsid w:val="008065D8"/>
    <w:rsid w:val="008065DA"/>
    <w:rsid w:val="008065DF"/>
    <w:rsid w:val="0080660C"/>
    <w:rsid w:val="00806688"/>
    <w:rsid w:val="008066B8"/>
    <w:rsid w:val="008066F1"/>
    <w:rsid w:val="00806716"/>
    <w:rsid w:val="0080671E"/>
    <w:rsid w:val="00806726"/>
    <w:rsid w:val="0080672A"/>
    <w:rsid w:val="00806735"/>
    <w:rsid w:val="0080673E"/>
    <w:rsid w:val="00806748"/>
    <w:rsid w:val="008067A7"/>
    <w:rsid w:val="008067BF"/>
    <w:rsid w:val="008067D5"/>
    <w:rsid w:val="0080683C"/>
    <w:rsid w:val="00806875"/>
    <w:rsid w:val="00806886"/>
    <w:rsid w:val="0080688F"/>
    <w:rsid w:val="008068C7"/>
    <w:rsid w:val="008068D4"/>
    <w:rsid w:val="008068D6"/>
    <w:rsid w:val="008068DC"/>
    <w:rsid w:val="008068E3"/>
    <w:rsid w:val="0080690C"/>
    <w:rsid w:val="00806971"/>
    <w:rsid w:val="008069B3"/>
    <w:rsid w:val="008069B7"/>
    <w:rsid w:val="008069D1"/>
    <w:rsid w:val="00806A1E"/>
    <w:rsid w:val="00806A70"/>
    <w:rsid w:val="00806A86"/>
    <w:rsid w:val="00806AA7"/>
    <w:rsid w:val="00806B3A"/>
    <w:rsid w:val="00806B46"/>
    <w:rsid w:val="00806B57"/>
    <w:rsid w:val="00806B5F"/>
    <w:rsid w:val="00806B78"/>
    <w:rsid w:val="00806BB5"/>
    <w:rsid w:val="00806BF6"/>
    <w:rsid w:val="00806BFE"/>
    <w:rsid w:val="00806BFF"/>
    <w:rsid w:val="00806C1D"/>
    <w:rsid w:val="00806C2B"/>
    <w:rsid w:val="00806C32"/>
    <w:rsid w:val="00806CB8"/>
    <w:rsid w:val="00806CC6"/>
    <w:rsid w:val="00806CD7"/>
    <w:rsid w:val="00806CDA"/>
    <w:rsid w:val="00806CE3"/>
    <w:rsid w:val="00806CF2"/>
    <w:rsid w:val="00806CFF"/>
    <w:rsid w:val="00806D27"/>
    <w:rsid w:val="00806D60"/>
    <w:rsid w:val="00806D6E"/>
    <w:rsid w:val="00806DF3"/>
    <w:rsid w:val="00806E26"/>
    <w:rsid w:val="00806E52"/>
    <w:rsid w:val="00806E8E"/>
    <w:rsid w:val="00806EEA"/>
    <w:rsid w:val="00806F02"/>
    <w:rsid w:val="00806F23"/>
    <w:rsid w:val="00806F30"/>
    <w:rsid w:val="00806F7B"/>
    <w:rsid w:val="00806F7E"/>
    <w:rsid w:val="00806FD6"/>
    <w:rsid w:val="00807009"/>
    <w:rsid w:val="0080707F"/>
    <w:rsid w:val="00807082"/>
    <w:rsid w:val="00807089"/>
    <w:rsid w:val="0080708A"/>
    <w:rsid w:val="0080709B"/>
    <w:rsid w:val="008070CB"/>
    <w:rsid w:val="00807105"/>
    <w:rsid w:val="00807110"/>
    <w:rsid w:val="00807136"/>
    <w:rsid w:val="00807142"/>
    <w:rsid w:val="0080714B"/>
    <w:rsid w:val="00807170"/>
    <w:rsid w:val="0080717D"/>
    <w:rsid w:val="0080717F"/>
    <w:rsid w:val="0080718A"/>
    <w:rsid w:val="0080719A"/>
    <w:rsid w:val="008071FC"/>
    <w:rsid w:val="0080720A"/>
    <w:rsid w:val="0080721C"/>
    <w:rsid w:val="0080723A"/>
    <w:rsid w:val="0080727D"/>
    <w:rsid w:val="00807282"/>
    <w:rsid w:val="0080729A"/>
    <w:rsid w:val="008072AF"/>
    <w:rsid w:val="008072D9"/>
    <w:rsid w:val="008072F3"/>
    <w:rsid w:val="0080736B"/>
    <w:rsid w:val="00807375"/>
    <w:rsid w:val="008073BE"/>
    <w:rsid w:val="008073DF"/>
    <w:rsid w:val="008073ED"/>
    <w:rsid w:val="00807414"/>
    <w:rsid w:val="00807430"/>
    <w:rsid w:val="00807477"/>
    <w:rsid w:val="008074B5"/>
    <w:rsid w:val="00807500"/>
    <w:rsid w:val="0080750F"/>
    <w:rsid w:val="00807551"/>
    <w:rsid w:val="00807590"/>
    <w:rsid w:val="008075B6"/>
    <w:rsid w:val="00807607"/>
    <w:rsid w:val="00807651"/>
    <w:rsid w:val="00807661"/>
    <w:rsid w:val="0080768A"/>
    <w:rsid w:val="0080769C"/>
    <w:rsid w:val="008076B3"/>
    <w:rsid w:val="008076BD"/>
    <w:rsid w:val="008076D0"/>
    <w:rsid w:val="00807747"/>
    <w:rsid w:val="0080775F"/>
    <w:rsid w:val="0080776F"/>
    <w:rsid w:val="00807799"/>
    <w:rsid w:val="00807808"/>
    <w:rsid w:val="0080782B"/>
    <w:rsid w:val="0080782E"/>
    <w:rsid w:val="0080788A"/>
    <w:rsid w:val="00807893"/>
    <w:rsid w:val="00807894"/>
    <w:rsid w:val="0080789B"/>
    <w:rsid w:val="008078CD"/>
    <w:rsid w:val="008078E7"/>
    <w:rsid w:val="00807919"/>
    <w:rsid w:val="0080793D"/>
    <w:rsid w:val="00807941"/>
    <w:rsid w:val="00807975"/>
    <w:rsid w:val="0080798E"/>
    <w:rsid w:val="008079A0"/>
    <w:rsid w:val="008079B7"/>
    <w:rsid w:val="008079C0"/>
    <w:rsid w:val="00807A11"/>
    <w:rsid w:val="00807A20"/>
    <w:rsid w:val="00807A36"/>
    <w:rsid w:val="00807A58"/>
    <w:rsid w:val="00807A75"/>
    <w:rsid w:val="00807A7B"/>
    <w:rsid w:val="00807ACD"/>
    <w:rsid w:val="00807AD8"/>
    <w:rsid w:val="00807B25"/>
    <w:rsid w:val="00807B79"/>
    <w:rsid w:val="00807B97"/>
    <w:rsid w:val="00807B99"/>
    <w:rsid w:val="00807C1B"/>
    <w:rsid w:val="00807C4B"/>
    <w:rsid w:val="00807C6D"/>
    <w:rsid w:val="00807CB1"/>
    <w:rsid w:val="00807CBB"/>
    <w:rsid w:val="00807D09"/>
    <w:rsid w:val="00807D47"/>
    <w:rsid w:val="00807D72"/>
    <w:rsid w:val="00807D99"/>
    <w:rsid w:val="00807DB2"/>
    <w:rsid w:val="00807DBB"/>
    <w:rsid w:val="00807E13"/>
    <w:rsid w:val="00807E3A"/>
    <w:rsid w:val="00807E4D"/>
    <w:rsid w:val="00807E77"/>
    <w:rsid w:val="00807EE8"/>
    <w:rsid w:val="00807EEB"/>
    <w:rsid w:val="00807F1C"/>
    <w:rsid w:val="00807FAE"/>
    <w:rsid w:val="00810026"/>
    <w:rsid w:val="0081006A"/>
    <w:rsid w:val="008100AA"/>
    <w:rsid w:val="00810116"/>
    <w:rsid w:val="00810122"/>
    <w:rsid w:val="00810125"/>
    <w:rsid w:val="00810136"/>
    <w:rsid w:val="00810147"/>
    <w:rsid w:val="0081015F"/>
    <w:rsid w:val="0081016C"/>
    <w:rsid w:val="00810187"/>
    <w:rsid w:val="0081018A"/>
    <w:rsid w:val="008101A2"/>
    <w:rsid w:val="008101B9"/>
    <w:rsid w:val="008101CA"/>
    <w:rsid w:val="008101EC"/>
    <w:rsid w:val="00810212"/>
    <w:rsid w:val="0081023F"/>
    <w:rsid w:val="008102DF"/>
    <w:rsid w:val="00810321"/>
    <w:rsid w:val="008103A8"/>
    <w:rsid w:val="008103AC"/>
    <w:rsid w:val="008103DB"/>
    <w:rsid w:val="008103E3"/>
    <w:rsid w:val="0081041F"/>
    <w:rsid w:val="0081044F"/>
    <w:rsid w:val="0081046D"/>
    <w:rsid w:val="00810470"/>
    <w:rsid w:val="00810471"/>
    <w:rsid w:val="0081047E"/>
    <w:rsid w:val="008104A1"/>
    <w:rsid w:val="008104A2"/>
    <w:rsid w:val="008104B1"/>
    <w:rsid w:val="008104D6"/>
    <w:rsid w:val="008104DA"/>
    <w:rsid w:val="008104E7"/>
    <w:rsid w:val="00810519"/>
    <w:rsid w:val="0081051E"/>
    <w:rsid w:val="00810522"/>
    <w:rsid w:val="00810530"/>
    <w:rsid w:val="00810547"/>
    <w:rsid w:val="0081054F"/>
    <w:rsid w:val="0081055D"/>
    <w:rsid w:val="00810568"/>
    <w:rsid w:val="00810589"/>
    <w:rsid w:val="00810590"/>
    <w:rsid w:val="0081059A"/>
    <w:rsid w:val="008105A3"/>
    <w:rsid w:val="008105B0"/>
    <w:rsid w:val="008105D5"/>
    <w:rsid w:val="0081061C"/>
    <w:rsid w:val="00810638"/>
    <w:rsid w:val="0081065F"/>
    <w:rsid w:val="0081066D"/>
    <w:rsid w:val="008106F5"/>
    <w:rsid w:val="00810718"/>
    <w:rsid w:val="0081077D"/>
    <w:rsid w:val="008107B0"/>
    <w:rsid w:val="008107D9"/>
    <w:rsid w:val="008107E9"/>
    <w:rsid w:val="00810809"/>
    <w:rsid w:val="0081080D"/>
    <w:rsid w:val="00810813"/>
    <w:rsid w:val="0081083E"/>
    <w:rsid w:val="00810853"/>
    <w:rsid w:val="00810891"/>
    <w:rsid w:val="008108E5"/>
    <w:rsid w:val="0081090F"/>
    <w:rsid w:val="00810911"/>
    <w:rsid w:val="00810924"/>
    <w:rsid w:val="0081093A"/>
    <w:rsid w:val="0081093C"/>
    <w:rsid w:val="00810952"/>
    <w:rsid w:val="0081096A"/>
    <w:rsid w:val="0081097D"/>
    <w:rsid w:val="00810982"/>
    <w:rsid w:val="008109DF"/>
    <w:rsid w:val="008109EC"/>
    <w:rsid w:val="00810A0B"/>
    <w:rsid w:val="00810A3A"/>
    <w:rsid w:val="00810A6D"/>
    <w:rsid w:val="00810AB8"/>
    <w:rsid w:val="00810AC6"/>
    <w:rsid w:val="00810B08"/>
    <w:rsid w:val="00810B09"/>
    <w:rsid w:val="00810B35"/>
    <w:rsid w:val="00810B49"/>
    <w:rsid w:val="00810B4E"/>
    <w:rsid w:val="00810B5D"/>
    <w:rsid w:val="00810BB0"/>
    <w:rsid w:val="00810BBE"/>
    <w:rsid w:val="00810BFF"/>
    <w:rsid w:val="00810C13"/>
    <w:rsid w:val="00810C37"/>
    <w:rsid w:val="00810C5E"/>
    <w:rsid w:val="00810CA2"/>
    <w:rsid w:val="00810CA6"/>
    <w:rsid w:val="00810CDF"/>
    <w:rsid w:val="00810CE7"/>
    <w:rsid w:val="00810D0C"/>
    <w:rsid w:val="00810D0F"/>
    <w:rsid w:val="00810D12"/>
    <w:rsid w:val="00810D41"/>
    <w:rsid w:val="00810D77"/>
    <w:rsid w:val="00810D89"/>
    <w:rsid w:val="00810D9D"/>
    <w:rsid w:val="00810DC6"/>
    <w:rsid w:val="00810DC7"/>
    <w:rsid w:val="00810DC8"/>
    <w:rsid w:val="00810DD4"/>
    <w:rsid w:val="00810DF4"/>
    <w:rsid w:val="00810DFE"/>
    <w:rsid w:val="00810E16"/>
    <w:rsid w:val="00810E8B"/>
    <w:rsid w:val="00810E8C"/>
    <w:rsid w:val="00810E9D"/>
    <w:rsid w:val="00810EB0"/>
    <w:rsid w:val="00810EBB"/>
    <w:rsid w:val="00810EDB"/>
    <w:rsid w:val="00810F2F"/>
    <w:rsid w:val="00810F64"/>
    <w:rsid w:val="00810F7E"/>
    <w:rsid w:val="00810FCB"/>
    <w:rsid w:val="00810FF7"/>
    <w:rsid w:val="0081103D"/>
    <w:rsid w:val="0081106E"/>
    <w:rsid w:val="00811097"/>
    <w:rsid w:val="008110BC"/>
    <w:rsid w:val="008110BF"/>
    <w:rsid w:val="008110D7"/>
    <w:rsid w:val="0081110D"/>
    <w:rsid w:val="00811143"/>
    <w:rsid w:val="00811153"/>
    <w:rsid w:val="00811154"/>
    <w:rsid w:val="0081117E"/>
    <w:rsid w:val="00811182"/>
    <w:rsid w:val="008111C6"/>
    <w:rsid w:val="0081120D"/>
    <w:rsid w:val="00811212"/>
    <w:rsid w:val="008112A9"/>
    <w:rsid w:val="008112D0"/>
    <w:rsid w:val="008112D4"/>
    <w:rsid w:val="00811334"/>
    <w:rsid w:val="00811337"/>
    <w:rsid w:val="00811356"/>
    <w:rsid w:val="0081135B"/>
    <w:rsid w:val="00811365"/>
    <w:rsid w:val="00811387"/>
    <w:rsid w:val="00811389"/>
    <w:rsid w:val="0081144E"/>
    <w:rsid w:val="008114A5"/>
    <w:rsid w:val="008114CC"/>
    <w:rsid w:val="00811531"/>
    <w:rsid w:val="00811547"/>
    <w:rsid w:val="00811551"/>
    <w:rsid w:val="0081157F"/>
    <w:rsid w:val="008115D1"/>
    <w:rsid w:val="00811653"/>
    <w:rsid w:val="0081166A"/>
    <w:rsid w:val="00811679"/>
    <w:rsid w:val="008116F8"/>
    <w:rsid w:val="00811736"/>
    <w:rsid w:val="00811750"/>
    <w:rsid w:val="0081176E"/>
    <w:rsid w:val="0081179A"/>
    <w:rsid w:val="008117C8"/>
    <w:rsid w:val="008117CE"/>
    <w:rsid w:val="008117F2"/>
    <w:rsid w:val="00811804"/>
    <w:rsid w:val="00811831"/>
    <w:rsid w:val="00811836"/>
    <w:rsid w:val="0081183A"/>
    <w:rsid w:val="0081186C"/>
    <w:rsid w:val="0081187D"/>
    <w:rsid w:val="0081187F"/>
    <w:rsid w:val="008118B1"/>
    <w:rsid w:val="008118B2"/>
    <w:rsid w:val="008118F2"/>
    <w:rsid w:val="008118F4"/>
    <w:rsid w:val="0081193C"/>
    <w:rsid w:val="00811A1B"/>
    <w:rsid w:val="00811A34"/>
    <w:rsid w:val="00811A6B"/>
    <w:rsid w:val="00811A8C"/>
    <w:rsid w:val="00811AAF"/>
    <w:rsid w:val="00811AD5"/>
    <w:rsid w:val="00811ADC"/>
    <w:rsid w:val="00811B0A"/>
    <w:rsid w:val="00811B3F"/>
    <w:rsid w:val="00811B6C"/>
    <w:rsid w:val="00811B81"/>
    <w:rsid w:val="00811BBC"/>
    <w:rsid w:val="00811BD6"/>
    <w:rsid w:val="00811BFE"/>
    <w:rsid w:val="00811C0D"/>
    <w:rsid w:val="00811C6A"/>
    <w:rsid w:val="00811C96"/>
    <w:rsid w:val="00811CCD"/>
    <w:rsid w:val="00811CE3"/>
    <w:rsid w:val="00811CE7"/>
    <w:rsid w:val="00811CEA"/>
    <w:rsid w:val="00811D0A"/>
    <w:rsid w:val="00811D15"/>
    <w:rsid w:val="00811D1D"/>
    <w:rsid w:val="00811D4D"/>
    <w:rsid w:val="00811D5B"/>
    <w:rsid w:val="00811D83"/>
    <w:rsid w:val="00811D89"/>
    <w:rsid w:val="00811D9A"/>
    <w:rsid w:val="00811DBD"/>
    <w:rsid w:val="00811DD8"/>
    <w:rsid w:val="00811DFF"/>
    <w:rsid w:val="00811E55"/>
    <w:rsid w:val="00811ECD"/>
    <w:rsid w:val="00811F31"/>
    <w:rsid w:val="00811F9B"/>
    <w:rsid w:val="00811FB2"/>
    <w:rsid w:val="00811FB7"/>
    <w:rsid w:val="00811FCC"/>
    <w:rsid w:val="00811FE6"/>
    <w:rsid w:val="00812035"/>
    <w:rsid w:val="008120AA"/>
    <w:rsid w:val="008120E0"/>
    <w:rsid w:val="008120E5"/>
    <w:rsid w:val="0081213D"/>
    <w:rsid w:val="00812147"/>
    <w:rsid w:val="00812153"/>
    <w:rsid w:val="0081215C"/>
    <w:rsid w:val="00812162"/>
    <w:rsid w:val="0081217C"/>
    <w:rsid w:val="008121B7"/>
    <w:rsid w:val="008121C5"/>
    <w:rsid w:val="008121D2"/>
    <w:rsid w:val="008121E6"/>
    <w:rsid w:val="008121EC"/>
    <w:rsid w:val="008121EF"/>
    <w:rsid w:val="0081220A"/>
    <w:rsid w:val="00812223"/>
    <w:rsid w:val="0081223B"/>
    <w:rsid w:val="0081227F"/>
    <w:rsid w:val="0081228F"/>
    <w:rsid w:val="008122C7"/>
    <w:rsid w:val="0081230B"/>
    <w:rsid w:val="0081234D"/>
    <w:rsid w:val="00812367"/>
    <w:rsid w:val="00812383"/>
    <w:rsid w:val="00812389"/>
    <w:rsid w:val="0081240C"/>
    <w:rsid w:val="00812451"/>
    <w:rsid w:val="00812480"/>
    <w:rsid w:val="00812497"/>
    <w:rsid w:val="00812499"/>
    <w:rsid w:val="008125A8"/>
    <w:rsid w:val="008125C8"/>
    <w:rsid w:val="008125E7"/>
    <w:rsid w:val="00812653"/>
    <w:rsid w:val="00812671"/>
    <w:rsid w:val="00812680"/>
    <w:rsid w:val="008126A7"/>
    <w:rsid w:val="008126B8"/>
    <w:rsid w:val="008126CC"/>
    <w:rsid w:val="008126DC"/>
    <w:rsid w:val="008126E1"/>
    <w:rsid w:val="00812781"/>
    <w:rsid w:val="00812784"/>
    <w:rsid w:val="00812809"/>
    <w:rsid w:val="00812834"/>
    <w:rsid w:val="0081286A"/>
    <w:rsid w:val="00812876"/>
    <w:rsid w:val="0081288B"/>
    <w:rsid w:val="008128A4"/>
    <w:rsid w:val="008128AC"/>
    <w:rsid w:val="008128CB"/>
    <w:rsid w:val="008128D1"/>
    <w:rsid w:val="008128F4"/>
    <w:rsid w:val="00812914"/>
    <w:rsid w:val="00812943"/>
    <w:rsid w:val="0081294C"/>
    <w:rsid w:val="00812987"/>
    <w:rsid w:val="008129BF"/>
    <w:rsid w:val="00812A07"/>
    <w:rsid w:val="00812A48"/>
    <w:rsid w:val="00812A62"/>
    <w:rsid w:val="00812A66"/>
    <w:rsid w:val="00812ACF"/>
    <w:rsid w:val="00812AEB"/>
    <w:rsid w:val="00812AF1"/>
    <w:rsid w:val="00812B51"/>
    <w:rsid w:val="00812B55"/>
    <w:rsid w:val="00812B57"/>
    <w:rsid w:val="00812B62"/>
    <w:rsid w:val="00812B7F"/>
    <w:rsid w:val="00812BAC"/>
    <w:rsid w:val="00812BB5"/>
    <w:rsid w:val="00812BDD"/>
    <w:rsid w:val="00812BDF"/>
    <w:rsid w:val="00812C1C"/>
    <w:rsid w:val="00812C35"/>
    <w:rsid w:val="00812C63"/>
    <w:rsid w:val="00812C6A"/>
    <w:rsid w:val="00812C72"/>
    <w:rsid w:val="00812CAF"/>
    <w:rsid w:val="00812CB9"/>
    <w:rsid w:val="00812CBE"/>
    <w:rsid w:val="00812CFF"/>
    <w:rsid w:val="00812D02"/>
    <w:rsid w:val="00812D1C"/>
    <w:rsid w:val="00812D90"/>
    <w:rsid w:val="00812D9A"/>
    <w:rsid w:val="00812DAE"/>
    <w:rsid w:val="00812DC5"/>
    <w:rsid w:val="00812DC6"/>
    <w:rsid w:val="00812DC8"/>
    <w:rsid w:val="00812E0E"/>
    <w:rsid w:val="00812E4B"/>
    <w:rsid w:val="00812E57"/>
    <w:rsid w:val="00812E78"/>
    <w:rsid w:val="00812E94"/>
    <w:rsid w:val="00812E9A"/>
    <w:rsid w:val="00812EA5"/>
    <w:rsid w:val="00812EAA"/>
    <w:rsid w:val="00812EB1"/>
    <w:rsid w:val="00812EE7"/>
    <w:rsid w:val="00812F6C"/>
    <w:rsid w:val="00812F83"/>
    <w:rsid w:val="00812F97"/>
    <w:rsid w:val="00812FC7"/>
    <w:rsid w:val="00812FCC"/>
    <w:rsid w:val="00812FD0"/>
    <w:rsid w:val="00813001"/>
    <w:rsid w:val="0081300B"/>
    <w:rsid w:val="0081303E"/>
    <w:rsid w:val="00813057"/>
    <w:rsid w:val="00813062"/>
    <w:rsid w:val="008130A3"/>
    <w:rsid w:val="008130C8"/>
    <w:rsid w:val="008130DA"/>
    <w:rsid w:val="00813116"/>
    <w:rsid w:val="00813170"/>
    <w:rsid w:val="00813191"/>
    <w:rsid w:val="008131D4"/>
    <w:rsid w:val="008131DD"/>
    <w:rsid w:val="008131F4"/>
    <w:rsid w:val="008131F5"/>
    <w:rsid w:val="008131FC"/>
    <w:rsid w:val="00813213"/>
    <w:rsid w:val="0081321C"/>
    <w:rsid w:val="00813235"/>
    <w:rsid w:val="0081326F"/>
    <w:rsid w:val="008132C1"/>
    <w:rsid w:val="0081332D"/>
    <w:rsid w:val="00813374"/>
    <w:rsid w:val="008133A5"/>
    <w:rsid w:val="008133B4"/>
    <w:rsid w:val="008133EC"/>
    <w:rsid w:val="00813417"/>
    <w:rsid w:val="00813497"/>
    <w:rsid w:val="008134B2"/>
    <w:rsid w:val="008134D1"/>
    <w:rsid w:val="008134D3"/>
    <w:rsid w:val="00813507"/>
    <w:rsid w:val="00813551"/>
    <w:rsid w:val="00813561"/>
    <w:rsid w:val="008135E1"/>
    <w:rsid w:val="0081365B"/>
    <w:rsid w:val="00813697"/>
    <w:rsid w:val="008136AB"/>
    <w:rsid w:val="008136D5"/>
    <w:rsid w:val="008136D8"/>
    <w:rsid w:val="0081371F"/>
    <w:rsid w:val="00813761"/>
    <w:rsid w:val="0081376C"/>
    <w:rsid w:val="0081378A"/>
    <w:rsid w:val="008137A1"/>
    <w:rsid w:val="008137B9"/>
    <w:rsid w:val="008137D5"/>
    <w:rsid w:val="00813804"/>
    <w:rsid w:val="0081384C"/>
    <w:rsid w:val="0081388F"/>
    <w:rsid w:val="0081389C"/>
    <w:rsid w:val="008138AC"/>
    <w:rsid w:val="008138D0"/>
    <w:rsid w:val="008138D7"/>
    <w:rsid w:val="00813904"/>
    <w:rsid w:val="00813907"/>
    <w:rsid w:val="00813912"/>
    <w:rsid w:val="00813922"/>
    <w:rsid w:val="00813949"/>
    <w:rsid w:val="008139E7"/>
    <w:rsid w:val="008139EF"/>
    <w:rsid w:val="008139F1"/>
    <w:rsid w:val="008139FB"/>
    <w:rsid w:val="00813A04"/>
    <w:rsid w:val="00813A2F"/>
    <w:rsid w:val="00813A81"/>
    <w:rsid w:val="00813A8D"/>
    <w:rsid w:val="00813AA2"/>
    <w:rsid w:val="00813AA8"/>
    <w:rsid w:val="00813AEF"/>
    <w:rsid w:val="00813AFB"/>
    <w:rsid w:val="00813B3C"/>
    <w:rsid w:val="00813B47"/>
    <w:rsid w:val="00813B60"/>
    <w:rsid w:val="00813B66"/>
    <w:rsid w:val="00813B6D"/>
    <w:rsid w:val="00813B9A"/>
    <w:rsid w:val="00813BD0"/>
    <w:rsid w:val="00813BE6"/>
    <w:rsid w:val="00813C19"/>
    <w:rsid w:val="00813CBD"/>
    <w:rsid w:val="00813D0A"/>
    <w:rsid w:val="00813D26"/>
    <w:rsid w:val="00813D65"/>
    <w:rsid w:val="00813D80"/>
    <w:rsid w:val="00813DB9"/>
    <w:rsid w:val="00813DCD"/>
    <w:rsid w:val="00813DCE"/>
    <w:rsid w:val="00813DDC"/>
    <w:rsid w:val="00813E54"/>
    <w:rsid w:val="00813E83"/>
    <w:rsid w:val="00813E8A"/>
    <w:rsid w:val="00813EBF"/>
    <w:rsid w:val="00813ECE"/>
    <w:rsid w:val="00813EE9"/>
    <w:rsid w:val="00813F05"/>
    <w:rsid w:val="00813F3E"/>
    <w:rsid w:val="00813F47"/>
    <w:rsid w:val="00813F7F"/>
    <w:rsid w:val="00813FB4"/>
    <w:rsid w:val="00813FC3"/>
    <w:rsid w:val="00814022"/>
    <w:rsid w:val="00814045"/>
    <w:rsid w:val="008140DE"/>
    <w:rsid w:val="008140EE"/>
    <w:rsid w:val="00814147"/>
    <w:rsid w:val="0081416B"/>
    <w:rsid w:val="00814175"/>
    <w:rsid w:val="0081419E"/>
    <w:rsid w:val="008141D2"/>
    <w:rsid w:val="0081420E"/>
    <w:rsid w:val="00814211"/>
    <w:rsid w:val="00814272"/>
    <w:rsid w:val="008142B7"/>
    <w:rsid w:val="008142C6"/>
    <w:rsid w:val="00814341"/>
    <w:rsid w:val="008143B9"/>
    <w:rsid w:val="008143CB"/>
    <w:rsid w:val="008143E9"/>
    <w:rsid w:val="008143EE"/>
    <w:rsid w:val="00814467"/>
    <w:rsid w:val="008144C8"/>
    <w:rsid w:val="008144EB"/>
    <w:rsid w:val="008144EC"/>
    <w:rsid w:val="008144FA"/>
    <w:rsid w:val="00814508"/>
    <w:rsid w:val="00814550"/>
    <w:rsid w:val="0081456C"/>
    <w:rsid w:val="00814582"/>
    <w:rsid w:val="008145B4"/>
    <w:rsid w:val="008145C4"/>
    <w:rsid w:val="0081461B"/>
    <w:rsid w:val="0081462C"/>
    <w:rsid w:val="00814684"/>
    <w:rsid w:val="008146A6"/>
    <w:rsid w:val="008146F5"/>
    <w:rsid w:val="00814711"/>
    <w:rsid w:val="00814714"/>
    <w:rsid w:val="00814764"/>
    <w:rsid w:val="00814787"/>
    <w:rsid w:val="0081479C"/>
    <w:rsid w:val="008147B7"/>
    <w:rsid w:val="008147E3"/>
    <w:rsid w:val="008147F3"/>
    <w:rsid w:val="008147F7"/>
    <w:rsid w:val="0081483F"/>
    <w:rsid w:val="00814867"/>
    <w:rsid w:val="0081488E"/>
    <w:rsid w:val="0081494B"/>
    <w:rsid w:val="00814986"/>
    <w:rsid w:val="008149B1"/>
    <w:rsid w:val="008149DE"/>
    <w:rsid w:val="00814A0C"/>
    <w:rsid w:val="00814A91"/>
    <w:rsid w:val="00814A98"/>
    <w:rsid w:val="00814AA2"/>
    <w:rsid w:val="00814AD6"/>
    <w:rsid w:val="00814ADC"/>
    <w:rsid w:val="00814AE1"/>
    <w:rsid w:val="00814AF9"/>
    <w:rsid w:val="00814B08"/>
    <w:rsid w:val="00814B1B"/>
    <w:rsid w:val="00814B2A"/>
    <w:rsid w:val="00814B69"/>
    <w:rsid w:val="00814B9D"/>
    <w:rsid w:val="00814BFC"/>
    <w:rsid w:val="00814C15"/>
    <w:rsid w:val="00814C33"/>
    <w:rsid w:val="00814C40"/>
    <w:rsid w:val="00814C67"/>
    <w:rsid w:val="00814C6B"/>
    <w:rsid w:val="00814C9F"/>
    <w:rsid w:val="00814CA2"/>
    <w:rsid w:val="00814CFD"/>
    <w:rsid w:val="00814D08"/>
    <w:rsid w:val="00814D36"/>
    <w:rsid w:val="00814D3C"/>
    <w:rsid w:val="00814D94"/>
    <w:rsid w:val="00814DB9"/>
    <w:rsid w:val="00814DBE"/>
    <w:rsid w:val="00814DD0"/>
    <w:rsid w:val="00814DDC"/>
    <w:rsid w:val="00814DEC"/>
    <w:rsid w:val="00814E38"/>
    <w:rsid w:val="00814E79"/>
    <w:rsid w:val="00814EA0"/>
    <w:rsid w:val="00814EBB"/>
    <w:rsid w:val="00814EE7"/>
    <w:rsid w:val="00814F04"/>
    <w:rsid w:val="00814F31"/>
    <w:rsid w:val="00814F63"/>
    <w:rsid w:val="00814F7A"/>
    <w:rsid w:val="00814F7E"/>
    <w:rsid w:val="00814FB6"/>
    <w:rsid w:val="00814FB7"/>
    <w:rsid w:val="00814FDA"/>
    <w:rsid w:val="00814FE4"/>
    <w:rsid w:val="00815006"/>
    <w:rsid w:val="00815024"/>
    <w:rsid w:val="00815081"/>
    <w:rsid w:val="0081509B"/>
    <w:rsid w:val="008150ED"/>
    <w:rsid w:val="00815120"/>
    <w:rsid w:val="00815126"/>
    <w:rsid w:val="0081512D"/>
    <w:rsid w:val="0081516D"/>
    <w:rsid w:val="0081517E"/>
    <w:rsid w:val="008151D3"/>
    <w:rsid w:val="0081520F"/>
    <w:rsid w:val="00815210"/>
    <w:rsid w:val="00815235"/>
    <w:rsid w:val="0081525B"/>
    <w:rsid w:val="00815273"/>
    <w:rsid w:val="0081527C"/>
    <w:rsid w:val="008152C3"/>
    <w:rsid w:val="008152CB"/>
    <w:rsid w:val="008152DE"/>
    <w:rsid w:val="00815303"/>
    <w:rsid w:val="00815306"/>
    <w:rsid w:val="00815332"/>
    <w:rsid w:val="00815351"/>
    <w:rsid w:val="00815374"/>
    <w:rsid w:val="008153D1"/>
    <w:rsid w:val="008153D8"/>
    <w:rsid w:val="00815405"/>
    <w:rsid w:val="00815417"/>
    <w:rsid w:val="00815449"/>
    <w:rsid w:val="00815487"/>
    <w:rsid w:val="008154A5"/>
    <w:rsid w:val="008154CF"/>
    <w:rsid w:val="00815505"/>
    <w:rsid w:val="00815526"/>
    <w:rsid w:val="00815559"/>
    <w:rsid w:val="00815563"/>
    <w:rsid w:val="00815593"/>
    <w:rsid w:val="008155B0"/>
    <w:rsid w:val="0081560C"/>
    <w:rsid w:val="00815620"/>
    <w:rsid w:val="00815631"/>
    <w:rsid w:val="00815634"/>
    <w:rsid w:val="0081563D"/>
    <w:rsid w:val="00815650"/>
    <w:rsid w:val="00815658"/>
    <w:rsid w:val="0081568F"/>
    <w:rsid w:val="00815690"/>
    <w:rsid w:val="008156B4"/>
    <w:rsid w:val="008156BB"/>
    <w:rsid w:val="00815747"/>
    <w:rsid w:val="00815788"/>
    <w:rsid w:val="00815792"/>
    <w:rsid w:val="0081579A"/>
    <w:rsid w:val="008157C3"/>
    <w:rsid w:val="008157D1"/>
    <w:rsid w:val="008157E5"/>
    <w:rsid w:val="008157F6"/>
    <w:rsid w:val="00815813"/>
    <w:rsid w:val="0081581B"/>
    <w:rsid w:val="00815855"/>
    <w:rsid w:val="0081586C"/>
    <w:rsid w:val="00815876"/>
    <w:rsid w:val="00815897"/>
    <w:rsid w:val="00815929"/>
    <w:rsid w:val="0081594D"/>
    <w:rsid w:val="00815957"/>
    <w:rsid w:val="0081595D"/>
    <w:rsid w:val="008159B5"/>
    <w:rsid w:val="008159B8"/>
    <w:rsid w:val="008159BA"/>
    <w:rsid w:val="008159CB"/>
    <w:rsid w:val="008159D4"/>
    <w:rsid w:val="00815A74"/>
    <w:rsid w:val="00815A87"/>
    <w:rsid w:val="00815AA3"/>
    <w:rsid w:val="00815ABE"/>
    <w:rsid w:val="00815AD9"/>
    <w:rsid w:val="00815ADA"/>
    <w:rsid w:val="00815B08"/>
    <w:rsid w:val="00815B15"/>
    <w:rsid w:val="00815B64"/>
    <w:rsid w:val="00815BAB"/>
    <w:rsid w:val="00815BC3"/>
    <w:rsid w:val="00815BC5"/>
    <w:rsid w:val="00815BCF"/>
    <w:rsid w:val="00815BF1"/>
    <w:rsid w:val="00815BFB"/>
    <w:rsid w:val="00815C13"/>
    <w:rsid w:val="00815C32"/>
    <w:rsid w:val="00815C5B"/>
    <w:rsid w:val="00815CA2"/>
    <w:rsid w:val="00815CAB"/>
    <w:rsid w:val="00815CAF"/>
    <w:rsid w:val="00815CB3"/>
    <w:rsid w:val="00815CCA"/>
    <w:rsid w:val="00815CD0"/>
    <w:rsid w:val="00815CD8"/>
    <w:rsid w:val="00815CE6"/>
    <w:rsid w:val="00815D44"/>
    <w:rsid w:val="00815D65"/>
    <w:rsid w:val="00815D6B"/>
    <w:rsid w:val="00815DD5"/>
    <w:rsid w:val="00815E3E"/>
    <w:rsid w:val="00815E92"/>
    <w:rsid w:val="00815E93"/>
    <w:rsid w:val="00815E9C"/>
    <w:rsid w:val="00815ECA"/>
    <w:rsid w:val="00815EF5"/>
    <w:rsid w:val="00815F15"/>
    <w:rsid w:val="00815F32"/>
    <w:rsid w:val="00815F4C"/>
    <w:rsid w:val="00815F81"/>
    <w:rsid w:val="00815FBF"/>
    <w:rsid w:val="00816017"/>
    <w:rsid w:val="00816033"/>
    <w:rsid w:val="00816038"/>
    <w:rsid w:val="00816047"/>
    <w:rsid w:val="0081605B"/>
    <w:rsid w:val="008160C0"/>
    <w:rsid w:val="0081610F"/>
    <w:rsid w:val="00816122"/>
    <w:rsid w:val="00816126"/>
    <w:rsid w:val="00816165"/>
    <w:rsid w:val="008161B4"/>
    <w:rsid w:val="008161B6"/>
    <w:rsid w:val="00816262"/>
    <w:rsid w:val="0081626A"/>
    <w:rsid w:val="008162A8"/>
    <w:rsid w:val="008162B1"/>
    <w:rsid w:val="008162C5"/>
    <w:rsid w:val="008162E7"/>
    <w:rsid w:val="00816333"/>
    <w:rsid w:val="00816338"/>
    <w:rsid w:val="00816358"/>
    <w:rsid w:val="0081636A"/>
    <w:rsid w:val="008163E1"/>
    <w:rsid w:val="008163FC"/>
    <w:rsid w:val="008163FE"/>
    <w:rsid w:val="00816498"/>
    <w:rsid w:val="008164FD"/>
    <w:rsid w:val="0081651A"/>
    <w:rsid w:val="0081653E"/>
    <w:rsid w:val="00816552"/>
    <w:rsid w:val="00816558"/>
    <w:rsid w:val="0081658A"/>
    <w:rsid w:val="008165E1"/>
    <w:rsid w:val="008165FF"/>
    <w:rsid w:val="0081662A"/>
    <w:rsid w:val="00816650"/>
    <w:rsid w:val="008166AA"/>
    <w:rsid w:val="008166D8"/>
    <w:rsid w:val="008166DA"/>
    <w:rsid w:val="008166E3"/>
    <w:rsid w:val="0081672D"/>
    <w:rsid w:val="00816791"/>
    <w:rsid w:val="00816792"/>
    <w:rsid w:val="00816793"/>
    <w:rsid w:val="008167C7"/>
    <w:rsid w:val="00816834"/>
    <w:rsid w:val="00816866"/>
    <w:rsid w:val="00816871"/>
    <w:rsid w:val="00816873"/>
    <w:rsid w:val="00816888"/>
    <w:rsid w:val="008168A3"/>
    <w:rsid w:val="008168B1"/>
    <w:rsid w:val="00816920"/>
    <w:rsid w:val="0081694A"/>
    <w:rsid w:val="00816972"/>
    <w:rsid w:val="00816977"/>
    <w:rsid w:val="00816983"/>
    <w:rsid w:val="0081699A"/>
    <w:rsid w:val="008169A4"/>
    <w:rsid w:val="008169A8"/>
    <w:rsid w:val="008169B3"/>
    <w:rsid w:val="00816A7B"/>
    <w:rsid w:val="00816A80"/>
    <w:rsid w:val="00816A97"/>
    <w:rsid w:val="00816AF1"/>
    <w:rsid w:val="00816B02"/>
    <w:rsid w:val="00816B04"/>
    <w:rsid w:val="00816B0E"/>
    <w:rsid w:val="00816B5C"/>
    <w:rsid w:val="00816B7A"/>
    <w:rsid w:val="00816B7F"/>
    <w:rsid w:val="00816B81"/>
    <w:rsid w:val="00816BAD"/>
    <w:rsid w:val="00816BD4"/>
    <w:rsid w:val="00816C1F"/>
    <w:rsid w:val="00816C32"/>
    <w:rsid w:val="00816CD9"/>
    <w:rsid w:val="00816CE4"/>
    <w:rsid w:val="00816D01"/>
    <w:rsid w:val="00816D0F"/>
    <w:rsid w:val="00816D15"/>
    <w:rsid w:val="00816D48"/>
    <w:rsid w:val="00816D50"/>
    <w:rsid w:val="00816D7C"/>
    <w:rsid w:val="00816DB9"/>
    <w:rsid w:val="00816E21"/>
    <w:rsid w:val="00816E2B"/>
    <w:rsid w:val="00816E60"/>
    <w:rsid w:val="00816E66"/>
    <w:rsid w:val="00816E6D"/>
    <w:rsid w:val="00816E74"/>
    <w:rsid w:val="00816EC4"/>
    <w:rsid w:val="00816ECB"/>
    <w:rsid w:val="00816EED"/>
    <w:rsid w:val="00816EF2"/>
    <w:rsid w:val="00816F30"/>
    <w:rsid w:val="00816F31"/>
    <w:rsid w:val="00816F6B"/>
    <w:rsid w:val="00817001"/>
    <w:rsid w:val="0081704E"/>
    <w:rsid w:val="00817058"/>
    <w:rsid w:val="0081708F"/>
    <w:rsid w:val="008170AD"/>
    <w:rsid w:val="008170C7"/>
    <w:rsid w:val="008170E0"/>
    <w:rsid w:val="00817110"/>
    <w:rsid w:val="0081712C"/>
    <w:rsid w:val="00817131"/>
    <w:rsid w:val="00817154"/>
    <w:rsid w:val="008171A7"/>
    <w:rsid w:val="008171BE"/>
    <w:rsid w:val="008171C3"/>
    <w:rsid w:val="0081720B"/>
    <w:rsid w:val="00817231"/>
    <w:rsid w:val="0081723D"/>
    <w:rsid w:val="00817243"/>
    <w:rsid w:val="00817247"/>
    <w:rsid w:val="00817249"/>
    <w:rsid w:val="00817263"/>
    <w:rsid w:val="00817275"/>
    <w:rsid w:val="00817289"/>
    <w:rsid w:val="008172C8"/>
    <w:rsid w:val="008172ED"/>
    <w:rsid w:val="0081730B"/>
    <w:rsid w:val="00817331"/>
    <w:rsid w:val="00817347"/>
    <w:rsid w:val="00817372"/>
    <w:rsid w:val="0081737B"/>
    <w:rsid w:val="00817394"/>
    <w:rsid w:val="008173CC"/>
    <w:rsid w:val="008173F9"/>
    <w:rsid w:val="00817459"/>
    <w:rsid w:val="0081746A"/>
    <w:rsid w:val="0081747D"/>
    <w:rsid w:val="00817482"/>
    <w:rsid w:val="00817496"/>
    <w:rsid w:val="00817498"/>
    <w:rsid w:val="00817541"/>
    <w:rsid w:val="00817549"/>
    <w:rsid w:val="00817557"/>
    <w:rsid w:val="00817610"/>
    <w:rsid w:val="00817622"/>
    <w:rsid w:val="008176C1"/>
    <w:rsid w:val="008176D3"/>
    <w:rsid w:val="00817726"/>
    <w:rsid w:val="0081776E"/>
    <w:rsid w:val="00817776"/>
    <w:rsid w:val="0081777C"/>
    <w:rsid w:val="008177DB"/>
    <w:rsid w:val="008177E6"/>
    <w:rsid w:val="00817806"/>
    <w:rsid w:val="0081780A"/>
    <w:rsid w:val="0081783B"/>
    <w:rsid w:val="00817850"/>
    <w:rsid w:val="00817860"/>
    <w:rsid w:val="0081787B"/>
    <w:rsid w:val="008178A3"/>
    <w:rsid w:val="008178AD"/>
    <w:rsid w:val="008178CC"/>
    <w:rsid w:val="008178F2"/>
    <w:rsid w:val="008178FE"/>
    <w:rsid w:val="00817918"/>
    <w:rsid w:val="00817960"/>
    <w:rsid w:val="00817968"/>
    <w:rsid w:val="00817982"/>
    <w:rsid w:val="008179AA"/>
    <w:rsid w:val="008179C8"/>
    <w:rsid w:val="008179C9"/>
    <w:rsid w:val="008179CE"/>
    <w:rsid w:val="008179DA"/>
    <w:rsid w:val="008179FC"/>
    <w:rsid w:val="00817A15"/>
    <w:rsid w:val="00817A48"/>
    <w:rsid w:val="00817A6D"/>
    <w:rsid w:val="00817A85"/>
    <w:rsid w:val="00817AEE"/>
    <w:rsid w:val="00817AFB"/>
    <w:rsid w:val="00817B58"/>
    <w:rsid w:val="00817B7B"/>
    <w:rsid w:val="00817BF1"/>
    <w:rsid w:val="00817C0B"/>
    <w:rsid w:val="00817C5A"/>
    <w:rsid w:val="00817C8A"/>
    <w:rsid w:val="00817CAF"/>
    <w:rsid w:val="00817CCD"/>
    <w:rsid w:val="00817CCE"/>
    <w:rsid w:val="00817CD4"/>
    <w:rsid w:val="00817CDE"/>
    <w:rsid w:val="00817CEB"/>
    <w:rsid w:val="00817CEF"/>
    <w:rsid w:val="00817D48"/>
    <w:rsid w:val="00817D8A"/>
    <w:rsid w:val="00817DD2"/>
    <w:rsid w:val="00817E37"/>
    <w:rsid w:val="00817EB0"/>
    <w:rsid w:val="00817EE7"/>
    <w:rsid w:val="00817F0C"/>
    <w:rsid w:val="00817F1F"/>
    <w:rsid w:val="00817F23"/>
    <w:rsid w:val="00817F46"/>
    <w:rsid w:val="00817F63"/>
    <w:rsid w:val="00817F8F"/>
    <w:rsid w:val="00817F92"/>
    <w:rsid w:val="00817FD4"/>
    <w:rsid w:val="00817FD6"/>
    <w:rsid w:val="00820050"/>
    <w:rsid w:val="00820063"/>
    <w:rsid w:val="00820077"/>
    <w:rsid w:val="00820078"/>
    <w:rsid w:val="00820095"/>
    <w:rsid w:val="008200A1"/>
    <w:rsid w:val="008200A2"/>
    <w:rsid w:val="008200C2"/>
    <w:rsid w:val="008200D5"/>
    <w:rsid w:val="008200DD"/>
    <w:rsid w:val="008200F8"/>
    <w:rsid w:val="00820126"/>
    <w:rsid w:val="0082012E"/>
    <w:rsid w:val="0082012F"/>
    <w:rsid w:val="00820156"/>
    <w:rsid w:val="0082016C"/>
    <w:rsid w:val="00820180"/>
    <w:rsid w:val="00820191"/>
    <w:rsid w:val="008201CB"/>
    <w:rsid w:val="008201E9"/>
    <w:rsid w:val="008201FB"/>
    <w:rsid w:val="00820208"/>
    <w:rsid w:val="00820244"/>
    <w:rsid w:val="0082027C"/>
    <w:rsid w:val="00820283"/>
    <w:rsid w:val="0082029F"/>
    <w:rsid w:val="008202D1"/>
    <w:rsid w:val="008202EA"/>
    <w:rsid w:val="008202F1"/>
    <w:rsid w:val="00820301"/>
    <w:rsid w:val="00820314"/>
    <w:rsid w:val="0082033C"/>
    <w:rsid w:val="00820342"/>
    <w:rsid w:val="00820348"/>
    <w:rsid w:val="008203E3"/>
    <w:rsid w:val="0082041F"/>
    <w:rsid w:val="00820436"/>
    <w:rsid w:val="0082043D"/>
    <w:rsid w:val="00820442"/>
    <w:rsid w:val="00820444"/>
    <w:rsid w:val="00820478"/>
    <w:rsid w:val="008204B8"/>
    <w:rsid w:val="008204F5"/>
    <w:rsid w:val="008204FD"/>
    <w:rsid w:val="00820521"/>
    <w:rsid w:val="00820537"/>
    <w:rsid w:val="0082054E"/>
    <w:rsid w:val="008205C1"/>
    <w:rsid w:val="008205CF"/>
    <w:rsid w:val="00820612"/>
    <w:rsid w:val="00820633"/>
    <w:rsid w:val="00820639"/>
    <w:rsid w:val="00820648"/>
    <w:rsid w:val="00820659"/>
    <w:rsid w:val="0082066D"/>
    <w:rsid w:val="008206A3"/>
    <w:rsid w:val="008206C2"/>
    <w:rsid w:val="008206CA"/>
    <w:rsid w:val="008206DD"/>
    <w:rsid w:val="008206FD"/>
    <w:rsid w:val="00820709"/>
    <w:rsid w:val="0082071B"/>
    <w:rsid w:val="0082071D"/>
    <w:rsid w:val="00820725"/>
    <w:rsid w:val="0082073A"/>
    <w:rsid w:val="0082074F"/>
    <w:rsid w:val="00820794"/>
    <w:rsid w:val="0082080E"/>
    <w:rsid w:val="00820817"/>
    <w:rsid w:val="00820828"/>
    <w:rsid w:val="00820859"/>
    <w:rsid w:val="00820925"/>
    <w:rsid w:val="00820938"/>
    <w:rsid w:val="00820960"/>
    <w:rsid w:val="00820981"/>
    <w:rsid w:val="0082098B"/>
    <w:rsid w:val="008209D0"/>
    <w:rsid w:val="008209DC"/>
    <w:rsid w:val="00820A1D"/>
    <w:rsid w:val="00820A1F"/>
    <w:rsid w:val="00820A42"/>
    <w:rsid w:val="00820AF1"/>
    <w:rsid w:val="00820AF9"/>
    <w:rsid w:val="00820AFD"/>
    <w:rsid w:val="00820B57"/>
    <w:rsid w:val="00820B5E"/>
    <w:rsid w:val="00820B7C"/>
    <w:rsid w:val="00820B84"/>
    <w:rsid w:val="00820BFE"/>
    <w:rsid w:val="00820C32"/>
    <w:rsid w:val="00820C74"/>
    <w:rsid w:val="00820C8B"/>
    <w:rsid w:val="00820C98"/>
    <w:rsid w:val="00820CBC"/>
    <w:rsid w:val="00820CBD"/>
    <w:rsid w:val="00820CD7"/>
    <w:rsid w:val="00820CF3"/>
    <w:rsid w:val="00820D36"/>
    <w:rsid w:val="00820D84"/>
    <w:rsid w:val="00820DD2"/>
    <w:rsid w:val="00820DD9"/>
    <w:rsid w:val="00820DEF"/>
    <w:rsid w:val="00820E4B"/>
    <w:rsid w:val="00820E54"/>
    <w:rsid w:val="00820E5B"/>
    <w:rsid w:val="00820E8B"/>
    <w:rsid w:val="00820E8D"/>
    <w:rsid w:val="00820EAB"/>
    <w:rsid w:val="00820EC3"/>
    <w:rsid w:val="00820EFF"/>
    <w:rsid w:val="00820F42"/>
    <w:rsid w:val="00820F50"/>
    <w:rsid w:val="00820F7D"/>
    <w:rsid w:val="00820FA7"/>
    <w:rsid w:val="00820FCB"/>
    <w:rsid w:val="00820FE0"/>
    <w:rsid w:val="00820FF5"/>
    <w:rsid w:val="00820FF9"/>
    <w:rsid w:val="0082103F"/>
    <w:rsid w:val="00821044"/>
    <w:rsid w:val="0082104D"/>
    <w:rsid w:val="008210AC"/>
    <w:rsid w:val="008210BC"/>
    <w:rsid w:val="008210D0"/>
    <w:rsid w:val="008210F9"/>
    <w:rsid w:val="008210FD"/>
    <w:rsid w:val="00821112"/>
    <w:rsid w:val="00821127"/>
    <w:rsid w:val="00821159"/>
    <w:rsid w:val="00821173"/>
    <w:rsid w:val="008211CE"/>
    <w:rsid w:val="008211E3"/>
    <w:rsid w:val="00821205"/>
    <w:rsid w:val="00821230"/>
    <w:rsid w:val="0082128C"/>
    <w:rsid w:val="008212E2"/>
    <w:rsid w:val="008212FC"/>
    <w:rsid w:val="00821311"/>
    <w:rsid w:val="0082132A"/>
    <w:rsid w:val="0082133B"/>
    <w:rsid w:val="0082135E"/>
    <w:rsid w:val="00821386"/>
    <w:rsid w:val="00821398"/>
    <w:rsid w:val="008213A8"/>
    <w:rsid w:val="008213B2"/>
    <w:rsid w:val="008213D6"/>
    <w:rsid w:val="008213F3"/>
    <w:rsid w:val="008213F9"/>
    <w:rsid w:val="00821429"/>
    <w:rsid w:val="0082144D"/>
    <w:rsid w:val="00821486"/>
    <w:rsid w:val="0082148D"/>
    <w:rsid w:val="00821495"/>
    <w:rsid w:val="0082149D"/>
    <w:rsid w:val="008214EB"/>
    <w:rsid w:val="00821534"/>
    <w:rsid w:val="0082153A"/>
    <w:rsid w:val="00821565"/>
    <w:rsid w:val="00821574"/>
    <w:rsid w:val="008215C7"/>
    <w:rsid w:val="0082160D"/>
    <w:rsid w:val="00821623"/>
    <w:rsid w:val="0082164C"/>
    <w:rsid w:val="00821740"/>
    <w:rsid w:val="0082179F"/>
    <w:rsid w:val="008217D3"/>
    <w:rsid w:val="00821877"/>
    <w:rsid w:val="0082189B"/>
    <w:rsid w:val="008218CA"/>
    <w:rsid w:val="008218CC"/>
    <w:rsid w:val="008218FC"/>
    <w:rsid w:val="0082190C"/>
    <w:rsid w:val="00821912"/>
    <w:rsid w:val="00821952"/>
    <w:rsid w:val="00821960"/>
    <w:rsid w:val="00821975"/>
    <w:rsid w:val="0082198D"/>
    <w:rsid w:val="008219A9"/>
    <w:rsid w:val="00821A01"/>
    <w:rsid w:val="00821A14"/>
    <w:rsid w:val="00821A33"/>
    <w:rsid w:val="00821A6F"/>
    <w:rsid w:val="00821AB5"/>
    <w:rsid w:val="00821AB8"/>
    <w:rsid w:val="00821ACE"/>
    <w:rsid w:val="00821AEF"/>
    <w:rsid w:val="00821B0B"/>
    <w:rsid w:val="00821B3F"/>
    <w:rsid w:val="00821B57"/>
    <w:rsid w:val="00821B9B"/>
    <w:rsid w:val="00821BB7"/>
    <w:rsid w:val="00821BDF"/>
    <w:rsid w:val="00821BE8"/>
    <w:rsid w:val="00821BE9"/>
    <w:rsid w:val="00821BF8"/>
    <w:rsid w:val="00821C1E"/>
    <w:rsid w:val="00821C3B"/>
    <w:rsid w:val="00821C48"/>
    <w:rsid w:val="00821C61"/>
    <w:rsid w:val="00821CD1"/>
    <w:rsid w:val="00821CD4"/>
    <w:rsid w:val="00821D09"/>
    <w:rsid w:val="00821D14"/>
    <w:rsid w:val="00821D1D"/>
    <w:rsid w:val="00821D28"/>
    <w:rsid w:val="00821D78"/>
    <w:rsid w:val="00821DB3"/>
    <w:rsid w:val="00821DDC"/>
    <w:rsid w:val="00821DF2"/>
    <w:rsid w:val="00821E1C"/>
    <w:rsid w:val="00821E28"/>
    <w:rsid w:val="00821E4D"/>
    <w:rsid w:val="00821E82"/>
    <w:rsid w:val="00821E91"/>
    <w:rsid w:val="00821EAD"/>
    <w:rsid w:val="00821EB7"/>
    <w:rsid w:val="00821EF9"/>
    <w:rsid w:val="00821F05"/>
    <w:rsid w:val="00821F06"/>
    <w:rsid w:val="00821F2E"/>
    <w:rsid w:val="00821F36"/>
    <w:rsid w:val="00821F6B"/>
    <w:rsid w:val="00821F84"/>
    <w:rsid w:val="00821FA8"/>
    <w:rsid w:val="00821FCE"/>
    <w:rsid w:val="0082200D"/>
    <w:rsid w:val="00822016"/>
    <w:rsid w:val="00822046"/>
    <w:rsid w:val="00822067"/>
    <w:rsid w:val="0082206D"/>
    <w:rsid w:val="008220C0"/>
    <w:rsid w:val="008220CF"/>
    <w:rsid w:val="008220D7"/>
    <w:rsid w:val="008220E7"/>
    <w:rsid w:val="008220EA"/>
    <w:rsid w:val="00822119"/>
    <w:rsid w:val="00822131"/>
    <w:rsid w:val="0082214D"/>
    <w:rsid w:val="0082218B"/>
    <w:rsid w:val="0082219D"/>
    <w:rsid w:val="008221BA"/>
    <w:rsid w:val="008221DB"/>
    <w:rsid w:val="0082221D"/>
    <w:rsid w:val="0082222D"/>
    <w:rsid w:val="0082227A"/>
    <w:rsid w:val="00822298"/>
    <w:rsid w:val="0082229D"/>
    <w:rsid w:val="008222AE"/>
    <w:rsid w:val="008222E1"/>
    <w:rsid w:val="00822304"/>
    <w:rsid w:val="00822313"/>
    <w:rsid w:val="00822342"/>
    <w:rsid w:val="00822351"/>
    <w:rsid w:val="00822377"/>
    <w:rsid w:val="0082237C"/>
    <w:rsid w:val="00822384"/>
    <w:rsid w:val="008223CB"/>
    <w:rsid w:val="00822409"/>
    <w:rsid w:val="0082240A"/>
    <w:rsid w:val="0082241D"/>
    <w:rsid w:val="00822476"/>
    <w:rsid w:val="008224A9"/>
    <w:rsid w:val="00822511"/>
    <w:rsid w:val="00822514"/>
    <w:rsid w:val="00822529"/>
    <w:rsid w:val="0082253E"/>
    <w:rsid w:val="0082253F"/>
    <w:rsid w:val="00822569"/>
    <w:rsid w:val="00822586"/>
    <w:rsid w:val="008225BC"/>
    <w:rsid w:val="008225EC"/>
    <w:rsid w:val="008225F5"/>
    <w:rsid w:val="00822604"/>
    <w:rsid w:val="00822606"/>
    <w:rsid w:val="0082264F"/>
    <w:rsid w:val="0082267E"/>
    <w:rsid w:val="008226D4"/>
    <w:rsid w:val="008226D8"/>
    <w:rsid w:val="008226F8"/>
    <w:rsid w:val="0082272C"/>
    <w:rsid w:val="0082272F"/>
    <w:rsid w:val="00822781"/>
    <w:rsid w:val="00822783"/>
    <w:rsid w:val="0082278F"/>
    <w:rsid w:val="008227C8"/>
    <w:rsid w:val="008227EA"/>
    <w:rsid w:val="0082282A"/>
    <w:rsid w:val="0082284E"/>
    <w:rsid w:val="00822850"/>
    <w:rsid w:val="00822870"/>
    <w:rsid w:val="008228AA"/>
    <w:rsid w:val="008228D7"/>
    <w:rsid w:val="0082291F"/>
    <w:rsid w:val="00822934"/>
    <w:rsid w:val="0082293E"/>
    <w:rsid w:val="0082293F"/>
    <w:rsid w:val="00822955"/>
    <w:rsid w:val="0082296F"/>
    <w:rsid w:val="0082297B"/>
    <w:rsid w:val="0082297F"/>
    <w:rsid w:val="00822982"/>
    <w:rsid w:val="00822986"/>
    <w:rsid w:val="008229BE"/>
    <w:rsid w:val="008229D2"/>
    <w:rsid w:val="00822A0A"/>
    <w:rsid w:val="00822A3E"/>
    <w:rsid w:val="00822A49"/>
    <w:rsid w:val="00822A9F"/>
    <w:rsid w:val="00822AB0"/>
    <w:rsid w:val="00822AC6"/>
    <w:rsid w:val="00822AC9"/>
    <w:rsid w:val="00822B03"/>
    <w:rsid w:val="00822B1C"/>
    <w:rsid w:val="00822B55"/>
    <w:rsid w:val="00822B7C"/>
    <w:rsid w:val="00822C3F"/>
    <w:rsid w:val="00822C4F"/>
    <w:rsid w:val="00822CB7"/>
    <w:rsid w:val="00822CC8"/>
    <w:rsid w:val="00822CE7"/>
    <w:rsid w:val="00822CF4"/>
    <w:rsid w:val="00822D14"/>
    <w:rsid w:val="00822D1B"/>
    <w:rsid w:val="00822D36"/>
    <w:rsid w:val="00822D42"/>
    <w:rsid w:val="00822D4F"/>
    <w:rsid w:val="00822D6C"/>
    <w:rsid w:val="00822D7C"/>
    <w:rsid w:val="00822DAB"/>
    <w:rsid w:val="00822DC7"/>
    <w:rsid w:val="00822DD9"/>
    <w:rsid w:val="00822E02"/>
    <w:rsid w:val="00822E61"/>
    <w:rsid w:val="00822E7A"/>
    <w:rsid w:val="00822E87"/>
    <w:rsid w:val="00822EB7"/>
    <w:rsid w:val="00822EF2"/>
    <w:rsid w:val="00822F48"/>
    <w:rsid w:val="00822F77"/>
    <w:rsid w:val="00822FB6"/>
    <w:rsid w:val="00822FC3"/>
    <w:rsid w:val="00823020"/>
    <w:rsid w:val="00823034"/>
    <w:rsid w:val="0082304A"/>
    <w:rsid w:val="00823069"/>
    <w:rsid w:val="008230BB"/>
    <w:rsid w:val="008230F8"/>
    <w:rsid w:val="00823129"/>
    <w:rsid w:val="00823142"/>
    <w:rsid w:val="0082314E"/>
    <w:rsid w:val="0082318F"/>
    <w:rsid w:val="0082319A"/>
    <w:rsid w:val="008231AB"/>
    <w:rsid w:val="00823203"/>
    <w:rsid w:val="00823208"/>
    <w:rsid w:val="0082320F"/>
    <w:rsid w:val="0082321D"/>
    <w:rsid w:val="00823245"/>
    <w:rsid w:val="00823278"/>
    <w:rsid w:val="00823295"/>
    <w:rsid w:val="008232B0"/>
    <w:rsid w:val="008232BB"/>
    <w:rsid w:val="0082331C"/>
    <w:rsid w:val="0082335E"/>
    <w:rsid w:val="0082339E"/>
    <w:rsid w:val="008233CA"/>
    <w:rsid w:val="008233E5"/>
    <w:rsid w:val="008233E6"/>
    <w:rsid w:val="008233F4"/>
    <w:rsid w:val="0082340C"/>
    <w:rsid w:val="0082341C"/>
    <w:rsid w:val="00823432"/>
    <w:rsid w:val="0082344C"/>
    <w:rsid w:val="00823467"/>
    <w:rsid w:val="00823468"/>
    <w:rsid w:val="008234E3"/>
    <w:rsid w:val="008234ED"/>
    <w:rsid w:val="0082351A"/>
    <w:rsid w:val="0082351D"/>
    <w:rsid w:val="00823532"/>
    <w:rsid w:val="00823546"/>
    <w:rsid w:val="0082358C"/>
    <w:rsid w:val="008235AC"/>
    <w:rsid w:val="008235B7"/>
    <w:rsid w:val="008235C6"/>
    <w:rsid w:val="008235C8"/>
    <w:rsid w:val="0082361E"/>
    <w:rsid w:val="00823630"/>
    <w:rsid w:val="0082364D"/>
    <w:rsid w:val="00823661"/>
    <w:rsid w:val="00823669"/>
    <w:rsid w:val="008236C1"/>
    <w:rsid w:val="008236C6"/>
    <w:rsid w:val="008236D1"/>
    <w:rsid w:val="008236F6"/>
    <w:rsid w:val="00823756"/>
    <w:rsid w:val="0082377A"/>
    <w:rsid w:val="0082378E"/>
    <w:rsid w:val="0082379B"/>
    <w:rsid w:val="008237F1"/>
    <w:rsid w:val="00823834"/>
    <w:rsid w:val="0082386A"/>
    <w:rsid w:val="00823876"/>
    <w:rsid w:val="008238A6"/>
    <w:rsid w:val="008238A9"/>
    <w:rsid w:val="008238D1"/>
    <w:rsid w:val="008238E0"/>
    <w:rsid w:val="0082390D"/>
    <w:rsid w:val="00823925"/>
    <w:rsid w:val="00823944"/>
    <w:rsid w:val="00823988"/>
    <w:rsid w:val="00823990"/>
    <w:rsid w:val="00823993"/>
    <w:rsid w:val="0082399A"/>
    <w:rsid w:val="008239B8"/>
    <w:rsid w:val="008239D8"/>
    <w:rsid w:val="008239DB"/>
    <w:rsid w:val="00823A04"/>
    <w:rsid w:val="00823A2F"/>
    <w:rsid w:val="00823A49"/>
    <w:rsid w:val="00823A62"/>
    <w:rsid w:val="00823A6A"/>
    <w:rsid w:val="00823A94"/>
    <w:rsid w:val="00823AA2"/>
    <w:rsid w:val="00823ADC"/>
    <w:rsid w:val="00823B25"/>
    <w:rsid w:val="00823B5A"/>
    <w:rsid w:val="00823B63"/>
    <w:rsid w:val="00823B66"/>
    <w:rsid w:val="00823B74"/>
    <w:rsid w:val="00823B92"/>
    <w:rsid w:val="00823BD2"/>
    <w:rsid w:val="00823BDC"/>
    <w:rsid w:val="00823C25"/>
    <w:rsid w:val="00823CC2"/>
    <w:rsid w:val="00823CD3"/>
    <w:rsid w:val="00823CF6"/>
    <w:rsid w:val="00823CF8"/>
    <w:rsid w:val="00823D04"/>
    <w:rsid w:val="00823D0F"/>
    <w:rsid w:val="00823DA2"/>
    <w:rsid w:val="00823DA8"/>
    <w:rsid w:val="00823E11"/>
    <w:rsid w:val="00823E1C"/>
    <w:rsid w:val="00823E30"/>
    <w:rsid w:val="00823E41"/>
    <w:rsid w:val="00823E55"/>
    <w:rsid w:val="00823E8A"/>
    <w:rsid w:val="00823EC4"/>
    <w:rsid w:val="00823ED1"/>
    <w:rsid w:val="00823ED6"/>
    <w:rsid w:val="00823EE4"/>
    <w:rsid w:val="00823EF3"/>
    <w:rsid w:val="00823F81"/>
    <w:rsid w:val="00824009"/>
    <w:rsid w:val="00824019"/>
    <w:rsid w:val="0082401B"/>
    <w:rsid w:val="0082403B"/>
    <w:rsid w:val="0082403E"/>
    <w:rsid w:val="00824054"/>
    <w:rsid w:val="00824082"/>
    <w:rsid w:val="00824086"/>
    <w:rsid w:val="0082408F"/>
    <w:rsid w:val="008240BB"/>
    <w:rsid w:val="008240CC"/>
    <w:rsid w:val="008240D4"/>
    <w:rsid w:val="008240FE"/>
    <w:rsid w:val="0082411D"/>
    <w:rsid w:val="00824134"/>
    <w:rsid w:val="0082417B"/>
    <w:rsid w:val="00824182"/>
    <w:rsid w:val="00824198"/>
    <w:rsid w:val="0082419E"/>
    <w:rsid w:val="008241A3"/>
    <w:rsid w:val="008241C0"/>
    <w:rsid w:val="008241C3"/>
    <w:rsid w:val="008241CC"/>
    <w:rsid w:val="008241FF"/>
    <w:rsid w:val="00824200"/>
    <w:rsid w:val="00824248"/>
    <w:rsid w:val="00824255"/>
    <w:rsid w:val="008242F0"/>
    <w:rsid w:val="00824308"/>
    <w:rsid w:val="00824333"/>
    <w:rsid w:val="00824338"/>
    <w:rsid w:val="0082435C"/>
    <w:rsid w:val="00824409"/>
    <w:rsid w:val="00824417"/>
    <w:rsid w:val="00824425"/>
    <w:rsid w:val="0082444C"/>
    <w:rsid w:val="00824465"/>
    <w:rsid w:val="00824474"/>
    <w:rsid w:val="0082449A"/>
    <w:rsid w:val="008244B7"/>
    <w:rsid w:val="008244D2"/>
    <w:rsid w:val="008244E3"/>
    <w:rsid w:val="008244FB"/>
    <w:rsid w:val="00824527"/>
    <w:rsid w:val="00824555"/>
    <w:rsid w:val="00824572"/>
    <w:rsid w:val="0082459E"/>
    <w:rsid w:val="008245A3"/>
    <w:rsid w:val="008245F0"/>
    <w:rsid w:val="008245FF"/>
    <w:rsid w:val="0082460C"/>
    <w:rsid w:val="0082460D"/>
    <w:rsid w:val="00824628"/>
    <w:rsid w:val="00824673"/>
    <w:rsid w:val="008246C2"/>
    <w:rsid w:val="008246CD"/>
    <w:rsid w:val="008246E9"/>
    <w:rsid w:val="0082471A"/>
    <w:rsid w:val="0082472D"/>
    <w:rsid w:val="0082475C"/>
    <w:rsid w:val="00824765"/>
    <w:rsid w:val="00824775"/>
    <w:rsid w:val="0082477D"/>
    <w:rsid w:val="0082478A"/>
    <w:rsid w:val="00824796"/>
    <w:rsid w:val="008247AA"/>
    <w:rsid w:val="008247B3"/>
    <w:rsid w:val="008247EF"/>
    <w:rsid w:val="008247FC"/>
    <w:rsid w:val="00824805"/>
    <w:rsid w:val="00824839"/>
    <w:rsid w:val="0082484E"/>
    <w:rsid w:val="0082486E"/>
    <w:rsid w:val="0082488A"/>
    <w:rsid w:val="00824899"/>
    <w:rsid w:val="008248A2"/>
    <w:rsid w:val="008248AF"/>
    <w:rsid w:val="008248F0"/>
    <w:rsid w:val="008248FF"/>
    <w:rsid w:val="00824921"/>
    <w:rsid w:val="0082497E"/>
    <w:rsid w:val="00824984"/>
    <w:rsid w:val="00824986"/>
    <w:rsid w:val="008249D3"/>
    <w:rsid w:val="008249DD"/>
    <w:rsid w:val="008249F7"/>
    <w:rsid w:val="00824A03"/>
    <w:rsid w:val="00824A13"/>
    <w:rsid w:val="00824A23"/>
    <w:rsid w:val="00824A5C"/>
    <w:rsid w:val="00824A98"/>
    <w:rsid w:val="00824ABD"/>
    <w:rsid w:val="00824AE3"/>
    <w:rsid w:val="00824AE8"/>
    <w:rsid w:val="00824B20"/>
    <w:rsid w:val="00824B3E"/>
    <w:rsid w:val="00824B60"/>
    <w:rsid w:val="00824B89"/>
    <w:rsid w:val="00824B8C"/>
    <w:rsid w:val="00824BA3"/>
    <w:rsid w:val="00824BAC"/>
    <w:rsid w:val="00824BAE"/>
    <w:rsid w:val="00824C22"/>
    <w:rsid w:val="00824C25"/>
    <w:rsid w:val="00824C37"/>
    <w:rsid w:val="00824C3F"/>
    <w:rsid w:val="00824C7B"/>
    <w:rsid w:val="00824C7F"/>
    <w:rsid w:val="00824C95"/>
    <w:rsid w:val="00824CC0"/>
    <w:rsid w:val="00824D0E"/>
    <w:rsid w:val="00824D4D"/>
    <w:rsid w:val="00824D4F"/>
    <w:rsid w:val="00824D5F"/>
    <w:rsid w:val="00824D78"/>
    <w:rsid w:val="00824DE5"/>
    <w:rsid w:val="00824DEB"/>
    <w:rsid w:val="00824DF5"/>
    <w:rsid w:val="00824DFA"/>
    <w:rsid w:val="00824E06"/>
    <w:rsid w:val="00824E10"/>
    <w:rsid w:val="00824E38"/>
    <w:rsid w:val="00824E5C"/>
    <w:rsid w:val="00824E6B"/>
    <w:rsid w:val="00824E93"/>
    <w:rsid w:val="00824EFD"/>
    <w:rsid w:val="00824F4F"/>
    <w:rsid w:val="00824F9D"/>
    <w:rsid w:val="00824FDA"/>
    <w:rsid w:val="00824FEF"/>
    <w:rsid w:val="0082500A"/>
    <w:rsid w:val="00825096"/>
    <w:rsid w:val="008250DA"/>
    <w:rsid w:val="00825101"/>
    <w:rsid w:val="00825146"/>
    <w:rsid w:val="0082514D"/>
    <w:rsid w:val="0082518D"/>
    <w:rsid w:val="008251AB"/>
    <w:rsid w:val="008251C3"/>
    <w:rsid w:val="008251D5"/>
    <w:rsid w:val="00825213"/>
    <w:rsid w:val="0082525A"/>
    <w:rsid w:val="00825284"/>
    <w:rsid w:val="008252A7"/>
    <w:rsid w:val="008252D0"/>
    <w:rsid w:val="008252E9"/>
    <w:rsid w:val="0082530E"/>
    <w:rsid w:val="00825326"/>
    <w:rsid w:val="0082534E"/>
    <w:rsid w:val="0082535C"/>
    <w:rsid w:val="00825372"/>
    <w:rsid w:val="008253A2"/>
    <w:rsid w:val="008253C0"/>
    <w:rsid w:val="008253C8"/>
    <w:rsid w:val="008253F5"/>
    <w:rsid w:val="008253F7"/>
    <w:rsid w:val="00825417"/>
    <w:rsid w:val="0082541C"/>
    <w:rsid w:val="00825421"/>
    <w:rsid w:val="00825463"/>
    <w:rsid w:val="008254F9"/>
    <w:rsid w:val="00825522"/>
    <w:rsid w:val="00825532"/>
    <w:rsid w:val="00825573"/>
    <w:rsid w:val="0082559B"/>
    <w:rsid w:val="008255E0"/>
    <w:rsid w:val="00825656"/>
    <w:rsid w:val="0082566A"/>
    <w:rsid w:val="0082568B"/>
    <w:rsid w:val="008256D6"/>
    <w:rsid w:val="0082571E"/>
    <w:rsid w:val="00825730"/>
    <w:rsid w:val="00825738"/>
    <w:rsid w:val="00825743"/>
    <w:rsid w:val="008257DE"/>
    <w:rsid w:val="008257E9"/>
    <w:rsid w:val="00825848"/>
    <w:rsid w:val="00825857"/>
    <w:rsid w:val="00825878"/>
    <w:rsid w:val="00825892"/>
    <w:rsid w:val="008258AB"/>
    <w:rsid w:val="008258DC"/>
    <w:rsid w:val="00825935"/>
    <w:rsid w:val="00825943"/>
    <w:rsid w:val="00825981"/>
    <w:rsid w:val="008259BB"/>
    <w:rsid w:val="008259BD"/>
    <w:rsid w:val="008259D8"/>
    <w:rsid w:val="008259FB"/>
    <w:rsid w:val="00825A36"/>
    <w:rsid w:val="00825AB0"/>
    <w:rsid w:val="00825AE7"/>
    <w:rsid w:val="00825B10"/>
    <w:rsid w:val="00825B3F"/>
    <w:rsid w:val="00825BA6"/>
    <w:rsid w:val="00825BFD"/>
    <w:rsid w:val="00825C33"/>
    <w:rsid w:val="00825C53"/>
    <w:rsid w:val="00825CA1"/>
    <w:rsid w:val="00825CC2"/>
    <w:rsid w:val="00825CD7"/>
    <w:rsid w:val="00825D1F"/>
    <w:rsid w:val="00825D20"/>
    <w:rsid w:val="00825D26"/>
    <w:rsid w:val="00825D4F"/>
    <w:rsid w:val="00825D50"/>
    <w:rsid w:val="00825D54"/>
    <w:rsid w:val="00825D93"/>
    <w:rsid w:val="00825DD5"/>
    <w:rsid w:val="00825E13"/>
    <w:rsid w:val="00825E1A"/>
    <w:rsid w:val="00825E26"/>
    <w:rsid w:val="00825E51"/>
    <w:rsid w:val="00825E5B"/>
    <w:rsid w:val="00825E60"/>
    <w:rsid w:val="00825E6E"/>
    <w:rsid w:val="00825E86"/>
    <w:rsid w:val="00825EAA"/>
    <w:rsid w:val="00825EE5"/>
    <w:rsid w:val="00825F10"/>
    <w:rsid w:val="00825F23"/>
    <w:rsid w:val="00825F41"/>
    <w:rsid w:val="00825F53"/>
    <w:rsid w:val="00825F5D"/>
    <w:rsid w:val="00825F6F"/>
    <w:rsid w:val="00825FB6"/>
    <w:rsid w:val="00825FC1"/>
    <w:rsid w:val="00825FD0"/>
    <w:rsid w:val="00825FED"/>
    <w:rsid w:val="0082600A"/>
    <w:rsid w:val="0082601B"/>
    <w:rsid w:val="0082603E"/>
    <w:rsid w:val="00826045"/>
    <w:rsid w:val="00826057"/>
    <w:rsid w:val="0082606D"/>
    <w:rsid w:val="00826099"/>
    <w:rsid w:val="00826104"/>
    <w:rsid w:val="00826141"/>
    <w:rsid w:val="00826169"/>
    <w:rsid w:val="00826177"/>
    <w:rsid w:val="008261C0"/>
    <w:rsid w:val="008261FC"/>
    <w:rsid w:val="00826220"/>
    <w:rsid w:val="00826229"/>
    <w:rsid w:val="00826240"/>
    <w:rsid w:val="00826266"/>
    <w:rsid w:val="0082629F"/>
    <w:rsid w:val="008262AB"/>
    <w:rsid w:val="008262BE"/>
    <w:rsid w:val="00826315"/>
    <w:rsid w:val="00826350"/>
    <w:rsid w:val="0082636A"/>
    <w:rsid w:val="008263EF"/>
    <w:rsid w:val="0082640D"/>
    <w:rsid w:val="0082646F"/>
    <w:rsid w:val="0082648D"/>
    <w:rsid w:val="00826498"/>
    <w:rsid w:val="008264DD"/>
    <w:rsid w:val="0082651E"/>
    <w:rsid w:val="008265A3"/>
    <w:rsid w:val="008265C9"/>
    <w:rsid w:val="008265D3"/>
    <w:rsid w:val="0082660A"/>
    <w:rsid w:val="0082660D"/>
    <w:rsid w:val="00826670"/>
    <w:rsid w:val="008266C0"/>
    <w:rsid w:val="008266F7"/>
    <w:rsid w:val="008266F8"/>
    <w:rsid w:val="00826700"/>
    <w:rsid w:val="0082671C"/>
    <w:rsid w:val="00826734"/>
    <w:rsid w:val="00826742"/>
    <w:rsid w:val="00826775"/>
    <w:rsid w:val="008267EB"/>
    <w:rsid w:val="00826839"/>
    <w:rsid w:val="00826843"/>
    <w:rsid w:val="00826855"/>
    <w:rsid w:val="0082685F"/>
    <w:rsid w:val="00826898"/>
    <w:rsid w:val="008268AF"/>
    <w:rsid w:val="0082692B"/>
    <w:rsid w:val="00826956"/>
    <w:rsid w:val="00826980"/>
    <w:rsid w:val="008269CF"/>
    <w:rsid w:val="00826A1A"/>
    <w:rsid w:val="00826A22"/>
    <w:rsid w:val="00826A42"/>
    <w:rsid w:val="00826A5D"/>
    <w:rsid w:val="00826A73"/>
    <w:rsid w:val="00826A74"/>
    <w:rsid w:val="00826A90"/>
    <w:rsid w:val="00826AEF"/>
    <w:rsid w:val="00826AFE"/>
    <w:rsid w:val="00826B00"/>
    <w:rsid w:val="00826B57"/>
    <w:rsid w:val="00826B6B"/>
    <w:rsid w:val="00826B6D"/>
    <w:rsid w:val="00826BF3"/>
    <w:rsid w:val="00826C12"/>
    <w:rsid w:val="00826C63"/>
    <w:rsid w:val="00826CFA"/>
    <w:rsid w:val="00826D29"/>
    <w:rsid w:val="00826D38"/>
    <w:rsid w:val="00826D3D"/>
    <w:rsid w:val="00826D54"/>
    <w:rsid w:val="00826DB2"/>
    <w:rsid w:val="00826DF4"/>
    <w:rsid w:val="00826E0B"/>
    <w:rsid w:val="00826EA0"/>
    <w:rsid w:val="00826EB3"/>
    <w:rsid w:val="00826EBD"/>
    <w:rsid w:val="00826EDA"/>
    <w:rsid w:val="00826F04"/>
    <w:rsid w:val="00826F16"/>
    <w:rsid w:val="00826F62"/>
    <w:rsid w:val="00826F64"/>
    <w:rsid w:val="00826F92"/>
    <w:rsid w:val="00826FAD"/>
    <w:rsid w:val="00826FDA"/>
    <w:rsid w:val="00826FE3"/>
    <w:rsid w:val="00827002"/>
    <w:rsid w:val="00827019"/>
    <w:rsid w:val="00827046"/>
    <w:rsid w:val="00827047"/>
    <w:rsid w:val="00827049"/>
    <w:rsid w:val="00827056"/>
    <w:rsid w:val="00827058"/>
    <w:rsid w:val="0082705F"/>
    <w:rsid w:val="00827095"/>
    <w:rsid w:val="00827097"/>
    <w:rsid w:val="00827145"/>
    <w:rsid w:val="00827166"/>
    <w:rsid w:val="00827180"/>
    <w:rsid w:val="008271B7"/>
    <w:rsid w:val="008271C2"/>
    <w:rsid w:val="008271D5"/>
    <w:rsid w:val="008271DC"/>
    <w:rsid w:val="00827210"/>
    <w:rsid w:val="00827229"/>
    <w:rsid w:val="00827271"/>
    <w:rsid w:val="0082729E"/>
    <w:rsid w:val="008272E6"/>
    <w:rsid w:val="00827302"/>
    <w:rsid w:val="00827312"/>
    <w:rsid w:val="00827342"/>
    <w:rsid w:val="00827352"/>
    <w:rsid w:val="0082735A"/>
    <w:rsid w:val="00827360"/>
    <w:rsid w:val="0082736C"/>
    <w:rsid w:val="0082736F"/>
    <w:rsid w:val="00827374"/>
    <w:rsid w:val="008273AD"/>
    <w:rsid w:val="008273D2"/>
    <w:rsid w:val="008273DC"/>
    <w:rsid w:val="008273F4"/>
    <w:rsid w:val="008273FB"/>
    <w:rsid w:val="00827408"/>
    <w:rsid w:val="00827462"/>
    <w:rsid w:val="008274DF"/>
    <w:rsid w:val="008274F3"/>
    <w:rsid w:val="0082750B"/>
    <w:rsid w:val="0082750E"/>
    <w:rsid w:val="0082753D"/>
    <w:rsid w:val="00827568"/>
    <w:rsid w:val="008275A6"/>
    <w:rsid w:val="008275EB"/>
    <w:rsid w:val="0082760C"/>
    <w:rsid w:val="0082761C"/>
    <w:rsid w:val="0082761F"/>
    <w:rsid w:val="00827647"/>
    <w:rsid w:val="00827679"/>
    <w:rsid w:val="00827687"/>
    <w:rsid w:val="008276B6"/>
    <w:rsid w:val="008276BE"/>
    <w:rsid w:val="00827732"/>
    <w:rsid w:val="00827744"/>
    <w:rsid w:val="00827748"/>
    <w:rsid w:val="0082779C"/>
    <w:rsid w:val="008277A3"/>
    <w:rsid w:val="008277DC"/>
    <w:rsid w:val="00827808"/>
    <w:rsid w:val="00827848"/>
    <w:rsid w:val="00827851"/>
    <w:rsid w:val="0082787D"/>
    <w:rsid w:val="008278DA"/>
    <w:rsid w:val="00827920"/>
    <w:rsid w:val="0082792D"/>
    <w:rsid w:val="00827953"/>
    <w:rsid w:val="00827984"/>
    <w:rsid w:val="008279AA"/>
    <w:rsid w:val="008279B7"/>
    <w:rsid w:val="008279C9"/>
    <w:rsid w:val="00827A04"/>
    <w:rsid w:val="00827A0B"/>
    <w:rsid w:val="00827A37"/>
    <w:rsid w:val="00827A4C"/>
    <w:rsid w:val="00827ABC"/>
    <w:rsid w:val="00827ACA"/>
    <w:rsid w:val="00827AF6"/>
    <w:rsid w:val="00827B0E"/>
    <w:rsid w:val="00827B12"/>
    <w:rsid w:val="00827B38"/>
    <w:rsid w:val="00827B49"/>
    <w:rsid w:val="00827BE6"/>
    <w:rsid w:val="00827C45"/>
    <w:rsid w:val="00827C4A"/>
    <w:rsid w:val="00827C54"/>
    <w:rsid w:val="00827C65"/>
    <w:rsid w:val="00827CA4"/>
    <w:rsid w:val="00827CB6"/>
    <w:rsid w:val="00827CC8"/>
    <w:rsid w:val="00827D02"/>
    <w:rsid w:val="00827D0C"/>
    <w:rsid w:val="00827D2F"/>
    <w:rsid w:val="00827D34"/>
    <w:rsid w:val="00827D5A"/>
    <w:rsid w:val="00827D93"/>
    <w:rsid w:val="00827D94"/>
    <w:rsid w:val="00827DA0"/>
    <w:rsid w:val="00827DA6"/>
    <w:rsid w:val="00827DA7"/>
    <w:rsid w:val="00827DDB"/>
    <w:rsid w:val="00827DDC"/>
    <w:rsid w:val="00827E1F"/>
    <w:rsid w:val="00827ECF"/>
    <w:rsid w:val="00827ED2"/>
    <w:rsid w:val="00827EDB"/>
    <w:rsid w:val="00827EEC"/>
    <w:rsid w:val="00827F3F"/>
    <w:rsid w:val="00827F7B"/>
    <w:rsid w:val="00827F8B"/>
    <w:rsid w:val="00827FA5"/>
    <w:rsid w:val="00827FC4"/>
    <w:rsid w:val="00827FEB"/>
    <w:rsid w:val="00830027"/>
    <w:rsid w:val="00830043"/>
    <w:rsid w:val="00830054"/>
    <w:rsid w:val="008300C0"/>
    <w:rsid w:val="008300E1"/>
    <w:rsid w:val="0083011E"/>
    <w:rsid w:val="0083016C"/>
    <w:rsid w:val="00830182"/>
    <w:rsid w:val="008301E0"/>
    <w:rsid w:val="008301F9"/>
    <w:rsid w:val="0083027D"/>
    <w:rsid w:val="008302A7"/>
    <w:rsid w:val="008302BE"/>
    <w:rsid w:val="008302CF"/>
    <w:rsid w:val="008302D9"/>
    <w:rsid w:val="008302E3"/>
    <w:rsid w:val="008302FE"/>
    <w:rsid w:val="00830300"/>
    <w:rsid w:val="00830354"/>
    <w:rsid w:val="0083036A"/>
    <w:rsid w:val="00830381"/>
    <w:rsid w:val="00830382"/>
    <w:rsid w:val="008303AA"/>
    <w:rsid w:val="008303B1"/>
    <w:rsid w:val="008303FB"/>
    <w:rsid w:val="00830424"/>
    <w:rsid w:val="0083042A"/>
    <w:rsid w:val="00830435"/>
    <w:rsid w:val="00830460"/>
    <w:rsid w:val="0083046E"/>
    <w:rsid w:val="00830475"/>
    <w:rsid w:val="00830496"/>
    <w:rsid w:val="008304A0"/>
    <w:rsid w:val="008304C3"/>
    <w:rsid w:val="00830505"/>
    <w:rsid w:val="0083050A"/>
    <w:rsid w:val="00830511"/>
    <w:rsid w:val="00830524"/>
    <w:rsid w:val="00830559"/>
    <w:rsid w:val="00830582"/>
    <w:rsid w:val="00830588"/>
    <w:rsid w:val="0083059B"/>
    <w:rsid w:val="008305A3"/>
    <w:rsid w:val="008305A6"/>
    <w:rsid w:val="00830629"/>
    <w:rsid w:val="00830672"/>
    <w:rsid w:val="008306AC"/>
    <w:rsid w:val="008306BF"/>
    <w:rsid w:val="008306C4"/>
    <w:rsid w:val="008306DB"/>
    <w:rsid w:val="0083072C"/>
    <w:rsid w:val="0083073D"/>
    <w:rsid w:val="0083076F"/>
    <w:rsid w:val="00830770"/>
    <w:rsid w:val="00830778"/>
    <w:rsid w:val="0083078B"/>
    <w:rsid w:val="00830791"/>
    <w:rsid w:val="008307D9"/>
    <w:rsid w:val="00830834"/>
    <w:rsid w:val="00830850"/>
    <w:rsid w:val="0083086D"/>
    <w:rsid w:val="00830873"/>
    <w:rsid w:val="00830923"/>
    <w:rsid w:val="00830938"/>
    <w:rsid w:val="00830953"/>
    <w:rsid w:val="0083095F"/>
    <w:rsid w:val="00830967"/>
    <w:rsid w:val="0083096D"/>
    <w:rsid w:val="008309F3"/>
    <w:rsid w:val="008309FD"/>
    <w:rsid w:val="00830A0E"/>
    <w:rsid w:val="00830A10"/>
    <w:rsid w:val="00830A26"/>
    <w:rsid w:val="00830AC4"/>
    <w:rsid w:val="00830AC9"/>
    <w:rsid w:val="00830B10"/>
    <w:rsid w:val="00830B18"/>
    <w:rsid w:val="00830B3A"/>
    <w:rsid w:val="00830B41"/>
    <w:rsid w:val="00830B69"/>
    <w:rsid w:val="00830B80"/>
    <w:rsid w:val="00830BBA"/>
    <w:rsid w:val="00830BD4"/>
    <w:rsid w:val="00830C0B"/>
    <w:rsid w:val="00830C21"/>
    <w:rsid w:val="00830C22"/>
    <w:rsid w:val="00830C39"/>
    <w:rsid w:val="00830C49"/>
    <w:rsid w:val="00830C53"/>
    <w:rsid w:val="00830C54"/>
    <w:rsid w:val="00830C5C"/>
    <w:rsid w:val="00830C87"/>
    <w:rsid w:val="00830C99"/>
    <w:rsid w:val="00830D07"/>
    <w:rsid w:val="00830D09"/>
    <w:rsid w:val="00830D12"/>
    <w:rsid w:val="00830D8D"/>
    <w:rsid w:val="00830DC1"/>
    <w:rsid w:val="00830DE1"/>
    <w:rsid w:val="00830E36"/>
    <w:rsid w:val="00830E38"/>
    <w:rsid w:val="00830E3C"/>
    <w:rsid w:val="00830E56"/>
    <w:rsid w:val="00830E6C"/>
    <w:rsid w:val="00830EFE"/>
    <w:rsid w:val="00830F16"/>
    <w:rsid w:val="00830F34"/>
    <w:rsid w:val="00830F49"/>
    <w:rsid w:val="00830F6E"/>
    <w:rsid w:val="00830FD6"/>
    <w:rsid w:val="00830FE3"/>
    <w:rsid w:val="00830FE8"/>
    <w:rsid w:val="00831002"/>
    <w:rsid w:val="00831013"/>
    <w:rsid w:val="0083104B"/>
    <w:rsid w:val="00831053"/>
    <w:rsid w:val="00831087"/>
    <w:rsid w:val="008310C3"/>
    <w:rsid w:val="008310D1"/>
    <w:rsid w:val="00831154"/>
    <w:rsid w:val="008311CD"/>
    <w:rsid w:val="008311D1"/>
    <w:rsid w:val="00831216"/>
    <w:rsid w:val="0083121D"/>
    <w:rsid w:val="00831234"/>
    <w:rsid w:val="00831286"/>
    <w:rsid w:val="008312B8"/>
    <w:rsid w:val="008312DF"/>
    <w:rsid w:val="008312E3"/>
    <w:rsid w:val="008312EA"/>
    <w:rsid w:val="008312F1"/>
    <w:rsid w:val="008312FC"/>
    <w:rsid w:val="00831301"/>
    <w:rsid w:val="00831308"/>
    <w:rsid w:val="0083130C"/>
    <w:rsid w:val="00831328"/>
    <w:rsid w:val="00831380"/>
    <w:rsid w:val="008313BE"/>
    <w:rsid w:val="008313CA"/>
    <w:rsid w:val="008313E9"/>
    <w:rsid w:val="0083141D"/>
    <w:rsid w:val="0083147A"/>
    <w:rsid w:val="0083148D"/>
    <w:rsid w:val="008314AB"/>
    <w:rsid w:val="008314AE"/>
    <w:rsid w:val="008314D8"/>
    <w:rsid w:val="008314D9"/>
    <w:rsid w:val="008314DD"/>
    <w:rsid w:val="008314E3"/>
    <w:rsid w:val="008314F4"/>
    <w:rsid w:val="0083156F"/>
    <w:rsid w:val="0083158E"/>
    <w:rsid w:val="0083159E"/>
    <w:rsid w:val="008315D3"/>
    <w:rsid w:val="00831617"/>
    <w:rsid w:val="0083161A"/>
    <w:rsid w:val="00831626"/>
    <w:rsid w:val="00831638"/>
    <w:rsid w:val="00831685"/>
    <w:rsid w:val="008316B3"/>
    <w:rsid w:val="008316B9"/>
    <w:rsid w:val="0083173F"/>
    <w:rsid w:val="0083176E"/>
    <w:rsid w:val="00831782"/>
    <w:rsid w:val="008317ED"/>
    <w:rsid w:val="00831823"/>
    <w:rsid w:val="00831827"/>
    <w:rsid w:val="0083182B"/>
    <w:rsid w:val="00831835"/>
    <w:rsid w:val="00831843"/>
    <w:rsid w:val="0083188A"/>
    <w:rsid w:val="008318AA"/>
    <w:rsid w:val="008318C7"/>
    <w:rsid w:val="0083191A"/>
    <w:rsid w:val="00831943"/>
    <w:rsid w:val="0083194F"/>
    <w:rsid w:val="00831963"/>
    <w:rsid w:val="00831973"/>
    <w:rsid w:val="00831992"/>
    <w:rsid w:val="008319C5"/>
    <w:rsid w:val="008319D4"/>
    <w:rsid w:val="008319DB"/>
    <w:rsid w:val="008319DD"/>
    <w:rsid w:val="00831A4D"/>
    <w:rsid w:val="00831AC6"/>
    <w:rsid w:val="00831B19"/>
    <w:rsid w:val="00831B58"/>
    <w:rsid w:val="00831B7F"/>
    <w:rsid w:val="00831B86"/>
    <w:rsid w:val="00831B98"/>
    <w:rsid w:val="00831BA7"/>
    <w:rsid w:val="00831BE3"/>
    <w:rsid w:val="00831C0B"/>
    <w:rsid w:val="00831C11"/>
    <w:rsid w:val="00831C3E"/>
    <w:rsid w:val="00831C5E"/>
    <w:rsid w:val="00831C66"/>
    <w:rsid w:val="00831CCB"/>
    <w:rsid w:val="00831CFB"/>
    <w:rsid w:val="00831D1F"/>
    <w:rsid w:val="00831D38"/>
    <w:rsid w:val="00831D8C"/>
    <w:rsid w:val="00831DA5"/>
    <w:rsid w:val="00831E1B"/>
    <w:rsid w:val="00831E24"/>
    <w:rsid w:val="00831E3F"/>
    <w:rsid w:val="00831E48"/>
    <w:rsid w:val="00831E49"/>
    <w:rsid w:val="00831E81"/>
    <w:rsid w:val="00831E89"/>
    <w:rsid w:val="00831E8D"/>
    <w:rsid w:val="00831EB5"/>
    <w:rsid w:val="00831EE2"/>
    <w:rsid w:val="00831F01"/>
    <w:rsid w:val="00831F18"/>
    <w:rsid w:val="00831F68"/>
    <w:rsid w:val="00831FA2"/>
    <w:rsid w:val="00831FDC"/>
    <w:rsid w:val="00831FE8"/>
    <w:rsid w:val="00831FF8"/>
    <w:rsid w:val="00831FF9"/>
    <w:rsid w:val="0083201C"/>
    <w:rsid w:val="00832047"/>
    <w:rsid w:val="0083204E"/>
    <w:rsid w:val="008320A9"/>
    <w:rsid w:val="0083211B"/>
    <w:rsid w:val="00832129"/>
    <w:rsid w:val="0083212C"/>
    <w:rsid w:val="008321B9"/>
    <w:rsid w:val="008321CA"/>
    <w:rsid w:val="008321D5"/>
    <w:rsid w:val="008321DE"/>
    <w:rsid w:val="008321FE"/>
    <w:rsid w:val="0083220F"/>
    <w:rsid w:val="00832236"/>
    <w:rsid w:val="0083224F"/>
    <w:rsid w:val="0083226B"/>
    <w:rsid w:val="008322A4"/>
    <w:rsid w:val="008322FC"/>
    <w:rsid w:val="0083231D"/>
    <w:rsid w:val="00832323"/>
    <w:rsid w:val="0083234D"/>
    <w:rsid w:val="0083238D"/>
    <w:rsid w:val="008323A5"/>
    <w:rsid w:val="008323DA"/>
    <w:rsid w:val="00832404"/>
    <w:rsid w:val="00832460"/>
    <w:rsid w:val="00832489"/>
    <w:rsid w:val="008324AB"/>
    <w:rsid w:val="008324BC"/>
    <w:rsid w:val="008324D7"/>
    <w:rsid w:val="008324E8"/>
    <w:rsid w:val="008324F0"/>
    <w:rsid w:val="008324FD"/>
    <w:rsid w:val="00832518"/>
    <w:rsid w:val="0083252F"/>
    <w:rsid w:val="0083254F"/>
    <w:rsid w:val="0083258C"/>
    <w:rsid w:val="008325C1"/>
    <w:rsid w:val="008325D0"/>
    <w:rsid w:val="008325E7"/>
    <w:rsid w:val="00832613"/>
    <w:rsid w:val="00832614"/>
    <w:rsid w:val="00832615"/>
    <w:rsid w:val="00832656"/>
    <w:rsid w:val="00832663"/>
    <w:rsid w:val="008326D8"/>
    <w:rsid w:val="00832723"/>
    <w:rsid w:val="0083273B"/>
    <w:rsid w:val="00832783"/>
    <w:rsid w:val="00832792"/>
    <w:rsid w:val="00832797"/>
    <w:rsid w:val="0083288B"/>
    <w:rsid w:val="008328C4"/>
    <w:rsid w:val="008328DE"/>
    <w:rsid w:val="00832929"/>
    <w:rsid w:val="0083292F"/>
    <w:rsid w:val="00832930"/>
    <w:rsid w:val="00832961"/>
    <w:rsid w:val="00832975"/>
    <w:rsid w:val="0083297A"/>
    <w:rsid w:val="00832A2F"/>
    <w:rsid w:val="00832A61"/>
    <w:rsid w:val="00832AA2"/>
    <w:rsid w:val="00832AAF"/>
    <w:rsid w:val="00832AC1"/>
    <w:rsid w:val="00832ACC"/>
    <w:rsid w:val="00832AD3"/>
    <w:rsid w:val="00832B4D"/>
    <w:rsid w:val="00832B94"/>
    <w:rsid w:val="00832BC1"/>
    <w:rsid w:val="00832BE9"/>
    <w:rsid w:val="00832BFA"/>
    <w:rsid w:val="00832C00"/>
    <w:rsid w:val="00832C2F"/>
    <w:rsid w:val="00832C51"/>
    <w:rsid w:val="00832C70"/>
    <w:rsid w:val="00832C97"/>
    <w:rsid w:val="00832CE8"/>
    <w:rsid w:val="00832D00"/>
    <w:rsid w:val="00832D4D"/>
    <w:rsid w:val="00832D4F"/>
    <w:rsid w:val="00832D88"/>
    <w:rsid w:val="00832D8A"/>
    <w:rsid w:val="00832D9D"/>
    <w:rsid w:val="00832DB1"/>
    <w:rsid w:val="00832DC3"/>
    <w:rsid w:val="00832E04"/>
    <w:rsid w:val="00832E98"/>
    <w:rsid w:val="00832E9F"/>
    <w:rsid w:val="00832EBF"/>
    <w:rsid w:val="00832ECD"/>
    <w:rsid w:val="00832EE4"/>
    <w:rsid w:val="00832EFB"/>
    <w:rsid w:val="00832F05"/>
    <w:rsid w:val="00832F8B"/>
    <w:rsid w:val="00832FE8"/>
    <w:rsid w:val="00832FF3"/>
    <w:rsid w:val="0083302B"/>
    <w:rsid w:val="0083303C"/>
    <w:rsid w:val="00833046"/>
    <w:rsid w:val="00833076"/>
    <w:rsid w:val="00833079"/>
    <w:rsid w:val="008330C4"/>
    <w:rsid w:val="008330DF"/>
    <w:rsid w:val="008330FF"/>
    <w:rsid w:val="00833103"/>
    <w:rsid w:val="00833167"/>
    <w:rsid w:val="008331AC"/>
    <w:rsid w:val="008331BA"/>
    <w:rsid w:val="008331D1"/>
    <w:rsid w:val="008331D8"/>
    <w:rsid w:val="008331E0"/>
    <w:rsid w:val="00833207"/>
    <w:rsid w:val="0083323F"/>
    <w:rsid w:val="0083325D"/>
    <w:rsid w:val="00833285"/>
    <w:rsid w:val="00833288"/>
    <w:rsid w:val="008332AA"/>
    <w:rsid w:val="008332CA"/>
    <w:rsid w:val="008332FA"/>
    <w:rsid w:val="00833307"/>
    <w:rsid w:val="00833311"/>
    <w:rsid w:val="00833330"/>
    <w:rsid w:val="00833369"/>
    <w:rsid w:val="00833391"/>
    <w:rsid w:val="0083339D"/>
    <w:rsid w:val="008333B7"/>
    <w:rsid w:val="008333DA"/>
    <w:rsid w:val="0083341F"/>
    <w:rsid w:val="00833426"/>
    <w:rsid w:val="0083343C"/>
    <w:rsid w:val="00833501"/>
    <w:rsid w:val="0083350C"/>
    <w:rsid w:val="00833539"/>
    <w:rsid w:val="00833543"/>
    <w:rsid w:val="00833566"/>
    <w:rsid w:val="008335B0"/>
    <w:rsid w:val="008335BD"/>
    <w:rsid w:val="008335BF"/>
    <w:rsid w:val="008335C1"/>
    <w:rsid w:val="008335DC"/>
    <w:rsid w:val="008335E6"/>
    <w:rsid w:val="00833644"/>
    <w:rsid w:val="00833651"/>
    <w:rsid w:val="00833668"/>
    <w:rsid w:val="0083366E"/>
    <w:rsid w:val="00833681"/>
    <w:rsid w:val="008336C7"/>
    <w:rsid w:val="00833703"/>
    <w:rsid w:val="00833720"/>
    <w:rsid w:val="00833755"/>
    <w:rsid w:val="0083379B"/>
    <w:rsid w:val="008337A8"/>
    <w:rsid w:val="008337C5"/>
    <w:rsid w:val="008337D2"/>
    <w:rsid w:val="00833811"/>
    <w:rsid w:val="008338C9"/>
    <w:rsid w:val="008338DB"/>
    <w:rsid w:val="00833933"/>
    <w:rsid w:val="00833964"/>
    <w:rsid w:val="00833981"/>
    <w:rsid w:val="0083398C"/>
    <w:rsid w:val="00833992"/>
    <w:rsid w:val="0083399B"/>
    <w:rsid w:val="008339BD"/>
    <w:rsid w:val="008339C2"/>
    <w:rsid w:val="008339F7"/>
    <w:rsid w:val="00833A29"/>
    <w:rsid w:val="00833A36"/>
    <w:rsid w:val="00833A39"/>
    <w:rsid w:val="00833A64"/>
    <w:rsid w:val="00833A67"/>
    <w:rsid w:val="00833A7B"/>
    <w:rsid w:val="00833A93"/>
    <w:rsid w:val="00833B13"/>
    <w:rsid w:val="00833B26"/>
    <w:rsid w:val="00833B3C"/>
    <w:rsid w:val="00833B3F"/>
    <w:rsid w:val="00833B56"/>
    <w:rsid w:val="00833B5A"/>
    <w:rsid w:val="00833B7C"/>
    <w:rsid w:val="00833B97"/>
    <w:rsid w:val="00833BDF"/>
    <w:rsid w:val="00833BE0"/>
    <w:rsid w:val="00833C0F"/>
    <w:rsid w:val="00833C43"/>
    <w:rsid w:val="00833C59"/>
    <w:rsid w:val="00833CCA"/>
    <w:rsid w:val="00833CCF"/>
    <w:rsid w:val="00833CE8"/>
    <w:rsid w:val="00833D0E"/>
    <w:rsid w:val="00833D37"/>
    <w:rsid w:val="00833D64"/>
    <w:rsid w:val="00833DC4"/>
    <w:rsid w:val="00833DCB"/>
    <w:rsid w:val="00833DD8"/>
    <w:rsid w:val="00833DE6"/>
    <w:rsid w:val="00833E04"/>
    <w:rsid w:val="00833E0A"/>
    <w:rsid w:val="00833F06"/>
    <w:rsid w:val="00833F16"/>
    <w:rsid w:val="00833F39"/>
    <w:rsid w:val="00833F3C"/>
    <w:rsid w:val="00833FB1"/>
    <w:rsid w:val="00833FC9"/>
    <w:rsid w:val="00833FE4"/>
    <w:rsid w:val="00834037"/>
    <w:rsid w:val="00834052"/>
    <w:rsid w:val="00834062"/>
    <w:rsid w:val="0083406B"/>
    <w:rsid w:val="00834075"/>
    <w:rsid w:val="00834089"/>
    <w:rsid w:val="008340B0"/>
    <w:rsid w:val="008340D7"/>
    <w:rsid w:val="0083413B"/>
    <w:rsid w:val="0083413E"/>
    <w:rsid w:val="00834143"/>
    <w:rsid w:val="0083414A"/>
    <w:rsid w:val="0083417F"/>
    <w:rsid w:val="008341A2"/>
    <w:rsid w:val="008341B8"/>
    <w:rsid w:val="008341D0"/>
    <w:rsid w:val="008341DB"/>
    <w:rsid w:val="00834209"/>
    <w:rsid w:val="00834229"/>
    <w:rsid w:val="00834249"/>
    <w:rsid w:val="00834256"/>
    <w:rsid w:val="00834264"/>
    <w:rsid w:val="0083426E"/>
    <w:rsid w:val="00834274"/>
    <w:rsid w:val="00834284"/>
    <w:rsid w:val="0083429E"/>
    <w:rsid w:val="008342B4"/>
    <w:rsid w:val="008342B9"/>
    <w:rsid w:val="008342EE"/>
    <w:rsid w:val="00834318"/>
    <w:rsid w:val="0083431A"/>
    <w:rsid w:val="0083432E"/>
    <w:rsid w:val="0083433C"/>
    <w:rsid w:val="0083434F"/>
    <w:rsid w:val="00834389"/>
    <w:rsid w:val="0083438B"/>
    <w:rsid w:val="008343C3"/>
    <w:rsid w:val="008343DA"/>
    <w:rsid w:val="00834402"/>
    <w:rsid w:val="0083440F"/>
    <w:rsid w:val="0083442C"/>
    <w:rsid w:val="0083447E"/>
    <w:rsid w:val="0083449E"/>
    <w:rsid w:val="00834509"/>
    <w:rsid w:val="00834560"/>
    <w:rsid w:val="008345E0"/>
    <w:rsid w:val="008345EC"/>
    <w:rsid w:val="00834604"/>
    <w:rsid w:val="0083463E"/>
    <w:rsid w:val="00834669"/>
    <w:rsid w:val="00834682"/>
    <w:rsid w:val="00834754"/>
    <w:rsid w:val="00834759"/>
    <w:rsid w:val="00834770"/>
    <w:rsid w:val="00834783"/>
    <w:rsid w:val="0083478B"/>
    <w:rsid w:val="008347D9"/>
    <w:rsid w:val="008347E0"/>
    <w:rsid w:val="00834803"/>
    <w:rsid w:val="0083481D"/>
    <w:rsid w:val="0083484A"/>
    <w:rsid w:val="00834859"/>
    <w:rsid w:val="00834894"/>
    <w:rsid w:val="008348B7"/>
    <w:rsid w:val="0083493B"/>
    <w:rsid w:val="00834968"/>
    <w:rsid w:val="0083496B"/>
    <w:rsid w:val="00834986"/>
    <w:rsid w:val="00834998"/>
    <w:rsid w:val="008349B4"/>
    <w:rsid w:val="008349D6"/>
    <w:rsid w:val="00834A45"/>
    <w:rsid w:val="00834A4F"/>
    <w:rsid w:val="00834A67"/>
    <w:rsid w:val="00834AC7"/>
    <w:rsid w:val="00834ADD"/>
    <w:rsid w:val="00834BBA"/>
    <w:rsid w:val="00834BC6"/>
    <w:rsid w:val="00834BE4"/>
    <w:rsid w:val="00834BFF"/>
    <w:rsid w:val="00834C1E"/>
    <w:rsid w:val="00834C24"/>
    <w:rsid w:val="00834C31"/>
    <w:rsid w:val="00834C41"/>
    <w:rsid w:val="00834C69"/>
    <w:rsid w:val="00834CDE"/>
    <w:rsid w:val="00834CED"/>
    <w:rsid w:val="00834D16"/>
    <w:rsid w:val="00834D23"/>
    <w:rsid w:val="00834D52"/>
    <w:rsid w:val="00834D68"/>
    <w:rsid w:val="00834D81"/>
    <w:rsid w:val="00834D85"/>
    <w:rsid w:val="00834DA6"/>
    <w:rsid w:val="00834DBB"/>
    <w:rsid w:val="00834E05"/>
    <w:rsid w:val="00834E2C"/>
    <w:rsid w:val="00834E38"/>
    <w:rsid w:val="00834E57"/>
    <w:rsid w:val="00834E83"/>
    <w:rsid w:val="00834EB4"/>
    <w:rsid w:val="00834EBE"/>
    <w:rsid w:val="00834EC9"/>
    <w:rsid w:val="00834EE3"/>
    <w:rsid w:val="00834FB7"/>
    <w:rsid w:val="00834FF4"/>
    <w:rsid w:val="00835004"/>
    <w:rsid w:val="00835022"/>
    <w:rsid w:val="0083503D"/>
    <w:rsid w:val="00835098"/>
    <w:rsid w:val="008350F1"/>
    <w:rsid w:val="008350F2"/>
    <w:rsid w:val="00835139"/>
    <w:rsid w:val="0083516D"/>
    <w:rsid w:val="008351DF"/>
    <w:rsid w:val="00835201"/>
    <w:rsid w:val="00835234"/>
    <w:rsid w:val="0083524C"/>
    <w:rsid w:val="00835260"/>
    <w:rsid w:val="0083528E"/>
    <w:rsid w:val="00835291"/>
    <w:rsid w:val="008352B9"/>
    <w:rsid w:val="0083530B"/>
    <w:rsid w:val="00835325"/>
    <w:rsid w:val="00835367"/>
    <w:rsid w:val="00835372"/>
    <w:rsid w:val="0083538A"/>
    <w:rsid w:val="008353A2"/>
    <w:rsid w:val="008353AA"/>
    <w:rsid w:val="008353DB"/>
    <w:rsid w:val="008353F0"/>
    <w:rsid w:val="008353F5"/>
    <w:rsid w:val="00835435"/>
    <w:rsid w:val="00835444"/>
    <w:rsid w:val="00835485"/>
    <w:rsid w:val="0083548A"/>
    <w:rsid w:val="0083548D"/>
    <w:rsid w:val="008354CD"/>
    <w:rsid w:val="008354D2"/>
    <w:rsid w:val="00835503"/>
    <w:rsid w:val="0083554D"/>
    <w:rsid w:val="00835565"/>
    <w:rsid w:val="0083558A"/>
    <w:rsid w:val="00835592"/>
    <w:rsid w:val="00835593"/>
    <w:rsid w:val="008355AC"/>
    <w:rsid w:val="008355DF"/>
    <w:rsid w:val="008355E2"/>
    <w:rsid w:val="008355F7"/>
    <w:rsid w:val="008355F8"/>
    <w:rsid w:val="00835614"/>
    <w:rsid w:val="008356ED"/>
    <w:rsid w:val="00835707"/>
    <w:rsid w:val="00835708"/>
    <w:rsid w:val="0083571F"/>
    <w:rsid w:val="0083575F"/>
    <w:rsid w:val="00835762"/>
    <w:rsid w:val="0083577C"/>
    <w:rsid w:val="0083578C"/>
    <w:rsid w:val="00835790"/>
    <w:rsid w:val="008357A5"/>
    <w:rsid w:val="008357F6"/>
    <w:rsid w:val="0083581C"/>
    <w:rsid w:val="0083585B"/>
    <w:rsid w:val="00835879"/>
    <w:rsid w:val="00835880"/>
    <w:rsid w:val="00835883"/>
    <w:rsid w:val="00835889"/>
    <w:rsid w:val="0083588F"/>
    <w:rsid w:val="008358B5"/>
    <w:rsid w:val="008358D2"/>
    <w:rsid w:val="008358FC"/>
    <w:rsid w:val="00835902"/>
    <w:rsid w:val="0083593F"/>
    <w:rsid w:val="0083594C"/>
    <w:rsid w:val="008359D9"/>
    <w:rsid w:val="00835A07"/>
    <w:rsid w:val="00835A15"/>
    <w:rsid w:val="00835A23"/>
    <w:rsid w:val="00835A44"/>
    <w:rsid w:val="00835A75"/>
    <w:rsid w:val="00835A8D"/>
    <w:rsid w:val="00835AB1"/>
    <w:rsid w:val="00835AC3"/>
    <w:rsid w:val="00835AFC"/>
    <w:rsid w:val="00835B21"/>
    <w:rsid w:val="00835B25"/>
    <w:rsid w:val="00835B44"/>
    <w:rsid w:val="00835BDC"/>
    <w:rsid w:val="00835BE8"/>
    <w:rsid w:val="00835C07"/>
    <w:rsid w:val="00835C1B"/>
    <w:rsid w:val="00835C2A"/>
    <w:rsid w:val="00835C78"/>
    <w:rsid w:val="00835C7E"/>
    <w:rsid w:val="00835C8E"/>
    <w:rsid w:val="00835CB4"/>
    <w:rsid w:val="00835CF4"/>
    <w:rsid w:val="00835D36"/>
    <w:rsid w:val="00835D4F"/>
    <w:rsid w:val="00835D67"/>
    <w:rsid w:val="00835D6E"/>
    <w:rsid w:val="00835D7F"/>
    <w:rsid w:val="00835D87"/>
    <w:rsid w:val="00835D9A"/>
    <w:rsid w:val="00835DFC"/>
    <w:rsid w:val="00835DFD"/>
    <w:rsid w:val="00835E00"/>
    <w:rsid w:val="00835E2B"/>
    <w:rsid w:val="00835E2D"/>
    <w:rsid w:val="00835E47"/>
    <w:rsid w:val="00835E68"/>
    <w:rsid w:val="00835E6C"/>
    <w:rsid w:val="00835E6F"/>
    <w:rsid w:val="00835E75"/>
    <w:rsid w:val="00835F0E"/>
    <w:rsid w:val="00835F19"/>
    <w:rsid w:val="00835F22"/>
    <w:rsid w:val="00835F23"/>
    <w:rsid w:val="00835F46"/>
    <w:rsid w:val="00835F47"/>
    <w:rsid w:val="00835F7A"/>
    <w:rsid w:val="00835F7F"/>
    <w:rsid w:val="00835F81"/>
    <w:rsid w:val="00835F91"/>
    <w:rsid w:val="00835F9F"/>
    <w:rsid w:val="00835FB7"/>
    <w:rsid w:val="00836016"/>
    <w:rsid w:val="00836017"/>
    <w:rsid w:val="00836057"/>
    <w:rsid w:val="008360AE"/>
    <w:rsid w:val="008360AF"/>
    <w:rsid w:val="008360D5"/>
    <w:rsid w:val="008360F0"/>
    <w:rsid w:val="0083610B"/>
    <w:rsid w:val="00836120"/>
    <w:rsid w:val="00836197"/>
    <w:rsid w:val="0083619C"/>
    <w:rsid w:val="008361FB"/>
    <w:rsid w:val="00836231"/>
    <w:rsid w:val="0083623B"/>
    <w:rsid w:val="008362FA"/>
    <w:rsid w:val="00836321"/>
    <w:rsid w:val="0083635A"/>
    <w:rsid w:val="008363BD"/>
    <w:rsid w:val="008363FE"/>
    <w:rsid w:val="0083644F"/>
    <w:rsid w:val="00836450"/>
    <w:rsid w:val="00836458"/>
    <w:rsid w:val="008364A7"/>
    <w:rsid w:val="008364E8"/>
    <w:rsid w:val="0083650C"/>
    <w:rsid w:val="00836566"/>
    <w:rsid w:val="00836577"/>
    <w:rsid w:val="00836590"/>
    <w:rsid w:val="008365AD"/>
    <w:rsid w:val="008365BE"/>
    <w:rsid w:val="008365F5"/>
    <w:rsid w:val="008365FB"/>
    <w:rsid w:val="0083660C"/>
    <w:rsid w:val="00836611"/>
    <w:rsid w:val="0083661C"/>
    <w:rsid w:val="00836620"/>
    <w:rsid w:val="0083663E"/>
    <w:rsid w:val="008366B7"/>
    <w:rsid w:val="008366CA"/>
    <w:rsid w:val="008366F1"/>
    <w:rsid w:val="0083671F"/>
    <w:rsid w:val="00836763"/>
    <w:rsid w:val="008367BD"/>
    <w:rsid w:val="008367D5"/>
    <w:rsid w:val="008367F1"/>
    <w:rsid w:val="008367F7"/>
    <w:rsid w:val="00836807"/>
    <w:rsid w:val="00836810"/>
    <w:rsid w:val="0083682C"/>
    <w:rsid w:val="008368B5"/>
    <w:rsid w:val="008368BC"/>
    <w:rsid w:val="008368CB"/>
    <w:rsid w:val="0083694B"/>
    <w:rsid w:val="0083694E"/>
    <w:rsid w:val="0083695E"/>
    <w:rsid w:val="00836999"/>
    <w:rsid w:val="00836A3B"/>
    <w:rsid w:val="00836A43"/>
    <w:rsid w:val="00836A48"/>
    <w:rsid w:val="00836A93"/>
    <w:rsid w:val="00836ACD"/>
    <w:rsid w:val="00836AD6"/>
    <w:rsid w:val="00836AEC"/>
    <w:rsid w:val="00836AEF"/>
    <w:rsid w:val="00836B4E"/>
    <w:rsid w:val="00836B94"/>
    <w:rsid w:val="00836B9A"/>
    <w:rsid w:val="00836B9C"/>
    <w:rsid w:val="00836BFC"/>
    <w:rsid w:val="00836C4C"/>
    <w:rsid w:val="00836C70"/>
    <w:rsid w:val="00836C7D"/>
    <w:rsid w:val="00836CB4"/>
    <w:rsid w:val="00836CC1"/>
    <w:rsid w:val="00836CC2"/>
    <w:rsid w:val="00836D81"/>
    <w:rsid w:val="00836DD2"/>
    <w:rsid w:val="00836DF2"/>
    <w:rsid w:val="00836DFA"/>
    <w:rsid w:val="00836E17"/>
    <w:rsid w:val="00836E23"/>
    <w:rsid w:val="00836E48"/>
    <w:rsid w:val="00836E8C"/>
    <w:rsid w:val="00836E9A"/>
    <w:rsid w:val="00836EA9"/>
    <w:rsid w:val="00836EAF"/>
    <w:rsid w:val="00836ECA"/>
    <w:rsid w:val="00836ED4"/>
    <w:rsid w:val="00836EDC"/>
    <w:rsid w:val="00836F04"/>
    <w:rsid w:val="00836F09"/>
    <w:rsid w:val="00836F24"/>
    <w:rsid w:val="00836F8F"/>
    <w:rsid w:val="00836FA1"/>
    <w:rsid w:val="00836FB4"/>
    <w:rsid w:val="00836FE2"/>
    <w:rsid w:val="00837078"/>
    <w:rsid w:val="0083708E"/>
    <w:rsid w:val="008370B0"/>
    <w:rsid w:val="008370B2"/>
    <w:rsid w:val="008370BA"/>
    <w:rsid w:val="008370C8"/>
    <w:rsid w:val="00837121"/>
    <w:rsid w:val="00837159"/>
    <w:rsid w:val="00837181"/>
    <w:rsid w:val="0083718F"/>
    <w:rsid w:val="008371B6"/>
    <w:rsid w:val="008371CB"/>
    <w:rsid w:val="008371CD"/>
    <w:rsid w:val="00837253"/>
    <w:rsid w:val="00837264"/>
    <w:rsid w:val="0083729A"/>
    <w:rsid w:val="008372CD"/>
    <w:rsid w:val="008372E7"/>
    <w:rsid w:val="0083735E"/>
    <w:rsid w:val="0083736F"/>
    <w:rsid w:val="00837379"/>
    <w:rsid w:val="00837391"/>
    <w:rsid w:val="00837394"/>
    <w:rsid w:val="0083739E"/>
    <w:rsid w:val="008373B7"/>
    <w:rsid w:val="008373C2"/>
    <w:rsid w:val="008373E1"/>
    <w:rsid w:val="008373EA"/>
    <w:rsid w:val="008373F8"/>
    <w:rsid w:val="008373FC"/>
    <w:rsid w:val="00837430"/>
    <w:rsid w:val="00837456"/>
    <w:rsid w:val="0083745B"/>
    <w:rsid w:val="00837475"/>
    <w:rsid w:val="008374BD"/>
    <w:rsid w:val="008374C7"/>
    <w:rsid w:val="008374DC"/>
    <w:rsid w:val="008374DE"/>
    <w:rsid w:val="00837515"/>
    <w:rsid w:val="00837539"/>
    <w:rsid w:val="00837543"/>
    <w:rsid w:val="00837556"/>
    <w:rsid w:val="0083758A"/>
    <w:rsid w:val="008375EC"/>
    <w:rsid w:val="008375FC"/>
    <w:rsid w:val="00837661"/>
    <w:rsid w:val="00837663"/>
    <w:rsid w:val="00837679"/>
    <w:rsid w:val="008376B6"/>
    <w:rsid w:val="008376DC"/>
    <w:rsid w:val="00837737"/>
    <w:rsid w:val="0083776A"/>
    <w:rsid w:val="00837791"/>
    <w:rsid w:val="0083780E"/>
    <w:rsid w:val="00837854"/>
    <w:rsid w:val="00837873"/>
    <w:rsid w:val="008378CB"/>
    <w:rsid w:val="008378D0"/>
    <w:rsid w:val="0083793C"/>
    <w:rsid w:val="00837970"/>
    <w:rsid w:val="008379C0"/>
    <w:rsid w:val="00837A03"/>
    <w:rsid w:val="00837A77"/>
    <w:rsid w:val="00837A84"/>
    <w:rsid w:val="00837AAD"/>
    <w:rsid w:val="00837AAF"/>
    <w:rsid w:val="00837AC3"/>
    <w:rsid w:val="00837B08"/>
    <w:rsid w:val="00837B0C"/>
    <w:rsid w:val="00837B24"/>
    <w:rsid w:val="00837BA4"/>
    <w:rsid w:val="00837BAB"/>
    <w:rsid w:val="00837BB4"/>
    <w:rsid w:val="00837BDE"/>
    <w:rsid w:val="00837C52"/>
    <w:rsid w:val="00837CED"/>
    <w:rsid w:val="00837D2F"/>
    <w:rsid w:val="00837D32"/>
    <w:rsid w:val="00837D67"/>
    <w:rsid w:val="00837D83"/>
    <w:rsid w:val="00837D8C"/>
    <w:rsid w:val="00837D91"/>
    <w:rsid w:val="00837DAD"/>
    <w:rsid w:val="00837E18"/>
    <w:rsid w:val="00837E2A"/>
    <w:rsid w:val="00837E2C"/>
    <w:rsid w:val="00837E67"/>
    <w:rsid w:val="00837EC3"/>
    <w:rsid w:val="00837EE6"/>
    <w:rsid w:val="00837EE7"/>
    <w:rsid w:val="00837EF4"/>
    <w:rsid w:val="00837F1C"/>
    <w:rsid w:val="00837F45"/>
    <w:rsid w:val="00837F68"/>
    <w:rsid w:val="00837F74"/>
    <w:rsid w:val="00837F78"/>
    <w:rsid w:val="00837F84"/>
    <w:rsid w:val="00837F89"/>
    <w:rsid w:val="00837FB1"/>
    <w:rsid w:val="00840012"/>
    <w:rsid w:val="00840081"/>
    <w:rsid w:val="008400B7"/>
    <w:rsid w:val="008400BC"/>
    <w:rsid w:val="008400D9"/>
    <w:rsid w:val="00840112"/>
    <w:rsid w:val="00840157"/>
    <w:rsid w:val="0084019D"/>
    <w:rsid w:val="008401CA"/>
    <w:rsid w:val="008401E1"/>
    <w:rsid w:val="00840206"/>
    <w:rsid w:val="0084022B"/>
    <w:rsid w:val="00840287"/>
    <w:rsid w:val="00840292"/>
    <w:rsid w:val="008402CE"/>
    <w:rsid w:val="00840325"/>
    <w:rsid w:val="0084032C"/>
    <w:rsid w:val="00840350"/>
    <w:rsid w:val="0084039D"/>
    <w:rsid w:val="008403B3"/>
    <w:rsid w:val="008403BE"/>
    <w:rsid w:val="008403EE"/>
    <w:rsid w:val="0084045F"/>
    <w:rsid w:val="0084046C"/>
    <w:rsid w:val="00840495"/>
    <w:rsid w:val="00840499"/>
    <w:rsid w:val="0084049B"/>
    <w:rsid w:val="008404BC"/>
    <w:rsid w:val="008404CD"/>
    <w:rsid w:val="00840508"/>
    <w:rsid w:val="0084052D"/>
    <w:rsid w:val="00840590"/>
    <w:rsid w:val="00840606"/>
    <w:rsid w:val="0084060A"/>
    <w:rsid w:val="00840610"/>
    <w:rsid w:val="00840635"/>
    <w:rsid w:val="0084063E"/>
    <w:rsid w:val="008406D7"/>
    <w:rsid w:val="008406E2"/>
    <w:rsid w:val="00840727"/>
    <w:rsid w:val="00840731"/>
    <w:rsid w:val="00840733"/>
    <w:rsid w:val="0084074E"/>
    <w:rsid w:val="008407B5"/>
    <w:rsid w:val="00840806"/>
    <w:rsid w:val="0084082B"/>
    <w:rsid w:val="008408A1"/>
    <w:rsid w:val="008408AC"/>
    <w:rsid w:val="00840911"/>
    <w:rsid w:val="0084092A"/>
    <w:rsid w:val="0084095E"/>
    <w:rsid w:val="00840980"/>
    <w:rsid w:val="008409A5"/>
    <w:rsid w:val="00840A1A"/>
    <w:rsid w:val="00840A2B"/>
    <w:rsid w:val="00840A5A"/>
    <w:rsid w:val="00840ACB"/>
    <w:rsid w:val="00840B04"/>
    <w:rsid w:val="00840B11"/>
    <w:rsid w:val="00840B27"/>
    <w:rsid w:val="00840B29"/>
    <w:rsid w:val="00840B36"/>
    <w:rsid w:val="00840B39"/>
    <w:rsid w:val="00840B3B"/>
    <w:rsid w:val="00840B59"/>
    <w:rsid w:val="00840B6A"/>
    <w:rsid w:val="00840BA7"/>
    <w:rsid w:val="00840C02"/>
    <w:rsid w:val="00840C03"/>
    <w:rsid w:val="00840C2C"/>
    <w:rsid w:val="00840C8E"/>
    <w:rsid w:val="00840CA4"/>
    <w:rsid w:val="00840CCB"/>
    <w:rsid w:val="00840CE8"/>
    <w:rsid w:val="00840D20"/>
    <w:rsid w:val="00840D48"/>
    <w:rsid w:val="00840D7C"/>
    <w:rsid w:val="00840D98"/>
    <w:rsid w:val="00840DBC"/>
    <w:rsid w:val="00840DE3"/>
    <w:rsid w:val="00840DE6"/>
    <w:rsid w:val="00840DF2"/>
    <w:rsid w:val="00840E0E"/>
    <w:rsid w:val="00840E1D"/>
    <w:rsid w:val="00840E52"/>
    <w:rsid w:val="00840E7D"/>
    <w:rsid w:val="00840E98"/>
    <w:rsid w:val="00840E9B"/>
    <w:rsid w:val="00840EB8"/>
    <w:rsid w:val="00840EE4"/>
    <w:rsid w:val="00840F05"/>
    <w:rsid w:val="00840F12"/>
    <w:rsid w:val="00840F26"/>
    <w:rsid w:val="00840F3A"/>
    <w:rsid w:val="00840F5E"/>
    <w:rsid w:val="00840F86"/>
    <w:rsid w:val="00840FA8"/>
    <w:rsid w:val="00840FB1"/>
    <w:rsid w:val="00840FB7"/>
    <w:rsid w:val="00840FC0"/>
    <w:rsid w:val="00840FC3"/>
    <w:rsid w:val="00840FDD"/>
    <w:rsid w:val="0084102B"/>
    <w:rsid w:val="00841033"/>
    <w:rsid w:val="00841044"/>
    <w:rsid w:val="00841065"/>
    <w:rsid w:val="008410A3"/>
    <w:rsid w:val="008410D9"/>
    <w:rsid w:val="008410DE"/>
    <w:rsid w:val="008410F3"/>
    <w:rsid w:val="008410F6"/>
    <w:rsid w:val="00841154"/>
    <w:rsid w:val="00841193"/>
    <w:rsid w:val="008411FD"/>
    <w:rsid w:val="008412A9"/>
    <w:rsid w:val="008412F5"/>
    <w:rsid w:val="00841347"/>
    <w:rsid w:val="0084136A"/>
    <w:rsid w:val="0084139A"/>
    <w:rsid w:val="008414B1"/>
    <w:rsid w:val="008414CE"/>
    <w:rsid w:val="0084157F"/>
    <w:rsid w:val="00841581"/>
    <w:rsid w:val="0084159A"/>
    <w:rsid w:val="008415A3"/>
    <w:rsid w:val="008415C2"/>
    <w:rsid w:val="008415E1"/>
    <w:rsid w:val="0084160A"/>
    <w:rsid w:val="0084161D"/>
    <w:rsid w:val="0084165F"/>
    <w:rsid w:val="00841665"/>
    <w:rsid w:val="00841688"/>
    <w:rsid w:val="00841697"/>
    <w:rsid w:val="0084169A"/>
    <w:rsid w:val="008416D6"/>
    <w:rsid w:val="00841711"/>
    <w:rsid w:val="00841741"/>
    <w:rsid w:val="0084174E"/>
    <w:rsid w:val="0084176D"/>
    <w:rsid w:val="0084178C"/>
    <w:rsid w:val="008417CB"/>
    <w:rsid w:val="008417D7"/>
    <w:rsid w:val="008417E5"/>
    <w:rsid w:val="008417F3"/>
    <w:rsid w:val="00841811"/>
    <w:rsid w:val="00841839"/>
    <w:rsid w:val="0084188A"/>
    <w:rsid w:val="008418A2"/>
    <w:rsid w:val="008418C0"/>
    <w:rsid w:val="008418FE"/>
    <w:rsid w:val="00841914"/>
    <w:rsid w:val="00841948"/>
    <w:rsid w:val="00841970"/>
    <w:rsid w:val="008419CD"/>
    <w:rsid w:val="008419E2"/>
    <w:rsid w:val="00841A21"/>
    <w:rsid w:val="00841A56"/>
    <w:rsid w:val="00841A69"/>
    <w:rsid w:val="00841A81"/>
    <w:rsid w:val="00841A8F"/>
    <w:rsid w:val="00841AE4"/>
    <w:rsid w:val="00841B2E"/>
    <w:rsid w:val="00841B33"/>
    <w:rsid w:val="00841B34"/>
    <w:rsid w:val="00841B39"/>
    <w:rsid w:val="00841B74"/>
    <w:rsid w:val="00841B7D"/>
    <w:rsid w:val="00841B97"/>
    <w:rsid w:val="00841BA9"/>
    <w:rsid w:val="00841C9A"/>
    <w:rsid w:val="00841CE9"/>
    <w:rsid w:val="00841CFB"/>
    <w:rsid w:val="00841D17"/>
    <w:rsid w:val="00841D57"/>
    <w:rsid w:val="00841D59"/>
    <w:rsid w:val="00841D62"/>
    <w:rsid w:val="00841D64"/>
    <w:rsid w:val="00841D7C"/>
    <w:rsid w:val="00841DF9"/>
    <w:rsid w:val="00841E05"/>
    <w:rsid w:val="00841E28"/>
    <w:rsid w:val="00841E39"/>
    <w:rsid w:val="00841E59"/>
    <w:rsid w:val="00841E89"/>
    <w:rsid w:val="00841EE2"/>
    <w:rsid w:val="00841F02"/>
    <w:rsid w:val="00841F06"/>
    <w:rsid w:val="00841F84"/>
    <w:rsid w:val="00841F94"/>
    <w:rsid w:val="00841F96"/>
    <w:rsid w:val="00841FD4"/>
    <w:rsid w:val="00842001"/>
    <w:rsid w:val="00842002"/>
    <w:rsid w:val="0084205C"/>
    <w:rsid w:val="0084206C"/>
    <w:rsid w:val="0084207B"/>
    <w:rsid w:val="00842085"/>
    <w:rsid w:val="008420BC"/>
    <w:rsid w:val="008420C4"/>
    <w:rsid w:val="008420DA"/>
    <w:rsid w:val="008420EC"/>
    <w:rsid w:val="00842111"/>
    <w:rsid w:val="00842182"/>
    <w:rsid w:val="008421ED"/>
    <w:rsid w:val="0084222C"/>
    <w:rsid w:val="00842236"/>
    <w:rsid w:val="00842243"/>
    <w:rsid w:val="008422FA"/>
    <w:rsid w:val="00842371"/>
    <w:rsid w:val="00842389"/>
    <w:rsid w:val="008423B6"/>
    <w:rsid w:val="008423C6"/>
    <w:rsid w:val="008423DB"/>
    <w:rsid w:val="0084246C"/>
    <w:rsid w:val="00842470"/>
    <w:rsid w:val="008424A3"/>
    <w:rsid w:val="008424AA"/>
    <w:rsid w:val="008424AC"/>
    <w:rsid w:val="008424C7"/>
    <w:rsid w:val="008424D2"/>
    <w:rsid w:val="008424E5"/>
    <w:rsid w:val="00842510"/>
    <w:rsid w:val="00842515"/>
    <w:rsid w:val="00842525"/>
    <w:rsid w:val="00842538"/>
    <w:rsid w:val="00842560"/>
    <w:rsid w:val="0084258E"/>
    <w:rsid w:val="008425AC"/>
    <w:rsid w:val="008425AD"/>
    <w:rsid w:val="008425CB"/>
    <w:rsid w:val="0084260D"/>
    <w:rsid w:val="00842687"/>
    <w:rsid w:val="008426A1"/>
    <w:rsid w:val="008426B2"/>
    <w:rsid w:val="00842711"/>
    <w:rsid w:val="00842718"/>
    <w:rsid w:val="00842751"/>
    <w:rsid w:val="0084277D"/>
    <w:rsid w:val="008427D8"/>
    <w:rsid w:val="008427DF"/>
    <w:rsid w:val="008427E8"/>
    <w:rsid w:val="008427F4"/>
    <w:rsid w:val="008427F8"/>
    <w:rsid w:val="0084284D"/>
    <w:rsid w:val="00842864"/>
    <w:rsid w:val="0084286A"/>
    <w:rsid w:val="00842877"/>
    <w:rsid w:val="0084287C"/>
    <w:rsid w:val="0084288B"/>
    <w:rsid w:val="008428AE"/>
    <w:rsid w:val="00842928"/>
    <w:rsid w:val="00842944"/>
    <w:rsid w:val="00842972"/>
    <w:rsid w:val="00842998"/>
    <w:rsid w:val="008429B9"/>
    <w:rsid w:val="008429D2"/>
    <w:rsid w:val="008429E5"/>
    <w:rsid w:val="008429FE"/>
    <w:rsid w:val="00842A55"/>
    <w:rsid w:val="00842A76"/>
    <w:rsid w:val="00842ABF"/>
    <w:rsid w:val="00842ADB"/>
    <w:rsid w:val="00842ADC"/>
    <w:rsid w:val="00842ADF"/>
    <w:rsid w:val="00842B13"/>
    <w:rsid w:val="00842B26"/>
    <w:rsid w:val="00842B3C"/>
    <w:rsid w:val="00842B48"/>
    <w:rsid w:val="00842B57"/>
    <w:rsid w:val="00842B5A"/>
    <w:rsid w:val="00842BA9"/>
    <w:rsid w:val="00842BB1"/>
    <w:rsid w:val="00842BB6"/>
    <w:rsid w:val="00842BC5"/>
    <w:rsid w:val="00842BCA"/>
    <w:rsid w:val="00842BE7"/>
    <w:rsid w:val="00842BFB"/>
    <w:rsid w:val="00842C10"/>
    <w:rsid w:val="00842C18"/>
    <w:rsid w:val="00842C67"/>
    <w:rsid w:val="00842C7A"/>
    <w:rsid w:val="00842C8A"/>
    <w:rsid w:val="00842C95"/>
    <w:rsid w:val="00842D04"/>
    <w:rsid w:val="00842D25"/>
    <w:rsid w:val="00842DA5"/>
    <w:rsid w:val="00842DDA"/>
    <w:rsid w:val="00842DF4"/>
    <w:rsid w:val="00842E0D"/>
    <w:rsid w:val="00842E1E"/>
    <w:rsid w:val="00842E42"/>
    <w:rsid w:val="00842E4C"/>
    <w:rsid w:val="00842E5B"/>
    <w:rsid w:val="00842E6D"/>
    <w:rsid w:val="00842EA0"/>
    <w:rsid w:val="00842EE9"/>
    <w:rsid w:val="00842F10"/>
    <w:rsid w:val="00842F35"/>
    <w:rsid w:val="00842F4B"/>
    <w:rsid w:val="00842F85"/>
    <w:rsid w:val="00842F86"/>
    <w:rsid w:val="00842FB8"/>
    <w:rsid w:val="00842FDA"/>
    <w:rsid w:val="00842FF6"/>
    <w:rsid w:val="0084304D"/>
    <w:rsid w:val="0084306D"/>
    <w:rsid w:val="0084308C"/>
    <w:rsid w:val="00843090"/>
    <w:rsid w:val="008430DB"/>
    <w:rsid w:val="0084310F"/>
    <w:rsid w:val="00843115"/>
    <w:rsid w:val="008431E0"/>
    <w:rsid w:val="00843224"/>
    <w:rsid w:val="00843246"/>
    <w:rsid w:val="0084325A"/>
    <w:rsid w:val="0084326A"/>
    <w:rsid w:val="00843289"/>
    <w:rsid w:val="00843295"/>
    <w:rsid w:val="008432BE"/>
    <w:rsid w:val="00843335"/>
    <w:rsid w:val="0084333D"/>
    <w:rsid w:val="0084336E"/>
    <w:rsid w:val="00843378"/>
    <w:rsid w:val="0084337A"/>
    <w:rsid w:val="0084337B"/>
    <w:rsid w:val="008433C9"/>
    <w:rsid w:val="008433DB"/>
    <w:rsid w:val="00843402"/>
    <w:rsid w:val="0084340D"/>
    <w:rsid w:val="0084341D"/>
    <w:rsid w:val="00843470"/>
    <w:rsid w:val="008434B9"/>
    <w:rsid w:val="008434C3"/>
    <w:rsid w:val="008434C4"/>
    <w:rsid w:val="008434D7"/>
    <w:rsid w:val="008434EE"/>
    <w:rsid w:val="00843532"/>
    <w:rsid w:val="00843535"/>
    <w:rsid w:val="00843546"/>
    <w:rsid w:val="008435F5"/>
    <w:rsid w:val="00843617"/>
    <w:rsid w:val="0084365C"/>
    <w:rsid w:val="0084366D"/>
    <w:rsid w:val="00843677"/>
    <w:rsid w:val="00843684"/>
    <w:rsid w:val="008436A5"/>
    <w:rsid w:val="008436BA"/>
    <w:rsid w:val="008436CC"/>
    <w:rsid w:val="008436D2"/>
    <w:rsid w:val="008436F3"/>
    <w:rsid w:val="00843721"/>
    <w:rsid w:val="00843739"/>
    <w:rsid w:val="00843751"/>
    <w:rsid w:val="00843757"/>
    <w:rsid w:val="0084377F"/>
    <w:rsid w:val="00843785"/>
    <w:rsid w:val="00843786"/>
    <w:rsid w:val="00843792"/>
    <w:rsid w:val="008437C8"/>
    <w:rsid w:val="008437EA"/>
    <w:rsid w:val="00843800"/>
    <w:rsid w:val="00843815"/>
    <w:rsid w:val="0084381D"/>
    <w:rsid w:val="0084381E"/>
    <w:rsid w:val="00843828"/>
    <w:rsid w:val="00843838"/>
    <w:rsid w:val="00843840"/>
    <w:rsid w:val="0084389B"/>
    <w:rsid w:val="008438B8"/>
    <w:rsid w:val="008438FC"/>
    <w:rsid w:val="00843908"/>
    <w:rsid w:val="0084392A"/>
    <w:rsid w:val="00843943"/>
    <w:rsid w:val="00843969"/>
    <w:rsid w:val="00843991"/>
    <w:rsid w:val="00843992"/>
    <w:rsid w:val="008439A1"/>
    <w:rsid w:val="008439EA"/>
    <w:rsid w:val="00843A04"/>
    <w:rsid w:val="00843A15"/>
    <w:rsid w:val="00843A41"/>
    <w:rsid w:val="00843A52"/>
    <w:rsid w:val="00843A76"/>
    <w:rsid w:val="00843AA9"/>
    <w:rsid w:val="00843AD6"/>
    <w:rsid w:val="00843ADF"/>
    <w:rsid w:val="00843AE1"/>
    <w:rsid w:val="00843AFD"/>
    <w:rsid w:val="00843AFF"/>
    <w:rsid w:val="00843B3C"/>
    <w:rsid w:val="00843B6D"/>
    <w:rsid w:val="00843B88"/>
    <w:rsid w:val="00843B96"/>
    <w:rsid w:val="00843BC1"/>
    <w:rsid w:val="00843BF1"/>
    <w:rsid w:val="00843BFA"/>
    <w:rsid w:val="00843C3B"/>
    <w:rsid w:val="00843C3E"/>
    <w:rsid w:val="00843C3F"/>
    <w:rsid w:val="00843C92"/>
    <w:rsid w:val="00843CA3"/>
    <w:rsid w:val="00843CD8"/>
    <w:rsid w:val="00843CE4"/>
    <w:rsid w:val="00843CE6"/>
    <w:rsid w:val="00843D03"/>
    <w:rsid w:val="00843D08"/>
    <w:rsid w:val="00843D21"/>
    <w:rsid w:val="00843D4D"/>
    <w:rsid w:val="00843D5A"/>
    <w:rsid w:val="00843D5B"/>
    <w:rsid w:val="00843D5E"/>
    <w:rsid w:val="00843DFB"/>
    <w:rsid w:val="00843E62"/>
    <w:rsid w:val="00843E7F"/>
    <w:rsid w:val="00843E94"/>
    <w:rsid w:val="00843EAF"/>
    <w:rsid w:val="00843F04"/>
    <w:rsid w:val="00843F0A"/>
    <w:rsid w:val="00843F3C"/>
    <w:rsid w:val="00843F3D"/>
    <w:rsid w:val="00843F64"/>
    <w:rsid w:val="00843F97"/>
    <w:rsid w:val="00843FC5"/>
    <w:rsid w:val="0084400C"/>
    <w:rsid w:val="0084406D"/>
    <w:rsid w:val="00844082"/>
    <w:rsid w:val="0084408A"/>
    <w:rsid w:val="008440A7"/>
    <w:rsid w:val="00844115"/>
    <w:rsid w:val="00844138"/>
    <w:rsid w:val="00844142"/>
    <w:rsid w:val="0084415E"/>
    <w:rsid w:val="00844185"/>
    <w:rsid w:val="008441A3"/>
    <w:rsid w:val="008441FB"/>
    <w:rsid w:val="008441FF"/>
    <w:rsid w:val="0084424E"/>
    <w:rsid w:val="00844250"/>
    <w:rsid w:val="0084429A"/>
    <w:rsid w:val="0084432F"/>
    <w:rsid w:val="00844375"/>
    <w:rsid w:val="00844381"/>
    <w:rsid w:val="008443A7"/>
    <w:rsid w:val="008443AA"/>
    <w:rsid w:val="008443F0"/>
    <w:rsid w:val="00844410"/>
    <w:rsid w:val="0084441B"/>
    <w:rsid w:val="0084441D"/>
    <w:rsid w:val="00844423"/>
    <w:rsid w:val="0084442E"/>
    <w:rsid w:val="0084443B"/>
    <w:rsid w:val="0084445D"/>
    <w:rsid w:val="00844465"/>
    <w:rsid w:val="00844476"/>
    <w:rsid w:val="008444A6"/>
    <w:rsid w:val="008444AA"/>
    <w:rsid w:val="008444C7"/>
    <w:rsid w:val="008444DC"/>
    <w:rsid w:val="0084451E"/>
    <w:rsid w:val="0084452E"/>
    <w:rsid w:val="0084453F"/>
    <w:rsid w:val="0084456F"/>
    <w:rsid w:val="00844572"/>
    <w:rsid w:val="00844592"/>
    <w:rsid w:val="0084459C"/>
    <w:rsid w:val="008445B0"/>
    <w:rsid w:val="008445B6"/>
    <w:rsid w:val="00844600"/>
    <w:rsid w:val="00844608"/>
    <w:rsid w:val="00844654"/>
    <w:rsid w:val="00844662"/>
    <w:rsid w:val="00844736"/>
    <w:rsid w:val="008447BA"/>
    <w:rsid w:val="008447CD"/>
    <w:rsid w:val="008447DE"/>
    <w:rsid w:val="00844806"/>
    <w:rsid w:val="0084481B"/>
    <w:rsid w:val="00844828"/>
    <w:rsid w:val="00844898"/>
    <w:rsid w:val="008448BA"/>
    <w:rsid w:val="008448C2"/>
    <w:rsid w:val="008448E8"/>
    <w:rsid w:val="008448F3"/>
    <w:rsid w:val="008448F7"/>
    <w:rsid w:val="008449AA"/>
    <w:rsid w:val="00844A09"/>
    <w:rsid w:val="00844A29"/>
    <w:rsid w:val="00844A77"/>
    <w:rsid w:val="00844A8C"/>
    <w:rsid w:val="00844A9A"/>
    <w:rsid w:val="00844AC0"/>
    <w:rsid w:val="00844B1F"/>
    <w:rsid w:val="00844B34"/>
    <w:rsid w:val="00844B3A"/>
    <w:rsid w:val="00844B50"/>
    <w:rsid w:val="00844BA1"/>
    <w:rsid w:val="00844BB9"/>
    <w:rsid w:val="00844C30"/>
    <w:rsid w:val="00844C58"/>
    <w:rsid w:val="00844C7D"/>
    <w:rsid w:val="00844C8F"/>
    <w:rsid w:val="00844CD0"/>
    <w:rsid w:val="00844CE3"/>
    <w:rsid w:val="00844D26"/>
    <w:rsid w:val="00844D2C"/>
    <w:rsid w:val="00844D37"/>
    <w:rsid w:val="00844D69"/>
    <w:rsid w:val="00844D79"/>
    <w:rsid w:val="00844D9C"/>
    <w:rsid w:val="00844DA0"/>
    <w:rsid w:val="00844DD8"/>
    <w:rsid w:val="00844E12"/>
    <w:rsid w:val="00844E49"/>
    <w:rsid w:val="00844E4B"/>
    <w:rsid w:val="00844E51"/>
    <w:rsid w:val="00844E61"/>
    <w:rsid w:val="00844E85"/>
    <w:rsid w:val="00844EB9"/>
    <w:rsid w:val="00844EBB"/>
    <w:rsid w:val="00844EC7"/>
    <w:rsid w:val="00844F30"/>
    <w:rsid w:val="00844F64"/>
    <w:rsid w:val="00844F6F"/>
    <w:rsid w:val="00844F79"/>
    <w:rsid w:val="00844F8C"/>
    <w:rsid w:val="00845002"/>
    <w:rsid w:val="00845009"/>
    <w:rsid w:val="00845064"/>
    <w:rsid w:val="0084510E"/>
    <w:rsid w:val="00845168"/>
    <w:rsid w:val="00845187"/>
    <w:rsid w:val="008451AC"/>
    <w:rsid w:val="008451C6"/>
    <w:rsid w:val="008451CB"/>
    <w:rsid w:val="008451F3"/>
    <w:rsid w:val="0084520F"/>
    <w:rsid w:val="0084527D"/>
    <w:rsid w:val="0084529F"/>
    <w:rsid w:val="008452AE"/>
    <w:rsid w:val="008452B7"/>
    <w:rsid w:val="008452BC"/>
    <w:rsid w:val="008452E6"/>
    <w:rsid w:val="008452F2"/>
    <w:rsid w:val="0084533C"/>
    <w:rsid w:val="0084534F"/>
    <w:rsid w:val="0084535E"/>
    <w:rsid w:val="00845392"/>
    <w:rsid w:val="008453C7"/>
    <w:rsid w:val="00845409"/>
    <w:rsid w:val="0084540D"/>
    <w:rsid w:val="00845414"/>
    <w:rsid w:val="00845424"/>
    <w:rsid w:val="00845454"/>
    <w:rsid w:val="00845490"/>
    <w:rsid w:val="008454AA"/>
    <w:rsid w:val="008454BA"/>
    <w:rsid w:val="008454F5"/>
    <w:rsid w:val="008454F8"/>
    <w:rsid w:val="00845510"/>
    <w:rsid w:val="00845525"/>
    <w:rsid w:val="0084553A"/>
    <w:rsid w:val="00845564"/>
    <w:rsid w:val="00845571"/>
    <w:rsid w:val="00845574"/>
    <w:rsid w:val="0084557F"/>
    <w:rsid w:val="008455B2"/>
    <w:rsid w:val="008455F0"/>
    <w:rsid w:val="008455F8"/>
    <w:rsid w:val="00845625"/>
    <w:rsid w:val="0084562B"/>
    <w:rsid w:val="008456A2"/>
    <w:rsid w:val="008456A7"/>
    <w:rsid w:val="00845740"/>
    <w:rsid w:val="0084575C"/>
    <w:rsid w:val="00845780"/>
    <w:rsid w:val="0084579E"/>
    <w:rsid w:val="008457AF"/>
    <w:rsid w:val="008457EC"/>
    <w:rsid w:val="00845832"/>
    <w:rsid w:val="00845868"/>
    <w:rsid w:val="0084586C"/>
    <w:rsid w:val="00845896"/>
    <w:rsid w:val="00845897"/>
    <w:rsid w:val="008458B2"/>
    <w:rsid w:val="008458B8"/>
    <w:rsid w:val="00845915"/>
    <w:rsid w:val="00845918"/>
    <w:rsid w:val="0084591A"/>
    <w:rsid w:val="0084591E"/>
    <w:rsid w:val="0084592B"/>
    <w:rsid w:val="00845940"/>
    <w:rsid w:val="0084594A"/>
    <w:rsid w:val="0084596C"/>
    <w:rsid w:val="00845971"/>
    <w:rsid w:val="008459B9"/>
    <w:rsid w:val="008459C1"/>
    <w:rsid w:val="008459EC"/>
    <w:rsid w:val="00845A37"/>
    <w:rsid w:val="00845A44"/>
    <w:rsid w:val="00845A4B"/>
    <w:rsid w:val="00845A6F"/>
    <w:rsid w:val="00845A72"/>
    <w:rsid w:val="00845A81"/>
    <w:rsid w:val="00845A88"/>
    <w:rsid w:val="00845A8E"/>
    <w:rsid w:val="00845A8F"/>
    <w:rsid w:val="00845A9E"/>
    <w:rsid w:val="00845AAD"/>
    <w:rsid w:val="00845AD5"/>
    <w:rsid w:val="00845AF3"/>
    <w:rsid w:val="00845B4C"/>
    <w:rsid w:val="00845B61"/>
    <w:rsid w:val="00845B66"/>
    <w:rsid w:val="00845B8A"/>
    <w:rsid w:val="00845BD8"/>
    <w:rsid w:val="00845BF7"/>
    <w:rsid w:val="00845C40"/>
    <w:rsid w:val="00845C4E"/>
    <w:rsid w:val="00845C6B"/>
    <w:rsid w:val="00845C95"/>
    <w:rsid w:val="00845CA8"/>
    <w:rsid w:val="00845CAC"/>
    <w:rsid w:val="00845CBA"/>
    <w:rsid w:val="00845CC0"/>
    <w:rsid w:val="00845CCD"/>
    <w:rsid w:val="00845D63"/>
    <w:rsid w:val="00845D79"/>
    <w:rsid w:val="00845D92"/>
    <w:rsid w:val="00845DBA"/>
    <w:rsid w:val="00845E3A"/>
    <w:rsid w:val="00845E5A"/>
    <w:rsid w:val="00845E96"/>
    <w:rsid w:val="00845EB2"/>
    <w:rsid w:val="00845EF1"/>
    <w:rsid w:val="00845EFE"/>
    <w:rsid w:val="00845EFF"/>
    <w:rsid w:val="00845F21"/>
    <w:rsid w:val="00845F61"/>
    <w:rsid w:val="00845F6E"/>
    <w:rsid w:val="00845FA5"/>
    <w:rsid w:val="00845FA6"/>
    <w:rsid w:val="00845FB9"/>
    <w:rsid w:val="00845FCB"/>
    <w:rsid w:val="00845FD2"/>
    <w:rsid w:val="00846025"/>
    <w:rsid w:val="0084603E"/>
    <w:rsid w:val="00846042"/>
    <w:rsid w:val="00846051"/>
    <w:rsid w:val="0084607C"/>
    <w:rsid w:val="0084609B"/>
    <w:rsid w:val="008460BB"/>
    <w:rsid w:val="00846119"/>
    <w:rsid w:val="00846149"/>
    <w:rsid w:val="0084619F"/>
    <w:rsid w:val="008461AA"/>
    <w:rsid w:val="008461AD"/>
    <w:rsid w:val="008461CD"/>
    <w:rsid w:val="008461D8"/>
    <w:rsid w:val="00846254"/>
    <w:rsid w:val="0084625D"/>
    <w:rsid w:val="008462C6"/>
    <w:rsid w:val="008462DB"/>
    <w:rsid w:val="008462F0"/>
    <w:rsid w:val="00846371"/>
    <w:rsid w:val="0084638F"/>
    <w:rsid w:val="008463C5"/>
    <w:rsid w:val="008463DA"/>
    <w:rsid w:val="008463ED"/>
    <w:rsid w:val="00846424"/>
    <w:rsid w:val="00846484"/>
    <w:rsid w:val="0084648B"/>
    <w:rsid w:val="008464C0"/>
    <w:rsid w:val="00846512"/>
    <w:rsid w:val="0084658B"/>
    <w:rsid w:val="0084658F"/>
    <w:rsid w:val="00846595"/>
    <w:rsid w:val="0084659D"/>
    <w:rsid w:val="008465FD"/>
    <w:rsid w:val="00846610"/>
    <w:rsid w:val="00846619"/>
    <w:rsid w:val="00846648"/>
    <w:rsid w:val="00846658"/>
    <w:rsid w:val="00846675"/>
    <w:rsid w:val="00846687"/>
    <w:rsid w:val="008466AF"/>
    <w:rsid w:val="008466BB"/>
    <w:rsid w:val="0084670C"/>
    <w:rsid w:val="0084678D"/>
    <w:rsid w:val="00846795"/>
    <w:rsid w:val="008467A4"/>
    <w:rsid w:val="008467AF"/>
    <w:rsid w:val="008467C2"/>
    <w:rsid w:val="008467C5"/>
    <w:rsid w:val="008467C6"/>
    <w:rsid w:val="00846892"/>
    <w:rsid w:val="0084689D"/>
    <w:rsid w:val="008468AE"/>
    <w:rsid w:val="008468E1"/>
    <w:rsid w:val="008468F7"/>
    <w:rsid w:val="00846915"/>
    <w:rsid w:val="00846923"/>
    <w:rsid w:val="0084693D"/>
    <w:rsid w:val="00846948"/>
    <w:rsid w:val="00846959"/>
    <w:rsid w:val="00846960"/>
    <w:rsid w:val="00846977"/>
    <w:rsid w:val="008469E2"/>
    <w:rsid w:val="00846A48"/>
    <w:rsid w:val="00846A53"/>
    <w:rsid w:val="00846A6B"/>
    <w:rsid w:val="00846A6D"/>
    <w:rsid w:val="00846A86"/>
    <w:rsid w:val="00846A93"/>
    <w:rsid w:val="00846AB4"/>
    <w:rsid w:val="00846AC2"/>
    <w:rsid w:val="00846B23"/>
    <w:rsid w:val="00846B24"/>
    <w:rsid w:val="00846B29"/>
    <w:rsid w:val="00846B32"/>
    <w:rsid w:val="00846B7C"/>
    <w:rsid w:val="00846BD8"/>
    <w:rsid w:val="00846BDB"/>
    <w:rsid w:val="00846C23"/>
    <w:rsid w:val="00846C28"/>
    <w:rsid w:val="00846C2D"/>
    <w:rsid w:val="00846C4B"/>
    <w:rsid w:val="00846C63"/>
    <w:rsid w:val="00846CA0"/>
    <w:rsid w:val="00846CAC"/>
    <w:rsid w:val="00846CD2"/>
    <w:rsid w:val="00846D44"/>
    <w:rsid w:val="00846D53"/>
    <w:rsid w:val="00846D5C"/>
    <w:rsid w:val="00846D6E"/>
    <w:rsid w:val="00846D8C"/>
    <w:rsid w:val="00846D97"/>
    <w:rsid w:val="00846D9F"/>
    <w:rsid w:val="00846DB4"/>
    <w:rsid w:val="00846DB9"/>
    <w:rsid w:val="00846DBF"/>
    <w:rsid w:val="00846DC4"/>
    <w:rsid w:val="00846DE4"/>
    <w:rsid w:val="00846DE5"/>
    <w:rsid w:val="00846E58"/>
    <w:rsid w:val="00846EF0"/>
    <w:rsid w:val="00846F10"/>
    <w:rsid w:val="00846F59"/>
    <w:rsid w:val="00846FC6"/>
    <w:rsid w:val="00846FE7"/>
    <w:rsid w:val="00846FED"/>
    <w:rsid w:val="00846FF3"/>
    <w:rsid w:val="00846FFC"/>
    <w:rsid w:val="00847006"/>
    <w:rsid w:val="00847052"/>
    <w:rsid w:val="0084705A"/>
    <w:rsid w:val="00847078"/>
    <w:rsid w:val="008470BB"/>
    <w:rsid w:val="008470C0"/>
    <w:rsid w:val="00847109"/>
    <w:rsid w:val="00847132"/>
    <w:rsid w:val="00847150"/>
    <w:rsid w:val="00847199"/>
    <w:rsid w:val="008471A0"/>
    <w:rsid w:val="008471C5"/>
    <w:rsid w:val="008471CA"/>
    <w:rsid w:val="008471D9"/>
    <w:rsid w:val="0084721A"/>
    <w:rsid w:val="0084723F"/>
    <w:rsid w:val="0084725B"/>
    <w:rsid w:val="00847296"/>
    <w:rsid w:val="0084729C"/>
    <w:rsid w:val="008472C4"/>
    <w:rsid w:val="0084734E"/>
    <w:rsid w:val="0084736A"/>
    <w:rsid w:val="00847380"/>
    <w:rsid w:val="00847393"/>
    <w:rsid w:val="0084739B"/>
    <w:rsid w:val="008473D2"/>
    <w:rsid w:val="008473F1"/>
    <w:rsid w:val="00847400"/>
    <w:rsid w:val="00847408"/>
    <w:rsid w:val="0084742E"/>
    <w:rsid w:val="0084744D"/>
    <w:rsid w:val="00847462"/>
    <w:rsid w:val="0084748D"/>
    <w:rsid w:val="00847508"/>
    <w:rsid w:val="0084755E"/>
    <w:rsid w:val="00847571"/>
    <w:rsid w:val="00847603"/>
    <w:rsid w:val="0084761C"/>
    <w:rsid w:val="00847622"/>
    <w:rsid w:val="0084765A"/>
    <w:rsid w:val="00847688"/>
    <w:rsid w:val="008476B4"/>
    <w:rsid w:val="008476B5"/>
    <w:rsid w:val="008476C5"/>
    <w:rsid w:val="00847732"/>
    <w:rsid w:val="00847735"/>
    <w:rsid w:val="0084773B"/>
    <w:rsid w:val="00847775"/>
    <w:rsid w:val="00847776"/>
    <w:rsid w:val="0084778D"/>
    <w:rsid w:val="008477BF"/>
    <w:rsid w:val="008477D6"/>
    <w:rsid w:val="0084780D"/>
    <w:rsid w:val="00847837"/>
    <w:rsid w:val="0084785E"/>
    <w:rsid w:val="0084787C"/>
    <w:rsid w:val="008478B2"/>
    <w:rsid w:val="008478B6"/>
    <w:rsid w:val="008478EA"/>
    <w:rsid w:val="00847948"/>
    <w:rsid w:val="00847959"/>
    <w:rsid w:val="0084797D"/>
    <w:rsid w:val="00847981"/>
    <w:rsid w:val="00847997"/>
    <w:rsid w:val="008479AC"/>
    <w:rsid w:val="008479D4"/>
    <w:rsid w:val="00847A40"/>
    <w:rsid w:val="00847A5F"/>
    <w:rsid w:val="00847A91"/>
    <w:rsid w:val="00847AA7"/>
    <w:rsid w:val="00847ABF"/>
    <w:rsid w:val="00847AC9"/>
    <w:rsid w:val="00847AE7"/>
    <w:rsid w:val="00847B18"/>
    <w:rsid w:val="00847B1E"/>
    <w:rsid w:val="00847B6A"/>
    <w:rsid w:val="00847B85"/>
    <w:rsid w:val="00847B88"/>
    <w:rsid w:val="00847BD4"/>
    <w:rsid w:val="00847BF1"/>
    <w:rsid w:val="00847BFD"/>
    <w:rsid w:val="00847BFF"/>
    <w:rsid w:val="00847C15"/>
    <w:rsid w:val="00847C1D"/>
    <w:rsid w:val="00847C20"/>
    <w:rsid w:val="00847C33"/>
    <w:rsid w:val="00847C55"/>
    <w:rsid w:val="00847C76"/>
    <w:rsid w:val="00847C80"/>
    <w:rsid w:val="00847CEA"/>
    <w:rsid w:val="00847D2F"/>
    <w:rsid w:val="00847D38"/>
    <w:rsid w:val="00847D3C"/>
    <w:rsid w:val="00847D57"/>
    <w:rsid w:val="00847D63"/>
    <w:rsid w:val="00847D90"/>
    <w:rsid w:val="00847DF3"/>
    <w:rsid w:val="00847DF7"/>
    <w:rsid w:val="00847E0E"/>
    <w:rsid w:val="00847E47"/>
    <w:rsid w:val="00847E4E"/>
    <w:rsid w:val="00847E59"/>
    <w:rsid w:val="00847EA6"/>
    <w:rsid w:val="00847EAD"/>
    <w:rsid w:val="00847F37"/>
    <w:rsid w:val="00847F63"/>
    <w:rsid w:val="00847F6F"/>
    <w:rsid w:val="00847F83"/>
    <w:rsid w:val="00847FDB"/>
    <w:rsid w:val="00847FFE"/>
    <w:rsid w:val="00850002"/>
    <w:rsid w:val="00850009"/>
    <w:rsid w:val="0085002E"/>
    <w:rsid w:val="00850049"/>
    <w:rsid w:val="0085009E"/>
    <w:rsid w:val="008500A8"/>
    <w:rsid w:val="008500E8"/>
    <w:rsid w:val="008500F5"/>
    <w:rsid w:val="008500FC"/>
    <w:rsid w:val="00850100"/>
    <w:rsid w:val="00850121"/>
    <w:rsid w:val="00850143"/>
    <w:rsid w:val="0085014B"/>
    <w:rsid w:val="0085016D"/>
    <w:rsid w:val="0085019B"/>
    <w:rsid w:val="008501A3"/>
    <w:rsid w:val="008501AF"/>
    <w:rsid w:val="008501BD"/>
    <w:rsid w:val="008501E8"/>
    <w:rsid w:val="008501ED"/>
    <w:rsid w:val="008501F5"/>
    <w:rsid w:val="0085021C"/>
    <w:rsid w:val="0085021D"/>
    <w:rsid w:val="00850237"/>
    <w:rsid w:val="00850239"/>
    <w:rsid w:val="00850247"/>
    <w:rsid w:val="00850250"/>
    <w:rsid w:val="00850260"/>
    <w:rsid w:val="00850283"/>
    <w:rsid w:val="008502AA"/>
    <w:rsid w:val="008502B8"/>
    <w:rsid w:val="008502C5"/>
    <w:rsid w:val="008502CE"/>
    <w:rsid w:val="008502DD"/>
    <w:rsid w:val="00850349"/>
    <w:rsid w:val="008503A2"/>
    <w:rsid w:val="008503E4"/>
    <w:rsid w:val="00850433"/>
    <w:rsid w:val="0085043A"/>
    <w:rsid w:val="00850443"/>
    <w:rsid w:val="00850450"/>
    <w:rsid w:val="008504A6"/>
    <w:rsid w:val="008504B9"/>
    <w:rsid w:val="008504BA"/>
    <w:rsid w:val="008504D1"/>
    <w:rsid w:val="008504D9"/>
    <w:rsid w:val="008504E4"/>
    <w:rsid w:val="008504EC"/>
    <w:rsid w:val="0085052D"/>
    <w:rsid w:val="00850531"/>
    <w:rsid w:val="00850573"/>
    <w:rsid w:val="00850580"/>
    <w:rsid w:val="00850593"/>
    <w:rsid w:val="008505A9"/>
    <w:rsid w:val="008505AA"/>
    <w:rsid w:val="008505B6"/>
    <w:rsid w:val="008505DF"/>
    <w:rsid w:val="00850620"/>
    <w:rsid w:val="00850623"/>
    <w:rsid w:val="00850631"/>
    <w:rsid w:val="0085063F"/>
    <w:rsid w:val="00850644"/>
    <w:rsid w:val="00850661"/>
    <w:rsid w:val="008506A9"/>
    <w:rsid w:val="008506DF"/>
    <w:rsid w:val="00850730"/>
    <w:rsid w:val="008507AB"/>
    <w:rsid w:val="00850812"/>
    <w:rsid w:val="0085083F"/>
    <w:rsid w:val="00850853"/>
    <w:rsid w:val="00850858"/>
    <w:rsid w:val="00850868"/>
    <w:rsid w:val="00850884"/>
    <w:rsid w:val="008508A9"/>
    <w:rsid w:val="008508B4"/>
    <w:rsid w:val="008508BF"/>
    <w:rsid w:val="008508DC"/>
    <w:rsid w:val="008508F2"/>
    <w:rsid w:val="0085098B"/>
    <w:rsid w:val="008509C0"/>
    <w:rsid w:val="00850A4F"/>
    <w:rsid w:val="00850A72"/>
    <w:rsid w:val="00850A75"/>
    <w:rsid w:val="00850A85"/>
    <w:rsid w:val="00850AC6"/>
    <w:rsid w:val="00850AF6"/>
    <w:rsid w:val="00850B07"/>
    <w:rsid w:val="00850B28"/>
    <w:rsid w:val="00850B3D"/>
    <w:rsid w:val="00850B51"/>
    <w:rsid w:val="00850B65"/>
    <w:rsid w:val="00850BCD"/>
    <w:rsid w:val="00850BE3"/>
    <w:rsid w:val="00850C01"/>
    <w:rsid w:val="00850C06"/>
    <w:rsid w:val="00850C8F"/>
    <w:rsid w:val="00850CAA"/>
    <w:rsid w:val="00850CB0"/>
    <w:rsid w:val="00850CB5"/>
    <w:rsid w:val="00850CB7"/>
    <w:rsid w:val="00850CD2"/>
    <w:rsid w:val="00850CE0"/>
    <w:rsid w:val="00850CFD"/>
    <w:rsid w:val="00850D08"/>
    <w:rsid w:val="00850D45"/>
    <w:rsid w:val="00850D75"/>
    <w:rsid w:val="00850D7F"/>
    <w:rsid w:val="00850DA3"/>
    <w:rsid w:val="00850DE7"/>
    <w:rsid w:val="00850E79"/>
    <w:rsid w:val="00850EBA"/>
    <w:rsid w:val="00850EDD"/>
    <w:rsid w:val="00850EFA"/>
    <w:rsid w:val="00850F22"/>
    <w:rsid w:val="00850F25"/>
    <w:rsid w:val="00850F46"/>
    <w:rsid w:val="00850F49"/>
    <w:rsid w:val="00850F81"/>
    <w:rsid w:val="00850F86"/>
    <w:rsid w:val="00850F9C"/>
    <w:rsid w:val="00850FB6"/>
    <w:rsid w:val="00851022"/>
    <w:rsid w:val="00851046"/>
    <w:rsid w:val="0085105B"/>
    <w:rsid w:val="00851078"/>
    <w:rsid w:val="008510E3"/>
    <w:rsid w:val="008510E9"/>
    <w:rsid w:val="008510F7"/>
    <w:rsid w:val="00851111"/>
    <w:rsid w:val="0085114B"/>
    <w:rsid w:val="00851163"/>
    <w:rsid w:val="00851177"/>
    <w:rsid w:val="008511C2"/>
    <w:rsid w:val="0085123B"/>
    <w:rsid w:val="00851254"/>
    <w:rsid w:val="00851259"/>
    <w:rsid w:val="00851266"/>
    <w:rsid w:val="00851273"/>
    <w:rsid w:val="00851282"/>
    <w:rsid w:val="008512A2"/>
    <w:rsid w:val="008512B7"/>
    <w:rsid w:val="008512C7"/>
    <w:rsid w:val="00851308"/>
    <w:rsid w:val="00851328"/>
    <w:rsid w:val="0085132B"/>
    <w:rsid w:val="00851343"/>
    <w:rsid w:val="0085139A"/>
    <w:rsid w:val="008513AF"/>
    <w:rsid w:val="008513F5"/>
    <w:rsid w:val="00851420"/>
    <w:rsid w:val="0085145C"/>
    <w:rsid w:val="0085146D"/>
    <w:rsid w:val="00851480"/>
    <w:rsid w:val="00851501"/>
    <w:rsid w:val="00851527"/>
    <w:rsid w:val="00851570"/>
    <w:rsid w:val="00851584"/>
    <w:rsid w:val="008515BC"/>
    <w:rsid w:val="008515C8"/>
    <w:rsid w:val="008515CF"/>
    <w:rsid w:val="008515E8"/>
    <w:rsid w:val="00851628"/>
    <w:rsid w:val="0085162F"/>
    <w:rsid w:val="0085166F"/>
    <w:rsid w:val="008516A7"/>
    <w:rsid w:val="008516C0"/>
    <w:rsid w:val="008516C6"/>
    <w:rsid w:val="008516D7"/>
    <w:rsid w:val="008516F0"/>
    <w:rsid w:val="00851705"/>
    <w:rsid w:val="00851722"/>
    <w:rsid w:val="00851755"/>
    <w:rsid w:val="00851781"/>
    <w:rsid w:val="00851782"/>
    <w:rsid w:val="0085178E"/>
    <w:rsid w:val="008517A4"/>
    <w:rsid w:val="008517FD"/>
    <w:rsid w:val="0085181D"/>
    <w:rsid w:val="0085181F"/>
    <w:rsid w:val="00851823"/>
    <w:rsid w:val="00851848"/>
    <w:rsid w:val="0085189A"/>
    <w:rsid w:val="008518AA"/>
    <w:rsid w:val="008518AD"/>
    <w:rsid w:val="008518D3"/>
    <w:rsid w:val="00851908"/>
    <w:rsid w:val="00851915"/>
    <w:rsid w:val="00851952"/>
    <w:rsid w:val="008519D2"/>
    <w:rsid w:val="008519F7"/>
    <w:rsid w:val="00851A3A"/>
    <w:rsid w:val="00851A42"/>
    <w:rsid w:val="00851A4C"/>
    <w:rsid w:val="00851A69"/>
    <w:rsid w:val="00851A72"/>
    <w:rsid w:val="00851AA5"/>
    <w:rsid w:val="00851AAF"/>
    <w:rsid w:val="00851B53"/>
    <w:rsid w:val="00851B63"/>
    <w:rsid w:val="00851B8F"/>
    <w:rsid w:val="00851BB3"/>
    <w:rsid w:val="00851BD1"/>
    <w:rsid w:val="00851C1A"/>
    <w:rsid w:val="00851C21"/>
    <w:rsid w:val="00851C3D"/>
    <w:rsid w:val="00851CF5"/>
    <w:rsid w:val="00851D2F"/>
    <w:rsid w:val="00851D33"/>
    <w:rsid w:val="00851D6E"/>
    <w:rsid w:val="00851D9B"/>
    <w:rsid w:val="00851DCE"/>
    <w:rsid w:val="00851DE2"/>
    <w:rsid w:val="00851E09"/>
    <w:rsid w:val="00851E3D"/>
    <w:rsid w:val="00851E3F"/>
    <w:rsid w:val="00851E70"/>
    <w:rsid w:val="00851E75"/>
    <w:rsid w:val="00851E90"/>
    <w:rsid w:val="00851E95"/>
    <w:rsid w:val="00851EBC"/>
    <w:rsid w:val="00851EE4"/>
    <w:rsid w:val="00851F23"/>
    <w:rsid w:val="00851F37"/>
    <w:rsid w:val="00851F42"/>
    <w:rsid w:val="00851F4C"/>
    <w:rsid w:val="00851F54"/>
    <w:rsid w:val="00851F71"/>
    <w:rsid w:val="00851F72"/>
    <w:rsid w:val="00851F76"/>
    <w:rsid w:val="00851F86"/>
    <w:rsid w:val="00851FA6"/>
    <w:rsid w:val="00851FCD"/>
    <w:rsid w:val="0085202F"/>
    <w:rsid w:val="00852081"/>
    <w:rsid w:val="0085209A"/>
    <w:rsid w:val="008520C0"/>
    <w:rsid w:val="008520E8"/>
    <w:rsid w:val="0085215B"/>
    <w:rsid w:val="00852163"/>
    <w:rsid w:val="0085219D"/>
    <w:rsid w:val="008521A0"/>
    <w:rsid w:val="008521A7"/>
    <w:rsid w:val="008521A9"/>
    <w:rsid w:val="008521D5"/>
    <w:rsid w:val="00852208"/>
    <w:rsid w:val="00852221"/>
    <w:rsid w:val="00852256"/>
    <w:rsid w:val="0085228C"/>
    <w:rsid w:val="008522BE"/>
    <w:rsid w:val="008522CD"/>
    <w:rsid w:val="008522F3"/>
    <w:rsid w:val="00852317"/>
    <w:rsid w:val="00852335"/>
    <w:rsid w:val="00852349"/>
    <w:rsid w:val="00852355"/>
    <w:rsid w:val="0085236B"/>
    <w:rsid w:val="0085237A"/>
    <w:rsid w:val="0085238E"/>
    <w:rsid w:val="0085239B"/>
    <w:rsid w:val="008523E6"/>
    <w:rsid w:val="008523F6"/>
    <w:rsid w:val="00852438"/>
    <w:rsid w:val="0085245C"/>
    <w:rsid w:val="0085248F"/>
    <w:rsid w:val="0085249D"/>
    <w:rsid w:val="008524B7"/>
    <w:rsid w:val="008524C6"/>
    <w:rsid w:val="008524F6"/>
    <w:rsid w:val="008524FE"/>
    <w:rsid w:val="0085250B"/>
    <w:rsid w:val="00852529"/>
    <w:rsid w:val="00852534"/>
    <w:rsid w:val="00852544"/>
    <w:rsid w:val="0085256C"/>
    <w:rsid w:val="00852590"/>
    <w:rsid w:val="008525A9"/>
    <w:rsid w:val="008525D4"/>
    <w:rsid w:val="008525DA"/>
    <w:rsid w:val="008525DD"/>
    <w:rsid w:val="008525DF"/>
    <w:rsid w:val="008525EC"/>
    <w:rsid w:val="008525F9"/>
    <w:rsid w:val="00852621"/>
    <w:rsid w:val="0085263D"/>
    <w:rsid w:val="00852663"/>
    <w:rsid w:val="0085266F"/>
    <w:rsid w:val="00852676"/>
    <w:rsid w:val="00852688"/>
    <w:rsid w:val="008526F4"/>
    <w:rsid w:val="0085270E"/>
    <w:rsid w:val="00852713"/>
    <w:rsid w:val="00852750"/>
    <w:rsid w:val="0085275B"/>
    <w:rsid w:val="0085277B"/>
    <w:rsid w:val="00852797"/>
    <w:rsid w:val="008527B5"/>
    <w:rsid w:val="008527B9"/>
    <w:rsid w:val="008527BD"/>
    <w:rsid w:val="008527D5"/>
    <w:rsid w:val="008527E1"/>
    <w:rsid w:val="0085280A"/>
    <w:rsid w:val="00852827"/>
    <w:rsid w:val="00852834"/>
    <w:rsid w:val="0085288D"/>
    <w:rsid w:val="00852895"/>
    <w:rsid w:val="008528D8"/>
    <w:rsid w:val="008528E2"/>
    <w:rsid w:val="0085290B"/>
    <w:rsid w:val="00852913"/>
    <w:rsid w:val="00852918"/>
    <w:rsid w:val="00852949"/>
    <w:rsid w:val="0085295D"/>
    <w:rsid w:val="0085299D"/>
    <w:rsid w:val="008529B6"/>
    <w:rsid w:val="008529C4"/>
    <w:rsid w:val="008529D3"/>
    <w:rsid w:val="008529E1"/>
    <w:rsid w:val="00852A3E"/>
    <w:rsid w:val="00852A5A"/>
    <w:rsid w:val="00852A9E"/>
    <w:rsid w:val="00852AB1"/>
    <w:rsid w:val="00852AC9"/>
    <w:rsid w:val="00852ADE"/>
    <w:rsid w:val="00852AEE"/>
    <w:rsid w:val="00852B11"/>
    <w:rsid w:val="00852B3D"/>
    <w:rsid w:val="00852B3E"/>
    <w:rsid w:val="00852B7D"/>
    <w:rsid w:val="00852B8E"/>
    <w:rsid w:val="00852B97"/>
    <w:rsid w:val="00852BA9"/>
    <w:rsid w:val="00852BC4"/>
    <w:rsid w:val="00852BF7"/>
    <w:rsid w:val="00852C02"/>
    <w:rsid w:val="00852C07"/>
    <w:rsid w:val="00852C1D"/>
    <w:rsid w:val="00852C21"/>
    <w:rsid w:val="00852C29"/>
    <w:rsid w:val="00852C57"/>
    <w:rsid w:val="00852C68"/>
    <w:rsid w:val="00852C92"/>
    <w:rsid w:val="00852CC3"/>
    <w:rsid w:val="00852CC8"/>
    <w:rsid w:val="00852CD4"/>
    <w:rsid w:val="00852CDB"/>
    <w:rsid w:val="00852D54"/>
    <w:rsid w:val="00852D6B"/>
    <w:rsid w:val="00852D70"/>
    <w:rsid w:val="00852D84"/>
    <w:rsid w:val="00852DB4"/>
    <w:rsid w:val="00852DD6"/>
    <w:rsid w:val="00852E20"/>
    <w:rsid w:val="00852E39"/>
    <w:rsid w:val="00852E99"/>
    <w:rsid w:val="00852EC5"/>
    <w:rsid w:val="00852ED1"/>
    <w:rsid w:val="00852EDC"/>
    <w:rsid w:val="00852F39"/>
    <w:rsid w:val="00852F7A"/>
    <w:rsid w:val="00852FB3"/>
    <w:rsid w:val="00852FC3"/>
    <w:rsid w:val="00852FCB"/>
    <w:rsid w:val="00852FFB"/>
    <w:rsid w:val="008530FA"/>
    <w:rsid w:val="00853114"/>
    <w:rsid w:val="0085315C"/>
    <w:rsid w:val="008531B5"/>
    <w:rsid w:val="008531C6"/>
    <w:rsid w:val="008531DE"/>
    <w:rsid w:val="0085321F"/>
    <w:rsid w:val="00853226"/>
    <w:rsid w:val="00853228"/>
    <w:rsid w:val="00853242"/>
    <w:rsid w:val="00853276"/>
    <w:rsid w:val="0085327D"/>
    <w:rsid w:val="00853280"/>
    <w:rsid w:val="008532E0"/>
    <w:rsid w:val="008532F8"/>
    <w:rsid w:val="00853305"/>
    <w:rsid w:val="00853314"/>
    <w:rsid w:val="0085331C"/>
    <w:rsid w:val="0085334D"/>
    <w:rsid w:val="0085334E"/>
    <w:rsid w:val="0085335E"/>
    <w:rsid w:val="0085336C"/>
    <w:rsid w:val="00853390"/>
    <w:rsid w:val="008533BF"/>
    <w:rsid w:val="008533CC"/>
    <w:rsid w:val="008533DA"/>
    <w:rsid w:val="008533DB"/>
    <w:rsid w:val="008533DE"/>
    <w:rsid w:val="008533F1"/>
    <w:rsid w:val="008533FB"/>
    <w:rsid w:val="00853478"/>
    <w:rsid w:val="0085347B"/>
    <w:rsid w:val="008534A5"/>
    <w:rsid w:val="008534E3"/>
    <w:rsid w:val="0085350B"/>
    <w:rsid w:val="00853562"/>
    <w:rsid w:val="00853573"/>
    <w:rsid w:val="0085357D"/>
    <w:rsid w:val="00853581"/>
    <w:rsid w:val="008535A5"/>
    <w:rsid w:val="008535C4"/>
    <w:rsid w:val="008535F9"/>
    <w:rsid w:val="00853601"/>
    <w:rsid w:val="0085363C"/>
    <w:rsid w:val="0085369F"/>
    <w:rsid w:val="008536AC"/>
    <w:rsid w:val="008536C9"/>
    <w:rsid w:val="008536E5"/>
    <w:rsid w:val="008536EC"/>
    <w:rsid w:val="008536F0"/>
    <w:rsid w:val="008536F4"/>
    <w:rsid w:val="00853710"/>
    <w:rsid w:val="0085371D"/>
    <w:rsid w:val="00853746"/>
    <w:rsid w:val="0085374B"/>
    <w:rsid w:val="00853787"/>
    <w:rsid w:val="0085378F"/>
    <w:rsid w:val="0085379F"/>
    <w:rsid w:val="00853817"/>
    <w:rsid w:val="008538C4"/>
    <w:rsid w:val="008538DA"/>
    <w:rsid w:val="00853902"/>
    <w:rsid w:val="00853910"/>
    <w:rsid w:val="008539A9"/>
    <w:rsid w:val="008539F9"/>
    <w:rsid w:val="00853A01"/>
    <w:rsid w:val="00853A34"/>
    <w:rsid w:val="00853A3E"/>
    <w:rsid w:val="00853ADB"/>
    <w:rsid w:val="00853AF1"/>
    <w:rsid w:val="00853AFE"/>
    <w:rsid w:val="00853B00"/>
    <w:rsid w:val="00853B2F"/>
    <w:rsid w:val="00853B3C"/>
    <w:rsid w:val="00853B69"/>
    <w:rsid w:val="00853B7C"/>
    <w:rsid w:val="00853B7F"/>
    <w:rsid w:val="00853B99"/>
    <w:rsid w:val="00853BE6"/>
    <w:rsid w:val="00853C14"/>
    <w:rsid w:val="00853C49"/>
    <w:rsid w:val="00853C93"/>
    <w:rsid w:val="00853CC6"/>
    <w:rsid w:val="00853CE8"/>
    <w:rsid w:val="00853CE9"/>
    <w:rsid w:val="00853D19"/>
    <w:rsid w:val="00853DD9"/>
    <w:rsid w:val="00853DED"/>
    <w:rsid w:val="00853DFB"/>
    <w:rsid w:val="00853E19"/>
    <w:rsid w:val="00853E58"/>
    <w:rsid w:val="00853E7C"/>
    <w:rsid w:val="00853EA7"/>
    <w:rsid w:val="00853EC9"/>
    <w:rsid w:val="00853ED0"/>
    <w:rsid w:val="00853F4B"/>
    <w:rsid w:val="00853F5C"/>
    <w:rsid w:val="00853F80"/>
    <w:rsid w:val="00853FB1"/>
    <w:rsid w:val="00853FB3"/>
    <w:rsid w:val="00853FBB"/>
    <w:rsid w:val="0085404A"/>
    <w:rsid w:val="0085406A"/>
    <w:rsid w:val="00854085"/>
    <w:rsid w:val="008540D0"/>
    <w:rsid w:val="008540E4"/>
    <w:rsid w:val="0085410D"/>
    <w:rsid w:val="0085413D"/>
    <w:rsid w:val="00854166"/>
    <w:rsid w:val="00854194"/>
    <w:rsid w:val="008541C4"/>
    <w:rsid w:val="008541DB"/>
    <w:rsid w:val="00854217"/>
    <w:rsid w:val="0085423B"/>
    <w:rsid w:val="0085423E"/>
    <w:rsid w:val="00854284"/>
    <w:rsid w:val="00854285"/>
    <w:rsid w:val="0085429D"/>
    <w:rsid w:val="008542DB"/>
    <w:rsid w:val="008542F3"/>
    <w:rsid w:val="008542FC"/>
    <w:rsid w:val="008542FE"/>
    <w:rsid w:val="00854304"/>
    <w:rsid w:val="00854331"/>
    <w:rsid w:val="0085438B"/>
    <w:rsid w:val="008543B6"/>
    <w:rsid w:val="008543CE"/>
    <w:rsid w:val="008543E7"/>
    <w:rsid w:val="00854423"/>
    <w:rsid w:val="00854430"/>
    <w:rsid w:val="0085443A"/>
    <w:rsid w:val="00854457"/>
    <w:rsid w:val="0085448A"/>
    <w:rsid w:val="0085451E"/>
    <w:rsid w:val="008545B5"/>
    <w:rsid w:val="008545E5"/>
    <w:rsid w:val="00854661"/>
    <w:rsid w:val="0085469A"/>
    <w:rsid w:val="00854701"/>
    <w:rsid w:val="0085472B"/>
    <w:rsid w:val="0085473C"/>
    <w:rsid w:val="0085473E"/>
    <w:rsid w:val="00854778"/>
    <w:rsid w:val="00854782"/>
    <w:rsid w:val="00854795"/>
    <w:rsid w:val="008547B6"/>
    <w:rsid w:val="00854852"/>
    <w:rsid w:val="00854885"/>
    <w:rsid w:val="008548DD"/>
    <w:rsid w:val="00854944"/>
    <w:rsid w:val="008549E1"/>
    <w:rsid w:val="008549F9"/>
    <w:rsid w:val="00854A17"/>
    <w:rsid w:val="00854A25"/>
    <w:rsid w:val="00854A3D"/>
    <w:rsid w:val="00854A88"/>
    <w:rsid w:val="00854B2F"/>
    <w:rsid w:val="00854B7A"/>
    <w:rsid w:val="00854C12"/>
    <w:rsid w:val="00854C7C"/>
    <w:rsid w:val="00854CFA"/>
    <w:rsid w:val="00854D27"/>
    <w:rsid w:val="00854D3A"/>
    <w:rsid w:val="00854D45"/>
    <w:rsid w:val="00854D59"/>
    <w:rsid w:val="00854D83"/>
    <w:rsid w:val="00854DE4"/>
    <w:rsid w:val="00854E15"/>
    <w:rsid w:val="00854E21"/>
    <w:rsid w:val="00854E56"/>
    <w:rsid w:val="00854E93"/>
    <w:rsid w:val="00854EAB"/>
    <w:rsid w:val="00854ED1"/>
    <w:rsid w:val="00854ED6"/>
    <w:rsid w:val="00854ED7"/>
    <w:rsid w:val="00854EF1"/>
    <w:rsid w:val="00854F0D"/>
    <w:rsid w:val="00854F1E"/>
    <w:rsid w:val="00854F23"/>
    <w:rsid w:val="00854F50"/>
    <w:rsid w:val="00854F95"/>
    <w:rsid w:val="00854FF9"/>
    <w:rsid w:val="0085505C"/>
    <w:rsid w:val="00855094"/>
    <w:rsid w:val="008550E0"/>
    <w:rsid w:val="008550F5"/>
    <w:rsid w:val="00855113"/>
    <w:rsid w:val="0085511D"/>
    <w:rsid w:val="00855154"/>
    <w:rsid w:val="00855169"/>
    <w:rsid w:val="00855185"/>
    <w:rsid w:val="008551F7"/>
    <w:rsid w:val="00855207"/>
    <w:rsid w:val="00855226"/>
    <w:rsid w:val="00855258"/>
    <w:rsid w:val="00855261"/>
    <w:rsid w:val="00855263"/>
    <w:rsid w:val="0085527D"/>
    <w:rsid w:val="008552A4"/>
    <w:rsid w:val="008552CB"/>
    <w:rsid w:val="00855307"/>
    <w:rsid w:val="00855367"/>
    <w:rsid w:val="00855373"/>
    <w:rsid w:val="008553E4"/>
    <w:rsid w:val="008553F7"/>
    <w:rsid w:val="0085543C"/>
    <w:rsid w:val="00855454"/>
    <w:rsid w:val="00855479"/>
    <w:rsid w:val="00855499"/>
    <w:rsid w:val="008554AF"/>
    <w:rsid w:val="008554BE"/>
    <w:rsid w:val="008554D2"/>
    <w:rsid w:val="008554E5"/>
    <w:rsid w:val="008554F5"/>
    <w:rsid w:val="0085551D"/>
    <w:rsid w:val="0085553C"/>
    <w:rsid w:val="0085557C"/>
    <w:rsid w:val="008555B0"/>
    <w:rsid w:val="008555E5"/>
    <w:rsid w:val="008555E6"/>
    <w:rsid w:val="008555FB"/>
    <w:rsid w:val="00855614"/>
    <w:rsid w:val="00855619"/>
    <w:rsid w:val="00855632"/>
    <w:rsid w:val="00855638"/>
    <w:rsid w:val="00855639"/>
    <w:rsid w:val="0085563E"/>
    <w:rsid w:val="0085564E"/>
    <w:rsid w:val="00855670"/>
    <w:rsid w:val="00855693"/>
    <w:rsid w:val="00855696"/>
    <w:rsid w:val="008556A3"/>
    <w:rsid w:val="008556C1"/>
    <w:rsid w:val="008556FE"/>
    <w:rsid w:val="008556FF"/>
    <w:rsid w:val="00855721"/>
    <w:rsid w:val="008557CD"/>
    <w:rsid w:val="00855815"/>
    <w:rsid w:val="008558BC"/>
    <w:rsid w:val="008558DC"/>
    <w:rsid w:val="008558DD"/>
    <w:rsid w:val="008558EC"/>
    <w:rsid w:val="008558F9"/>
    <w:rsid w:val="008558FD"/>
    <w:rsid w:val="00855907"/>
    <w:rsid w:val="0085593B"/>
    <w:rsid w:val="00855946"/>
    <w:rsid w:val="008559AA"/>
    <w:rsid w:val="008559DB"/>
    <w:rsid w:val="008559E2"/>
    <w:rsid w:val="008559F4"/>
    <w:rsid w:val="00855A06"/>
    <w:rsid w:val="00855A2C"/>
    <w:rsid w:val="00855A46"/>
    <w:rsid w:val="00855A5A"/>
    <w:rsid w:val="00855A6E"/>
    <w:rsid w:val="00855A74"/>
    <w:rsid w:val="00855AA5"/>
    <w:rsid w:val="00855AD5"/>
    <w:rsid w:val="00855AD9"/>
    <w:rsid w:val="00855AE6"/>
    <w:rsid w:val="00855B15"/>
    <w:rsid w:val="00855B1D"/>
    <w:rsid w:val="00855B36"/>
    <w:rsid w:val="00855B5E"/>
    <w:rsid w:val="00855BBD"/>
    <w:rsid w:val="00855BCF"/>
    <w:rsid w:val="00855BDE"/>
    <w:rsid w:val="00855C08"/>
    <w:rsid w:val="00855C35"/>
    <w:rsid w:val="00855C4F"/>
    <w:rsid w:val="00855C81"/>
    <w:rsid w:val="00855CB7"/>
    <w:rsid w:val="00855CE0"/>
    <w:rsid w:val="00855CF8"/>
    <w:rsid w:val="00855D0D"/>
    <w:rsid w:val="00855D13"/>
    <w:rsid w:val="00855D26"/>
    <w:rsid w:val="00855D27"/>
    <w:rsid w:val="00855D98"/>
    <w:rsid w:val="00855DBA"/>
    <w:rsid w:val="00855E1F"/>
    <w:rsid w:val="00855E3C"/>
    <w:rsid w:val="00855E6A"/>
    <w:rsid w:val="00855E7D"/>
    <w:rsid w:val="00855E7F"/>
    <w:rsid w:val="00855E87"/>
    <w:rsid w:val="00855EE3"/>
    <w:rsid w:val="00855F04"/>
    <w:rsid w:val="00855F28"/>
    <w:rsid w:val="00855FB7"/>
    <w:rsid w:val="00855FBC"/>
    <w:rsid w:val="00855FF8"/>
    <w:rsid w:val="0085605D"/>
    <w:rsid w:val="00856062"/>
    <w:rsid w:val="00856080"/>
    <w:rsid w:val="00856087"/>
    <w:rsid w:val="008560AF"/>
    <w:rsid w:val="008560E0"/>
    <w:rsid w:val="008560F4"/>
    <w:rsid w:val="0085610B"/>
    <w:rsid w:val="00856172"/>
    <w:rsid w:val="008561E3"/>
    <w:rsid w:val="0085622A"/>
    <w:rsid w:val="00856231"/>
    <w:rsid w:val="0085624F"/>
    <w:rsid w:val="00856270"/>
    <w:rsid w:val="00856297"/>
    <w:rsid w:val="008562D2"/>
    <w:rsid w:val="00856337"/>
    <w:rsid w:val="0085635B"/>
    <w:rsid w:val="0085635F"/>
    <w:rsid w:val="0085637B"/>
    <w:rsid w:val="0085639F"/>
    <w:rsid w:val="008563D9"/>
    <w:rsid w:val="00856402"/>
    <w:rsid w:val="0085641F"/>
    <w:rsid w:val="008564CB"/>
    <w:rsid w:val="008564DA"/>
    <w:rsid w:val="008564F0"/>
    <w:rsid w:val="00856504"/>
    <w:rsid w:val="00856523"/>
    <w:rsid w:val="00856551"/>
    <w:rsid w:val="00856568"/>
    <w:rsid w:val="008565AD"/>
    <w:rsid w:val="008565C5"/>
    <w:rsid w:val="008565CB"/>
    <w:rsid w:val="00856689"/>
    <w:rsid w:val="0085668B"/>
    <w:rsid w:val="008566B4"/>
    <w:rsid w:val="008566BF"/>
    <w:rsid w:val="008566EE"/>
    <w:rsid w:val="00856713"/>
    <w:rsid w:val="0085671A"/>
    <w:rsid w:val="0085677A"/>
    <w:rsid w:val="008567EA"/>
    <w:rsid w:val="0085680E"/>
    <w:rsid w:val="00856826"/>
    <w:rsid w:val="00856839"/>
    <w:rsid w:val="00856864"/>
    <w:rsid w:val="00856875"/>
    <w:rsid w:val="008568CD"/>
    <w:rsid w:val="008568F1"/>
    <w:rsid w:val="00856901"/>
    <w:rsid w:val="00856923"/>
    <w:rsid w:val="00856924"/>
    <w:rsid w:val="00856941"/>
    <w:rsid w:val="0085694B"/>
    <w:rsid w:val="00856951"/>
    <w:rsid w:val="00856967"/>
    <w:rsid w:val="00856969"/>
    <w:rsid w:val="00856970"/>
    <w:rsid w:val="00856985"/>
    <w:rsid w:val="00856998"/>
    <w:rsid w:val="00856A2E"/>
    <w:rsid w:val="00856A54"/>
    <w:rsid w:val="00856A5A"/>
    <w:rsid w:val="00856B97"/>
    <w:rsid w:val="00856B9B"/>
    <w:rsid w:val="00856BBD"/>
    <w:rsid w:val="00856BC5"/>
    <w:rsid w:val="00856BEA"/>
    <w:rsid w:val="00856BFA"/>
    <w:rsid w:val="00856C3F"/>
    <w:rsid w:val="00856C5E"/>
    <w:rsid w:val="00856C74"/>
    <w:rsid w:val="00856CE0"/>
    <w:rsid w:val="00856D2F"/>
    <w:rsid w:val="00856D32"/>
    <w:rsid w:val="00856D53"/>
    <w:rsid w:val="00856DBE"/>
    <w:rsid w:val="00856DD6"/>
    <w:rsid w:val="00856DD7"/>
    <w:rsid w:val="00856DDF"/>
    <w:rsid w:val="00856DE7"/>
    <w:rsid w:val="00856E15"/>
    <w:rsid w:val="00856E16"/>
    <w:rsid w:val="00856E2B"/>
    <w:rsid w:val="00856E3C"/>
    <w:rsid w:val="00856E64"/>
    <w:rsid w:val="00856E67"/>
    <w:rsid w:val="00856E7E"/>
    <w:rsid w:val="00856EA4"/>
    <w:rsid w:val="00856EC5"/>
    <w:rsid w:val="00856EDA"/>
    <w:rsid w:val="00856EFD"/>
    <w:rsid w:val="00856F03"/>
    <w:rsid w:val="00856F07"/>
    <w:rsid w:val="00856F0E"/>
    <w:rsid w:val="00856F33"/>
    <w:rsid w:val="00856F4D"/>
    <w:rsid w:val="00856F68"/>
    <w:rsid w:val="00856F8B"/>
    <w:rsid w:val="00856F97"/>
    <w:rsid w:val="00857038"/>
    <w:rsid w:val="0085704E"/>
    <w:rsid w:val="00857079"/>
    <w:rsid w:val="00857081"/>
    <w:rsid w:val="0085708A"/>
    <w:rsid w:val="00857096"/>
    <w:rsid w:val="008570C1"/>
    <w:rsid w:val="008570D5"/>
    <w:rsid w:val="008570F0"/>
    <w:rsid w:val="0085711E"/>
    <w:rsid w:val="00857125"/>
    <w:rsid w:val="0085712D"/>
    <w:rsid w:val="00857171"/>
    <w:rsid w:val="00857195"/>
    <w:rsid w:val="008571A4"/>
    <w:rsid w:val="008571AB"/>
    <w:rsid w:val="008571BB"/>
    <w:rsid w:val="008571F2"/>
    <w:rsid w:val="008571F6"/>
    <w:rsid w:val="008571FF"/>
    <w:rsid w:val="00857249"/>
    <w:rsid w:val="00857280"/>
    <w:rsid w:val="008572E0"/>
    <w:rsid w:val="00857329"/>
    <w:rsid w:val="00857332"/>
    <w:rsid w:val="008573B2"/>
    <w:rsid w:val="008573E9"/>
    <w:rsid w:val="008573F3"/>
    <w:rsid w:val="008573FA"/>
    <w:rsid w:val="0085747A"/>
    <w:rsid w:val="008574E5"/>
    <w:rsid w:val="008574FB"/>
    <w:rsid w:val="0085751A"/>
    <w:rsid w:val="0085754F"/>
    <w:rsid w:val="00857559"/>
    <w:rsid w:val="00857594"/>
    <w:rsid w:val="008575A4"/>
    <w:rsid w:val="008575F7"/>
    <w:rsid w:val="008575FC"/>
    <w:rsid w:val="0085765D"/>
    <w:rsid w:val="00857677"/>
    <w:rsid w:val="008576A4"/>
    <w:rsid w:val="008576B6"/>
    <w:rsid w:val="008576C8"/>
    <w:rsid w:val="008576F0"/>
    <w:rsid w:val="008576F9"/>
    <w:rsid w:val="00857705"/>
    <w:rsid w:val="00857716"/>
    <w:rsid w:val="00857738"/>
    <w:rsid w:val="00857749"/>
    <w:rsid w:val="0085776A"/>
    <w:rsid w:val="008577BC"/>
    <w:rsid w:val="008577D8"/>
    <w:rsid w:val="0085782F"/>
    <w:rsid w:val="00857862"/>
    <w:rsid w:val="00857873"/>
    <w:rsid w:val="0085787B"/>
    <w:rsid w:val="00857888"/>
    <w:rsid w:val="008578A5"/>
    <w:rsid w:val="008578A8"/>
    <w:rsid w:val="008578E5"/>
    <w:rsid w:val="0085793B"/>
    <w:rsid w:val="00857942"/>
    <w:rsid w:val="0085797C"/>
    <w:rsid w:val="008579AF"/>
    <w:rsid w:val="008579B2"/>
    <w:rsid w:val="008579B4"/>
    <w:rsid w:val="008579BC"/>
    <w:rsid w:val="008579CB"/>
    <w:rsid w:val="008579D8"/>
    <w:rsid w:val="00857A03"/>
    <w:rsid w:val="00857A3C"/>
    <w:rsid w:val="00857A49"/>
    <w:rsid w:val="00857A85"/>
    <w:rsid w:val="00857B21"/>
    <w:rsid w:val="00857B45"/>
    <w:rsid w:val="00857B89"/>
    <w:rsid w:val="00857B99"/>
    <w:rsid w:val="00857BB0"/>
    <w:rsid w:val="00857C1C"/>
    <w:rsid w:val="00857C20"/>
    <w:rsid w:val="00857C21"/>
    <w:rsid w:val="00857CAB"/>
    <w:rsid w:val="00857D07"/>
    <w:rsid w:val="00857D0B"/>
    <w:rsid w:val="00857D0F"/>
    <w:rsid w:val="00857D15"/>
    <w:rsid w:val="00857D18"/>
    <w:rsid w:val="00857D29"/>
    <w:rsid w:val="00857D94"/>
    <w:rsid w:val="00857DD8"/>
    <w:rsid w:val="00857DE4"/>
    <w:rsid w:val="00857E03"/>
    <w:rsid w:val="00857E32"/>
    <w:rsid w:val="00857E7A"/>
    <w:rsid w:val="00857EAA"/>
    <w:rsid w:val="00857F1E"/>
    <w:rsid w:val="00857F27"/>
    <w:rsid w:val="00857F35"/>
    <w:rsid w:val="00857F41"/>
    <w:rsid w:val="00857F5D"/>
    <w:rsid w:val="00857FF3"/>
    <w:rsid w:val="00857FF5"/>
    <w:rsid w:val="00857FFB"/>
    <w:rsid w:val="00860048"/>
    <w:rsid w:val="00860064"/>
    <w:rsid w:val="008600E2"/>
    <w:rsid w:val="0086011A"/>
    <w:rsid w:val="00860165"/>
    <w:rsid w:val="0086018A"/>
    <w:rsid w:val="008601B4"/>
    <w:rsid w:val="008601FD"/>
    <w:rsid w:val="00860211"/>
    <w:rsid w:val="00860273"/>
    <w:rsid w:val="008602B3"/>
    <w:rsid w:val="008602D0"/>
    <w:rsid w:val="0086033E"/>
    <w:rsid w:val="0086035E"/>
    <w:rsid w:val="00860364"/>
    <w:rsid w:val="0086038F"/>
    <w:rsid w:val="00860393"/>
    <w:rsid w:val="0086039F"/>
    <w:rsid w:val="008603A4"/>
    <w:rsid w:val="008603AC"/>
    <w:rsid w:val="008603C0"/>
    <w:rsid w:val="00860418"/>
    <w:rsid w:val="0086041C"/>
    <w:rsid w:val="00860423"/>
    <w:rsid w:val="00860433"/>
    <w:rsid w:val="00860434"/>
    <w:rsid w:val="00860530"/>
    <w:rsid w:val="00860549"/>
    <w:rsid w:val="0086054B"/>
    <w:rsid w:val="0086054E"/>
    <w:rsid w:val="0086056B"/>
    <w:rsid w:val="008605CA"/>
    <w:rsid w:val="00860612"/>
    <w:rsid w:val="00860683"/>
    <w:rsid w:val="00860698"/>
    <w:rsid w:val="008606A2"/>
    <w:rsid w:val="008606A9"/>
    <w:rsid w:val="008606AB"/>
    <w:rsid w:val="008606BC"/>
    <w:rsid w:val="008606C9"/>
    <w:rsid w:val="008606D6"/>
    <w:rsid w:val="0086071F"/>
    <w:rsid w:val="00860725"/>
    <w:rsid w:val="00860751"/>
    <w:rsid w:val="00860775"/>
    <w:rsid w:val="00860792"/>
    <w:rsid w:val="00860796"/>
    <w:rsid w:val="008607AC"/>
    <w:rsid w:val="008607B4"/>
    <w:rsid w:val="008607D1"/>
    <w:rsid w:val="008607F2"/>
    <w:rsid w:val="008607FE"/>
    <w:rsid w:val="00860807"/>
    <w:rsid w:val="0086080F"/>
    <w:rsid w:val="00860874"/>
    <w:rsid w:val="0086087B"/>
    <w:rsid w:val="0086087C"/>
    <w:rsid w:val="008608C0"/>
    <w:rsid w:val="00860964"/>
    <w:rsid w:val="0086098E"/>
    <w:rsid w:val="008609FD"/>
    <w:rsid w:val="00860A0A"/>
    <w:rsid w:val="00860A3A"/>
    <w:rsid w:val="00860A47"/>
    <w:rsid w:val="00860A98"/>
    <w:rsid w:val="00860A9B"/>
    <w:rsid w:val="00860AA7"/>
    <w:rsid w:val="00860B5F"/>
    <w:rsid w:val="00860B7D"/>
    <w:rsid w:val="00860B9C"/>
    <w:rsid w:val="00860BAC"/>
    <w:rsid w:val="00860BC2"/>
    <w:rsid w:val="00860C57"/>
    <w:rsid w:val="00860C59"/>
    <w:rsid w:val="00860CA9"/>
    <w:rsid w:val="00860CB7"/>
    <w:rsid w:val="00860CE7"/>
    <w:rsid w:val="00860D31"/>
    <w:rsid w:val="00860D47"/>
    <w:rsid w:val="00860D66"/>
    <w:rsid w:val="00860D82"/>
    <w:rsid w:val="00860DBC"/>
    <w:rsid w:val="00860E1E"/>
    <w:rsid w:val="00860E39"/>
    <w:rsid w:val="00860EA0"/>
    <w:rsid w:val="00860ECE"/>
    <w:rsid w:val="00860EE4"/>
    <w:rsid w:val="00860EEF"/>
    <w:rsid w:val="00860F02"/>
    <w:rsid w:val="00860F14"/>
    <w:rsid w:val="00860F34"/>
    <w:rsid w:val="00860FB8"/>
    <w:rsid w:val="00860FD3"/>
    <w:rsid w:val="00861032"/>
    <w:rsid w:val="0086103B"/>
    <w:rsid w:val="0086104C"/>
    <w:rsid w:val="00861094"/>
    <w:rsid w:val="008610C3"/>
    <w:rsid w:val="008610CA"/>
    <w:rsid w:val="008610FA"/>
    <w:rsid w:val="00861110"/>
    <w:rsid w:val="00861125"/>
    <w:rsid w:val="0086112D"/>
    <w:rsid w:val="00861135"/>
    <w:rsid w:val="00861150"/>
    <w:rsid w:val="0086118F"/>
    <w:rsid w:val="00861197"/>
    <w:rsid w:val="0086119A"/>
    <w:rsid w:val="008611A3"/>
    <w:rsid w:val="0086122A"/>
    <w:rsid w:val="00861241"/>
    <w:rsid w:val="00861283"/>
    <w:rsid w:val="0086129A"/>
    <w:rsid w:val="008612B3"/>
    <w:rsid w:val="008612E8"/>
    <w:rsid w:val="008612FC"/>
    <w:rsid w:val="0086135B"/>
    <w:rsid w:val="0086135C"/>
    <w:rsid w:val="0086136E"/>
    <w:rsid w:val="008613AA"/>
    <w:rsid w:val="008613AD"/>
    <w:rsid w:val="008613D6"/>
    <w:rsid w:val="008613D7"/>
    <w:rsid w:val="00861403"/>
    <w:rsid w:val="008614C8"/>
    <w:rsid w:val="008614DB"/>
    <w:rsid w:val="008614E3"/>
    <w:rsid w:val="008614EA"/>
    <w:rsid w:val="0086151E"/>
    <w:rsid w:val="0086154A"/>
    <w:rsid w:val="00861553"/>
    <w:rsid w:val="00861559"/>
    <w:rsid w:val="0086156B"/>
    <w:rsid w:val="0086157A"/>
    <w:rsid w:val="0086159E"/>
    <w:rsid w:val="008615A3"/>
    <w:rsid w:val="008615AD"/>
    <w:rsid w:val="008615C8"/>
    <w:rsid w:val="008615FC"/>
    <w:rsid w:val="008616B6"/>
    <w:rsid w:val="008616D2"/>
    <w:rsid w:val="008616D7"/>
    <w:rsid w:val="0086171B"/>
    <w:rsid w:val="00861768"/>
    <w:rsid w:val="00861777"/>
    <w:rsid w:val="0086177E"/>
    <w:rsid w:val="00861786"/>
    <w:rsid w:val="008617AA"/>
    <w:rsid w:val="008617C9"/>
    <w:rsid w:val="008617FC"/>
    <w:rsid w:val="0086181C"/>
    <w:rsid w:val="0086184A"/>
    <w:rsid w:val="00861856"/>
    <w:rsid w:val="00861883"/>
    <w:rsid w:val="008618B5"/>
    <w:rsid w:val="008618C4"/>
    <w:rsid w:val="008618DE"/>
    <w:rsid w:val="00861917"/>
    <w:rsid w:val="0086196A"/>
    <w:rsid w:val="008619A7"/>
    <w:rsid w:val="008619C4"/>
    <w:rsid w:val="008619C7"/>
    <w:rsid w:val="008619F2"/>
    <w:rsid w:val="00861A23"/>
    <w:rsid w:val="00861A24"/>
    <w:rsid w:val="00861ADF"/>
    <w:rsid w:val="00861B78"/>
    <w:rsid w:val="00861B86"/>
    <w:rsid w:val="00861BF8"/>
    <w:rsid w:val="00861C0B"/>
    <w:rsid w:val="00861C2C"/>
    <w:rsid w:val="00861C3C"/>
    <w:rsid w:val="00861C3D"/>
    <w:rsid w:val="00861C48"/>
    <w:rsid w:val="00861C58"/>
    <w:rsid w:val="00861C9A"/>
    <w:rsid w:val="00861C9E"/>
    <w:rsid w:val="00861CBE"/>
    <w:rsid w:val="00861CD8"/>
    <w:rsid w:val="00861CEC"/>
    <w:rsid w:val="00861DAC"/>
    <w:rsid w:val="00861DC8"/>
    <w:rsid w:val="00861E17"/>
    <w:rsid w:val="00861E1D"/>
    <w:rsid w:val="00861E1E"/>
    <w:rsid w:val="00861E2A"/>
    <w:rsid w:val="00861E30"/>
    <w:rsid w:val="00861E38"/>
    <w:rsid w:val="00861E63"/>
    <w:rsid w:val="00861E6E"/>
    <w:rsid w:val="00861E7B"/>
    <w:rsid w:val="00861E90"/>
    <w:rsid w:val="00861E9B"/>
    <w:rsid w:val="00861EB7"/>
    <w:rsid w:val="00861ED8"/>
    <w:rsid w:val="00861F00"/>
    <w:rsid w:val="00861F1A"/>
    <w:rsid w:val="00861F20"/>
    <w:rsid w:val="00861F3A"/>
    <w:rsid w:val="00861F5A"/>
    <w:rsid w:val="00861F99"/>
    <w:rsid w:val="00862005"/>
    <w:rsid w:val="00862012"/>
    <w:rsid w:val="0086203E"/>
    <w:rsid w:val="0086204D"/>
    <w:rsid w:val="00862070"/>
    <w:rsid w:val="008620E4"/>
    <w:rsid w:val="008620F5"/>
    <w:rsid w:val="00862107"/>
    <w:rsid w:val="00862182"/>
    <w:rsid w:val="0086218E"/>
    <w:rsid w:val="00862195"/>
    <w:rsid w:val="008621A9"/>
    <w:rsid w:val="008621B1"/>
    <w:rsid w:val="008621BD"/>
    <w:rsid w:val="008621C1"/>
    <w:rsid w:val="008621EE"/>
    <w:rsid w:val="00862213"/>
    <w:rsid w:val="00862246"/>
    <w:rsid w:val="0086224B"/>
    <w:rsid w:val="0086224E"/>
    <w:rsid w:val="00862277"/>
    <w:rsid w:val="008622BC"/>
    <w:rsid w:val="008622EC"/>
    <w:rsid w:val="008622F6"/>
    <w:rsid w:val="008623A9"/>
    <w:rsid w:val="008623E7"/>
    <w:rsid w:val="0086245A"/>
    <w:rsid w:val="00862475"/>
    <w:rsid w:val="008624E1"/>
    <w:rsid w:val="00862540"/>
    <w:rsid w:val="0086255A"/>
    <w:rsid w:val="00862563"/>
    <w:rsid w:val="00862574"/>
    <w:rsid w:val="008625A5"/>
    <w:rsid w:val="008625BD"/>
    <w:rsid w:val="008625CE"/>
    <w:rsid w:val="008625DB"/>
    <w:rsid w:val="008625F1"/>
    <w:rsid w:val="00862626"/>
    <w:rsid w:val="0086262E"/>
    <w:rsid w:val="0086263F"/>
    <w:rsid w:val="00862692"/>
    <w:rsid w:val="0086271E"/>
    <w:rsid w:val="0086275B"/>
    <w:rsid w:val="0086278D"/>
    <w:rsid w:val="008627A7"/>
    <w:rsid w:val="008627AF"/>
    <w:rsid w:val="008627B7"/>
    <w:rsid w:val="008627ED"/>
    <w:rsid w:val="0086280F"/>
    <w:rsid w:val="00862827"/>
    <w:rsid w:val="00862850"/>
    <w:rsid w:val="008628AB"/>
    <w:rsid w:val="008628B0"/>
    <w:rsid w:val="008628C7"/>
    <w:rsid w:val="008628EE"/>
    <w:rsid w:val="00862916"/>
    <w:rsid w:val="0086293A"/>
    <w:rsid w:val="00862963"/>
    <w:rsid w:val="0086298C"/>
    <w:rsid w:val="008629A8"/>
    <w:rsid w:val="008629DE"/>
    <w:rsid w:val="00862A4F"/>
    <w:rsid w:val="00862A85"/>
    <w:rsid w:val="00862AAB"/>
    <w:rsid w:val="00862ABE"/>
    <w:rsid w:val="00862AC7"/>
    <w:rsid w:val="00862ADB"/>
    <w:rsid w:val="00862B0C"/>
    <w:rsid w:val="00862B2B"/>
    <w:rsid w:val="00862B4C"/>
    <w:rsid w:val="00862B78"/>
    <w:rsid w:val="00862BFE"/>
    <w:rsid w:val="00862C14"/>
    <w:rsid w:val="00862C1D"/>
    <w:rsid w:val="00862C24"/>
    <w:rsid w:val="00862C59"/>
    <w:rsid w:val="00862C76"/>
    <w:rsid w:val="00862C8F"/>
    <w:rsid w:val="00862CB1"/>
    <w:rsid w:val="00862CC7"/>
    <w:rsid w:val="00862DEF"/>
    <w:rsid w:val="00862E04"/>
    <w:rsid w:val="00862E21"/>
    <w:rsid w:val="00862E4F"/>
    <w:rsid w:val="00862E55"/>
    <w:rsid w:val="00862E96"/>
    <w:rsid w:val="00862EAB"/>
    <w:rsid w:val="00862EB5"/>
    <w:rsid w:val="00862EF6"/>
    <w:rsid w:val="00862F2C"/>
    <w:rsid w:val="00862FAA"/>
    <w:rsid w:val="00862FC4"/>
    <w:rsid w:val="00862FE4"/>
    <w:rsid w:val="0086300F"/>
    <w:rsid w:val="00863017"/>
    <w:rsid w:val="00863019"/>
    <w:rsid w:val="00863041"/>
    <w:rsid w:val="00863051"/>
    <w:rsid w:val="0086305C"/>
    <w:rsid w:val="00863065"/>
    <w:rsid w:val="0086306F"/>
    <w:rsid w:val="0086309A"/>
    <w:rsid w:val="008630C8"/>
    <w:rsid w:val="008630CD"/>
    <w:rsid w:val="008630E3"/>
    <w:rsid w:val="008630FD"/>
    <w:rsid w:val="00863121"/>
    <w:rsid w:val="00863134"/>
    <w:rsid w:val="00863161"/>
    <w:rsid w:val="0086318D"/>
    <w:rsid w:val="0086319C"/>
    <w:rsid w:val="008631B5"/>
    <w:rsid w:val="008631C7"/>
    <w:rsid w:val="008631D6"/>
    <w:rsid w:val="00863202"/>
    <w:rsid w:val="00863204"/>
    <w:rsid w:val="00863221"/>
    <w:rsid w:val="00863241"/>
    <w:rsid w:val="00863271"/>
    <w:rsid w:val="008632BA"/>
    <w:rsid w:val="008632BB"/>
    <w:rsid w:val="008632C9"/>
    <w:rsid w:val="008632D6"/>
    <w:rsid w:val="0086331E"/>
    <w:rsid w:val="0086331F"/>
    <w:rsid w:val="0086333B"/>
    <w:rsid w:val="00863368"/>
    <w:rsid w:val="00863371"/>
    <w:rsid w:val="00863378"/>
    <w:rsid w:val="00863386"/>
    <w:rsid w:val="0086339D"/>
    <w:rsid w:val="00863433"/>
    <w:rsid w:val="00863482"/>
    <w:rsid w:val="00863518"/>
    <w:rsid w:val="00863525"/>
    <w:rsid w:val="00863526"/>
    <w:rsid w:val="00863536"/>
    <w:rsid w:val="0086353F"/>
    <w:rsid w:val="00863547"/>
    <w:rsid w:val="00863590"/>
    <w:rsid w:val="00863597"/>
    <w:rsid w:val="008635AD"/>
    <w:rsid w:val="008635C0"/>
    <w:rsid w:val="008635E7"/>
    <w:rsid w:val="008635EA"/>
    <w:rsid w:val="008635F0"/>
    <w:rsid w:val="008636A3"/>
    <w:rsid w:val="008636D8"/>
    <w:rsid w:val="008636EB"/>
    <w:rsid w:val="008636F6"/>
    <w:rsid w:val="0086370F"/>
    <w:rsid w:val="00863711"/>
    <w:rsid w:val="00863716"/>
    <w:rsid w:val="0086372E"/>
    <w:rsid w:val="008637C0"/>
    <w:rsid w:val="00863823"/>
    <w:rsid w:val="00863844"/>
    <w:rsid w:val="008638B8"/>
    <w:rsid w:val="008638E1"/>
    <w:rsid w:val="00863921"/>
    <w:rsid w:val="00863933"/>
    <w:rsid w:val="00863952"/>
    <w:rsid w:val="00863959"/>
    <w:rsid w:val="00863980"/>
    <w:rsid w:val="008639AC"/>
    <w:rsid w:val="008639DA"/>
    <w:rsid w:val="008639DB"/>
    <w:rsid w:val="008639E8"/>
    <w:rsid w:val="00863A35"/>
    <w:rsid w:val="00863A45"/>
    <w:rsid w:val="00863A8B"/>
    <w:rsid w:val="00863A8C"/>
    <w:rsid w:val="00863A90"/>
    <w:rsid w:val="00863ADB"/>
    <w:rsid w:val="00863AF6"/>
    <w:rsid w:val="00863B7D"/>
    <w:rsid w:val="00863BA3"/>
    <w:rsid w:val="00863BBD"/>
    <w:rsid w:val="00863C2D"/>
    <w:rsid w:val="00863CB4"/>
    <w:rsid w:val="00863CC9"/>
    <w:rsid w:val="00863D03"/>
    <w:rsid w:val="00863D08"/>
    <w:rsid w:val="00863D2F"/>
    <w:rsid w:val="00863D50"/>
    <w:rsid w:val="00863D68"/>
    <w:rsid w:val="00863D9C"/>
    <w:rsid w:val="00863DAD"/>
    <w:rsid w:val="00863DDC"/>
    <w:rsid w:val="00863E17"/>
    <w:rsid w:val="00863E19"/>
    <w:rsid w:val="00863E1B"/>
    <w:rsid w:val="00863E3B"/>
    <w:rsid w:val="00863E3C"/>
    <w:rsid w:val="00863E51"/>
    <w:rsid w:val="00863E5F"/>
    <w:rsid w:val="00863E73"/>
    <w:rsid w:val="00863E8B"/>
    <w:rsid w:val="00863EE2"/>
    <w:rsid w:val="00863F20"/>
    <w:rsid w:val="00863F2B"/>
    <w:rsid w:val="00863F35"/>
    <w:rsid w:val="00863F44"/>
    <w:rsid w:val="00863F55"/>
    <w:rsid w:val="00863F70"/>
    <w:rsid w:val="00863F9B"/>
    <w:rsid w:val="00863FC7"/>
    <w:rsid w:val="00863FF8"/>
    <w:rsid w:val="00864010"/>
    <w:rsid w:val="00864033"/>
    <w:rsid w:val="0086409D"/>
    <w:rsid w:val="008640B2"/>
    <w:rsid w:val="008640C6"/>
    <w:rsid w:val="008640D3"/>
    <w:rsid w:val="0086412D"/>
    <w:rsid w:val="00864134"/>
    <w:rsid w:val="0086413F"/>
    <w:rsid w:val="00864183"/>
    <w:rsid w:val="008641B6"/>
    <w:rsid w:val="008641F2"/>
    <w:rsid w:val="008641FC"/>
    <w:rsid w:val="00864209"/>
    <w:rsid w:val="0086422C"/>
    <w:rsid w:val="00864230"/>
    <w:rsid w:val="00864239"/>
    <w:rsid w:val="00864252"/>
    <w:rsid w:val="00864261"/>
    <w:rsid w:val="0086427D"/>
    <w:rsid w:val="00864296"/>
    <w:rsid w:val="008642C8"/>
    <w:rsid w:val="008642CE"/>
    <w:rsid w:val="0086430B"/>
    <w:rsid w:val="0086431E"/>
    <w:rsid w:val="0086438F"/>
    <w:rsid w:val="0086440B"/>
    <w:rsid w:val="00864410"/>
    <w:rsid w:val="00864421"/>
    <w:rsid w:val="00864424"/>
    <w:rsid w:val="00864433"/>
    <w:rsid w:val="00864436"/>
    <w:rsid w:val="0086448D"/>
    <w:rsid w:val="00864490"/>
    <w:rsid w:val="008644D1"/>
    <w:rsid w:val="008644EA"/>
    <w:rsid w:val="00864554"/>
    <w:rsid w:val="00864579"/>
    <w:rsid w:val="00864586"/>
    <w:rsid w:val="008645A1"/>
    <w:rsid w:val="008645C7"/>
    <w:rsid w:val="008645D7"/>
    <w:rsid w:val="00864617"/>
    <w:rsid w:val="0086461C"/>
    <w:rsid w:val="00864656"/>
    <w:rsid w:val="00864675"/>
    <w:rsid w:val="0086467E"/>
    <w:rsid w:val="00864687"/>
    <w:rsid w:val="008646CE"/>
    <w:rsid w:val="008646E9"/>
    <w:rsid w:val="008646F3"/>
    <w:rsid w:val="0086474F"/>
    <w:rsid w:val="0086475F"/>
    <w:rsid w:val="00864768"/>
    <w:rsid w:val="00864778"/>
    <w:rsid w:val="008647AF"/>
    <w:rsid w:val="008647C8"/>
    <w:rsid w:val="008647D3"/>
    <w:rsid w:val="0086480D"/>
    <w:rsid w:val="0086480F"/>
    <w:rsid w:val="0086481F"/>
    <w:rsid w:val="0086487C"/>
    <w:rsid w:val="008648A1"/>
    <w:rsid w:val="008648F0"/>
    <w:rsid w:val="0086497D"/>
    <w:rsid w:val="0086498E"/>
    <w:rsid w:val="0086498F"/>
    <w:rsid w:val="008649AC"/>
    <w:rsid w:val="008649D0"/>
    <w:rsid w:val="008649E2"/>
    <w:rsid w:val="008649EF"/>
    <w:rsid w:val="00864A0A"/>
    <w:rsid w:val="00864A3D"/>
    <w:rsid w:val="00864A41"/>
    <w:rsid w:val="00864A59"/>
    <w:rsid w:val="00864AD7"/>
    <w:rsid w:val="00864ADB"/>
    <w:rsid w:val="00864B23"/>
    <w:rsid w:val="00864B4F"/>
    <w:rsid w:val="00864BE5"/>
    <w:rsid w:val="00864C0D"/>
    <w:rsid w:val="00864C2A"/>
    <w:rsid w:val="00864C55"/>
    <w:rsid w:val="00864C64"/>
    <w:rsid w:val="00864C7B"/>
    <w:rsid w:val="00864CA2"/>
    <w:rsid w:val="00864CC4"/>
    <w:rsid w:val="00864CE9"/>
    <w:rsid w:val="00864CF1"/>
    <w:rsid w:val="00864D05"/>
    <w:rsid w:val="00864D1D"/>
    <w:rsid w:val="00864D85"/>
    <w:rsid w:val="00864D88"/>
    <w:rsid w:val="00864D90"/>
    <w:rsid w:val="00864DB1"/>
    <w:rsid w:val="00864DF1"/>
    <w:rsid w:val="00864E0C"/>
    <w:rsid w:val="00864E5E"/>
    <w:rsid w:val="00864E60"/>
    <w:rsid w:val="00864E6B"/>
    <w:rsid w:val="00864E92"/>
    <w:rsid w:val="00864EC9"/>
    <w:rsid w:val="00864EF8"/>
    <w:rsid w:val="00864EFE"/>
    <w:rsid w:val="00864F5A"/>
    <w:rsid w:val="00864F89"/>
    <w:rsid w:val="0086504A"/>
    <w:rsid w:val="00865084"/>
    <w:rsid w:val="0086509C"/>
    <w:rsid w:val="0086509E"/>
    <w:rsid w:val="008650B3"/>
    <w:rsid w:val="00865148"/>
    <w:rsid w:val="00865225"/>
    <w:rsid w:val="0086525F"/>
    <w:rsid w:val="00865283"/>
    <w:rsid w:val="0086529C"/>
    <w:rsid w:val="0086529E"/>
    <w:rsid w:val="008652CB"/>
    <w:rsid w:val="008652FE"/>
    <w:rsid w:val="008653C9"/>
    <w:rsid w:val="00865471"/>
    <w:rsid w:val="00865488"/>
    <w:rsid w:val="00865496"/>
    <w:rsid w:val="008654CA"/>
    <w:rsid w:val="008654D6"/>
    <w:rsid w:val="008654DC"/>
    <w:rsid w:val="0086553C"/>
    <w:rsid w:val="00865551"/>
    <w:rsid w:val="00865575"/>
    <w:rsid w:val="008655AE"/>
    <w:rsid w:val="008655AF"/>
    <w:rsid w:val="008655B6"/>
    <w:rsid w:val="008655BE"/>
    <w:rsid w:val="00865616"/>
    <w:rsid w:val="00865647"/>
    <w:rsid w:val="00865660"/>
    <w:rsid w:val="0086566F"/>
    <w:rsid w:val="00865676"/>
    <w:rsid w:val="00865693"/>
    <w:rsid w:val="008656A0"/>
    <w:rsid w:val="008656B0"/>
    <w:rsid w:val="00865700"/>
    <w:rsid w:val="00865702"/>
    <w:rsid w:val="00865736"/>
    <w:rsid w:val="00865786"/>
    <w:rsid w:val="008657AA"/>
    <w:rsid w:val="008657DB"/>
    <w:rsid w:val="008657E1"/>
    <w:rsid w:val="0086580E"/>
    <w:rsid w:val="0086581D"/>
    <w:rsid w:val="00865820"/>
    <w:rsid w:val="00865899"/>
    <w:rsid w:val="008658E1"/>
    <w:rsid w:val="00865905"/>
    <w:rsid w:val="0086591D"/>
    <w:rsid w:val="0086596C"/>
    <w:rsid w:val="008659AC"/>
    <w:rsid w:val="008659B0"/>
    <w:rsid w:val="008659D0"/>
    <w:rsid w:val="00865A00"/>
    <w:rsid w:val="00865A07"/>
    <w:rsid w:val="00865A09"/>
    <w:rsid w:val="00865A2F"/>
    <w:rsid w:val="00865A4A"/>
    <w:rsid w:val="00865A7C"/>
    <w:rsid w:val="00865A96"/>
    <w:rsid w:val="00865AA9"/>
    <w:rsid w:val="00865ABD"/>
    <w:rsid w:val="00865ACB"/>
    <w:rsid w:val="00865B0D"/>
    <w:rsid w:val="00865B1C"/>
    <w:rsid w:val="00865B62"/>
    <w:rsid w:val="00865B7E"/>
    <w:rsid w:val="00865B95"/>
    <w:rsid w:val="00865BB0"/>
    <w:rsid w:val="00865C5F"/>
    <w:rsid w:val="00865C7E"/>
    <w:rsid w:val="00865CA0"/>
    <w:rsid w:val="00865CBE"/>
    <w:rsid w:val="00865D20"/>
    <w:rsid w:val="00865D23"/>
    <w:rsid w:val="00865D2E"/>
    <w:rsid w:val="00865D43"/>
    <w:rsid w:val="00865D45"/>
    <w:rsid w:val="00865D78"/>
    <w:rsid w:val="00865DA5"/>
    <w:rsid w:val="00865DAC"/>
    <w:rsid w:val="00865DC4"/>
    <w:rsid w:val="00865DD3"/>
    <w:rsid w:val="00865DDD"/>
    <w:rsid w:val="00865DFB"/>
    <w:rsid w:val="00865E21"/>
    <w:rsid w:val="00865E6A"/>
    <w:rsid w:val="00865E70"/>
    <w:rsid w:val="00865EAE"/>
    <w:rsid w:val="00865F1A"/>
    <w:rsid w:val="00865F2D"/>
    <w:rsid w:val="00865F4B"/>
    <w:rsid w:val="0086602C"/>
    <w:rsid w:val="00866036"/>
    <w:rsid w:val="008660DA"/>
    <w:rsid w:val="008660E7"/>
    <w:rsid w:val="0086610F"/>
    <w:rsid w:val="00866115"/>
    <w:rsid w:val="00866152"/>
    <w:rsid w:val="0086616F"/>
    <w:rsid w:val="00866172"/>
    <w:rsid w:val="0086618B"/>
    <w:rsid w:val="00866197"/>
    <w:rsid w:val="0086620B"/>
    <w:rsid w:val="00866211"/>
    <w:rsid w:val="00866218"/>
    <w:rsid w:val="00866232"/>
    <w:rsid w:val="008662A2"/>
    <w:rsid w:val="008662C9"/>
    <w:rsid w:val="008662CE"/>
    <w:rsid w:val="008662E8"/>
    <w:rsid w:val="00866324"/>
    <w:rsid w:val="0086634C"/>
    <w:rsid w:val="0086635C"/>
    <w:rsid w:val="00866360"/>
    <w:rsid w:val="0086637D"/>
    <w:rsid w:val="00866392"/>
    <w:rsid w:val="008663A7"/>
    <w:rsid w:val="008663BA"/>
    <w:rsid w:val="008663E3"/>
    <w:rsid w:val="008663F1"/>
    <w:rsid w:val="008663F3"/>
    <w:rsid w:val="00866454"/>
    <w:rsid w:val="00866469"/>
    <w:rsid w:val="00866482"/>
    <w:rsid w:val="00866491"/>
    <w:rsid w:val="008664DA"/>
    <w:rsid w:val="00866514"/>
    <w:rsid w:val="00866546"/>
    <w:rsid w:val="0086655A"/>
    <w:rsid w:val="00866581"/>
    <w:rsid w:val="00866630"/>
    <w:rsid w:val="00866631"/>
    <w:rsid w:val="0086663E"/>
    <w:rsid w:val="00866644"/>
    <w:rsid w:val="00866661"/>
    <w:rsid w:val="00866667"/>
    <w:rsid w:val="00866680"/>
    <w:rsid w:val="00866719"/>
    <w:rsid w:val="00866748"/>
    <w:rsid w:val="00866756"/>
    <w:rsid w:val="00866779"/>
    <w:rsid w:val="00866791"/>
    <w:rsid w:val="008667A2"/>
    <w:rsid w:val="008667A7"/>
    <w:rsid w:val="008667BA"/>
    <w:rsid w:val="008667C4"/>
    <w:rsid w:val="008667D6"/>
    <w:rsid w:val="008667E2"/>
    <w:rsid w:val="0086680D"/>
    <w:rsid w:val="0086682E"/>
    <w:rsid w:val="00866837"/>
    <w:rsid w:val="0086688F"/>
    <w:rsid w:val="008668DF"/>
    <w:rsid w:val="008668F8"/>
    <w:rsid w:val="00866913"/>
    <w:rsid w:val="0086697B"/>
    <w:rsid w:val="0086698D"/>
    <w:rsid w:val="0086699E"/>
    <w:rsid w:val="008669CB"/>
    <w:rsid w:val="008669DB"/>
    <w:rsid w:val="008669E0"/>
    <w:rsid w:val="00866A39"/>
    <w:rsid w:val="00866A3A"/>
    <w:rsid w:val="00866A40"/>
    <w:rsid w:val="00866AC2"/>
    <w:rsid w:val="00866B09"/>
    <w:rsid w:val="00866B39"/>
    <w:rsid w:val="00866B5A"/>
    <w:rsid w:val="00866B6A"/>
    <w:rsid w:val="00866B7E"/>
    <w:rsid w:val="00866B85"/>
    <w:rsid w:val="00866B88"/>
    <w:rsid w:val="00866B8E"/>
    <w:rsid w:val="00866B9F"/>
    <w:rsid w:val="00866BCA"/>
    <w:rsid w:val="00866C2D"/>
    <w:rsid w:val="00866C81"/>
    <w:rsid w:val="00866CAC"/>
    <w:rsid w:val="00866CE7"/>
    <w:rsid w:val="00866D48"/>
    <w:rsid w:val="00866D50"/>
    <w:rsid w:val="00866D5B"/>
    <w:rsid w:val="00866D61"/>
    <w:rsid w:val="00866D6C"/>
    <w:rsid w:val="00866DB1"/>
    <w:rsid w:val="00866DB6"/>
    <w:rsid w:val="00866DDB"/>
    <w:rsid w:val="00866E6A"/>
    <w:rsid w:val="00866E79"/>
    <w:rsid w:val="00866E98"/>
    <w:rsid w:val="00866ECC"/>
    <w:rsid w:val="00866EFD"/>
    <w:rsid w:val="00866F21"/>
    <w:rsid w:val="00866F33"/>
    <w:rsid w:val="00866F64"/>
    <w:rsid w:val="00866F91"/>
    <w:rsid w:val="00866FAA"/>
    <w:rsid w:val="00867026"/>
    <w:rsid w:val="0086702A"/>
    <w:rsid w:val="00867037"/>
    <w:rsid w:val="0086703C"/>
    <w:rsid w:val="0086705D"/>
    <w:rsid w:val="0086705E"/>
    <w:rsid w:val="00867063"/>
    <w:rsid w:val="00867068"/>
    <w:rsid w:val="00867079"/>
    <w:rsid w:val="00867095"/>
    <w:rsid w:val="0086709B"/>
    <w:rsid w:val="008670B0"/>
    <w:rsid w:val="008670C4"/>
    <w:rsid w:val="008670C5"/>
    <w:rsid w:val="00867115"/>
    <w:rsid w:val="0086718D"/>
    <w:rsid w:val="0086719C"/>
    <w:rsid w:val="008671F9"/>
    <w:rsid w:val="00867210"/>
    <w:rsid w:val="0086721A"/>
    <w:rsid w:val="008672C1"/>
    <w:rsid w:val="008672DC"/>
    <w:rsid w:val="00867304"/>
    <w:rsid w:val="00867332"/>
    <w:rsid w:val="00867394"/>
    <w:rsid w:val="008673AD"/>
    <w:rsid w:val="008673C1"/>
    <w:rsid w:val="00867435"/>
    <w:rsid w:val="0086747F"/>
    <w:rsid w:val="0086748E"/>
    <w:rsid w:val="00867499"/>
    <w:rsid w:val="008674E8"/>
    <w:rsid w:val="008674F8"/>
    <w:rsid w:val="0086750D"/>
    <w:rsid w:val="00867518"/>
    <w:rsid w:val="0086752A"/>
    <w:rsid w:val="00867579"/>
    <w:rsid w:val="008675F4"/>
    <w:rsid w:val="008675F5"/>
    <w:rsid w:val="00867624"/>
    <w:rsid w:val="00867631"/>
    <w:rsid w:val="00867633"/>
    <w:rsid w:val="00867637"/>
    <w:rsid w:val="0086765D"/>
    <w:rsid w:val="0086769C"/>
    <w:rsid w:val="008676CC"/>
    <w:rsid w:val="008676FB"/>
    <w:rsid w:val="00867703"/>
    <w:rsid w:val="00867714"/>
    <w:rsid w:val="0086774D"/>
    <w:rsid w:val="0086774E"/>
    <w:rsid w:val="00867750"/>
    <w:rsid w:val="0086775F"/>
    <w:rsid w:val="008677B0"/>
    <w:rsid w:val="008677BA"/>
    <w:rsid w:val="008677E7"/>
    <w:rsid w:val="008677E9"/>
    <w:rsid w:val="00867807"/>
    <w:rsid w:val="00867857"/>
    <w:rsid w:val="00867878"/>
    <w:rsid w:val="00867887"/>
    <w:rsid w:val="00867920"/>
    <w:rsid w:val="00867960"/>
    <w:rsid w:val="0086796D"/>
    <w:rsid w:val="0086797B"/>
    <w:rsid w:val="0086797F"/>
    <w:rsid w:val="0086798F"/>
    <w:rsid w:val="00867994"/>
    <w:rsid w:val="008679BF"/>
    <w:rsid w:val="008679EC"/>
    <w:rsid w:val="00867A20"/>
    <w:rsid w:val="00867A30"/>
    <w:rsid w:val="00867A3B"/>
    <w:rsid w:val="00867A4B"/>
    <w:rsid w:val="00867A55"/>
    <w:rsid w:val="00867AAF"/>
    <w:rsid w:val="00867AD1"/>
    <w:rsid w:val="00867AE3"/>
    <w:rsid w:val="00867B10"/>
    <w:rsid w:val="00867B11"/>
    <w:rsid w:val="00867BDC"/>
    <w:rsid w:val="00867BE7"/>
    <w:rsid w:val="00867BED"/>
    <w:rsid w:val="00867C17"/>
    <w:rsid w:val="00867C87"/>
    <w:rsid w:val="00867C99"/>
    <w:rsid w:val="00867CB1"/>
    <w:rsid w:val="00867CDB"/>
    <w:rsid w:val="00867CFB"/>
    <w:rsid w:val="00867D6C"/>
    <w:rsid w:val="00867D70"/>
    <w:rsid w:val="00867DDF"/>
    <w:rsid w:val="00867E0B"/>
    <w:rsid w:val="00867E42"/>
    <w:rsid w:val="00867E6F"/>
    <w:rsid w:val="00867E85"/>
    <w:rsid w:val="00867EA2"/>
    <w:rsid w:val="00867EA6"/>
    <w:rsid w:val="00867EC2"/>
    <w:rsid w:val="00867EE8"/>
    <w:rsid w:val="00867F07"/>
    <w:rsid w:val="00867F0F"/>
    <w:rsid w:val="00867F1F"/>
    <w:rsid w:val="00867F28"/>
    <w:rsid w:val="00867FA5"/>
    <w:rsid w:val="00867FBC"/>
    <w:rsid w:val="00867FCD"/>
    <w:rsid w:val="00867FF3"/>
    <w:rsid w:val="00870016"/>
    <w:rsid w:val="00870019"/>
    <w:rsid w:val="00870035"/>
    <w:rsid w:val="0087003B"/>
    <w:rsid w:val="00870053"/>
    <w:rsid w:val="008700D8"/>
    <w:rsid w:val="008700E0"/>
    <w:rsid w:val="008700E9"/>
    <w:rsid w:val="008700EA"/>
    <w:rsid w:val="00870121"/>
    <w:rsid w:val="00870125"/>
    <w:rsid w:val="0087014E"/>
    <w:rsid w:val="00870152"/>
    <w:rsid w:val="008701B6"/>
    <w:rsid w:val="008701C6"/>
    <w:rsid w:val="008701DD"/>
    <w:rsid w:val="00870234"/>
    <w:rsid w:val="0087023A"/>
    <w:rsid w:val="0087023D"/>
    <w:rsid w:val="00870244"/>
    <w:rsid w:val="00870293"/>
    <w:rsid w:val="008702A6"/>
    <w:rsid w:val="008702F4"/>
    <w:rsid w:val="00870343"/>
    <w:rsid w:val="0087034C"/>
    <w:rsid w:val="008703C8"/>
    <w:rsid w:val="008703F0"/>
    <w:rsid w:val="00870429"/>
    <w:rsid w:val="00870458"/>
    <w:rsid w:val="008704AD"/>
    <w:rsid w:val="008704ED"/>
    <w:rsid w:val="00870514"/>
    <w:rsid w:val="00870527"/>
    <w:rsid w:val="00870553"/>
    <w:rsid w:val="00870590"/>
    <w:rsid w:val="00870597"/>
    <w:rsid w:val="008705F0"/>
    <w:rsid w:val="0087061B"/>
    <w:rsid w:val="0087062C"/>
    <w:rsid w:val="00870657"/>
    <w:rsid w:val="0087065D"/>
    <w:rsid w:val="0087065F"/>
    <w:rsid w:val="0087066A"/>
    <w:rsid w:val="00870670"/>
    <w:rsid w:val="00870685"/>
    <w:rsid w:val="0087069D"/>
    <w:rsid w:val="008706CC"/>
    <w:rsid w:val="008706E9"/>
    <w:rsid w:val="0087070A"/>
    <w:rsid w:val="00870752"/>
    <w:rsid w:val="00870753"/>
    <w:rsid w:val="0087076C"/>
    <w:rsid w:val="00870780"/>
    <w:rsid w:val="008707AD"/>
    <w:rsid w:val="008707B9"/>
    <w:rsid w:val="008707F5"/>
    <w:rsid w:val="00870816"/>
    <w:rsid w:val="0087085A"/>
    <w:rsid w:val="008708D1"/>
    <w:rsid w:val="0087092F"/>
    <w:rsid w:val="0087094A"/>
    <w:rsid w:val="00870975"/>
    <w:rsid w:val="008709B2"/>
    <w:rsid w:val="008709B8"/>
    <w:rsid w:val="008709D9"/>
    <w:rsid w:val="00870B0A"/>
    <w:rsid w:val="00870B0B"/>
    <w:rsid w:val="00870B3E"/>
    <w:rsid w:val="00870BAE"/>
    <w:rsid w:val="00870BD6"/>
    <w:rsid w:val="00870C58"/>
    <w:rsid w:val="00870C89"/>
    <w:rsid w:val="00870CC0"/>
    <w:rsid w:val="00870CDC"/>
    <w:rsid w:val="00870CDE"/>
    <w:rsid w:val="00870CF5"/>
    <w:rsid w:val="00870CF8"/>
    <w:rsid w:val="00870D16"/>
    <w:rsid w:val="00870D82"/>
    <w:rsid w:val="00870DA7"/>
    <w:rsid w:val="00870DDD"/>
    <w:rsid w:val="00870DE0"/>
    <w:rsid w:val="00870DE8"/>
    <w:rsid w:val="00870DED"/>
    <w:rsid w:val="00870E19"/>
    <w:rsid w:val="00870E1D"/>
    <w:rsid w:val="00870E45"/>
    <w:rsid w:val="00870E56"/>
    <w:rsid w:val="00870E61"/>
    <w:rsid w:val="00870EB5"/>
    <w:rsid w:val="00870F33"/>
    <w:rsid w:val="00870F41"/>
    <w:rsid w:val="00870F56"/>
    <w:rsid w:val="00870FA1"/>
    <w:rsid w:val="00870FA9"/>
    <w:rsid w:val="00870FB9"/>
    <w:rsid w:val="00870FE3"/>
    <w:rsid w:val="00871094"/>
    <w:rsid w:val="008710A8"/>
    <w:rsid w:val="008710BC"/>
    <w:rsid w:val="008710BD"/>
    <w:rsid w:val="008710F9"/>
    <w:rsid w:val="00871113"/>
    <w:rsid w:val="0087111E"/>
    <w:rsid w:val="0087114B"/>
    <w:rsid w:val="0087114C"/>
    <w:rsid w:val="0087114F"/>
    <w:rsid w:val="008711A4"/>
    <w:rsid w:val="008711C5"/>
    <w:rsid w:val="008711D0"/>
    <w:rsid w:val="008711F7"/>
    <w:rsid w:val="0087123D"/>
    <w:rsid w:val="00871251"/>
    <w:rsid w:val="00871253"/>
    <w:rsid w:val="0087125F"/>
    <w:rsid w:val="00871307"/>
    <w:rsid w:val="00871311"/>
    <w:rsid w:val="00871325"/>
    <w:rsid w:val="00871379"/>
    <w:rsid w:val="00871388"/>
    <w:rsid w:val="008713DB"/>
    <w:rsid w:val="008713F5"/>
    <w:rsid w:val="00871411"/>
    <w:rsid w:val="00871434"/>
    <w:rsid w:val="00871435"/>
    <w:rsid w:val="0087144A"/>
    <w:rsid w:val="0087144E"/>
    <w:rsid w:val="00871457"/>
    <w:rsid w:val="00871459"/>
    <w:rsid w:val="0087146E"/>
    <w:rsid w:val="00871471"/>
    <w:rsid w:val="0087149B"/>
    <w:rsid w:val="008714D2"/>
    <w:rsid w:val="008714E5"/>
    <w:rsid w:val="00871514"/>
    <w:rsid w:val="00871591"/>
    <w:rsid w:val="00871597"/>
    <w:rsid w:val="008715AB"/>
    <w:rsid w:val="008715D0"/>
    <w:rsid w:val="008715FC"/>
    <w:rsid w:val="00871621"/>
    <w:rsid w:val="00871658"/>
    <w:rsid w:val="00871672"/>
    <w:rsid w:val="0087167B"/>
    <w:rsid w:val="00871697"/>
    <w:rsid w:val="0087171A"/>
    <w:rsid w:val="0087171D"/>
    <w:rsid w:val="00871720"/>
    <w:rsid w:val="00871771"/>
    <w:rsid w:val="00871792"/>
    <w:rsid w:val="00871798"/>
    <w:rsid w:val="008717C1"/>
    <w:rsid w:val="00871823"/>
    <w:rsid w:val="008718D6"/>
    <w:rsid w:val="008718EB"/>
    <w:rsid w:val="00871909"/>
    <w:rsid w:val="00871916"/>
    <w:rsid w:val="0087192C"/>
    <w:rsid w:val="00871981"/>
    <w:rsid w:val="00871984"/>
    <w:rsid w:val="008719A4"/>
    <w:rsid w:val="008719B9"/>
    <w:rsid w:val="008719DA"/>
    <w:rsid w:val="008719E4"/>
    <w:rsid w:val="008719E7"/>
    <w:rsid w:val="00871A75"/>
    <w:rsid w:val="00871A78"/>
    <w:rsid w:val="00871A82"/>
    <w:rsid w:val="00871AA3"/>
    <w:rsid w:val="00871ACD"/>
    <w:rsid w:val="00871AFB"/>
    <w:rsid w:val="00871B09"/>
    <w:rsid w:val="00871B15"/>
    <w:rsid w:val="00871B2E"/>
    <w:rsid w:val="00871B65"/>
    <w:rsid w:val="00871B88"/>
    <w:rsid w:val="00871B8D"/>
    <w:rsid w:val="00871B9E"/>
    <w:rsid w:val="00871BE4"/>
    <w:rsid w:val="00871BFE"/>
    <w:rsid w:val="00871C55"/>
    <w:rsid w:val="00871C56"/>
    <w:rsid w:val="00871C73"/>
    <w:rsid w:val="00871CCA"/>
    <w:rsid w:val="00871D09"/>
    <w:rsid w:val="00871D1E"/>
    <w:rsid w:val="00871D2D"/>
    <w:rsid w:val="00871D61"/>
    <w:rsid w:val="00871D93"/>
    <w:rsid w:val="00871DA6"/>
    <w:rsid w:val="00871DB4"/>
    <w:rsid w:val="00871DF9"/>
    <w:rsid w:val="00871DFE"/>
    <w:rsid w:val="00871E1A"/>
    <w:rsid w:val="00871E27"/>
    <w:rsid w:val="00871E4B"/>
    <w:rsid w:val="00871E53"/>
    <w:rsid w:val="00871E84"/>
    <w:rsid w:val="00871E9A"/>
    <w:rsid w:val="00871EB3"/>
    <w:rsid w:val="00871ED1"/>
    <w:rsid w:val="00871EE5"/>
    <w:rsid w:val="00871F43"/>
    <w:rsid w:val="00871F4C"/>
    <w:rsid w:val="00871F77"/>
    <w:rsid w:val="00871FA8"/>
    <w:rsid w:val="00871FBE"/>
    <w:rsid w:val="00871FEE"/>
    <w:rsid w:val="00872016"/>
    <w:rsid w:val="00872088"/>
    <w:rsid w:val="00872095"/>
    <w:rsid w:val="00872098"/>
    <w:rsid w:val="008720D0"/>
    <w:rsid w:val="00872111"/>
    <w:rsid w:val="0087216E"/>
    <w:rsid w:val="008721A1"/>
    <w:rsid w:val="008721D1"/>
    <w:rsid w:val="008721EE"/>
    <w:rsid w:val="00872234"/>
    <w:rsid w:val="0087225D"/>
    <w:rsid w:val="00872281"/>
    <w:rsid w:val="0087228F"/>
    <w:rsid w:val="00872297"/>
    <w:rsid w:val="0087230B"/>
    <w:rsid w:val="00872338"/>
    <w:rsid w:val="00872343"/>
    <w:rsid w:val="0087238A"/>
    <w:rsid w:val="008723E4"/>
    <w:rsid w:val="0087242A"/>
    <w:rsid w:val="00872463"/>
    <w:rsid w:val="008724A3"/>
    <w:rsid w:val="008724C4"/>
    <w:rsid w:val="00872504"/>
    <w:rsid w:val="0087255B"/>
    <w:rsid w:val="00872577"/>
    <w:rsid w:val="00872584"/>
    <w:rsid w:val="008725BA"/>
    <w:rsid w:val="00872605"/>
    <w:rsid w:val="0087260B"/>
    <w:rsid w:val="00872667"/>
    <w:rsid w:val="00872674"/>
    <w:rsid w:val="0087267C"/>
    <w:rsid w:val="00872689"/>
    <w:rsid w:val="008726A1"/>
    <w:rsid w:val="008726A7"/>
    <w:rsid w:val="008726F2"/>
    <w:rsid w:val="0087271A"/>
    <w:rsid w:val="0087274F"/>
    <w:rsid w:val="00872753"/>
    <w:rsid w:val="0087276C"/>
    <w:rsid w:val="00872770"/>
    <w:rsid w:val="0087279B"/>
    <w:rsid w:val="008727AF"/>
    <w:rsid w:val="008727B0"/>
    <w:rsid w:val="008727C1"/>
    <w:rsid w:val="008727DD"/>
    <w:rsid w:val="008727DE"/>
    <w:rsid w:val="008727EC"/>
    <w:rsid w:val="00872883"/>
    <w:rsid w:val="0087290A"/>
    <w:rsid w:val="0087294A"/>
    <w:rsid w:val="00872997"/>
    <w:rsid w:val="008729A0"/>
    <w:rsid w:val="008729AC"/>
    <w:rsid w:val="008729FE"/>
    <w:rsid w:val="00872A04"/>
    <w:rsid w:val="00872A49"/>
    <w:rsid w:val="00872A63"/>
    <w:rsid w:val="00872A67"/>
    <w:rsid w:val="00872A9C"/>
    <w:rsid w:val="00872AA0"/>
    <w:rsid w:val="00872AAB"/>
    <w:rsid w:val="00872B22"/>
    <w:rsid w:val="00872B30"/>
    <w:rsid w:val="00872B76"/>
    <w:rsid w:val="00872BAB"/>
    <w:rsid w:val="00872C55"/>
    <w:rsid w:val="00872C6B"/>
    <w:rsid w:val="00872C86"/>
    <w:rsid w:val="00872C89"/>
    <w:rsid w:val="00872CAD"/>
    <w:rsid w:val="00872CB4"/>
    <w:rsid w:val="00872CF0"/>
    <w:rsid w:val="00872CF6"/>
    <w:rsid w:val="00872D0B"/>
    <w:rsid w:val="00872D4B"/>
    <w:rsid w:val="00872DAE"/>
    <w:rsid w:val="00872DD5"/>
    <w:rsid w:val="00872E33"/>
    <w:rsid w:val="00872E56"/>
    <w:rsid w:val="00872E71"/>
    <w:rsid w:val="00872E73"/>
    <w:rsid w:val="00872E89"/>
    <w:rsid w:val="00872ECF"/>
    <w:rsid w:val="00872F10"/>
    <w:rsid w:val="00872F44"/>
    <w:rsid w:val="00872F57"/>
    <w:rsid w:val="00872F5C"/>
    <w:rsid w:val="00872FC1"/>
    <w:rsid w:val="0087302B"/>
    <w:rsid w:val="00873058"/>
    <w:rsid w:val="00873098"/>
    <w:rsid w:val="0087309A"/>
    <w:rsid w:val="008730B7"/>
    <w:rsid w:val="008730B9"/>
    <w:rsid w:val="008730F3"/>
    <w:rsid w:val="00873110"/>
    <w:rsid w:val="00873112"/>
    <w:rsid w:val="00873125"/>
    <w:rsid w:val="00873139"/>
    <w:rsid w:val="00873177"/>
    <w:rsid w:val="00873193"/>
    <w:rsid w:val="008731EB"/>
    <w:rsid w:val="00873221"/>
    <w:rsid w:val="00873268"/>
    <w:rsid w:val="0087328D"/>
    <w:rsid w:val="008732AD"/>
    <w:rsid w:val="008732C7"/>
    <w:rsid w:val="00873318"/>
    <w:rsid w:val="00873337"/>
    <w:rsid w:val="0087335E"/>
    <w:rsid w:val="008733A0"/>
    <w:rsid w:val="008733B4"/>
    <w:rsid w:val="008733D0"/>
    <w:rsid w:val="008733EA"/>
    <w:rsid w:val="00873434"/>
    <w:rsid w:val="00873435"/>
    <w:rsid w:val="00873479"/>
    <w:rsid w:val="008734FE"/>
    <w:rsid w:val="00873530"/>
    <w:rsid w:val="0087353A"/>
    <w:rsid w:val="00873571"/>
    <w:rsid w:val="0087357B"/>
    <w:rsid w:val="00873594"/>
    <w:rsid w:val="008735AD"/>
    <w:rsid w:val="008735CF"/>
    <w:rsid w:val="008735DD"/>
    <w:rsid w:val="008735E1"/>
    <w:rsid w:val="00873633"/>
    <w:rsid w:val="008736B1"/>
    <w:rsid w:val="008736DA"/>
    <w:rsid w:val="00873704"/>
    <w:rsid w:val="00873739"/>
    <w:rsid w:val="0087376F"/>
    <w:rsid w:val="00873781"/>
    <w:rsid w:val="00873794"/>
    <w:rsid w:val="0087379E"/>
    <w:rsid w:val="008737B0"/>
    <w:rsid w:val="008737BE"/>
    <w:rsid w:val="008737E4"/>
    <w:rsid w:val="0087383F"/>
    <w:rsid w:val="00873865"/>
    <w:rsid w:val="00873952"/>
    <w:rsid w:val="00873958"/>
    <w:rsid w:val="0087395F"/>
    <w:rsid w:val="00873982"/>
    <w:rsid w:val="0087398F"/>
    <w:rsid w:val="008739A3"/>
    <w:rsid w:val="008739AE"/>
    <w:rsid w:val="008739B0"/>
    <w:rsid w:val="008739B2"/>
    <w:rsid w:val="008739EA"/>
    <w:rsid w:val="008739EB"/>
    <w:rsid w:val="008739ED"/>
    <w:rsid w:val="008739FA"/>
    <w:rsid w:val="00873A11"/>
    <w:rsid w:val="00873A3C"/>
    <w:rsid w:val="00873A3E"/>
    <w:rsid w:val="00873A42"/>
    <w:rsid w:val="00873A53"/>
    <w:rsid w:val="00873A73"/>
    <w:rsid w:val="00873AB3"/>
    <w:rsid w:val="00873AB7"/>
    <w:rsid w:val="00873AC7"/>
    <w:rsid w:val="00873AD2"/>
    <w:rsid w:val="00873B09"/>
    <w:rsid w:val="00873B26"/>
    <w:rsid w:val="00873B4A"/>
    <w:rsid w:val="00873B54"/>
    <w:rsid w:val="00873B71"/>
    <w:rsid w:val="00873B83"/>
    <w:rsid w:val="00873B87"/>
    <w:rsid w:val="00873BAD"/>
    <w:rsid w:val="00873BAF"/>
    <w:rsid w:val="00873BDE"/>
    <w:rsid w:val="00873C0D"/>
    <w:rsid w:val="00873C5E"/>
    <w:rsid w:val="00873C66"/>
    <w:rsid w:val="00873C86"/>
    <w:rsid w:val="00873C8E"/>
    <w:rsid w:val="00873CE9"/>
    <w:rsid w:val="00873D2A"/>
    <w:rsid w:val="00873D9B"/>
    <w:rsid w:val="00873D9D"/>
    <w:rsid w:val="00873DC0"/>
    <w:rsid w:val="00873DC7"/>
    <w:rsid w:val="00873DDD"/>
    <w:rsid w:val="00873DE5"/>
    <w:rsid w:val="00873E04"/>
    <w:rsid w:val="00873E4E"/>
    <w:rsid w:val="00873E53"/>
    <w:rsid w:val="00873E83"/>
    <w:rsid w:val="00873EFD"/>
    <w:rsid w:val="00873F25"/>
    <w:rsid w:val="00873F45"/>
    <w:rsid w:val="00873F5C"/>
    <w:rsid w:val="00873F7F"/>
    <w:rsid w:val="00873F99"/>
    <w:rsid w:val="00873FCF"/>
    <w:rsid w:val="00874001"/>
    <w:rsid w:val="00874003"/>
    <w:rsid w:val="00874071"/>
    <w:rsid w:val="00874080"/>
    <w:rsid w:val="00874085"/>
    <w:rsid w:val="008740DF"/>
    <w:rsid w:val="008740E5"/>
    <w:rsid w:val="00874107"/>
    <w:rsid w:val="00874130"/>
    <w:rsid w:val="00874135"/>
    <w:rsid w:val="00874140"/>
    <w:rsid w:val="0087416A"/>
    <w:rsid w:val="00874199"/>
    <w:rsid w:val="008741A8"/>
    <w:rsid w:val="008741B3"/>
    <w:rsid w:val="0087426C"/>
    <w:rsid w:val="00874284"/>
    <w:rsid w:val="00874287"/>
    <w:rsid w:val="008742A5"/>
    <w:rsid w:val="008742A6"/>
    <w:rsid w:val="008742C7"/>
    <w:rsid w:val="0087434A"/>
    <w:rsid w:val="00874351"/>
    <w:rsid w:val="00874399"/>
    <w:rsid w:val="008743A7"/>
    <w:rsid w:val="008743CA"/>
    <w:rsid w:val="008743E9"/>
    <w:rsid w:val="008743F3"/>
    <w:rsid w:val="0087441D"/>
    <w:rsid w:val="00874445"/>
    <w:rsid w:val="008744E9"/>
    <w:rsid w:val="00874507"/>
    <w:rsid w:val="00874538"/>
    <w:rsid w:val="008745D8"/>
    <w:rsid w:val="008745F0"/>
    <w:rsid w:val="008746CE"/>
    <w:rsid w:val="008746D3"/>
    <w:rsid w:val="008746E5"/>
    <w:rsid w:val="008746ED"/>
    <w:rsid w:val="008746F2"/>
    <w:rsid w:val="008746FF"/>
    <w:rsid w:val="00874730"/>
    <w:rsid w:val="00874732"/>
    <w:rsid w:val="00874746"/>
    <w:rsid w:val="00874747"/>
    <w:rsid w:val="00874790"/>
    <w:rsid w:val="008747A3"/>
    <w:rsid w:val="008747F8"/>
    <w:rsid w:val="00874804"/>
    <w:rsid w:val="0087480A"/>
    <w:rsid w:val="0087480F"/>
    <w:rsid w:val="00874827"/>
    <w:rsid w:val="00874852"/>
    <w:rsid w:val="00874882"/>
    <w:rsid w:val="008748CC"/>
    <w:rsid w:val="008748D8"/>
    <w:rsid w:val="008748DF"/>
    <w:rsid w:val="008748F8"/>
    <w:rsid w:val="008748F9"/>
    <w:rsid w:val="0087490B"/>
    <w:rsid w:val="0087490D"/>
    <w:rsid w:val="0087492B"/>
    <w:rsid w:val="0087494E"/>
    <w:rsid w:val="00874987"/>
    <w:rsid w:val="008749E7"/>
    <w:rsid w:val="00874A0F"/>
    <w:rsid w:val="00874A51"/>
    <w:rsid w:val="00874A9A"/>
    <w:rsid w:val="00874A9E"/>
    <w:rsid w:val="00874AB1"/>
    <w:rsid w:val="00874AB9"/>
    <w:rsid w:val="00874B89"/>
    <w:rsid w:val="00874B8A"/>
    <w:rsid w:val="00874B8B"/>
    <w:rsid w:val="00874BBE"/>
    <w:rsid w:val="00874BC9"/>
    <w:rsid w:val="00874C2D"/>
    <w:rsid w:val="00874C30"/>
    <w:rsid w:val="00874C33"/>
    <w:rsid w:val="00874C57"/>
    <w:rsid w:val="00874C5A"/>
    <w:rsid w:val="00874C66"/>
    <w:rsid w:val="00874C98"/>
    <w:rsid w:val="00874CB7"/>
    <w:rsid w:val="00874CE0"/>
    <w:rsid w:val="00874D22"/>
    <w:rsid w:val="00874D39"/>
    <w:rsid w:val="00874D3C"/>
    <w:rsid w:val="00874D5A"/>
    <w:rsid w:val="00874D64"/>
    <w:rsid w:val="00874DB6"/>
    <w:rsid w:val="00874E08"/>
    <w:rsid w:val="00874E1C"/>
    <w:rsid w:val="00874E45"/>
    <w:rsid w:val="00874E4C"/>
    <w:rsid w:val="00874E67"/>
    <w:rsid w:val="00874E99"/>
    <w:rsid w:val="00874E9F"/>
    <w:rsid w:val="00874EC9"/>
    <w:rsid w:val="00874EE9"/>
    <w:rsid w:val="00874EF2"/>
    <w:rsid w:val="00874F10"/>
    <w:rsid w:val="00874F56"/>
    <w:rsid w:val="00874F6B"/>
    <w:rsid w:val="00874FA3"/>
    <w:rsid w:val="00874FC8"/>
    <w:rsid w:val="00874FFA"/>
    <w:rsid w:val="00874FFE"/>
    <w:rsid w:val="0087504B"/>
    <w:rsid w:val="00875079"/>
    <w:rsid w:val="00875086"/>
    <w:rsid w:val="008750A6"/>
    <w:rsid w:val="008750A8"/>
    <w:rsid w:val="008750AE"/>
    <w:rsid w:val="008750B2"/>
    <w:rsid w:val="008750B4"/>
    <w:rsid w:val="008750D5"/>
    <w:rsid w:val="00875102"/>
    <w:rsid w:val="00875113"/>
    <w:rsid w:val="0087513E"/>
    <w:rsid w:val="008751EE"/>
    <w:rsid w:val="00875203"/>
    <w:rsid w:val="00875220"/>
    <w:rsid w:val="00875234"/>
    <w:rsid w:val="00875251"/>
    <w:rsid w:val="00875252"/>
    <w:rsid w:val="0087526A"/>
    <w:rsid w:val="008752E4"/>
    <w:rsid w:val="008752EF"/>
    <w:rsid w:val="00875340"/>
    <w:rsid w:val="00875349"/>
    <w:rsid w:val="0087534B"/>
    <w:rsid w:val="0087534C"/>
    <w:rsid w:val="0087537B"/>
    <w:rsid w:val="008753C3"/>
    <w:rsid w:val="008753F4"/>
    <w:rsid w:val="008753FF"/>
    <w:rsid w:val="00875429"/>
    <w:rsid w:val="00875475"/>
    <w:rsid w:val="0087547C"/>
    <w:rsid w:val="008754A9"/>
    <w:rsid w:val="008754E4"/>
    <w:rsid w:val="0087551D"/>
    <w:rsid w:val="00875522"/>
    <w:rsid w:val="00875586"/>
    <w:rsid w:val="0087559F"/>
    <w:rsid w:val="008755BB"/>
    <w:rsid w:val="008755ED"/>
    <w:rsid w:val="00875607"/>
    <w:rsid w:val="00875689"/>
    <w:rsid w:val="00875690"/>
    <w:rsid w:val="008756AC"/>
    <w:rsid w:val="008756C4"/>
    <w:rsid w:val="008756EA"/>
    <w:rsid w:val="00875723"/>
    <w:rsid w:val="0087573F"/>
    <w:rsid w:val="0087575C"/>
    <w:rsid w:val="008757BE"/>
    <w:rsid w:val="008757D6"/>
    <w:rsid w:val="008757DE"/>
    <w:rsid w:val="008757F2"/>
    <w:rsid w:val="00875808"/>
    <w:rsid w:val="00875844"/>
    <w:rsid w:val="0087587F"/>
    <w:rsid w:val="008758A1"/>
    <w:rsid w:val="008758AA"/>
    <w:rsid w:val="008758B3"/>
    <w:rsid w:val="008758FD"/>
    <w:rsid w:val="00875943"/>
    <w:rsid w:val="0087598B"/>
    <w:rsid w:val="008759F7"/>
    <w:rsid w:val="008759FA"/>
    <w:rsid w:val="00875A1D"/>
    <w:rsid w:val="00875A25"/>
    <w:rsid w:val="00875A45"/>
    <w:rsid w:val="00875A9D"/>
    <w:rsid w:val="00875B79"/>
    <w:rsid w:val="00875B80"/>
    <w:rsid w:val="00875BCD"/>
    <w:rsid w:val="00875BD1"/>
    <w:rsid w:val="00875BDB"/>
    <w:rsid w:val="00875C40"/>
    <w:rsid w:val="00875C6C"/>
    <w:rsid w:val="00875CA0"/>
    <w:rsid w:val="00875CC4"/>
    <w:rsid w:val="00875CD4"/>
    <w:rsid w:val="00875CEF"/>
    <w:rsid w:val="00875CF8"/>
    <w:rsid w:val="00875CFB"/>
    <w:rsid w:val="00875D2F"/>
    <w:rsid w:val="00875D43"/>
    <w:rsid w:val="00875DA7"/>
    <w:rsid w:val="00875DE5"/>
    <w:rsid w:val="00875E05"/>
    <w:rsid w:val="00875E0C"/>
    <w:rsid w:val="00875E34"/>
    <w:rsid w:val="00875E39"/>
    <w:rsid w:val="00875E8C"/>
    <w:rsid w:val="00875E91"/>
    <w:rsid w:val="00875E94"/>
    <w:rsid w:val="00875E9B"/>
    <w:rsid w:val="00875EB6"/>
    <w:rsid w:val="00875ECA"/>
    <w:rsid w:val="00875EF4"/>
    <w:rsid w:val="00875F03"/>
    <w:rsid w:val="00875F1C"/>
    <w:rsid w:val="00875F3E"/>
    <w:rsid w:val="00875F44"/>
    <w:rsid w:val="00875F6A"/>
    <w:rsid w:val="00875F86"/>
    <w:rsid w:val="00875FA5"/>
    <w:rsid w:val="00875FD0"/>
    <w:rsid w:val="00875FDA"/>
    <w:rsid w:val="00875FF2"/>
    <w:rsid w:val="00876064"/>
    <w:rsid w:val="0087609C"/>
    <w:rsid w:val="008760AD"/>
    <w:rsid w:val="008760AF"/>
    <w:rsid w:val="008760B3"/>
    <w:rsid w:val="008760C9"/>
    <w:rsid w:val="008760CF"/>
    <w:rsid w:val="008760DA"/>
    <w:rsid w:val="008760DC"/>
    <w:rsid w:val="00876110"/>
    <w:rsid w:val="00876111"/>
    <w:rsid w:val="00876119"/>
    <w:rsid w:val="00876121"/>
    <w:rsid w:val="00876131"/>
    <w:rsid w:val="00876137"/>
    <w:rsid w:val="0087614A"/>
    <w:rsid w:val="00876157"/>
    <w:rsid w:val="0087615A"/>
    <w:rsid w:val="0087616C"/>
    <w:rsid w:val="0087617B"/>
    <w:rsid w:val="00876186"/>
    <w:rsid w:val="008761AA"/>
    <w:rsid w:val="008761EC"/>
    <w:rsid w:val="0087620D"/>
    <w:rsid w:val="00876225"/>
    <w:rsid w:val="00876253"/>
    <w:rsid w:val="00876287"/>
    <w:rsid w:val="008762E4"/>
    <w:rsid w:val="008762E6"/>
    <w:rsid w:val="0087634D"/>
    <w:rsid w:val="0087636A"/>
    <w:rsid w:val="0087638B"/>
    <w:rsid w:val="008763B5"/>
    <w:rsid w:val="008763D7"/>
    <w:rsid w:val="00876407"/>
    <w:rsid w:val="00876417"/>
    <w:rsid w:val="0087641C"/>
    <w:rsid w:val="0087641E"/>
    <w:rsid w:val="00876449"/>
    <w:rsid w:val="0087647E"/>
    <w:rsid w:val="00876492"/>
    <w:rsid w:val="00876499"/>
    <w:rsid w:val="008764E4"/>
    <w:rsid w:val="008764EE"/>
    <w:rsid w:val="00876530"/>
    <w:rsid w:val="0087654E"/>
    <w:rsid w:val="00876569"/>
    <w:rsid w:val="0087656C"/>
    <w:rsid w:val="00876580"/>
    <w:rsid w:val="008765C2"/>
    <w:rsid w:val="00876606"/>
    <w:rsid w:val="0087664B"/>
    <w:rsid w:val="00876675"/>
    <w:rsid w:val="00876680"/>
    <w:rsid w:val="00876687"/>
    <w:rsid w:val="008766A2"/>
    <w:rsid w:val="008766AF"/>
    <w:rsid w:val="008766BE"/>
    <w:rsid w:val="008766C5"/>
    <w:rsid w:val="008766DE"/>
    <w:rsid w:val="008766F6"/>
    <w:rsid w:val="008766F7"/>
    <w:rsid w:val="0087675C"/>
    <w:rsid w:val="0087676F"/>
    <w:rsid w:val="0087677F"/>
    <w:rsid w:val="0087679A"/>
    <w:rsid w:val="008767CB"/>
    <w:rsid w:val="008767DE"/>
    <w:rsid w:val="008767E0"/>
    <w:rsid w:val="008767EF"/>
    <w:rsid w:val="008767F8"/>
    <w:rsid w:val="008767FD"/>
    <w:rsid w:val="0087680C"/>
    <w:rsid w:val="00876811"/>
    <w:rsid w:val="0087682C"/>
    <w:rsid w:val="00876851"/>
    <w:rsid w:val="0087689B"/>
    <w:rsid w:val="008768A1"/>
    <w:rsid w:val="008768B7"/>
    <w:rsid w:val="008768BC"/>
    <w:rsid w:val="00876906"/>
    <w:rsid w:val="00876920"/>
    <w:rsid w:val="00876935"/>
    <w:rsid w:val="0087697D"/>
    <w:rsid w:val="00876995"/>
    <w:rsid w:val="008769D7"/>
    <w:rsid w:val="008769FE"/>
    <w:rsid w:val="00876A13"/>
    <w:rsid w:val="00876A1C"/>
    <w:rsid w:val="00876A30"/>
    <w:rsid w:val="00876A44"/>
    <w:rsid w:val="00876A5D"/>
    <w:rsid w:val="00876A79"/>
    <w:rsid w:val="00876A89"/>
    <w:rsid w:val="00876AD5"/>
    <w:rsid w:val="00876B02"/>
    <w:rsid w:val="00876B33"/>
    <w:rsid w:val="00876B3E"/>
    <w:rsid w:val="00876B4C"/>
    <w:rsid w:val="00876B7A"/>
    <w:rsid w:val="00876B95"/>
    <w:rsid w:val="00876B9F"/>
    <w:rsid w:val="00876BAD"/>
    <w:rsid w:val="00876BD2"/>
    <w:rsid w:val="00876BE9"/>
    <w:rsid w:val="00876C03"/>
    <w:rsid w:val="00876C38"/>
    <w:rsid w:val="00876C59"/>
    <w:rsid w:val="00876C71"/>
    <w:rsid w:val="00876C75"/>
    <w:rsid w:val="00876C7A"/>
    <w:rsid w:val="00876CA0"/>
    <w:rsid w:val="00876CA3"/>
    <w:rsid w:val="00876CCA"/>
    <w:rsid w:val="00876CD0"/>
    <w:rsid w:val="00876CF3"/>
    <w:rsid w:val="00876D40"/>
    <w:rsid w:val="00876D93"/>
    <w:rsid w:val="00876DB7"/>
    <w:rsid w:val="00876E2A"/>
    <w:rsid w:val="00876E3F"/>
    <w:rsid w:val="00876E46"/>
    <w:rsid w:val="00876E85"/>
    <w:rsid w:val="00876E86"/>
    <w:rsid w:val="00876EC2"/>
    <w:rsid w:val="00876ECE"/>
    <w:rsid w:val="00876EE3"/>
    <w:rsid w:val="00876F04"/>
    <w:rsid w:val="00876F56"/>
    <w:rsid w:val="00876F5D"/>
    <w:rsid w:val="00876F87"/>
    <w:rsid w:val="00876F88"/>
    <w:rsid w:val="00876FB8"/>
    <w:rsid w:val="00876FE1"/>
    <w:rsid w:val="00876FFE"/>
    <w:rsid w:val="00877061"/>
    <w:rsid w:val="00877093"/>
    <w:rsid w:val="008770B5"/>
    <w:rsid w:val="008770F2"/>
    <w:rsid w:val="008770F4"/>
    <w:rsid w:val="008770F9"/>
    <w:rsid w:val="0087710A"/>
    <w:rsid w:val="00877120"/>
    <w:rsid w:val="00877123"/>
    <w:rsid w:val="00877126"/>
    <w:rsid w:val="0087715A"/>
    <w:rsid w:val="00877161"/>
    <w:rsid w:val="00877176"/>
    <w:rsid w:val="008771E8"/>
    <w:rsid w:val="00877219"/>
    <w:rsid w:val="00877270"/>
    <w:rsid w:val="00877286"/>
    <w:rsid w:val="0087728E"/>
    <w:rsid w:val="008772E7"/>
    <w:rsid w:val="00877308"/>
    <w:rsid w:val="0087738A"/>
    <w:rsid w:val="0087738C"/>
    <w:rsid w:val="0087738E"/>
    <w:rsid w:val="008773A4"/>
    <w:rsid w:val="008773A7"/>
    <w:rsid w:val="008773AC"/>
    <w:rsid w:val="008773C6"/>
    <w:rsid w:val="00877412"/>
    <w:rsid w:val="0087741A"/>
    <w:rsid w:val="00877429"/>
    <w:rsid w:val="0087745B"/>
    <w:rsid w:val="008774D8"/>
    <w:rsid w:val="00877501"/>
    <w:rsid w:val="00877513"/>
    <w:rsid w:val="0087755A"/>
    <w:rsid w:val="00877580"/>
    <w:rsid w:val="00877588"/>
    <w:rsid w:val="0087758A"/>
    <w:rsid w:val="008775A1"/>
    <w:rsid w:val="008775AE"/>
    <w:rsid w:val="008775D8"/>
    <w:rsid w:val="00877615"/>
    <w:rsid w:val="00877672"/>
    <w:rsid w:val="00877694"/>
    <w:rsid w:val="008776A6"/>
    <w:rsid w:val="008776DD"/>
    <w:rsid w:val="00877726"/>
    <w:rsid w:val="0087773C"/>
    <w:rsid w:val="0087778F"/>
    <w:rsid w:val="008777EA"/>
    <w:rsid w:val="00877807"/>
    <w:rsid w:val="00877809"/>
    <w:rsid w:val="0087780F"/>
    <w:rsid w:val="0087785F"/>
    <w:rsid w:val="0087789F"/>
    <w:rsid w:val="008778D0"/>
    <w:rsid w:val="008778E6"/>
    <w:rsid w:val="00877905"/>
    <w:rsid w:val="0087791C"/>
    <w:rsid w:val="00877921"/>
    <w:rsid w:val="00877924"/>
    <w:rsid w:val="00877949"/>
    <w:rsid w:val="00877951"/>
    <w:rsid w:val="00877981"/>
    <w:rsid w:val="008779A2"/>
    <w:rsid w:val="00877A12"/>
    <w:rsid w:val="00877A64"/>
    <w:rsid w:val="00877A6B"/>
    <w:rsid w:val="00877A7F"/>
    <w:rsid w:val="00877A96"/>
    <w:rsid w:val="00877AC1"/>
    <w:rsid w:val="00877AF9"/>
    <w:rsid w:val="00877B0E"/>
    <w:rsid w:val="00877B1D"/>
    <w:rsid w:val="00877B66"/>
    <w:rsid w:val="00877BAF"/>
    <w:rsid w:val="00877BDA"/>
    <w:rsid w:val="00877C1F"/>
    <w:rsid w:val="00877C9F"/>
    <w:rsid w:val="00877CA1"/>
    <w:rsid w:val="00877CC7"/>
    <w:rsid w:val="00877CD3"/>
    <w:rsid w:val="00877CD6"/>
    <w:rsid w:val="00877D3C"/>
    <w:rsid w:val="00877D43"/>
    <w:rsid w:val="00877D4C"/>
    <w:rsid w:val="00877DB0"/>
    <w:rsid w:val="00877DDB"/>
    <w:rsid w:val="00877DDF"/>
    <w:rsid w:val="00877E0A"/>
    <w:rsid w:val="00877E59"/>
    <w:rsid w:val="00877E70"/>
    <w:rsid w:val="00877E79"/>
    <w:rsid w:val="00877E8F"/>
    <w:rsid w:val="00877EAA"/>
    <w:rsid w:val="00877ED9"/>
    <w:rsid w:val="00877EEA"/>
    <w:rsid w:val="00877EED"/>
    <w:rsid w:val="00877F49"/>
    <w:rsid w:val="00877F6E"/>
    <w:rsid w:val="00877F8D"/>
    <w:rsid w:val="00877F8F"/>
    <w:rsid w:val="00880045"/>
    <w:rsid w:val="00880084"/>
    <w:rsid w:val="00880089"/>
    <w:rsid w:val="00880094"/>
    <w:rsid w:val="00880096"/>
    <w:rsid w:val="008800A2"/>
    <w:rsid w:val="008800CA"/>
    <w:rsid w:val="008800CB"/>
    <w:rsid w:val="00880108"/>
    <w:rsid w:val="0088011B"/>
    <w:rsid w:val="00880141"/>
    <w:rsid w:val="00880156"/>
    <w:rsid w:val="0088017F"/>
    <w:rsid w:val="008801BB"/>
    <w:rsid w:val="008801CF"/>
    <w:rsid w:val="008801D2"/>
    <w:rsid w:val="008801E9"/>
    <w:rsid w:val="008801F1"/>
    <w:rsid w:val="00880228"/>
    <w:rsid w:val="0088026D"/>
    <w:rsid w:val="0088026E"/>
    <w:rsid w:val="0088027A"/>
    <w:rsid w:val="00880318"/>
    <w:rsid w:val="00880329"/>
    <w:rsid w:val="0088032A"/>
    <w:rsid w:val="00880337"/>
    <w:rsid w:val="008803B5"/>
    <w:rsid w:val="00880418"/>
    <w:rsid w:val="00880421"/>
    <w:rsid w:val="00880435"/>
    <w:rsid w:val="0088046D"/>
    <w:rsid w:val="00880474"/>
    <w:rsid w:val="0088048F"/>
    <w:rsid w:val="008804A0"/>
    <w:rsid w:val="008804C0"/>
    <w:rsid w:val="008804CE"/>
    <w:rsid w:val="008804D2"/>
    <w:rsid w:val="008804F9"/>
    <w:rsid w:val="008804FE"/>
    <w:rsid w:val="0088051C"/>
    <w:rsid w:val="0088058A"/>
    <w:rsid w:val="008805BB"/>
    <w:rsid w:val="008805C3"/>
    <w:rsid w:val="008805CE"/>
    <w:rsid w:val="008805D0"/>
    <w:rsid w:val="008805D8"/>
    <w:rsid w:val="008805E6"/>
    <w:rsid w:val="008805F0"/>
    <w:rsid w:val="008805F3"/>
    <w:rsid w:val="00880603"/>
    <w:rsid w:val="00880608"/>
    <w:rsid w:val="00880625"/>
    <w:rsid w:val="00880669"/>
    <w:rsid w:val="008806A7"/>
    <w:rsid w:val="008806AE"/>
    <w:rsid w:val="008806B9"/>
    <w:rsid w:val="008806D3"/>
    <w:rsid w:val="008806F6"/>
    <w:rsid w:val="00880706"/>
    <w:rsid w:val="0088070C"/>
    <w:rsid w:val="00880745"/>
    <w:rsid w:val="00880752"/>
    <w:rsid w:val="00880767"/>
    <w:rsid w:val="0088079C"/>
    <w:rsid w:val="008807C7"/>
    <w:rsid w:val="00880805"/>
    <w:rsid w:val="00880811"/>
    <w:rsid w:val="0088083D"/>
    <w:rsid w:val="00880858"/>
    <w:rsid w:val="00880871"/>
    <w:rsid w:val="0088088E"/>
    <w:rsid w:val="00880898"/>
    <w:rsid w:val="008808A5"/>
    <w:rsid w:val="008808B0"/>
    <w:rsid w:val="008808BD"/>
    <w:rsid w:val="008808CE"/>
    <w:rsid w:val="008808F8"/>
    <w:rsid w:val="008808FE"/>
    <w:rsid w:val="00880949"/>
    <w:rsid w:val="00880956"/>
    <w:rsid w:val="00880976"/>
    <w:rsid w:val="008809FA"/>
    <w:rsid w:val="00880A16"/>
    <w:rsid w:val="00880A3D"/>
    <w:rsid w:val="00880A5C"/>
    <w:rsid w:val="00880A68"/>
    <w:rsid w:val="00880A6A"/>
    <w:rsid w:val="00880A7A"/>
    <w:rsid w:val="00880ABC"/>
    <w:rsid w:val="00880ADA"/>
    <w:rsid w:val="00880AFD"/>
    <w:rsid w:val="00880B42"/>
    <w:rsid w:val="00880B9E"/>
    <w:rsid w:val="00880B9F"/>
    <w:rsid w:val="00880BA4"/>
    <w:rsid w:val="00880C7A"/>
    <w:rsid w:val="00880CD8"/>
    <w:rsid w:val="00880CDB"/>
    <w:rsid w:val="00880CEF"/>
    <w:rsid w:val="00880CF2"/>
    <w:rsid w:val="00880D45"/>
    <w:rsid w:val="00880D5C"/>
    <w:rsid w:val="00880D73"/>
    <w:rsid w:val="00880DB2"/>
    <w:rsid w:val="00880DDB"/>
    <w:rsid w:val="00880DDF"/>
    <w:rsid w:val="00880DE6"/>
    <w:rsid w:val="00880DFE"/>
    <w:rsid w:val="00880E72"/>
    <w:rsid w:val="00880E7B"/>
    <w:rsid w:val="00880E90"/>
    <w:rsid w:val="00880EA2"/>
    <w:rsid w:val="00880ED0"/>
    <w:rsid w:val="00880ED5"/>
    <w:rsid w:val="00880EDD"/>
    <w:rsid w:val="00880EEF"/>
    <w:rsid w:val="00880F09"/>
    <w:rsid w:val="00880F27"/>
    <w:rsid w:val="00880F41"/>
    <w:rsid w:val="00880F49"/>
    <w:rsid w:val="00880F6F"/>
    <w:rsid w:val="00880FB2"/>
    <w:rsid w:val="00880FD5"/>
    <w:rsid w:val="00880FE3"/>
    <w:rsid w:val="0088105D"/>
    <w:rsid w:val="00881062"/>
    <w:rsid w:val="0088106A"/>
    <w:rsid w:val="00881091"/>
    <w:rsid w:val="00881096"/>
    <w:rsid w:val="008810FF"/>
    <w:rsid w:val="00881128"/>
    <w:rsid w:val="0088114A"/>
    <w:rsid w:val="00881150"/>
    <w:rsid w:val="00881155"/>
    <w:rsid w:val="0088116B"/>
    <w:rsid w:val="00881175"/>
    <w:rsid w:val="00881199"/>
    <w:rsid w:val="00881235"/>
    <w:rsid w:val="00881280"/>
    <w:rsid w:val="00881296"/>
    <w:rsid w:val="008812B2"/>
    <w:rsid w:val="008812D4"/>
    <w:rsid w:val="008812E6"/>
    <w:rsid w:val="00881319"/>
    <w:rsid w:val="0088131E"/>
    <w:rsid w:val="00881340"/>
    <w:rsid w:val="00881373"/>
    <w:rsid w:val="0088138F"/>
    <w:rsid w:val="00881395"/>
    <w:rsid w:val="008813FE"/>
    <w:rsid w:val="00881402"/>
    <w:rsid w:val="00881414"/>
    <w:rsid w:val="0088145F"/>
    <w:rsid w:val="0088147D"/>
    <w:rsid w:val="00881484"/>
    <w:rsid w:val="008814B9"/>
    <w:rsid w:val="008814CE"/>
    <w:rsid w:val="008814EC"/>
    <w:rsid w:val="0088150F"/>
    <w:rsid w:val="00881523"/>
    <w:rsid w:val="0088154E"/>
    <w:rsid w:val="00881583"/>
    <w:rsid w:val="00881595"/>
    <w:rsid w:val="008815A5"/>
    <w:rsid w:val="008815B7"/>
    <w:rsid w:val="008815C4"/>
    <w:rsid w:val="008815D0"/>
    <w:rsid w:val="008815F5"/>
    <w:rsid w:val="00881605"/>
    <w:rsid w:val="0088161A"/>
    <w:rsid w:val="0088161D"/>
    <w:rsid w:val="0088166B"/>
    <w:rsid w:val="00881676"/>
    <w:rsid w:val="00881709"/>
    <w:rsid w:val="00881714"/>
    <w:rsid w:val="0088171A"/>
    <w:rsid w:val="00881722"/>
    <w:rsid w:val="00881759"/>
    <w:rsid w:val="00881780"/>
    <w:rsid w:val="00881786"/>
    <w:rsid w:val="0088178A"/>
    <w:rsid w:val="008817A1"/>
    <w:rsid w:val="008817BA"/>
    <w:rsid w:val="008817E3"/>
    <w:rsid w:val="00881813"/>
    <w:rsid w:val="00881889"/>
    <w:rsid w:val="008818C8"/>
    <w:rsid w:val="0088190B"/>
    <w:rsid w:val="00881922"/>
    <w:rsid w:val="0088193C"/>
    <w:rsid w:val="00881943"/>
    <w:rsid w:val="0088194D"/>
    <w:rsid w:val="008819CB"/>
    <w:rsid w:val="008819D0"/>
    <w:rsid w:val="00881A1B"/>
    <w:rsid w:val="00881A46"/>
    <w:rsid w:val="00881A49"/>
    <w:rsid w:val="00881A79"/>
    <w:rsid w:val="00881A8F"/>
    <w:rsid w:val="00881AAC"/>
    <w:rsid w:val="00881ABE"/>
    <w:rsid w:val="00881AF4"/>
    <w:rsid w:val="00881B11"/>
    <w:rsid w:val="00881B4D"/>
    <w:rsid w:val="00881BA5"/>
    <w:rsid w:val="00881BE6"/>
    <w:rsid w:val="00881C0E"/>
    <w:rsid w:val="00881C3D"/>
    <w:rsid w:val="00881C43"/>
    <w:rsid w:val="00881C9F"/>
    <w:rsid w:val="00881CB0"/>
    <w:rsid w:val="00881CC7"/>
    <w:rsid w:val="00881CFC"/>
    <w:rsid w:val="00881D18"/>
    <w:rsid w:val="00881D3D"/>
    <w:rsid w:val="00881D3F"/>
    <w:rsid w:val="00881D98"/>
    <w:rsid w:val="00881DA3"/>
    <w:rsid w:val="00881DD6"/>
    <w:rsid w:val="00881DD9"/>
    <w:rsid w:val="00881DFA"/>
    <w:rsid w:val="00881DFD"/>
    <w:rsid w:val="00881DFF"/>
    <w:rsid w:val="00881E7C"/>
    <w:rsid w:val="00881E8E"/>
    <w:rsid w:val="00881E99"/>
    <w:rsid w:val="00881E9A"/>
    <w:rsid w:val="00881EA6"/>
    <w:rsid w:val="00881EB2"/>
    <w:rsid w:val="00881EDE"/>
    <w:rsid w:val="00881EF5"/>
    <w:rsid w:val="00881F27"/>
    <w:rsid w:val="00881F4C"/>
    <w:rsid w:val="00881F6C"/>
    <w:rsid w:val="00881FB0"/>
    <w:rsid w:val="00881FDB"/>
    <w:rsid w:val="00881FEC"/>
    <w:rsid w:val="00881FF0"/>
    <w:rsid w:val="0088200F"/>
    <w:rsid w:val="00882024"/>
    <w:rsid w:val="0088204D"/>
    <w:rsid w:val="00882082"/>
    <w:rsid w:val="00882089"/>
    <w:rsid w:val="008820A6"/>
    <w:rsid w:val="008820A9"/>
    <w:rsid w:val="00882118"/>
    <w:rsid w:val="00882159"/>
    <w:rsid w:val="00882169"/>
    <w:rsid w:val="00882176"/>
    <w:rsid w:val="0088217D"/>
    <w:rsid w:val="00882180"/>
    <w:rsid w:val="0088218D"/>
    <w:rsid w:val="00882193"/>
    <w:rsid w:val="008821E7"/>
    <w:rsid w:val="008821EF"/>
    <w:rsid w:val="00882268"/>
    <w:rsid w:val="008822C1"/>
    <w:rsid w:val="008822E5"/>
    <w:rsid w:val="0088232B"/>
    <w:rsid w:val="00882356"/>
    <w:rsid w:val="008823A7"/>
    <w:rsid w:val="008823AB"/>
    <w:rsid w:val="008823D6"/>
    <w:rsid w:val="008823F4"/>
    <w:rsid w:val="00882405"/>
    <w:rsid w:val="00882429"/>
    <w:rsid w:val="00882436"/>
    <w:rsid w:val="0088244B"/>
    <w:rsid w:val="00882472"/>
    <w:rsid w:val="0088248B"/>
    <w:rsid w:val="00882497"/>
    <w:rsid w:val="008824DF"/>
    <w:rsid w:val="008824F2"/>
    <w:rsid w:val="008824F8"/>
    <w:rsid w:val="008824FF"/>
    <w:rsid w:val="00882506"/>
    <w:rsid w:val="0088251D"/>
    <w:rsid w:val="00882545"/>
    <w:rsid w:val="00882583"/>
    <w:rsid w:val="00882599"/>
    <w:rsid w:val="0088259A"/>
    <w:rsid w:val="008825A6"/>
    <w:rsid w:val="008825BC"/>
    <w:rsid w:val="0088262D"/>
    <w:rsid w:val="0088267A"/>
    <w:rsid w:val="008826C1"/>
    <w:rsid w:val="008826F0"/>
    <w:rsid w:val="008826FB"/>
    <w:rsid w:val="00882779"/>
    <w:rsid w:val="0088277C"/>
    <w:rsid w:val="0088277D"/>
    <w:rsid w:val="00882782"/>
    <w:rsid w:val="008827E7"/>
    <w:rsid w:val="00882810"/>
    <w:rsid w:val="0088281F"/>
    <w:rsid w:val="0088282B"/>
    <w:rsid w:val="00882842"/>
    <w:rsid w:val="00882853"/>
    <w:rsid w:val="0088286D"/>
    <w:rsid w:val="008828AA"/>
    <w:rsid w:val="008828AC"/>
    <w:rsid w:val="0088290D"/>
    <w:rsid w:val="00882921"/>
    <w:rsid w:val="0088292A"/>
    <w:rsid w:val="00882931"/>
    <w:rsid w:val="00882934"/>
    <w:rsid w:val="00882946"/>
    <w:rsid w:val="00882975"/>
    <w:rsid w:val="00882981"/>
    <w:rsid w:val="008829C3"/>
    <w:rsid w:val="008829CC"/>
    <w:rsid w:val="00882A10"/>
    <w:rsid w:val="00882A16"/>
    <w:rsid w:val="00882A63"/>
    <w:rsid w:val="00882A66"/>
    <w:rsid w:val="00882A99"/>
    <w:rsid w:val="00882AA1"/>
    <w:rsid w:val="00882AA7"/>
    <w:rsid w:val="00882B20"/>
    <w:rsid w:val="00882B39"/>
    <w:rsid w:val="00882B54"/>
    <w:rsid w:val="00882B70"/>
    <w:rsid w:val="00882BA6"/>
    <w:rsid w:val="00882C02"/>
    <w:rsid w:val="00882C14"/>
    <w:rsid w:val="00882C2E"/>
    <w:rsid w:val="00882C30"/>
    <w:rsid w:val="00882C59"/>
    <w:rsid w:val="00882C86"/>
    <w:rsid w:val="00882C95"/>
    <w:rsid w:val="00882CB2"/>
    <w:rsid w:val="00882CCC"/>
    <w:rsid w:val="00882CEF"/>
    <w:rsid w:val="00882D0A"/>
    <w:rsid w:val="00882D61"/>
    <w:rsid w:val="00882D6C"/>
    <w:rsid w:val="00882D79"/>
    <w:rsid w:val="00882D9D"/>
    <w:rsid w:val="00882DA4"/>
    <w:rsid w:val="00882DBA"/>
    <w:rsid w:val="00882DD8"/>
    <w:rsid w:val="00882E2F"/>
    <w:rsid w:val="00882E30"/>
    <w:rsid w:val="00882E3F"/>
    <w:rsid w:val="00882E42"/>
    <w:rsid w:val="00882E98"/>
    <w:rsid w:val="00882EB0"/>
    <w:rsid w:val="00882ECD"/>
    <w:rsid w:val="00882EF3"/>
    <w:rsid w:val="00882EFC"/>
    <w:rsid w:val="00882F1A"/>
    <w:rsid w:val="00882F5F"/>
    <w:rsid w:val="00882F8D"/>
    <w:rsid w:val="00882FEA"/>
    <w:rsid w:val="00883008"/>
    <w:rsid w:val="00883019"/>
    <w:rsid w:val="00883028"/>
    <w:rsid w:val="00883046"/>
    <w:rsid w:val="00883076"/>
    <w:rsid w:val="00883083"/>
    <w:rsid w:val="008830CB"/>
    <w:rsid w:val="00883124"/>
    <w:rsid w:val="00883130"/>
    <w:rsid w:val="00883158"/>
    <w:rsid w:val="00883164"/>
    <w:rsid w:val="0088317F"/>
    <w:rsid w:val="008831AF"/>
    <w:rsid w:val="00883221"/>
    <w:rsid w:val="00883242"/>
    <w:rsid w:val="0088324C"/>
    <w:rsid w:val="0088327B"/>
    <w:rsid w:val="0088329F"/>
    <w:rsid w:val="008832AA"/>
    <w:rsid w:val="008832BD"/>
    <w:rsid w:val="008832C8"/>
    <w:rsid w:val="008832D3"/>
    <w:rsid w:val="008832DF"/>
    <w:rsid w:val="0088330D"/>
    <w:rsid w:val="0088334F"/>
    <w:rsid w:val="0088339D"/>
    <w:rsid w:val="008833A3"/>
    <w:rsid w:val="008833B7"/>
    <w:rsid w:val="008833B8"/>
    <w:rsid w:val="0088340E"/>
    <w:rsid w:val="00883415"/>
    <w:rsid w:val="00883428"/>
    <w:rsid w:val="00883430"/>
    <w:rsid w:val="008834AB"/>
    <w:rsid w:val="008834C9"/>
    <w:rsid w:val="00883505"/>
    <w:rsid w:val="00883512"/>
    <w:rsid w:val="00883518"/>
    <w:rsid w:val="0088351B"/>
    <w:rsid w:val="0088357D"/>
    <w:rsid w:val="008835CE"/>
    <w:rsid w:val="008835CF"/>
    <w:rsid w:val="008835DE"/>
    <w:rsid w:val="008835F8"/>
    <w:rsid w:val="00883611"/>
    <w:rsid w:val="0088362A"/>
    <w:rsid w:val="00883632"/>
    <w:rsid w:val="00883661"/>
    <w:rsid w:val="00883677"/>
    <w:rsid w:val="008836E1"/>
    <w:rsid w:val="008836FC"/>
    <w:rsid w:val="008837C8"/>
    <w:rsid w:val="008837EF"/>
    <w:rsid w:val="0088380C"/>
    <w:rsid w:val="00883850"/>
    <w:rsid w:val="008838B0"/>
    <w:rsid w:val="008838BE"/>
    <w:rsid w:val="008838C0"/>
    <w:rsid w:val="008838C9"/>
    <w:rsid w:val="00883982"/>
    <w:rsid w:val="008839DE"/>
    <w:rsid w:val="008839DF"/>
    <w:rsid w:val="00883A15"/>
    <w:rsid w:val="00883A34"/>
    <w:rsid w:val="00883A42"/>
    <w:rsid w:val="00883AA8"/>
    <w:rsid w:val="00883ABF"/>
    <w:rsid w:val="00883AEE"/>
    <w:rsid w:val="00883B21"/>
    <w:rsid w:val="00883B46"/>
    <w:rsid w:val="00883B72"/>
    <w:rsid w:val="00883B8D"/>
    <w:rsid w:val="00883B9E"/>
    <w:rsid w:val="00883BA7"/>
    <w:rsid w:val="00883BE2"/>
    <w:rsid w:val="00883C01"/>
    <w:rsid w:val="00883C3D"/>
    <w:rsid w:val="00883C4C"/>
    <w:rsid w:val="00883C65"/>
    <w:rsid w:val="00883C77"/>
    <w:rsid w:val="00883C7D"/>
    <w:rsid w:val="00883C92"/>
    <w:rsid w:val="00883D07"/>
    <w:rsid w:val="00883D0B"/>
    <w:rsid w:val="00883D41"/>
    <w:rsid w:val="00883D4C"/>
    <w:rsid w:val="00883D4F"/>
    <w:rsid w:val="00883D68"/>
    <w:rsid w:val="00883D6D"/>
    <w:rsid w:val="00883D7B"/>
    <w:rsid w:val="00883D92"/>
    <w:rsid w:val="00883E3F"/>
    <w:rsid w:val="00883E5E"/>
    <w:rsid w:val="00883E6F"/>
    <w:rsid w:val="00883E7F"/>
    <w:rsid w:val="00883E92"/>
    <w:rsid w:val="00883E96"/>
    <w:rsid w:val="00883EDA"/>
    <w:rsid w:val="00883F1E"/>
    <w:rsid w:val="00883F36"/>
    <w:rsid w:val="00883F68"/>
    <w:rsid w:val="00883FAA"/>
    <w:rsid w:val="00883FB9"/>
    <w:rsid w:val="00883FEC"/>
    <w:rsid w:val="0088403B"/>
    <w:rsid w:val="008840A5"/>
    <w:rsid w:val="008840A6"/>
    <w:rsid w:val="008840E5"/>
    <w:rsid w:val="008840E8"/>
    <w:rsid w:val="008840EF"/>
    <w:rsid w:val="008840F0"/>
    <w:rsid w:val="008840F4"/>
    <w:rsid w:val="00884113"/>
    <w:rsid w:val="0088415C"/>
    <w:rsid w:val="008841A7"/>
    <w:rsid w:val="008841AD"/>
    <w:rsid w:val="008841BE"/>
    <w:rsid w:val="008841E8"/>
    <w:rsid w:val="00884260"/>
    <w:rsid w:val="0088428B"/>
    <w:rsid w:val="008842C4"/>
    <w:rsid w:val="00884309"/>
    <w:rsid w:val="00884319"/>
    <w:rsid w:val="00884352"/>
    <w:rsid w:val="00884356"/>
    <w:rsid w:val="00884373"/>
    <w:rsid w:val="00884380"/>
    <w:rsid w:val="008843F1"/>
    <w:rsid w:val="00884406"/>
    <w:rsid w:val="0088442C"/>
    <w:rsid w:val="00884482"/>
    <w:rsid w:val="00884483"/>
    <w:rsid w:val="0088448B"/>
    <w:rsid w:val="00884529"/>
    <w:rsid w:val="00884539"/>
    <w:rsid w:val="00884546"/>
    <w:rsid w:val="0088454C"/>
    <w:rsid w:val="008845B1"/>
    <w:rsid w:val="008845BE"/>
    <w:rsid w:val="008845F3"/>
    <w:rsid w:val="00884603"/>
    <w:rsid w:val="008846A5"/>
    <w:rsid w:val="008846B1"/>
    <w:rsid w:val="008846B9"/>
    <w:rsid w:val="008846DF"/>
    <w:rsid w:val="008846E0"/>
    <w:rsid w:val="00884711"/>
    <w:rsid w:val="0088474A"/>
    <w:rsid w:val="00884770"/>
    <w:rsid w:val="0088479A"/>
    <w:rsid w:val="008847D9"/>
    <w:rsid w:val="00884834"/>
    <w:rsid w:val="00884848"/>
    <w:rsid w:val="00884870"/>
    <w:rsid w:val="0088489D"/>
    <w:rsid w:val="008848C3"/>
    <w:rsid w:val="008848F4"/>
    <w:rsid w:val="00884912"/>
    <w:rsid w:val="00884919"/>
    <w:rsid w:val="00884924"/>
    <w:rsid w:val="00884932"/>
    <w:rsid w:val="00884939"/>
    <w:rsid w:val="0088493D"/>
    <w:rsid w:val="0088494F"/>
    <w:rsid w:val="00884973"/>
    <w:rsid w:val="00884A0B"/>
    <w:rsid w:val="00884A0F"/>
    <w:rsid w:val="00884A1B"/>
    <w:rsid w:val="00884A21"/>
    <w:rsid w:val="00884A30"/>
    <w:rsid w:val="00884A32"/>
    <w:rsid w:val="00884A72"/>
    <w:rsid w:val="00884A80"/>
    <w:rsid w:val="00884A8F"/>
    <w:rsid w:val="00884AD7"/>
    <w:rsid w:val="00884AED"/>
    <w:rsid w:val="00884B16"/>
    <w:rsid w:val="00884B18"/>
    <w:rsid w:val="00884B29"/>
    <w:rsid w:val="00884B2F"/>
    <w:rsid w:val="00884B35"/>
    <w:rsid w:val="00884B51"/>
    <w:rsid w:val="00884B5C"/>
    <w:rsid w:val="00884B75"/>
    <w:rsid w:val="00884BC8"/>
    <w:rsid w:val="00884BD6"/>
    <w:rsid w:val="00884BD7"/>
    <w:rsid w:val="00884C13"/>
    <w:rsid w:val="00884C83"/>
    <w:rsid w:val="00884CBB"/>
    <w:rsid w:val="00884CFC"/>
    <w:rsid w:val="00884D00"/>
    <w:rsid w:val="00884D3C"/>
    <w:rsid w:val="00884D84"/>
    <w:rsid w:val="00884DF8"/>
    <w:rsid w:val="00884E02"/>
    <w:rsid w:val="00884E4D"/>
    <w:rsid w:val="00884E70"/>
    <w:rsid w:val="00884E7F"/>
    <w:rsid w:val="00884EAA"/>
    <w:rsid w:val="00884ECD"/>
    <w:rsid w:val="00884EDF"/>
    <w:rsid w:val="00884F31"/>
    <w:rsid w:val="00884F3A"/>
    <w:rsid w:val="00884F5B"/>
    <w:rsid w:val="00884F63"/>
    <w:rsid w:val="00884F9E"/>
    <w:rsid w:val="00884FA0"/>
    <w:rsid w:val="00884FC7"/>
    <w:rsid w:val="00884FDF"/>
    <w:rsid w:val="0088502A"/>
    <w:rsid w:val="0088504C"/>
    <w:rsid w:val="0088504E"/>
    <w:rsid w:val="00885072"/>
    <w:rsid w:val="0088507C"/>
    <w:rsid w:val="008850AB"/>
    <w:rsid w:val="008850C3"/>
    <w:rsid w:val="008850D8"/>
    <w:rsid w:val="008850E5"/>
    <w:rsid w:val="008850EC"/>
    <w:rsid w:val="008850F4"/>
    <w:rsid w:val="00885100"/>
    <w:rsid w:val="00885138"/>
    <w:rsid w:val="0088514B"/>
    <w:rsid w:val="00885169"/>
    <w:rsid w:val="00885195"/>
    <w:rsid w:val="00885196"/>
    <w:rsid w:val="008851A5"/>
    <w:rsid w:val="008851E3"/>
    <w:rsid w:val="008851F9"/>
    <w:rsid w:val="0088528C"/>
    <w:rsid w:val="008852B6"/>
    <w:rsid w:val="008852D6"/>
    <w:rsid w:val="00885319"/>
    <w:rsid w:val="00885330"/>
    <w:rsid w:val="00885331"/>
    <w:rsid w:val="008853B0"/>
    <w:rsid w:val="008853B8"/>
    <w:rsid w:val="008853B9"/>
    <w:rsid w:val="008853C3"/>
    <w:rsid w:val="008853D8"/>
    <w:rsid w:val="008853F5"/>
    <w:rsid w:val="008853F7"/>
    <w:rsid w:val="00885415"/>
    <w:rsid w:val="0088541B"/>
    <w:rsid w:val="0088542B"/>
    <w:rsid w:val="00885451"/>
    <w:rsid w:val="0088545C"/>
    <w:rsid w:val="008854C5"/>
    <w:rsid w:val="008854D4"/>
    <w:rsid w:val="008854F9"/>
    <w:rsid w:val="00885540"/>
    <w:rsid w:val="00885542"/>
    <w:rsid w:val="00885577"/>
    <w:rsid w:val="0088559C"/>
    <w:rsid w:val="008855A3"/>
    <w:rsid w:val="008855B6"/>
    <w:rsid w:val="008855D0"/>
    <w:rsid w:val="008855E1"/>
    <w:rsid w:val="00885623"/>
    <w:rsid w:val="00885646"/>
    <w:rsid w:val="0088567B"/>
    <w:rsid w:val="008856E0"/>
    <w:rsid w:val="00885756"/>
    <w:rsid w:val="0088578A"/>
    <w:rsid w:val="00885852"/>
    <w:rsid w:val="0088587C"/>
    <w:rsid w:val="00885895"/>
    <w:rsid w:val="008858B5"/>
    <w:rsid w:val="008858B9"/>
    <w:rsid w:val="008858C2"/>
    <w:rsid w:val="008858D1"/>
    <w:rsid w:val="008858ED"/>
    <w:rsid w:val="00885930"/>
    <w:rsid w:val="00885948"/>
    <w:rsid w:val="0088599A"/>
    <w:rsid w:val="008859C3"/>
    <w:rsid w:val="008859E6"/>
    <w:rsid w:val="008859FB"/>
    <w:rsid w:val="00885A17"/>
    <w:rsid w:val="00885A3B"/>
    <w:rsid w:val="00885A55"/>
    <w:rsid w:val="00885A70"/>
    <w:rsid w:val="00885A8A"/>
    <w:rsid w:val="00885AC1"/>
    <w:rsid w:val="00885AC2"/>
    <w:rsid w:val="00885AD6"/>
    <w:rsid w:val="00885B27"/>
    <w:rsid w:val="00885B34"/>
    <w:rsid w:val="00885B5E"/>
    <w:rsid w:val="00885B67"/>
    <w:rsid w:val="00885BA1"/>
    <w:rsid w:val="00885BBB"/>
    <w:rsid w:val="00885BD8"/>
    <w:rsid w:val="00885BE4"/>
    <w:rsid w:val="00885BF6"/>
    <w:rsid w:val="00885C01"/>
    <w:rsid w:val="00885C0D"/>
    <w:rsid w:val="00885C29"/>
    <w:rsid w:val="00885C69"/>
    <w:rsid w:val="00885C96"/>
    <w:rsid w:val="00885CD4"/>
    <w:rsid w:val="00885CD9"/>
    <w:rsid w:val="00885D04"/>
    <w:rsid w:val="00885D16"/>
    <w:rsid w:val="00885D1D"/>
    <w:rsid w:val="00885D22"/>
    <w:rsid w:val="00885D3D"/>
    <w:rsid w:val="00885D3E"/>
    <w:rsid w:val="00885D47"/>
    <w:rsid w:val="00885DBA"/>
    <w:rsid w:val="00885DC2"/>
    <w:rsid w:val="00885DD9"/>
    <w:rsid w:val="00885DF9"/>
    <w:rsid w:val="00885E77"/>
    <w:rsid w:val="00885E84"/>
    <w:rsid w:val="00885F1B"/>
    <w:rsid w:val="00885F1D"/>
    <w:rsid w:val="00885F31"/>
    <w:rsid w:val="00885F83"/>
    <w:rsid w:val="00885FBF"/>
    <w:rsid w:val="00886071"/>
    <w:rsid w:val="008860BD"/>
    <w:rsid w:val="00886132"/>
    <w:rsid w:val="0088616E"/>
    <w:rsid w:val="00886170"/>
    <w:rsid w:val="008861A4"/>
    <w:rsid w:val="00886235"/>
    <w:rsid w:val="00886275"/>
    <w:rsid w:val="008862B7"/>
    <w:rsid w:val="008862B9"/>
    <w:rsid w:val="008862BE"/>
    <w:rsid w:val="008862CB"/>
    <w:rsid w:val="008862F6"/>
    <w:rsid w:val="008862F9"/>
    <w:rsid w:val="0088632D"/>
    <w:rsid w:val="0088632E"/>
    <w:rsid w:val="00886342"/>
    <w:rsid w:val="00886345"/>
    <w:rsid w:val="00886360"/>
    <w:rsid w:val="00886393"/>
    <w:rsid w:val="008863A5"/>
    <w:rsid w:val="008863BD"/>
    <w:rsid w:val="008863C4"/>
    <w:rsid w:val="008863FA"/>
    <w:rsid w:val="0088645C"/>
    <w:rsid w:val="008864CF"/>
    <w:rsid w:val="0088651E"/>
    <w:rsid w:val="00886546"/>
    <w:rsid w:val="0088655F"/>
    <w:rsid w:val="00886567"/>
    <w:rsid w:val="00886584"/>
    <w:rsid w:val="008865B5"/>
    <w:rsid w:val="00886688"/>
    <w:rsid w:val="00886690"/>
    <w:rsid w:val="00886693"/>
    <w:rsid w:val="008866A7"/>
    <w:rsid w:val="008866E0"/>
    <w:rsid w:val="00886703"/>
    <w:rsid w:val="0088670D"/>
    <w:rsid w:val="0088670F"/>
    <w:rsid w:val="0088671C"/>
    <w:rsid w:val="00886743"/>
    <w:rsid w:val="00886744"/>
    <w:rsid w:val="00886770"/>
    <w:rsid w:val="008867F3"/>
    <w:rsid w:val="00886826"/>
    <w:rsid w:val="0088685B"/>
    <w:rsid w:val="008868BB"/>
    <w:rsid w:val="008868F5"/>
    <w:rsid w:val="00886904"/>
    <w:rsid w:val="00886905"/>
    <w:rsid w:val="00886911"/>
    <w:rsid w:val="00886916"/>
    <w:rsid w:val="00886926"/>
    <w:rsid w:val="0088695E"/>
    <w:rsid w:val="008869B6"/>
    <w:rsid w:val="008869DE"/>
    <w:rsid w:val="00886A35"/>
    <w:rsid w:val="00886A99"/>
    <w:rsid w:val="00886AA4"/>
    <w:rsid w:val="00886AB6"/>
    <w:rsid w:val="00886AC8"/>
    <w:rsid w:val="00886B00"/>
    <w:rsid w:val="00886B34"/>
    <w:rsid w:val="00886B3B"/>
    <w:rsid w:val="00886BAA"/>
    <w:rsid w:val="00886BD6"/>
    <w:rsid w:val="00886BD9"/>
    <w:rsid w:val="00886C3A"/>
    <w:rsid w:val="00886C3C"/>
    <w:rsid w:val="00886C78"/>
    <w:rsid w:val="00886CA3"/>
    <w:rsid w:val="00886CEA"/>
    <w:rsid w:val="00886CF4"/>
    <w:rsid w:val="00886CF9"/>
    <w:rsid w:val="00886D3A"/>
    <w:rsid w:val="00886D42"/>
    <w:rsid w:val="00886DAF"/>
    <w:rsid w:val="00886DFD"/>
    <w:rsid w:val="00886E29"/>
    <w:rsid w:val="00886E70"/>
    <w:rsid w:val="00886EC1"/>
    <w:rsid w:val="00886ECA"/>
    <w:rsid w:val="00886F2E"/>
    <w:rsid w:val="00886F31"/>
    <w:rsid w:val="00886F52"/>
    <w:rsid w:val="00886F8C"/>
    <w:rsid w:val="00886FCB"/>
    <w:rsid w:val="00886FCD"/>
    <w:rsid w:val="00886FEE"/>
    <w:rsid w:val="00887003"/>
    <w:rsid w:val="00887011"/>
    <w:rsid w:val="0088701C"/>
    <w:rsid w:val="0088701D"/>
    <w:rsid w:val="00887033"/>
    <w:rsid w:val="0088709A"/>
    <w:rsid w:val="0088709C"/>
    <w:rsid w:val="008870AF"/>
    <w:rsid w:val="008870D6"/>
    <w:rsid w:val="008870DE"/>
    <w:rsid w:val="008870E9"/>
    <w:rsid w:val="00887121"/>
    <w:rsid w:val="0088714B"/>
    <w:rsid w:val="00887154"/>
    <w:rsid w:val="00887157"/>
    <w:rsid w:val="00887162"/>
    <w:rsid w:val="00887192"/>
    <w:rsid w:val="00887193"/>
    <w:rsid w:val="0088719E"/>
    <w:rsid w:val="008871A3"/>
    <w:rsid w:val="008871AA"/>
    <w:rsid w:val="008871B7"/>
    <w:rsid w:val="008871CF"/>
    <w:rsid w:val="00887229"/>
    <w:rsid w:val="00887255"/>
    <w:rsid w:val="0088725A"/>
    <w:rsid w:val="00887269"/>
    <w:rsid w:val="0088726D"/>
    <w:rsid w:val="008872C0"/>
    <w:rsid w:val="0088732F"/>
    <w:rsid w:val="00887330"/>
    <w:rsid w:val="00887337"/>
    <w:rsid w:val="0088733F"/>
    <w:rsid w:val="0088737A"/>
    <w:rsid w:val="00887380"/>
    <w:rsid w:val="00887388"/>
    <w:rsid w:val="00887397"/>
    <w:rsid w:val="008873AE"/>
    <w:rsid w:val="008873EF"/>
    <w:rsid w:val="008873FA"/>
    <w:rsid w:val="0088744E"/>
    <w:rsid w:val="00887465"/>
    <w:rsid w:val="00887486"/>
    <w:rsid w:val="008874C7"/>
    <w:rsid w:val="008874C8"/>
    <w:rsid w:val="008874F4"/>
    <w:rsid w:val="0088757A"/>
    <w:rsid w:val="00887592"/>
    <w:rsid w:val="008875F6"/>
    <w:rsid w:val="00887603"/>
    <w:rsid w:val="0088761A"/>
    <w:rsid w:val="0088762E"/>
    <w:rsid w:val="00887662"/>
    <w:rsid w:val="00887669"/>
    <w:rsid w:val="00887693"/>
    <w:rsid w:val="00887699"/>
    <w:rsid w:val="008876F4"/>
    <w:rsid w:val="00887709"/>
    <w:rsid w:val="00887745"/>
    <w:rsid w:val="00887782"/>
    <w:rsid w:val="0088779C"/>
    <w:rsid w:val="008877A3"/>
    <w:rsid w:val="008877A4"/>
    <w:rsid w:val="008877C9"/>
    <w:rsid w:val="00887861"/>
    <w:rsid w:val="00887866"/>
    <w:rsid w:val="00887870"/>
    <w:rsid w:val="008878CC"/>
    <w:rsid w:val="008878E4"/>
    <w:rsid w:val="00887918"/>
    <w:rsid w:val="00887927"/>
    <w:rsid w:val="00887940"/>
    <w:rsid w:val="00887955"/>
    <w:rsid w:val="0088799C"/>
    <w:rsid w:val="008879EF"/>
    <w:rsid w:val="00887A04"/>
    <w:rsid w:val="00887A28"/>
    <w:rsid w:val="00887A5E"/>
    <w:rsid w:val="00887A63"/>
    <w:rsid w:val="00887A68"/>
    <w:rsid w:val="00887AD2"/>
    <w:rsid w:val="00887AE1"/>
    <w:rsid w:val="00887AE2"/>
    <w:rsid w:val="00887AEB"/>
    <w:rsid w:val="00887B30"/>
    <w:rsid w:val="00887B40"/>
    <w:rsid w:val="00887B43"/>
    <w:rsid w:val="00887B67"/>
    <w:rsid w:val="00887BBC"/>
    <w:rsid w:val="00887BDF"/>
    <w:rsid w:val="00887BEE"/>
    <w:rsid w:val="00887BFF"/>
    <w:rsid w:val="00887C58"/>
    <w:rsid w:val="00887CB6"/>
    <w:rsid w:val="00887CB7"/>
    <w:rsid w:val="00887CCE"/>
    <w:rsid w:val="00887CF4"/>
    <w:rsid w:val="00887D30"/>
    <w:rsid w:val="00887D49"/>
    <w:rsid w:val="00887D57"/>
    <w:rsid w:val="00887D77"/>
    <w:rsid w:val="00887DC6"/>
    <w:rsid w:val="00887DD4"/>
    <w:rsid w:val="00887E05"/>
    <w:rsid w:val="00887E14"/>
    <w:rsid w:val="00887E21"/>
    <w:rsid w:val="00887E24"/>
    <w:rsid w:val="00887E44"/>
    <w:rsid w:val="00887E81"/>
    <w:rsid w:val="00887E86"/>
    <w:rsid w:val="00887E9C"/>
    <w:rsid w:val="00887EC5"/>
    <w:rsid w:val="00887F1A"/>
    <w:rsid w:val="00887F26"/>
    <w:rsid w:val="00887F4A"/>
    <w:rsid w:val="00887F67"/>
    <w:rsid w:val="00887F83"/>
    <w:rsid w:val="00887FAA"/>
    <w:rsid w:val="00887FB1"/>
    <w:rsid w:val="00887FF1"/>
    <w:rsid w:val="0089001E"/>
    <w:rsid w:val="00890061"/>
    <w:rsid w:val="00890096"/>
    <w:rsid w:val="008900EA"/>
    <w:rsid w:val="008900F0"/>
    <w:rsid w:val="00890153"/>
    <w:rsid w:val="008901A1"/>
    <w:rsid w:val="008901CC"/>
    <w:rsid w:val="008901DC"/>
    <w:rsid w:val="008901F8"/>
    <w:rsid w:val="00890215"/>
    <w:rsid w:val="008902D0"/>
    <w:rsid w:val="0089030F"/>
    <w:rsid w:val="0089033C"/>
    <w:rsid w:val="0089036D"/>
    <w:rsid w:val="0089037B"/>
    <w:rsid w:val="00890384"/>
    <w:rsid w:val="00890386"/>
    <w:rsid w:val="0089038D"/>
    <w:rsid w:val="00890395"/>
    <w:rsid w:val="008903AC"/>
    <w:rsid w:val="008903B4"/>
    <w:rsid w:val="008903F2"/>
    <w:rsid w:val="008903F4"/>
    <w:rsid w:val="00890440"/>
    <w:rsid w:val="0089049E"/>
    <w:rsid w:val="008904AE"/>
    <w:rsid w:val="008904B9"/>
    <w:rsid w:val="008904C7"/>
    <w:rsid w:val="008905A0"/>
    <w:rsid w:val="008905B8"/>
    <w:rsid w:val="008905C4"/>
    <w:rsid w:val="008905FB"/>
    <w:rsid w:val="0089064A"/>
    <w:rsid w:val="0089069D"/>
    <w:rsid w:val="008906A8"/>
    <w:rsid w:val="008906C5"/>
    <w:rsid w:val="008906FC"/>
    <w:rsid w:val="0089070F"/>
    <w:rsid w:val="00890723"/>
    <w:rsid w:val="0089073D"/>
    <w:rsid w:val="0089075E"/>
    <w:rsid w:val="0089078D"/>
    <w:rsid w:val="0089078F"/>
    <w:rsid w:val="00890793"/>
    <w:rsid w:val="008907B9"/>
    <w:rsid w:val="008907C5"/>
    <w:rsid w:val="008907DA"/>
    <w:rsid w:val="00890813"/>
    <w:rsid w:val="0089084F"/>
    <w:rsid w:val="008908AB"/>
    <w:rsid w:val="008908D0"/>
    <w:rsid w:val="008908F2"/>
    <w:rsid w:val="00890905"/>
    <w:rsid w:val="0089090A"/>
    <w:rsid w:val="0089094A"/>
    <w:rsid w:val="0089095B"/>
    <w:rsid w:val="0089097C"/>
    <w:rsid w:val="00890986"/>
    <w:rsid w:val="008909BA"/>
    <w:rsid w:val="008909DC"/>
    <w:rsid w:val="00890A2C"/>
    <w:rsid w:val="00890A2F"/>
    <w:rsid w:val="00890A62"/>
    <w:rsid w:val="00890A63"/>
    <w:rsid w:val="00890AB4"/>
    <w:rsid w:val="00890AB8"/>
    <w:rsid w:val="00890ACF"/>
    <w:rsid w:val="00890B12"/>
    <w:rsid w:val="00890B9E"/>
    <w:rsid w:val="00890BB0"/>
    <w:rsid w:val="00890BEC"/>
    <w:rsid w:val="00890BEF"/>
    <w:rsid w:val="00890C11"/>
    <w:rsid w:val="00890C35"/>
    <w:rsid w:val="00890CAE"/>
    <w:rsid w:val="00890CB9"/>
    <w:rsid w:val="00890CBB"/>
    <w:rsid w:val="00890CD8"/>
    <w:rsid w:val="00890CDE"/>
    <w:rsid w:val="00890CEE"/>
    <w:rsid w:val="00890D0A"/>
    <w:rsid w:val="00890D48"/>
    <w:rsid w:val="00890D7C"/>
    <w:rsid w:val="00890D7E"/>
    <w:rsid w:val="00890D8A"/>
    <w:rsid w:val="00890DB0"/>
    <w:rsid w:val="00890DD2"/>
    <w:rsid w:val="00890DD3"/>
    <w:rsid w:val="00890DFC"/>
    <w:rsid w:val="00890E54"/>
    <w:rsid w:val="00890E82"/>
    <w:rsid w:val="00890E8C"/>
    <w:rsid w:val="00890ED1"/>
    <w:rsid w:val="00890F44"/>
    <w:rsid w:val="00890F85"/>
    <w:rsid w:val="00890F91"/>
    <w:rsid w:val="00890F9D"/>
    <w:rsid w:val="00890FC7"/>
    <w:rsid w:val="00890FD0"/>
    <w:rsid w:val="00890FE6"/>
    <w:rsid w:val="00890FEC"/>
    <w:rsid w:val="00891054"/>
    <w:rsid w:val="00891073"/>
    <w:rsid w:val="008910B4"/>
    <w:rsid w:val="008910C2"/>
    <w:rsid w:val="008910F3"/>
    <w:rsid w:val="008910F8"/>
    <w:rsid w:val="008911CC"/>
    <w:rsid w:val="008911ED"/>
    <w:rsid w:val="008911FD"/>
    <w:rsid w:val="00891209"/>
    <w:rsid w:val="0089125B"/>
    <w:rsid w:val="0089127F"/>
    <w:rsid w:val="008912D3"/>
    <w:rsid w:val="008912DB"/>
    <w:rsid w:val="008912EF"/>
    <w:rsid w:val="0089130C"/>
    <w:rsid w:val="0089132F"/>
    <w:rsid w:val="00891349"/>
    <w:rsid w:val="00891360"/>
    <w:rsid w:val="00891368"/>
    <w:rsid w:val="00891373"/>
    <w:rsid w:val="0089137F"/>
    <w:rsid w:val="008913E5"/>
    <w:rsid w:val="008913F1"/>
    <w:rsid w:val="008913F6"/>
    <w:rsid w:val="0089141B"/>
    <w:rsid w:val="008914BF"/>
    <w:rsid w:val="008914C1"/>
    <w:rsid w:val="008914FE"/>
    <w:rsid w:val="00891513"/>
    <w:rsid w:val="00891533"/>
    <w:rsid w:val="00891535"/>
    <w:rsid w:val="008915A2"/>
    <w:rsid w:val="008915F6"/>
    <w:rsid w:val="00891603"/>
    <w:rsid w:val="0089167B"/>
    <w:rsid w:val="008916A9"/>
    <w:rsid w:val="008916B2"/>
    <w:rsid w:val="008916E2"/>
    <w:rsid w:val="00891726"/>
    <w:rsid w:val="00891759"/>
    <w:rsid w:val="00891775"/>
    <w:rsid w:val="0089177A"/>
    <w:rsid w:val="008917A4"/>
    <w:rsid w:val="0089186D"/>
    <w:rsid w:val="0089189F"/>
    <w:rsid w:val="008918DB"/>
    <w:rsid w:val="00891904"/>
    <w:rsid w:val="00891908"/>
    <w:rsid w:val="0089190D"/>
    <w:rsid w:val="00891920"/>
    <w:rsid w:val="00891939"/>
    <w:rsid w:val="0089193D"/>
    <w:rsid w:val="0089196E"/>
    <w:rsid w:val="008919B4"/>
    <w:rsid w:val="008919C3"/>
    <w:rsid w:val="008919ED"/>
    <w:rsid w:val="00891A4A"/>
    <w:rsid w:val="00891A59"/>
    <w:rsid w:val="00891ACA"/>
    <w:rsid w:val="00891AEA"/>
    <w:rsid w:val="00891B07"/>
    <w:rsid w:val="00891B38"/>
    <w:rsid w:val="00891B44"/>
    <w:rsid w:val="00891BBF"/>
    <w:rsid w:val="00891BC2"/>
    <w:rsid w:val="00891BF7"/>
    <w:rsid w:val="00891BFC"/>
    <w:rsid w:val="00891C21"/>
    <w:rsid w:val="00891C42"/>
    <w:rsid w:val="00891C91"/>
    <w:rsid w:val="00891CAB"/>
    <w:rsid w:val="00891CD8"/>
    <w:rsid w:val="00891CE8"/>
    <w:rsid w:val="00891D0C"/>
    <w:rsid w:val="00891D5A"/>
    <w:rsid w:val="00891D5B"/>
    <w:rsid w:val="00891D61"/>
    <w:rsid w:val="00891D62"/>
    <w:rsid w:val="00891D72"/>
    <w:rsid w:val="00891D8E"/>
    <w:rsid w:val="00891DD4"/>
    <w:rsid w:val="00891DD8"/>
    <w:rsid w:val="00891DD9"/>
    <w:rsid w:val="00891E0B"/>
    <w:rsid w:val="00891E44"/>
    <w:rsid w:val="00891E79"/>
    <w:rsid w:val="00891EE3"/>
    <w:rsid w:val="00891EEB"/>
    <w:rsid w:val="00891F84"/>
    <w:rsid w:val="00891FD5"/>
    <w:rsid w:val="00891FD6"/>
    <w:rsid w:val="0089200D"/>
    <w:rsid w:val="0089201A"/>
    <w:rsid w:val="00892022"/>
    <w:rsid w:val="00892064"/>
    <w:rsid w:val="00892069"/>
    <w:rsid w:val="008920B8"/>
    <w:rsid w:val="00892127"/>
    <w:rsid w:val="00892137"/>
    <w:rsid w:val="00892141"/>
    <w:rsid w:val="00892143"/>
    <w:rsid w:val="00892181"/>
    <w:rsid w:val="00892191"/>
    <w:rsid w:val="008921AA"/>
    <w:rsid w:val="008921B6"/>
    <w:rsid w:val="008921BC"/>
    <w:rsid w:val="008921E8"/>
    <w:rsid w:val="008921F7"/>
    <w:rsid w:val="008921F8"/>
    <w:rsid w:val="00892240"/>
    <w:rsid w:val="00892256"/>
    <w:rsid w:val="00892257"/>
    <w:rsid w:val="008922BA"/>
    <w:rsid w:val="008922E2"/>
    <w:rsid w:val="008922FA"/>
    <w:rsid w:val="0089230E"/>
    <w:rsid w:val="0089231C"/>
    <w:rsid w:val="00892321"/>
    <w:rsid w:val="00892322"/>
    <w:rsid w:val="00892343"/>
    <w:rsid w:val="00892356"/>
    <w:rsid w:val="0089235A"/>
    <w:rsid w:val="00892376"/>
    <w:rsid w:val="0089237C"/>
    <w:rsid w:val="00892384"/>
    <w:rsid w:val="0089238D"/>
    <w:rsid w:val="008923CD"/>
    <w:rsid w:val="008923E0"/>
    <w:rsid w:val="0089242B"/>
    <w:rsid w:val="00892438"/>
    <w:rsid w:val="00892456"/>
    <w:rsid w:val="00892473"/>
    <w:rsid w:val="008924A9"/>
    <w:rsid w:val="008924BC"/>
    <w:rsid w:val="008924C4"/>
    <w:rsid w:val="008924C8"/>
    <w:rsid w:val="008924FF"/>
    <w:rsid w:val="0089250F"/>
    <w:rsid w:val="00892557"/>
    <w:rsid w:val="00892558"/>
    <w:rsid w:val="0089257A"/>
    <w:rsid w:val="00892584"/>
    <w:rsid w:val="0089258A"/>
    <w:rsid w:val="008925B3"/>
    <w:rsid w:val="008925DE"/>
    <w:rsid w:val="008925FA"/>
    <w:rsid w:val="00892657"/>
    <w:rsid w:val="0089265E"/>
    <w:rsid w:val="00892672"/>
    <w:rsid w:val="008926DF"/>
    <w:rsid w:val="00892718"/>
    <w:rsid w:val="0089271C"/>
    <w:rsid w:val="00892729"/>
    <w:rsid w:val="00892752"/>
    <w:rsid w:val="00892782"/>
    <w:rsid w:val="00892793"/>
    <w:rsid w:val="008927C1"/>
    <w:rsid w:val="008927C9"/>
    <w:rsid w:val="008927EB"/>
    <w:rsid w:val="00892842"/>
    <w:rsid w:val="00892856"/>
    <w:rsid w:val="0089285A"/>
    <w:rsid w:val="00892865"/>
    <w:rsid w:val="0089287D"/>
    <w:rsid w:val="00892891"/>
    <w:rsid w:val="008928EB"/>
    <w:rsid w:val="00892948"/>
    <w:rsid w:val="0089297B"/>
    <w:rsid w:val="008929A4"/>
    <w:rsid w:val="008929C0"/>
    <w:rsid w:val="008929C6"/>
    <w:rsid w:val="008929C7"/>
    <w:rsid w:val="008929DB"/>
    <w:rsid w:val="008929E1"/>
    <w:rsid w:val="008929F8"/>
    <w:rsid w:val="008929FA"/>
    <w:rsid w:val="00892A3B"/>
    <w:rsid w:val="00892A62"/>
    <w:rsid w:val="00892A8E"/>
    <w:rsid w:val="00892AE5"/>
    <w:rsid w:val="00892B15"/>
    <w:rsid w:val="00892B1E"/>
    <w:rsid w:val="00892B74"/>
    <w:rsid w:val="00892BAA"/>
    <w:rsid w:val="00892C0E"/>
    <w:rsid w:val="00892C49"/>
    <w:rsid w:val="00892CA1"/>
    <w:rsid w:val="00892CF8"/>
    <w:rsid w:val="00892D00"/>
    <w:rsid w:val="00892D55"/>
    <w:rsid w:val="00892D65"/>
    <w:rsid w:val="00892D7D"/>
    <w:rsid w:val="00892D96"/>
    <w:rsid w:val="00892E06"/>
    <w:rsid w:val="00892E27"/>
    <w:rsid w:val="00892E42"/>
    <w:rsid w:val="00892E7E"/>
    <w:rsid w:val="00892E87"/>
    <w:rsid w:val="00892EBD"/>
    <w:rsid w:val="00892ECE"/>
    <w:rsid w:val="00892F13"/>
    <w:rsid w:val="00892F17"/>
    <w:rsid w:val="00892F1B"/>
    <w:rsid w:val="00892F55"/>
    <w:rsid w:val="00892F63"/>
    <w:rsid w:val="00893037"/>
    <w:rsid w:val="0089303B"/>
    <w:rsid w:val="0089306B"/>
    <w:rsid w:val="0089306E"/>
    <w:rsid w:val="00893082"/>
    <w:rsid w:val="008930A6"/>
    <w:rsid w:val="008930C0"/>
    <w:rsid w:val="008930D9"/>
    <w:rsid w:val="008930F1"/>
    <w:rsid w:val="008930F8"/>
    <w:rsid w:val="00893126"/>
    <w:rsid w:val="0089312C"/>
    <w:rsid w:val="00893135"/>
    <w:rsid w:val="0089317D"/>
    <w:rsid w:val="0089319C"/>
    <w:rsid w:val="008931B3"/>
    <w:rsid w:val="008931C0"/>
    <w:rsid w:val="008931C3"/>
    <w:rsid w:val="008931F4"/>
    <w:rsid w:val="00893222"/>
    <w:rsid w:val="00893236"/>
    <w:rsid w:val="00893298"/>
    <w:rsid w:val="008932C3"/>
    <w:rsid w:val="008932CB"/>
    <w:rsid w:val="008932D4"/>
    <w:rsid w:val="008932D7"/>
    <w:rsid w:val="0089331B"/>
    <w:rsid w:val="0089334F"/>
    <w:rsid w:val="00893372"/>
    <w:rsid w:val="00893388"/>
    <w:rsid w:val="008933AE"/>
    <w:rsid w:val="008933E9"/>
    <w:rsid w:val="0089340B"/>
    <w:rsid w:val="00893463"/>
    <w:rsid w:val="0089347D"/>
    <w:rsid w:val="008934F2"/>
    <w:rsid w:val="00893583"/>
    <w:rsid w:val="008935A7"/>
    <w:rsid w:val="008935B1"/>
    <w:rsid w:val="008935D6"/>
    <w:rsid w:val="00893628"/>
    <w:rsid w:val="00893678"/>
    <w:rsid w:val="0089367A"/>
    <w:rsid w:val="0089367D"/>
    <w:rsid w:val="008936A1"/>
    <w:rsid w:val="008936F8"/>
    <w:rsid w:val="008936FC"/>
    <w:rsid w:val="0089371F"/>
    <w:rsid w:val="00893721"/>
    <w:rsid w:val="00893790"/>
    <w:rsid w:val="0089379D"/>
    <w:rsid w:val="008937A0"/>
    <w:rsid w:val="008937CF"/>
    <w:rsid w:val="008937E9"/>
    <w:rsid w:val="008937FD"/>
    <w:rsid w:val="0089380B"/>
    <w:rsid w:val="0089382A"/>
    <w:rsid w:val="00893867"/>
    <w:rsid w:val="00893877"/>
    <w:rsid w:val="008938DF"/>
    <w:rsid w:val="00893923"/>
    <w:rsid w:val="00893927"/>
    <w:rsid w:val="00893931"/>
    <w:rsid w:val="0089395F"/>
    <w:rsid w:val="008939F3"/>
    <w:rsid w:val="00893A5B"/>
    <w:rsid w:val="00893A63"/>
    <w:rsid w:val="00893A8C"/>
    <w:rsid w:val="00893AB1"/>
    <w:rsid w:val="00893AB6"/>
    <w:rsid w:val="00893ABC"/>
    <w:rsid w:val="00893ADC"/>
    <w:rsid w:val="00893B54"/>
    <w:rsid w:val="00893B6F"/>
    <w:rsid w:val="00893BAF"/>
    <w:rsid w:val="00893BD2"/>
    <w:rsid w:val="00893BED"/>
    <w:rsid w:val="00893C0E"/>
    <w:rsid w:val="00893C12"/>
    <w:rsid w:val="00893C1C"/>
    <w:rsid w:val="00893C78"/>
    <w:rsid w:val="00893CDE"/>
    <w:rsid w:val="00893D10"/>
    <w:rsid w:val="00893D19"/>
    <w:rsid w:val="00893D6E"/>
    <w:rsid w:val="00893D74"/>
    <w:rsid w:val="00893DB1"/>
    <w:rsid w:val="00893DE8"/>
    <w:rsid w:val="00893DF7"/>
    <w:rsid w:val="00893E14"/>
    <w:rsid w:val="00893E35"/>
    <w:rsid w:val="00893F38"/>
    <w:rsid w:val="00893F55"/>
    <w:rsid w:val="00893F8B"/>
    <w:rsid w:val="00893FA6"/>
    <w:rsid w:val="0089402F"/>
    <w:rsid w:val="00894035"/>
    <w:rsid w:val="0089404B"/>
    <w:rsid w:val="00894093"/>
    <w:rsid w:val="008940BF"/>
    <w:rsid w:val="00894106"/>
    <w:rsid w:val="0089413C"/>
    <w:rsid w:val="00894158"/>
    <w:rsid w:val="00894203"/>
    <w:rsid w:val="00894224"/>
    <w:rsid w:val="00894250"/>
    <w:rsid w:val="00894254"/>
    <w:rsid w:val="00894277"/>
    <w:rsid w:val="008942D0"/>
    <w:rsid w:val="008942DF"/>
    <w:rsid w:val="008942F3"/>
    <w:rsid w:val="00894304"/>
    <w:rsid w:val="00894351"/>
    <w:rsid w:val="008943B7"/>
    <w:rsid w:val="008943C9"/>
    <w:rsid w:val="008943F3"/>
    <w:rsid w:val="00894409"/>
    <w:rsid w:val="0089440F"/>
    <w:rsid w:val="00894455"/>
    <w:rsid w:val="00894489"/>
    <w:rsid w:val="0089448D"/>
    <w:rsid w:val="008944BE"/>
    <w:rsid w:val="008944CD"/>
    <w:rsid w:val="008944E2"/>
    <w:rsid w:val="008944FC"/>
    <w:rsid w:val="00894508"/>
    <w:rsid w:val="0089451C"/>
    <w:rsid w:val="0089456A"/>
    <w:rsid w:val="0089456E"/>
    <w:rsid w:val="008945B6"/>
    <w:rsid w:val="008945B8"/>
    <w:rsid w:val="008945F3"/>
    <w:rsid w:val="00894601"/>
    <w:rsid w:val="00894617"/>
    <w:rsid w:val="00894626"/>
    <w:rsid w:val="0089464A"/>
    <w:rsid w:val="0089465B"/>
    <w:rsid w:val="00894660"/>
    <w:rsid w:val="00894661"/>
    <w:rsid w:val="008946C0"/>
    <w:rsid w:val="008946E4"/>
    <w:rsid w:val="00894701"/>
    <w:rsid w:val="0089473B"/>
    <w:rsid w:val="0089473D"/>
    <w:rsid w:val="00894758"/>
    <w:rsid w:val="008947B7"/>
    <w:rsid w:val="008947C0"/>
    <w:rsid w:val="008947E3"/>
    <w:rsid w:val="0089484A"/>
    <w:rsid w:val="00894856"/>
    <w:rsid w:val="0089485A"/>
    <w:rsid w:val="0089487D"/>
    <w:rsid w:val="0089488B"/>
    <w:rsid w:val="00894893"/>
    <w:rsid w:val="008948B4"/>
    <w:rsid w:val="008948B9"/>
    <w:rsid w:val="008948BB"/>
    <w:rsid w:val="008948C7"/>
    <w:rsid w:val="008948EF"/>
    <w:rsid w:val="00894900"/>
    <w:rsid w:val="0089490F"/>
    <w:rsid w:val="00894916"/>
    <w:rsid w:val="0089493C"/>
    <w:rsid w:val="0089493D"/>
    <w:rsid w:val="0089494B"/>
    <w:rsid w:val="0089494C"/>
    <w:rsid w:val="008949F2"/>
    <w:rsid w:val="00894A24"/>
    <w:rsid w:val="00894A51"/>
    <w:rsid w:val="00894A54"/>
    <w:rsid w:val="00894A92"/>
    <w:rsid w:val="00894A93"/>
    <w:rsid w:val="00894ADB"/>
    <w:rsid w:val="00894ADC"/>
    <w:rsid w:val="00894ADF"/>
    <w:rsid w:val="00894AE3"/>
    <w:rsid w:val="00894AF0"/>
    <w:rsid w:val="00894AF3"/>
    <w:rsid w:val="00894B22"/>
    <w:rsid w:val="00894B2D"/>
    <w:rsid w:val="00894BB6"/>
    <w:rsid w:val="00894BEC"/>
    <w:rsid w:val="00894C41"/>
    <w:rsid w:val="00894C49"/>
    <w:rsid w:val="00894C4F"/>
    <w:rsid w:val="00894C66"/>
    <w:rsid w:val="00894C90"/>
    <w:rsid w:val="00894CB3"/>
    <w:rsid w:val="00894CD4"/>
    <w:rsid w:val="00894CF3"/>
    <w:rsid w:val="00894D22"/>
    <w:rsid w:val="00894D2F"/>
    <w:rsid w:val="00894D44"/>
    <w:rsid w:val="00894D5A"/>
    <w:rsid w:val="00894D6A"/>
    <w:rsid w:val="00894D72"/>
    <w:rsid w:val="00894D90"/>
    <w:rsid w:val="00894DB6"/>
    <w:rsid w:val="00894DF0"/>
    <w:rsid w:val="00894DFF"/>
    <w:rsid w:val="00894E30"/>
    <w:rsid w:val="00894E5B"/>
    <w:rsid w:val="00894E87"/>
    <w:rsid w:val="00894EA1"/>
    <w:rsid w:val="00894EAE"/>
    <w:rsid w:val="00894EFC"/>
    <w:rsid w:val="00894FA8"/>
    <w:rsid w:val="00894FB4"/>
    <w:rsid w:val="00894FDC"/>
    <w:rsid w:val="00894FF1"/>
    <w:rsid w:val="0089502C"/>
    <w:rsid w:val="00895034"/>
    <w:rsid w:val="0089505A"/>
    <w:rsid w:val="00895086"/>
    <w:rsid w:val="008950B9"/>
    <w:rsid w:val="008950F3"/>
    <w:rsid w:val="0089512D"/>
    <w:rsid w:val="0089515E"/>
    <w:rsid w:val="008951A1"/>
    <w:rsid w:val="008951DE"/>
    <w:rsid w:val="008951E0"/>
    <w:rsid w:val="008951FB"/>
    <w:rsid w:val="00895204"/>
    <w:rsid w:val="00895257"/>
    <w:rsid w:val="0089527D"/>
    <w:rsid w:val="0089528D"/>
    <w:rsid w:val="0089529C"/>
    <w:rsid w:val="008952C2"/>
    <w:rsid w:val="008952E8"/>
    <w:rsid w:val="00895307"/>
    <w:rsid w:val="00895308"/>
    <w:rsid w:val="0089530C"/>
    <w:rsid w:val="008953BA"/>
    <w:rsid w:val="008953C2"/>
    <w:rsid w:val="008953DD"/>
    <w:rsid w:val="00895472"/>
    <w:rsid w:val="00895481"/>
    <w:rsid w:val="00895497"/>
    <w:rsid w:val="00895499"/>
    <w:rsid w:val="008954A8"/>
    <w:rsid w:val="008954C5"/>
    <w:rsid w:val="00895524"/>
    <w:rsid w:val="0089558E"/>
    <w:rsid w:val="00895595"/>
    <w:rsid w:val="00895597"/>
    <w:rsid w:val="008955A3"/>
    <w:rsid w:val="008955AB"/>
    <w:rsid w:val="008955B5"/>
    <w:rsid w:val="00895632"/>
    <w:rsid w:val="008956E0"/>
    <w:rsid w:val="008956EB"/>
    <w:rsid w:val="00895723"/>
    <w:rsid w:val="00895766"/>
    <w:rsid w:val="00895786"/>
    <w:rsid w:val="008957A2"/>
    <w:rsid w:val="008957E1"/>
    <w:rsid w:val="00895803"/>
    <w:rsid w:val="0089580C"/>
    <w:rsid w:val="0089582A"/>
    <w:rsid w:val="0089582F"/>
    <w:rsid w:val="008958A9"/>
    <w:rsid w:val="008958B6"/>
    <w:rsid w:val="008958BA"/>
    <w:rsid w:val="008958C3"/>
    <w:rsid w:val="00895934"/>
    <w:rsid w:val="0089593F"/>
    <w:rsid w:val="00895951"/>
    <w:rsid w:val="008959F2"/>
    <w:rsid w:val="008959F4"/>
    <w:rsid w:val="00895A36"/>
    <w:rsid w:val="00895A4F"/>
    <w:rsid w:val="00895A66"/>
    <w:rsid w:val="00895A80"/>
    <w:rsid w:val="00895A95"/>
    <w:rsid w:val="00895B3F"/>
    <w:rsid w:val="00895B8A"/>
    <w:rsid w:val="00895BCD"/>
    <w:rsid w:val="00895BF0"/>
    <w:rsid w:val="00895C25"/>
    <w:rsid w:val="00895C67"/>
    <w:rsid w:val="00895C74"/>
    <w:rsid w:val="00895C7E"/>
    <w:rsid w:val="00895CB7"/>
    <w:rsid w:val="00895CC2"/>
    <w:rsid w:val="00895CC8"/>
    <w:rsid w:val="00895CC9"/>
    <w:rsid w:val="00895CD3"/>
    <w:rsid w:val="00895CDB"/>
    <w:rsid w:val="00895D00"/>
    <w:rsid w:val="00895D1E"/>
    <w:rsid w:val="00895D45"/>
    <w:rsid w:val="00895D6E"/>
    <w:rsid w:val="00895D82"/>
    <w:rsid w:val="00895D8F"/>
    <w:rsid w:val="00895D91"/>
    <w:rsid w:val="00895D93"/>
    <w:rsid w:val="00895DB6"/>
    <w:rsid w:val="00895DCA"/>
    <w:rsid w:val="00895DD4"/>
    <w:rsid w:val="00895E02"/>
    <w:rsid w:val="00895E03"/>
    <w:rsid w:val="00895EA9"/>
    <w:rsid w:val="00895EB5"/>
    <w:rsid w:val="00895EE2"/>
    <w:rsid w:val="00895F16"/>
    <w:rsid w:val="00895F70"/>
    <w:rsid w:val="00895FB2"/>
    <w:rsid w:val="00896001"/>
    <w:rsid w:val="00896029"/>
    <w:rsid w:val="00896032"/>
    <w:rsid w:val="008960A4"/>
    <w:rsid w:val="008960CC"/>
    <w:rsid w:val="008960EE"/>
    <w:rsid w:val="00896150"/>
    <w:rsid w:val="008961B5"/>
    <w:rsid w:val="008961DB"/>
    <w:rsid w:val="00896208"/>
    <w:rsid w:val="00896223"/>
    <w:rsid w:val="00896228"/>
    <w:rsid w:val="00896238"/>
    <w:rsid w:val="0089623D"/>
    <w:rsid w:val="00896250"/>
    <w:rsid w:val="0089625A"/>
    <w:rsid w:val="0089629D"/>
    <w:rsid w:val="00896324"/>
    <w:rsid w:val="00896329"/>
    <w:rsid w:val="00896388"/>
    <w:rsid w:val="008963B4"/>
    <w:rsid w:val="008963E8"/>
    <w:rsid w:val="008963F0"/>
    <w:rsid w:val="0089643C"/>
    <w:rsid w:val="00896441"/>
    <w:rsid w:val="00896488"/>
    <w:rsid w:val="0089649D"/>
    <w:rsid w:val="008964A0"/>
    <w:rsid w:val="008964C3"/>
    <w:rsid w:val="008964C9"/>
    <w:rsid w:val="008964CE"/>
    <w:rsid w:val="00896500"/>
    <w:rsid w:val="00896526"/>
    <w:rsid w:val="00896529"/>
    <w:rsid w:val="0089654F"/>
    <w:rsid w:val="0089656C"/>
    <w:rsid w:val="00896581"/>
    <w:rsid w:val="008965D2"/>
    <w:rsid w:val="008965E2"/>
    <w:rsid w:val="008965E9"/>
    <w:rsid w:val="008965EE"/>
    <w:rsid w:val="00896649"/>
    <w:rsid w:val="008966A8"/>
    <w:rsid w:val="008966CD"/>
    <w:rsid w:val="00896720"/>
    <w:rsid w:val="0089674E"/>
    <w:rsid w:val="00896764"/>
    <w:rsid w:val="0089676A"/>
    <w:rsid w:val="008967A1"/>
    <w:rsid w:val="008967EB"/>
    <w:rsid w:val="00896816"/>
    <w:rsid w:val="0089681F"/>
    <w:rsid w:val="0089682C"/>
    <w:rsid w:val="00896889"/>
    <w:rsid w:val="008968BF"/>
    <w:rsid w:val="008968CC"/>
    <w:rsid w:val="008968CE"/>
    <w:rsid w:val="008968D3"/>
    <w:rsid w:val="00896921"/>
    <w:rsid w:val="00896941"/>
    <w:rsid w:val="00896942"/>
    <w:rsid w:val="0089696B"/>
    <w:rsid w:val="008969FB"/>
    <w:rsid w:val="00896A4D"/>
    <w:rsid w:val="00896A52"/>
    <w:rsid w:val="00896ABF"/>
    <w:rsid w:val="00896B46"/>
    <w:rsid w:val="00896B64"/>
    <w:rsid w:val="00896C79"/>
    <w:rsid w:val="00896C8C"/>
    <w:rsid w:val="00896CBA"/>
    <w:rsid w:val="00896D4D"/>
    <w:rsid w:val="00896D62"/>
    <w:rsid w:val="00896D67"/>
    <w:rsid w:val="00896D9E"/>
    <w:rsid w:val="00896DA4"/>
    <w:rsid w:val="00896E35"/>
    <w:rsid w:val="00896E38"/>
    <w:rsid w:val="00896E56"/>
    <w:rsid w:val="00896E5E"/>
    <w:rsid w:val="00896E98"/>
    <w:rsid w:val="00896F15"/>
    <w:rsid w:val="00896F3E"/>
    <w:rsid w:val="00896F49"/>
    <w:rsid w:val="00896F55"/>
    <w:rsid w:val="00896FBE"/>
    <w:rsid w:val="0089700D"/>
    <w:rsid w:val="00897023"/>
    <w:rsid w:val="0089704C"/>
    <w:rsid w:val="00897068"/>
    <w:rsid w:val="0089709A"/>
    <w:rsid w:val="008970C1"/>
    <w:rsid w:val="008970DA"/>
    <w:rsid w:val="008970E4"/>
    <w:rsid w:val="00897107"/>
    <w:rsid w:val="0089711B"/>
    <w:rsid w:val="0089711F"/>
    <w:rsid w:val="00897123"/>
    <w:rsid w:val="00897143"/>
    <w:rsid w:val="0089714C"/>
    <w:rsid w:val="0089715A"/>
    <w:rsid w:val="00897166"/>
    <w:rsid w:val="00897173"/>
    <w:rsid w:val="00897185"/>
    <w:rsid w:val="008971A6"/>
    <w:rsid w:val="008971C6"/>
    <w:rsid w:val="008971F8"/>
    <w:rsid w:val="0089720C"/>
    <w:rsid w:val="0089720E"/>
    <w:rsid w:val="00897217"/>
    <w:rsid w:val="00897221"/>
    <w:rsid w:val="00897227"/>
    <w:rsid w:val="0089723E"/>
    <w:rsid w:val="0089725C"/>
    <w:rsid w:val="00897260"/>
    <w:rsid w:val="008972A1"/>
    <w:rsid w:val="00897300"/>
    <w:rsid w:val="00897319"/>
    <w:rsid w:val="00897356"/>
    <w:rsid w:val="00897378"/>
    <w:rsid w:val="008973E1"/>
    <w:rsid w:val="00897403"/>
    <w:rsid w:val="00897446"/>
    <w:rsid w:val="00897469"/>
    <w:rsid w:val="0089753D"/>
    <w:rsid w:val="00897582"/>
    <w:rsid w:val="00897606"/>
    <w:rsid w:val="0089766F"/>
    <w:rsid w:val="00897692"/>
    <w:rsid w:val="00897697"/>
    <w:rsid w:val="008976AE"/>
    <w:rsid w:val="008976B1"/>
    <w:rsid w:val="008976C1"/>
    <w:rsid w:val="008976FD"/>
    <w:rsid w:val="008976FE"/>
    <w:rsid w:val="00897712"/>
    <w:rsid w:val="00897728"/>
    <w:rsid w:val="0089778A"/>
    <w:rsid w:val="008977BC"/>
    <w:rsid w:val="0089780F"/>
    <w:rsid w:val="00897810"/>
    <w:rsid w:val="0089788D"/>
    <w:rsid w:val="008978AB"/>
    <w:rsid w:val="008978C0"/>
    <w:rsid w:val="008978D9"/>
    <w:rsid w:val="0089790D"/>
    <w:rsid w:val="0089791C"/>
    <w:rsid w:val="0089793B"/>
    <w:rsid w:val="00897952"/>
    <w:rsid w:val="00897958"/>
    <w:rsid w:val="008979AC"/>
    <w:rsid w:val="008979CC"/>
    <w:rsid w:val="00897A3B"/>
    <w:rsid w:val="00897A3F"/>
    <w:rsid w:val="00897A4E"/>
    <w:rsid w:val="00897A6C"/>
    <w:rsid w:val="00897A7B"/>
    <w:rsid w:val="00897A98"/>
    <w:rsid w:val="00897B2E"/>
    <w:rsid w:val="00897B3E"/>
    <w:rsid w:val="00897B48"/>
    <w:rsid w:val="00897B55"/>
    <w:rsid w:val="00897BDA"/>
    <w:rsid w:val="00897C06"/>
    <w:rsid w:val="00897C25"/>
    <w:rsid w:val="00897C2E"/>
    <w:rsid w:val="00897C2F"/>
    <w:rsid w:val="00897C3C"/>
    <w:rsid w:val="00897C89"/>
    <w:rsid w:val="00897CA1"/>
    <w:rsid w:val="00897CBE"/>
    <w:rsid w:val="00897CDB"/>
    <w:rsid w:val="00897CF8"/>
    <w:rsid w:val="00897D45"/>
    <w:rsid w:val="00897D4A"/>
    <w:rsid w:val="00897D96"/>
    <w:rsid w:val="00897DC0"/>
    <w:rsid w:val="00897DCD"/>
    <w:rsid w:val="00897E4F"/>
    <w:rsid w:val="00897E74"/>
    <w:rsid w:val="00897E8C"/>
    <w:rsid w:val="00897EA7"/>
    <w:rsid w:val="00897F2E"/>
    <w:rsid w:val="00897F96"/>
    <w:rsid w:val="00897FAC"/>
    <w:rsid w:val="00897FE3"/>
    <w:rsid w:val="00897FFA"/>
    <w:rsid w:val="008A0008"/>
    <w:rsid w:val="008A000E"/>
    <w:rsid w:val="008A0026"/>
    <w:rsid w:val="008A0045"/>
    <w:rsid w:val="008A004F"/>
    <w:rsid w:val="008A0076"/>
    <w:rsid w:val="008A007C"/>
    <w:rsid w:val="008A0096"/>
    <w:rsid w:val="008A00B9"/>
    <w:rsid w:val="008A0112"/>
    <w:rsid w:val="008A016F"/>
    <w:rsid w:val="008A018A"/>
    <w:rsid w:val="008A01A4"/>
    <w:rsid w:val="008A01DA"/>
    <w:rsid w:val="008A0260"/>
    <w:rsid w:val="008A027C"/>
    <w:rsid w:val="008A0280"/>
    <w:rsid w:val="008A02BB"/>
    <w:rsid w:val="008A02CE"/>
    <w:rsid w:val="008A02D1"/>
    <w:rsid w:val="008A031B"/>
    <w:rsid w:val="008A0327"/>
    <w:rsid w:val="008A0368"/>
    <w:rsid w:val="008A038A"/>
    <w:rsid w:val="008A03B7"/>
    <w:rsid w:val="008A03E1"/>
    <w:rsid w:val="008A03F5"/>
    <w:rsid w:val="008A0481"/>
    <w:rsid w:val="008A04A4"/>
    <w:rsid w:val="008A04BE"/>
    <w:rsid w:val="008A04CB"/>
    <w:rsid w:val="008A0517"/>
    <w:rsid w:val="008A0566"/>
    <w:rsid w:val="008A05C4"/>
    <w:rsid w:val="008A05EC"/>
    <w:rsid w:val="008A061A"/>
    <w:rsid w:val="008A062E"/>
    <w:rsid w:val="008A0653"/>
    <w:rsid w:val="008A0682"/>
    <w:rsid w:val="008A06CC"/>
    <w:rsid w:val="008A0711"/>
    <w:rsid w:val="008A0722"/>
    <w:rsid w:val="008A075E"/>
    <w:rsid w:val="008A076F"/>
    <w:rsid w:val="008A077D"/>
    <w:rsid w:val="008A078C"/>
    <w:rsid w:val="008A0794"/>
    <w:rsid w:val="008A07D5"/>
    <w:rsid w:val="008A07E6"/>
    <w:rsid w:val="008A089F"/>
    <w:rsid w:val="008A08CC"/>
    <w:rsid w:val="008A08F3"/>
    <w:rsid w:val="008A08F9"/>
    <w:rsid w:val="008A08FE"/>
    <w:rsid w:val="008A093A"/>
    <w:rsid w:val="008A0954"/>
    <w:rsid w:val="008A099A"/>
    <w:rsid w:val="008A09D4"/>
    <w:rsid w:val="008A09FC"/>
    <w:rsid w:val="008A0A4C"/>
    <w:rsid w:val="008A0A77"/>
    <w:rsid w:val="008A0A8D"/>
    <w:rsid w:val="008A0A98"/>
    <w:rsid w:val="008A0B5D"/>
    <w:rsid w:val="008A0B79"/>
    <w:rsid w:val="008A0B83"/>
    <w:rsid w:val="008A0BB2"/>
    <w:rsid w:val="008A0BDC"/>
    <w:rsid w:val="008A0BF2"/>
    <w:rsid w:val="008A0C65"/>
    <w:rsid w:val="008A0C74"/>
    <w:rsid w:val="008A0CA1"/>
    <w:rsid w:val="008A0CD8"/>
    <w:rsid w:val="008A0CE4"/>
    <w:rsid w:val="008A0CFA"/>
    <w:rsid w:val="008A0D42"/>
    <w:rsid w:val="008A0D46"/>
    <w:rsid w:val="008A0D88"/>
    <w:rsid w:val="008A0D97"/>
    <w:rsid w:val="008A0DA8"/>
    <w:rsid w:val="008A0DB3"/>
    <w:rsid w:val="008A0DC6"/>
    <w:rsid w:val="008A0DCC"/>
    <w:rsid w:val="008A0DD7"/>
    <w:rsid w:val="008A0DEA"/>
    <w:rsid w:val="008A0E09"/>
    <w:rsid w:val="008A0E15"/>
    <w:rsid w:val="008A0E45"/>
    <w:rsid w:val="008A0E50"/>
    <w:rsid w:val="008A0E71"/>
    <w:rsid w:val="008A0E7F"/>
    <w:rsid w:val="008A0E9C"/>
    <w:rsid w:val="008A0EF0"/>
    <w:rsid w:val="008A0EF7"/>
    <w:rsid w:val="008A0F15"/>
    <w:rsid w:val="008A0F47"/>
    <w:rsid w:val="008A0F92"/>
    <w:rsid w:val="008A0FB9"/>
    <w:rsid w:val="008A0FC1"/>
    <w:rsid w:val="008A0FCC"/>
    <w:rsid w:val="008A0FE4"/>
    <w:rsid w:val="008A0FF1"/>
    <w:rsid w:val="008A0FF3"/>
    <w:rsid w:val="008A1022"/>
    <w:rsid w:val="008A1056"/>
    <w:rsid w:val="008A1097"/>
    <w:rsid w:val="008A10C6"/>
    <w:rsid w:val="008A1146"/>
    <w:rsid w:val="008A115C"/>
    <w:rsid w:val="008A11D6"/>
    <w:rsid w:val="008A1221"/>
    <w:rsid w:val="008A1261"/>
    <w:rsid w:val="008A1274"/>
    <w:rsid w:val="008A1292"/>
    <w:rsid w:val="008A1312"/>
    <w:rsid w:val="008A133D"/>
    <w:rsid w:val="008A134E"/>
    <w:rsid w:val="008A1389"/>
    <w:rsid w:val="008A139E"/>
    <w:rsid w:val="008A13C1"/>
    <w:rsid w:val="008A1425"/>
    <w:rsid w:val="008A144F"/>
    <w:rsid w:val="008A14A7"/>
    <w:rsid w:val="008A14CA"/>
    <w:rsid w:val="008A151F"/>
    <w:rsid w:val="008A1527"/>
    <w:rsid w:val="008A152B"/>
    <w:rsid w:val="008A1589"/>
    <w:rsid w:val="008A1591"/>
    <w:rsid w:val="008A15BE"/>
    <w:rsid w:val="008A15D3"/>
    <w:rsid w:val="008A15F3"/>
    <w:rsid w:val="008A15F7"/>
    <w:rsid w:val="008A1616"/>
    <w:rsid w:val="008A1617"/>
    <w:rsid w:val="008A1647"/>
    <w:rsid w:val="008A164F"/>
    <w:rsid w:val="008A1658"/>
    <w:rsid w:val="008A1688"/>
    <w:rsid w:val="008A168B"/>
    <w:rsid w:val="008A1732"/>
    <w:rsid w:val="008A17DB"/>
    <w:rsid w:val="008A182E"/>
    <w:rsid w:val="008A185D"/>
    <w:rsid w:val="008A1879"/>
    <w:rsid w:val="008A18A2"/>
    <w:rsid w:val="008A18AE"/>
    <w:rsid w:val="008A18D7"/>
    <w:rsid w:val="008A18D8"/>
    <w:rsid w:val="008A18F4"/>
    <w:rsid w:val="008A1905"/>
    <w:rsid w:val="008A1908"/>
    <w:rsid w:val="008A192D"/>
    <w:rsid w:val="008A1950"/>
    <w:rsid w:val="008A199D"/>
    <w:rsid w:val="008A1A59"/>
    <w:rsid w:val="008A1A73"/>
    <w:rsid w:val="008A1A8A"/>
    <w:rsid w:val="008A1ABF"/>
    <w:rsid w:val="008A1AD3"/>
    <w:rsid w:val="008A1ADB"/>
    <w:rsid w:val="008A1B09"/>
    <w:rsid w:val="008A1B28"/>
    <w:rsid w:val="008A1B2E"/>
    <w:rsid w:val="008A1B9F"/>
    <w:rsid w:val="008A1BE1"/>
    <w:rsid w:val="008A1C65"/>
    <w:rsid w:val="008A1C66"/>
    <w:rsid w:val="008A1CA8"/>
    <w:rsid w:val="008A1CC7"/>
    <w:rsid w:val="008A1CD3"/>
    <w:rsid w:val="008A1D0F"/>
    <w:rsid w:val="008A1D1D"/>
    <w:rsid w:val="008A1D2A"/>
    <w:rsid w:val="008A1D36"/>
    <w:rsid w:val="008A1DC8"/>
    <w:rsid w:val="008A1DCC"/>
    <w:rsid w:val="008A1DD8"/>
    <w:rsid w:val="008A1E20"/>
    <w:rsid w:val="008A1E3D"/>
    <w:rsid w:val="008A1E4B"/>
    <w:rsid w:val="008A1E7F"/>
    <w:rsid w:val="008A1E92"/>
    <w:rsid w:val="008A1E94"/>
    <w:rsid w:val="008A1E9B"/>
    <w:rsid w:val="008A1EAD"/>
    <w:rsid w:val="008A1EC9"/>
    <w:rsid w:val="008A1EF0"/>
    <w:rsid w:val="008A1F64"/>
    <w:rsid w:val="008A1F79"/>
    <w:rsid w:val="008A1FFB"/>
    <w:rsid w:val="008A2056"/>
    <w:rsid w:val="008A205E"/>
    <w:rsid w:val="008A206A"/>
    <w:rsid w:val="008A2075"/>
    <w:rsid w:val="008A207B"/>
    <w:rsid w:val="008A2085"/>
    <w:rsid w:val="008A20C2"/>
    <w:rsid w:val="008A20C3"/>
    <w:rsid w:val="008A20C7"/>
    <w:rsid w:val="008A2127"/>
    <w:rsid w:val="008A2138"/>
    <w:rsid w:val="008A21C2"/>
    <w:rsid w:val="008A2208"/>
    <w:rsid w:val="008A2215"/>
    <w:rsid w:val="008A221A"/>
    <w:rsid w:val="008A2265"/>
    <w:rsid w:val="008A227D"/>
    <w:rsid w:val="008A2280"/>
    <w:rsid w:val="008A2298"/>
    <w:rsid w:val="008A229B"/>
    <w:rsid w:val="008A22A7"/>
    <w:rsid w:val="008A22D4"/>
    <w:rsid w:val="008A22DF"/>
    <w:rsid w:val="008A22EC"/>
    <w:rsid w:val="008A22EE"/>
    <w:rsid w:val="008A22F4"/>
    <w:rsid w:val="008A230D"/>
    <w:rsid w:val="008A2340"/>
    <w:rsid w:val="008A2347"/>
    <w:rsid w:val="008A23B2"/>
    <w:rsid w:val="008A23DC"/>
    <w:rsid w:val="008A23E9"/>
    <w:rsid w:val="008A23EE"/>
    <w:rsid w:val="008A2431"/>
    <w:rsid w:val="008A2436"/>
    <w:rsid w:val="008A243F"/>
    <w:rsid w:val="008A2471"/>
    <w:rsid w:val="008A24A0"/>
    <w:rsid w:val="008A24AB"/>
    <w:rsid w:val="008A24AF"/>
    <w:rsid w:val="008A24D4"/>
    <w:rsid w:val="008A250B"/>
    <w:rsid w:val="008A2536"/>
    <w:rsid w:val="008A259B"/>
    <w:rsid w:val="008A25AB"/>
    <w:rsid w:val="008A25DE"/>
    <w:rsid w:val="008A2601"/>
    <w:rsid w:val="008A260C"/>
    <w:rsid w:val="008A2611"/>
    <w:rsid w:val="008A263A"/>
    <w:rsid w:val="008A264D"/>
    <w:rsid w:val="008A2666"/>
    <w:rsid w:val="008A269D"/>
    <w:rsid w:val="008A26F7"/>
    <w:rsid w:val="008A26FA"/>
    <w:rsid w:val="008A26FD"/>
    <w:rsid w:val="008A2707"/>
    <w:rsid w:val="008A273E"/>
    <w:rsid w:val="008A2745"/>
    <w:rsid w:val="008A277C"/>
    <w:rsid w:val="008A27DB"/>
    <w:rsid w:val="008A27F7"/>
    <w:rsid w:val="008A284A"/>
    <w:rsid w:val="008A2866"/>
    <w:rsid w:val="008A2880"/>
    <w:rsid w:val="008A2889"/>
    <w:rsid w:val="008A2904"/>
    <w:rsid w:val="008A2914"/>
    <w:rsid w:val="008A291D"/>
    <w:rsid w:val="008A293F"/>
    <w:rsid w:val="008A296C"/>
    <w:rsid w:val="008A2A09"/>
    <w:rsid w:val="008A2A27"/>
    <w:rsid w:val="008A2A2F"/>
    <w:rsid w:val="008A2A40"/>
    <w:rsid w:val="008A2A88"/>
    <w:rsid w:val="008A2A93"/>
    <w:rsid w:val="008A2AA0"/>
    <w:rsid w:val="008A2AA7"/>
    <w:rsid w:val="008A2AB3"/>
    <w:rsid w:val="008A2AF9"/>
    <w:rsid w:val="008A2B05"/>
    <w:rsid w:val="008A2B25"/>
    <w:rsid w:val="008A2B42"/>
    <w:rsid w:val="008A2B44"/>
    <w:rsid w:val="008A2B5C"/>
    <w:rsid w:val="008A2BF6"/>
    <w:rsid w:val="008A2BFA"/>
    <w:rsid w:val="008A2C5B"/>
    <w:rsid w:val="008A2C95"/>
    <w:rsid w:val="008A2CB4"/>
    <w:rsid w:val="008A2D3D"/>
    <w:rsid w:val="008A2D93"/>
    <w:rsid w:val="008A2D9C"/>
    <w:rsid w:val="008A2DBD"/>
    <w:rsid w:val="008A2DC8"/>
    <w:rsid w:val="008A2DCD"/>
    <w:rsid w:val="008A2DE6"/>
    <w:rsid w:val="008A2DF6"/>
    <w:rsid w:val="008A2E24"/>
    <w:rsid w:val="008A2E91"/>
    <w:rsid w:val="008A2E99"/>
    <w:rsid w:val="008A2ED9"/>
    <w:rsid w:val="008A2F29"/>
    <w:rsid w:val="008A2F2F"/>
    <w:rsid w:val="008A2F30"/>
    <w:rsid w:val="008A2F58"/>
    <w:rsid w:val="008A2F6A"/>
    <w:rsid w:val="008A2F76"/>
    <w:rsid w:val="008A2FBB"/>
    <w:rsid w:val="008A2FE3"/>
    <w:rsid w:val="008A3005"/>
    <w:rsid w:val="008A3061"/>
    <w:rsid w:val="008A3088"/>
    <w:rsid w:val="008A309F"/>
    <w:rsid w:val="008A30A5"/>
    <w:rsid w:val="008A30AF"/>
    <w:rsid w:val="008A30B1"/>
    <w:rsid w:val="008A30E1"/>
    <w:rsid w:val="008A30FE"/>
    <w:rsid w:val="008A3102"/>
    <w:rsid w:val="008A313B"/>
    <w:rsid w:val="008A3163"/>
    <w:rsid w:val="008A3165"/>
    <w:rsid w:val="008A31B3"/>
    <w:rsid w:val="008A31EB"/>
    <w:rsid w:val="008A3200"/>
    <w:rsid w:val="008A3246"/>
    <w:rsid w:val="008A3299"/>
    <w:rsid w:val="008A32AC"/>
    <w:rsid w:val="008A32B5"/>
    <w:rsid w:val="008A32CD"/>
    <w:rsid w:val="008A3315"/>
    <w:rsid w:val="008A3332"/>
    <w:rsid w:val="008A3365"/>
    <w:rsid w:val="008A3366"/>
    <w:rsid w:val="008A3389"/>
    <w:rsid w:val="008A33CE"/>
    <w:rsid w:val="008A3409"/>
    <w:rsid w:val="008A341A"/>
    <w:rsid w:val="008A3439"/>
    <w:rsid w:val="008A344E"/>
    <w:rsid w:val="008A34BC"/>
    <w:rsid w:val="008A34DA"/>
    <w:rsid w:val="008A3505"/>
    <w:rsid w:val="008A352A"/>
    <w:rsid w:val="008A352D"/>
    <w:rsid w:val="008A3546"/>
    <w:rsid w:val="008A3567"/>
    <w:rsid w:val="008A356A"/>
    <w:rsid w:val="008A35C5"/>
    <w:rsid w:val="008A35D2"/>
    <w:rsid w:val="008A35DE"/>
    <w:rsid w:val="008A3604"/>
    <w:rsid w:val="008A3605"/>
    <w:rsid w:val="008A3610"/>
    <w:rsid w:val="008A3632"/>
    <w:rsid w:val="008A3653"/>
    <w:rsid w:val="008A366A"/>
    <w:rsid w:val="008A36A6"/>
    <w:rsid w:val="008A36B5"/>
    <w:rsid w:val="008A36C0"/>
    <w:rsid w:val="008A36C4"/>
    <w:rsid w:val="008A36EB"/>
    <w:rsid w:val="008A36F8"/>
    <w:rsid w:val="008A36FF"/>
    <w:rsid w:val="008A3702"/>
    <w:rsid w:val="008A3725"/>
    <w:rsid w:val="008A3756"/>
    <w:rsid w:val="008A3763"/>
    <w:rsid w:val="008A37A6"/>
    <w:rsid w:val="008A37B7"/>
    <w:rsid w:val="008A37C4"/>
    <w:rsid w:val="008A37CF"/>
    <w:rsid w:val="008A37F2"/>
    <w:rsid w:val="008A3873"/>
    <w:rsid w:val="008A388A"/>
    <w:rsid w:val="008A38C7"/>
    <w:rsid w:val="008A38CB"/>
    <w:rsid w:val="008A38D6"/>
    <w:rsid w:val="008A38E7"/>
    <w:rsid w:val="008A38FB"/>
    <w:rsid w:val="008A3903"/>
    <w:rsid w:val="008A3941"/>
    <w:rsid w:val="008A396D"/>
    <w:rsid w:val="008A398D"/>
    <w:rsid w:val="008A3A43"/>
    <w:rsid w:val="008A3A69"/>
    <w:rsid w:val="008A3A6F"/>
    <w:rsid w:val="008A3A78"/>
    <w:rsid w:val="008A3AA6"/>
    <w:rsid w:val="008A3AD6"/>
    <w:rsid w:val="008A3ADE"/>
    <w:rsid w:val="008A3B4F"/>
    <w:rsid w:val="008A3B71"/>
    <w:rsid w:val="008A3B82"/>
    <w:rsid w:val="008A3BD7"/>
    <w:rsid w:val="008A3C05"/>
    <w:rsid w:val="008A3C19"/>
    <w:rsid w:val="008A3C1A"/>
    <w:rsid w:val="008A3C2B"/>
    <w:rsid w:val="008A3C38"/>
    <w:rsid w:val="008A3C5F"/>
    <w:rsid w:val="008A3C7C"/>
    <w:rsid w:val="008A3C87"/>
    <w:rsid w:val="008A3C8E"/>
    <w:rsid w:val="008A3CAA"/>
    <w:rsid w:val="008A3CD8"/>
    <w:rsid w:val="008A3CDD"/>
    <w:rsid w:val="008A3D03"/>
    <w:rsid w:val="008A3D51"/>
    <w:rsid w:val="008A3D61"/>
    <w:rsid w:val="008A3DA2"/>
    <w:rsid w:val="008A3DEF"/>
    <w:rsid w:val="008A3DF6"/>
    <w:rsid w:val="008A3E06"/>
    <w:rsid w:val="008A3E73"/>
    <w:rsid w:val="008A3E88"/>
    <w:rsid w:val="008A3EA6"/>
    <w:rsid w:val="008A3EB4"/>
    <w:rsid w:val="008A3EDC"/>
    <w:rsid w:val="008A3F01"/>
    <w:rsid w:val="008A3F20"/>
    <w:rsid w:val="008A3F44"/>
    <w:rsid w:val="008A3F46"/>
    <w:rsid w:val="008A3F48"/>
    <w:rsid w:val="008A3F73"/>
    <w:rsid w:val="008A3FAA"/>
    <w:rsid w:val="008A3FCD"/>
    <w:rsid w:val="008A3FED"/>
    <w:rsid w:val="008A4022"/>
    <w:rsid w:val="008A4035"/>
    <w:rsid w:val="008A4087"/>
    <w:rsid w:val="008A40AA"/>
    <w:rsid w:val="008A40C0"/>
    <w:rsid w:val="008A40D4"/>
    <w:rsid w:val="008A40DE"/>
    <w:rsid w:val="008A40EA"/>
    <w:rsid w:val="008A4157"/>
    <w:rsid w:val="008A41DE"/>
    <w:rsid w:val="008A4205"/>
    <w:rsid w:val="008A4209"/>
    <w:rsid w:val="008A4272"/>
    <w:rsid w:val="008A42DE"/>
    <w:rsid w:val="008A42FD"/>
    <w:rsid w:val="008A434D"/>
    <w:rsid w:val="008A4389"/>
    <w:rsid w:val="008A43AD"/>
    <w:rsid w:val="008A43B1"/>
    <w:rsid w:val="008A43CF"/>
    <w:rsid w:val="008A446F"/>
    <w:rsid w:val="008A44A2"/>
    <w:rsid w:val="008A44B2"/>
    <w:rsid w:val="008A44DA"/>
    <w:rsid w:val="008A44EB"/>
    <w:rsid w:val="008A4505"/>
    <w:rsid w:val="008A4538"/>
    <w:rsid w:val="008A45A9"/>
    <w:rsid w:val="008A45AB"/>
    <w:rsid w:val="008A45C7"/>
    <w:rsid w:val="008A45CC"/>
    <w:rsid w:val="008A4624"/>
    <w:rsid w:val="008A4625"/>
    <w:rsid w:val="008A462D"/>
    <w:rsid w:val="008A4647"/>
    <w:rsid w:val="008A4687"/>
    <w:rsid w:val="008A4689"/>
    <w:rsid w:val="008A468C"/>
    <w:rsid w:val="008A46A8"/>
    <w:rsid w:val="008A46CF"/>
    <w:rsid w:val="008A46DD"/>
    <w:rsid w:val="008A46E1"/>
    <w:rsid w:val="008A470C"/>
    <w:rsid w:val="008A473B"/>
    <w:rsid w:val="008A4795"/>
    <w:rsid w:val="008A47B5"/>
    <w:rsid w:val="008A47F4"/>
    <w:rsid w:val="008A489F"/>
    <w:rsid w:val="008A48C8"/>
    <w:rsid w:val="008A48E1"/>
    <w:rsid w:val="008A48EE"/>
    <w:rsid w:val="008A4925"/>
    <w:rsid w:val="008A4931"/>
    <w:rsid w:val="008A4949"/>
    <w:rsid w:val="008A4957"/>
    <w:rsid w:val="008A496D"/>
    <w:rsid w:val="008A4974"/>
    <w:rsid w:val="008A499D"/>
    <w:rsid w:val="008A49C2"/>
    <w:rsid w:val="008A49D1"/>
    <w:rsid w:val="008A49E3"/>
    <w:rsid w:val="008A49FA"/>
    <w:rsid w:val="008A4A1C"/>
    <w:rsid w:val="008A4A31"/>
    <w:rsid w:val="008A4A3B"/>
    <w:rsid w:val="008A4A41"/>
    <w:rsid w:val="008A4A4F"/>
    <w:rsid w:val="008A4A97"/>
    <w:rsid w:val="008A4A98"/>
    <w:rsid w:val="008A4AAB"/>
    <w:rsid w:val="008A4AC4"/>
    <w:rsid w:val="008A4ACD"/>
    <w:rsid w:val="008A4ACE"/>
    <w:rsid w:val="008A4AF8"/>
    <w:rsid w:val="008A4B22"/>
    <w:rsid w:val="008A4B2C"/>
    <w:rsid w:val="008A4B5E"/>
    <w:rsid w:val="008A4B82"/>
    <w:rsid w:val="008A4B9C"/>
    <w:rsid w:val="008A4BD9"/>
    <w:rsid w:val="008A4BEF"/>
    <w:rsid w:val="008A4C3B"/>
    <w:rsid w:val="008A4CC8"/>
    <w:rsid w:val="008A4CEE"/>
    <w:rsid w:val="008A4CFE"/>
    <w:rsid w:val="008A4D0C"/>
    <w:rsid w:val="008A4D18"/>
    <w:rsid w:val="008A4D2C"/>
    <w:rsid w:val="008A4D31"/>
    <w:rsid w:val="008A4D3A"/>
    <w:rsid w:val="008A4D98"/>
    <w:rsid w:val="008A4DD0"/>
    <w:rsid w:val="008A4DE2"/>
    <w:rsid w:val="008A4E19"/>
    <w:rsid w:val="008A4E1B"/>
    <w:rsid w:val="008A4E67"/>
    <w:rsid w:val="008A4EEE"/>
    <w:rsid w:val="008A4EF6"/>
    <w:rsid w:val="008A4F2A"/>
    <w:rsid w:val="008A4F31"/>
    <w:rsid w:val="008A4F38"/>
    <w:rsid w:val="008A4F4A"/>
    <w:rsid w:val="008A4F58"/>
    <w:rsid w:val="008A4F69"/>
    <w:rsid w:val="008A4FC2"/>
    <w:rsid w:val="008A4FCE"/>
    <w:rsid w:val="008A4FDE"/>
    <w:rsid w:val="008A5033"/>
    <w:rsid w:val="008A5053"/>
    <w:rsid w:val="008A5088"/>
    <w:rsid w:val="008A50E0"/>
    <w:rsid w:val="008A50EC"/>
    <w:rsid w:val="008A50ED"/>
    <w:rsid w:val="008A50F8"/>
    <w:rsid w:val="008A50FD"/>
    <w:rsid w:val="008A5114"/>
    <w:rsid w:val="008A5120"/>
    <w:rsid w:val="008A515E"/>
    <w:rsid w:val="008A5172"/>
    <w:rsid w:val="008A518F"/>
    <w:rsid w:val="008A51B9"/>
    <w:rsid w:val="008A51E3"/>
    <w:rsid w:val="008A5220"/>
    <w:rsid w:val="008A5229"/>
    <w:rsid w:val="008A526E"/>
    <w:rsid w:val="008A527D"/>
    <w:rsid w:val="008A5298"/>
    <w:rsid w:val="008A52D3"/>
    <w:rsid w:val="008A52D4"/>
    <w:rsid w:val="008A52E5"/>
    <w:rsid w:val="008A534C"/>
    <w:rsid w:val="008A5356"/>
    <w:rsid w:val="008A5372"/>
    <w:rsid w:val="008A5383"/>
    <w:rsid w:val="008A53C5"/>
    <w:rsid w:val="008A5403"/>
    <w:rsid w:val="008A540B"/>
    <w:rsid w:val="008A542F"/>
    <w:rsid w:val="008A5438"/>
    <w:rsid w:val="008A5444"/>
    <w:rsid w:val="008A545E"/>
    <w:rsid w:val="008A5466"/>
    <w:rsid w:val="008A5468"/>
    <w:rsid w:val="008A5469"/>
    <w:rsid w:val="008A54F5"/>
    <w:rsid w:val="008A55C1"/>
    <w:rsid w:val="008A5659"/>
    <w:rsid w:val="008A5661"/>
    <w:rsid w:val="008A5662"/>
    <w:rsid w:val="008A5674"/>
    <w:rsid w:val="008A567A"/>
    <w:rsid w:val="008A5693"/>
    <w:rsid w:val="008A56A2"/>
    <w:rsid w:val="008A56AF"/>
    <w:rsid w:val="008A56B3"/>
    <w:rsid w:val="008A570C"/>
    <w:rsid w:val="008A5757"/>
    <w:rsid w:val="008A579C"/>
    <w:rsid w:val="008A57A3"/>
    <w:rsid w:val="008A57B5"/>
    <w:rsid w:val="008A57D6"/>
    <w:rsid w:val="008A57F2"/>
    <w:rsid w:val="008A57FC"/>
    <w:rsid w:val="008A581F"/>
    <w:rsid w:val="008A5826"/>
    <w:rsid w:val="008A5867"/>
    <w:rsid w:val="008A5869"/>
    <w:rsid w:val="008A586C"/>
    <w:rsid w:val="008A5902"/>
    <w:rsid w:val="008A5929"/>
    <w:rsid w:val="008A595F"/>
    <w:rsid w:val="008A5975"/>
    <w:rsid w:val="008A5988"/>
    <w:rsid w:val="008A59A8"/>
    <w:rsid w:val="008A59A9"/>
    <w:rsid w:val="008A59BB"/>
    <w:rsid w:val="008A59CD"/>
    <w:rsid w:val="008A59D1"/>
    <w:rsid w:val="008A59ED"/>
    <w:rsid w:val="008A59F5"/>
    <w:rsid w:val="008A5A0E"/>
    <w:rsid w:val="008A5A13"/>
    <w:rsid w:val="008A5A1F"/>
    <w:rsid w:val="008A5A65"/>
    <w:rsid w:val="008A5A73"/>
    <w:rsid w:val="008A5A9F"/>
    <w:rsid w:val="008A5AA4"/>
    <w:rsid w:val="008A5AAA"/>
    <w:rsid w:val="008A5AB9"/>
    <w:rsid w:val="008A5B20"/>
    <w:rsid w:val="008A5B57"/>
    <w:rsid w:val="008A5B68"/>
    <w:rsid w:val="008A5B73"/>
    <w:rsid w:val="008A5B91"/>
    <w:rsid w:val="008A5BB8"/>
    <w:rsid w:val="008A5C1D"/>
    <w:rsid w:val="008A5C6C"/>
    <w:rsid w:val="008A5C8B"/>
    <w:rsid w:val="008A5D00"/>
    <w:rsid w:val="008A5D74"/>
    <w:rsid w:val="008A5D76"/>
    <w:rsid w:val="008A5DA0"/>
    <w:rsid w:val="008A5DAF"/>
    <w:rsid w:val="008A5DBB"/>
    <w:rsid w:val="008A5DD5"/>
    <w:rsid w:val="008A5DDF"/>
    <w:rsid w:val="008A5E0D"/>
    <w:rsid w:val="008A5E25"/>
    <w:rsid w:val="008A5E36"/>
    <w:rsid w:val="008A5E3D"/>
    <w:rsid w:val="008A5E4C"/>
    <w:rsid w:val="008A5E77"/>
    <w:rsid w:val="008A5E9F"/>
    <w:rsid w:val="008A5F07"/>
    <w:rsid w:val="008A5F10"/>
    <w:rsid w:val="008A5F9F"/>
    <w:rsid w:val="008A5FA7"/>
    <w:rsid w:val="008A5FCF"/>
    <w:rsid w:val="008A6016"/>
    <w:rsid w:val="008A6077"/>
    <w:rsid w:val="008A607E"/>
    <w:rsid w:val="008A60A2"/>
    <w:rsid w:val="008A60A8"/>
    <w:rsid w:val="008A60E1"/>
    <w:rsid w:val="008A60FA"/>
    <w:rsid w:val="008A6139"/>
    <w:rsid w:val="008A6148"/>
    <w:rsid w:val="008A617F"/>
    <w:rsid w:val="008A61A0"/>
    <w:rsid w:val="008A61B8"/>
    <w:rsid w:val="008A61C5"/>
    <w:rsid w:val="008A61D0"/>
    <w:rsid w:val="008A6202"/>
    <w:rsid w:val="008A6214"/>
    <w:rsid w:val="008A6273"/>
    <w:rsid w:val="008A62A7"/>
    <w:rsid w:val="008A62AA"/>
    <w:rsid w:val="008A62D5"/>
    <w:rsid w:val="008A62DA"/>
    <w:rsid w:val="008A62FB"/>
    <w:rsid w:val="008A631A"/>
    <w:rsid w:val="008A633B"/>
    <w:rsid w:val="008A6344"/>
    <w:rsid w:val="008A6373"/>
    <w:rsid w:val="008A639A"/>
    <w:rsid w:val="008A63D2"/>
    <w:rsid w:val="008A63E7"/>
    <w:rsid w:val="008A63FB"/>
    <w:rsid w:val="008A6436"/>
    <w:rsid w:val="008A645B"/>
    <w:rsid w:val="008A645D"/>
    <w:rsid w:val="008A6484"/>
    <w:rsid w:val="008A64B0"/>
    <w:rsid w:val="008A64E7"/>
    <w:rsid w:val="008A6505"/>
    <w:rsid w:val="008A654B"/>
    <w:rsid w:val="008A6552"/>
    <w:rsid w:val="008A6591"/>
    <w:rsid w:val="008A6592"/>
    <w:rsid w:val="008A65A3"/>
    <w:rsid w:val="008A65A6"/>
    <w:rsid w:val="008A65D8"/>
    <w:rsid w:val="008A660C"/>
    <w:rsid w:val="008A6615"/>
    <w:rsid w:val="008A6635"/>
    <w:rsid w:val="008A6636"/>
    <w:rsid w:val="008A6678"/>
    <w:rsid w:val="008A6680"/>
    <w:rsid w:val="008A669E"/>
    <w:rsid w:val="008A66F1"/>
    <w:rsid w:val="008A6727"/>
    <w:rsid w:val="008A672F"/>
    <w:rsid w:val="008A6743"/>
    <w:rsid w:val="008A676D"/>
    <w:rsid w:val="008A6775"/>
    <w:rsid w:val="008A679F"/>
    <w:rsid w:val="008A67B0"/>
    <w:rsid w:val="008A67C0"/>
    <w:rsid w:val="008A67CA"/>
    <w:rsid w:val="008A67E1"/>
    <w:rsid w:val="008A67FE"/>
    <w:rsid w:val="008A6808"/>
    <w:rsid w:val="008A681F"/>
    <w:rsid w:val="008A6835"/>
    <w:rsid w:val="008A686D"/>
    <w:rsid w:val="008A6877"/>
    <w:rsid w:val="008A688D"/>
    <w:rsid w:val="008A68B0"/>
    <w:rsid w:val="008A68BA"/>
    <w:rsid w:val="008A68EA"/>
    <w:rsid w:val="008A693B"/>
    <w:rsid w:val="008A6945"/>
    <w:rsid w:val="008A69D2"/>
    <w:rsid w:val="008A6A0A"/>
    <w:rsid w:val="008A6A39"/>
    <w:rsid w:val="008A6AA3"/>
    <w:rsid w:val="008A6AA5"/>
    <w:rsid w:val="008A6ABB"/>
    <w:rsid w:val="008A6AD5"/>
    <w:rsid w:val="008A6AD7"/>
    <w:rsid w:val="008A6B0D"/>
    <w:rsid w:val="008A6B58"/>
    <w:rsid w:val="008A6B98"/>
    <w:rsid w:val="008A6BB9"/>
    <w:rsid w:val="008A6BC6"/>
    <w:rsid w:val="008A6C1D"/>
    <w:rsid w:val="008A6C21"/>
    <w:rsid w:val="008A6C5B"/>
    <w:rsid w:val="008A6C85"/>
    <w:rsid w:val="008A6CC7"/>
    <w:rsid w:val="008A6D18"/>
    <w:rsid w:val="008A6D20"/>
    <w:rsid w:val="008A6D35"/>
    <w:rsid w:val="008A6D53"/>
    <w:rsid w:val="008A6D67"/>
    <w:rsid w:val="008A6DE1"/>
    <w:rsid w:val="008A6DFB"/>
    <w:rsid w:val="008A6E0A"/>
    <w:rsid w:val="008A6E0E"/>
    <w:rsid w:val="008A6E0F"/>
    <w:rsid w:val="008A6E12"/>
    <w:rsid w:val="008A6E17"/>
    <w:rsid w:val="008A6E37"/>
    <w:rsid w:val="008A6E43"/>
    <w:rsid w:val="008A6E86"/>
    <w:rsid w:val="008A6E88"/>
    <w:rsid w:val="008A6E93"/>
    <w:rsid w:val="008A6EB0"/>
    <w:rsid w:val="008A6EB6"/>
    <w:rsid w:val="008A6F1A"/>
    <w:rsid w:val="008A6F1D"/>
    <w:rsid w:val="008A6F29"/>
    <w:rsid w:val="008A6F34"/>
    <w:rsid w:val="008A6F40"/>
    <w:rsid w:val="008A6F62"/>
    <w:rsid w:val="008A6FC7"/>
    <w:rsid w:val="008A6FCD"/>
    <w:rsid w:val="008A6FD2"/>
    <w:rsid w:val="008A7009"/>
    <w:rsid w:val="008A7011"/>
    <w:rsid w:val="008A703B"/>
    <w:rsid w:val="008A7060"/>
    <w:rsid w:val="008A70DC"/>
    <w:rsid w:val="008A70FA"/>
    <w:rsid w:val="008A70FF"/>
    <w:rsid w:val="008A7111"/>
    <w:rsid w:val="008A7136"/>
    <w:rsid w:val="008A7185"/>
    <w:rsid w:val="008A7197"/>
    <w:rsid w:val="008A71F6"/>
    <w:rsid w:val="008A726C"/>
    <w:rsid w:val="008A727E"/>
    <w:rsid w:val="008A7285"/>
    <w:rsid w:val="008A72F2"/>
    <w:rsid w:val="008A7301"/>
    <w:rsid w:val="008A73A3"/>
    <w:rsid w:val="008A73C5"/>
    <w:rsid w:val="008A741D"/>
    <w:rsid w:val="008A743A"/>
    <w:rsid w:val="008A747B"/>
    <w:rsid w:val="008A747E"/>
    <w:rsid w:val="008A748E"/>
    <w:rsid w:val="008A74D9"/>
    <w:rsid w:val="008A74DE"/>
    <w:rsid w:val="008A74E7"/>
    <w:rsid w:val="008A74F1"/>
    <w:rsid w:val="008A74FD"/>
    <w:rsid w:val="008A74FE"/>
    <w:rsid w:val="008A7504"/>
    <w:rsid w:val="008A7568"/>
    <w:rsid w:val="008A7572"/>
    <w:rsid w:val="008A757A"/>
    <w:rsid w:val="008A75BD"/>
    <w:rsid w:val="008A7631"/>
    <w:rsid w:val="008A7656"/>
    <w:rsid w:val="008A766F"/>
    <w:rsid w:val="008A76F3"/>
    <w:rsid w:val="008A7726"/>
    <w:rsid w:val="008A7734"/>
    <w:rsid w:val="008A7766"/>
    <w:rsid w:val="008A780B"/>
    <w:rsid w:val="008A7823"/>
    <w:rsid w:val="008A7830"/>
    <w:rsid w:val="008A7854"/>
    <w:rsid w:val="008A786A"/>
    <w:rsid w:val="008A78AF"/>
    <w:rsid w:val="008A78B9"/>
    <w:rsid w:val="008A78D2"/>
    <w:rsid w:val="008A78DB"/>
    <w:rsid w:val="008A794C"/>
    <w:rsid w:val="008A7972"/>
    <w:rsid w:val="008A7975"/>
    <w:rsid w:val="008A798E"/>
    <w:rsid w:val="008A79E9"/>
    <w:rsid w:val="008A7A30"/>
    <w:rsid w:val="008A7A56"/>
    <w:rsid w:val="008A7A5F"/>
    <w:rsid w:val="008A7A7F"/>
    <w:rsid w:val="008A7AA0"/>
    <w:rsid w:val="008A7B5C"/>
    <w:rsid w:val="008A7B74"/>
    <w:rsid w:val="008A7B95"/>
    <w:rsid w:val="008A7BC7"/>
    <w:rsid w:val="008A7C07"/>
    <w:rsid w:val="008A7C35"/>
    <w:rsid w:val="008A7C78"/>
    <w:rsid w:val="008A7C8D"/>
    <w:rsid w:val="008A7C97"/>
    <w:rsid w:val="008A7CB1"/>
    <w:rsid w:val="008A7CD3"/>
    <w:rsid w:val="008A7CEF"/>
    <w:rsid w:val="008A7D0E"/>
    <w:rsid w:val="008A7D1B"/>
    <w:rsid w:val="008A7D2A"/>
    <w:rsid w:val="008A7DAE"/>
    <w:rsid w:val="008A7DC7"/>
    <w:rsid w:val="008A7E21"/>
    <w:rsid w:val="008A7E2F"/>
    <w:rsid w:val="008A7E37"/>
    <w:rsid w:val="008A7EC2"/>
    <w:rsid w:val="008A7ED6"/>
    <w:rsid w:val="008A7EF8"/>
    <w:rsid w:val="008A7F3D"/>
    <w:rsid w:val="008A7F52"/>
    <w:rsid w:val="008A7F65"/>
    <w:rsid w:val="008A7F86"/>
    <w:rsid w:val="008A7F9F"/>
    <w:rsid w:val="008A7FE7"/>
    <w:rsid w:val="008B000B"/>
    <w:rsid w:val="008B0046"/>
    <w:rsid w:val="008B008B"/>
    <w:rsid w:val="008B00BF"/>
    <w:rsid w:val="008B00CE"/>
    <w:rsid w:val="008B00DE"/>
    <w:rsid w:val="008B010F"/>
    <w:rsid w:val="008B0110"/>
    <w:rsid w:val="008B0138"/>
    <w:rsid w:val="008B0147"/>
    <w:rsid w:val="008B01B2"/>
    <w:rsid w:val="008B01B6"/>
    <w:rsid w:val="008B01E1"/>
    <w:rsid w:val="008B0269"/>
    <w:rsid w:val="008B0279"/>
    <w:rsid w:val="008B027C"/>
    <w:rsid w:val="008B029C"/>
    <w:rsid w:val="008B02AD"/>
    <w:rsid w:val="008B02CF"/>
    <w:rsid w:val="008B0304"/>
    <w:rsid w:val="008B032C"/>
    <w:rsid w:val="008B0342"/>
    <w:rsid w:val="008B034B"/>
    <w:rsid w:val="008B037B"/>
    <w:rsid w:val="008B038D"/>
    <w:rsid w:val="008B03B9"/>
    <w:rsid w:val="008B03D7"/>
    <w:rsid w:val="008B0477"/>
    <w:rsid w:val="008B0488"/>
    <w:rsid w:val="008B048A"/>
    <w:rsid w:val="008B050E"/>
    <w:rsid w:val="008B057B"/>
    <w:rsid w:val="008B059A"/>
    <w:rsid w:val="008B05CB"/>
    <w:rsid w:val="008B0602"/>
    <w:rsid w:val="008B0639"/>
    <w:rsid w:val="008B0640"/>
    <w:rsid w:val="008B0659"/>
    <w:rsid w:val="008B0671"/>
    <w:rsid w:val="008B0678"/>
    <w:rsid w:val="008B0679"/>
    <w:rsid w:val="008B0688"/>
    <w:rsid w:val="008B06A6"/>
    <w:rsid w:val="008B06AB"/>
    <w:rsid w:val="008B06B1"/>
    <w:rsid w:val="008B06C5"/>
    <w:rsid w:val="008B06F9"/>
    <w:rsid w:val="008B0726"/>
    <w:rsid w:val="008B0749"/>
    <w:rsid w:val="008B078B"/>
    <w:rsid w:val="008B07A6"/>
    <w:rsid w:val="008B07D6"/>
    <w:rsid w:val="008B07EE"/>
    <w:rsid w:val="008B07F4"/>
    <w:rsid w:val="008B081C"/>
    <w:rsid w:val="008B0842"/>
    <w:rsid w:val="008B08FB"/>
    <w:rsid w:val="008B0929"/>
    <w:rsid w:val="008B0971"/>
    <w:rsid w:val="008B0994"/>
    <w:rsid w:val="008B09E2"/>
    <w:rsid w:val="008B0A36"/>
    <w:rsid w:val="008B0A50"/>
    <w:rsid w:val="008B0A60"/>
    <w:rsid w:val="008B0A94"/>
    <w:rsid w:val="008B0A9D"/>
    <w:rsid w:val="008B0A9E"/>
    <w:rsid w:val="008B0AC1"/>
    <w:rsid w:val="008B0B07"/>
    <w:rsid w:val="008B0B13"/>
    <w:rsid w:val="008B0B7A"/>
    <w:rsid w:val="008B0B91"/>
    <w:rsid w:val="008B0BC8"/>
    <w:rsid w:val="008B0BD0"/>
    <w:rsid w:val="008B0BD1"/>
    <w:rsid w:val="008B0BEF"/>
    <w:rsid w:val="008B0BF5"/>
    <w:rsid w:val="008B0C04"/>
    <w:rsid w:val="008B0C44"/>
    <w:rsid w:val="008B0C4D"/>
    <w:rsid w:val="008B0C80"/>
    <w:rsid w:val="008B0C87"/>
    <w:rsid w:val="008B0C8D"/>
    <w:rsid w:val="008B0CA8"/>
    <w:rsid w:val="008B0CF7"/>
    <w:rsid w:val="008B0D06"/>
    <w:rsid w:val="008B0D0A"/>
    <w:rsid w:val="008B0D30"/>
    <w:rsid w:val="008B0D4A"/>
    <w:rsid w:val="008B0D57"/>
    <w:rsid w:val="008B0D5D"/>
    <w:rsid w:val="008B0D7E"/>
    <w:rsid w:val="008B0DAF"/>
    <w:rsid w:val="008B0E13"/>
    <w:rsid w:val="008B0E49"/>
    <w:rsid w:val="008B0E50"/>
    <w:rsid w:val="008B0E8C"/>
    <w:rsid w:val="008B0EA8"/>
    <w:rsid w:val="008B0ED2"/>
    <w:rsid w:val="008B0F16"/>
    <w:rsid w:val="008B0F17"/>
    <w:rsid w:val="008B0FA1"/>
    <w:rsid w:val="008B0FE3"/>
    <w:rsid w:val="008B0FFB"/>
    <w:rsid w:val="008B100B"/>
    <w:rsid w:val="008B1026"/>
    <w:rsid w:val="008B102A"/>
    <w:rsid w:val="008B103C"/>
    <w:rsid w:val="008B105E"/>
    <w:rsid w:val="008B1065"/>
    <w:rsid w:val="008B109C"/>
    <w:rsid w:val="008B10AB"/>
    <w:rsid w:val="008B10B4"/>
    <w:rsid w:val="008B10DF"/>
    <w:rsid w:val="008B10E2"/>
    <w:rsid w:val="008B1106"/>
    <w:rsid w:val="008B1117"/>
    <w:rsid w:val="008B113A"/>
    <w:rsid w:val="008B113E"/>
    <w:rsid w:val="008B116F"/>
    <w:rsid w:val="008B1173"/>
    <w:rsid w:val="008B117E"/>
    <w:rsid w:val="008B118A"/>
    <w:rsid w:val="008B1191"/>
    <w:rsid w:val="008B11A6"/>
    <w:rsid w:val="008B11B3"/>
    <w:rsid w:val="008B11C4"/>
    <w:rsid w:val="008B11CE"/>
    <w:rsid w:val="008B11EE"/>
    <w:rsid w:val="008B1205"/>
    <w:rsid w:val="008B1265"/>
    <w:rsid w:val="008B12A9"/>
    <w:rsid w:val="008B12B1"/>
    <w:rsid w:val="008B12CA"/>
    <w:rsid w:val="008B1319"/>
    <w:rsid w:val="008B136F"/>
    <w:rsid w:val="008B1388"/>
    <w:rsid w:val="008B138F"/>
    <w:rsid w:val="008B139A"/>
    <w:rsid w:val="008B13A2"/>
    <w:rsid w:val="008B13CE"/>
    <w:rsid w:val="008B13D1"/>
    <w:rsid w:val="008B13D2"/>
    <w:rsid w:val="008B1414"/>
    <w:rsid w:val="008B1443"/>
    <w:rsid w:val="008B144C"/>
    <w:rsid w:val="008B149C"/>
    <w:rsid w:val="008B14C8"/>
    <w:rsid w:val="008B14D6"/>
    <w:rsid w:val="008B151C"/>
    <w:rsid w:val="008B1531"/>
    <w:rsid w:val="008B1542"/>
    <w:rsid w:val="008B1562"/>
    <w:rsid w:val="008B1574"/>
    <w:rsid w:val="008B15AF"/>
    <w:rsid w:val="008B15B1"/>
    <w:rsid w:val="008B15C6"/>
    <w:rsid w:val="008B1615"/>
    <w:rsid w:val="008B161A"/>
    <w:rsid w:val="008B1630"/>
    <w:rsid w:val="008B168A"/>
    <w:rsid w:val="008B169D"/>
    <w:rsid w:val="008B1731"/>
    <w:rsid w:val="008B1745"/>
    <w:rsid w:val="008B179B"/>
    <w:rsid w:val="008B1826"/>
    <w:rsid w:val="008B183B"/>
    <w:rsid w:val="008B185D"/>
    <w:rsid w:val="008B187B"/>
    <w:rsid w:val="008B1887"/>
    <w:rsid w:val="008B189E"/>
    <w:rsid w:val="008B1903"/>
    <w:rsid w:val="008B195C"/>
    <w:rsid w:val="008B1960"/>
    <w:rsid w:val="008B198F"/>
    <w:rsid w:val="008B19B0"/>
    <w:rsid w:val="008B19D9"/>
    <w:rsid w:val="008B1A57"/>
    <w:rsid w:val="008B1A87"/>
    <w:rsid w:val="008B1B6A"/>
    <w:rsid w:val="008B1BAF"/>
    <w:rsid w:val="008B1BC0"/>
    <w:rsid w:val="008B1BCC"/>
    <w:rsid w:val="008B1C30"/>
    <w:rsid w:val="008B1C4D"/>
    <w:rsid w:val="008B1C64"/>
    <w:rsid w:val="008B1C7D"/>
    <w:rsid w:val="008B1CC8"/>
    <w:rsid w:val="008B1D09"/>
    <w:rsid w:val="008B1D1C"/>
    <w:rsid w:val="008B1D40"/>
    <w:rsid w:val="008B1D7D"/>
    <w:rsid w:val="008B1D89"/>
    <w:rsid w:val="008B1DF0"/>
    <w:rsid w:val="008B1E20"/>
    <w:rsid w:val="008B1E25"/>
    <w:rsid w:val="008B1E47"/>
    <w:rsid w:val="008B1E77"/>
    <w:rsid w:val="008B1EB2"/>
    <w:rsid w:val="008B1EC5"/>
    <w:rsid w:val="008B1EEA"/>
    <w:rsid w:val="008B1F0B"/>
    <w:rsid w:val="008B1F2C"/>
    <w:rsid w:val="008B1F33"/>
    <w:rsid w:val="008B1F4A"/>
    <w:rsid w:val="008B1F4D"/>
    <w:rsid w:val="008B1F4F"/>
    <w:rsid w:val="008B1F5D"/>
    <w:rsid w:val="008B1F77"/>
    <w:rsid w:val="008B1F9F"/>
    <w:rsid w:val="008B1FA8"/>
    <w:rsid w:val="008B1FE4"/>
    <w:rsid w:val="008B2006"/>
    <w:rsid w:val="008B202B"/>
    <w:rsid w:val="008B20AE"/>
    <w:rsid w:val="008B20D1"/>
    <w:rsid w:val="008B210A"/>
    <w:rsid w:val="008B2132"/>
    <w:rsid w:val="008B213A"/>
    <w:rsid w:val="008B2143"/>
    <w:rsid w:val="008B2146"/>
    <w:rsid w:val="008B2147"/>
    <w:rsid w:val="008B214A"/>
    <w:rsid w:val="008B217E"/>
    <w:rsid w:val="008B218A"/>
    <w:rsid w:val="008B21BD"/>
    <w:rsid w:val="008B21CA"/>
    <w:rsid w:val="008B21D1"/>
    <w:rsid w:val="008B2250"/>
    <w:rsid w:val="008B2264"/>
    <w:rsid w:val="008B2267"/>
    <w:rsid w:val="008B2280"/>
    <w:rsid w:val="008B2290"/>
    <w:rsid w:val="008B22E3"/>
    <w:rsid w:val="008B22FF"/>
    <w:rsid w:val="008B2301"/>
    <w:rsid w:val="008B230A"/>
    <w:rsid w:val="008B2347"/>
    <w:rsid w:val="008B234E"/>
    <w:rsid w:val="008B2350"/>
    <w:rsid w:val="008B239C"/>
    <w:rsid w:val="008B23F5"/>
    <w:rsid w:val="008B2400"/>
    <w:rsid w:val="008B2450"/>
    <w:rsid w:val="008B245E"/>
    <w:rsid w:val="008B248A"/>
    <w:rsid w:val="008B24B7"/>
    <w:rsid w:val="008B24FF"/>
    <w:rsid w:val="008B2537"/>
    <w:rsid w:val="008B2550"/>
    <w:rsid w:val="008B2553"/>
    <w:rsid w:val="008B2574"/>
    <w:rsid w:val="008B2585"/>
    <w:rsid w:val="008B25B7"/>
    <w:rsid w:val="008B25BC"/>
    <w:rsid w:val="008B25C6"/>
    <w:rsid w:val="008B25E9"/>
    <w:rsid w:val="008B260D"/>
    <w:rsid w:val="008B262E"/>
    <w:rsid w:val="008B2653"/>
    <w:rsid w:val="008B2667"/>
    <w:rsid w:val="008B2679"/>
    <w:rsid w:val="008B2680"/>
    <w:rsid w:val="008B2688"/>
    <w:rsid w:val="008B268D"/>
    <w:rsid w:val="008B269A"/>
    <w:rsid w:val="008B26BA"/>
    <w:rsid w:val="008B26F2"/>
    <w:rsid w:val="008B26FF"/>
    <w:rsid w:val="008B2701"/>
    <w:rsid w:val="008B2703"/>
    <w:rsid w:val="008B2707"/>
    <w:rsid w:val="008B271D"/>
    <w:rsid w:val="008B272D"/>
    <w:rsid w:val="008B279A"/>
    <w:rsid w:val="008B27B8"/>
    <w:rsid w:val="008B27FB"/>
    <w:rsid w:val="008B2858"/>
    <w:rsid w:val="008B2876"/>
    <w:rsid w:val="008B28A9"/>
    <w:rsid w:val="008B28AA"/>
    <w:rsid w:val="008B28DA"/>
    <w:rsid w:val="008B2943"/>
    <w:rsid w:val="008B2953"/>
    <w:rsid w:val="008B29AB"/>
    <w:rsid w:val="008B2A61"/>
    <w:rsid w:val="008B2A76"/>
    <w:rsid w:val="008B2A9D"/>
    <w:rsid w:val="008B2ADD"/>
    <w:rsid w:val="008B2AF8"/>
    <w:rsid w:val="008B2B43"/>
    <w:rsid w:val="008B2B60"/>
    <w:rsid w:val="008B2B7E"/>
    <w:rsid w:val="008B2BAD"/>
    <w:rsid w:val="008B2BCE"/>
    <w:rsid w:val="008B2BE7"/>
    <w:rsid w:val="008B2BEE"/>
    <w:rsid w:val="008B2C33"/>
    <w:rsid w:val="008B2C5D"/>
    <w:rsid w:val="008B2C8E"/>
    <w:rsid w:val="008B2CA5"/>
    <w:rsid w:val="008B2CD1"/>
    <w:rsid w:val="008B2CD6"/>
    <w:rsid w:val="008B2CE0"/>
    <w:rsid w:val="008B2CF2"/>
    <w:rsid w:val="008B2D16"/>
    <w:rsid w:val="008B2D17"/>
    <w:rsid w:val="008B2DBD"/>
    <w:rsid w:val="008B2E52"/>
    <w:rsid w:val="008B2E56"/>
    <w:rsid w:val="008B2E89"/>
    <w:rsid w:val="008B2ECA"/>
    <w:rsid w:val="008B2ED0"/>
    <w:rsid w:val="008B2EE2"/>
    <w:rsid w:val="008B2F14"/>
    <w:rsid w:val="008B2F1B"/>
    <w:rsid w:val="008B2F2C"/>
    <w:rsid w:val="008B2F69"/>
    <w:rsid w:val="008B2FAD"/>
    <w:rsid w:val="008B2FB7"/>
    <w:rsid w:val="008B2FD1"/>
    <w:rsid w:val="008B2FDE"/>
    <w:rsid w:val="008B2FED"/>
    <w:rsid w:val="008B300A"/>
    <w:rsid w:val="008B300E"/>
    <w:rsid w:val="008B3053"/>
    <w:rsid w:val="008B3066"/>
    <w:rsid w:val="008B307C"/>
    <w:rsid w:val="008B308A"/>
    <w:rsid w:val="008B30D6"/>
    <w:rsid w:val="008B30D9"/>
    <w:rsid w:val="008B30E2"/>
    <w:rsid w:val="008B30FE"/>
    <w:rsid w:val="008B3129"/>
    <w:rsid w:val="008B312D"/>
    <w:rsid w:val="008B313D"/>
    <w:rsid w:val="008B3149"/>
    <w:rsid w:val="008B31B3"/>
    <w:rsid w:val="008B3208"/>
    <w:rsid w:val="008B321B"/>
    <w:rsid w:val="008B321C"/>
    <w:rsid w:val="008B326A"/>
    <w:rsid w:val="008B3296"/>
    <w:rsid w:val="008B32A0"/>
    <w:rsid w:val="008B32C0"/>
    <w:rsid w:val="008B32D6"/>
    <w:rsid w:val="008B32FB"/>
    <w:rsid w:val="008B3304"/>
    <w:rsid w:val="008B3305"/>
    <w:rsid w:val="008B3329"/>
    <w:rsid w:val="008B333C"/>
    <w:rsid w:val="008B335C"/>
    <w:rsid w:val="008B338C"/>
    <w:rsid w:val="008B33AC"/>
    <w:rsid w:val="008B33B2"/>
    <w:rsid w:val="008B3424"/>
    <w:rsid w:val="008B3485"/>
    <w:rsid w:val="008B34A7"/>
    <w:rsid w:val="008B34C9"/>
    <w:rsid w:val="008B34D4"/>
    <w:rsid w:val="008B34F9"/>
    <w:rsid w:val="008B3520"/>
    <w:rsid w:val="008B3523"/>
    <w:rsid w:val="008B3561"/>
    <w:rsid w:val="008B3566"/>
    <w:rsid w:val="008B3589"/>
    <w:rsid w:val="008B3597"/>
    <w:rsid w:val="008B35DD"/>
    <w:rsid w:val="008B3645"/>
    <w:rsid w:val="008B366E"/>
    <w:rsid w:val="008B368D"/>
    <w:rsid w:val="008B36AD"/>
    <w:rsid w:val="008B36B1"/>
    <w:rsid w:val="008B36E5"/>
    <w:rsid w:val="008B36E6"/>
    <w:rsid w:val="008B36E7"/>
    <w:rsid w:val="008B373C"/>
    <w:rsid w:val="008B3787"/>
    <w:rsid w:val="008B3798"/>
    <w:rsid w:val="008B37AC"/>
    <w:rsid w:val="008B380A"/>
    <w:rsid w:val="008B383A"/>
    <w:rsid w:val="008B383B"/>
    <w:rsid w:val="008B386F"/>
    <w:rsid w:val="008B3873"/>
    <w:rsid w:val="008B3881"/>
    <w:rsid w:val="008B388E"/>
    <w:rsid w:val="008B389B"/>
    <w:rsid w:val="008B38A5"/>
    <w:rsid w:val="008B38C9"/>
    <w:rsid w:val="008B38E4"/>
    <w:rsid w:val="008B38FA"/>
    <w:rsid w:val="008B391F"/>
    <w:rsid w:val="008B3926"/>
    <w:rsid w:val="008B3927"/>
    <w:rsid w:val="008B397A"/>
    <w:rsid w:val="008B397D"/>
    <w:rsid w:val="008B3993"/>
    <w:rsid w:val="008B399E"/>
    <w:rsid w:val="008B39E0"/>
    <w:rsid w:val="008B3A02"/>
    <w:rsid w:val="008B3A25"/>
    <w:rsid w:val="008B3A31"/>
    <w:rsid w:val="008B3A8D"/>
    <w:rsid w:val="008B3A9F"/>
    <w:rsid w:val="008B3AD5"/>
    <w:rsid w:val="008B3AE9"/>
    <w:rsid w:val="008B3B18"/>
    <w:rsid w:val="008B3B35"/>
    <w:rsid w:val="008B3B49"/>
    <w:rsid w:val="008B3B76"/>
    <w:rsid w:val="008B3B78"/>
    <w:rsid w:val="008B3B96"/>
    <w:rsid w:val="008B3C2A"/>
    <w:rsid w:val="008B3C7F"/>
    <w:rsid w:val="008B3CD3"/>
    <w:rsid w:val="008B3D12"/>
    <w:rsid w:val="008B3D1A"/>
    <w:rsid w:val="008B3D44"/>
    <w:rsid w:val="008B3D55"/>
    <w:rsid w:val="008B3D58"/>
    <w:rsid w:val="008B3D73"/>
    <w:rsid w:val="008B3DB9"/>
    <w:rsid w:val="008B3DD3"/>
    <w:rsid w:val="008B3DDA"/>
    <w:rsid w:val="008B3E9D"/>
    <w:rsid w:val="008B3EF7"/>
    <w:rsid w:val="008B3F09"/>
    <w:rsid w:val="008B3F16"/>
    <w:rsid w:val="008B3F3E"/>
    <w:rsid w:val="008B3F42"/>
    <w:rsid w:val="008B3F70"/>
    <w:rsid w:val="008B3F9C"/>
    <w:rsid w:val="008B3FC3"/>
    <w:rsid w:val="008B3FCB"/>
    <w:rsid w:val="008B3FE7"/>
    <w:rsid w:val="008B3FF6"/>
    <w:rsid w:val="008B3FF8"/>
    <w:rsid w:val="008B40A0"/>
    <w:rsid w:val="008B40AC"/>
    <w:rsid w:val="008B40F4"/>
    <w:rsid w:val="008B4124"/>
    <w:rsid w:val="008B4145"/>
    <w:rsid w:val="008B4155"/>
    <w:rsid w:val="008B415B"/>
    <w:rsid w:val="008B4183"/>
    <w:rsid w:val="008B4184"/>
    <w:rsid w:val="008B41B6"/>
    <w:rsid w:val="008B41D6"/>
    <w:rsid w:val="008B41F7"/>
    <w:rsid w:val="008B4254"/>
    <w:rsid w:val="008B426D"/>
    <w:rsid w:val="008B4294"/>
    <w:rsid w:val="008B4297"/>
    <w:rsid w:val="008B42E7"/>
    <w:rsid w:val="008B4313"/>
    <w:rsid w:val="008B431F"/>
    <w:rsid w:val="008B43B6"/>
    <w:rsid w:val="008B43F2"/>
    <w:rsid w:val="008B43F3"/>
    <w:rsid w:val="008B4422"/>
    <w:rsid w:val="008B444F"/>
    <w:rsid w:val="008B4453"/>
    <w:rsid w:val="008B4464"/>
    <w:rsid w:val="008B4485"/>
    <w:rsid w:val="008B4518"/>
    <w:rsid w:val="008B455D"/>
    <w:rsid w:val="008B45DD"/>
    <w:rsid w:val="008B45F0"/>
    <w:rsid w:val="008B45FD"/>
    <w:rsid w:val="008B460B"/>
    <w:rsid w:val="008B4639"/>
    <w:rsid w:val="008B463C"/>
    <w:rsid w:val="008B4648"/>
    <w:rsid w:val="008B466A"/>
    <w:rsid w:val="008B4673"/>
    <w:rsid w:val="008B468C"/>
    <w:rsid w:val="008B4700"/>
    <w:rsid w:val="008B470A"/>
    <w:rsid w:val="008B4759"/>
    <w:rsid w:val="008B47C5"/>
    <w:rsid w:val="008B4835"/>
    <w:rsid w:val="008B487D"/>
    <w:rsid w:val="008B489D"/>
    <w:rsid w:val="008B48BC"/>
    <w:rsid w:val="008B48CB"/>
    <w:rsid w:val="008B48F5"/>
    <w:rsid w:val="008B490D"/>
    <w:rsid w:val="008B4912"/>
    <w:rsid w:val="008B4959"/>
    <w:rsid w:val="008B495F"/>
    <w:rsid w:val="008B4969"/>
    <w:rsid w:val="008B497E"/>
    <w:rsid w:val="008B49C4"/>
    <w:rsid w:val="008B49D1"/>
    <w:rsid w:val="008B49E1"/>
    <w:rsid w:val="008B4A4A"/>
    <w:rsid w:val="008B4A55"/>
    <w:rsid w:val="008B4A5B"/>
    <w:rsid w:val="008B4A9D"/>
    <w:rsid w:val="008B4AA6"/>
    <w:rsid w:val="008B4AD8"/>
    <w:rsid w:val="008B4ADB"/>
    <w:rsid w:val="008B4AF5"/>
    <w:rsid w:val="008B4B03"/>
    <w:rsid w:val="008B4B12"/>
    <w:rsid w:val="008B4B23"/>
    <w:rsid w:val="008B4B50"/>
    <w:rsid w:val="008B4B56"/>
    <w:rsid w:val="008B4B5E"/>
    <w:rsid w:val="008B4B79"/>
    <w:rsid w:val="008B4B91"/>
    <w:rsid w:val="008B4B98"/>
    <w:rsid w:val="008B4BA6"/>
    <w:rsid w:val="008B4BF5"/>
    <w:rsid w:val="008B4BF8"/>
    <w:rsid w:val="008B4BFF"/>
    <w:rsid w:val="008B4C6D"/>
    <w:rsid w:val="008B4C74"/>
    <w:rsid w:val="008B4C7B"/>
    <w:rsid w:val="008B4C83"/>
    <w:rsid w:val="008B4C86"/>
    <w:rsid w:val="008B4C89"/>
    <w:rsid w:val="008B4C90"/>
    <w:rsid w:val="008B4CA6"/>
    <w:rsid w:val="008B4CF3"/>
    <w:rsid w:val="008B4D1E"/>
    <w:rsid w:val="008B4D26"/>
    <w:rsid w:val="008B4D27"/>
    <w:rsid w:val="008B4D2D"/>
    <w:rsid w:val="008B4D35"/>
    <w:rsid w:val="008B4D43"/>
    <w:rsid w:val="008B4D44"/>
    <w:rsid w:val="008B4D4C"/>
    <w:rsid w:val="008B4D97"/>
    <w:rsid w:val="008B4DEB"/>
    <w:rsid w:val="008B4E6B"/>
    <w:rsid w:val="008B4E7B"/>
    <w:rsid w:val="008B4EA5"/>
    <w:rsid w:val="008B4EC0"/>
    <w:rsid w:val="008B4F2B"/>
    <w:rsid w:val="008B4F82"/>
    <w:rsid w:val="008B4F90"/>
    <w:rsid w:val="008B4F98"/>
    <w:rsid w:val="008B4FD8"/>
    <w:rsid w:val="008B5028"/>
    <w:rsid w:val="008B5076"/>
    <w:rsid w:val="008B50CC"/>
    <w:rsid w:val="008B50DF"/>
    <w:rsid w:val="008B50EC"/>
    <w:rsid w:val="008B511D"/>
    <w:rsid w:val="008B512F"/>
    <w:rsid w:val="008B515C"/>
    <w:rsid w:val="008B519E"/>
    <w:rsid w:val="008B51BA"/>
    <w:rsid w:val="008B51C9"/>
    <w:rsid w:val="008B51DE"/>
    <w:rsid w:val="008B5270"/>
    <w:rsid w:val="008B5284"/>
    <w:rsid w:val="008B52BE"/>
    <w:rsid w:val="008B52C6"/>
    <w:rsid w:val="008B52E5"/>
    <w:rsid w:val="008B5340"/>
    <w:rsid w:val="008B536E"/>
    <w:rsid w:val="008B53C3"/>
    <w:rsid w:val="008B53C7"/>
    <w:rsid w:val="008B5425"/>
    <w:rsid w:val="008B544A"/>
    <w:rsid w:val="008B54A4"/>
    <w:rsid w:val="008B54AC"/>
    <w:rsid w:val="008B54D8"/>
    <w:rsid w:val="008B5519"/>
    <w:rsid w:val="008B5580"/>
    <w:rsid w:val="008B55A6"/>
    <w:rsid w:val="008B55C0"/>
    <w:rsid w:val="008B55CE"/>
    <w:rsid w:val="008B5605"/>
    <w:rsid w:val="008B5614"/>
    <w:rsid w:val="008B5622"/>
    <w:rsid w:val="008B5627"/>
    <w:rsid w:val="008B562D"/>
    <w:rsid w:val="008B568B"/>
    <w:rsid w:val="008B56AD"/>
    <w:rsid w:val="008B5716"/>
    <w:rsid w:val="008B5724"/>
    <w:rsid w:val="008B572A"/>
    <w:rsid w:val="008B5744"/>
    <w:rsid w:val="008B574D"/>
    <w:rsid w:val="008B5765"/>
    <w:rsid w:val="008B57AA"/>
    <w:rsid w:val="008B57B9"/>
    <w:rsid w:val="008B57F4"/>
    <w:rsid w:val="008B580C"/>
    <w:rsid w:val="008B5847"/>
    <w:rsid w:val="008B5862"/>
    <w:rsid w:val="008B58BD"/>
    <w:rsid w:val="008B58EF"/>
    <w:rsid w:val="008B5900"/>
    <w:rsid w:val="008B5949"/>
    <w:rsid w:val="008B5962"/>
    <w:rsid w:val="008B59D3"/>
    <w:rsid w:val="008B59FA"/>
    <w:rsid w:val="008B5A15"/>
    <w:rsid w:val="008B5A21"/>
    <w:rsid w:val="008B5A34"/>
    <w:rsid w:val="008B5A63"/>
    <w:rsid w:val="008B5A87"/>
    <w:rsid w:val="008B5B1B"/>
    <w:rsid w:val="008B5B31"/>
    <w:rsid w:val="008B5B34"/>
    <w:rsid w:val="008B5B7B"/>
    <w:rsid w:val="008B5B82"/>
    <w:rsid w:val="008B5BB8"/>
    <w:rsid w:val="008B5BBB"/>
    <w:rsid w:val="008B5C20"/>
    <w:rsid w:val="008B5C2F"/>
    <w:rsid w:val="008B5C9F"/>
    <w:rsid w:val="008B5CE4"/>
    <w:rsid w:val="008B5CE7"/>
    <w:rsid w:val="008B5CF5"/>
    <w:rsid w:val="008B5D1E"/>
    <w:rsid w:val="008B5D2B"/>
    <w:rsid w:val="008B5D5C"/>
    <w:rsid w:val="008B5D86"/>
    <w:rsid w:val="008B5DCA"/>
    <w:rsid w:val="008B5E41"/>
    <w:rsid w:val="008B5E7C"/>
    <w:rsid w:val="008B5ECB"/>
    <w:rsid w:val="008B5ECC"/>
    <w:rsid w:val="008B5EDF"/>
    <w:rsid w:val="008B5F13"/>
    <w:rsid w:val="008B5F17"/>
    <w:rsid w:val="008B5F1F"/>
    <w:rsid w:val="008B5F24"/>
    <w:rsid w:val="008B5F39"/>
    <w:rsid w:val="008B5F6A"/>
    <w:rsid w:val="008B5F80"/>
    <w:rsid w:val="008B5F90"/>
    <w:rsid w:val="008B5F94"/>
    <w:rsid w:val="008B5FBA"/>
    <w:rsid w:val="008B6001"/>
    <w:rsid w:val="008B6017"/>
    <w:rsid w:val="008B604F"/>
    <w:rsid w:val="008B6052"/>
    <w:rsid w:val="008B6078"/>
    <w:rsid w:val="008B60E1"/>
    <w:rsid w:val="008B60E9"/>
    <w:rsid w:val="008B60F9"/>
    <w:rsid w:val="008B6131"/>
    <w:rsid w:val="008B6140"/>
    <w:rsid w:val="008B615C"/>
    <w:rsid w:val="008B6171"/>
    <w:rsid w:val="008B61CB"/>
    <w:rsid w:val="008B61E3"/>
    <w:rsid w:val="008B61F1"/>
    <w:rsid w:val="008B6213"/>
    <w:rsid w:val="008B621B"/>
    <w:rsid w:val="008B6221"/>
    <w:rsid w:val="008B624D"/>
    <w:rsid w:val="008B6259"/>
    <w:rsid w:val="008B625E"/>
    <w:rsid w:val="008B62CF"/>
    <w:rsid w:val="008B632A"/>
    <w:rsid w:val="008B632B"/>
    <w:rsid w:val="008B636F"/>
    <w:rsid w:val="008B6389"/>
    <w:rsid w:val="008B63A8"/>
    <w:rsid w:val="008B63D1"/>
    <w:rsid w:val="008B63E9"/>
    <w:rsid w:val="008B6410"/>
    <w:rsid w:val="008B6413"/>
    <w:rsid w:val="008B6421"/>
    <w:rsid w:val="008B6428"/>
    <w:rsid w:val="008B6477"/>
    <w:rsid w:val="008B64E7"/>
    <w:rsid w:val="008B658F"/>
    <w:rsid w:val="008B65A2"/>
    <w:rsid w:val="008B65D2"/>
    <w:rsid w:val="008B65F0"/>
    <w:rsid w:val="008B65F5"/>
    <w:rsid w:val="008B65F6"/>
    <w:rsid w:val="008B65FA"/>
    <w:rsid w:val="008B6622"/>
    <w:rsid w:val="008B662A"/>
    <w:rsid w:val="008B6645"/>
    <w:rsid w:val="008B6677"/>
    <w:rsid w:val="008B669A"/>
    <w:rsid w:val="008B66B9"/>
    <w:rsid w:val="008B66D2"/>
    <w:rsid w:val="008B66F7"/>
    <w:rsid w:val="008B6705"/>
    <w:rsid w:val="008B6721"/>
    <w:rsid w:val="008B678D"/>
    <w:rsid w:val="008B67CD"/>
    <w:rsid w:val="008B67D3"/>
    <w:rsid w:val="008B6819"/>
    <w:rsid w:val="008B6850"/>
    <w:rsid w:val="008B6878"/>
    <w:rsid w:val="008B687A"/>
    <w:rsid w:val="008B6890"/>
    <w:rsid w:val="008B68A4"/>
    <w:rsid w:val="008B68C0"/>
    <w:rsid w:val="008B68D4"/>
    <w:rsid w:val="008B6909"/>
    <w:rsid w:val="008B6914"/>
    <w:rsid w:val="008B6926"/>
    <w:rsid w:val="008B6927"/>
    <w:rsid w:val="008B692F"/>
    <w:rsid w:val="008B6932"/>
    <w:rsid w:val="008B6942"/>
    <w:rsid w:val="008B6943"/>
    <w:rsid w:val="008B6951"/>
    <w:rsid w:val="008B696A"/>
    <w:rsid w:val="008B697E"/>
    <w:rsid w:val="008B69A3"/>
    <w:rsid w:val="008B6A8F"/>
    <w:rsid w:val="008B6AAA"/>
    <w:rsid w:val="008B6AD2"/>
    <w:rsid w:val="008B6B37"/>
    <w:rsid w:val="008B6B48"/>
    <w:rsid w:val="008B6B6A"/>
    <w:rsid w:val="008B6B79"/>
    <w:rsid w:val="008B6B81"/>
    <w:rsid w:val="008B6B9A"/>
    <w:rsid w:val="008B6BC3"/>
    <w:rsid w:val="008B6C10"/>
    <w:rsid w:val="008B6C1B"/>
    <w:rsid w:val="008B6C29"/>
    <w:rsid w:val="008B6C2D"/>
    <w:rsid w:val="008B6C36"/>
    <w:rsid w:val="008B6C77"/>
    <w:rsid w:val="008B6CE7"/>
    <w:rsid w:val="008B6CED"/>
    <w:rsid w:val="008B6CF2"/>
    <w:rsid w:val="008B6D07"/>
    <w:rsid w:val="008B6D4C"/>
    <w:rsid w:val="008B6DBF"/>
    <w:rsid w:val="008B6DD9"/>
    <w:rsid w:val="008B6E33"/>
    <w:rsid w:val="008B6E5D"/>
    <w:rsid w:val="008B6EB4"/>
    <w:rsid w:val="008B6EC6"/>
    <w:rsid w:val="008B6ECB"/>
    <w:rsid w:val="008B6EFC"/>
    <w:rsid w:val="008B6F11"/>
    <w:rsid w:val="008B6F52"/>
    <w:rsid w:val="008B6F5E"/>
    <w:rsid w:val="008B6F7F"/>
    <w:rsid w:val="008B6FB7"/>
    <w:rsid w:val="008B6FBB"/>
    <w:rsid w:val="008B6FD1"/>
    <w:rsid w:val="008B6FE7"/>
    <w:rsid w:val="008B6FE9"/>
    <w:rsid w:val="008B7010"/>
    <w:rsid w:val="008B702A"/>
    <w:rsid w:val="008B7050"/>
    <w:rsid w:val="008B70BC"/>
    <w:rsid w:val="008B70CE"/>
    <w:rsid w:val="008B7154"/>
    <w:rsid w:val="008B7159"/>
    <w:rsid w:val="008B7164"/>
    <w:rsid w:val="008B71DC"/>
    <w:rsid w:val="008B71F0"/>
    <w:rsid w:val="008B720A"/>
    <w:rsid w:val="008B7214"/>
    <w:rsid w:val="008B7226"/>
    <w:rsid w:val="008B7251"/>
    <w:rsid w:val="008B7257"/>
    <w:rsid w:val="008B72BB"/>
    <w:rsid w:val="008B72C3"/>
    <w:rsid w:val="008B72D4"/>
    <w:rsid w:val="008B7321"/>
    <w:rsid w:val="008B7327"/>
    <w:rsid w:val="008B7354"/>
    <w:rsid w:val="008B7374"/>
    <w:rsid w:val="008B73B9"/>
    <w:rsid w:val="008B73D0"/>
    <w:rsid w:val="008B73D4"/>
    <w:rsid w:val="008B7403"/>
    <w:rsid w:val="008B745D"/>
    <w:rsid w:val="008B7471"/>
    <w:rsid w:val="008B7472"/>
    <w:rsid w:val="008B74C6"/>
    <w:rsid w:val="008B74F5"/>
    <w:rsid w:val="008B7500"/>
    <w:rsid w:val="008B7524"/>
    <w:rsid w:val="008B7540"/>
    <w:rsid w:val="008B7548"/>
    <w:rsid w:val="008B7564"/>
    <w:rsid w:val="008B7574"/>
    <w:rsid w:val="008B7599"/>
    <w:rsid w:val="008B75C6"/>
    <w:rsid w:val="008B75E7"/>
    <w:rsid w:val="008B760D"/>
    <w:rsid w:val="008B7619"/>
    <w:rsid w:val="008B7627"/>
    <w:rsid w:val="008B7639"/>
    <w:rsid w:val="008B7641"/>
    <w:rsid w:val="008B766A"/>
    <w:rsid w:val="008B76B2"/>
    <w:rsid w:val="008B7725"/>
    <w:rsid w:val="008B7726"/>
    <w:rsid w:val="008B7766"/>
    <w:rsid w:val="008B7791"/>
    <w:rsid w:val="008B7801"/>
    <w:rsid w:val="008B7819"/>
    <w:rsid w:val="008B789B"/>
    <w:rsid w:val="008B78E8"/>
    <w:rsid w:val="008B78FD"/>
    <w:rsid w:val="008B7932"/>
    <w:rsid w:val="008B797C"/>
    <w:rsid w:val="008B7982"/>
    <w:rsid w:val="008B799A"/>
    <w:rsid w:val="008B79C6"/>
    <w:rsid w:val="008B79CB"/>
    <w:rsid w:val="008B79F8"/>
    <w:rsid w:val="008B7A7B"/>
    <w:rsid w:val="008B7A83"/>
    <w:rsid w:val="008B7A8B"/>
    <w:rsid w:val="008B7AA0"/>
    <w:rsid w:val="008B7ABC"/>
    <w:rsid w:val="008B7B4D"/>
    <w:rsid w:val="008B7B60"/>
    <w:rsid w:val="008B7B8C"/>
    <w:rsid w:val="008B7BBA"/>
    <w:rsid w:val="008B7BEE"/>
    <w:rsid w:val="008B7C23"/>
    <w:rsid w:val="008B7C24"/>
    <w:rsid w:val="008B7C4F"/>
    <w:rsid w:val="008B7CC3"/>
    <w:rsid w:val="008B7CF2"/>
    <w:rsid w:val="008B7CF3"/>
    <w:rsid w:val="008B7D62"/>
    <w:rsid w:val="008B7D63"/>
    <w:rsid w:val="008B7D7B"/>
    <w:rsid w:val="008B7D89"/>
    <w:rsid w:val="008B7DF7"/>
    <w:rsid w:val="008B7E07"/>
    <w:rsid w:val="008B7E11"/>
    <w:rsid w:val="008B7E12"/>
    <w:rsid w:val="008B7E30"/>
    <w:rsid w:val="008B7E35"/>
    <w:rsid w:val="008B7E39"/>
    <w:rsid w:val="008B7E7D"/>
    <w:rsid w:val="008B7E98"/>
    <w:rsid w:val="008B7EC8"/>
    <w:rsid w:val="008B7ECE"/>
    <w:rsid w:val="008B7EE1"/>
    <w:rsid w:val="008B7F1A"/>
    <w:rsid w:val="008B7F93"/>
    <w:rsid w:val="008B7FDE"/>
    <w:rsid w:val="008B7FF3"/>
    <w:rsid w:val="008C003D"/>
    <w:rsid w:val="008C0048"/>
    <w:rsid w:val="008C0089"/>
    <w:rsid w:val="008C00CD"/>
    <w:rsid w:val="008C0157"/>
    <w:rsid w:val="008C019A"/>
    <w:rsid w:val="008C01C9"/>
    <w:rsid w:val="008C020E"/>
    <w:rsid w:val="008C023B"/>
    <w:rsid w:val="008C02E0"/>
    <w:rsid w:val="008C02EF"/>
    <w:rsid w:val="008C0327"/>
    <w:rsid w:val="008C0330"/>
    <w:rsid w:val="008C0361"/>
    <w:rsid w:val="008C037D"/>
    <w:rsid w:val="008C0394"/>
    <w:rsid w:val="008C03B2"/>
    <w:rsid w:val="008C03CC"/>
    <w:rsid w:val="008C03DD"/>
    <w:rsid w:val="008C047F"/>
    <w:rsid w:val="008C04A2"/>
    <w:rsid w:val="008C04A8"/>
    <w:rsid w:val="008C04A9"/>
    <w:rsid w:val="008C04CA"/>
    <w:rsid w:val="008C0589"/>
    <w:rsid w:val="008C05B7"/>
    <w:rsid w:val="008C05C6"/>
    <w:rsid w:val="008C05F8"/>
    <w:rsid w:val="008C05F9"/>
    <w:rsid w:val="008C0609"/>
    <w:rsid w:val="008C0614"/>
    <w:rsid w:val="008C0652"/>
    <w:rsid w:val="008C065D"/>
    <w:rsid w:val="008C0661"/>
    <w:rsid w:val="008C066B"/>
    <w:rsid w:val="008C0689"/>
    <w:rsid w:val="008C068C"/>
    <w:rsid w:val="008C06A4"/>
    <w:rsid w:val="008C06CC"/>
    <w:rsid w:val="008C06F9"/>
    <w:rsid w:val="008C0701"/>
    <w:rsid w:val="008C0704"/>
    <w:rsid w:val="008C0725"/>
    <w:rsid w:val="008C0767"/>
    <w:rsid w:val="008C079C"/>
    <w:rsid w:val="008C0839"/>
    <w:rsid w:val="008C0843"/>
    <w:rsid w:val="008C0849"/>
    <w:rsid w:val="008C0856"/>
    <w:rsid w:val="008C086C"/>
    <w:rsid w:val="008C086F"/>
    <w:rsid w:val="008C0871"/>
    <w:rsid w:val="008C0885"/>
    <w:rsid w:val="008C0894"/>
    <w:rsid w:val="008C08AA"/>
    <w:rsid w:val="008C08CF"/>
    <w:rsid w:val="008C08F1"/>
    <w:rsid w:val="008C0908"/>
    <w:rsid w:val="008C090B"/>
    <w:rsid w:val="008C093C"/>
    <w:rsid w:val="008C0941"/>
    <w:rsid w:val="008C0943"/>
    <w:rsid w:val="008C0947"/>
    <w:rsid w:val="008C094B"/>
    <w:rsid w:val="008C0955"/>
    <w:rsid w:val="008C0974"/>
    <w:rsid w:val="008C09A5"/>
    <w:rsid w:val="008C09A8"/>
    <w:rsid w:val="008C09A9"/>
    <w:rsid w:val="008C09E2"/>
    <w:rsid w:val="008C09E6"/>
    <w:rsid w:val="008C0A18"/>
    <w:rsid w:val="008C0A88"/>
    <w:rsid w:val="008C0AC6"/>
    <w:rsid w:val="008C0AD9"/>
    <w:rsid w:val="008C0AF2"/>
    <w:rsid w:val="008C0B06"/>
    <w:rsid w:val="008C0B20"/>
    <w:rsid w:val="008C0B2C"/>
    <w:rsid w:val="008C0B45"/>
    <w:rsid w:val="008C0B50"/>
    <w:rsid w:val="008C0B78"/>
    <w:rsid w:val="008C0BAE"/>
    <w:rsid w:val="008C0BB2"/>
    <w:rsid w:val="008C0BBE"/>
    <w:rsid w:val="008C0BCC"/>
    <w:rsid w:val="008C0BCF"/>
    <w:rsid w:val="008C0C0D"/>
    <w:rsid w:val="008C0C6B"/>
    <w:rsid w:val="008C0CC9"/>
    <w:rsid w:val="008C0CF1"/>
    <w:rsid w:val="008C0D11"/>
    <w:rsid w:val="008C0D18"/>
    <w:rsid w:val="008C0D24"/>
    <w:rsid w:val="008C0D52"/>
    <w:rsid w:val="008C0D57"/>
    <w:rsid w:val="008C0D79"/>
    <w:rsid w:val="008C0DD0"/>
    <w:rsid w:val="008C0DD9"/>
    <w:rsid w:val="008C0DE3"/>
    <w:rsid w:val="008C0DEF"/>
    <w:rsid w:val="008C0DFB"/>
    <w:rsid w:val="008C0E39"/>
    <w:rsid w:val="008C0E5F"/>
    <w:rsid w:val="008C0EAE"/>
    <w:rsid w:val="008C0EC1"/>
    <w:rsid w:val="008C0EE3"/>
    <w:rsid w:val="008C0F0A"/>
    <w:rsid w:val="008C0F18"/>
    <w:rsid w:val="008C0F23"/>
    <w:rsid w:val="008C0F5A"/>
    <w:rsid w:val="008C0F5D"/>
    <w:rsid w:val="008C0FCA"/>
    <w:rsid w:val="008C0FE2"/>
    <w:rsid w:val="008C0FED"/>
    <w:rsid w:val="008C102A"/>
    <w:rsid w:val="008C1078"/>
    <w:rsid w:val="008C1091"/>
    <w:rsid w:val="008C109A"/>
    <w:rsid w:val="008C10B2"/>
    <w:rsid w:val="008C10CA"/>
    <w:rsid w:val="008C10D1"/>
    <w:rsid w:val="008C10D5"/>
    <w:rsid w:val="008C10DA"/>
    <w:rsid w:val="008C10DD"/>
    <w:rsid w:val="008C10EE"/>
    <w:rsid w:val="008C1115"/>
    <w:rsid w:val="008C112C"/>
    <w:rsid w:val="008C112F"/>
    <w:rsid w:val="008C1132"/>
    <w:rsid w:val="008C1136"/>
    <w:rsid w:val="008C11B9"/>
    <w:rsid w:val="008C1219"/>
    <w:rsid w:val="008C121A"/>
    <w:rsid w:val="008C1235"/>
    <w:rsid w:val="008C12C5"/>
    <w:rsid w:val="008C12D4"/>
    <w:rsid w:val="008C1325"/>
    <w:rsid w:val="008C1342"/>
    <w:rsid w:val="008C1359"/>
    <w:rsid w:val="008C135F"/>
    <w:rsid w:val="008C1361"/>
    <w:rsid w:val="008C1384"/>
    <w:rsid w:val="008C13AF"/>
    <w:rsid w:val="008C13D6"/>
    <w:rsid w:val="008C13EA"/>
    <w:rsid w:val="008C1430"/>
    <w:rsid w:val="008C1440"/>
    <w:rsid w:val="008C1457"/>
    <w:rsid w:val="008C14A3"/>
    <w:rsid w:val="008C14C1"/>
    <w:rsid w:val="008C14C4"/>
    <w:rsid w:val="008C1556"/>
    <w:rsid w:val="008C1558"/>
    <w:rsid w:val="008C15AE"/>
    <w:rsid w:val="008C15D8"/>
    <w:rsid w:val="008C15DA"/>
    <w:rsid w:val="008C1605"/>
    <w:rsid w:val="008C163B"/>
    <w:rsid w:val="008C164B"/>
    <w:rsid w:val="008C169D"/>
    <w:rsid w:val="008C16BA"/>
    <w:rsid w:val="008C16D1"/>
    <w:rsid w:val="008C16D4"/>
    <w:rsid w:val="008C16D6"/>
    <w:rsid w:val="008C16DD"/>
    <w:rsid w:val="008C16DE"/>
    <w:rsid w:val="008C17CB"/>
    <w:rsid w:val="008C17EC"/>
    <w:rsid w:val="008C1816"/>
    <w:rsid w:val="008C181C"/>
    <w:rsid w:val="008C1834"/>
    <w:rsid w:val="008C185D"/>
    <w:rsid w:val="008C185F"/>
    <w:rsid w:val="008C189B"/>
    <w:rsid w:val="008C18A3"/>
    <w:rsid w:val="008C18AD"/>
    <w:rsid w:val="008C18D5"/>
    <w:rsid w:val="008C18F7"/>
    <w:rsid w:val="008C191A"/>
    <w:rsid w:val="008C1930"/>
    <w:rsid w:val="008C1961"/>
    <w:rsid w:val="008C1972"/>
    <w:rsid w:val="008C1985"/>
    <w:rsid w:val="008C19D7"/>
    <w:rsid w:val="008C19D8"/>
    <w:rsid w:val="008C19F7"/>
    <w:rsid w:val="008C1A06"/>
    <w:rsid w:val="008C1A97"/>
    <w:rsid w:val="008C1AAA"/>
    <w:rsid w:val="008C1AD0"/>
    <w:rsid w:val="008C1B07"/>
    <w:rsid w:val="008C1B28"/>
    <w:rsid w:val="008C1B3F"/>
    <w:rsid w:val="008C1B85"/>
    <w:rsid w:val="008C1B8F"/>
    <w:rsid w:val="008C1BDC"/>
    <w:rsid w:val="008C1BE8"/>
    <w:rsid w:val="008C1C00"/>
    <w:rsid w:val="008C1C25"/>
    <w:rsid w:val="008C1C26"/>
    <w:rsid w:val="008C1C42"/>
    <w:rsid w:val="008C1C4D"/>
    <w:rsid w:val="008C1C73"/>
    <w:rsid w:val="008C1C94"/>
    <w:rsid w:val="008C1CE3"/>
    <w:rsid w:val="008C1CF5"/>
    <w:rsid w:val="008C1D30"/>
    <w:rsid w:val="008C1D43"/>
    <w:rsid w:val="008C1D56"/>
    <w:rsid w:val="008C1D72"/>
    <w:rsid w:val="008C1D82"/>
    <w:rsid w:val="008C1D8C"/>
    <w:rsid w:val="008C1DA6"/>
    <w:rsid w:val="008C1DAE"/>
    <w:rsid w:val="008C1DFD"/>
    <w:rsid w:val="008C1E1B"/>
    <w:rsid w:val="008C1E43"/>
    <w:rsid w:val="008C1E69"/>
    <w:rsid w:val="008C1EAB"/>
    <w:rsid w:val="008C1EB6"/>
    <w:rsid w:val="008C1F22"/>
    <w:rsid w:val="008C1F30"/>
    <w:rsid w:val="008C1F46"/>
    <w:rsid w:val="008C1F4C"/>
    <w:rsid w:val="008C1F69"/>
    <w:rsid w:val="008C1F9C"/>
    <w:rsid w:val="008C1FCC"/>
    <w:rsid w:val="008C1FD9"/>
    <w:rsid w:val="008C2132"/>
    <w:rsid w:val="008C2135"/>
    <w:rsid w:val="008C2153"/>
    <w:rsid w:val="008C216F"/>
    <w:rsid w:val="008C2179"/>
    <w:rsid w:val="008C21DB"/>
    <w:rsid w:val="008C21EF"/>
    <w:rsid w:val="008C2202"/>
    <w:rsid w:val="008C2213"/>
    <w:rsid w:val="008C2215"/>
    <w:rsid w:val="008C2260"/>
    <w:rsid w:val="008C227B"/>
    <w:rsid w:val="008C227C"/>
    <w:rsid w:val="008C228F"/>
    <w:rsid w:val="008C22D3"/>
    <w:rsid w:val="008C2306"/>
    <w:rsid w:val="008C2323"/>
    <w:rsid w:val="008C2392"/>
    <w:rsid w:val="008C23D6"/>
    <w:rsid w:val="008C23E6"/>
    <w:rsid w:val="008C2422"/>
    <w:rsid w:val="008C242B"/>
    <w:rsid w:val="008C2459"/>
    <w:rsid w:val="008C2470"/>
    <w:rsid w:val="008C248B"/>
    <w:rsid w:val="008C248C"/>
    <w:rsid w:val="008C248F"/>
    <w:rsid w:val="008C2494"/>
    <w:rsid w:val="008C24A2"/>
    <w:rsid w:val="008C24EC"/>
    <w:rsid w:val="008C2506"/>
    <w:rsid w:val="008C251C"/>
    <w:rsid w:val="008C252D"/>
    <w:rsid w:val="008C2546"/>
    <w:rsid w:val="008C254A"/>
    <w:rsid w:val="008C2559"/>
    <w:rsid w:val="008C2562"/>
    <w:rsid w:val="008C2581"/>
    <w:rsid w:val="008C25BE"/>
    <w:rsid w:val="008C25E7"/>
    <w:rsid w:val="008C2605"/>
    <w:rsid w:val="008C2635"/>
    <w:rsid w:val="008C2687"/>
    <w:rsid w:val="008C2698"/>
    <w:rsid w:val="008C26D4"/>
    <w:rsid w:val="008C26FE"/>
    <w:rsid w:val="008C2718"/>
    <w:rsid w:val="008C2733"/>
    <w:rsid w:val="008C277A"/>
    <w:rsid w:val="008C27A2"/>
    <w:rsid w:val="008C27BC"/>
    <w:rsid w:val="008C27CD"/>
    <w:rsid w:val="008C2854"/>
    <w:rsid w:val="008C2885"/>
    <w:rsid w:val="008C2894"/>
    <w:rsid w:val="008C28D8"/>
    <w:rsid w:val="008C28E4"/>
    <w:rsid w:val="008C2919"/>
    <w:rsid w:val="008C292F"/>
    <w:rsid w:val="008C2947"/>
    <w:rsid w:val="008C2998"/>
    <w:rsid w:val="008C29EF"/>
    <w:rsid w:val="008C29FE"/>
    <w:rsid w:val="008C2A37"/>
    <w:rsid w:val="008C2A49"/>
    <w:rsid w:val="008C2AC9"/>
    <w:rsid w:val="008C2AE8"/>
    <w:rsid w:val="008C2B0B"/>
    <w:rsid w:val="008C2B60"/>
    <w:rsid w:val="008C2B67"/>
    <w:rsid w:val="008C2B71"/>
    <w:rsid w:val="008C2BB1"/>
    <w:rsid w:val="008C2BBB"/>
    <w:rsid w:val="008C2BBD"/>
    <w:rsid w:val="008C2BCF"/>
    <w:rsid w:val="008C2C33"/>
    <w:rsid w:val="008C2C4C"/>
    <w:rsid w:val="008C2CAC"/>
    <w:rsid w:val="008C2CB0"/>
    <w:rsid w:val="008C2CF9"/>
    <w:rsid w:val="008C2D1B"/>
    <w:rsid w:val="008C2D2F"/>
    <w:rsid w:val="008C2D36"/>
    <w:rsid w:val="008C2D46"/>
    <w:rsid w:val="008C2D59"/>
    <w:rsid w:val="008C2D6E"/>
    <w:rsid w:val="008C2D97"/>
    <w:rsid w:val="008C2DA6"/>
    <w:rsid w:val="008C2DB2"/>
    <w:rsid w:val="008C2DC7"/>
    <w:rsid w:val="008C2DD4"/>
    <w:rsid w:val="008C2DE9"/>
    <w:rsid w:val="008C2DF1"/>
    <w:rsid w:val="008C2E18"/>
    <w:rsid w:val="008C2E5F"/>
    <w:rsid w:val="008C2E88"/>
    <w:rsid w:val="008C2E89"/>
    <w:rsid w:val="008C2EA1"/>
    <w:rsid w:val="008C2EAF"/>
    <w:rsid w:val="008C2EB9"/>
    <w:rsid w:val="008C2EBB"/>
    <w:rsid w:val="008C2EC8"/>
    <w:rsid w:val="008C2ED6"/>
    <w:rsid w:val="008C2ED7"/>
    <w:rsid w:val="008C2EE9"/>
    <w:rsid w:val="008C2F07"/>
    <w:rsid w:val="008C2F2B"/>
    <w:rsid w:val="008C2F4C"/>
    <w:rsid w:val="008C2F61"/>
    <w:rsid w:val="008C301D"/>
    <w:rsid w:val="008C302F"/>
    <w:rsid w:val="008C3052"/>
    <w:rsid w:val="008C3087"/>
    <w:rsid w:val="008C3088"/>
    <w:rsid w:val="008C30A1"/>
    <w:rsid w:val="008C311A"/>
    <w:rsid w:val="008C312C"/>
    <w:rsid w:val="008C3133"/>
    <w:rsid w:val="008C3140"/>
    <w:rsid w:val="008C3152"/>
    <w:rsid w:val="008C315E"/>
    <w:rsid w:val="008C3188"/>
    <w:rsid w:val="008C31D4"/>
    <w:rsid w:val="008C31D8"/>
    <w:rsid w:val="008C31E6"/>
    <w:rsid w:val="008C3208"/>
    <w:rsid w:val="008C320C"/>
    <w:rsid w:val="008C326A"/>
    <w:rsid w:val="008C3296"/>
    <w:rsid w:val="008C32B1"/>
    <w:rsid w:val="008C32C3"/>
    <w:rsid w:val="008C32E9"/>
    <w:rsid w:val="008C3314"/>
    <w:rsid w:val="008C333B"/>
    <w:rsid w:val="008C338F"/>
    <w:rsid w:val="008C33D7"/>
    <w:rsid w:val="008C3409"/>
    <w:rsid w:val="008C342A"/>
    <w:rsid w:val="008C345A"/>
    <w:rsid w:val="008C3471"/>
    <w:rsid w:val="008C348C"/>
    <w:rsid w:val="008C34DD"/>
    <w:rsid w:val="008C3504"/>
    <w:rsid w:val="008C3514"/>
    <w:rsid w:val="008C3551"/>
    <w:rsid w:val="008C3564"/>
    <w:rsid w:val="008C356A"/>
    <w:rsid w:val="008C35D4"/>
    <w:rsid w:val="008C35F9"/>
    <w:rsid w:val="008C363B"/>
    <w:rsid w:val="008C3644"/>
    <w:rsid w:val="008C3707"/>
    <w:rsid w:val="008C375F"/>
    <w:rsid w:val="008C3772"/>
    <w:rsid w:val="008C378A"/>
    <w:rsid w:val="008C3797"/>
    <w:rsid w:val="008C37AE"/>
    <w:rsid w:val="008C37FF"/>
    <w:rsid w:val="008C3812"/>
    <w:rsid w:val="008C384E"/>
    <w:rsid w:val="008C3853"/>
    <w:rsid w:val="008C388F"/>
    <w:rsid w:val="008C38C3"/>
    <w:rsid w:val="008C38CD"/>
    <w:rsid w:val="008C38EF"/>
    <w:rsid w:val="008C391F"/>
    <w:rsid w:val="008C3923"/>
    <w:rsid w:val="008C392C"/>
    <w:rsid w:val="008C393E"/>
    <w:rsid w:val="008C3947"/>
    <w:rsid w:val="008C39EC"/>
    <w:rsid w:val="008C3A0C"/>
    <w:rsid w:val="008C3A0D"/>
    <w:rsid w:val="008C3A27"/>
    <w:rsid w:val="008C3A2C"/>
    <w:rsid w:val="008C3A35"/>
    <w:rsid w:val="008C3A98"/>
    <w:rsid w:val="008C3AA6"/>
    <w:rsid w:val="008C3AAA"/>
    <w:rsid w:val="008C3AAB"/>
    <w:rsid w:val="008C3ACE"/>
    <w:rsid w:val="008C3ADD"/>
    <w:rsid w:val="008C3B1B"/>
    <w:rsid w:val="008C3B45"/>
    <w:rsid w:val="008C3B7B"/>
    <w:rsid w:val="008C3B9B"/>
    <w:rsid w:val="008C3BA7"/>
    <w:rsid w:val="008C3BD5"/>
    <w:rsid w:val="008C3BED"/>
    <w:rsid w:val="008C3C38"/>
    <w:rsid w:val="008C3C7A"/>
    <w:rsid w:val="008C3C7E"/>
    <w:rsid w:val="008C3C8E"/>
    <w:rsid w:val="008C3CAC"/>
    <w:rsid w:val="008C3CE6"/>
    <w:rsid w:val="008C3D20"/>
    <w:rsid w:val="008C3D7F"/>
    <w:rsid w:val="008C3D8E"/>
    <w:rsid w:val="008C3DAB"/>
    <w:rsid w:val="008C3DBF"/>
    <w:rsid w:val="008C3E3C"/>
    <w:rsid w:val="008C3E82"/>
    <w:rsid w:val="008C3EB9"/>
    <w:rsid w:val="008C3EBA"/>
    <w:rsid w:val="008C3F03"/>
    <w:rsid w:val="008C3F17"/>
    <w:rsid w:val="008C3F28"/>
    <w:rsid w:val="008C3F5E"/>
    <w:rsid w:val="008C3F6D"/>
    <w:rsid w:val="008C3F7E"/>
    <w:rsid w:val="008C3FB2"/>
    <w:rsid w:val="008C3FEE"/>
    <w:rsid w:val="008C3FEF"/>
    <w:rsid w:val="008C4017"/>
    <w:rsid w:val="008C404E"/>
    <w:rsid w:val="008C406B"/>
    <w:rsid w:val="008C4098"/>
    <w:rsid w:val="008C409A"/>
    <w:rsid w:val="008C40BE"/>
    <w:rsid w:val="008C4103"/>
    <w:rsid w:val="008C412C"/>
    <w:rsid w:val="008C416E"/>
    <w:rsid w:val="008C4183"/>
    <w:rsid w:val="008C4186"/>
    <w:rsid w:val="008C41F6"/>
    <w:rsid w:val="008C4253"/>
    <w:rsid w:val="008C42A9"/>
    <w:rsid w:val="008C42AC"/>
    <w:rsid w:val="008C42BA"/>
    <w:rsid w:val="008C42BF"/>
    <w:rsid w:val="008C4341"/>
    <w:rsid w:val="008C4345"/>
    <w:rsid w:val="008C4365"/>
    <w:rsid w:val="008C4382"/>
    <w:rsid w:val="008C43B6"/>
    <w:rsid w:val="008C43D8"/>
    <w:rsid w:val="008C4419"/>
    <w:rsid w:val="008C4437"/>
    <w:rsid w:val="008C444E"/>
    <w:rsid w:val="008C4462"/>
    <w:rsid w:val="008C4482"/>
    <w:rsid w:val="008C4484"/>
    <w:rsid w:val="008C448B"/>
    <w:rsid w:val="008C448E"/>
    <w:rsid w:val="008C44B9"/>
    <w:rsid w:val="008C4507"/>
    <w:rsid w:val="008C4540"/>
    <w:rsid w:val="008C454C"/>
    <w:rsid w:val="008C454E"/>
    <w:rsid w:val="008C4559"/>
    <w:rsid w:val="008C4563"/>
    <w:rsid w:val="008C4587"/>
    <w:rsid w:val="008C4590"/>
    <w:rsid w:val="008C45A0"/>
    <w:rsid w:val="008C45C4"/>
    <w:rsid w:val="008C45D1"/>
    <w:rsid w:val="008C45F7"/>
    <w:rsid w:val="008C45FB"/>
    <w:rsid w:val="008C4621"/>
    <w:rsid w:val="008C4626"/>
    <w:rsid w:val="008C4636"/>
    <w:rsid w:val="008C4646"/>
    <w:rsid w:val="008C467C"/>
    <w:rsid w:val="008C4690"/>
    <w:rsid w:val="008C4699"/>
    <w:rsid w:val="008C46D1"/>
    <w:rsid w:val="008C46D3"/>
    <w:rsid w:val="008C4717"/>
    <w:rsid w:val="008C471A"/>
    <w:rsid w:val="008C475F"/>
    <w:rsid w:val="008C478E"/>
    <w:rsid w:val="008C47A9"/>
    <w:rsid w:val="008C47D9"/>
    <w:rsid w:val="008C47F9"/>
    <w:rsid w:val="008C4806"/>
    <w:rsid w:val="008C48A3"/>
    <w:rsid w:val="008C48B9"/>
    <w:rsid w:val="008C48CE"/>
    <w:rsid w:val="008C48F7"/>
    <w:rsid w:val="008C4902"/>
    <w:rsid w:val="008C492A"/>
    <w:rsid w:val="008C493F"/>
    <w:rsid w:val="008C494A"/>
    <w:rsid w:val="008C494C"/>
    <w:rsid w:val="008C496E"/>
    <w:rsid w:val="008C497F"/>
    <w:rsid w:val="008C4995"/>
    <w:rsid w:val="008C49A4"/>
    <w:rsid w:val="008C49F0"/>
    <w:rsid w:val="008C49F7"/>
    <w:rsid w:val="008C49FB"/>
    <w:rsid w:val="008C4A07"/>
    <w:rsid w:val="008C4A20"/>
    <w:rsid w:val="008C4A2C"/>
    <w:rsid w:val="008C4A3C"/>
    <w:rsid w:val="008C4A47"/>
    <w:rsid w:val="008C4A65"/>
    <w:rsid w:val="008C4A72"/>
    <w:rsid w:val="008C4A7B"/>
    <w:rsid w:val="008C4A8E"/>
    <w:rsid w:val="008C4A9D"/>
    <w:rsid w:val="008C4AA8"/>
    <w:rsid w:val="008C4ACC"/>
    <w:rsid w:val="008C4B25"/>
    <w:rsid w:val="008C4B83"/>
    <w:rsid w:val="008C4B8C"/>
    <w:rsid w:val="008C4B97"/>
    <w:rsid w:val="008C4B99"/>
    <w:rsid w:val="008C4BA5"/>
    <w:rsid w:val="008C4BAC"/>
    <w:rsid w:val="008C4BCE"/>
    <w:rsid w:val="008C4BE4"/>
    <w:rsid w:val="008C4C05"/>
    <w:rsid w:val="008C4C09"/>
    <w:rsid w:val="008C4C0B"/>
    <w:rsid w:val="008C4C14"/>
    <w:rsid w:val="008C4C27"/>
    <w:rsid w:val="008C4C4E"/>
    <w:rsid w:val="008C4C51"/>
    <w:rsid w:val="008C4C84"/>
    <w:rsid w:val="008C4CE4"/>
    <w:rsid w:val="008C4D02"/>
    <w:rsid w:val="008C4D0B"/>
    <w:rsid w:val="008C4D3E"/>
    <w:rsid w:val="008C4D47"/>
    <w:rsid w:val="008C4D7A"/>
    <w:rsid w:val="008C4DA5"/>
    <w:rsid w:val="008C4DAF"/>
    <w:rsid w:val="008C4DD3"/>
    <w:rsid w:val="008C4DE7"/>
    <w:rsid w:val="008C4DF6"/>
    <w:rsid w:val="008C4E03"/>
    <w:rsid w:val="008C4E2E"/>
    <w:rsid w:val="008C4E2F"/>
    <w:rsid w:val="008C4E6B"/>
    <w:rsid w:val="008C4E7B"/>
    <w:rsid w:val="008C4EAF"/>
    <w:rsid w:val="008C4ED3"/>
    <w:rsid w:val="008C4F16"/>
    <w:rsid w:val="008C4F24"/>
    <w:rsid w:val="008C4F3F"/>
    <w:rsid w:val="008C4F5C"/>
    <w:rsid w:val="008C4F90"/>
    <w:rsid w:val="008C4FC2"/>
    <w:rsid w:val="008C4FD7"/>
    <w:rsid w:val="008C4FE2"/>
    <w:rsid w:val="008C4FFD"/>
    <w:rsid w:val="008C5048"/>
    <w:rsid w:val="008C5072"/>
    <w:rsid w:val="008C5090"/>
    <w:rsid w:val="008C50B4"/>
    <w:rsid w:val="008C50B5"/>
    <w:rsid w:val="008C50D9"/>
    <w:rsid w:val="008C50EA"/>
    <w:rsid w:val="008C512C"/>
    <w:rsid w:val="008C5140"/>
    <w:rsid w:val="008C516D"/>
    <w:rsid w:val="008C519D"/>
    <w:rsid w:val="008C51AC"/>
    <w:rsid w:val="008C51EF"/>
    <w:rsid w:val="008C51F0"/>
    <w:rsid w:val="008C5225"/>
    <w:rsid w:val="008C522E"/>
    <w:rsid w:val="008C526B"/>
    <w:rsid w:val="008C526D"/>
    <w:rsid w:val="008C5282"/>
    <w:rsid w:val="008C5289"/>
    <w:rsid w:val="008C5290"/>
    <w:rsid w:val="008C52BB"/>
    <w:rsid w:val="008C52C4"/>
    <w:rsid w:val="008C5303"/>
    <w:rsid w:val="008C5324"/>
    <w:rsid w:val="008C5326"/>
    <w:rsid w:val="008C5331"/>
    <w:rsid w:val="008C5340"/>
    <w:rsid w:val="008C534F"/>
    <w:rsid w:val="008C5354"/>
    <w:rsid w:val="008C537B"/>
    <w:rsid w:val="008C53AB"/>
    <w:rsid w:val="008C53F1"/>
    <w:rsid w:val="008C5437"/>
    <w:rsid w:val="008C5454"/>
    <w:rsid w:val="008C54A8"/>
    <w:rsid w:val="008C54EB"/>
    <w:rsid w:val="008C5514"/>
    <w:rsid w:val="008C553E"/>
    <w:rsid w:val="008C554B"/>
    <w:rsid w:val="008C55C1"/>
    <w:rsid w:val="008C55D2"/>
    <w:rsid w:val="008C55E3"/>
    <w:rsid w:val="008C5617"/>
    <w:rsid w:val="008C564A"/>
    <w:rsid w:val="008C5653"/>
    <w:rsid w:val="008C5663"/>
    <w:rsid w:val="008C56D7"/>
    <w:rsid w:val="008C56DC"/>
    <w:rsid w:val="008C5736"/>
    <w:rsid w:val="008C573B"/>
    <w:rsid w:val="008C579D"/>
    <w:rsid w:val="008C57C5"/>
    <w:rsid w:val="008C57DF"/>
    <w:rsid w:val="008C57E9"/>
    <w:rsid w:val="008C580B"/>
    <w:rsid w:val="008C584E"/>
    <w:rsid w:val="008C5857"/>
    <w:rsid w:val="008C585F"/>
    <w:rsid w:val="008C5863"/>
    <w:rsid w:val="008C5892"/>
    <w:rsid w:val="008C58B1"/>
    <w:rsid w:val="008C58C0"/>
    <w:rsid w:val="008C58DB"/>
    <w:rsid w:val="008C5935"/>
    <w:rsid w:val="008C593A"/>
    <w:rsid w:val="008C593F"/>
    <w:rsid w:val="008C5944"/>
    <w:rsid w:val="008C594B"/>
    <w:rsid w:val="008C596B"/>
    <w:rsid w:val="008C599E"/>
    <w:rsid w:val="008C59A6"/>
    <w:rsid w:val="008C59E9"/>
    <w:rsid w:val="008C59EC"/>
    <w:rsid w:val="008C5A0E"/>
    <w:rsid w:val="008C5A27"/>
    <w:rsid w:val="008C5A4F"/>
    <w:rsid w:val="008C5A78"/>
    <w:rsid w:val="008C5A9B"/>
    <w:rsid w:val="008C5A9F"/>
    <w:rsid w:val="008C5AE2"/>
    <w:rsid w:val="008C5B0D"/>
    <w:rsid w:val="008C5B4E"/>
    <w:rsid w:val="008C5B50"/>
    <w:rsid w:val="008C5B5C"/>
    <w:rsid w:val="008C5BA8"/>
    <w:rsid w:val="008C5BB5"/>
    <w:rsid w:val="008C5BB6"/>
    <w:rsid w:val="008C5BC2"/>
    <w:rsid w:val="008C5BDB"/>
    <w:rsid w:val="008C5BFF"/>
    <w:rsid w:val="008C5C03"/>
    <w:rsid w:val="008C5C1B"/>
    <w:rsid w:val="008C5C1C"/>
    <w:rsid w:val="008C5C79"/>
    <w:rsid w:val="008C5C84"/>
    <w:rsid w:val="008C5CC5"/>
    <w:rsid w:val="008C5CCC"/>
    <w:rsid w:val="008C5CEF"/>
    <w:rsid w:val="008C5D36"/>
    <w:rsid w:val="008C5DAD"/>
    <w:rsid w:val="008C5DBB"/>
    <w:rsid w:val="008C5DCC"/>
    <w:rsid w:val="008C5E2F"/>
    <w:rsid w:val="008C5E38"/>
    <w:rsid w:val="008C5E46"/>
    <w:rsid w:val="008C5E53"/>
    <w:rsid w:val="008C5E5B"/>
    <w:rsid w:val="008C5EBE"/>
    <w:rsid w:val="008C5EDD"/>
    <w:rsid w:val="008C5F61"/>
    <w:rsid w:val="008C5F9C"/>
    <w:rsid w:val="008C6022"/>
    <w:rsid w:val="008C605B"/>
    <w:rsid w:val="008C6098"/>
    <w:rsid w:val="008C609B"/>
    <w:rsid w:val="008C60C7"/>
    <w:rsid w:val="008C60ED"/>
    <w:rsid w:val="008C6112"/>
    <w:rsid w:val="008C6129"/>
    <w:rsid w:val="008C6161"/>
    <w:rsid w:val="008C6184"/>
    <w:rsid w:val="008C6192"/>
    <w:rsid w:val="008C61C5"/>
    <w:rsid w:val="008C61D2"/>
    <w:rsid w:val="008C61EC"/>
    <w:rsid w:val="008C6205"/>
    <w:rsid w:val="008C623B"/>
    <w:rsid w:val="008C628B"/>
    <w:rsid w:val="008C629C"/>
    <w:rsid w:val="008C62D5"/>
    <w:rsid w:val="008C62F9"/>
    <w:rsid w:val="008C6301"/>
    <w:rsid w:val="008C6386"/>
    <w:rsid w:val="008C63A9"/>
    <w:rsid w:val="008C63FD"/>
    <w:rsid w:val="008C6404"/>
    <w:rsid w:val="008C6414"/>
    <w:rsid w:val="008C6442"/>
    <w:rsid w:val="008C645D"/>
    <w:rsid w:val="008C6463"/>
    <w:rsid w:val="008C647A"/>
    <w:rsid w:val="008C647B"/>
    <w:rsid w:val="008C64AB"/>
    <w:rsid w:val="008C64AC"/>
    <w:rsid w:val="008C64E1"/>
    <w:rsid w:val="008C64F2"/>
    <w:rsid w:val="008C6554"/>
    <w:rsid w:val="008C6571"/>
    <w:rsid w:val="008C65C3"/>
    <w:rsid w:val="008C65C5"/>
    <w:rsid w:val="008C65DC"/>
    <w:rsid w:val="008C6602"/>
    <w:rsid w:val="008C6609"/>
    <w:rsid w:val="008C6654"/>
    <w:rsid w:val="008C667B"/>
    <w:rsid w:val="008C66B6"/>
    <w:rsid w:val="008C6710"/>
    <w:rsid w:val="008C672B"/>
    <w:rsid w:val="008C6730"/>
    <w:rsid w:val="008C675B"/>
    <w:rsid w:val="008C6768"/>
    <w:rsid w:val="008C6772"/>
    <w:rsid w:val="008C6786"/>
    <w:rsid w:val="008C678C"/>
    <w:rsid w:val="008C67B0"/>
    <w:rsid w:val="008C67DD"/>
    <w:rsid w:val="008C67F9"/>
    <w:rsid w:val="008C683A"/>
    <w:rsid w:val="008C683B"/>
    <w:rsid w:val="008C6888"/>
    <w:rsid w:val="008C68A6"/>
    <w:rsid w:val="008C68CE"/>
    <w:rsid w:val="008C69AD"/>
    <w:rsid w:val="008C69AF"/>
    <w:rsid w:val="008C69DD"/>
    <w:rsid w:val="008C6A05"/>
    <w:rsid w:val="008C6A29"/>
    <w:rsid w:val="008C6A58"/>
    <w:rsid w:val="008C6AB3"/>
    <w:rsid w:val="008C6AFD"/>
    <w:rsid w:val="008C6B2E"/>
    <w:rsid w:val="008C6B2F"/>
    <w:rsid w:val="008C6B6C"/>
    <w:rsid w:val="008C6B73"/>
    <w:rsid w:val="008C6B7C"/>
    <w:rsid w:val="008C6B9E"/>
    <w:rsid w:val="008C6BA4"/>
    <w:rsid w:val="008C6BB2"/>
    <w:rsid w:val="008C6BCC"/>
    <w:rsid w:val="008C6BCD"/>
    <w:rsid w:val="008C6C07"/>
    <w:rsid w:val="008C6C21"/>
    <w:rsid w:val="008C6C36"/>
    <w:rsid w:val="008C6C46"/>
    <w:rsid w:val="008C6C49"/>
    <w:rsid w:val="008C6C54"/>
    <w:rsid w:val="008C6C6B"/>
    <w:rsid w:val="008C6C6C"/>
    <w:rsid w:val="008C6C98"/>
    <w:rsid w:val="008C6CB4"/>
    <w:rsid w:val="008C6CBB"/>
    <w:rsid w:val="008C6CCE"/>
    <w:rsid w:val="008C6D18"/>
    <w:rsid w:val="008C6D41"/>
    <w:rsid w:val="008C6D56"/>
    <w:rsid w:val="008C6D5C"/>
    <w:rsid w:val="008C6D82"/>
    <w:rsid w:val="008C6D95"/>
    <w:rsid w:val="008C6DA0"/>
    <w:rsid w:val="008C6DB0"/>
    <w:rsid w:val="008C6E1D"/>
    <w:rsid w:val="008C6E25"/>
    <w:rsid w:val="008C6E27"/>
    <w:rsid w:val="008C6E28"/>
    <w:rsid w:val="008C6E56"/>
    <w:rsid w:val="008C6E78"/>
    <w:rsid w:val="008C6EA8"/>
    <w:rsid w:val="008C6EAB"/>
    <w:rsid w:val="008C6EAE"/>
    <w:rsid w:val="008C6ECB"/>
    <w:rsid w:val="008C6ED0"/>
    <w:rsid w:val="008C6EEE"/>
    <w:rsid w:val="008C6EF9"/>
    <w:rsid w:val="008C6F69"/>
    <w:rsid w:val="008C6F76"/>
    <w:rsid w:val="008C6F95"/>
    <w:rsid w:val="008C6FB1"/>
    <w:rsid w:val="008C6FFE"/>
    <w:rsid w:val="008C7009"/>
    <w:rsid w:val="008C7041"/>
    <w:rsid w:val="008C704A"/>
    <w:rsid w:val="008C7057"/>
    <w:rsid w:val="008C706E"/>
    <w:rsid w:val="008C7082"/>
    <w:rsid w:val="008C70BE"/>
    <w:rsid w:val="008C71A8"/>
    <w:rsid w:val="008C71CD"/>
    <w:rsid w:val="008C7227"/>
    <w:rsid w:val="008C7266"/>
    <w:rsid w:val="008C7296"/>
    <w:rsid w:val="008C7312"/>
    <w:rsid w:val="008C7350"/>
    <w:rsid w:val="008C737F"/>
    <w:rsid w:val="008C7380"/>
    <w:rsid w:val="008C738A"/>
    <w:rsid w:val="008C739D"/>
    <w:rsid w:val="008C73DC"/>
    <w:rsid w:val="008C73E8"/>
    <w:rsid w:val="008C741D"/>
    <w:rsid w:val="008C7458"/>
    <w:rsid w:val="008C749B"/>
    <w:rsid w:val="008C74B9"/>
    <w:rsid w:val="008C74BE"/>
    <w:rsid w:val="008C7511"/>
    <w:rsid w:val="008C7515"/>
    <w:rsid w:val="008C7555"/>
    <w:rsid w:val="008C7556"/>
    <w:rsid w:val="008C755F"/>
    <w:rsid w:val="008C756A"/>
    <w:rsid w:val="008C758E"/>
    <w:rsid w:val="008C7610"/>
    <w:rsid w:val="008C761C"/>
    <w:rsid w:val="008C7634"/>
    <w:rsid w:val="008C7662"/>
    <w:rsid w:val="008C7675"/>
    <w:rsid w:val="008C767E"/>
    <w:rsid w:val="008C7682"/>
    <w:rsid w:val="008C76AD"/>
    <w:rsid w:val="008C76EB"/>
    <w:rsid w:val="008C76F6"/>
    <w:rsid w:val="008C771E"/>
    <w:rsid w:val="008C773A"/>
    <w:rsid w:val="008C773E"/>
    <w:rsid w:val="008C774E"/>
    <w:rsid w:val="008C7756"/>
    <w:rsid w:val="008C7761"/>
    <w:rsid w:val="008C776A"/>
    <w:rsid w:val="008C7785"/>
    <w:rsid w:val="008C77D0"/>
    <w:rsid w:val="008C781F"/>
    <w:rsid w:val="008C7848"/>
    <w:rsid w:val="008C788F"/>
    <w:rsid w:val="008C78B5"/>
    <w:rsid w:val="008C78CA"/>
    <w:rsid w:val="008C78E9"/>
    <w:rsid w:val="008C78FE"/>
    <w:rsid w:val="008C7908"/>
    <w:rsid w:val="008C7937"/>
    <w:rsid w:val="008C793D"/>
    <w:rsid w:val="008C7974"/>
    <w:rsid w:val="008C7A2F"/>
    <w:rsid w:val="008C7A34"/>
    <w:rsid w:val="008C7A45"/>
    <w:rsid w:val="008C7A8E"/>
    <w:rsid w:val="008C7AC9"/>
    <w:rsid w:val="008C7AD2"/>
    <w:rsid w:val="008C7AD8"/>
    <w:rsid w:val="008C7ADB"/>
    <w:rsid w:val="008C7AE5"/>
    <w:rsid w:val="008C7AF5"/>
    <w:rsid w:val="008C7AFC"/>
    <w:rsid w:val="008C7B25"/>
    <w:rsid w:val="008C7B34"/>
    <w:rsid w:val="008C7B36"/>
    <w:rsid w:val="008C7B4B"/>
    <w:rsid w:val="008C7C19"/>
    <w:rsid w:val="008C7C48"/>
    <w:rsid w:val="008C7C5D"/>
    <w:rsid w:val="008C7C65"/>
    <w:rsid w:val="008C7CB9"/>
    <w:rsid w:val="008C7CDF"/>
    <w:rsid w:val="008C7CE1"/>
    <w:rsid w:val="008C7D28"/>
    <w:rsid w:val="008C7D4C"/>
    <w:rsid w:val="008C7D9E"/>
    <w:rsid w:val="008C7DDC"/>
    <w:rsid w:val="008C7E1C"/>
    <w:rsid w:val="008C7E21"/>
    <w:rsid w:val="008C7E33"/>
    <w:rsid w:val="008C7E46"/>
    <w:rsid w:val="008C7E5C"/>
    <w:rsid w:val="008C7E76"/>
    <w:rsid w:val="008C7EC0"/>
    <w:rsid w:val="008C7EF6"/>
    <w:rsid w:val="008C7F31"/>
    <w:rsid w:val="008C7F73"/>
    <w:rsid w:val="008C7F9C"/>
    <w:rsid w:val="008C7FA6"/>
    <w:rsid w:val="008C7FC5"/>
    <w:rsid w:val="008D0001"/>
    <w:rsid w:val="008D0010"/>
    <w:rsid w:val="008D0037"/>
    <w:rsid w:val="008D0046"/>
    <w:rsid w:val="008D0071"/>
    <w:rsid w:val="008D00B8"/>
    <w:rsid w:val="008D00C1"/>
    <w:rsid w:val="008D0106"/>
    <w:rsid w:val="008D011A"/>
    <w:rsid w:val="008D0139"/>
    <w:rsid w:val="008D013D"/>
    <w:rsid w:val="008D0180"/>
    <w:rsid w:val="008D01BE"/>
    <w:rsid w:val="008D0200"/>
    <w:rsid w:val="008D0201"/>
    <w:rsid w:val="008D022C"/>
    <w:rsid w:val="008D0248"/>
    <w:rsid w:val="008D0257"/>
    <w:rsid w:val="008D027A"/>
    <w:rsid w:val="008D029A"/>
    <w:rsid w:val="008D02A1"/>
    <w:rsid w:val="008D0316"/>
    <w:rsid w:val="008D034C"/>
    <w:rsid w:val="008D036E"/>
    <w:rsid w:val="008D038E"/>
    <w:rsid w:val="008D03F2"/>
    <w:rsid w:val="008D0461"/>
    <w:rsid w:val="008D047C"/>
    <w:rsid w:val="008D04E0"/>
    <w:rsid w:val="008D04EE"/>
    <w:rsid w:val="008D0516"/>
    <w:rsid w:val="008D053B"/>
    <w:rsid w:val="008D053F"/>
    <w:rsid w:val="008D0543"/>
    <w:rsid w:val="008D056B"/>
    <w:rsid w:val="008D056F"/>
    <w:rsid w:val="008D05E8"/>
    <w:rsid w:val="008D0617"/>
    <w:rsid w:val="008D0638"/>
    <w:rsid w:val="008D0642"/>
    <w:rsid w:val="008D065E"/>
    <w:rsid w:val="008D0697"/>
    <w:rsid w:val="008D06A4"/>
    <w:rsid w:val="008D06AE"/>
    <w:rsid w:val="008D06B1"/>
    <w:rsid w:val="008D0723"/>
    <w:rsid w:val="008D073D"/>
    <w:rsid w:val="008D0757"/>
    <w:rsid w:val="008D075B"/>
    <w:rsid w:val="008D07C8"/>
    <w:rsid w:val="008D07D0"/>
    <w:rsid w:val="008D07FC"/>
    <w:rsid w:val="008D0802"/>
    <w:rsid w:val="008D0833"/>
    <w:rsid w:val="008D0857"/>
    <w:rsid w:val="008D08B9"/>
    <w:rsid w:val="008D08CF"/>
    <w:rsid w:val="008D08DB"/>
    <w:rsid w:val="008D0921"/>
    <w:rsid w:val="008D092A"/>
    <w:rsid w:val="008D0967"/>
    <w:rsid w:val="008D0989"/>
    <w:rsid w:val="008D09B5"/>
    <w:rsid w:val="008D0A11"/>
    <w:rsid w:val="008D0A4D"/>
    <w:rsid w:val="008D0A81"/>
    <w:rsid w:val="008D0AB9"/>
    <w:rsid w:val="008D0AE1"/>
    <w:rsid w:val="008D0AE9"/>
    <w:rsid w:val="008D0B19"/>
    <w:rsid w:val="008D0B2D"/>
    <w:rsid w:val="008D0B49"/>
    <w:rsid w:val="008D0B4A"/>
    <w:rsid w:val="008D0B5E"/>
    <w:rsid w:val="008D0BA5"/>
    <w:rsid w:val="008D0BA8"/>
    <w:rsid w:val="008D0BAC"/>
    <w:rsid w:val="008D0BB9"/>
    <w:rsid w:val="008D0C37"/>
    <w:rsid w:val="008D0C38"/>
    <w:rsid w:val="008D0C53"/>
    <w:rsid w:val="008D0CA4"/>
    <w:rsid w:val="008D0CB7"/>
    <w:rsid w:val="008D0CDC"/>
    <w:rsid w:val="008D0D51"/>
    <w:rsid w:val="008D0D60"/>
    <w:rsid w:val="008D0D9F"/>
    <w:rsid w:val="008D0DB7"/>
    <w:rsid w:val="008D0DE4"/>
    <w:rsid w:val="008D0E8B"/>
    <w:rsid w:val="008D0EC9"/>
    <w:rsid w:val="008D0EF7"/>
    <w:rsid w:val="008D0F29"/>
    <w:rsid w:val="008D0F6E"/>
    <w:rsid w:val="008D0FA0"/>
    <w:rsid w:val="008D0FF8"/>
    <w:rsid w:val="008D101F"/>
    <w:rsid w:val="008D1040"/>
    <w:rsid w:val="008D104D"/>
    <w:rsid w:val="008D1074"/>
    <w:rsid w:val="008D109A"/>
    <w:rsid w:val="008D10B4"/>
    <w:rsid w:val="008D10EF"/>
    <w:rsid w:val="008D110C"/>
    <w:rsid w:val="008D1130"/>
    <w:rsid w:val="008D114A"/>
    <w:rsid w:val="008D11F0"/>
    <w:rsid w:val="008D120E"/>
    <w:rsid w:val="008D1218"/>
    <w:rsid w:val="008D1222"/>
    <w:rsid w:val="008D1253"/>
    <w:rsid w:val="008D1263"/>
    <w:rsid w:val="008D126A"/>
    <w:rsid w:val="008D128D"/>
    <w:rsid w:val="008D1295"/>
    <w:rsid w:val="008D12AD"/>
    <w:rsid w:val="008D12DA"/>
    <w:rsid w:val="008D12FC"/>
    <w:rsid w:val="008D12FE"/>
    <w:rsid w:val="008D1323"/>
    <w:rsid w:val="008D1329"/>
    <w:rsid w:val="008D1335"/>
    <w:rsid w:val="008D1346"/>
    <w:rsid w:val="008D1350"/>
    <w:rsid w:val="008D1384"/>
    <w:rsid w:val="008D13B1"/>
    <w:rsid w:val="008D13C1"/>
    <w:rsid w:val="008D13F9"/>
    <w:rsid w:val="008D1472"/>
    <w:rsid w:val="008D1476"/>
    <w:rsid w:val="008D14A7"/>
    <w:rsid w:val="008D14AB"/>
    <w:rsid w:val="008D159E"/>
    <w:rsid w:val="008D15A5"/>
    <w:rsid w:val="008D15CE"/>
    <w:rsid w:val="008D15F9"/>
    <w:rsid w:val="008D160E"/>
    <w:rsid w:val="008D1616"/>
    <w:rsid w:val="008D1627"/>
    <w:rsid w:val="008D1644"/>
    <w:rsid w:val="008D1651"/>
    <w:rsid w:val="008D1656"/>
    <w:rsid w:val="008D1665"/>
    <w:rsid w:val="008D166F"/>
    <w:rsid w:val="008D1678"/>
    <w:rsid w:val="008D16A9"/>
    <w:rsid w:val="008D16CA"/>
    <w:rsid w:val="008D16D3"/>
    <w:rsid w:val="008D16E0"/>
    <w:rsid w:val="008D1712"/>
    <w:rsid w:val="008D172E"/>
    <w:rsid w:val="008D1801"/>
    <w:rsid w:val="008D181E"/>
    <w:rsid w:val="008D181F"/>
    <w:rsid w:val="008D183D"/>
    <w:rsid w:val="008D1855"/>
    <w:rsid w:val="008D186C"/>
    <w:rsid w:val="008D18AA"/>
    <w:rsid w:val="008D1910"/>
    <w:rsid w:val="008D1962"/>
    <w:rsid w:val="008D1987"/>
    <w:rsid w:val="008D19A5"/>
    <w:rsid w:val="008D19B6"/>
    <w:rsid w:val="008D19C8"/>
    <w:rsid w:val="008D1A0A"/>
    <w:rsid w:val="008D1A81"/>
    <w:rsid w:val="008D1A85"/>
    <w:rsid w:val="008D1AB5"/>
    <w:rsid w:val="008D1AB8"/>
    <w:rsid w:val="008D1AC2"/>
    <w:rsid w:val="008D1AEA"/>
    <w:rsid w:val="008D1B12"/>
    <w:rsid w:val="008D1B1F"/>
    <w:rsid w:val="008D1B40"/>
    <w:rsid w:val="008D1B53"/>
    <w:rsid w:val="008D1B8A"/>
    <w:rsid w:val="008D1BAF"/>
    <w:rsid w:val="008D1BB6"/>
    <w:rsid w:val="008D1C26"/>
    <w:rsid w:val="008D1C2B"/>
    <w:rsid w:val="008D1C45"/>
    <w:rsid w:val="008D1C4F"/>
    <w:rsid w:val="008D1C67"/>
    <w:rsid w:val="008D1C80"/>
    <w:rsid w:val="008D1C8B"/>
    <w:rsid w:val="008D1D22"/>
    <w:rsid w:val="008D1D2C"/>
    <w:rsid w:val="008D1D2D"/>
    <w:rsid w:val="008D1D30"/>
    <w:rsid w:val="008D1D5F"/>
    <w:rsid w:val="008D1D65"/>
    <w:rsid w:val="008D1D80"/>
    <w:rsid w:val="008D1D8B"/>
    <w:rsid w:val="008D1D8F"/>
    <w:rsid w:val="008D1D90"/>
    <w:rsid w:val="008D1DD0"/>
    <w:rsid w:val="008D1DFE"/>
    <w:rsid w:val="008D1E2A"/>
    <w:rsid w:val="008D1E3D"/>
    <w:rsid w:val="008D1E61"/>
    <w:rsid w:val="008D1E97"/>
    <w:rsid w:val="008D1EAB"/>
    <w:rsid w:val="008D1EBB"/>
    <w:rsid w:val="008D1EBD"/>
    <w:rsid w:val="008D1EEF"/>
    <w:rsid w:val="008D1EF4"/>
    <w:rsid w:val="008D1EF8"/>
    <w:rsid w:val="008D1EFD"/>
    <w:rsid w:val="008D1F29"/>
    <w:rsid w:val="008D1F38"/>
    <w:rsid w:val="008D1FBF"/>
    <w:rsid w:val="008D1FFE"/>
    <w:rsid w:val="008D205D"/>
    <w:rsid w:val="008D20CD"/>
    <w:rsid w:val="008D20F6"/>
    <w:rsid w:val="008D20FC"/>
    <w:rsid w:val="008D20FF"/>
    <w:rsid w:val="008D2138"/>
    <w:rsid w:val="008D213F"/>
    <w:rsid w:val="008D2191"/>
    <w:rsid w:val="008D2198"/>
    <w:rsid w:val="008D21AA"/>
    <w:rsid w:val="008D21CA"/>
    <w:rsid w:val="008D21F6"/>
    <w:rsid w:val="008D2210"/>
    <w:rsid w:val="008D2222"/>
    <w:rsid w:val="008D2223"/>
    <w:rsid w:val="008D223D"/>
    <w:rsid w:val="008D22CE"/>
    <w:rsid w:val="008D2316"/>
    <w:rsid w:val="008D2364"/>
    <w:rsid w:val="008D2375"/>
    <w:rsid w:val="008D2376"/>
    <w:rsid w:val="008D2377"/>
    <w:rsid w:val="008D23B2"/>
    <w:rsid w:val="008D23E7"/>
    <w:rsid w:val="008D24E3"/>
    <w:rsid w:val="008D2502"/>
    <w:rsid w:val="008D2553"/>
    <w:rsid w:val="008D255F"/>
    <w:rsid w:val="008D2562"/>
    <w:rsid w:val="008D2583"/>
    <w:rsid w:val="008D2590"/>
    <w:rsid w:val="008D25A1"/>
    <w:rsid w:val="008D25DD"/>
    <w:rsid w:val="008D25E6"/>
    <w:rsid w:val="008D2607"/>
    <w:rsid w:val="008D261B"/>
    <w:rsid w:val="008D2632"/>
    <w:rsid w:val="008D2667"/>
    <w:rsid w:val="008D2672"/>
    <w:rsid w:val="008D2683"/>
    <w:rsid w:val="008D2690"/>
    <w:rsid w:val="008D26A6"/>
    <w:rsid w:val="008D26AC"/>
    <w:rsid w:val="008D26D0"/>
    <w:rsid w:val="008D26E7"/>
    <w:rsid w:val="008D26FD"/>
    <w:rsid w:val="008D26FE"/>
    <w:rsid w:val="008D271A"/>
    <w:rsid w:val="008D2720"/>
    <w:rsid w:val="008D2741"/>
    <w:rsid w:val="008D2742"/>
    <w:rsid w:val="008D2759"/>
    <w:rsid w:val="008D2774"/>
    <w:rsid w:val="008D27B4"/>
    <w:rsid w:val="008D2873"/>
    <w:rsid w:val="008D2891"/>
    <w:rsid w:val="008D2894"/>
    <w:rsid w:val="008D28B2"/>
    <w:rsid w:val="008D28C5"/>
    <w:rsid w:val="008D28CD"/>
    <w:rsid w:val="008D28D0"/>
    <w:rsid w:val="008D28D4"/>
    <w:rsid w:val="008D28E6"/>
    <w:rsid w:val="008D2901"/>
    <w:rsid w:val="008D291B"/>
    <w:rsid w:val="008D2922"/>
    <w:rsid w:val="008D2927"/>
    <w:rsid w:val="008D2941"/>
    <w:rsid w:val="008D2992"/>
    <w:rsid w:val="008D29D5"/>
    <w:rsid w:val="008D29D9"/>
    <w:rsid w:val="008D2A06"/>
    <w:rsid w:val="008D2A31"/>
    <w:rsid w:val="008D2A8D"/>
    <w:rsid w:val="008D2A97"/>
    <w:rsid w:val="008D2ACD"/>
    <w:rsid w:val="008D2ADD"/>
    <w:rsid w:val="008D2B17"/>
    <w:rsid w:val="008D2BDD"/>
    <w:rsid w:val="008D2C09"/>
    <w:rsid w:val="008D2C0D"/>
    <w:rsid w:val="008D2C26"/>
    <w:rsid w:val="008D2C33"/>
    <w:rsid w:val="008D2C59"/>
    <w:rsid w:val="008D2CB1"/>
    <w:rsid w:val="008D2CB3"/>
    <w:rsid w:val="008D2CC3"/>
    <w:rsid w:val="008D2D8F"/>
    <w:rsid w:val="008D2DEF"/>
    <w:rsid w:val="008D2E52"/>
    <w:rsid w:val="008D2E67"/>
    <w:rsid w:val="008D2E69"/>
    <w:rsid w:val="008D2E9C"/>
    <w:rsid w:val="008D2EA6"/>
    <w:rsid w:val="008D2EB4"/>
    <w:rsid w:val="008D2ED8"/>
    <w:rsid w:val="008D2F1A"/>
    <w:rsid w:val="008D2F2F"/>
    <w:rsid w:val="008D2F6B"/>
    <w:rsid w:val="008D2F86"/>
    <w:rsid w:val="008D2F87"/>
    <w:rsid w:val="008D2F9C"/>
    <w:rsid w:val="008D2FA5"/>
    <w:rsid w:val="008D2FB1"/>
    <w:rsid w:val="008D2FC0"/>
    <w:rsid w:val="008D2FE4"/>
    <w:rsid w:val="008D300B"/>
    <w:rsid w:val="008D307C"/>
    <w:rsid w:val="008D30B1"/>
    <w:rsid w:val="008D30C0"/>
    <w:rsid w:val="008D30E5"/>
    <w:rsid w:val="008D30F0"/>
    <w:rsid w:val="008D3198"/>
    <w:rsid w:val="008D31BA"/>
    <w:rsid w:val="008D31D0"/>
    <w:rsid w:val="008D31F4"/>
    <w:rsid w:val="008D31FF"/>
    <w:rsid w:val="008D321A"/>
    <w:rsid w:val="008D321E"/>
    <w:rsid w:val="008D3248"/>
    <w:rsid w:val="008D3252"/>
    <w:rsid w:val="008D3262"/>
    <w:rsid w:val="008D326F"/>
    <w:rsid w:val="008D328B"/>
    <w:rsid w:val="008D3294"/>
    <w:rsid w:val="008D3366"/>
    <w:rsid w:val="008D33E4"/>
    <w:rsid w:val="008D3431"/>
    <w:rsid w:val="008D344E"/>
    <w:rsid w:val="008D34A5"/>
    <w:rsid w:val="008D34FF"/>
    <w:rsid w:val="008D351E"/>
    <w:rsid w:val="008D3520"/>
    <w:rsid w:val="008D3531"/>
    <w:rsid w:val="008D3554"/>
    <w:rsid w:val="008D356B"/>
    <w:rsid w:val="008D3575"/>
    <w:rsid w:val="008D357B"/>
    <w:rsid w:val="008D3582"/>
    <w:rsid w:val="008D3596"/>
    <w:rsid w:val="008D35B6"/>
    <w:rsid w:val="008D35E7"/>
    <w:rsid w:val="008D3616"/>
    <w:rsid w:val="008D3630"/>
    <w:rsid w:val="008D363A"/>
    <w:rsid w:val="008D3648"/>
    <w:rsid w:val="008D3664"/>
    <w:rsid w:val="008D3685"/>
    <w:rsid w:val="008D3686"/>
    <w:rsid w:val="008D36EF"/>
    <w:rsid w:val="008D371D"/>
    <w:rsid w:val="008D372E"/>
    <w:rsid w:val="008D374E"/>
    <w:rsid w:val="008D375E"/>
    <w:rsid w:val="008D3779"/>
    <w:rsid w:val="008D3850"/>
    <w:rsid w:val="008D3861"/>
    <w:rsid w:val="008D3869"/>
    <w:rsid w:val="008D387A"/>
    <w:rsid w:val="008D38A8"/>
    <w:rsid w:val="008D38BC"/>
    <w:rsid w:val="008D38DE"/>
    <w:rsid w:val="008D3924"/>
    <w:rsid w:val="008D396B"/>
    <w:rsid w:val="008D397C"/>
    <w:rsid w:val="008D398C"/>
    <w:rsid w:val="008D39AB"/>
    <w:rsid w:val="008D39C9"/>
    <w:rsid w:val="008D39DE"/>
    <w:rsid w:val="008D39F0"/>
    <w:rsid w:val="008D39FB"/>
    <w:rsid w:val="008D3A08"/>
    <w:rsid w:val="008D3A0E"/>
    <w:rsid w:val="008D3A0F"/>
    <w:rsid w:val="008D3A12"/>
    <w:rsid w:val="008D3A2B"/>
    <w:rsid w:val="008D3A67"/>
    <w:rsid w:val="008D3A85"/>
    <w:rsid w:val="008D3ADC"/>
    <w:rsid w:val="008D3AFE"/>
    <w:rsid w:val="008D3B0F"/>
    <w:rsid w:val="008D3B21"/>
    <w:rsid w:val="008D3BB8"/>
    <w:rsid w:val="008D3BD0"/>
    <w:rsid w:val="008D3C68"/>
    <w:rsid w:val="008D3C7B"/>
    <w:rsid w:val="008D3C93"/>
    <w:rsid w:val="008D3CB8"/>
    <w:rsid w:val="008D3CBA"/>
    <w:rsid w:val="008D3CD9"/>
    <w:rsid w:val="008D3CE0"/>
    <w:rsid w:val="008D3CF8"/>
    <w:rsid w:val="008D3D00"/>
    <w:rsid w:val="008D3D9E"/>
    <w:rsid w:val="008D3E73"/>
    <w:rsid w:val="008D3E8A"/>
    <w:rsid w:val="008D3EA7"/>
    <w:rsid w:val="008D3EA8"/>
    <w:rsid w:val="008D3ECE"/>
    <w:rsid w:val="008D3F1B"/>
    <w:rsid w:val="008D3F20"/>
    <w:rsid w:val="008D3F39"/>
    <w:rsid w:val="008D3F67"/>
    <w:rsid w:val="008D3F9A"/>
    <w:rsid w:val="008D3FFB"/>
    <w:rsid w:val="008D4082"/>
    <w:rsid w:val="008D408A"/>
    <w:rsid w:val="008D40E0"/>
    <w:rsid w:val="008D410A"/>
    <w:rsid w:val="008D4144"/>
    <w:rsid w:val="008D4167"/>
    <w:rsid w:val="008D419F"/>
    <w:rsid w:val="008D41A2"/>
    <w:rsid w:val="008D41B3"/>
    <w:rsid w:val="008D41DC"/>
    <w:rsid w:val="008D4216"/>
    <w:rsid w:val="008D4222"/>
    <w:rsid w:val="008D422D"/>
    <w:rsid w:val="008D423B"/>
    <w:rsid w:val="008D425D"/>
    <w:rsid w:val="008D42A4"/>
    <w:rsid w:val="008D42D6"/>
    <w:rsid w:val="008D42F5"/>
    <w:rsid w:val="008D433A"/>
    <w:rsid w:val="008D435C"/>
    <w:rsid w:val="008D4364"/>
    <w:rsid w:val="008D436B"/>
    <w:rsid w:val="008D43A4"/>
    <w:rsid w:val="008D43C0"/>
    <w:rsid w:val="008D43E5"/>
    <w:rsid w:val="008D4413"/>
    <w:rsid w:val="008D4417"/>
    <w:rsid w:val="008D4422"/>
    <w:rsid w:val="008D44EE"/>
    <w:rsid w:val="008D4502"/>
    <w:rsid w:val="008D4518"/>
    <w:rsid w:val="008D452B"/>
    <w:rsid w:val="008D453D"/>
    <w:rsid w:val="008D4540"/>
    <w:rsid w:val="008D4551"/>
    <w:rsid w:val="008D457D"/>
    <w:rsid w:val="008D459B"/>
    <w:rsid w:val="008D45CA"/>
    <w:rsid w:val="008D45D0"/>
    <w:rsid w:val="008D45D2"/>
    <w:rsid w:val="008D45F7"/>
    <w:rsid w:val="008D45FB"/>
    <w:rsid w:val="008D4627"/>
    <w:rsid w:val="008D463C"/>
    <w:rsid w:val="008D4642"/>
    <w:rsid w:val="008D464E"/>
    <w:rsid w:val="008D4676"/>
    <w:rsid w:val="008D46C8"/>
    <w:rsid w:val="008D46EC"/>
    <w:rsid w:val="008D4717"/>
    <w:rsid w:val="008D471F"/>
    <w:rsid w:val="008D476D"/>
    <w:rsid w:val="008D4778"/>
    <w:rsid w:val="008D4821"/>
    <w:rsid w:val="008D482B"/>
    <w:rsid w:val="008D4834"/>
    <w:rsid w:val="008D4844"/>
    <w:rsid w:val="008D4848"/>
    <w:rsid w:val="008D4851"/>
    <w:rsid w:val="008D4875"/>
    <w:rsid w:val="008D487E"/>
    <w:rsid w:val="008D4885"/>
    <w:rsid w:val="008D48CC"/>
    <w:rsid w:val="008D48EB"/>
    <w:rsid w:val="008D4947"/>
    <w:rsid w:val="008D4960"/>
    <w:rsid w:val="008D496C"/>
    <w:rsid w:val="008D4978"/>
    <w:rsid w:val="008D497B"/>
    <w:rsid w:val="008D49FB"/>
    <w:rsid w:val="008D4A10"/>
    <w:rsid w:val="008D4A1C"/>
    <w:rsid w:val="008D4A29"/>
    <w:rsid w:val="008D4A4A"/>
    <w:rsid w:val="008D4A4D"/>
    <w:rsid w:val="008D4A52"/>
    <w:rsid w:val="008D4A84"/>
    <w:rsid w:val="008D4AB6"/>
    <w:rsid w:val="008D4ACE"/>
    <w:rsid w:val="008D4AD8"/>
    <w:rsid w:val="008D4B0B"/>
    <w:rsid w:val="008D4B32"/>
    <w:rsid w:val="008D4B8B"/>
    <w:rsid w:val="008D4BA7"/>
    <w:rsid w:val="008D4BB2"/>
    <w:rsid w:val="008D4BC1"/>
    <w:rsid w:val="008D4BED"/>
    <w:rsid w:val="008D4C34"/>
    <w:rsid w:val="008D4C73"/>
    <w:rsid w:val="008D4C80"/>
    <w:rsid w:val="008D4CC0"/>
    <w:rsid w:val="008D4CD4"/>
    <w:rsid w:val="008D4D08"/>
    <w:rsid w:val="008D4D1E"/>
    <w:rsid w:val="008D4D3D"/>
    <w:rsid w:val="008D4D6C"/>
    <w:rsid w:val="008D4D7F"/>
    <w:rsid w:val="008D4DDC"/>
    <w:rsid w:val="008D4DF9"/>
    <w:rsid w:val="008D4DFC"/>
    <w:rsid w:val="008D4E09"/>
    <w:rsid w:val="008D4E4E"/>
    <w:rsid w:val="008D4E59"/>
    <w:rsid w:val="008D4E91"/>
    <w:rsid w:val="008D4EC8"/>
    <w:rsid w:val="008D4EDF"/>
    <w:rsid w:val="008D4EE3"/>
    <w:rsid w:val="008D4EFD"/>
    <w:rsid w:val="008D4F09"/>
    <w:rsid w:val="008D4F5F"/>
    <w:rsid w:val="008D4F6B"/>
    <w:rsid w:val="008D4F99"/>
    <w:rsid w:val="008D4FC7"/>
    <w:rsid w:val="008D5043"/>
    <w:rsid w:val="008D5052"/>
    <w:rsid w:val="008D5071"/>
    <w:rsid w:val="008D50D0"/>
    <w:rsid w:val="008D512B"/>
    <w:rsid w:val="008D5172"/>
    <w:rsid w:val="008D517E"/>
    <w:rsid w:val="008D518D"/>
    <w:rsid w:val="008D51A5"/>
    <w:rsid w:val="008D5222"/>
    <w:rsid w:val="008D523F"/>
    <w:rsid w:val="008D52A2"/>
    <w:rsid w:val="008D52A4"/>
    <w:rsid w:val="008D52B1"/>
    <w:rsid w:val="008D5313"/>
    <w:rsid w:val="008D5321"/>
    <w:rsid w:val="008D5356"/>
    <w:rsid w:val="008D535A"/>
    <w:rsid w:val="008D5360"/>
    <w:rsid w:val="008D5388"/>
    <w:rsid w:val="008D53B4"/>
    <w:rsid w:val="008D53F1"/>
    <w:rsid w:val="008D5433"/>
    <w:rsid w:val="008D5441"/>
    <w:rsid w:val="008D54B1"/>
    <w:rsid w:val="008D5504"/>
    <w:rsid w:val="008D5522"/>
    <w:rsid w:val="008D5541"/>
    <w:rsid w:val="008D5558"/>
    <w:rsid w:val="008D5598"/>
    <w:rsid w:val="008D55A0"/>
    <w:rsid w:val="008D55FA"/>
    <w:rsid w:val="008D5649"/>
    <w:rsid w:val="008D5651"/>
    <w:rsid w:val="008D565D"/>
    <w:rsid w:val="008D5671"/>
    <w:rsid w:val="008D56B7"/>
    <w:rsid w:val="008D56EA"/>
    <w:rsid w:val="008D56F5"/>
    <w:rsid w:val="008D5739"/>
    <w:rsid w:val="008D5749"/>
    <w:rsid w:val="008D5763"/>
    <w:rsid w:val="008D5781"/>
    <w:rsid w:val="008D5782"/>
    <w:rsid w:val="008D580F"/>
    <w:rsid w:val="008D583B"/>
    <w:rsid w:val="008D5849"/>
    <w:rsid w:val="008D5867"/>
    <w:rsid w:val="008D5884"/>
    <w:rsid w:val="008D5891"/>
    <w:rsid w:val="008D58DF"/>
    <w:rsid w:val="008D591E"/>
    <w:rsid w:val="008D595F"/>
    <w:rsid w:val="008D5980"/>
    <w:rsid w:val="008D59A2"/>
    <w:rsid w:val="008D59DE"/>
    <w:rsid w:val="008D59F1"/>
    <w:rsid w:val="008D5A00"/>
    <w:rsid w:val="008D5A03"/>
    <w:rsid w:val="008D5A30"/>
    <w:rsid w:val="008D5A41"/>
    <w:rsid w:val="008D5B01"/>
    <w:rsid w:val="008D5B4E"/>
    <w:rsid w:val="008D5B61"/>
    <w:rsid w:val="008D5B66"/>
    <w:rsid w:val="008D5B90"/>
    <w:rsid w:val="008D5BA7"/>
    <w:rsid w:val="008D5BC3"/>
    <w:rsid w:val="008D5C4C"/>
    <w:rsid w:val="008D5C52"/>
    <w:rsid w:val="008D5C94"/>
    <w:rsid w:val="008D5CCD"/>
    <w:rsid w:val="008D5CF7"/>
    <w:rsid w:val="008D5D09"/>
    <w:rsid w:val="008D5D1A"/>
    <w:rsid w:val="008D5D1E"/>
    <w:rsid w:val="008D5D22"/>
    <w:rsid w:val="008D5D27"/>
    <w:rsid w:val="008D5D40"/>
    <w:rsid w:val="008D5D48"/>
    <w:rsid w:val="008D5D4B"/>
    <w:rsid w:val="008D5D7A"/>
    <w:rsid w:val="008D5D99"/>
    <w:rsid w:val="008D5D9D"/>
    <w:rsid w:val="008D5DD5"/>
    <w:rsid w:val="008D5E3C"/>
    <w:rsid w:val="008D5E47"/>
    <w:rsid w:val="008D5E5B"/>
    <w:rsid w:val="008D5E86"/>
    <w:rsid w:val="008D5EA7"/>
    <w:rsid w:val="008D5F03"/>
    <w:rsid w:val="008D5F9D"/>
    <w:rsid w:val="008D5FD5"/>
    <w:rsid w:val="008D6017"/>
    <w:rsid w:val="008D608E"/>
    <w:rsid w:val="008D6093"/>
    <w:rsid w:val="008D60A8"/>
    <w:rsid w:val="008D60EE"/>
    <w:rsid w:val="008D611B"/>
    <w:rsid w:val="008D614A"/>
    <w:rsid w:val="008D616B"/>
    <w:rsid w:val="008D6191"/>
    <w:rsid w:val="008D6197"/>
    <w:rsid w:val="008D619E"/>
    <w:rsid w:val="008D61A1"/>
    <w:rsid w:val="008D61B5"/>
    <w:rsid w:val="008D61BB"/>
    <w:rsid w:val="008D61C1"/>
    <w:rsid w:val="008D6204"/>
    <w:rsid w:val="008D6226"/>
    <w:rsid w:val="008D625E"/>
    <w:rsid w:val="008D6272"/>
    <w:rsid w:val="008D6294"/>
    <w:rsid w:val="008D62E0"/>
    <w:rsid w:val="008D62EA"/>
    <w:rsid w:val="008D6311"/>
    <w:rsid w:val="008D6348"/>
    <w:rsid w:val="008D6372"/>
    <w:rsid w:val="008D6385"/>
    <w:rsid w:val="008D6392"/>
    <w:rsid w:val="008D63D9"/>
    <w:rsid w:val="008D63FF"/>
    <w:rsid w:val="008D6406"/>
    <w:rsid w:val="008D641B"/>
    <w:rsid w:val="008D6427"/>
    <w:rsid w:val="008D642B"/>
    <w:rsid w:val="008D64EF"/>
    <w:rsid w:val="008D6549"/>
    <w:rsid w:val="008D65B8"/>
    <w:rsid w:val="008D65EC"/>
    <w:rsid w:val="008D65ED"/>
    <w:rsid w:val="008D65F5"/>
    <w:rsid w:val="008D65FF"/>
    <w:rsid w:val="008D663C"/>
    <w:rsid w:val="008D6673"/>
    <w:rsid w:val="008D6683"/>
    <w:rsid w:val="008D6692"/>
    <w:rsid w:val="008D6693"/>
    <w:rsid w:val="008D669E"/>
    <w:rsid w:val="008D66CA"/>
    <w:rsid w:val="008D66CC"/>
    <w:rsid w:val="008D66D3"/>
    <w:rsid w:val="008D6777"/>
    <w:rsid w:val="008D678C"/>
    <w:rsid w:val="008D682B"/>
    <w:rsid w:val="008D6830"/>
    <w:rsid w:val="008D6864"/>
    <w:rsid w:val="008D6874"/>
    <w:rsid w:val="008D68A4"/>
    <w:rsid w:val="008D68F3"/>
    <w:rsid w:val="008D691A"/>
    <w:rsid w:val="008D692A"/>
    <w:rsid w:val="008D692F"/>
    <w:rsid w:val="008D6946"/>
    <w:rsid w:val="008D695B"/>
    <w:rsid w:val="008D697E"/>
    <w:rsid w:val="008D698C"/>
    <w:rsid w:val="008D69A9"/>
    <w:rsid w:val="008D69AC"/>
    <w:rsid w:val="008D69C3"/>
    <w:rsid w:val="008D69CC"/>
    <w:rsid w:val="008D69CF"/>
    <w:rsid w:val="008D69FD"/>
    <w:rsid w:val="008D6A19"/>
    <w:rsid w:val="008D6A1B"/>
    <w:rsid w:val="008D6A21"/>
    <w:rsid w:val="008D6A5A"/>
    <w:rsid w:val="008D6A76"/>
    <w:rsid w:val="008D6AE5"/>
    <w:rsid w:val="008D6B08"/>
    <w:rsid w:val="008D6B2D"/>
    <w:rsid w:val="008D6B46"/>
    <w:rsid w:val="008D6B4B"/>
    <w:rsid w:val="008D6B71"/>
    <w:rsid w:val="008D6B7D"/>
    <w:rsid w:val="008D6BA8"/>
    <w:rsid w:val="008D6BC1"/>
    <w:rsid w:val="008D6BCA"/>
    <w:rsid w:val="008D6C03"/>
    <w:rsid w:val="008D6C0C"/>
    <w:rsid w:val="008D6C36"/>
    <w:rsid w:val="008D6C59"/>
    <w:rsid w:val="008D6CA1"/>
    <w:rsid w:val="008D6CAA"/>
    <w:rsid w:val="008D6CC7"/>
    <w:rsid w:val="008D6D70"/>
    <w:rsid w:val="008D6D8B"/>
    <w:rsid w:val="008D6DB9"/>
    <w:rsid w:val="008D6DC0"/>
    <w:rsid w:val="008D6E01"/>
    <w:rsid w:val="008D6E0C"/>
    <w:rsid w:val="008D6E12"/>
    <w:rsid w:val="008D6E4E"/>
    <w:rsid w:val="008D6E8B"/>
    <w:rsid w:val="008D6EB5"/>
    <w:rsid w:val="008D6F00"/>
    <w:rsid w:val="008D6F7D"/>
    <w:rsid w:val="008D6F90"/>
    <w:rsid w:val="008D6FC3"/>
    <w:rsid w:val="008D6FD2"/>
    <w:rsid w:val="008D6FD6"/>
    <w:rsid w:val="008D6FE0"/>
    <w:rsid w:val="008D7003"/>
    <w:rsid w:val="008D7018"/>
    <w:rsid w:val="008D7019"/>
    <w:rsid w:val="008D7078"/>
    <w:rsid w:val="008D7081"/>
    <w:rsid w:val="008D7082"/>
    <w:rsid w:val="008D7090"/>
    <w:rsid w:val="008D70E1"/>
    <w:rsid w:val="008D70FA"/>
    <w:rsid w:val="008D719A"/>
    <w:rsid w:val="008D71A0"/>
    <w:rsid w:val="008D71DB"/>
    <w:rsid w:val="008D7204"/>
    <w:rsid w:val="008D7252"/>
    <w:rsid w:val="008D7270"/>
    <w:rsid w:val="008D72D0"/>
    <w:rsid w:val="008D72D9"/>
    <w:rsid w:val="008D72DE"/>
    <w:rsid w:val="008D72E4"/>
    <w:rsid w:val="008D72FF"/>
    <w:rsid w:val="008D7309"/>
    <w:rsid w:val="008D7338"/>
    <w:rsid w:val="008D733E"/>
    <w:rsid w:val="008D73A2"/>
    <w:rsid w:val="008D7436"/>
    <w:rsid w:val="008D744C"/>
    <w:rsid w:val="008D7458"/>
    <w:rsid w:val="008D746A"/>
    <w:rsid w:val="008D7490"/>
    <w:rsid w:val="008D7495"/>
    <w:rsid w:val="008D749B"/>
    <w:rsid w:val="008D74AE"/>
    <w:rsid w:val="008D7539"/>
    <w:rsid w:val="008D7583"/>
    <w:rsid w:val="008D75CE"/>
    <w:rsid w:val="008D75CF"/>
    <w:rsid w:val="008D75D8"/>
    <w:rsid w:val="008D7602"/>
    <w:rsid w:val="008D761B"/>
    <w:rsid w:val="008D7634"/>
    <w:rsid w:val="008D763E"/>
    <w:rsid w:val="008D7729"/>
    <w:rsid w:val="008D776C"/>
    <w:rsid w:val="008D778E"/>
    <w:rsid w:val="008D77A4"/>
    <w:rsid w:val="008D77CA"/>
    <w:rsid w:val="008D77E7"/>
    <w:rsid w:val="008D781F"/>
    <w:rsid w:val="008D783A"/>
    <w:rsid w:val="008D784D"/>
    <w:rsid w:val="008D7879"/>
    <w:rsid w:val="008D78AA"/>
    <w:rsid w:val="008D78E5"/>
    <w:rsid w:val="008D78F2"/>
    <w:rsid w:val="008D790D"/>
    <w:rsid w:val="008D7918"/>
    <w:rsid w:val="008D794F"/>
    <w:rsid w:val="008D7951"/>
    <w:rsid w:val="008D7970"/>
    <w:rsid w:val="008D79AA"/>
    <w:rsid w:val="008D79E4"/>
    <w:rsid w:val="008D7A04"/>
    <w:rsid w:val="008D7A12"/>
    <w:rsid w:val="008D7A1E"/>
    <w:rsid w:val="008D7A74"/>
    <w:rsid w:val="008D7A94"/>
    <w:rsid w:val="008D7AD8"/>
    <w:rsid w:val="008D7AF3"/>
    <w:rsid w:val="008D7B0A"/>
    <w:rsid w:val="008D7B27"/>
    <w:rsid w:val="008D7B4C"/>
    <w:rsid w:val="008D7B92"/>
    <w:rsid w:val="008D7B99"/>
    <w:rsid w:val="008D7BAD"/>
    <w:rsid w:val="008D7BBC"/>
    <w:rsid w:val="008D7BC8"/>
    <w:rsid w:val="008D7BD5"/>
    <w:rsid w:val="008D7BEB"/>
    <w:rsid w:val="008D7BFF"/>
    <w:rsid w:val="008D7C21"/>
    <w:rsid w:val="008D7C48"/>
    <w:rsid w:val="008D7C54"/>
    <w:rsid w:val="008D7C5B"/>
    <w:rsid w:val="008D7C86"/>
    <w:rsid w:val="008D7C8C"/>
    <w:rsid w:val="008D7CB0"/>
    <w:rsid w:val="008D7CDB"/>
    <w:rsid w:val="008D7D25"/>
    <w:rsid w:val="008D7D57"/>
    <w:rsid w:val="008D7DA5"/>
    <w:rsid w:val="008D7DB7"/>
    <w:rsid w:val="008D7DC0"/>
    <w:rsid w:val="008D7DD2"/>
    <w:rsid w:val="008D7DDF"/>
    <w:rsid w:val="008D7E06"/>
    <w:rsid w:val="008D7E41"/>
    <w:rsid w:val="008D7E6D"/>
    <w:rsid w:val="008D7E7C"/>
    <w:rsid w:val="008D7E7D"/>
    <w:rsid w:val="008D7E8B"/>
    <w:rsid w:val="008D7EA5"/>
    <w:rsid w:val="008D7ED0"/>
    <w:rsid w:val="008D7EE4"/>
    <w:rsid w:val="008D7F05"/>
    <w:rsid w:val="008D7F0B"/>
    <w:rsid w:val="008D7F34"/>
    <w:rsid w:val="008D7F95"/>
    <w:rsid w:val="008D7FB5"/>
    <w:rsid w:val="008E0009"/>
    <w:rsid w:val="008E006B"/>
    <w:rsid w:val="008E006C"/>
    <w:rsid w:val="008E0088"/>
    <w:rsid w:val="008E008C"/>
    <w:rsid w:val="008E0090"/>
    <w:rsid w:val="008E00AC"/>
    <w:rsid w:val="008E00DB"/>
    <w:rsid w:val="008E00E9"/>
    <w:rsid w:val="008E018D"/>
    <w:rsid w:val="008E01A9"/>
    <w:rsid w:val="008E01B1"/>
    <w:rsid w:val="008E01CD"/>
    <w:rsid w:val="008E021C"/>
    <w:rsid w:val="008E022C"/>
    <w:rsid w:val="008E022E"/>
    <w:rsid w:val="008E0238"/>
    <w:rsid w:val="008E0275"/>
    <w:rsid w:val="008E0287"/>
    <w:rsid w:val="008E029F"/>
    <w:rsid w:val="008E02D7"/>
    <w:rsid w:val="008E02DA"/>
    <w:rsid w:val="008E02ED"/>
    <w:rsid w:val="008E031F"/>
    <w:rsid w:val="008E0321"/>
    <w:rsid w:val="008E0333"/>
    <w:rsid w:val="008E039A"/>
    <w:rsid w:val="008E03C3"/>
    <w:rsid w:val="008E03F0"/>
    <w:rsid w:val="008E044A"/>
    <w:rsid w:val="008E0450"/>
    <w:rsid w:val="008E049C"/>
    <w:rsid w:val="008E04B4"/>
    <w:rsid w:val="008E04BA"/>
    <w:rsid w:val="008E04D3"/>
    <w:rsid w:val="008E04E0"/>
    <w:rsid w:val="008E0504"/>
    <w:rsid w:val="008E0526"/>
    <w:rsid w:val="008E0537"/>
    <w:rsid w:val="008E059A"/>
    <w:rsid w:val="008E05D5"/>
    <w:rsid w:val="008E05DA"/>
    <w:rsid w:val="008E060B"/>
    <w:rsid w:val="008E060E"/>
    <w:rsid w:val="008E0626"/>
    <w:rsid w:val="008E0670"/>
    <w:rsid w:val="008E0682"/>
    <w:rsid w:val="008E06D7"/>
    <w:rsid w:val="008E06DF"/>
    <w:rsid w:val="008E06FB"/>
    <w:rsid w:val="008E0716"/>
    <w:rsid w:val="008E0730"/>
    <w:rsid w:val="008E0740"/>
    <w:rsid w:val="008E0752"/>
    <w:rsid w:val="008E07AD"/>
    <w:rsid w:val="008E0808"/>
    <w:rsid w:val="008E081A"/>
    <w:rsid w:val="008E0852"/>
    <w:rsid w:val="008E0864"/>
    <w:rsid w:val="008E0865"/>
    <w:rsid w:val="008E08C7"/>
    <w:rsid w:val="008E0935"/>
    <w:rsid w:val="008E0947"/>
    <w:rsid w:val="008E09A7"/>
    <w:rsid w:val="008E09BF"/>
    <w:rsid w:val="008E09C4"/>
    <w:rsid w:val="008E0A54"/>
    <w:rsid w:val="008E0A5C"/>
    <w:rsid w:val="008E0A76"/>
    <w:rsid w:val="008E0A82"/>
    <w:rsid w:val="008E0A84"/>
    <w:rsid w:val="008E0A87"/>
    <w:rsid w:val="008E0AD6"/>
    <w:rsid w:val="008E0B10"/>
    <w:rsid w:val="008E0B11"/>
    <w:rsid w:val="008E0B2C"/>
    <w:rsid w:val="008E0B56"/>
    <w:rsid w:val="008E0B71"/>
    <w:rsid w:val="008E0B8E"/>
    <w:rsid w:val="008E0B98"/>
    <w:rsid w:val="008E0C46"/>
    <w:rsid w:val="008E0C47"/>
    <w:rsid w:val="008E0C72"/>
    <w:rsid w:val="008E0CC4"/>
    <w:rsid w:val="008E0CC6"/>
    <w:rsid w:val="008E0D1D"/>
    <w:rsid w:val="008E0D29"/>
    <w:rsid w:val="008E0D79"/>
    <w:rsid w:val="008E0D81"/>
    <w:rsid w:val="008E0E12"/>
    <w:rsid w:val="008E0E38"/>
    <w:rsid w:val="008E0E3D"/>
    <w:rsid w:val="008E0E9A"/>
    <w:rsid w:val="008E0EB9"/>
    <w:rsid w:val="008E0EF4"/>
    <w:rsid w:val="008E0F1B"/>
    <w:rsid w:val="008E0FC0"/>
    <w:rsid w:val="008E103B"/>
    <w:rsid w:val="008E1044"/>
    <w:rsid w:val="008E1079"/>
    <w:rsid w:val="008E10DC"/>
    <w:rsid w:val="008E110B"/>
    <w:rsid w:val="008E1117"/>
    <w:rsid w:val="008E112B"/>
    <w:rsid w:val="008E1140"/>
    <w:rsid w:val="008E1150"/>
    <w:rsid w:val="008E115B"/>
    <w:rsid w:val="008E11AB"/>
    <w:rsid w:val="008E11DD"/>
    <w:rsid w:val="008E11F6"/>
    <w:rsid w:val="008E121E"/>
    <w:rsid w:val="008E122C"/>
    <w:rsid w:val="008E123B"/>
    <w:rsid w:val="008E12E1"/>
    <w:rsid w:val="008E1326"/>
    <w:rsid w:val="008E1378"/>
    <w:rsid w:val="008E13B7"/>
    <w:rsid w:val="008E13D9"/>
    <w:rsid w:val="008E13FD"/>
    <w:rsid w:val="008E1433"/>
    <w:rsid w:val="008E1449"/>
    <w:rsid w:val="008E1450"/>
    <w:rsid w:val="008E147A"/>
    <w:rsid w:val="008E148E"/>
    <w:rsid w:val="008E149D"/>
    <w:rsid w:val="008E14A1"/>
    <w:rsid w:val="008E14D7"/>
    <w:rsid w:val="008E14EF"/>
    <w:rsid w:val="008E14FA"/>
    <w:rsid w:val="008E1508"/>
    <w:rsid w:val="008E1563"/>
    <w:rsid w:val="008E1588"/>
    <w:rsid w:val="008E15A4"/>
    <w:rsid w:val="008E15AF"/>
    <w:rsid w:val="008E1691"/>
    <w:rsid w:val="008E1696"/>
    <w:rsid w:val="008E16A2"/>
    <w:rsid w:val="008E16AB"/>
    <w:rsid w:val="008E16B4"/>
    <w:rsid w:val="008E16FC"/>
    <w:rsid w:val="008E1702"/>
    <w:rsid w:val="008E170B"/>
    <w:rsid w:val="008E1726"/>
    <w:rsid w:val="008E1756"/>
    <w:rsid w:val="008E177A"/>
    <w:rsid w:val="008E178D"/>
    <w:rsid w:val="008E1803"/>
    <w:rsid w:val="008E181E"/>
    <w:rsid w:val="008E182C"/>
    <w:rsid w:val="008E183E"/>
    <w:rsid w:val="008E18B7"/>
    <w:rsid w:val="008E18D5"/>
    <w:rsid w:val="008E18DD"/>
    <w:rsid w:val="008E1925"/>
    <w:rsid w:val="008E19BE"/>
    <w:rsid w:val="008E19D2"/>
    <w:rsid w:val="008E1A14"/>
    <w:rsid w:val="008E1A51"/>
    <w:rsid w:val="008E1A54"/>
    <w:rsid w:val="008E1A6B"/>
    <w:rsid w:val="008E1A6F"/>
    <w:rsid w:val="008E1A76"/>
    <w:rsid w:val="008E1A7A"/>
    <w:rsid w:val="008E1A9A"/>
    <w:rsid w:val="008E1A9F"/>
    <w:rsid w:val="008E1AD5"/>
    <w:rsid w:val="008E1AE0"/>
    <w:rsid w:val="008E1AF1"/>
    <w:rsid w:val="008E1AFD"/>
    <w:rsid w:val="008E1B00"/>
    <w:rsid w:val="008E1B1C"/>
    <w:rsid w:val="008E1B57"/>
    <w:rsid w:val="008E1B5F"/>
    <w:rsid w:val="008E1BC6"/>
    <w:rsid w:val="008E1BCD"/>
    <w:rsid w:val="008E1C30"/>
    <w:rsid w:val="008E1C4E"/>
    <w:rsid w:val="008E1C64"/>
    <w:rsid w:val="008E1C75"/>
    <w:rsid w:val="008E1C82"/>
    <w:rsid w:val="008E1C92"/>
    <w:rsid w:val="008E1CED"/>
    <w:rsid w:val="008E1CFD"/>
    <w:rsid w:val="008E1D02"/>
    <w:rsid w:val="008E1D5A"/>
    <w:rsid w:val="008E1D8B"/>
    <w:rsid w:val="008E1DB0"/>
    <w:rsid w:val="008E1E22"/>
    <w:rsid w:val="008E1E2E"/>
    <w:rsid w:val="008E1E5A"/>
    <w:rsid w:val="008E1E89"/>
    <w:rsid w:val="008E1E9D"/>
    <w:rsid w:val="008E1EE8"/>
    <w:rsid w:val="008E1F23"/>
    <w:rsid w:val="008E1F2D"/>
    <w:rsid w:val="008E1F60"/>
    <w:rsid w:val="008E1F9A"/>
    <w:rsid w:val="008E1FCA"/>
    <w:rsid w:val="008E1FE9"/>
    <w:rsid w:val="008E2000"/>
    <w:rsid w:val="008E2035"/>
    <w:rsid w:val="008E2044"/>
    <w:rsid w:val="008E204F"/>
    <w:rsid w:val="008E2051"/>
    <w:rsid w:val="008E208C"/>
    <w:rsid w:val="008E20A1"/>
    <w:rsid w:val="008E20AF"/>
    <w:rsid w:val="008E20EC"/>
    <w:rsid w:val="008E211B"/>
    <w:rsid w:val="008E212F"/>
    <w:rsid w:val="008E216E"/>
    <w:rsid w:val="008E2179"/>
    <w:rsid w:val="008E2194"/>
    <w:rsid w:val="008E21A3"/>
    <w:rsid w:val="008E21BC"/>
    <w:rsid w:val="008E21EF"/>
    <w:rsid w:val="008E2212"/>
    <w:rsid w:val="008E2231"/>
    <w:rsid w:val="008E2232"/>
    <w:rsid w:val="008E2233"/>
    <w:rsid w:val="008E225A"/>
    <w:rsid w:val="008E229A"/>
    <w:rsid w:val="008E22AB"/>
    <w:rsid w:val="008E22EC"/>
    <w:rsid w:val="008E22F7"/>
    <w:rsid w:val="008E2340"/>
    <w:rsid w:val="008E235C"/>
    <w:rsid w:val="008E2365"/>
    <w:rsid w:val="008E2375"/>
    <w:rsid w:val="008E2385"/>
    <w:rsid w:val="008E2386"/>
    <w:rsid w:val="008E238D"/>
    <w:rsid w:val="008E23C1"/>
    <w:rsid w:val="008E23FD"/>
    <w:rsid w:val="008E2408"/>
    <w:rsid w:val="008E2416"/>
    <w:rsid w:val="008E245A"/>
    <w:rsid w:val="008E2521"/>
    <w:rsid w:val="008E2531"/>
    <w:rsid w:val="008E2562"/>
    <w:rsid w:val="008E25A3"/>
    <w:rsid w:val="008E25E4"/>
    <w:rsid w:val="008E263B"/>
    <w:rsid w:val="008E2694"/>
    <w:rsid w:val="008E269E"/>
    <w:rsid w:val="008E26F8"/>
    <w:rsid w:val="008E2723"/>
    <w:rsid w:val="008E2725"/>
    <w:rsid w:val="008E27C5"/>
    <w:rsid w:val="008E2834"/>
    <w:rsid w:val="008E28A6"/>
    <w:rsid w:val="008E28B9"/>
    <w:rsid w:val="008E2921"/>
    <w:rsid w:val="008E2941"/>
    <w:rsid w:val="008E29B9"/>
    <w:rsid w:val="008E29D3"/>
    <w:rsid w:val="008E29F3"/>
    <w:rsid w:val="008E2A0D"/>
    <w:rsid w:val="008E2A1A"/>
    <w:rsid w:val="008E2A3D"/>
    <w:rsid w:val="008E2A44"/>
    <w:rsid w:val="008E2A51"/>
    <w:rsid w:val="008E2A57"/>
    <w:rsid w:val="008E2A68"/>
    <w:rsid w:val="008E2AAE"/>
    <w:rsid w:val="008E2AB7"/>
    <w:rsid w:val="008E2AF7"/>
    <w:rsid w:val="008E2B1E"/>
    <w:rsid w:val="008E2B45"/>
    <w:rsid w:val="008E2C44"/>
    <w:rsid w:val="008E2C91"/>
    <w:rsid w:val="008E2CB1"/>
    <w:rsid w:val="008E2D09"/>
    <w:rsid w:val="008E2D1A"/>
    <w:rsid w:val="008E2D2C"/>
    <w:rsid w:val="008E2D45"/>
    <w:rsid w:val="008E2D4C"/>
    <w:rsid w:val="008E2D5C"/>
    <w:rsid w:val="008E2D8F"/>
    <w:rsid w:val="008E2DDC"/>
    <w:rsid w:val="008E2E17"/>
    <w:rsid w:val="008E2E39"/>
    <w:rsid w:val="008E2E40"/>
    <w:rsid w:val="008E2E70"/>
    <w:rsid w:val="008E2E7A"/>
    <w:rsid w:val="008E2EA0"/>
    <w:rsid w:val="008E2EC0"/>
    <w:rsid w:val="008E2ECC"/>
    <w:rsid w:val="008E2ED1"/>
    <w:rsid w:val="008E2EE4"/>
    <w:rsid w:val="008E2EFD"/>
    <w:rsid w:val="008E2F0A"/>
    <w:rsid w:val="008E2F5D"/>
    <w:rsid w:val="008E2F70"/>
    <w:rsid w:val="008E2FA8"/>
    <w:rsid w:val="008E2FB7"/>
    <w:rsid w:val="008E2FD4"/>
    <w:rsid w:val="008E2FFA"/>
    <w:rsid w:val="008E3005"/>
    <w:rsid w:val="008E3088"/>
    <w:rsid w:val="008E30BE"/>
    <w:rsid w:val="008E3136"/>
    <w:rsid w:val="008E314F"/>
    <w:rsid w:val="008E319B"/>
    <w:rsid w:val="008E31BE"/>
    <w:rsid w:val="008E31D2"/>
    <w:rsid w:val="008E31E8"/>
    <w:rsid w:val="008E31F9"/>
    <w:rsid w:val="008E3256"/>
    <w:rsid w:val="008E3279"/>
    <w:rsid w:val="008E32AC"/>
    <w:rsid w:val="008E32C2"/>
    <w:rsid w:val="008E32E5"/>
    <w:rsid w:val="008E32FF"/>
    <w:rsid w:val="008E3300"/>
    <w:rsid w:val="008E3303"/>
    <w:rsid w:val="008E3314"/>
    <w:rsid w:val="008E33AB"/>
    <w:rsid w:val="008E33C8"/>
    <w:rsid w:val="008E33DA"/>
    <w:rsid w:val="008E33F5"/>
    <w:rsid w:val="008E34A6"/>
    <w:rsid w:val="008E34B7"/>
    <w:rsid w:val="008E34CC"/>
    <w:rsid w:val="008E34D2"/>
    <w:rsid w:val="008E34DA"/>
    <w:rsid w:val="008E34FA"/>
    <w:rsid w:val="008E350F"/>
    <w:rsid w:val="008E3517"/>
    <w:rsid w:val="008E3533"/>
    <w:rsid w:val="008E353D"/>
    <w:rsid w:val="008E3550"/>
    <w:rsid w:val="008E3561"/>
    <w:rsid w:val="008E356E"/>
    <w:rsid w:val="008E359D"/>
    <w:rsid w:val="008E35AA"/>
    <w:rsid w:val="008E35E9"/>
    <w:rsid w:val="008E361C"/>
    <w:rsid w:val="008E361E"/>
    <w:rsid w:val="008E3655"/>
    <w:rsid w:val="008E3676"/>
    <w:rsid w:val="008E36A0"/>
    <w:rsid w:val="008E36B0"/>
    <w:rsid w:val="008E36BE"/>
    <w:rsid w:val="008E36E2"/>
    <w:rsid w:val="008E36E6"/>
    <w:rsid w:val="008E36F2"/>
    <w:rsid w:val="008E372C"/>
    <w:rsid w:val="008E373D"/>
    <w:rsid w:val="008E3747"/>
    <w:rsid w:val="008E375B"/>
    <w:rsid w:val="008E37B3"/>
    <w:rsid w:val="008E37C8"/>
    <w:rsid w:val="008E37CB"/>
    <w:rsid w:val="008E37E6"/>
    <w:rsid w:val="008E3829"/>
    <w:rsid w:val="008E3834"/>
    <w:rsid w:val="008E384D"/>
    <w:rsid w:val="008E38B0"/>
    <w:rsid w:val="008E38D8"/>
    <w:rsid w:val="008E38F5"/>
    <w:rsid w:val="008E38FC"/>
    <w:rsid w:val="008E3905"/>
    <w:rsid w:val="008E392F"/>
    <w:rsid w:val="008E3948"/>
    <w:rsid w:val="008E394A"/>
    <w:rsid w:val="008E3950"/>
    <w:rsid w:val="008E395D"/>
    <w:rsid w:val="008E397D"/>
    <w:rsid w:val="008E3981"/>
    <w:rsid w:val="008E3990"/>
    <w:rsid w:val="008E3997"/>
    <w:rsid w:val="008E3999"/>
    <w:rsid w:val="008E3A07"/>
    <w:rsid w:val="008E3A0C"/>
    <w:rsid w:val="008E3A22"/>
    <w:rsid w:val="008E3A6B"/>
    <w:rsid w:val="008E3A7D"/>
    <w:rsid w:val="008E3A8F"/>
    <w:rsid w:val="008E3AF6"/>
    <w:rsid w:val="008E3B26"/>
    <w:rsid w:val="008E3B42"/>
    <w:rsid w:val="008E3B47"/>
    <w:rsid w:val="008E3B58"/>
    <w:rsid w:val="008E3B72"/>
    <w:rsid w:val="008E3B8D"/>
    <w:rsid w:val="008E3B8E"/>
    <w:rsid w:val="008E3BAC"/>
    <w:rsid w:val="008E3BEA"/>
    <w:rsid w:val="008E3CB1"/>
    <w:rsid w:val="008E3CDC"/>
    <w:rsid w:val="008E3D08"/>
    <w:rsid w:val="008E3D14"/>
    <w:rsid w:val="008E3D42"/>
    <w:rsid w:val="008E3D4B"/>
    <w:rsid w:val="008E3D53"/>
    <w:rsid w:val="008E3D78"/>
    <w:rsid w:val="008E3DE1"/>
    <w:rsid w:val="008E3DFE"/>
    <w:rsid w:val="008E3E08"/>
    <w:rsid w:val="008E3E24"/>
    <w:rsid w:val="008E3E50"/>
    <w:rsid w:val="008E3E7E"/>
    <w:rsid w:val="008E3EA1"/>
    <w:rsid w:val="008E3ECB"/>
    <w:rsid w:val="008E3EDD"/>
    <w:rsid w:val="008E3EE0"/>
    <w:rsid w:val="008E3F6A"/>
    <w:rsid w:val="008E3FBE"/>
    <w:rsid w:val="008E3FE1"/>
    <w:rsid w:val="008E4050"/>
    <w:rsid w:val="008E40BC"/>
    <w:rsid w:val="008E40F6"/>
    <w:rsid w:val="008E4106"/>
    <w:rsid w:val="008E4107"/>
    <w:rsid w:val="008E410D"/>
    <w:rsid w:val="008E4166"/>
    <w:rsid w:val="008E41C7"/>
    <w:rsid w:val="008E4206"/>
    <w:rsid w:val="008E4218"/>
    <w:rsid w:val="008E4231"/>
    <w:rsid w:val="008E4243"/>
    <w:rsid w:val="008E4265"/>
    <w:rsid w:val="008E4270"/>
    <w:rsid w:val="008E429B"/>
    <w:rsid w:val="008E42A5"/>
    <w:rsid w:val="008E42E0"/>
    <w:rsid w:val="008E42EB"/>
    <w:rsid w:val="008E42F6"/>
    <w:rsid w:val="008E431D"/>
    <w:rsid w:val="008E4336"/>
    <w:rsid w:val="008E43AD"/>
    <w:rsid w:val="008E4422"/>
    <w:rsid w:val="008E4443"/>
    <w:rsid w:val="008E444C"/>
    <w:rsid w:val="008E4469"/>
    <w:rsid w:val="008E4470"/>
    <w:rsid w:val="008E4477"/>
    <w:rsid w:val="008E44BC"/>
    <w:rsid w:val="008E44C7"/>
    <w:rsid w:val="008E451D"/>
    <w:rsid w:val="008E452C"/>
    <w:rsid w:val="008E4576"/>
    <w:rsid w:val="008E4598"/>
    <w:rsid w:val="008E45EF"/>
    <w:rsid w:val="008E45FB"/>
    <w:rsid w:val="008E45FC"/>
    <w:rsid w:val="008E4613"/>
    <w:rsid w:val="008E4620"/>
    <w:rsid w:val="008E4627"/>
    <w:rsid w:val="008E4664"/>
    <w:rsid w:val="008E466E"/>
    <w:rsid w:val="008E4677"/>
    <w:rsid w:val="008E46C6"/>
    <w:rsid w:val="008E4721"/>
    <w:rsid w:val="008E4776"/>
    <w:rsid w:val="008E479C"/>
    <w:rsid w:val="008E47AD"/>
    <w:rsid w:val="008E47AF"/>
    <w:rsid w:val="008E47D0"/>
    <w:rsid w:val="008E4802"/>
    <w:rsid w:val="008E48B1"/>
    <w:rsid w:val="008E48D9"/>
    <w:rsid w:val="008E494C"/>
    <w:rsid w:val="008E4952"/>
    <w:rsid w:val="008E495E"/>
    <w:rsid w:val="008E496A"/>
    <w:rsid w:val="008E49AD"/>
    <w:rsid w:val="008E49C5"/>
    <w:rsid w:val="008E49EA"/>
    <w:rsid w:val="008E49FB"/>
    <w:rsid w:val="008E49FF"/>
    <w:rsid w:val="008E4A6A"/>
    <w:rsid w:val="008E4A78"/>
    <w:rsid w:val="008E4AC9"/>
    <w:rsid w:val="008E4AD4"/>
    <w:rsid w:val="008E4AF8"/>
    <w:rsid w:val="008E4AFA"/>
    <w:rsid w:val="008E4AFD"/>
    <w:rsid w:val="008E4B14"/>
    <w:rsid w:val="008E4B2E"/>
    <w:rsid w:val="008E4B5A"/>
    <w:rsid w:val="008E4B6C"/>
    <w:rsid w:val="008E4B72"/>
    <w:rsid w:val="008E4BA4"/>
    <w:rsid w:val="008E4BBE"/>
    <w:rsid w:val="008E4BF5"/>
    <w:rsid w:val="008E4BFD"/>
    <w:rsid w:val="008E4C13"/>
    <w:rsid w:val="008E4C21"/>
    <w:rsid w:val="008E4C2A"/>
    <w:rsid w:val="008E4C5A"/>
    <w:rsid w:val="008E4C63"/>
    <w:rsid w:val="008E4C78"/>
    <w:rsid w:val="008E4CE6"/>
    <w:rsid w:val="008E4D0F"/>
    <w:rsid w:val="008E4D33"/>
    <w:rsid w:val="008E4D62"/>
    <w:rsid w:val="008E4D8B"/>
    <w:rsid w:val="008E4D8E"/>
    <w:rsid w:val="008E4D94"/>
    <w:rsid w:val="008E4D97"/>
    <w:rsid w:val="008E4DA4"/>
    <w:rsid w:val="008E4DAE"/>
    <w:rsid w:val="008E4DDA"/>
    <w:rsid w:val="008E4DE4"/>
    <w:rsid w:val="008E4E22"/>
    <w:rsid w:val="008E4E94"/>
    <w:rsid w:val="008E4EB9"/>
    <w:rsid w:val="008E4F8B"/>
    <w:rsid w:val="008E4FAA"/>
    <w:rsid w:val="008E4FAE"/>
    <w:rsid w:val="008E4FF3"/>
    <w:rsid w:val="008E5026"/>
    <w:rsid w:val="008E502A"/>
    <w:rsid w:val="008E5048"/>
    <w:rsid w:val="008E5057"/>
    <w:rsid w:val="008E5058"/>
    <w:rsid w:val="008E5063"/>
    <w:rsid w:val="008E5070"/>
    <w:rsid w:val="008E50A4"/>
    <w:rsid w:val="008E50B6"/>
    <w:rsid w:val="008E50BE"/>
    <w:rsid w:val="008E50E2"/>
    <w:rsid w:val="008E50E3"/>
    <w:rsid w:val="008E50EC"/>
    <w:rsid w:val="008E50F2"/>
    <w:rsid w:val="008E512B"/>
    <w:rsid w:val="008E516C"/>
    <w:rsid w:val="008E5194"/>
    <w:rsid w:val="008E51E4"/>
    <w:rsid w:val="008E5210"/>
    <w:rsid w:val="008E5217"/>
    <w:rsid w:val="008E525C"/>
    <w:rsid w:val="008E52C7"/>
    <w:rsid w:val="008E52FD"/>
    <w:rsid w:val="008E5301"/>
    <w:rsid w:val="008E537F"/>
    <w:rsid w:val="008E53B9"/>
    <w:rsid w:val="008E53DF"/>
    <w:rsid w:val="008E540A"/>
    <w:rsid w:val="008E541A"/>
    <w:rsid w:val="008E5435"/>
    <w:rsid w:val="008E5453"/>
    <w:rsid w:val="008E546B"/>
    <w:rsid w:val="008E547E"/>
    <w:rsid w:val="008E54A7"/>
    <w:rsid w:val="008E5509"/>
    <w:rsid w:val="008E550A"/>
    <w:rsid w:val="008E55EC"/>
    <w:rsid w:val="008E563A"/>
    <w:rsid w:val="008E567D"/>
    <w:rsid w:val="008E5699"/>
    <w:rsid w:val="008E56B9"/>
    <w:rsid w:val="008E56E9"/>
    <w:rsid w:val="008E56F9"/>
    <w:rsid w:val="008E56FB"/>
    <w:rsid w:val="008E5724"/>
    <w:rsid w:val="008E573A"/>
    <w:rsid w:val="008E57C0"/>
    <w:rsid w:val="008E57C4"/>
    <w:rsid w:val="008E57D5"/>
    <w:rsid w:val="008E57E4"/>
    <w:rsid w:val="008E57F0"/>
    <w:rsid w:val="008E5806"/>
    <w:rsid w:val="008E5809"/>
    <w:rsid w:val="008E581E"/>
    <w:rsid w:val="008E5822"/>
    <w:rsid w:val="008E5833"/>
    <w:rsid w:val="008E5844"/>
    <w:rsid w:val="008E5848"/>
    <w:rsid w:val="008E584D"/>
    <w:rsid w:val="008E5856"/>
    <w:rsid w:val="008E5857"/>
    <w:rsid w:val="008E5867"/>
    <w:rsid w:val="008E58CE"/>
    <w:rsid w:val="008E58F3"/>
    <w:rsid w:val="008E590C"/>
    <w:rsid w:val="008E5923"/>
    <w:rsid w:val="008E593F"/>
    <w:rsid w:val="008E5992"/>
    <w:rsid w:val="008E59B7"/>
    <w:rsid w:val="008E59D7"/>
    <w:rsid w:val="008E5A0F"/>
    <w:rsid w:val="008E5A12"/>
    <w:rsid w:val="008E5A1F"/>
    <w:rsid w:val="008E5A53"/>
    <w:rsid w:val="008E5AB3"/>
    <w:rsid w:val="008E5ABB"/>
    <w:rsid w:val="008E5B1F"/>
    <w:rsid w:val="008E5B2A"/>
    <w:rsid w:val="008E5B3E"/>
    <w:rsid w:val="008E5B86"/>
    <w:rsid w:val="008E5B96"/>
    <w:rsid w:val="008E5BAE"/>
    <w:rsid w:val="008E5BCF"/>
    <w:rsid w:val="008E5BD3"/>
    <w:rsid w:val="008E5BD9"/>
    <w:rsid w:val="008E5BDD"/>
    <w:rsid w:val="008E5C22"/>
    <w:rsid w:val="008E5C34"/>
    <w:rsid w:val="008E5C7B"/>
    <w:rsid w:val="008E5C82"/>
    <w:rsid w:val="008E5CE3"/>
    <w:rsid w:val="008E5CFF"/>
    <w:rsid w:val="008E5D1C"/>
    <w:rsid w:val="008E5D24"/>
    <w:rsid w:val="008E5D2C"/>
    <w:rsid w:val="008E5D5D"/>
    <w:rsid w:val="008E5D7F"/>
    <w:rsid w:val="008E5D88"/>
    <w:rsid w:val="008E5D8F"/>
    <w:rsid w:val="008E5D90"/>
    <w:rsid w:val="008E5DE6"/>
    <w:rsid w:val="008E5E04"/>
    <w:rsid w:val="008E5E06"/>
    <w:rsid w:val="008E5E20"/>
    <w:rsid w:val="008E5E22"/>
    <w:rsid w:val="008E5E26"/>
    <w:rsid w:val="008E5E7B"/>
    <w:rsid w:val="008E5E81"/>
    <w:rsid w:val="008E5E96"/>
    <w:rsid w:val="008E5EEB"/>
    <w:rsid w:val="008E5EF5"/>
    <w:rsid w:val="008E5F12"/>
    <w:rsid w:val="008E5F63"/>
    <w:rsid w:val="008E5F6E"/>
    <w:rsid w:val="008E5FA6"/>
    <w:rsid w:val="008E5FDD"/>
    <w:rsid w:val="008E5FE4"/>
    <w:rsid w:val="008E5FE7"/>
    <w:rsid w:val="008E5FF4"/>
    <w:rsid w:val="008E5FFC"/>
    <w:rsid w:val="008E6015"/>
    <w:rsid w:val="008E6022"/>
    <w:rsid w:val="008E606D"/>
    <w:rsid w:val="008E6087"/>
    <w:rsid w:val="008E610F"/>
    <w:rsid w:val="008E6110"/>
    <w:rsid w:val="008E611A"/>
    <w:rsid w:val="008E613A"/>
    <w:rsid w:val="008E6159"/>
    <w:rsid w:val="008E615B"/>
    <w:rsid w:val="008E6182"/>
    <w:rsid w:val="008E6191"/>
    <w:rsid w:val="008E61A8"/>
    <w:rsid w:val="008E61B0"/>
    <w:rsid w:val="008E61B1"/>
    <w:rsid w:val="008E61CD"/>
    <w:rsid w:val="008E61D2"/>
    <w:rsid w:val="008E61E7"/>
    <w:rsid w:val="008E61EE"/>
    <w:rsid w:val="008E621F"/>
    <w:rsid w:val="008E623E"/>
    <w:rsid w:val="008E625E"/>
    <w:rsid w:val="008E626D"/>
    <w:rsid w:val="008E6277"/>
    <w:rsid w:val="008E629B"/>
    <w:rsid w:val="008E62ED"/>
    <w:rsid w:val="008E62F9"/>
    <w:rsid w:val="008E63B4"/>
    <w:rsid w:val="008E63C1"/>
    <w:rsid w:val="008E63FB"/>
    <w:rsid w:val="008E6405"/>
    <w:rsid w:val="008E641A"/>
    <w:rsid w:val="008E645F"/>
    <w:rsid w:val="008E646F"/>
    <w:rsid w:val="008E64B2"/>
    <w:rsid w:val="008E64C5"/>
    <w:rsid w:val="008E6517"/>
    <w:rsid w:val="008E655D"/>
    <w:rsid w:val="008E6573"/>
    <w:rsid w:val="008E657E"/>
    <w:rsid w:val="008E65B7"/>
    <w:rsid w:val="008E65F2"/>
    <w:rsid w:val="008E6616"/>
    <w:rsid w:val="008E662A"/>
    <w:rsid w:val="008E6640"/>
    <w:rsid w:val="008E6671"/>
    <w:rsid w:val="008E6681"/>
    <w:rsid w:val="008E669D"/>
    <w:rsid w:val="008E66A2"/>
    <w:rsid w:val="008E66AE"/>
    <w:rsid w:val="008E66C2"/>
    <w:rsid w:val="008E66C9"/>
    <w:rsid w:val="008E66D7"/>
    <w:rsid w:val="008E66DE"/>
    <w:rsid w:val="008E6778"/>
    <w:rsid w:val="008E6789"/>
    <w:rsid w:val="008E67EB"/>
    <w:rsid w:val="008E67F0"/>
    <w:rsid w:val="008E6804"/>
    <w:rsid w:val="008E6882"/>
    <w:rsid w:val="008E68B0"/>
    <w:rsid w:val="008E68B8"/>
    <w:rsid w:val="008E68BF"/>
    <w:rsid w:val="008E68E2"/>
    <w:rsid w:val="008E690F"/>
    <w:rsid w:val="008E6925"/>
    <w:rsid w:val="008E695E"/>
    <w:rsid w:val="008E697F"/>
    <w:rsid w:val="008E698C"/>
    <w:rsid w:val="008E69A1"/>
    <w:rsid w:val="008E69C2"/>
    <w:rsid w:val="008E69DE"/>
    <w:rsid w:val="008E6A53"/>
    <w:rsid w:val="008E6A57"/>
    <w:rsid w:val="008E6A6B"/>
    <w:rsid w:val="008E6A9E"/>
    <w:rsid w:val="008E6ACE"/>
    <w:rsid w:val="008E6B13"/>
    <w:rsid w:val="008E6B2F"/>
    <w:rsid w:val="008E6BFD"/>
    <w:rsid w:val="008E6C01"/>
    <w:rsid w:val="008E6C70"/>
    <w:rsid w:val="008E6C72"/>
    <w:rsid w:val="008E6C79"/>
    <w:rsid w:val="008E6C86"/>
    <w:rsid w:val="008E6CAC"/>
    <w:rsid w:val="008E6CBF"/>
    <w:rsid w:val="008E6CE1"/>
    <w:rsid w:val="008E6CF9"/>
    <w:rsid w:val="008E6D0B"/>
    <w:rsid w:val="008E6D17"/>
    <w:rsid w:val="008E6D68"/>
    <w:rsid w:val="008E6D8E"/>
    <w:rsid w:val="008E6DB5"/>
    <w:rsid w:val="008E6DDD"/>
    <w:rsid w:val="008E6DE9"/>
    <w:rsid w:val="008E6DF7"/>
    <w:rsid w:val="008E6E0D"/>
    <w:rsid w:val="008E6E58"/>
    <w:rsid w:val="008E6E7C"/>
    <w:rsid w:val="008E6E91"/>
    <w:rsid w:val="008E6EAB"/>
    <w:rsid w:val="008E6EC4"/>
    <w:rsid w:val="008E6F3C"/>
    <w:rsid w:val="008E6F51"/>
    <w:rsid w:val="008E6F76"/>
    <w:rsid w:val="008E6F79"/>
    <w:rsid w:val="008E6FF0"/>
    <w:rsid w:val="008E70A3"/>
    <w:rsid w:val="008E70D9"/>
    <w:rsid w:val="008E70EA"/>
    <w:rsid w:val="008E70F0"/>
    <w:rsid w:val="008E712B"/>
    <w:rsid w:val="008E718C"/>
    <w:rsid w:val="008E7191"/>
    <w:rsid w:val="008E7193"/>
    <w:rsid w:val="008E71FE"/>
    <w:rsid w:val="008E7208"/>
    <w:rsid w:val="008E728A"/>
    <w:rsid w:val="008E7297"/>
    <w:rsid w:val="008E72C6"/>
    <w:rsid w:val="008E72C9"/>
    <w:rsid w:val="008E7303"/>
    <w:rsid w:val="008E7321"/>
    <w:rsid w:val="008E7329"/>
    <w:rsid w:val="008E7364"/>
    <w:rsid w:val="008E737F"/>
    <w:rsid w:val="008E7385"/>
    <w:rsid w:val="008E73A4"/>
    <w:rsid w:val="008E73BB"/>
    <w:rsid w:val="008E73E7"/>
    <w:rsid w:val="008E73ED"/>
    <w:rsid w:val="008E7411"/>
    <w:rsid w:val="008E7416"/>
    <w:rsid w:val="008E7432"/>
    <w:rsid w:val="008E746C"/>
    <w:rsid w:val="008E7470"/>
    <w:rsid w:val="008E7472"/>
    <w:rsid w:val="008E7475"/>
    <w:rsid w:val="008E7476"/>
    <w:rsid w:val="008E7519"/>
    <w:rsid w:val="008E751A"/>
    <w:rsid w:val="008E7594"/>
    <w:rsid w:val="008E75CF"/>
    <w:rsid w:val="008E75FC"/>
    <w:rsid w:val="008E7654"/>
    <w:rsid w:val="008E7660"/>
    <w:rsid w:val="008E7663"/>
    <w:rsid w:val="008E76ED"/>
    <w:rsid w:val="008E76F1"/>
    <w:rsid w:val="008E771A"/>
    <w:rsid w:val="008E771B"/>
    <w:rsid w:val="008E7736"/>
    <w:rsid w:val="008E7757"/>
    <w:rsid w:val="008E776B"/>
    <w:rsid w:val="008E7772"/>
    <w:rsid w:val="008E7791"/>
    <w:rsid w:val="008E77B1"/>
    <w:rsid w:val="008E77BC"/>
    <w:rsid w:val="008E77CF"/>
    <w:rsid w:val="008E77D4"/>
    <w:rsid w:val="008E77E7"/>
    <w:rsid w:val="008E77EE"/>
    <w:rsid w:val="008E7850"/>
    <w:rsid w:val="008E786B"/>
    <w:rsid w:val="008E78D0"/>
    <w:rsid w:val="008E78ED"/>
    <w:rsid w:val="008E791F"/>
    <w:rsid w:val="008E7949"/>
    <w:rsid w:val="008E7959"/>
    <w:rsid w:val="008E79AF"/>
    <w:rsid w:val="008E79C7"/>
    <w:rsid w:val="008E79D0"/>
    <w:rsid w:val="008E79E5"/>
    <w:rsid w:val="008E7A07"/>
    <w:rsid w:val="008E7A22"/>
    <w:rsid w:val="008E7A2E"/>
    <w:rsid w:val="008E7A5E"/>
    <w:rsid w:val="008E7A91"/>
    <w:rsid w:val="008E7AA4"/>
    <w:rsid w:val="008E7AAA"/>
    <w:rsid w:val="008E7AB0"/>
    <w:rsid w:val="008E7ABA"/>
    <w:rsid w:val="008E7B00"/>
    <w:rsid w:val="008E7B34"/>
    <w:rsid w:val="008E7B35"/>
    <w:rsid w:val="008E7B6A"/>
    <w:rsid w:val="008E7B91"/>
    <w:rsid w:val="008E7BC0"/>
    <w:rsid w:val="008E7C0D"/>
    <w:rsid w:val="008E7C26"/>
    <w:rsid w:val="008E7C36"/>
    <w:rsid w:val="008E7C3E"/>
    <w:rsid w:val="008E7C52"/>
    <w:rsid w:val="008E7C57"/>
    <w:rsid w:val="008E7C5D"/>
    <w:rsid w:val="008E7C85"/>
    <w:rsid w:val="008E7C8C"/>
    <w:rsid w:val="008E7CBC"/>
    <w:rsid w:val="008E7CE2"/>
    <w:rsid w:val="008E7D41"/>
    <w:rsid w:val="008E7D48"/>
    <w:rsid w:val="008E7D4C"/>
    <w:rsid w:val="008E7D4F"/>
    <w:rsid w:val="008E7D96"/>
    <w:rsid w:val="008E7DC0"/>
    <w:rsid w:val="008E7DC4"/>
    <w:rsid w:val="008E7DF1"/>
    <w:rsid w:val="008E7E01"/>
    <w:rsid w:val="008E7E13"/>
    <w:rsid w:val="008E7E43"/>
    <w:rsid w:val="008E7E44"/>
    <w:rsid w:val="008E7E4F"/>
    <w:rsid w:val="008E7E85"/>
    <w:rsid w:val="008E7EB1"/>
    <w:rsid w:val="008E7EC9"/>
    <w:rsid w:val="008E7EF7"/>
    <w:rsid w:val="008E7F33"/>
    <w:rsid w:val="008E7F4A"/>
    <w:rsid w:val="008E7F91"/>
    <w:rsid w:val="008E7FC1"/>
    <w:rsid w:val="008E7FEE"/>
    <w:rsid w:val="008E7FFA"/>
    <w:rsid w:val="008F0006"/>
    <w:rsid w:val="008F000C"/>
    <w:rsid w:val="008F0033"/>
    <w:rsid w:val="008F0075"/>
    <w:rsid w:val="008F008D"/>
    <w:rsid w:val="008F00FA"/>
    <w:rsid w:val="008F010D"/>
    <w:rsid w:val="008F013E"/>
    <w:rsid w:val="008F0194"/>
    <w:rsid w:val="008F01BE"/>
    <w:rsid w:val="008F01C9"/>
    <w:rsid w:val="008F0203"/>
    <w:rsid w:val="008F025D"/>
    <w:rsid w:val="008F02E3"/>
    <w:rsid w:val="008F02F8"/>
    <w:rsid w:val="008F0321"/>
    <w:rsid w:val="008F0331"/>
    <w:rsid w:val="008F033F"/>
    <w:rsid w:val="008F034A"/>
    <w:rsid w:val="008F0384"/>
    <w:rsid w:val="008F03F3"/>
    <w:rsid w:val="008F0409"/>
    <w:rsid w:val="008F040E"/>
    <w:rsid w:val="008F0427"/>
    <w:rsid w:val="008F042A"/>
    <w:rsid w:val="008F0461"/>
    <w:rsid w:val="008F0483"/>
    <w:rsid w:val="008F0492"/>
    <w:rsid w:val="008F0530"/>
    <w:rsid w:val="008F0556"/>
    <w:rsid w:val="008F057A"/>
    <w:rsid w:val="008F058A"/>
    <w:rsid w:val="008F05A6"/>
    <w:rsid w:val="008F05F4"/>
    <w:rsid w:val="008F061F"/>
    <w:rsid w:val="008F0643"/>
    <w:rsid w:val="008F06CA"/>
    <w:rsid w:val="008F06E8"/>
    <w:rsid w:val="008F0771"/>
    <w:rsid w:val="008F07B6"/>
    <w:rsid w:val="008F07DB"/>
    <w:rsid w:val="008F07E6"/>
    <w:rsid w:val="008F0821"/>
    <w:rsid w:val="008F0828"/>
    <w:rsid w:val="008F084F"/>
    <w:rsid w:val="008F0853"/>
    <w:rsid w:val="008F0889"/>
    <w:rsid w:val="008F08AF"/>
    <w:rsid w:val="008F08BC"/>
    <w:rsid w:val="008F08C0"/>
    <w:rsid w:val="008F08C1"/>
    <w:rsid w:val="008F08DD"/>
    <w:rsid w:val="008F08DF"/>
    <w:rsid w:val="008F08EB"/>
    <w:rsid w:val="008F0905"/>
    <w:rsid w:val="008F096D"/>
    <w:rsid w:val="008F0978"/>
    <w:rsid w:val="008F0990"/>
    <w:rsid w:val="008F099B"/>
    <w:rsid w:val="008F09C0"/>
    <w:rsid w:val="008F09C1"/>
    <w:rsid w:val="008F09DC"/>
    <w:rsid w:val="008F09E0"/>
    <w:rsid w:val="008F0A1A"/>
    <w:rsid w:val="008F0A3F"/>
    <w:rsid w:val="008F0A56"/>
    <w:rsid w:val="008F0A5A"/>
    <w:rsid w:val="008F0A83"/>
    <w:rsid w:val="008F0AAB"/>
    <w:rsid w:val="008F0AD2"/>
    <w:rsid w:val="008F0ADA"/>
    <w:rsid w:val="008F0B75"/>
    <w:rsid w:val="008F0B76"/>
    <w:rsid w:val="008F0BD3"/>
    <w:rsid w:val="008F0C0A"/>
    <w:rsid w:val="008F0C29"/>
    <w:rsid w:val="008F0C54"/>
    <w:rsid w:val="008F0C89"/>
    <w:rsid w:val="008F0C8F"/>
    <w:rsid w:val="008F0CB1"/>
    <w:rsid w:val="008F0CBB"/>
    <w:rsid w:val="008F0D78"/>
    <w:rsid w:val="008F0D9A"/>
    <w:rsid w:val="008F0D9E"/>
    <w:rsid w:val="008F0DD0"/>
    <w:rsid w:val="008F0E14"/>
    <w:rsid w:val="008F0E23"/>
    <w:rsid w:val="008F0E87"/>
    <w:rsid w:val="008F0E89"/>
    <w:rsid w:val="008F0EA1"/>
    <w:rsid w:val="008F0EB1"/>
    <w:rsid w:val="008F0EC8"/>
    <w:rsid w:val="008F0F12"/>
    <w:rsid w:val="008F0F24"/>
    <w:rsid w:val="008F0F2F"/>
    <w:rsid w:val="008F0F56"/>
    <w:rsid w:val="008F0F62"/>
    <w:rsid w:val="008F0F74"/>
    <w:rsid w:val="008F0F78"/>
    <w:rsid w:val="008F0F86"/>
    <w:rsid w:val="008F0FB8"/>
    <w:rsid w:val="008F0FEE"/>
    <w:rsid w:val="008F105B"/>
    <w:rsid w:val="008F1067"/>
    <w:rsid w:val="008F1074"/>
    <w:rsid w:val="008F109D"/>
    <w:rsid w:val="008F10B4"/>
    <w:rsid w:val="008F10BE"/>
    <w:rsid w:val="008F1105"/>
    <w:rsid w:val="008F1138"/>
    <w:rsid w:val="008F118C"/>
    <w:rsid w:val="008F11A2"/>
    <w:rsid w:val="008F11E2"/>
    <w:rsid w:val="008F11F1"/>
    <w:rsid w:val="008F1203"/>
    <w:rsid w:val="008F1221"/>
    <w:rsid w:val="008F12A4"/>
    <w:rsid w:val="008F12BF"/>
    <w:rsid w:val="008F12EC"/>
    <w:rsid w:val="008F12FD"/>
    <w:rsid w:val="008F12FE"/>
    <w:rsid w:val="008F1308"/>
    <w:rsid w:val="008F1326"/>
    <w:rsid w:val="008F1344"/>
    <w:rsid w:val="008F134C"/>
    <w:rsid w:val="008F134F"/>
    <w:rsid w:val="008F1381"/>
    <w:rsid w:val="008F13A0"/>
    <w:rsid w:val="008F13A8"/>
    <w:rsid w:val="008F13AC"/>
    <w:rsid w:val="008F13BC"/>
    <w:rsid w:val="008F13BD"/>
    <w:rsid w:val="008F13EB"/>
    <w:rsid w:val="008F1417"/>
    <w:rsid w:val="008F141D"/>
    <w:rsid w:val="008F143F"/>
    <w:rsid w:val="008F145A"/>
    <w:rsid w:val="008F145B"/>
    <w:rsid w:val="008F14BB"/>
    <w:rsid w:val="008F14CC"/>
    <w:rsid w:val="008F1502"/>
    <w:rsid w:val="008F151D"/>
    <w:rsid w:val="008F152C"/>
    <w:rsid w:val="008F1534"/>
    <w:rsid w:val="008F1585"/>
    <w:rsid w:val="008F1597"/>
    <w:rsid w:val="008F1623"/>
    <w:rsid w:val="008F1633"/>
    <w:rsid w:val="008F1690"/>
    <w:rsid w:val="008F16A1"/>
    <w:rsid w:val="008F16B8"/>
    <w:rsid w:val="008F16D4"/>
    <w:rsid w:val="008F16E5"/>
    <w:rsid w:val="008F16E6"/>
    <w:rsid w:val="008F16EA"/>
    <w:rsid w:val="008F1719"/>
    <w:rsid w:val="008F1721"/>
    <w:rsid w:val="008F173E"/>
    <w:rsid w:val="008F1753"/>
    <w:rsid w:val="008F1755"/>
    <w:rsid w:val="008F1756"/>
    <w:rsid w:val="008F17D4"/>
    <w:rsid w:val="008F1816"/>
    <w:rsid w:val="008F1853"/>
    <w:rsid w:val="008F185F"/>
    <w:rsid w:val="008F18BD"/>
    <w:rsid w:val="008F1924"/>
    <w:rsid w:val="008F1981"/>
    <w:rsid w:val="008F19D7"/>
    <w:rsid w:val="008F1A0F"/>
    <w:rsid w:val="008F1A9B"/>
    <w:rsid w:val="008F1AAF"/>
    <w:rsid w:val="008F1B2C"/>
    <w:rsid w:val="008F1B6A"/>
    <w:rsid w:val="008F1B6F"/>
    <w:rsid w:val="008F1B76"/>
    <w:rsid w:val="008F1B7D"/>
    <w:rsid w:val="008F1BAC"/>
    <w:rsid w:val="008F1BC8"/>
    <w:rsid w:val="008F1BD4"/>
    <w:rsid w:val="008F1BD8"/>
    <w:rsid w:val="008F1BDC"/>
    <w:rsid w:val="008F1BF2"/>
    <w:rsid w:val="008F1C18"/>
    <w:rsid w:val="008F1C47"/>
    <w:rsid w:val="008F1C49"/>
    <w:rsid w:val="008F1C4C"/>
    <w:rsid w:val="008F1C57"/>
    <w:rsid w:val="008F1C5B"/>
    <w:rsid w:val="008F1C84"/>
    <w:rsid w:val="008F1C8E"/>
    <w:rsid w:val="008F1CA8"/>
    <w:rsid w:val="008F1D00"/>
    <w:rsid w:val="008F1D05"/>
    <w:rsid w:val="008F1D34"/>
    <w:rsid w:val="008F1D35"/>
    <w:rsid w:val="008F1D63"/>
    <w:rsid w:val="008F1DC8"/>
    <w:rsid w:val="008F1DFE"/>
    <w:rsid w:val="008F1E91"/>
    <w:rsid w:val="008F1EFA"/>
    <w:rsid w:val="008F1F27"/>
    <w:rsid w:val="008F1F2C"/>
    <w:rsid w:val="008F1F39"/>
    <w:rsid w:val="008F1F42"/>
    <w:rsid w:val="008F1F8D"/>
    <w:rsid w:val="008F1FAB"/>
    <w:rsid w:val="008F1FAE"/>
    <w:rsid w:val="008F1FB5"/>
    <w:rsid w:val="008F1FBB"/>
    <w:rsid w:val="008F1FBE"/>
    <w:rsid w:val="008F1FC7"/>
    <w:rsid w:val="008F1FDE"/>
    <w:rsid w:val="008F1FEF"/>
    <w:rsid w:val="008F1FFE"/>
    <w:rsid w:val="008F200A"/>
    <w:rsid w:val="008F200C"/>
    <w:rsid w:val="008F2056"/>
    <w:rsid w:val="008F2062"/>
    <w:rsid w:val="008F2064"/>
    <w:rsid w:val="008F2072"/>
    <w:rsid w:val="008F209D"/>
    <w:rsid w:val="008F20AA"/>
    <w:rsid w:val="008F20CC"/>
    <w:rsid w:val="008F20D8"/>
    <w:rsid w:val="008F20DD"/>
    <w:rsid w:val="008F20F7"/>
    <w:rsid w:val="008F2117"/>
    <w:rsid w:val="008F2143"/>
    <w:rsid w:val="008F21B7"/>
    <w:rsid w:val="008F21DF"/>
    <w:rsid w:val="008F21E8"/>
    <w:rsid w:val="008F21EA"/>
    <w:rsid w:val="008F223C"/>
    <w:rsid w:val="008F2253"/>
    <w:rsid w:val="008F2261"/>
    <w:rsid w:val="008F2283"/>
    <w:rsid w:val="008F22CF"/>
    <w:rsid w:val="008F22E7"/>
    <w:rsid w:val="008F230F"/>
    <w:rsid w:val="008F2319"/>
    <w:rsid w:val="008F232D"/>
    <w:rsid w:val="008F2332"/>
    <w:rsid w:val="008F2384"/>
    <w:rsid w:val="008F23AA"/>
    <w:rsid w:val="008F23BE"/>
    <w:rsid w:val="008F23C4"/>
    <w:rsid w:val="008F23F0"/>
    <w:rsid w:val="008F2405"/>
    <w:rsid w:val="008F2406"/>
    <w:rsid w:val="008F242A"/>
    <w:rsid w:val="008F245C"/>
    <w:rsid w:val="008F2476"/>
    <w:rsid w:val="008F247E"/>
    <w:rsid w:val="008F24A5"/>
    <w:rsid w:val="008F24D5"/>
    <w:rsid w:val="008F2515"/>
    <w:rsid w:val="008F2584"/>
    <w:rsid w:val="008F2597"/>
    <w:rsid w:val="008F25B0"/>
    <w:rsid w:val="008F25B6"/>
    <w:rsid w:val="008F25B8"/>
    <w:rsid w:val="008F25DF"/>
    <w:rsid w:val="008F2611"/>
    <w:rsid w:val="008F2613"/>
    <w:rsid w:val="008F2624"/>
    <w:rsid w:val="008F264B"/>
    <w:rsid w:val="008F2658"/>
    <w:rsid w:val="008F265E"/>
    <w:rsid w:val="008F267A"/>
    <w:rsid w:val="008F26A6"/>
    <w:rsid w:val="008F26AE"/>
    <w:rsid w:val="008F26D6"/>
    <w:rsid w:val="008F26DF"/>
    <w:rsid w:val="008F26E3"/>
    <w:rsid w:val="008F271A"/>
    <w:rsid w:val="008F2761"/>
    <w:rsid w:val="008F2799"/>
    <w:rsid w:val="008F27A2"/>
    <w:rsid w:val="008F27A7"/>
    <w:rsid w:val="008F27AA"/>
    <w:rsid w:val="008F27E2"/>
    <w:rsid w:val="008F2832"/>
    <w:rsid w:val="008F288D"/>
    <w:rsid w:val="008F28A3"/>
    <w:rsid w:val="008F28C1"/>
    <w:rsid w:val="008F28F2"/>
    <w:rsid w:val="008F2912"/>
    <w:rsid w:val="008F293F"/>
    <w:rsid w:val="008F2957"/>
    <w:rsid w:val="008F29B8"/>
    <w:rsid w:val="008F29BE"/>
    <w:rsid w:val="008F29CA"/>
    <w:rsid w:val="008F29F1"/>
    <w:rsid w:val="008F29FC"/>
    <w:rsid w:val="008F2A28"/>
    <w:rsid w:val="008F2A2B"/>
    <w:rsid w:val="008F2A96"/>
    <w:rsid w:val="008F2AA6"/>
    <w:rsid w:val="008F2AAC"/>
    <w:rsid w:val="008F2AB5"/>
    <w:rsid w:val="008F2AB6"/>
    <w:rsid w:val="008F2AD4"/>
    <w:rsid w:val="008F2ADD"/>
    <w:rsid w:val="008F2ADF"/>
    <w:rsid w:val="008F2AE7"/>
    <w:rsid w:val="008F2B11"/>
    <w:rsid w:val="008F2B24"/>
    <w:rsid w:val="008F2B5F"/>
    <w:rsid w:val="008F2B61"/>
    <w:rsid w:val="008F2B78"/>
    <w:rsid w:val="008F2B8C"/>
    <w:rsid w:val="008F2BA6"/>
    <w:rsid w:val="008F2BC5"/>
    <w:rsid w:val="008F2C15"/>
    <w:rsid w:val="008F2CA1"/>
    <w:rsid w:val="008F2CCA"/>
    <w:rsid w:val="008F2CD9"/>
    <w:rsid w:val="008F2CF7"/>
    <w:rsid w:val="008F2CF8"/>
    <w:rsid w:val="008F2D35"/>
    <w:rsid w:val="008F2D54"/>
    <w:rsid w:val="008F2D9B"/>
    <w:rsid w:val="008F2DC6"/>
    <w:rsid w:val="008F2DCB"/>
    <w:rsid w:val="008F2DCF"/>
    <w:rsid w:val="008F2DDC"/>
    <w:rsid w:val="008F2E37"/>
    <w:rsid w:val="008F2E4A"/>
    <w:rsid w:val="008F2E8F"/>
    <w:rsid w:val="008F2EA0"/>
    <w:rsid w:val="008F2EB6"/>
    <w:rsid w:val="008F2ED0"/>
    <w:rsid w:val="008F2F0A"/>
    <w:rsid w:val="008F2F21"/>
    <w:rsid w:val="008F2F67"/>
    <w:rsid w:val="008F2F75"/>
    <w:rsid w:val="008F2F87"/>
    <w:rsid w:val="008F2F93"/>
    <w:rsid w:val="008F302B"/>
    <w:rsid w:val="008F3035"/>
    <w:rsid w:val="008F305B"/>
    <w:rsid w:val="008F3067"/>
    <w:rsid w:val="008F307F"/>
    <w:rsid w:val="008F3087"/>
    <w:rsid w:val="008F30EA"/>
    <w:rsid w:val="008F3116"/>
    <w:rsid w:val="008F3122"/>
    <w:rsid w:val="008F313E"/>
    <w:rsid w:val="008F3153"/>
    <w:rsid w:val="008F31C2"/>
    <w:rsid w:val="008F31C5"/>
    <w:rsid w:val="008F31CE"/>
    <w:rsid w:val="008F321C"/>
    <w:rsid w:val="008F3241"/>
    <w:rsid w:val="008F3256"/>
    <w:rsid w:val="008F3267"/>
    <w:rsid w:val="008F32A4"/>
    <w:rsid w:val="008F331A"/>
    <w:rsid w:val="008F331E"/>
    <w:rsid w:val="008F3388"/>
    <w:rsid w:val="008F3395"/>
    <w:rsid w:val="008F33A5"/>
    <w:rsid w:val="008F33BB"/>
    <w:rsid w:val="008F33BF"/>
    <w:rsid w:val="008F33D7"/>
    <w:rsid w:val="008F33EC"/>
    <w:rsid w:val="008F33F8"/>
    <w:rsid w:val="008F3424"/>
    <w:rsid w:val="008F3427"/>
    <w:rsid w:val="008F3451"/>
    <w:rsid w:val="008F3491"/>
    <w:rsid w:val="008F3497"/>
    <w:rsid w:val="008F34D4"/>
    <w:rsid w:val="008F34EB"/>
    <w:rsid w:val="008F3524"/>
    <w:rsid w:val="008F3527"/>
    <w:rsid w:val="008F358A"/>
    <w:rsid w:val="008F3590"/>
    <w:rsid w:val="008F35A4"/>
    <w:rsid w:val="008F35AC"/>
    <w:rsid w:val="008F35BF"/>
    <w:rsid w:val="008F360F"/>
    <w:rsid w:val="008F3614"/>
    <w:rsid w:val="008F3627"/>
    <w:rsid w:val="008F3659"/>
    <w:rsid w:val="008F36B6"/>
    <w:rsid w:val="008F36DD"/>
    <w:rsid w:val="008F372A"/>
    <w:rsid w:val="008F372D"/>
    <w:rsid w:val="008F3744"/>
    <w:rsid w:val="008F3784"/>
    <w:rsid w:val="008F379C"/>
    <w:rsid w:val="008F380F"/>
    <w:rsid w:val="008F386A"/>
    <w:rsid w:val="008F3878"/>
    <w:rsid w:val="008F3883"/>
    <w:rsid w:val="008F38C2"/>
    <w:rsid w:val="008F38D8"/>
    <w:rsid w:val="008F38DF"/>
    <w:rsid w:val="008F38EE"/>
    <w:rsid w:val="008F3900"/>
    <w:rsid w:val="008F394A"/>
    <w:rsid w:val="008F3993"/>
    <w:rsid w:val="008F39A7"/>
    <w:rsid w:val="008F3A0D"/>
    <w:rsid w:val="008F3A2E"/>
    <w:rsid w:val="008F3A65"/>
    <w:rsid w:val="008F3A93"/>
    <w:rsid w:val="008F3AC8"/>
    <w:rsid w:val="008F3B0C"/>
    <w:rsid w:val="008F3B29"/>
    <w:rsid w:val="008F3B2D"/>
    <w:rsid w:val="008F3B4A"/>
    <w:rsid w:val="008F3B54"/>
    <w:rsid w:val="008F3B55"/>
    <w:rsid w:val="008F3B8A"/>
    <w:rsid w:val="008F3BA8"/>
    <w:rsid w:val="008F3BCB"/>
    <w:rsid w:val="008F3BE4"/>
    <w:rsid w:val="008F3C0E"/>
    <w:rsid w:val="008F3C12"/>
    <w:rsid w:val="008F3C2A"/>
    <w:rsid w:val="008F3C67"/>
    <w:rsid w:val="008F3C82"/>
    <w:rsid w:val="008F3C87"/>
    <w:rsid w:val="008F3C89"/>
    <w:rsid w:val="008F3C9C"/>
    <w:rsid w:val="008F3CCD"/>
    <w:rsid w:val="008F3CE2"/>
    <w:rsid w:val="008F3CF0"/>
    <w:rsid w:val="008F3D08"/>
    <w:rsid w:val="008F3D09"/>
    <w:rsid w:val="008F3D2E"/>
    <w:rsid w:val="008F3D4F"/>
    <w:rsid w:val="008F3D80"/>
    <w:rsid w:val="008F3D9E"/>
    <w:rsid w:val="008F3DA0"/>
    <w:rsid w:val="008F3DB0"/>
    <w:rsid w:val="008F3DC8"/>
    <w:rsid w:val="008F3DEE"/>
    <w:rsid w:val="008F3E14"/>
    <w:rsid w:val="008F3E1D"/>
    <w:rsid w:val="008F3E35"/>
    <w:rsid w:val="008F3E5B"/>
    <w:rsid w:val="008F3EB6"/>
    <w:rsid w:val="008F3EF3"/>
    <w:rsid w:val="008F3EF6"/>
    <w:rsid w:val="008F3F08"/>
    <w:rsid w:val="008F3F0F"/>
    <w:rsid w:val="008F3F47"/>
    <w:rsid w:val="008F3F61"/>
    <w:rsid w:val="008F3F6F"/>
    <w:rsid w:val="008F3FF1"/>
    <w:rsid w:val="008F4002"/>
    <w:rsid w:val="008F4025"/>
    <w:rsid w:val="008F4033"/>
    <w:rsid w:val="008F40B5"/>
    <w:rsid w:val="008F40BB"/>
    <w:rsid w:val="008F40F6"/>
    <w:rsid w:val="008F415E"/>
    <w:rsid w:val="008F4177"/>
    <w:rsid w:val="008F418B"/>
    <w:rsid w:val="008F41E9"/>
    <w:rsid w:val="008F41F0"/>
    <w:rsid w:val="008F4287"/>
    <w:rsid w:val="008F42A8"/>
    <w:rsid w:val="008F42AB"/>
    <w:rsid w:val="008F42C9"/>
    <w:rsid w:val="008F42CE"/>
    <w:rsid w:val="008F42DA"/>
    <w:rsid w:val="008F4332"/>
    <w:rsid w:val="008F4350"/>
    <w:rsid w:val="008F43A2"/>
    <w:rsid w:val="008F43A7"/>
    <w:rsid w:val="008F43C3"/>
    <w:rsid w:val="008F43DE"/>
    <w:rsid w:val="008F43F6"/>
    <w:rsid w:val="008F4477"/>
    <w:rsid w:val="008F4480"/>
    <w:rsid w:val="008F44AD"/>
    <w:rsid w:val="008F44E7"/>
    <w:rsid w:val="008F44FF"/>
    <w:rsid w:val="008F4501"/>
    <w:rsid w:val="008F452C"/>
    <w:rsid w:val="008F454A"/>
    <w:rsid w:val="008F457F"/>
    <w:rsid w:val="008F4585"/>
    <w:rsid w:val="008F45F3"/>
    <w:rsid w:val="008F461D"/>
    <w:rsid w:val="008F4669"/>
    <w:rsid w:val="008F4675"/>
    <w:rsid w:val="008F467B"/>
    <w:rsid w:val="008F4693"/>
    <w:rsid w:val="008F46B0"/>
    <w:rsid w:val="008F46F7"/>
    <w:rsid w:val="008F472D"/>
    <w:rsid w:val="008F4750"/>
    <w:rsid w:val="008F47AA"/>
    <w:rsid w:val="008F47C8"/>
    <w:rsid w:val="008F47D7"/>
    <w:rsid w:val="008F47F9"/>
    <w:rsid w:val="008F4809"/>
    <w:rsid w:val="008F4827"/>
    <w:rsid w:val="008F4835"/>
    <w:rsid w:val="008F487A"/>
    <w:rsid w:val="008F48A4"/>
    <w:rsid w:val="008F48D9"/>
    <w:rsid w:val="008F48E7"/>
    <w:rsid w:val="008F4900"/>
    <w:rsid w:val="008F490E"/>
    <w:rsid w:val="008F4929"/>
    <w:rsid w:val="008F493B"/>
    <w:rsid w:val="008F498B"/>
    <w:rsid w:val="008F49BB"/>
    <w:rsid w:val="008F49CE"/>
    <w:rsid w:val="008F49D9"/>
    <w:rsid w:val="008F49DE"/>
    <w:rsid w:val="008F4A48"/>
    <w:rsid w:val="008F4A5F"/>
    <w:rsid w:val="008F4B5B"/>
    <w:rsid w:val="008F4B64"/>
    <w:rsid w:val="008F4B7C"/>
    <w:rsid w:val="008F4BD9"/>
    <w:rsid w:val="008F4BF1"/>
    <w:rsid w:val="008F4C4C"/>
    <w:rsid w:val="008F4C85"/>
    <w:rsid w:val="008F4C91"/>
    <w:rsid w:val="008F4C9F"/>
    <w:rsid w:val="008F4CCA"/>
    <w:rsid w:val="008F4CD1"/>
    <w:rsid w:val="008F4CDE"/>
    <w:rsid w:val="008F4D47"/>
    <w:rsid w:val="008F4D66"/>
    <w:rsid w:val="008F4E0E"/>
    <w:rsid w:val="008F4E0F"/>
    <w:rsid w:val="008F4E4E"/>
    <w:rsid w:val="008F4E59"/>
    <w:rsid w:val="008F4EC5"/>
    <w:rsid w:val="008F4EEC"/>
    <w:rsid w:val="008F4EED"/>
    <w:rsid w:val="008F4EF3"/>
    <w:rsid w:val="008F4F3F"/>
    <w:rsid w:val="008F4FA1"/>
    <w:rsid w:val="008F4FBE"/>
    <w:rsid w:val="008F4FEE"/>
    <w:rsid w:val="008F5015"/>
    <w:rsid w:val="008F5024"/>
    <w:rsid w:val="008F5043"/>
    <w:rsid w:val="008F5075"/>
    <w:rsid w:val="008F509C"/>
    <w:rsid w:val="008F50B1"/>
    <w:rsid w:val="008F50B7"/>
    <w:rsid w:val="008F511E"/>
    <w:rsid w:val="008F512F"/>
    <w:rsid w:val="008F51A7"/>
    <w:rsid w:val="008F51D0"/>
    <w:rsid w:val="008F51E3"/>
    <w:rsid w:val="008F524E"/>
    <w:rsid w:val="008F5254"/>
    <w:rsid w:val="008F5265"/>
    <w:rsid w:val="008F527D"/>
    <w:rsid w:val="008F52A3"/>
    <w:rsid w:val="008F52BB"/>
    <w:rsid w:val="008F52D9"/>
    <w:rsid w:val="008F52F4"/>
    <w:rsid w:val="008F530C"/>
    <w:rsid w:val="008F5324"/>
    <w:rsid w:val="008F5369"/>
    <w:rsid w:val="008F536D"/>
    <w:rsid w:val="008F539D"/>
    <w:rsid w:val="008F5405"/>
    <w:rsid w:val="008F540F"/>
    <w:rsid w:val="008F5419"/>
    <w:rsid w:val="008F542C"/>
    <w:rsid w:val="008F5499"/>
    <w:rsid w:val="008F54C0"/>
    <w:rsid w:val="008F54C6"/>
    <w:rsid w:val="008F54CA"/>
    <w:rsid w:val="008F54FD"/>
    <w:rsid w:val="008F551D"/>
    <w:rsid w:val="008F5530"/>
    <w:rsid w:val="008F5533"/>
    <w:rsid w:val="008F553B"/>
    <w:rsid w:val="008F5560"/>
    <w:rsid w:val="008F5567"/>
    <w:rsid w:val="008F55CD"/>
    <w:rsid w:val="008F55DB"/>
    <w:rsid w:val="008F55EA"/>
    <w:rsid w:val="008F55EB"/>
    <w:rsid w:val="008F55FA"/>
    <w:rsid w:val="008F560F"/>
    <w:rsid w:val="008F561D"/>
    <w:rsid w:val="008F5645"/>
    <w:rsid w:val="008F5647"/>
    <w:rsid w:val="008F565F"/>
    <w:rsid w:val="008F5671"/>
    <w:rsid w:val="008F56B5"/>
    <w:rsid w:val="008F56D6"/>
    <w:rsid w:val="008F5709"/>
    <w:rsid w:val="008F5739"/>
    <w:rsid w:val="008F5741"/>
    <w:rsid w:val="008F5748"/>
    <w:rsid w:val="008F5755"/>
    <w:rsid w:val="008F5773"/>
    <w:rsid w:val="008F57AF"/>
    <w:rsid w:val="008F57BF"/>
    <w:rsid w:val="008F57D6"/>
    <w:rsid w:val="008F580C"/>
    <w:rsid w:val="008F580E"/>
    <w:rsid w:val="008F5823"/>
    <w:rsid w:val="008F582F"/>
    <w:rsid w:val="008F583C"/>
    <w:rsid w:val="008F5849"/>
    <w:rsid w:val="008F5856"/>
    <w:rsid w:val="008F588B"/>
    <w:rsid w:val="008F58DD"/>
    <w:rsid w:val="008F5910"/>
    <w:rsid w:val="008F5914"/>
    <w:rsid w:val="008F592C"/>
    <w:rsid w:val="008F5942"/>
    <w:rsid w:val="008F5949"/>
    <w:rsid w:val="008F595A"/>
    <w:rsid w:val="008F597C"/>
    <w:rsid w:val="008F59EC"/>
    <w:rsid w:val="008F59FA"/>
    <w:rsid w:val="008F59FC"/>
    <w:rsid w:val="008F5A38"/>
    <w:rsid w:val="008F5A72"/>
    <w:rsid w:val="008F5AC2"/>
    <w:rsid w:val="008F5AC3"/>
    <w:rsid w:val="008F5B21"/>
    <w:rsid w:val="008F5B31"/>
    <w:rsid w:val="008F5B65"/>
    <w:rsid w:val="008F5B85"/>
    <w:rsid w:val="008F5B91"/>
    <w:rsid w:val="008F5BA2"/>
    <w:rsid w:val="008F5BA6"/>
    <w:rsid w:val="008F5C07"/>
    <w:rsid w:val="008F5C08"/>
    <w:rsid w:val="008F5C2C"/>
    <w:rsid w:val="008F5C5D"/>
    <w:rsid w:val="008F5C8C"/>
    <w:rsid w:val="008F5CC1"/>
    <w:rsid w:val="008F5CD2"/>
    <w:rsid w:val="008F5CD5"/>
    <w:rsid w:val="008F5CFB"/>
    <w:rsid w:val="008F5CFC"/>
    <w:rsid w:val="008F5D36"/>
    <w:rsid w:val="008F5D5E"/>
    <w:rsid w:val="008F5D7F"/>
    <w:rsid w:val="008F5D9F"/>
    <w:rsid w:val="008F5DA3"/>
    <w:rsid w:val="008F5DFA"/>
    <w:rsid w:val="008F5E04"/>
    <w:rsid w:val="008F5E0C"/>
    <w:rsid w:val="008F5E16"/>
    <w:rsid w:val="008F5E37"/>
    <w:rsid w:val="008F5E3B"/>
    <w:rsid w:val="008F5E62"/>
    <w:rsid w:val="008F5ECF"/>
    <w:rsid w:val="008F5EFF"/>
    <w:rsid w:val="008F5F49"/>
    <w:rsid w:val="008F5F61"/>
    <w:rsid w:val="008F5F65"/>
    <w:rsid w:val="008F5F70"/>
    <w:rsid w:val="008F5F8C"/>
    <w:rsid w:val="008F5FA7"/>
    <w:rsid w:val="008F5FAC"/>
    <w:rsid w:val="008F5FFD"/>
    <w:rsid w:val="008F6034"/>
    <w:rsid w:val="008F603F"/>
    <w:rsid w:val="008F6099"/>
    <w:rsid w:val="008F60AE"/>
    <w:rsid w:val="008F60E0"/>
    <w:rsid w:val="008F6108"/>
    <w:rsid w:val="008F6116"/>
    <w:rsid w:val="008F6148"/>
    <w:rsid w:val="008F614F"/>
    <w:rsid w:val="008F6189"/>
    <w:rsid w:val="008F61A4"/>
    <w:rsid w:val="008F61AC"/>
    <w:rsid w:val="008F61C2"/>
    <w:rsid w:val="008F61DD"/>
    <w:rsid w:val="008F61DF"/>
    <w:rsid w:val="008F61E1"/>
    <w:rsid w:val="008F61F6"/>
    <w:rsid w:val="008F621F"/>
    <w:rsid w:val="008F6253"/>
    <w:rsid w:val="008F625A"/>
    <w:rsid w:val="008F62A8"/>
    <w:rsid w:val="008F62F1"/>
    <w:rsid w:val="008F630B"/>
    <w:rsid w:val="008F6318"/>
    <w:rsid w:val="008F632B"/>
    <w:rsid w:val="008F633E"/>
    <w:rsid w:val="008F6360"/>
    <w:rsid w:val="008F6370"/>
    <w:rsid w:val="008F6386"/>
    <w:rsid w:val="008F63B0"/>
    <w:rsid w:val="008F63BE"/>
    <w:rsid w:val="008F63F9"/>
    <w:rsid w:val="008F6471"/>
    <w:rsid w:val="008F648D"/>
    <w:rsid w:val="008F6498"/>
    <w:rsid w:val="008F6528"/>
    <w:rsid w:val="008F6534"/>
    <w:rsid w:val="008F6548"/>
    <w:rsid w:val="008F655F"/>
    <w:rsid w:val="008F65EA"/>
    <w:rsid w:val="008F65F1"/>
    <w:rsid w:val="008F6603"/>
    <w:rsid w:val="008F661D"/>
    <w:rsid w:val="008F6653"/>
    <w:rsid w:val="008F6689"/>
    <w:rsid w:val="008F6695"/>
    <w:rsid w:val="008F66C4"/>
    <w:rsid w:val="008F66F7"/>
    <w:rsid w:val="008F6723"/>
    <w:rsid w:val="008F6737"/>
    <w:rsid w:val="008F6753"/>
    <w:rsid w:val="008F6799"/>
    <w:rsid w:val="008F67E3"/>
    <w:rsid w:val="008F67F3"/>
    <w:rsid w:val="008F6866"/>
    <w:rsid w:val="008F6869"/>
    <w:rsid w:val="008F687C"/>
    <w:rsid w:val="008F68AD"/>
    <w:rsid w:val="008F68C2"/>
    <w:rsid w:val="008F6914"/>
    <w:rsid w:val="008F6918"/>
    <w:rsid w:val="008F694E"/>
    <w:rsid w:val="008F6951"/>
    <w:rsid w:val="008F6972"/>
    <w:rsid w:val="008F6981"/>
    <w:rsid w:val="008F69A6"/>
    <w:rsid w:val="008F69B1"/>
    <w:rsid w:val="008F6A33"/>
    <w:rsid w:val="008F6A45"/>
    <w:rsid w:val="008F6A4E"/>
    <w:rsid w:val="008F6A78"/>
    <w:rsid w:val="008F6A7D"/>
    <w:rsid w:val="008F6AC1"/>
    <w:rsid w:val="008F6AE0"/>
    <w:rsid w:val="008F6AF2"/>
    <w:rsid w:val="008F6B01"/>
    <w:rsid w:val="008F6B4C"/>
    <w:rsid w:val="008F6B4D"/>
    <w:rsid w:val="008F6B81"/>
    <w:rsid w:val="008F6B83"/>
    <w:rsid w:val="008F6B87"/>
    <w:rsid w:val="008F6C23"/>
    <w:rsid w:val="008F6CBD"/>
    <w:rsid w:val="008F6CE2"/>
    <w:rsid w:val="008F6D2F"/>
    <w:rsid w:val="008F6D3C"/>
    <w:rsid w:val="008F6D52"/>
    <w:rsid w:val="008F6D6C"/>
    <w:rsid w:val="008F6D6F"/>
    <w:rsid w:val="008F6D8D"/>
    <w:rsid w:val="008F6DF7"/>
    <w:rsid w:val="008F6DF8"/>
    <w:rsid w:val="008F6E10"/>
    <w:rsid w:val="008F6E34"/>
    <w:rsid w:val="008F6E76"/>
    <w:rsid w:val="008F6E9F"/>
    <w:rsid w:val="008F6EAB"/>
    <w:rsid w:val="008F6ED3"/>
    <w:rsid w:val="008F6EF6"/>
    <w:rsid w:val="008F6F2D"/>
    <w:rsid w:val="008F6F35"/>
    <w:rsid w:val="008F6F3F"/>
    <w:rsid w:val="008F6F5C"/>
    <w:rsid w:val="008F6FAF"/>
    <w:rsid w:val="008F6FC1"/>
    <w:rsid w:val="008F6FE5"/>
    <w:rsid w:val="008F7018"/>
    <w:rsid w:val="008F7054"/>
    <w:rsid w:val="008F7057"/>
    <w:rsid w:val="008F706B"/>
    <w:rsid w:val="008F7195"/>
    <w:rsid w:val="008F721C"/>
    <w:rsid w:val="008F7263"/>
    <w:rsid w:val="008F727A"/>
    <w:rsid w:val="008F72E1"/>
    <w:rsid w:val="008F72E3"/>
    <w:rsid w:val="008F730E"/>
    <w:rsid w:val="008F7316"/>
    <w:rsid w:val="008F7376"/>
    <w:rsid w:val="008F7377"/>
    <w:rsid w:val="008F738B"/>
    <w:rsid w:val="008F73D7"/>
    <w:rsid w:val="008F7431"/>
    <w:rsid w:val="008F7454"/>
    <w:rsid w:val="008F7458"/>
    <w:rsid w:val="008F7484"/>
    <w:rsid w:val="008F7486"/>
    <w:rsid w:val="008F74AD"/>
    <w:rsid w:val="008F74B4"/>
    <w:rsid w:val="008F74C4"/>
    <w:rsid w:val="008F74E7"/>
    <w:rsid w:val="008F74ED"/>
    <w:rsid w:val="008F7505"/>
    <w:rsid w:val="008F751D"/>
    <w:rsid w:val="008F751E"/>
    <w:rsid w:val="008F7535"/>
    <w:rsid w:val="008F7563"/>
    <w:rsid w:val="008F7589"/>
    <w:rsid w:val="008F759E"/>
    <w:rsid w:val="008F75B0"/>
    <w:rsid w:val="008F75CA"/>
    <w:rsid w:val="008F75CF"/>
    <w:rsid w:val="008F75D4"/>
    <w:rsid w:val="008F7610"/>
    <w:rsid w:val="008F7614"/>
    <w:rsid w:val="008F763C"/>
    <w:rsid w:val="008F7646"/>
    <w:rsid w:val="008F7668"/>
    <w:rsid w:val="008F7676"/>
    <w:rsid w:val="008F768F"/>
    <w:rsid w:val="008F76DF"/>
    <w:rsid w:val="008F770E"/>
    <w:rsid w:val="008F7714"/>
    <w:rsid w:val="008F7765"/>
    <w:rsid w:val="008F77B4"/>
    <w:rsid w:val="008F77D4"/>
    <w:rsid w:val="008F785F"/>
    <w:rsid w:val="008F7898"/>
    <w:rsid w:val="008F78BE"/>
    <w:rsid w:val="008F78BF"/>
    <w:rsid w:val="008F78C8"/>
    <w:rsid w:val="008F78F4"/>
    <w:rsid w:val="008F7903"/>
    <w:rsid w:val="008F7928"/>
    <w:rsid w:val="008F792F"/>
    <w:rsid w:val="008F7933"/>
    <w:rsid w:val="008F79CA"/>
    <w:rsid w:val="008F79DE"/>
    <w:rsid w:val="008F7A0A"/>
    <w:rsid w:val="008F7A5A"/>
    <w:rsid w:val="008F7ACA"/>
    <w:rsid w:val="008F7AD0"/>
    <w:rsid w:val="008F7AEB"/>
    <w:rsid w:val="008F7AEE"/>
    <w:rsid w:val="008F7B02"/>
    <w:rsid w:val="008F7B1A"/>
    <w:rsid w:val="008F7B2C"/>
    <w:rsid w:val="008F7B3E"/>
    <w:rsid w:val="008F7B49"/>
    <w:rsid w:val="008F7B7E"/>
    <w:rsid w:val="008F7BC0"/>
    <w:rsid w:val="008F7BEE"/>
    <w:rsid w:val="008F7C02"/>
    <w:rsid w:val="008F7C6A"/>
    <w:rsid w:val="008F7C74"/>
    <w:rsid w:val="008F7D16"/>
    <w:rsid w:val="008F7D29"/>
    <w:rsid w:val="008F7D32"/>
    <w:rsid w:val="008F7D41"/>
    <w:rsid w:val="008F7D50"/>
    <w:rsid w:val="008F7D5B"/>
    <w:rsid w:val="008F7D88"/>
    <w:rsid w:val="008F7D99"/>
    <w:rsid w:val="008F7DCB"/>
    <w:rsid w:val="008F7DDD"/>
    <w:rsid w:val="008F7DE7"/>
    <w:rsid w:val="008F7DED"/>
    <w:rsid w:val="008F7E07"/>
    <w:rsid w:val="008F7E3A"/>
    <w:rsid w:val="008F7E47"/>
    <w:rsid w:val="008F7E85"/>
    <w:rsid w:val="008F7EBE"/>
    <w:rsid w:val="008F7EBF"/>
    <w:rsid w:val="008F7EDC"/>
    <w:rsid w:val="008F7F14"/>
    <w:rsid w:val="008F7F1C"/>
    <w:rsid w:val="008F7F40"/>
    <w:rsid w:val="008F7F54"/>
    <w:rsid w:val="008F7F73"/>
    <w:rsid w:val="008F7F97"/>
    <w:rsid w:val="008F7FD0"/>
    <w:rsid w:val="008F7FE2"/>
    <w:rsid w:val="0090001A"/>
    <w:rsid w:val="0090003D"/>
    <w:rsid w:val="00900043"/>
    <w:rsid w:val="00900095"/>
    <w:rsid w:val="0090009B"/>
    <w:rsid w:val="009000F9"/>
    <w:rsid w:val="00900102"/>
    <w:rsid w:val="0090011C"/>
    <w:rsid w:val="00900130"/>
    <w:rsid w:val="00900153"/>
    <w:rsid w:val="00900156"/>
    <w:rsid w:val="009001AB"/>
    <w:rsid w:val="00900277"/>
    <w:rsid w:val="00900316"/>
    <w:rsid w:val="00900321"/>
    <w:rsid w:val="00900350"/>
    <w:rsid w:val="00900395"/>
    <w:rsid w:val="00900398"/>
    <w:rsid w:val="009003D2"/>
    <w:rsid w:val="00900402"/>
    <w:rsid w:val="00900410"/>
    <w:rsid w:val="0090041F"/>
    <w:rsid w:val="00900446"/>
    <w:rsid w:val="009004AE"/>
    <w:rsid w:val="009004ED"/>
    <w:rsid w:val="00900509"/>
    <w:rsid w:val="0090051D"/>
    <w:rsid w:val="00900575"/>
    <w:rsid w:val="0090059C"/>
    <w:rsid w:val="009005F7"/>
    <w:rsid w:val="0090063F"/>
    <w:rsid w:val="0090064F"/>
    <w:rsid w:val="00900671"/>
    <w:rsid w:val="00900674"/>
    <w:rsid w:val="009006C2"/>
    <w:rsid w:val="009006E5"/>
    <w:rsid w:val="009006E7"/>
    <w:rsid w:val="00900750"/>
    <w:rsid w:val="00900782"/>
    <w:rsid w:val="00900798"/>
    <w:rsid w:val="009007EC"/>
    <w:rsid w:val="009007F7"/>
    <w:rsid w:val="0090081D"/>
    <w:rsid w:val="0090082C"/>
    <w:rsid w:val="0090085B"/>
    <w:rsid w:val="0090086A"/>
    <w:rsid w:val="009008E6"/>
    <w:rsid w:val="009008FF"/>
    <w:rsid w:val="00900928"/>
    <w:rsid w:val="0090092A"/>
    <w:rsid w:val="00900978"/>
    <w:rsid w:val="009009E9"/>
    <w:rsid w:val="009009F1"/>
    <w:rsid w:val="00900A07"/>
    <w:rsid w:val="00900A10"/>
    <w:rsid w:val="00900A44"/>
    <w:rsid w:val="00900A4F"/>
    <w:rsid w:val="00900A93"/>
    <w:rsid w:val="00900AFF"/>
    <w:rsid w:val="00900B0D"/>
    <w:rsid w:val="00900B49"/>
    <w:rsid w:val="00900B6C"/>
    <w:rsid w:val="00900B7A"/>
    <w:rsid w:val="00900B8A"/>
    <w:rsid w:val="00900B9A"/>
    <w:rsid w:val="00900BB4"/>
    <w:rsid w:val="00900BCD"/>
    <w:rsid w:val="00900C40"/>
    <w:rsid w:val="00900C44"/>
    <w:rsid w:val="00900C93"/>
    <w:rsid w:val="00900CC5"/>
    <w:rsid w:val="00900CEB"/>
    <w:rsid w:val="00900CEE"/>
    <w:rsid w:val="00900D03"/>
    <w:rsid w:val="00900D3E"/>
    <w:rsid w:val="00900D52"/>
    <w:rsid w:val="00900D6D"/>
    <w:rsid w:val="00900D7B"/>
    <w:rsid w:val="00900D97"/>
    <w:rsid w:val="00900D9A"/>
    <w:rsid w:val="00900DBA"/>
    <w:rsid w:val="00900DE1"/>
    <w:rsid w:val="00900DE2"/>
    <w:rsid w:val="00900E8D"/>
    <w:rsid w:val="00900E94"/>
    <w:rsid w:val="00900EAA"/>
    <w:rsid w:val="00900EC8"/>
    <w:rsid w:val="00900EED"/>
    <w:rsid w:val="00900F36"/>
    <w:rsid w:val="00900F3E"/>
    <w:rsid w:val="00901004"/>
    <w:rsid w:val="00901054"/>
    <w:rsid w:val="009010AF"/>
    <w:rsid w:val="009010BF"/>
    <w:rsid w:val="009010C3"/>
    <w:rsid w:val="009010C4"/>
    <w:rsid w:val="009010C8"/>
    <w:rsid w:val="009010C9"/>
    <w:rsid w:val="009010E8"/>
    <w:rsid w:val="009010ED"/>
    <w:rsid w:val="0090114D"/>
    <w:rsid w:val="00901155"/>
    <w:rsid w:val="00901178"/>
    <w:rsid w:val="009011E9"/>
    <w:rsid w:val="0090120A"/>
    <w:rsid w:val="00901238"/>
    <w:rsid w:val="0090125B"/>
    <w:rsid w:val="009012AA"/>
    <w:rsid w:val="009012CA"/>
    <w:rsid w:val="009012CC"/>
    <w:rsid w:val="009012E1"/>
    <w:rsid w:val="00901332"/>
    <w:rsid w:val="00901373"/>
    <w:rsid w:val="009013A6"/>
    <w:rsid w:val="009013B5"/>
    <w:rsid w:val="009013B7"/>
    <w:rsid w:val="009013BB"/>
    <w:rsid w:val="009013CE"/>
    <w:rsid w:val="00901421"/>
    <w:rsid w:val="00901478"/>
    <w:rsid w:val="009014D7"/>
    <w:rsid w:val="009014DE"/>
    <w:rsid w:val="009014F5"/>
    <w:rsid w:val="0090150F"/>
    <w:rsid w:val="0090152A"/>
    <w:rsid w:val="0090157A"/>
    <w:rsid w:val="0090157F"/>
    <w:rsid w:val="00901593"/>
    <w:rsid w:val="009015C1"/>
    <w:rsid w:val="009015C6"/>
    <w:rsid w:val="009015D6"/>
    <w:rsid w:val="00901604"/>
    <w:rsid w:val="00901638"/>
    <w:rsid w:val="009016D6"/>
    <w:rsid w:val="00901720"/>
    <w:rsid w:val="00901732"/>
    <w:rsid w:val="00901733"/>
    <w:rsid w:val="00901734"/>
    <w:rsid w:val="00901764"/>
    <w:rsid w:val="00901791"/>
    <w:rsid w:val="00901796"/>
    <w:rsid w:val="009017C1"/>
    <w:rsid w:val="0090180B"/>
    <w:rsid w:val="0090183B"/>
    <w:rsid w:val="0090183F"/>
    <w:rsid w:val="00901877"/>
    <w:rsid w:val="0090188B"/>
    <w:rsid w:val="00901894"/>
    <w:rsid w:val="009018BD"/>
    <w:rsid w:val="009018C0"/>
    <w:rsid w:val="009018DF"/>
    <w:rsid w:val="009018F4"/>
    <w:rsid w:val="009018FE"/>
    <w:rsid w:val="0090191B"/>
    <w:rsid w:val="0090198F"/>
    <w:rsid w:val="009019DA"/>
    <w:rsid w:val="00901A39"/>
    <w:rsid w:val="00901A46"/>
    <w:rsid w:val="00901A6A"/>
    <w:rsid w:val="00901A79"/>
    <w:rsid w:val="00901A93"/>
    <w:rsid w:val="00901ABF"/>
    <w:rsid w:val="00901B34"/>
    <w:rsid w:val="00901BB8"/>
    <w:rsid w:val="00901BF5"/>
    <w:rsid w:val="00901BF8"/>
    <w:rsid w:val="00901BFF"/>
    <w:rsid w:val="00901C35"/>
    <w:rsid w:val="00901C5A"/>
    <w:rsid w:val="00901C61"/>
    <w:rsid w:val="00901C70"/>
    <w:rsid w:val="00901C87"/>
    <w:rsid w:val="00901C90"/>
    <w:rsid w:val="00901CAF"/>
    <w:rsid w:val="00901CD8"/>
    <w:rsid w:val="00901CEE"/>
    <w:rsid w:val="00901CF3"/>
    <w:rsid w:val="00901D3A"/>
    <w:rsid w:val="00901D3D"/>
    <w:rsid w:val="00901D5A"/>
    <w:rsid w:val="00901D7A"/>
    <w:rsid w:val="00901D92"/>
    <w:rsid w:val="00901DA7"/>
    <w:rsid w:val="00901DDD"/>
    <w:rsid w:val="00901DFD"/>
    <w:rsid w:val="00901E12"/>
    <w:rsid w:val="00901E24"/>
    <w:rsid w:val="00901E2C"/>
    <w:rsid w:val="00901E33"/>
    <w:rsid w:val="00901E5B"/>
    <w:rsid w:val="00901E86"/>
    <w:rsid w:val="00901ED4"/>
    <w:rsid w:val="00901ED6"/>
    <w:rsid w:val="00901F3F"/>
    <w:rsid w:val="00901FBA"/>
    <w:rsid w:val="00901FC2"/>
    <w:rsid w:val="00901FE6"/>
    <w:rsid w:val="00902059"/>
    <w:rsid w:val="00902091"/>
    <w:rsid w:val="009020AD"/>
    <w:rsid w:val="009020C3"/>
    <w:rsid w:val="009020D7"/>
    <w:rsid w:val="009020FA"/>
    <w:rsid w:val="00902122"/>
    <w:rsid w:val="0090213C"/>
    <w:rsid w:val="00902141"/>
    <w:rsid w:val="00902159"/>
    <w:rsid w:val="0090218E"/>
    <w:rsid w:val="009021A2"/>
    <w:rsid w:val="009022A6"/>
    <w:rsid w:val="009022FD"/>
    <w:rsid w:val="0090231E"/>
    <w:rsid w:val="00902321"/>
    <w:rsid w:val="00902323"/>
    <w:rsid w:val="00902343"/>
    <w:rsid w:val="0090235A"/>
    <w:rsid w:val="009023C8"/>
    <w:rsid w:val="009023F0"/>
    <w:rsid w:val="009023F8"/>
    <w:rsid w:val="00902424"/>
    <w:rsid w:val="00902431"/>
    <w:rsid w:val="0090243E"/>
    <w:rsid w:val="00902478"/>
    <w:rsid w:val="00902494"/>
    <w:rsid w:val="009024CB"/>
    <w:rsid w:val="009024CE"/>
    <w:rsid w:val="009024D7"/>
    <w:rsid w:val="009024F3"/>
    <w:rsid w:val="009024F8"/>
    <w:rsid w:val="0090252C"/>
    <w:rsid w:val="0090253E"/>
    <w:rsid w:val="0090254B"/>
    <w:rsid w:val="00902550"/>
    <w:rsid w:val="009025BE"/>
    <w:rsid w:val="009025D7"/>
    <w:rsid w:val="009025FF"/>
    <w:rsid w:val="00902604"/>
    <w:rsid w:val="0090262E"/>
    <w:rsid w:val="00902630"/>
    <w:rsid w:val="0090265F"/>
    <w:rsid w:val="0090266D"/>
    <w:rsid w:val="009026B4"/>
    <w:rsid w:val="009026C5"/>
    <w:rsid w:val="009026ED"/>
    <w:rsid w:val="00902724"/>
    <w:rsid w:val="00902727"/>
    <w:rsid w:val="0090272D"/>
    <w:rsid w:val="009027B8"/>
    <w:rsid w:val="009027BC"/>
    <w:rsid w:val="0090281E"/>
    <w:rsid w:val="0090284D"/>
    <w:rsid w:val="0090284F"/>
    <w:rsid w:val="00902866"/>
    <w:rsid w:val="0090286A"/>
    <w:rsid w:val="00902892"/>
    <w:rsid w:val="00902919"/>
    <w:rsid w:val="00902927"/>
    <w:rsid w:val="0090292E"/>
    <w:rsid w:val="0090294C"/>
    <w:rsid w:val="00902961"/>
    <w:rsid w:val="00902977"/>
    <w:rsid w:val="00902995"/>
    <w:rsid w:val="00902997"/>
    <w:rsid w:val="00902A0A"/>
    <w:rsid w:val="00902A73"/>
    <w:rsid w:val="00902AA4"/>
    <w:rsid w:val="00902AA7"/>
    <w:rsid w:val="00902AA9"/>
    <w:rsid w:val="00902AAB"/>
    <w:rsid w:val="00902B12"/>
    <w:rsid w:val="00902B2F"/>
    <w:rsid w:val="00902BD7"/>
    <w:rsid w:val="00902BDF"/>
    <w:rsid w:val="00902C00"/>
    <w:rsid w:val="00902C0D"/>
    <w:rsid w:val="00902C16"/>
    <w:rsid w:val="00902C56"/>
    <w:rsid w:val="00902C72"/>
    <w:rsid w:val="00902C9B"/>
    <w:rsid w:val="00902CD7"/>
    <w:rsid w:val="00902D0F"/>
    <w:rsid w:val="00902D27"/>
    <w:rsid w:val="00902D3D"/>
    <w:rsid w:val="00902D51"/>
    <w:rsid w:val="00902D66"/>
    <w:rsid w:val="00902D73"/>
    <w:rsid w:val="00902D8D"/>
    <w:rsid w:val="00902D96"/>
    <w:rsid w:val="00902DA2"/>
    <w:rsid w:val="00902DA5"/>
    <w:rsid w:val="00902DAF"/>
    <w:rsid w:val="00902DB2"/>
    <w:rsid w:val="00902DB6"/>
    <w:rsid w:val="00902E50"/>
    <w:rsid w:val="00902E71"/>
    <w:rsid w:val="00902E7C"/>
    <w:rsid w:val="00902E95"/>
    <w:rsid w:val="00902E9C"/>
    <w:rsid w:val="00902EB9"/>
    <w:rsid w:val="00902EBF"/>
    <w:rsid w:val="00902EFE"/>
    <w:rsid w:val="00902F10"/>
    <w:rsid w:val="00902F48"/>
    <w:rsid w:val="00902F68"/>
    <w:rsid w:val="00902FC7"/>
    <w:rsid w:val="00902FDC"/>
    <w:rsid w:val="00902FDF"/>
    <w:rsid w:val="0090302E"/>
    <w:rsid w:val="009030B4"/>
    <w:rsid w:val="009030C3"/>
    <w:rsid w:val="009030D4"/>
    <w:rsid w:val="009030D7"/>
    <w:rsid w:val="009030D9"/>
    <w:rsid w:val="009030E5"/>
    <w:rsid w:val="009030FE"/>
    <w:rsid w:val="00903101"/>
    <w:rsid w:val="0090311C"/>
    <w:rsid w:val="00903133"/>
    <w:rsid w:val="00903169"/>
    <w:rsid w:val="009031A0"/>
    <w:rsid w:val="009031C7"/>
    <w:rsid w:val="00903203"/>
    <w:rsid w:val="00903219"/>
    <w:rsid w:val="0090321B"/>
    <w:rsid w:val="00903240"/>
    <w:rsid w:val="00903291"/>
    <w:rsid w:val="0090329D"/>
    <w:rsid w:val="009032AB"/>
    <w:rsid w:val="009032E8"/>
    <w:rsid w:val="00903379"/>
    <w:rsid w:val="0090339B"/>
    <w:rsid w:val="009033D7"/>
    <w:rsid w:val="009033E7"/>
    <w:rsid w:val="009033E8"/>
    <w:rsid w:val="00903419"/>
    <w:rsid w:val="00903422"/>
    <w:rsid w:val="0090344E"/>
    <w:rsid w:val="00903455"/>
    <w:rsid w:val="00903468"/>
    <w:rsid w:val="00903471"/>
    <w:rsid w:val="009034F3"/>
    <w:rsid w:val="009034F7"/>
    <w:rsid w:val="0090353C"/>
    <w:rsid w:val="00903550"/>
    <w:rsid w:val="00903595"/>
    <w:rsid w:val="009035BF"/>
    <w:rsid w:val="00903613"/>
    <w:rsid w:val="00903641"/>
    <w:rsid w:val="00903686"/>
    <w:rsid w:val="009036CE"/>
    <w:rsid w:val="009036D9"/>
    <w:rsid w:val="009036DE"/>
    <w:rsid w:val="00903712"/>
    <w:rsid w:val="0090373B"/>
    <w:rsid w:val="00903756"/>
    <w:rsid w:val="009037A0"/>
    <w:rsid w:val="009037A2"/>
    <w:rsid w:val="009037C5"/>
    <w:rsid w:val="009037CF"/>
    <w:rsid w:val="009037D2"/>
    <w:rsid w:val="009037F4"/>
    <w:rsid w:val="009037F7"/>
    <w:rsid w:val="00903858"/>
    <w:rsid w:val="0090385D"/>
    <w:rsid w:val="0090385E"/>
    <w:rsid w:val="0090388C"/>
    <w:rsid w:val="00903894"/>
    <w:rsid w:val="00903896"/>
    <w:rsid w:val="009038A3"/>
    <w:rsid w:val="009038AF"/>
    <w:rsid w:val="009038B3"/>
    <w:rsid w:val="009038B8"/>
    <w:rsid w:val="009038EC"/>
    <w:rsid w:val="009038F1"/>
    <w:rsid w:val="0090390D"/>
    <w:rsid w:val="00903935"/>
    <w:rsid w:val="00903936"/>
    <w:rsid w:val="0090395F"/>
    <w:rsid w:val="00903961"/>
    <w:rsid w:val="0090398F"/>
    <w:rsid w:val="0090399E"/>
    <w:rsid w:val="009039A4"/>
    <w:rsid w:val="009039D0"/>
    <w:rsid w:val="009039D8"/>
    <w:rsid w:val="009039EC"/>
    <w:rsid w:val="00903A0A"/>
    <w:rsid w:val="00903A75"/>
    <w:rsid w:val="00903A96"/>
    <w:rsid w:val="00903A98"/>
    <w:rsid w:val="00903AA0"/>
    <w:rsid w:val="00903AB8"/>
    <w:rsid w:val="00903AE3"/>
    <w:rsid w:val="00903AE4"/>
    <w:rsid w:val="00903B0E"/>
    <w:rsid w:val="00903B1A"/>
    <w:rsid w:val="00903B68"/>
    <w:rsid w:val="00903B6D"/>
    <w:rsid w:val="00903B83"/>
    <w:rsid w:val="00903C19"/>
    <w:rsid w:val="00903CA3"/>
    <w:rsid w:val="00903CA5"/>
    <w:rsid w:val="00903CCB"/>
    <w:rsid w:val="00903CFF"/>
    <w:rsid w:val="00903D51"/>
    <w:rsid w:val="00903D6E"/>
    <w:rsid w:val="00903D84"/>
    <w:rsid w:val="00903DBB"/>
    <w:rsid w:val="00903DBC"/>
    <w:rsid w:val="00903DF3"/>
    <w:rsid w:val="00903E06"/>
    <w:rsid w:val="00903E52"/>
    <w:rsid w:val="00903E54"/>
    <w:rsid w:val="00903E58"/>
    <w:rsid w:val="00903EE0"/>
    <w:rsid w:val="00903EE2"/>
    <w:rsid w:val="00903EFC"/>
    <w:rsid w:val="00903F10"/>
    <w:rsid w:val="00903F2B"/>
    <w:rsid w:val="00903FBF"/>
    <w:rsid w:val="00903FF4"/>
    <w:rsid w:val="00904005"/>
    <w:rsid w:val="00904028"/>
    <w:rsid w:val="0090402F"/>
    <w:rsid w:val="00904038"/>
    <w:rsid w:val="0090403A"/>
    <w:rsid w:val="00904054"/>
    <w:rsid w:val="00904078"/>
    <w:rsid w:val="009040B3"/>
    <w:rsid w:val="009040B4"/>
    <w:rsid w:val="009040C4"/>
    <w:rsid w:val="009040E7"/>
    <w:rsid w:val="00904141"/>
    <w:rsid w:val="0090417B"/>
    <w:rsid w:val="00904183"/>
    <w:rsid w:val="0090421A"/>
    <w:rsid w:val="00904252"/>
    <w:rsid w:val="00904258"/>
    <w:rsid w:val="0090428A"/>
    <w:rsid w:val="00904290"/>
    <w:rsid w:val="00904297"/>
    <w:rsid w:val="0090429C"/>
    <w:rsid w:val="009042E7"/>
    <w:rsid w:val="00904305"/>
    <w:rsid w:val="0090432C"/>
    <w:rsid w:val="00904361"/>
    <w:rsid w:val="00904388"/>
    <w:rsid w:val="0090438E"/>
    <w:rsid w:val="00904390"/>
    <w:rsid w:val="00904395"/>
    <w:rsid w:val="00904398"/>
    <w:rsid w:val="009043B3"/>
    <w:rsid w:val="009043CF"/>
    <w:rsid w:val="00904418"/>
    <w:rsid w:val="00904425"/>
    <w:rsid w:val="00904476"/>
    <w:rsid w:val="00904499"/>
    <w:rsid w:val="009044C1"/>
    <w:rsid w:val="0090450D"/>
    <w:rsid w:val="00904515"/>
    <w:rsid w:val="00904518"/>
    <w:rsid w:val="00904567"/>
    <w:rsid w:val="0090456A"/>
    <w:rsid w:val="00904576"/>
    <w:rsid w:val="00904631"/>
    <w:rsid w:val="00904638"/>
    <w:rsid w:val="00904641"/>
    <w:rsid w:val="0090465B"/>
    <w:rsid w:val="00904666"/>
    <w:rsid w:val="00904675"/>
    <w:rsid w:val="00904679"/>
    <w:rsid w:val="009046A5"/>
    <w:rsid w:val="00904730"/>
    <w:rsid w:val="00904795"/>
    <w:rsid w:val="0090479C"/>
    <w:rsid w:val="009047A0"/>
    <w:rsid w:val="009047BE"/>
    <w:rsid w:val="009047CA"/>
    <w:rsid w:val="009047D0"/>
    <w:rsid w:val="009047D4"/>
    <w:rsid w:val="00904884"/>
    <w:rsid w:val="00904889"/>
    <w:rsid w:val="0090489F"/>
    <w:rsid w:val="009048E6"/>
    <w:rsid w:val="009048F6"/>
    <w:rsid w:val="00904946"/>
    <w:rsid w:val="0090494E"/>
    <w:rsid w:val="0090495A"/>
    <w:rsid w:val="00904994"/>
    <w:rsid w:val="0090499A"/>
    <w:rsid w:val="009049A4"/>
    <w:rsid w:val="009049BF"/>
    <w:rsid w:val="009049C9"/>
    <w:rsid w:val="009049CE"/>
    <w:rsid w:val="009049D7"/>
    <w:rsid w:val="009049F8"/>
    <w:rsid w:val="00904A6F"/>
    <w:rsid w:val="00904AB5"/>
    <w:rsid w:val="00904AE2"/>
    <w:rsid w:val="00904AE4"/>
    <w:rsid w:val="00904AE8"/>
    <w:rsid w:val="00904AF5"/>
    <w:rsid w:val="00904AF9"/>
    <w:rsid w:val="00904B36"/>
    <w:rsid w:val="00904B6E"/>
    <w:rsid w:val="00904B9E"/>
    <w:rsid w:val="00904BA9"/>
    <w:rsid w:val="00904BDE"/>
    <w:rsid w:val="00904C06"/>
    <w:rsid w:val="00904C51"/>
    <w:rsid w:val="00904C60"/>
    <w:rsid w:val="00904CA4"/>
    <w:rsid w:val="00904CAC"/>
    <w:rsid w:val="00904D1D"/>
    <w:rsid w:val="00904D21"/>
    <w:rsid w:val="00904D2D"/>
    <w:rsid w:val="00904D40"/>
    <w:rsid w:val="00904D6C"/>
    <w:rsid w:val="00904DC5"/>
    <w:rsid w:val="00904DD3"/>
    <w:rsid w:val="00904E0A"/>
    <w:rsid w:val="00904E18"/>
    <w:rsid w:val="00904E26"/>
    <w:rsid w:val="00904E4D"/>
    <w:rsid w:val="00904E8D"/>
    <w:rsid w:val="00904EA3"/>
    <w:rsid w:val="00904EA9"/>
    <w:rsid w:val="00904EB7"/>
    <w:rsid w:val="00904EC8"/>
    <w:rsid w:val="00904ED1"/>
    <w:rsid w:val="00904EF1"/>
    <w:rsid w:val="00904EFB"/>
    <w:rsid w:val="00904EFE"/>
    <w:rsid w:val="00904F35"/>
    <w:rsid w:val="00904FA4"/>
    <w:rsid w:val="00904FB6"/>
    <w:rsid w:val="00904FBF"/>
    <w:rsid w:val="00904FC6"/>
    <w:rsid w:val="0090501A"/>
    <w:rsid w:val="00905041"/>
    <w:rsid w:val="00905161"/>
    <w:rsid w:val="00905175"/>
    <w:rsid w:val="009051AC"/>
    <w:rsid w:val="009051CE"/>
    <w:rsid w:val="009051D7"/>
    <w:rsid w:val="00905224"/>
    <w:rsid w:val="0090523E"/>
    <w:rsid w:val="00905255"/>
    <w:rsid w:val="00905261"/>
    <w:rsid w:val="009052A3"/>
    <w:rsid w:val="009052DF"/>
    <w:rsid w:val="009052ED"/>
    <w:rsid w:val="00905309"/>
    <w:rsid w:val="00905317"/>
    <w:rsid w:val="0090533F"/>
    <w:rsid w:val="0090534A"/>
    <w:rsid w:val="0090534D"/>
    <w:rsid w:val="0090538C"/>
    <w:rsid w:val="00905399"/>
    <w:rsid w:val="009053B7"/>
    <w:rsid w:val="009053B9"/>
    <w:rsid w:val="009053C5"/>
    <w:rsid w:val="009053F5"/>
    <w:rsid w:val="009053F7"/>
    <w:rsid w:val="00905416"/>
    <w:rsid w:val="0090542E"/>
    <w:rsid w:val="00905451"/>
    <w:rsid w:val="00905452"/>
    <w:rsid w:val="00905455"/>
    <w:rsid w:val="0090545A"/>
    <w:rsid w:val="00905461"/>
    <w:rsid w:val="009054A4"/>
    <w:rsid w:val="009054D5"/>
    <w:rsid w:val="009054FE"/>
    <w:rsid w:val="00905539"/>
    <w:rsid w:val="0090553B"/>
    <w:rsid w:val="00905592"/>
    <w:rsid w:val="0090559A"/>
    <w:rsid w:val="009055C5"/>
    <w:rsid w:val="0090560A"/>
    <w:rsid w:val="00905613"/>
    <w:rsid w:val="00905629"/>
    <w:rsid w:val="00905630"/>
    <w:rsid w:val="00905634"/>
    <w:rsid w:val="0090563A"/>
    <w:rsid w:val="00905652"/>
    <w:rsid w:val="009056A0"/>
    <w:rsid w:val="009056A7"/>
    <w:rsid w:val="009056B7"/>
    <w:rsid w:val="009056BC"/>
    <w:rsid w:val="009056CD"/>
    <w:rsid w:val="00905724"/>
    <w:rsid w:val="00905727"/>
    <w:rsid w:val="0090572E"/>
    <w:rsid w:val="0090574B"/>
    <w:rsid w:val="0090574F"/>
    <w:rsid w:val="00905751"/>
    <w:rsid w:val="009057BD"/>
    <w:rsid w:val="009057BF"/>
    <w:rsid w:val="009057E9"/>
    <w:rsid w:val="009057FA"/>
    <w:rsid w:val="00905825"/>
    <w:rsid w:val="00905891"/>
    <w:rsid w:val="00905895"/>
    <w:rsid w:val="009058A5"/>
    <w:rsid w:val="0090591D"/>
    <w:rsid w:val="0090593D"/>
    <w:rsid w:val="00905959"/>
    <w:rsid w:val="00905963"/>
    <w:rsid w:val="00905978"/>
    <w:rsid w:val="0090597E"/>
    <w:rsid w:val="009059C8"/>
    <w:rsid w:val="009059EA"/>
    <w:rsid w:val="009059FD"/>
    <w:rsid w:val="00905A20"/>
    <w:rsid w:val="00905A31"/>
    <w:rsid w:val="00905A4B"/>
    <w:rsid w:val="00905A70"/>
    <w:rsid w:val="00905AE9"/>
    <w:rsid w:val="00905B19"/>
    <w:rsid w:val="00905B25"/>
    <w:rsid w:val="00905B7D"/>
    <w:rsid w:val="00905BC5"/>
    <w:rsid w:val="00905BE8"/>
    <w:rsid w:val="00905BF5"/>
    <w:rsid w:val="00905BF7"/>
    <w:rsid w:val="00905C75"/>
    <w:rsid w:val="00905C7A"/>
    <w:rsid w:val="00905C8C"/>
    <w:rsid w:val="00905C94"/>
    <w:rsid w:val="00905C9E"/>
    <w:rsid w:val="00905D6C"/>
    <w:rsid w:val="00905DA0"/>
    <w:rsid w:val="00905DDC"/>
    <w:rsid w:val="00905DF2"/>
    <w:rsid w:val="00905DFD"/>
    <w:rsid w:val="00905E0C"/>
    <w:rsid w:val="00905E0D"/>
    <w:rsid w:val="00905E29"/>
    <w:rsid w:val="00905E2F"/>
    <w:rsid w:val="00905E50"/>
    <w:rsid w:val="00905E81"/>
    <w:rsid w:val="00905E8C"/>
    <w:rsid w:val="00905E8E"/>
    <w:rsid w:val="00905EC0"/>
    <w:rsid w:val="00905EE7"/>
    <w:rsid w:val="00905F19"/>
    <w:rsid w:val="00905F34"/>
    <w:rsid w:val="00905F3E"/>
    <w:rsid w:val="00905F43"/>
    <w:rsid w:val="00905FC7"/>
    <w:rsid w:val="00905FDE"/>
    <w:rsid w:val="00905FE6"/>
    <w:rsid w:val="00906009"/>
    <w:rsid w:val="00906016"/>
    <w:rsid w:val="0090604C"/>
    <w:rsid w:val="00906056"/>
    <w:rsid w:val="00906057"/>
    <w:rsid w:val="00906071"/>
    <w:rsid w:val="00906083"/>
    <w:rsid w:val="00906086"/>
    <w:rsid w:val="0090608C"/>
    <w:rsid w:val="00906117"/>
    <w:rsid w:val="00906135"/>
    <w:rsid w:val="00906154"/>
    <w:rsid w:val="00906183"/>
    <w:rsid w:val="009061FB"/>
    <w:rsid w:val="009061FC"/>
    <w:rsid w:val="00906243"/>
    <w:rsid w:val="00906249"/>
    <w:rsid w:val="0090627A"/>
    <w:rsid w:val="009062A6"/>
    <w:rsid w:val="009062E9"/>
    <w:rsid w:val="009062F1"/>
    <w:rsid w:val="009063D5"/>
    <w:rsid w:val="009063DB"/>
    <w:rsid w:val="009063E1"/>
    <w:rsid w:val="009063E6"/>
    <w:rsid w:val="00906464"/>
    <w:rsid w:val="00906475"/>
    <w:rsid w:val="009064AF"/>
    <w:rsid w:val="009064F8"/>
    <w:rsid w:val="00906559"/>
    <w:rsid w:val="009065DC"/>
    <w:rsid w:val="009065FD"/>
    <w:rsid w:val="0090662D"/>
    <w:rsid w:val="00906631"/>
    <w:rsid w:val="0090668A"/>
    <w:rsid w:val="009066A0"/>
    <w:rsid w:val="009066A5"/>
    <w:rsid w:val="00906703"/>
    <w:rsid w:val="00906719"/>
    <w:rsid w:val="00906722"/>
    <w:rsid w:val="009067BA"/>
    <w:rsid w:val="009067CD"/>
    <w:rsid w:val="009067E0"/>
    <w:rsid w:val="009067F9"/>
    <w:rsid w:val="00906809"/>
    <w:rsid w:val="0090680D"/>
    <w:rsid w:val="009068AC"/>
    <w:rsid w:val="009068C8"/>
    <w:rsid w:val="009068E1"/>
    <w:rsid w:val="009068EE"/>
    <w:rsid w:val="0090690F"/>
    <w:rsid w:val="0090696F"/>
    <w:rsid w:val="00906988"/>
    <w:rsid w:val="009069A2"/>
    <w:rsid w:val="009069DA"/>
    <w:rsid w:val="00906A02"/>
    <w:rsid w:val="00906A3F"/>
    <w:rsid w:val="00906A4C"/>
    <w:rsid w:val="00906A54"/>
    <w:rsid w:val="00906A84"/>
    <w:rsid w:val="00906AB9"/>
    <w:rsid w:val="00906ADD"/>
    <w:rsid w:val="00906AF5"/>
    <w:rsid w:val="00906B78"/>
    <w:rsid w:val="00906B7B"/>
    <w:rsid w:val="00906B9A"/>
    <w:rsid w:val="00906BCB"/>
    <w:rsid w:val="00906BD2"/>
    <w:rsid w:val="00906C28"/>
    <w:rsid w:val="00906C63"/>
    <w:rsid w:val="00906C92"/>
    <w:rsid w:val="00906CA8"/>
    <w:rsid w:val="00906CDE"/>
    <w:rsid w:val="00906D19"/>
    <w:rsid w:val="00906D6B"/>
    <w:rsid w:val="00906D88"/>
    <w:rsid w:val="00906E06"/>
    <w:rsid w:val="00906E2E"/>
    <w:rsid w:val="00906E37"/>
    <w:rsid w:val="00906E82"/>
    <w:rsid w:val="00906E8B"/>
    <w:rsid w:val="00906EAD"/>
    <w:rsid w:val="00906EB4"/>
    <w:rsid w:val="00906EC1"/>
    <w:rsid w:val="00906F33"/>
    <w:rsid w:val="00906F3F"/>
    <w:rsid w:val="00906F51"/>
    <w:rsid w:val="00906F57"/>
    <w:rsid w:val="00906F59"/>
    <w:rsid w:val="00906F78"/>
    <w:rsid w:val="00906F7B"/>
    <w:rsid w:val="00906F9D"/>
    <w:rsid w:val="00906FA2"/>
    <w:rsid w:val="00906FA3"/>
    <w:rsid w:val="00906FAF"/>
    <w:rsid w:val="00906FCD"/>
    <w:rsid w:val="00906FD2"/>
    <w:rsid w:val="00906FFC"/>
    <w:rsid w:val="00907007"/>
    <w:rsid w:val="00907018"/>
    <w:rsid w:val="00907056"/>
    <w:rsid w:val="00907060"/>
    <w:rsid w:val="0090708A"/>
    <w:rsid w:val="009070A9"/>
    <w:rsid w:val="009070B2"/>
    <w:rsid w:val="009070B4"/>
    <w:rsid w:val="009070BA"/>
    <w:rsid w:val="00907114"/>
    <w:rsid w:val="009071B5"/>
    <w:rsid w:val="00907215"/>
    <w:rsid w:val="0090723A"/>
    <w:rsid w:val="00907273"/>
    <w:rsid w:val="00907283"/>
    <w:rsid w:val="00907296"/>
    <w:rsid w:val="009072A5"/>
    <w:rsid w:val="009072CB"/>
    <w:rsid w:val="009072E6"/>
    <w:rsid w:val="009072FE"/>
    <w:rsid w:val="00907347"/>
    <w:rsid w:val="00907360"/>
    <w:rsid w:val="009073BC"/>
    <w:rsid w:val="009073C4"/>
    <w:rsid w:val="009073D5"/>
    <w:rsid w:val="00907400"/>
    <w:rsid w:val="00907401"/>
    <w:rsid w:val="009074BA"/>
    <w:rsid w:val="009074C0"/>
    <w:rsid w:val="009074D4"/>
    <w:rsid w:val="009074F4"/>
    <w:rsid w:val="0090756A"/>
    <w:rsid w:val="009075E3"/>
    <w:rsid w:val="009075EF"/>
    <w:rsid w:val="00907619"/>
    <w:rsid w:val="0090762E"/>
    <w:rsid w:val="0090762F"/>
    <w:rsid w:val="00907658"/>
    <w:rsid w:val="009076D5"/>
    <w:rsid w:val="00907713"/>
    <w:rsid w:val="0090772E"/>
    <w:rsid w:val="0090776D"/>
    <w:rsid w:val="00907772"/>
    <w:rsid w:val="00907779"/>
    <w:rsid w:val="009077B5"/>
    <w:rsid w:val="00907829"/>
    <w:rsid w:val="00907856"/>
    <w:rsid w:val="00907883"/>
    <w:rsid w:val="009078B4"/>
    <w:rsid w:val="00907940"/>
    <w:rsid w:val="00907944"/>
    <w:rsid w:val="009079C3"/>
    <w:rsid w:val="00907A2C"/>
    <w:rsid w:val="00907A42"/>
    <w:rsid w:val="00907A43"/>
    <w:rsid w:val="00907A62"/>
    <w:rsid w:val="00907AA5"/>
    <w:rsid w:val="00907ACF"/>
    <w:rsid w:val="00907B82"/>
    <w:rsid w:val="00907BA6"/>
    <w:rsid w:val="00907BB6"/>
    <w:rsid w:val="00907BC6"/>
    <w:rsid w:val="00907BE2"/>
    <w:rsid w:val="00907C02"/>
    <w:rsid w:val="00907C0D"/>
    <w:rsid w:val="00907C15"/>
    <w:rsid w:val="00907CB0"/>
    <w:rsid w:val="00907CDE"/>
    <w:rsid w:val="00907CEE"/>
    <w:rsid w:val="00907CFF"/>
    <w:rsid w:val="00907D0F"/>
    <w:rsid w:val="00907D49"/>
    <w:rsid w:val="00907D5C"/>
    <w:rsid w:val="00907D85"/>
    <w:rsid w:val="00907DA2"/>
    <w:rsid w:val="00907DB1"/>
    <w:rsid w:val="00907DB8"/>
    <w:rsid w:val="00907DC1"/>
    <w:rsid w:val="00907DE8"/>
    <w:rsid w:val="00907E12"/>
    <w:rsid w:val="00907E4E"/>
    <w:rsid w:val="00907E7D"/>
    <w:rsid w:val="00907EAB"/>
    <w:rsid w:val="00907F21"/>
    <w:rsid w:val="00907F37"/>
    <w:rsid w:val="00907F3C"/>
    <w:rsid w:val="00907F50"/>
    <w:rsid w:val="00907F7B"/>
    <w:rsid w:val="00907FC0"/>
    <w:rsid w:val="00907FE0"/>
    <w:rsid w:val="00910070"/>
    <w:rsid w:val="00910076"/>
    <w:rsid w:val="00910083"/>
    <w:rsid w:val="00910086"/>
    <w:rsid w:val="00910093"/>
    <w:rsid w:val="009100D7"/>
    <w:rsid w:val="009100DE"/>
    <w:rsid w:val="009100E5"/>
    <w:rsid w:val="009100F4"/>
    <w:rsid w:val="0091011F"/>
    <w:rsid w:val="00910130"/>
    <w:rsid w:val="00910190"/>
    <w:rsid w:val="009101CC"/>
    <w:rsid w:val="009101F1"/>
    <w:rsid w:val="009101F2"/>
    <w:rsid w:val="0091023A"/>
    <w:rsid w:val="00910264"/>
    <w:rsid w:val="009102C5"/>
    <w:rsid w:val="009103CC"/>
    <w:rsid w:val="009103D5"/>
    <w:rsid w:val="009103F4"/>
    <w:rsid w:val="0091040F"/>
    <w:rsid w:val="00910441"/>
    <w:rsid w:val="0091047D"/>
    <w:rsid w:val="0091048D"/>
    <w:rsid w:val="009104ED"/>
    <w:rsid w:val="0091050A"/>
    <w:rsid w:val="0091050D"/>
    <w:rsid w:val="0091052F"/>
    <w:rsid w:val="0091057A"/>
    <w:rsid w:val="009105AE"/>
    <w:rsid w:val="009105C4"/>
    <w:rsid w:val="009105F5"/>
    <w:rsid w:val="00910607"/>
    <w:rsid w:val="00910620"/>
    <w:rsid w:val="00910640"/>
    <w:rsid w:val="0091064C"/>
    <w:rsid w:val="00910666"/>
    <w:rsid w:val="00910672"/>
    <w:rsid w:val="00910673"/>
    <w:rsid w:val="0091067E"/>
    <w:rsid w:val="00910683"/>
    <w:rsid w:val="009106A7"/>
    <w:rsid w:val="009106B2"/>
    <w:rsid w:val="009106EC"/>
    <w:rsid w:val="009106F6"/>
    <w:rsid w:val="00910707"/>
    <w:rsid w:val="0091071A"/>
    <w:rsid w:val="00910739"/>
    <w:rsid w:val="00910796"/>
    <w:rsid w:val="009107B9"/>
    <w:rsid w:val="009107BB"/>
    <w:rsid w:val="009107DE"/>
    <w:rsid w:val="0091080E"/>
    <w:rsid w:val="00910819"/>
    <w:rsid w:val="0091082B"/>
    <w:rsid w:val="0091085F"/>
    <w:rsid w:val="0091086E"/>
    <w:rsid w:val="0091086F"/>
    <w:rsid w:val="00910882"/>
    <w:rsid w:val="00910892"/>
    <w:rsid w:val="009108E5"/>
    <w:rsid w:val="009108F5"/>
    <w:rsid w:val="00910934"/>
    <w:rsid w:val="009109E4"/>
    <w:rsid w:val="00910AEA"/>
    <w:rsid w:val="00910B1F"/>
    <w:rsid w:val="00910B21"/>
    <w:rsid w:val="00910B97"/>
    <w:rsid w:val="00910BC8"/>
    <w:rsid w:val="00910C1C"/>
    <w:rsid w:val="00910C55"/>
    <w:rsid w:val="00910D00"/>
    <w:rsid w:val="00910D03"/>
    <w:rsid w:val="00910D36"/>
    <w:rsid w:val="00910D88"/>
    <w:rsid w:val="00910DBE"/>
    <w:rsid w:val="00910DC1"/>
    <w:rsid w:val="00910E15"/>
    <w:rsid w:val="00910E2D"/>
    <w:rsid w:val="00910E61"/>
    <w:rsid w:val="00910E6B"/>
    <w:rsid w:val="00910E74"/>
    <w:rsid w:val="00910EC4"/>
    <w:rsid w:val="00910ED0"/>
    <w:rsid w:val="00910F9A"/>
    <w:rsid w:val="00910FC1"/>
    <w:rsid w:val="00910FE4"/>
    <w:rsid w:val="00911010"/>
    <w:rsid w:val="00911024"/>
    <w:rsid w:val="00911043"/>
    <w:rsid w:val="00911099"/>
    <w:rsid w:val="009110AA"/>
    <w:rsid w:val="0091113C"/>
    <w:rsid w:val="00911168"/>
    <w:rsid w:val="009111B0"/>
    <w:rsid w:val="00911202"/>
    <w:rsid w:val="0091120A"/>
    <w:rsid w:val="00911210"/>
    <w:rsid w:val="00911232"/>
    <w:rsid w:val="00911236"/>
    <w:rsid w:val="00911249"/>
    <w:rsid w:val="00911257"/>
    <w:rsid w:val="0091126A"/>
    <w:rsid w:val="0091126B"/>
    <w:rsid w:val="0091126E"/>
    <w:rsid w:val="0091127C"/>
    <w:rsid w:val="009112C6"/>
    <w:rsid w:val="009112EB"/>
    <w:rsid w:val="009112F6"/>
    <w:rsid w:val="00911304"/>
    <w:rsid w:val="00911323"/>
    <w:rsid w:val="00911327"/>
    <w:rsid w:val="009113F6"/>
    <w:rsid w:val="00911401"/>
    <w:rsid w:val="00911405"/>
    <w:rsid w:val="0091143D"/>
    <w:rsid w:val="00911478"/>
    <w:rsid w:val="009114A7"/>
    <w:rsid w:val="009114CF"/>
    <w:rsid w:val="009114D3"/>
    <w:rsid w:val="009114E0"/>
    <w:rsid w:val="009114E4"/>
    <w:rsid w:val="009114F9"/>
    <w:rsid w:val="0091152E"/>
    <w:rsid w:val="00911568"/>
    <w:rsid w:val="0091158B"/>
    <w:rsid w:val="009115C2"/>
    <w:rsid w:val="009115E0"/>
    <w:rsid w:val="009115ED"/>
    <w:rsid w:val="00911643"/>
    <w:rsid w:val="00911672"/>
    <w:rsid w:val="00911674"/>
    <w:rsid w:val="00911676"/>
    <w:rsid w:val="009116E3"/>
    <w:rsid w:val="009116E4"/>
    <w:rsid w:val="009116F1"/>
    <w:rsid w:val="009116F6"/>
    <w:rsid w:val="00911710"/>
    <w:rsid w:val="0091174B"/>
    <w:rsid w:val="00911750"/>
    <w:rsid w:val="0091178F"/>
    <w:rsid w:val="00911804"/>
    <w:rsid w:val="00911808"/>
    <w:rsid w:val="0091182D"/>
    <w:rsid w:val="0091186D"/>
    <w:rsid w:val="0091187F"/>
    <w:rsid w:val="00911891"/>
    <w:rsid w:val="009118BE"/>
    <w:rsid w:val="009118D0"/>
    <w:rsid w:val="009118D3"/>
    <w:rsid w:val="009118DA"/>
    <w:rsid w:val="009119B0"/>
    <w:rsid w:val="009119C5"/>
    <w:rsid w:val="009119CF"/>
    <w:rsid w:val="00911A1F"/>
    <w:rsid w:val="00911A51"/>
    <w:rsid w:val="00911A5E"/>
    <w:rsid w:val="00911A6F"/>
    <w:rsid w:val="00911AB0"/>
    <w:rsid w:val="00911AC7"/>
    <w:rsid w:val="00911AD3"/>
    <w:rsid w:val="00911AE6"/>
    <w:rsid w:val="00911AFE"/>
    <w:rsid w:val="00911B0D"/>
    <w:rsid w:val="00911B33"/>
    <w:rsid w:val="00911B3B"/>
    <w:rsid w:val="00911B59"/>
    <w:rsid w:val="00911B68"/>
    <w:rsid w:val="00911B87"/>
    <w:rsid w:val="00911BE9"/>
    <w:rsid w:val="00911BFA"/>
    <w:rsid w:val="00911C1F"/>
    <w:rsid w:val="00911C22"/>
    <w:rsid w:val="00911C59"/>
    <w:rsid w:val="00911C9F"/>
    <w:rsid w:val="00911CA0"/>
    <w:rsid w:val="00911CAA"/>
    <w:rsid w:val="00911CAD"/>
    <w:rsid w:val="00911CC3"/>
    <w:rsid w:val="00911E0A"/>
    <w:rsid w:val="00911E11"/>
    <w:rsid w:val="00911E17"/>
    <w:rsid w:val="00911E34"/>
    <w:rsid w:val="00911E49"/>
    <w:rsid w:val="00911E5E"/>
    <w:rsid w:val="00911E81"/>
    <w:rsid w:val="00911F01"/>
    <w:rsid w:val="00911F19"/>
    <w:rsid w:val="00911F4E"/>
    <w:rsid w:val="00911F71"/>
    <w:rsid w:val="00911FC7"/>
    <w:rsid w:val="00911FDB"/>
    <w:rsid w:val="00912001"/>
    <w:rsid w:val="00912016"/>
    <w:rsid w:val="00912043"/>
    <w:rsid w:val="009120CB"/>
    <w:rsid w:val="009120DD"/>
    <w:rsid w:val="009120EB"/>
    <w:rsid w:val="0091216C"/>
    <w:rsid w:val="00912210"/>
    <w:rsid w:val="0091221C"/>
    <w:rsid w:val="0091222B"/>
    <w:rsid w:val="0091223E"/>
    <w:rsid w:val="00912271"/>
    <w:rsid w:val="00912287"/>
    <w:rsid w:val="0091228D"/>
    <w:rsid w:val="009122A8"/>
    <w:rsid w:val="009122C1"/>
    <w:rsid w:val="0091232D"/>
    <w:rsid w:val="0091234E"/>
    <w:rsid w:val="00912353"/>
    <w:rsid w:val="009123BF"/>
    <w:rsid w:val="00912439"/>
    <w:rsid w:val="0091243E"/>
    <w:rsid w:val="00912466"/>
    <w:rsid w:val="00912468"/>
    <w:rsid w:val="00912486"/>
    <w:rsid w:val="009124C2"/>
    <w:rsid w:val="00912525"/>
    <w:rsid w:val="0091255A"/>
    <w:rsid w:val="0091256A"/>
    <w:rsid w:val="00912580"/>
    <w:rsid w:val="009125B7"/>
    <w:rsid w:val="009125D3"/>
    <w:rsid w:val="009125E4"/>
    <w:rsid w:val="009125EF"/>
    <w:rsid w:val="00912637"/>
    <w:rsid w:val="0091263A"/>
    <w:rsid w:val="00912661"/>
    <w:rsid w:val="00912681"/>
    <w:rsid w:val="009126A1"/>
    <w:rsid w:val="00912734"/>
    <w:rsid w:val="00912773"/>
    <w:rsid w:val="0091278E"/>
    <w:rsid w:val="009127AA"/>
    <w:rsid w:val="009128A1"/>
    <w:rsid w:val="009128BA"/>
    <w:rsid w:val="009128E8"/>
    <w:rsid w:val="00912902"/>
    <w:rsid w:val="00912943"/>
    <w:rsid w:val="00912992"/>
    <w:rsid w:val="0091299B"/>
    <w:rsid w:val="009129A7"/>
    <w:rsid w:val="00912A05"/>
    <w:rsid w:val="00912A10"/>
    <w:rsid w:val="00912B0E"/>
    <w:rsid w:val="00912B21"/>
    <w:rsid w:val="00912B64"/>
    <w:rsid w:val="00912B7D"/>
    <w:rsid w:val="00912B7F"/>
    <w:rsid w:val="00912BA9"/>
    <w:rsid w:val="00912BB5"/>
    <w:rsid w:val="00912BDE"/>
    <w:rsid w:val="00912C29"/>
    <w:rsid w:val="00912C3B"/>
    <w:rsid w:val="00912C61"/>
    <w:rsid w:val="00912C70"/>
    <w:rsid w:val="00912CA5"/>
    <w:rsid w:val="00912CB2"/>
    <w:rsid w:val="00912CC9"/>
    <w:rsid w:val="00912CDE"/>
    <w:rsid w:val="00912CFE"/>
    <w:rsid w:val="00912D60"/>
    <w:rsid w:val="00912D85"/>
    <w:rsid w:val="00912DB1"/>
    <w:rsid w:val="00912E15"/>
    <w:rsid w:val="00912E2D"/>
    <w:rsid w:val="00912E31"/>
    <w:rsid w:val="00912E5A"/>
    <w:rsid w:val="00912E6C"/>
    <w:rsid w:val="00912E92"/>
    <w:rsid w:val="00912EBA"/>
    <w:rsid w:val="00912ED9"/>
    <w:rsid w:val="00912EDA"/>
    <w:rsid w:val="00912EFC"/>
    <w:rsid w:val="00912F0A"/>
    <w:rsid w:val="00912F10"/>
    <w:rsid w:val="00912F4B"/>
    <w:rsid w:val="00912F8B"/>
    <w:rsid w:val="00912F9F"/>
    <w:rsid w:val="00912FC2"/>
    <w:rsid w:val="00912FD6"/>
    <w:rsid w:val="00912FD7"/>
    <w:rsid w:val="00912FE7"/>
    <w:rsid w:val="00913014"/>
    <w:rsid w:val="00913016"/>
    <w:rsid w:val="0091303A"/>
    <w:rsid w:val="0091304B"/>
    <w:rsid w:val="00913055"/>
    <w:rsid w:val="00913057"/>
    <w:rsid w:val="0091306D"/>
    <w:rsid w:val="00913074"/>
    <w:rsid w:val="009130CE"/>
    <w:rsid w:val="009130D1"/>
    <w:rsid w:val="009130DE"/>
    <w:rsid w:val="009130E7"/>
    <w:rsid w:val="009130EE"/>
    <w:rsid w:val="009130F4"/>
    <w:rsid w:val="00913148"/>
    <w:rsid w:val="0091315B"/>
    <w:rsid w:val="00913182"/>
    <w:rsid w:val="0091319F"/>
    <w:rsid w:val="009131C8"/>
    <w:rsid w:val="00913203"/>
    <w:rsid w:val="0091320E"/>
    <w:rsid w:val="00913223"/>
    <w:rsid w:val="00913235"/>
    <w:rsid w:val="00913255"/>
    <w:rsid w:val="009132BC"/>
    <w:rsid w:val="009132C5"/>
    <w:rsid w:val="009132E3"/>
    <w:rsid w:val="00913360"/>
    <w:rsid w:val="00913389"/>
    <w:rsid w:val="00913396"/>
    <w:rsid w:val="009133D9"/>
    <w:rsid w:val="009133F6"/>
    <w:rsid w:val="00913421"/>
    <w:rsid w:val="00913422"/>
    <w:rsid w:val="00913426"/>
    <w:rsid w:val="00913436"/>
    <w:rsid w:val="00913442"/>
    <w:rsid w:val="0091344C"/>
    <w:rsid w:val="0091347E"/>
    <w:rsid w:val="0091349C"/>
    <w:rsid w:val="009134BB"/>
    <w:rsid w:val="009134C3"/>
    <w:rsid w:val="009134D2"/>
    <w:rsid w:val="00913511"/>
    <w:rsid w:val="0091351C"/>
    <w:rsid w:val="00913538"/>
    <w:rsid w:val="00913542"/>
    <w:rsid w:val="00913547"/>
    <w:rsid w:val="0091354E"/>
    <w:rsid w:val="0091357E"/>
    <w:rsid w:val="0091359D"/>
    <w:rsid w:val="009135AB"/>
    <w:rsid w:val="009135BA"/>
    <w:rsid w:val="009135E4"/>
    <w:rsid w:val="009135EB"/>
    <w:rsid w:val="009135F3"/>
    <w:rsid w:val="0091361A"/>
    <w:rsid w:val="0091361D"/>
    <w:rsid w:val="00913635"/>
    <w:rsid w:val="00913638"/>
    <w:rsid w:val="00913639"/>
    <w:rsid w:val="00913660"/>
    <w:rsid w:val="00913691"/>
    <w:rsid w:val="00913698"/>
    <w:rsid w:val="009136BC"/>
    <w:rsid w:val="009136DF"/>
    <w:rsid w:val="009136ED"/>
    <w:rsid w:val="009136F7"/>
    <w:rsid w:val="00913726"/>
    <w:rsid w:val="0091374D"/>
    <w:rsid w:val="00913767"/>
    <w:rsid w:val="00913773"/>
    <w:rsid w:val="009137B5"/>
    <w:rsid w:val="009137CA"/>
    <w:rsid w:val="009137EA"/>
    <w:rsid w:val="009138B5"/>
    <w:rsid w:val="009138BC"/>
    <w:rsid w:val="009138E9"/>
    <w:rsid w:val="0091399C"/>
    <w:rsid w:val="009139E2"/>
    <w:rsid w:val="00913A34"/>
    <w:rsid w:val="00913A43"/>
    <w:rsid w:val="00913A7E"/>
    <w:rsid w:val="00913A82"/>
    <w:rsid w:val="00913A87"/>
    <w:rsid w:val="00913ADF"/>
    <w:rsid w:val="00913AF3"/>
    <w:rsid w:val="00913B0A"/>
    <w:rsid w:val="00913B1A"/>
    <w:rsid w:val="00913B3A"/>
    <w:rsid w:val="00913B6E"/>
    <w:rsid w:val="00913B70"/>
    <w:rsid w:val="00913B9E"/>
    <w:rsid w:val="00913BA5"/>
    <w:rsid w:val="00913BA9"/>
    <w:rsid w:val="00913BAE"/>
    <w:rsid w:val="00913BEA"/>
    <w:rsid w:val="00913BFA"/>
    <w:rsid w:val="00913C41"/>
    <w:rsid w:val="00913C77"/>
    <w:rsid w:val="00913C7B"/>
    <w:rsid w:val="00913C88"/>
    <w:rsid w:val="00913C98"/>
    <w:rsid w:val="00913CA6"/>
    <w:rsid w:val="00913D28"/>
    <w:rsid w:val="00913D5A"/>
    <w:rsid w:val="00913D5D"/>
    <w:rsid w:val="00913D7D"/>
    <w:rsid w:val="00913DD1"/>
    <w:rsid w:val="00913DF3"/>
    <w:rsid w:val="00913E59"/>
    <w:rsid w:val="00913E5B"/>
    <w:rsid w:val="00913E5D"/>
    <w:rsid w:val="00913E9C"/>
    <w:rsid w:val="00913EC1"/>
    <w:rsid w:val="00913EFF"/>
    <w:rsid w:val="00913F08"/>
    <w:rsid w:val="00913F09"/>
    <w:rsid w:val="00913F10"/>
    <w:rsid w:val="00913F37"/>
    <w:rsid w:val="00913F49"/>
    <w:rsid w:val="00913F92"/>
    <w:rsid w:val="00913FAE"/>
    <w:rsid w:val="00913FB4"/>
    <w:rsid w:val="00913FCF"/>
    <w:rsid w:val="00913FE8"/>
    <w:rsid w:val="00914009"/>
    <w:rsid w:val="00914013"/>
    <w:rsid w:val="0091403E"/>
    <w:rsid w:val="00914040"/>
    <w:rsid w:val="0091408B"/>
    <w:rsid w:val="009140E4"/>
    <w:rsid w:val="00914108"/>
    <w:rsid w:val="00914158"/>
    <w:rsid w:val="00914178"/>
    <w:rsid w:val="00914181"/>
    <w:rsid w:val="00914185"/>
    <w:rsid w:val="009141A9"/>
    <w:rsid w:val="00914225"/>
    <w:rsid w:val="0091425E"/>
    <w:rsid w:val="0091428E"/>
    <w:rsid w:val="009142C7"/>
    <w:rsid w:val="009142EE"/>
    <w:rsid w:val="009142FF"/>
    <w:rsid w:val="00914302"/>
    <w:rsid w:val="0091432A"/>
    <w:rsid w:val="0091432B"/>
    <w:rsid w:val="00914342"/>
    <w:rsid w:val="009143DD"/>
    <w:rsid w:val="0091440E"/>
    <w:rsid w:val="00914410"/>
    <w:rsid w:val="00914432"/>
    <w:rsid w:val="00914470"/>
    <w:rsid w:val="00914497"/>
    <w:rsid w:val="009144D1"/>
    <w:rsid w:val="009144D9"/>
    <w:rsid w:val="009144E8"/>
    <w:rsid w:val="00914525"/>
    <w:rsid w:val="00914527"/>
    <w:rsid w:val="00914563"/>
    <w:rsid w:val="00914581"/>
    <w:rsid w:val="00914589"/>
    <w:rsid w:val="0091458F"/>
    <w:rsid w:val="009145E3"/>
    <w:rsid w:val="009145F3"/>
    <w:rsid w:val="00914601"/>
    <w:rsid w:val="0091462B"/>
    <w:rsid w:val="00914632"/>
    <w:rsid w:val="0091463F"/>
    <w:rsid w:val="00914671"/>
    <w:rsid w:val="00914693"/>
    <w:rsid w:val="009146ED"/>
    <w:rsid w:val="009146F9"/>
    <w:rsid w:val="00914731"/>
    <w:rsid w:val="00914736"/>
    <w:rsid w:val="0091473C"/>
    <w:rsid w:val="0091479E"/>
    <w:rsid w:val="009147AC"/>
    <w:rsid w:val="009147CB"/>
    <w:rsid w:val="009147E0"/>
    <w:rsid w:val="00914823"/>
    <w:rsid w:val="00914840"/>
    <w:rsid w:val="0091485A"/>
    <w:rsid w:val="0091487D"/>
    <w:rsid w:val="009148B6"/>
    <w:rsid w:val="009148B7"/>
    <w:rsid w:val="009148BB"/>
    <w:rsid w:val="009148CF"/>
    <w:rsid w:val="00914916"/>
    <w:rsid w:val="0091495B"/>
    <w:rsid w:val="0091497E"/>
    <w:rsid w:val="0091499C"/>
    <w:rsid w:val="009149AE"/>
    <w:rsid w:val="009149CA"/>
    <w:rsid w:val="00914A1E"/>
    <w:rsid w:val="00914A29"/>
    <w:rsid w:val="00914A48"/>
    <w:rsid w:val="00914A5B"/>
    <w:rsid w:val="00914AC8"/>
    <w:rsid w:val="00914B2F"/>
    <w:rsid w:val="00914B42"/>
    <w:rsid w:val="00914B81"/>
    <w:rsid w:val="00914BA5"/>
    <w:rsid w:val="00914BAB"/>
    <w:rsid w:val="00914BB7"/>
    <w:rsid w:val="00914C2A"/>
    <w:rsid w:val="00914C6B"/>
    <w:rsid w:val="00914C94"/>
    <w:rsid w:val="00914CB2"/>
    <w:rsid w:val="00914CCD"/>
    <w:rsid w:val="00914CD2"/>
    <w:rsid w:val="00914CD9"/>
    <w:rsid w:val="00914CEB"/>
    <w:rsid w:val="00914CF2"/>
    <w:rsid w:val="00914D2C"/>
    <w:rsid w:val="00914D31"/>
    <w:rsid w:val="00914D35"/>
    <w:rsid w:val="00914D3A"/>
    <w:rsid w:val="00914D42"/>
    <w:rsid w:val="00914D60"/>
    <w:rsid w:val="00914D65"/>
    <w:rsid w:val="00914D75"/>
    <w:rsid w:val="00914D79"/>
    <w:rsid w:val="00914D8A"/>
    <w:rsid w:val="00914DDF"/>
    <w:rsid w:val="00914DE5"/>
    <w:rsid w:val="00914E11"/>
    <w:rsid w:val="00914E21"/>
    <w:rsid w:val="00914E85"/>
    <w:rsid w:val="00914E91"/>
    <w:rsid w:val="00914EAC"/>
    <w:rsid w:val="00914EBE"/>
    <w:rsid w:val="00914EE0"/>
    <w:rsid w:val="00914F1F"/>
    <w:rsid w:val="00914F27"/>
    <w:rsid w:val="00914F2E"/>
    <w:rsid w:val="00914F3D"/>
    <w:rsid w:val="00914F76"/>
    <w:rsid w:val="00914FF1"/>
    <w:rsid w:val="00914FF8"/>
    <w:rsid w:val="00914FFF"/>
    <w:rsid w:val="00915042"/>
    <w:rsid w:val="00915057"/>
    <w:rsid w:val="00915104"/>
    <w:rsid w:val="00915112"/>
    <w:rsid w:val="00915126"/>
    <w:rsid w:val="00915128"/>
    <w:rsid w:val="0091512B"/>
    <w:rsid w:val="00915137"/>
    <w:rsid w:val="00915139"/>
    <w:rsid w:val="0091513C"/>
    <w:rsid w:val="00915161"/>
    <w:rsid w:val="009151A7"/>
    <w:rsid w:val="009151AA"/>
    <w:rsid w:val="009151C0"/>
    <w:rsid w:val="009151F4"/>
    <w:rsid w:val="009151FA"/>
    <w:rsid w:val="0091520F"/>
    <w:rsid w:val="00915212"/>
    <w:rsid w:val="00915230"/>
    <w:rsid w:val="00915260"/>
    <w:rsid w:val="009152A9"/>
    <w:rsid w:val="009152DE"/>
    <w:rsid w:val="00915301"/>
    <w:rsid w:val="00915314"/>
    <w:rsid w:val="0091532F"/>
    <w:rsid w:val="00915341"/>
    <w:rsid w:val="0091538E"/>
    <w:rsid w:val="0091538F"/>
    <w:rsid w:val="00915393"/>
    <w:rsid w:val="0091539D"/>
    <w:rsid w:val="009153E0"/>
    <w:rsid w:val="009153EA"/>
    <w:rsid w:val="00915440"/>
    <w:rsid w:val="009154E1"/>
    <w:rsid w:val="009154FE"/>
    <w:rsid w:val="00915500"/>
    <w:rsid w:val="0091551F"/>
    <w:rsid w:val="00915527"/>
    <w:rsid w:val="00915532"/>
    <w:rsid w:val="00915552"/>
    <w:rsid w:val="00915635"/>
    <w:rsid w:val="009156C5"/>
    <w:rsid w:val="009156CA"/>
    <w:rsid w:val="009156E3"/>
    <w:rsid w:val="0091571C"/>
    <w:rsid w:val="00915722"/>
    <w:rsid w:val="0091572F"/>
    <w:rsid w:val="0091573F"/>
    <w:rsid w:val="00915744"/>
    <w:rsid w:val="00915775"/>
    <w:rsid w:val="009157A4"/>
    <w:rsid w:val="009157BF"/>
    <w:rsid w:val="009157CE"/>
    <w:rsid w:val="00915800"/>
    <w:rsid w:val="0091580B"/>
    <w:rsid w:val="00915823"/>
    <w:rsid w:val="00915827"/>
    <w:rsid w:val="00915856"/>
    <w:rsid w:val="0091585F"/>
    <w:rsid w:val="009158EE"/>
    <w:rsid w:val="00915901"/>
    <w:rsid w:val="00915956"/>
    <w:rsid w:val="00915981"/>
    <w:rsid w:val="00915986"/>
    <w:rsid w:val="0091599C"/>
    <w:rsid w:val="009159A6"/>
    <w:rsid w:val="009159FE"/>
    <w:rsid w:val="00915ACA"/>
    <w:rsid w:val="00915AD3"/>
    <w:rsid w:val="00915AF9"/>
    <w:rsid w:val="00915B19"/>
    <w:rsid w:val="00915B29"/>
    <w:rsid w:val="00915B74"/>
    <w:rsid w:val="00915B9B"/>
    <w:rsid w:val="00915BA1"/>
    <w:rsid w:val="00915BDD"/>
    <w:rsid w:val="00915C0D"/>
    <w:rsid w:val="00915C3E"/>
    <w:rsid w:val="00915C44"/>
    <w:rsid w:val="00915C68"/>
    <w:rsid w:val="00915C78"/>
    <w:rsid w:val="00915C81"/>
    <w:rsid w:val="00915CCF"/>
    <w:rsid w:val="00915CD4"/>
    <w:rsid w:val="00915CFE"/>
    <w:rsid w:val="00915D13"/>
    <w:rsid w:val="00915D1D"/>
    <w:rsid w:val="00915D43"/>
    <w:rsid w:val="00915D49"/>
    <w:rsid w:val="00915D51"/>
    <w:rsid w:val="00915D87"/>
    <w:rsid w:val="00915D8E"/>
    <w:rsid w:val="00915DED"/>
    <w:rsid w:val="00915DFC"/>
    <w:rsid w:val="00915E18"/>
    <w:rsid w:val="00915E22"/>
    <w:rsid w:val="00915E44"/>
    <w:rsid w:val="00915E5C"/>
    <w:rsid w:val="00915E80"/>
    <w:rsid w:val="00915F07"/>
    <w:rsid w:val="00915F0D"/>
    <w:rsid w:val="00915F68"/>
    <w:rsid w:val="00915F91"/>
    <w:rsid w:val="00915FA9"/>
    <w:rsid w:val="00915FC1"/>
    <w:rsid w:val="00916009"/>
    <w:rsid w:val="00916032"/>
    <w:rsid w:val="00916119"/>
    <w:rsid w:val="0091611C"/>
    <w:rsid w:val="009161B4"/>
    <w:rsid w:val="009161C5"/>
    <w:rsid w:val="009161F4"/>
    <w:rsid w:val="00916226"/>
    <w:rsid w:val="00916238"/>
    <w:rsid w:val="00916251"/>
    <w:rsid w:val="009162EC"/>
    <w:rsid w:val="00916304"/>
    <w:rsid w:val="0091634C"/>
    <w:rsid w:val="00916367"/>
    <w:rsid w:val="0091636D"/>
    <w:rsid w:val="00916380"/>
    <w:rsid w:val="009163CD"/>
    <w:rsid w:val="009163D0"/>
    <w:rsid w:val="009163F1"/>
    <w:rsid w:val="009163F8"/>
    <w:rsid w:val="0091640A"/>
    <w:rsid w:val="0091643F"/>
    <w:rsid w:val="0091644F"/>
    <w:rsid w:val="0091645C"/>
    <w:rsid w:val="00916462"/>
    <w:rsid w:val="00916474"/>
    <w:rsid w:val="0091649E"/>
    <w:rsid w:val="009164C1"/>
    <w:rsid w:val="009164E9"/>
    <w:rsid w:val="009164F8"/>
    <w:rsid w:val="0091657D"/>
    <w:rsid w:val="009165A1"/>
    <w:rsid w:val="009165AB"/>
    <w:rsid w:val="009165B1"/>
    <w:rsid w:val="00916625"/>
    <w:rsid w:val="0091662B"/>
    <w:rsid w:val="00916657"/>
    <w:rsid w:val="00916659"/>
    <w:rsid w:val="00916660"/>
    <w:rsid w:val="0091666F"/>
    <w:rsid w:val="00916680"/>
    <w:rsid w:val="009166B3"/>
    <w:rsid w:val="009166CB"/>
    <w:rsid w:val="009166EA"/>
    <w:rsid w:val="009166FB"/>
    <w:rsid w:val="0091673D"/>
    <w:rsid w:val="0091674F"/>
    <w:rsid w:val="00916798"/>
    <w:rsid w:val="009167A1"/>
    <w:rsid w:val="009167A2"/>
    <w:rsid w:val="009167E6"/>
    <w:rsid w:val="00916820"/>
    <w:rsid w:val="0091683E"/>
    <w:rsid w:val="0091686B"/>
    <w:rsid w:val="009168A3"/>
    <w:rsid w:val="009168A8"/>
    <w:rsid w:val="009168D8"/>
    <w:rsid w:val="009168FD"/>
    <w:rsid w:val="00916901"/>
    <w:rsid w:val="00916928"/>
    <w:rsid w:val="0091695A"/>
    <w:rsid w:val="0091695C"/>
    <w:rsid w:val="00916A71"/>
    <w:rsid w:val="00916AD5"/>
    <w:rsid w:val="00916B21"/>
    <w:rsid w:val="00916B27"/>
    <w:rsid w:val="00916B33"/>
    <w:rsid w:val="00916B40"/>
    <w:rsid w:val="00916B45"/>
    <w:rsid w:val="00916B48"/>
    <w:rsid w:val="00916B8B"/>
    <w:rsid w:val="00916B97"/>
    <w:rsid w:val="00916C43"/>
    <w:rsid w:val="00916C6F"/>
    <w:rsid w:val="00916CD0"/>
    <w:rsid w:val="00916CDB"/>
    <w:rsid w:val="00916CE6"/>
    <w:rsid w:val="00916D25"/>
    <w:rsid w:val="00916D7B"/>
    <w:rsid w:val="00916D83"/>
    <w:rsid w:val="00916D97"/>
    <w:rsid w:val="00916D9E"/>
    <w:rsid w:val="00916DA3"/>
    <w:rsid w:val="00916DB0"/>
    <w:rsid w:val="00916DD6"/>
    <w:rsid w:val="00916DFF"/>
    <w:rsid w:val="00916E14"/>
    <w:rsid w:val="00916E19"/>
    <w:rsid w:val="00916E37"/>
    <w:rsid w:val="00916ED2"/>
    <w:rsid w:val="00916F0C"/>
    <w:rsid w:val="00916F35"/>
    <w:rsid w:val="00916F37"/>
    <w:rsid w:val="00916F62"/>
    <w:rsid w:val="00916F8A"/>
    <w:rsid w:val="00916FB6"/>
    <w:rsid w:val="00916FE7"/>
    <w:rsid w:val="00917043"/>
    <w:rsid w:val="00917066"/>
    <w:rsid w:val="00917069"/>
    <w:rsid w:val="00917077"/>
    <w:rsid w:val="0091707C"/>
    <w:rsid w:val="009170B4"/>
    <w:rsid w:val="009170C8"/>
    <w:rsid w:val="009170E9"/>
    <w:rsid w:val="00917100"/>
    <w:rsid w:val="00917156"/>
    <w:rsid w:val="0091716B"/>
    <w:rsid w:val="0091719E"/>
    <w:rsid w:val="009171BD"/>
    <w:rsid w:val="009171E7"/>
    <w:rsid w:val="009171FB"/>
    <w:rsid w:val="0091721E"/>
    <w:rsid w:val="00917252"/>
    <w:rsid w:val="0091729A"/>
    <w:rsid w:val="009172BB"/>
    <w:rsid w:val="009172F5"/>
    <w:rsid w:val="0091732F"/>
    <w:rsid w:val="009173BE"/>
    <w:rsid w:val="009173C5"/>
    <w:rsid w:val="009173FB"/>
    <w:rsid w:val="0091740B"/>
    <w:rsid w:val="00917456"/>
    <w:rsid w:val="0091746D"/>
    <w:rsid w:val="00917493"/>
    <w:rsid w:val="00917496"/>
    <w:rsid w:val="009174D4"/>
    <w:rsid w:val="00917514"/>
    <w:rsid w:val="0091752A"/>
    <w:rsid w:val="0091756D"/>
    <w:rsid w:val="00917577"/>
    <w:rsid w:val="0091757B"/>
    <w:rsid w:val="0091758B"/>
    <w:rsid w:val="009175D0"/>
    <w:rsid w:val="009175D2"/>
    <w:rsid w:val="009175E3"/>
    <w:rsid w:val="009175FA"/>
    <w:rsid w:val="00917616"/>
    <w:rsid w:val="009176A6"/>
    <w:rsid w:val="0091771B"/>
    <w:rsid w:val="00917724"/>
    <w:rsid w:val="00917741"/>
    <w:rsid w:val="00917758"/>
    <w:rsid w:val="0091776D"/>
    <w:rsid w:val="00917775"/>
    <w:rsid w:val="00917776"/>
    <w:rsid w:val="0091777B"/>
    <w:rsid w:val="00917785"/>
    <w:rsid w:val="00917798"/>
    <w:rsid w:val="0091779D"/>
    <w:rsid w:val="009177B0"/>
    <w:rsid w:val="009177CB"/>
    <w:rsid w:val="009177EC"/>
    <w:rsid w:val="0091784A"/>
    <w:rsid w:val="00917867"/>
    <w:rsid w:val="00917870"/>
    <w:rsid w:val="009178F7"/>
    <w:rsid w:val="0091790F"/>
    <w:rsid w:val="00917917"/>
    <w:rsid w:val="009179AE"/>
    <w:rsid w:val="009179D3"/>
    <w:rsid w:val="009179F6"/>
    <w:rsid w:val="00917A2F"/>
    <w:rsid w:val="00917A37"/>
    <w:rsid w:val="00917A57"/>
    <w:rsid w:val="00917A62"/>
    <w:rsid w:val="00917AC4"/>
    <w:rsid w:val="00917B21"/>
    <w:rsid w:val="00917B32"/>
    <w:rsid w:val="00917B53"/>
    <w:rsid w:val="00917B55"/>
    <w:rsid w:val="00917BA5"/>
    <w:rsid w:val="00917BA8"/>
    <w:rsid w:val="00917BB0"/>
    <w:rsid w:val="00917BB8"/>
    <w:rsid w:val="00917BD8"/>
    <w:rsid w:val="00917C61"/>
    <w:rsid w:val="00917C71"/>
    <w:rsid w:val="00917CAE"/>
    <w:rsid w:val="00917CB3"/>
    <w:rsid w:val="00917D12"/>
    <w:rsid w:val="00917D45"/>
    <w:rsid w:val="00917D48"/>
    <w:rsid w:val="00917D66"/>
    <w:rsid w:val="00917D6F"/>
    <w:rsid w:val="00917D8E"/>
    <w:rsid w:val="00917DAC"/>
    <w:rsid w:val="00917DDB"/>
    <w:rsid w:val="00917E41"/>
    <w:rsid w:val="00917E48"/>
    <w:rsid w:val="00917E4C"/>
    <w:rsid w:val="00917E58"/>
    <w:rsid w:val="00917E5D"/>
    <w:rsid w:val="00917E6B"/>
    <w:rsid w:val="00917E6C"/>
    <w:rsid w:val="00917E97"/>
    <w:rsid w:val="00917EA3"/>
    <w:rsid w:val="00917EA6"/>
    <w:rsid w:val="00917EBC"/>
    <w:rsid w:val="00917ED1"/>
    <w:rsid w:val="00917EDF"/>
    <w:rsid w:val="00917EEB"/>
    <w:rsid w:val="00917EEE"/>
    <w:rsid w:val="00917F0D"/>
    <w:rsid w:val="00917F4B"/>
    <w:rsid w:val="00917F8E"/>
    <w:rsid w:val="00917FBB"/>
    <w:rsid w:val="00917FC3"/>
    <w:rsid w:val="0092000C"/>
    <w:rsid w:val="00920038"/>
    <w:rsid w:val="00920057"/>
    <w:rsid w:val="00920084"/>
    <w:rsid w:val="00920086"/>
    <w:rsid w:val="00920094"/>
    <w:rsid w:val="009200B0"/>
    <w:rsid w:val="009200FC"/>
    <w:rsid w:val="00920117"/>
    <w:rsid w:val="0092012C"/>
    <w:rsid w:val="0092012F"/>
    <w:rsid w:val="0092013B"/>
    <w:rsid w:val="00920155"/>
    <w:rsid w:val="0092017C"/>
    <w:rsid w:val="00920183"/>
    <w:rsid w:val="00920184"/>
    <w:rsid w:val="00920194"/>
    <w:rsid w:val="009201AB"/>
    <w:rsid w:val="009201CD"/>
    <w:rsid w:val="009201DD"/>
    <w:rsid w:val="00920298"/>
    <w:rsid w:val="009202A8"/>
    <w:rsid w:val="00920308"/>
    <w:rsid w:val="0092030C"/>
    <w:rsid w:val="00920314"/>
    <w:rsid w:val="00920317"/>
    <w:rsid w:val="00920333"/>
    <w:rsid w:val="00920364"/>
    <w:rsid w:val="009203B1"/>
    <w:rsid w:val="009203CB"/>
    <w:rsid w:val="009203E6"/>
    <w:rsid w:val="009203ED"/>
    <w:rsid w:val="00920476"/>
    <w:rsid w:val="0092048A"/>
    <w:rsid w:val="009204D4"/>
    <w:rsid w:val="0092050F"/>
    <w:rsid w:val="00920521"/>
    <w:rsid w:val="00920525"/>
    <w:rsid w:val="00920598"/>
    <w:rsid w:val="009205A1"/>
    <w:rsid w:val="009205A5"/>
    <w:rsid w:val="009205C1"/>
    <w:rsid w:val="009205D2"/>
    <w:rsid w:val="009205EE"/>
    <w:rsid w:val="00920648"/>
    <w:rsid w:val="00920655"/>
    <w:rsid w:val="00920657"/>
    <w:rsid w:val="00920673"/>
    <w:rsid w:val="009206BF"/>
    <w:rsid w:val="009206EF"/>
    <w:rsid w:val="00920719"/>
    <w:rsid w:val="0092071D"/>
    <w:rsid w:val="0092075B"/>
    <w:rsid w:val="0092079B"/>
    <w:rsid w:val="009207A8"/>
    <w:rsid w:val="009207E4"/>
    <w:rsid w:val="009207FB"/>
    <w:rsid w:val="0092084B"/>
    <w:rsid w:val="0092084E"/>
    <w:rsid w:val="0092085C"/>
    <w:rsid w:val="00920891"/>
    <w:rsid w:val="009208BF"/>
    <w:rsid w:val="009208CF"/>
    <w:rsid w:val="009208DE"/>
    <w:rsid w:val="009208F1"/>
    <w:rsid w:val="0092097E"/>
    <w:rsid w:val="00920A0E"/>
    <w:rsid w:val="00920A15"/>
    <w:rsid w:val="00920A43"/>
    <w:rsid w:val="00920A57"/>
    <w:rsid w:val="00920A71"/>
    <w:rsid w:val="00920A9B"/>
    <w:rsid w:val="00920B1E"/>
    <w:rsid w:val="00920B23"/>
    <w:rsid w:val="00920B7C"/>
    <w:rsid w:val="00920B95"/>
    <w:rsid w:val="00920BD2"/>
    <w:rsid w:val="00920BEE"/>
    <w:rsid w:val="00920C0C"/>
    <w:rsid w:val="00920C8F"/>
    <w:rsid w:val="00920CBE"/>
    <w:rsid w:val="00920D8B"/>
    <w:rsid w:val="00920DBA"/>
    <w:rsid w:val="00920DCF"/>
    <w:rsid w:val="00920DD7"/>
    <w:rsid w:val="00920DEB"/>
    <w:rsid w:val="00920E43"/>
    <w:rsid w:val="00920E50"/>
    <w:rsid w:val="00920ED8"/>
    <w:rsid w:val="00920EDA"/>
    <w:rsid w:val="00920EE4"/>
    <w:rsid w:val="00920F28"/>
    <w:rsid w:val="00920F38"/>
    <w:rsid w:val="00920F8B"/>
    <w:rsid w:val="0092105F"/>
    <w:rsid w:val="0092107A"/>
    <w:rsid w:val="009210C0"/>
    <w:rsid w:val="0092112D"/>
    <w:rsid w:val="00921145"/>
    <w:rsid w:val="00921159"/>
    <w:rsid w:val="00921176"/>
    <w:rsid w:val="0092117A"/>
    <w:rsid w:val="0092118B"/>
    <w:rsid w:val="009211B2"/>
    <w:rsid w:val="009211CA"/>
    <w:rsid w:val="009211DF"/>
    <w:rsid w:val="0092120C"/>
    <w:rsid w:val="00921222"/>
    <w:rsid w:val="00921231"/>
    <w:rsid w:val="00921246"/>
    <w:rsid w:val="00921263"/>
    <w:rsid w:val="0092126F"/>
    <w:rsid w:val="0092127F"/>
    <w:rsid w:val="00921283"/>
    <w:rsid w:val="009212CA"/>
    <w:rsid w:val="009212F7"/>
    <w:rsid w:val="009213D5"/>
    <w:rsid w:val="009213FE"/>
    <w:rsid w:val="0092141B"/>
    <w:rsid w:val="00921496"/>
    <w:rsid w:val="009214AE"/>
    <w:rsid w:val="009214D4"/>
    <w:rsid w:val="009214D5"/>
    <w:rsid w:val="009214D7"/>
    <w:rsid w:val="009214E7"/>
    <w:rsid w:val="009214F2"/>
    <w:rsid w:val="00921508"/>
    <w:rsid w:val="00921523"/>
    <w:rsid w:val="00921531"/>
    <w:rsid w:val="00921581"/>
    <w:rsid w:val="0092159B"/>
    <w:rsid w:val="009215CA"/>
    <w:rsid w:val="009215CD"/>
    <w:rsid w:val="00921600"/>
    <w:rsid w:val="00921612"/>
    <w:rsid w:val="0092161A"/>
    <w:rsid w:val="0092162C"/>
    <w:rsid w:val="0092163E"/>
    <w:rsid w:val="0092164C"/>
    <w:rsid w:val="00921662"/>
    <w:rsid w:val="0092166A"/>
    <w:rsid w:val="00921687"/>
    <w:rsid w:val="009216BF"/>
    <w:rsid w:val="009216CE"/>
    <w:rsid w:val="009216E9"/>
    <w:rsid w:val="00921713"/>
    <w:rsid w:val="00921751"/>
    <w:rsid w:val="0092179C"/>
    <w:rsid w:val="009217A8"/>
    <w:rsid w:val="009217DD"/>
    <w:rsid w:val="009217DE"/>
    <w:rsid w:val="009217E3"/>
    <w:rsid w:val="0092180F"/>
    <w:rsid w:val="0092181A"/>
    <w:rsid w:val="0092181F"/>
    <w:rsid w:val="0092187C"/>
    <w:rsid w:val="009218A5"/>
    <w:rsid w:val="009218D8"/>
    <w:rsid w:val="00921915"/>
    <w:rsid w:val="00921928"/>
    <w:rsid w:val="0092195A"/>
    <w:rsid w:val="00921972"/>
    <w:rsid w:val="00921987"/>
    <w:rsid w:val="0092198B"/>
    <w:rsid w:val="009219A3"/>
    <w:rsid w:val="009219AF"/>
    <w:rsid w:val="009219BC"/>
    <w:rsid w:val="009219CA"/>
    <w:rsid w:val="009219E6"/>
    <w:rsid w:val="009219FE"/>
    <w:rsid w:val="009219FF"/>
    <w:rsid w:val="00921A42"/>
    <w:rsid w:val="00921A50"/>
    <w:rsid w:val="00921AA0"/>
    <w:rsid w:val="00921AC3"/>
    <w:rsid w:val="00921AD1"/>
    <w:rsid w:val="00921B94"/>
    <w:rsid w:val="00921C1E"/>
    <w:rsid w:val="00921C95"/>
    <w:rsid w:val="00921D01"/>
    <w:rsid w:val="00921D7C"/>
    <w:rsid w:val="00921D8B"/>
    <w:rsid w:val="00921D9A"/>
    <w:rsid w:val="00921DB9"/>
    <w:rsid w:val="00921DFE"/>
    <w:rsid w:val="00921E7E"/>
    <w:rsid w:val="00921E83"/>
    <w:rsid w:val="00921E8B"/>
    <w:rsid w:val="00921E8D"/>
    <w:rsid w:val="00921EBF"/>
    <w:rsid w:val="00921EEC"/>
    <w:rsid w:val="00921EEE"/>
    <w:rsid w:val="00921FB9"/>
    <w:rsid w:val="00921FE0"/>
    <w:rsid w:val="00921FE3"/>
    <w:rsid w:val="00922033"/>
    <w:rsid w:val="0092206E"/>
    <w:rsid w:val="0092209C"/>
    <w:rsid w:val="009220A1"/>
    <w:rsid w:val="009220EC"/>
    <w:rsid w:val="009220F4"/>
    <w:rsid w:val="009220FF"/>
    <w:rsid w:val="00922107"/>
    <w:rsid w:val="0092216A"/>
    <w:rsid w:val="0092216E"/>
    <w:rsid w:val="00922184"/>
    <w:rsid w:val="00922195"/>
    <w:rsid w:val="009221AE"/>
    <w:rsid w:val="009221C9"/>
    <w:rsid w:val="009221DA"/>
    <w:rsid w:val="0092220E"/>
    <w:rsid w:val="00922210"/>
    <w:rsid w:val="00922219"/>
    <w:rsid w:val="00922244"/>
    <w:rsid w:val="0092225B"/>
    <w:rsid w:val="00922285"/>
    <w:rsid w:val="0092228A"/>
    <w:rsid w:val="0092228B"/>
    <w:rsid w:val="009222A2"/>
    <w:rsid w:val="009222CA"/>
    <w:rsid w:val="00922304"/>
    <w:rsid w:val="0092230B"/>
    <w:rsid w:val="009223C6"/>
    <w:rsid w:val="009223E3"/>
    <w:rsid w:val="00922400"/>
    <w:rsid w:val="00922412"/>
    <w:rsid w:val="0092242D"/>
    <w:rsid w:val="0092244A"/>
    <w:rsid w:val="00922461"/>
    <w:rsid w:val="00922462"/>
    <w:rsid w:val="00922476"/>
    <w:rsid w:val="009224B3"/>
    <w:rsid w:val="009224DA"/>
    <w:rsid w:val="009224E2"/>
    <w:rsid w:val="00922530"/>
    <w:rsid w:val="00922534"/>
    <w:rsid w:val="00922576"/>
    <w:rsid w:val="00922581"/>
    <w:rsid w:val="00922589"/>
    <w:rsid w:val="00922598"/>
    <w:rsid w:val="009225E5"/>
    <w:rsid w:val="009225EC"/>
    <w:rsid w:val="00922604"/>
    <w:rsid w:val="00922614"/>
    <w:rsid w:val="00922634"/>
    <w:rsid w:val="00922679"/>
    <w:rsid w:val="009226B4"/>
    <w:rsid w:val="009226CC"/>
    <w:rsid w:val="009226DE"/>
    <w:rsid w:val="0092271C"/>
    <w:rsid w:val="0092272A"/>
    <w:rsid w:val="0092274B"/>
    <w:rsid w:val="00922754"/>
    <w:rsid w:val="009227AF"/>
    <w:rsid w:val="009227C1"/>
    <w:rsid w:val="00922880"/>
    <w:rsid w:val="009228AC"/>
    <w:rsid w:val="009228F4"/>
    <w:rsid w:val="00922904"/>
    <w:rsid w:val="00922914"/>
    <w:rsid w:val="00922928"/>
    <w:rsid w:val="0092295A"/>
    <w:rsid w:val="00922962"/>
    <w:rsid w:val="00922963"/>
    <w:rsid w:val="00922994"/>
    <w:rsid w:val="00922A02"/>
    <w:rsid w:val="00922A58"/>
    <w:rsid w:val="00922A63"/>
    <w:rsid w:val="00922A79"/>
    <w:rsid w:val="00922A8C"/>
    <w:rsid w:val="00922A91"/>
    <w:rsid w:val="00922AA8"/>
    <w:rsid w:val="00922ACC"/>
    <w:rsid w:val="00922AE6"/>
    <w:rsid w:val="00922AE8"/>
    <w:rsid w:val="00922B0C"/>
    <w:rsid w:val="00922B16"/>
    <w:rsid w:val="00922B17"/>
    <w:rsid w:val="00922B68"/>
    <w:rsid w:val="00922B91"/>
    <w:rsid w:val="00922B94"/>
    <w:rsid w:val="00922BAF"/>
    <w:rsid w:val="00922BBE"/>
    <w:rsid w:val="00922BF7"/>
    <w:rsid w:val="00922C5A"/>
    <w:rsid w:val="00922C6C"/>
    <w:rsid w:val="00922C76"/>
    <w:rsid w:val="00922CE8"/>
    <w:rsid w:val="00922CEA"/>
    <w:rsid w:val="00922D31"/>
    <w:rsid w:val="00922D60"/>
    <w:rsid w:val="00922D9B"/>
    <w:rsid w:val="00922DA8"/>
    <w:rsid w:val="00922DBD"/>
    <w:rsid w:val="00922E1C"/>
    <w:rsid w:val="00922E59"/>
    <w:rsid w:val="00922E8E"/>
    <w:rsid w:val="00922ED5"/>
    <w:rsid w:val="00922F3E"/>
    <w:rsid w:val="00922F52"/>
    <w:rsid w:val="00922FCC"/>
    <w:rsid w:val="0092305A"/>
    <w:rsid w:val="0092307F"/>
    <w:rsid w:val="009230AC"/>
    <w:rsid w:val="009230D7"/>
    <w:rsid w:val="009230E8"/>
    <w:rsid w:val="009230EE"/>
    <w:rsid w:val="00923122"/>
    <w:rsid w:val="00923131"/>
    <w:rsid w:val="00923133"/>
    <w:rsid w:val="0092313E"/>
    <w:rsid w:val="00923162"/>
    <w:rsid w:val="009231A8"/>
    <w:rsid w:val="009231AA"/>
    <w:rsid w:val="009231C7"/>
    <w:rsid w:val="009231CA"/>
    <w:rsid w:val="009231FD"/>
    <w:rsid w:val="009231FF"/>
    <w:rsid w:val="0092323D"/>
    <w:rsid w:val="009232B0"/>
    <w:rsid w:val="009232B5"/>
    <w:rsid w:val="00923329"/>
    <w:rsid w:val="00923345"/>
    <w:rsid w:val="009233A9"/>
    <w:rsid w:val="009233CD"/>
    <w:rsid w:val="0092343D"/>
    <w:rsid w:val="0092345B"/>
    <w:rsid w:val="00923460"/>
    <w:rsid w:val="00923463"/>
    <w:rsid w:val="00923477"/>
    <w:rsid w:val="00923487"/>
    <w:rsid w:val="009234AE"/>
    <w:rsid w:val="009234DF"/>
    <w:rsid w:val="0092353B"/>
    <w:rsid w:val="0092354A"/>
    <w:rsid w:val="00923557"/>
    <w:rsid w:val="00923599"/>
    <w:rsid w:val="009235AC"/>
    <w:rsid w:val="009235FA"/>
    <w:rsid w:val="009235FE"/>
    <w:rsid w:val="0092363A"/>
    <w:rsid w:val="0092366A"/>
    <w:rsid w:val="0092368E"/>
    <w:rsid w:val="009236CB"/>
    <w:rsid w:val="00923710"/>
    <w:rsid w:val="00923715"/>
    <w:rsid w:val="00923717"/>
    <w:rsid w:val="0092374F"/>
    <w:rsid w:val="009237AE"/>
    <w:rsid w:val="009237C5"/>
    <w:rsid w:val="009237CF"/>
    <w:rsid w:val="009237F5"/>
    <w:rsid w:val="00923816"/>
    <w:rsid w:val="00923847"/>
    <w:rsid w:val="0092386D"/>
    <w:rsid w:val="0092386F"/>
    <w:rsid w:val="0092387E"/>
    <w:rsid w:val="00923882"/>
    <w:rsid w:val="0092388F"/>
    <w:rsid w:val="0092389A"/>
    <w:rsid w:val="009238AB"/>
    <w:rsid w:val="009238E8"/>
    <w:rsid w:val="0092391D"/>
    <w:rsid w:val="0092395F"/>
    <w:rsid w:val="00923970"/>
    <w:rsid w:val="00923996"/>
    <w:rsid w:val="009239A1"/>
    <w:rsid w:val="009239C5"/>
    <w:rsid w:val="009239F8"/>
    <w:rsid w:val="00923A56"/>
    <w:rsid w:val="00923AA4"/>
    <w:rsid w:val="00923AF3"/>
    <w:rsid w:val="00923B04"/>
    <w:rsid w:val="00923B10"/>
    <w:rsid w:val="00923B6E"/>
    <w:rsid w:val="00923BC3"/>
    <w:rsid w:val="00923BD1"/>
    <w:rsid w:val="00923C40"/>
    <w:rsid w:val="00923C51"/>
    <w:rsid w:val="00923CD1"/>
    <w:rsid w:val="00923CF2"/>
    <w:rsid w:val="00923D2C"/>
    <w:rsid w:val="00923D3D"/>
    <w:rsid w:val="00923D57"/>
    <w:rsid w:val="00923D60"/>
    <w:rsid w:val="00923D71"/>
    <w:rsid w:val="00923D7A"/>
    <w:rsid w:val="00923D85"/>
    <w:rsid w:val="00923DBB"/>
    <w:rsid w:val="00923DC2"/>
    <w:rsid w:val="00923DD0"/>
    <w:rsid w:val="00923E00"/>
    <w:rsid w:val="00923E53"/>
    <w:rsid w:val="00923ED3"/>
    <w:rsid w:val="00923ED7"/>
    <w:rsid w:val="00923EF3"/>
    <w:rsid w:val="00923F0C"/>
    <w:rsid w:val="00923FC1"/>
    <w:rsid w:val="00923FFC"/>
    <w:rsid w:val="0092400D"/>
    <w:rsid w:val="00924011"/>
    <w:rsid w:val="0092406D"/>
    <w:rsid w:val="00924079"/>
    <w:rsid w:val="0092408B"/>
    <w:rsid w:val="009240A8"/>
    <w:rsid w:val="009240AC"/>
    <w:rsid w:val="009240CB"/>
    <w:rsid w:val="0092412E"/>
    <w:rsid w:val="0092413A"/>
    <w:rsid w:val="00924147"/>
    <w:rsid w:val="0092415A"/>
    <w:rsid w:val="0092418C"/>
    <w:rsid w:val="009241C2"/>
    <w:rsid w:val="009241E0"/>
    <w:rsid w:val="009241E2"/>
    <w:rsid w:val="0092424A"/>
    <w:rsid w:val="0092425E"/>
    <w:rsid w:val="0092429D"/>
    <w:rsid w:val="009242EE"/>
    <w:rsid w:val="0092431D"/>
    <w:rsid w:val="00924330"/>
    <w:rsid w:val="0092433D"/>
    <w:rsid w:val="0092436A"/>
    <w:rsid w:val="009243C1"/>
    <w:rsid w:val="009243D3"/>
    <w:rsid w:val="00924403"/>
    <w:rsid w:val="0092440F"/>
    <w:rsid w:val="00924414"/>
    <w:rsid w:val="0092443F"/>
    <w:rsid w:val="00924441"/>
    <w:rsid w:val="00924445"/>
    <w:rsid w:val="0092446F"/>
    <w:rsid w:val="00924470"/>
    <w:rsid w:val="00924473"/>
    <w:rsid w:val="00924488"/>
    <w:rsid w:val="009244D7"/>
    <w:rsid w:val="009244DC"/>
    <w:rsid w:val="009244ED"/>
    <w:rsid w:val="009244F5"/>
    <w:rsid w:val="0092450E"/>
    <w:rsid w:val="00924517"/>
    <w:rsid w:val="0092452A"/>
    <w:rsid w:val="00924552"/>
    <w:rsid w:val="00924569"/>
    <w:rsid w:val="0092458D"/>
    <w:rsid w:val="009245B2"/>
    <w:rsid w:val="009245B5"/>
    <w:rsid w:val="009245BE"/>
    <w:rsid w:val="009245EF"/>
    <w:rsid w:val="0092460B"/>
    <w:rsid w:val="00924693"/>
    <w:rsid w:val="009246EA"/>
    <w:rsid w:val="0092471C"/>
    <w:rsid w:val="00924721"/>
    <w:rsid w:val="0092476B"/>
    <w:rsid w:val="00924772"/>
    <w:rsid w:val="0092479B"/>
    <w:rsid w:val="009247AB"/>
    <w:rsid w:val="009247BB"/>
    <w:rsid w:val="009247BC"/>
    <w:rsid w:val="009247C2"/>
    <w:rsid w:val="009247F4"/>
    <w:rsid w:val="00924804"/>
    <w:rsid w:val="00924806"/>
    <w:rsid w:val="00924836"/>
    <w:rsid w:val="00924839"/>
    <w:rsid w:val="009248A6"/>
    <w:rsid w:val="009248F5"/>
    <w:rsid w:val="0092493C"/>
    <w:rsid w:val="00924967"/>
    <w:rsid w:val="009249BA"/>
    <w:rsid w:val="009249CF"/>
    <w:rsid w:val="009249EE"/>
    <w:rsid w:val="00924A02"/>
    <w:rsid w:val="00924A4D"/>
    <w:rsid w:val="00924A4E"/>
    <w:rsid w:val="00924A5F"/>
    <w:rsid w:val="00924A60"/>
    <w:rsid w:val="00924A89"/>
    <w:rsid w:val="00924AD6"/>
    <w:rsid w:val="00924B16"/>
    <w:rsid w:val="00924B17"/>
    <w:rsid w:val="00924B34"/>
    <w:rsid w:val="00924B37"/>
    <w:rsid w:val="00924B69"/>
    <w:rsid w:val="00924BEB"/>
    <w:rsid w:val="00924C1D"/>
    <w:rsid w:val="00924C47"/>
    <w:rsid w:val="00924C6F"/>
    <w:rsid w:val="00924C8C"/>
    <w:rsid w:val="00924CA6"/>
    <w:rsid w:val="00924CD8"/>
    <w:rsid w:val="00924CEA"/>
    <w:rsid w:val="00924CF7"/>
    <w:rsid w:val="00924D19"/>
    <w:rsid w:val="00924D47"/>
    <w:rsid w:val="00924D7C"/>
    <w:rsid w:val="00924D7D"/>
    <w:rsid w:val="00924D85"/>
    <w:rsid w:val="00924D8E"/>
    <w:rsid w:val="00924D96"/>
    <w:rsid w:val="00924DA8"/>
    <w:rsid w:val="00924DAF"/>
    <w:rsid w:val="00924DF9"/>
    <w:rsid w:val="00924DFF"/>
    <w:rsid w:val="00924E1E"/>
    <w:rsid w:val="00924E25"/>
    <w:rsid w:val="00924E72"/>
    <w:rsid w:val="00924EAF"/>
    <w:rsid w:val="00924EC5"/>
    <w:rsid w:val="00924EDE"/>
    <w:rsid w:val="00924EED"/>
    <w:rsid w:val="00924EF5"/>
    <w:rsid w:val="00924F40"/>
    <w:rsid w:val="00924F87"/>
    <w:rsid w:val="00924F8F"/>
    <w:rsid w:val="00924FA2"/>
    <w:rsid w:val="00924FB8"/>
    <w:rsid w:val="00924FDB"/>
    <w:rsid w:val="0092500C"/>
    <w:rsid w:val="009250A0"/>
    <w:rsid w:val="009250C1"/>
    <w:rsid w:val="009250C8"/>
    <w:rsid w:val="009250CB"/>
    <w:rsid w:val="009250DF"/>
    <w:rsid w:val="00925118"/>
    <w:rsid w:val="0092511B"/>
    <w:rsid w:val="00925136"/>
    <w:rsid w:val="00925179"/>
    <w:rsid w:val="00925197"/>
    <w:rsid w:val="009251A4"/>
    <w:rsid w:val="009251BF"/>
    <w:rsid w:val="009251D9"/>
    <w:rsid w:val="00925209"/>
    <w:rsid w:val="0092522F"/>
    <w:rsid w:val="0092525B"/>
    <w:rsid w:val="0092525C"/>
    <w:rsid w:val="00925268"/>
    <w:rsid w:val="0092527C"/>
    <w:rsid w:val="00925284"/>
    <w:rsid w:val="0092528D"/>
    <w:rsid w:val="0092536E"/>
    <w:rsid w:val="00925374"/>
    <w:rsid w:val="00925380"/>
    <w:rsid w:val="00925383"/>
    <w:rsid w:val="009253A0"/>
    <w:rsid w:val="009253C4"/>
    <w:rsid w:val="009253C9"/>
    <w:rsid w:val="009253F3"/>
    <w:rsid w:val="0092540B"/>
    <w:rsid w:val="00925455"/>
    <w:rsid w:val="0092546A"/>
    <w:rsid w:val="0092549E"/>
    <w:rsid w:val="009254AE"/>
    <w:rsid w:val="009254B1"/>
    <w:rsid w:val="009254E0"/>
    <w:rsid w:val="009254E2"/>
    <w:rsid w:val="009254F7"/>
    <w:rsid w:val="00925530"/>
    <w:rsid w:val="00925559"/>
    <w:rsid w:val="00925586"/>
    <w:rsid w:val="0092558D"/>
    <w:rsid w:val="009255A8"/>
    <w:rsid w:val="009255C1"/>
    <w:rsid w:val="009255E3"/>
    <w:rsid w:val="00925603"/>
    <w:rsid w:val="00925605"/>
    <w:rsid w:val="0092562C"/>
    <w:rsid w:val="0092563E"/>
    <w:rsid w:val="00925655"/>
    <w:rsid w:val="0092566A"/>
    <w:rsid w:val="0092566F"/>
    <w:rsid w:val="0092567C"/>
    <w:rsid w:val="009256A3"/>
    <w:rsid w:val="009256FD"/>
    <w:rsid w:val="0092571B"/>
    <w:rsid w:val="00925734"/>
    <w:rsid w:val="00925736"/>
    <w:rsid w:val="00925744"/>
    <w:rsid w:val="0092574E"/>
    <w:rsid w:val="00925750"/>
    <w:rsid w:val="0092578A"/>
    <w:rsid w:val="00925793"/>
    <w:rsid w:val="00925799"/>
    <w:rsid w:val="009257B8"/>
    <w:rsid w:val="00925851"/>
    <w:rsid w:val="0092586D"/>
    <w:rsid w:val="009258C2"/>
    <w:rsid w:val="009258FC"/>
    <w:rsid w:val="00925916"/>
    <w:rsid w:val="00925918"/>
    <w:rsid w:val="009259ED"/>
    <w:rsid w:val="00925A5E"/>
    <w:rsid w:val="00925A5F"/>
    <w:rsid w:val="00925A73"/>
    <w:rsid w:val="00925AC9"/>
    <w:rsid w:val="00925AFC"/>
    <w:rsid w:val="00925B0F"/>
    <w:rsid w:val="00925B1F"/>
    <w:rsid w:val="00925B61"/>
    <w:rsid w:val="00925B81"/>
    <w:rsid w:val="00925B91"/>
    <w:rsid w:val="00925B98"/>
    <w:rsid w:val="00925C1B"/>
    <w:rsid w:val="00925C6B"/>
    <w:rsid w:val="00925C77"/>
    <w:rsid w:val="00925C87"/>
    <w:rsid w:val="00925C9A"/>
    <w:rsid w:val="00925CB2"/>
    <w:rsid w:val="00925CD2"/>
    <w:rsid w:val="00925CD6"/>
    <w:rsid w:val="00925CF9"/>
    <w:rsid w:val="00925D6B"/>
    <w:rsid w:val="00925D70"/>
    <w:rsid w:val="00925D7E"/>
    <w:rsid w:val="00925D9A"/>
    <w:rsid w:val="00925DD4"/>
    <w:rsid w:val="00925DF9"/>
    <w:rsid w:val="00925E24"/>
    <w:rsid w:val="00925E95"/>
    <w:rsid w:val="00925EA1"/>
    <w:rsid w:val="00925F02"/>
    <w:rsid w:val="00925F16"/>
    <w:rsid w:val="00925F2E"/>
    <w:rsid w:val="00925F31"/>
    <w:rsid w:val="00925FCD"/>
    <w:rsid w:val="00925FDE"/>
    <w:rsid w:val="00926035"/>
    <w:rsid w:val="00926040"/>
    <w:rsid w:val="00926090"/>
    <w:rsid w:val="0092609E"/>
    <w:rsid w:val="009260DA"/>
    <w:rsid w:val="009260E0"/>
    <w:rsid w:val="009260E9"/>
    <w:rsid w:val="009260F0"/>
    <w:rsid w:val="00926109"/>
    <w:rsid w:val="00926127"/>
    <w:rsid w:val="00926132"/>
    <w:rsid w:val="0092613D"/>
    <w:rsid w:val="00926150"/>
    <w:rsid w:val="00926170"/>
    <w:rsid w:val="009261B9"/>
    <w:rsid w:val="009261BF"/>
    <w:rsid w:val="0092620A"/>
    <w:rsid w:val="00926212"/>
    <w:rsid w:val="00926225"/>
    <w:rsid w:val="00926234"/>
    <w:rsid w:val="009262B4"/>
    <w:rsid w:val="009262BC"/>
    <w:rsid w:val="009262F7"/>
    <w:rsid w:val="00926344"/>
    <w:rsid w:val="0092634C"/>
    <w:rsid w:val="00926364"/>
    <w:rsid w:val="00926381"/>
    <w:rsid w:val="0092638E"/>
    <w:rsid w:val="009263A3"/>
    <w:rsid w:val="009263CE"/>
    <w:rsid w:val="009263EF"/>
    <w:rsid w:val="00926483"/>
    <w:rsid w:val="00926484"/>
    <w:rsid w:val="00926487"/>
    <w:rsid w:val="0092648E"/>
    <w:rsid w:val="0092649B"/>
    <w:rsid w:val="009264DF"/>
    <w:rsid w:val="00926562"/>
    <w:rsid w:val="0092656B"/>
    <w:rsid w:val="009265C3"/>
    <w:rsid w:val="00926602"/>
    <w:rsid w:val="0092664C"/>
    <w:rsid w:val="0092665E"/>
    <w:rsid w:val="0092666C"/>
    <w:rsid w:val="0092669B"/>
    <w:rsid w:val="0092669D"/>
    <w:rsid w:val="009266A7"/>
    <w:rsid w:val="009266B9"/>
    <w:rsid w:val="009266D5"/>
    <w:rsid w:val="00926749"/>
    <w:rsid w:val="0092677B"/>
    <w:rsid w:val="00926782"/>
    <w:rsid w:val="009267CD"/>
    <w:rsid w:val="009267D0"/>
    <w:rsid w:val="009267FE"/>
    <w:rsid w:val="0092680A"/>
    <w:rsid w:val="00926830"/>
    <w:rsid w:val="00926837"/>
    <w:rsid w:val="00926840"/>
    <w:rsid w:val="0092684A"/>
    <w:rsid w:val="00926850"/>
    <w:rsid w:val="00926857"/>
    <w:rsid w:val="00926858"/>
    <w:rsid w:val="00926868"/>
    <w:rsid w:val="0092686F"/>
    <w:rsid w:val="009268A7"/>
    <w:rsid w:val="00926905"/>
    <w:rsid w:val="0092693B"/>
    <w:rsid w:val="00926967"/>
    <w:rsid w:val="009269A6"/>
    <w:rsid w:val="009269B3"/>
    <w:rsid w:val="009269E8"/>
    <w:rsid w:val="009269F2"/>
    <w:rsid w:val="00926A06"/>
    <w:rsid w:val="00926A1C"/>
    <w:rsid w:val="00926A1F"/>
    <w:rsid w:val="00926A2B"/>
    <w:rsid w:val="00926A30"/>
    <w:rsid w:val="00926A57"/>
    <w:rsid w:val="00926A8B"/>
    <w:rsid w:val="00926AA7"/>
    <w:rsid w:val="00926ABE"/>
    <w:rsid w:val="00926AC6"/>
    <w:rsid w:val="00926AFA"/>
    <w:rsid w:val="00926B07"/>
    <w:rsid w:val="00926B48"/>
    <w:rsid w:val="00926B69"/>
    <w:rsid w:val="00926B72"/>
    <w:rsid w:val="00926B91"/>
    <w:rsid w:val="00926BD7"/>
    <w:rsid w:val="00926BF1"/>
    <w:rsid w:val="00926C0F"/>
    <w:rsid w:val="00926C41"/>
    <w:rsid w:val="00926C67"/>
    <w:rsid w:val="00926C8A"/>
    <w:rsid w:val="00926C93"/>
    <w:rsid w:val="00926CD9"/>
    <w:rsid w:val="00926CE1"/>
    <w:rsid w:val="00926D12"/>
    <w:rsid w:val="00926D4A"/>
    <w:rsid w:val="00926D56"/>
    <w:rsid w:val="00926D5C"/>
    <w:rsid w:val="00926D69"/>
    <w:rsid w:val="00926D7B"/>
    <w:rsid w:val="00926D9B"/>
    <w:rsid w:val="00926DAC"/>
    <w:rsid w:val="00926DB9"/>
    <w:rsid w:val="00926DC0"/>
    <w:rsid w:val="00926DF5"/>
    <w:rsid w:val="00926DFA"/>
    <w:rsid w:val="00926E12"/>
    <w:rsid w:val="00926E24"/>
    <w:rsid w:val="00926E46"/>
    <w:rsid w:val="00926E51"/>
    <w:rsid w:val="00926E5B"/>
    <w:rsid w:val="00926E70"/>
    <w:rsid w:val="00926EA5"/>
    <w:rsid w:val="00926EF8"/>
    <w:rsid w:val="00926F05"/>
    <w:rsid w:val="00926F19"/>
    <w:rsid w:val="00926F20"/>
    <w:rsid w:val="00926F55"/>
    <w:rsid w:val="00926F82"/>
    <w:rsid w:val="00926FC5"/>
    <w:rsid w:val="00926FD0"/>
    <w:rsid w:val="0092700C"/>
    <w:rsid w:val="0092702A"/>
    <w:rsid w:val="00927083"/>
    <w:rsid w:val="0092708C"/>
    <w:rsid w:val="009270C0"/>
    <w:rsid w:val="00927163"/>
    <w:rsid w:val="009271A5"/>
    <w:rsid w:val="009271C0"/>
    <w:rsid w:val="009271D7"/>
    <w:rsid w:val="00927234"/>
    <w:rsid w:val="0092723B"/>
    <w:rsid w:val="00927247"/>
    <w:rsid w:val="0092726E"/>
    <w:rsid w:val="00927296"/>
    <w:rsid w:val="009272AF"/>
    <w:rsid w:val="009272DB"/>
    <w:rsid w:val="00927337"/>
    <w:rsid w:val="0092734E"/>
    <w:rsid w:val="00927350"/>
    <w:rsid w:val="00927423"/>
    <w:rsid w:val="00927444"/>
    <w:rsid w:val="0092744E"/>
    <w:rsid w:val="00927488"/>
    <w:rsid w:val="009274A9"/>
    <w:rsid w:val="0092750D"/>
    <w:rsid w:val="00927542"/>
    <w:rsid w:val="00927556"/>
    <w:rsid w:val="00927570"/>
    <w:rsid w:val="00927597"/>
    <w:rsid w:val="009275C3"/>
    <w:rsid w:val="009275CC"/>
    <w:rsid w:val="00927693"/>
    <w:rsid w:val="0092769E"/>
    <w:rsid w:val="009276A6"/>
    <w:rsid w:val="009276D9"/>
    <w:rsid w:val="009276F4"/>
    <w:rsid w:val="0092773E"/>
    <w:rsid w:val="00927741"/>
    <w:rsid w:val="00927747"/>
    <w:rsid w:val="00927768"/>
    <w:rsid w:val="0092778C"/>
    <w:rsid w:val="009277BB"/>
    <w:rsid w:val="009277C5"/>
    <w:rsid w:val="009277C6"/>
    <w:rsid w:val="009277D0"/>
    <w:rsid w:val="009277D6"/>
    <w:rsid w:val="009277D9"/>
    <w:rsid w:val="009277FE"/>
    <w:rsid w:val="00927806"/>
    <w:rsid w:val="00927815"/>
    <w:rsid w:val="0092785D"/>
    <w:rsid w:val="0092786A"/>
    <w:rsid w:val="00927875"/>
    <w:rsid w:val="009278C1"/>
    <w:rsid w:val="009278D0"/>
    <w:rsid w:val="009278F3"/>
    <w:rsid w:val="009278FB"/>
    <w:rsid w:val="00927902"/>
    <w:rsid w:val="00927934"/>
    <w:rsid w:val="0092794E"/>
    <w:rsid w:val="0092796B"/>
    <w:rsid w:val="0092798F"/>
    <w:rsid w:val="009279A1"/>
    <w:rsid w:val="009279E3"/>
    <w:rsid w:val="00927A3B"/>
    <w:rsid w:val="00927A49"/>
    <w:rsid w:val="00927A8E"/>
    <w:rsid w:val="00927A9E"/>
    <w:rsid w:val="00927AE4"/>
    <w:rsid w:val="00927B0A"/>
    <w:rsid w:val="00927B22"/>
    <w:rsid w:val="00927BBE"/>
    <w:rsid w:val="00927C39"/>
    <w:rsid w:val="00927C4D"/>
    <w:rsid w:val="00927C7E"/>
    <w:rsid w:val="00927CA6"/>
    <w:rsid w:val="00927CE6"/>
    <w:rsid w:val="00927CF2"/>
    <w:rsid w:val="00927D0F"/>
    <w:rsid w:val="00927D28"/>
    <w:rsid w:val="00927D3D"/>
    <w:rsid w:val="00927DA7"/>
    <w:rsid w:val="00927DA9"/>
    <w:rsid w:val="00927DBF"/>
    <w:rsid w:val="00927DC8"/>
    <w:rsid w:val="00927DED"/>
    <w:rsid w:val="00927E02"/>
    <w:rsid w:val="00927E23"/>
    <w:rsid w:val="00927EA2"/>
    <w:rsid w:val="00927EBC"/>
    <w:rsid w:val="00927ED7"/>
    <w:rsid w:val="00927EF7"/>
    <w:rsid w:val="00927F36"/>
    <w:rsid w:val="00927F39"/>
    <w:rsid w:val="00927F54"/>
    <w:rsid w:val="00927F5A"/>
    <w:rsid w:val="00927FB3"/>
    <w:rsid w:val="00927FD9"/>
    <w:rsid w:val="00927FDC"/>
    <w:rsid w:val="00930016"/>
    <w:rsid w:val="0093001C"/>
    <w:rsid w:val="0093002D"/>
    <w:rsid w:val="0093002E"/>
    <w:rsid w:val="0093003E"/>
    <w:rsid w:val="00930055"/>
    <w:rsid w:val="009300E4"/>
    <w:rsid w:val="00930106"/>
    <w:rsid w:val="00930116"/>
    <w:rsid w:val="0093012B"/>
    <w:rsid w:val="0093012E"/>
    <w:rsid w:val="00930132"/>
    <w:rsid w:val="00930164"/>
    <w:rsid w:val="009301C9"/>
    <w:rsid w:val="00930214"/>
    <w:rsid w:val="00930270"/>
    <w:rsid w:val="009302AB"/>
    <w:rsid w:val="009302AC"/>
    <w:rsid w:val="009302BA"/>
    <w:rsid w:val="009302E4"/>
    <w:rsid w:val="009302E5"/>
    <w:rsid w:val="009302ED"/>
    <w:rsid w:val="0093039B"/>
    <w:rsid w:val="009303AF"/>
    <w:rsid w:val="009303C1"/>
    <w:rsid w:val="009303FC"/>
    <w:rsid w:val="00930429"/>
    <w:rsid w:val="0093046E"/>
    <w:rsid w:val="009304D0"/>
    <w:rsid w:val="00930508"/>
    <w:rsid w:val="0093050C"/>
    <w:rsid w:val="0093052A"/>
    <w:rsid w:val="009305B2"/>
    <w:rsid w:val="009305BC"/>
    <w:rsid w:val="009305F9"/>
    <w:rsid w:val="00930634"/>
    <w:rsid w:val="0093063F"/>
    <w:rsid w:val="0093065D"/>
    <w:rsid w:val="0093070C"/>
    <w:rsid w:val="00930719"/>
    <w:rsid w:val="0093072D"/>
    <w:rsid w:val="00930778"/>
    <w:rsid w:val="0093077B"/>
    <w:rsid w:val="009307A4"/>
    <w:rsid w:val="009307DD"/>
    <w:rsid w:val="0093088D"/>
    <w:rsid w:val="00930899"/>
    <w:rsid w:val="009308E3"/>
    <w:rsid w:val="00930918"/>
    <w:rsid w:val="00930925"/>
    <w:rsid w:val="0093093E"/>
    <w:rsid w:val="00930944"/>
    <w:rsid w:val="00930949"/>
    <w:rsid w:val="0093094B"/>
    <w:rsid w:val="00930989"/>
    <w:rsid w:val="009309B4"/>
    <w:rsid w:val="009309D4"/>
    <w:rsid w:val="009309E0"/>
    <w:rsid w:val="009309E2"/>
    <w:rsid w:val="009309F7"/>
    <w:rsid w:val="00930A0B"/>
    <w:rsid w:val="00930A41"/>
    <w:rsid w:val="00930A47"/>
    <w:rsid w:val="00930A49"/>
    <w:rsid w:val="00930A52"/>
    <w:rsid w:val="00930A55"/>
    <w:rsid w:val="00930A79"/>
    <w:rsid w:val="00930A7F"/>
    <w:rsid w:val="00930AA5"/>
    <w:rsid w:val="00930AB0"/>
    <w:rsid w:val="00930ABB"/>
    <w:rsid w:val="00930AFD"/>
    <w:rsid w:val="00930B00"/>
    <w:rsid w:val="00930B22"/>
    <w:rsid w:val="00930B61"/>
    <w:rsid w:val="00930B66"/>
    <w:rsid w:val="00930B7C"/>
    <w:rsid w:val="00930B8A"/>
    <w:rsid w:val="00930BA1"/>
    <w:rsid w:val="00930BF3"/>
    <w:rsid w:val="00930BFC"/>
    <w:rsid w:val="00930C26"/>
    <w:rsid w:val="00930C30"/>
    <w:rsid w:val="00930C35"/>
    <w:rsid w:val="00930C71"/>
    <w:rsid w:val="00930C75"/>
    <w:rsid w:val="00930C8C"/>
    <w:rsid w:val="00930CD0"/>
    <w:rsid w:val="00930CD3"/>
    <w:rsid w:val="00930D3F"/>
    <w:rsid w:val="00930DB9"/>
    <w:rsid w:val="00930DEC"/>
    <w:rsid w:val="00930E7C"/>
    <w:rsid w:val="00930E8E"/>
    <w:rsid w:val="00930E94"/>
    <w:rsid w:val="00930EDD"/>
    <w:rsid w:val="00930EDE"/>
    <w:rsid w:val="00930EE3"/>
    <w:rsid w:val="00930EF0"/>
    <w:rsid w:val="00930F04"/>
    <w:rsid w:val="00930F3C"/>
    <w:rsid w:val="00930F3D"/>
    <w:rsid w:val="00930F51"/>
    <w:rsid w:val="00930F59"/>
    <w:rsid w:val="00930FA9"/>
    <w:rsid w:val="00930FC9"/>
    <w:rsid w:val="00930FCB"/>
    <w:rsid w:val="00930FE1"/>
    <w:rsid w:val="0093104B"/>
    <w:rsid w:val="00931070"/>
    <w:rsid w:val="0093108F"/>
    <w:rsid w:val="009310A4"/>
    <w:rsid w:val="009310CF"/>
    <w:rsid w:val="009310D5"/>
    <w:rsid w:val="00931110"/>
    <w:rsid w:val="00931131"/>
    <w:rsid w:val="00931145"/>
    <w:rsid w:val="00931162"/>
    <w:rsid w:val="00931166"/>
    <w:rsid w:val="009311A5"/>
    <w:rsid w:val="009311B8"/>
    <w:rsid w:val="009311C3"/>
    <w:rsid w:val="009311E6"/>
    <w:rsid w:val="009311FA"/>
    <w:rsid w:val="0093122A"/>
    <w:rsid w:val="0093123B"/>
    <w:rsid w:val="0093123C"/>
    <w:rsid w:val="0093124F"/>
    <w:rsid w:val="00931250"/>
    <w:rsid w:val="009312AF"/>
    <w:rsid w:val="009312F3"/>
    <w:rsid w:val="0093132B"/>
    <w:rsid w:val="00931341"/>
    <w:rsid w:val="00931343"/>
    <w:rsid w:val="009313D3"/>
    <w:rsid w:val="009313F3"/>
    <w:rsid w:val="009313F5"/>
    <w:rsid w:val="009313F7"/>
    <w:rsid w:val="00931401"/>
    <w:rsid w:val="00931461"/>
    <w:rsid w:val="0093147B"/>
    <w:rsid w:val="0093149A"/>
    <w:rsid w:val="009314D5"/>
    <w:rsid w:val="009314E4"/>
    <w:rsid w:val="009314E6"/>
    <w:rsid w:val="009315B5"/>
    <w:rsid w:val="00931614"/>
    <w:rsid w:val="0093168F"/>
    <w:rsid w:val="00931694"/>
    <w:rsid w:val="009316DF"/>
    <w:rsid w:val="00931718"/>
    <w:rsid w:val="0093176E"/>
    <w:rsid w:val="0093177E"/>
    <w:rsid w:val="009317A2"/>
    <w:rsid w:val="009317C8"/>
    <w:rsid w:val="00931813"/>
    <w:rsid w:val="0093181B"/>
    <w:rsid w:val="00931831"/>
    <w:rsid w:val="00931849"/>
    <w:rsid w:val="0093184A"/>
    <w:rsid w:val="00931850"/>
    <w:rsid w:val="00931869"/>
    <w:rsid w:val="009318CC"/>
    <w:rsid w:val="009318EE"/>
    <w:rsid w:val="009318FA"/>
    <w:rsid w:val="00931923"/>
    <w:rsid w:val="00931928"/>
    <w:rsid w:val="00931937"/>
    <w:rsid w:val="0093193C"/>
    <w:rsid w:val="0093199E"/>
    <w:rsid w:val="009319B3"/>
    <w:rsid w:val="009319D5"/>
    <w:rsid w:val="00931A85"/>
    <w:rsid w:val="00931A9C"/>
    <w:rsid w:val="00931AC1"/>
    <w:rsid w:val="00931AD9"/>
    <w:rsid w:val="00931AFC"/>
    <w:rsid w:val="00931BEB"/>
    <w:rsid w:val="00931C39"/>
    <w:rsid w:val="00931C62"/>
    <w:rsid w:val="00931C6B"/>
    <w:rsid w:val="00931C94"/>
    <w:rsid w:val="00931CE1"/>
    <w:rsid w:val="00931CF4"/>
    <w:rsid w:val="00931D37"/>
    <w:rsid w:val="00931D55"/>
    <w:rsid w:val="00931D75"/>
    <w:rsid w:val="00931DE8"/>
    <w:rsid w:val="00931E2A"/>
    <w:rsid w:val="00931E5F"/>
    <w:rsid w:val="00931E81"/>
    <w:rsid w:val="00931F37"/>
    <w:rsid w:val="00931F3F"/>
    <w:rsid w:val="00931F84"/>
    <w:rsid w:val="00931FB9"/>
    <w:rsid w:val="00931FC9"/>
    <w:rsid w:val="00931FD3"/>
    <w:rsid w:val="00931FD5"/>
    <w:rsid w:val="00931FD6"/>
    <w:rsid w:val="0093201D"/>
    <w:rsid w:val="0093201F"/>
    <w:rsid w:val="00932049"/>
    <w:rsid w:val="00932075"/>
    <w:rsid w:val="00932081"/>
    <w:rsid w:val="009320A2"/>
    <w:rsid w:val="009320B7"/>
    <w:rsid w:val="009320F9"/>
    <w:rsid w:val="0093212F"/>
    <w:rsid w:val="00932130"/>
    <w:rsid w:val="00932183"/>
    <w:rsid w:val="00932193"/>
    <w:rsid w:val="0093219C"/>
    <w:rsid w:val="0093219D"/>
    <w:rsid w:val="009321DA"/>
    <w:rsid w:val="0093220D"/>
    <w:rsid w:val="0093221F"/>
    <w:rsid w:val="0093223E"/>
    <w:rsid w:val="00932256"/>
    <w:rsid w:val="0093227E"/>
    <w:rsid w:val="009322BE"/>
    <w:rsid w:val="009322DE"/>
    <w:rsid w:val="009322ED"/>
    <w:rsid w:val="00932349"/>
    <w:rsid w:val="00932376"/>
    <w:rsid w:val="0093237E"/>
    <w:rsid w:val="009323A6"/>
    <w:rsid w:val="009323C2"/>
    <w:rsid w:val="00932489"/>
    <w:rsid w:val="009324DD"/>
    <w:rsid w:val="009324DE"/>
    <w:rsid w:val="009324FD"/>
    <w:rsid w:val="00932507"/>
    <w:rsid w:val="00932551"/>
    <w:rsid w:val="00932559"/>
    <w:rsid w:val="00932561"/>
    <w:rsid w:val="00932576"/>
    <w:rsid w:val="00932579"/>
    <w:rsid w:val="009325AE"/>
    <w:rsid w:val="009325E6"/>
    <w:rsid w:val="0093266B"/>
    <w:rsid w:val="00932694"/>
    <w:rsid w:val="009326A0"/>
    <w:rsid w:val="009326E3"/>
    <w:rsid w:val="00932711"/>
    <w:rsid w:val="00932736"/>
    <w:rsid w:val="00932738"/>
    <w:rsid w:val="0093273E"/>
    <w:rsid w:val="0093276D"/>
    <w:rsid w:val="009327F4"/>
    <w:rsid w:val="00932892"/>
    <w:rsid w:val="00932896"/>
    <w:rsid w:val="009328AA"/>
    <w:rsid w:val="009328BE"/>
    <w:rsid w:val="0093290D"/>
    <w:rsid w:val="00932926"/>
    <w:rsid w:val="00932956"/>
    <w:rsid w:val="0093299E"/>
    <w:rsid w:val="009329BC"/>
    <w:rsid w:val="009329BF"/>
    <w:rsid w:val="009329C0"/>
    <w:rsid w:val="009329F4"/>
    <w:rsid w:val="00932A16"/>
    <w:rsid w:val="00932A7D"/>
    <w:rsid w:val="00932AA7"/>
    <w:rsid w:val="00932AA8"/>
    <w:rsid w:val="00932AAC"/>
    <w:rsid w:val="00932ACD"/>
    <w:rsid w:val="00932AF6"/>
    <w:rsid w:val="00932B15"/>
    <w:rsid w:val="00932B33"/>
    <w:rsid w:val="00932B51"/>
    <w:rsid w:val="00932B55"/>
    <w:rsid w:val="00932B5D"/>
    <w:rsid w:val="00932B7B"/>
    <w:rsid w:val="00932B83"/>
    <w:rsid w:val="00932C25"/>
    <w:rsid w:val="00932C4F"/>
    <w:rsid w:val="00932D30"/>
    <w:rsid w:val="00932D4F"/>
    <w:rsid w:val="00932DA9"/>
    <w:rsid w:val="00932DCB"/>
    <w:rsid w:val="00932DFE"/>
    <w:rsid w:val="00932E00"/>
    <w:rsid w:val="00932E28"/>
    <w:rsid w:val="00932E3C"/>
    <w:rsid w:val="00932E86"/>
    <w:rsid w:val="00932E88"/>
    <w:rsid w:val="00932EB2"/>
    <w:rsid w:val="00932EDA"/>
    <w:rsid w:val="00932F26"/>
    <w:rsid w:val="00932F56"/>
    <w:rsid w:val="00932F8E"/>
    <w:rsid w:val="00932F91"/>
    <w:rsid w:val="00932FC0"/>
    <w:rsid w:val="00932FD8"/>
    <w:rsid w:val="00932FE0"/>
    <w:rsid w:val="00933042"/>
    <w:rsid w:val="00933058"/>
    <w:rsid w:val="0093307B"/>
    <w:rsid w:val="0093308B"/>
    <w:rsid w:val="009330B3"/>
    <w:rsid w:val="009330B8"/>
    <w:rsid w:val="00933132"/>
    <w:rsid w:val="00933157"/>
    <w:rsid w:val="00933166"/>
    <w:rsid w:val="00933180"/>
    <w:rsid w:val="009331A2"/>
    <w:rsid w:val="0093322D"/>
    <w:rsid w:val="00933270"/>
    <w:rsid w:val="00933277"/>
    <w:rsid w:val="00933292"/>
    <w:rsid w:val="009332DB"/>
    <w:rsid w:val="009332E0"/>
    <w:rsid w:val="009332E8"/>
    <w:rsid w:val="009332FB"/>
    <w:rsid w:val="00933313"/>
    <w:rsid w:val="0093334C"/>
    <w:rsid w:val="00933350"/>
    <w:rsid w:val="0093336C"/>
    <w:rsid w:val="009333CB"/>
    <w:rsid w:val="0093342B"/>
    <w:rsid w:val="00933446"/>
    <w:rsid w:val="00933498"/>
    <w:rsid w:val="0093349B"/>
    <w:rsid w:val="009334FF"/>
    <w:rsid w:val="00933520"/>
    <w:rsid w:val="00933522"/>
    <w:rsid w:val="00933526"/>
    <w:rsid w:val="00933588"/>
    <w:rsid w:val="0093359C"/>
    <w:rsid w:val="009335AC"/>
    <w:rsid w:val="009335B2"/>
    <w:rsid w:val="009335C8"/>
    <w:rsid w:val="009335F2"/>
    <w:rsid w:val="009335FF"/>
    <w:rsid w:val="00933651"/>
    <w:rsid w:val="00933652"/>
    <w:rsid w:val="0093365D"/>
    <w:rsid w:val="0093369E"/>
    <w:rsid w:val="009336A1"/>
    <w:rsid w:val="009336BE"/>
    <w:rsid w:val="009336C2"/>
    <w:rsid w:val="009336C4"/>
    <w:rsid w:val="00933724"/>
    <w:rsid w:val="0093372F"/>
    <w:rsid w:val="00933742"/>
    <w:rsid w:val="0093374A"/>
    <w:rsid w:val="00933755"/>
    <w:rsid w:val="0093375D"/>
    <w:rsid w:val="00933763"/>
    <w:rsid w:val="0093378F"/>
    <w:rsid w:val="009337A0"/>
    <w:rsid w:val="009337AB"/>
    <w:rsid w:val="009337B0"/>
    <w:rsid w:val="009337CC"/>
    <w:rsid w:val="009337CF"/>
    <w:rsid w:val="00933801"/>
    <w:rsid w:val="00933859"/>
    <w:rsid w:val="0093387D"/>
    <w:rsid w:val="009338AD"/>
    <w:rsid w:val="009338BC"/>
    <w:rsid w:val="009338C1"/>
    <w:rsid w:val="0093390D"/>
    <w:rsid w:val="0093391F"/>
    <w:rsid w:val="00933925"/>
    <w:rsid w:val="00933945"/>
    <w:rsid w:val="00933975"/>
    <w:rsid w:val="009339CC"/>
    <w:rsid w:val="009339D8"/>
    <w:rsid w:val="009339F6"/>
    <w:rsid w:val="009339FB"/>
    <w:rsid w:val="00933A78"/>
    <w:rsid w:val="00933A90"/>
    <w:rsid w:val="00933AFD"/>
    <w:rsid w:val="00933AFE"/>
    <w:rsid w:val="00933B2C"/>
    <w:rsid w:val="00933B41"/>
    <w:rsid w:val="00933B86"/>
    <w:rsid w:val="00933BB9"/>
    <w:rsid w:val="00933C04"/>
    <w:rsid w:val="00933C16"/>
    <w:rsid w:val="00933C24"/>
    <w:rsid w:val="00933C76"/>
    <w:rsid w:val="00933C9C"/>
    <w:rsid w:val="00933C9F"/>
    <w:rsid w:val="00933CAA"/>
    <w:rsid w:val="00933CC4"/>
    <w:rsid w:val="00933CD9"/>
    <w:rsid w:val="00933D03"/>
    <w:rsid w:val="00933D0F"/>
    <w:rsid w:val="00933D12"/>
    <w:rsid w:val="00933D13"/>
    <w:rsid w:val="00933D15"/>
    <w:rsid w:val="00933D2D"/>
    <w:rsid w:val="00933D8F"/>
    <w:rsid w:val="00933E0E"/>
    <w:rsid w:val="00933E0F"/>
    <w:rsid w:val="00933E20"/>
    <w:rsid w:val="00933E23"/>
    <w:rsid w:val="00933E3D"/>
    <w:rsid w:val="00933E66"/>
    <w:rsid w:val="00933E77"/>
    <w:rsid w:val="00933E9B"/>
    <w:rsid w:val="00933EB2"/>
    <w:rsid w:val="00933F14"/>
    <w:rsid w:val="00933F19"/>
    <w:rsid w:val="00933F2B"/>
    <w:rsid w:val="00933F67"/>
    <w:rsid w:val="00933FE8"/>
    <w:rsid w:val="00934054"/>
    <w:rsid w:val="0093405D"/>
    <w:rsid w:val="00934084"/>
    <w:rsid w:val="00934086"/>
    <w:rsid w:val="009340CC"/>
    <w:rsid w:val="009340DE"/>
    <w:rsid w:val="009340F8"/>
    <w:rsid w:val="00934115"/>
    <w:rsid w:val="00934118"/>
    <w:rsid w:val="0093413E"/>
    <w:rsid w:val="0093415E"/>
    <w:rsid w:val="00934177"/>
    <w:rsid w:val="0093417F"/>
    <w:rsid w:val="00934183"/>
    <w:rsid w:val="009341CF"/>
    <w:rsid w:val="009341D6"/>
    <w:rsid w:val="009341DD"/>
    <w:rsid w:val="00934227"/>
    <w:rsid w:val="00934240"/>
    <w:rsid w:val="00934247"/>
    <w:rsid w:val="009342CC"/>
    <w:rsid w:val="009342EF"/>
    <w:rsid w:val="00934308"/>
    <w:rsid w:val="00934312"/>
    <w:rsid w:val="0093431B"/>
    <w:rsid w:val="0093438E"/>
    <w:rsid w:val="009343B6"/>
    <w:rsid w:val="009343D1"/>
    <w:rsid w:val="00934486"/>
    <w:rsid w:val="009344C8"/>
    <w:rsid w:val="009344E3"/>
    <w:rsid w:val="009344E8"/>
    <w:rsid w:val="009344FC"/>
    <w:rsid w:val="0093450D"/>
    <w:rsid w:val="00934526"/>
    <w:rsid w:val="00934542"/>
    <w:rsid w:val="00934586"/>
    <w:rsid w:val="0093458C"/>
    <w:rsid w:val="009345BF"/>
    <w:rsid w:val="0093460B"/>
    <w:rsid w:val="0093461C"/>
    <w:rsid w:val="00934632"/>
    <w:rsid w:val="0093465C"/>
    <w:rsid w:val="00934666"/>
    <w:rsid w:val="0093468B"/>
    <w:rsid w:val="009346BA"/>
    <w:rsid w:val="009346BB"/>
    <w:rsid w:val="009346FB"/>
    <w:rsid w:val="0093470C"/>
    <w:rsid w:val="00934721"/>
    <w:rsid w:val="0093474D"/>
    <w:rsid w:val="0093475E"/>
    <w:rsid w:val="0093476F"/>
    <w:rsid w:val="00934781"/>
    <w:rsid w:val="0093478F"/>
    <w:rsid w:val="009347C7"/>
    <w:rsid w:val="009347C8"/>
    <w:rsid w:val="009347DE"/>
    <w:rsid w:val="00934805"/>
    <w:rsid w:val="00934817"/>
    <w:rsid w:val="00934866"/>
    <w:rsid w:val="0093486B"/>
    <w:rsid w:val="009348E1"/>
    <w:rsid w:val="00934907"/>
    <w:rsid w:val="00934920"/>
    <w:rsid w:val="0093494E"/>
    <w:rsid w:val="00934958"/>
    <w:rsid w:val="0093495F"/>
    <w:rsid w:val="00934961"/>
    <w:rsid w:val="0093496C"/>
    <w:rsid w:val="0093499B"/>
    <w:rsid w:val="009349CD"/>
    <w:rsid w:val="00934A30"/>
    <w:rsid w:val="00934A48"/>
    <w:rsid w:val="00934A4C"/>
    <w:rsid w:val="00934A6E"/>
    <w:rsid w:val="00934A70"/>
    <w:rsid w:val="00934A7C"/>
    <w:rsid w:val="00934B6C"/>
    <w:rsid w:val="00934BA6"/>
    <w:rsid w:val="00934BC3"/>
    <w:rsid w:val="00934C4A"/>
    <w:rsid w:val="00934C4E"/>
    <w:rsid w:val="00934C52"/>
    <w:rsid w:val="00934C98"/>
    <w:rsid w:val="00934CA0"/>
    <w:rsid w:val="00934CB4"/>
    <w:rsid w:val="00934CD4"/>
    <w:rsid w:val="00934D0F"/>
    <w:rsid w:val="00934D12"/>
    <w:rsid w:val="00934D2B"/>
    <w:rsid w:val="00934D30"/>
    <w:rsid w:val="00934D43"/>
    <w:rsid w:val="00934D8C"/>
    <w:rsid w:val="00934DB8"/>
    <w:rsid w:val="00934DD8"/>
    <w:rsid w:val="00934E48"/>
    <w:rsid w:val="00934E4D"/>
    <w:rsid w:val="00934EC9"/>
    <w:rsid w:val="00934F19"/>
    <w:rsid w:val="00934F29"/>
    <w:rsid w:val="00934FAE"/>
    <w:rsid w:val="00934FAF"/>
    <w:rsid w:val="00934FB8"/>
    <w:rsid w:val="00934FD0"/>
    <w:rsid w:val="00934FEF"/>
    <w:rsid w:val="00935045"/>
    <w:rsid w:val="00935056"/>
    <w:rsid w:val="00935061"/>
    <w:rsid w:val="00935087"/>
    <w:rsid w:val="0093509B"/>
    <w:rsid w:val="0093509F"/>
    <w:rsid w:val="009350BB"/>
    <w:rsid w:val="009350F9"/>
    <w:rsid w:val="00935114"/>
    <w:rsid w:val="00935116"/>
    <w:rsid w:val="00935176"/>
    <w:rsid w:val="00935178"/>
    <w:rsid w:val="009351C3"/>
    <w:rsid w:val="009351CA"/>
    <w:rsid w:val="009351E0"/>
    <w:rsid w:val="009351E1"/>
    <w:rsid w:val="009351EE"/>
    <w:rsid w:val="0093523C"/>
    <w:rsid w:val="00935295"/>
    <w:rsid w:val="009352BF"/>
    <w:rsid w:val="009352EE"/>
    <w:rsid w:val="00935309"/>
    <w:rsid w:val="00935369"/>
    <w:rsid w:val="00935370"/>
    <w:rsid w:val="00935374"/>
    <w:rsid w:val="009353BD"/>
    <w:rsid w:val="00935448"/>
    <w:rsid w:val="0093546C"/>
    <w:rsid w:val="0093547B"/>
    <w:rsid w:val="009354B6"/>
    <w:rsid w:val="009354C4"/>
    <w:rsid w:val="00935501"/>
    <w:rsid w:val="00935528"/>
    <w:rsid w:val="00935541"/>
    <w:rsid w:val="00935554"/>
    <w:rsid w:val="00935568"/>
    <w:rsid w:val="009355A0"/>
    <w:rsid w:val="009355A7"/>
    <w:rsid w:val="009355CC"/>
    <w:rsid w:val="009355DC"/>
    <w:rsid w:val="00935623"/>
    <w:rsid w:val="00935665"/>
    <w:rsid w:val="00935734"/>
    <w:rsid w:val="00935748"/>
    <w:rsid w:val="009357E2"/>
    <w:rsid w:val="00935816"/>
    <w:rsid w:val="00935848"/>
    <w:rsid w:val="00935860"/>
    <w:rsid w:val="009358D3"/>
    <w:rsid w:val="00935919"/>
    <w:rsid w:val="00935942"/>
    <w:rsid w:val="009359BF"/>
    <w:rsid w:val="009359F2"/>
    <w:rsid w:val="00935A1D"/>
    <w:rsid w:val="00935A58"/>
    <w:rsid w:val="00935A98"/>
    <w:rsid w:val="00935A9F"/>
    <w:rsid w:val="00935AA7"/>
    <w:rsid w:val="00935AE5"/>
    <w:rsid w:val="00935B02"/>
    <w:rsid w:val="00935B07"/>
    <w:rsid w:val="00935B09"/>
    <w:rsid w:val="00935B23"/>
    <w:rsid w:val="00935B28"/>
    <w:rsid w:val="00935B39"/>
    <w:rsid w:val="00935B54"/>
    <w:rsid w:val="00935B93"/>
    <w:rsid w:val="00935BA7"/>
    <w:rsid w:val="00935BC7"/>
    <w:rsid w:val="00935BD1"/>
    <w:rsid w:val="00935C08"/>
    <w:rsid w:val="00935C25"/>
    <w:rsid w:val="00935C45"/>
    <w:rsid w:val="00935C70"/>
    <w:rsid w:val="00935CA2"/>
    <w:rsid w:val="00935CAB"/>
    <w:rsid w:val="00935CB5"/>
    <w:rsid w:val="00935CB8"/>
    <w:rsid w:val="00935CEB"/>
    <w:rsid w:val="00935D1C"/>
    <w:rsid w:val="00935D21"/>
    <w:rsid w:val="00935D60"/>
    <w:rsid w:val="00935D7A"/>
    <w:rsid w:val="00935D93"/>
    <w:rsid w:val="00935DAC"/>
    <w:rsid w:val="00935DBE"/>
    <w:rsid w:val="00935E08"/>
    <w:rsid w:val="00935E17"/>
    <w:rsid w:val="00935E2B"/>
    <w:rsid w:val="00935E30"/>
    <w:rsid w:val="00935E37"/>
    <w:rsid w:val="00935E48"/>
    <w:rsid w:val="00935EAA"/>
    <w:rsid w:val="00935EC2"/>
    <w:rsid w:val="00935ECE"/>
    <w:rsid w:val="00935EDC"/>
    <w:rsid w:val="00935EF1"/>
    <w:rsid w:val="00935EFB"/>
    <w:rsid w:val="00935F10"/>
    <w:rsid w:val="00935F1A"/>
    <w:rsid w:val="00935F24"/>
    <w:rsid w:val="00935F2F"/>
    <w:rsid w:val="00935F35"/>
    <w:rsid w:val="00935F58"/>
    <w:rsid w:val="00935FC1"/>
    <w:rsid w:val="00935FC9"/>
    <w:rsid w:val="00935FCF"/>
    <w:rsid w:val="00936013"/>
    <w:rsid w:val="0093604D"/>
    <w:rsid w:val="00936065"/>
    <w:rsid w:val="0093607E"/>
    <w:rsid w:val="00936087"/>
    <w:rsid w:val="00936195"/>
    <w:rsid w:val="009361D3"/>
    <w:rsid w:val="00936242"/>
    <w:rsid w:val="00936258"/>
    <w:rsid w:val="00936277"/>
    <w:rsid w:val="00936284"/>
    <w:rsid w:val="0093628B"/>
    <w:rsid w:val="00936309"/>
    <w:rsid w:val="00936350"/>
    <w:rsid w:val="00936369"/>
    <w:rsid w:val="0093636E"/>
    <w:rsid w:val="00936397"/>
    <w:rsid w:val="00936399"/>
    <w:rsid w:val="0093639F"/>
    <w:rsid w:val="009363BD"/>
    <w:rsid w:val="00936402"/>
    <w:rsid w:val="0093640A"/>
    <w:rsid w:val="00936455"/>
    <w:rsid w:val="0093649B"/>
    <w:rsid w:val="009364B5"/>
    <w:rsid w:val="009364C0"/>
    <w:rsid w:val="009364C2"/>
    <w:rsid w:val="009364E4"/>
    <w:rsid w:val="009364EE"/>
    <w:rsid w:val="00936501"/>
    <w:rsid w:val="00936534"/>
    <w:rsid w:val="00936553"/>
    <w:rsid w:val="00936559"/>
    <w:rsid w:val="0093656B"/>
    <w:rsid w:val="0093656F"/>
    <w:rsid w:val="00936577"/>
    <w:rsid w:val="0093657A"/>
    <w:rsid w:val="0093659B"/>
    <w:rsid w:val="009365CB"/>
    <w:rsid w:val="009365D2"/>
    <w:rsid w:val="00936601"/>
    <w:rsid w:val="00936623"/>
    <w:rsid w:val="0093662D"/>
    <w:rsid w:val="0093665A"/>
    <w:rsid w:val="00936670"/>
    <w:rsid w:val="00936686"/>
    <w:rsid w:val="009366BF"/>
    <w:rsid w:val="009366CE"/>
    <w:rsid w:val="009366FB"/>
    <w:rsid w:val="00936702"/>
    <w:rsid w:val="00936703"/>
    <w:rsid w:val="00936705"/>
    <w:rsid w:val="00936717"/>
    <w:rsid w:val="0093672B"/>
    <w:rsid w:val="0093672D"/>
    <w:rsid w:val="00936784"/>
    <w:rsid w:val="00936792"/>
    <w:rsid w:val="009367A6"/>
    <w:rsid w:val="009367B7"/>
    <w:rsid w:val="009367D0"/>
    <w:rsid w:val="00936811"/>
    <w:rsid w:val="00936829"/>
    <w:rsid w:val="00936874"/>
    <w:rsid w:val="00936891"/>
    <w:rsid w:val="0093689B"/>
    <w:rsid w:val="009368A9"/>
    <w:rsid w:val="0093692B"/>
    <w:rsid w:val="00936950"/>
    <w:rsid w:val="00936977"/>
    <w:rsid w:val="0093699E"/>
    <w:rsid w:val="009369A9"/>
    <w:rsid w:val="009369B7"/>
    <w:rsid w:val="00936A23"/>
    <w:rsid w:val="00936A32"/>
    <w:rsid w:val="00936A43"/>
    <w:rsid w:val="00936A70"/>
    <w:rsid w:val="00936A74"/>
    <w:rsid w:val="00936A81"/>
    <w:rsid w:val="00936B64"/>
    <w:rsid w:val="00936BB8"/>
    <w:rsid w:val="00936BBA"/>
    <w:rsid w:val="00936BE6"/>
    <w:rsid w:val="00936BE7"/>
    <w:rsid w:val="00936BF9"/>
    <w:rsid w:val="00936BFA"/>
    <w:rsid w:val="00936C11"/>
    <w:rsid w:val="00936C17"/>
    <w:rsid w:val="00936C40"/>
    <w:rsid w:val="00936C62"/>
    <w:rsid w:val="00936C84"/>
    <w:rsid w:val="00936C96"/>
    <w:rsid w:val="00936CBF"/>
    <w:rsid w:val="00936D02"/>
    <w:rsid w:val="00936D06"/>
    <w:rsid w:val="00936D87"/>
    <w:rsid w:val="00936DBB"/>
    <w:rsid w:val="00936DC4"/>
    <w:rsid w:val="00936DC7"/>
    <w:rsid w:val="00936DED"/>
    <w:rsid w:val="00936E12"/>
    <w:rsid w:val="00936E1D"/>
    <w:rsid w:val="00936E62"/>
    <w:rsid w:val="00936E70"/>
    <w:rsid w:val="00936EC7"/>
    <w:rsid w:val="00936F2F"/>
    <w:rsid w:val="00936F57"/>
    <w:rsid w:val="00936FD3"/>
    <w:rsid w:val="00936FF5"/>
    <w:rsid w:val="00936FFA"/>
    <w:rsid w:val="00937017"/>
    <w:rsid w:val="00937021"/>
    <w:rsid w:val="00937022"/>
    <w:rsid w:val="0093708C"/>
    <w:rsid w:val="009370A7"/>
    <w:rsid w:val="009370CD"/>
    <w:rsid w:val="00937165"/>
    <w:rsid w:val="0093717A"/>
    <w:rsid w:val="00937184"/>
    <w:rsid w:val="009371A9"/>
    <w:rsid w:val="009371B9"/>
    <w:rsid w:val="009371E8"/>
    <w:rsid w:val="009371FB"/>
    <w:rsid w:val="00937213"/>
    <w:rsid w:val="0093721F"/>
    <w:rsid w:val="0093727F"/>
    <w:rsid w:val="00937293"/>
    <w:rsid w:val="009372ED"/>
    <w:rsid w:val="009372F1"/>
    <w:rsid w:val="009372FF"/>
    <w:rsid w:val="0093730B"/>
    <w:rsid w:val="00937368"/>
    <w:rsid w:val="00937376"/>
    <w:rsid w:val="009373A3"/>
    <w:rsid w:val="009373A4"/>
    <w:rsid w:val="009373D8"/>
    <w:rsid w:val="009373DA"/>
    <w:rsid w:val="009373E7"/>
    <w:rsid w:val="009373FA"/>
    <w:rsid w:val="0093744C"/>
    <w:rsid w:val="009374A8"/>
    <w:rsid w:val="009374D1"/>
    <w:rsid w:val="0093752F"/>
    <w:rsid w:val="00937566"/>
    <w:rsid w:val="0093756C"/>
    <w:rsid w:val="009375B1"/>
    <w:rsid w:val="009375BD"/>
    <w:rsid w:val="009375DD"/>
    <w:rsid w:val="00937601"/>
    <w:rsid w:val="00937618"/>
    <w:rsid w:val="00937653"/>
    <w:rsid w:val="00937672"/>
    <w:rsid w:val="00937696"/>
    <w:rsid w:val="009376BC"/>
    <w:rsid w:val="009376CC"/>
    <w:rsid w:val="009376E7"/>
    <w:rsid w:val="0093770D"/>
    <w:rsid w:val="00937732"/>
    <w:rsid w:val="0093776B"/>
    <w:rsid w:val="0093779C"/>
    <w:rsid w:val="009377D4"/>
    <w:rsid w:val="00937833"/>
    <w:rsid w:val="00937836"/>
    <w:rsid w:val="00937858"/>
    <w:rsid w:val="009378C0"/>
    <w:rsid w:val="009378FE"/>
    <w:rsid w:val="00937900"/>
    <w:rsid w:val="00937928"/>
    <w:rsid w:val="00937955"/>
    <w:rsid w:val="0093796F"/>
    <w:rsid w:val="009379AE"/>
    <w:rsid w:val="009379C7"/>
    <w:rsid w:val="009379E8"/>
    <w:rsid w:val="009379F8"/>
    <w:rsid w:val="00937A16"/>
    <w:rsid w:val="00937A33"/>
    <w:rsid w:val="00937AB4"/>
    <w:rsid w:val="00937ACC"/>
    <w:rsid w:val="00937B0B"/>
    <w:rsid w:val="00937B15"/>
    <w:rsid w:val="00937B27"/>
    <w:rsid w:val="00937B31"/>
    <w:rsid w:val="00937B3F"/>
    <w:rsid w:val="00937B6D"/>
    <w:rsid w:val="00937B87"/>
    <w:rsid w:val="00937B9A"/>
    <w:rsid w:val="00937BB4"/>
    <w:rsid w:val="00937C12"/>
    <w:rsid w:val="00937C19"/>
    <w:rsid w:val="00937C5B"/>
    <w:rsid w:val="00937C8D"/>
    <w:rsid w:val="00937CB2"/>
    <w:rsid w:val="00937CC1"/>
    <w:rsid w:val="00937CE4"/>
    <w:rsid w:val="00937CE9"/>
    <w:rsid w:val="00937D13"/>
    <w:rsid w:val="00937D19"/>
    <w:rsid w:val="00937D25"/>
    <w:rsid w:val="00937D64"/>
    <w:rsid w:val="00937D8F"/>
    <w:rsid w:val="00937DA2"/>
    <w:rsid w:val="00937DBB"/>
    <w:rsid w:val="00937DEF"/>
    <w:rsid w:val="00937DF6"/>
    <w:rsid w:val="00937E04"/>
    <w:rsid w:val="00937E76"/>
    <w:rsid w:val="00937E83"/>
    <w:rsid w:val="00937EBF"/>
    <w:rsid w:val="00937EEC"/>
    <w:rsid w:val="00937F28"/>
    <w:rsid w:val="00937F3D"/>
    <w:rsid w:val="00937F45"/>
    <w:rsid w:val="00937F59"/>
    <w:rsid w:val="00937FCF"/>
    <w:rsid w:val="00937FDF"/>
    <w:rsid w:val="00937FFB"/>
    <w:rsid w:val="0094000D"/>
    <w:rsid w:val="00940082"/>
    <w:rsid w:val="0094009E"/>
    <w:rsid w:val="009400A1"/>
    <w:rsid w:val="009400B4"/>
    <w:rsid w:val="009400D8"/>
    <w:rsid w:val="00940120"/>
    <w:rsid w:val="00940134"/>
    <w:rsid w:val="00940152"/>
    <w:rsid w:val="00940182"/>
    <w:rsid w:val="009401A5"/>
    <w:rsid w:val="009401A8"/>
    <w:rsid w:val="009401B0"/>
    <w:rsid w:val="009401D4"/>
    <w:rsid w:val="009401E6"/>
    <w:rsid w:val="0094020F"/>
    <w:rsid w:val="00940219"/>
    <w:rsid w:val="0094021A"/>
    <w:rsid w:val="0094021E"/>
    <w:rsid w:val="00940235"/>
    <w:rsid w:val="00940239"/>
    <w:rsid w:val="00940250"/>
    <w:rsid w:val="009402B5"/>
    <w:rsid w:val="009402B6"/>
    <w:rsid w:val="009402C4"/>
    <w:rsid w:val="009402E8"/>
    <w:rsid w:val="0094032D"/>
    <w:rsid w:val="00940342"/>
    <w:rsid w:val="0094034B"/>
    <w:rsid w:val="00940395"/>
    <w:rsid w:val="009403B0"/>
    <w:rsid w:val="009403BE"/>
    <w:rsid w:val="009403D4"/>
    <w:rsid w:val="009403D6"/>
    <w:rsid w:val="009403DF"/>
    <w:rsid w:val="009403F1"/>
    <w:rsid w:val="0094045E"/>
    <w:rsid w:val="00940468"/>
    <w:rsid w:val="00940480"/>
    <w:rsid w:val="00940481"/>
    <w:rsid w:val="009404A0"/>
    <w:rsid w:val="009404A3"/>
    <w:rsid w:val="009404FC"/>
    <w:rsid w:val="00940504"/>
    <w:rsid w:val="0094052E"/>
    <w:rsid w:val="0094054B"/>
    <w:rsid w:val="00940554"/>
    <w:rsid w:val="00940558"/>
    <w:rsid w:val="009405AC"/>
    <w:rsid w:val="0094061B"/>
    <w:rsid w:val="0094068F"/>
    <w:rsid w:val="009406F3"/>
    <w:rsid w:val="009406F9"/>
    <w:rsid w:val="009406FA"/>
    <w:rsid w:val="00940770"/>
    <w:rsid w:val="00940803"/>
    <w:rsid w:val="00940811"/>
    <w:rsid w:val="00940817"/>
    <w:rsid w:val="0094081F"/>
    <w:rsid w:val="00940880"/>
    <w:rsid w:val="0094088B"/>
    <w:rsid w:val="0094088D"/>
    <w:rsid w:val="00940899"/>
    <w:rsid w:val="009408F0"/>
    <w:rsid w:val="00940910"/>
    <w:rsid w:val="0094091B"/>
    <w:rsid w:val="00940921"/>
    <w:rsid w:val="0094094D"/>
    <w:rsid w:val="00940960"/>
    <w:rsid w:val="00940983"/>
    <w:rsid w:val="00940997"/>
    <w:rsid w:val="00940A0A"/>
    <w:rsid w:val="00940A1B"/>
    <w:rsid w:val="00940A79"/>
    <w:rsid w:val="00940AB7"/>
    <w:rsid w:val="00940AD7"/>
    <w:rsid w:val="00940AF2"/>
    <w:rsid w:val="00940B11"/>
    <w:rsid w:val="00940B54"/>
    <w:rsid w:val="00940B5B"/>
    <w:rsid w:val="00940B82"/>
    <w:rsid w:val="00940BBC"/>
    <w:rsid w:val="00940BCE"/>
    <w:rsid w:val="00940BDB"/>
    <w:rsid w:val="00940BF2"/>
    <w:rsid w:val="00940C0C"/>
    <w:rsid w:val="00940C23"/>
    <w:rsid w:val="00940C50"/>
    <w:rsid w:val="00940C80"/>
    <w:rsid w:val="00940C89"/>
    <w:rsid w:val="00940C8B"/>
    <w:rsid w:val="00940CAF"/>
    <w:rsid w:val="00940CC2"/>
    <w:rsid w:val="00940D0A"/>
    <w:rsid w:val="00940D81"/>
    <w:rsid w:val="00940DBB"/>
    <w:rsid w:val="00940DE9"/>
    <w:rsid w:val="00940DFD"/>
    <w:rsid w:val="00940E06"/>
    <w:rsid w:val="00940E4A"/>
    <w:rsid w:val="00940EC7"/>
    <w:rsid w:val="00940EE0"/>
    <w:rsid w:val="00940F01"/>
    <w:rsid w:val="00940F20"/>
    <w:rsid w:val="00940F93"/>
    <w:rsid w:val="00940FB4"/>
    <w:rsid w:val="00940FC6"/>
    <w:rsid w:val="0094102C"/>
    <w:rsid w:val="00941033"/>
    <w:rsid w:val="00941059"/>
    <w:rsid w:val="00941078"/>
    <w:rsid w:val="009410B6"/>
    <w:rsid w:val="009410F1"/>
    <w:rsid w:val="009410FB"/>
    <w:rsid w:val="0094111C"/>
    <w:rsid w:val="0094111F"/>
    <w:rsid w:val="00941134"/>
    <w:rsid w:val="00941143"/>
    <w:rsid w:val="00941151"/>
    <w:rsid w:val="0094115A"/>
    <w:rsid w:val="00941162"/>
    <w:rsid w:val="0094118D"/>
    <w:rsid w:val="009411CD"/>
    <w:rsid w:val="00941226"/>
    <w:rsid w:val="00941245"/>
    <w:rsid w:val="00941278"/>
    <w:rsid w:val="0094128A"/>
    <w:rsid w:val="009412D9"/>
    <w:rsid w:val="009412DF"/>
    <w:rsid w:val="00941308"/>
    <w:rsid w:val="00941376"/>
    <w:rsid w:val="00941392"/>
    <w:rsid w:val="0094139E"/>
    <w:rsid w:val="009413AB"/>
    <w:rsid w:val="009413F0"/>
    <w:rsid w:val="00941439"/>
    <w:rsid w:val="00941450"/>
    <w:rsid w:val="0094147A"/>
    <w:rsid w:val="0094147C"/>
    <w:rsid w:val="0094149A"/>
    <w:rsid w:val="00941505"/>
    <w:rsid w:val="0094153F"/>
    <w:rsid w:val="00941591"/>
    <w:rsid w:val="009415B3"/>
    <w:rsid w:val="00941603"/>
    <w:rsid w:val="00941609"/>
    <w:rsid w:val="0094164D"/>
    <w:rsid w:val="009416BA"/>
    <w:rsid w:val="009416BB"/>
    <w:rsid w:val="009416C7"/>
    <w:rsid w:val="009416E7"/>
    <w:rsid w:val="00941730"/>
    <w:rsid w:val="00941774"/>
    <w:rsid w:val="00941775"/>
    <w:rsid w:val="00941785"/>
    <w:rsid w:val="00941796"/>
    <w:rsid w:val="009417EB"/>
    <w:rsid w:val="009417EC"/>
    <w:rsid w:val="00941800"/>
    <w:rsid w:val="00941826"/>
    <w:rsid w:val="00941845"/>
    <w:rsid w:val="00941860"/>
    <w:rsid w:val="009418C4"/>
    <w:rsid w:val="009418F2"/>
    <w:rsid w:val="00941909"/>
    <w:rsid w:val="0094197D"/>
    <w:rsid w:val="00941990"/>
    <w:rsid w:val="009419A6"/>
    <w:rsid w:val="009419D2"/>
    <w:rsid w:val="009419FF"/>
    <w:rsid w:val="00941A1F"/>
    <w:rsid w:val="00941A56"/>
    <w:rsid w:val="00941A83"/>
    <w:rsid w:val="00941AC1"/>
    <w:rsid w:val="00941B1D"/>
    <w:rsid w:val="00941B40"/>
    <w:rsid w:val="00941B55"/>
    <w:rsid w:val="00941B62"/>
    <w:rsid w:val="00941BA8"/>
    <w:rsid w:val="00941BF5"/>
    <w:rsid w:val="00941C02"/>
    <w:rsid w:val="00941C0C"/>
    <w:rsid w:val="00941C24"/>
    <w:rsid w:val="00941C49"/>
    <w:rsid w:val="00941C54"/>
    <w:rsid w:val="00941C8B"/>
    <w:rsid w:val="00941CA7"/>
    <w:rsid w:val="00941CD4"/>
    <w:rsid w:val="00941D0D"/>
    <w:rsid w:val="00941D12"/>
    <w:rsid w:val="00941D18"/>
    <w:rsid w:val="00941D26"/>
    <w:rsid w:val="00941D47"/>
    <w:rsid w:val="00941D5B"/>
    <w:rsid w:val="00941DD4"/>
    <w:rsid w:val="00941DF1"/>
    <w:rsid w:val="00941DF4"/>
    <w:rsid w:val="00941E23"/>
    <w:rsid w:val="00941E7E"/>
    <w:rsid w:val="00941F22"/>
    <w:rsid w:val="00941F23"/>
    <w:rsid w:val="00941F26"/>
    <w:rsid w:val="00941F36"/>
    <w:rsid w:val="00941F4A"/>
    <w:rsid w:val="00941FAE"/>
    <w:rsid w:val="00941FC0"/>
    <w:rsid w:val="00941FD6"/>
    <w:rsid w:val="00942020"/>
    <w:rsid w:val="0094204A"/>
    <w:rsid w:val="00942061"/>
    <w:rsid w:val="00942086"/>
    <w:rsid w:val="00942117"/>
    <w:rsid w:val="00942124"/>
    <w:rsid w:val="00942129"/>
    <w:rsid w:val="0094212B"/>
    <w:rsid w:val="0094212F"/>
    <w:rsid w:val="0094214B"/>
    <w:rsid w:val="00942151"/>
    <w:rsid w:val="0094216B"/>
    <w:rsid w:val="00942199"/>
    <w:rsid w:val="0094219D"/>
    <w:rsid w:val="009421B5"/>
    <w:rsid w:val="009421C7"/>
    <w:rsid w:val="009421D9"/>
    <w:rsid w:val="00942257"/>
    <w:rsid w:val="00942266"/>
    <w:rsid w:val="0094226C"/>
    <w:rsid w:val="00942273"/>
    <w:rsid w:val="00942283"/>
    <w:rsid w:val="009422C3"/>
    <w:rsid w:val="009422D6"/>
    <w:rsid w:val="009422D8"/>
    <w:rsid w:val="00942307"/>
    <w:rsid w:val="00942315"/>
    <w:rsid w:val="0094231B"/>
    <w:rsid w:val="0094233D"/>
    <w:rsid w:val="00942358"/>
    <w:rsid w:val="00942366"/>
    <w:rsid w:val="00942371"/>
    <w:rsid w:val="00942380"/>
    <w:rsid w:val="00942386"/>
    <w:rsid w:val="00942397"/>
    <w:rsid w:val="009423BC"/>
    <w:rsid w:val="00942409"/>
    <w:rsid w:val="00942429"/>
    <w:rsid w:val="0094244F"/>
    <w:rsid w:val="00942453"/>
    <w:rsid w:val="009424EB"/>
    <w:rsid w:val="009424F4"/>
    <w:rsid w:val="00942517"/>
    <w:rsid w:val="0094258D"/>
    <w:rsid w:val="00942593"/>
    <w:rsid w:val="009425C3"/>
    <w:rsid w:val="009425E1"/>
    <w:rsid w:val="00942624"/>
    <w:rsid w:val="00942695"/>
    <w:rsid w:val="0094269B"/>
    <w:rsid w:val="0094269F"/>
    <w:rsid w:val="009426B5"/>
    <w:rsid w:val="009426CC"/>
    <w:rsid w:val="009426E9"/>
    <w:rsid w:val="009426F0"/>
    <w:rsid w:val="0094271B"/>
    <w:rsid w:val="00942753"/>
    <w:rsid w:val="00942765"/>
    <w:rsid w:val="0094276E"/>
    <w:rsid w:val="0094279C"/>
    <w:rsid w:val="009427AA"/>
    <w:rsid w:val="009427BA"/>
    <w:rsid w:val="009427C2"/>
    <w:rsid w:val="009427C9"/>
    <w:rsid w:val="009427DF"/>
    <w:rsid w:val="009427FC"/>
    <w:rsid w:val="00942803"/>
    <w:rsid w:val="00942818"/>
    <w:rsid w:val="00942837"/>
    <w:rsid w:val="0094283A"/>
    <w:rsid w:val="0094285B"/>
    <w:rsid w:val="0094289C"/>
    <w:rsid w:val="009428B1"/>
    <w:rsid w:val="009428B4"/>
    <w:rsid w:val="009428E3"/>
    <w:rsid w:val="009428FC"/>
    <w:rsid w:val="0094292D"/>
    <w:rsid w:val="00942968"/>
    <w:rsid w:val="00942974"/>
    <w:rsid w:val="0094299C"/>
    <w:rsid w:val="009429B7"/>
    <w:rsid w:val="009429C2"/>
    <w:rsid w:val="00942A00"/>
    <w:rsid w:val="00942A06"/>
    <w:rsid w:val="00942A6A"/>
    <w:rsid w:val="00942AA0"/>
    <w:rsid w:val="00942AA1"/>
    <w:rsid w:val="00942AEC"/>
    <w:rsid w:val="00942AF9"/>
    <w:rsid w:val="00942B38"/>
    <w:rsid w:val="00942B47"/>
    <w:rsid w:val="00942B53"/>
    <w:rsid w:val="00942B5F"/>
    <w:rsid w:val="00942B69"/>
    <w:rsid w:val="00942B6D"/>
    <w:rsid w:val="00942BA6"/>
    <w:rsid w:val="00942BFA"/>
    <w:rsid w:val="00942C12"/>
    <w:rsid w:val="00942C26"/>
    <w:rsid w:val="00942C31"/>
    <w:rsid w:val="00942C35"/>
    <w:rsid w:val="00942C46"/>
    <w:rsid w:val="00942C54"/>
    <w:rsid w:val="00942C59"/>
    <w:rsid w:val="00942C5F"/>
    <w:rsid w:val="00942C71"/>
    <w:rsid w:val="00942CBB"/>
    <w:rsid w:val="00942CDA"/>
    <w:rsid w:val="00942D1A"/>
    <w:rsid w:val="00942D73"/>
    <w:rsid w:val="00942D81"/>
    <w:rsid w:val="00942DB3"/>
    <w:rsid w:val="00942DC2"/>
    <w:rsid w:val="00942DE6"/>
    <w:rsid w:val="00942DFE"/>
    <w:rsid w:val="00942E96"/>
    <w:rsid w:val="00942EA8"/>
    <w:rsid w:val="00942EC3"/>
    <w:rsid w:val="00942ED1"/>
    <w:rsid w:val="00942EF5"/>
    <w:rsid w:val="00942F26"/>
    <w:rsid w:val="00942F54"/>
    <w:rsid w:val="00942F5B"/>
    <w:rsid w:val="00942F63"/>
    <w:rsid w:val="00942F7C"/>
    <w:rsid w:val="00942F8A"/>
    <w:rsid w:val="00943009"/>
    <w:rsid w:val="00943016"/>
    <w:rsid w:val="0094302A"/>
    <w:rsid w:val="00943041"/>
    <w:rsid w:val="0094304E"/>
    <w:rsid w:val="009430B8"/>
    <w:rsid w:val="009430C6"/>
    <w:rsid w:val="009430D0"/>
    <w:rsid w:val="009430D3"/>
    <w:rsid w:val="00943123"/>
    <w:rsid w:val="0094313D"/>
    <w:rsid w:val="0094314F"/>
    <w:rsid w:val="009431A2"/>
    <w:rsid w:val="009431AE"/>
    <w:rsid w:val="00943237"/>
    <w:rsid w:val="0094325B"/>
    <w:rsid w:val="0094325E"/>
    <w:rsid w:val="0094326E"/>
    <w:rsid w:val="0094327A"/>
    <w:rsid w:val="0094329D"/>
    <w:rsid w:val="0094329F"/>
    <w:rsid w:val="00943313"/>
    <w:rsid w:val="0094335E"/>
    <w:rsid w:val="009433A6"/>
    <w:rsid w:val="009433AA"/>
    <w:rsid w:val="009433BD"/>
    <w:rsid w:val="009433DC"/>
    <w:rsid w:val="00943407"/>
    <w:rsid w:val="0094342A"/>
    <w:rsid w:val="00943435"/>
    <w:rsid w:val="0094343C"/>
    <w:rsid w:val="00943476"/>
    <w:rsid w:val="00943483"/>
    <w:rsid w:val="009434B2"/>
    <w:rsid w:val="009434BC"/>
    <w:rsid w:val="009434C3"/>
    <w:rsid w:val="009434EB"/>
    <w:rsid w:val="009434EE"/>
    <w:rsid w:val="009434FC"/>
    <w:rsid w:val="00943503"/>
    <w:rsid w:val="00943507"/>
    <w:rsid w:val="0094351E"/>
    <w:rsid w:val="00943564"/>
    <w:rsid w:val="0094358B"/>
    <w:rsid w:val="009435A8"/>
    <w:rsid w:val="009435AD"/>
    <w:rsid w:val="009435CA"/>
    <w:rsid w:val="009435E7"/>
    <w:rsid w:val="00943607"/>
    <w:rsid w:val="00943624"/>
    <w:rsid w:val="00943640"/>
    <w:rsid w:val="0094367D"/>
    <w:rsid w:val="00943687"/>
    <w:rsid w:val="009436B2"/>
    <w:rsid w:val="009436C0"/>
    <w:rsid w:val="009436D7"/>
    <w:rsid w:val="009436F8"/>
    <w:rsid w:val="0094374D"/>
    <w:rsid w:val="00943750"/>
    <w:rsid w:val="0094378E"/>
    <w:rsid w:val="0094379E"/>
    <w:rsid w:val="009437A3"/>
    <w:rsid w:val="00943832"/>
    <w:rsid w:val="00943837"/>
    <w:rsid w:val="0094385D"/>
    <w:rsid w:val="0094386A"/>
    <w:rsid w:val="0094386B"/>
    <w:rsid w:val="0094389D"/>
    <w:rsid w:val="009438EA"/>
    <w:rsid w:val="0094392A"/>
    <w:rsid w:val="00943984"/>
    <w:rsid w:val="00943997"/>
    <w:rsid w:val="0094399F"/>
    <w:rsid w:val="009439C4"/>
    <w:rsid w:val="00943A15"/>
    <w:rsid w:val="00943A3B"/>
    <w:rsid w:val="00943A53"/>
    <w:rsid w:val="00943A61"/>
    <w:rsid w:val="00943A67"/>
    <w:rsid w:val="00943ABC"/>
    <w:rsid w:val="00943ACE"/>
    <w:rsid w:val="00943AE1"/>
    <w:rsid w:val="00943B03"/>
    <w:rsid w:val="00943B2B"/>
    <w:rsid w:val="00943B57"/>
    <w:rsid w:val="00943B68"/>
    <w:rsid w:val="00943BBB"/>
    <w:rsid w:val="00943C24"/>
    <w:rsid w:val="00943C35"/>
    <w:rsid w:val="00943C3D"/>
    <w:rsid w:val="00943C54"/>
    <w:rsid w:val="00943C59"/>
    <w:rsid w:val="00943C60"/>
    <w:rsid w:val="00943C90"/>
    <w:rsid w:val="00943CB0"/>
    <w:rsid w:val="00943D05"/>
    <w:rsid w:val="00943D0D"/>
    <w:rsid w:val="00943D0F"/>
    <w:rsid w:val="00943D16"/>
    <w:rsid w:val="00943D1C"/>
    <w:rsid w:val="00943D36"/>
    <w:rsid w:val="00943D5C"/>
    <w:rsid w:val="00943D70"/>
    <w:rsid w:val="00943D8A"/>
    <w:rsid w:val="00943D91"/>
    <w:rsid w:val="00943D92"/>
    <w:rsid w:val="00943DEB"/>
    <w:rsid w:val="00943E36"/>
    <w:rsid w:val="00943E4C"/>
    <w:rsid w:val="00943E51"/>
    <w:rsid w:val="00943E71"/>
    <w:rsid w:val="00943EB4"/>
    <w:rsid w:val="00943EC9"/>
    <w:rsid w:val="00943EDD"/>
    <w:rsid w:val="00943F04"/>
    <w:rsid w:val="00943F5A"/>
    <w:rsid w:val="00943F62"/>
    <w:rsid w:val="00943F66"/>
    <w:rsid w:val="00943F7F"/>
    <w:rsid w:val="00943FB2"/>
    <w:rsid w:val="00943FB7"/>
    <w:rsid w:val="00943FCA"/>
    <w:rsid w:val="00943FFD"/>
    <w:rsid w:val="0094402B"/>
    <w:rsid w:val="0094405E"/>
    <w:rsid w:val="00944078"/>
    <w:rsid w:val="009440DB"/>
    <w:rsid w:val="009440E0"/>
    <w:rsid w:val="009440EE"/>
    <w:rsid w:val="00944114"/>
    <w:rsid w:val="0094411E"/>
    <w:rsid w:val="009441AD"/>
    <w:rsid w:val="009441B5"/>
    <w:rsid w:val="009441E0"/>
    <w:rsid w:val="009441FF"/>
    <w:rsid w:val="0094420C"/>
    <w:rsid w:val="0094421F"/>
    <w:rsid w:val="00944261"/>
    <w:rsid w:val="0094427A"/>
    <w:rsid w:val="009442A2"/>
    <w:rsid w:val="009442C8"/>
    <w:rsid w:val="009442D1"/>
    <w:rsid w:val="009442E5"/>
    <w:rsid w:val="00944305"/>
    <w:rsid w:val="0094434D"/>
    <w:rsid w:val="0094438E"/>
    <w:rsid w:val="009443A8"/>
    <w:rsid w:val="009443AA"/>
    <w:rsid w:val="009443EB"/>
    <w:rsid w:val="009443F9"/>
    <w:rsid w:val="0094440C"/>
    <w:rsid w:val="00944423"/>
    <w:rsid w:val="00944447"/>
    <w:rsid w:val="00944477"/>
    <w:rsid w:val="009444E4"/>
    <w:rsid w:val="00944519"/>
    <w:rsid w:val="0094451A"/>
    <w:rsid w:val="00944547"/>
    <w:rsid w:val="0094455B"/>
    <w:rsid w:val="0094458B"/>
    <w:rsid w:val="0094459A"/>
    <w:rsid w:val="00944604"/>
    <w:rsid w:val="0094460D"/>
    <w:rsid w:val="00944640"/>
    <w:rsid w:val="00944683"/>
    <w:rsid w:val="009446A1"/>
    <w:rsid w:val="009446AD"/>
    <w:rsid w:val="009446C8"/>
    <w:rsid w:val="009446D6"/>
    <w:rsid w:val="0094471B"/>
    <w:rsid w:val="0094476B"/>
    <w:rsid w:val="00944796"/>
    <w:rsid w:val="009447B7"/>
    <w:rsid w:val="0094483D"/>
    <w:rsid w:val="00944848"/>
    <w:rsid w:val="00944877"/>
    <w:rsid w:val="009448B2"/>
    <w:rsid w:val="009448D7"/>
    <w:rsid w:val="009448D9"/>
    <w:rsid w:val="009448E9"/>
    <w:rsid w:val="00944919"/>
    <w:rsid w:val="0094492A"/>
    <w:rsid w:val="00944933"/>
    <w:rsid w:val="00944942"/>
    <w:rsid w:val="009449A1"/>
    <w:rsid w:val="009449F8"/>
    <w:rsid w:val="00944A6A"/>
    <w:rsid w:val="00944A6D"/>
    <w:rsid w:val="00944AAA"/>
    <w:rsid w:val="00944ABD"/>
    <w:rsid w:val="00944AC2"/>
    <w:rsid w:val="00944AEA"/>
    <w:rsid w:val="00944AFC"/>
    <w:rsid w:val="00944B19"/>
    <w:rsid w:val="00944B1B"/>
    <w:rsid w:val="00944B59"/>
    <w:rsid w:val="00944B6F"/>
    <w:rsid w:val="00944BE2"/>
    <w:rsid w:val="00944BE9"/>
    <w:rsid w:val="00944BEB"/>
    <w:rsid w:val="00944C31"/>
    <w:rsid w:val="00944C36"/>
    <w:rsid w:val="00944C3D"/>
    <w:rsid w:val="00944C41"/>
    <w:rsid w:val="00944C66"/>
    <w:rsid w:val="00944CA5"/>
    <w:rsid w:val="00944CC1"/>
    <w:rsid w:val="00944D2A"/>
    <w:rsid w:val="00944D50"/>
    <w:rsid w:val="00944D77"/>
    <w:rsid w:val="00944D85"/>
    <w:rsid w:val="00944D89"/>
    <w:rsid w:val="00944DA4"/>
    <w:rsid w:val="00944DAC"/>
    <w:rsid w:val="00944DCB"/>
    <w:rsid w:val="00944DCF"/>
    <w:rsid w:val="00944E08"/>
    <w:rsid w:val="00944E54"/>
    <w:rsid w:val="00944E6F"/>
    <w:rsid w:val="00944E9E"/>
    <w:rsid w:val="00944EA9"/>
    <w:rsid w:val="00944EB8"/>
    <w:rsid w:val="00944ECE"/>
    <w:rsid w:val="00944F09"/>
    <w:rsid w:val="00944F2C"/>
    <w:rsid w:val="00944F6F"/>
    <w:rsid w:val="00944F8C"/>
    <w:rsid w:val="00944FB0"/>
    <w:rsid w:val="00944FE0"/>
    <w:rsid w:val="00944FE6"/>
    <w:rsid w:val="00944FE7"/>
    <w:rsid w:val="00944FEF"/>
    <w:rsid w:val="00944FFC"/>
    <w:rsid w:val="009450FD"/>
    <w:rsid w:val="00945119"/>
    <w:rsid w:val="0094517E"/>
    <w:rsid w:val="0094520A"/>
    <w:rsid w:val="00945224"/>
    <w:rsid w:val="00945243"/>
    <w:rsid w:val="0094524C"/>
    <w:rsid w:val="00945262"/>
    <w:rsid w:val="00945263"/>
    <w:rsid w:val="00945279"/>
    <w:rsid w:val="0094527C"/>
    <w:rsid w:val="00945281"/>
    <w:rsid w:val="009452C2"/>
    <w:rsid w:val="009452C3"/>
    <w:rsid w:val="009452F9"/>
    <w:rsid w:val="00945355"/>
    <w:rsid w:val="00945363"/>
    <w:rsid w:val="009453CB"/>
    <w:rsid w:val="00945425"/>
    <w:rsid w:val="00945427"/>
    <w:rsid w:val="00945436"/>
    <w:rsid w:val="009454C3"/>
    <w:rsid w:val="009454C8"/>
    <w:rsid w:val="00945503"/>
    <w:rsid w:val="00945520"/>
    <w:rsid w:val="00945532"/>
    <w:rsid w:val="00945565"/>
    <w:rsid w:val="0094557F"/>
    <w:rsid w:val="009455BC"/>
    <w:rsid w:val="009455BD"/>
    <w:rsid w:val="009455E5"/>
    <w:rsid w:val="009455E9"/>
    <w:rsid w:val="009455F8"/>
    <w:rsid w:val="00945620"/>
    <w:rsid w:val="00945693"/>
    <w:rsid w:val="0094569B"/>
    <w:rsid w:val="0094569F"/>
    <w:rsid w:val="009456C7"/>
    <w:rsid w:val="009456EA"/>
    <w:rsid w:val="0094574F"/>
    <w:rsid w:val="00945762"/>
    <w:rsid w:val="0094576C"/>
    <w:rsid w:val="00945823"/>
    <w:rsid w:val="00945825"/>
    <w:rsid w:val="0094586A"/>
    <w:rsid w:val="00945876"/>
    <w:rsid w:val="00945887"/>
    <w:rsid w:val="009458A1"/>
    <w:rsid w:val="009458B0"/>
    <w:rsid w:val="009458BE"/>
    <w:rsid w:val="009458C4"/>
    <w:rsid w:val="009458F2"/>
    <w:rsid w:val="00945903"/>
    <w:rsid w:val="00945918"/>
    <w:rsid w:val="00945953"/>
    <w:rsid w:val="0094595B"/>
    <w:rsid w:val="0094596A"/>
    <w:rsid w:val="00945971"/>
    <w:rsid w:val="009459AF"/>
    <w:rsid w:val="009459CB"/>
    <w:rsid w:val="00945A72"/>
    <w:rsid w:val="00945A7E"/>
    <w:rsid w:val="00945A94"/>
    <w:rsid w:val="00945ABE"/>
    <w:rsid w:val="00945AD9"/>
    <w:rsid w:val="00945B09"/>
    <w:rsid w:val="00945B0D"/>
    <w:rsid w:val="00945B1F"/>
    <w:rsid w:val="00945B21"/>
    <w:rsid w:val="00945B2C"/>
    <w:rsid w:val="00945B32"/>
    <w:rsid w:val="00945B8C"/>
    <w:rsid w:val="00945BA9"/>
    <w:rsid w:val="00945BC0"/>
    <w:rsid w:val="00945BD0"/>
    <w:rsid w:val="00945BD1"/>
    <w:rsid w:val="00945BD6"/>
    <w:rsid w:val="00945BDF"/>
    <w:rsid w:val="00945C41"/>
    <w:rsid w:val="00945C4D"/>
    <w:rsid w:val="00945C5A"/>
    <w:rsid w:val="00945C98"/>
    <w:rsid w:val="00945D23"/>
    <w:rsid w:val="00945D36"/>
    <w:rsid w:val="00945D43"/>
    <w:rsid w:val="00945D71"/>
    <w:rsid w:val="00945DA9"/>
    <w:rsid w:val="00945DAF"/>
    <w:rsid w:val="00945DF4"/>
    <w:rsid w:val="00945E35"/>
    <w:rsid w:val="00945E40"/>
    <w:rsid w:val="00945E42"/>
    <w:rsid w:val="00945E4E"/>
    <w:rsid w:val="00945E82"/>
    <w:rsid w:val="00945EA2"/>
    <w:rsid w:val="00945EB7"/>
    <w:rsid w:val="00945EE6"/>
    <w:rsid w:val="00945EEA"/>
    <w:rsid w:val="00945F00"/>
    <w:rsid w:val="00945F11"/>
    <w:rsid w:val="00945F62"/>
    <w:rsid w:val="00945FC2"/>
    <w:rsid w:val="00945FCB"/>
    <w:rsid w:val="00945FF5"/>
    <w:rsid w:val="00945FFA"/>
    <w:rsid w:val="0094601D"/>
    <w:rsid w:val="00946027"/>
    <w:rsid w:val="00946032"/>
    <w:rsid w:val="0094606B"/>
    <w:rsid w:val="0094608B"/>
    <w:rsid w:val="0094608C"/>
    <w:rsid w:val="00946097"/>
    <w:rsid w:val="0094609F"/>
    <w:rsid w:val="009460C6"/>
    <w:rsid w:val="009460D0"/>
    <w:rsid w:val="009460DF"/>
    <w:rsid w:val="009460F5"/>
    <w:rsid w:val="0094610B"/>
    <w:rsid w:val="0094612D"/>
    <w:rsid w:val="00946154"/>
    <w:rsid w:val="0094615D"/>
    <w:rsid w:val="0094617D"/>
    <w:rsid w:val="00946188"/>
    <w:rsid w:val="009461A7"/>
    <w:rsid w:val="009461BB"/>
    <w:rsid w:val="009461CE"/>
    <w:rsid w:val="009461D4"/>
    <w:rsid w:val="009461E5"/>
    <w:rsid w:val="0094621C"/>
    <w:rsid w:val="00946224"/>
    <w:rsid w:val="00946249"/>
    <w:rsid w:val="00946250"/>
    <w:rsid w:val="00946254"/>
    <w:rsid w:val="0094626D"/>
    <w:rsid w:val="00946278"/>
    <w:rsid w:val="00946281"/>
    <w:rsid w:val="00946298"/>
    <w:rsid w:val="0094629E"/>
    <w:rsid w:val="009462A4"/>
    <w:rsid w:val="009462BB"/>
    <w:rsid w:val="009462D0"/>
    <w:rsid w:val="009462DF"/>
    <w:rsid w:val="00946319"/>
    <w:rsid w:val="00946332"/>
    <w:rsid w:val="0094633F"/>
    <w:rsid w:val="009463A0"/>
    <w:rsid w:val="009463D7"/>
    <w:rsid w:val="009463DE"/>
    <w:rsid w:val="009463E6"/>
    <w:rsid w:val="0094640C"/>
    <w:rsid w:val="00946439"/>
    <w:rsid w:val="0094644F"/>
    <w:rsid w:val="0094645E"/>
    <w:rsid w:val="009464B2"/>
    <w:rsid w:val="009464B5"/>
    <w:rsid w:val="009464BD"/>
    <w:rsid w:val="009464C4"/>
    <w:rsid w:val="00946501"/>
    <w:rsid w:val="00946504"/>
    <w:rsid w:val="0094655F"/>
    <w:rsid w:val="00946597"/>
    <w:rsid w:val="0094659F"/>
    <w:rsid w:val="009465B2"/>
    <w:rsid w:val="009465B8"/>
    <w:rsid w:val="009465C3"/>
    <w:rsid w:val="009465F2"/>
    <w:rsid w:val="0094660C"/>
    <w:rsid w:val="0094663D"/>
    <w:rsid w:val="00946655"/>
    <w:rsid w:val="00946673"/>
    <w:rsid w:val="00946676"/>
    <w:rsid w:val="009466DC"/>
    <w:rsid w:val="009466E3"/>
    <w:rsid w:val="0094671D"/>
    <w:rsid w:val="00946749"/>
    <w:rsid w:val="00946755"/>
    <w:rsid w:val="00946799"/>
    <w:rsid w:val="009467B6"/>
    <w:rsid w:val="00946813"/>
    <w:rsid w:val="00946892"/>
    <w:rsid w:val="009468B6"/>
    <w:rsid w:val="00946904"/>
    <w:rsid w:val="00946922"/>
    <w:rsid w:val="00946941"/>
    <w:rsid w:val="00946944"/>
    <w:rsid w:val="00946956"/>
    <w:rsid w:val="00946985"/>
    <w:rsid w:val="0094698E"/>
    <w:rsid w:val="009469C3"/>
    <w:rsid w:val="009469C5"/>
    <w:rsid w:val="009469CB"/>
    <w:rsid w:val="009469E5"/>
    <w:rsid w:val="00946A10"/>
    <w:rsid w:val="00946A27"/>
    <w:rsid w:val="00946A4F"/>
    <w:rsid w:val="00946A70"/>
    <w:rsid w:val="00946ACA"/>
    <w:rsid w:val="00946B0A"/>
    <w:rsid w:val="00946B1B"/>
    <w:rsid w:val="00946B37"/>
    <w:rsid w:val="00946B4B"/>
    <w:rsid w:val="00946B58"/>
    <w:rsid w:val="00946BE6"/>
    <w:rsid w:val="00946BFA"/>
    <w:rsid w:val="00946C14"/>
    <w:rsid w:val="00946C42"/>
    <w:rsid w:val="00946C5B"/>
    <w:rsid w:val="00946C70"/>
    <w:rsid w:val="00946C8E"/>
    <w:rsid w:val="00946CE7"/>
    <w:rsid w:val="00946CFA"/>
    <w:rsid w:val="00946D04"/>
    <w:rsid w:val="00946D25"/>
    <w:rsid w:val="00946D29"/>
    <w:rsid w:val="00946D6B"/>
    <w:rsid w:val="00946DAD"/>
    <w:rsid w:val="00946DDF"/>
    <w:rsid w:val="00946DE4"/>
    <w:rsid w:val="00946E15"/>
    <w:rsid w:val="00946E20"/>
    <w:rsid w:val="00946E3A"/>
    <w:rsid w:val="00946E5B"/>
    <w:rsid w:val="00946E62"/>
    <w:rsid w:val="00946EC3"/>
    <w:rsid w:val="00946F1C"/>
    <w:rsid w:val="00946F25"/>
    <w:rsid w:val="00946F2A"/>
    <w:rsid w:val="00946F57"/>
    <w:rsid w:val="00946F69"/>
    <w:rsid w:val="00946F6D"/>
    <w:rsid w:val="00946FB1"/>
    <w:rsid w:val="00946FD0"/>
    <w:rsid w:val="00946FD6"/>
    <w:rsid w:val="00947036"/>
    <w:rsid w:val="0094707A"/>
    <w:rsid w:val="00947082"/>
    <w:rsid w:val="009470A0"/>
    <w:rsid w:val="009470D9"/>
    <w:rsid w:val="00947104"/>
    <w:rsid w:val="0094710D"/>
    <w:rsid w:val="00947144"/>
    <w:rsid w:val="00947166"/>
    <w:rsid w:val="00947195"/>
    <w:rsid w:val="00947197"/>
    <w:rsid w:val="009471CD"/>
    <w:rsid w:val="009471F4"/>
    <w:rsid w:val="009471FD"/>
    <w:rsid w:val="009471FF"/>
    <w:rsid w:val="00947226"/>
    <w:rsid w:val="00947299"/>
    <w:rsid w:val="009472E8"/>
    <w:rsid w:val="00947344"/>
    <w:rsid w:val="0094739B"/>
    <w:rsid w:val="009473AC"/>
    <w:rsid w:val="009473AF"/>
    <w:rsid w:val="009473B1"/>
    <w:rsid w:val="009473B6"/>
    <w:rsid w:val="009473CF"/>
    <w:rsid w:val="00947415"/>
    <w:rsid w:val="0094744E"/>
    <w:rsid w:val="0094746D"/>
    <w:rsid w:val="00947480"/>
    <w:rsid w:val="009474C1"/>
    <w:rsid w:val="009474D4"/>
    <w:rsid w:val="009474DF"/>
    <w:rsid w:val="009474F0"/>
    <w:rsid w:val="00947516"/>
    <w:rsid w:val="00947558"/>
    <w:rsid w:val="00947572"/>
    <w:rsid w:val="00947581"/>
    <w:rsid w:val="00947584"/>
    <w:rsid w:val="009475DC"/>
    <w:rsid w:val="00947611"/>
    <w:rsid w:val="00947639"/>
    <w:rsid w:val="00947659"/>
    <w:rsid w:val="00947678"/>
    <w:rsid w:val="0094769E"/>
    <w:rsid w:val="009476EE"/>
    <w:rsid w:val="009476FC"/>
    <w:rsid w:val="00947745"/>
    <w:rsid w:val="00947774"/>
    <w:rsid w:val="0094779E"/>
    <w:rsid w:val="009477CD"/>
    <w:rsid w:val="009477FE"/>
    <w:rsid w:val="00947835"/>
    <w:rsid w:val="00947848"/>
    <w:rsid w:val="009478CB"/>
    <w:rsid w:val="009478EB"/>
    <w:rsid w:val="009478F4"/>
    <w:rsid w:val="00947906"/>
    <w:rsid w:val="00947941"/>
    <w:rsid w:val="00947988"/>
    <w:rsid w:val="0094798E"/>
    <w:rsid w:val="00947993"/>
    <w:rsid w:val="0094799E"/>
    <w:rsid w:val="009479B4"/>
    <w:rsid w:val="009479C3"/>
    <w:rsid w:val="00947A03"/>
    <w:rsid w:val="00947A07"/>
    <w:rsid w:val="00947A2A"/>
    <w:rsid w:val="00947A5A"/>
    <w:rsid w:val="00947A8C"/>
    <w:rsid w:val="00947A96"/>
    <w:rsid w:val="00947B13"/>
    <w:rsid w:val="00947B28"/>
    <w:rsid w:val="00947B35"/>
    <w:rsid w:val="00947B9B"/>
    <w:rsid w:val="00947BDD"/>
    <w:rsid w:val="00947BE9"/>
    <w:rsid w:val="00947BF5"/>
    <w:rsid w:val="00947C34"/>
    <w:rsid w:val="00947C38"/>
    <w:rsid w:val="00947C3E"/>
    <w:rsid w:val="00947C4F"/>
    <w:rsid w:val="00947C5B"/>
    <w:rsid w:val="00947C91"/>
    <w:rsid w:val="00947CD7"/>
    <w:rsid w:val="00947CDD"/>
    <w:rsid w:val="00947D00"/>
    <w:rsid w:val="00947D2B"/>
    <w:rsid w:val="00947D2D"/>
    <w:rsid w:val="00947D8D"/>
    <w:rsid w:val="00947D9A"/>
    <w:rsid w:val="00947DD3"/>
    <w:rsid w:val="00947E2C"/>
    <w:rsid w:val="00947E48"/>
    <w:rsid w:val="00947E6A"/>
    <w:rsid w:val="00947EA5"/>
    <w:rsid w:val="00947EFD"/>
    <w:rsid w:val="00947F1E"/>
    <w:rsid w:val="00947F29"/>
    <w:rsid w:val="00947F4D"/>
    <w:rsid w:val="00947F5D"/>
    <w:rsid w:val="00947F75"/>
    <w:rsid w:val="00947F85"/>
    <w:rsid w:val="00947F8E"/>
    <w:rsid w:val="00947F95"/>
    <w:rsid w:val="00947F99"/>
    <w:rsid w:val="00947FAD"/>
    <w:rsid w:val="00947FE2"/>
    <w:rsid w:val="00950033"/>
    <w:rsid w:val="00950040"/>
    <w:rsid w:val="00950046"/>
    <w:rsid w:val="00950051"/>
    <w:rsid w:val="00950075"/>
    <w:rsid w:val="0095009B"/>
    <w:rsid w:val="009500BA"/>
    <w:rsid w:val="009500E1"/>
    <w:rsid w:val="0095010D"/>
    <w:rsid w:val="0095012E"/>
    <w:rsid w:val="00950183"/>
    <w:rsid w:val="00950196"/>
    <w:rsid w:val="009501B6"/>
    <w:rsid w:val="009501EF"/>
    <w:rsid w:val="0095026E"/>
    <w:rsid w:val="0095027A"/>
    <w:rsid w:val="009502AA"/>
    <w:rsid w:val="009502B4"/>
    <w:rsid w:val="0095030A"/>
    <w:rsid w:val="0095030E"/>
    <w:rsid w:val="009503B7"/>
    <w:rsid w:val="00950400"/>
    <w:rsid w:val="00950410"/>
    <w:rsid w:val="00950449"/>
    <w:rsid w:val="0095045F"/>
    <w:rsid w:val="0095046B"/>
    <w:rsid w:val="00950489"/>
    <w:rsid w:val="00950490"/>
    <w:rsid w:val="009504AA"/>
    <w:rsid w:val="009504AE"/>
    <w:rsid w:val="009504B0"/>
    <w:rsid w:val="00950513"/>
    <w:rsid w:val="0095051C"/>
    <w:rsid w:val="00950531"/>
    <w:rsid w:val="00950551"/>
    <w:rsid w:val="00950576"/>
    <w:rsid w:val="0095059A"/>
    <w:rsid w:val="009505C7"/>
    <w:rsid w:val="009505E3"/>
    <w:rsid w:val="009505F6"/>
    <w:rsid w:val="009505FC"/>
    <w:rsid w:val="00950633"/>
    <w:rsid w:val="00950680"/>
    <w:rsid w:val="009506A5"/>
    <w:rsid w:val="009506BE"/>
    <w:rsid w:val="009506C3"/>
    <w:rsid w:val="00950717"/>
    <w:rsid w:val="00950736"/>
    <w:rsid w:val="00950746"/>
    <w:rsid w:val="0095077F"/>
    <w:rsid w:val="009507E5"/>
    <w:rsid w:val="009507F1"/>
    <w:rsid w:val="0095081D"/>
    <w:rsid w:val="0095082D"/>
    <w:rsid w:val="00950834"/>
    <w:rsid w:val="0095084D"/>
    <w:rsid w:val="00950879"/>
    <w:rsid w:val="009508A5"/>
    <w:rsid w:val="009508D6"/>
    <w:rsid w:val="009508D8"/>
    <w:rsid w:val="00950920"/>
    <w:rsid w:val="00950923"/>
    <w:rsid w:val="0095093D"/>
    <w:rsid w:val="00950944"/>
    <w:rsid w:val="0095097F"/>
    <w:rsid w:val="009509C1"/>
    <w:rsid w:val="00950A0B"/>
    <w:rsid w:val="00950A16"/>
    <w:rsid w:val="00950A27"/>
    <w:rsid w:val="00950A4F"/>
    <w:rsid w:val="00950A77"/>
    <w:rsid w:val="00950AA6"/>
    <w:rsid w:val="00950B3E"/>
    <w:rsid w:val="00950B56"/>
    <w:rsid w:val="00950B65"/>
    <w:rsid w:val="00950BD6"/>
    <w:rsid w:val="00950BF8"/>
    <w:rsid w:val="00950C16"/>
    <w:rsid w:val="00950C24"/>
    <w:rsid w:val="00950C78"/>
    <w:rsid w:val="00950C96"/>
    <w:rsid w:val="00950CC2"/>
    <w:rsid w:val="00950CCC"/>
    <w:rsid w:val="00950CD7"/>
    <w:rsid w:val="00950D7B"/>
    <w:rsid w:val="00950D8B"/>
    <w:rsid w:val="00950DA6"/>
    <w:rsid w:val="00950DA9"/>
    <w:rsid w:val="00950DE8"/>
    <w:rsid w:val="00950DF8"/>
    <w:rsid w:val="00950E1C"/>
    <w:rsid w:val="00950E48"/>
    <w:rsid w:val="00950E4F"/>
    <w:rsid w:val="00950E78"/>
    <w:rsid w:val="00950EA2"/>
    <w:rsid w:val="00950EC5"/>
    <w:rsid w:val="00950F66"/>
    <w:rsid w:val="00950F93"/>
    <w:rsid w:val="00950FB5"/>
    <w:rsid w:val="00950FCC"/>
    <w:rsid w:val="00951030"/>
    <w:rsid w:val="0095105B"/>
    <w:rsid w:val="00951090"/>
    <w:rsid w:val="009510A0"/>
    <w:rsid w:val="009510C0"/>
    <w:rsid w:val="009510DE"/>
    <w:rsid w:val="00951140"/>
    <w:rsid w:val="00951184"/>
    <w:rsid w:val="00951201"/>
    <w:rsid w:val="0095120D"/>
    <w:rsid w:val="0095123B"/>
    <w:rsid w:val="00951242"/>
    <w:rsid w:val="00951245"/>
    <w:rsid w:val="009512BF"/>
    <w:rsid w:val="009512D0"/>
    <w:rsid w:val="009512EF"/>
    <w:rsid w:val="0095132D"/>
    <w:rsid w:val="00951352"/>
    <w:rsid w:val="0095136B"/>
    <w:rsid w:val="00951387"/>
    <w:rsid w:val="00951388"/>
    <w:rsid w:val="00951390"/>
    <w:rsid w:val="0095139E"/>
    <w:rsid w:val="009513EA"/>
    <w:rsid w:val="00951446"/>
    <w:rsid w:val="00951468"/>
    <w:rsid w:val="009514FE"/>
    <w:rsid w:val="00951527"/>
    <w:rsid w:val="00951553"/>
    <w:rsid w:val="00951573"/>
    <w:rsid w:val="009515A4"/>
    <w:rsid w:val="009515B9"/>
    <w:rsid w:val="009515E6"/>
    <w:rsid w:val="009516A9"/>
    <w:rsid w:val="009516AD"/>
    <w:rsid w:val="009516C6"/>
    <w:rsid w:val="009516E1"/>
    <w:rsid w:val="009516ED"/>
    <w:rsid w:val="009516F4"/>
    <w:rsid w:val="00951706"/>
    <w:rsid w:val="0095171A"/>
    <w:rsid w:val="0095171F"/>
    <w:rsid w:val="00951766"/>
    <w:rsid w:val="00951788"/>
    <w:rsid w:val="0095178B"/>
    <w:rsid w:val="009517A4"/>
    <w:rsid w:val="009517C5"/>
    <w:rsid w:val="009517E8"/>
    <w:rsid w:val="009517F2"/>
    <w:rsid w:val="009518B3"/>
    <w:rsid w:val="009518D0"/>
    <w:rsid w:val="009518F9"/>
    <w:rsid w:val="00951901"/>
    <w:rsid w:val="009519A9"/>
    <w:rsid w:val="009519B5"/>
    <w:rsid w:val="009519B7"/>
    <w:rsid w:val="009519E7"/>
    <w:rsid w:val="009519F5"/>
    <w:rsid w:val="00951A10"/>
    <w:rsid w:val="00951A36"/>
    <w:rsid w:val="00951AA9"/>
    <w:rsid w:val="00951AB3"/>
    <w:rsid w:val="00951ADB"/>
    <w:rsid w:val="00951AFD"/>
    <w:rsid w:val="00951B16"/>
    <w:rsid w:val="00951B91"/>
    <w:rsid w:val="00951C97"/>
    <w:rsid w:val="00951CCB"/>
    <w:rsid w:val="00951CD8"/>
    <w:rsid w:val="00951D1B"/>
    <w:rsid w:val="00951D24"/>
    <w:rsid w:val="00951D5C"/>
    <w:rsid w:val="00951D60"/>
    <w:rsid w:val="00951D83"/>
    <w:rsid w:val="00951D8A"/>
    <w:rsid w:val="00951DDB"/>
    <w:rsid w:val="00951E14"/>
    <w:rsid w:val="00951E48"/>
    <w:rsid w:val="00951E54"/>
    <w:rsid w:val="00951E55"/>
    <w:rsid w:val="00951E73"/>
    <w:rsid w:val="00951E79"/>
    <w:rsid w:val="00951EB4"/>
    <w:rsid w:val="00951EB8"/>
    <w:rsid w:val="00951F0C"/>
    <w:rsid w:val="00951F52"/>
    <w:rsid w:val="00951FA4"/>
    <w:rsid w:val="00951FDA"/>
    <w:rsid w:val="00952020"/>
    <w:rsid w:val="00952067"/>
    <w:rsid w:val="0095206A"/>
    <w:rsid w:val="0095208E"/>
    <w:rsid w:val="009520DC"/>
    <w:rsid w:val="009520F6"/>
    <w:rsid w:val="00952109"/>
    <w:rsid w:val="009521DD"/>
    <w:rsid w:val="009521E3"/>
    <w:rsid w:val="009521F9"/>
    <w:rsid w:val="00952228"/>
    <w:rsid w:val="00952257"/>
    <w:rsid w:val="00952284"/>
    <w:rsid w:val="009522A1"/>
    <w:rsid w:val="009522B4"/>
    <w:rsid w:val="009522B9"/>
    <w:rsid w:val="009522E3"/>
    <w:rsid w:val="009522F3"/>
    <w:rsid w:val="00952307"/>
    <w:rsid w:val="00952340"/>
    <w:rsid w:val="00952362"/>
    <w:rsid w:val="00952369"/>
    <w:rsid w:val="00952395"/>
    <w:rsid w:val="009523B6"/>
    <w:rsid w:val="0095242C"/>
    <w:rsid w:val="00952441"/>
    <w:rsid w:val="00952467"/>
    <w:rsid w:val="009524B5"/>
    <w:rsid w:val="00952513"/>
    <w:rsid w:val="00952524"/>
    <w:rsid w:val="0095253F"/>
    <w:rsid w:val="00952576"/>
    <w:rsid w:val="0095257A"/>
    <w:rsid w:val="009525E3"/>
    <w:rsid w:val="00952605"/>
    <w:rsid w:val="009526EA"/>
    <w:rsid w:val="009526EF"/>
    <w:rsid w:val="00952701"/>
    <w:rsid w:val="00952746"/>
    <w:rsid w:val="00952792"/>
    <w:rsid w:val="009527B7"/>
    <w:rsid w:val="009527F3"/>
    <w:rsid w:val="009527F9"/>
    <w:rsid w:val="009527FF"/>
    <w:rsid w:val="0095282B"/>
    <w:rsid w:val="0095284E"/>
    <w:rsid w:val="0095284F"/>
    <w:rsid w:val="0095285E"/>
    <w:rsid w:val="009528AF"/>
    <w:rsid w:val="009528B8"/>
    <w:rsid w:val="0095290C"/>
    <w:rsid w:val="0095299C"/>
    <w:rsid w:val="009529DF"/>
    <w:rsid w:val="009529EE"/>
    <w:rsid w:val="00952A44"/>
    <w:rsid w:val="00952A75"/>
    <w:rsid w:val="00952A9B"/>
    <w:rsid w:val="00952AAA"/>
    <w:rsid w:val="00952ACC"/>
    <w:rsid w:val="00952AE1"/>
    <w:rsid w:val="00952AF6"/>
    <w:rsid w:val="00952B42"/>
    <w:rsid w:val="00952B60"/>
    <w:rsid w:val="00952B7F"/>
    <w:rsid w:val="00952BAB"/>
    <w:rsid w:val="00952BAE"/>
    <w:rsid w:val="00952BE3"/>
    <w:rsid w:val="00952C63"/>
    <w:rsid w:val="00952CA4"/>
    <w:rsid w:val="00952CE8"/>
    <w:rsid w:val="00952D4D"/>
    <w:rsid w:val="00952D4F"/>
    <w:rsid w:val="00952D94"/>
    <w:rsid w:val="00952DD9"/>
    <w:rsid w:val="00952DF4"/>
    <w:rsid w:val="00952E28"/>
    <w:rsid w:val="00952E35"/>
    <w:rsid w:val="00952E48"/>
    <w:rsid w:val="00952E7F"/>
    <w:rsid w:val="00952E99"/>
    <w:rsid w:val="00952EB2"/>
    <w:rsid w:val="00952EBB"/>
    <w:rsid w:val="00952ED2"/>
    <w:rsid w:val="00952EDA"/>
    <w:rsid w:val="00952EEE"/>
    <w:rsid w:val="00952F0F"/>
    <w:rsid w:val="00952F37"/>
    <w:rsid w:val="00952F3D"/>
    <w:rsid w:val="00952F65"/>
    <w:rsid w:val="00952F6D"/>
    <w:rsid w:val="00952FB1"/>
    <w:rsid w:val="00952FDE"/>
    <w:rsid w:val="00952FF8"/>
    <w:rsid w:val="00953029"/>
    <w:rsid w:val="00953059"/>
    <w:rsid w:val="0095306A"/>
    <w:rsid w:val="00953081"/>
    <w:rsid w:val="0095309F"/>
    <w:rsid w:val="009530AA"/>
    <w:rsid w:val="009530BA"/>
    <w:rsid w:val="009530C4"/>
    <w:rsid w:val="009530C8"/>
    <w:rsid w:val="009530E6"/>
    <w:rsid w:val="009530E8"/>
    <w:rsid w:val="009530EE"/>
    <w:rsid w:val="009530EF"/>
    <w:rsid w:val="00953147"/>
    <w:rsid w:val="009531A8"/>
    <w:rsid w:val="009531B3"/>
    <w:rsid w:val="009531C9"/>
    <w:rsid w:val="0095320E"/>
    <w:rsid w:val="0095323E"/>
    <w:rsid w:val="0095324E"/>
    <w:rsid w:val="00953266"/>
    <w:rsid w:val="0095326A"/>
    <w:rsid w:val="0095326F"/>
    <w:rsid w:val="00953275"/>
    <w:rsid w:val="00953286"/>
    <w:rsid w:val="00953289"/>
    <w:rsid w:val="0095328E"/>
    <w:rsid w:val="00953292"/>
    <w:rsid w:val="00953298"/>
    <w:rsid w:val="009532A3"/>
    <w:rsid w:val="009532A6"/>
    <w:rsid w:val="009532AD"/>
    <w:rsid w:val="0095332D"/>
    <w:rsid w:val="00953381"/>
    <w:rsid w:val="009533AA"/>
    <w:rsid w:val="009533DD"/>
    <w:rsid w:val="0095341F"/>
    <w:rsid w:val="00953422"/>
    <w:rsid w:val="009534B3"/>
    <w:rsid w:val="009534B6"/>
    <w:rsid w:val="009534DD"/>
    <w:rsid w:val="00953534"/>
    <w:rsid w:val="00953551"/>
    <w:rsid w:val="00953584"/>
    <w:rsid w:val="0095358B"/>
    <w:rsid w:val="00953602"/>
    <w:rsid w:val="0095366D"/>
    <w:rsid w:val="00953685"/>
    <w:rsid w:val="00953692"/>
    <w:rsid w:val="00953693"/>
    <w:rsid w:val="009536BF"/>
    <w:rsid w:val="00953722"/>
    <w:rsid w:val="00953729"/>
    <w:rsid w:val="0095374A"/>
    <w:rsid w:val="00953799"/>
    <w:rsid w:val="009537D4"/>
    <w:rsid w:val="009537EE"/>
    <w:rsid w:val="00953831"/>
    <w:rsid w:val="009538BC"/>
    <w:rsid w:val="009538C4"/>
    <w:rsid w:val="009538F9"/>
    <w:rsid w:val="00953906"/>
    <w:rsid w:val="0095393F"/>
    <w:rsid w:val="009539A5"/>
    <w:rsid w:val="009539C9"/>
    <w:rsid w:val="00953A52"/>
    <w:rsid w:val="00953A5C"/>
    <w:rsid w:val="00953A88"/>
    <w:rsid w:val="00953A92"/>
    <w:rsid w:val="00953AA2"/>
    <w:rsid w:val="00953AAE"/>
    <w:rsid w:val="00953AC1"/>
    <w:rsid w:val="00953ACC"/>
    <w:rsid w:val="00953AE3"/>
    <w:rsid w:val="00953B10"/>
    <w:rsid w:val="00953B15"/>
    <w:rsid w:val="00953B1E"/>
    <w:rsid w:val="00953B28"/>
    <w:rsid w:val="00953B36"/>
    <w:rsid w:val="00953B45"/>
    <w:rsid w:val="00953B6A"/>
    <w:rsid w:val="00953B9F"/>
    <w:rsid w:val="00953BBA"/>
    <w:rsid w:val="00953BCC"/>
    <w:rsid w:val="00953BE3"/>
    <w:rsid w:val="00953BE4"/>
    <w:rsid w:val="00953BF0"/>
    <w:rsid w:val="00953C3A"/>
    <w:rsid w:val="00953C5B"/>
    <w:rsid w:val="00953C87"/>
    <w:rsid w:val="00953CC4"/>
    <w:rsid w:val="00953CD0"/>
    <w:rsid w:val="00953CE7"/>
    <w:rsid w:val="00953D09"/>
    <w:rsid w:val="00953D17"/>
    <w:rsid w:val="00953D1C"/>
    <w:rsid w:val="00953D43"/>
    <w:rsid w:val="00953D69"/>
    <w:rsid w:val="00953D7D"/>
    <w:rsid w:val="00953D82"/>
    <w:rsid w:val="00953E3A"/>
    <w:rsid w:val="00953E48"/>
    <w:rsid w:val="00953E7F"/>
    <w:rsid w:val="00953EA3"/>
    <w:rsid w:val="00953EAF"/>
    <w:rsid w:val="00953EEB"/>
    <w:rsid w:val="00953F15"/>
    <w:rsid w:val="00954024"/>
    <w:rsid w:val="00954042"/>
    <w:rsid w:val="00954082"/>
    <w:rsid w:val="009540A5"/>
    <w:rsid w:val="009540D3"/>
    <w:rsid w:val="009540E1"/>
    <w:rsid w:val="00954143"/>
    <w:rsid w:val="00954146"/>
    <w:rsid w:val="00954162"/>
    <w:rsid w:val="0095416B"/>
    <w:rsid w:val="00954189"/>
    <w:rsid w:val="0095419A"/>
    <w:rsid w:val="009541C4"/>
    <w:rsid w:val="009541EC"/>
    <w:rsid w:val="00954274"/>
    <w:rsid w:val="00954290"/>
    <w:rsid w:val="009542AA"/>
    <w:rsid w:val="009542FD"/>
    <w:rsid w:val="00954309"/>
    <w:rsid w:val="0095433D"/>
    <w:rsid w:val="00954374"/>
    <w:rsid w:val="009543DE"/>
    <w:rsid w:val="009543EB"/>
    <w:rsid w:val="009543EF"/>
    <w:rsid w:val="009543FA"/>
    <w:rsid w:val="009543FD"/>
    <w:rsid w:val="00954438"/>
    <w:rsid w:val="00954462"/>
    <w:rsid w:val="0095447E"/>
    <w:rsid w:val="00954484"/>
    <w:rsid w:val="00954490"/>
    <w:rsid w:val="009544C5"/>
    <w:rsid w:val="009544CC"/>
    <w:rsid w:val="0095450D"/>
    <w:rsid w:val="00954519"/>
    <w:rsid w:val="00954538"/>
    <w:rsid w:val="00954565"/>
    <w:rsid w:val="00954591"/>
    <w:rsid w:val="009545A3"/>
    <w:rsid w:val="009545AB"/>
    <w:rsid w:val="009545E0"/>
    <w:rsid w:val="009545F2"/>
    <w:rsid w:val="00954628"/>
    <w:rsid w:val="00954645"/>
    <w:rsid w:val="00954647"/>
    <w:rsid w:val="0095464F"/>
    <w:rsid w:val="00954655"/>
    <w:rsid w:val="0095466F"/>
    <w:rsid w:val="00954688"/>
    <w:rsid w:val="009546B8"/>
    <w:rsid w:val="009546C5"/>
    <w:rsid w:val="0095473B"/>
    <w:rsid w:val="00954764"/>
    <w:rsid w:val="00954768"/>
    <w:rsid w:val="0095476B"/>
    <w:rsid w:val="00954784"/>
    <w:rsid w:val="00954785"/>
    <w:rsid w:val="00954793"/>
    <w:rsid w:val="009547BE"/>
    <w:rsid w:val="009547BF"/>
    <w:rsid w:val="009547F6"/>
    <w:rsid w:val="00954804"/>
    <w:rsid w:val="00954807"/>
    <w:rsid w:val="00954834"/>
    <w:rsid w:val="00954859"/>
    <w:rsid w:val="00954876"/>
    <w:rsid w:val="009548B3"/>
    <w:rsid w:val="00954905"/>
    <w:rsid w:val="00954912"/>
    <w:rsid w:val="00954972"/>
    <w:rsid w:val="00954998"/>
    <w:rsid w:val="009549B3"/>
    <w:rsid w:val="00954A2F"/>
    <w:rsid w:val="00954A5B"/>
    <w:rsid w:val="00954AD8"/>
    <w:rsid w:val="00954AE0"/>
    <w:rsid w:val="00954B8F"/>
    <w:rsid w:val="00954C34"/>
    <w:rsid w:val="00954C37"/>
    <w:rsid w:val="00954C64"/>
    <w:rsid w:val="00954C91"/>
    <w:rsid w:val="00954CA5"/>
    <w:rsid w:val="00954CB1"/>
    <w:rsid w:val="00954CC9"/>
    <w:rsid w:val="00954CD7"/>
    <w:rsid w:val="00954D68"/>
    <w:rsid w:val="00954D8C"/>
    <w:rsid w:val="00954DA7"/>
    <w:rsid w:val="00954DBF"/>
    <w:rsid w:val="00954DC4"/>
    <w:rsid w:val="00954DD3"/>
    <w:rsid w:val="00954E00"/>
    <w:rsid w:val="00954E0C"/>
    <w:rsid w:val="00954E46"/>
    <w:rsid w:val="00954E51"/>
    <w:rsid w:val="00954F81"/>
    <w:rsid w:val="00954F85"/>
    <w:rsid w:val="00954F8F"/>
    <w:rsid w:val="00954F95"/>
    <w:rsid w:val="00954F9F"/>
    <w:rsid w:val="00954FBE"/>
    <w:rsid w:val="00954FC1"/>
    <w:rsid w:val="00954FF8"/>
    <w:rsid w:val="00955008"/>
    <w:rsid w:val="00955057"/>
    <w:rsid w:val="0095505F"/>
    <w:rsid w:val="00955119"/>
    <w:rsid w:val="0095518D"/>
    <w:rsid w:val="009551B4"/>
    <w:rsid w:val="009551D8"/>
    <w:rsid w:val="00955207"/>
    <w:rsid w:val="00955245"/>
    <w:rsid w:val="0095529A"/>
    <w:rsid w:val="009552A1"/>
    <w:rsid w:val="009552BC"/>
    <w:rsid w:val="009552DC"/>
    <w:rsid w:val="00955347"/>
    <w:rsid w:val="00955363"/>
    <w:rsid w:val="00955366"/>
    <w:rsid w:val="0095536C"/>
    <w:rsid w:val="00955379"/>
    <w:rsid w:val="00955385"/>
    <w:rsid w:val="009553EE"/>
    <w:rsid w:val="00955402"/>
    <w:rsid w:val="00955418"/>
    <w:rsid w:val="0095543E"/>
    <w:rsid w:val="0095544B"/>
    <w:rsid w:val="0095547A"/>
    <w:rsid w:val="0095549E"/>
    <w:rsid w:val="009554B1"/>
    <w:rsid w:val="009554B6"/>
    <w:rsid w:val="009554E0"/>
    <w:rsid w:val="00955555"/>
    <w:rsid w:val="00955556"/>
    <w:rsid w:val="00955558"/>
    <w:rsid w:val="009555A7"/>
    <w:rsid w:val="009555AC"/>
    <w:rsid w:val="009555F4"/>
    <w:rsid w:val="00955687"/>
    <w:rsid w:val="00955688"/>
    <w:rsid w:val="0095568C"/>
    <w:rsid w:val="009556A5"/>
    <w:rsid w:val="0095571D"/>
    <w:rsid w:val="00955729"/>
    <w:rsid w:val="00955743"/>
    <w:rsid w:val="00955754"/>
    <w:rsid w:val="0095576D"/>
    <w:rsid w:val="009557C6"/>
    <w:rsid w:val="00955804"/>
    <w:rsid w:val="0095582C"/>
    <w:rsid w:val="0095585F"/>
    <w:rsid w:val="00955873"/>
    <w:rsid w:val="0095589D"/>
    <w:rsid w:val="009558A3"/>
    <w:rsid w:val="009558B5"/>
    <w:rsid w:val="009558FA"/>
    <w:rsid w:val="00955957"/>
    <w:rsid w:val="00955972"/>
    <w:rsid w:val="0095598B"/>
    <w:rsid w:val="009559AC"/>
    <w:rsid w:val="009559D1"/>
    <w:rsid w:val="00955A05"/>
    <w:rsid w:val="00955A19"/>
    <w:rsid w:val="00955AA5"/>
    <w:rsid w:val="00955B21"/>
    <w:rsid w:val="00955B3D"/>
    <w:rsid w:val="00955B5E"/>
    <w:rsid w:val="00955B70"/>
    <w:rsid w:val="00955B72"/>
    <w:rsid w:val="00955B90"/>
    <w:rsid w:val="00955B9A"/>
    <w:rsid w:val="00955BAA"/>
    <w:rsid w:val="00955BBA"/>
    <w:rsid w:val="00955BDB"/>
    <w:rsid w:val="00955BED"/>
    <w:rsid w:val="00955C09"/>
    <w:rsid w:val="00955C12"/>
    <w:rsid w:val="00955C29"/>
    <w:rsid w:val="00955C75"/>
    <w:rsid w:val="00955C79"/>
    <w:rsid w:val="00955CAC"/>
    <w:rsid w:val="00955CD0"/>
    <w:rsid w:val="00955CE6"/>
    <w:rsid w:val="00955CF7"/>
    <w:rsid w:val="00955D1F"/>
    <w:rsid w:val="00955D20"/>
    <w:rsid w:val="00955D2F"/>
    <w:rsid w:val="00955D8E"/>
    <w:rsid w:val="00955DBB"/>
    <w:rsid w:val="00955DC1"/>
    <w:rsid w:val="00955DCB"/>
    <w:rsid w:val="00955E18"/>
    <w:rsid w:val="00955E20"/>
    <w:rsid w:val="00955E27"/>
    <w:rsid w:val="00955E2A"/>
    <w:rsid w:val="00955E32"/>
    <w:rsid w:val="00955E43"/>
    <w:rsid w:val="00955E95"/>
    <w:rsid w:val="00955F4A"/>
    <w:rsid w:val="00955F55"/>
    <w:rsid w:val="00955F96"/>
    <w:rsid w:val="00955F9E"/>
    <w:rsid w:val="0095609E"/>
    <w:rsid w:val="009560C0"/>
    <w:rsid w:val="009560D9"/>
    <w:rsid w:val="009561FE"/>
    <w:rsid w:val="0095620F"/>
    <w:rsid w:val="00956242"/>
    <w:rsid w:val="00956256"/>
    <w:rsid w:val="009562BE"/>
    <w:rsid w:val="009562DC"/>
    <w:rsid w:val="00956312"/>
    <w:rsid w:val="00956314"/>
    <w:rsid w:val="00956330"/>
    <w:rsid w:val="0095636A"/>
    <w:rsid w:val="009563FB"/>
    <w:rsid w:val="00956421"/>
    <w:rsid w:val="00956480"/>
    <w:rsid w:val="00956481"/>
    <w:rsid w:val="0095649A"/>
    <w:rsid w:val="0095649E"/>
    <w:rsid w:val="009564A2"/>
    <w:rsid w:val="009564A3"/>
    <w:rsid w:val="009564C9"/>
    <w:rsid w:val="00956501"/>
    <w:rsid w:val="00956524"/>
    <w:rsid w:val="00956547"/>
    <w:rsid w:val="00956576"/>
    <w:rsid w:val="00956598"/>
    <w:rsid w:val="009565A8"/>
    <w:rsid w:val="009565AC"/>
    <w:rsid w:val="009565F9"/>
    <w:rsid w:val="00956607"/>
    <w:rsid w:val="00956638"/>
    <w:rsid w:val="0095669D"/>
    <w:rsid w:val="009566C0"/>
    <w:rsid w:val="009566D0"/>
    <w:rsid w:val="009566D9"/>
    <w:rsid w:val="009566E0"/>
    <w:rsid w:val="009566F1"/>
    <w:rsid w:val="009566F2"/>
    <w:rsid w:val="00956785"/>
    <w:rsid w:val="00956787"/>
    <w:rsid w:val="00956791"/>
    <w:rsid w:val="009567C7"/>
    <w:rsid w:val="009567E0"/>
    <w:rsid w:val="0095680C"/>
    <w:rsid w:val="00956811"/>
    <w:rsid w:val="00956812"/>
    <w:rsid w:val="00956827"/>
    <w:rsid w:val="0095682D"/>
    <w:rsid w:val="00956844"/>
    <w:rsid w:val="00956845"/>
    <w:rsid w:val="00956865"/>
    <w:rsid w:val="00956877"/>
    <w:rsid w:val="00956879"/>
    <w:rsid w:val="009568DB"/>
    <w:rsid w:val="009568FE"/>
    <w:rsid w:val="0095693B"/>
    <w:rsid w:val="00956942"/>
    <w:rsid w:val="00956962"/>
    <w:rsid w:val="009569AE"/>
    <w:rsid w:val="009569CB"/>
    <w:rsid w:val="009569E9"/>
    <w:rsid w:val="009569EB"/>
    <w:rsid w:val="00956A6F"/>
    <w:rsid w:val="00956AC4"/>
    <w:rsid w:val="00956AD4"/>
    <w:rsid w:val="00956B11"/>
    <w:rsid w:val="00956B12"/>
    <w:rsid w:val="00956B23"/>
    <w:rsid w:val="00956B3B"/>
    <w:rsid w:val="00956B5C"/>
    <w:rsid w:val="00956B60"/>
    <w:rsid w:val="00956BDA"/>
    <w:rsid w:val="00956C01"/>
    <w:rsid w:val="00956C1B"/>
    <w:rsid w:val="00956C80"/>
    <w:rsid w:val="00956CA9"/>
    <w:rsid w:val="00956CD4"/>
    <w:rsid w:val="00956D02"/>
    <w:rsid w:val="00956D0D"/>
    <w:rsid w:val="00956D1B"/>
    <w:rsid w:val="00956D2A"/>
    <w:rsid w:val="00956D96"/>
    <w:rsid w:val="00956DD5"/>
    <w:rsid w:val="00956DF3"/>
    <w:rsid w:val="00956E14"/>
    <w:rsid w:val="00956E20"/>
    <w:rsid w:val="00956E21"/>
    <w:rsid w:val="00956E2D"/>
    <w:rsid w:val="00956EA3"/>
    <w:rsid w:val="00956EB2"/>
    <w:rsid w:val="00956F7D"/>
    <w:rsid w:val="00956FDB"/>
    <w:rsid w:val="00956FF8"/>
    <w:rsid w:val="00957021"/>
    <w:rsid w:val="00957047"/>
    <w:rsid w:val="0095706A"/>
    <w:rsid w:val="00957072"/>
    <w:rsid w:val="00957078"/>
    <w:rsid w:val="00957084"/>
    <w:rsid w:val="009570A3"/>
    <w:rsid w:val="009570B7"/>
    <w:rsid w:val="009570E8"/>
    <w:rsid w:val="00957100"/>
    <w:rsid w:val="00957103"/>
    <w:rsid w:val="00957107"/>
    <w:rsid w:val="00957140"/>
    <w:rsid w:val="0095714B"/>
    <w:rsid w:val="00957160"/>
    <w:rsid w:val="00957171"/>
    <w:rsid w:val="0095717B"/>
    <w:rsid w:val="00957193"/>
    <w:rsid w:val="0095719A"/>
    <w:rsid w:val="009571B1"/>
    <w:rsid w:val="009571D1"/>
    <w:rsid w:val="00957260"/>
    <w:rsid w:val="00957262"/>
    <w:rsid w:val="00957264"/>
    <w:rsid w:val="0095727C"/>
    <w:rsid w:val="009572E4"/>
    <w:rsid w:val="00957311"/>
    <w:rsid w:val="00957313"/>
    <w:rsid w:val="00957356"/>
    <w:rsid w:val="0095735F"/>
    <w:rsid w:val="009573CE"/>
    <w:rsid w:val="009573F8"/>
    <w:rsid w:val="00957403"/>
    <w:rsid w:val="00957421"/>
    <w:rsid w:val="0095742F"/>
    <w:rsid w:val="00957451"/>
    <w:rsid w:val="00957469"/>
    <w:rsid w:val="00957485"/>
    <w:rsid w:val="0095754F"/>
    <w:rsid w:val="00957571"/>
    <w:rsid w:val="009575BC"/>
    <w:rsid w:val="009575FA"/>
    <w:rsid w:val="0095760F"/>
    <w:rsid w:val="0095762E"/>
    <w:rsid w:val="0095766D"/>
    <w:rsid w:val="00957697"/>
    <w:rsid w:val="009576A5"/>
    <w:rsid w:val="0095776C"/>
    <w:rsid w:val="0095777C"/>
    <w:rsid w:val="009577D2"/>
    <w:rsid w:val="00957802"/>
    <w:rsid w:val="0095784D"/>
    <w:rsid w:val="00957860"/>
    <w:rsid w:val="00957880"/>
    <w:rsid w:val="009578B2"/>
    <w:rsid w:val="009578CC"/>
    <w:rsid w:val="009578E2"/>
    <w:rsid w:val="00957920"/>
    <w:rsid w:val="00957925"/>
    <w:rsid w:val="00957944"/>
    <w:rsid w:val="0095796A"/>
    <w:rsid w:val="00957977"/>
    <w:rsid w:val="00957992"/>
    <w:rsid w:val="009579A1"/>
    <w:rsid w:val="009579A8"/>
    <w:rsid w:val="009579C0"/>
    <w:rsid w:val="009579D1"/>
    <w:rsid w:val="009579D7"/>
    <w:rsid w:val="009579FD"/>
    <w:rsid w:val="00957A02"/>
    <w:rsid w:val="00957A07"/>
    <w:rsid w:val="00957A4E"/>
    <w:rsid w:val="00957A7D"/>
    <w:rsid w:val="00957A82"/>
    <w:rsid w:val="00957A91"/>
    <w:rsid w:val="00957AAF"/>
    <w:rsid w:val="00957AB3"/>
    <w:rsid w:val="00957AB4"/>
    <w:rsid w:val="00957ABF"/>
    <w:rsid w:val="00957B12"/>
    <w:rsid w:val="00957B4B"/>
    <w:rsid w:val="00957B59"/>
    <w:rsid w:val="00957B5A"/>
    <w:rsid w:val="00957B8B"/>
    <w:rsid w:val="00957B9E"/>
    <w:rsid w:val="00957BBA"/>
    <w:rsid w:val="00957BDA"/>
    <w:rsid w:val="00957BFA"/>
    <w:rsid w:val="00957BFD"/>
    <w:rsid w:val="00957C29"/>
    <w:rsid w:val="00957C3C"/>
    <w:rsid w:val="00957C54"/>
    <w:rsid w:val="00957CFB"/>
    <w:rsid w:val="00957D08"/>
    <w:rsid w:val="00957D50"/>
    <w:rsid w:val="00957D54"/>
    <w:rsid w:val="00957D80"/>
    <w:rsid w:val="00957D86"/>
    <w:rsid w:val="00957DBF"/>
    <w:rsid w:val="00957E01"/>
    <w:rsid w:val="00957E4C"/>
    <w:rsid w:val="00957E69"/>
    <w:rsid w:val="00957E96"/>
    <w:rsid w:val="00957EA2"/>
    <w:rsid w:val="00957EAF"/>
    <w:rsid w:val="00957F0A"/>
    <w:rsid w:val="00957F84"/>
    <w:rsid w:val="00957F8C"/>
    <w:rsid w:val="00957FD0"/>
    <w:rsid w:val="00957FF4"/>
    <w:rsid w:val="00957FF5"/>
    <w:rsid w:val="00957FFB"/>
    <w:rsid w:val="00960005"/>
    <w:rsid w:val="00960018"/>
    <w:rsid w:val="00960021"/>
    <w:rsid w:val="00960030"/>
    <w:rsid w:val="00960033"/>
    <w:rsid w:val="0096006B"/>
    <w:rsid w:val="009600C6"/>
    <w:rsid w:val="009600C7"/>
    <w:rsid w:val="00960133"/>
    <w:rsid w:val="0096014D"/>
    <w:rsid w:val="0096016E"/>
    <w:rsid w:val="0096019A"/>
    <w:rsid w:val="009601E2"/>
    <w:rsid w:val="009601EC"/>
    <w:rsid w:val="00960206"/>
    <w:rsid w:val="00960217"/>
    <w:rsid w:val="00960230"/>
    <w:rsid w:val="0096023C"/>
    <w:rsid w:val="0096024B"/>
    <w:rsid w:val="0096026F"/>
    <w:rsid w:val="0096027F"/>
    <w:rsid w:val="009602A9"/>
    <w:rsid w:val="009602AB"/>
    <w:rsid w:val="009602BD"/>
    <w:rsid w:val="009602BF"/>
    <w:rsid w:val="009602C9"/>
    <w:rsid w:val="009602CD"/>
    <w:rsid w:val="009602ED"/>
    <w:rsid w:val="009602F1"/>
    <w:rsid w:val="0096032E"/>
    <w:rsid w:val="00960340"/>
    <w:rsid w:val="00960378"/>
    <w:rsid w:val="0096037A"/>
    <w:rsid w:val="0096037B"/>
    <w:rsid w:val="00960386"/>
    <w:rsid w:val="009603C9"/>
    <w:rsid w:val="009603FA"/>
    <w:rsid w:val="0096042C"/>
    <w:rsid w:val="00960459"/>
    <w:rsid w:val="0096046D"/>
    <w:rsid w:val="00960486"/>
    <w:rsid w:val="00960509"/>
    <w:rsid w:val="0096050E"/>
    <w:rsid w:val="00960579"/>
    <w:rsid w:val="009605D2"/>
    <w:rsid w:val="009605D8"/>
    <w:rsid w:val="009605F4"/>
    <w:rsid w:val="00960607"/>
    <w:rsid w:val="00960690"/>
    <w:rsid w:val="009606A9"/>
    <w:rsid w:val="009606AC"/>
    <w:rsid w:val="009606C8"/>
    <w:rsid w:val="009606CB"/>
    <w:rsid w:val="009606F2"/>
    <w:rsid w:val="009606F6"/>
    <w:rsid w:val="00960707"/>
    <w:rsid w:val="00960756"/>
    <w:rsid w:val="0096078E"/>
    <w:rsid w:val="009607A5"/>
    <w:rsid w:val="009607C8"/>
    <w:rsid w:val="009607CC"/>
    <w:rsid w:val="009607F0"/>
    <w:rsid w:val="009607F1"/>
    <w:rsid w:val="00960800"/>
    <w:rsid w:val="00960809"/>
    <w:rsid w:val="0096080D"/>
    <w:rsid w:val="00960831"/>
    <w:rsid w:val="00960839"/>
    <w:rsid w:val="0096083D"/>
    <w:rsid w:val="0096084C"/>
    <w:rsid w:val="00960865"/>
    <w:rsid w:val="0096086C"/>
    <w:rsid w:val="0096086F"/>
    <w:rsid w:val="00960890"/>
    <w:rsid w:val="009608B7"/>
    <w:rsid w:val="009608D4"/>
    <w:rsid w:val="0096098A"/>
    <w:rsid w:val="009609A3"/>
    <w:rsid w:val="009609B8"/>
    <w:rsid w:val="00960A44"/>
    <w:rsid w:val="00960A82"/>
    <w:rsid w:val="00960A95"/>
    <w:rsid w:val="00960AA1"/>
    <w:rsid w:val="00960AA4"/>
    <w:rsid w:val="00960ABB"/>
    <w:rsid w:val="00960AEB"/>
    <w:rsid w:val="00960B35"/>
    <w:rsid w:val="00960B84"/>
    <w:rsid w:val="00960B9D"/>
    <w:rsid w:val="00960BAA"/>
    <w:rsid w:val="00960BD2"/>
    <w:rsid w:val="00960BE3"/>
    <w:rsid w:val="00960BF4"/>
    <w:rsid w:val="00960BF5"/>
    <w:rsid w:val="00960C3A"/>
    <w:rsid w:val="00960C49"/>
    <w:rsid w:val="00960C4E"/>
    <w:rsid w:val="00960C5F"/>
    <w:rsid w:val="00960C94"/>
    <w:rsid w:val="00960C97"/>
    <w:rsid w:val="00960C9C"/>
    <w:rsid w:val="00960CE8"/>
    <w:rsid w:val="00960D0F"/>
    <w:rsid w:val="00960D69"/>
    <w:rsid w:val="00960D8B"/>
    <w:rsid w:val="00960D8D"/>
    <w:rsid w:val="00960DB6"/>
    <w:rsid w:val="00960DE0"/>
    <w:rsid w:val="00960E1C"/>
    <w:rsid w:val="00960E24"/>
    <w:rsid w:val="00960E80"/>
    <w:rsid w:val="00960ED7"/>
    <w:rsid w:val="00960F1E"/>
    <w:rsid w:val="00960F27"/>
    <w:rsid w:val="00960F38"/>
    <w:rsid w:val="00960F66"/>
    <w:rsid w:val="00960F8F"/>
    <w:rsid w:val="00960FDF"/>
    <w:rsid w:val="00960FEF"/>
    <w:rsid w:val="00960FF5"/>
    <w:rsid w:val="0096105F"/>
    <w:rsid w:val="00961075"/>
    <w:rsid w:val="0096107A"/>
    <w:rsid w:val="00961088"/>
    <w:rsid w:val="00961093"/>
    <w:rsid w:val="009610D8"/>
    <w:rsid w:val="009610FF"/>
    <w:rsid w:val="0096110F"/>
    <w:rsid w:val="00961124"/>
    <w:rsid w:val="00961147"/>
    <w:rsid w:val="00961177"/>
    <w:rsid w:val="00961197"/>
    <w:rsid w:val="009611B2"/>
    <w:rsid w:val="009611CB"/>
    <w:rsid w:val="009611E4"/>
    <w:rsid w:val="009611EB"/>
    <w:rsid w:val="0096121C"/>
    <w:rsid w:val="009612A3"/>
    <w:rsid w:val="009612C3"/>
    <w:rsid w:val="009612FD"/>
    <w:rsid w:val="00961330"/>
    <w:rsid w:val="00961352"/>
    <w:rsid w:val="009613B7"/>
    <w:rsid w:val="009613BD"/>
    <w:rsid w:val="009613C0"/>
    <w:rsid w:val="009613D3"/>
    <w:rsid w:val="009613E7"/>
    <w:rsid w:val="0096147B"/>
    <w:rsid w:val="009614A0"/>
    <w:rsid w:val="0096152D"/>
    <w:rsid w:val="0096153B"/>
    <w:rsid w:val="0096154F"/>
    <w:rsid w:val="00961556"/>
    <w:rsid w:val="0096156C"/>
    <w:rsid w:val="00961650"/>
    <w:rsid w:val="00961656"/>
    <w:rsid w:val="00961658"/>
    <w:rsid w:val="00961666"/>
    <w:rsid w:val="0096166A"/>
    <w:rsid w:val="0096166B"/>
    <w:rsid w:val="00961685"/>
    <w:rsid w:val="0096168F"/>
    <w:rsid w:val="009616C4"/>
    <w:rsid w:val="009616D5"/>
    <w:rsid w:val="009616F5"/>
    <w:rsid w:val="00961721"/>
    <w:rsid w:val="00961726"/>
    <w:rsid w:val="0096173D"/>
    <w:rsid w:val="0096173E"/>
    <w:rsid w:val="0096174D"/>
    <w:rsid w:val="00961754"/>
    <w:rsid w:val="00961761"/>
    <w:rsid w:val="00961765"/>
    <w:rsid w:val="0096176A"/>
    <w:rsid w:val="00961780"/>
    <w:rsid w:val="009617C3"/>
    <w:rsid w:val="009617CC"/>
    <w:rsid w:val="009617CD"/>
    <w:rsid w:val="009617E5"/>
    <w:rsid w:val="009617EB"/>
    <w:rsid w:val="00961867"/>
    <w:rsid w:val="00961876"/>
    <w:rsid w:val="00961880"/>
    <w:rsid w:val="00961895"/>
    <w:rsid w:val="009618A7"/>
    <w:rsid w:val="009618F2"/>
    <w:rsid w:val="00961906"/>
    <w:rsid w:val="00961964"/>
    <w:rsid w:val="00961965"/>
    <w:rsid w:val="00961998"/>
    <w:rsid w:val="009619B9"/>
    <w:rsid w:val="009619BA"/>
    <w:rsid w:val="00961A29"/>
    <w:rsid w:val="00961A36"/>
    <w:rsid w:val="00961A37"/>
    <w:rsid w:val="00961A56"/>
    <w:rsid w:val="00961A6C"/>
    <w:rsid w:val="00961A77"/>
    <w:rsid w:val="00961AE3"/>
    <w:rsid w:val="00961B0A"/>
    <w:rsid w:val="00961B5D"/>
    <w:rsid w:val="00961B6E"/>
    <w:rsid w:val="00961B8C"/>
    <w:rsid w:val="00961BB7"/>
    <w:rsid w:val="00961C3C"/>
    <w:rsid w:val="00961C5F"/>
    <w:rsid w:val="00961C8C"/>
    <w:rsid w:val="00961C9C"/>
    <w:rsid w:val="00961CE7"/>
    <w:rsid w:val="00961D4F"/>
    <w:rsid w:val="00961D6F"/>
    <w:rsid w:val="00961D8F"/>
    <w:rsid w:val="00961DA2"/>
    <w:rsid w:val="00961DD7"/>
    <w:rsid w:val="00961DE0"/>
    <w:rsid w:val="00961DE7"/>
    <w:rsid w:val="00961DF9"/>
    <w:rsid w:val="00961E3E"/>
    <w:rsid w:val="00961E9F"/>
    <w:rsid w:val="00961EAB"/>
    <w:rsid w:val="00961EC2"/>
    <w:rsid w:val="00961ED5"/>
    <w:rsid w:val="00961EE1"/>
    <w:rsid w:val="00961EE8"/>
    <w:rsid w:val="00961F04"/>
    <w:rsid w:val="00961F77"/>
    <w:rsid w:val="00961F95"/>
    <w:rsid w:val="00961FAE"/>
    <w:rsid w:val="00961FCA"/>
    <w:rsid w:val="00961FCE"/>
    <w:rsid w:val="00961FE0"/>
    <w:rsid w:val="00961FFA"/>
    <w:rsid w:val="00962012"/>
    <w:rsid w:val="0096203A"/>
    <w:rsid w:val="00962045"/>
    <w:rsid w:val="00962052"/>
    <w:rsid w:val="00962074"/>
    <w:rsid w:val="009620A8"/>
    <w:rsid w:val="009620AD"/>
    <w:rsid w:val="009620CA"/>
    <w:rsid w:val="009621C3"/>
    <w:rsid w:val="00962205"/>
    <w:rsid w:val="00962210"/>
    <w:rsid w:val="00962230"/>
    <w:rsid w:val="009622BA"/>
    <w:rsid w:val="00962311"/>
    <w:rsid w:val="00962312"/>
    <w:rsid w:val="0096234A"/>
    <w:rsid w:val="00962360"/>
    <w:rsid w:val="00962375"/>
    <w:rsid w:val="00962382"/>
    <w:rsid w:val="009623FA"/>
    <w:rsid w:val="00962425"/>
    <w:rsid w:val="00962427"/>
    <w:rsid w:val="00962437"/>
    <w:rsid w:val="00962472"/>
    <w:rsid w:val="009624A8"/>
    <w:rsid w:val="009624C5"/>
    <w:rsid w:val="009624C7"/>
    <w:rsid w:val="009624D5"/>
    <w:rsid w:val="009624DE"/>
    <w:rsid w:val="009624E6"/>
    <w:rsid w:val="009624FE"/>
    <w:rsid w:val="00962540"/>
    <w:rsid w:val="00962545"/>
    <w:rsid w:val="009625AC"/>
    <w:rsid w:val="009625BD"/>
    <w:rsid w:val="009625C3"/>
    <w:rsid w:val="009625E9"/>
    <w:rsid w:val="009625F3"/>
    <w:rsid w:val="009625F8"/>
    <w:rsid w:val="009625FD"/>
    <w:rsid w:val="00962623"/>
    <w:rsid w:val="00962656"/>
    <w:rsid w:val="00962667"/>
    <w:rsid w:val="0096268B"/>
    <w:rsid w:val="00962691"/>
    <w:rsid w:val="00962694"/>
    <w:rsid w:val="00962697"/>
    <w:rsid w:val="009626ED"/>
    <w:rsid w:val="009626F6"/>
    <w:rsid w:val="009626FF"/>
    <w:rsid w:val="00962744"/>
    <w:rsid w:val="00962749"/>
    <w:rsid w:val="0096275E"/>
    <w:rsid w:val="00962786"/>
    <w:rsid w:val="009627F9"/>
    <w:rsid w:val="0096281B"/>
    <w:rsid w:val="00962823"/>
    <w:rsid w:val="00962834"/>
    <w:rsid w:val="00962837"/>
    <w:rsid w:val="00962847"/>
    <w:rsid w:val="00962853"/>
    <w:rsid w:val="0096287C"/>
    <w:rsid w:val="00962897"/>
    <w:rsid w:val="00962898"/>
    <w:rsid w:val="009628A0"/>
    <w:rsid w:val="009628BA"/>
    <w:rsid w:val="009628F6"/>
    <w:rsid w:val="00962914"/>
    <w:rsid w:val="00962942"/>
    <w:rsid w:val="0096296C"/>
    <w:rsid w:val="00962993"/>
    <w:rsid w:val="009629A0"/>
    <w:rsid w:val="009629EF"/>
    <w:rsid w:val="00962A12"/>
    <w:rsid w:val="00962A21"/>
    <w:rsid w:val="00962A22"/>
    <w:rsid w:val="00962A23"/>
    <w:rsid w:val="00962A26"/>
    <w:rsid w:val="00962A29"/>
    <w:rsid w:val="00962A2C"/>
    <w:rsid w:val="00962A41"/>
    <w:rsid w:val="00962A4D"/>
    <w:rsid w:val="00962A6F"/>
    <w:rsid w:val="00962A7E"/>
    <w:rsid w:val="00962AA8"/>
    <w:rsid w:val="00962AB8"/>
    <w:rsid w:val="00962AD8"/>
    <w:rsid w:val="00962B6B"/>
    <w:rsid w:val="00962B7A"/>
    <w:rsid w:val="00962BE6"/>
    <w:rsid w:val="00962C13"/>
    <w:rsid w:val="00962C85"/>
    <w:rsid w:val="00962CCE"/>
    <w:rsid w:val="00962CD1"/>
    <w:rsid w:val="00962CE3"/>
    <w:rsid w:val="00962D02"/>
    <w:rsid w:val="00962D7C"/>
    <w:rsid w:val="00962D9B"/>
    <w:rsid w:val="00962DB4"/>
    <w:rsid w:val="00962DEB"/>
    <w:rsid w:val="00962DF8"/>
    <w:rsid w:val="00962E0A"/>
    <w:rsid w:val="00962E2C"/>
    <w:rsid w:val="00962E34"/>
    <w:rsid w:val="00962E38"/>
    <w:rsid w:val="00962EA7"/>
    <w:rsid w:val="00962EAC"/>
    <w:rsid w:val="00962EC7"/>
    <w:rsid w:val="00962ED4"/>
    <w:rsid w:val="00962ED8"/>
    <w:rsid w:val="00962F1C"/>
    <w:rsid w:val="00962F24"/>
    <w:rsid w:val="00962F32"/>
    <w:rsid w:val="00962F43"/>
    <w:rsid w:val="00962F91"/>
    <w:rsid w:val="00962F95"/>
    <w:rsid w:val="00962F9D"/>
    <w:rsid w:val="00962FC0"/>
    <w:rsid w:val="00962FC9"/>
    <w:rsid w:val="00962FDE"/>
    <w:rsid w:val="00963064"/>
    <w:rsid w:val="00963080"/>
    <w:rsid w:val="009630CC"/>
    <w:rsid w:val="009630CE"/>
    <w:rsid w:val="009630E2"/>
    <w:rsid w:val="00963106"/>
    <w:rsid w:val="00963108"/>
    <w:rsid w:val="0096311C"/>
    <w:rsid w:val="0096312A"/>
    <w:rsid w:val="00963179"/>
    <w:rsid w:val="00963181"/>
    <w:rsid w:val="0096318F"/>
    <w:rsid w:val="009631A6"/>
    <w:rsid w:val="009631A9"/>
    <w:rsid w:val="009631B5"/>
    <w:rsid w:val="009631CA"/>
    <w:rsid w:val="009631D5"/>
    <w:rsid w:val="00963265"/>
    <w:rsid w:val="00963273"/>
    <w:rsid w:val="00963293"/>
    <w:rsid w:val="009632A8"/>
    <w:rsid w:val="009632A9"/>
    <w:rsid w:val="009632C4"/>
    <w:rsid w:val="009632D9"/>
    <w:rsid w:val="00963326"/>
    <w:rsid w:val="00963327"/>
    <w:rsid w:val="00963336"/>
    <w:rsid w:val="0096335F"/>
    <w:rsid w:val="00963387"/>
    <w:rsid w:val="009633A3"/>
    <w:rsid w:val="009633B6"/>
    <w:rsid w:val="009633C9"/>
    <w:rsid w:val="0096341A"/>
    <w:rsid w:val="0096344A"/>
    <w:rsid w:val="00963458"/>
    <w:rsid w:val="00963488"/>
    <w:rsid w:val="00963499"/>
    <w:rsid w:val="009634B2"/>
    <w:rsid w:val="009634D3"/>
    <w:rsid w:val="009634FF"/>
    <w:rsid w:val="00963505"/>
    <w:rsid w:val="00963512"/>
    <w:rsid w:val="0096356E"/>
    <w:rsid w:val="009635B6"/>
    <w:rsid w:val="009635BC"/>
    <w:rsid w:val="009635D2"/>
    <w:rsid w:val="009635E7"/>
    <w:rsid w:val="009635EC"/>
    <w:rsid w:val="009635F7"/>
    <w:rsid w:val="0096364D"/>
    <w:rsid w:val="009636B2"/>
    <w:rsid w:val="0096375A"/>
    <w:rsid w:val="0096376F"/>
    <w:rsid w:val="009637E8"/>
    <w:rsid w:val="00963810"/>
    <w:rsid w:val="00963814"/>
    <w:rsid w:val="00963819"/>
    <w:rsid w:val="0096381B"/>
    <w:rsid w:val="00963828"/>
    <w:rsid w:val="00963869"/>
    <w:rsid w:val="0096386F"/>
    <w:rsid w:val="009638C4"/>
    <w:rsid w:val="009638D7"/>
    <w:rsid w:val="009638F4"/>
    <w:rsid w:val="009638F9"/>
    <w:rsid w:val="00963940"/>
    <w:rsid w:val="0096397C"/>
    <w:rsid w:val="00963A17"/>
    <w:rsid w:val="00963A42"/>
    <w:rsid w:val="00963A80"/>
    <w:rsid w:val="00963A98"/>
    <w:rsid w:val="00963AF9"/>
    <w:rsid w:val="00963B18"/>
    <w:rsid w:val="00963B32"/>
    <w:rsid w:val="00963B3D"/>
    <w:rsid w:val="00963B7A"/>
    <w:rsid w:val="00963B9D"/>
    <w:rsid w:val="00963BC5"/>
    <w:rsid w:val="00963BF9"/>
    <w:rsid w:val="00963C54"/>
    <w:rsid w:val="00963C58"/>
    <w:rsid w:val="00963C5D"/>
    <w:rsid w:val="00963C66"/>
    <w:rsid w:val="00963C70"/>
    <w:rsid w:val="00963C89"/>
    <w:rsid w:val="00963CE2"/>
    <w:rsid w:val="00963CE7"/>
    <w:rsid w:val="00963CF3"/>
    <w:rsid w:val="00963D1F"/>
    <w:rsid w:val="00963D4B"/>
    <w:rsid w:val="00963D54"/>
    <w:rsid w:val="00963D5B"/>
    <w:rsid w:val="00963D6A"/>
    <w:rsid w:val="00963D84"/>
    <w:rsid w:val="00963D88"/>
    <w:rsid w:val="00963DB3"/>
    <w:rsid w:val="00963DD3"/>
    <w:rsid w:val="00963DFE"/>
    <w:rsid w:val="00963EA9"/>
    <w:rsid w:val="00963EBF"/>
    <w:rsid w:val="00963EC0"/>
    <w:rsid w:val="00963EF2"/>
    <w:rsid w:val="00963EF3"/>
    <w:rsid w:val="00963F20"/>
    <w:rsid w:val="00963FBF"/>
    <w:rsid w:val="00963FDD"/>
    <w:rsid w:val="00963FF3"/>
    <w:rsid w:val="00963FFE"/>
    <w:rsid w:val="0096401B"/>
    <w:rsid w:val="00964030"/>
    <w:rsid w:val="00964032"/>
    <w:rsid w:val="00964069"/>
    <w:rsid w:val="00964072"/>
    <w:rsid w:val="00964073"/>
    <w:rsid w:val="009640A6"/>
    <w:rsid w:val="009640F5"/>
    <w:rsid w:val="00964101"/>
    <w:rsid w:val="0096410C"/>
    <w:rsid w:val="00964110"/>
    <w:rsid w:val="00964121"/>
    <w:rsid w:val="00964129"/>
    <w:rsid w:val="0096413C"/>
    <w:rsid w:val="00964149"/>
    <w:rsid w:val="00964176"/>
    <w:rsid w:val="009641CC"/>
    <w:rsid w:val="00964211"/>
    <w:rsid w:val="00964212"/>
    <w:rsid w:val="0096422D"/>
    <w:rsid w:val="00964278"/>
    <w:rsid w:val="009642BD"/>
    <w:rsid w:val="00964399"/>
    <w:rsid w:val="009643AC"/>
    <w:rsid w:val="009643F3"/>
    <w:rsid w:val="00964423"/>
    <w:rsid w:val="00964429"/>
    <w:rsid w:val="00964453"/>
    <w:rsid w:val="009644CF"/>
    <w:rsid w:val="009644DC"/>
    <w:rsid w:val="00964514"/>
    <w:rsid w:val="00964557"/>
    <w:rsid w:val="009645C5"/>
    <w:rsid w:val="009645CB"/>
    <w:rsid w:val="009645E2"/>
    <w:rsid w:val="00964619"/>
    <w:rsid w:val="0096462F"/>
    <w:rsid w:val="0096468F"/>
    <w:rsid w:val="009646A1"/>
    <w:rsid w:val="009646D3"/>
    <w:rsid w:val="009646E7"/>
    <w:rsid w:val="0096470B"/>
    <w:rsid w:val="0096472D"/>
    <w:rsid w:val="0096472F"/>
    <w:rsid w:val="00964738"/>
    <w:rsid w:val="0096473C"/>
    <w:rsid w:val="00964764"/>
    <w:rsid w:val="009647A2"/>
    <w:rsid w:val="009647C4"/>
    <w:rsid w:val="009647E3"/>
    <w:rsid w:val="0096481A"/>
    <w:rsid w:val="0096484D"/>
    <w:rsid w:val="0096484E"/>
    <w:rsid w:val="00964852"/>
    <w:rsid w:val="00964853"/>
    <w:rsid w:val="00964855"/>
    <w:rsid w:val="00964896"/>
    <w:rsid w:val="00964899"/>
    <w:rsid w:val="009648A3"/>
    <w:rsid w:val="009648AE"/>
    <w:rsid w:val="009648BD"/>
    <w:rsid w:val="009648C6"/>
    <w:rsid w:val="009648D5"/>
    <w:rsid w:val="009648E7"/>
    <w:rsid w:val="009648FD"/>
    <w:rsid w:val="00964902"/>
    <w:rsid w:val="00964911"/>
    <w:rsid w:val="00964960"/>
    <w:rsid w:val="00964964"/>
    <w:rsid w:val="0096496D"/>
    <w:rsid w:val="00964994"/>
    <w:rsid w:val="009649CB"/>
    <w:rsid w:val="009649D8"/>
    <w:rsid w:val="00964A06"/>
    <w:rsid w:val="00964A1F"/>
    <w:rsid w:val="00964A52"/>
    <w:rsid w:val="00964A60"/>
    <w:rsid w:val="00964A9E"/>
    <w:rsid w:val="00964AC1"/>
    <w:rsid w:val="00964AF4"/>
    <w:rsid w:val="00964B05"/>
    <w:rsid w:val="00964B48"/>
    <w:rsid w:val="00964B52"/>
    <w:rsid w:val="00964B5F"/>
    <w:rsid w:val="00964B8F"/>
    <w:rsid w:val="00964BAB"/>
    <w:rsid w:val="00964BBE"/>
    <w:rsid w:val="00964BFC"/>
    <w:rsid w:val="00964C0F"/>
    <w:rsid w:val="00964C4F"/>
    <w:rsid w:val="00964C69"/>
    <w:rsid w:val="00964C74"/>
    <w:rsid w:val="00964C83"/>
    <w:rsid w:val="00964CBA"/>
    <w:rsid w:val="00964CBD"/>
    <w:rsid w:val="00964CD6"/>
    <w:rsid w:val="00964D1B"/>
    <w:rsid w:val="00964D1D"/>
    <w:rsid w:val="00964D32"/>
    <w:rsid w:val="00964D60"/>
    <w:rsid w:val="00964DA8"/>
    <w:rsid w:val="00964DC4"/>
    <w:rsid w:val="00964DD6"/>
    <w:rsid w:val="00964E10"/>
    <w:rsid w:val="00964E1F"/>
    <w:rsid w:val="00964E5D"/>
    <w:rsid w:val="00964E77"/>
    <w:rsid w:val="00964EAB"/>
    <w:rsid w:val="00964F2F"/>
    <w:rsid w:val="00964F5A"/>
    <w:rsid w:val="00964F98"/>
    <w:rsid w:val="00964FA7"/>
    <w:rsid w:val="00964FA8"/>
    <w:rsid w:val="00964FBF"/>
    <w:rsid w:val="0096500D"/>
    <w:rsid w:val="00965016"/>
    <w:rsid w:val="00965038"/>
    <w:rsid w:val="0096506C"/>
    <w:rsid w:val="00965076"/>
    <w:rsid w:val="00965077"/>
    <w:rsid w:val="00965084"/>
    <w:rsid w:val="00965089"/>
    <w:rsid w:val="009650BE"/>
    <w:rsid w:val="00965128"/>
    <w:rsid w:val="00965140"/>
    <w:rsid w:val="00965141"/>
    <w:rsid w:val="0096514F"/>
    <w:rsid w:val="00965161"/>
    <w:rsid w:val="0096516A"/>
    <w:rsid w:val="00965176"/>
    <w:rsid w:val="0096517D"/>
    <w:rsid w:val="009651A3"/>
    <w:rsid w:val="009651C7"/>
    <w:rsid w:val="00965213"/>
    <w:rsid w:val="00965225"/>
    <w:rsid w:val="0096529D"/>
    <w:rsid w:val="009652BC"/>
    <w:rsid w:val="009652FF"/>
    <w:rsid w:val="00965314"/>
    <w:rsid w:val="00965325"/>
    <w:rsid w:val="00965376"/>
    <w:rsid w:val="00965399"/>
    <w:rsid w:val="009653B2"/>
    <w:rsid w:val="009653CB"/>
    <w:rsid w:val="009653D4"/>
    <w:rsid w:val="00965409"/>
    <w:rsid w:val="00965415"/>
    <w:rsid w:val="00965443"/>
    <w:rsid w:val="0096545A"/>
    <w:rsid w:val="00965475"/>
    <w:rsid w:val="009654C4"/>
    <w:rsid w:val="009654FE"/>
    <w:rsid w:val="00965508"/>
    <w:rsid w:val="00965542"/>
    <w:rsid w:val="009655C0"/>
    <w:rsid w:val="009655E1"/>
    <w:rsid w:val="00965621"/>
    <w:rsid w:val="0096565F"/>
    <w:rsid w:val="00965662"/>
    <w:rsid w:val="00965670"/>
    <w:rsid w:val="00965684"/>
    <w:rsid w:val="009656A9"/>
    <w:rsid w:val="009656B5"/>
    <w:rsid w:val="009656E8"/>
    <w:rsid w:val="009656F3"/>
    <w:rsid w:val="00965716"/>
    <w:rsid w:val="0096572D"/>
    <w:rsid w:val="0096578C"/>
    <w:rsid w:val="009657C4"/>
    <w:rsid w:val="009657F4"/>
    <w:rsid w:val="009657FE"/>
    <w:rsid w:val="00965814"/>
    <w:rsid w:val="00965829"/>
    <w:rsid w:val="009658A2"/>
    <w:rsid w:val="009658B1"/>
    <w:rsid w:val="009658BC"/>
    <w:rsid w:val="009658EE"/>
    <w:rsid w:val="00965918"/>
    <w:rsid w:val="00965967"/>
    <w:rsid w:val="0096596A"/>
    <w:rsid w:val="0096597B"/>
    <w:rsid w:val="0096598A"/>
    <w:rsid w:val="00965993"/>
    <w:rsid w:val="009659AE"/>
    <w:rsid w:val="009659C1"/>
    <w:rsid w:val="009659D4"/>
    <w:rsid w:val="009659E6"/>
    <w:rsid w:val="00965A12"/>
    <w:rsid w:val="00965A14"/>
    <w:rsid w:val="00965A27"/>
    <w:rsid w:val="00965AAB"/>
    <w:rsid w:val="00965B0E"/>
    <w:rsid w:val="00965B21"/>
    <w:rsid w:val="00965B3A"/>
    <w:rsid w:val="00965B66"/>
    <w:rsid w:val="00965B86"/>
    <w:rsid w:val="00965B9D"/>
    <w:rsid w:val="00965BBB"/>
    <w:rsid w:val="00965BBE"/>
    <w:rsid w:val="00965BCE"/>
    <w:rsid w:val="00965C6A"/>
    <w:rsid w:val="00965C72"/>
    <w:rsid w:val="00965C9F"/>
    <w:rsid w:val="00965CD1"/>
    <w:rsid w:val="00965CDF"/>
    <w:rsid w:val="00965CE5"/>
    <w:rsid w:val="00965D3E"/>
    <w:rsid w:val="00965D51"/>
    <w:rsid w:val="00965D73"/>
    <w:rsid w:val="00965D82"/>
    <w:rsid w:val="00965D98"/>
    <w:rsid w:val="00965D9D"/>
    <w:rsid w:val="00965DC3"/>
    <w:rsid w:val="00965DC7"/>
    <w:rsid w:val="00965DE3"/>
    <w:rsid w:val="00965E14"/>
    <w:rsid w:val="00965E56"/>
    <w:rsid w:val="00965E7E"/>
    <w:rsid w:val="00965EA4"/>
    <w:rsid w:val="00965EED"/>
    <w:rsid w:val="00965F14"/>
    <w:rsid w:val="00965F3A"/>
    <w:rsid w:val="00965F5A"/>
    <w:rsid w:val="00965F9C"/>
    <w:rsid w:val="00965F9D"/>
    <w:rsid w:val="00965FCC"/>
    <w:rsid w:val="00965FD6"/>
    <w:rsid w:val="00965FD8"/>
    <w:rsid w:val="00965FE2"/>
    <w:rsid w:val="0096603B"/>
    <w:rsid w:val="0096605C"/>
    <w:rsid w:val="00966074"/>
    <w:rsid w:val="0096607D"/>
    <w:rsid w:val="009660AB"/>
    <w:rsid w:val="009660AE"/>
    <w:rsid w:val="009660D5"/>
    <w:rsid w:val="00966159"/>
    <w:rsid w:val="00966182"/>
    <w:rsid w:val="009661C9"/>
    <w:rsid w:val="0096623B"/>
    <w:rsid w:val="0096625E"/>
    <w:rsid w:val="00966282"/>
    <w:rsid w:val="009662A5"/>
    <w:rsid w:val="009662E0"/>
    <w:rsid w:val="00966320"/>
    <w:rsid w:val="00966371"/>
    <w:rsid w:val="0096637D"/>
    <w:rsid w:val="0096638C"/>
    <w:rsid w:val="009663BD"/>
    <w:rsid w:val="009663DE"/>
    <w:rsid w:val="009663EB"/>
    <w:rsid w:val="009663FF"/>
    <w:rsid w:val="00966431"/>
    <w:rsid w:val="00966455"/>
    <w:rsid w:val="009664C0"/>
    <w:rsid w:val="009664EA"/>
    <w:rsid w:val="00966501"/>
    <w:rsid w:val="0096652D"/>
    <w:rsid w:val="00966534"/>
    <w:rsid w:val="009665BE"/>
    <w:rsid w:val="00966601"/>
    <w:rsid w:val="00966610"/>
    <w:rsid w:val="00966659"/>
    <w:rsid w:val="009666CA"/>
    <w:rsid w:val="009666D1"/>
    <w:rsid w:val="009666DB"/>
    <w:rsid w:val="009666FB"/>
    <w:rsid w:val="00966703"/>
    <w:rsid w:val="0096670A"/>
    <w:rsid w:val="0096674E"/>
    <w:rsid w:val="00966752"/>
    <w:rsid w:val="00966764"/>
    <w:rsid w:val="0096677E"/>
    <w:rsid w:val="00966794"/>
    <w:rsid w:val="009667E5"/>
    <w:rsid w:val="009667FA"/>
    <w:rsid w:val="0096680D"/>
    <w:rsid w:val="00966889"/>
    <w:rsid w:val="009668B9"/>
    <w:rsid w:val="0096693F"/>
    <w:rsid w:val="0096694E"/>
    <w:rsid w:val="0096695D"/>
    <w:rsid w:val="00966970"/>
    <w:rsid w:val="009669C7"/>
    <w:rsid w:val="00966A17"/>
    <w:rsid w:val="00966A5A"/>
    <w:rsid w:val="00966AB6"/>
    <w:rsid w:val="00966ABC"/>
    <w:rsid w:val="00966AD2"/>
    <w:rsid w:val="00966AE9"/>
    <w:rsid w:val="00966B08"/>
    <w:rsid w:val="00966B42"/>
    <w:rsid w:val="00966B50"/>
    <w:rsid w:val="00966B77"/>
    <w:rsid w:val="00966BAC"/>
    <w:rsid w:val="00966BB6"/>
    <w:rsid w:val="00966BBF"/>
    <w:rsid w:val="00966BCD"/>
    <w:rsid w:val="00966BED"/>
    <w:rsid w:val="00966BF1"/>
    <w:rsid w:val="00966C09"/>
    <w:rsid w:val="00966C1B"/>
    <w:rsid w:val="00966C51"/>
    <w:rsid w:val="00966C5A"/>
    <w:rsid w:val="00966C83"/>
    <w:rsid w:val="00966C89"/>
    <w:rsid w:val="00966CB3"/>
    <w:rsid w:val="00966CD5"/>
    <w:rsid w:val="00966D47"/>
    <w:rsid w:val="00966D51"/>
    <w:rsid w:val="00966D5C"/>
    <w:rsid w:val="00966D66"/>
    <w:rsid w:val="00966D77"/>
    <w:rsid w:val="00966DE5"/>
    <w:rsid w:val="00966E07"/>
    <w:rsid w:val="00966E42"/>
    <w:rsid w:val="00966E6A"/>
    <w:rsid w:val="00966E7C"/>
    <w:rsid w:val="00966E8B"/>
    <w:rsid w:val="00966ED6"/>
    <w:rsid w:val="00966ED8"/>
    <w:rsid w:val="00966ED9"/>
    <w:rsid w:val="00966EE6"/>
    <w:rsid w:val="00966EF0"/>
    <w:rsid w:val="00966F53"/>
    <w:rsid w:val="00966F83"/>
    <w:rsid w:val="00966F84"/>
    <w:rsid w:val="00966F85"/>
    <w:rsid w:val="00966F91"/>
    <w:rsid w:val="00966FAB"/>
    <w:rsid w:val="00966FB4"/>
    <w:rsid w:val="00967021"/>
    <w:rsid w:val="00967031"/>
    <w:rsid w:val="00967045"/>
    <w:rsid w:val="0096704E"/>
    <w:rsid w:val="00967099"/>
    <w:rsid w:val="009670B2"/>
    <w:rsid w:val="009670B8"/>
    <w:rsid w:val="0096711F"/>
    <w:rsid w:val="0096712E"/>
    <w:rsid w:val="00967146"/>
    <w:rsid w:val="00967170"/>
    <w:rsid w:val="0096717B"/>
    <w:rsid w:val="00967193"/>
    <w:rsid w:val="009671A8"/>
    <w:rsid w:val="00967211"/>
    <w:rsid w:val="0096725B"/>
    <w:rsid w:val="00967284"/>
    <w:rsid w:val="009672A2"/>
    <w:rsid w:val="009672BE"/>
    <w:rsid w:val="009672F1"/>
    <w:rsid w:val="0096730D"/>
    <w:rsid w:val="0096732A"/>
    <w:rsid w:val="00967383"/>
    <w:rsid w:val="009673A6"/>
    <w:rsid w:val="009673CA"/>
    <w:rsid w:val="009673ED"/>
    <w:rsid w:val="00967413"/>
    <w:rsid w:val="00967421"/>
    <w:rsid w:val="00967443"/>
    <w:rsid w:val="00967457"/>
    <w:rsid w:val="00967462"/>
    <w:rsid w:val="00967476"/>
    <w:rsid w:val="0096747C"/>
    <w:rsid w:val="0096747D"/>
    <w:rsid w:val="0096748D"/>
    <w:rsid w:val="009674A7"/>
    <w:rsid w:val="009674C9"/>
    <w:rsid w:val="00967510"/>
    <w:rsid w:val="0096753A"/>
    <w:rsid w:val="0096754D"/>
    <w:rsid w:val="0096757D"/>
    <w:rsid w:val="0096758A"/>
    <w:rsid w:val="00967595"/>
    <w:rsid w:val="009675A3"/>
    <w:rsid w:val="009675C9"/>
    <w:rsid w:val="009675E3"/>
    <w:rsid w:val="00967622"/>
    <w:rsid w:val="0096762B"/>
    <w:rsid w:val="00967652"/>
    <w:rsid w:val="00967655"/>
    <w:rsid w:val="0096765B"/>
    <w:rsid w:val="0096765C"/>
    <w:rsid w:val="009676AB"/>
    <w:rsid w:val="009676CA"/>
    <w:rsid w:val="009676D2"/>
    <w:rsid w:val="009676E4"/>
    <w:rsid w:val="009676F8"/>
    <w:rsid w:val="009676FD"/>
    <w:rsid w:val="0096773A"/>
    <w:rsid w:val="0096773B"/>
    <w:rsid w:val="0096774B"/>
    <w:rsid w:val="00967761"/>
    <w:rsid w:val="009677A8"/>
    <w:rsid w:val="009677B4"/>
    <w:rsid w:val="009677D6"/>
    <w:rsid w:val="009677DF"/>
    <w:rsid w:val="00967832"/>
    <w:rsid w:val="00967833"/>
    <w:rsid w:val="009678C3"/>
    <w:rsid w:val="009678DA"/>
    <w:rsid w:val="009678F9"/>
    <w:rsid w:val="009678FB"/>
    <w:rsid w:val="0096793A"/>
    <w:rsid w:val="0096793F"/>
    <w:rsid w:val="00967940"/>
    <w:rsid w:val="00967953"/>
    <w:rsid w:val="0096799B"/>
    <w:rsid w:val="009679A4"/>
    <w:rsid w:val="00967A0D"/>
    <w:rsid w:val="00967A44"/>
    <w:rsid w:val="00967AB8"/>
    <w:rsid w:val="00967AE2"/>
    <w:rsid w:val="00967AEE"/>
    <w:rsid w:val="00967B02"/>
    <w:rsid w:val="00967B0D"/>
    <w:rsid w:val="00967B19"/>
    <w:rsid w:val="00967B40"/>
    <w:rsid w:val="00967B8D"/>
    <w:rsid w:val="00967BB1"/>
    <w:rsid w:val="00967BEB"/>
    <w:rsid w:val="00967BF5"/>
    <w:rsid w:val="00967C03"/>
    <w:rsid w:val="00967C09"/>
    <w:rsid w:val="00967C4A"/>
    <w:rsid w:val="00967C6F"/>
    <w:rsid w:val="00967CA8"/>
    <w:rsid w:val="00967CF1"/>
    <w:rsid w:val="00967D11"/>
    <w:rsid w:val="00967D27"/>
    <w:rsid w:val="00967D38"/>
    <w:rsid w:val="00967D3A"/>
    <w:rsid w:val="00967D4B"/>
    <w:rsid w:val="00967D8D"/>
    <w:rsid w:val="00967D9B"/>
    <w:rsid w:val="00967D9F"/>
    <w:rsid w:val="00967DDC"/>
    <w:rsid w:val="00967E0E"/>
    <w:rsid w:val="00967E5D"/>
    <w:rsid w:val="00967E91"/>
    <w:rsid w:val="00967E95"/>
    <w:rsid w:val="00967EEB"/>
    <w:rsid w:val="00967F1F"/>
    <w:rsid w:val="00967F36"/>
    <w:rsid w:val="00967F6E"/>
    <w:rsid w:val="00967FCB"/>
    <w:rsid w:val="00967FD0"/>
    <w:rsid w:val="00970009"/>
    <w:rsid w:val="00970029"/>
    <w:rsid w:val="0097008E"/>
    <w:rsid w:val="00970091"/>
    <w:rsid w:val="009700A0"/>
    <w:rsid w:val="009700AD"/>
    <w:rsid w:val="0097010D"/>
    <w:rsid w:val="00970169"/>
    <w:rsid w:val="00970174"/>
    <w:rsid w:val="00970190"/>
    <w:rsid w:val="009701A4"/>
    <w:rsid w:val="009701D0"/>
    <w:rsid w:val="0097025E"/>
    <w:rsid w:val="00970296"/>
    <w:rsid w:val="009702A5"/>
    <w:rsid w:val="009702AC"/>
    <w:rsid w:val="009702E3"/>
    <w:rsid w:val="009702FE"/>
    <w:rsid w:val="00970344"/>
    <w:rsid w:val="00970398"/>
    <w:rsid w:val="009703E6"/>
    <w:rsid w:val="00970426"/>
    <w:rsid w:val="00970453"/>
    <w:rsid w:val="009704AA"/>
    <w:rsid w:val="009704DF"/>
    <w:rsid w:val="009704E8"/>
    <w:rsid w:val="009704EC"/>
    <w:rsid w:val="00970530"/>
    <w:rsid w:val="0097054A"/>
    <w:rsid w:val="0097056C"/>
    <w:rsid w:val="0097056D"/>
    <w:rsid w:val="00970571"/>
    <w:rsid w:val="00970575"/>
    <w:rsid w:val="00970582"/>
    <w:rsid w:val="009705C7"/>
    <w:rsid w:val="009705CF"/>
    <w:rsid w:val="009705DC"/>
    <w:rsid w:val="009705FF"/>
    <w:rsid w:val="0097061C"/>
    <w:rsid w:val="00970644"/>
    <w:rsid w:val="00970650"/>
    <w:rsid w:val="00970655"/>
    <w:rsid w:val="0097066D"/>
    <w:rsid w:val="0097066F"/>
    <w:rsid w:val="0097067B"/>
    <w:rsid w:val="009706D8"/>
    <w:rsid w:val="009706F6"/>
    <w:rsid w:val="00970712"/>
    <w:rsid w:val="00970728"/>
    <w:rsid w:val="00970738"/>
    <w:rsid w:val="00970775"/>
    <w:rsid w:val="00970782"/>
    <w:rsid w:val="009707E4"/>
    <w:rsid w:val="00970809"/>
    <w:rsid w:val="009708B8"/>
    <w:rsid w:val="009708CD"/>
    <w:rsid w:val="009708F3"/>
    <w:rsid w:val="009708F6"/>
    <w:rsid w:val="009708FC"/>
    <w:rsid w:val="00970921"/>
    <w:rsid w:val="00970927"/>
    <w:rsid w:val="00970965"/>
    <w:rsid w:val="00970983"/>
    <w:rsid w:val="00970994"/>
    <w:rsid w:val="009709A7"/>
    <w:rsid w:val="009709EF"/>
    <w:rsid w:val="00970A40"/>
    <w:rsid w:val="00970A61"/>
    <w:rsid w:val="00970ACC"/>
    <w:rsid w:val="00970AD3"/>
    <w:rsid w:val="00970AED"/>
    <w:rsid w:val="00970B1D"/>
    <w:rsid w:val="00970B35"/>
    <w:rsid w:val="00970B48"/>
    <w:rsid w:val="00970B52"/>
    <w:rsid w:val="00970B64"/>
    <w:rsid w:val="00970B7E"/>
    <w:rsid w:val="00970B8F"/>
    <w:rsid w:val="00970BAF"/>
    <w:rsid w:val="00970BC8"/>
    <w:rsid w:val="00970BF9"/>
    <w:rsid w:val="00970BFD"/>
    <w:rsid w:val="00970C2A"/>
    <w:rsid w:val="00970C68"/>
    <w:rsid w:val="00970C93"/>
    <w:rsid w:val="00970CBD"/>
    <w:rsid w:val="00970CC4"/>
    <w:rsid w:val="00970CD3"/>
    <w:rsid w:val="00970CE8"/>
    <w:rsid w:val="00970D35"/>
    <w:rsid w:val="00970D52"/>
    <w:rsid w:val="00970D6B"/>
    <w:rsid w:val="00970D73"/>
    <w:rsid w:val="00970D99"/>
    <w:rsid w:val="00970DB0"/>
    <w:rsid w:val="00970DC0"/>
    <w:rsid w:val="00970DD5"/>
    <w:rsid w:val="00970DEB"/>
    <w:rsid w:val="00970E05"/>
    <w:rsid w:val="00970E5D"/>
    <w:rsid w:val="00970E67"/>
    <w:rsid w:val="00970E6E"/>
    <w:rsid w:val="00970E88"/>
    <w:rsid w:val="00970EA5"/>
    <w:rsid w:val="00970EB9"/>
    <w:rsid w:val="00970EC3"/>
    <w:rsid w:val="00970ECB"/>
    <w:rsid w:val="00970EDF"/>
    <w:rsid w:val="00970EEE"/>
    <w:rsid w:val="00970F35"/>
    <w:rsid w:val="00970F3C"/>
    <w:rsid w:val="00970F59"/>
    <w:rsid w:val="00970F66"/>
    <w:rsid w:val="00970F70"/>
    <w:rsid w:val="00970FA8"/>
    <w:rsid w:val="0097101B"/>
    <w:rsid w:val="00971061"/>
    <w:rsid w:val="00971080"/>
    <w:rsid w:val="00971090"/>
    <w:rsid w:val="009710BE"/>
    <w:rsid w:val="009710DD"/>
    <w:rsid w:val="009710F9"/>
    <w:rsid w:val="00971117"/>
    <w:rsid w:val="00971134"/>
    <w:rsid w:val="00971159"/>
    <w:rsid w:val="00971191"/>
    <w:rsid w:val="009711CF"/>
    <w:rsid w:val="009711D4"/>
    <w:rsid w:val="00971297"/>
    <w:rsid w:val="00971299"/>
    <w:rsid w:val="009712EE"/>
    <w:rsid w:val="00971326"/>
    <w:rsid w:val="00971335"/>
    <w:rsid w:val="0097133E"/>
    <w:rsid w:val="009713B6"/>
    <w:rsid w:val="009713C2"/>
    <w:rsid w:val="009713C4"/>
    <w:rsid w:val="009713D9"/>
    <w:rsid w:val="009713E5"/>
    <w:rsid w:val="00971402"/>
    <w:rsid w:val="00971407"/>
    <w:rsid w:val="00971418"/>
    <w:rsid w:val="0097142C"/>
    <w:rsid w:val="0097146F"/>
    <w:rsid w:val="00971493"/>
    <w:rsid w:val="00971498"/>
    <w:rsid w:val="0097149D"/>
    <w:rsid w:val="009714B4"/>
    <w:rsid w:val="009714D5"/>
    <w:rsid w:val="009714DE"/>
    <w:rsid w:val="0097151B"/>
    <w:rsid w:val="0097155D"/>
    <w:rsid w:val="0097159C"/>
    <w:rsid w:val="009715EB"/>
    <w:rsid w:val="00971615"/>
    <w:rsid w:val="00971627"/>
    <w:rsid w:val="0097162F"/>
    <w:rsid w:val="0097166C"/>
    <w:rsid w:val="00971690"/>
    <w:rsid w:val="009716B7"/>
    <w:rsid w:val="00971711"/>
    <w:rsid w:val="00971772"/>
    <w:rsid w:val="00971773"/>
    <w:rsid w:val="009717C8"/>
    <w:rsid w:val="009717D2"/>
    <w:rsid w:val="009717F7"/>
    <w:rsid w:val="00971802"/>
    <w:rsid w:val="0097182A"/>
    <w:rsid w:val="0097187E"/>
    <w:rsid w:val="009718A5"/>
    <w:rsid w:val="009718A7"/>
    <w:rsid w:val="009718B9"/>
    <w:rsid w:val="009718E7"/>
    <w:rsid w:val="009718EC"/>
    <w:rsid w:val="009718F0"/>
    <w:rsid w:val="00971964"/>
    <w:rsid w:val="009719A2"/>
    <w:rsid w:val="009719B6"/>
    <w:rsid w:val="009719CB"/>
    <w:rsid w:val="009719DE"/>
    <w:rsid w:val="009719F1"/>
    <w:rsid w:val="009719F3"/>
    <w:rsid w:val="00971A1A"/>
    <w:rsid w:val="00971A32"/>
    <w:rsid w:val="00971A8E"/>
    <w:rsid w:val="00971AB3"/>
    <w:rsid w:val="00971B00"/>
    <w:rsid w:val="00971B10"/>
    <w:rsid w:val="00971B18"/>
    <w:rsid w:val="00971B8B"/>
    <w:rsid w:val="00971B9B"/>
    <w:rsid w:val="00971BB6"/>
    <w:rsid w:val="00971BC4"/>
    <w:rsid w:val="00971BC5"/>
    <w:rsid w:val="00971C01"/>
    <w:rsid w:val="00971C26"/>
    <w:rsid w:val="00971C9E"/>
    <w:rsid w:val="00971C9F"/>
    <w:rsid w:val="00971CCF"/>
    <w:rsid w:val="00971D2F"/>
    <w:rsid w:val="00971D58"/>
    <w:rsid w:val="00971D5D"/>
    <w:rsid w:val="00971D7D"/>
    <w:rsid w:val="00971D95"/>
    <w:rsid w:val="00971DC6"/>
    <w:rsid w:val="00971DCD"/>
    <w:rsid w:val="00971DD3"/>
    <w:rsid w:val="00971E69"/>
    <w:rsid w:val="00971E8E"/>
    <w:rsid w:val="00971E96"/>
    <w:rsid w:val="00971EDD"/>
    <w:rsid w:val="00971EF9"/>
    <w:rsid w:val="00971EFD"/>
    <w:rsid w:val="00971F0A"/>
    <w:rsid w:val="00971F0D"/>
    <w:rsid w:val="00971F1E"/>
    <w:rsid w:val="00971F4F"/>
    <w:rsid w:val="00971F6F"/>
    <w:rsid w:val="00971F72"/>
    <w:rsid w:val="00971FB4"/>
    <w:rsid w:val="00971FC7"/>
    <w:rsid w:val="00971FDA"/>
    <w:rsid w:val="00972005"/>
    <w:rsid w:val="00972008"/>
    <w:rsid w:val="0097206D"/>
    <w:rsid w:val="00972076"/>
    <w:rsid w:val="00972078"/>
    <w:rsid w:val="0097207F"/>
    <w:rsid w:val="009720B5"/>
    <w:rsid w:val="009720DE"/>
    <w:rsid w:val="0097212A"/>
    <w:rsid w:val="0097216E"/>
    <w:rsid w:val="00972194"/>
    <w:rsid w:val="009721C5"/>
    <w:rsid w:val="00972215"/>
    <w:rsid w:val="00972242"/>
    <w:rsid w:val="00972248"/>
    <w:rsid w:val="0097227E"/>
    <w:rsid w:val="0097229B"/>
    <w:rsid w:val="009722D4"/>
    <w:rsid w:val="009722E5"/>
    <w:rsid w:val="00972304"/>
    <w:rsid w:val="0097231B"/>
    <w:rsid w:val="00972333"/>
    <w:rsid w:val="00972335"/>
    <w:rsid w:val="00972377"/>
    <w:rsid w:val="009723C7"/>
    <w:rsid w:val="009723D1"/>
    <w:rsid w:val="009723DF"/>
    <w:rsid w:val="00972419"/>
    <w:rsid w:val="0097241E"/>
    <w:rsid w:val="0097243B"/>
    <w:rsid w:val="0097245F"/>
    <w:rsid w:val="00972484"/>
    <w:rsid w:val="0097249A"/>
    <w:rsid w:val="009724F1"/>
    <w:rsid w:val="00972514"/>
    <w:rsid w:val="00972527"/>
    <w:rsid w:val="00972575"/>
    <w:rsid w:val="00972580"/>
    <w:rsid w:val="0097258A"/>
    <w:rsid w:val="00972590"/>
    <w:rsid w:val="009725A7"/>
    <w:rsid w:val="009725B5"/>
    <w:rsid w:val="009725DB"/>
    <w:rsid w:val="00972601"/>
    <w:rsid w:val="00972603"/>
    <w:rsid w:val="00972631"/>
    <w:rsid w:val="00972649"/>
    <w:rsid w:val="00972652"/>
    <w:rsid w:val="00972655"/>
    <w:rsid w:val="00972669"/>
    <w:rsid w:val="0097266B"/>
    <w:rsid w:val="0097269A"/>
    <w:rsid w:val="009726AF"/>
    <w:rsid w:val="00972711"/>
    <w:rsid w:val="00972729"/>
    <w:rsid w:val="00972749"/>
    <w:rsid w:val="0097274F"/>
    <w:rsid w:val="00972759"/>
    <w:rsid w:val="009727CE"/>
    <w:rsid w:val="009727D5"/>
    <w:rsid w:val="009727EA"/>
    <w:rsid w:val="009727FB"/>
    <w:rsid w:val="009727FC"/>
    <w:rsid w:val="00972840"/>
    <w:rsid w:val="00972898"/>
    <w:rsid w:val="009728A7"/>
    <w:rsid w:val="009728A8"/>
    <w:rsid w:val="009728A9"/>
    <w:rsid w:val="009728C5"/>
    <w:rsid w:val="00972926"/>
    <w:rsid w:val="0097292D"/>
    <w:rsid w:val="0097295A"/>
    <w:rsid w:val="00972995"/>
    <w:rsid w:val="009729CF"/>
    <w:rsid w:val="009729F4"/>
    <w:rsid w:val="00972A00"/>
    <w:rsid w:val="00972A35"/>
    <w:rsid w:val="00972A46"/>
    <w:rsid w:val="00972A55"/>
    <w:rsid w:val="00972AAB"/>
    <w:rsid w:val="00972AB1"/>
    <w:rsid w:val="00972B08"/>
    <w:rsid w:val="00972B1A"/>
    <w:rsid w:val="00972B4E"/>
    <w:rsid w:val="00972BC0"/>
    <w:rsid w:val="00972BC5"/>
    <w:rsid w:val="00972C11"/>
    <w:rsid w:val="00972C57"/>
    <w:rsid w:val="00972C66"/>
    <w:rsid w:val="00972CC0"/>
    <w:rsid w:val="00972CEC"/>
    <w:rsid w:val="00972CF7"/>
    <w:rsid w:val="00972D34"/>
    <w:rsid w:val="00972D4F"/>
    <w:rsid w:val="00972D6F"/>
    <w:rsid w:val="00972D81"/>
    <w:rsid w:val="00972D8B"/>
    <w:rsid w:val="00972D8C"/>
    <w:rsid w:val="00972DA7"/>
    <w:rsid w:val="00972DB9"/>
    <w:rsid w:val="00972DCF"/>
    <w:rsid w:val="00972DE4"/>
    <w:rsid w:val="00972E5B"/>
    <w:rsid w:val="00972E6D"/>
    <w:rsid w:val="00972E86"/>
    <w:rsid w:val="00972E87"/>
    <w:rsid w:val="00972E8A"/>
    <w:rsid w:val="00972E8B"/>
    <w:rsid w:val="00972ECE"/>
    <w:rsid w:val="00972EE4"/>
    <w:rsid w:val="00972EEE"/>
    <w:rsid w:val="00972F02"/>
    <w:rsid w:val="00972F28"/>
    <w:rsid w:val="00972F3D"/>
    <w:rsid w:val="00972F79"/>
    <w:rsid w:val="00972FB2"/>
    <w:rsid w:val="00972FD0"/>
    <w:rsid w:val="00972FD5"/>
    <w:rsid w:val="00972FD6"/>
    <w:rsid w:val="00972FF4"/>
    <w:rsid w:val="00973003"/>
    <w:rsid w:val="00973009"/>
    <w:rsid w:val="00973012"/>
    <w:rsid w:val="00973043"/>
    <w:rsid w:val="0097304E"/>
    <w:rsid w:val="0097304F"/>
    <w:rsid w:val="00973066"/>
    <w:rsid w:val="009730B0"/>
    <w:rsid w:val="009730B5"/>
    <w:rsid w:val="009730B7"/>
    <w:rsid w:val="009730DD"/>
    <w:rsid w:val="00973116"/>
    <w:rsid w:val="00973137"/>
    <w:rsid w:val="00973141"/>
    <w:rsid w:val="00973143"/>
    <w:rsid w:val="00973179"/>
    <w:rsid w:val="0097317D"/>
    <w:rsid w:val="00973199"/>
    <w:rsid w:val="00973212"/>
    <w:rsid w:val="00973230"/>
    <w:rsid w:val="0097329E"/>
    <w:rsid w:val="009732EC"/>
    <w:rsid w:val="009732FF"/>
    <w:rsid w:val="00973309"/>
    <w:rsid w:val="00973323"/>
    <w:rsid w:val="00973344"/>
    <w:rsid w:val="0097334A"/>
    <w:rsid w:val="00973350"/>
    <w:rsid w:val="00973403"/>
    <w:rsid w:val="00973434"/>
    <w:rsid w:val="00973435"/>
    <w:rsid w:val="0097348E"/>
    <w:rsid w:val="00973497"/>
    <w:rsid w:val="009734E4"/>
    <w:rsid w:val="0097350A"/>
    <w:rsid w:val="00973533"/>
    <w:rsid w:val="00973554"/>
    <w:rsid w:val="00973562"/>
    <w:rsid w:val="00973569"/>
    <w:rsid w:val="00973577"/>
    <w:rsid w:val="00973583"/>
    <w:rsid w:val="009735FF"/>
    <w:rsid w:val="0097366C"/>
    <w:rsid w:val="009736CF"/>
    <w:rsid w:val="009736D0"/>
    <w:rsid w:val="009736D6"/>
    <w:rsid w:val="00973713"/>
    <w:rsid w:val="00973725"/>
    <w:rsid w:val="00973744"/>
    <w:rsid w:val="009737D1"/>
    <w:rsid w:val="009737F7"/>
    <w:rsid w:val="00973809"/>
    <w:rsid w:val="0097381A"/>
    <w:rsid w:val="0097381B"/>
    <w:rsid w:val="00973825"/>
    <w:rsid w:val="00973836"/>
    <w:rsid w:val="00973853"/>
    <w:rsid w:val="00973858"/>
    <w:rsid w:val="0097389A"/>
    <w:rsid w:val="009738E6"/>
    <w:rsid w:val="0097391A"/>
    <w:rsid w:val="0097391C"/>
    <w:rsid w:val="0097394B"/>
    <w:rsid w:val="00973963"/>
    <w:rsid w:val="009739BA"/>
    <w:rsid w:val="009739F3"/>
    <w:rsid w:val="00973A02"/>
    <w:rsid w:val="00973A44"/>
    <w:rsid w:val="00973A97"/>
    <w:rsid w:val="00973A98"/>
    <w:rsid w:val="00973AA4"/>
    <w:rsid w:val="00973AAC"/>
    <w:rsid w:val="00973AC1"/>
    <w:rsid w:val="00973AD0"/>
    <w:rsid w:val="00973AEE"/>
    <w:rsid w:val="00973AFC"/>
    <w:rsid w:val="00973B04"/>
    <w:rsid w:val="00973B0C"/>
    <w:rsid w:val="00973B1A"/>
    <w:rsid w:val="00973B3A"/>
    <w:rsid w:val="00973B43"/>
    <w:rsid w:val="00973B61"/>
    <w:rsid w:val="00973B74"/>
    <w:rsid w:val="00973BBF"/>
    <w:rsid w:val="00973C46"/>
    <w:rsid w:val="00973C54"/>
    <w:rsid w:val="00973CB2"/>
    <w:rsid w:val="00973CC0"/>
    <w:rsid w:val="00973CDA"/>
    <w:rsid w:val="00973CF5"/>
    <w:rsid w:val="00973D11"/>
    <w:rsid w:val="00973D36"/>
    <w:rsid w:val="00973D48"/>
    <w:rsid w:val="00973D60"/>
    <w:rsid w:val="00973D94"/>
    <w:rsid w:val="00973D9C"/>
    <w:rsid w:val="00973DB0"/>
    <w:rsid w:val="00973DCC"/>
    <w:rsid w:val="00973DDE"/>
    <w:rsid w:val="00973DE0"/>
    <w:rsid w:val="00973DFB"/>
    <w:rsid w:val="00973E03"/>
    <w:rsid w:val="00973E08"/>
    <w:rsid w:val="00973E14"/>
    <w:rsid w:val="00973E3D"/>
    <w:rsid w:val="00973E63"/>
    <w:rsid w:val="00973E7B"/>
    <w:rsid w:val="00973E84"/>
    <w:rsid w:val="00973E87"/>
    <w:rsid w:val="00973EDE"/>
    <w:rsid w:val="00973EE6"/>
    <w:rsid w:val="00973EED"/>
    <w:rsid w:val="00973F01"/>
    <w:rsid w:val="00973F2C"/>
    <w:rsid w:val="00973F99"/>
    <w:rsid w:val="0097406B"/>
    <w:rsid w:val="00974112"/>
    <w:rsid w:val="00974183"/>
    <w:rsid w:val="009741AE"/>
    <w:rsid w:val="009741CB"/>
    <w:rsid w:val="009741E6"/>
    <w:rsid w:val="0097420B"/>
    <w:rsid w:val="00974219"/>
    <w:rsid w:val="0097421A"/>
    <w:rsid w:val="0097421B"/>
    <w:rsid w:val="0097427A"/>
    <w:rsid w:val="0097429F"/>
    <w:rsid w:val="009742CC"/>
    <w:rsid w:val="009742D2"/>
    <w:rsid w:val="00974300"/>
    <w:rsid w:val="0097433C"/>
    <w:rsid w:val="00974343"/>
    <w:rsid w:val="00974350"/>
    <w:rsid w:val="00974356"/>
    <w:rsid w:val="009743BF"/>
    <w:rsid w:val="009743F7"/>
    <w:rsid w:val="0097440B"/>
    <w:rsid w:val="0097440F"/>
    <w:rsid w:val="00974473"/>
    <w:rsid w:val="009744A0"/>
    <w:rsid w:val="009744D7"/>
    <w:rsid w:val="009744DA"/>
    <w:rsid w:val="009744EE"/>
    <w:rsid w:val="009744FF"/>
    <w:rsid w:val="00974537"/>
    <w:rsid w:val="00974540"/>
    <w:rsid w:val="00974580"/>
    <w:rsid w:val="00974582"/>
    <w:rsid w:val="00974584"/>
    <w:rsid w:val="009745A0"/>
    <w:rsid w:val="009745A2"/>
    <w:rsid w:val="009745B2"/>
    <w:rsid w:val="00974652"/>
    <w:rsid w:val="00974658"/>
    <w:rsid w:val="00974668"/>
    <w:rsid w:val="00974694"/>
    <w:rsid w:val="00974699"/>
    <w:rsid w:val="009746CA"/>
    <w:rsid w:val="00974706"/>
    <w:rsid w:val="0097472F"/>
    <w:rsid w:val="00974775"/>
    <w:rsid w:val="009747B8"/>
    <w:rsid w:val="009747C7"/>
    <w:rsid w:val="00974860"/>
    <w:rsid w:val="00974869"/>
    <w:rsid w:val="009748A0"/>
    <w:rsid w:val="009748C7"/>
    <w:rsid w:val="00974943"/>
    <w:rsid w:val="0097494B"/>
    <w:rsid w:val="00974980"/>
    <w:rsid w:val="0097498C"/>
    <w:rsid w:val="009749A4"/>
    <w:rsid w:val="009749BE"/>
    <w:rsid w:val="009749E7"/>
    <w:rsid w:val="009749F4"/>
    <w:rsid w:val="009749F5"/>
    <w:rsid w:val="00974A00"/>
    <w:rsid w:val="00974A1B"/>
    <w:rsid w:val="00974A63"/>
    <w:rsid w:val="00974A77"/>
    <w:rsid w:val="00974A8A"/>
    <w:rsid w:val="00974A9D"/>
    <w:rsid w:val="00974ABE"/>
    <w:rsid w:val="00974AC1"/>
    <w:rsid w:val="00974ACF"/>
    <w:rsid w:val="00974AFE"/>
    <w:rsid w:val="00974B25"/>
    <w:rsid w:val="00974B55"/>
    <w:rsid w:val="00974B58"/>
    <w:rsid w:val="00974B6B"/>
    <w:rsid w:val="00974B80"/>
    <w:rsid w:val="00974B86"/>
    <w:rsid w:val="00974C6C"/>
    <w:rsid w:val="00974C8F"/>
    <w:rsid w:val="00974C98"/>
    <w:rsid w:val="00974C9F"/>
    <w:rsid w:val="00974CAE"/>
    <w:rsid w:val="00974CB0"/>
    <w:rsid w:val="00974CDA"/>
    <w:rsid w:val="00974CE0"/>
    <w:rsid w:val="00974D1F"/>
    <w:rsid w:val="00974D53"/>
    <w:rsid w:val="00974D94"/>
    <w:rsid w:val="00974DDA"/>
    <w:rsid w:val="00974DE6"/>
    <w:rsid w:val="00974E17"/>
    <w:rsid w:val="00974E6F"/>
    <w:rsid w:val="00974E80"/>
    <w:rsid w:val="00974EBF"/>
    <w:rsid w:val="00974F11"/>
    <w:rsid w:val="00974F1B"/>
    <w:rsid w:val="00974F68"/>
    <w:rsid w:val="00974F8C"/>
    <w:rsid w:val="00974F91"/>
    <w:rsid w:val="00974F98"/>
    <w:rsid w:val="00974FA5"/>
    <w:rsid w:val="00974FFB"/>
    <w:rsid w:val="0097500D"/>
    <w:rsid w:val="00975060"/>
    <w:rsid w:val="00975086"/>
    <w:rsid w:val="009750B1"/>
    <w:rsid w:val="009750E0"/>
    <w:rsid w:val="00975107"/>
    <w:rsid w:val="0097510B"/>
    <w:rsid w:val="00975122"/>
    <w:rsid w:val="0097512B"/>
    <w:rsid w:val="00975177"/>
    <w:rsid w:val="0097518B"/>
    <w:rsid w:val="0097518F"/>
    <w:rsid w:val="009751D5"/>
    <w:rsid w:val="009751D8"/>
    <w:rsid w:val="009751FB"/>
    <w:rsid w:val="0097520A"/>
    <w:rsid w:val="0097520E"/>
    <w:rsid w:val="00975226"/>
    <w:rsid w:val="00975274"/>
    <w:rsid w:val="0097528C"/>
    <w:rsid w:val="009752BF"/>
    <w:rsid w:val="009752D8"/>
    <w:rsid w:val="00975303"/>
    <w:rsid w:val="0097530E"/>
    <w:rsid w:val="00975318"/>
    <w:rsid w:val="00975335"/>
    <w:rsid w:val="0097533D"/>
    <w:rsid w:val="00975349"/>
    <w:rsid w:val="00975358"/>
    <w:rsid w:val="00975375"/>
    <w:rsid w:val="009753B9"/>
    <w:rsid w:val="009753E6"/>
    <w:rsid w:val="00975465"/>
    <w:rsid w:val="0097546A"/>
    <w:rsid w:val="0097547F"/>
    <w:rsid w:val="009754C4"/>
    <w:rsid w:val="009754C6"/>
    <w:rsid w:val="009754C7"/>
    <w:rsid w:val="009754E6"/>
    <w:rsid w:val="009754F2"/>
    <w:rsid w:val="00975535"/>
    <w:rsid w:val="00975553"/>
    <w:rsid w:val="00975565"/>
    <w:rsid w:val="00975579"/>
    <w:rsid w:val="009755EB"/>
    <w:rsid w:val="009755ED"/>
    <w:rsid w:val="00975616"/>
    <w:rsid w:val="00975638"/>
    <w:rsid w:val="0097563F"/>
    <w:rsid w:val="00975640"/>
    <w:rsid w:val="00975647"/>
    <w:rsid w:val="009756F3"/>
    <w:rsid w:val="009756F4"/>
    <w:rsid w:val="0097570F"/>
    <w:rsid w:val="00975719"/>
    <w:rsid w:val="0097572C"/>
    <w:rsid w:val="00975773"/>
    <w:rsid w:val="00975780"/>
    <w:rsid w:val="009757B4"/>
    <w:rsid w:val="009757C4"/>
    <w:rsid w:val="009757C9"/>
    <w:rsid w:val="009757F1"/>
    <w:rsid w:val="009757FC"/>
    <w:rsid w:val="00975823"/>
    <w:rsid w:val="0097594E"/>
    <w:rsid w:val="00975972"/>
    <w:rsid w:val="009759EB"/>
    <w:rsid w:val="00975A34"/>
    <w:rsid w:val="00975A47"/>
    <w:rsid w:val="00975A4F"/>
    <w:rsid w:val="00975A8E"/>
    <w:rsid w:val="00975AA9"/>
    <w:rsid w:val="00975AD3"/>
    <w:rsid w:val="00975AFA"/>
    <w:rsid w:val="00975B0C"/>
    <w:rsid w:val="00975B38"/>
    <w:rsid w:val="00975B81"/>
    <w:rsid w:val="00975BC4"/>
    <w:rsid w:val="00975BC7"/>
    <w:rsid w:val="00975BFA"/>
    <w:rsid w:val="00975C02"/>
    <w:rsid w:val="00975C20"/>
    <w:rsid w:val="00975C2B"/>
    <w:rsid w:val="00975C5B"/>
    <w:rsid w:val="00975C70"/>
    <w:rsid w:val="00975C77"/>
    <w:rsid w:val="00975D55"/>
    <w:rsid w:val="00975D5C"/>
    <w:rsid w:val="00975DBA"/>
    <w:rsid w:val="00975DC3"/>
    <w:rsid w:val="00975DDF"/>
    <w:rsid w:val="00975E06"/>
    <w:rsid w:val="00975E3C"/>
    <w:rsid w:val="00975EA1"/>
    <w:rsid w:val="00975F3D"/>
    <w:rsid w:val="00975F42"/>
    <w:rsid w:val="00975FAD"/>
    <w:rsid w:val="0097600B"/>
    <w:rsid w:val="00976023"/>
    <w:rsid w:val="0097602B"/>
    <w:rsid w:val="00976053"/>
    <w:rsid w:val="00976054"/>
    <w:rsid w:val="0097608E"/>
    <w:rsid w:val="00976094"/>
    <w:rsid w:val="00976106"/>
    <w:rsid w:val="0097610A"/>
    <w:rsid w:val="00976117"/>
    <w:rsid w:val="0097617B"/>
    <w:rsid w:val="0097619D"/>
    <w:rsid w:val="0097619F"/>
    <w:rsid w:val="009761B7"/>
    <w:rsid w:val="00976263"/>
    <w:rsid w:val="00976276"/>
    <w:rsid w:val="00976280"/>
    <w:rsid w:val="00976282"/>
    <w:rsid w:val="009762A4"/>
    <w:rsid w:val="009762A7"/>
    <w:rsid w:val="009762E0"/>
    <w:rsid w:val="00976307"/>
    <w:rsid w:val="0097630B"/>
    <w:rsid w:val="0097630C"/>
    <w:rsid w:val="00976310"/>
    <w:rsid w:val="00976317"/>
    <w:rsid w:val="00976340"/>
    <w:rsid w:val="00976347"/>
    <w:rsid w:val="0097636D"/>
    <w:rsid w:val="00976379"/>
    <w:rsid w:val="00976397"/>
    <w:rsid w:val="009763A7"/>
    <w:rsid w:val="009763B3"/>
    <w:rsid w:val="009763C1"/>
    <w:rsid w:val="00976415"/>
    <w:rsid w:val="0097642C"/>
    <w:rsid w:val="0097643D"/>
    <w:rsid w:val="00976444"/>
    <w:rsid w:val="00976455"/>
    <w:rsid w:val="00976459"/>
    <w:rsid w:val="0097648E"/>
    <w:rsid w:val="00976497"/>
    <w:rsid w:val="009764C8"/>
    <w:rsid w:val="009764E9"/>
    <w:rsid w:val="009764EF"/>
    <w:rsid w:val="00976505"/>
    <w:rsid w:val="00976518"/>
    <w:rsid w:val="0097652A"/>
    <w:rsid w:val="00976577"/>
    <w:rsid w:val="009765A7"/>
    <w:rsid w:val="00976626"/>
    <w:rsid w:val="00976644"/>
    <w:rsid w:val="0097665B"/>
    <w:rsid w:val="0097666B"/>
    <w:rsid w:val="009766A2"/>
    <w:rsid w:val="009766AA"/>
    <w:rsid w:val="009766B4"/>
    <w:rsid w:val="009766CE"/>
    <w:rsid w:val="00976713"/>
    <w:rsid w:val="00976750"/>
    <w:rsid w:val="00976789"/>
    <w:rsid w:val="00976795"/>
    <w:rsid w:val="009767A4"/>
    <w:rsid w:val="009767AA"/>
    <w:rsid w:val="009767B1"/>
    <w:rsid w:val="009767CB"/>
    <w:rsid w:val="00976843"/>
    <w:rsid w:val="00976851"/>
    <w:rsid w:val="00976868"/>
    <w:rsid w:val="00976892"/>
    <w:rsid w:val="009768AF"/>
    <w:rsid w:val="009768B0"/>
    <w:rsid w:val="009768CD"/>
    <w:rsid w:val="009768E8"/>
    <w:rsid w:val="00976902"/>
    <w:rsid w:val="0097693F"/>
    <w:rsid w:val="009769A6"/>
    <w:rsid w:val="009769BD"/>
    <w:rsid w:val="009769E2"/>
    <w:rsid w:val="009769F5"/>
    <w:rsid w:val="009769F8"/>
    <w:rsid w:val="00976A7E"/>
    <w:rsid w:val="00976B37"/>
    <w:rsid w:val="00976B56"/>
    <w:rsid w:val="00976B71"/>
    <w:rsid w:val="00976B73"/>
    <w:rsid w:val="00976B78"/>
    <w:rsid w:val="00976B88"/>
    <w:rsid w:val="00976BF5"/>
    <w:rsid w:val="00976BF6"/>
    <w:rsid w:val="00976C27"/>
    <w:rsid w:val="00976C9E"/>
    <w:rsid w:val="00976CDB"/>
    <w:rsid w:val="00976CE6"/>
    <w:rsid w:val="00976D01"/>
    <w:rsid w:val="00976D25"/>
    <w:rsid w:val="00976D69"/>
    <w:rsid w:val="00976D97"/>
    <w:rsid w:val="00976DE4"/>
    <w:rsid w:val="00976DED"/>
    <w:rsid w:val="00976DFF"/>
    <w:rsid w:val="00976E07"/>
    <w:rsid w:val="00976E10"/>
    <w:rsid w:val="00976E23"/>
    <w:rsid w:val="00976E4A"/>
    <w:rsid w:val="00976E55"/>
    <w:rsid w:val="00976E64"/>
    <w:rsid w:val="00976E86"/>
    <w:rsid w:val="00976EBE"/>
    <w:rsid w:val="00976EE7"/>
    <w:rsid w:val="00976F18"/>
    <w:rsid w:val="00976F1A"/>
    <w:rsid w:val="00976F59"/>
    <w:rsid w:val="00976FB3"/>
    <w:rsid w:val="00976FC8"/>
    <w:rsid w:val="00976FEB"/>
    <w:rsid w:val="00977041"/>
    <w:rsid w:val="0097707C"/>
    <w:rsid w:val="00977080"/>
    <w:rsid w:val="00977091"/>
    <w:rsid w:val="00977098"/>
    <w:rsid w:val="009770B8"/>
    <w:rsid w:val="009770BD"/>
    <w:rsid w:val="009770BE"/>
    <w:rsid w:val="00977123"/>
    <w:rsid w:val="00977130"/>
    <w:rsid w:val="00977153"/>
    <w:rsid w:val="0097716D"/>
    <w:rsid w:val="00977191"/>
    <w:rsid w:val="009771B0"/>
    <w:rsid w:val="009771CC"/>
    <w:rsid w:val="00977212"/>
    <w:rsid w:val="00977253"/>
    <w:rsid w:val="0097727E"/>
    <w:rsid w:val="009772C9"/>
    <w:rsid w:val="009772EE"/>
    <w:rsid w:val="00977312"/>
    <w:rsid w:val="00977316"/>
    <w:rsid w:val="00977358"/>
    <w:rsid w:val="00977366"/>
    <w:rsid w:val="0097737B"/>
    <w:rsid w:val="009773D6"/>
    <w:rsid w:val="009773D7"/>
    <w:rsid w:val="009773DC"/>
    <w:rsid w:val="009773E3"/>
    <w:rsid w:val="009773FE"/>
    <w:rsid w:val="00977401"/>
    <w:rsid w:val="00977426"/>
    <w:rsid w:val="00977437"/>
    <w:rsid w:val="00977452"/>
    <w:rsid w:val="00977468"/>
    <w:rsid w:val="009774C8"/>
    <w:rsid w:val="009774D9"/>
    <w:rsid w:val="009774F5"/>
    <w:rsid w:val="00977522"/>
    <w:rsid w:val="0097759E"/>
    <w:rsid w:val="009775CB"/>
    <w:rsid w:val="00977649"/>
    <w:rsid w:val="00977656"/>
    <w:rsid w:val="00977662"/>
    <w:rsid w:val="00977664"/>
    <w:rsid w:val="0097766C"/>
    <w:rsid w:val="0097769F"/>
    <w:rsid w:val="009776E4"/>
    <w:rsid w:val="009776E6"/>
    <w:rsid w:val="00977710"/>
    <w:rsid w:val="00977716"/>
    <w:rsid w:val="00977747"/>
    <w:rsid w:val="00977791"/>
    <w:rsid w:val="00977796"/>
    <w:rsid w:val="009777BF"/>
    <w:rsid w:val="009777E5"/>
    <w:rsid w:val="009777EA"/>
    <w:rsid w:val="009777F1"/>
    <w:rsid w:val="00977836"/>
    <w:rsid w:val="00977859"/>
    <w:rsid w:val="0097786C"/>
    <w:rsid w:val="0097788F"/>
    <w:rsid w:val="009778B0"/>
    <w:rsid w:val="00977919"/>
    <w:rsid w:val="00977945"/>
    <w:rsid w:val="00977994"/>
    <w:rsid w:val="009779A7"/>
    <w:rsid w:val="009779F0"/>
    <w:rsid w:val="00977A0E"/>
    <w:rsid w:val="00977A1E"/>
    <w:rsid w:val="00977A6C"/>
    <w:rsid w:val="00977A70"/>
    <w:rsid w:val="00977A9A"/>
    <w:rsid w:val="00977ACE"/>
    <w:rsid w:val="00977B17"/>
    <w:rsid w:val="00977B51"/>
    <w:rsid w:val="00977B52"/>
    <w:rsid w:val="00977B7B"/>
    <w:rsid w:val="00977B93"/>
    <w:rsid w:val="00977B9F"/>
    <w:rsid w:val="00977BA9"/>
    <w:rsid w:val="00977C0E"/>
    <w:rsid w:val="00977C19"/>
    <w:rsid w:val="00977C1B"/>
    <w:rsid w:val="00977C83"/>
    <w:rsid w:val="00977CB2"/>
    <w:rsid w:val="00977CB5"/>
    <w:rsid w:val="00977D0F"/>
    <w:rsid w:val="00977D12"/>
    <w:rsid w:val="00977D75"/>
    <w:rsid w:val="00977D88"/>
    <w:rsid w:val="00977DB2"/>
    <w:rsid w:val="00977DD4"/>
    <w:rsid w:val="00977E0D"/>
    <w:rsid w:val="00977E19"/>
    <w:rsid w:val="00977E43"/>
    <w:rsid w:val="00977E5C"/>
    <w:rsid w:val="00977E5E"/>
    <w:rsid w:val="00977E63"/>
    <w:rsid w:val="00977E6A"/>
    <w:rsid w:val="00977E87"/>
    <w:rsid w:val="00977EB4"/>
    <w:rsid w:val="00977EF5"/>
    <w:rsid w:val="00977F51"/>
    <w:rsid w:val="00977F72"/>
    <w:rsid w:val="00977F83"/>
    <w:rsid w:val="00977FB9"/>
    <w:rsid w:val="00980013"/>
    <w:rsid w:val="0098001F"/>
    <w:rsid w:val="00980032"/>
    <w:rsid w:val="00980040"/>
    <w:rsid w:val="00980044"/>
    <w:rsid w:val="009800A2"/>
    <w:rsid w:val="009800AC"/>
    <w:rsid w:val="009800E7"/>
    <w:rsid w:val="009800EB"/>
    <w:rsid w:val="00980166"/>
    <w:rsid w:val="0098016F"/>
    <w:rsid w:val="009801CE"/>
    <w:rsid w:val="0098020A"/>
    <w:rsid w:val="0098024B"/>
    <w:rsid w:val="0098025E"/>
    <w:rsid w:val="00980266"/>
    <w:rsid w:val="00980273"/>
    <w:rsid w:val="00980277"/>
    <w:rsid w:val="009802C9"/>
    <w:rsid w:val="009802E8"/>
    <w:rsid w:val="009802ED"/>
    <w:rsid w:val="009802F0"/>
    <w:rsid w:val="009802F5"/>
    <w:rsid w:val="00980302"/>
    <w:rsid w:val="00980303"/>
    <w:rsid w:val="00980366"/>
    <w:rsid w:val="009803A8"/>
    <w:rsid w:val="009803AB"/>
    <w:rsid w:val="00980439"/>
    <w:rsid w:val="0098043C"/>
    <w:rsid w:val="0098045F"/>
    <w:rsid w:val="0098049E"/>
    <w:rsid w:val="009804A2"/>
    <w:rsid w:val="009804EC"/>
    <w:rsid w:val="00980545"/>
    <w:rsid w:val="00980553"/>
    <w:rsid w:val="0098058D"/>
    <w:rsid w:val="00980598"/>
    <w:rsid w:val="009805B9"/>
    <w:rsid w:val="009805C3"/>
    <w:rsid w:val="00980612"/>
    <w:rsid w:val="0098066E"/>
    <w:rsid w:val="00980721"/>
    <w:rsid w:val="00980746"/>
    <w:rsid w:val="00980762"/>
    <w:rsid w:val="00980804"/>
    <w:rsid w:val="00980816"/>
    <w:rsid w:val="0098083E"/>
    <w:rsid w:val="00980856"/>
    <w:rsid w:val="00980884"/>
    <w:rsid w:val="009808AA"/>
    <w:rsid w:val="009808AE"/>
    <w:rsid w:val="009808C4"/>
    <w:rsid w:val="009808D7"/>
    <w:rsid w:val="009808F0"/>
    <w:rsid w:val="009808FD"/>
    <w:rsid w:val="00980934"/>
    <w:rsid w:val="00980952"/>
    <w:rsid w:val="00980992"/>
    <w:rsid w:val="009809E5"/>
    <w:rsid w:val="00980A17"/>
    <w:rsid w:val="00980A2A"/>
    <w:rsid w:val="00980A48"/>
    <w:rsid w:val="00980A4B"/>
    <w:rsid w:val="00980A65"/>
    <w:rsid w:val="00980AAC"/>
    <w:rsid w:val="00980ADF"/>
    <w:rsid w:val="00980B01"/>
    <w:rsid w:val="00980B2A"/>
    <w:rsid w:val="00980B2D"/>
    <w:rsid w:val="00980B3A"/>
    <w:rsid w:val="00980BC7"/>
    <w:rsid w:val="00980C1C"/>
    <w:rsid w:val="00980C4B"/>
    <w:rsid w:val="00980C64"/>
    <w:rsid w:val="00980C7D"/>
    <w:rsid w:val="00980C7E"/>
    <w:rsid w:val="00980C95"/>
    <w:rsid w:val="00980CAE"/>
    <w:rsid w:val="00980CE8"/>
    <w:rsid w:val="00980D27"/>
    <w:rsid w:val="00980D32"/>
    <w:rsid w:val="00980D86"/>
    <w:rsid w:val="00980E1C"/>
    <w:rsid w:val="00980E23"/>
    <w:rsid w:val="00980E41"/>
    <w:rsid w:val="00980E61"/>
    <w:rsid w:val="00980E8E"/>
    <w:rsid w:val="00980E9E"/>
    <w:rsid w:val="00980EE8"/>
    <w:rsid w:val="00980F51"/>
    <w:rsid w:val="00980F65"/>
    <w:rsid w:val="00980FAA"/>
    <w:rsid w:val="00980FED"/>
    <w:rsid w:val="00981005"/>
    <w:rsid w:val="00981012"/>
    <w:rsid w:val="0098101D"/>
    <w:rsid w:val="00981027"/>
    <w:rsid w:val="00981028"/>
    <w:rsid w:val="00981037"/>
    <w:rsid w:val="00981087"/>
    <w:rsid w:val="009810D7"/>
    <w:rsid w:val="009810F2"/>
    <w:rsid w:val="0098114C"/>
    <w:rsid w:val="0098115C"/>
    <w:rsid w:val="009811DE"/>
    <w:rsid w:val="009811E0"/>
    <w:rsid w:val="009811F2"/>
    <w:rsid w:val="00981223"/>
    <w:rsid w:val="009812A6"/>
    <w:rsid w:val="009812A8"/>
    <w:rsid w:val="009812B3"/>
    <w:rsid w:val="009812DA"/>
    <w:rsid w:val="009812EA"/>
    <w:rsid w:val="009812F3"/>
    <w:rsid w:val="0098131F"/>
    <w:rsid w:val="0098137B"/>
    <w:rsid w:val="009813AF"/>
    <w:rsid w:val="009813B6"/>
    <w:rsid w:val="009813CA"/>
    <w:rsid w:val="0098141B"/>
    <w:rsid w:val="0098143C"/>
    <w:rsid w:val="00981472"/>
    <w:rsid w:val="00981489"/>
    <w:rsid w:val="0098149E"/>
    <w:rsid w:val="009814B5"/>
    <w:rsid w:val="009814B9"/>
    <w:rsid w:val="009814C4"/>
    <w:rsid w:val="009814E6"/>
    <w:rsid w:val="009814F5"/>
    <w:rsid w:val="009814FE"/>
    <w:rsid w:val="00981505"/>
    <w:rsid w:val="00981510"/>
    <w:rsid w:val="00981559"/>
    <w:rsid w:val="00981563"/>
    <w:rsid w:val="00981577"/>
    <w:rsid w:val="00981581"/>
    <w:rsid w:val="0098158B"/>
    <w:rsid w:val="009815B9"/>
    <w:rsid w:val="009815E2"/>
    <w:rsid w:val="009815F4"/>
    <w:rsid w:val="00981601"/>
    <w:rsid w:val="00981647"/>
    <w:rsid w:val="00981659"/>
    <w:rsid w:val="00981676"/>
    <w:rsid w:val="00981685"/>
    <w:rsid w:val="00981694"/>
    <w:rsid w:val="009816BD"/>
    <w:rsid w:val="00981712"/>
    <w:rsid w:val="00981717"/>
    <w:rsid w:val="00981721"/>
    <w:rsid w:val="0098175F"/>
    <w:rsid w:val="00981771"/>
    <w:rsid w:val="00981775"/>
    <w:rsid w:val="00981789"/>
    <w:rsid w:val="0098178C"/>
    <w:rsid w:val="00981793"/>
    <w:rsid w:val="00981794"/>
    <w:rsid w:val="009817AA"/>
    <w:rsid w:val="00981809"/>
    <w:rsid w:val="00981822"/>
    <w:rsid w:val="00981898"/>
    <w:rsid w:val="009818BD"/>
    <w:rsid w:val="009818C7"/>
    <w:rsid w:val="009818E4"/>
    <w:rsid w:val="009818EF"/>
    <w:rsid w:val="00981908"/>
    <w:rsid w:val="00981916"/>
    <w:rsid w:val="0098192C"/>
    <w:rsid w:val="00981932"/>
    <w:rsid w:val="00981953"/>
    <w:rsid w:val="0098195A"/>
    <w:rsid w:val="00981980"/>
    <w:rsid w:val="0098198B"/>
    <w:rsid w:val="0098199E"/>
    <w:rsid w:val="009819B8"/>
    <w:rsid w:val="009819F9"/>
    <w:rsid w:val="00981A13"/>
    <w:rsid w:val="00981A22"/>
    <w:rsid w:val="00981A2B"/>
    <w:rsid w:val="00981A71"/>
    <w:rsid w:val="00981AEB"/>
    <w:rsid w:val="00981AEC"/>
    <w:rsid w:val="00981AF6"/>
    <w:rsid w:val="00981AFF"/>
    <w:rsid w:val="00981B10"/>
    <w:rsid w:val="00981B7B"/>
    <w:rsid w:val="00981B86"/>
    <w:rsid w:val="00981B98"/>
    <w:rsid w:val="00981BB7"/>
    <w:rsid w:val="00981BC2"/>
    <w:rsid w:val="00981BD9"/>
    <w:rsid w:val="00981BE2"/>
    <w:rsid w:val="00981C3C"/>
    <w:rsid w:val="00981C63"/>
    <w:rsid w:val="00981C83"/>
    <w:rsid w:val="00981C99"/>
    <w:rsid w:val="00981CA0"/>
    <w:rsid w:val="00981CB4"/>
    <w:rsid w:val="00981CC2"/>
    <w:rsid w:val="00981D4A"/>
    <w:rsid w:val="00981D56"/>
    <w:rsid w:val="00981D7A"/>
    <w:rsid w:val="00981DAC"/>
    <w:rsid w:val="00981E6E"/>
    <w:rsid w:val="00981E72"/>
    <w:rsid w:val="00981E8D"/>
    <w:rsid w:val="00981EA5"/>
    <w:rsid w:val="00981EC8"/>
    <w:rsid w:val="00981ED5"/>
    <w:rsid w:val="00981F5C"/>
    <w:rsid w:val="00981F7B"/>
    <w:rsid w:val="00981F87"/>
    <w:rsid w:val="00981FA4"/>
    <w:rsid w:val="00981FA5"/>
    <w:rsid w:val="00981FAD"/>
    <w:rsid w:val="00981FD2"/>
    <w:rsid w:val="00982005"/>
    <w:rsid w:val="0098200F"/>
    <w:rsid w:val="0098203C"/>
    <w:rsid w:val="00982124"/>
    <w:rsid w:val="00982161"/>
    <w:rsid w:val="00982177"/>
    <w:rsid w:val="00982194"/>
    <w:rsid w:val="009821AC"/>
    <w:rsid w:val="009821C1"/>
    <w:rsid w:val="00982220"/>
    <w:rsid w:val="0098224F"/>
    <w:rsid w:val="00982251"/>
    <w:rsid w:val="00982252"/>
    <w:rsid w:val="0098225C"/>
    <w:rsid w:val="00982269"/>
    <w:rsid w:val="009822B7"/>
    <w:rsid w:val="009822C0"/>
    <w:rsid w:val="009822F4"/>
    <w:rsid w:val="0098236F"/>
    <w:rsid w:val="009823C6"/>
    <w:rsid w:val="009823EA"/>
    <w:rsid w:val="0098242B"/>
    <w:rsid w:val="0098243B"/>
    <w:rsid w:val="00982477"/>
    <w:rsid w:val="009824A1"/>
    <w:rsid w:val="009824AA"/>
    <w:rsid w:val="009824D0"/>
    <w:rsid w:val="009824D4"/>
    <w:rsid w:val="009824D5"/>
    <w:rsid w:val="009824E4"/>
    <w:rsid w:val="0098252A"/>
    <w:rsid w:val="0098254B"/>
    <w:rsid w:val="00982568"/>
    <w:rsid w:val="0098257C"/>
    <w:rsid w:val="00982593"/>
    <w:rsid w:val="009825C6"/>
    <w:rsid w:val="009825CA"/>
    <w:rsid w:val="0098263F"/>
    <w:rsid w:val="00982689"/>
    <w:rsid w:val="009826AE"/>
    <w:rsid w:val="009826BE"/>
    <w:rsid w:val="009826CD"/>
    <w:rsid w:val="00982705"/>
    <w:rsid w:val="0098271E"/>
    <w:rsid w:val="00982758"/>
    <w:rsid w:val="00982797"/>
    <w:rsid w:val="00982799"/>
    <w:rsid w:val="009827AB"/>
    <w:rsid w:val="0098280B"/>
    <w:rsid w:val="0098281E"/>
    <w:rsid w:val="0098282C"/>
    <w:rsid w:val="00982853"/>
    <w:rsid w:val="00982863"/>
    <w:rsid w:val="00982898"/>
    <w:rsid w:val="0098289A"/>
    <w:rsid w:val="009828AC"/>
    <w:rsid w:val="009828B2"/>
    <w:rsid w:val="009828CB"/>
    <w:rsid w:val="009828D8"/>
    <w:rsid w:val="009828F1"/>
    <w:rsid w:val="0098290A"/>
    <w:rsid w:val="0098291B"/>
    <w:rsid w:val="0098292B"/>
    <w:rsid w:val="00982941"/>
    <w:rsid w:val="00982953"/>
    <w:rsid w:val="0098297E"/>
    <w:rsid w:val="0098299D"/>
    <w:rsid w:val="009829A9"/>
    <w:rsid w:val="009829C1"/>
    <w:rsid w:val="009829FE"/>
    <w:rsid w:val="00982A1C"/>
    <w:rsid w:val="00982A40"/>
    <w:rsid w:val="00982A87"/>
    <w:rsid w:val="00982AAE"/>
    <w:rsid w:val="00982ABE"/>
    <w:rsid w:val="00982AC8"/>
    <w:rsid w:val="00982ACD"/>
    <w:rsid w:val="00982B02"/>
    <w:rsid w:val="00982B0A"/>
    <w:rsid w:val="00982B24"/>
    <w:rsid w:val="00982B68"/>
    <w:rsid w:val="00982B91"/>
    <w:rsid w:val="00982B92"/>
    <w:rsid w:val="00982BA4"/>
    <w:rsid w:val="00982BB5"/>
    <w:rsid w:val="00982BCB"/>
    <w:rsid w:val="00982C5C"/>
    <w:rsid w:val="00982D2C"/>
    <w:rsid w:val="00982D81"/>
    <w:rsid w:val="00982D8C"/>
    <w:rsid w:val="00982DCA"/>
    <w:rsid w:val="00982DCE"/>
    <w:rsid w:val="00982DD3"/>
    <w:rsid w:val="00982DEC"/>
    <w:rsid w:val="00982E5A"/>
    <w:rsid w:val="00982E5C"/>
    <w:rsid w:val="00982E75"/>
    <w:rsid w:val="00982E89"/>
    <w:rsid w:val="00982E92"/>
    <w:rsid w:val="00982E94"/>
    <w:rsid w:val="00982EA8"/>
    <w:rsid w:val="00982EC2"/>
    <w:rsid w:val="00982EDE"/>
    <w:rsid w:val="00982EEF"/>
    <w:rsid w:val="00982F45"/>
    <w:rsid w:val="00982F7F"/>
    <w:rsid w:val="00982F9F"/>
    <w:rsid w:val="00982FC8"/>
    <w:rsid w:val="00982FD2"/>
    <w:rsid w:val="00982FE6"/>
    <w:rsid w:val="0098302C"/>
    <w:rsid w:val="00983089"/>
    <w:rsid w:val="009830AB"/>
    <w:rsid w:val="00983108"/>
    <w:rsid w:val="00983112"/>
    <w:rsid w:val="0098313E"/>
    <w:rsid w:val="0098314A"/>
    <w:rsid w:val="0098315B"/>
    <w:rsid w:val="0098315F"/>
    <w:rsid w:val="009831B0"/>
    <w:rsid w:val="009831BB"/>
    <w:rsid w:val="009831C8"/>
    <w:rsid w:val="009831D1"/>
    <w:rsid w:val="009831E7"/>
    <w:rsid w:val="00983203"/>
    <w:rsid w:val="0098327A"/>
    <w:rsid w:val="009832CD"/>
    <w:rsid w:val="009832F4"/>
    <w:rsid w:val="009832F5"/>
    <w:rsid w:val="00983341"/>
    <w:rsid w:val="00983355"/>
    <w:rsid w:val="00983398"/>
    <w:rsid w:val="009833A8"/>
    <w:rsid w:val="009833B6"/>
    <w:rsid w:val="009833EC"/>
    <w:rsid w:val="00983450"/>
    <w:rsid w:val="0098345B"/>
    <w:rsid w:val="00983464"/>
    <w:rsid w:val="00983474"/>
    <w:rsid w:val="009834A9"/>
    <w:rsid w:val="009834CF"/>
    <w:rsid w:val="009834DA"/>
    <w:rsid w:val="009834F8"/>
    <w:rsid w:val="00983516"/>
    <w:rsid w:val="00983543"/>
    <w:rsid w:val="00983555"/>
    <w:rsid w:val="00983561"/>
    <w:rsid w:val="0098356D"/>
    <w:rsid w:val="00983580"/>
    <w:rsid w:val="00983582"/>
    <w:rsid w:val="00983586"/>
    <w:rsid w:val="009835D9"/>
    <w:rsid w:val="009835DC"/>
    <w:rsid w:val="00983609"/>
    <w:rsid w:val="00983622"/>
    <w:rsid w:val="0098363E"/>
    <w:rsid w:val="00983656"/>
    <w:rsid w:val="0098368A"/>
    <w:rsid w:val="00983694"/>
    <w:rsid w:val="009836A9"/>
    <w:rsid w:val="009836EC"/>
    <w:rsid w:val="009836F1"/>
    <w:rsid w:val="009836FA"/>
    <w:rsid w:val="0098370C"/>
    <w:rsid w:val="0098372D"/>
    <w:rsid w:val="0098373A"/>
    <w:rsid w:val="00983740"/>
    <w:rsid w:val="00983757"/>
    <w:rsid w:val="00983763"/>
    <w:rsid w:val="00983773"/>
    <w:rsid w:val="009837A3"/>
    <w:rsid w:val="009837B2"/>
    <w:rsid w:val="009837E2"/>
    <w:rsid w:val="00983852"/>
    <w:rsid w:val="00983856"/>
    <w:rsid w:val="0098385D"/>
    <w:rsid w:val="00983867"/>
    <w:rsid w:val="0098387D"/>
    <w:rsid w:val="009838A0"/>
    <w:rsid w:val="00983915"/>
    <w:rsid w:val="00983963"/>
    <w:rsid w:val="00983991"/>
    <w:rsid w:val="00983993"/>
    <w:rsid w:val="009839B3"/>
    <w:rsid w:val="009839C6"/>
    <w:rsid w:val="009839DA"/>
    <w:rsid w:val="00983A0F"/>
    <w:rsid w:val="00983A1A"/>
    <w:rsid w:val="00983A35"/>
    <w:rsid w:val="00983A6D"/>
    <w:rsid w:val="00983A82"/>
    <w:rsid w:val="00983A92"/>
    <w:rsid w:val="00983AAD"/>
    <w:rsid w:val="00983AB7"/>
    <w:rsid w:val="00983AD4"/>
    <w:rsid w:val="00983AD6"/>
    <w:rsid w:val="00983B0D"/>
    <w:rsid w:val="00983B6D"/>
    <w:rsid w:val="00983B92"/>
    <w:rsid w:val="00983BCB"/>
    <w:rsid w:val="00983BE9"/>
    <w:rsid w:val="00983BEE"/>
    <w:rsid w:val="00983C05"/>
    <w:rsid w:val="00983C09"/>
    <w:rsid w:val="00983C34"/>
    <w:rsid w:val="00983C50"/>
    <w:rsid w:val="00983C5A"/>
    <w:rsid w:val="00983C64"/>
    <w:rsid w:val="00983C75"/>
    <w:rsid w:val="00983CAF"/>
    <w:rsid w:val="00983CC6"/>
    <w:rsid w:val="00983D09"/>
    <w:rsid w:val="00983D3B"/>
    <w:rsid w:val="00983D57"/>
    <w:rsid w:val="00983D95"/>
    <w:rsid w:val="00983D9E"/>
    <w:rsid w:val="00983DFF"/>
    <w:rsid w:val="00983E17"/>
    <w:rsid w:val="00983E5B"/>
    <w:rsid w:val="00983E7D"/>
    <w:rsid w:val="00983E7E"/>
    <w:rsid w:val="00983E8D"/>
    <w:rsid w:val="00983E98"/>
    <w:rsid w:val="00983EA8"/>
    <w:rsid w:val="00983EAE"/>
    <w:rsid w:val="00983EDB"/>
    <w:rsid w:val="00983EE6"/>
    <w:rsid w:val="00983F16"/>
    <w:rsid w:val="00983F47"/>
    <w:rsid w:val="00983F64"/>
    <w:rsid w:val="00983FD0"/>
    <w:rsid w:val="00983FD9"/>
    <w:rsid w:val="0098400A"/>
    <w:rsid w:val="00984023"/>
    <w:rsid w:val="0098402E"/>
    <w:rsid w:val="0098404C"/>
    <w:rsid w:val="0098406E"/>
    <w:rsid w:val="0098407B"/>
    <w:rsid w:val="0098407E"/>
    <w:rsid w:val="009840AC"/>
    <w:rsid w:val="00984104"/>
    <w:rsid w:val="0098417B"/>
    <w:rsid w:val="00984182"/>
    <w:rsid w:val="009841E4"/>
    <w:rsid w:val="00984246"/>
    <w:rsid w:val="00984248"/>
    <w:rsid w:val="00984266"/>
    <w:rsid w:val="0098426A"/>
    <w:rsid w:val="0098428C"/>
    <w:rsid w:val="009842C2"/>
    <w:rsid w:val="009842CB"/>
    <w:rsid w:val="009842F0"/>
    <w:rsid w:val="0098430B"/>
    <w:rsid w:val="00984383"/>
    <w:rsid w:val="00984397"/>
    <w:rsid w:val="009843EC"/>
    <w:rsid w:val="0098440F"/>
    <w:rsid w:val="0098442D"/>
    <w:rsid w:val="0098443D"/>
    <w:rsid w:val="00984441"/>
    <w:rsid w:val="0098445E"/>
    <w:rsid w:val="009844A9"/>
    <w:rsid w:val="009844C4"/>
    <w:rsid w:val="00984508"/>
    <w:rsid w:val="00984524"/>
    <w:rsid w:val="0098452C"/>
    <w:rsid w:val="0098459F"/>
    <w:rsid w:val="009845C6"/>
    <w:rsid w:val="009845D2"/>
    <w:rsid w:val="009845EF"/>
    <w:rsid w:val="00984617"/>
    <w:rsid w:val="0098461D"/>
    <w:rsid w:val="009846CD"/>
    <w:rsid w:val="009846F8"/>
    <w:rsid w:val="00984709"/>
    <w:rsid w:val="0098470E"/>
    <w:rsid w:val="0098474B"/>
    <w:rsid w:val="00984757"/>
    <w:rsid w:val="0098479A"/>
    <w:rsid w:val="009847CF"/>
    <w:rsid w:val="009847DB"/>
    <w:rsid w:val="00984809"/>
    <w:rsid w:val="00984855"/>
    <w:rsid w:val="00984856"/>
    <w:rsid w:val="009848F0"/>
    <w:rsid w:val="00984902"/>
    <w:rsid w:val="0098492A"/>
    <w:rsid w:val="00984950"/>
    <w:rsid w:val="00984956"/>
    <w:rsid w:val="0098495A"/>
    <w:rsid w:val="0098498E"/>
    <w:rsid w:val="009849A1"/>
    <w:rsid w:val="00984A04"/>
    <w:rsid w:val="00984A36"/>
    <w:rsid w:val="00984A67"/>
    <w:rsid w:val="00984A78"/>
    <w:rsid w:val="00984ACF"/>
    <w:rsid w:val="00984ADD"/>
    <w:rsid w:val="00984B07"/>
    <w:rsid w:val="00984B1F"/>
    <w:rsid w:val="00984B38"/>
    <w:rsid w:val="00984B65"/>
    <w:rsid w:val="00984B75"/>
    <w:rsid w:val="00984BA8"/>
    <w:rsid w:val="00984BC2"/>
    <w:rsid w:val="00984BD4"/>
    <w:rsid w:val="00984C17"/>
    <w:rsid w:val="00984C1F"/>
    <w:rsid w:val="00984C3C"/>
    <w:rsid w:val="00984C3D"/>
    <w:rsid w:val="00984C3F"/>
    <w:rsid w:val="00984C65"/>
    <w:rsid w:val="00984C8A"/>
    <w:rsid w:val="00984C8E"/>
    <w:rsid w:val="00984C9A"/>
    <w:rsid w:val="00984CA4"/>
    <w:rsid w:val="00984CAB"/>
    <w:rsid w:val="00984CE7"/>
    <w:rsid w:val="00984CED"/>
    <w:rsid w:val="00984CFB"/>
    <w:rsid w:val="00984CFF"/>
    <w:rsid w:val="00984D57"/>
    <w:rsid w:val="00984DBB"/>
    <w:rsid w:val="00984DC5"/>
    <w:rsid w:val="00984DD9"/>
    <w:rsid w:val="00984E02"/>
    <w:rsid w:val="00984E0A"/>
    <w:rsid w:val="00984E4C"/>
    <w:rsid w:val="00984E60"/>
    <w:rsid w:val="00984E6C"/>
    <w:rsid w:val="00984EB0"/>
    <w:rsid w:val="00984EBE"/>
    <w:rsid w:val="00984ECD"/>
    <w:rsid w:val="00984F13"/>
    <w:rsid w:val="00984F33"/>
    <w:rsid w:val="00984F78"/>
    <w:rsid w:val="00984F99"/>
    <w:rsid w:val="00984FAE"/>
    <w:rsid w:val="00984FB5"/>
    <w:rsid w:val="0098500E"/>
    <w:rsid w:val="00985055"/>
    <w:rsid w:val="00985063"/>
    <w:rsid w:val="00985076"/>
    <w:rsid w:val="0098508E"/>
    <w:rsid w:val="00985091"/>
    <w:rsid w:val="00985092"/>
    <w:rsid w:val="009850AC"/>
    <w:rsid w:val="009850CC"/>
    <w:rsid w:val="00985103"/>
    <w:rsid w:val="00985105"/>
    <w:rsid w:val="00985145"/>
    <w:rsid w:val="0098514D"/>
    <w:rsid w:val="0098515A"/>
    <w:rsid w:val="0098515C"/>
    <w:rsid w:val="00985174"/>
    <w:rsid w:val="00985181"/>
    <w:rsid w:val="009851B8"/>
    <w:rsid w:val="009851F7"/>
    <w:rsid w:val="00985206"/>
    <w:rsid w:val="0098522C"/>
    <w:rsid w:val="00985259"/>
    <w:rsid w:val="009852A3"/>
    <w:rsid w:val="009852D9"/>
    <w:rsid w:val="009852E6"/>
    <w:rsid w:val="009852E7"/>
    <w:rsid w:val="00985307"/>
    <w:rsid w:val="0098537C"/>
    <w:rsid w:val="00985418"/>
    <w:rsid w:val="0098544E"/>
    <w:rsid w:val="0098545A"/>
    <w:rsid w:val="0098547F"/>
    <w:rsid w:val="00985494"/>
    <w:rsid w:val="00985545"/>
    <w:rsid w:val="009855BD"/>
    <w:rsid w:val="00985603"/>
    <w:rsid w:val="0098560A"/>
    <w:rsid w:val="00985628"/>
    <w:rsid w:val="00985662"/>
    <w:rsid w:val="0098569F"/>
    <w:rsid w:val="009856B9"/>
    <w:rsid w:val="009856C1"/>
    <w:rsid w:val="009856EA"/>
    <w:rsid w:val="009856FC"/>
    <w:rsid w:val="00985719"/>
    <w:rsid w:val="009857BA"/>
    <w:rsid w:val="009857D2"/>
    <w:rsid w:val="00985810"/>
    <w:rsid w:val="00985818"/>
    <w:rsid w:val="00985877"/>
    <w:rsid w:val="009858E0"/>
    <w:rsid w:val="009858F0"/>
    <w:rsid w:val="009858FC"/>
    <w:rsid w:val="0098593A"/>
    <w:rsid w:val="0098594C"/>
    <w:rsid w:val="0098595E"/>
    <w:rsid w:val="009859DC"/>
    <w:rsid w:val="00985A03"/>
    <w:rsid w:val="00985A07"/>
    <w:rsid w:val="00985A29"/>
    <w:rsid w:val="00985A55"/>
    <w:rsid w:val="00985A69"/>
    <w:rsid w:val="00985A73"/>
    <w:rsid w:val="00985A84"/>
    <w:rsid w:val="00985A9F"/>
    <w:rsid w:val="00985AE0"/>
    <w:rsid w:val="00985B03"/>
    <w:rsid w:val="00985B4A"/>
    <w:rsid w:val="00985B72"/>
    <w:rsid w:val="00985B87"/>
    <w:rsid w:val="00985BCF"/>
    <w:rsid w:val="00985BF5"/>
    <w:rsid w:val="00985BFF"/>
    <w:rsid w:val="00985C42"/>
    <w:rsid w:val="00985C63"/>
    <w:rsid w:val="00985C6E"/>
    <w:rsid w:val="00985CC3"/>
    <w:rsid w:val="00985CD1"/>
    <w:rsid w:val="00985D1E"/>
    <w:rsid w:val="00985D35"/>
    <w:rsid w:val="00985D50"/>
    <w:rsid w:val="00985D55"/>
    <w:rsid w:val="00985DC3"/>
    <w:rsid w:val="00985DCB"/>
    <w:rsid w:val="00985DF6"/>
    <w:rsid w:val="00985E01"/>
    <w:rsid w:val="00985E48"/>
    <w:rsid w:val="00985E60"/>
    <w:rsid w:val="00985E88"/>
    <w:rsid w:val="00985E8B"/>
    <w:rsid w:val="00985EAF"/>
    <w:rsid w:val="00985EE3"/>
    <w:rsid w:val="00985F31"/>
    <w:rsid w:val="00985F4F"/>
    <w:rsid w:val="00985F5A"/>
    <w:rsid w:val="00985F6E"/>
    <w:rsid w:val="00985F94"/>
    <w:rsid w:val="00986026"/>
    <w:rsid w:val="00986064"/>
    <w:rsid w:val="00986070"/>
    <w:rsid w:val="00986072"/>
    <w:rsid w:val="00986081"/>
    <w:rsid w:val="009860F6"/>
    <w:rsid w:val="00986102"/>
    <w:rsid w:val="00986116"/>
    <w:rsid w:val="00986124"/>
    <w:rsid w:val="00986129"/>
    <w:rsid w:val="00986149"/>
    <w:rsid w:val="00986183"/>
    <w:rsid w:val="009861A3"/>
    <w:rsid w:val="009861F4"/>
    <w:rsid w:val="009861FC"/>
    <w:rsid w:val="00986201"/>
    <w:rsid w:val="00986209"/>
    <w:rsid w:val="00986288"/>
    <w:rsid w:val="009862A0"/>
    <w:rsid w:val="009862D5"/>
    <w:rsid w:val="00986300"/>
    <w:rsid w:val="00986331"/>
    <w:rsid w:val="00986399"/>
    <w:rsid w:val="009863AD"/>
    <w:rsid w:val="009863CD"/>
    <w:rsid w:val="009863EA"/>
    <w:rsid w:val="009863EB"/>
    <w:rsid w:val="0098641B"/>
    <w:rsid w:val="00986424"/>
    <w:rsid w:val="00986441"/>
    <w:rsid w:val="0098646D"/>
    <w:rsid w:val="009864A0"/>
    <w:rsid w:val="009864A3"/>
    <w:rsid w:val="009864D4"/>
    <w:rsid w:val="009864D7"/>
    <w:rsid w:val="0098650D"/>
    <w:rsid w:val="0098650E"/>
    <w:rsid w:val="00986542"/>
    <w:rsid w:val="00986577"/>
    <w:rsid w:val="009865AB"/>
    <w:rsid w:val="009865C7"/>
    <w:rsid w:val="00986627"/>
    <w:rsid w:val="00986649"/>
    <w:rsid w:val="00986650"/>
    <w:rsid w:val="00986654"/>
    <w:rsid w:val="00986671"/>
    <w:rsid w:val="00986690"/>
    <w:rsid w:val="009866A1"/>
    <w:rsid w:val="009866DE"/>
    <w:rsid w:val="0098671D"/>
    <w:rsid w:val="0098673B"/>
    <w:rsid w:val="00986749"/>
    <w:rsid w:val="009867C5"/>
    <w:rsid w:val="009867D1"/>
    <w:rsid w:val="009867E1"/>
    <w:rsid w:val="009867E8"/>
    <w:rsid w:val="00986815"/>
    <w:rsid w:val="0098682B"/>
    <w:rsid w:val="00986840"/>
    <w:rsid w:val="0098684C"/>
    <w:rsid w:val="00986855"/>
    <w:rsid w:val="0098689C"/>
    <w:rsid w:val="009868AA"/>
    <w:rsid w:val="009868DC"/>
    <w:rsid w:val="009868EC"/>
    <w:rsid w:val="00986990"/>
    <w:rsid w:val="009869D7"/>
    <w:rsid w:val="00986A0C"/>
    <w:rsid w:val="00986A33"/>
    <w:rsid w:val="00986A69"/>
    <w:rsid w:val="00986A7F"/>
    <w:rsid w:val="00986A93"/>
    <w:rsid w:val="00986AA5"/>
    <w:rsid w:val="00986AE4"/>
    <w:rsid w:val="00986AFC"/>
    <w:rsid w:val="00986AFE"/>
    <w:rsid w:val="00986B0A"/>
    <w:rsid w:val="00986B5F"/>
    <w:rsid w:val="00986B6D"/>
    <w:rsid w:val="00986BC0"/>
    <w:rsid w:val="00986BF8"/>
    <w:rsid w:val="00986C0C"/>
    <w:rsid w:val="00986C1D"/>
    <w:rsid w:val="00986C22"/>
    <w:rsid w:val="00986C55"/>
    <w:rsid w:val="00986C74"/>
    <w:rsid w:val="00986C7A"/>
    <w:rsid w:val="00986CB2"/>
    <w:rsid w:val="00986CC2"/>
    <w:rsid w:val="00986D0F"/>
    <w:rsid w:val="00986D46"/>
    <w:rsid w:val="00986D69"/>
    <w:rsid w:val="00986D94"/>
    <w:rsid w:val="00986D9F"/>
    <w:rsid w:val="00986DAD"/>
    <w:rsid w:val="00986DBE"/>
    <w:rsid w:val="00986DD8"/>
    <w:rsid w:val="00986DF8"/>
    <w:rsid w:val="00986E10"/>
    <w:rsid w:val="00986E31"/>
    <w:rsid w:val="00986E3A"/>
    <w:rsid w:val="00986E3C"/>
    <w:rsid w:val="00986E64"/>
    <w:rsid w:val="00986ECA"/>
    <w:rsid w:val="00986F1D"/>
    <w:rsid w:val="00986F3E"/>
    <w:rsid w:val="00986F74"/>
    <w:rsid w:val="00986F8E"/>
    <w:rsid w:val="00986FD2"/>
    <w:rsid w:val="00986FE4"/>
    <w:rsid w:val="0098700D"/>
    <w:rsid w:val="00987059"/>
    <w:rsid w:val="009870C1"/>
    <w:rsid w:val="009870DC"/>
    <w:rsid w:val="00987161"/>
    <w:rsid w:val="0098716D"/>
    <w:rsid w:val="009871FB"/>
    <w:rsid w:val="0098722D"/>
    <w:rsid w:val="00987239"/>
    <w:rsid w:val="00987284"/>
    <w:rsid w:val="0098729B"/>
    <w:rsid w:val="009872A8"/>
    <w:rsid w:val="009872B7"/>
    <w:rsid w:val="009872D3"/>
    <w:rsid w:val="009872EC"/>
    <w:rsid w:val="009872F0"/>
    <w:rsid w:val="009872FF"/>
    <w:rsid w:val="0098730B"/>
    <w:rsid w:val="0098731E"/>
    <w:rsid w:val="00987336"/>
    <w:rsid w:val="0098733F"/>
    <w:rsid w:val="00987342"/>
    <w:rsid w:val="00987374"/>
    <w:rsid w:val="00987461"/>
    <w:rsid w:val="00987491"/>
    <w:rsid w:val="009874B5"/>
    <w:rsid w:val="009874C6"/>
    <w:rsid w:val="009874D8"/>
    <w:rsid w:val="009874E2"/>
    <w:rsid w:val="009874E3"/>
    <w:rsid w:val="00987529"/>
    <w:rsid w:val="0098752C"/>
    <w:rsid w:val="00987535"/>
    <w:rsid w:val="00987550"/>
    <w:rsid w:val="00987555"/>
    <w:rsid w:val="0098755A"/>
    <w:rsid w:val="00987568"/>
    <w:rsid w:val="00987577"/>
    <w:rsid w:val="009875C8"/>
    <w:rsid w:val="009875CD"/>
    <w:rsid w:val="009875D0"/>
    <w:rsid w:val="009875E5"/>
    <w:rsid w:val="009875FE"/>
    <w:rsid w:val="00987604"/>
    <w:rsid w:val="0098767C"/>
    <w:rsid w:val="009876C3"/>
    <w:rsid w:val="009876C9"/>
    <w:rsid w:val="009876DE"/>
    <w:rsid w:val="009876E4"/>
    <w:rsid w:val="009876E8"/>
    <w:rsid w:val="009876F6"/>
    <w:rsid w:val="009876F8"/>
    <w:rsid w:val="00987746"/>
    <w:rsid w:val="0098774B"/>
    <w:rsid w:val="0098774E"/>
    <w:rsid w:val="00987772"/>
    <w:rsid w:val="009877B0"/>
    <w:rsid w:val="009877D4"/>
    <w:rsid w:val="009877E1"/>
    <w:rsid w:val="009877F0"/>
    <w:rsid w:val="00987820"/>
    <w:rsid w:val="0098782E"/>
    <w:rsid w:val="0098783E"/>
    <w:rsid w:val="00987872"/>
    <w:rsid w:val="00987879"/>
    <w:rsid w:val="009878F4"/>
    <w:rsid w:val="00987908"/>
    <w:rsid w:val="00987916"/>
    <w:rsid w:val="00987927"/>
    <w:rsid w:val="0098792D"/>
    <w:rsid w:val="00987937"/>
    <w:rsid w:val="009879C1"/>
    <w:rsid w:val="009879F4"/>
    <w:rsid w:val="00987A01"/>
    <w:rsid w:val="00987A1A"/>
    <w:rsid w:val="00987A24"/>
    <w:rsid w:val="00987A2C"/>
    <w:rsid w:val="00987A70"/>
    <w:rsid w:val="00987A7F"/>
    <w:rsid w:val="00987A87"/>
    <w:rsid w:val="00987AB0"/>
    <w:rsid w:val="00987AD8"/>
    <w:rsid w:val="00987AE2"/>
    <w:rsid w:val="00987B38"/>
    <w:rsid w:val="00987B8A"/>
    <w:rsid w:val="00987B99"/>
    <w:rsid w:val="00987BDE"/>
    <w:rsid w:val="00987C42"/>
    <w:rsid w:val="00987C44"/>
    <w:rsid w:val="00987C65"/>
    <w:rsid w:val="00987C87"/>
    <w:rsid w:val="00987C8A"/>
    <w:rsid w:val="00987CC3"/>
    <w:rsid w:val="00987CC8"/>
    <w:rsid w:val="00987CD1"/>
    <w:rsid w:val="00987CFF"/>
    <w:rsid w:val="00987D1D"/>
    <w:rsid w:val="00987D21"/>
    <w:rsid w:val="00987D77"/>
    <w:rsid w:val="00987D95"/>
    <w:rsid w:val="00987D9B"/>
    <w:rsid w:val="00987DD4"/>
    <w:rsid w:val="00987DF4"/>
    <w:rsid w:val="00987E2D"/>
    <w:rsid w:val="00987ED2"/>
    <w:rsid w:val="00987F12"/>
    <w:rsid w:val="00987F49"/>
    <w:rsid w:val="00987F75"/>
    <w:rsid w:val="00987F87"/>
    <w:rsid w:val="00987FB8"/>
    <w:rsid w:val="0099001D"/>
    <w:rsid w:val="00990020"/>
    <w:rsid w:val="0099002B"/>
    <w:rsid w:val="00990062"/>
    <w:rsid w:val="0099007F"/>
    <w:rsid w:val="00990085"/>
    <w:rsid w:val="0099009E"/>
    <w:rsid w:val="009900A5"/>
    <w:rsid w:val="009900AC"/>
    <w:rsid w:val="009900B6"/>
    <w:rsid w:val="009900CB"/>
    <w:rsid w:val="009900CE"/>
    <w:rsid w:val="009900DB"/>
    <w:rsid w:val="009900E0"/>
    <w:rsid w:val="009900F0"/>
    <w:rsid w:val="00990150"/>
    <w:rsid w:val="00990165"/>
    <w:rsid w:val="0099016E"/>
    <w:rsid w:val="00990180"/>
    <w:rsid w:val="00990248"/>
    <w:rsid w:val="00990287"/>
    <w:rsid w:val="0099028F"/>
    <w:rsid w:val="009902A8"/>
    <w:rsid w:val="009902B5"/>
    <w:rsid w:val="009902BA"/>
    <w:rsid w:val="009902C0"/>
    <w:rsid w:val="0099033B"/>
    <w:rsid w:val="00990346"/>
    <w:rsid w:val="00990357"/>
    <w:rsid w:val="00990378"/>
    <w:rsid w:val="00990385"/>
    <w:rsid w:val="00990421"/>
    <w:rsid w:val="0099042A"/>
    <w:rsid w:val="0099045B"/>
    <w:rsid w:val="0099046E"/>
    <w:rsid w:val="00990472"/>
    <w:rsid w:val="00990476"/>
    <w:rsid w:val="0099047C"/>
    <w:rsid w:val="009904A8"/>
    <w:rsid w:val="009904DC"/>
    <w:rsid w:val="009904DD"/>
    <w:rsid w:val="00990505"/>
    <w:rsid w:val="00990508"/>
    <w:rsid w:val="00990511"/>
    <w:rsid w:val="00990516"/>
    <w:rsid w:val="0099053E"/>
    <w:rsid w:val="00990575"/>
    <w:rsid w:val="0099058B"/>
    <w:rsid w:val="009905AA"/>
    <w:rsid w:val="009905B6"/>
    <w:rsid w:val="009905F0"/>
    <w:rsid w:val="009905FB"/>
    <w:rsid w:val="00990643"/>
    <w:rsid w:val="00990657"/>
    <w:rsid w:val="00990708"/>
    <w:rsid w:val="0099071C"/>
    <w:rsid w:val="0099074D"/>
    <w:rsid w:val="00990761"/>
    <w:rsid w:val="009907B7"/>
    <w:rsid w:val="009907BD"/>
    <w:rsid w:val="009907C2"/>
    <w:rsid w:val="009907E9"/>
    <w:rsid w:val="00990804"/>
    <w:rsid w:val="0099082B"/>
    <w:rsid w:val="0099087B"/>
    <w:rsid w:val="00990903"/>
    <w:rsid w:val="0099091E"/>
    <w:rsid w:val="00990921"/>
    <w:rsid w:val="0099092C"/>
    <w:rsid w:val="00990940"/>
    <w:rsid w:val="00990962"/>
    <w:rsid w:val="0099097E"/>
    <w:rsid w:val="00990983"/>
    <w:rsid w:val="00990992"/>
    <w:rsid w:val="009909B6"/>
    <w:rsid w:val="009909CB"/>
    <w:rsid w:val="009909D7"/>
    <w:rsid w:val="009909E8"/>
    <w:rsid w:val="00990A04"/>
    <w:rsid w:val="00990A2C"/>
    <w:rsid w:val="00990A41"/>
    <w:rsid w:val="00990A6E"/>
    <w:rsid w:val="00990A98"/>
    <w:rsid w:val="00990AA0"/>
    <w:rsid w:val="00990AAD"/>
    <w:rsid w:val="00990AB4"/>
    <w:rsid w:val="00990ABE"/>
    <w:rsid w:val="00990AC8"/>
    <w:rsid w:val="00990AE4"/>
    <w:rsid w:val="00990AEA"/>
    <w:rsid w:val="00990B22"/>
    <w:rsid w:val="00990B3E"/>
    <w:rsid w:val="00990B47"/>
    <w:rsid w:val="00990B5C"/>
    <w:rsid w:val="00990B75"/>
    <w:rsid w:val="00990B8C"/>
    <w:rsid w:val="00990B8F"/>
    <w:rsid w:val="00990BCB"/>
    <w:rsid w:val="00990BDB"/>
    <w:rsid w:val="00990BF8"/>
    <w:rsid w:val="00990BFC"/>
    <w:rsid w:val="00990C42"/>
    <w:rsid w:val="00990C54"/>
    <w:rsid w:val="00990C59"/>
    <w:rsid w:val="00990C60"/>
    <w:rsid w:val="00990C8D"/>
    <w:rsid w:val="00990CF2"/>
    <w:rsid w:val="00990D1F"/>
    <w:rsid w:val="00990D3E"/>
    <w:rsid w:val="00990D53"/>
    <w:rsid w:val="00990D5B"/>
    <w:rsid w:val="00990D9D"/>
    <w:rsid w:val="00990DB0"/>
    <w:rsid w:val="00990DED"/>
    <w:rsid w:val="00990E1D"/>
    <w:rsid w:val="00990E4D"/>
    <w:rsid w:val="00990E4E"/>
    <w:rsid w:val="00990E6A"/>
    <w:rsid w:val="00990E6E"/>
    <w:rsid w:val="00990E7F"/>
    <w:rsid w:val="00990ECE"/>
    <w:rsid w:val="00990EDA"/>
    <w:rsid w:val="00990EDE"/>
    <w:rsid w:val="00990F0B"/>
    <w:rsid w:val="00990F30"/>
    <w:rsid w:val="00990F41"/>
    <w:rsid w:val="00990F5A"/>
    <w:rsid w:val="00990F74"/>
    <w:rsid w:val="00990FC5"/>
    <w:rsid w:val="00990FC6"/>
    <w:rsid w:val="00990FDD"/>
    <w:rsid w:val="00990FE3"/>
    <w:rsid w:val="00990FF9"/>
    <w:rsid w:val="00991001"/>
    <w:rsid w:val="0099100D"/>
    <w:rsid w:val="0099104E"/>
    <w:rsid w:val="0099105E"/>
    <w:rsid w:val="00991071"/>
    <w:rsid w:val="00991079"/>
    <w:rsid w:val="0099107E"/>
    <w:rsid w:val="0099108A"/>
    <w:rsid w:val="00991094"/>
    <w:rsid w:val="009910B1"/>
    <w:rsid w:val="009910D6"/>
    <w:rsid w:val="009910FA"/>
    <w:rsid w:val="00991129"/>
    <w:rsid w:val="009911CD"/>
    <w:rsid w:val="009911F2"/>
    <w:rsid w:val="009911F9"/>
    <w:rsid w:val="00991221"/>
    <w:rsid w:val="00991283"/>
    <w:rsid w:val="0099128E"/>
    <w:rsid w:val="009912BF"/>
    <w:rsid w:val="009912CF"/>
    <w:rsid w:val="009912E2"/>
    <w:rsid w:val="009912EE"/>
    <w:rsid w:val="00991306"/>
    <w:rsid w:val="0099130A"/>
    <w:rsid w:val="0099133B"/>
    <w:rsid w:val="0099134B"/>
    <w:rsid w:val="009913D2"/>
    <w:rsid w:val="009913E5"/>
    <w:rsid w:val="009913F9"/>
    <w:rsid w:val="0099141F"/>
    <w:rsid w:val="00991423"/>
    <w:rsid w:val="00991424"/>
    <w:rsid w:val="00991434"/>
    <w:rsid w:val="0099145B"/>
    <w:rsid w:val="009914C3"/>
    <w:rsid w:val="00991560"/>
    <w:rsid w:val="00991563"/>
    <w:rsid w:val="0099159B"/>
    <w:rsid w:val="009915C0"/>
    <w:rsid w:val="009915C7"/>
    <w:rsid w:val="009915FD"/>
    <w:rsid w:val="00991607"/>
    <w:rsid w:val="0099160C"/>
    <w:rsid w:val="0099161A"/>
    <w:rsid w:val="00991624"/>
    <w:rsid w:val="0099162B"/>
    <w:rsid w:val="00991632"/>
    <w:rsid w:val="00991640"/>
    <w:rsid w:val="00991645"/>
    <w:rsid w:val="0099164E"/>
    <w:rsid w:val="0099165E"/>
    <w:rsid w:val="0099166E"/>
    <w:rsid w:val="00991680"/>
    <w:rsid w:val="0099168F"/>
    <w:rsid w:val="0099170D"/>
    <w:rsid w:val="00991715"/>
    <w:rsid w:val="00991755"/>
    <w:rsid w:val="0099176C"/>
    <w:rsid w:val="0099177D"/>
    <w:rsid w:val="009917B5"/>
    <w:rsid w:val="009917DC"/>
    <w:rsid w:val="009917EC"/>
    <w:rsid w:val="00991808"/>
    <w:rsid w:val="00991823"/>
    <w:rsid w:val="00991872"/>
    <w:rsid w:val="00991884"/>
    <w:rsid w:val="00991886"/>
    <w:rsid w:val="0099189C"/>
    <w:rsid w:val="009918A1"/>
    <w:rsid w:val="00991957"/>
    <w:rsid w:val="00991959"/>
    <w:rsid w:val="00991965"/>
    <w:rsid w:val="0099197D"/>
    <w:rsid w:val="009919D1"/>
    <w:rsid w:val="00991A10"/>
    <w:rsid w:val="00991A14"/>
    <w:rsid w:val="00991A19"/>
    <w:rsid w:val="00991A30"/>
    <w:rsid w:val="00991A69"/>
    <w:rsid w:val="00991A86"/>
    <w:rsid w:val="00991AD9"/>
    <w:rsid w:val="00991B04"/>
    <w:rsid w:val="00991B07"/>
    <w:rsid w:val="00991B23"/>
    <w:rsid w:val="00991B27"/>
    <w:rsid w:val="00991B2C"/>
    <w:rsid w:val="00991B59"/>
    <w:rsid w:val="00991B5E"/>
    <w:rsid w:val="00991B80"/>
    <w:rsid w:val="00991C1D"/>
    <w:rsid w:val="00991C2A"/>
    <w:rsid w:val="00991C5A"/>
    <w:rsid w:val="00991C73"/>
    <w:rsid w:val="00991CCD"/>
    <w:rsid w:val="00991CF0"/>
    <w:rsid w:val="00991D1F"/>
    <w:rsid w:val="00991D3F"/>
    <w:rsid w:val="00991D43"/>
    <w:rsid w:val="00991D4F"/>
    <w:rsid w:val="00991D53"/>
    <w:rsid w:val="00991D57"/>
    <w:rsid w:val="00991D70"/>
    <w:rsid w:val="00991D8C"/>
    <w:rsid w:val="00991DC0"/>
    <w:rsid w:val="00991DC9"/>
    <w:rsid w:val="00991DF6"/>
    <w:rsid w:val="00991E1E"/>
    <w:rsid w:val="00991E4C"/>
    <w:rsid w:val="00991E4D"/>
    <w:rsid w:val="00991E5A"/>
    <w:rsid w:val="00991EA7"/>
    <w:rsid w:val="00991F18"/>
    <w:rsid w:val="00991F4A"/>
    <w:rsid w:val="00991F93"/>
    <w:rsid w:val="00991FCA"/>
    <w:rsid w:val="00991FE6"/>
    <w:rsid w:val="00991FF5"/>
    <w:rsid w:val="0099200C"/>
    <w:rsid w:val="00992017"/>
    <w:rsid w:val="00992025"/>
    <w:rsid w:val="00992027"/>
    <w:rsid w:val="00992046"/>
    <w:rsid w:val="0099205D"/>
    <w:rsid w:val="0099206E"/>
    <w:rsid w:val="0099206F"/>
    <w:rsid w:val="00992084"/>
    <w:rsid w:val="00992094"/>
    <w:rsid w:val="009920A2"/>
    <w:rsid w:val="009920AD"/>
    <w:rsid w:val="009920EF"/>
    <w:rsid w:val="00992188"/>
    <w:rsid w:val="00992192"/>
    <w:rsid w:val="0099219E"/>
    <w:rsid w:val="009921A4"/>
    <w:rsid w:val="009921FB"/>
    <w:rsid w:val="00992213"/>
    <w:rsid w:val="0099223D"/>
    <w:rsid w:val="0099224D"/>
    <w:rsid w:val="00992323"/>
    <w:rsid w:val="00992332"/>
    <w:rsid w:val="0099237D"/>
    <w:rsid w:val="009923A5"/>
    <w:rsid w:val="009923AF"/>
    <w:rsid w:val="009923B7"/>
    <w:rsid w:val="009923DA"/>
    <w:rsid w:val="00992440"/>
    <w:rsid w:val="00992475"/>
    <w:rsid w:val="00992481"/>
    <w:rsid w:val="00992497"/>
    <w:rsid w:val="009924B1"/>
    <w:rsid w:val="009924D7"/>
    <w:rsid w:val="009924E5"/>
    <w:rsid w:val="009924FF"/>
    <w:rsid w:val="00992529"/>
    <w:rsid w:val="00992534"/>
    <w:rsid w:val="0099258D"/>
    <w:rsid w:val="00992592"/>
    <w:rsid w:val="009925A1"/>
    <w:rsid w:val="009925EC"/>
    <w:rsid w:val="00992600"/>
    <w:rsid w:val="00992624"/>
    <w:rsid w:val="0099264A"/>
    <w:rsid w:val="0099267F"/>
    <w:rsid w:val="009926DD"/>
    <w:rsid w:val="00992747"/>
    <w:rsid w:val="00992756"/>
    <w:rsid w:val="00992760"/>
    <w:rsid w:val="009927DA"/>
    <w:rsid w:val="009927DE"/>
    <w:rsid w:val="009927E7"/>
    <w:rsid w:val="009927F0"/>
    <w:rsid w:val="009927F8"/>
    <w:rsid w:val="0099280F"/>
    <w:rsid w:val="00992815"/>
    <w:rsid w:val="00992838"/>
    <w:rsid w:val="009928E6"/>
    <w:rsid w:val="0099294E"/>
    <w:rsid w:val="00992983"/>
    <w:rsid w:val="009929A8"/>
    <w:rsid w:val="00992A09"/>
    <w:rsid w:val="00992A0C"/>
    <w:rsid w:val="00992A32"/>
    <w:rsid w:val="00992A7F"/>
    <w:rsid w:val="00992A9B"/>
    <w:rsid w:val="00992AA4"/>
    <w:rsid w:val="00992AD6"/>
    <w:rsid w:val="00992B4E"/>
    <w:rsid w:val="00992B7F"/>
    <w:rsid w:val="00992B9C"/>
    <w:rsid w:val="00992C2D"/>
    <w:rsid w:val="00992C2F"/>
    <w:rsid w:val="00992C45"/>
    <w:rsid w:val="00992C50"/>
    <w:rsid w:val="00992C7D"/>
    <w:rsid w:val="00992CBE"/>
    <w:rsid w:val="00992D05"/>
    <w:rsid w:val="00992D34"/>
    <w:rsid w:val="00992D3A"/>
    <w:rsid w:val="00992D46"/>
    <w:rsid w:val="00992D47"/>
    <w:rsid w:val="00992D62"/>
    <w:rsid w:val="00992D78"/>
    <w:rsid w:val="00992E44"/>
    <w:rsid w:val="00992E6B"/>
    <w:rsid w:val="00992E8B"/>
    <w:rsid w:val="00992EEC"/>
    <w:rsid w:val="00992EFD"/>
    <w:rsid w:val="00992EFE"/>
    <w:rsid w:val="00992F17"/>
    <w:rsid w:val="00992F20"/>
    <w:rsid w:val="00992F3A"/>
    <w:rsid w:val="00992F72"/>
    <w:rsid w:val="00992F85"/>
    <w:rsid w:val="00992F97"/>
    <w:rsid w:val="00992FCE"/>
    <w:rsid w:val="00992FD9"/>
    <w:rsid w:val="00992FDE"/>
    <w:rsid w:val="00992FFF"/>
    <w:rsid w:val="00993018"/>
    <w:rsid w:val="00993026"/>
    <w:rsid w:val="00993027"/>
    <w:rsid w:val="0099302C"/>
    <w:rsid w:val="00993030"/>
    <w:rsid w:val="0099303D"/>
    <w:rsid w:val="00993092"/>
    <w:rsid w:val="009930BF"/>
    <w:rsid w:val="009930DE"/>
    <w:rsid w:val="00993109"/>
    <w:rsid w:val="00993120"/>
    <w:rsid w:val="00993135"/>
    <w:rsid w:val="00993139"/>
    <w:rsid w:val="00993144"/>
    <w:rsid w:val="00993180"/>
    <w:rsid w:val="009931B7"/>
    <w:rsid w:val="009931DF"/>
    <w:rsid w:val="009931E7"/>
    <w:rsid w:val="00993217"/>
    <w:rsid w:val="0099323B"/>
    <w:rsid w:val="00993271"/>
    <w:rsid w:val="009932C1"/>
    <w:rsid w:val="00993306"/>
    <w:rsid w:val="0099332F"/>
    <w:rsid w:val="00993359"/>
    <w:rsid w:val="009933BC"/>
    <w:rsid w:val="009933DB"/>
    <w:rsid w:val="009933FC"/>
    <w:rsid w:val="00993403"/>
    <w:rsid w:val="00993431"/>
    <w:rsid w:val="00993455"/>
    <w:rsid w:val="00993457"/>
    <w:rsid w:val="00993465"/>
    <w:rsid w:val="0099348C"/>
    <w:rsid w:val="0099349B"/>
    <w:rsid w:val="009934B3"/>
    <w:rsid w:val="009934B7"/>
    <w:rsid w:val="009934B9"/>
    <w:rsid w:val="009934D5"/>
    <w:rsid w:val="009934D7"/>
    <w:rsid w:val="00993521"/>
    <w:rsid w:val="00993556"/>
    <w:rsid w:val="00993575"/>
    <w:rsid w:val="009935D0"/>
    <w:rsid w:val="00993605"/>
    <w:rsid w:val="0099361F"/>
    <w:rsid w:val="00993654"/>
    <w:rsid w:val="0099366B"/>
    <w:rsid w:val="009936C8"/>
    <w:rsid w:val="00993768"/>
    <w:rsid w:val="0099379E"/>
    <w:rsid w:val="009937BD"/>
    <w:rsid w:val="009937C9"/>
    <w:rsid w:val="009937D4"/>
    <w:rsid w:val="00993812"/>
    <w:rsid w:val="0099381C"/>
    <w:rsid w:val="00993826"/>
    <w:rsid w:val="0099387D"/>
    <w:rsid w:val="009938CC"/>
    <w:rsid w:val="00993906"/>
    <w:rsid w:val="00993914"/>
    <w:rsid w:val="0099393A"/>
    <w:rsid w:val="009939BF"/>
    <w:rsid w:val="009939D6"/>
    <w:rsid w:val="009939FB"/>
    <w:rsid w:val="00993A1F"/>
    <w:rsid w:val="00993A94"/>
    <w:rsid w:val="00993AF4"/>
    <w:rsid w:val="00993B08"/>
    <w:rsid w:val="00993B13"/>
    <w:rsid w:val="00993B27"/>
    <w:rsid w:val="00993B2B"/>
    <w:rsid w:val="00993B4A"/>
    <w:rsid w:val="00993B50"/>
    <w:rsid w:val="00993BCC"/>
    <w:rsid w:val="00993C29"/>
    <w:rsid w:val="00993C2E"/>
    <w:rsid w:val="00993CD1"/>
    <w:rsid w:val="00993CEE"/>
    <w:rsid w:val="00993D11"/>
    <w:rsid w:val="00993D53"/>
    <w:rsid w:val="00993D5C"/>
    <w:rsid w:val="00993D81"/>
    <w:rsid w:val="00993D88"/>
    <w:rsid w:val="00993DA7"/>
    <w:rsid w:val="00993DD9"/>
    <w:rsid w:val="00993DF2"/>
    <w:rsid w:val="00993DFD"/>
    <w:rsid w:val="00993E0C"/>
    <w:rsid w:val="00993E30"/>
    <w:rsid w:val="00993E42"/>
    <w:rsid w:val="00993E8D"/>
    <w:rsid w:val="00993EAB"/>
    <w:rsid w:val="00993F2C"/>
    <w:rsid w:val="00993F40"/>
    <w:rsid w:val="00993FD5"/>
    <w:rsid w:val="00993FF6"/>
    <w:rsid w:val="00994051"/>
    <w:rsid w:val="0099406C"/>
    <w:rsid w:val="0099407C"/>
    <w:rsid w:val="009940F5"/>
    <w:rsid w:val="00994135"/>
    <w:rsid w:val="0099414A"/>
    <w:rsid w:val="00994152"/>
    <w:rsid w:val="00994170"/>
    <w:rsid w:val="00994190"/>
    <w:rsid w:val="0099419C"/>
    <w:rsid w:val="009941FB"/>
    <w:rsid w:val="0099420B"/>
    <w:rsid w:val="0099420E"/>
    <w:rsid w:val="00994216"/>
    <w:rsid w:val="00994226"/>
    <w:rsid w:val="00994247"/>
    <w:rsid w:val="00994283"/>
    <w:rsid w:val="00994297"/>
    <w:rsid w:val="009942B2"/>
    <w:rsid w:val="009942E1"/>
    <w:rsid w:val="009942E5"/>
    <w:rsid w:val="00994305"/>
    <w:rsid w:val="00994324"/>
    <w:rsid w:val="0099432C"/>
    <w:rsid w:val="00994388"/>
    <w:rsid w:val="00994392"/>
    <w:rsid w:val="00994396"/>
    <w:rsid w:val="009943CB"/>
    <w:rsid w:val="009943E5"/>
    <w:rsid w:val="009943EC"/>
    <w:rsid w:val="00994432"/>
    <w:rsid w:val="00994449"/>
    <w:rsid w:val="00994480"/>
    <w:rsid w:val="00994490"/>
    <w:rsid w:val="009944AB"/>
    <w:rsid w:val="009944D8"/>
    <w:rsid w:val="009944E8"/>
    <w:rsid w:val="00994504"/>
    <w:rsid w:val="00994546"/>
    <w:rsid w:val="00994548"/>
    <w:rsid w:val="0099454E"/>
    <w:rsid w:val="00994554"/>
    <w:rsid w:val="00994578"/>
    <w:rsid w:val="009945A4"/>
    <w:rsid w:val="009945C5"/>
    <w:rsid w:val="009945E8"/>
    <w:rsid w:val="0099461D"/>
    <w:rsid w:val="00994628"/>
    <w:rsid w:val="00994652"/>
    <w:rsid w:val="00994665"/>
    <w:rsid w:val="00994682"/>
    <w:rsid w:val="0099469A"/>
    <w:rsid w:val="009946B3"/>
    <w:rsid w:val="009946C5"/>
    <w:rsid w:val="009946DA"/>
    <w:rsid w:val="009946FD"/>
    <w:rsid w:val="00994727"/>
    <w:rsid w:val="00994780"/>
    <w:rsid w:val="009947A0"/>
    <w:rsid w:val="009947BE"/>
    <w:rsid w:val="009947C2"/>
    <w:rsid w:val="009947D3"/>
    <w:rsid w:val="009947E6"/>
    <w:rsid w:val="009947EE"/>
    <w:rsid w:val="0099483B"/>
    <w:rsid w:val="009948B4"/>
    <w:rsid w:val="009948B8"/>
    <w:rsid w:val="009948CB"/>
    <w:rsid w:val="009948CE"/>
    <w:rsid w:val="009948D9"/>
    <w:rsid w:val="00994919"/>
    <w:rsid w:val="00994936"/>
    <w:rsid w:val="0099494B"/>
    <w:rsid w:val="0099494C"/>
    <w:rsid w:val="00994969"/>
    <w:rsid w:val="009949A7"/>
    <w:rsid w:val="009949C7"/>
    <w:rsid w:val="009949CE"/>
    <w:rsid w:val="009949DB"/>
    <w:rsid w:val="009949FF"/>
    <w:rsid w:val="00994A1C"/>
    <w:rsid w:val="00994A32"/>
    <w:rsid w:val="00994A5C"/>
    <w:rsid w:val="00994A64"/>
    <w:rsid w:val="00994B52"/>
    <w:rsid w:val="00994B72"/>
    <w:rsid w:val="00994BFB"/>
    <w:rsid w:val="00994C0F"/>
    <w:rsid w:val="00994C17"/>
    <w:rsid w:val="00994C28"/>
    <w:rsid w:val="00994C4E"/>
    <w:rsid w:val="00994C6C"/>
    <w:rsid w:val="00994C99"/>
    <w:rsid w:val="00994CA8"/>
    <w:rsid w:val="00994CC0"/>
    <w:rsid w:val="00994CFC"/>
    <w:rsid w:val="00994D14"/>
    <w:rsid w:val="00994D42"/>
    <w:rsid w:val="00994D46"/>
    <w:rsid w:val="00994D6C"/>
    <w:rsid w:val="00994DAB"/>
    <w:rsid w:val="00994DBF"/>
    <w:rsid w:val="00994DC3"/>
    <w:rsid w:val="00994DC5"/>
    <w:rsid w:val="00994E15"/>
    <w:rsid w:val="00994E19"/>
    <w:rsid w:val="00994E5B"/>
    <w:rsid w:val="00994E5F"/>
    <w:rsid w:val="00994E86"/>
    <w:rsid w:val="00994E8F"/>
    <w:rsid w:val="00994EB6"/>
    <w:rsid w:val="00994ED2"/>
    <w:rsid w:val="00994EDC"/>
    <w:rsid w:val="00994EF6"/>
    <w:rsid w:val="00994F11"/>
    <w:rsid w:val="0099504A"/>
    <w:rsid w:val="0099504D"/>
    <w:rsid w:val="0099505D"/>
    <w:rsid w:val="0099506E"/>
    <w:rsid w:val="00995071"/>
    <w:rsid w:val="009950CC"/>
    <w:rsid w:val="00995115"/>
    <w:rsid w:val="0099517B"/>
    <w:rsid w:val="00995185"/>
    <w:rsid w:val="00995199"/>
    <w:rsid w:val="009951F7"/>
    <w:rsid w:val="0099522E"/>
    <w:rsid w:val="0099527D"/>
    <w:rsid w:val="009952DE"/>
    <w:rsid w:val="00995314"/>
    <w:rsid w:val="009953A6"/>
    <w:rsid w:val="009953B1"/>
    <w:rsid w:val="009953D2"/>
    <w:rsid w:val="009953EE"/>
    <w:rsid w:val="0099540B"/>
    <w:rsid w:val="00995440"/>
    <w:rsid w:val="00995460"/>
    <w:rsid w:val="00995468"/>
    <w:rsid w:val="0099546F"/>
    <w:rsid w:val="00995486"/>
    <w:rsid w:val="0099549C"/>
    <w:rsid w:val="009954B6"/>
    <w:rsid w:val="0099551B"/>
    <w:rsid w:val="00995542"/>
    <w:rsid w:val="0099557E"/>
    <w:rsid w:val="009955AC"/>
    <w:rsid w:val="009955B5"/>
    <w:rsid w:val="0099563F"/>
    <w:rsid w:val="0099564F"/>
    <w:rsid w:val="00995663"/>
    <w:rsid w:val="0099568E"/>
    <w:rsid w:val="00995699"/>
    <w:rsid w:val="009956AA"/>
    <w:rsid w:val="009956E2"/>
    <w:rsid w:val="009956F0"/>
    <w:rsid w:val="009956F6"/>
    <w:rsid w:val="00995700"/>
    <w:rsid w:val="00995733"/>
    <w:rsid w:val="0099575A"/>
    <w:rsid w:val="0099577E"/>
    <w:rsid w:val="00995793"/>
    <w:rsid w:val="009957AA"/>
    <w:rsid w:val="00995816"/>
    <w:rsid w:val="009958BB"/>
    <w:rsid w:val="00995968"/>
    <w:rsid w:val="00995979"/>
    <w:rsid w:val="0099599E"/>
    <w:rsid w:val="009959DB"/>
    <w:rsid w:val="00995A0F"/>
    <w:rsid w:val="00995A5D"/>
    <w:rsid w:val="00995A62"/>
    <w:rsid w:val="00995AA3"/>
    <w:rsid w:val="00995AA4"/>
    <w:rsid w:val="00995AC9"/>
    <w:rsid w:val="00995AF9"/>
    <w:rsid w:val="00995B1F"/>
    <w:rsid w:val="00995B3E"/>
    <w:rsid w:val="00995B6C"/>
    <w:rsid w:val="00995B74"/>
    <w:rsid w:val="00995C2A"/>
    <w:rsid w:val="00995C92"/>
    <w:rsid w:val="00995C93"/>
    <w:rsid w:val="00995CB8"/>
    <w:rsid w:val="00995CBD"/>
    <w:rsid w:val="00995CDA"/>
    <w:rsid w:val="00995D0C"/>
    <w:rsid w:val="00995D0F"/>
    <w:rsid w:val="00995D28"/>
    <w:rsid w:val="00995D31"/>
    <w:rsid w:val="00995D3B"/>
    <w:rsid w:val="00995D70"/>
    <w:rsid w:val="00995D8A"/>
    <w:rsid w:val="00995DBD"/>
    <w:rsid w:val="00995DDE"/>
    <w:rsid w:val="00995DF3"/>
    <w:rsid w:val="00995E14"/>
    <w:rsid w:val="00995E76"/>
    <w:rsid w:val="00995EA1"/>
    <w:rsid w:val="00995EA5"/>
    <w:rsid w:val="00995EBD"/>
    <w:rsid w:val="00995EDF"/>
    <w:rsid w:val="00995F0B"/>
    <w:rsid w:val="00995F39"/>
    <w:rsid w:val="00995F41"/>
    <w:rsid w:val="00995F5C"/>
    <w:rsid w:val="00995F95"/>
    <w:rsid w:val="00995FD4"/>
    <w:rsid w:val="00995FD6"/>
    <w:rsid w:val="00995FE4"/>
    <w:rsid w:val="0099601E"/>
    <w:rsid w:val="00996052"/>
    <w:rsid w:val="00996060"/>
    <w:rsid w:val="0099606F"/>
    <w:rsid w:val="009960BF"/>
    <w:rsid w:val="009960D4"/>
    <w:rsid w:val="009960D9"/>
    <w:rsid w:val="009960F5"/>
    <w:rsid w:val="009960FD"/>
    <w:rsid w:val="00996161"/>
    <w:rsid w:val="00996172"/>
    <w:rsid w:val="00996173"/>
    <w:rsid w:val="00996184"/>
    <w:rsid w:val="00996195"/>
    <w:rsid w:val="00996216"/>
    <w:rsid w:val="0099624A"/>
    <w:rsid w:val="00996287"/>
    <w:rsid w:val="0099628C"/>
    <w:rsid w:val="009962A8"/>
    <w:rsid w:val="009962AC"/>
    <w:rsid w:val="009962C8"/>
    <w:rsid w:val="009962D0"/>
    <w:rsid w:val="009962D9"/>
    <w:rsid w:val="00996313"/>
    <w:rsid w:val="00996316"/>
    <w:rsid w:val="0099633F"/>
    <w:rsid w:val="00996356"/>
    <w:rsid w:val="0099637B"/>
    <w:rsid w:val="0099639C"/>
    <w:rsid w:val="009963DF"/>
    <w:rsid w:val="009963E6"/>
    <w:rsid w:val="009963FA"/>
    <w:rsid w:val="00996411"/>
    <w:rsid w:val="00996442"/>
    <w:rsid w:val="00996450"/>
    <w:rsid w:val="00996455"/>
    <w:rsid w:val="00996499"/>
    <w:rsid w:val="009964AA"/>
    <w:rsid w:val="0099652F"/>
    <w:rsid w:val="00996549"/>
    <w:rsid w:val="0099657A"/>
    <w:rsid w:val="009965A8"/>
    <w:rsid w:val="009965AB"/>
    <w:rsid w:val="009965AE"/>
    <w:rsid w:val="009965E5"/>
    <w:rsid w:val="0099660D"/>
    <w:rsid w:val="00996621"/>
    <w:rsid w:val="0099667A"/>
    <w:rsid w:val="009966E4"/>
    <w:rsid w:val="00996713"/>
    <w:rsid w:val="00996740"/>
    <w:rsid w:val="00996747"/>
    <w:rsid w:val="0099675D"/>
    <w:rsid w:val="00996794"/>
    <w:rsid w:val="009967A4"/>
    <w:rsid w:val="009967D7"/>
    <w:rsid w:val="00996819"/>
    <w:rsid w:val="00996850"/>
    <w:rsid w:val="0099687C"/>
    <w:rsid w:val="009968E6"/>
    <w:rsid w:val="009968ED"/>
    <w:rsid w:val="009968F3"/>
    <w:rsid w:val="009968F6"/>
    <w:rsid w:val="0099690D"/>
    <w:rsid w:val="00996911"/>
    <w:rsid w:val="00996919"/>
    <w:rsid w:val="009969E0"/>
    <w:rsid w:val="009969EF"/>
    <w:rsid w:val="00996A1E"/>
    <w:rsid w:val="00996AC9"/>
    <w:rsid w:val="00996AD2"/>
    <w:rsid w:val="00996AE5"/>
    <w:rsid w:val="00996AF4"/>
    <w:rsid w:val="00996B22"/>
    <w:rsid w:val="00996B38"/>
    <w:rsid w:val="00996B39"/>
    <w:rsid w:val="00996B63"/>
    <w:rsid w:val="00996BDA"/>
    <w:rsid w:val="00996BE7"/>
    <w:rsid w:val="00996BE9"/>
    <w:rsid w:val="00996C89"/>
    <w:rsid w:val="00996C91"/>
    <w:rsid w:val="00996C9B"/>
    <w:rsid w:val="00996CB4"/>
    <w:rsid w:val="00996CFC"/>
    <w:rsid w:val="00996D1F"/>
    <w:rsid w:val="00996D41"/>
    <w:rsid w:val="00996D50"/>
    <w:rsid w:val="00996D5A"/>
    <w:rsid w:val="00996D5D"/>
    <w:rsid w:val="00996D60"/>
    <w:rsid w:val="00996D67"/>
    <w:rsid w:val="00996DB8"/>
    <w:rsid w:val="00996E24"/>
    <w:rsid w:val="00996E3E"/>
    <w:rsid w:val="00996E74"/>
    <w:rsid w:val="00996F13"/>
    <w:rsid w:val="00996F28"/>
    <w:rsid w:val="00996F5C"/>
    <w:rsid w:val="00996F6D"/>
    <w:rsid w:val="00996F79"/>
    <w:rsid w:val="00996F94"/>
    <w:rsid w:val="00996F98"/>
    <w:rsid w:val="00996FA4"/>
    <w:rsid w:val="00997000"/>
    <w:rsid w:val="00997011"/>
    <w:rsid w:val="0099704E"/>
    <w:rsid w:val="00997079"/>
    <w:rsid w:val="009970A6"/>
    <w:rsid w:val="009970AC"/>
    <w:rsid w:val="009970F2"/>
    <w:rsid w:val="00997106"/>
    <w:rsid w:val="0099712D"/>
    <w:rsid w:val="0099716B"/>
    <w:rsid w:val="00997190"/>
    <w:rsid w:val="00997194"/>
    <w:rsid w:val="009971A7"/>
    <w:rsid w:val="009971C2"/>
    <w:rsid w:val="00997200"/>
    <w:rsid w:val="0099720E"/>
    <w:rsid w:val="00997212"/>
    <w:rsid w:val="0099721D"/>
    <w:rsid w:val="0099721F"/>
    <w:rsid w:val="00997242"/>
    <w:rsid w:val="0099725F"/>
    <w:rsid w:val="00997261"/>
    <w:rsid w:val="0099726C"/>
    <w:rsid w:val="00997281"/>
    <w:rsid w:val="009972A5"/>
    <w:rsid w:val="009972AD"/>
    <w:rsid w:val="009972D1"/>
    <w:rsid w:val="009972D8"/>
    <w:rsid w:val="00997343"/>
    <w:rsid w:val="00997354"/>
    <w:rsid w:val="009973CF"/>
    <w:rsid w:val="009973D3"/>
    <w:rsid w:val="00997441"/>
    <w:rsid w:val="00997449"/>
    <w:rsid w:val="0099749E"/>
    <w:rsid w:val="009974CE"/>
    <w:rsid w:val="009974DF"/>
    <w:rsid w:val="0099751B"/>
    <w:rsid w:val="00997528"/>
    <w:rsid w:val="00997571"/>
    <w:rsid w:val="0099759F"/>
    <w:rsid w:val="009975CD"/>
    <w:rsid w:val="009975D2"/>
    <w:rsid w:val="009975FC"/>
    <w:rsid w:val="0099760F"/>
    <w:rsid w:val="00997646"/>
    <w:rsid w:val="0099765A"/>
    <w:rsid w:val="00997673"/>
    <w:rsid w:val="009976BB"/>
    <w:rsid w:val="009976FA"/>
    <w:rsid w:val="009976FD"/>
    <w:rsid w:val="0099771C"/>
    <w:rsid w:val="00997751"/>
    <w:rsid w:val="00997764"/>
    <w:rsid w:val="0099777C"/>
    <w:rsid w:val="009977DA"/>
    <w:rsid w:val="009977E1"/>
    <w:rsid w:val="00997826"/>
    <w:rsid w:val="00997833"/>
    <w:rsid w:val="0099785B"/>
    <w:rsid w:val="00997869"/>
    <w:rsid w:val="009978CE"/>
    <w:rsid w:val="009978D6"/>
    <w:rsid w:val="009978DF"/>
    <w:rsid w:val="00997929"/>
    <w:rsid w:val="00997934"/>
    <w:rsid w:val="0099794C"/>
    <w:rsid w:val="00997975"/>
    <w:rsid w:val="00997994"/>
    <w:rsid w:val="009979D9"/>
    <w:rsid w:val="00997A4F"/>
    <w:rsid w:val="00997A53"/>
    <w:rsid w:val="00997A6B"/>
    <w:rsid w:val="00997ADA"/>
    <w:rsid w:val="00997B06"/>
    <w:rsid w:val="00997B29"/>
    <w:rsid w:val="00997B59"/>
    <w:rsid w:val="00997B7D"/>
    <w:rsid w:val="00997BD9"/>
    <w:rsid w:val="00997BDB"/>
    <w:rsid w:val="00997BEF"/>
    <w:rsid w:val="00997C1E"/>
    <w:rsid w:val="00997C3E"/>
    <w:rsid w:val="00997C8E"/>
    <w:rsid w:val="00997C99"/>
    <w:rsid w:val="00997CB0"/>
    <w:rsid w:val="00997CB2"/>
    <w:rsid w:val="00997CED"/>
    <w:rsid w:val="00997CFA"/>
    <w:rsid w:val="00997D69"/>
    <w:rsid w:val="00997D6F"/>
    <w:rsid w:val="00997D7D"/>
    <w:rsid w:val="00997D8A"/>
    <w:rsid w:val="00997D93"/>
    <w:rsid w:val="00997DC7"/>
    <w:rsid w:val="00997DF2"/>
    <w:rsid w:val="00997E2E"/>
    <w:rsid w:val="00997E5B"/>
    <w:rsid w:val="00997E68"/>
    <w:rsid w:val="00997E97"/>
    <w:rsid w:val="00997EB3"/>
    <w:rsid w:val="00997ED9"/>
    <w:rsid w:val="00997EF6"/>
    <w:rsid w:val="00997EFE"/>
    <w:rsid w:val="00997F07"/>
    <w:rsid w:val="00997F0D"/>
    <w:rsid w:val="00997F51"/>
    <w:rsid w:val="00997F87"/>
    <w:rsid w:val="009A0001"/>
    <w:rsid w:val="009A0045"/>
    <w:rsid w:val="009A0068"/>
    <w:rsid w:val="009A0090"/>
    <w:rsid w:val="009A00AD"/>
    <w:rsid w:val="009A00B0"/>
    <w:rsid w:val="009A00C6"/>
    <w:rsid w:val="009A00F0"/>
    <w:rsid w:val="009A0115"/>
    <w:rsid w:val="009A011C"/>
    <w:rsid w:val="009A011F"/>
    <w:rsid w:val="009A013E"/>
    <w:rsid w:val="009A0182"/>
    <w:rsid w:val="009A01AD"/>
    <w:rsid w:val="009A01B4"/>
    <w:rsid w:val="009A01F0"/>
    <w:rsid w:val="009A01F2"/>
    <w:rsid w:val="009A01F4"/>
    <w:rsid w:val="009A01FB"/>
    <w:rsid w:val="009A0209"/>
    <w:rsid w:val="009A0232"/>
    <w:rsid w:val="009A02BB"/>
    <w:rsid w:val="009A02E7"/>
    <w:rsid w:val="009A02F5"/>
    <w:rsid w:val="009A0300"/>
    <w:rsid w:val="009A031C"/>
    <w:rsid w:val="009A037A"/>
    <w:rsid w:val="009A0387"/>
    <w:rsid w:val="009A0399"/>
    <w:rsid w:val="009A03F0"/>
    <w:rsid w:val="009A03F2"/>
    <w:rsid w:val="009A03F8"/>
    <w:rsid w:val="009A03F9"/>
    <w:rsid w:val="009A0400"/>
    <w:rsid w:val="009A040E"/>
    <w:rsid w:val="009A0425"/>
    <w:rsid w:val="009A043B"/>
    <w:rsid w:val="009A048B"/>
    <w:rsid w:val="009A04CD"/>
    <w:rsid w:val="009A04EF"/>
    <w:rsid w:val="009A04FF"/>
    <w:rsid w:val="009A0566"/>
    <w:rsid w:val="009A056B"/>
    <w:rsid w:val="009A058B"/>
    <w:rsid w:val="009A05A0"/>
    <w:rsid w:val="009A05DD"/>
    <w:rsid w:val="009A05F6"/>
    <w:rsid w:val="009A061B"/>
    <w:rsid w:val="009A0631"/>
    <w:rsid w:val="009A0637"/>
    <w:rsid w:val="009A0655"/>
    <w:rsid w:val="009A0667"/>
    <w:rsid w:val="009A067B"/>
    <w:rsid w:val="009A0700"/>
    <w:rsid w:val="009A0726"/>
    <w:rsid w:val="009A072D"/>
    <w:rsid w:val="009A0736"/>
    <w:rsid w:val="009A074B"/>
    <w:rsid w:val="009A07B6"/>
    <w:rsid w:val="009A07B8"/>
    <w:rsid w:val="009A07C5"/>
    <w:rsid w:val="009A07D0"/>
    <w:rsid w:val="009A081A"/>
    <w:rsid w:val="009A0823"/>
    <w:rsid w:val="009A0829"/>
    <w:rsid w:val="009A0842"/>
    <w:rsid w:val="009A0843"/>
    <w:rsid w:val="009A0880"/>
    <w:rsid w:val="009A08A7"/>
    <w:rsid w:val="009A08D4"/>
    <w:rsid w:val="009A08E0"/>
    <w:rsid w:val="009A08F0"/>
    <w:rsid w:val="009A08FD"/>
    <w:rsid w:val="009A09AA"/>
    <w:rsid w:val="009A09C1"/>
    <w:rsid w:val="009A09C4"/>
    <w:rsid w:val="009A09C5"/>
    <w:rsid w:val="009A0A1F"/>
    <w:rsid w:val="009A0AA6"/>
    <w:rsid w:val="009A0AF4"/>
    <w:rsid w:val="009A0B45"/>
    <w:rsid w:val="009A0B4D"/>
    <w:rsid w:val="009A0B59"/>
    <w:rsid w:val="009A0B95"/>
    <w:rsid w:val="009A0BAC"/>
    <w:rsid w:val="009A0BF6"/>
    <w:rsid w:val="009A0C00"/>
    <w:rsid w:val="009A0C3E"/>
    <w:rsid w:val="009A0C60"/>
    <w:rsid w:val="009A0C6B"/>
    <w:rsid w:val="009A0C6C"/>
    <w:rsid w:val="009A0C7C"/>
    <w:rsid w:val="009A0C9A"/>
    <w:rsid w:val="009A0CB0"/>
    <w:rsid w:val="009A0D03"/>
    <w:rsid w:val="009A0D0D"/>
    <w:rsid w:val="009A0D65"/>
    <w:rsid w:val="009A0D7A"/>
    <w:rsid w:val="009A0DA6"/>
    <w:rsid w:val="009A0DAC"/>
    <w:rsid w:val="009A0DD2"/>
    <w:rsid w:val="009A0DEA"/>
    <w:rsid w:val="009A0E1D"/>
    <w:rsid w:val="009A0E27"/>
    <w:rsid w:val="009A0E53"/>
    <w:rsid w:val="009A0E61"/>
    <w:rsid w:val="009A0EA7"/>
    <w:rsid w:val="009A0EAB"/>
    <w:rsid w:val="009A0ED8"/>
    <w:rsid w:val="009A0EE7"/>
    <w:rsid w:val="009A0F6C"/>
    <w:rsid w:val="009A0FCA"/>
    <w:rsid w:val="009A0FD0"/>
    <w:rsid w:val="009A0FDE"/>
    <w:rsid w:val="009A0FE7"/>
    <w:rsid w:val="009A0FEA"/>
    <w:rsid w:val="009A101F"/>
    <w:rsid w:val="009A102A"/>
    <w:rsid w:val="009A105A"/>
    <w:rsid w:val="009A1080"/>
    <w:rsid w:val="009A1092"/>
    <w:rsid w:val="009A10A5"/>
    <w:rsid w:val="009A10F7"/>
    <w:rsid w:val="009A10F8"/>
    <w:rsid w:val="009A113B"/>
    <w:rsid w:val="009A1149"/>
    <w:rsid w:val="009A114A"/>
    <w:rsid w:val="009A114E"/>
    <w:rsid w:val="009A1160"/>
    <w:rsid w:val="009A1172"/>
    <w:rsid w:val="009A118C"/>
    <w:rsid w:val="009A11BE"/>
    <w:rsid w:val="009A11D7"/>
    <w:rsid w:val="009A11E2"/>
    <w:rsid w:val="009A1225"/>
    <w:rsid w:val="009A122A"/>
    <w:rsid w:val="009A1256"/>
    <w:rsid w:val="009A12EC"/>
    <w:rsid w:val="009A12F4"/>
    <w:rsid w:val="009A12FB"/>
    <w:rsid w:val="009A1383"/>
    <w:rsid w:val="009A1395"/>
    <w:rsid w:val="009A13D4"/>
    <w:rsid w:val="009A13EF"/>
    <w:rsid w:val="009A1429"/>
    <w:rsid w:val="009A1474"/>
    <w:rsid w:val="009A14C3"/>
    <w:rsid w:val="009A14E8"/>
    <w:rsid w:val="009A152A"/>
    <w:rsid w:val="009A152C"/>
    <w:rsid w:val="009A154A"/>
    <w:rsid w:val="009A156E"/>
    <w:rsid w:val="009A1572"/>
    <w:rsid w:val="009A1576"/>
    <w:rsid w:val="009A1590"/>
    <w:rsid w:val="009A159F"/>
    <w:rsid w:val="009A15D8"/>
    <w:rsid w:val="009A15DC"/>
    <w:rsid w:val="009A15E1"/>
    <w:rsid w:val="009A1611"/>
    <w:rsid w:val="009A161E"/>
    <w:rsid w:val="009A166C"/>
    <w:rsid w:val="009A167E"/>
    <w:rsid w:val="009A1682"/>
    <w:rsid w:val="009A168B"/>
    <w:rsid w:val="009A16D0"/>
    <w:rsid w:val="009A16E8"/>
    <w:rsid w:val="009A16EA"/>
    <w:rsid w:val="009A16FC"/>
    <w:rsid w:val="009A171A"/>
    <w:rsid w:val="009A1733"/>
    <w:rsid w:val="009A1767"/>
    <w:rsid w:val="009A1773"/>
    <w:rsid w:val="009A17B5"/>
    <w:rsid w:val="009A17C0"/>
    <w:rsid w:val="009A17E8"/>
    <w:rsid w:val="009A1803"/>
    <w:rsid w:val="009A1816"/>
    <w:rsid w:val="009A1860"/>
    <w:rsid w:val="009A1885"/>
    <w:rsid w:val="009A1886"/>
    <w:rsid w:val="009A189E"/>
    <w:rsid w:val="009A18F3"/>
    <w:rsid w:val="009A18F6"/>
    <w:rsid w:val="009A1901"/>
    <w:rsid w:val="009A191D"/>
    <w:rsid w:val="009A1947"/>
    <w:rsid w:val="009A19A9"/>
    <w:rsid w:val="009A19AF"/>
    <w:rsid w:val="009A19B9"/>
    <w:rsid w:val="009A19C7"/>
    <w:rsid w:val="009A19CE"/>
    <w:rsid w:val="009A19FB"/>
    <w:rsid w:val="009A1A03"/>
    <w:rsid w:val="009A1A27"/>
    <w:rsid w:val="009A1A40"/>
    <w:rsid w:val="009A1A56"/>
    <w:rsid w:val="009A1A6D"/>
    <w:rsid w:val="009A1AC3"/>
    <w:rsid w:val="009A1AD7"/>
    <w:rsid w:val="009A1BC2"/>
    <w:rsid w:val="009A1BFC"/>
    <w:rsid w:val="009A1C1A"/>
    <w:rsid w:val="009A1CC8"/>
    <w:rsid w:val="009A1CDF"/>
    <w:rsid w:val="009A1D19"/>
    <w:rsid w:val="009A1D58"/>
    <w:rsid w:val="009A1D5C"/>
    <w:rsid w:val="009A1D8F"/>
    <w:rsid w:val="009A1D91"/>
    <w:rsid w:val="009A1DC5"/>
    <w:rsid w:val="009A1E30"/>
    <w:rsid w:val="009A1E56"/>
    <w:rsid w:val="009A1E84"/>
    <w:rsid w:val="009A1EB0"/>
    <w:rsid w:val="009A1EC0"/>
    <w:rsid w:val="009A1EDA"/>
    <w:rsid w:val="009A1F61"/>
    <w:rsid w:val="009A1F6E"/>
    <w:rsid w:val="009A1FB0"/>
    <w:rsid w:val="009A1FBD"/>
    <w:rsid w:val="009A1FC7"/>
    <w:rsid w:val="009A2030"/>
    <w:rsid w:val="009A2068"/>
    <w:rsid w:val="009A206E"/>
    <w:rsid w:val="009A2073"/>
    <w:rsid w:val="009A20AF"/>
    <w:rsid w:val="009A20EE"/>
    <w:rsid w:val="009A20EF"/>
    <w:rsid w:val="009A212D"/>
    <w:rsid w:val="009A213A"/>
    <w:rsid w:val="009A2161"/>
    <w:rsid w:val="009A21A0"/>
    <w:rsid w:val="009A21AA"/>
    <w:rsid w:val="009A21EF"/>
    <w:rsid w:val="009A22D3"/>
    <w:rsid w:val="009A231A"/>
    <w:rsid w:val="009A236F"/>
    <w:rsid w:val="009A239D"/>
    <w:rsid w:val="009A242F"/>
    <w:rsid w:val="009A2438"/>
    <w:rsid w:val="009A244D"/>
    <w:rsid w:val="009A2451"/>
    <w:rsid w:val="009A246C"/>
    <w:rsid w:val="009A2476"/>
    <w:rsid w:val="009A248B"/>
    <w:rsid w:val="009A2495"/>
    <w:rsid w:val="009A2497"/>
    <w:rsid w:val="009A24B5"/>
    <w:rsid w:val="009A24C0"/>
    <w:rsid w:val="009A2551"/>
    <w:rsid w:val="009A256A"/>
    <w:rsid w:val="009A25E5"/>
    <w:rsid w:val="009A262B"/>
    <w:rsid w:val="009A2672"/>
    <w:rsid w:val="009A2736"/>
    <w:rsid w:val="009A2759"/>
    <w:rsid w:val="009A2768"/>
    <w:rsid w:val="009A277A"/>
    <w:rsid w:val="009A2795"/>
    <w:rsid w:val="009A27B2"/>
    <w:rsid w:val="009A27C3"/>
    <w:rsid w:val="009A27E9"/>
    <w:rsid w:val="009A2815"/>
    <w:rsid w:val="009A2844"/>
    <w:rsid w:val="009A2855"/>
    <w:rsid w:val="009A28A0"/>
    <w:rsid w:val="009A28CE"/>
    <w:rsid w:val="009A28E6"/>
    <w:rsid w:val="009A2900"/>
    <w:rsid w:val="009A29CA"/>
    <w:rsid w:val="009A2A1E"/>
    <w:rsid w:val="009A2A39"/>
    <w:rsid w:val="009A2A50"/>
    <w:rsid w:val="009A2A52"/>
    <w:rsid w:val="009A2A55"/>
    <w:rsid w:val="009A2A6A"/>
    <w:rsid w:val="009A2A86"/>
    <w:rsid w:val="009A2AA3"/>
    <w:rsid w:val="009A2AA7"/>
    <w:rsid w:val="009A2AC0"/>
    <w:rsid w:val="009A2B1B"/>
    <w:rsid w:val="009A2B30"/>
    <w:rsid w:val="009A2B4D"/>
    <w:rsid w:val="009A2B4F"/>
    <w:rsid w:val="009A2B5E"/>
    <w:rsid w:val="009A2B9F"/>
    <w:rsid w:val="009A2BAC"/>
    <w:rsid w:val="009A2BB7"/>
    <w:rsid w:val="009A2BCB"/>
    <w:rsid w:val="009A2BF9"/>
    <w:rsid w:val="009A2C2F"/>
    <w:rsid w:val="009A2CBE"/>
    <w:rsid w:val="009A2CCD"/>
    <w:rsid w:val="009A2CD1"/>
    <w:rsid w:val="009A2CE5"/>
    <w:rsid w:val="009A2D02"/>
    <w:rsid w:val="009A2D31"/>
    <w:rsid w:val="009A2D80"/>
    <w:rsid w:val="009A2DA7"/>
    <w:rsid w:val="009A2DCB"/>
    <w:rsid w:val="009A2DE5"/>
    <w:rsid w:val="009A2E32"/>
    <w:rsid w:val="009A2E3E"/>
    <w:rsid w:val="009A2E56"/>
    <w:rsid w:val="009A2E58"/>
    <w:rsid w:val="009A2E5A"/>
    <w:rsid w:val="009A2E64"/>
    <w:rsid w:val="009A2E9C"/>
    <w:rsid w:val="009A2EA8"/>
    <w:rsid w:val="009A2EE6"/>
    <w:rsid w:val="009A2EE7"/>
    <w:rsid w:val="009A2EFF"/>
    <w:rsid w:val="009A2F22"/>
    <w:rsid w:val="009A2F9A"/>
    <w:rsid w:val="009A2FAD"/>
    <w:rsid w:val="009A2FED"/>
    <w:rsid w:val="009A2FF2"/>
    <w:rsid w:val="009A2FF8"/>
    <w:rsid w:val="009A3018"/>
    <w:rsid w:val="009A3057"/>
    <w:rsid w:val="009A3061"/>
    <w:rsid w:val="009A306D"/>
    <w:rsid w:val="009A3076"/>
    <w:rsid w:val="009A309F"/>
    <w:rsid w:val="009A30DE"/>
    <w:rsid w:val="009A30EB"/>
    <w:rsid w:val="009A30EF"/>
    <w:rsid w:val="009A3154"/>
    <w:rsid w:val="009A315A"/>
    <w:rsid w:val="009A316C"/>
    <w:rsid w:val="009A317B"/>
    <w:rsid w:val="009A319C"/>
    <w:rsid w:val="009A31A6"/>
    <w:rsid w:val="009A31B4"/>
    <w:rsid w:val="009A31C0"/>
    <w:rsid w:val="009A31F0"/>
    <w:rsid w:val="009A321A"/>
    <w:rsid w:val="009A3254"/>
    <w:rsid w:val="009A3262"/>
    <w:rsid w:val="009A338D"/>
    <w:rsid w:val="009A33AA"/>
    <w:rsid w:val="009A33CF"/>
    <w:rsid w:val="009A33E3"/>
    <w:rsid w:val="009A33E4"/>
    <w:rsid w:val="009A33E6"/>
    <w:rsid w:val="009A33F3"/>
    <w:rsid w:val="009A33FC"/>
    <w:rsid w:val="009A3402"/>
    <w:rsid w:val="009A342D"/>
    <w:rsid w:val="009A3456"/>
    <w:rsid w:val="009A3559"/>
    <w:rsid w:val="009A3566"/>
    <w:rsid w:val="009A3576"/>
    <w:rsid w:val="009A359E"/>
    <w:rsid w:val="009A3610"/>
    <w:rsid w:val="009A3615"/>
    <w:rsid w:val="009A3628"/>
    <w:rsid w:val="009A362C"/>
    <w:rsid w:val="009A3631"/>
    <w:rsid w:val="009A363E"/>
    <w:rsid w:val="009A364D"/>
    <w:rsid w:val="009A364E"/>
    <w:rsid w:val="009A366C"/>
    <w:rsid w:val="009A3683"/>
    <w:rsid w:val="009A36B3"/>
    <w:rsid w:val="009A36EA"/>
    <w:rsid w:val="009A374B"/>
    <w:rsid w:val="009A3759"/>
    <w:rsid w:val="009A379C"/>
    <w:rsid w:val="009A37C0"/>
    <w:rsid w:val="009A37D1"/>
    <w:rsid w:val="009A37D4"/>
    <w:rsid w:val="009A3800"/>
    <w:rsid w:val="009A3813"/>
    <w:rsid w:val="009A3836"/>
    <w:rsid w:val="009A383B"/>
    <w:rsid w:val="009A3869"/>
    <w:rsid w:val="009A38A8"/>
    <w:rsid w:val="009A38DE"/>
    <w:rsid w:val="009A3925"/>
    <w:rsid w:val="009A3949"/>
    <w:rsid w:val="009A395B"/>
    <w:rsid w:val="009A395C"/>
    <w:rsid w:val="009A39BF"/>
    <w:rsid w:val="009A39E3"/>
    <w:rsid w:val="009A39E9"/>
    <w:rsid w:val="009A3A08"/>
    <w:rsid w:val="009A3A3D"/>
    <w:rsid w:val="009A3AD0"/>
    <w:rsid w:val="009A3ADD"/>
    <w:rsid w:val="009A3AF7"/>
    <w:rsid w:val="009A3B03"/>
    <w:rsid w:val="009A3B11"/>
    <w:rsid w:val="009A3B3D"/>
    <w:rsid w:val="009A3B46"/>
    <w:rsid w:val="009A3B9A"/>
    <w:rsid w:val="009A3B9B"/>
    <w:rsid w:val="009A3C14"/>
    <w:rsid w:val="009A3C2B"/>
    <w:rsid w:val="009A3C38"/>
    <w:rsid w:val="009A3CBD"/>
    <w:rsid w:val="009A3D03"/>
    <w:rsid w:val="009A3D32"/>
    <w:rsid w:val="009A3D3D"/>
    <w:rsid w:val="009A3D5F"/>
    <w:rsid w:val="009A3D79"/>
    <w:rsid w:val="009A3D9B"/>
    <w:rsid w:val="009A3DBC"/>
    <w:rsid w:val="009A3DE2"/>
    <w:rsid w:val="009A3DE4"/>
    <w:rsid w:val="009A3DE7"/>
    <w:rsid w:val="009A3E3E"/>
    <w:rsid w:val="009A3E5C"/>
    <w:rsid w:val="009A3E61"/>
    <w:rsid w:val="009A3E6A"/>
    <w:rsid w:val="009A3E6F"/>
    <w:rsid w:val="009A3E8B"/>
    <w:rsid w:val="009A3EED"/>
    <w:rsid w:val="009A3EF4"/>
    <w:rsid w:val="009A3F5B"/>
    <w:rsid w:val="009A3F6E"/>
    <w:rsid w:val="009A3F81"/>
    <w:rsid w:val="009A3F82"/>
    <w:rsid w:val="009A40C3"/>
    <w:rsid w:val="009A40D3"/>
    <w:rsid w:val="009A420C"/>
    <w:rsid w:val="009A4228"/>
    <w:rsid w:val="009A422F"/>
    <w:rsid w:val="009A4278"/>
    <w:rsid w:val="009A42AF"/>
    <w:rsid w:val="009A42CA"/>
    <w:rsid w:val="009A42E6"/>
    <w:rsid w:val="009A4311"/>
    <w:rsid w:val="009A4315"/>
    <w:rsid w:val="009A433A"/>
    <w:rsid w:val="009A436A"/>
    <w:rsid w:val="009A437C"/>
    <w:rsid w:val="009A438C"/>
    <w:rsid w:val="009A43A0"/>
    <w:rsid w:val="009A43CC"/>
    <w:rsid w:val="009A4474"/>
    <w:rsid w:val="009A44E5"/>
    <w:rsid w:val="009A452B"/>
    <w:rsid w:val="009A452D"/>
    <w:rsid w:val="009A4547"/>
    <w:rsid w:val="009A4562"/>
    <w:rsid w:val="009A4564"/>
    <w:rsid w:val="009A4579"/>
    <w:rsid w:val="009A4592"/>
    <w:rsid w:val="009A459C"/>
    <w:rsid w:val="009A4679"/>
    <w:rsid w:val="009A467C"/>
    <w:rsid w:val="009A46A9"/>
    <w:rsid w:val="009A46B1"/>
    <w:rsid w:val="009A46C8"/>
    <w:rsid w:val="009A46D9"/>
    <w:rsid w:val="009A46E5"/>
    <w:rsid w:val="009A46F7"/>
    <w:rsid w:val="009A472D"/>
    <w:rsid w:val="009A4734"/>
    <w:rsid w:val="009A4764"/>
    <w:rsid w:val="009A4766"/>
    <w:rsid w:val="009A47A8"/>
    <w:rsid w:val="009A47C3"/>
    <w:rsid w:val="009A47D5"/>
    <w:rsid w:val="009A47E9"/>
    <w:rsid w:val="009A47FB"/>
    <w:rsid w:val="009A4815"/>
    <w:rsid w:val="009A4816"/>
    <w:rsid w:val="009A4839"/>
    <w:rsid w:val="009A483A"/>
    <w:rsid w:val="009A4877"/>
    <w:rsid w:val="009A488A"/>
    <w:rsid w:val="009A48A6"/>
    <w:rsid w:val="009A4910"/>
    <w:rsid w:val="009A492A"/>
    <w:rsid w:val="009A4956"/>
    <w:rsid w:val="009A4959"/>
    <w:rsid w:val="009A4988"/>
    <w:rsid w:val="009A498A"/>
    <w:rsid w:val="009A49C5"/>
    <w:rsid w:val="009A49E2"/>
    <w:rsid w:val="009A4A22"/>
    <w:rsid w:val="009A4A7A"/>
    <w:rsid w:val="009A4AC0"/>
    <w:rsid w:val="009A4AD2"/>
    <w:rsid w:val="009A4ADB"/>
    <w:rsid w:val="009A4ADD"/>
    <w:rsid w:val="009A4AF4"/>
    <w:rsid w:val="009A4B23"/>
    <w:rsid w:val="009A4B47"/>
    <w:rsid w:val="009A4B57"/>
    <w:rsid w:val="009A4B69"/>
    <w:rsid w:val="009A4B71"/>
    <w:rsid w:val="009A4B82"/>
    <w:rsid w:val="009A4B8F"/>
    <w:rsid w:val="009A4BA7"/>
    <w:rsid w:val="009A4BC4"/>
    <w:rsid w:val="009A4BEE"/>
    <w:rsid w:val="009A4BFF"/>
    <w:rsid w:val="009A4C3C"/>
    <w:rsid w:val="009A4C40"/>
    <w:rsid w:val="009A4C5F"/>
    <w:rsid w:val="009A4C8B"/>
    <w:rsid w:val="009A4CB5"/>
    <w:rsid w:val="009A4CBB"/>
    <w:rsid w:val="009A4CEB"/>
    <w:rsid w:val="009A4CEF"/>
    <w:rsid w:val="009A4CF5"/>
    <w:rsid w:val="009A4D00"/>
    <w:rsid w:val="009A4D74"/>
    <w:rsid w:val="009A4D7A"/>
    <w:rsid w:val="009A4D8B"/>
    <w:rsid w:val="009A4D8D"/>
    <w:rsid w:val="009A4E1E"/>
    <w:rsid w:val="009A4E25"/>
    <w:rsid w:val="009A4E2D"/>
    <w:rsid w:val="009A4E42"/>
    <w:rsid w:val="009A4EBB"/>
    <w:rsid w:val="009A4EDC"/>
    <w:rsid w:val="009A4EF5"/>
    <w:rsid w:val="009A4F19"/>
    <w:rsid w:val="009A4F7B"/>
    <w:rsid w:val="009A4F87"/>
    <w:rsid w:val="009A4FE3"/>
    <w:rsid w:val="009A4FE8"/>
    <w:rsid w:val="009A4FF1"/>
    <w:rsid w:val="009A4FF2"/>
    <w:rsid w:val="009A4FF6"/>
    <w:rsid w:val="009A5024"/>
    <w:rsid w:val="009A5071"/>
    <w:rsid w:val="009A5089"/>
    <w:rsid w:val="009A50D3"/>
    <w:rsid w:val="009A5126"/>
    <w:rsid w:val="009A5129"/>
    <w:rsid w:val="009A514D"/>
    <w:rsid w:val="009A5158"/>
    <w:rsid w:val="009A5187"/>
    <w:rsid w:val="009A51B8"/>
    <w:rsid w:val="009A5278"/>
    <w:rsid w:val="009A5298"/>
    <w:rsid w:val="009A52CD"/>
    <w:rsid w:val="009A52EB"/>
    <w:rsid w:val="009A5340"/>
    <w:rsid w:val="009A5397"/>
    <w:rsid w:val="009A53BB"/>
    <w:rsid w:val="009A53C7"/>
    <w:rsid w:val="009A53D6"/>
    <w:rsid w:val="009A53EF"/>
    <w:rsid w:val="009A53F3"/>
    <w:rsid w:val="009A53F7"/>
    <w:rsid w:val="009A540F"/>
    <w:rsid w:val="009A5479"/>
    <w:rsid w:val="009A54C0"/>
    <w:rsid w:val="009A54E2"/>
    <w:rsid w:val="009A54E6"/>
    <w:rsid w:val="009A54FC"/>
    <w:rsid w:val="009A553D"/>
    <w:rsid w:val="009A5552"/>
    <w:rsid w:val="009A5593"/>
    <w:rsid w:val="009A55E6"/>
    <w:rsid w:val="009A5639"/>
    <w:rsid w:val="009A5662"/>
    <w:rsid w:val="009A5665"/>
    <w:rsid w:val="009A5672"/>
    <w:rsid w:val="009A5674"/>
    <w:rsid w:val="009A5684"/>
    <w:rsid w:val="009A56B3"/>
    <w:rsid w:val="009A56B8"/>
    <w:rsid w:val="009A56BA"/>
    <w:rsid w:val="009A56C8"/>
    <w:rsid w:val="009A56E6"/>
    <w:rsid w:val="009A56FD"/>
    <w:rsid w:val="009A56FF"/>
    <w:rsid w:val="009A570A"/>
    <w:rsid w:val="009A5738"/>
    <w:rsid w:val="009A575C"/>
    <w:rsid w:val="009A5785"/>
    <w:rsid w:val="009A5795"/>
    <w:rsid w:val="009A57B6"/>
    <w:rsid w:val="009A57D6"/>
    <w:rsid w:val="009A57E0"/>
    <w:rsid w:val="009A5806"/>
    <w:rsid w:val="009A581F"/>
    <w:rsid w:val="009A5822"/>
    <w:rsid w:val="009A589C"/>
    <w:rsid w:val="009A58A5"/>
    <w:rsid w:val="009A58A7"/>
    <w:rsid w:val="009A58CD"/>
    <w:rsid w:val="009A58F3"/>
    <w:rsid w:val="009A5904"/>
    <w:rsid w:val="009A5905"/>
    <w:rsid w:val="009A5942"/>
    <w:rsid w:val="009A5968"/>
    <w:rsid w:val="009A5989"/>
    <w:rsid w:val="009A598A"/>
    <w:rsid w:val="009A59D5"/>
    <w:rsid w:val="009A5A10"/>
    <w:rsid w:val="009A5A36"/>
    <w:rsid w:val="009A5A41"/>
    <w:rsid w:val="009A5A63"/>
    <w:rsid w:val="009A5A88"/>
    <w:rsid w:val="009A5A9B"/>
    <w:rsid w:val="009A5AB2"/>
    <w:rsid w:val="009A5AE3"/>
    <w:rsid w:val="009A5AE4"/>
    <w:rsid w:val="009A5AEA"/>
    <w:rsid w:val="009A5B9D"/>
    <w:rsid w:val="009A5BA3"/>
    <w:rsid w:val="009A5BEE"/>
    <w:rsid w:val="009A5C17"/>
    <w:rsid w:val="009A5C1D"/>
    <w:rsid w:val="009A5C2F"/>
    <w:rsid w:val="009A5C50"/>
    <w:rsid w:val="009A5CCA"/>
    <w:rsid w:val="009A5D2B"/>
    <w:rsid w:val="009A5D31"/>
    <w:rsid w:val="009A5D3E"/>
    <w:rsid w:val="009A5D70"/>
    <w:rsid w:val="009A5D78"/>
    <w:rsid w:val="009A5D7D"/>
    <w:rsid w:val="009A5DB7"/>
    <w:rsid w:val="009A5DC8"/>
    <w:rsid w:val="009A5DCF"/>
    <w:rsid w:val="009A5DEA"/>
    <w:rsid w:val="009A5E19"/>
    <w:rsid w:val="009A5E23"/>
    <w:rsid w:val="009A5E25"/>
    <w:rsid w:val="009A5E71"/>
    <w:rsid w:val="009A5E7A"/>
    <w:rsid w:val="009A5E7E"/>
    <w:rsid w:val="009A5EA2"/>
    <w:rsid w:val="009A5ECE"/>
    <w:rsid w:val="009A5F04"/>
    <w:rsid w:val="009A5F3F"/>
    <w:rsid w:val="009A5F5F"/>
    <w:rsid w:val="009A5F6A"/>
    <w:rsid w:val="009A5F8D"/>
    <w:rsid w:val="009A5FC1"/>
    <w:rsid w:val="009A5FC4"/>
    <w:rsid w:val="009A5FC9"/>
    <w:rsid w:val="009A5FF8"/>
    <w:rsid w:val="009A601D"/>
    <w:rsid w:val="009A6088"/>
    <w:rsid w:val="009A6089"/>
    <w:rsid w:val="009A60B1"/>
    <w:rsid w:val="009A60C9"/>
    <w:rsid w:val="009A60E6"/>
    <w:rsid w:val="009A6114"/>
    <w:rsid w:val="009A61C7"/>
    <w:rsid w:val="009A61E8"/>
    <w:rsid w:val="009A6269"/>
    <w:rsid w:val="009A6284"/>
    <w:rsid w:val="009A628A"/>
    <w:rsid w:val="009A62DA"/>
    <w:rsid w:val="009A630E"/>
    <w:rsid w:val="009A6312"/>
    <w:rsid w:val="009A6331"/>
    <w:rsid w:val="009A6361"/>
    <w:rsid w:val="009A63A1"/>
    <w:rsid w:val="009A63A2"/>
    <w:rsid w:val="009A63C9"/>
    <w:rsid w:val="009A63FB"/>
    <w:rsid w:val="009A6453"/>
    <w:rsid w:val="009A6458"/>
    <w:rsid w:val="009A6488"/>
    <w:rsid w:val="009A64A7"/>
    <w:rsid w:val="009A64C7"/>
    <w:rsid w:val="009A64D1"/>
    <w:rsid w:val="009A6506"/>
    <w:rsid w:val="009A6508"/>
    <w:rsid w:val="009A6544"/>
    <w:rsid w:val="009A6554"/>
    <w:rsid w:val="009A6572"/>
    <w:rsid w:val="009A659D"/>
    <w:rsid w:val="009A65CD"/>
    <w:rsid w:val="009A65E3"/>
    <w:rsid w:val="009A6603"/>
    <w:rsid w:val="009A6609"/>
    <w:rsid w:val="009A662C"/>
    <w:rsid w:val="009A666E"/>
    <w:rsid w:val="009A6672"/>
    <w:rsid w:val="009A66BC"/>
    <w:rsid w:val="009A66DA"/>
    <w:rsid w:val="009A66E5"/>
    <w:rsid w:val="009A6717"/>
    <w:rsid w:val="009A6725"/>
    <w:rsid w:val="009A672D"/>
    <w:rsid w:val="009A672F"/>
    <w:rsid w:val="009A676A"/>
    <w:rsid w:val="009A677C"/>
    <w:rsid w:val="009A678D"/>
    <w:rsid w:val="009A6790"/>
    <w:rsid w:val="009A681B"/>
    <w:rsid w:val="009A6843"/>
    <w:rsid w:val="009A6877"/>
    <w:rsid w:val="009A6893"/>
    <w:rsid w:val="009A68A5"/>
    <w:rsid w:val="009A68A6"/>
    <w:rsid w:val="009A68D7"/>
    <w:rsid w:val="009A68DF"/>
    <w:rsid w:val="009A6962"/>
    <w:rsid w:val="009A6972"/>
    <w:rsid w:val="009A697D"/>
    <w:rsid w:val="009A698B"/>
    <w:rsid w:val="009A699F"/>
    <w:rsid w:val="009A69C7"/>
    <w:rsid w:val="009A6A14"/>
    <w:rsid w:val="009A6A1D"/>
    <w:rsid w:val="009A6A26"/>
    <w:rsid w:val="009A6A29"/>
    <w:rsid w:val="009A6A6E"/>
    <w:rsid w:val="009A6A82"/>
    <w:rsid w:val="009A6AC1"/>
    <w:rsid w:val="009A6B3B"/>
    <w:rsid w:val="009A6B3D"/>
    <w:rsid w:val="009A6B56"/>
    <w:rsid w:val="009A6B5A"/>
    <w:rsid w:val="009A6B6A"/>
    <w:rsid w:val="009A6B88"/>
    <w:rsid w:val="009A6BA8"/>
    <w:rsid w:val="009A6BC8"/>
    <w:rsid w:val="009A6BD8"/>
    <w:rsid w:val="009A6C07"/>
    <w:rsid w:val="009A6C35"/>
    <w:rsid w:val="009A6C76"/>
    <w:rsid w:val="009A6CA2"/>
    <w:rsid w:val="009A6CD4"/>
    <w:rsid w:val="009A6CE9"/>
    <w:rsid w:val="009A6D13"/>
    <w:rsid w:val="009A6D1F"/>
    <w:rsid w:val="009A6D47"/>
    <w:rsid w:val="009A6D5F"/>
    <w:rsid w:val="009A6DC3"/>
    <w:rsid w:val="009A6DD6"/>
    <w:rsid w:val="009A6E0A"/>
    <w:rsid w:val="009A6E21"/>
    <w:rsid w:val="009A6E6E"/>
    <w:rsid w:val="009A6EB0"/>
    <w:rsid w:val="009A6F19"/>
    <w:rsid w:val="009A6F5E"/>
    <w:rsid w:val="009A6F62"/>
    <w:rsid w:val="009A6FAC"/>
    <w:rsid w:val="009A6FBE"/>
    <w:rsid w:val="009A7019"/>
    <w:rsid w:val="009A7054"/>
    <w:rsid w:val="009A70FB"/>
    <w:rsid w:val="009A70FD"/>
    <w:rsid w:val="009A7103"/>
    <w:rsid w:val="009A7128"/>
    <w:rsid w:val="009A7163"/>
    <w:rsid w:val="009A7175"/>
    <w:rsid w:val="009A71D3"/>
    <w:rsid w:val="009A71D8"/>
    <w:rsid w:val="009A7215"/>
    <w:rsid w:val="009A7231"/>
    <w:rsid w:val="009A7254"/>
    <w:rsid w:val="009A725B"/>
    <w:rsid w:val="009A7284"/>
    <w:rsid w:val="009A7295"/>
    <w:rsid w:val="009A729C"/>
    <w:rsid w:val="009A730C"/>
    <w:rsid w:val="009A730D"/>
    <w:rsid w:val="009A7359"/>
    <w:rsid w:val="009A735E"/>
    <w:rsid w:val="009A7364"/>
    <w:rsid w:val="009A73B1"/>
    <w:rsid w:val="009A73BE"/>
    <w:rsid w:val="009A7412"/>
    <w:rsid w:val="009A741E"/>
    <w:rsid w:val="009A7440"/>
    <w:rsid w:val="009A7475"/>
    <w:rsid w:val="009A7477"/>
    <w:rsid w:val="009A749A"/>
    <w:rsid w:val="009A74D0"/>
    <w:rsid w:val="009A74EA"/>
    <w:rsid w:val="009A74F5"/>
    <w:rsid w:val="009A74FF"/>
    <w:rsid w:val="009A7524"/>
    <w:rsid w:val="009A752D"/>
    <w:rsid w:val="009A7531"/>
    <w:rsid w:val="009A7586"/>
    <w:rsid w:val="009A758C"/>
    <w:rsid w:val="009A75E6"/>
    <w:rsid w:val="009A75EB"/>
    <w:rsid w:val="009A766C"/>
    <w:rsid w:val="009A7678"/>
    <w:rsid w:val="009A7737"/>
    <w:rsid w:val="009A7747"/>
    <w:rsid w:val="009A774F"/>
    <w:rsid w:val="009A7771"/>
    <w:rsid w:val="009A7774"/>
    <w:rsid w:val="009A7784"/>
    <w:rsid w:val="009A779E"/>
    <w:rsid w:val="009A77AB"/>
    <w:rsid w:val="009A77FC"/>
    <w:rsid w:val="009A781B"/>
    <w:rsid w:val="009A7853"/>
    <w:rsid w:val="009A78D7"/>
    <w:rsid w:val="009A78DD"/>
    <w:rsid w:val="009A78FB"/>
    <w:rsid w:val="009A78FE"/>
    <w:rsid w:val="009A7909"/>
    <w:rsid w:val="009A7914"/>
    <w:rsid w:val="009A791A"/>
    <w:rsid w:val="009A7930"/>
    <w:rsid w:val="009A7936"/>
    <w:rsid w:val="009A7939"/>
    <w:rsid w:val="009A795F"/>
    <w:rsid w:val="009A7969"/>
    <w:rsid w:val="009A7976"/>
    <w:rsid w:val="009A797A"/>
    <w:rsid w:val="009A7986"/>
    <w:rsid w:val="009A79AB"/>
    <w:rsid w:val="009A79CA"/>
    <w:rsid w:val="009A79FF"/>
    <w:rsid w:val="009A7A01"/>
    <w:rsid w:val="009A7A19"/>
    <w:rsid w:val="009A7A2B"/>
    <w:rsid w:val="009A7A68"/>
    <w:rsid w:val="009A7ACE"/>
    <w:rsid w:val="009A7B4F"/>
    <w:rsid w:val="009A7BA3"/>
    <w:rsid w:val="009A7BA6"/>
    <w:rsid w:val="009A7BCA"/>
    <w:rsid w:val="009A7BD8"/>
    <w:rsid w:val="009A7C38"/>
    <w:rsid w:val="009A7C57"/>
    <w:rsid w:val="009A7C6D"/>
    <w:rsid w:val="009A7CC2"/>
    <w:rsid w:val="009A7CC5"/>
    <w:rsid w:val="009A7CF8"/>
    <w:rsid w:val="009A7D35"/>
    <w:rsid w:val="009A7D3C"/>
    <w:rsid w:val="009A7D67"/>
    <w:rsid w:val="009A7D79"/>
    <w:rsid w:val="009A7DD2"/>
    <w:rsid w:val="009A7DD4"/>
    <w:rsid w:val="009A7DFF"/>
    <w:rsid w:val="009A7E17"/>
    <w:rsid w:val="009A7E1B"/>
    <w:rsid w:val="009A7E34"/>
    <w:rsid w:val="009A7E39"/>
    <w:rsid w:val="009A7E74"/>
    <w:rsid w:val="009A7E8A"/>
    <w:rsid w:val="009A7ECE"/>
    <w:rsid w:val="009A7F25"/>
    <w:rsid w:val="009A7F34"/>
    <w:rsid w:val="009A7F3D"/>
    <w:rsid w:val="009A7F40"/>
    <w:rsid w:val="009A7F4D"/>
    <w:rsid w:val="009A7F50"/>
    <w:rsid w:val="009A7F6F"/>
    <w:rsid w:val="009A7F78"/>
    <w:rsid w:val="009A7F82"/>
    <w:rsid w:val="009A7FA5"/>
    <w:rsid w:val="009A7FC7"/>
    <w:rsid w:val="009A7FD7"/>
    <w:rsid w:val="009B0058"/>
    <w:rsid w:val="009B00B2"/>
    <w:rsid w:val="009B00C2"/>
    <w:rsid w:val="009B00DF"/>
    <w:rsid w:val="009B00F3"/>
    <w:rsid w:val="009B0132"/>
    <w:rsid w:val="009B0134"/>
    <w:rsid w:val="009B0160"/>
    <w:rsid w:val="009B018C"/>
    <w:rsid w:val="009B018E"/>
    <w:rsid w:val="009B0194"/>
    <w:rsid w:val="009B01F1"/>
    <w:rsid w:val="009B02A5"/>
    <w:rsid w:val="009B02CD"/>
    <w:rsid w:val="009B02FA"/>
    <w:rsid w:val="009B0319"/>
    <w:rsid w:val="009B0329"/>
    <w:rsid w:val="009B036D"/>
    <w:rsid w:val="009B03AD"/>
    <w:rsid w:val="009B0419"/>
    <w:rsid w:val="009B0452"/>
    <w:rsid w:val="009B0482"/>
    <w:rsid w:val="009B0491"/>
    <w:rsid w:val="009B04C6"/>
    <w:rsid w:val="009B04F3"/>
    <w:rsid w:val="009B0501"/>
    <w:rsid w:val="009B0515"/>
    <w:rsid w:val="009B052A"/>
    <w:rsid w:val="009B0533"/>
    <w:rsid w:val="009B0554"/>
    <w:rsid w:val="009B0555"/>
    <w:rsid w:val="009B055B"/>
    <w:rsid w:val="009B0579"/>
    <w:rsid w:val="009B05A3"/>
    <w:rsid w:val="009B05B7"/>
    <w:rsid w:val="009B05BE"/>
    <w:rsid w:val="009B0677"/>
    <w:rsid w:val="009B0684"/>
    <w:rsid w:val="009B0693"/>
    <w:rsid w:val="009B06A1"/>
    <w:rsid w:val="009B06A4"/>
    <w:rsid w:val="009B06A5"/>
    <w:rsid w:val="009B06F9"/>
    <w:rsid w:val="009B0721"/>
    <w:rsid w:val="009B076F"/>
    <w:rsid w:val="009B0785"/>
    <w:rsid w:val="009B078F"/>
    <w:rsid w:val="009B0794"/>
    <w:rsid w:val="009B07A0"/>
    <w:rsid w:val="009B07A2"/>
    <w:rsid w:val="009B07A3"/>
    <w:rsid w:val="009B0824"/>
    <w:rsid w:val="009B0828"/>
    <w:rsid w:val="009B083A"/>
    <w:rsid w:val="009B0875"/>
    <w:rsid w:val="009B0878"/>
    <w:rsid w:val="009B08D6"/>
    <w:rsid w:val="009B0902"/>
    <w:rsid w:val="009B091C"/>
    <w:rsid w:val="009B0927"/>
    <w:rsid w:val="009B092A"/>
    <w:rsid w:val="009B093C"/>
    <w:rsid w:val="009B0947"/>
    <w:rsid w:val="009B096A"/>
    <w:rsid w:val="009B096F"/>
    <w:rsid w:val="009B0986"/>
    <w:rsid w:val="009B09A3"/>
    <w:rsid w:val="009B09DD"/>
    <w:rsid w:val="009B0A1A"/>
    <w:rsid w:val="009B0A49"/>
    <w:rsid w:val="009B0A73"/>
    <w:rsid w:val="009B0A87"/>
    <w:rsid w:val="009B0A8C"/>
    <w:rsid w:val="009B0A98"/>
    <w:rsid w:val="009B0AB3"/>
    <w:rsid w:val="009B0ABF"/>
    <w:rsid w:val="009B0AD0"/>
    <w:rsid w:val="009B0AEC"/>
    <w:rsid w:val="009B0B28"/>
    <w:rsid w:val="009B0B66"/>
    <w:rsid w:val="009B0B99"/>
    <w:rsid w:val="009B0BA3"/>
    <w:rsid w:val="009B0BB9"/>
    <w:rsid w:val="009B0BBA"/>
    <w:rsid w:val="009B0BE8"/>
    <w:rsid w:val="009B0BED"/>
    <w:rsid w:val="009B0BF3"/>
    <w:rsid w:val="009B0BF5"/>
    <w:rsid w:val="009B0C38"/>
    <w:rsid w:val="009B0C55"/>
    <w:rsid w:val="009B0CB1"/>
    <w:rsid w:val="009B0CBB"/>
    <w:rsid w:val="009B0CED"/>
    <w:rsid w:val="009B0CEE"/>
    <w:rsid w:val="009B0CEF"/>
    <w:rsid w:val="009B0D32"/>
    <w:rsid w:val="009B0D4E"/>
    <w:rsid w:val="009B0D61"/>
    <w:rsid w:val="009B0D75"/>
    <w:rsid w:val="009B0D7B"/>
    <w:rsid w:val="009B0D94"/>
    <w:rsid w:val="009B0D9F"/>
    <w:rsid w:val="009B0E02"/>
    <w:rsid w:val="009B0E2A"/>
    <w:rsid w:val="009B0E5F"/>
    <w:rsid w:val="009B0E61"/>
    <w:rsid w:val="009B0E95"/>
    <w:rsid w:val="009B0EB8"/>
    <w:rsid w:val="009B0F40"/>
    <w:rsid w:val="009B0F64"/>
    <w:rsid w:val="009B0F7D"/>
    <w:rsid w:val="009B0FB3"/>
    <w:rsid w:val="009B0FCE"/>
    <w:rsid w:val="009B0FD2"/>
    <w:rsid w:val="009B0FDF"/>
    <w:rsid w:val="009B0FF9"/>
    <w:rsid w:val="009B0FFB"/>
    <w:rsid w:val="009B1007"/>
    <w:rsid w:val="009B102B"/>
    <w:rsid w:val="009B1046"/>
    <w:rsid w:val="009B1060"/>
    <w:rsid w:val="009B1078"/>
    <w:rsid w:val="009B10BE"/>
    <w:rsid w:val="009B10E8"/>
    <w:rsid w:val="009B10EE"/>
    <w:rsid w:val="009B10FA"/>
    <w:rsid w:val="009B1126"/>
    <w:rsid w:val="009B1158"/>
    <w:rsid w:val="009B1166"/>
    <w:rsid w:val="009B1170"/>
    <w:rsid w:val="009B122C"/>
    <w:rsid w:val="009B1238"/>
    <w:rsid w:val="009B123D"/>
    <w:rsid w:val="009B1250"/>
    <w:rsid w:val="009B1296"/>
    <w:rsid w:val="009B12B5"/>
    <w:rsid w:val="009B12EB"/>
    <w:rsid w:val="009B12F2"/>
    <w:rsid w:val="009B133E"/>
    <w:rsid w:val="009B1351"/>
    <w:rsid w:val="009B1395"/>
    <w:rsid w:val="009B13B1"/>
    <w:rsid w:val="009B13BC"/>
    <w:rsid w:val="009B13D0"/>
    <w:rsid w:val="009B13EA"/>
    <w:rsid w:val="009B140F"/>
    <w:rsid w:val="009B1413"/>
    <w:rsid w:val="009B145C"/>
    <w:rsid w:val="009B14AD"/>
    <w:rsid w:val="009B14AF"/>
    <w:rsid w:val="009B1522"/>
    <w:rsid w:val="009B1578"/>
    <w:rsid w:val="009B15D5"/>
    <w:rsid w:val="009B15FA"/>
    <w:rsid w:val="009B15FB"/>
    <w:rsid w:val="009B1650"/>
    <w:rsid w:val="009B1651"/>
    <w:rsid w:val="009B166C"/>
    <w:rsid w:val="009B16A3"/>
    <w:rsid w:val="009B174C"/>
    <w:rsid w:val="009B1792"/>
    <w:rsid w:val="009B17AA"/>
    <w:rsid w:val="009B17B1"/>
    <w:rsid w:val="009B17C3"/>
    <w:rsid w:val="009B17FC"/>
    <w:rsid w:val="009B1819"/>
    <w:rsid w:val="009B1891"/>
    <w:rsid w:val="009B189C"/>
    <w:rsid w:val="009B18F2"/>
    <w:rsid w:val="009B1962"/>
    <w:rsid w:val="009B197E"/>
    <w:rsid w:val="009B198D"/>
    <w:rsid w:val="009B1994"/>
    <w:rsid w:val="009B19B1"/>
    <w:rsid w:val="009B19E5"/>
    <w:rsid w:val="009B1A16"/>
    <w:rsid w:val="009B1A4D"/>
    <w:rsid w:val="009B1A68"/>
    <w:rsid w:val="009B1A8C"/>
    <w:rsid w:val="009B1A8F"/>
    <w:rsid w:val="009B1AC6"/>
    <w:rsid w:val="009B1AF0"/>
    <w:rsid w:val="009B1AFD"/>
    <w:rsid w:val="009B1B37"/>
    <w:rsid w:val="009B1BDE"/>
    <w:rsid w:val="009B1C19"/>
    <w:rsid w:val="009B1C38"/>
    <w:rsid w:val="009B1C68"/>
    <w:rsid w:val="009B1C83"/>
    <w:rsid w:val="009B1CD6"/>
    <w:rsid w:val="009B1CE5"/>
    <w:rsid w:val="009B1D04"/>
    <w:rsid w:val="009B1D07"/>
    <w:rsid w:val="009B1D19"/>
    <w:rsid w:val="009B1D6E"/>
    <w:rsid w:val="009B1DD3"/>
    <w:rsid w:val="009B1E05"/>
    <w:rsid w:val="009B1E07"/>
    <w:rsid w:val="009B1E44"/>
    <w:rsid w:val="009B1F3B"/>
    <w:rsid w:val="009B1F43"/>
    <w:rsid w:val="009B1F5E"/>
    <w:rsid w:val="009B1FAD"/>
    <w:rsid w:val="009B1FB8"/>
    <w:rsid w:val="009B1FC3"/>
    <w:rsid w:val="009B1FC6"/>
    <w:rsid w:val="009B1FE7"/>
    <w:rsid w:val="009B2021"/>
    <w:rsid w:val="009B2057"/>
    <w:rsid w:val="009B207E"/>
    <w:rsid w:val="009B2088"/>
    <w:rsid w:val="009B20A3"/>
    <w:rsid w:val="009B20AE"/>
    <w:rsid w:val="009B20BA"/>
    <w:rsid w:val="009B20D7"/>
    <w:rsid w:val="009B2117"/>
    <w:rsid w:val="009B211C"/>
    <w:rsid w:val="009B2131"/>
    <w:rsid w:val="009B215F"/>
    <w:rsid w:val="009B217A"/>
    <w:rsid w:val="009B2187"/>
    <w:rsid w:val="009B218B"/>
    <w:rsid w:val="009B2198"/>
    <w:rsid w:val="009B2199"/>
    <w:rsid w:val="009B21C1"/>
    <w:rsid w:val="009B2211"/>
    <w:rsid w:val="009B222B"/>
    <w:rsid w:val="009B2243"/>
    <w:rsid w:val="009B224F"/>
    <w:rsid w:val="009B226F"/>
    <w:rsid w:val="009B227A"/>
    <w:rsid w:val="009B22B0"/>
    <w:rsid w:val="009B22B8"/>
    <w:rsid w:val="009B22C4"/>
    <w:rsid w:val="009B22CC"/>
    <w:rsid w:val="009B22E4"/>
    <w:rsid w:val="009B2302"/>
    <w:rsid w:val="009B232C"/>
    <w:rsid w:val="009B2361"/>
    <w:rsid w:val="009B2407"/>
    <w:rsid w:val="009B2408"/>
    <w:rsid w:val="009B240A"/>
    <w:rsid w:val="009B246D"/>
    <w:rsid w:val="009B2498"/>
    <w:rsid w:val="009B24DB"/>
    <w:rsid w:val="009B24DC"/>
    <w:rsid w:val="009B2559"/>
    <w:rsid w:val="009B255F"/>
    <w:rsid w:val="009B25A2"/>
    <w:rsid w:val="009B25A6"/>
    <w:rsid w:val="009B25B6"/>
    <w:rsid w:val="009B25B8"/>
    <w:rsid w:val="009B25E5"/>
    <w:rsid w:val="009B25F4"/>
    <w:rsid w:val="009B2625"/>
    <w:rsid w:val="009B2671"/>
    <w:rsid w:val="009B26AA"/>
    <w:rsid w:val="009B2746"/>
    <w:rsid w:val="009B2770"/>
    <w:rsid w:val="009B277A"/>
    <w:rsid w:val="009B2784"/>
    <w:rsid w:val="009B279E"/>
    <w:rsid w:val="009B27C1"/>
    <w:rsid w:val="009B27C6"/>
    <w:rsid w:val="009B284C"/>
    <w:rsid w:val="009B286D"/>
    <w:rsid w:val="009B2899"/>
    <w:rsid w:val="009B28A5"/>
    <w:rsid w:val="009B28B6"/>
    <w:rsid w:val="009B28E1"/>
    <w:rsid w:val="009B2905"/>
    <w:rsid w:val="009B2916"/>
    <w:rsid w:val="009B2923"/>
    <w:rsid w:val="009B297B"/>
    <w:rsid w:val="009B2980"/>
    <w:rsid w:val="009B2995"/>
    <w:rsid w:val="009B29C0"/>
    <w:rsid w:val="009B29C3"/>
    <w:rsid w:val="009B2A02"/>
    <w:rsid w:val="009B2A89"/>
    <w:rsid w:val="009B2ABC"/>
    <w:rsid w:val="009B2AE6"/>
    <w:rsid w:val="009B2B3E"/>
    <w:rsid w:val="009B2B4E"/>
    <w:rsid w:val="009B2B6A"/>
    <w:rsid w:val="009B2B94"/>
    <w:rsid w:val="009B2BA3"/>
    <w:rsid w:val="009B2BB4"/>
    <w:rsid w:val="009B2BC1"/>
    <w:rsid w:val="009B2C10"/>
    <w:rsid w:val="009B2C26"/>
    <w:rsid w:val="009B2C56"/>
    <w:rsid w:val="009B2C59"/>
    <w:rsid w:val="009B2C7D"/>
    <w:rsid w:val="009B2C8B"/>
    <w:rsid w:val="009B2CD7"/>
    <w:rsid w:val="009B2CE6"/>
    <w:rsid w:val="009B2D05"/>
    <w:rsid w:val="009B2D36"/>
    <w:rsid w:val="009B2D5C"/>
    <w:rsid w:val="009B2D6C"/>
    <w:rsid w:val="009B2DC6"/>
    <w:rsid w:val="009B2DCE"/>
    <w:rsid w:val="009B2DD1"/>
    <w:rsid w:val="009B2DE7"/>
    <w:rsid w:val="009B2DF4"/>
    <w:rsid w:val="009B2E66"/>
    <w:rsid w:val="009B2E7F"/>
    <w:rsid w:val="009B2EAC"/>
    <w:rsid w:val="009B2EB1"/>
    <w:rsid w:val="009B2EFC"/>
    <w:rsid w:val="009B2EFE"/>
    <w:rsid w:val="009B2F1F"/>
    <w:rsid w:val="009B2F57"/>
    <w:rsid w:val="009B2F88"/>
    <w:rsid w:val="009B2F99"/>
    <w:rsid w:val="009B2FD0"/>
    <w:rsid w:val="009B2FE3"/>
    <w:rsid w:val="009B3012"/>
    <w:rsid w:val="009B3028"/>
    <w:rsid w:val="009B3040"/>
    <w:rsid w:val="009B304C"/>
    <w:rsid w:val="009B3056"/>
    <w:rsid w:val="009B305A"/>
    <w:rsid w:val="009B3064"/>
    <w:rsid w:val="009B30F1"/>
    <w:rsid w:val="009B310F"/>
    <w:rsid w:val="009B3139"/>
    <w:rsid w:val="009B3164"/>
    <w:rsid w:val="009B317C"/>
    <w:rsid w:val="009B317F"/>
    <w:rsid w:val="009B3191"/>
    <w:rsid w:val="009B321C"/>
    <w:rsid w:val="009B3237"/>
    <w:rsid w:val="009B3263"/>
    <w:rsid w:val="009B3272"/>
    <w:rsid w:val="009B3292"/>
    <w:rsid w:val="009B32B4"/>
    <w:rsid w:val="009B32C3"/>
    <w:rsid w:val="009B32C7"/>
    <w:rsid w:val="009B32DF"/>
    <w:rsid w:val="009B32F7"/>
    <w:rsid w:val="009B3307"/>
    <w:rsid w:val="009B3364"/>
    <w:rsid w:val="009B3390"/>
    <w:rsid w:val="009B33EC"/>
    <w:rsid w:val="009B341A"/>
    <w:rsid w:val="009B342B"/>
    <w:rsid w:val="009B3433"/>
    <w:rsid w:val="009B3439"/>
    <w:rsid w:val="009B344F"/>
    <w:rsid w:val="009B3451"/>
    <w:rsid w:val="009B345C"/>
    <w:rsid w:val="009B348E"/>
    <w:rsid w:val="009B34A1"/>
    <w:rsid w:val="009B34A2"/>
    <w:rsid w:val="009B34B7"/>
    <w:rsid w:val="009B3501"/>
    <w:rsid w:val="009B354C"/>
    <w:rsid w:val="009B3553"/>
    <w:rsid w:val="009B3558"/>
    <w:rsid w:val="009B358D"/>
    <w:rsid w:val="009B35AF"/>
    <w:rsid w:val="009B35B2"/>
    <w:rsid w:val="009B35B4"/>
    <w:rsid w:val="009B35B5"/>
    <w:rsid w:val="009B35C0"/>
    <w:rsid w:val="009B3613"/>
    <w:rsid w:val="009B3617"/>
    <w:rsid w:val="009B361C"/>
    <w:rsid w:val="009B3624"/>
    <w:rsid w:val="009B3636"/>
    <w:rsid w:val="009B3685"/>
    <w:rsid w:val="009B368A"/>
    <w:rsid w:val="009B36F9"/>
    <w:rsid w:val="009B3708"/>
    <w:rsid w:val="009B3712"/>
    <w:rsid w:val="009B3721"/>
    <w:rsid w:val="009B3759"/>
    <w:rsid w:val="009B375C"/>
    <w:rsid w:val="009B378E"/>
    <w:rsid w:val="009B37CC"/>
    <w:rsid w:val="009B3827"/>
    <w:rsid w:val="009B3854"/>
    <w:rsid w:val="009B386B"/>
    <w:rsid w:val="009B386D"/>
    <w:rsid w:val="009B3883"/>
    <w:rsid w:val="009B38C3"/>
    <w:rsid w:val="009B38CD"/>
    <w:rsid w:val="009B38D9"/>
    <w:rsid w:val="009B39CF"/>
    <w:rsid w:val="009B3A05"/>
    <w:rsid w:val="009B3A5C"/>
    <w:rsid w:val="009B3A7E"/>
    <w:rsid w:val="009B3A87"/>
    <w:rsid w:val="009B3ADB"/>
    <w:rsid w:val="009B3AEF"/>
    <w:rsid w:val="009B3B93"/>
    <w:rsid w:val="009B3BA2"/>
    <w:rsid w:val="009B3BA3"/>
    <w:rsid w:val="009B3BA9"/>
    <w:rsid w:val="009B3C06"/>
    <w:rsid w:val="009B3C11"/>
    <w:rsid w:val="009B3C37"/>
    <w:rsid w:val="009B3C47"/>
    <w:rsid w:val="009B3C7C"/>
    <w:rsid w:val="009B3C83"/>
    <w:rsid w:val="009B3CA1"/>
    <w:rsid w:val="009B3D6E"/>
    <w:rsid w:val="009B3DA8"/>
    <w:rsid w:val="009B3DCA"/>
    <w:rsid w:val="009B3DF9"/>
    <w:rsid w:val="009B3E2B"/>
    <w:rsid w:val="009B3E2D"/>
    <w:rsid w:val="009B3E51"/>
    <w:rsid w:val="009B3E61"/>
    <w:rsid w:val="009B3E90"/>
    <w:rsid w:val="009B3F06"/>
    <w:rsid w:val="009B3F1B"/>
    <w:rsid w:val="009B3F44"/>
    <w:rsid w:val="009B3F50"/>
    <w:rsid w:val="009B3F5F"/>
    <w:rsid w:val="009B3F69"/>
    <w:rsid w:val="009B3F90"/>
    <w:rsid w:val="009B3FDF"/>
    <w:rsid w:val="009B402C"/>
    <w:rsid w:val="009B4043"/>
    <w:rsid w:val="009B405D"/>
    <w:rsid w:val="009B4076"/>
    <w:rsid w:val="009B4087"/>
    <w:rsid w:val="009B4092"/>
    <w:rsid w:val="009B40AF"/>
    <w:rsid w:val="009B40DC"/>
    <w:rsid w:val="009B40DD"/>
    <w:rsid w:val="009B40E7"/>
    <w:rsid w:val="009B4151"/>
    <w:rsid w:val="009B416A"/>
    <w:rsid w:val="009B4192"/>
    <w:rsid w:val="009B41A2"/>
    <w:rsid w:val="009B41A7"/>
    <w:rsid w:val="009B41AE"/>
    <w:rsid w:val="009B41C2"/>
    <w:rsid w:val="009B422C"/>
    <w:rsid w:val="009B4234"/>
    <w:rsid w:val="009B426F"/>
    <w:rsid w:val="009B428C"/>
    <w:rsid w:val="009B42A4"/>
    <w:rsid w:val="009B42AA"/>
    <w:rsid w:val="009B42C3"/>
    <w:rsid w:val="009B4304"/>
    <w:rsid w:val="009B4318"/>
    <w:rsid w:val="009B431B"/>
    <w:rsid w:val="009B431F"/>
    <w:rsid w:val="009B4334"/>
    <w:rsid w:val="009B4348"/>
    <w:rsid w:val="009B4356"/>
    <w:rsid w:val="009B4360"/>
    <w:rsid w:val="009B4393"/>
    <w:rsid w:val="009B44A0"/>
    <w:rsid w:val="009B44B4"/>
    <w:rsid w:val="009B44B8"/>
    <w:rsid w:val="009B44FE"/>
    <w:rsid w:val="009B453B"/>
    <w:rsid w:val="009B455F"/>
    <w:rsid w:val="009B4597"/>
    <w:rsid w:val="009B45EE"/>
    <w:rsid w:val="009B4672"/>
    <w:rsid w:val="009B467F"/>
    <w:rsid w:val="009B46A2"/>
    <w:rsid w:val="009B46B2"/>
    <w:rsid w:val="009B46DE"/>
    <w:rsid w:val="009B46FA"/>
    <w:rsid w:val="009B472C"/>
    <w:rsid w:val="009B4760"/>
    <w:rsid w:val="009B479B"/>
    <w:rsid w:val="009B47BE"/>
    <w:rsid w:val="009B47D6"/>
    <w:rsid w:val="009B4806"/>
    <w:rsid w:val="009B480E"/>
    <w:rsid w:val="009B486A"/>
    <w:rsid w:val="009B48BA"/>
    <w:rsid w:val="009B48C3"/>
    <w:rsid w:val="009B48CF"/>
    <w:rsid w:val="009B48F4"/>
    <w:rsid w:val="009B4926"/>
    <w:rsid w:val="009B4927"/>
    <w:rsid w:val="009B4A00"/>
    <w:rsid w:val="009B4A26"/>
    <w:rsid w:val="009B4A2E"/>
    <w:rsid w:val="009B4A41"/>
    <w:rsid w:val="009B4A4A"/>
    <w:rsid w:val="009B4A75"/>
    <w:rsid w:val="009B4AAA"/>
    <w:rsid w:val="009B4AD7"/>
    <w:rsid w:val="009B4AE3"/>
    <w:rsid w:val="009B4B11"/>
    <w:rsid w:val="009B4B28"/>
    <w:rsid w:val="009B4B49"/>
    <w:rsid w:val="009B4B63"/>
    <w:rsid w:val="009B4B65"/>
    <w:rsid w:val="009B4B78"/>
    <w:rsid w:val="009B4B7B"/>
    <w:rsid w:val="009B4BAB"/>
    <w:rsid w:val="009B4BB1"/>
    <w:rsid w:val="009B4BE9"/>
    <w:rsid w:val="009B4C3B"/>
    <w:rsid w:val="009B4C3F"/>
    <w:rsid w:val="009B4C46"/>
    <w:rsid w:val="009B4C4B"/>
    <w:rsid w:val="009B4C4F"/>
    <w:rsid w:val="009B4CB7"/>
    <w:rsid w:val="009B4CEA"/>
    <w:rsid w:val="009B4CFF"/>
    <w:rsid w:val="009B4DA6"/>
    <w:rsid w:val="009B4E1F"/>
    <w:rsid w:val="009B4E4E"/>
    <w:rsid w:val="009B4E56"/>
    <w:rsid w:val="009B4E78"/>
    <w:rsid w:val="009B4E8D"/>
    <w:rsid w:val="009B4E8E"/>
    <w:rsid w:val="009B4E99"/>
    <w:rsid w:val="009B4EF3"/>
    <w:rsid w:val="009B4F05"/>
    <w:rsid w:val="009B4F5C"/>
    <w:rsid w:val="009B4F65"/>
    <w:rsid w:val="009B4F98"/>
    <w:rsid w:val="009B4FF1"/>
    <w:rsid w:val="009B501F"/>
    <w:rsid w:val="009B502F"/>
    <w:rsid w:val="009B507B"/>
    <w:rsid w:val="009B5084"/>
    <w:rsid w:val="009B50C7"/>
    <w:rsid w:val="009B50EF"/>
    <w:rsid w:val="009B5130"/>
    <w:rsid w:val="009B5131"/>
    <w:rsid w:val="009B5160"/>
    <w:rsid w:val="009B5165"/>
    <w:rsid w:val="009B516E"/>
    <w:rsid w:val="009B5183"/>
    <w:rsid w:val="009B5184"/>
    <w:rsid w:val="009B518E"/>
    <w:rsid w:val="009B51B7"/>
    <w:rsid w:val="009B51E0"/>
    <w:rsid w:val="009B51F4"/>
    <w:rsid w:val="009B5232"/>
    <w:rsid w:val="009B526C"/>
    <w:rsid w:val="009B527A"/>
    <w:rsid w:val="009B5281"/>
    <w:rsid w:val="009B5284"/>
    <w:rsid w:val="009B5285"/>
    <w:rsid w:val="009B52C4"/>
    <w:rsid w:val="009B5304"/>
    <w:rsid w:val="009B5316"/>
    <w:rsid w:val="009B531B"/>
    <w:rsid w:val="009B5336"/>
    <w:rsid w:val="009B537D"/>
    <w:rsid w:val="009B53B3"/>
    <w:rsid w:val="009B53BF"/>
    <w:rsid w:val="009B53D2"/>
    <w:rsid w:val="009B53DC"/>
    <w:rsid w:val="009B53E2"/>
    <w:rsid w:val="009B5416"/>
    <w:rsid w:val="009B541F"/>
    <w:rsid w:val="009B549A"/>
    <w:rsid w:val="009B54A5"/>
    <w:rsid w:val="009B54B5"/>
    <w:rsid w:val="009B5539"/>
    <w:rsid w:val="009B557D"/>
    <w:rsid w:val="009B55AF"/>
    <w:rsid w:val="009B55BE"/>
    <w:rsid w:val="009B55D1"/>
    <w:rsid w:val="009B5614"/>
    <w:rsid w:val="009B5643"/>
    <w:rsid w:val="009B5651"/>
    <w:rsid w:val="009B568A"/>
    <w:rsid w:val="009B56A1"/>
    <w:rsid w:val="009B56B5"/>
    <w:rsid w:val="009B56CD"/>
    <w:rsid w:val="009B56D0"/>
    <w:rsid w:val="009B56EA"/>
    <w:rsid w:val="009B5766"/>
    <w:rsid w:val="009B57F3"/>
    <w:rsid w:val="009B5833"/>
    <w:rsid w:val="009B5846"/>
    <w:rsid w:val="009B584A"/>
    <w:rsid w:val="009B584C"/>
    <w:rsid w:val="009B5871"/>
    <w:rsid w:val="009B5879"/>
    <w:rsid w:val="009B58CA"/>
    <w:rsid w:val="009B58CC"/>
    <w:rsid w:val="009B58F9"/>
    <w:rsid w:val="009B5906"/>
    <w:rsid w:val="009B591D"/>
    <w:rsid w:val="009B595F"/>
    <w:rsid w:val="009B5979"/>
    <w:rsid w:val="009B5989"/>
    <w:rsid w:val="009B59D4"/>
    <w:rsid w:val="009B59E4"/>
    <w:rsid w:val="009B5A20"/>
    <w:rsid w:val="009B5A4C"/>
    <w:rsid w:val="009B5A5F"/>
    <w:rsid w:val="009B5A78"/>
    <w:rsid w:val="009B5ABD"/>
    <w:rsid w:val="009B5AC2"/>
    <w:rsid w:val="009B5AC3"/>
    <w:rsid w:val="009B5AE6"/>
    <w:rsid w:val="009B5AE7"/>
    <w:rsid w:val="009B5AEC"/>
    <w:rsid w:val="009B5B2B"/>
    <w:rsid w:val="009B5B45"/>
    <w:rsid w:val="009B5B6B"/>
    <w:rsid w:val="009B5B9D"/>
    <w:rsid w:val="009B5BA1"/>
    <w:rsid w:val="009B5BC8"/>
    <w:rsid w:val="009B5BCD"/>
    <w:rsid w:val="009B5BD5"/>
    <w:rsid w:val="009B5C05"/>
    <w:rsid w:val="009B5C29"/>
    <w:rsid w:val="009B5C53"/>
    <w:rsid w:val="009B5C5F"/>
    <w:rsid w:val="009B5C7D"/>
    <w:rsid w:val="009B5CBF"/>
    <w:rsid w:val="009B5CCA"/>
    <w:rsid w:val="009B5CF2"/>
    <w:rsid w:val="009B5D0F"/>
    <w:rsid w:val="009B5D1E"/>
    <w:rsid w:val="009B5D28"/>
    <w:rsid w:val="009B5D39"/>
    <w:rsid w:val="009B5D5B"/>
    <w:rsid w:val="009B5D5D"/>
    <w:rsid w:val="009B5D6B"/>
    <w:rsid w:val="009B5D9A"/>
    <w:rsid w:val="009B5DBB"/>
    <w:rsid w:val="009B5DE7"/>
    <w:rsid w:val="009B5E2A"/>
    <w:rsid w:val="009B5E43"/>
    <w:rsid w:val="009B5E64"/>
    <w:rsid w:val="009B5EAB"/>
    <w:rsid w:val="009B5EF0"/>
    <w:rsid w:val="009B5F23"/>
    <w:rsid w:val="009B5F74"/>
    <w:rsid w:val="009B5F8D"/>
    <w:rsid w:val="009B5F91"/>
    <w:rsid w:val="009B5FBF"/>
    <w:rsid w:val="009B5FDC"/>
    <w:rsid w:val="009B5FFF"/>
    <w:rsid w:val="009B6021"/>
    <w:rsid w:val="009B6031"/>
    <w:rsid w:val="009B6075"/>
    <w:rsid w:val="009B60FF"/>
    <w:rsid w:val="009B6107"/>
    <w:rsid w:val="009B614C"/>
    <w:rsid w:val="009B6161"/>
    <w:rsid w:val="009B616C"/>
    <w:rsid w:val="009B6191"/>
    <w:rsid w:val="009B61C0"/>
    <w:rsid w:val="009B61F4"/>
    <w:rsid w:val="009B6204"/>
    <w:rsid w:val="009B6245"/>
    <w:rsid w:val="009B6269"/>
    <w:rsid w:val="009B6281"/>
    <w:rsid w:val="009B6296"/>
    <w:rsid w:val="009B62A4"/>
    <w:rsid w:val="009B62AB"/>
    <w:rsid w:val="009B62E6"/>
    <w:rsid w:val="009B62F5"/>
    <w:rsid w:val="009B630B"/>
    <w:rsid w:val="009B632C"/>
    <w:rsid w:val="009B6343"/>
    <w:rsid w:val="009B635E"/>
    <w:rsid w:val="009B6376"/>
    <w:rsid w:val="009B637D"/>
    <w:rsid w:val="009B63A7"/>
    <w:rsid w:val="009B63DD"/>
    <w:rsid w:val="009B63F3"/>
    <w:rsid w:val="009B6415"/>
    <w:rsid w:val="009B641D"/>
    <w:rsid w:val="009B643C"/>
    <w:rsid w:val="009B644B"/>
    <w:rsid w:val="009B644E"/>
    <w:rsid w:val="009B6507"/>
    <w:rsid w:val="009B650E"/>
    <w:rsid w:val="009B6513"/>
    <w:rsid w:val="009B6559"/>
    <w:rsid w:val="009B657E"/>
    <w:rsid w:val="009B65AE"/>
    <w:rsid w:val="009B65B4"/>
    <w:rsid w:val="009B65DB"/>
    <w:rsid w:val="009B661F"/>
    <w:rsid w:val="009B665C"/>
    <w:rsid w:val="009B6680"/>
    <w:rsid w:val="009B66C1"/>
    <w:rsid w:val="009B66E7"/>
    <w:rsid w:val="009B6727"/>
    <w:rsid w:val="009B672A"/>
    <w:rsid w:val="009B6775"/>
    <w:rsid w:val="009B6783"/>
    <w:rsid w:val="009B678C"/>
    <w:rsid w:val="009B6795"/>
    <w:rsid w:val="009B67AC"/>
    <w:rsid w:val="009B67DE"/>
    <w:rsid w:val="009B6824"/>
    <w:rsid w:val="009B6831"/>
    <w:rsid w:val="009B685D"/>
    <w:rsid w:val="009B68F2"/>
    <w:rsid w:val="009B6922"/>
    <w:rsid w:val="009B6939"/>
    <w:rsid w:val="009B6994"/>
    <w:rsid w:val="009B6998"/>
    <w:rsid w:val="009B69BE"/>
    <w:rsid w:val="009B69CB"/>
    <w:rsid w:val="009B69EC"/>
    <w:rsid w:val="009B69F4"/>
    <w:rsid w:val="009B69FF"/>
    <w:rsid w:val="009B6A1A"/>
    <w:rsid w:val="009B6A2B"/>
    <w:rsid w:val="009B6A4D"/>
    <w:rsid w:val="009B6A6A"/>
    <w:rsid w:val="009B6A8A"/>
    <w:rsid w:val="009B6A94"/>
    <w:rsid w:val="009B6ABA"/>
    <w:rsid w:val="009B6ACC"/>
    <w:rsid w:val="009B6AF4"/>
    <w:rsid w:val="009B6AFA"/>
    <w:rsid w:val="009B6AFD"/>
    <w:rsid w:val="009B6B1E"/>
    <w:rsid w:val="009B6B23"/>
    <w:rsid w:val="009B6B44"/>
    <w:rsid w:val="009B6B74"/>
    <w:rsid w:val="009B6BF0"/>
    <w:rsid w:val="009B6C0E"/>
    <w:rsid w:val="009B6C1B"/>
    <w:rsid w:val="009B6C40"/>
    <w:rsid w:val="009B6C53"/>
    <w:rsid w:val="009B6C6B"/>
    <w:rsid w:val="009B6C7B"/>
    <w:rsid w:val="009B6CC1"/>
    <w:rsid w:val="009B6CC2"/>
    <w:rsid w:val="009B6CD3"/>
    <w:rsid w:val="009B6D02"/>
    <w:rsid w:val="009B6D09"/>
    <w:rsid w:val="009B6DBB"/>
    <w:rsid w:val="009B6DC7"/>
    <w:rsid w:val="009B6DD9"/>
    <w:rsid w:val="009B6E2E"/>
    <w:rsid w:val="009B6E3C"/>
    <w:rsid w:val="009B6EA2"/>
    <w:rsid w:val="009B6EBB"/>
    <w:rsid w:val="009B6F08"/>
    <w:rsid w:val="009B6F4B"/>
    <w:rsid w:val="009B6F5E"/>
    <w:rsid w:val="009B6FAB"/>
    <w:rsid w:val="009B6FB6"/>
    <w:rsid w:val="009B6FBA"/>
    <w:rsid w:val="009B6FD6"/>
    <w:rsid w:val="009B7022"/>
    <w:rsid w:val="009B7047"/>
    <w:rsid w:val="009B704F"/>
    <w:rsid w:val="009B7055"/>
    <w:rsid w:val="009B7070"/>
    <w:rsid w:val="009B70F6"/>
    <w:rsid w:val="009B713E"/>
    <w:rsid w:val="009B7146"/>
    <w:rsid w:val="009B7199"/>
    <w:rsid w:val="009B71BE"/>
    <w:rsid w:val="009B71D7"/>
    <w:rsid w:val="009B71E8"/>
    <w:rsid w:val="009B721C"/>
    <w:rsid w:val="009B7235"/>
    <w:rsid w:val="009B7251"/>
    <w:rsid w:val="009B7256"/>
    <w:rsid w:val="009B727A"/>
    <w:rsid w:val="009B72EC"/>
    <w:rsid w:val="009B72F0"/>
    <w:rsid w:val="009B7334"/>
    <w:rsid w:val="009B73AD"/>
    <w:rsid w:val="009B73CE"/>
    <w:rsid w:val="009B73CF"/>
    <w:rsid w:val="009B73F3"/>
    <w:rsid w:val="009B7430"/>
    <w:rsid w:val="009B749C"/>
    <w:rsid w:val="009B74D3"/>
    <w:rsid w:val="009B74D6"/>
    <w:rsid w:val="009B7507"/>
    <w:rsid w:val="009B751E"/>
    <w:rsid w:val="009B7542"/>
    <w:rsid w:val="009B754E"/>
    <w:rsid w:val="009B75F5"/>
    <w:rsid w:val="009B7611"/>
    <w:rsid w:val="009B7623"/>
    <w:rsid w:val="009B7629"/>
    <w:rsid w:val="009B763E"/>
    <w:rsid w:val="009B766C"/>
    <w:rsid w:val="009B7697"/>
    <w:rsid w:val="009B76B8"/>
    <w:rsid w:val="009B76E4"/>
    <w:rsid w:val="009B76ED"/>
    <w:rsid w:val="009B76EE"/>
    <w:rsid w:val="009B76FD"/>
    <w:rsid w:val="009B7719"/>
    <w:rsid w:val="009B7727"/>
    <w:rsid w:val="009B772B"/>
    <w:rsid w:val="009B773E"/>
    <w:rsid w:val="009B777A"/>
    <w:rsid w:val="009B779D"/>
    <w:rsid w:val="009B77A6"/>
    <w:rsid w:val="009B77C5"/>
    <w:rsid w:val="009B77FB"/>
    <w:rsid w:val="009B785C"/>
    <w:rsid w:val="009B7860"/>
    <w:rsid w:val="009B7893"/>
    <w:rsid w:val="009B7895"/>
    <w:rsid w:val="009B78E9"/>
    <w:rsid w:val="009B78F3"/>
    <w:rsid w:val="009B78F7"/>
    <w:rsid w:val="009B78FB"/>
    <w:rsid w:val="009B7910"/>
    <w:rsid w:val="009B7940"/>
    <w:rsid w:val="009B7963"/>
    <w:rsid w:val="009B796C"/>
    <w:rsid w:val="009B7985"/>
    <w:rsid w:val="009B79A5"/>
    <w:rsid w:val="009B79A7"/>
    <w:rsid w:val="009B79C5"/>
    <w:rsid w:val="009B79D3"/>
    <w:rsid w:val="009B7A44"/>
    <w:rsid w:val="009B7A53"/>
    <w:rsid w:val="009B7A74"/>
    <w:rsid w:val="009B7A9B"/>
    <w:rsid w:val="009B7AAE"/>
    <w:rsid w:val="009B7AAF"/>
    <w:rsid w:val="009B7ABA"/>
    <w:rsid w:val="009B7AE1"/>
    <w:rsid w:val="009B7AF3"/>
    <w:rsid w:val="009B7B14"/>
    <w:rsid w:val="009B7B3D"/>
    <w:rsid w:val="009B7BDB"/>
    <w:rsid w:val="009B7C09"/>
    <w:rsid w:val="009B7C53"/>
    <w:rsid w:val="009B7C7A"/>
    <w:rsid w:val="009B7C88"/>
    <w:rsid w:val="009B7C9B"/>
    <w:rsid w:val="009B7CC3"/>
    <w:rsid w:val="009B7D0D"/>
    <w:rsid w:val="009B7D15"/>
    <w:rsid w:val="009B7D55"/>
    <w:rsid w:val="009B7DC5"/>
    <w:rsid w:val="009B7DCD"/>
    <w:rsid w:val="009B7DD1"/>
    <w:rsid w:val="009B7E55"/>
    <w:rsid w:val="009B7E65"/>
    <w:rsid w:val="009B7E68"/>
    <w:rsid w:val="009B7E70"/>
    <w:rsid w:val="009B7E7B"/>
    <w:rsid w:val="009B7E84"/>
    <w:rsid w:val="009B7EA6"/>
    <w:rsid w:val="009B7EB1"/>
    <w:rsid w:val="009B7EB2"/>
    <w:rsid w:val="009B7EB4"/>
    <w:rsid w:val="009B7ECF"/>
    <w:rsid w:val="009B7ED6"/>
    <w:rsid w:val="009B7ED7"/>
    <w:rsid w:val="009B7F7A"/>
    <w:rsid w:val="009B7F7D"/>
    <w:rsid w:val="009C0011"/>
    <w:rsid w:val="009C0027"/>
    <w:rsid w:val="009C0045"/>
    <w:rsid w:val="009C0050"/>
    <w:rsid w:val="009C005C"/>
    <w:rsid w:val="009C0079"/>
    <w:rsid w:val="009C009D"/>
    <w:rsid w:val="009C00FB"/>
    <w:rsid w:val="009C010D"/>
    <w:rsid w:val="009C0114"/>
    <w:rsid w:val="009C0146"/>
    <w:rsid w:val="009C0198"/>
    <w:rsid w:val="009C01C5"/>
    <w:rsid w:val="009C01DA"/>
    <w:rsid w:val="009C020E"/>
    <w:rsid w:val="009C0210"/>
    <w:rsid w:val="009C0234"/>
    <w:rsid w:val="009C0241"/>
    <w:rsid w:val="009C0258"/>
    <w:rsid w:val="009C025D"/>
    <w:rsid w:val="009C025E"/>
    <w:rsid w:val="009C02A4"/>
    <w:rsid w:val="009C02B8"/>
    <w:rsid w:val="009C02F3"/>
    <w:rsid w:val="009C0326"/>
    <w:rsid w:val="009C032F"/>
    <w:rsid w:val="009C034C"/>
    <w:rsid w:val="009C03AB"/>
    <w:rsid w:val="009C03C1"/>
    <w:rsid w:val="009C03FE"/>
    <w:rsid w:val="009C0407"/>
    <w:rsid w:val="009C0422"/>
    <w:rsid w:val="009C0488"/>
    <w:rsid w:val="009C0491"/>
    <w:rsid w:val="009C0497"/>
    <w:rsid w:val="009C04A2"/>
    <w:rsid w:val="009C04D4"/>
    <w:rsid w:val="009C05EF"/>
    <w:rsid w:val="009C05F2"/>
    <w:rsid w:val="009C0617"/>
    <w:rsid w:val="009C063F"/>
    <w:rsid w:val="009C064C"/>
    <w:rsid w:val="009C0671"/>
    <w:rsid w:val="009C06C2"/>
    <w:rsid w:val="009C0708"/>
    <w:rsid w:val="009C070E"/>
    <w:rsid w:val="009C071E"/>
    <w:rsid w:val="009C0736"/>
    <w:rsid w:val="009C074F"/>
    <w:rsid w:val="009C076B"/>
    <w:rsid w:val="009C076C"/>
    <w:rsid w:val="009C078E"/>
    <w:rsid w:val="009C079F"/>
    <w:rsid w:val="009C07AC"/>
    <w:rsid w:val="009C07B2"/>
    <w:rsid w:val="009C07C4"/>
    <w:rsid w:val="009C07E9"/>
    <w:rsid w:val="009C07EB"/>
    <w:rsid w:val="009C07EC"/>
    <w:rsid w:val="009C0806"/>
    <w:rsid w:val="009C0857"/>
    <w:rsid w:val="009C085D"/>
    <w:rsid w:val="009C0889"/>
    <w:rsid w:val="009C08B4"/>
    <w:rsid w:val="009C08ED"/>
    <w:rsid w:val="009C0929"/>
    <w:rsid w:val="009C0994"/>
    <w:rsid w:val="009C09AE"/>
    <w:rsid w:val="009C09BB"/>
    <w:rsid w:val="009C09C3"/>
    <w:rsid w:val="009C09EA"/>
    <w:rsid w:val="009C0A13"/>
    <w:rsid w:val="009C0A31"/>
    <w:rsid w:val="009C0A42"/>
    <w:rsid w:val="009C0AEA"/>
    <w:rsid w:val="009C0B0D"/>
    <w:rsid w:val="009C0B38"/>
    <w:rsid w:val="009C0B76"/>
    <w:rsid w:val="009C0B8B"/>
    <w:rsid w:val="009C0C3A"/>
    <w:rsid w:val="009C0C4C"/>
    <w:rsid w:val="009C0C56"/>
    <w:rsid w:val="009C0CD9"/>
    <w:rsid w:val="009C0CE5"/>
    <w:rsid w:val="009C0D0E"/>
    <w:rsid w:val="009C0D0F"/>
    <w:rsid w:val="009C0D25"/>
    <w:rsid w:val="009C0D3B"/>
    <w:rsid w:val="009C0D84"/>
    <w:rsid w:val="009C0D9F"/>
    <w:rsid w:val="009C0DA0"/>
    <w:rsid w:val="009C0DB9"/>
    <w:rsid w:val="009C0DC0"/>
    <w:rsid w:val="009C0DD6"/>
    <w:rsid w:val="009C0E1B"/>
    <w:rsid w:val="009C0E1D"/>
    <w:rsid w:val="009C0E2E"/>
    <w:rsid w:val="009C0E38"/>
    <w:rsid w:val="009C0E3C"/>
    <w:rsid w:val="009C0E59"/>
    <w:rsid w:val="009C0EA4"/>
    <w:rsid w:val="009C0EB1"/>
    <w:rsid w:val="009C0EC4"/>
    <w:rsid w:val="009C0ECE"/>
    <w:rsid w:val="009C0F29"/>
    <w:rsid w:val="009C0F60"/>
    <w:rsid w:val="009C0F9E"/>
    <w:rsid w:val="009C0FCD"/>
    <w:rsid w:val="009C1095"/>
    <w:rsid w:val="009C10E1"/>
    <w:rsid w:val="009C10F3"/>
    <w:rsid w:val="009C115A"/>
    <w:rsid w:val="009C115D"/>
    <w:rsid w:val="009C116F"/>
    <w:rsid w:val="009C11AA"/>
    <w:rsid w:val="009C11E3"/>
    <w:rsid w:val="009C11E4"/>
    <w:rsid w:val="009C11F0"/>
    <w:rsid w:val="009C1219"/>
    <w:rsid w:val="009C125F"/>
    <w:rsid w:val="009C126C"/>
    <w:rsid w:val="009C1294"/>
    <w:rsid w:val="009C12DA"/>
    <w:rsid w:val="009C12E3"/>
    <w:rsid w:val="009C12EB"/>
    <w:rsid w:val="009C1361"/>
    <w:rsid w:val="009C1365"/>
    <w:rsid w:val="009C1385"/>
    <w:rsid w:val="009C138F"/>
    <w:rsid w:val="009C1396"/>
    <w:rsid w:val="009C13B4"/>
    <w:rsid w:val="009C13C5"/>
    <w:rsid w:val="009C1406"/>
    <w:rsid w:val="009C140C"/>
    <w:rsid w:val="009C140F"/>
    <w:rsid w:val="009C1464"/>
    <w:rsid w:val="009C148C"/>
    <w:rsid w:val="009C148E"/>
    <w:rsid w:val="009C14D8"/>
    <w:rsid w:val="009C14DA"/>
    <w:rsid w:val="009C1500"/>
    <w:rsid w:val="009C1532"/>
    <w:rsid w:val="009C15D2"/>
    <w:rsid w:val="009C15F9"/>
    <w:rsid w:val="009C162B"/>
    <w:rsid w:val="009C1632"/>
    <w:rsid w:val="009C1637"/>
    <w:rsid w:val="009C1642"/>
    <w:rsid w:val="009C16A0"/>
    <w:rsid w:val="009C16B2"/>
    <w:rsid w:val="009C16CE"/>
    <w:rsid w:val="009C16E0"/>
    <w:rsid w:val="009C174D"/>
    <w:rsid w:val="009C177C"/>
    <w:rsid w:val="009C178F"/>
    <w:rsid w:val="009C17D3"/>
    <w:rsid w:val="009C17D7"/>
    <w:rsid w:val="009C1805"/>
    <w:rsid w:val="009C1822"/>
    <w:rsid w:val="009C1840"/>
    <w:rsid w:val="009C1894"/>
    <w:rsid w:val="009C189F"/>
    <w:rsid w:val="009C18A1"/>
    <w:rsid w:val="009C18B9"/>
    <w:rsid w:val="009C18C2"/>
    <w:rsid w:val="009C18EC"/>
    <w:rsid w:val="009C1903"/>
    <w:rsid w:val="009C1928"/>
    <w:rsid w:val="009C193E"/>
    <w:rsid w:val="009C195C"/>
    <w:rsid w:val="009C197A"/>
    <w:rsid w:val="009C1984"/>
    <w:rsid w:val="009C1994"/>
    <w:rsid w:val="009C19C3"/>
    <w:rsid w:val="009C19E4"/>
    <w:rsid w:val="009C1AA9"/>
    <w:rsid w:val="009C1ABF"/>
    <w:rsid w:val="009C1ACE"/>
    <w:rsid w:val="009C1AEA"/>
    <w:rsid w:val="009C1AED"/>
    <w:rsid w:val="009C1AF0"/>
    <w:rsid w:val="009C1B2B"/>
    <w:rsid w:val="009C1B31"/>
    <w:rsid w:val="009C1B45"/>
    <w:rsid w:val="009C1B92"/>
    <w:rsid w:val="009C1C2E"/>
    <w:rsid w:val="009C1C37"/>
    <w:rsid w:val="009C1C50"/>
    <w:rsid w:val="009C1C56"/>
    <w:rsid w:val="009C1C89"/>
    <w:rsid w:val="009C1CB7"/>
    <w:rsid w:val="009C1CD6"/>
    <w:rsid w:val="009C1CF3"/>
    <w:rsid w:val="009C1CF9"/>
    <w:rsid w:val="009C1D66"/>
    <w:rsid w:val="009C1DAC"/>
    <w:rsid w:val="009C1DC8"/>
    <w:rsid w:val="009C1DD9"/>
    <w:rsid w:val="009C1DEB"/>
    <w:rsid w:val="009C1E2A"/>
    <w:rsid w:val="009C1E33"/>
    <w:rsid w:val="009C1E3B"/>
    <w:rsid w:val="009C1E42"/>
    <w:rsid w:val="009C1E53"/>
    <w:rsid w:val="009C1E73"/>
    <w:rsid w:val="009C1EAD"/>
    <w:rsid w:val="009C1EC6"/>
    <w:rsid w:val="009C1ED7"/>
    <w:rsid w:val="009C1EDC"/>
    <w:rsid w:val="009C1F67"/>
    <w:rsid w:val="009C1F75"/>
    <w:rsid w:val="009C1F76"/>
    <w:rsid w:val="009C1FF2"/>
    <w:rsid w:val="009C1FF9"/>
    <w:rsid w:val="009C2088"/>
    <w:rsid w:val="009C20DA"/>
    <w:rsid w:val="009C20E7"/>
    <w:rsid w:val="009C2102"/>
    <w:rsid w:val="009C210A"/>
    <w:rsid w:val="009C2118"/>
    <w:rsid w:val="009C2130"/>
    <w:rsid w:val="009C2146"/>
    <w:rsid w:val="009C21BA"/>
    <w:rsid w:val="009C21C4"/>
    <w:rsid w:val="009C223D"/>
    <w:rsid w:val="009C22B0"/>
    <w:rsid w:val="009C22C2"/>
    <w:rsid w:val="009C22DB"/>
    <w:rsid w:val="009C2324"/>
    <w:rsid w:val="009C2332"/>
    <w:rsid w:val="009C2339"/>
    <w:rsid w:val="009C2375"/>
    <w:rsid w:val="009C2383"/>
    <w:rsid w:val="009C239E"/>
    <w:rsid w:val="009C23C0"/>
    <w:rsid w:val="009C2434"/>
    <w:rsid w:val="009C2468"/>
    <w:rsid w:val="009C2479"/>
    <w:rsid w:val="009C24AE"/>
    <w:rsid w:val="009C24D0"/>
    <w:rsid w:val="009C24D8"/>
    <w:rsid w:val="009C251D"/>
    <w:rsid w:val="009C255D"/>
    <w:rsid w:val="009C255F"/>
    <w:rsid w:val="009C257E"/>
    <w:rsid w:val="009C2596"/>
    <w:rsid w:val="009C25A4"/>
    <w:rsid w:val="009C25DB"/>
    <w:rsid w:val="009C2649"/>
    <w:rsid w:val="009C267E"/>
    <w:rsid w:val="009C2690"/>
    <w:rsid w:val="009C26D4"/>
    <w:rsid w:val="009C2747"/>
    <w:rsid w:val="009C27B4"/>
    <w:rsid w:val="009C27B8"/>
    <w:rsid w:val="009C27E6"/>
    <w:rsid w:val="009C2809"/>
    <w:rsid w:val="009C283B"/>
    <w:rsid w:val="009C288E"/>
    <w:rsid w:val="009C28AF"/>
    <w:rsid w:val="009C28B9"/>
    <w:rsid w:val="009C2961"/>
    <w:rsid w:val="009C298F"/>
    <w:rsid w:val="009C29DD"/>
    <w:rsid w:val="009C29DE"/>
    <w:rsid w:val="009C2A0F"/>
    <w:rsid w:val="009C2A2A"/>
    <w:rsid w:val="009C2A39"/>
    <w:rsid w:val="009C2A9E"/>
    <w:rsid w:val="009C2ACA"/>
    <w:rsid w:val="009C2B27"/>
    <w:rsid w:val="009C2B34"/>
    <w:rsid w:val="009C2B42"/>
    <w:rsid w:val="009C2B67"/>
    <w:rsid w:val="009C2BB6"/>
    <w:rsid w:val="009C2BCC"/>
    <w:rsid w:val="009C2BDB"/>
    <w:rsid w:val="009C2BFB"/>
    <w:rsid w:val="009C2C77"/>
    <w:rsid w:val="009C2CD2"/>
    <w:rsid w:val="009C2D35"/>
    <w:rsid w:val="009C2D38"/>
    <w:rsid w:val="009C2D3C"/>
    <w:rsid w:val="009C2D47"/>
    <w:rsid w:val="009C2D86"/>
    <w:rsid w:val="009C2D8A"/>
    <w:rsid w:val="009C2D91"/>
    <w:rsid w:val="009C2DCE"/>
    <w:rsid w:val="009C2E63"/>
    <w:rsid w:val="009C2E93"/>
    <w:rsid w:val="009C2EA5"/>
    <w:rsid w:val="009C2EA9"/>
    <w:rsid w:val="009C2EBF"/>
    <w:rsid w:val="009C2EC1"/>
    <w:rsid w:val="009C2EE1"/>
    <w:rsid w:val="009C2EEA"/>
    <w:rsid w:val="009C2EF1"/>
    <w:rsid w:val="009C2F3F"/>
    <w:rsid w:val="009C2F59"/>
    <w:rsid w:val="009C2F79"/>
    <w:rsid w:val="009C2F96"/>
    <w:rsid w:val="009C2FAF"/>
    <w:rsid w:val="009C2FC1"/>
    <w:rsid w:val="009C2FD1"/>
    <w:rsid w:val="009C2FE4"/>
    <w:rsid w:val="009C3035"/>
    <w:rsid w:val="009C3038"/>
    <w:rsid w:val="009C3039"/>
    <w:rsid w:val="009C3047"/>
    <w:rsid w:val="009C3051"/>
    <w:rsid w:val="009C3064"/>
    <w:rsid w:val="009C3068"/>
    <w:rsid w:val="009C3087"/>
    <w:rsid w:val="009C30AF"/>
    <w:rsid w:val="009C30FE"/>
    <w:rsid w:val="009C310B"/>
    <w:rsid w:val="009C3132"/>
    <w:rsid w:val="009C3148"/>
    <w:rsid w:val="009C3157"/>
    <w:rsid w:val="009C3160"/>
    <w:rsid w:val="009C3179"/>
    <w:rsid w:val="009C3181"/>
    <w:rsid w:val="009C31C0"/>
    <w:rsid w:val="009C31FE"/>
    <w:rsid w:val="009C3202"/>
    <w:rsid w:val="009C3215"/>
    <w:rsid w:val="009C3258"/>
    <w:rsid w:val="009C32A4"/>
    <w:rsid w:val="009C331E"/>
    <w:rsid w:val="009C3335"/>
    <w:rsid w:val="009C33A1"/>
    <w:rsid w:val="009C33C9"/>
    <w:rsid w:val="009C3419"/>
    <w:rsid w:val="009C342B"/>
    <w:rsid w:val="009C3452"/>
    <w:rsid w:val="009C3471"/>
    <w:rsid w:val="009C349B"/>
    <w:rsid w:val="009C34C1"/>
    <w:rsid w:val="009C34E6"/>
    <w:rsid w:val="009C3537"/>
    <w:rsid w:val="009C3542"/>
    <w:rsid w:val="009C3543"/>
    <w:rsid w:val="009C354F"/>
    <w:rsid w:val="009C356F"/>
    <w:rsid w:val="009C3593"/>
    <w:rsid w:val="009C359A"/>
    <w:rsid w:val="009C359C"/>
    <w:rsid w:val="009C35BD"/>
    <w:rsid w:val="009C3614"/>
    <w:rsid w:val="009C363E"/>
    <w:rsid w:val="009C3697"/>
    <w:rsid w:val="009C3742"/>
    <w:rsid w:val="009C3747"/>
    <w:rsid w:val="009C3748"/>
    <w:rsid w:val="009C3766"/>
    <w:rsid w:val="009C3773"/>
    <w:rsid w:val="009C37BE"/>
    <w:rsid w:val="009C37F0"/>
    <w:rsid w:val="009C37F8"/>
    <w:rsid w:val="009C380F"/>
    <w:rsid w:val="009C3841"/>
    <w:rsid w:val="009C3875"/>
    <w:rsid w:val="009C3902"/>
    <w:rsid w:val="009C3903"/>
    <w:rsid w:val="009C3968"/>
    <w:rsid w:val="009C396A"/>
    <w:rsid w:val="009C3990"/>
    <w:rsid w:val="009C399E"/>
    <w:rsid w:val="009C39D1"/>
    <w:rsid w:val="009C39E6"/>
    <w:rsid w:val="009C3A03"/>
    <w:rsid w:val="009C3A22"/>
    <w:rsid w:val="009C3A3E"/>
    <w:rsid w:val="009C3A46"/>
    <w:rsid w:val="009C3A4D"/>
    <w:rsid w:val="009C3A4E"/>
    <w:rsid w:val="009C3A5E"/>
    <w:rsid w:val="009C3A5F"/>
    <w:rsid w:val="009C3A9A"/>
    <w:rsid w:val="009C3AD3"/>
    <w:rsid w:val="009C3B1D"/>
    <w:rsid w:val="009C3B36"/>
    <w:rsid w:val="009C3B6C"/>
    <w:rsid w:val="009C3B79"/>
    <w:rsid w:val="009C3B91"/>
    <w:rsid w:val="009C3BAC"/>
    <w:rsid w:val="009C3BAD"/>
    <w:rsid w:val="009C3BC4"/>
    <w:rsid w:val="009C3C17"/>
    <w:rsid w:val="009C3CA5"/>
    <w:rsid w:val="009C3CD3"/>
    <w:rsid w:val="009C3CE1"/>
    <w:rsid w:val="009C3D0D"/>
    <w:rsid w:val="009C3D26"/>
    <w:rsid w:val="009C3D4A"/>
    <w:rsid w:val="009C3D7F"/>
    <w:rsid w:val="009C3D95"/>
    <w:rsid w:val="009C3DBC"/>
    <w:rsid w:val="009C3E1C"/>
    <w:rsid w:val="009C3E62"/>
    <w:rsid w:val="009C3E6D"/>
    <w:rsid w:val="009C3E7C"/>
    <w:rsid w:val="009C3E8D"/>
    <w:rsid w:val="009C3E93"/>
    <w:rsid w:val="009C3F58"/>
    <w:rsid w:val="009C3F67"/>
    <w:rsid w:val="009C3FB6"/>
    <w:rsid w:val="009C3FC2"/>
    <w:rsid w:val="009C3FCF"/>
    <w:rsid w:val="009C3FF6"/>
    <w:rsid w:val="009C4001"/>
    <w:rsid w:val="009C403B"/>
    <w:rsid w:val="009C4042"/>
    <w:rsid w:val="009C40D1"/>
    <w:rsid w:val="009C40DB"/>
    <w:rsid w:val="009C40F6"/>
    <w:rsid w:val="009C4170"/>
    <w:rsid w:val="009C41B9"/>
    <w:rsid w:val="009C41D1"/>
    <w:rsid w:val="009C420C"/>
    <w:rsid w:val="009C4247"/>
    <w:rsid w:val="009C4267"/>
    <w:rsid w:val="009C4282"/>
    <w:rsid w:val="009C42B1"/>
    <w:rsid w:val="009C42E3"/>
    <w:rsid w:val="009C431A"/>
    <w:rsid w:val="009C43F1"/>
    <w:rsid w:val="009C43F3"/>
    <w:rsid w:val="009C43FC"/>
    <w:rsid w:val="009C4402"/>
    <w:rsid w:val="009C440A"/>
    <w:rsid w:val="009C442B"/>
    <w:rsid w:val="009C442D"/>
    <w:rsid w:val="009C4445"/>
    <w:rsid w:val="009C445C"/>
    <w:rsid w:val="009C4465"/>
    <w:rsid w:val="009C4469"/>
    <w:rsid w:val="009C4487"/>
    <w:rsid w:val="009C4494"/>
    <w:rsid w:val="009C4497"/>
    <w:rsid w:val="009C44A1"/>
    <w:rsid w:val="009C44B0"/>
    <w:rsid w:val="009C451F"/>
    <w:rsid w:val="009C458C"/>
    <w:rsid w:val="009C45D3"/>
    <w:rsid w:val="009C45DF"/>
    <w:rsid w:val="009C4643"/>
    <w:rsid w:val="009C4665"/>
    <w:rsid w:val="009C4682"/>
    <w:rsid w:val="009C46BA"/>
    <w:rsid w:val="009C4700"/>
    <w:rsid w:val="009C4733"/>
    <w:rsid w:val="009C4776"/>
    <w:rsid w:val="009C4791"/>
    <w:rsid w:val="009C47BC"/>
    <w:rsid w:val="009C47C5"/>
    <w:rsid w:val="009C47D8"/>
    <w:rsid w:val="009C4801"/>
    <w:rsid w:val="009C4809"/>
    <w:rsid w:val="009C481E"/>
    <w:rsid w:val="009C4846"/>
    <w:rsid w:val="009C485D"/>
    <w:rsid w:val="009C4886"/>
    <w:rsid w:val="009C48B3"/>
    <w:rsid w:val="009C48E9"/>
    <w:rsid w:val="009C4915"/>
    <w:rsid w:val="009C4922"/>
    <w:rsid w:val="009C493B"/>
    <w:rsid w:val="009C4944"/>
    <w:rsid w:val="009C4947"/>
    <w:rsid w:val="009C4949"/>
    <w:rsid w:val="009C495C"/>
    <w:rsid w:val="009C49B8"/>
    <w:rsid w:val="009C49CA"/>
    <w:rsid w:val="009C4A33"/>
    <w:rsid w:val="009C4A7E"/>
    <w:rsid w:val="009C4A85"/>
    <w:rsid w:val="009C4AC9"/>
    <w:rsid w:val="009C4ADC"/>
    <w:rsid w:val="009C4ADF"/>
    <w:rsid w:val="009C4AE0"/>
    <w:rsid w:val="009C4AFB"/>
    <w:rsid w:val="009C4B35"/>
    <w:rsid w:val="009C4B7A"/>
    <w:rsid w:val="009C4B91"/>
    <w:rsid w:val="009C4BB4"/>
    <w:rsid w:val="009C4BBD"/>
    <w:rsid w:val="009C4BF6"/>
    <w:rsid w:val="009C4C03"/>
    <w:rsid w:val="009C4C0A"/>
    <w:rsid w:val="009C4C0B"/>
    <w:rsid w:val="009C4C0F"/>
    <w:rsid w:val="009C4C2C"/>
    <w:rsid w:val="009C4C6C"/>
    <w:rsid w:val="009C4C71"/>
    <w:rsid w:val="009C4C7E"/>
    <w:rsid w:val="009C4C7F"/>
    <w:rsid w:val="009C4C82"/>
    <w:rsid w:val="009C4CB2"/>
    <w:rsid w:val="009C4CBC"/>
    <w:rsid w:val="009C4CCB"/>
    <w:rsid w:val="009C4CE7"/>
    <w:rsid w:val="009C4D09"/>
    <w:rsid w:val="009C4D19"/>
    <w:rsid w:val="009C4D21"/>
    <w:rsid w:val="009C4D27"/>
    <w:rsid w:val="009C4D78"/>
    <w:rsid w:val="009C4D79"/>
    <w:rsid w:val="009C4DAE"/>
    <w:rsid w:val="009C4DBE"/>
    <w:rsid w:val="009C4DE0"/>
    <w:rsid w:val="009C4DF1"/>
    <w:rsid w:val="009C4E03"/>
    <w:rsid w:val="009C4E2F"/>
    <w:rsid w:val="009C4E33"/>
    <w:rsid w:val="009C4E57"/>
    <w:rsid w:val="009C4E71"/>
    <w:rsid w:val="009C4E96"/>
    <w:rsid w:val="009C4EEF"/>
    <w:rsid w:val="009C4EF8"/>
    <w:rsid w:val="009C4F26"/>
    <w:rsid w:val="009C4F65"/>
    <w:rsid w:val="009C4F6D"/>
    <w:rsid w:val="009C4FBC"/>
    <w:rsid w:val="009C4FCC"/>
    <w:rsid w:val="009C4FD7"/>
    <w:rsid w:val="009C4FF4"/>
    <w:rsid w:val="009C5008"/>
    <w:rsid w:val="009C5010"/>
    <w:rsid w:val="009C5031"/>
    <w:rsid w:val="009C5038"/>
    <w:rsid w:val="009C5051"/>
    <w:rsid w:val="009C50AB"/>
    <w:rsid w:val="009C5103"/>
    <w:rsid w:val="009C5112"/>
    <w:rsid w:val="009C513D"/>
    <w:rsid w:val="009C5147"/>
    <w:rsid w:val="009C5192"/>
    <w:rsid w:val="009C51A9"/>
    <w:rsid w:val="009C51C5"/>
    <w:rsid w:val="009C51E1"/>
    <w:rsid w:val="009C51F9"/>
    <w:rsid w:val="009C5211"/>
    <w:rsid w:val="009C5218"/>
    <w:rsid w:val="009C523B"/>
    <w:rsid w:val="009C524C"/>
    <w:rsid w:val="009C5253"/>
    <w:rsid w:val="009C526D"/>
    <w:rsid w:val="009C52AE"/>
    <w:rsid w:val="009C52E7"/>
    <w:rsid w:val="009C535E"/>
    <w:rsid w:val="009C5380"/>
    <w:rsid w:val="009C53B3"/>
    <w:rsid w:val="009C53DE"/>
    <w:rsid w:val="009C5412"/>
    <w:rsid w:val="009C541E"/>
    <w:rsid w:val="009C5432"/>
    <w:rsid w:val="009C54A4"/>
    <w:rsid w:val="009C54D0"/>
    <w:rsid w:val="009C5544"/>
    <w:rsid w:val="009C5560"/>
    <w:rsid w:val="009C5575"/>
    <w:rsid w:val="009C5581"/>
    <w:rsid w:val="009C55E4"/>
    <w:rsid w:val="009C5615"/>
    <w:rsid w:val="009C5620"/>
    <w:rsid w:val="009C5675"/>
    <w:rsid w:val="009C568C"/>
    <w:rsid w:val="009C56AD"/>
    <w:rsid w:val="009C56B7"/>
    <w:rsid w:val="009C56BE"/>
    <w:rsid w:val="009C56C0"/>
    <w:rsid w:val="009C571C"/>
    <w:rsid w:val="009C5725"/>
    <w:rsid w:val="009C5743"/>
    <w:rsid w:val="009C57DC"/>
    <w:rsid w:val="009C57EC"/>
    <w:rsid w:val="009C5800"/>
    <w:rsid w:val="009C5810"/>
    <w:rsid w:val="009C581E"/>
    <w:rsid w:val="009C5859"/>
    <w:rsid w:val="009C588D"/>
    <w:rsid w:val="009C58E9"/>
    <w:rsid w:val="009C590A"/>
    <w:rsid w:val="009C590D"/>
    <w:rsid w:val="009C591B"/>
    <w:rsid w:val="009C5930"/>
    <w:rsid w:val="009C5968"/>
    <w:rsid w:val="009C59DE"/>
    <w:rsid w:val="009C5A36"/>
    <w:rsid w:val="009C5A65"/>
    <w:rsid w:val="009C5ADC"/>
    <w:rsid w:val="009C5AEB"/>
    <w:rsid w:val="009C5AF1"/>
    <w:rsid w:val="009C5AF2"/>
    <w:rsid w:val="009C5B3F"/>
    <w:rsid w:val="009C5B72"/>
    <w:rsid w:val="009C5BB0"/>
    <w:rsid w:val="009C5BDE"/>
    <w:rsid w:val="009C5C08"/>
    <w:rsid w:val="009C5C50"/>
    <w:rsid w:val="009C5C52"/>
    <w:rsid w:val="009C5C5C"/>
    <w:rsid w:val="009C5C88"/>
    <w:rsid w:val="009C5CB0"/>
    <w:rsid w:val="009C5CCE"/>
    <w:rsid w:val="009C5CDD"/>
    <w:rsid w:val="009C5D00"/>
    <w:rsid w:val="009C5D0B"/>
    <w:rsid w:val="009C5D17"/>
    <w:rsid w:val="009C5D58"/>
    <w:rsid w:val="009C5D75"/>
    <w:rsid w:val="009C5DBA"/>
    <w:rsid w:val="009C5E43"/>
    <w:rsid w:val="009C5E48"/>
    <w:rsid w:val="009C5E7E"/>
    <w:rsid w:val="009C5EB9"/>
    <w:rsid w:val="009C5EC1"/>
    <w:rsid w:val="009C5EC9"/>
    <w:rsid w:val="009C5EEB"/>
    <w:rsid w:val="009C5F17"/>
    <w:rsid w:val="009C5F1A"/>
    <w:rsid w:val="009C5F20"/>
    <w:rsid w:val="009C5F2B"/>
    <w:rsid w:val="009C5F44"/>
    <w:rsid w:val="009C5F4E"/>
    <w:rsid w:val="009C5F55"/>
    <w:rsid w:val="009C5F86"/>
    <w:rsid w:val="009C5FA7"/>
    <w:rsid w:val="009C5FD4"/>
    <w:rsid w:val="009C5FD5"/>
    <w:rsid w:val="009C5FE0"/>
    <w:rsid w:val="009C6090"/>
    <w:rsid w:val="009C60ED"/>
    <w:rsid w:val="009C6104"/>
    <w:rsid w:val="009C6142"/>
    <w:rsid w:val="009C6171"/>
    <w:rsid w:val="009C6176"/>
    <w:rsid w:val="009C618C"/>
    <w:rsid w:val="009C6190"/>
    <w:rsid w:val="009C61B4"/>
    <w:rsid w:val="009C61E0"/>
    <w:rsid w:val="009C61EA"/>
    <w:rsid w:val="009C622C"/>
    <w:rsid w:val="009C627C"/>
    <w:rsid w:val="009C6292"/>
    <w:rsid w:val="009C62A4"/>
    <w:rsid w:val="009C62B4"/>
    <w:rsid w:val="009C62D4"/>
    <w:rsid w:val="009C630F"/>
    <w:rsid w:val="009C6326"/>
    <w:rsid w:val="009C6332"/>
    <w:rsid w:val="009C633A"/>
    <w:rsid w:val="009C635F"/>
    <w:rsid w:val="009C63D9"/>
    <w:rsid w:val="009C63E9"/>
    <w:rsid w:val="009C63F3"/>
    <w:rsid w:val="009C6410"/>
    <w:rsid w:val="009C6413"/>
    <w:rsid w:val="009C64B2"/>
    <w:rsid w:val="009C64CA"/>
    <w:rsid w:val="009C6504"/>
    <w:rsid w:val="009C6539"/>
    <w:rsid w:val="009C6577"/>
    <w:rsid w:val="009C657E"/>
    <w:rsid w:val="009C6593"/>
    <w:rsid w:val="009C65A0"/>
    <w:rsid w:val="009C65AB"/>
    <w:rsid w:val="009C65B1"/>
    <w:rsid w:val="009C664E"/>
    <w:rsid w:val="009C6652"/>
    <w:rsid w:val="009C6687"/>
    <w:rsid w:val="009C66DA"/>
    <w:rsid w:val="009C6704"/>
    <w:rsid w:val="009C675A"/>
    <w:rsid w:val="009C675F"/>
    <w:rsid w:val="009C67C9"/>
    <w:rsid w:val="009C67EF"/>
    <w:rsid w:val="009C6819"/>
    <w:rsid w:val="009C6834"/>
    <w:rsid w:val="009C6839"/>
    <w:rsid w:val="009C683C"/>
    <w:rsid w:val="009C6840"/>
    <w:rsid w:val="009C6874"/>
    <w:rsid w:val="009C68D4"/>
    <w:rsid w:val="009C68E7"/>
    <w:rsid w:val="009C6928"/>
    <w:rsid w:val="009C692C"/>
    <w:rsid w:val="009C692D"/>
    <w:rsid w:val="009C6992"/>
    <w:rsid w:val="009C69A7"/>
    <w:rsid w:val="009C69AA"/>
    <w:rsid w:val="009C6A39"/>
    <w:rsid w:val="009C6A3E"/>
    <w:rsid w:val="009C6AA2"/>
    <w:rsid w:val="009C6B09"/>
    <w:rsid w:val="009C6B36"/>
    <w:rsid w:val="009C6B56"/>
    <w:rsid w:val="009C6B91"/>
    <w:rsid w:val="009C6BA6"/>
    <w:rsid w:val="009C6BAD"/>
    <w:rsid w:val="009C6BD1"/>
    <w:rsid w:val="009C6BD5"/>
    <w:rsid w:val="009C6C23"/>
    <w:rsid w:val="009C6C2B"/>
    <w:rsid w:val="009C6C42"/>
    <w:rsid w:val="009C6C4E"/>
    <w:rsid w:val="009C6C71"/>
    <w:rsid w:val="009C6C78"/>
    <w:rsid w:val="009C6C91"/>
    <w:rsid w:val="009C6CD3"/>
    <w:rsid w:val="009C6CEC"/>
    <w:rsid w:val="009C6CED"/>
    <w:rsid w:val="009C6D37"/>
    <w:rsid w:val="009C6D45"/>
    <w:rsid w:val="009C6D55"/>
    <w:rsid w:val="009C6DA3"/>
    <w:rsid w:val="009C6DAB"/>
    <w:rsid w:val="009C6DBE"/>
    <w:rsid w:val="009C6DC1"/>
    <w:rsid w:val="009C6E1F"/>
    <w:rsid w:val="009C6E38"/>
    <w:rsid w:val="009C6E83"/>
    <w:rsid w:val="009C6E94"/>
    <w:rsid w:val="009C6EAE"/>
    <w:rsid w:val="009C6EC5"/>
    <w:rsid w:val="009C6EF6"/>
    <w:rsid w:val="009C6F36"/>
    <w:rsid w:val="009C6F5D"/>
    <w:rsid w:val="009C6F71"/>
    <w:rsid w:val="009C6FA1"/>
    <w:rsid w:val="009C6FA4"/>
    <w:rsid w:val="009C6FC2"/>
    <w:rsid w:val="009C6FE1"/>
    <w:rsid w:val="009C7053"/>
    <w:rsid w:val="009C7057"/>
    <w:rsid w:val="009C7071"/>
    <w:rsid w:val="009C7092"/>
    <w:rsid w:val="009C709D"/>
    <w:rsid w:val="009C7105"/>
    <w:rsid w:val="009C7108"/>
    <w:rsid w:val="009C711F"/>
    <w:rsid w:val="009C7147"/>
    <w:rsid w:val="009C7168"/>
    <w:rsid w:val="009C71A1"/>
    <w:rsid w:val="009C71B9"/>
    <w:rsid w:val="009C71FF"/>
    <w:rsid w:val="009C7205"/>
    <w:rsid w:val="009C7232"/>
    <w:rsid w:val="009C723D"/>
    <w:rsid w:val="009C7257"/>
    <w:rsid w:val="009C725A"/>
    <w:rsid w:val="009C7262"/>
    <w:rsid w:val="009C7271"/>
    <w:rsid w:val="009C728C"/>
    <w:rsid w:val="009C72C1"/>
    <w:rsid w:val="009C72EA"/>
    <w:rsid w:val="009C72EE"/>
    <w:rsid w:val="009C733C"/>
    <w:rsid w:val="009C734B"/>
    <w:rsid w:val="009C73A5"/>
    <w:rsid w:val="009C73C0"/>
    <w:rsid w:val="009C73C7"/>
    <w:rsid w:val="009C7404"/>
    <w:rsid w:val="009C7440"/>
    <w:rsid w:val="009C74B3"/>
    <w:rsid w:val="009C74F0"/>
    <w:rsid w:val="009C7527"/>
    <w:rsid w:val="009C7567"/>
    <w:rsid w:val="009C7573"/>
    <w:rsid w:val="009C7587"/>
    <w:rsid w:val="009C75C9"/>
    <w:rsid w:val="009C764C"/>
    <w:rsid w:val="009C765C"/>
    <w:rsid w:val="009C766C"/>
    <w:rsid w:val="009C767A"/>
    <w:rsid w:val="009C768A"/>
    <w:rsid w:val="009C76B6"/>
    <w:rsid w:val="009C76C5"/>
    <w:rsid w:val="009C76C7"/>
    <w:rsid w:val="009C76D6"/>
    <w:rsid w:val="009C76E6"/>
    <w:rsid w:val="009C7721"/>
    <w:rsid w:val="009C773E"/>
    <w:rsid w:val="009C775A"/>
    <w:rsid w:val="009C776A"/>
    <w:rsid w:val="009C77D1"/>
    <w:rsid w:val="009C77D4"/>
    <w:rsid w:val="009C77D8"/>
    <w:rsid w:val="009C77DD"/>
    <w:rsid w:val="009C785F"/>
    <w:rsid w:val="009C7867"/>
    <w:rsid w:val="009C786B"/>
    <w:rsid w:val="009C7896"/>
    <w:rsid w:val="009C78B4"/>
    <w:rsid w:val="009C7936"/>
    <w:rsid w:val="009C7937"/>
    <w:rsid w:val="009C7948"/>
    <w:rsid w:val="009C7962"/>
    <w:rsid w:val="009C7993"/>
    <w:rsid w:val="009C79DB"/>
    <w:rsid w:val="009C79F5"/>
    <w:rsid w:val="009C79FF"/>
    <w:rsid w:val="009C7A2B"/>
    <w:rsid w:val="009C7A33"/>
    <w:rsid w:val="009C7A5F"/>
    <w:rsid w:val="009C7A75"/>
    <w:rsid w:val="009C7AE7"/>
    <w:rsid w:val="009C7AEE"/>
    <w:rsid w:val="009C7B24"/>
    <w:rsid w:val="009C7B29"/>
    <w:rsid w:val="009C7B82"/>
    <w:rsid w:val="009C7BC0"/>
    <w:rsid w:val="009C7BDF"/>
    <w:rsid w:val="009C7BED"/>
    <w:rsid w:val="009C7C07"/>
    <w:rsid w:val="009C7C34"/>
    <w:rsid w:val="009C7C58"/>
    <w:rsid w:val="009C7C60"/>
    <w:rsid w:val="009C7CFB"/>
    <w:rsid w:val="009C7D31"/>
    <w:rsid w:val="009C7D4E"/>
    <w:rsid w:val="009C7D74"/>
    <w:rsid w:val="009C7D7E"/>
    <w:rsid w:val="009C7DD7"/>
    <w:rsid w:val="009C7DFF"/>
    <w:rsid w:val="009C7E02"/>
    <w:rsid w:val="009C7E4D"/>
    <w:rsid w:val="009C7E87"/>
    <w:rsid w:val="009C7E99"/>
    <w:rsid w:val="009C7EA0"/>
    <w:rsid w:val="009C7EA1"/>
    <w:rsid w:val="009C7F40"/>
    <w:rsid w:val="009C7F4A"/>
    <w:rsid w:val="009C7F7D"/>
    <w:rsid w:val="009C7F7F"/>
    <w:rsid w:val="009C7FDF"/>
    <w:rsid w:val="009D0021"/>
    <w:rsid w:val="009D0028"/>
    <w:rsid w:val="009D0046"/>
    <w:rsid w:val="009D004C"/>
    <w:rsid w:val="009D0060"/>
    <w:rsid w:val="009D0077"/>
    <w:rsid w:val="009D009D"/>
    <w:rsid w:val="009D00BD"/>
    <w:rsid w:val="009D00CD"/>
    <w:rsid w:val="009D00E6"/>
    <w:rsid w:val="009D00F3"/>
    <w:rsid w:val="009D0110"/>
    <w:rsid w:val="009D0118"/>
    <w:rsid w:val="009D0141"/>
    <w:rsid w:val="009D016E"/>
    <w:rsid w:val="009D017D"/>
    <w:rsid w:val="009D01D6"/>
    <w:rsid w:val="009D01D8"/>
    <w:rsid w:val="009D029F"/>
    <w:rsid w:val="009D032B"/>
    <w:rsid w:val="009D0332"/>
    <w:rsid w:val="009D0348"/>
    <w:rsid w:val="009D0452"/>
    <w:rsid w:val="009D0457"/>
    <w:rsid w:val="009D04BA"/>
    <w:rsid w:val="009D0561"/>
    <w:rsid w:val="009D0588"/>
    <w:rsid w:val="009D05CC"/>
    <w:rsid w:val="009D05D3"/>
    <w:rsid w:val="009D05D7"/>
    <w:rsid w:val="009D064B"/>
    <w:rsid w:val="009D0668"/>
    <w:rsid w:val="009D0678"/>
    <w:rsid w:val="009D067A"/>
    <w:rsid w:val="009D0696"/>
    <w:rsid w:val="009D0697"/>
    <w:rsid w:val="009D06B2"/>
    <w:rsid w:val="009D070F"/>
    <w:rsid w:val="009D072C"/>
    <w:rsid w:val="009D0739"/>
    <w:rsid w:val="009D0745"/>
    <w:rsid w:val="009D0751"/>
    <w:rsid w:val="009D0766"/>
    <w:rsid w:val="009D076D"/>
    <w:rsid w:val="009D0776"/>
    <w:rsid w:val="009D0783"/>
    <w:rsid w:val="009D0796"/>
    <w:rsid w:val="009D079B"/>
    <w:rsid w:val="009D079C"/>
    <w:rsid w:val="009D07C3"/>
    <w:rsid w:val="009D07D9"/>
    <w:rsid w:val="009D0830"/>
    <w:rsid w:val="009D0842"/>
    <w:rsid w:val="009D0857"/>
    <w:rsid w:val="009D0875"/>
    <w:rsid w:val="009D0878"/>
    <w:rsid w:val="009D089E"/>
    <w:rsid w:val="009D08EE"/>
    <w:rsid w:val="009D08FA"/>
    <w:rsid w:val="009D093B"/>
    <w:rsid w:val="009D094A"/>
    <w:rsid w:val="009D095E"/>
    <w:rsid w:val="009D096C"/>
    <w:rsid w:val="009D0982"/>
    <w:rsid w:val="009D09A7"/>
    <w:rsid w:val="009D09D1"/>
    <w:rsid w:val="009D09E1"/>
    <w:rsid w:val="009D09F7"/>
    <w:rsid w:val="009D0A03"/>
    <w:rsid w:val="009D0A19"/>
    <w:rsid w:val="009D0A1B"/>
    <w:rsid w:val="009D0A26"/>
    <w:rsid w:val="009D0A2B"/>
    <w:rsid w:val="009D0A36"/>
    <w:rsid w:val="009D0AD5"/>
    <w:rsid w:val="009D0AD7"/>
    <w:rsid w:val="009D0B1F"/>
    <w:rsid w:val="009D0B4B"/>
    <w:rsid w:val="009D0B54"/>
    <w:rsid w:val="009D0BD5"/>
    <w:rsid w:val="009D0BF0"/>
    <w:rsid w:val="009D0C22"/>
    <w:rsid w:val="009D0C46"/>
    <w:rsid w:val="009D0C4B"/>
    <w:rsid w:val="009D0C58"/>
    <w:rsid w:val="009D0C83"/>
    <w:rsid w:val="009D0CAA"/>
    <w:rsid w:val="009D0CBF"/>
    <w:rsid w:val="009D0CC1"/>
    <w:rsid w:val="009D0CDC"/>
    <w:rsid w:val="009D0D05"/>
    <w:rsid w:val="009D0D17"/>
    <w:rsid w:val="009D0D1B"/>
    <w:rsid w:val="009D0D67"/>
    <w:rsid w:val="009D0D75"/>
    <w:rsid w:val="009D0DB7"/>
    <w:rsid w:val="009D0DD3"/>
    <w:rsid w:val="009D0DF6"/>
    <w:rsid w:val="009D0DFE"/>
    <w:rsid w:val="009D0E4E"/>
    <w:rsid w:val="009D0E58"/>
    <w:rsid w:val="009D0E63"/>
    <w:rsid w:val="009D0E87"/>
    <w:rsid w:val="009D0E89"/>
    <w:rsid w:val="009D0EA3"/>
    <w:rsid w:val="009D0EB3"/>
    <w:rsid w:val="009D0EB6"/>
    <w:rsid w:val="009D0EC3"/>
    <w:rsid w:val="009D0F01"/>
    <w:rsid w:val="009D0F31"/>
    <w:rsid w:val="009D0F9A"/>
    <w:rsid w:val="009D0FC5"/>
    <w:rsid w:val="009D0FE5"/>
    <w:rsid w:val="009D1013"/>
    <w:rsid w:val="009D1065"/>
    <w:rsid w:val="009D107A"/>
    <w:rsid w:val="009D1091"/>
    <w:rsid w:val="009D10A6"/>
    <w:rsid w:val="009D10B7"/>
    <w:rsid w:val="009D10CA"/>
    <w:rsid w:val="009D10D4"/>
    <w:rsid w:val="009D10FC"/>
    <w:rsid w:val="009D1100"/>
    <w:rsid w:val="009D1108"/>
    <w:rsid w:val="009D111C"/>
    <w:rsid w:val="009D1145"/>
    <w:rsid w:val="009D11F3"/>
    <w:rsid w:val="009D1260"/>
    <w:rsid w:val="009D1267"/>
    <w:rsid w:val="009D126A"/>
    <w:rsid w:val="009D127A"/>
    <w:rsid w:val="009D12C1"/>
    <w:rsid w:val="009D12C4"/>
    <w:rsid w:val="009D12EA"/>
    <w:rsid w:val="009D131F"/>
    <w:rsid w:val="009D1345"/>
    <w:rsid w:val="009D13C0"/>
    <w:rsid w:val="009D13D1"/>
    <w:rsid w:val="009D13FD"/>
    <w:rsid w:val="009D1447"/>
    <w:rsid w:val="009D1485"/>
    <w:rsid w:val="009D149B"/>
    <w:rsid w:val="009D14A1"/>
    <w:rsid w:val="009D14DC"/>
    <w:rsid w:val="009D1535"/>
    <w:rsid w:val="009D155D"/>
    <w:rsid w:val="009D1584"/>
    <w:rsid w:val="009D159D"/>
    <w:rsid w:val="009D15AA"/>
    <w:rsid w:val="009D15C9"/>
    <w:rsid w:val="009D15EF"/>
    <w:rsid w:val="009D1607"/>
    <w:rsid w:val="009D160F"/>
    <w:rsid w:val="009D161E"/>
    <w:rsid w:val="009D163E"/>
    <w:rsid w:val="009D1690"/>
    <w:rsid w:val="009D169C"/>
    <w:rsid w:val="009D1736"/>
    <w:rsid w:val="009D175D"/>
    <w:rsid w:val="009D1796"/>
    <w:rsid w:val="009D1798"/>
    <w:rsid w:val="009D179E"/>
    <w:rsid w:val="009D17D1"/>
    <w:rsid w:val="009D1837"/>
    <w:rsid w:val="009D189D"/>
    <w:rsid w:val="009D18B3"/>
    <w:rsid w:val="009D18F7"/>
    <w:rsid w:val="009D1927"/>
    <w:rsid w:val="009D194B"/>
    <w:rsid w:val="009D1954"/>
    <w:rsid w:val="009D1959"/>
    <w:rsid w:val="009D195F"/>
    <w:rsid w:val="009D19CA"/>
    <w:rsid w:val="009D19F8"/>
    <w:rsid w:val="009D1A1A"/>
    <w:rsid w:val="009D1A22"/>
    <w:rsid w:val="009D1A46"/>
    <w:rsid w:val="009D1A54"/>
    <w:rsid w:val="009D1A5D"/>
    <w:rsid w:val="009D1A5F"/>
    <w:rsid w:val="009D1A7D"/>
    <w:rsid w:val="009D1AA7"/>
    <w:rsid w:val="009D1AC5"/>
    <w:rsid w:val="009D1AC8"/>
    <w:rsid w:val="009D1AD4"/>
    <w:rsid w:val="009D1AD5"/>
    <w:rsid w:val="009D1ADE"/>
    <w:rsid w:val="009D1AE6"/>
    <w:rsid w:val="009D1AE8"/>
    <w:rsid w:val="009D1B17"/>
    <w:rsid w:val="009D1B42"/>
    <w:rsid w:val="009D1BBD"/>
    <w:rsid w:val="009D1BE4"/>
    <w:rsid w:val="009D1BE5"/>
    <w:rsid w:val="009D1BF6"/>
    <w:rsid w:val="009D1C05"/>
    <w:rsid w:val="009D1C09"/>
    <w:rsid w:val="009D1C1B"/>
    <w:rsid w:val="009D1C22"/>
    <w:rsid w:val="009D1C2A"/>
    <w:rsid w:val="009D1C68"/>
    <w:rsid w:val="009D1C6B"/>
    <w:rsid w:val="009D1CA9"/>
    <w:rsid w:val="009D1CAC"/>
    <w:rsid w:val="009D1CBE"/>
    <w:rsid w:val="009D1CC5"/>
    <w:rsid w:val="009D1CC7"/>
    <w:rsid w:val="009D1CF3"/>
    <w:rsid w:val="009D1D2B"/>
    <w:rsid w:val="009D1D2F"/>
    <w:rsid w:val="009D1D95"/>
    <w:rsid w:val="009D1DD7"/>
    <w:rsid w:val="009D1DDE"/>
    <w:rsid w:val="009D1DDF"/>
    <w:rsid w:val="009D1DF2"/>
    <w:rsid w:val="009D1E07"/>
    <w:rsid w:val="009D1E12"/>
    <w:rsid w:val="009D1E1A"/>
    <w:rsid w:val="009D1E73"/>
    <w:rsid w:val="009D1EA8"/>
    <w:rsid w:val="009D1EDF"/>
    <w:rsid w:val="009D1F3C"/>
    <w:rsid w:val="009D1FA1"/>
    <w:rsid w:val="009D1FB4"/>
    <w:rsid w:val="009D2007"/>
    <w:rsid w:val="009D2030"/>
    <w:rsid w:val="009D2070"/>
    <w:rsid w:val="009D2085"/>
    <w:rsid w:val="009D2088"/>
    <w:rsid w:val="009D20A8"/>
    <w:rsid w:val="009D20BA"/>
    <w:rsid w:val="009D20DD"/>
    <w:rsid w:val="009D20FB"/>
    <w:rsid w:val="009D2127"/>
    <w:rsid w:val="009D214C"/>
    <w:rsid w:val="009D216D"/>
    <w:rsid w:val="009D2215"/>
    <w:rsid w:val="009D223C"/>
    <w:rsid w:val="009D2244"/>
    <w:rsid w:val="009D224A"/>
    <w:rsid w:val="009D2257"/>
    <w:rsid w:val="009D227C"/>
    <w:rsid w:val="009D2285"/>
    <w:rsid w:val="009D22AA"/>
    <w:rsid w:val="009D22FF"/>
    <w:rsid w:val="009D2300"/>
    <w:rsid w:val="009D2307"/>
    <w:rsid w:val="009D2310"/>
    <w:rsid w:val="009D234F"/>
    <w:rsid w:val="009D2374"/>
    <w:rsid w:val="009D238A"/>
    <w:rsid w:val="009D2450"/>
    <w:rsid w:val="009D2494"/>
    <w:rsid w:val="009D24D7"/>
    <w:rsid w:val="009D24F8"/>
    <w:rsid w:val="009D250E"/>
    <w:rsid w:val="009D2513"/>
    <w:rsid w:val="009D2530"/>
    <w:rsid w:val="009D253A"/>
    <w:rsid w:val="009D2546"/>
    <w:rsid w:val="009D2568"/>
    <w:rsid w:val="009D259B"/>
    <w:rsid w:val="009D25B5"/>
    <w:rsid w:val="009D25E8"/>
    <w:rsid w:val="009D25FE"/>
    <w:rsid w:val="009D2610"/>
    <w:rsid w:val="009D2651"/>
    <w:rsid w:val="009D2656"/>
    <w:rsid w:val="009D267E"/>
    <w:rsid w:val="009D2683"/>
    <w:rsid w:val="009D26CB"/>
    <w:rsid w:val="009D26E9"/>
    <w:rsid w:val="009D2711"/>
    <w:rsid w:val="009D279C"/>
    <w:rsid w:val="009D2809"/>
    <w:rsid w:val="009D281F"/>
    <w:rsid w:val="009D2820"/>
    <w:rsid w:val="009D284C"/>
    <w:rsid w:val="009D285F"/>
    <w:rsid w:val="009D289A"/>
    <w:rsid w:val="009D28C2"/>
    <w:rsid w:val="009D28E2"/>
    <w:rsid w:val="009D28F1"/>
    <w:rsid w:val="009D2904"/>
    <w:rsid w:val="009D293D"/>
    <w:rsid w:val="009D2989"/>
    <w:rsid w:val="009D29B4"/>
    <w:rsid w:val="009D29D6"/>
    <w:rsid w:val="009D29EF"/>
    <w:rsid w:val="009D29F3"/>
    <w:rsid w:val="009D29FB"/>
    <w:rsid w:val="009D2A1D"/>
    <w:rsid w:val="009D2A4F"/>
    <w:rsid w:val="009D2A57"/>
    <w:rsid w:val="009D2AA4"/>
    <w:rsid w:val="009D2AB7"/>
    <w:rsid w:val="009D2AEA"/>
    <w:rsid w:val="009D2AF8"/>
    <w:rsid w:val="009D2B2B"/>
    <w:rsid w:val="009D2B57"/>
    <w:rsid w:val="009D2B80"/>
    <w:rsid w:val="009D2B81"/>
    <w:rsid w:val="009D2B8F"/>
    <w:rsid w:val="009D2BDF"/>
    <w:rsid w:val="009D2BE7"/>
    <w:rsid w:val="009D2C06"/>
    <w:rsid w:val="009D2C32"/>
    <w:rsid w:val="009D2C3B"/>
    <w:rsid w:val="009D2C4A"/>
    <w:rsid w:val="009D2C54"/>
    <w:rsid w:val="009D2CAF"/>
    <w:rsid w:val="009D2CCC"/>
    <w:rsid w:val="009D2CE2"/>
    <w:rsid w:val="009D2CE8"/>
    <w:rsid w:val="009D2CF8"/>
    <w:rsid w:val="009D2CFE"/>
    <w:rsid w:val="009D2D45"/>
    <w:rsid w:val="009D2D55"/>
    <w:rsid w:val="009D2D83"/>
    <w:rsid w:val="009D2DAE"/>
    <w:rsid w:val="009D2DB2"/>
    <w:rsid w:val="009D2DD2"/>
    <w:rsid w:val="009D2DED"/>
    <w:rsid w:val="009D2DF4"/>
    <w:rsid w:val="009D2DFE"/>
    <w:rsid w:val="009D2E53"/>
    <w:rsid w:val="009D2E6D"/>
    <w:rsid w:val="009D2E6E"/>
    <w:rsid w:val="009D2EED"/>
    <w:rsid w:val="009D2EFE"/>
    <w:rsid w:val="009D2F36"/>
    <w:rsid w:val="009D2F9D"/>
    <w:rsid w:val="009D2FAD"/>
    <w:rsid w:val="009D2FDF"/>
    <w:rsid w:val="009D2FFC"/>
    <w:rsid w:val="009D3057"/>
    <w:rsid w:val="009D3087"/>
    <w:rsid w:val="009D30C1"/>
    <w:rsid w:val="009D30CC"/>
    <w:rsid w:val="009D30D2"/>
    <w:rsid w:val="009D30E0"/>
    <w:rsid w:val="009D3141"/>
    <w:rsid w:val="009D3162"/>
    <w:rsid w:val="009D3183"/>
    <w:rsid w:val="009D3192"/>
    <w:rsid w:val="009D319B"/>
    <w:rsid w:val="009D31EC"/>
    <w:rsid w:val="009D3202"/>
    <w:rsid w:val="009D322F"/>
    <w:rsid w:val="009D323F"/>
    <w:rsid w:val="009D3249"/>
    <w:rsid w:val="009D3256"/>
    <w:rsid w:val="009D327A"/>
    <w:rsid w:val="009D32C4"/>
    <w:rsid w:val="009D32CC"/>
    <w:rsid w:val="009D32F1"/>
    <w:rsid w:val="009D330B"/>
    <w:rsid w:val="009D330E"/>
    <w:rsid w:val="009D3321"/>
    <w:rsid w:val="009D3364"/>
    <w:rsid w:val="009D33FF"/>
    <w:rsid w:val="009D3401"/>
    <w:rsid w:val="009D342A"/>
    <w:rsid w:val="009D346F"/>
    <w:rsid w:val="009D3475"/>
    <w:rsid w:val="009D347B"/>
    <w:rsid w:val="009D34B5"/>
    <w:rsid w:val="009D34D0"/>
    <w:rsid w:val="009D34E4"/>
    <w:rsid w:val="009D3556"/>
    <w:rsid w:val="009D35A8"/>
    <w:rsid w:val="009D35CE"/>
    <w:rsid w:val="009D35D0"/>
    <w:rsid w:val="009D3635"/>
    <w:rsid w:val="009D363A"/>
    <w:rsid w:val="009D3654"/>
    <w:rsid w:val="009D366F"/>
    <w:rsid w:val="009D36AD"/>
    <w:rsid w:val="009D36B8"/>
    <w:rsid w:val="009D36CC"/>
    <w:rsid w:val="009D371A"/>
    <w:rsid w:val="009D3730"/>
    <w:rsid w:val="009D373C"/>
    <w:rsid w:val="009D3762"/>
    <w:rsid w:val="009D376E"/>
    <w:rsid w:val="009D3787"/>
    <w:rsid w:val="009D37ED"/>
    <w:rsid w:val="009D3801"/>
    <w:rsid w:val="009D3818"/>
    <w:rsid w:val="009D381E"/>
    <w:rsid w:val="009D3820"/>
    <w:rsid w:val="009D3833"/>
    <w:rsid w:val="009D3837"/>
    <w:rsid w:val="009D3841"/>
    <w:rsid w:val="009D38B8"/>
    <w:rsid w:val="009D38BC"/>
    <w:rsid w:val="009D38D7"/>
    <w:rsid w:val="009D38DE"/>
    <w:rsid w:val="009D391F"/>
    <w:rsid w:val="009D3965"/>
    <w:rsid w:val="009D3979"/>
    <w:rsid w:val="009D3995"/>
    <w:rsid w:val="009D39A7"/>
    <w:rsid w:val="009D3A08"/>
    <w:rsid w:val="009D3A30"/>
    <w:rsid w:val="009D3A4F"/>
    <w:rsid w:val="009D3A69"/>
    <w:rsid w:val="009D3AA2"/>
    <w:rsid w:val="009D3AC2"/>
    <w:rsid w:val="009D3AC6"/>
    <w:rsid w:val="009D3AE6"/>
    <w:rsid w:val="009D3AF9"/>
    <w:rsid w:val="009D3B00"/>
    <w:rsid w:val="009D3B1D"/>
    <w:rsid w:val="009D3B49"/>
    <w:rsid w:val="009D3BCB"/>
    <w:rsid w:val="009D3BE9"/>
    <w:rsid w:val="009D3BF7"/>
    <w:rsid w:val="009D3C21"/>
    <w:rsid w:val="009D3C4F"/>
    <w:rsid w:val="009D3C79"/>
    <w:rsid w:val="009D3C7F"/>
    <w:rsid w:val="009D3C83"/>
    <w:rsid w:val="009D3C97"/>
    <w:rsid w:val="009D3C99"/>
    <w:rsid w:val="009D3CD3"/>
    <w:rsid w:val="009D3CEE"/>
    <w:rsid w:val="009D3D03"/>
    <w:rsid w:val="009D3D06"/>
    <w:rsid w:val="009D3D16"/>
    <w:rsid w:val="009D3D1F"/>
    <w:rsid w:val="009D3D45"/>
    <w:rsid w:val="009D3D72"/>
    <w:rsid w:val="009D3DB4"/>
    <w:rsid w:val="009D3DEF"/>
    <w:rsid w:val="009D3E09"/>
    <w:rsid w:val="009D3E18"/>
    <w:rsid w:val="009D3E37"/>
    <w:rsid w:val="009D3E55"/>
    <w:rsid w:val="009D3E58"/>
    <w:rsid w:val="009D3E60"/>
    <w:rsid w:val="009D3E6F"/>
    <w:rsid w:val="009D3E71"/>
    <w:rsid w:val="009D3E7D"/>
    <w:rsid w:val="009D3F03"/>
    <w:rsid w:val="009D3F6C"/>
    <w:rsid w:val="009D3F71"/>
    <w:rsid w:val="009D3F73"/>
    <w:rsid w:val="009D3FAF"/>
    <w:rsid w:val="009D3FEB"/>
    <w:rsid w:val="009D4024"/>
    <w:rsid w:val="009D4032"/>
    <w:rsid w:val="009D4042"/>
    <w:rsid w:val="009D40AC"/>
    <w:rsid w:val="009D40EC"/>
    <w:rsid w:val="009D4130"/>
    <w:rsid w:val="009D414A"/>
    <w:rsid w:val="009D4164"/>
    <w:rsid w:val="009D4177"/>
    <w:rsid w:val="009D41EE"/>
    <w:rsid w:val="009D421C"/>
    <w:rsid w:val="009D4220"/>
    <w:rsid w:val="009D4225"/>
    <w:rsid w:val="009D4236"/>
    <w:rsid w:val="009D428A"/>
    <w:rsid w:val="009D42D5"/>
    <w:rsid w:val="009D432E"/>
    <w:rsid w:val="009D4352"/>
    <w:rsid w:val="009D4378"/>
    <w:rsid w:val="009D43A9"/>
    <w:rsid w:val="009D43C9"/>
    <w:rsid w:val="009D43CD"/>
    <w:rsid w:val="009D43E5"/>
    <w:rsid w:val="009D4419"/>
    <w:rsid w:val="009D4423"/>
    <w:rsid w:val="009D443C"/>
    <w:rsid w:val="009D4446"/>
    <w:rsid w:val="009D4459"/>
    <w:rsid w:val="009D4462"/>
    <w:rsid w:val="009D446A"/>
    <w:rsid w:val="009D44B7"/>
    <w:rsid w:val="009D4502"/>
    <w:rsid w:val="009D4516"/>
    <w:rsid w:val="009D4557"/>
    <w:rsid w:val="009D4592"/>
    <w:rsid w:val="009D466E"/>
    <w:rsid w:val="009D4698"/>
    <w:rsid w:val="009D46B2"/>
    <w:rsid w:val="009D46BD"/>
    <w:rsid w:val="009D46C9"/>
    <w:rsid w:val="009D4714"/>
    <w:rsid w:val="009D471E"/>
    <w:rsid w:val="009D4721"/>
    <w:rsid w:val="009D473A"/>
    <w:rsid w:val="009D474A"/>
    <w:rsid w:val="009D474B"/>
    <w:rsid w:val="009D478B"/>
    <w:rsid w:val="009D47C1"/>
    <w:rsid w:val="009D47DA"/>
    <w:rsid w:val="009D47FB"/>
    <w:rsid w:val="009D4833"/>
    <w:rsid w:val="009D4870"/>
    <w:rsid w:val="009D4875"/>
    <w:rsid w:val="009D48AB"/>
    <w:rsid w:val="009D48AF"/>
    <w:rsid w:val="009D48BB"/>
    <w:rsid w:val="009D48F9"/>
    <w:rsid w:val="009D4922"/>
    <w:rsid w:val="009D493E"/>
    <w:rsid w:val="009D495C"/>
    <w:rsid w:val="009D4972"/>
    <w:rsid w:val="009D49C6"/>
    <w:rsid w:val="009D49D0"/>
    <w:rsid w:val="009D49DC"/>
    <w:rsid w:val="009D49E2"/>
    <w:rsid w:val="009D4A18"/>
    <w:rsid w:val="009D4A35"/>
    <w:rsid w:val="009D4A44"/>
    <w:rsid w:val="009D4A4A"/>
    <w:rsid w:val="009D4A4B"/>
    <w:rsid w:val="009D4AF2"/>
    <w:rsid w:val="009D4AFB"/>
    <w:rsid w:val="009D4B17"/>
    <w:rsid w:val="009D4B34"/>
    <w:rsid w:val="009D4B41"/>
    <w:rsid w:val="009D4B4A"/>
    <w:rsid w:val="009D4BEC"/>
    <w:rsid w:val="009D4BED"/>
    <w:rsid w:val="009D4BFA"/>
    <w:rsid w:val="009D4C25"/>
    <w:rsid w:val="009D4C99"/>
    <w:rsid w:val="009D4CC2"/>
    <w:rsid w:val="009D4D00"/>
    <w:rsid w:val="009D4D3B"/>
    <w:rsid w:val="009D4D63"/>
    <w:rsid w:val="009D4D6D"/>
    <w:rsid w:val="009D4DAA"/>
    <w:rsid w:val="009D4E02"/>
    <w:rsid w:val="009D4E0C"/>
    <w:rsid w:val="009D4E68"/>
    <w:rsid w:val="009D4E88"/>
    <w:rsid w:val="009D4E96"/>
    <w:rsid w:val="009D4EA7"/>
    <w:rsid w:val="009D4EB2"/>
    <w:rsid w:val="009D4EB8"/>
    <w:rsid w:val="009D4ECC"/>
    <w:rsid w:val="009D4F16"/>
    <w:rsid w:val="009D4FA1"/>
    <w:rsid w:val="009D4FBF"/>
    <w:rsid w:val="009D4FDD"/>
    <w:rsid w:val="009D504C"/>
    <w:rsid w:val="009D50AC"/>
    <w:rsid w:val="009D50BB"/>
    <w:rsid w:val="009D5107"/>
    <w:rsid w:val="009D511D"/>
    <w:rsid w:val="009D5125"/>
    <w:rsid w:val="009D5128"/>
    <w:rsid w:val="009D5135"/>
    <w:rsid w:val="009D5156"/>
    <w:rsid w:val="009D515D"/>
    <w:rsid w:val="009D5164"/>
    <w:rsid w:val="009D519E"/>
    <w:rsid w:val="009D51AD"/>
    <w:rsid w:val="009D522E"/>
    <w:rsid w:val="009D525C"/>
    <w:rsid w:val="009D52CD"/>
    <w:rsid w:val="009D52F9"/>
    <w:rsid w:val="009D5325"/>
    <w:rsid w:val="009D5328"/>
    <w:rsid w:val="009D532A"/>
    <w:rsid w:val="009D532D"/>
    <w:rsid w:val="009D5348"/>
    <w:rsid w:val="009D536B"/>
    <w:rsid w:val="009D5383"/>
    <w:rsid w:val="009D5389"/>
    <w:rsid w:val="009D53B9"/>
    <w:rsid w:val="009D53BE"/>
    <w:rsid w:val="009D53D8"/>
    <w:rsid w:val="009D544E"/>
    <w:rsid w:val="009D5478"/>
    <w:rsid w:val="009D5483"/>
    <w:rsid w:val="009D5494"/>
    <w:rsid w:val="009D5498"/>
    <w:rsid w:val="009D5538"/>
    <w:rsid w:val="009D5545"/>
    <w:rsid w:val="009D5598"/>
    <w:rsid w:val="009D55AA"/>
    <w:rsid w:val="009D55B3"/>
    <w:rsid w:val="009D55C4"/>
    <w:rsid w:val="009D55C9"/>
    <w:rsid w:val="009D5681"/>
    <w:rsid w:val="009D56A9"/>
    <w:rsid w:val="009D56E4"/>
    <w:rsid w:val="009D5763"/>
    <w:rsid w:val="009D5799"/>
    <w:rsid w:val="009D57B2"/>
    <w:rsid w:val="009D581D"/>
    <w:rsid w:val="009D5839"/>
    <w:rsid w:val="009D5897"/>
    <w:rsid w:val="009D58BC"/>
    <w:rsid w:val="009D58E0"/>
    <w:rsid w:val="009D5921"/>
    <w:rsid w:val="009D593E"/>
    <w:rsid w:val="009D5948"/>
    <w:rsid w:val="009D5989"/>
    <w:rsid w:val="009D5A34"/>
    <w:rsid w:val="009D5A6B"/>
    <w:rsid w:val="009D5A92"/>
    <w:rsid w:val="009D5AA2"/>
    <w:rsid w:val="009D5ABF"/>
    <w:rsid w:val="009D5AD5"/>
    <w:rsid w:val="009D5AFB"/>
    <w:rsid w:val="009D5B37"/>
    <w:rsid w:val="009D5B63"/>
    <w:rsid w:val="009D5B83"/>
    <w:rsid w:val="009D5C06"/>
    <w:rsid w:val="009D5C11"/>
    <w:rsid w:val="009D5C37"/>
    <w:rsid w:val="009D5C3B"/>
    <w:rsid w:val="009D5C43"/>
    <w:rsid w:val="009D5C5A"/>
    <w:rsid w:val="009D5C68"/>
    <w:rsid w:val="009D5C79"/>
    <w:rsid w:val="009D5CC7"/>
    <w:rsid w:val="009D5CCB"/>
    <w:rsid w:val="009D5D07"/>
    <w:rsid w:val="009D5D70"/>
    <w:rsid w:val="009D5D83"/>
    <w:rsid w:val="009D5DC0"/>
    <w:rsid w:val="009D5DC1"/>
    <w:rsid w:val="009D5E4C"/>
    <w:rsid w:val="009D5E73"/>
    <w:rsid w:val="009D5EB6"/>
    <w:rsid w:val="009D5EBA"/>
    <w:rsid w:val="009D5ECF"/>
    <w:rsid w:val="009D5EDF"/>
    <w:rsid w:val="009D5EF0"/>
    <w:rsid w:val="009D5F18"/>
    <w:rsid w:val="009D5F1A"/>
    <w:rsid w:val="009D5F1D"/>
    <w:rsid w:val="009D5F47"/>
    <w:rsid w:val="009D5F9A"/>
    <w:rsid w:val="009D5FA3"/>
    <w:rsid w:val="009D5FAF"/>
    <w:rsid w:val="009D600A"/>
    <w:rsid w:val="009D6031"/>
    <w:rsid w:val="009D607E"/>
    <w:rsid w:val="009D608A"/>
    <w:rsid w:val="009D60CE"/>
    <w:rsid w:val="009D6104"/>
    <w:rsid w:val="009D6116"/>
    <w:rsid w:val="009D6187"/>
    <w:rsid w:val="009D6202"/>
    <w:rsid w:val="009D6242"/>
    <w:rsid w:val="009D6258"/>
    <w:rsid w:val="009D628F"/>
    <w:rsid w:val="009D62AD"/>
    <w:rsid w:val="009D62DC"/>
    <w:rsid w:val="009D6303"/>
    <w:rsid w:val="009D632C"/>
    <w:rsid w:val="009D6361"/>
    <w:rsid w:val="009D63DB"/>
    <w:rsid w:val="009D63EF"/>
    <w:rsid w:val="009D63FB"/>
    <w:rsid w:val="009D640B"/>
    <w:rsid w:val="009D6436"/>
    <w:rsid w:val="009D6448"/>
    <w:rsid w:val="009D644B"/>
    <w:rsid w:val="009D64F0"/>
    <w:rsid w:val="009D64FE"/>
    <w:rsid w:val="009D6508"/>
    <w:rsid w:val="009D6542"/>
    <w:rsid w:val="009D6543"/>
    <w:rsid w:val="009D656C"/>
    <w:rsid w:val="009D65B4"/>
    <w:rsid w:val="009D65B7"/>
    <w:rsid w:val="009D65C3"/>
    <w:rsid w:val="009D65E6"/>
    <w:rsid w:val="009D6616"/>
    <w:rsid w:val="009D6640"/>
    <w:rsid w:val="009D668D"/>
    <w:rsid w:val="009D669D"/>
    <w:rsid w:val="009D66CA"/>
    <w:rsid w:val="009D66FF"/>
    <w:rsid w:val="009D6706"/>
    <w:rsid w:val="009D672C"/>
    <w:rsid w:val="009D6745"/>
    <w:rsid w:val="009D6764"/>
    <w:rsid w:val="009D67B5"/>
    <w:rsid w:val="009D67CD"/>
    <w:rsid w:val="009D67D4"/>
    <w:rsid w:val="009D67DF"/>
    <w:rsid w:val="009D6811"/>
    <w:rsid w:val="009D6813"/>
    <w:rsid w:val="009D682D"/>
    <w:rsid w:val="009D68C5"/>
    <w:rsid w:val="009D68C7"/>
    <w:rsid w:val="009D68F2"/>
    <w:rsid w:val="009D6911"/>
    <w:rsid w:val="009D6950"/>
    <w:rsid w:val="009D696E"/>
    <w:rsid w:val="009D69F8"/>
    <w:rsid w:val="009D6A48"/>
    <w:rsid w:val="009D6A84"/>
    <w:rsid w:val="009D6AA1"/>
    <w:rsid w:val="009D6ABE"/>
    <w:rsid w:val="009D6AC5"/>
    <w:rsid w:val="009D6B08"/>
    <w:rsid w:val="009D6B2B"/>
    <w:rsid w:val="009D6B52"/>
    <w:rsid w:val="009D6BC3"/>
    <w:rsid w:val="009D6BC9"/>
    <w:rsid w:val="009D6BD1"/>
    <w:rsid w:val="009D6BDF"/>
    <w:rsid w:val="009D6BF1"/>
    <w:rsid w:val="009D6C0C"/>
    <w:rsid w:val="009D6C43"/>
    <w:rsid w:val="009D6C75"/>
    <w:rsid w:val="009D6C83"/>
    <w:rsid w:val="009D6C8E"/>
    <w:rsid w:val="009D6C96"/>
    <w:rsid w:val="009D6CE0"/>
    <w:rsid w:val="009D6D1D"/>
    <w:rsid w:val="009D6D26"/>
    <w:rsid w:val="009D6D27"/>
    <w:rsid w:val="009D6D3D"/>
    <w:rsid w:val="009D6D4D"/>
    <w:rsid w:val="009D6D4E"/>
    <w:rsid w:val="009D6D7D"/>
    <w:rsid w:val="009D6D8C"/>
    <w:rsid w:val="009D6DA1"/>
    <w:rsid w:val="009D6DAF"/>
    <w:rsid w:val="009D6DD3"/>
    <w:rsid w:val="009D6E62"/>
    <w:rsid w:val="009D6E6B"/>
    <w:rsid w:val="009D6E84"/>
    <w:rsid w:val="009D6E96"/>
    <w:rsid w:val="009D6EC7"/>
    <w:rsid w:val="009D6EEE"/>
    <w:rsid w:val="009D6F06"/>
    <w:rsid w:val="009D6F0E"/>
    <w:rsid w:val="009D6F46"/>
    <w:rsid w:val="009D6F51"/>
    <w:rsid w:val="009D6F99"/>
    <w:rsid w:val="009D6FA7"/>
    <w:rsid w:val="009D7013"/>
    <w:rsid w:val="009D7039"/>
    <w:rsid w:val="009D7049"/>
    <w:rsid w:val="009D7066"/>
    <w:rsid w:val="009D7071"/>
    <w:rsid w:val="009D7082"/>
    <w:rsid w:val="009D70FE"/>
    <w:rsid w:val="009D7103"/>
    <w:rsid w:val="009D710A"/>
    <w:rsid w:val="009D717B"/>
    <w:rsid w:val="009D7180"/>
    <w:rsid w:val="009D71AB"/>
    <w:rsid w:val="009D7218"/>
    <w:rsid w:val="009D721E"/>
    <w:rsid w:val="009D7221"/>
    <w:rsid w:val="009D7270"/>
    <w:rsid w:val="009D7285"/>
    <w:rsid w:val="009D72A0"/>
    <w:rsid w:val="009D72A5"/>
    <w:rsid w:val="009D72A6"/>
    <w:rsid w:val="009D7323"/>
    <w:rsid w:val="009D7353"/>
    <w:rsid w:val="009D7354"/>
    <w:rsid w:val="009D7357"/>
    <w:rsid w:val="009D73CC"/>
    <w:rsid w:val="009D73EA"/>
    <w:rsid w:val="009D73FF"/>
    <w:rsid w:val="009D7417"/>
    <w:rsid w:val="009D745A"/>
    <w:rsid w:val="009D7463"/>
    <w:rsid w:val="009D746F"/>
    <w:rsid w:val="009D7472"/>
    <w:rsid w:val="009D7478"/>
    <w:rsid w:val="009D7485"/>
    <w:rsid w:val="009D748B"/>
    <w:rsid w:val="009D749C"/>
    <w:rsid w:val="009D74AE"/>
    <w:rsid w:val="009D74BA"/>
    <w:rsid w:val="009D74FA"/>
    <w:rsid w:val="009D7502"/>
    <w:rsid w:val="009D753F"/>
    <w:rsid w:val="009D7548"/>
    <w:rsid w:val="009D7558"/>
    <w:rsid w:val="009D7577"/>
    <w:rsid w:val="009D757F"/>
    <w:rsid w:val="009D759B"/>
    <w:rsid w:val="009D75AF"/>
    <w:rsid w:val="009D75CF"/>
    <w:rsid w:val="009D75E3"/>
    <w:rsid w:val="009D7690"/>
    <w:rsid w:val="009D7699"/>
    <w:rsid w:val="009D76A7"/>
    <w:rsid w:val="009D76ED"/>
    <w:rsid w:val="009D7703"/>
    <w:rsid w:val="009D7713"/>
    <w:rsid w:val="009D776F"/>
    <w:rsid w:val="009D7784"/>
    <w:rsid w:val="009D77A3"/>
    <w:rsid w:val="009D77B3"/>
    <w:rsid w:val="009D77E1"/>
    <w:rsid w:val="009D77E3"/>
    <w:rsid w:val="009D77E6"/>
    <w:rsid w:val="009D77F4"/>
    <w:rsid w:val="009D77F8"/>
    <w:rsid w:val="009D7813"/>
    <w:rsid w:val="009D781E"/>
    <w:rsid w:val="009D7835"/>
    <w:rsid w:val="009D783D"/>
    <w:rsid w:val="009D784E"/>
    <w:rsid w:val="009D786B"/>
    <w:rsid w:val="009D7875"/>
    <w:rsid w:val="009D7892"/>
    <w:rsid w:val="009D78EA"/>
    <w:rsid w:val="009D7901"/>
    <w:rsid w:val="009D7972"/>
    <w:rsid w:val="009D79AD"/>
    <w:rsid w:val="009D79BE"/>
    <w:rsid w:val="009D79D2"/>
    <w:rsid w:val="009D79EF"/>
    <w:rsid w:val="009D79F2"/>
    <w:rsid w:val="009D79F3"/>
    <w:rsid w:val="009D7A0B"/>
    <w:rsid w:val="009D7A23"/>
    <w:rsid w:val="009D7A78"/>
    <w:rsid w:val="009D7A85"/>
    <w:rsid w:val="009D7A88"/>
    <w:rsid w:val="009D7A8B"/>
    <w:rsid w:val="009D7AB5"/>
    <w:rsid w:val="009D7AC0"/>
    <w:rsid w:val="009D7AF7"/>
    <w:rsid w:val="009D7B05"/>
    <w:rsid w:val="009D7B24"/>
    <w:rsid w:val="009D7B29"/>
    <w:rsid w:val="009D7B39"/>
    <w:rsid w:val="009D7B71"/>
    <w:rsid w:val="009D7B76"/>
    <w:rsid w:val="009D7BDC"/>
    <w:rsid w:val="009D7BE3"/>
    <w:rsid w:val="009D7BFE"/>
    <w:rsid w:val="009D7C14"/>
    <w:rsid w:val="009D7C4C"/>
    <w:rsid w:val="009D7C4F"/>
    <w:rsid w:val="009D7C87"/>
    <w:rsid w:val="009D7C99"/>
    <w:rsid w:val="009D7D0A"/>
    <w:rsid w:val="009D7D73"/>
    <w:rsid w:val="009D7DB9"/>
    <w:rsid w:val="009D7E01"/>
    <w:rsid w:val="009D7E87"/>
    <w:rsid w:val="009D7EA5"/>
    <w:rsid w:val="009D7EB0"/>
    <w:rsid w:val="009D7F11"/>
    <w:rsid w:val="009D7F16"/>
    <w:rsid w:val="009D7FDC"/>
    <w:rsid w:val="009D7FE0"/>
    <w:rsid w:val="009D7FED"/>
    <w:rsid w:val="009E0009"/>
    <w:rsid w:val="009E000E"/>
    <w:rsid w:val="009E001D"/>
    <w:rsid w:val="009E0043"/>
    <w:rsid w:val="009E008B"/>
    <w:rsid w:val="009E00DB"/>
    <w:rsid w:val="009E010D"/>
    <w:rsid w:val="009E0111"/>
    <w:rsid w:val="009E015F"/>
    <w:rsid w:val="009E0186"/>
    <w:rsid w:val="009E019E"/>
    <w:rsid w:val="009E01CA"/>
    <w:rsid w:val="009E01F8"/>
    <w:rsid w:val="009E01FC"/>
    <w:rsid w:val="009E01FE"/>
    <w:rsid w:val="009E022C"/>
    <w:rsid w:val="009E0267"/>
    <w:rsid w:val="009E0281"/>
    <w:rsid w:val="009E028C"/>
    <w:rsid w:val="009E02CA"/>
    <w:rsid w:val="009E02CE"/>
    <w:rsid w:val="009E02E0"/>
    <w:rsid w:val="009E02F5"/>
    <w:rsid w:val="009E034A"/>
    <w:rsid w:val="009E034F"/>
    <w:rsid w:val="009E035A"/>
    <w:rsid w:val="009E03C1"/>
    <w:rsid w:val="009E03C3"/>
    <w:rsid w:val="009E03C9"/>
    <w:rsid w:val="009E0413"/>
    <w:rsid w:val="009E042A"/>
    <w:rsid w:val="009E045F"/>
    <w:rsid w:val="009E0467"/>
    <w:rsid w:val="009E046D"/>
    <w:rsid w:val="009E04D2"/>
    <w:rsid w:val="009E04D8"/>
    <w:rsid w:val="009E04E1"/>
    <w:rsid w:val="009E0535"/>
    <w:rsid w:val="009E053C"/>
    <w:rsid w:val="009E0541"/>
    <w:rsid w:val="009E054A"/>
    <w:rsid w:val="009E057E"/>
    <w:rsid w:val="009E058C"/>
    <w:rsid w:val="009E05A3"/>
    <w:rsid w:val="009E05A5"/>
    <w:rsid w:val="009E05CA"/>
    <w:rsid w:val="009E05E1"/>
    <w:rsid w:val="009E05EE"/>
    <w:rsid w:val="009E0644"/>
    <w:rsid w:val="009E0657"/>
    <w:rsid w:val="009E0664"/>
    <w:rsid w:val="009E0685"/>
    <w:rsid w:val="009E068B"/>
    <w:rsid w:val="009E0693"/>
    <w:rsid w:val="009E069E"/>
    <w:rsid w:val="009E06B4"/>
    <w:rsid w:val="009E06CB"/>
    <w:rsid w:val="009E06D0"/>
    <w:rsid w:val="009E06F9"/>
    <w:rsid w:val="009E06FA"/>
    <w:rsid w:val="009E0705"/>
    <w:rsid w:val="009E0764"/>
    <w:rsid w:val="009E07AA"/>
    <w:rsid w:val="009E07F1"/>
    <w:rsid w:val="009E07F3"/>
    <w:rsid w:val="009E0874"/>
    <w:rsid w:val="009E0894"/>
    <w:rsid w:val="009E08A4"/>
    <w:rsid w:val="009E08FE"/>
    <w:rsid w:val="009E0914"/>
    <w:rsid w:val="009E0917"/>
    <w:rsid w:val="009E09C8"/>
    <w:rsid w:val="009E09F7"/>
    <w:rsid w:val="009E0A1D"/>
    <w:rsid w:val="009E0A3C"/>
    <w:rsid w:val="009E0A41"/>
    <w:rsid w:val="009E0A67"/>
    <w:rsid w:val="009E0ACF"/>
    <w:rsid w:val="009E0B21"/>
    <w:rsid w:val="009E0B30"/>
    <w:rsid w:val="009E0B36"/>
    <w:rsid w:val="009E0B3B"/>
    <w:rsid w:val="009E0B43"/>
    <w:rsid w:val="009E0B47"/>
    <w:rsid w:val="009E0B5F"/>
    <w:rsid w:val="009E0BCA"/>
    <w:rsid w:val="009E0BCE"/>
    <w:rsid w:val="009E0BD1"/>
    <w:rsid w:val="009E0C10"/>
    <w:rsid w:val="009E0C1E"/>
    <w:rsid w:val="009E0C22"/>
    <w:rsid w:val="009E0CEE"/>
    <w:rsid w:val="009E0D3D"/>
    <w:rsid w:val="009E0D3E"/>
    <w:rsid w:val="009E0D65"/>
    <w:rsid w:val="009E0D88"/>
    <w:rsid w:val="009E0DB0"/>
    <w:rsid w:val="009E0DE8"/>
    <w:rsid w:val="009E0DE9"/>
    <w:rsid w:val="009E0DEB"/>
    <w:rsid w:val="009E0DF5"/>
    <w:rsid w:val="009E0DFE"/>
    <w:rsid w:val="009E0E2C"/>
    <w:rsid w:val="009E0E31"/>
    <w:rsid w:val="009E0E84"/>
    <w:rsid w:val="009E0ECF"/>
    <w:rsid w:val="009E0ED9"/>
    <w:rsid w:val="009E0F1A"/>
    <w:rsid w:val="009E0F22"/>
    <w:rsid w:val="009E0F52"/>
    <w:rsid w:val="009E0F96"/>
    <w:rsid w:val="009E0F99"/>
    <w:rsid w:val="009E0FD3"/>
    <w:rsid w:val="009E0FD5"/>
    <w:rsid w:val="009E0FF1"/>
    <w:rsid w:val="009E1002"/>
    <w:rsid w:val="009E1014"/>
    <w:rsid w:val="009E1052"/>
    <w:rsid w:val="009E105F"/>
    <w:rsid w:val="009E1067"/>
    <w:rsid w:val="009E1075"/>
    <w:rsid w:val="009E1098"/>
    <w:rsid w:val="009E10BB"/>
    <w:rsid w:val="009E10EB"/>
    <w:rsid w:val="009E111B"/>
    <w:rsid w:val="009E1133"/>
    <w:rsid w:val="009E1136"/>
    <w:rsid w:val="009E1169"/>
    <w:rsid w:val="009E1171"/>
    <w:rsid w:val="009E11A2"/>
    <w:rsid w:val="009E11A5"/>
    <w:rsid w:val="009E11B5"/>
    <w:rsid w:val="009E11BB"/>
    <w:rsid w:val="009E11F1"/>
    <w:rsid w:val="009E1211"/>
    <w:rsid w:val="009E1230"/>
    <w:rsid w:val="009E1240"/>
    <w:rsid w:val="009E1242"/>
    <w:rsid w:val="009E1249"/>
    <w:rsid w:val="009E1270"/>
    <w:rsid w:val="009E12A6"/>
    <w:rsid w:val="009E12C8"/>
    <w:rsid w:val="009E12CC"/>
    <w:rsid w:val="009E12CE"/>
    <w:rsid w:val="009E1324"/>
    <w:rsid w:val="009E1373"/>
    <w:rsid w:val="009E1374"/>
    <w:rsid w:val="009E1385"/>
    <w:rsid w:val="009E139E"/>
    <w:rsid w:val="009E13CB"/>
    <w:rsid w:val="009E13E0"/>
    <w:rsid w:val="009E1404"/>
    <w:rsid w:val="009E140D"/>
    <w:rsid w:val="009E141F"/>
    <w:rsid w:val="009E143E"/>
    <w:rsid w:val="009E1465"/>
    <w:rsid w:val="009E1476"/>
    <w:rsid w:val="009E14BA"/>
    <w:rsid w:val="009E14EF"/>
    <w:rsid w:val="009E155C"/>
    <w:rsid w:val="009E1591"/>
    <w:rsid w:val="009E15A3"/>
    <w:rsid w:val="009E15A6"/>
    <w:rsid w:val="009E15CE"/>
    <w:rsid w:val="009E15ED"/>
    <w:rsid w:val="009E160C"/>
    <w:rsid w:val="009E164A"/>
    <w:rsid w:val="009E166A"/>
    <w:rsid w:val="009E1687"/>
    <w:rsid w:val="009E16AD"/>
    <w:rsid w:val="009E16DC"/>
    <w:rsid w:val="009E16E1"/>
    <w:rsid w:val="009E16F8"/>
    <w:rsid w:val="009E16FC"/>
    <w:rsid w:val="009E16FE"/>
    <w:rsid w:val="009E1707"/>
    <w:rsid w:val="009E1718"/>
    <w:rsid w:val="009E173C"/>
    <w:rsid w:val="009E177F"/>
    <w:rsid w:val="009E17B3"/>
    <w:rsid w:val="009E17BB"/>
    <w:rsid w:val="009E17DC"/>
    <w:rsid w:val="009E181B"/>
    <w:rsid w:val="009E184E"/>
    <w:rsid w:val="009E1871"/>
    <w:rsid w:val="009E1887"/>
    <w:rsid w:val="009E188D"/>
    <w:rsid w:val="009E1898"/>
    <w:rsid w:val="009E189E"/>
    <w:rsid w:val="009E191F"/>
    <w:rsid w:val="009E1936"/>
    <w:rsid w:val="009E1953"/>
    <w:rsid w:val="009E1971"/>
    <w:rsid w:val="009E19A0"/>
    <w:rsid w:val="009E19EF"/>
    <w:rsid w:val="009E1A3E"/>
    <w:rsid w:val="009E1A57"/>
    <w:rsid w:val="009E1A7F"/>
    <w:rsid w:val="009E1B2C"/>
    <w:rsid w:val="009E1B47"/>
    <w:rsid w:val="009E1B64"/>
    <w:rsid w:val="009E1B8B"/>
    <w:rsid w:val="009E1BE5"/>
    <w:rsid w:val="009E1BF8"/>
    <w:rsid w:val="009E1C1F"/>
    <w:rsid w:val="009E1C2E"/>
    <w:rsid w:val="009E1C42"/>
    <w:rsid w:val="009E1C89"/>
    <w:rsid w:val="009E1CA4"/>
    <w:rsid w:val="009E1CBF"/>
    <w:rsid w:val="009E1CC3"/>
    <w:rsid w:val="009E1CF7"/>
    <w:rsid w:val="009E1D49"/>
    <w:rsid w:val="009E1D52"/>
    <w:rsid w:val="009E1D59"/>
    <w:rsid w:val="009E1D7A"/>
    <w:rsid w:val="009E1DA2"/>
    <w:rsid w:val="009E1DCE"/>
    <w:rsid w:val="009E1DE2"/>
    <w:rsid w:val="009E1EC6"/>
    <w:rsid w:val="009E1F2D"/>
    <w:rsid w:val="009E1FA2"/>
    <w:rsid w:val="009E2054"/>
    <w:rsid w:val="009E2068"/>
    <w:rsid w:val="009E207D"/>
    <w:rsid w:val="009E2119"/>
    <w:rsid w:val="009E2142"/>
    <w:rsid w:val="009E2198"/>
    <w:rsid w:val="009E21BD"/>
    <w:rsid w:val="009E21EC"/>
    <w:rsid w:val="009E2205"/>
    <w:rsid w:val="009E2207"/>
    <w:rsid w:val="009E224D"/>
    <w:rsid w:val="009E2252"/>
    <w:rsid w:val="009E225D"/>
    <w:rsid w:val="009E2261"/>
    <w:rsid w:val="009E2280"/>
    <w:rsid w:val="009E22D4"/>
    <w:rsid w:val="009E22DA"/>
    <w:rsid w:val="009E22E5"/>
    <w:rsid w:val="009E2316"/>
    <w:rsid w:val="009E2339"/>
    <w:rsid w:val="009E239B"/>
    <w:rsid w:val="009E23AD"/>
    <w:rsid w:val="009E23D7"/>
    <w:rsid w:val="009E2432"/>
    <w:rsid w:val="009E2436"/>
    <w:rsid w:val="009E2443"/>
    <w:rsid w:val="009E2460"/>
    <w:rsid w:val="009E2466"/>
    <w:rsid w:val="009E2467"/>
    <w:rsid w:val="009E24B3"/>
    <w:rsid w:val="009E24B4"/>
    <w:rsid w:val="009E24BE"/>
    <w:rsid w:val="009E24E1"/>
    <w:rsid w:val="009E2517"/>
    <w:rsid w:val="009E2529"/>
    <w:rsid w:val="009E257E"/>
    <w:rsid w:val="009E2627"/>
    <w:rsid w:val="009E263A"/>
    <w:rsid w:val="009E267A"/>
    <w:rsid w:val="009E267C"/>
    <w:rsid w:val="009E268B"/>
    <w:rsid w:val="009E26A8"/>
    <w:rsid w:val="009E26E5"/>
    <w:rsid w:val="009E272A"/>
    <w:rsid w:val="009E273F"/>
    <w:rsid w:val="009E2744"/>
    <w:rsid w:val="009E2770"/>
    <w:rsid w:val="009E2791"/>
    <w:rsid w:val="009E27AE"/>
    <w:rsid w:val="009E27BB"/>
    <w:rsid w:val="009E27CB"/>
    <w:rsid w:val="009E27EF"/>
    <w:rsid w:val="009E2856"/>
    <w:rsid w:val="009E28AF"/>
    <w:rsid w:val="009E28C3"/>
    <w:rsid w:val="009E2901"/>
    <w:rsid w:val="009E293A"/>
    <w:rsid w:val="009E2945"/>
    <w:rsid w:val="009E294C"/>
    <w:rsid w:val="009E2970"/>
    <w:rsid w:val="009E2989"/>
    <w:rsid w:val="009E298D"/>
    <w:rsid w:val="009E29FC"/>
    <w:rsid w:val="009E2A06"/>
    <w:rsid w:val="009E2A08"/>
    <w:rsid w:val="009E2A70"/>
    <w:rsid w:val="009E2ABE"/>
    <w:rsid w:val="009E2AD8"/>
    <w:rsid w:val="009E2B02"/>
    <w:rsid w:val="009E2B70"/>
    <w:rsid w:val="009E2BA7"/>
    <w:rsid w:val="009E2BBB"/>
    <w:rsid w:val="009E2BEB"/>
    <w:rsid w:val="009E2BED"/>
    <w:rsid w:val="009E2BEF"/>
    <w:rsid w:val="009E2BFF"/>
    <w:rsid w:val="009E2C2A"/>
    <w:rsid w:val="009E2C2D"/>
    <w:rsid w:val="009E2C53"/>
    <w:rsid w:val="009E2CA1"/>
    <w:rsid w:val="009E2CB1"/>
    <w:rsid w:val="009E2CC4"/>
    <w:rsid w:val="009E2CDC"/>
    <w:rsid w:val="009E2CF5"/>
    <w:rsid w:val="009E2D07"/>
    <w:rsid w:val="009E2D36"/>
    <w:rsid w:val="009E2D97"/>
    <w:rsid w:val="009E2DBD"/>
    <w:rsid w:val="009E2DDE"/>
    <w:rsid w:val="009E2DE1"/>
    <w:rsid w:val="009E2E4C"/>
    <w:rsid w:val="009E2E6B"/>
    <w:rsid w:val="009E2E76"/>
    <w:rsid w:val="009E2E79"/>
    <w:rsid w:val="009E2E7F"/>
    <w:rsid w:val="009E2EA7"/>
    <w:rsid w:val="009E2EC1"/>
    <w:rsid w:val="009E2F34"/>
    <w:rsid w:val="009E2F37"/>
    <w:rsid w:val="009E2F44"/>
    <w:rsid w:val="009E2FCD"/>
    <w:rsid w:val="009E2FD5"/>
    <w:rsid w:val="009E300D"/>
    <w:rsid w:val="009E305D"/>
    <w:rsid w:val="009E3070"/>
    <w:rsid w:val="009E3091"/>
    <w:rsid w:val="009E3097"/>
    <w:rsid w:val="009E30BF"/>
    <w:rsid w:val="009E30DD"/>
    <w:rsid w:val="009E30EB"/>
    <w:rsid w:val="009E30F1"/>
    <w:rsid w:val="009E3181"/>
    <w:rsid w:val="009E31A4"/>
    <w:rsid w:val="009E31C0"/>
    <w:rsid w:val="009E31D0"/>
    <w:rsid w:val="009E324E"/>
    <w:rsid w:val="009E3256"/>
    <w:rsid w:val="009E3274"/>
    <w:rsid w:val="009E32A7"/>
    <w:rsid w:val="009E332A"/>
    <w:rsid w:val="009E337C"/>
    <w:rsid w:val="009E338B"/>
    <w:rsid w:val="009E33B0"/>
    <w:rsid w:val="009E33C1"/>
    <w:rsid w:val="009E3405"/>
    <w:rsid w:val="009E3420"/>
    <w:rsid w:val="009E343D"/>
    <w:rsid w:val="009E349F"/>
    <w:rsid w:val="009E34AD"/>
    <w:rsid w:val="009E34B5"/>
    <w:rsid w:val="009E34B8"/>
    <w:rsid w:val="009E34ED"/>
    <w:rsid w:val="009E34EE"/>
    <w:rsid w:val="009E351E"/>
    <w:rsid w:val="009E3531"/>
    <w:rsid w:val="009E3561"/>
    <w:rsid w:val="009E356F"/>
    <w:rsid w:val="009E35D5"/>
    <w:rsid w:val="009E35F8"/>
    <w:rsid w:val="009E3600"/>
    <w:rsid w:val="009E3601"/>
    <w:rsid w:val="009E3644"/>
    <w:rsid w:val="009E3650"/>
    <w:rsid w:val="009E3667"/>
    <w:rsid w:val="009E3678"/>
    <w:rsid w:val="009E367E"/>
    <w:rsid w:val="009E36A8"/>
    <w:rsid w:val="009E36BD"/>
    <w:rsid w:val="009E36C1"/>
    <w:rsid w:val="009E36CF"/>
    <w:rsid w:val="009E36D1"/>
    <w:rsid w:val="009E377E"/>
    <w:rsid w:val="009E377F"/>
    <w:rsid w:val="009E3781"/>
    <w:rsid w:val="009E37A8"/>
    <w:rsid w:val="009E37C4"/>
    <w:rsid w:val="009E37CA"/>
    <w:rsid w:val="009E37D7"/>
    <w:rsid w:val="009E3801"/>
    <w:rsid w:val="009E3837"/>
    <w:rsid w:val="009E385F"/>
    <w:rsid w:val="009E38D0"/>
    <w:rsid w:val="009E38E2"/>
    <w:rsid w:val="009E38E8"/>
    <w:rsid w:val="009E3902"/>
    <w:rsid w:val="009E3905"/>
    <w:rsid w:val="009E391B"/>
    <w:rsid w:val="009E3922"/>
    <w:rsid w:val="009E394A"/>
    <w:rsid w:val="009E3983"/>
    <w:rsid w:val="009E3A1B"/>
    <w:rsid w:val="009E3AD6"/>
    <w:rsid w:val="009E3AE3"/>
    <w:rsid w:val="009E3B01"/>
    <w:rsid w:val="009E3B17"/>
    <w:rsid w:val="009E3B3F"/>
    <w:rsid w:val="009E3B4E"/>
    <w:rsid w:val="009E3B96"/>
    <w:rsid w:val="009E3BAC"/>
    <w:rsid w:val="009E3BC8"/>
    <w:rsid w:val="009E3C79"/>
    <w:rsid w:val="009E3C98"/>
    <w:rsid w:val="009E3CA7"/>
    <w:rsid w:val="009E3CB0"/>
    <w:rsid w:val="009E3CB9"/>
    <w:rsid w:val="009E3CE4"/>
    <w:rsid w:val="009E3D3F"/>
    <w:rsid w:val="009E3D44"/>
    <w:rsid w:val="009E3D5B"/>
    <w:rsid w:val="009E3D77"/>
    <w:rsid w:val="009E3DB2"/>
    <w:rsid w:val="009E3DC6"/>
    <w:rsid w:val="009E3DDB"/>
    <w:rsid w:val="009E3DE6"/>
    <w:rsid w:val="009E3E05"/>
    <w:rsid w:val="009E3E33"/>
    <w:rsid w:val="009E3E48"/>
    <w:rsid w:val="009E3E65"/>
    <w:rsid w:val="009E3E6D"/>
    <w:rsid w:val="009E3EA9"/>
    <w:rsid w:val="009E3ECD"/>
    <w:rsid w:val="009E3F3B"/>
    <w:rsid w:val="009E3F4D"/>
    <w:rsid w:val="009E3F5B"/>
    <w:rsid w:val="009E3F6D"/>
    <w:rsid w:val="009E3F80"/>
    <w:rsid w:val="009E3F92"/>
    <w:rsid w:val="009E3FBF"/>
    <w:rsid w:val="009E3FF3"/>
    <w:rsid w:val="009E402F"/>
    <w:rsid w:val="009E4084"/>
    <w:rsid w:val="009E4087"/>
    <w:rsid w:val="009E40A6"/>
    <w:rsid w:val="009E40AC"/>
    <w:rsid w:val="009E40D3"/>
    <w:rsid w:val="009E4105"/>
    <w:rsid w:val="009E412C"/>
    <w:rsid w:val="009E4131"/>
    <w:rsid w:val="009E4137"/>
    <w:rsid w:val="009E4164"/>
    <w:rsid w:val="009E41A5"/>
    <w:rsid w:val="009E41D4"/>
    <w:rsid w:val="009E4206"/>
    <w:rsid w:val="009E4228"/>
    <w:rsid w:val="009E422A"/>
    <w:rsid w:val="009E4240"/>
    <w:rsid w:val="009E4263"/>
    <w:rsid w:val="009E4276"/>
    <w:rsid w:val="009E4281"/>
    <w:rsid w:val="009E42A7"/>
    <w:rsid w:val="009E42CA"/>
    <w:rsid w:val="009E4365"/>
    <w:rsid w:val="009E4376"/>
    <w:rsid w:val="009E4382"/>
    <w:rsid w:val="009E4383"/>
    <w:rsid w:val="009E4393"/>
    <w:rsid w:val="009E43CE"/>
    <w:rsid w:val="009E441E"/>
    <w:rsid w:val="009E4454"/>
    <w:rsid w:val="009E4458"/>
    <w:rsid w:val="009E4498"/>
    <w:rsid w:val="009E44DF"/>
    <w:rsid w:val="009E44E7"/>
    <w:rsid w:val="009E44F1"/>
    <w:rsid w:val="009E451D"/>
    <w:rsid w:val="009E4520"/>
    <w:rsid w:val="009E454F"/>
    <w:rsid w:val="009E4559"/>
    <w:rsid w:val="009E455D"/>
    <w:rsid w:val="009E4574"/>
    <w:rsid w:val="009E4582"/>
    <w:rsid w:val="009E458D"/>
    <w:rsid w:val="009E45BA"/>
    <w:rsid w:val="009E45C0"/>
    <w:rsid w:val="009E45FF"/>
    <w:rsid w:val="009E4606"/>
    <w:rsid w:val="009E4626"/>
    <w:rsid w:val="009E4647"/>
    <w:rsid w:val="009E468A"/>
    <w:rsid w:val="009E46AD"/>
    <w:rsid w:val="009E470B"/>
    <w:rsid w:val="009E4716"/>
    <w:rsid w:val="009E4733"/>
    <w:rsid w:val="009E4736"/>
    <w:rsid w:val="009E473E"/>
    <w:rsid w:val="009E47A8"/>
    <w:rsid w:val="009E47D4"/>
    <w:rsid w:val="009E480E"/>
    <w:rsid w:val="009E4814"/>
    <w:rsid w:val="009E4828"/>
    <w:rsid w:val="009E4857"/>
    <w:rsid w:val="009E4866"/>
    <w:rsid w:val="009E4875"/>
    <w:rsid w:val="009E48D1"/>
    <w:rsid w:val="009E48E3"/>
    <w:rsid w:val="009E4909"/>
    <w:rsid w:val="009E490E"/>
    <w:rsid w:val="009E495D"/>
    <w:rsid w:val="009E495E"/>
    <w:rsid w:val="009E497A"/>
    <w:rsid w:val="009E498C"/>
    <w:rsid w:val="009E4997"/>
    <w:rsid w:val="009E49A0"/>
    <w:rsid w:val="009E49D7"/>
    <w:rsid w:val="009E49E2"/>
    <w:rsid w:val="009E49FE"/>
    <w:rsid w:val="009E4A25"/>
    <w:rsid w:val="009E4A35"/>
    <w:rsid w:val="009E4A44"/>
    <w:rsid w:val="009E4A87"/>
    <w:rsid w:val="009E4AAA"/>
    <w:rsid w:val="009E4ADE"/>
    <w:rsid w:val="009E4AF6"/>
    <w:rsid w:val="009E4B03"/>
    <w:rsid w:val="009E4B16"/>
    <w:rsid w:val="009E4B2A"/>
    <w:rsid w:val="009E4B3D"/>
    <w:rsid w:val="009E4B4C"/>
    <w:rsid w:val="009E4BB4"/>
    <w:rsid w:val="009E4BBD"/>
    <w:rsid w:val="009E4BCC"/>
    <w:rsid w:val="009E4C09"/>
    <w:rsid w:val="009E4C0E"/>
    <w:rsid w:val="009E4C15"/>
    <w:rsid w:val="009E4C32"/>
    <w:rsid w:val="009E4C61"/>
    <w:rsid w:val="009E4C75"/>
    <w:rsid w:val="009E4CC8"/>
    <w:rsid w:val="009E4CCB"/>
    <w:rsid w:val="009E4CD5"/>
    <w:rsid w:val="009E4CFD"/>
    <w:rsid w:val="009E4D05"/>
    <w:rsid w:val="009E4D13"/>
    <w:rsid w:val="009E4D2F"/>
    <w:rsid w:val="009E4D73"/>
    <w:rsid w:val="009E4DAB"/>
    <w:rsid w:val="009E4DC8"/>
    <w:rsid w:val="009E4DD2"/>
    <w:rsid w:val="009E4DD4"/>
    <w:rsid w:val="009E4DE2"/>
    <w:rsid w:val="009E4DF8"/>
    <w:rsid w:val="009E4EB8"/>
    <w:rsid w:val="009E4ECF"/>
    <w:rsid w:val="009E4EE6"/>
    <w:rsid w:val="009E4F2C"/>
    <w:rsid w:val="009E4F37"/>
    <w:rsid w:val="009E4F38"/>
    <w:rsid w:val="009E4F46"/>
    <w:rsid w:val="009E4FC5"/>
    <w:rsid w:val="009E4FED"/>
    <w:rsid w:val="009E4FF4"/>
    <w:rsid w:val="009E4FF9"/>
    <w:rsid w:val="009E4FFF"/>
    <w:rsid w:val="009E5076"/>
    <w:rsid w:val="009E507C"/>
    <w:rsid w:val="009E50A2"/>
    <w:rsid w:val="009E50C8"/>
    <w:rsid w:val="009E50CC"/>
    <w:rsid w:val="009E50E1"/>
    <w:rsid w:val="009E510E"/>
    <w:rsid w:val="009E5145"/>
    <w:rsid w:val="009E5154"/>
    <w:rsid w:val="009E518E"/>
    <w:rsid w:val="009E51AB"/>
    <w:rsid w:val="009E51E8"/>
    <w:rsid w:val="009E5202"/>
    <w:rsid w:val="009E5292"/>
    <w:rsid w:val="009E52A2"/>
    <w:rsid w:val="009E52B2"/>
    <w:rsid w:val="009E5306"/>
    <w:rsid w:val="009E5322"/>
    <w:rsid w:val="009E5347"/>
    <w:rsid w:val="009E5371"/>
    <w:rsid w:val="009E5374"/>
    <w:rsid w:val="009E5387"/>
    <w:rsid w:val="009E5397"/>
    <w:rsid w:val="009E53E3"/>
    <w:rsid w:val="009E5404"/>
    <w:rsid w:val="009E542E"/>
    <w:rsid w:val="009E549F"/>
    <w:rsid w:val="009E54B2"/>
    <w:rsid w:val="009E551D"/>
    <w:rsid w:val="009E554A"/>
    <w:rsid w:val="009E555A"/>
    <w:rsid w:val="009E5566"/>
    <w:rsid w:val="009E556B"/>
    <w:rsid w:val="009E55A6"/>
    <w:rsid w:val="009E55B0"/>
    <w:rsid w:val="009E5664"/>
    <w:rsid w:val="009E568A"/>
    <w:rsid w:val="009E5690"/>
    <w:rsid w:val="009E56A4"/>
    <w:rsid w:val="009E56DF"/>
    <w:rsid w:val="009E5718"/>
    <w:rsid w:val="009E571E"/>
    <w:rsid w:val="009E5753"/>
    <w:rsid w:val="009E5754"/>
    <w:rsid w:val="009E578C"/>
    <w:rsid w:val="009E57BF"/>
    <w:rsid w:val="009E57D9"/>
    <w:rsid w:val="009E57EE"/>
    <w:rsid w:val="009E580A"/>
    <w:rsid w:val="009E582A"/>
    <w:rsid w:val="009E583D"/>
    <w:rsid w:val="009E5851"/>
    <w:rsid w:val="009E5854"/>
    <w:rsid w:val="009E5891"/>
    <w:rsid w:val="009E589C"/>
    <w:rsid w:val="009E58A6"/>
    <w:rsid w:val="009E58E2"/>
    <w:rsid w:val="009E5923"/>
    <w:rsid w:val="009E5925"/>
    <w:rsid w:val="009E5948"/>
    <w:rsid w:val="009E596C"/>
    <w:rsid w:val="009E599B"/>
    <w:rsid w:val="009E59D3"/>
    <w:rsid w:val="009E59E8"/>
    <w:rsid w:val="009E5A05"/>
    <w:rsid w:val="009E5A0D"/>
    <w:rsid w:val="009E5A12"/>
    <w:rsid w:val="009E5A3D"/>
    <w:rsid w:val="009E5A3F"/>
    <w:rsid w:val="009E5A49"/>
    <w:rsid w:val="009E5A4D"/>
    <w:rsid w:val="009E5A66"/>
    <w:rsid w:val="009E5AB9"/>
    <w:rsid w:val="009E5B2C"/>
    <w:rsid w:val="009E5B35"/>
    <w:rsid w:val="009E5B74"/>
    <w:rsid w:val="009E5C0F"/>
    <w:rsid w:val="009E5C4E"/>
    <w:rsid w:val="009E5C71"/>
    <w:rsid w:val="009E5CBB"/>
    <w:rsid w:val="009E5CC3"/>
    <w:rsid w:val="009E5CC4"/>
    <w:rsid w:val="009E5CE1"/>
    <w:rsid w:val="009E5CEE"/>
    <w:rsid w:val="009E5CF7"/>
    <w:rsid w:val="009E5D1C"/>
    <w:rsid w:val="009E5D39"/>
    <w:rsid w:val="009E5D62"/>
    <w:rsid w:val="009E5D7A"/>
    <w:rsid w:val="009E5D80"/>
    <w:rsid w:val="009E5D87"/>
    <w:rsid w:val="009E5D8E"/>
    <w:rsid w:val="009E5D9C"/>
    <w:rsid w:val="009E5DB8"/>
    <w:rsid w:val="009E5E05"/>
    <w:rsid w:val="009E5E0B"/>
    <w:rsid w:val="009E5E4A"/>
    <w:rsid w:val="009E5E4D"/>
    <w:rsid w:val="009E5E57"/>
    <w:rsid w:val="009E5EFE"/>
    <w:rsid w:val="009E5F17"/>
    <w:rsid w:val="009E5F76"/>
    <w:rsid w:val="009E5F7D"/>
    <w:rsid w:val="009E5FE5"/>
    <w:rsid w:val="009E6057"/>
    <w:rsid w:val="009E6061"/>
    <w:rsid w:val="009E6069"/>
    <w:rsid w:val="009E607A"/>
    <w:rsid w:val="009E6083"/>
    <w:rsid w:val="009E60C9"/>
    <w:rsid w:val="009E60EA"/>
    <w:rsid w:val="009E6132"/>
    <w:rsid w:val="009E616B"/>
    <w:rsid w:val="009E61C3"/>
    <w:rsid w:val="009E61E5"/>
    <w:rsid w:val="009E61F1"/>
    <w:rsid w:val="009E623C"/>
    <w:rsid w:val="009E6253"/>
    <w:rsid w:val="009E625F"/>
    <w:rsid w:val="009E62B9"/>
    <w:rsid w:val="009E62EB"/>
    <w:rsid w:val="009E633D"/>
    <w:rsid w:val="009E63A2"/>
    <w:rsid w:val="009E63C0"/>
    <w:rsid w:val="009E63C7"/>
    <w:rsid w:val="009E6404"/>
    <w:rsid w:val="009E641D"/>
    <w:rsid w:val="009E642A"/>
    <w:rsid w:val="009E6431"/>
    <w:rsid w:val="009E643A"/>
    <w:rsid w:val="009E645A"/>
    <w:rsid w:val="009E64A1"/>
    <w:rsid w:val="009E64D1"/>
    <w:rsid w:val="009E64E0"/>
    <w:rsid w:val="009E6501"/>
    <w:rsid w:val="009E6507"/>
    <w:rsid w:val="009E6511"/>
    <w:rsid w:val="009E6526"/>
    <w:rsid w:val="009E6527"/>
    <w:rsid w:val="009E6541"/>
    <w:rsid w:val="009E65B2"/>
    <w:rsid w:val="009E65B9"/>
    <w:rsid w:val="009E65BD"/>
    <w:rsid w:val="009E65D5"/>
    <w:rsid w:val="009E6602"/>
    <w:rsid w:val="009E660B"/>
    <w:rsid w:val="009E6621"/>
    <w:rsid w:val="009E6689"/>
    <w:rsid w:val="009E668B"/>
    <w:rsid w:val="009E66A4"/>
    <w:rsid w:val="009E66C7"/>
    <w:rsid w:val="009E6709"/>
    <w:rsid w:val="009E672F"/>
    <w:rsid w:val="009E6737"/>
    <w:rsid w:val="009E673F"/>
    <w:rsid w:val="009E6749"/>
    <w:rsid w:val="009E6758"/>
    <w:rsid w:val="009E67C9"/>
    <w:rsid w:val="009E67D0"/>
    <w:rsid w:val="009E684C"/>
    <w:rsid w:val="009E684D"/>
    <w:rsid w:val="009E684E"/>
    <w:rsid w:val="009E6854"/>
    <w:rsid w:val="009E6899"/>
    <w:rsid w:val="009E68C1"/>
    <w:rsid w:val="009E68C9"/>
    <w:rsid w:val="009E68DC"/>
    <w:rsid w:val="009E6911"/>
    <w:rsid w:val="009E6914"/>
    <w:rsid w:val="009E6917"/>
    <w:rsid w:val="009E6929"/>
    <w:rsid w:val="009E6933"/>
    <w:rsid w:val="009E6957"/>
    <w:rsid w:val="009E696F"/>
    <w:rsid w:val="009E697A"/>
    <w:rsid w:val="009E697F"/>
    <w:rsid w:val="009E698F"/>
    <w:rsid w:val="009E6996"/>
    <w:rsid w:val="009E69E4"/>
    <w:rsid w:val="009E69FA"/>
    <w:rsid w:val="009E6A14"/>
    <w:rsid w:val="009E6A34"/>
    <w:rsid w:val="009E6A37"/>
    <w:rsid w:val="009E6A61"/>
    <w:rsid w:val="009E6A84"/>
    <w:rsid w:val="009E6A93"/>
    <w:rsid w:val="009E6AA2"/>
    <w:rsid w:val="009E6ACA"/>
    <w:rsid w:val="009E6ADF"/>
    <w:rsid w:val="009E6AE8"/>
    <w:rsid w:val="009E6B00"/>
    <w:rsid w:val="009E6B0D"/>
    <w:rsid w:val="009E6B2C"/>
    <w:rsid w:val="009E6B41"/>
    <w:rsid w:val="009E6B4F"/>
    <w:rsid w:val="009E6B76"/>
    <w:rsid w:val="009E6BA1"/>
    <w:rsid w:val="009E6BE9"/>
    <w:rsid w:val="009E6BF5"/>
    <w:rsid w:val="009E6BFD"/>
    <w:rsid w:val="009E6BFF"/>
    <w:rsid w:val="009E6C27"/>
    <w:rsid w:val="009E6CA1"/>
    <w:rsid w:val="009E6CB3"/>
    <w:rsid w:val="009E6CC5"/>
    <w:rsid w:val="009E6CDF"/>
    <w:rsid w:val="009E6CEB"/>
    <w:rsid w:val="009E6D23"/>
    <w:rsid w:val="009E6D83"/>
    <w:rsid w:val="009E6D85"/>
    <w:rsid w:val="009E6D99"/>
    <w:rsid w:val="009E6DCF"/>
    <w:rsid w:val="009E6E09"/>
    <w:rsid w:val="009E6E21"/>
    <w:rsid w:val="009E6E3A"/>
    <w:rsid w:val="009E6E3D"/>
    <w:rsid w:val="009E6E8A"/>
    <w:rsid w:val="009E6EB9"/>
    <w:rsid w:val="009E6ED9"/>
    <w:rsid w:val="009E6F06"/>
    <w:rsid w:val="009E6F8D"/>
    <w:rsid w:val="009E6F8F"/>
    <w:rsid w:val="009E6F96"/>
    <w:rsid w:val="009E6FAB"/>
    <w:rsid w:val="009E6FAD"/>
    <w:rsid w:val="009E702B"/>
    <w:rsid w:val="009E703A"/>
    <w:rsid w:val="009E705A"/>
    <w:rsid w:val="009E70E9"/>
    <w:rsid w:val="009E7110"/>
    <w:rsid w:val="009E7140"/>
    <w:rsid w:val="009E7141"/>
    <w:rsid w:val="009E7148"/>
    <w:rsid w:val="009E71CC"/>
    <w:rsid w:val="009E71F0"/>
    <w:rsid w:val="009E721F"/>
    <w:rsid w:val="009E723D"/>
    <w:rsid w:val="009E724B"/>
    <w:rsid w:val="009E724C"/>
    <w:rsid w:val="009E7259"/>
    <w:rsid w:val="009E7268"/>
    <w:rsid w:val="009E726A"/>
    <w:rsid w:val="009E728B"/>
    <w:rsid w:val="009E733C"/>
    <w:rsid w:val="009E735A"/>
    <w:rsid w:val="009E736C"/>
    <w:rsid w:val="009E7383"/>
    <w:rsid w:val="009E73AB"/>
    <w:rsid w:val="009E73AD"/>
    <w:rsid w:val="009E73C6"/>
    <w:rsid w:val="009E73EB"/>
    <w:rsid w:val="009E7413"/>
    <w:rsid w:val="009E7426"/>
    <w:rsid w:val="009E7443"/>
    <w:rsid w:val="009E7449"/>
    <w:rsid w:val="009E746C"/>
    <w:rsid w:val="009E747E"/>
    <w:rsid w:val="009E749A"/>
    <w:rsid w:val="009E74EC"/>
    <w:rsid w:val="009E74EE"/>
    <w:rsid w:val="009E7513"/>
    <w:rsid w:val="009E7524"/>
    <w:rsid w:val="009E753A"/>
    <w:rsid w:val="009E754C"/>
    <w:rsid w:val="009E7557"/>
    <w:rsid w:val="009E757A"/>
    <w:rsid w:val="009E757D"/>
    <w:rsid w:val="009E7592"/>
    <w:rsid w:val="009E7597"/>
    <w:rsid w:val="009E7598"/>
    <w:rsid w:val="009E759A"/>
    <w:rsid w:val="009E75BC"/>
    <w:rsid w:val="009E75DE"/>
    <w:rsid w:val="009E75E0"/>
    <w:rsid w:val="009E75E8"/>
    <w:rsid w:val="009E7644"/>
    <w:rsid w:val="009E76AC"/>
    <w:rsid w:val="009E76E7"/>
    <w:rsid w:val="009E76FC"/>
    <w:rsid w:val="009E7708"/>
    <w:rsid w:val="009E7741"/>
    <w:rsid w:val="009E7742"/>
    <w:rsid w:val="009E7756"/>
    <w:rsid w:val="009E777F"/>
    <w:rsid w:val="009E7788"/>
    <w:rsid w:val="009E7794"/>
    <w:rsid w:val="009E7799"/>
    <w:rsid w:val="009E77DC"/>
    <w:rsid w:val="009E77FB"/>
    <w:rsid w:val="009E77FE"/>
    <w:rsid w:val="009E7801"/>
    <w:rsid w:val="009E783E"/>
    <w:rsid w:val="009E7859"/>
    <w:rsid w:val="009E7902"/>
    <w:rsid w:val="009E7914"/>
    <w:rsid w:val="009E7922"/>
    <w:rsid w:val="009E7925"/>
    <w:rsid w:val="009E792C"/>
    <w:rsid w:val="009E7947"/>
    <w:rsid w:val="009E79BE"/>
    <w:rsid w:val="009E79D0"/>
    <w:rsid w:val="009E79D6"/>
    <w:rsid w:val="009E7A25"/>
    <w:rsid w:val="009E7A64"/>
    <w:rsid w:val="009E7A68"/>
    <w:rsid w:val="009E7A78"/>
    <w:rsid w:val="009E7A83"/>
    <w:rsid w:val="009E7A8C"/>
    <w:rsid w:val="009E7AA1"/>
    <w:rsid w:val="009E7ABE"/>
    <w:rsid w:val="009E7AC7"/>
    <w:rsid w:val="009E7B45"/>
    <w:rsid w:val="009E7B52"/>
    <w:rsid w:val="009E7BAD"/>
    <w:rsid w:val="009E7BFF"/>
    <w:rsid w:val="009E7C0C"/>
    <w:rsid w:val="009E7C58"/>
    <w:rsid w:val="009E7C66"/>
    <w:rsid w:val="009E7C71"/>
    <w:rsid w:val="009E7C81"/>
    <w:rsid w:val="009E7D2D"/>
    <w:rsid w:val="009E7D7A"/>
    <w:rsid w:val="009E7D91"/>
    <w:rsid w:val="009E7DC7"/>
    <w:rsid w:val="009E7DFD"/>
    <w:rsid w:val="009E7E36"/>
    <w:rsid w:val="009E7E50"/>
    <w:rsid w:val="009E7E5D"/>
    <w:rsid w:val="009E7E7D"/>
    <w:rsid w:val="009E7EB3"/>
    <w:rsid w:val="009E7ECF"/>
    <w:rsid w:val="009E7EDD"/>
    <w:rsid w:val="009E7EFC"/>
    <w:rsid w:val="009E7F00"/>
    <w:rsid w:val="009E7F0F"/>
    <w:rsid w:val="009E7F1C"/>
    <w:rsid w:val="009E7F1E"/>
    <w:rsid w:val="009E7F44"/>
    <w:rsid w:val="009E7F72"/>
    <w:rsid w:val="009E7F8B"/>
    <w:rsid w:val="009E7FE0"/>
    <w:rsid w:val="009E7FE3"/>
    <w:rsid w:val="009E7FED"/>
    <w:rsid w:val="009ECEB7"/>
    <w:rsid w:val="009F0054"/>
    <w:rsid w:val="009F0061"/>
    <w:rsid w:val="009F0095"/>
    <w:rsid w:val="009F00CD"/>
    <w:rsid w:val="009F0114"/>
    <w:rsid w:val="009F0126"/>
    <w:rsid w:val="009F0177"/>
    <w:rsid w:val="009F01A0"/>
    <w:rsid w:val="009F01A3"/>
    <w:rsid w:val="009F01C5"/>
    <w:rsid w:val="009F01D2"/>
    <w:rsid w:val="009F0210"/>
    <w:rsid w:val="009F0256"/>
    <w:rsid w:val="009F02B2"/>
    <w:rsid w:val="009F02F1"/>
    <w:rsid w:val="009F0305"/>
    <w:rsid w:val="009F0307"/>
    <w:rsid w:val="009F0309"/>
    <w:rsid w:val="009F0334"/>
    <w:rsid w:val="009F035D"/>
    <w:rsid w:val="009F037A"/>
    <w:rsid w:val="009F039B"/>
    <w:rsid w:val="009F03BB"/>
    <w:rsid w:val="009F03E0"/>
    <w:rsid w:val="009F03EB"/>
    <w:rsid w:val="009F03EE"/>
    <w:rsid w:val="009F03F1"/>
    <w:rsid w:val="009F0435"/>
    <w:rsid w:val="009F047B"/>
    <w:rsid w:val="009F0495"/>
    <w:rsid w:val="009F049A"/>
    <w:rsid w:val="009F04C6"/>
    <w:rsid w:val="009F04D6"/>
    <w:rsid w:val="009F04E2"/>
    <w:rsid w:val="009F0501"/>
    <w:rsid w:val="009F054F"/>
    <w:rsid w:val="009F055D"/>
    <w:rsid w:val="009F0562"/>
    <w:rsid w:val="009F0566"/>
    <w:rsid w:val="009F057A"/>
    <w:rsid w:val="009F0583"/>
    <w:rsid w:val="009F05AF"/>
    <w:rsid w:val="009F05CE"/>
    <w:rsid w:val="009F0607"/>
    <w:rsid w:val="009F0676"/>
    <w:rsid w:val="009F0684"/>
    <w:rsid w:val="009F06E3"/>
    <w:rsid w:val="009F06E6"/>
    <w:rsid w:val="009F0718"/>
    <w:rsid w:val="009F071C"/>
    <w:rsid w:val="009F074F"/>
    <w:rsid w:val="009F0759"/>
    <w:rsid w:val="009F077F"/>
    <w:rsid w:val="009F078F"/>
    <w:rsid w:val="009F07E3"/>
    <w:rsid w:val="009F07F3"/>
    <w:rsid w:val="009F0811"/>
    <w:rsid w:val="009F084B"/>
    <w:rsid w:val="009F0862"/>
    <w:rsid w:val="009F088F"/>
    <w:rsid w:val="009F0942"/>
    <w:rsid w:val="009F0997"/>
    <w:rsid w:val="009F099E"/>
    <w:rsid w:val="009F09A6"/>
    <w:rsid w:val="009F09E8"/>
    <w:rsid w:val="009F0A1A"/>
    <w:rsid w:val="009F0A3B"/>
    <w:rsid w:val="009F0A61"/>
    <w:rsid w:val="009F0A82"/>
    <w:rsid w:val="009F0A8C"/>
    <w:rsid w:val="009F0AAC"/>
    <w:rsid w:val="009F0B04"/>
    <w:rsid w:val="009F0B0F"/>
    <w:rsid w:val="009F0B19"/>
    <w:rsid w:val="009F0B52"/>
    <w:rsid w:val="009F0B5C"/>
    <w:rsid w:val="009F0B7F"/>
    <w:rsid w:val="009F0B84"/>
    <w:rsid w:val="009F0BBD"/>
    <w:rsid w:val="009F0BF6"/>
    <w:rsid w:val="009F0C21"/>
    <w:rsid w:val="009F0C30"/>
    <w:rsid w:val="009F0C38"/>
    <w:rsid w:val="009F0C3F"/>
    <w:rsid w:val="009F0C41"/>
    <w:rsid w:val="009F0C4B"/>
    <w:rsid w:val="009F0C91"/>
    <w:rsid w:val="009F0C98"/>
    <w:rsid w:val="009F0CAB"/>
    <w:rsid w:val="009F0CB8"/>
    <w:rsid w:val="009F0CCF"/>
    <w:rsid w:val="009F0D8F"/>
    <w:rsid w:val="009F0D95"/>
    <w:rsid w:val="009F0DA0"/>
    <w:rsid w:val="009F0DCD"/>
    <w:rsid w:val="009F0DD8"/>
    <w:rsid w:val="009F0DF1"/>
    <w:rsid w:val="009F0E2E"/>
    <w:rsid w:val="009F0E5D"/>
    <w:rsid w:val="009F0E7D"/>
    <w:rsid w:val="009F0E8F"/>
    <w:rsid w:val="009F0EA3"/>
    <w:rsid w:val="009F0EB7"/>
    <w:rsid w:val="009F0ED4"/>
    <w:rsid w:val="009F0F08"/>
    <w:rsid w:val="009F0F6C"/>
    <w:rsid w:val="009F0F97"/>
    <w:rsid w:val="009F0F9F"/>
    <w:rsid w:val="009F0FCF"/>
    <w:rsid w:val="009F102C"/>
    <w:rsid w:val="009F105A"/>
    <w:rsid w:val="009F10B6"/>
    <w:rsid w:val="009F10CB"/>
    <w:rsid w:val="009F10DA"/>
    <w:rsid w:val="009F1158"/>
    <w:rsid w:val="009F116F"/>
    <w:rsid w:val="009F11D2"/>
    <w:rsid w:val="009F120F"/>
    <w:rsid w:val="009F1227"/>
    <w:rsid w:val="009F1266"/>
    <w:rsid w:val="009F126C"/>
    <w:rsid w:val="009F12C0"/>
    <w:rsid w:val="009F1305"/>
    <w:rsid w:val="009F1314"/>
    <w:rsid w:val="009F1359"/>
    <w:rsid w:val="009F138A"/>
    <w:rsid w:val="009F13A6"/>
    <w:rsid w:val="009F13D8"/>
    <w:rsid w:val="009F1415"/>
    <w:rsid w:val="009F143C"/>
    <w:rsid w:val="009F143F"/>
    <w:rsid w:val="009F147C"/>
    <w:rsid w:val="009F148E"/>
    <w:rsid w:val="009F1491"/>
    <w:rsid w:val="009F14BE"/>
    <w:rsid w:val="009F14F1"/>
    <w:rsid w:val="009F1510"/>
    <w:rsid w:val="009F1542"/>
    <w:rsid w:val="009F157B"/>
    <w:rsid w:val="009F1596"/>
    <w:rsid w:val="009F159D"/>
    <w:rsid w:val="009F15B5"/>
    <w:rsid w:val="009F15D5"/>
    <w:rsid w:val="009F1636"/>
    <w:rsid w:val="009F1679"/>
    <w:rsid w:val="009F169A"/>
    <w:rsid w:val="009F16D2"/>
    <w:rsid w:val="009F16E1"/>
    <w:rsid w:val="009F16E2"/>
    <w:rsid w:val="009F16E7"/>
    <w:rsid w:val="009F16E8"/>
    <w:rsid w:val="009F16EB"/>
    <w:rsid w:val="009F1705"/>
    <w:rsid w:val="009F1731"/>
    <w:rsid w:val="009F1746"/>
    <w:rsid w:val="009F1791"/>
    <w:rsid w:val="009F17CC"/>
    <w:rsid w:val="009F17ED"/>
    <w:rsid w:val="009F180F"/>
    <w:rsid w:val="009F181F"/>
    <w:rsid w:val="009F182A"/>
    <w:rsid w:val="009F185B"/>
    <w:rsid w:val="009F186B"/>
    <w:rsid w:val="009F186F"/>
    <w:rsid w:val="009F187B"/>
    <w:rsid w:val="009F187E"/>
    <w:rsid w:val="009F1889"/>
    <w:rsid w:val="009F190E"/>
    <w:rsid w:val="009F1916"/>
    <w:rsid w:val="009F192E"/>
    <w:rsid w:val="009F1944"/>
    <w:rsid w:val="009F1987"/>
    <w:rsid w:val="009F1998"/>
    <w:rsid w:val="009F19C7"/>
    <w:rsid w:val="009F1A50"/>
    <w:rsid w:val="009F1A63"/>
    <w:rsid w:val="009F1A96"/>
    <w:rsid w:val="009F1AC4"/>
    <w:rsid w:val="009F1AD6"/>
    <w:rsid w:val="009F1B08"/>
    <w:rsid w:val="009F1B59"/>
    <w:rsid w:val="009F1B8D"/>
    <w:rsid w:val="009F1BE4"/>
    <w:rsid w:val="009F1BF1"/>
    <w:rsid w:val="009F1C0C"/>
    <w:rsid w:val="009F1C1D"/>
    <w:rsid w:val="009F1C47"/>
    <w:rsid w:val="009F1C91"/>
    <w:rsid w:val="009F1CB6"/>
    <w:rsid w:val="009F1CDA"/>
    <w:rsid w:val="009F1CED"/>
    <w:rsid w:val="009F1CF7"/>
    <w:rsid w:val="009F1D00"/>
    <w:rsid w:val="009F1D3E"/>
    <w:rsid w:val="009F1DB5"/>
    <w:rsid w:val="009F1DCC"/>
    <w:rsid w:val="009F1DD1"/>
    <w:rsid w:val="009F1DDF"/>
    <w:rsid w:val="009F1DFF"/>
    <w:rsid w:val="009F1E1E"/>
    <w:rsid w:val="009F1E33"/>
    <w:rsid w:val="009F1E4E"/>
    <w:rsid w:val="009F1E78"/>
    <w:rsid w:val="009F1EE6"/>
    <w:rsid w:val="009F1EF1"/>
    <w:rsid w:val="009F1F00"/>
    <w:rsid w:val="009F1F30"/>
    <w:rsid w:val="009F1F72"/>
    <w:rsid w:val="009F1F91"/>
    <w:rsid w:val="009F1FD0"/>
    <w:rsid w:val="009F206A"/>
    <w:rsid w:val="009F20B8"/>
    <w:rsid w:val="009F20D8"/>
    <w:rsid w:val="009F2126"/>
    <w:rsid w:val="009F213F"/>
    <w:rsid w:val="009F2149"/>
    <w:rsid w:val="009F215B"/>
    <w:rsid w:val="009F217C"/>
    <w:rsid w:val="009F21A4"/>
    <w:rsid w:val="009F21B4"/>
    <w:rsid w:val="009F2200"/>
    <w:rsid w:val="009F2204"/>
    <w:rsid w:val="009F220F"/>
    <w:rsid w:val="009F2266"/>
    <w:rsid w:val="009F226B"/>
    <w:rsid w:val="009F2283"/>
    <w:rsid w:val="009F22AE"/>
    <w:rsid w:val="009F22F8"/>
    <w:rsid w:val="009F2392"/>
    <w:rsid w:val="009F239A"/>
    <w:rsid w:val="009F243C"/>
    <w:rsid w:val="009F24DB"/>
    <w:rsid w:val="009F24E0"/>
    <w:rsid w:val="009F251A"/>
    <w:rsid w:val="009F256F"/>
    <w:rsid w:val="009F258E"/>
    <w:rsid w:val="009F259A"/>
    <w:rsid w:val="009F25A8"/>
    <w:rsid w:val="009F25E0"/>
    <w:rsid w:val="009F25EA"/>
    <w:rsid w:val="009F2604"/>
    <w:rsid w:val="009F2645"/>
    <w:rsid w:val="009F2676"/>
    <w:rsid w:val="009F2688"/>
    <w:rsid w:val="009F26A1"/>
    <w:rsid w:val="009F26B0"/>
    <w:rsid w:val="009F26C2"/>
    <w:rsid w:val="009F26C4"/>
    <w:rsid w:val="009F271B"/>
    <w:rsid w:val="009F2747"/>
    <w:rsid w:val="009F27A4"/>
    <w:rsid w:val="009F27B1"/>
    <w:rsid w:val="009F27E5"/>
    <w:rsid w:val="009F27EC"/>
    <w:rsid w:val="009F2849"/>
    <w:rsid w:val="009F285E"/>
    <w:rsid w:val="009F28F2"/>
    <w:rsid w:val="009F28F8"/>
    <w:rsid w:val="009F2920"/>
    <w:rsid w:val="009F2965"/>
    <w:rsid w:val="009F297D"/>
    <w:rsid w:val="009F2980"/>
    <w:rsid w:val="009F2984"/>
    <w:rsid w:val="009F29F2"/>
    <w:rsid w:val="009F2A4D"/>
    <w:rsid w:val="009F2A65"/>
    <w:rsid w:val="009F2A6A"/>
    <w:rsid w:val="009F2A6B"/>
    <w:rsid w:val="009F2A84"/>
    <w:rsid w:val="009F2A88"/>
    <w:rsid w:val="009F2B05"/>
    <w:rsid w:val="009F2B20"/>
    <w:rsid w:val="009F2B31"/>
    <w:rsid w:val="009F2B5A"/>
    <w:rsid w:val="009F2B76"/>
    <w:rsid w:val="009F2C44"/>
    <w:rsid w:val="009F2CA6"/>
    <w:rsid w:val="009F2D06"/>
    <w:rsid w:val="009F2D60"/>
    <w:rsid w:val="009F2D8C"/>
    <w:rsid w:val="009F2D8E"/>
    <w:rsid w:val="009F2D9A"/>
    <w:rsid w:val="009F2D9D"/>
    <w:rsid w:val="009F2DA8"/>
    <w:rsid w:val="009F2DC9"/>
    <w:rsid w:val="009F2DD9"/>
    <w:rsid w:val="009F2DE9"/>
    <w:rsid w:val="009F2DF7"/>
    <w:rsid w:val="009F2E20"/>
    <w:rsid w:val="009F2E2A"/>
    <w:rsid w:val="009F2E72"/>
    <w:rsid w:val="009F2ECF"/>
    <w:rsid w:val="009F2EFD"/>
    <w:rsid w:val="009F2F5A"/>
    <w:rsid w:val="009F2F9F"/>
    <w:rsid w:val="009F2FA3"/>
    <w:rsid w:val="009F303F"/>
    <w:rsid w:val="009F3059"/>
    <w:rsid w:val="009F30E4"/>
    <w:rsid w:val="009F3110"/>
    <w:rsid w:val="009F3136"/>
    <w:rsid w:val="009F315E"/>
    <w:rsid w:val="009F3189"/>
    <w:rsid w:val="009F31B7"/>
    <w:rsid w:val="009F31C0"/>
    <w:rsid w:val="009F31EB"/>
    <w:rsid w:val="009F3263"/>
    <w:rsid w:val="009F3268"/>
    <w:rsid w:val="009F327F"/>
    <w:rsid w:val="009F328F"/>
    <w:rsid w:val="009F32D3"/>
    <w:rsid w:val="009F32E9"/>
    <w:rsid w:val="009F32F5"/>
    <w:rsid w:val="009F32F8"/>
    <w:rsid w:val="009F3323"/>
    <w:rsid w:val="009F3333"/>
    <w:rsid w:val="009F333A"/>
    <w:rsid w:val="009F3353"/>
    <w:rsid w:val="009F3357"/>
    <w:rsid w:val="009F3386"/>
    <w:rsid w:val="009F338D"/>
    <w:rsid w:val="009F3396"/>
    <w:rsid w:val="009F33B1"/>
    <w:rsid w:val="009F33D7"/>
    <w:rsid w:val="009F33F2"/>
    <w:rsid w:val="009F3473"/>
    <w:rsid w:val="009F3490"/>
    <w:rsid w:val="009F34A0"/>
    <w:rsid w:val="009F350B"/>
    <w:rsid w:val="009F353C"/>
    <w:rsid w:val="009F357C"/>
    <w:rsid w:val="009F3595"/>
    <w:rsid w:val="009F35CA"/>
    <w:rsid w:val="009F35E5"/>
    <w:rsid w:val="009F362D"/>
    <w:rsid w:val="009F3656"/>
    <w:rsid w:val="009F3677"/>
    <w:rsid w:val="009F367B"/>
    <w:rsid w:val="009F3693"/>
    <w:rsid w:val="009F3694"/>
    <w:rsid w:val="009F36B6"/>
    <w:rsid w:val="009F36CC"/>
    <w:rsid w:val="009F36F7"/>
    <w:rsid w:val="009F3728"/>
    <w:rsid w:val="009F3752"/>
    <w:rsid w:val="009F3766"/>
    <w:rsid w:val="009F37DA"/>
    <w:rsid w:val="009F37E7"/>
    <w:rsid w:val="009F3803"/>
    <w:rsid w:val="009F381A"/>
    <w:rsid w:val="009F3837"/>
    <w:rsid w:val="009F3841"/>
    <w:rsid w:val="009F3845"/>
    <w:rsid w:val="009F3847"/>
    <w:rsid w:val="009F387C"/>
    <w:rsid w:val="009F38AF"/>
    <w:rsid w:val="009F3920"/>
    <w:rsid w:val="009F3940"/>
    <w:rsid w:val="009F394F"/>
    <w:rsid w:val="009F399B"/>
    <w:rsid w:val="009F39E8"/>
    <w:rsid w:val="009F39EB"/>
    <w:rsid w:val="009F3A10"/>
    <w:rsid w:val="009F3A3E"/>
    <w:rsid w:val="009F3A69"/>
    <w:rsid w:val="009F3A93"/>
    <w:rsid w:val="009F3AC9"/>
    <w:rsid w:val="009F3B13"/>
    <w:rsid w:val="009F3B18"/>
    <w:rsid w:val="009F3B41"/>
    <w:rsid w:val="009F3B45"/>
    <w:rsid w:val="009F3B75"/>
    <w:rsid w:val="009F3C0C"/>
    <w:rsid w:val="009F3C19"/>
    <w:rsid w:val="009F3C61"/>
    <w:rsid w:val="009F3C75"/>
    <w:rsid w:val="009F3CAF"/>
    <w:rsid w:val="009F3CB9"/>
    <w:rsid w:val="009F3CC5"/>
    <w:rsid w:val="009F3CF1"/>
    <w:rsid w:val="009F3D1C"/>
    <w:rsid w:val="009F3D21"/>
    <w:rsid w:val="009F3D36"/>
    <w:rsid w:val="009F3DA8"/>
    <w:rsid w:val="009F3DB6"/>
    <w:rsid w:val="009F3DC9"/>
    <w:rsid w:val="009F3DD3"/>
    <w:rsid w:val="009F3DFA"/>
    <w:rsid w:val="009F3E1F"/>
    <w:rsid w:val="009F3E34"/>
    <w:rsid w:val="009F3E4B"/>
    <w:rsid w:val="009F3E5A"/>
    <w:rsid w:val="009F3E5E"/>
    <w:rsid w:val="009F3E6F"/>
    <w:rsid w:val="009F3F14"/>
    <w:rsid w:val="009F3F5C"/>
    <w:rsid w:val="009F3F9F"/>
    <w:rsid w:val="009F3FBE"/>
    <w:rsid w:val="009F3FEC"/>
    <w:rsid w:val="009F4029"/>
    <w:rsid w:val="009F4047"/>
    <w:rsid w:val="009F4053"/>
    <w:rsid w:val="009F4058"/>
    <w:rsid w:val="009F405F"/>
    <w:rsid w:val="009F4091"/>
    <w:rsid w:val="009F40A1"/>
    <w:rsid w:val="009F4116"/>
    <w:rsid w:val="009F411B"/>
    <w:rsid w:val="009F4125"/>
    <w:rsid w:val="009F4160"/>
    <w:rsid w:val="009F418A"/>
    <w:rsid w:val="009F41A0"/>
    <w:rsid w:val="009F41B7"/>
    <w:rsid w:val="009F41F7"/>
    <w:rsid w:val="009F4245"/>
    <w:rsid w:val="009F4259"/>
    <w:rsid w:val="009F4299"/>
    <w:rsid w:val="009F42A5"/>
    <w:rsid w:val="009F42D0"/>
    <w:rsid w:val="009F42D3"/>
    <w:rsid w:val="009F42E0"/>
    <w:rsid w:val="009F42F6"/>
    <w:rsid w:val="009F4306"/>
    <w:rsid w:val="009F431C"/>
    <w:rsid w:val="009F4328"/>
    <w:rsid w:val="009F4358"/>
    <w:rsid w:val="009F43AF"/>
    <w:rsid w:val="009F43BD"/>
    <w:rsid w:val="009F43D6"/>
    <w:rsid w:val="009F43E0"/>
    <w:rsid w:val="009F43E4"/>
    <w:rsid w:val="009F4433"/>
    <w:rsid w:val="009F4435"/>
    <w:rsid w:val="009F443B"/>
    <w:rsid w:val="009F4443"/>
    <w:rsid w:val="009F4489"/>
    <w:rsid w:val="009F4495"/>
    <w:rsid w:val="009F44A3"/>
    <w:rsid w:val="009F44AD"/>
    <w:rsid w:val="009F4502"/>
    <w:rsid w:val="009F4509"/>
    <w:rsid w:val="009F456F"/>
    <w:rsid w:val="009F4580"/>
    <w:rsid w:val="009F45B2"/>
    <w:rsid w:val="009F45C4"/>
    <w:rsid w:val="009F45DE"/>
    <w:rsid w:val="009F45F4"/>
    <w:rsid w:val="009F45FE"/>
    <w:rsid w:val="009F4601"/>
    <w:rsid w:val="009F4615"/>
    <w:rsid w:val="009F46D1"/>
    <w:rsid w:val="009F473E"/>
    <w:rsid w:val="009F476D"/>
    <w:rsid w:val="009F476F"/>
    <w:rsid w:val="009F477A"/>
    <w:rsid w:val="009F478E"/>
    <w:rsid w:val="009F479F"/>
    <w:rsid w:val="009F47CD"/>
    <w:rsid w:val="009F481A"/>
    <w:rsid w:val="009F484A"/>
    <w:rsid w:val="009F4860"/>
    <w:rsid w:val="009F4873"/>
    <w:rsid w:val="009F48AE"/>
    <w:rsid w:val="009F48B5"/>
    <w:rsid w:val="009F48BC"/>
    <w:rsid w:val="009F4909"/>
    <w:rsid w:val="009F4922"/>
    <w:rsid w:val="009F492A"/>
    <w:rsid w:val="009F4965"/>
    <w:rsid w:val="009F496D"/>
    <w:rsid w:val="009F4971"/>
    <w:rsid w:val="009F4976"/>
    <w:rsid w:val="009F49D7"/>
    <w:rsid w:val="009F49FD"/>
    <w:rsid w:val="009F4A08"/>
    <w:rsid w:val="009F4A09"/>
    <w:rsid w:val="009F4A52"/>
    <w:rsid w:val="009F4A85"/>
    <w:rsid w:val="009F4AA8"/>
    <w:rsid w:val="009F4AC6"/>
    <w:rsid w:val="009F4BBC"/>
    <w:rsid w:val="009F4BE4"/>
    <w:rsid w:val="009F4BE9"/>
    <w:rsid w:val="009F4C1A"/>
    <w:rsid w:val="009F4C1B"/>
    <w:rsid w:val="009F4C28"/>
    <w:rsid w:val="009F4C54"/>
    <w:rsid w:val="009F4C7A"/>
    <w:rsid w:val="009F4C98"/>
    <w:rsid w:val="009F4C9E"/>
    <w:rsid w:val="009F4CC0"/>
    <w:rsid w:val="009F4CCC"/>
    <w:rsid w:val="009F4CD9"/>
    <w:rsid w:val="009F4CEB"/>
    <w:rsid w:val="009F4D41"/>
    <w:rsid w:val="009F4D54"/>
    <w:rsid w:val="009F4D69"/>
    <w:rsid w:val="009F4D6C"/>
    <w:rsid w:val="009F4DA6"/>
    <w:rsid w:val="009F4DD2"/>
    <w:rsid w:val="009F4DFC"/>
    <w:rsid w:val="009F4E1B"/>
    <w:rsid w:val="009F4E6C"/>
    <w:rsid w:val="009F4EA9"/>
    <w:rsid w:val="009F4EE6"/>
    <w:rsid w:val="009F4F38"/>
    <w:rsid w:val="009F4F4E"/>
    <w:rsid w:val="009F4F76"/>
    <w:rsid w:val="009F4FA8"/>
    <w:rsid w:val="009F4FB1"/>
    <w:rsid w:val="009F500C"/>
    <w:rsid w:val="009F501A"/>
    <w:rsid w:val="009F501C"/>
    <w:rsid w:val="009F5038"/>
    <w:rsid w:val="009F5053"/>
    <w:rsid w:val="009F5067"/>
    <w:rsid w:val="009F5068"/>
    <w:rsid w:val="009F5070"/>
    <w:rsid w:val="009F5093"/>
    <w:rsid w:val="009F50A0"/>
    <w:rsid w:val="009F50CF"/>
    <w:rsid w:val="009F50E6"/>
    <w:rsid w:val="009F50F5"/>
    <w:rsid w:val="009F516C"/>
    <w:rsid w:val="009F5274"/>
    <w:rsid w:val="009F5276"/>
    <w:rsid w:val="009F5279"/>
    <w:rsid w:val="009F527A"/>
    <w:rsid w:val="009F52A5"/>
    <w:rsid w:val="009F52B5"/>
    <w:rsid w:val="009F52FF"/>
    <w:rsid w:val="009F534A"/>
    <w:rsid w:val="009F53AA"/>
    <w:rsid w:val="009F53E0"/>
    <w:rsid w:val="009F540B"/>
    <w:rsid w:val="009F5417"/>
    <w:rsid w:val="009F542B"/>
    <w:rsid w:val="009F5444"/>
    <w:rsid w:val="009F5449"/>
    <w:rsid w:val="009F544C"/>
    <w:rsid w:val="009F5450"/>
    <w:rsid w:val="009F5478"/>
    <w:rsid w:val="009F548F"/>
    <w:rsid w:val="009F54BE"/>
    <w:rsid w:val="009F54D1"/>
    <w:rsid w:val="009F54E6"/>
    <w:rsid w:val="009F5504"/>
    <w:rsid w:val="009F55BF"/>
    <w:rsid w:val="009F563A"/>
    <w:rsid w:val="009F569A"/>
    <w:rsid w:val="009F569D"/>
    <w:rsid w:val="009F56A7"/>
    <w:rsid w:val="009F56D6"/>
    <w:rsid w:val="009F56E4"/>
    <w:rsid w:val="009F56EA"/>
    <w:rsid w:val="009F570F"/>
    <w:rsid w:val="009F574A"/>
    <w:rsid w:val="009F5750"/>
    <w:rsid w:val="009F577A"/>
    <w:rsid w:val="009F578D"/>
    <w:rsid w:val="009F57E6"/>
    <w:rsid w:val="009F580E"/>
    <w:rsid w:val="009F582C"/>
    <w:rsid w:val="009F5853"/>
    <w:rsid w:val="009F5878"/>
    <w:rsid w:val="009F58A1"/>
    <w:rsid w:val="009F58D1"/>
    <w:rsid w:val="009F592D"/>
    <w:rsid w:val="009F594A"/>
    <w:rsid w:val="009F595D"/>
    <w:rsid w:val="009F596A"/>
    <w:rsid w:val="009F596B"/>
    <w:rsid w:val="009F599C"/>
    <w:rsid w:val="009F59D3"/>
    <w:rsid w:val="009F59DA"/>
    <w:rsid w:val="009F59EC"/>
    <w:rsid w:val="009F59EE"/>
    <w:rsid w:val="009F5A84"/>
    <w:rsid w:val="009F5AB9"/>
    <w:rsid w:val="009F5B57"/>
    <w:rsid w:val="009F5C1A"/>
    <w:rsid w:val="009F5C3A"/>
    <w:rsid w:val="009F5C72"/>
    <w:rsid w:val="009F5C7A"/>
    <w:rsid w:val="009F5C8D"/>
    <w:rsid w:val="009F5CA9"/>
    <w:rsid w:val="009F5CAD"/>
    <w:rsid w:val="009F5CFE"/>
    <w:rsid w:val="009F5D8A"/>
    <w:rsid w:val="009F5D9E"/>
    <w:rsid w:val="009F5DD8"/>
    <w:rsid w:val="009F5DEB"/>
    <w:rsid w:val="009F5DF6"/>
    <w:rsid w:val="009F5DF8"/>
    <w:rsid w:val="009F5E68"/>
    <w:rsid w:val="009F5E6A"/>
    <w:rsid w:val="009F5E6E"/>
    <w:rsid w:val="009F5E9E"/>
    <w:rsid w:val="009F5EC9"/>
    <w:rsid w:val="009F5F02"/>
    <w:rsid w:val="009F5F05"/>
    <w:rsid w:val="009F5F48"/>
    <w:rsid w:val="009F5F5C"/>
    <w:rsid w:val="009F5F71"/>
    <w:rsid w:val="009F5F8F"/>
    <w:rsid w:val="009F5F99"/>
    <w:rsid w:val="009F5FA2"/>
    <w:rsid w:val="009F5FB1"/>
    <w:rsid w:val="009F5FB3"/>
    <w:rsid w:val="009F5FBE"/>
    <w:rsid w:val="009F5FDA"/>
    <w:rsid w:val="009F604F"/>
    <w:rsid w:val="009F6050"/>
    <w:rsid w:val="009F6084"/>
    <w:rsid w:val="009F609B"/>
    <w:rsid w:val="009F60BB"/>
    <w:rsid w:val="009F6111"/>
    <w:rsid w:val="009F6114"/>
    <w:rsid w:val="009F6124"/>
    <w:rsid w:val="009F612C"/>
    <w:rsid w:val="009F6162"/>
    <w:rsid w:val="009F6177"/>
    <w:rsid w:val="009F61BB"/>
    <w:rsid w:val="009F61C3"/>
    <w:rsid w:val="009F61D1"/>
    <w:rsid w:val="009F61EE"/>
    <w:rsid w:val="009F6265"/>
    <w:rsid w:val="009F629F"/>
    <w:rsid w:val="009F62E4"/>
    <w:rsid w:val="009F636A"/>
    <w:rsid w:val="009F6375"/>
    <w:rsid w:val="009F63BD"/>
    <w:rsid w:val="009F63C1"/>
    <w:rsid w:val="009F63CC"/>
    <w:rsid w:val="009F63F1"/>
    <w:rsid w:val="009F6448"/>
    <w:rsid w:val="009F6449"/>
    <w:rsid w:val="009F647D"/>
    <w:rsid w:val="009F64A8"/>
    <w:rsid w:val="009F655D"/>
    <w:rsid w:val="009F6589"/>
    <w:rsid w:val="009F65A2"/>
    <w:rsid w:val="009F65A7"/>
    <w:rsid w:val="009F65D6"/>
    <w:rsid w:val="009F661D"/>
    <w:rsid w:val="009F662F"/>
    <w:rsid w:val="009F6646"/>
    <w:rsid w:val="009F666D"/>
    <w:rsid w:val="009F66BA"/>
    <w:rsid w:val="009F66DC"/>
    <w:rsid w:val="009F66EB"/>
    <w:rsid w:val="009F6705"/>
    <w:rsid w:val="009F6726"/>
    <w:rsid w:val="009F6738"/>
    <w:rsid w:val="009F678B"/>
    <w:rsid w:val="009F67D1"/>
    <w:rsid w:val="009F6804"/>
    <w:rsid w:val="009F6849"/>
    <w:rsid w:val="009F684B"/>
    <w:rsid w:val="009F6850"/>
    <w:rsid w:val="009F6862"/>
    <w:rsid w:val="009F68E4"/>
    <w:rsid w:val="009F68E9"/>
    <w:rsid w:val="009F68F9"/>
    <w:rsid w:val="009F690A"/>
    <w:rsid w:val="009F6919"/>
    <w:rsid w:val="009F6949"/>
    <w:rsid w:val="009F6960"/>
    <w:rsid w:val="009F6984"/>
    <w:rsid w:val="009F6990"/>
    <w:rsid w:val="009F6992"/>
    <w:rsid w:val="009F699E"/>
    <w:rsid w:val="009F69B5"/>
    <w:rsid w:val="009F69E6"/>
    <w:rsid w:val="009F6A09"/>
    <w:rsid w:val="009F6A63"/>
    <w:rsid w:val="009F6A6C"/>
    <w:rsid w:val="009F6A86"/>
    <w:rsid w:val="009F6AEE"/>
    <w:rsid w:val="009F6B23"/>
    <w:rsid w:val="009F6B34"/>
    <w:rsid w:val="009F6B37"/>
    <w:rsid w:val="009F6B3A"/>
    <w:rsid w:val="009F6BAD"/>
    <w:rsid w:val="009F6BE5"/>
    <w:rsid w:val="009F6BED"/>
    <w:rsid w:val="009F6BF5"/>
    <w:rsid w:val="009F6C10"/>
    <w:rsid w:val="009F6C12"/>
    <w:rsid w:val="009F6C17"/>
    <w:rsid w:val="009F6C56"/>
    <w:rsid w:val="009F6C5B"/>
    <w:rsid w:val="009F6C7D"/>
    <w:rsid w:val="009F6C92"/>
    <w:rsid w:val="009F6CA7"/>
    <w:rsid w:val="009F6CB2"/>
    <w:rsid w:val="009F6CB9"/>
    <w:rsid w:val="009F6CD4"/>
    <w:rsid w:val="009F6D0B"/>
    <w:rsid w:val="009F6D0C"/>
    <w:rsid w:val="009F6D7C"/>
    <w:rsid w:val="009F6DAF"/>
    <w:rsid w:val="009F6DDD"/>
    <w:rsid w:val="009F6DE7"/>
    <w:rsid w:val="009F6E09"/>
    <w:rsid w:val="009F6E0C"/>
    <w:rsid w:val="009F6E70"/>
    <w:rsid w:val="009F6EAB"/>
    <w:rsid w:val="009F6ECE"/>
    <w:rsid w:val="009F6EDF"/>
    <w:rsid w:val="009F6F67"/>
    <w:rsid w:val="009F6F73"/>
    <w:rsid w:val="009F6F7D"/>
    <w:rsid w:val="009F6F84"/>
    <w:rsid w:val="009F6F88"/>
    <w:rsid w:val="009F6F92"/>
    <w:rsid w:val="009F6FDD"/>
    <w:rsid w:val="009F6FF3"/>
    <w:rsid w:val="009F703A"/>
    <w:rsid w:val="009F704D"/>
    <w:rsid w:val="009F70B4"/>
    <w:rsid w:val="009F70BA"/>
    <w:rsid w:val="009F70D2"/>
    <w:rsid w:val="009F70DA"/>
    <w:rsid w:val="009F70F9"/>
    <w:rsid w:val="009F7149"/>
    <w:rsid w:val="009F715B"/>
    <w:rsid w:val="009F718D"/>
    <w:rsid w:val="009F71D3"/>
    <w:rsid w:val="009F71D7"/>
    <w:rsid w:val="009F71D9"/>
    <w:rsid w:val="009F71ED"/>
    <w:rsid w:val="009F7208"/>
    <w:rsid w:val="009F722B"/>
    <w:rsid w:val="009F725B"/>
    <w:rsid w:val="009F726B"/>
    <w:rsid w:val="009F727D"/>
    <w:rsid w:val="009F7294"/>
    <w:rsid w:val="009F729C"/>
    <w:rsid w:val="009F72CB"/>
    <w:rsid w:val="009F72E5"/>
    <w:rsid w:val="009F72EF"/>
    <w:rsid w:val="009F7314"/>
    <w:rsid w:val="009F731F"/>
    <w:rsid w:val="009F733F"/>
    <w:rsid w:val="009F738E"/>
    <w:rsid w:val="009F73B6"/>
    <w:rsid w:val="009F73B9"/>
    <w:rsid w:val="009F7402"/>
    <w:rsid w:val="009F740F"/>
    <w:rsid w:val="009F7426"/>
    <w:rsid w:val="009F74A4"/>
    <w:rsid w:val="009F74DC"/>
    <w:rsid w:val="009F74F4"/>
    <w:rsid w:val="009F7551"/>
    <w:rsid w:val="009F756E"/>
    <w:rsid w:val="009F75A6"/>
    <w:rsid w:val="009F75BD"/>
    <w:rsid w:val="009F75BE"/>
    <w:rsid w:val="009F75C0"/>
    <w:rsid w:val="009F75F8"/>
    <w:rsid w:val="009F7609"/>
    <w:rsid w:val="009F763D"/>
    <w:rsid w:val="009F767A"/>
    <w:rsid w:val="009F7688"/>
    <w:rsid w:val="009F768E"/>
    <w:rsid w:val="009F76B1"/>
    <w:rsid w:val="009F76BB"/>
    <w:rsid w:val="009F772A"/>
    <w:rsid w:val="009F7745"/>
    <w:rsid w:val="009F7749"/>
    <w:rsid w:val="009F7754"/>
    <w:rsid w:val="009F7765"/>
    <w:rsid w:val="009F77BF"/>
    <w:rsid w:val="009F77DF"/>
    <w:rsid w:val="009F77ED"/>
    <w:rsid w:val="009F7846"/>
    <w:rsid w:val="009F785B"/>
    <w:rsid w:val="009F787C"/>
    <w:rsid w:val="009F78EB"/>
    <w:rsid w:val="009F78EC"/>
    <w:rsid w:val="009F7903"/>
    <w:rsid w:val="009F7951"/>
    <w:rsid w:val="009F796B"/>
    <w:rsid w:val="009F79CB"/>
    <w:rsid w:val="009F79E7"/>
    <w:rsid w:val="009F79F0"/>
    <w:rsid w:val="009F7A19"/>
    <w:rsid w:val="009F7A30"/>
    <w:rsid w:val="009F7A47"/>
    <w:rsid w:val="009F7A6D"/>
    <w:rsid w:val="009F7AD3"/>
    <w:rsid w:val="009F7ADB"/>
    <w:rsid w:val="009F7AE5"/>
    <w:rsid w:val="009F7AE6"/>
    <w:rsid w:val="009F7B19"/>
    <w:rsid w:val="009F7B24"/>
    <w:rsid w:val="009F7B36"/>
    <w:rsid w:val="009F7B38"/>
    <w:rsid w:val="009F7B3E"/>
    <w:rsid w:val="009F7B77"/>
    <w:rsid w:val="009F7B98"/>
    <w:rsid w:val="009F7BCD"/>
    <w:rsid w:val="009F7BDF"/>
    <w:rsid w:val="009F7BE2"/>
    <w:rsid w:val="009F7BE7"/>
    <w:rsid w:val="009F7C15"/>
    <w:rsid w:val="009F7C28"/>
    <w:rsid w:val="009F7C34"/>
    <w:rsid w:val="009F7C80"/>
    <w:rsid w:val="009F7CA0"/>
    <w:rsid w:val="009F7CBA"/>
    <w:rsid w:val="009F7CCB"/>
    <w:rsid w:val="009F7CD5"/>
    <w:rsid w:val="009F7CFB"/>
    <w:rsid w:val="009F7D05"/>
    <w:rsid w:val="009F7D17"/>
    <w:rsid w:val="009F7D18"/>
    <w:rsid w:val="009F7D20"/>
    <w:rsid w:val="009F7D28"/>
    <w:rsid w:val="009F7D31"/>
    <w:rsid w:val="009F7D8E"/>
    <w:rsid w:val="009F7E0F"/>
    <w:rsid w:val="009F7E18"/>
    <w:rsid w:val="009F7E40"/>
    <w:rsid w:val="009F7E42"/>
    <w:rsid w:val="009F7E61"/>
    <w:rsid w:val="009F7E74"/>
    <w:rsid w:val="009F7E76"/>
    <w:rsid w:val="009F7E93"/>
    <w:rsid w:val="009F7EBF"/>
    <w:rsid w:val="009F7EEF"/>
    <w:rsid w:val="009F7F5F"/>
    <w:rsid w:val="009F7FAE"/>
    <w:rsid w:val="009F7FB0"/>
    <w:rsid w:val="009F7FE4"/>
    <w:rsid w:val="00A0004B"/>
    <w:rsid w:val="00A0006A"/>
    <w:rsid w:val="00A0006B"/>
    <w:rsid w:val="00A0008A"/>
    <w:rsid w:val="00A000C8"/>
    <w:rsid w:val="00A000D9"/>
    <w:rsid w:val="00A000E0"/>
    <w:rsid w:val="00A00101"/>
    <w:rsid w:val="00A00155"/>
    <w:rsid w:val="00A00189"/>
    <w:rsid w:val="00A00197"/>
    <w:rsid w:val="00A001B0"/>
    <w:rsid w:val="00A00209"/>
    <w:rsid w:val="00A0020F"/>
    <w:rsid w:val="00A0022C"/>
    <w:rsid w:val="00A0025F"/>
    <w:rsid w:val="00A0026E"/>
    <w:rsid w:val="00A00286"/>
    <w:rsid w:val="00A0028C"/>
    <w:rsid w:val="00A002B5"/>
    <w:rsid w:val="00A00331"/>
    <w:rsid w:val="00A00368"/>
    <w:rsid w:val="00A0039F"/>
    <w:rsid w:val="00A003D1"/>
    <w:rsid w:val="00A003F3"/>
    <w:rsid w:val="00A00415"/>
    <w:rsid w:val="00A00444"/>
    <w:rsid w:val="00A0044B"/>
    <w:rsid w:val="00A0045B"/>
    <w:rsid w:val="00A0045C"/>
    <w:rsid w:val="00A004B6"/>
    <w:rsid w:val="00A004BC"/>
    <w:rsid w:val="00A004C2"/>
    <w:rsid w:val="00A004E0"/>
    <w:rsid w:val="00A0050C"/>
    <w:rsid w:val="00A00515"/>
    <w:rsid w:val="00A00570"/>
    <w:rsid w:val="00A0057C"/>
    <w:rsid w:val="00A00591"/>
    <w:rsid w:val="00A0062C"/>
    <w:rsid w:val="00A00634"/>
    <w:rsid w:val="00A0065A"/>
    <w:rsid w:val="00A00690"/>
    <w:rsid w:val="00A006C5"/>
    <w:rsid w:val="00A006D0"/>
    <w:rsid w:val="00A006D2"/>
    <w:rsid w:val="00A006DD"/>
    <w:rsid w:val="00A006F7"/>
    <w:rsid w:val="00A0072D"/>
    <w:rsid w:val="00A00733"/>
    <w:rsid w:val="00A00746"/>
    <w:rsid w:val="00A00756"/>
    <w:rsid w:val="00A007DF"/>
    <w:rsid w:val="00A007FD"/>
    <w:rsid w:val="00A00884"/>
    <w:rsid w:val="00A00891"/>
    <w:rsid w:val="00A008DC"/>
    <w:rsid w:val="00A008EA"/>
    <w:rsid w:val="00A008F2"/>
    <w:rsid w:val="00A00928"/>
    <w:rsid w:val="00A0092E"/>
    <w:rsid w:val="00A00930"/>
    <w:rsid w:val="00A00948"/>
    <w:rsid w:val="00A00955"/>
    <w:rsid w:val="00A00960"/>
    <w:rsid w:val="00A0097A"/>
    <w:rsid w:val="00A0097E"/>
    <w:rsid w:val="00A009C0"/>
    <w:rsid w:val="00A009CA"/>
    <w:rsid w:val="00A009F6"/>
    <w:rsid w:val="00A00A0B"/>
    <w:rsid w:val="00A00A0C"/>
    <w:rsid w:val="00A00A34"/>
    <w:rsid w:val="00A00A40"/>
    <w:rsid w:val="00A00A5E"/>
    <w:rsid w:val="00A00A93"/>
    <w:rsid w:val="00A00AE4"/>
    <w:rsid w:val="00A00AF0"/>
    <w:rsid w:val="00A00B9A"/>
    <w:rsid w:val="00A00BA5"/>
    <w:rsid w:val="00A00BBB"/>
    <w:rsid w:val="00A00BC5"/>
    <w:rsid w:val="00A00BCA"/>
    <w:rsid w:val="00A00BED"/>
    <w:rsid w:val="00A00C18"/>
    <w:rsid w:val="00A00C24"/>
    <w:rsid w:val="00A00C2D"/>
    <w:rsid w:val="00A00C36"/>
    <w:rsid w:val="00A00CD2"/>
    <w:rsid w:val="00A00D20"/>
    <w:rsid w:val="00A00D2E"/>
    <w:rsid w:val="00A00D6C"/>
    <w:rsid w:val="00A00DEA"/>
    <w:rsid w:val="00A00E42"/>
    <w:rsid w:val="00A00E56"/>
    <w:rsid w:val="00A00E70"/>
    <w:rsid w:val="00A00E72"/>
    <w:rsid w:val="00A00E99"/>
    <w:rsid w:val="00A00EBF"/>
    <w:rsid w:val="00A00EDF"/>
    <w:rsid w:val="00A00F66"/>
    <w:rsid w:val="00A00FA2"/>
    <w:rsid w:val="00A00FD8"/>
    <w:rsid w:val="00A00FDD"/>
    <w:rsid w:val="00A01016"/>
    <w:rsid w:val="00A01019"/>
    <w:rsid w:val="00A0101A"/>
    <w:rsid w:val="00A01021"/>
    <w:rsid w:val="00A0104C"/>
    <w:rsid w:val="00A01098"/>
    <w:rsid w:val="00A010B1"/>
    <w:rsid w:val="00A010DB"/>
    <w:rsid w:val="00A01101"/>
    <w:rsid w:val="00A0113B"/>
    <w:rsid w:val="00A01156"/>
    <w:rsid w:val="00A011AE"/>
    <w:rsid w:val="00A011B6"/>
    <w:rsid w:val="00A011D8"/>
    <w:rsid w:val="00A011F9"/>
    <w:rsid w:val="00A01262"/>
    <w:rsid w:val="00A0126C"/>
    <w:rsid w:val="00A0130E"/>
    <w:rsid w:val="00A0131D"/>
    <w:rsid w:val="00A01371"/>
    <w:rsid w:val="00A0140F"/>
    <w:rsid w:val="00A01413"/>
    <w:rsid w:val="00A0141D"/>
    <w:rsid w:val="00A01438"/>
    <w:rsid w:val="00A0147A"/>
    <w:rsid w:val="00A0147F"/>
    <w:rsid w:val="00A01482"/>
    <w:rsid w:val="00A0148B"/>
    <w:rsid w:val="00A01492"/>
    <w:rsid w:val="00A0149C"/>
    <w:rsid w:val="00A014BE"/>
    <w:rsid w:val="00A014EA"/>
    <w:rsid w:val="00A0150D"/>
    <w:rsid w:val="00A01514"/>
    <w:rsid w:val="00A015A9"/>
    <w:rsid w:val="00A01628"/>
    <w:rsid w:val="00A01631"/>
    <w:rsid w:val="00A01633"/>
    <w:rsid w:val="00A0164C"/>
    <w:rsid w:val="00A01651"/>
    <w:rsid w:val="00A016BB"/>
    <w:rsid w:val="00A016FF"/>
    <w:rsid w:val="00A01730"/>
    <w:rsid w:val="00A0174B"/>
    <w:rsid w:val="00A01776"/>
    <w:rsid w:val="00A017E9"/>
    <w:rsid w:val="00A017F8"/>
    <w:rsid w:val="00A01805"/>
    <w:rsid w:val="00A01861"/>
    <w:rsid w:val="00A018CE"/>
    <w:rsid w:val="00A018D9"/>
    <w:rsid w:val="00A018DD"/>
    <w:rsid w:val="00A018EA"/>
    <w:rsid w:val="00A01945"/>
    <w:rsid w:val="00A01951"/>
    <w:rsid w:val="00A0195C"/>
    <w:rsid w:val="00A0198D"/>
    <w:rsid w:val="00A01993"/>
    <w:rsid w:val="00A019D6"/>
    <w:rsid w:val="00A019E8"/>
    <w:rsid w:val="00A01A08"/>
    <w:rsid w:val="00A01A5A"/>
    <w:rsid w:val="00A01A66"/>
    <w:rsid w:val="00A01AA9"/>
    <w:rsid w:val="00A01ABA"/>
    <w:rsid w:val="00A01AD0"/>
    <w:rsid w:val="00A01AF3"/>
    <w:rsid w:val="00A01AF6"/>
    <w:rsid w:val="00A01AF7"/>
    <w:rsid w:val="00A01B0A"/>
    <w:rsid w:val="00A01B1A"/>
    <w:rsid w:val="00A01B6E"/>
    <w:rsid w:val="00A01BC4"/>
    <w:rsid w:val="00A01BCF"/>
    <w:rsid w:val="00A01C12"/>
    <w:rsid w:val="00A01C22"/>
    <w:rsid w:val="00A01C73"/>
    <w:rsid w:val="00A01C7B"/>
    <w:rsid w:val="00A01C8C"/>
    <w:rsid w:val="00A01C9A"/>
    <w:rsid w:val="00A01CAA"/>
    <w:rsid w:val="00A01CC7"/>
    <w:rsid w:val="00A01CCB"/>
    <w:rsid w:val="00A01D3F"/>
    <w:rsid w:val="00A01D57"/>
    <w:rsid w:val="00A01D61"/>
    <w:rsid w:val="00A01D83"/>
    <w:rsid w:val="00A01E09"/>
    <w:rsid w:val="00A01E1B"/>
    <w:rsid w:val="00A01E3D"/>
    <w:rsid w:val="00A01E40"/>
    <w:rsid w:val="00A01E5B"/>
    <w:rsid w:val="00A01E77"/>
    <w:rsid w:val="00A01E81"/>
    <w:rsid w:val="00A01EB4"/>
    <w:rsid w:val="00A01ED7"/>
    <w:rsid w:val="00A01EE2"/>
    <w:rsid w:val="00A01F12"/>
    <w:rsid w:val="00A01F16"/>
    <w:rsid w:val="00A01F25"/>
    <w:rsid w:val="00A01F88"/>
    <w:rsid w:val="00A01FA8"/>
    <w:rsid w:val="00A01FC5"/>
    <w:rsid w:val="00A01FCF"/>
    <w:rsid w:val="00A01FE1"/>
    <w:rsid w:val="00A02025"/>
    <w:rsid w:val="00A02071"/>
    <w:rsid w:val="00A020C5"/>
    <w:rsid w:val="00A02158"/>
    <w:rsid w:val="00A0217F"/>
    <w:rsid w:val="00A0218F"/>
    <w:rsid w:val="00A02199"/>
    <w:rsid w:val="00A0220D"/>
    <w:rsid w:val="00A0228C"/>
    <w:rsid w:val="00A022A2"/>
    <w:rsid w:val="00A022AF"/>
    <w:rsid w:val="00A022B6"/>
    <w:rsid w:val="00A022C1"/>
    <w:rsid w:val="00A022D0"/>
    <w:rsid w:val="00A022DA"/>
    <w:rsid w:val="00A02303"/>
    <w:rsid w:val="00A02321"/>
    <w:rsid w:val="00A02339"/>
    <w:rsid w:val="00A02378"/>
    <w:rsid w:val="00A02384"/>
    <w:rsid w:val="00A0238C"/>
    <w:rsid w:val="00A023DB"/>
    <w:rsid w:val="00A02408"/>
    <w:rsid w:val="00A02412"/>
    <w:rsid w:val="00A0241C"/>
    <w:rsid w:val="00A0245F"/>
    <w:rsid w:val="00A02474"/>
    <w:rsid w:val="00A0249F"/>
    <w:rsid w:val="00A024A1"/>
    <w:rsid w:val="00A024D2"/>
    <w:rsid w:val="00A02519"/>
    <w:rsid w:val="00A02559"/>
    <w:rsid w:val="00A0256B"/>
    <w:rsid w:val="00A0257F"/>
    <w:rsid w:val="00A0259E"/>
    <w:rsid w:val="00A025BF"/>
    <w:rsid w:val="00A025D4"/>
    <w:rsid w:val="00A025EB"/>
    <w:rsid w:val="00A02614"/>
    <w:rsid w:val="00A0263C"/>
    <w:rsid w:val="00A02677"/>
    <w:rsid w:val="00A026A6"/>
    <w:rsid w:val="00A026BA"/>
    <w:rsid w:val="00A026CF"/>
    <w:rsid w:val="00A026DB"/>
    <w:rsid w:val="00A026E5"/>
    <w:rsid w:val="00A026F2"/>
    <w:rsid w:val="00A026F6"/>
    <w:rsid w:val="00A02710"/>
    <w:rsid w:val="00A027E6"/>
    <w:rsid w:val="00A029AD"/>
    <w:rsid w:val="00A029B5"/>
    <w:rsid w:val="00A029FB"/>
    <w:rsid w:val="00A02A07"/>
    <w:rsid w:val="00A02A21"/>
    <w:rsid w:val="00A02A37"/>
    <w:rsid w:val="00A02A4B"/>
    <w:rsid w:val="00A02A65"/>
    <w:rsid w:val="00A02A67"/>
    <w:rsid w:val="00A02A92"/>
    <w:rsid w:val="00A02A95"/>
    <w:rsid w:val="00A02AB5"/>
    <w:rsid w:val="00A02AF9"/>
    <w:rsid w:val="00A02B14"/>
    <w:rsid w:val="00A02B64"/>
    <w:rsid w:val="00A02B76"/>
    <w:rsid w:val="00A02B92"/>
    <w:rsid w:val="00A02BBE"/>
    <w:rsid w:val="00A02BD6"/>
    <w:rsid w:val="00A02BF0"/>
    <w:rsid w:val="00A02C56"/>
    <w:rsid w:val="00A02C85"/>
    <w:rsid w:val="00A02CB1"/>
    <w:rsid w:val="00A02D1A"/>
    <w:rsid w:val="00A02D38"/>
    <w:rsid w:val="00A02D3F"/>
    <w:rsid w:val="00A02D93"/>
    <w:rsid w:val="00A02E15"/>
    <w:rsid w:val="00A02E5D"/>
    <w:rsid w:val="00A02EB9"/>
    <w:rsid w:val="00A02ECC"/>
    <w:rsid w:val="00A02EEA"/>
    <w:rsid w:val="00A02F03"/>
    <w:rsid w:val="00A02F11"/>
    <w:rsid w:val="00A02F74"/>
    <w:rsid w:val="00A02F7C"/>
    <w:rsid w:val="00A02FC3"/>
    <w:rsid w:val="00A02FCB"/>
    <w:rsid w:val="00A02FE7"/>
    <w:rsid w:val="00A03034"/>
    <w:rsid w:val="00A03040"/>
    <w:rsid w:val="00A03085"/>
    <w:rsid w:val="00A030AB"/>
    <w:rsid w:val="00A030C0"/>
    <w:rsid w:val="00A030F7"/>
    <w:rsid w:val="00A03115"/>
    <w:rsid w:val="00A0312B"/>
    <w:rsid w:val="00A031C1"/>
    <w:rsid w:val="00A031C3"/>
    <w:rsid w:val="00A031D4"/>
    <w:rsid w:val="00A031D8"/>
    <w:rsid w:val="00A031E1"/>
    <w:rsid w:val="00A03208"/>
    <w:rsid w:val="00A03224"/>
    <w:rsid w:val="00A03265"/>
    <w:rsid w:val="00A03280"/>
    <w:rsid w:val="00A03285"/>
    <w:rsid w:val="00A03291"/>
    <w:rsid w:val="00A032A7"/>
    <w:rsid w:val="00A032E6"/>
    <w:rsid w:val="00A032F4"/>
    <w:rsid w:val="00A032F7"/>
    <w:rsid w:val="00A03308"/>
    <w:rsid w:val="00A03344"/>
    <w:rsid w:val="00A0336B"/>
    <w:rsid w:val="00A033B1"/>
    <w:rsid w:val="00A033EA"/>
    <w:rsid w:val="00A03415"/>
    <w:rsid w:val="00A0342A"/>
    <w:rsid w:val="00A0342D"/>
    <w:rsid w:val="00A03485"/>
    <w:rsid w:val="00A03497"/>
    <w:rsid w:val="00A034B7"/>
    <w:rsid w:val="00A03504"/>
    <w:rsid w:val="00A03544"/>
    <w:rsid w:val="00A03599"/>
    <w:rsid w:val="00A035A3"/>
    <w:rsid w:val="00A035C0"/>
    <w:rsid w:val="00A035C1"/>
    <w:rsid w:val="00A035C2"/>
    <w:rsid w:val="00A035C7"/>
    <w:rsid w:val="00A035E8"/>
    <w:rsid w:val="00A0361D"/>
    <w:rsid w:val="00A03683"/>
    <w:rsid w:val="00A03688"/>
    <w:rsid w:val="00A036C9"/>
    <w:rsid w:val="00A036D0"/>
    <w:rsid w:val="00A036ED"/>
    <w:rsid w:val="00A036F2"/>
    <w:rsid w:val="00A03719"/>
    <w:rsid w:val="00A037E9"/>
    <w:rsid w:val="00A037F3"/>
    <w:rsid w:val="00A0382C"/>
    <w:rsid w:val="00A0386A"/>
    <w:rsid w:val="00A03880"/>
    <w:rsid w:val="00A03888"/>
    <w:rsid w:val="00A038BA"/>
    <w:rsid w:val="00A038EF"/>
    <w:rsid w:val="00A038FE"/>
    <w:rsid w:val="00A03917"/>
    <w:rsid w:val="00A03921"/>
    <w:rsid w:val="00A03961"/>
    <w:rsid w:val="00A03988"/>
    <w:rsid w:val="00A039C6"/>
    <w:rsid w:val="00A039D7"/>
    <w:rsid w:val="00A039E1"/>
    <w:rsid w:val="00A039E3"/>
    <w:rsid w:val="00A03A26"/>
    <w:rsid w:val="00A03A79"/>
    <w:rsid w:val="00A03AB2"/>
    <w:rsid w:val="00A03ACA"/>
    <w:rsid w:val="00A03ACF"/>
    <w:rsid w:val="00A03B43"/>
    <w:rsid w:val="00A03BAA"/>
    <w:rsid w:val="00A03BB0"/>
    <w:rsid w:val="00A03BB8"/>
    <w:rsid w:val="00A03BC2"/>
    <w:rsid w:val="00A03C0C"/>
    <w:rsid w:val="00A03C1D"/>
    <w:rsid w:val="00A03C1E"/>
    <w:rsid w:val="00A03C55"/>
    <w:rsid w:val="00A03C98"/>
    <w:rsid w:val="00A03D18"/>
    <w:rsid w:val="00A03D2D"/>
    <w:rsid w:val="00A03D3F"/>
    <w:rsid w:val="00A03D51"/>
    <w:rsid w:val="00A03D8B"/>
    <w:rsid w:val="00A03DD6"/>
    <w:rsid w:val="00A03DFA"/>
    <w:rsid w:val="00A03E09"/>
    <w:rsid w:val="00A03E82"/>
    <w:rsid w:val="00A03EDA"/>
    <w:rsid w:val="00A03EE4"/>
    <w:rsid w:val="00A03F47"/>
    <w:rsid w:val="00A03F5F"/>
    <w:rsid w:val="00A03F9F"/>
    <w:rsid w:val="00A03FD4"/>
    <w:rsid w:val="00A04055"/>
    <w:rsid w:val="00A0408D"/>
    <w:rsid w:val="00A040C7"/>
    <w:rsid w:val="00A04138"/>
    <w:rsid w:val="00A0414E"/>
    <w:rsid w:val="00A0414F"/>
    <w:rsid w:val="00A0416E"/>
    <w:rsid w:val="00A0420D"/>
    <w:rsid w:val="00A0426F"/>
    <w:rsid w:val="00A042B3"/>
    <w:rsid w:val="00A042FF"/>
    <w:rsid w:val="00A04309"/>
    <w:rsid w:val="00A04335"/>
    <w:rsid w:val="00A0436D"/>
    <w:rsid w:val="00A0438D"/>
    <w:rsid w:val="00A04396"/>
    <w:rsid w:val="00A0439C"/>
    <w:rsid w:val="00A043AE"/>
    <w:rsid w:val="00A043E9"/>
    <w:rsid w:val="00A043ED"/>
    <w:rsid w:val="00A04433"/>
    <w:rsid w:val="00A04469"/>
    <w:rsid w:val="00A04480"/>
    <w:rsid w:val="00A0448B"/>
    <w:rsid w:val="00A044BF"/>
    <w:rsid w:val="00A0452B"/>
    <w:rsid w:val="00A04530"/>
    <w:rsid w:val="00A04553"/>
    <w:rsid w:val="00A04596"/>
    <w:rsid w:val="00A04597"/>
    <w:rsid w:val="00A045A6"/>
    <w:rsid w:val="00A045D2"/>
    <w:rsid w:val="00A045DE"/>
    <w:rsid w:val="00A045EB"/>
    <w:rsid w:val="00A04604"/>
    <w:rsid w:val="00A04627"/>
    <w:rsid w:val="00A0464F"/>
    <w:rsid w:val="00A0465F"/>
    <w:rsid w:val="00A04672"/>
    <w:rsid w:val="00A046DD"/>
    <w:rsid w:val="00A046E5"/>
    <w:rsid w:val="00A0472C"/>
    <w:rsid w:val="00A04756"/>
    <w:rsid w:val="00A04768"/>
    <w:rsid w:val="00A047C2"/>
    <w:rsid w:val="00A047C4"/>
    <w:rsid w:val="00A047CB"/>
    <w:rsid w:val="00A047CF"/>
    <w:rsid w:val="00A047DF"/>
    <w:rsid w:val="00A047EC"/>
    <w:rsid w:val="00A047FF"/>
    <w:rsid w:val="00A04819"/>
    <w:rsid w:val="00A04879"/>
    <w:rsid w:val="00A04888"/>
    <w:rsid w:val="00A0488A"/>
    <w:rsid w:val="00A04892"/>
    <w:rsid w:val="00A048B0"/>
    <w:rsid w:val="00A04955"/>
    <w:rsid w:val="00A0499E"/>
    <w:rsid w:val="00A049A9"/>
    <w:rsid w:val="00A049B4"/>
    <w:rsid w:val="00A049B9"/>
    <w:rsid w:val="00A049C6"/>
    <w:rsid w:val="00A04A02"/>
    <w:rsid w:val="00A04A09"/>
    <w:rsid w:val="00A04A46"/>
    <w:rsid w:val="00A04A4C"/>
    <w:rsid w:val="00A04A64"/>
    <w:rsid w:val="00A04A73"/>
    <w:rsid w:val="00A04A8D"/>
    <w:rsid w:val="00A04A9E"/>
    <w:rsid w:val="00A04ABA"/>
    <w:rsid w:val="00A04AD0"/>
    <w:rsid w:val="00A04ADB"/>
    <w:rsid w:val="00A04AF5"/>
    <w:rsid w:val="00A04B44"/>
    <w:rsid w:val="00A04B48"/>
    <w:rsid w:val="00A04B7B"/>
    <w:rsid w:val="00A04B9B"/>
    <w:rsid w:val="00A04BA7"/>
    <w:rsid w:val="00A04BB3"/>
    <w:rsid w:val="00A04BFA"/>
    <w:rsid w:val="00A04BFF"/>
    <w:rsid w:val="00A04C00"/>
    <w:rsid w:val="00A04C05"/>
    <w:rsid w:val="00A04C0F"/>
    <w:rsid w:val="00A04C7E"/>
    <w:rsid w:val="00A04C83"/>
    <w:rsid w:val="00A04CA3"/>
    <w:rsid w:val="00A04CCF"/>
    <w:rsid w:val="00A04D15"/>
    <w:rsid w:val="00A04D5F"/>
    <w:rsid w:val="00A04D6F"/>
    <w:rsid w:val="00A04D7A"/>
    <w:rsid w:val="00A04D9E"/>
    <w:rsid w:val="00A04DB0"/>
    <w:rsid w:val="00A04DCA"/>
    <w:rsid w:val="00A04DDF"/>
    <w:rsid w:val="00A04E3F"/>
    <w:rsid w:val="00A04E4B"/>
    <w:rsid w:val="00A04E4F"/>
    <w:rsid w:val="00A04E7C"/>
    <w:rsid w:val="00A04F63"/>
    <w:rsid w:val="00A04F99"/>
    <w:rsid w:val="00A04FA5"/>
    <w:rsid w:val="00A04FE0"/>
    <w:rsid w:val="00A05032"/>
    <w:rsid w:val="00A05050"/>
    <w:rsid w:val="00A0506D"/>
    <w:rsid w:val="00A0506F"/>
    <w:rsid w:val="00A05070"/>
    <w:rsid w:val="00A05081"/>
    <w:rsid w:val="00A050B0"/>
    <w:rsid w:val="00A05104"/>
    <w:rsid w:val="00A0512C"/>
    <w:rsid w:val="00A0513B"/>
    <w:rsid w:val="00A051B1"/>
    <w:rsid w:val="00A05215"/>
    <w:rsid w:val="00A05275"/>
    <w:rsid w:val="00A0527D"/>
    <w:rsid w:val="00A052C9"/>
    <w:rsid w:val="00A052E2"/>
    <w:rsid w:val="00A0530E"/>
    <w:rsid w:val="00A05362"/>
    <w:rsid w:val="00A05388"/>
    <w:rsid w:val="00A0539C"/>
    <w:rsid w:val="00A053F2"/>
    <w:rsid w:val="00A0541C"/>
    <w:rsid w:val="00A0541F"/>
    <w:rsid w:val="00A05458"/>
    <w:rsid w:val="00A05464"/>
    <w:rsid w:val="00A05468"/>
    <w:rsid w:val="00A054C1"/>
    <w:rsid w:val="00A054EF"/>
    <w:rsid w:val="00A054FF"/>
    <w:rsid w:val="00A05529"/>
    <w:rsid w:val="00A05593"/>
    <w:rsid w:val="00A055AD"/>
    <w:rsid w:val="00A055E4"/>
    <w:rsid w:val="00A05603"/>
    <w:rsid w:val="00A05699"/>
    <w:rsid w:val="00A056A7"/>
    <w:rsid w:val="00A056B9"/>
    <w:rsid w:val="00A056E8"/>
    <w:rsid w:val="00A056ED"/>
    <w:rsid w:val="00A056FA"/>
    <w:rsid w:val="00A05724"/>
    <w:rsid w:val="00A05759"/>
    <w:rsid w:val="00A0576F"/>
    <w:rsid w:val="00A05773"/>
    <w:rsid w:val="00A05795"/>
    <w:rsid w:val="00A057BB"/>
    <w:rsid w:val="00A057DE"/>
    <w:rsid w:val="00A057E8"/>
    <w:rsid w:val="00A05835"/>
    <w:rsid w:val="00A0584B"/>
    <w:rsid w:val="00A0584E"/>
    <w:rsid w:val="00A0585C"/>
    <w:rsid w:val="00A0589D"/>
    <w:rsid w:val="00A058C7"/>
    <w:rsid w:val="00A058DE"/>
    <w:rsid w:val="00A05956"/>
    <w:rsid w:val="00A0596F"/>
    <w:rsid w:val="00A05987"/>
    <w:rsid w:val="00A059BC"/>
    <w:rsid w:val="00A059C8"/>
    <w:rsid w:val="00A059F1"/>
    <w:rsid w:val="00A059F8"/>
    <w:rsid w:val="00A05A01"/>
    <w:rsid w:val="00A05A04"/>
    <w:rsid w:val="00A05A0B"/>
    <w:rsid w:val="00A05A42"/>
    <w:rsid w:val="00A05A8B"/>
    <w:rsid w:val="00A05AA2"/>
    <w:rsid w:val="00A05AAD"/>
    <w:rsid w:val="00A05AC2"/>
    <w:rsid w:val="00A05ACF"/>
    <w:rsid w:val="00A05ADD"/>
    <w:rsid w:val="00A05AF3"/>
    <w:rsid w:val="00A05B61"/>
    <w:rsid w:val="00A05B6E"/>
    <w:rsid w:val="00A05BB1"/>
    <w:rsid w:val="00A05BB6"/>
    <w:rsid w:val="00A05BE8"/>
    <w:rsid w:val="00A05C2C"/>
    <w:rsid w:val="00A05C3B"/>
    <w:rsid w:val="00A05CA2"/>
    <w:rsid w:val="00A05CBC"/>
    <w:rsid w:val="00A05CCD"/>
    <w:rsid w:val="00A05CD4"/>
    <w:rsid w:val="00A05CF3"/>
    <w:rsid w:val="00A05D10"/>
    <w:rsid w:val="00A05D35"/>
    <w:rsid w:val="00A05D44"/>
    <w:rsid w:val="00A05D6F"/>
    <w:rsid w:val="00A05D76"/>
    <w:rsid w:val="00A05DA5"/>
    <w:rsid w:val="00A05DD3"/>
    <w:rsid w:val="00A05DEF"/>
    <w:rsid w:val="00A05E60"/>
    <w:rsid w:val="00A05EB9"/>
    <w:rsid w:val="00A05ECE"/>
    <w:rsid w:val="00A05ED0"/>
    <w:rsid w:val="00A05ED8"/>
    <w:rsid w:val="00A05EE0"/>
    <w:rsid w:val="00A05F2B"/>
    <w:rsid w:val="00A05F5F"/>
    <w:rsid w:val="00A05F66"/>
    <w:rsid w:val="00A05F73"/>
    <w:rsid w:val="00A05F8D"/>
    <w:rsid w:val="00A05F92"/>
    <w:rsid w:val="00A05FA3"/>
    <w:rsid w:val="00A05FFF"/>
    <w:rsid w:val="00A06032"/>
    <w:rsid w:val="00A06046"/>
    <w:rsid w:val="00A0606F"/>
    <w:rsid w:val="00A060A6"/>
    <w:rsid w:val="00A060EC"/>
    <w:rsid w:val="00A060FE"/>
    <w:rsid w:val="00A06109"/>
    <w:rsid w:val="00A06145"/>
    <w:rsid w:val="00A06150"/>
    <w:rsid w:val="00A06193"/>
    <w:rsid w:val="00A061A3"/>
    <w:rsid w:val="00A061C1"/>
    <w:rsid w:val="00A061C9"/>
    <w:rsid w:val="00A061D9"/>
    <w:rsid w:val="00A061E7"/>
    <w:rsid w:val="00A061F4"/>
    <w:rsid w:val="00A06202"/>
    <w:rsid w:val="00A06208"/>
    <w:rsid w:val="00A0626F"/>
    <w:rsid w:val="00A062AC"/>
    <w:rsid w:val="00A062E9"/>
    <w:rsid w:val="00A06308"/>
    <w:rsid w:val="00A06309"/>
    <w:rsid w:val="00A06328"/>
    <w:rsid w:val="00A0633E"/>
    <w:rsid w:val="00A0635D"/>
    <w:rsid w:val="00A06397"/>
    <w:rsid w:val="00A063B2"/>
    <w:rsid w:val="00A063B9"/>
    <w:rsid w:val="00A063D5"/>
    <w:rsid w:val="00A063E5"/>
    <w:rsid w:val="00A06429"/>
    <w:rsid w:val="00A064D5"/>
    <w:rsid w:val="00A064DA"/>
    <w:rsid w:val="00A064E9"/>
    <w:rsid w:val="00A064FC"/>
    <w:rsid w:val="00A064FF"/>
    <w:rsid w:val="00A06518"/>
    <w:rsid w:val="00A06532"/>
    <w:rsid w:val="00A06535"/>
    <w:rsid w:val="00A06548"/>
    <w:rsid w:val="00A0657A"/>
    <w:rsid w:val="00A0658C"/>
    <w:rsid w:val="00A0659B"/>
    <w:rsid w:val="00A065A5"/>
    <w:rsid w:val="00A065D0"/>
    <w:rsid w:val="00A0661C"/>
    <w:rsid w:val="00A0662F"/>
    <w:rsid w:val="00A06657"/>
    <w:rsid w:val="00A0665E"/>
    <w:rsid w:val="00A066FA"/>
    <w:rsid w:val="00A0674C"/>
    <w:rsid w:val="00A06764"/>
    <w:rsid w:val="00A0678F"/>
    <w:rsid w:val="00A06846"/>
    <w:rsid w:val="00A06849"/>
    <w:rsid w:val="00A0685B"/>
    <w:rsid w:val="00A06879"/>
    <w:rsid w:val="00A06884"/>
    <w:rsid w:val="00A068C4"/>
    <w:rsid w:val="00A068CA"/>
    <w:rsid w:val="00A06909"/>
    <w:rsid w:val="00A06948"/>
    <w:rsid w:val="00A069B4"/>
    <w:rsid w:val="00A069CB"/>
    <w:rsid w:val="00A069D5"/>
    <w:rsid w:val="00A069D7"/>
    <w:rsid w:val="00A069F6"/>
    <w:rsid w:val="00A06A0B"/>
    <w:rsid w:val="00A06A33"/>
    <w:rsid w:val="00A06A54"/>
    <w:rsid w:val="00A06A5E"/>
    <w:rsid w:val="00A06A7B"/>
    <w:rsid w:val="00A06A9D"/>
    <w:rsid w:val="00A06AA0"/>
    <w:rsid w:val="00A06AAF"/>
    <w:rsid w:val="00A06AB1"/>
    <w:rsid w:val="00A06AB8"/>
    <w:rsid w:val="00A06AD2"/>
    <w:rsid w:val="00A06ADF"/>
    <w:rsid w:val="00A06AE7"/>
    <w:rsid w:val="00A06AE9"/>
    <w:rsid w:val="00A06B42"/>
    <w:rsid w:val="00A06B77"/>
    <w:rsid w:val="00A06BEB"/>
    <w:rsid w:val="00A06C01"/>
    <w:rsid w:val="00A06C23"/>
    <w:rsid w:val="00A06C9F"/>
    <w:rsid w:val="00A06CF8"/>
    <w:rsid w:val="00A06CFE"/>
    <w:rsid w:val="00A06D1F"/>
    <w:rsid w:val="00A06D35"/>
    <w:rsid w:val="00A06D39"/>
    <w:rsid w:val="00A06D41"/>
    <w:rsid w:val="00A06D7F"/>
    <w:rsid w:val="00A06D95"/>
    <w:rsid w:val="00A06DAB"/>
    <w:rsid w:val="00A06DB3"/>
    <w:rsid w:val="00A06E57"/>
    <w:rsid w:val="00A06EC9"/>
    <w:rsid w:val="00A06EEF"/>
    <w:rsid w:val="00A06EFB"/>
    <w:rsid w:val="00A06EFD"/>
    <w:rsid w:val="00A06F01"/>
    <w:rsid w:val="00A06F90"/>
    <w:rsid w:val="00A06F95"/>
    <w:rsid w:val="00A06FAF"/>
    <w:rsid w:val="00A06FBD"/>
    <w:rsid w:val="00A06FBF"/>
    <w:rsid w:val="00A06FC7"/>
    <w:rsid w:val="00A06FF0"/>
    <w:rsid w:val="00A0703B"/>
    <w:rsid w:val="00A0716E"/>
    <w:rsid w:val="00A0719B"/>
    <w:rsid w:val="00A0719C"/>
    <w:rsid w:val="00A071BF"/>
    <w:rsid w:val="00A071CD"/>
    <w:rsid w:val="00A07203"/>
    <w:rsid w:val="00A0724D"/>
    <w:rsid w:val="00A07255"/>
    <w:rsid w:val="00A072CD"/>
    <w:rsid w:val="00A072DF"/>
    <w:rsid w:val="00A07397"/>
    <w:rsid w:val="00A07399"/>
    <w:rsid w:val="00A07438"/>
    <w:rsid w:val="00A0745B"/>
    <w:rsid w:val="00A074FD"/>
    <w:rsid w:val="00A07505"/>
    <w:rsid w:val="00A0757E"/>
    <w:rsid w:val="00A07599"/>
    <w:rsid w:val="00A075A4"/>
    <w:rsid w:val="00A075A6"/>
    <w:rsid w:val="00A075B4"/>
    <w:rsid w:val="00A075BC"/>
    <w:rsid w:val="00A075C4"/>
    <w:rsid w:val="00A075C8"/>
    <w:rsid w:val="00A07603"/>
    <w:rsid w:val="00A07616"/>
    <w:rsid w:val="00A0762C"/>
    <w:rsid w:val="00A07639"/>
    <w:rsid w:val="00A0764E"/>
    <w:rsid w:val="00A0766C"/>
    <w:rsid w:val="00A076A6"/>
    <w:rsid w:val="00A076A9"/>
    <w:rsid w:val="00A076C5"/>
    <w:rsid w:val="00A076D5"/>
    <w:rsid w:val="00A076EF"/>
    <w:rsid w:val="00A076F1"/>
    <w:rsid w:val="00A076FF"/>
    <w:rsid w:val="00A0771F"/>
    <w:rsid w:val="00A07728"/>
    <w:rsid w:val="00A07736"/>
    <w:rsid w:val="00A07777"/>
    <w:rsid w:val="00A0777A"/>
    <w:rsid w:val="00A07782"/>
    <w:rsid w:val="00A077AF"/>
    <w:rsid w:val="00A077EA"/>
    <w:rsid w:val="00A077F1"/>
    <w:rsid w:val="00A0780C"/>
    <w:rsid w:val="00A07832"/>
    <w:rsid w:val="00A07835"/>
    <w:rsid w:val="00A07882"/>
    <w:rsid w:val="00A078B9"/>
    <w:rsid w:val="00A07900"/>
    <w:rsid w:val="00A07910"/>
    <w:rsid w:val="00A07926"/>
    <w:rsid w:val="00A0794F"/>
    <w:rsid w:val="00A07951"/>
    <w:rsid w:val="00A07970"/>
    <w:rsid w:val="00A07991"/>
    <w:rsid w:val="00A079BF"/>
    <w:rsid w:val="00A079DC"/>
    <w:rsid w:val="00A07A15"/>
    <w:rsid w:val="00A07A25"/>
    <w:rsid w:val="00A07A32"/>
    <w:rsid w:val="00A07A69"/>
    <w:rsid w:val="00A07A6E"/>
    <w:rsid w:val="00A07A91"/>
    <w:rsid w:val="00A07AA3"/>
    <w:rsid w:val="00A07ACE"/>
    <w:rsid w:val="00A07AE9"/>
    <w:rsid w:val="00A07AF3"/>
    <w:rsid w:val="00A07B0B"/>
    <w:rsid w:val="00A07B26"/>
    <w:rsid w:val="00A07B5E"/>
    <w:rsid w:val="00A07B5F"/>
    <w:rsid w:val="00A07B69"/>
    <w:rsid w:val="00A07B6E"/>
    <w:rsid w:val="00A07B7C"/>
    <w:rsid w:val="00A07B96"/>
    <w:rsid w:val="00A07BB0"/>
    <w:rsid w:val="00A07BC8"/>
    <w:rsid w:val="00A07BDC"/>
    <w:rsid w:val="00A07C02"/>
    <w:rsid w:val="00A07C3C"/>
    <w:rsid w:val="00A07C71"/>
    <w:rsid w:val="00A07C77"/>
    <w:rsid w:val="00A07C9D"/>
    <w:rsid w:val="00A07D14"/>
    <w:rsid w:val="00A07D43"/>
    <w:rsid w:val="00A07D46"/>
    <w:rsid w:val="00A07D79"/>
    <w:rsid w:val="00A07D8E"/>
    <w:rsid w:val="00A07D91"/>
    <w:rsid w:val="00A07E0D"/>
    <w:rsid w:val="00A07E19"/>
    <w:rsid w:val="00A07E26"/>
    <w:rsid w:val="00A07E40"/>
    <w:rsid w:val="00A07EA3"/>
    <w:rsid w:val="00A07EB5"/>
    <w:rsid w:val="00A07EC0"/>
    <w:rsid w:val="00A07F2E"/>
    <w:rsid w:val="00A07F3B"/>
    <w:rsid w:val="00A07FB5"/>
    <w:rsid w:val="00A07FB8"/>
    <w:rsid w:val="00A07FCA"/>
    <w:rsid w:val="00A07FD5"/>
    <w:rsid w:val="00A07FF5"/>
    <w:rsid w:val="00A07FFE"/>
    <w:rsid w:val="00A10031"/>
    <w:rsid w:val="00A10041"/>
    <w:rsid w:val="00A100C4"/>
    <w:rsid w:val="00A1010D"/>
    <w:rsid w:val="00A10114"/>
    <w:rsid w:val="00A10143"/>
    <w:rsid w:val="00A10159"/>
    <w:rsid w:val="00A10190"/>
    <w:rsid w:val="00A1019D"/>
    <w:rsid w:val="00A101B8"/>
    <w:rsid w:val="00A101E0"/>
    <w:rsid w:val="00A101E1"/>
    <w:rsid w:val="00A101EE"/>
    <w:rsid w:val="00A101F4"/>
    <w:rsid w:val="00A10247"/>
    <w:rsid w:val="00A1024E"/>
    <w:rsid w:val="00A102E4"/>
    <w:rsid w:val="00A102ED"/>
    <w:rsid w:val="00A102F5"/>
    <w:rsid w:val="00A1034B"/>
    <w:rsid w:val="00A10388"/>
    <w:rsid w:val="00A10409"/>
    <w:rsid w:val="00A10410"/>
    <w:rsid w:val="00A10451"/>
    <w:rsid w:val="00A10486"/>
    <w:rsid w:val="00A1048A"/>
    <w:rsid w:val="00A10499"/>
    <w:rsid w:val="00A104A8"/>
    <w:rsid w:val="00A104F2"/>
    <w:rsid w:val="00A10502"/>
    <w:rsid w:val="00A10507"/>
    <w:rsid w:val="00A10510"/>
    <w:rsid w:val="00A10518"/>
    <w:rsid w:val="00A10553"/>
    <w:rsid w:val="00A10581"/>
    <w:rsid w:val="00A105F4"/>
    <w:rsid w:val="00A10626"/>
    <w:rsid w:val="00A1062C"/>
    <w:rsid w:val="00A10670"/>
    <w:rsid w:val="00A10672"/>
    <w:rsid w:val="00A10692"/>
    <w:rsid w:val="00A106A3"/>
    <w:rsid w:val="00A106BF"/>
    <w:rsid w:val="00A106F9"/>
    <w:rsid w:val="00A1070B"/>
    <w:rsid w:val="00A1076D"/>
    <w:rsid w:val="00A1078C"/>
    <w:rsid w:val="00A1078D"/>
    <w:rsid w:val="00A10792"/>
    <w:rsid w:val="00A10800"/>
    <w:rsid w:val="00A10839"/>
    <w:rsid w:val="00A10840"/>
    <w:rsid w:val="00A10857"/>
    <w:rsid w:val="00A1086B"/>
    <w:rsid w:val="00A10872"/>
    <w:rsid w:val="00A1089E"/>
    <w:rsid w:val="00A108A8"/>
    <w:rsid w:val="00A10902"/>
    <w:rsid w:val="00A10906"/>
    <w:rsid w:val="00A10911"/>
    <w:rsid w:val="00A10915"/>
    <w:rsid w:val="00A10919"/>
    <w:rsid w:val="00A1092A"/>
    <w:rsid w:val="00A10939"/>
    <w:rsid w:val="00A1095A"/>
    <w:rsid w:val="00A10976"/>
    <w:rsid w:val="00A109E5"/>
    <w:rsid w:val="00A10A05"/>
    <w:rsid w:val="00A10A1C"/>
    <w:rsid w:val="00A10A47"/>
    <w:rsid w:val="00A10A7E"/>
    <w:rsid w:val="00A10AAE"/>
    <w:rsid w:val="00A10ACB"/>
    <w:rsid w:val="00A10B06"/>
    <w:rsid w:val="00A10B2A"/>
    <w:rsid w:val="00A10B8A"/>
    <w:rsid w:val="00A10B9C"/>
    <w:rsid w:val="00A10C05"/>
    <w:rsid w:val="00A10C0B"/>
    <w:rsid w:val="00A10C55"/>
    <w:rsid w:val="00A10C5B"/>
    <w:rsid w:val="00A10C63"/>
    <w:rsid w:val="00A10C7A"/>
    <w:rsid w:val="00A10C90"/>
    <w:rsid w:val="00A10C96"/>
    <w:rsid w:val="00A10C9D"/>
    <w:rsid w:val="00A10CCF"/>
    <w:rsid w:val="00A10CE3"/>
    <w:rsid w:val="00A10CF3"/>
    <w:rsid w:val="00A10D5D"/>
    <w:rsid w:val="00A10D68"/>
    <w:rsid w:val="00A10D7D"/>
    <w:rsid w:val="00A10DA3"/>
    <w:rsid w:val="00A10DAA"/>
    <w:rsid w:val="00A10DAB"/>
    <w:rsid w:val="00A10DAD"/>
    <w:rsid w:val="00A10DB7"/>
    <w:rsid w:val="00A10E47"/>
    <w:rsid w:val="00A10E5E"/>
    <w:rsid w:val="00A10E6E"/>
    <w:rsid w:val="00A10E7E"/>
    <w:rsid w:val="00A10FA3"/>
    <w:rsid w:val="00A10FE4"/>
    <w:rsid w:val="00A1108C"/>
    <w:rsid w:val="00A1109A"/>
    <w:rsid w:val="00A110BA"/>
    <w:rsid w:val="00A110CC"/>
    <w:rsid w:val="00A110EF"/>
    <w:rsid w:val="00A110F7"/>
    <w:rsid w:val="00A1112C"/>
    <w:rsid w:val="00A11131"/>
    <w:rsid w:val="00A11141"/>
    <w:rsid w:val="00A11150"/>
    <w:rsid w:val="00A11155"/>
    <w:rsid w:val="00A1115A"/>
    <w:rsid w:val="00A11162"/>
    <w:rsid w:val="00A11185"/>
    <w:rsid w:val="00A11193"/>
    <w:rsid w:val="00A111BA"/>
    <w:rsid w:val="00A111C4"/>
    <w:rsid w:val="00A111C5"/>
    <w:rsid w:val="00A111CC"/>
    <w:rsid w:val="00A111DC"/>
    <w:rsid w:val="00A111DD"/>
    <w:rsid w:val="00A111FA"/>
    <w:rsid w:val="00A111FB"/>
    <w:rsid w:val="00A1123D"/>
    <w:rsid w:val="00A11240"/>
    <w:rsid w:val="00A11241"/>
    <w:rsid w:val="00A11250"/>
    <w:rsid w:val="00A1129C"/>
    <w:rsid w:val="00A112E1"/>
    <w:rsid w:val="00A11321"/>
    <w:rsid w:val="00A1132B"/>
    <w:rsid w:val="00A1133E"/>
    <w:rsid w:val="00A11341"/>
    <w:rsid w:val="00A1137D"/>
    <w:rsid w:val="00A113D2"/>
    <w:rsid w:val="00A11403"/>
    <w:rsid w:val="00A11408"/>
    <w:rsid w:val="00A1141B"/>
    <w:rsid w:val="00A1144D"/>
    <w:rsid w:val="00A114C5"/>
    <w:rsid w:val="00A11523"/>
    <w:rsid w:val="00A1153D"/>
    <w:rsid w:val="00A1153F"/>
    <w:rsid w:val="00A1158E"/>
    <w:rsid w:val="00A11599"/>
    <w:rsid w:val="00A115A2"/>
    <w:rsid w:val="00A115AD"/>
    <w:rsid w:val="00A115C5"/>
    <w:rsid w:val="00A115D1"/>
    <w:rsid w:val="00A115E5"/>
    <w:rsid w:val="00A115FC"/>
    <w:rsid w:val="00A1162C"/>
    <w:rsid w:val="00A116BB"/>
    <w:rsid w:val="00A116C2"/>
    <w:rsid w:val="00A11720"/>
    <w:rsid w:val="00A11722"/>
    <w:rsid w:val="00A11740"/>
    <w:rsid w:val="00A1176E"/>
    <w:rsid w:val="00A117C5"/>
    <w:rsid w:val="00A117D2"/>
    <w:rsid w:val="00A11827"/>
    <w:rsid w:val="00A11872"/>
    <w:rsid w:val="00A11894"/>
    <w:rsid w:val="00A1189E"/>
    <w:rsid w:val="00A1191B"/>
    <w:rsid w:val="00A11957"/>
    <w:rsid w:val="00A1196D"/>
    <w:rsid w:val="00A1198F"/>
    <w:rsid w:val="00A119A5"/>
    <w:rsid w:val="00A119B9"/>
    <w:rsid w:val="00A119CD"/>
    <w:rsid w:val="00A119D5"/>
    <w:rsid w:val="00A119ED"/>
    <w:rsid w:val="00A11A2B"/>
    <w:rsid w:val="00A11A42"/>
    <w:rsid w:val="00A11A55"/>
    <w:rsid w:val="00A11A58"/>
    <w:rsid w:val="00A11A7B"/>
    <w:rsid w:val="00A11A7D"/>
    <w:rsid w:val="00A11AC9"/>
    <w:rsid w:val="00A11AE8"/>
    <w:rsid w:val="00A11B79"/>
    <w:rsid w:val="00A11B8F"/>
    <w:rsid w:val="00A11C18"/>
    <w:rsid w:val="00A11C56"/>
    <w:rsid w:val="00A11C74"/>
    <w:rsid w:val="00A11C8E"/>
    <w:rsid w:val="00A11CFB"/>
    <w:rsid w:val="00A11D0B"/>
    <w:rsid w:val="00A11D28"/>
    <w:rsid w:val="00A11D63"/>
    <w:rsid w:val="00A11D7A"/>
    <w:rsid w:val="00A11D86"/>
    <w:rsid w:val="00A11D8D"/>
    <w:rsid w:val="00A11E1B"/>
    <w:rsid w:val="00A11E52"/>
    <w:rsid w:val="00A11EAF"/>
    <w:rsid w:val="00A11EB6"/>
    <w:rsid w:val="00A11EBB"/>
    <w:rsid w:val="00A11F02"/>
    <w:rsid w:val="00A11F0B"/>
    <w:rsid w:val="00A11F10"/>
    <w:rsid w:val="00A11F12"/>
    <w:rsid w:val="00A11F17"/>
    <w:rsid w:val="00A11F5E"/>
    <w:rsid w:val="00A11F88"/>
    <w:rsid w:val="00A11F95"/>
    <w:rsid w:val="00A11FFE"/>
    <w:rsid w:val="00A12036"/>
    <w:rsid w:val="00A1203A"/>
    <w:rsid w:val="00A12057"/>
    <w:rsid w:val="00A120B7"/>
    <w:rsid w:val="00A120C3"/>
    <w:rsid w:val="00A120CF"/>
    <w:rsid w:val="00A1210C"/>
    <w:rsid w:val="00A1211A"/>
    <w:rsid w:val="00A12120"/>
    <w:rsid w:val="00A1212A"/>
    <w:rsid w:val="00A12154"/>
    <w:rsid w:val="00A12158"/>
    <w:rsid w:val="00A1219C"/>
    <w:rsid w:val="00A121C6"/>
    <w:rsid w:val="00A121D6"/>
    <w:rsid w:val="00A121E6"/>
    <w:rsid w:val="00A12213"/>
    <w:rsid w:val="00A12216"/>
    <w:rsid w:val="00A12225"/>
    <w:rsid w:val="00A12259"/>
    <w:rsid w:val="00A122B9"/>
    <w:rsid w:val="00A122C9"/>
    <w:rsid w:val="00A1237F"/>
    <w:rsid w:val="00A12386"/>
    <w:rsid w:val="00A123A2"/>
    <w:rsid w:val="00A123A4"/>
    <w:rsid w:val="00A123EA"/>
    <w:rsid w:val="00A12405"/>
    <w:rsid w:val="00A12422"/>
    <w:rsid w:val="00A1242B"/>
    <w:rsid w:val="00A1243E"/>
    <w:rsid w:val="00A12464"/>
    <w:rsid w:val="00A12472"/>
    <w:rsid w:val="00A12484"/>
    <w:rsid w:val="00A124BB"/>
    <w:rsid w:val="00A12533"/>
    <w:rsid w:val="00A12566"/>
    <w:rsid w:val="00A12592"/>
    <w:rsid w:val="00A12597"/>
    <w:rsid w:val="00A1259E"/>
    <w:rsid w:val="00A125A7"/>
    <w:rsid w:val="00A125E7"/>
    <w:rsid w:val="00A125EB"/>
    <w:rsid w:val="00A125F7"/>
    <w:rsid w:val="00A125F8"/>
    <w:rsid w:val="00A1263D"/>
    <w:rsid w:val="00A1266B"/>
    <w:rsid w:val="00A1268F"/>
    <w:rsid w:val="00A1271E"/>
    <w:rsid w:val="00A12745"/>
    <w:rsid w:val="00A12747"/>
    <w:rsid w:val="00A12770"/>
    <w:rsid w:val="00A1278D"/>
    <w:rsid w:val="00A12794"/>
    <w:rsid w:val="00A127AA"/>
    <w:rsid w:val="00A127AB"/>
    <w:rsid w:val="00A12833"/>
    <w:rsid w:val="00A12863"/>
    <w:rsid w:val="00A1288E"/>
    <w:rsid w:val="00A128A1"/>
    <w:rsid w:val="00A128E5"/>
    <w:rsid w:val="00A12910"/>
    <w:rsid w:val="00A12922"/>
    <w:rsid w:val="00A12949"/>
    <w:rsid w:val="00A12976"/>
    <w:rsid w:val="00A129DC"/>
    <w:rsid w:val="00A129F0"/>
    <w:rsid w:val="00A12A1D"/>
    <w:rsid w:val="00A12A61"/>
    <w:rsid w:val="00A12A7B"/>
    <w:rsid w:val="00A12A93"/>
    <w:rsid w:val="00A12AC5"/>
    <w:rsid w:val="00A12B3F"/>
    <w:rsid w:val="00A12B40"/>
    <w:rsid w:val="00A12B41"/>
    <w:rsid w:val="00A12BAC"/>
    <w:rsid w:val="00A12BD7"/>
    <w:rsid w:val="00A12BFE"/>
    <w:rsid w:val="00A12C06"/>
    <w:rsid w:val="00A12C1E"/>
    <w:rsid w:val="00A12C90"/>
    <w:rsid w:val="00A12C95"/>
    <w:rsid w:val="00A12CDD"/>
    <w:rsid w:val="00A12CF4"/>
    <w:rsid w:val="00A12D2E"/>
    <w:rsid w:val="00A12D8B"/>
    <w:rsid w:val="00A12DEC"/>
    <w:rsid w:val="00A12DFB"/>
    <w:rsid w:val="00A12E2F"/>
    <w:rsid w:val="00A12E4B"/>
    <w:rsid w:val="00A12E6E"/>
    <w:rsid w:val="00A12E96"/>
    <w:rsid w:val="00A12F22"/>
    <w:rsid w:val="00A12F4C"/>
    <w:rsid w:val="00A12F5A"/>
    <w:rsid w:val="00A12F9E"/>
    <w:rsid w:val="00A12FAB"/>
    <w:rsid w:val="00A13011"/>
    <w:rsid w:val="00A1301A"/>
    <w:rsid w:val="00A13032"/>
    <w:rsid w:val="00A1303F"/>
    <w:rsid w:val="00A13044"/>
    <w:rsid w:val="00A13078"/>
    <w:rsid w:val="00A1307D"/>
    <w:rsid w:val="00A130BD"/>
    <w:rsid w:val="00A130F7"/>
    <w:rsid w:val="00A13100"/>
    <w:rsid w:val="00A13158"/>
    <w:rsid w:val="00A13173"/>
    <w:rsid w:val="00A13174"/>
    <w:rsid w:val="00A131A5"/>
    <w:rsid w:val="00A131C2"/>
    <w:rsid w:val="00A131DC"/>
    <w:rsid w:val="00A131FD"/>
    <w:rsid w:val="00A131FE"/>
    <w:rsid w:val="00A1325C"/>
    <w:rsid w:val="00A13267"/>
    <w:rsid w:val="00A132B1"/>
    <w:rsid w:val="00A13323"/>
    <w:rsid w:val="00A13384"/>
    <w:rsid w:val="00A1339C"/>
    <w:rsid w:val="00A133AE"/>
    <w:rsid w:val="00A133B7"/>
    <w:rsid w:val="00A133E5"/>
    <w:rsid w:val="00A133EF"/>
    <w:rsid w:val="00A1345D"/>
    <w:rsid w:val="00A1347D"/>
    <w:rsid w:val="00A13484"/>
    <w:rsid w:val="00A13492"/>
    <w:rsid w:val="00A134BA"/>
    <w:rsid w:val="00A13500"/>
    <w:rsid w:val="00A1351F"/>
    <w:rsid w:val="00A1352F"/>
    <w:rsid w:val="00A13549"/>
    <w:rsid w:val="00A13561"/>
    <w:rsid w:val="00A1356E"/>
    <w:rsid w:val="00A1357B"/>
    <w:rsid w:val="00A135D7"/>
    <w:rsid w:val="00A135DE"/>
    <w:rsid w:val="00A1362C"/>
    <w:rsid w:val="00A13639"/>
    <w:rsid w:val="00A1366A"/>
    <w:rsid w:val="00A136AB"/>
    <w:rsid w:val="00A136FA"/>
    <w:rsid w:val="00A13754"/>
    <w:rsid w:val="00A1379F"/>
    <w:rsid w:val="00A137AB"/>
    <w:rsid w:val="00A13819"/>
    <w:rsid w:val="00A13821"/>
    <w:rsid w:val="00A138B0"/>
    <w:rsid w:val="00A138B2"/>
    <w:rsid w:val="00A138D3"/>
    <w:rsid w:val="00A138E5"/>
    <w:rsid w:val="00A138F6"/>
    <w:rsid w:val="00A1393F"/>
    <w:rsid w:val="00A1394A"/>
    <w:rsid w:val="00A13980"/>
    <w:rsid w:val="00A139AE"/>
    <w:rsid w:val="00A139B6"/>
    <w:rsid w:val="00A139D1"/>
    <w:rsid w:val="00A139D7"/>
    <w:rsid w:val="00A139E0"/>
    <w:rsid w:val="00A13A33"/>
    <w:rsid w:val="00A13A3A"/>
    <w:rsid w:val="00A13A99"/>
    <w:rsid w:val="00A13ABD"/>
    <w:rsid w:val="00A13ABF"/>
    <w:rsid w:val="00A13ACB"/>
    <w:rsid w:val="00A13AF3"/>
    <w:rsid w:val="00A13B3F"/>
    <w:rsid w:val="00A13B6C"/>
    <w:rsid w:val="00A13BA2"/>
    <w:rsid w:val="00A13BC9"/>
    <w:rsid w:val="00A13C00"/>
    <w:rsid w:val="00A13C13"/>
    <w:rsid w:val="00A13C1F"/>
    <w:rsid w:val="00A13C33"/>
    <w:rsid w:val="00A13C7A"/>
    <w:rsid w:val="00A13C7E"/>
    <w:rsid w:val="00A13C89"/>
    <w:rsid w:val="00A13CA3"/>
    <w:rsid w:val="00A13CBF"/>
    <w:rsid w:val="00A13CF5"/>
    <w:rsid w:val="00A13D05"/>
    <w:rsid w:val="00A13D0B"/>
    <w:rsid w:val="00A13D18"/>
    <w:rsid w:val="00A13D25"/>
    <w:rsid w:val="00A13D4A"/>
    <w:rsid w:val="00A13DA4"/>
    <w:rsid w:val="00A13DBF"/>
    <w:rsid w:val="00A13E03"/>
    <w:rsid w:val="00A13E90"/>
    <w:rsid w:val="00A13EA4"/>
    <w:rsid w:val="00A13EA5"/>
    <w:rsid w:val="00A13F19"/>
    <w:rsid w:val="00A13F67"/>
    <w:rsid w:val="00A13F78"/>
    <w:rsid w:val="00A13F8B"/>
    <w:rsid w:val="00A13FD2"/>
    <w:rsid w:val="00A13FD4"/>
    <w:rsid w:val="00A14032"/>
    <w:rsid w:val="00A14099"/>
    <w:rsid w:val="00A140C5"/>
    <w:rsid w:val="00A140CF"/>
    <w:rsid w:val="00A140F2"/>
    <w:rsid w:val="00A140FF"/>
    <w:rsid w:val="00A14169"/>
    <w:rsid w:val="00A14180"/>
    <w:rsid w:val="00A141A5"/>
    <w:rsid w:val="00A141D0"/>
    <w:rsid w:val="00A141D1"/>
    <w:rsid w:val="00A14263"/>
    <w:rsid w:val="00A14280"/>
    <w:rsid w:val="00A14288"/>
    <w:rsid w:val="00A142C5"/>
    <w:rsid w:val="00A14380"/>
    <w:rsid w:val="00A143BD"/>
    <w:rsid w:val="00A143CC"/>
    <w:rsid w:val="00A143E5"/>
    <w:rsid w:val="00A1442D"/>
    <w:rsid w:val="00A1444C"/>
    <w:rsid w:val="00A1447B"/>
    <w:rsid w:val="00A14486"/>
    <w:rsid w:val="00A1448E"/>
    <w:rsid w:val="00A14492"/>
    <w:rsid w:val="00A144AC"/>
    <w:rsid w:val="00A144C6"/>
    <w:rsid w:val="00A144CB"/>
    <w:rsid w:val="00A144F0"/>
    <w:rsid w:val="00A144FA"/>
    <w:rsid w:val="00A14506"/>
    <w:rsid w:val="00A1450A"/>
    <w:rsid w:val="00A145B1"/>
    <w:rsid w:val="00A145B3"/>
    <w:rsid w:val="00A145C0"/>
    <w:rsid w:val="00A145E3"/>
    <w:rsid w:val="00A145E7"/>
    <w:rsid w:val="00A145E9"/>
    <w:rsid w:val="00A145F8"/>
    <w:rsid w:val="00A14635"/>
    <w:rsid w:val="00A14656"/>
    <w:rsid w:val="00A1465B"/>
    <w:rsid w:val="00A1468C"/>
    <w:rsid w:val="00A146B1"/>
    <w:rsid w:val="00A146C1"/>
    <w:rsid w:val="00A14704"/>
    <w:rsid w:val="00A1472F"/>
    <w:rsid w:val="00A14736"/>
    <w:rsid w:val="00A1475C"/>
    <w:rsid w:val="00A14763"/>
    <w:rsid w:val="00A14774"/>
    <w:rsid w:val="00A1479A"/>
    <w:rsid w:val="00A147BE"/>
    <w:rsid w:val="00A147E8"/>
    <w:rsid w:val="00A14808"/>
    <w:rsid w:val="00A14810"/>
    <w:rsid w:val="00A1481C"/>
    <w:rsid w:val="00A14828"/>
    <w:rsid w:val="00A1482F"/>
    <w:rsid w:val="00A1483B"/>
    <w:rsid w:val="00A14897"/>
    <w:rsid w:val="00A148C6"/>
    <w:rsid w:val="00A14900"/>
    <w:rsid w:val="00A14907"/>
    <w:rsid w:val="00A1490D"/>
    <w:rsid w:val="00A14924"/>
    <w:rsid w:val="00A149E1"/>
    <w:rsid w:val="00A14A0C"/>
    <w:rsid w:val="00A14A38"/>
    <w:rsid w:val="00A14A3D"/>
    <w:rsid w:val="00A14A48"/>
    <w:rsid w:val="00A14A72"/>
    <w:rsid w:val="00A14A76"/>
    <w:rsid w:val="00A14A80"/>
    <w:rsid w:val="00A14AB9"/>
    <w:rsid w:val="00A14B84"/>
    <w:rsid w:val="00A14B86"/>
    <w:rsid w:val="00A14B88"/>
    <w:rsid w:val="00A14B9E"/>
    <w:rsid w:val="00A14BA5"/>
    <w:rsid w:val="00A14BE3"/>
    <w:rsid w:val="00A14BE7"/>
    <w:rsid w:val="00A14BEC"/>
    <w:rsid w:val="00A14C08"/>
    <w:rsid w:val="00A14C1E"/>
    <w:rsid w:val="00A14C3C"/>
    <w:rsid w:val="00A14C69"/>
    <w:rsid w:val="00A14C7E"/>
    <w:rsid w:val="00A14C90"/>
    <w:rsid w:val="00A14D1E"/>
    <w:rsid w:val="00A14D44"/>
    <w:rsid w:val="00A14D4B"/>
    <w:rsid w:val="00A14D63"/>
    <w:rsid w:val="00A14D7C"/>
    <w:rsid w:val="00A14DA8"/>
    <w:rsid w:val="00A14DBD"/>
    <w:rsid w:val="00A14DF0"/>
    <w:rsid w:val="00A14E60"/>
    <w:rsid w:val="00A14E8D"/>
    <w:rsid w:val="00A14F1F"/>
    <w:rsid w:val="00A14F3D"/>
    <w:rsid w:val="00A14F55"/>
    <w:rsid w:val="00A14F8F"/>
    <w:rsid w:val="00A14FA6"/>
    <w:rsid w:val="00A14FD2"/>
    <w:rsid w:val="00A1507C"/>
    <w:rsid w:val="00A150A7"/>
    <w:rsid w:val="00A150D4"/>
    <w:rsid w:val="00A15125"/>
    <w:rsid w:val="00A15136"/>
    <w:rsid w:val="00A15137"/>
    <w:rsid w:val="00A15158"/>
    <w:rsid w:val="00A15190"/>
    <w:rsid w:val="00A151A2"/>
    <w:rsid w:val="00A151C0"/>
    <w:rsid w:val="00A151C3"/>
    <w:rsid w:val="00A151D0"/>
    <w:rsid w:val="00A1521F"/>
    <w:rsid w:val="00A15287"/>
    <w:rsid w:val="00A152B3"/>
    <w:rsid w:val="00A15316"/>
    <w:rsid w:val="00A1533F"/>
    <w:rsid w:val="00A15369"/>
    <w:rsid w:val="00A15395"/>
    <w:rsid w:val="00A153A4"/>
    <w:rsid w:val="00A153D8"/>
    <w:rsid w:val="00A1541D"/>
    <w:rsid w:val="00A15437"/>
    <w:rsid w:val="00A15482"/>
    <w:rsid w:val="00A154BB"/>
    <w:rsid w:val="00A154E0"/>
    <w:rsid w:val="00A15540"/>
    <w:rsid w:val="00A15555"/>
    <w:rsid w:val="00A15593"/>
    <w:rsid w:val="00A155A0"/>
    <w:rsid w:val="00A155AF"/>
    <w:rsid w:val="00A155BE"/>
    <w:rsid w:val="00A155D2"/>
    <w:rsid w:val="00A155D8"/>
    <w:rsid w:val="00A155FF"/>
    <w:rsid w:val="00A1560B"/>
    <w:rsid w:val="00A1564E"/>
    <w:rsid w:val="00A15667"/>
    <w:rsid w:val="00A1566F"/>
    <w:rsid w:val="00A15670"/>
    <w:rsid w:val="00A1571C"/>
    <w:rsid w:val="00A15745"/>
    <w:rsid w:val="00A157D0"/>
    <w:rsid w:val="00A157FC"/>
    <w:rsid w:val="00A1580B"/>
    <w:rsid w:val="00A1580F"/>
    <w:rsid w:val="00A15810"/>
    <w:rsid w:val="00A15851"/>
    <w:rsid w:val="00A15855"/>
    <w:rsid w:val="00A1585E"/>
    <w:rsid w:val="00A1587D"/>
    <w:rsid w:val="00A1589A"/>
    <w:rsid w:val="00A158A5"/>
    <w:rsid w:val="00A158A9"/>
    <w:rsid w:val="00A158BE"/>
    <w:rsid w:val="00A158CE"/>
    <w:rsid w:val="00A158E3"/>
    <w:rsid w:val="00A158E9"/>
    <w:rsid w:val="00A1590B"/>
    <w:rsid w:val="00A15927"/>
    <w:rsid w:val="00A15938"/>
    <w:rsid w:val="00A1593B"/>
    <w:rsid w:val="00A15943"/>
    <w:rsid w:val="00A15969"/>
    <w:rsid w:val="00A15983"/>
    <w:rsid w:val="00A159E6"/>
    <w:rsid w:val="00A15A10"/>
    <w:rsid w:val="00A15A11"/>
    <w:rsid w:val="00A15A26"/>
    <w:rsid w:val="00A15A73"/>
    <w:rsid w:val="00A15A7E"/>
    <w:rsid w:val="00A15A82"/>
    <w:rsid w:val="00A15A9F"/>
    <w:rsid w:val="00A15ADE"/>
    <w:rsid w:val="00A15B39"/>
    <w:rsid w:val="00A15B6E"/>
    <w:rsid w:val="00A15B83"/>
    <w:rsid w:val="00A15B8B"/>
    <w:rsid w:val="00A15B94"/>
    <w:rsid w:val="00A15BC4"/>
    <w:rsid w:val="00A15BCC"/>
    <w:rsid w:val="00A15C2D"/>
    <w:rsid w:val="00A15C5A"/>
    <w:rsid w:val="00A15C61"/>
    <w:rsid w:val="00A15C67"/>
    <w:rsid w:val="00A15CAA"/>
    <w:rsid w:val="00A15CF0"/>
    <w:rsid w:val="00A15CFF"/>
    <w:rsid w:val="00A15D07"/>
    <w:rsid w:val="00A15D3D"/>
    <w:rsid w:val="00A15D40"/>
    <w:rsid w:val="00A15D49"/>
    <w:rsid w:val="00A15D4C"/>
    <w:rsid w:val="00A15D9C"/>
    <w:rsid w:val="00A15DA9"/>
    <w:rsid w:val="00A15DD7"/>
    <w:rsid w:val="00A15DDF"/>
    <w:rsid w:val="00A15DFC"/>
    <w:rsid w:val="00A15E0C"/>
    <w:rsid w:val="00A15E1A"/>
    <w:rsid w:val="00A15E2E"/>
    <w:rsid w:val="00A15E82"/>
    <w:rsid w:val="00A15E8C"/>
    <w:rsid w:val="00A15E9D"/>
    <w:rsid w:val="00A15EB3"/>
    <w:rsid w:val="00A15F0A"/>
    <w:rsid w:val="00A15F0F"/>
    <w:rsid w:val="00A15F7E"/>
    <w:rsid w:val="00A15F86"/>
    <w:rsid w:val="00A15F8C"/>
    <w:rsid w:val="00A15FBE"/>
    <w:rsid w:val="00A15FD1"/>
    <w:rsid w:val="00A15FD6"/>
    <w:rsid w:val="00A16010"/>
    <w:rsid w:val="00A1602E"/>
    <w:rsid w:val="00A16078"/>
    <w:rsid w:val="00A160AC"/>
    <w:rsid w:val="00A160AE"/>
    <w:rsid w:val="00A160B9"/>
    <w:rsid w:val="00A160D0"/>
    <w:rsid w:val="00A160DB"/>
    <w:rsid w:val="00A16101"/>
    <w:rsid w:val="00A16105"/>
    <w:rsid w:val="00A1617D"/>
    <w:rsid w:val="00A161A5"/>
    <w:rsid w:val="00A161B2"/>
    <w:rsid w:val="00A161BD"/>
    <w:rsid w:val="00A16265"/>
    <w:rsid w:val="00A1628F"/>
    <w:rsid w:val="00A162A9"/>
    <w:rsid w:val="00A162D9"/>
    <w:rsid w:val="00A1630C"/>
    <w:rsid w:val="00A16328"/>
    <w:rsid w:val="00A1632F"/>
    <w:rsid w:val="00A16370"/>
    <w:rsid w:val="00A163AC"/>
    <w:rsid w:val="00A163D3"/>
    <w:rsid w:val="00A163FE"/>
    <w:rsid w:val="00A16439"/>
    <w:rsid w:val="00A16447"/>
    <w:rsid w:val="00A1645A"/>
    <w:rsid w:val="00A164B9"/>
    <w:rsid w:val="00A164BB"/>
    <w:rsid w:val="00A164E8"/>
    <w:rsid w:val="00A164EA"/>
    <w:rsid w:val="00A16502"/>
    <w:rsid w:val="00A16527"/>
    <w:rsid w:val="00A16535"/>
    <w:rsid w:val="00A16547"/>
    <w:rsid w:val="00A16558"/>
    <w:rsid w:val="00A1655F"/>
    <w:rsid w:val="00A16575"/>
    <w:rsid w:val="00A165F7"/>
    <w:rsid w:val="00A1665B"/>
    <w:rsid w:val="00A1668C"/>
    <w:rsid w:val="00A166D2"/>
    <w:rsid w:val="00A166DC"/>
    <w:rsid w:val="00A166F1"/>
    <w:rsid w:val="00A16747"/>
    <w:rsid w:val="00A16749"/>
    <w:rsid w:val="00A1674C"/>
    <w:rsid w:val="00A1676D"/>
    <w:rsid w:val="00A1677A"/>
    <w:rsid w:val="00A167AA"/>
    <w:rsid w:val="00A167B2"/>
    <w:rsid w:val="00A167DF"/>
    <w:rsid w:val="00A167E1"/>
    <w:rsid w:val="00A1680C"/>
    <w:rsid w:val="00A16811"/>
    <w:rsid w:val="00A1681E"/>
    <w:rsid w:val="00A16875"/>
    <w:rsid w:val="00A16891"/>
    <w:rsid w:val="00A168AE"/>
    <w:rsid w:val="00A168C3"/>
    <w:rsid w:val="00A168D2"/>
    <w:rsid w:val="00A1698F"/>
    <w:rsid w:val="00A169B0"/>
    <w:rsid w:val="00A169C9"/>
    <w:rsid w:val="00A169D3"/>
    <w:rsid w:val="00A169D9"/>
    <w:rsid w:val="00A16A26"/>
    <w:rsid w:val="00A16A51"/>
    <w:rsid w:val="00A16A64"/>
    <w:rsid w:val="00A16A7D"/>
    <w:rsid w:val="00A16A82"/>
    <w:rsid w:val="00A16AD4"/>
    <w:rsid w:val="00A16AEA"/>
    <w:rsid w:val="00A16AF8"/>
    <w:rsid w:val="00A16B31"/>
    <w:rsid w:val="00A16B77"/>
    <w:rsid w:val="00A16BA6"/>
    <w:rsid w:val="00A16BB3"/>
    <w:rsid w:val="00A16BE8"/>
    <w:rsid w:val="00A16BF8"/>
    <w:rsid w:val="00A16C02"/>
    <w:rsid w:val="00A16C07"/>
    <w:rsid w:val="00A16C1B"/>
    <w:rsid w:val="00A16C1C"/>
    <w:rsid w:val="00A16C21"/>
    <w:rsid w:val="00A16C5C"/>
    <w:rsid w:val="00A16C81"/>
    <w:rsid w:val="00A16CA1"/>
    <w:rsid w:val="00A16CF7"/>
    <w:rsid w:val="00A16D47"/>
    <w:rsid w:val="00A16D4E"/>
    <w:rsid w:val="00A16D4F"/>
    <w:rsid w:val="00A16D5A"/>
    <w:rsid w:val="00A16D78"/>
    <w:rsid w:val="00A16D8C"/>
    <w:rsid w:val="00A16DA2"/>
    <w:rsid w:val="00A16DAC"/>
    <w:rsid w:val="00A16DAD"/>
    <w:rsid w:val="00A16DCA"/>
    <w:rsid w:val="00A16DE2"/>
    <w:rsid w:val="00A16DE7"/>
    <w:rsid w:val="00A16E22"/>
    <w:rsid w:val="00A16E35"/>
    <w:rsid w:val="00A16E5C"/>
    <w:rsid w:val="00A16E9B"/>
    <w:rsid w:val="00A16EC9"/>
    <w:rsid w:val="00A16F58"/>
    <w:rsid w:val="00A16F7C"/>
    <w:rsid w:val="00A16FA6"/>
    <w:rsid w:val="00A16FB5"/>
    <w:rsid w:val="00A16FBC"/>
    <w:rsid w:val="00A1702F"/>
    <w:rsid w:val="00A17057"/>
    <w:rsid w:val="00A1705E"/>
    <w:rsid w:val="00A17064"/>
    <w:rsid w:val="00A17070"/>
    <w:rsid w:val="00A1708E"/>
    <w:rsid w:val="00A17092"/>
    <w:rsid w:val="00A170C3"/>
    <w:rsid w:val="00A17120"/>
    <w:rsid w:val="00A1712A"/>
    <w:rsid w:val="00A17160"/>
    <w:rsid w:val="00A17189"/>
    <w:rsid w:val="00A1719C"/>
    <w:rsid w:val="00A171B0"/>
    <w:rsid w:val="00A17221"/>
    <w:rsid w:val="00A1726C"/>
    <w:rsid w:val="00A17272"/>
    <w:rsid w:val="00A17277"/>
    <w:rsid w:val="00A172AA"/>
    <w:rsid w:val="00A172C4"/>
    <w:rsid w:val="00A172D1"/>
    <w:rsid w:val="00A172D2"/>
    <w:rsid w:val="00A172F5"/>
    <w:rsid w:val="00A1733C"/>
    <w:rsid w:val="00A1738A"/>
    <w:rsid w:val="00A173AE"/>
    <w:rsid w:val="00A17404"/>
    <w:rsid w:val="00A1740A"/>
    <w:rsid w:val="00A17426"/>
    <w:rsid w:val="00A1742D"/>
    <w:rsid w:val="00A17455"/>
    <w:rsid w:val="00A17479"/>
    <w:rsid w:val="00A174A9"/>
    <w:rsid w:val="00A174DF"/>
    <w:rsid w:val="00A174F7"/>
    <w:rsid w:val="00A17526"/>
    <w:rsid w:val="00A17541"/>
    <w:rsid w:val="00A17566"/>
    <w:rsid w:val="00A1756C"/>
    <w:rsid w:val="00A1758C"/>
    <w:rsid w:val="00A175F9"/>
    <w:rsid w:val="00A17608"/>
    <w:rsid w:val="00A17639"/>
    <w:rsid w:val="00A17661"/>
    <w:rsid w:val="00A17681"/>
    <w:rsid w:val="00A17692"/>
    <w:rsid w:val="00A176BC"/>
    <w:rsid w:val="00A176CA"/>
    <w:rsid w:val="00A176E6"/>
    <w:rsid w:val="00A1771F"/>
    <w:rsid w:val="00A17724"/>
    <w:rsid w:val="00A17737"/>
    <w:rsid w:val="00A17748"/>
    <w:rsid w:val="00A17758"/>
    <w:rsid w:val="00A17795"/>
    <w:rsid w:val="00A177BA"/>
    <w:rsid w:val="00A177D9"/>
    <w:rsid w:val="00A177DA"/>
    <w:rsid w:val="00A177FC"/>
    <w:rsid w:val="00A17806"/>
    <w:rsid w:val="00A17829"/>
    <w:rsid w:val="00A178F3"/>
    <w:rsid w:val="00A178F9"/>
    <w:rsid w:val="00A17925"/>
    <w:rsid w:val="00A1792F"/>
    <w:rsid w:val="00A179AD"/>
    <w:rsid w:val="00A179AF"/>
    <w:rsid w:val="00A179CC"/>
    <w:rsid w:val="00A17A1A"/>
    <w:rsid w:val="00A17A44"/>
    <w:rsid w:val="00A17A4F"/>
    <w:rsid w:val="00A17ACC"/>
    <w:rsid w:val="00A17AF4"/>
    <w:rsid w:val="00A17B07"/>
    <w:rsid w:val="00A17B32"/>
    <w:rsid w:val="00A17B57"/>
    <w:rsid w:val="00A17B67"/>
    <w:rsid w:val="00A17B72"/>
    <w:rsid w:val="00A17B74"/>
    <w:rsid w:val="00A17B9D"/>
    <w:rsid w:val="00A17BB2"/>
    <w:rsid w:val="00A17BB7"/>
    <w:rsid w:val="00A17BBF"/>
    <w:rsid w:val="00A17BC9"/>
    <w:rsid w:val="00A17BDC"/>
    <w:rsid w:val="00A17BE0"/>
    <w:rsid w:val="00A17BED"/>
    <w:rsid w:val="00A17C08"/>
    <w:rsid w:val="00A17C4F"/>
    <w:rsid w:val="00A17CB4"/>
    <w:rsid w:val="00A17D10"/>
    <w:rsid w:val="00A17D17"/>
    <w:rsid w:val="00A17D4B"/>
    <w:rsid w:val="00A17D8E"/>
    <w:rsid w:val="00A17DB2"/>
    <w:rsid w:val="00A17DBD"/>
    <w:rsid w:val="00A17DCC"/>
    <w:rsid w:val="00A17DD1"/>
    <w:rsid w:val="00A17DFC"/>
    <w:rsid w:val="00A17E36"/>
    <w:rsid w:val="00A17E40"/>
    <w:rsid w:val="00A17E77"/>
    <w:rsid w:val="00A17E81"/>
    <w:rsid w:val="00A17EB0"/>
    <w:rsid w:val="00A17ECD"/>
    <w:rsid w:val="00A17EE3"/>
    <w:rsid w:val="00A17F2D"/>
    <w:rsid w:val="00A17F72"/>
    <w:rsid w:val="00A17F7E"/>
    <w:rsid w:val="00A17F8B"/>
    <w:rsid w:val="00A17FD1"/>
    <w:rsid w:val="00A17FD5"/>
    <w:rsid w:val="00A17FEE"/>
    <w:rsid w:val="00A20008"/>
    <w:rsid w:val="00A20061"/>
    <w:rsid w:val="00A20077"/>
    <w:rsid w:val="00A200FC"/>
    <w:rsid w:val="00A20100"/>
    <w:rsid w:val="00A2012E"/>
    <w:rsid w:val="00A20146"/>
    <w:rsid w:val="00A201A2"/>
    <w:rsid w:val="00A201B4"/>
    <w:rsid w:val="00A201D7"/>
    <w:rsid w:val="00A201DA"/>
    <w:rsid w:val="00A20218"/>
    <w:rsid w:val="00A2022B"/>
    <w:rsid w:val="00A2023D"/>
    <w:rsid w:val="00A202B2"/>
    <w:rsid w:val="00A202B8"/>
    <w:rsid w:val="00A202C1"/>
    <w:rsid w:val="00A2034D"/>
    <w:rsid w:val="00A2035A"/>
    <w:rsid w:val="00A2038C"/>
    <w:rsid w:val="00A2039B"/>
    <w:rsid w:val="00A2039F"/>
    <w:rsid w:val="00A203B1"/>
    <w:rsid w:val="00A203D1"/>
    <w:rsid w:val="00A20429"/>
    <w:rsid w:val="00A2043A"/>
    <w:rsid w:val="00A2044A"/>
    <w:rsid w:val="00A20459"/>
    <w:rsid w:val="00A20479"/>
    <w:rsid w:val="00A2047A"/>
    <w:rsid w:val="00A204B1"/>
    <w:rsid w:val="00A204BD"/>
    <w:rsid w:val="00A204C8"/>
    <w:rsid w:val="00A204E6"/>
    <w:rsid w:val="00A204F7"/>
    <w:rsid w:val="00A20529"/>
    <w:rsid w:val="00A20594"/>
    <w:rsid w:val="00A205BB"/>
    <w:rsid w:val="00A205C3"/>
    <w:rsid w:val="00A205E7"/>
    <w:rsid w:val="00A205F1"/>
    <w:rsid w:val="00A20614"/>
    <w:rsid w:val="00A20619"/>
    <w:rsid w:val="00A20699"/>
    <w:rsid w:val="00A206B9"/>
    <w:rsid w:val="00A206E5"/>
    <w:rsid w:val="00A206E9"/>
    <w:rsid w:val="00A206F0"/>
    <w:rsid w:val="00A20764"/>
    <w:rsid w:val="00A2079B"/>
    <w:rsid w:val="00A207B2"/>
    <w:rsid w:val="00A207F4"/>
    <w:rsid w:val="00A20829"/>
    <w:rsid w:val="00A2082A"/>
    <w:rsid w:val="00A20832"/>
    <w:rsid w:val="00A2086D"/>
    <w:rsid w:val="00A20876"/>
    <w:rsid w:val="00A208B1"/>
    <w:rsid w:val="00A20921"/>
    <w:rsid w:val="00A20927"/>
    <w:rsid w:val="00A20983"/>
    <w:rsid w:val="00A209B8"/>
    <w:rsid w:val="00A209CB"/>
    <w:rsid w:val="00A20A05"/>
    <w:rsid w:val="00A20A51"/>
    <w:rsid w:val="00A20A6C"/>
    <w:rsid w:val="00A20A6F"/>
    <w:rsid w:val="00A20A78"/>
    <w:rsid w:val="00A20A86"/>
    <w:rsid w:val="00A20A99"/>
    <w:rsid w:val="00A20AC8"/>
    <w:rsid w:val="00A20B27"/>
    <w:rsid w:val="00A20B44"/>
    <w:rsid w:val="00A20B5A"/>
    <w:rsid w:val="00A20B7A"/>
    <w:rsid w:val="00A20B7C"/>
    <w:rsid w:val="00A20B84"/>
    <w:rsid w:val="00A20B9F"/>
    <w:rsid w:val="00A20C1C"/>
    <w:rsid w:val="00A20C30"/>
    <w:rsid w:val="00A20CA3"/>
    <w:rsid w:val="00A20CC3"/>
    <w:rsid w:val="00A20CDB"/>
    <w:rsid w:val="00A20CDD"/>
    <w:rsid w:val="00A20CF0"/>
    <w:rsid w:val="00A20D8F"/>
    <w:rsid w:val="00A20DE8"/>
    <w:rsid w:val="00A20DFD"/>
    <w:rsid w:val="00A20E40"/>
    <w:rsid w:val="00A20EAE"/>
    <w:rsid w:val="00A20EBE"/>
    <w:rsid w:val="00A20EC2"/>
    <w:rsid w:val="00A20F2B"/>
    <w:rsid w:val="00A20F2F"/>
    <w:rsid w:val="00A20F39"/>
    <w:rsid w:val="00A20F3E"/>
    <w:rsid w:val="00A20F7C"/>
    <w:rsid w:val="00A20F9B"/>
    <w:rsid w:val="00A20F9E"/>
    <w:rsid w:val="00A20FA2"/>
    <w:rsid w:val="00A20FC2"/>
    <w:rsid w:val="00A21005"/>
    <w:rsid w:val="00A21027"/>
    <w:rsid w:val="00A2105B"/>
    <w:rsid w:val="00A210A1"/>
    <w:rsid w:val="00A21163"/>
    <w:rsid w:val="00A21188"/>
    <w:rsid w:val="00A211ED"/>
    <w:rsid w:val="00A211F6"/>
    <w:rsid w:val="00A211F9"/>
    <w:rsid w:val="00A21206"/>
    <w:rsid w:val="00A2124E"/>
    <w:rsid w:val="00A2126A"/>
    <w:rsid w:val="00A2127D"/>
    <w:rsid w:val="00A21299"/>
    <w:rsid w:val="00A212AC"/>
    <w:rsid w:val="00A212BD"/>
    <w:rsid w:val="00A212D3"/>
    <w:rsid w:val="00A212D5"/>
    <w:rsid w:val="00A212EF"/>
    <w:rsid w:val="00A2130E"/>
    <w:rsid w:val="00A2133C"/>
    <w:rsid w:val="00A21370"/>
    <w:rsid w:val="00A213B5"/>
    <w:rsid w:val="00A213CD"/>
    <w:rsid w:val="00A213DC"/>
    <w:rsid w:val="00A213E8"/>
    <w:rsid w:val="00A213F6"/>
    <w:rsid w:val="00A2140D"/>
    <w:rsid w:val="00A21423"/>
    <w:rsid w:val="00A21435"/>
    <w:rsid w:val="00A21453"/>
    <w:rsid w:val="00A21481"/>
    <w:rsid w:val="00A214E0"/>
    <w:rsid w:val="00A214FA"/>
    <w:rsid w:val="00A21580"/>
    <w:rsid w:val="00A215B8"/>
    <w:rsid w:val="00A215D4"/>
    <w:rsid w:val="00A2160E"/>
    <w:rsid w:val="00A21637"/>
    <w:rsid w:val="00A21647"/>
    <w:rsid w:val="00A21654"/>
    <w:rsid w:val="00A21658"/>
    <w:rsid w:val="00A216B5"/>
    <w:rsid w:val="00A216C1"/>
    <w:rsid w:val="00A216DC"/>
    <w:rsid w:val="00A21790"/>
    <w:rsid w:val="00A217B6"/>
    <w:rsid w:val="00A217BA"/>
    <w:rsid w:val="00A217E8"/>
    <w:rsid w:val="00A21817"/>
    <w:rsid w:val="00A21818"/>
    <w:rsid w:val="00A21848"/>
    <w:rsid w:val="00A2184E"/>
    <w:rsid w:val="00A2187D"/>
    <w:rsid w:val="00A218D1"/>
    <w:rsid w:val="00A218EB"/>
    <w:rsid w:val="00A21967"/>
    <w:rsid w:val="00A21985"/>
    <w:rsid w:val="00A219AE"/>
    <w:rsid w:val="00A219E9"/>
    <w:rsid w:val="00A21A14"/>
    <w:rsid w:val="00A21A7D"/>
    <w:rsid w:val="00A21A8F"/>
    <w:rsid w:val="00A21B00"/>
    <w:rsid w:val="00A21B5E"/>
    <w:rsid w:val="00A21B62"/>
    <w:rsid w:val="00A21B88"/>
    <w:rsid w:val="00A21B94"/>
    <w:rsid w:val="00A21BE3"/>
    <w:rsid w:val="00A21C07"/>
    <w:rsid w:val="00A21C19"/>
    <w:rsid w:val="00A21C1D"/>
    <w:rsid w:val="00A21C41"/>
    <w:rsid w:val="00A21C6C"/>
    <w:rsid w:val="00A21CC0"/>
    <w:rsid w:val="00A21CF9"/>
    <w:rsid w:val="00A21D4A"/>
    <w:rsid w:val="00A21D5B"/>
    <w:rsid w:val="00A21DA1"/>
    <w:rsid w:val="00A21DBF"/>
    <w:rsid w:val="00A21DCC"/>
    <w:rsid w:val="00A21DE9"/>
    <w:rsid w:val="00A21E0E"/>
    <w:rsid w:val="00A21E48"/>
    <w:rsid w:val="00A21E52"/>
    <w:rsid w:val="00A21EB7"/>
    <w:rsid w:val="00A21EBB"/>
    <w:rsid w:val="00A21F19"/>
    <w:rsid w:val="00A21F1D"/>
    <w:rsid w:val="00A21FB8"/>
    <w:rsid w:val="00A21FC5"/>
    <w:rsid w:val="00A21FD6"/>
    <w:rsid w:val="00A21FEF"/>
    <w:rsid w:val="00A22012"/>
    <w:rsid w:val="00A2201E"/>
    <w:rsid w:val="00A2208D"/>
    <w:rsid w:val="00A2209B"/>
    <w:rsid w:val="00A22102"/>
    <w:rsid w:val="00A22112"/>
    <w:rsid w:val="00A22151"/>
    <w:rsid w:val="00A22154"/>
    <w:rsid w:val="00A2218F"/>
    <w:rsid w:val="00A221B6"/>
    <w:rsid w:val="00A221BC"/>
    <w:rsid w:val="00A221CA"/>
    <w:rsid w:val="00A221CD"/>
    <w:rsid w:val="00A2220C"/>
    <w:rsid w:val="00A2220F"/>
    <w:rsid w:val="00A22217"/>
    <w:rsid w:val="00A22218"/>
    <w:rsid w:val="00A22234"/>
    <w:rsid w:val="00A22251"/>
    <w:rsid w:val="00A22282"/>
    <w:rsid w:val="00A2229D"/>
    <w:rsid w:val="00A222AB"/>
    <w:rsid w:val="00A222BA"/>
    <w:rsid w:val="00A222D3"/>
    <w:rsid w:val="00A222E7"/>
    <w:rsid w:val="00A22331"/>
    <w:rsid w:val="00A22337"/>
    <w:rsid w:val="00A22357"/>
    <w:rsid w:val="00A2235A"/>
    <w:rsid w:val="00A22395"/>
    <w:rsid w:val="00A223B8"/>
    <w:rsid w:val="00A223CC"/>
    <w:rsid w:val="00A223D4"/>
    <w:rsid w:val="00A223D5"/>
    <w:rsid w:val="00A223F5"/>
    <w:rsid w:val="00A22425"/>
    <w:rsid w:val="00A22477"/>
    <w:rsid w:val="00A22502"/>
    <w:rsid w:val="00A22552"/>
    <w:rsid w:val="00A22586"/>
    <w:rsid w:val="00A2258B"/>
    <w:rsid w:val="00A225B9"/>
    <w:rsid w:val="00A225C5"/>
    <w:rsid w:val="00A225DC"/>
    <w:rsid w:val="00A22608"/>
    <w:rsid w:val="00A2261B"/>
    <w:rsid w:val="00A2261D"/>
    <w:rsid w:val="00A2262D"/>
    <w:rsid w:val="00A2263A"/>
    <w:rsid w:val="00A22642"/>
    <w:rsid w:val="00A2265D"/>
    <w:rsid w:val="00A226B5"/>
    <w:rsid w:val="00A226C8"/>
    <w:rsid w:val="00A226CB"/>
    <w:rsid w:val="00A22761"/>
    <w:rsid w:val="00A22779"/>
    <w:rsid w:val="00A2279E"/>
    <w:rsid w:val="00A2283D"/>
    <w:rsid w:val="00A22844"/>
    <w:rsid w:val="00A2284B"/>
    <w:rsid w:val="00A22854"/>
    <w:rsid w:val="00A22864"/>
    <w:rsid w:val="00A22879"/>
    <w:rsid w:val="00A22888"/>
    <w:rsid w:val="00A22894"/>
    <w:rsid w:val="00A228F1"/>
    <w:rsid w:val="00A228FF"/>
    <w:rsid w:val="00A22902"/>
    <w:rsid w:val="00A22917"/>
    <w:rsid w:val="00A2294D"/>
    <w:rsid w:val="00A2297A"/>
    <w:rsid w:val="00A2299C"/>
    <w:rsid w:val="00A229C0"/>
    <w:rsid w:val="00A229FC"/>
    <w:rsid w:val="00A229FE"/>
    <w:rsid w:val="00A22A4A"/>
    <w:rsid w:val="00A22A79"/>
    <w:rsid w:val="00A22A7B"/>
    <w:rsid w:val="00A22A80"/>
    <w:rsid w:val="00A22A96"/>
    <w:rsid w:val="00A22A98"/>
    <w:rsid w:val="00A22ACA"/>
    <w:rsid w:val="00A22AFD"/>
    <w:rsid w:val="00A22B04"/>
    <w:rsid w:val="00A22B21"/>
    <w:rsid w:val="00A22B3C"/>
    <w:rsid w:val="00A22B58"/>
    <w:rsid w:val="00A22B8E"/>
    <w:rsid w:val="00A22B9B"/>
    <w:rsid w:val="00A22BAC"/>
    <w:rsid w:val="00A22BD0"/>
    <w:rsid w:val="00A22BD6"/>
    <w:rsid w:val="00A22BE8"/>
    <w:rsid w:val="00A22BEF"/>
    <w:rsid w:val="00A22C13"/>
    <w:rsid w:val="00A22C1F"/>
    <w:rsid w:val="00A22C29"/>
    <w:rsid w:val="00A22C2C"/>
    <w:rsid w:val="00A22C33"/>
    <w:rsid w:val="00A22C4D"/>
    <w:rsid w:val="00A22C7A"/>
    <w:rsid w:val="00A22CA2"/>
    <w:rsid w:val="00A22CAB"/>
    <w:rsid w:val="00A22CAF"/>
    <w:rsid w:val="00A22CB8"/>
    <w:rsid w:val="00A22CCC"/>
    <w:rsid w:val="00A22CFE"/>
    <w:rsid w:val="00A22D28"/>
    <w:rsid w:val="00A22D72"/>
    <w:rsid w:val="00A22D9D"/>
    <w:rsid w:val="00A22DA1"/>
    <w:rsid w:val="00A22DAB"/>
    <w:rsid w:val="00A22DE0"/>
    <w:rsid w:val="00A22E16"/>
    <w:rsid w:val="00A22E8A"/>
    <w:rsid w:val="00A22EA3"/>
    <w:rsid w:val="00A22EAC"/>
    <w:rsid w:val="00A22EAD"/>
    <w:rsid w:val="00A22EB2"/>
    <w:rsid w:val="00A22EC4"/>
    <w:rsid w:val="00A22F02"/>
    <w:rsid w:val="00A22F08"/>
    <w:rsid w:val="00A22F0B"/>
    <w:rsid w:val="00A22F4E"/>
    <w:rsid w:val="00A22F85"/>
    <w:rsid w:val="00A22F8A"/>
    <w:rsid w:val="00A22FCF"/>
    <w:rsid w:val="00A22FF4"/>
    <w:rsid w:val="00A22FF7"/>
    <w:rsid w:val="00A23064"/>
    <w:rsid w:val="00A2306C"/>
    <w:rsid w:val="00A230DD"/>
    <w:rsid w:val="00A230E0"/>
    <w:rsid w:val="00A230E5"/>
    <w:rsid w:val="00A23119"/>
    <w:rsid w:val="00A23123"/>
    <w:rsid w:val="00A2314C"/>
    <w:rsid w:val="00A23158"/>
    <w:rsid w:val="00A2315D"/>
    <w:rsid w:val="00A23181"/>
    <w:rsid w:val="00A231D9"/>
    <w:rsid w:val="00A2322E"/>
    <w:rsid w:val="00A23230"/>
    <w:rsid w:val="00A2326E"/>
    <w:rsid w:val="00A232B5"/>
    <w:rsid w:val="00A232EA"/>
    <w:rsid w:val="00A232EB"/>
    <w:rsid w:val="00A232F0"/>
    <w:rsid w:val="00A2330C"/>
    <w:rsid w:val="00A23317"/>
    <w:rsid w:val="00A23365"/>
    <w:rsid w:val="00A2337A"/>
    <w:rsid w:val="00A2339C"/>
    <w:rsid w:val="00A233AE"/>
    <w:rsid w:val="00A233CA"/>
    <w:rsid w:val="00A23405"/>
    <w:rsid w:val="00A2346B"/>
    <w:rsid w:val="00A2346D"/>
    <w:rsid w:val="00A2349F"/>
    <w:rsid w:val="00A234EC"/>
    <w:rsid w:val="00A234FA"/>
    <w:rsid w:val="00A23501"/>
    <w:rsid w:val="00A23503"/>
    <w:rsid w:val="00A23511"/>
    <w:rsid w:val="00A2351A"/>
    <w:rsid w:val="00A23548"/>
    <w:rsid w:val="00A2358A"/>
    <w:rsid w:val="00A235AF"/>
    <w:rsid w:val="00A235B1"/>
    <w:rsid w:val="00A23610"/>
    <w:rsid w:val="00A2363A"/>
    <w:rsid w:val="00A2364B"/>
    <w:rsid w:val="00A2365D"/>
    <w:rsid w:val="00A23672"/>
    <w:rsid w:val="00A23680"/>
    <w:rsid w:val="00A2368B"/>
    <w:rsid w:val="00A2369A"/>
    <w:rsid w:val="00A236AC"/>
    <w:rsid w:val="00A236C0"/>
    <w:rsid w:val="00A2370B"/>
    <w:rsid w:val="00A2372D"/>
    <w:rsid w:val="00A23741"/>
    <w:rsid w:val="00A23762"/>
    <w:rsid w:val="00A2380D"/>
    <w:rsid w:val="00A2384D"/>
    <w:rsid w:val="00A23899"/>
    <w:rsid w:val="00A23901"/>
    <w:rsid w:val="00A23928"/>
    <w:rsid w:val="00A23943"/>
    <w:rsid w:val="00A23959"/>
    <w:rsid w:val="00A2396B"/>
    <w:rsid w:val="00A239B6"/>
    <w:rsid w:val="00A239B8"/>
    <w:rsid w:val="00A239C0"/>
    <w:rsid w:val="00A239C7"/>
    <w:rsid w:val="00A239E6"/>
    <w:rsid w:val="00A23A04"/>
    <w:rsid w:val="00A23A08"/>
    <w:rsid w:val="00A23A25"/>
    <w:rsid w:val="00A23A27"/>
    <w:rsid w:val="00A23A67"/>
    <w:rsid w:val="00A23A71"/>
    <w:rsid w:val="00A23AA2"/>
    <w:rsid w:val="00A23AB7"/>
    <w:rsid w:val="00A23AC1"/>
    <w:rsid w:val="00A23AE3"/>
    <w:rsid w:val="00A23AF7"/>
    <w:rsid w:val="00A23B44"/>
    <w:rsid w:val="00A23B76"/>
    <w:rsid w:val="00A23B99"/>
    <w:rsid w:val="00A23BF4"/>
    <w:rsid w:val="00A23C35"/>
    <w:rsid w:val="00A23CA4"/>
    <w:rsid w:val="00A23CC7"/>
    <w:rsid w:val="00A23D18"/>
    <w:rsid w:val="00A23D2D"/>
    <w:rsid w:val="00A23D8E"/>
    <w:rsid w:val="00A23DBC"/>
    <w:rsid w:val="00A23DC8"/>
    <w:rsid w:val="00A23E39"/>
    <w:rsid w:val="00A23E4C"/>
    <w:rsid w:val="00A23E85"/>
    <w:rsid w:val="00A23EA1"/>
    <w:rsid w:val="00A23EA3"/>
    <w:rsid w:val="00A23EBF"/>
    <w:rsid w:val="00A23EFF"/>
    <w:rsid w:val="00A23F0C"/>
    <w:rsid w:val="00A23FBF"/>
    <w:rsid w:val="00A23FC6"/>
    <w:rsid w:val="00A2402B"/>
    <w:rsid w:val="00A24070"/>
    <w:rsid w:val="00A2410A"/>
    <w:rsid w:val="00A2416E"/>
    <w:rsid w:val="00A241A0"/>
    <w:rsid w:val="00A241AF"/>
    <w:rsid w:val="00A241BD"/>
    <w:rsid w:val="00A241BF"/>
    <w:rsid w:val="00A241C1"/>
    <w:rsid w:val="00A241CB"/>
    <w:rsid w:val="00A241D9"/>
    <w:rsid w:val="00A241F8"/>
    <w:rsid w:val="00A24211"/>
    <w:rsid w:val="00A24212"/>
    <w:rsid w:val="00A24217"/>
    <w:rsid w:val="00A2423A"/>
    <w:rsid w:val="00A2423D"/>
    <w:rsid w:val="00A242CF"/>
    <w:rsid w:val="00A242FD"/>
    <w:rsid w:val="00A24311"/>
    <w:rsid w:val="00A24351"/>
    <w:rsid w:val="00A24368"/>
    <w:rsid w:val="00A24390"/>
    <w:rsid w:val="00A243A1"/>
    <w:rsid w:val="00A243CB"/>
    <w:rsid w:val="00A2442A"/>
    <w:rsid w:val="00A2449B"/>
    <w:rsid w:val="00A244D4"/>
    <w:rsid w:val="00A244DD"/>
    <w:rsid w:val="00A244EB"/>
    <w:rsid w:val="00A244FA"/>
    <w:rsid w:val="00A2450D"/>
    <w:rsid w:val="00A2452E"/>
    <w:rsid w:val="00A24547"/>
    <w:rsid w:val="00A2454F"/>
    <w:rsid w:val="00A2457F"/>
    <w:rsid w:val="00A2462B"/>
    <w:rsid w:val="00A24640"/>
    <w:rsid w:val="00A24646"/>
    <w:rsid w:val="00A24681"/>
    <w:rsid w:val="00A246A2"/>
    <w:rsid w:val="00A246C4"/>
    <w:rsid w:val="00A246D5"/>
    <w:rsid w:val="00A246DB"/>
    <w:rsid w:val="00A246F2"/>
    <w:rsid w:val="00A246FE"/>
    <w:rsid w:val="00A2473F"/>
    <w:rsid w:val="00A2474D"/>
    <w:rsid w:val="00A2478D"/>
    <w:rsid w:val="00A24795"/>
    <w:rsid w:val="00A247A0"/>
    <w:rsid w:val="00A247ED"/>
    <w:rsid w:val="00A24849"/>
    <w:rsid w:val="00A24872"/>
    <w:rsid w:val="00A24889"/>
    <w:rsid w:val="00A248B0"/>
    <w:rsid w:val="00A248C0"/>
    <w:rsid w:val="00A248CA"/>
    <w:rsid w:val="00A248DF"/>
    <w:rsid w:val="00A24917"/>
    <w:rsid w:val="00A24926"/>
    <w:rsid w:val="00A24929"/>
    <w:rsid w:val="00A2492E"/>
    <w:rsid w:val="00A24948"/>
    <w:rsid w:val="00A2494C"/>
    <w:rsid w:val="00A2497A"/>
    <w:rsid w:val="00A24997"/>
    <w:rsid w:val="00A249B2"/>
    <w:rsid w:val="00A249E2"/>
    <w:rsid w:val="00A24A44"/>
    <w:rsid w:val="00A24A7A"/>
    <w:rsid w:val="00A24A7C"/>
    <w:rsid w:val="00A24A81"/>
    <w:rsid w:val="00A24A8A"/>
    <w:rsid w:val="00A24A97"/>
    <w:rsid w:val="00A24AB6"/>
    <w:rsid w:val="00A24AE0"/>
    <w:rsid w:val="00A24AE1"/>
    <w:rsid w:val="00A24B29"/>
    <w:rsid w:val="00A24B78"/>
    <w:rsid w:val="00A24BBF"/>
    <w:rsid w:val="00A24BCA"/>
    <w:rsid w:val="00A24BEE"/>
    <w:rsid w:val="00A24C20"/>
    <w:rsid w:val="00A24C69"/>
    <w:rsid w:val="00A24CC4"/>
    <w:rsid w:val="00A24CCF"/>
    <w:rsid w:val="00A24CE5"/>
    <w:rsid w:val="00A24D38"/>
    <w:rsid w:val="00A24D56"/>
    <w:rsid w:val="00A24D62"/>
    <w:rsid w:val="00A24D81"/>
    <w:rsid w:val="00A24D85"/>
    <w:rsid w:val="00A24D88"/>
    <w:rsid w:val="00A24D8E"/>
    <w:rsid w:val="00A24D9D"/>
    <w:rsid w:val="00A24DAA"/>
    <w:rsid w:val="00A24E02"/>
    <w:rsid w:val="00A24E17"/>
    <w:rsid w:val="00A24E72"/>
    <w:rsid w:val="00A24E7E"/>
    <w:rsid w:val="00A24E8E"/>
    <w:rsid w:val="00A24E94"/>
    <w:rsid w:val="00A24EF2"/>
    <w:rsid w:val="00A24F23"/>
    <w:rsid w:val="00A24F3C"/>
    <w:rsid w:val="00A24F5C"/>
    <w:rsid w:val="00A24F7D"/>
    <w:rsid w:val="00A24F97"/>
    <w:rsid w:val="00A24F99"/>
    <w:rsid w:val="00A25037"/>
    <w:rsid w:val="00A2505C"/>
    <w:rsid w:val="00A2505D"/>
    <w:rsid w:val="00A25061"/>
    <w:rsid w:val="00A2510C"/>
    <w:rsid w:val="00A25114"/>
    <w:rsid w:val="00A2512B"/>
    <w:rsid w:val="00A25138"/>
    <w:rsid w:val="00A2513C"/>
    <w:rsid w:val="00A25148"/>
    <w:rsid w:val="00A25163"/>
    <w:rsid w:val="00A2519A"/>
    <w:rsid w:val="00A251C4"/>
    <w:rsid w:val="00A251D5"/>
    <w:rsid w:val="00A251E3"/>
    <w:rsid w:val="00A251F8"/>
    <w:rsid w:val="00A25237"/>
    <w:rsid w:val="00A25256"/>
    <w:rsid w:val="00A25257"/>
    <w:rsid w:val="00A25261"/>
    <w:rsid w:val="00A25269"/>
    <w:rsid w:val="00A2528A"/>
    <w:rsid w:val="00A25303"/>
    <w:rsid w:val="00A2534F"/>
    <w:rsid w:val="00A25373"/>
    <w:rsid w:val="00A25374"/>
    <w:rsid w:val="00A25421"/>
    <w:rsid w:val="00A2546F"/>
    <w:rsid w:val="00A25494"/>
    <w:rsid w:val="00A254CC"/>
    <w:rsid w:val="00A254CF"/>
    <w:rsid w:val="00A254DA"/>
    <w:rsid w:val="00A25507"/>
    <w:rsid w:val="00A25518"/>
    <w:rsid w:val="00A25521"/>
    <w:rsid w:val="00A25540"/>
    <w:rsid w:val="00A2555C"/>
    <w:rsid w:val="00A25563"/>
    <w:rsid w:val="00A25564"/>
    <w:rsid w:val="00A25577"/>
    <w:rsid w:val="00A255B9"/>
    <w:rsid w:val="00A255C2"/>
    <w:rsid w:val="00A255C8"/>
    <w:rsid w:val="00A255F3"/>
    <w:rsid w:val="00A25637"/>
    <w:rsid w:val="00A2565C"/>
    <w:rsid w:val="00A2568B"/>
    <w:rsid w:val="00A25695"/>
    <w:rsid w:val="00A256B5"/>
    <w:rsid w:val="00A2570D"/>
    <w:rsid w:val="00A25746"/>
    <w:rsid w:val="00A2575F"/>
    <w:rsid w:val="00A2576C"/>
    <w:rsid w:val="00A25788"/>
    <w:rsid w:val="00A2579C"/>
    <w:rsid w:val="00A25800"/>
    <w:rsid w:val="00A25802"/>
    <w:rsid w:val="00A25842"/>
    <w:rsid w:val="00A25843"/>
    <w:rsid w:val="00A25853"/>
    <w:rsid w:val="00A2585B"/>
    <w:rsid w:val="00A25861"/>
    <w:rsid w:val="00A258E0"/>
    <w:rsid w:val="00A258E7"/>
    <w:rsid w:val="00A258F0"/>
    <w:rsid w:val="00A258F8"/>
    <w:rsid w:val="00A25940"/>
    <w:rsid w:val="00A25961"/>
    <w:rsid w:val="00A2596A"/>
    <w:rsid w:val="00A2596F"/>
    <w:rsid w:val="00A259A8"/>
    <w:rsid w:val="00A259C0"/>
    <w:rsid w:val="00A259DF"/>
    <w:rsid w:val="00A25A0D"/>
    <w:rsid w:val="00A25A46"/>
    <w:rsid w:val="00A25A9F"/>
    <w:rsid w:val="00A25ACF"/>
    <w:rsid w:val="00A25B5E"/>
    <w:rsid w:val="00A25B7B"/>
    <w:rsid w:val="00A25B87"/>
    <w:rsid w:val="00A25BF2"/>
    <w:rsid w:val="00A25BFC"/>
    <w:rsid w:val="00A25C16"/>
    <w:rsid w:val="00A25C18"/>
    <w:rsid w:val="00A25C1F"/>
    <w:rsid w:val="00A25C50"/>
    <w:rsid w:val="00A25C57"/>
    <w:rsid w:val="00A25C81"/>
    <w:rsid w:val="00A25CF8"/>
    <w:rsid w:val="00A25D09"/>
    <w:rsid w:val="00A25D0D"/>
    <w:rsid w:val="00A25D19"/>
    <w:rsid w:val="00A25D4C"/>
    <w:rsid w:val="00A25DA4"/>
    <w:rsid w:val="00A25DC2"/>
    <w:rsid w:val="00A25DCB"/>
    <w:rsid w:val="00A25E33"/>
    <w:rsid w:val="00A25E49"/>
    <w:rsid w:val="00A25E53"/>
    <w:rsid w:val="00A25E54"/>
    <w:rsid w:val="00A25E5B"/>
    <w:rsid w:val="00A25E93"/>
    <w:rsid w:val="00A25EF6"/>
    <w:rsid w:val="00A25F1D"/>
    <w:rsid w:val="00A25F35"/>
    <w:rsid w:val="00A25F6F"/>
    <w:rsid w:val="00A25F87"/>
    <w:rsid w:val="00A25FE5"/>
    <w:rsid w:val="00A2600D"/>
    <w:rsid w:val="00A2601B"/>
    <w:rsid w:val="00A26038"/>
    <w:rsid w:val="00A2603E"/>
    <w:rsid w:val="00A26063"/>
    <w:rsid w:val="00A26076"/>
    <w:rsid w:val="00A2607D"/>
    <w:rsid w:val="00A26092"/>
    <w:rsid w:val="00A260BB"/>
    <w:rsid w:val="00A260E6"/>
    <w:rsid w:val="00A26115"/>
    <w:rsid w:val="00A26121"/>
    <w:rsid w:val="00A2612A"/>
    <w:rsid w:val="00A26138"/>
    <w:rsid w:val="00A2614E"/>
    <w:rsid w:val="00A26176"/>
    <w:rsid w:val="00A26182"/>
    <w:rsid w:val="00A26196"/>
    <w:rsid w:val="00A261A8"/>
    <w:rsid w:val="00A261AF"/>
    <w:rsid w:val="00A261DC"/>
    <w:rsid w:val="00A26210"/>
    <w:rsid w:val="00A262B3"/>
    <w:rsid w:val="00A262BA"/>
    <w:rsid w:val="00A262D3"/>
    <w:rsid w:val="00A262DA"/>
    <w:rsid w:val="00A2632A"/>
    <w:rsid w:val="00A26342"/>
    <w:rsid w:val="00A2635F"/>
    <w:rsid w:val="00A2636B"/>
    <w:rsid w:val="00A2636F"/>
    <w:rsid w:val="00A26398"/>
    <w:rsid w:val="00A263AE"/>
    <w:rsid w:val="00A263C9"/>
    <w:rsid w:val="00A26401"/>
    <w:rsid w:val="00A26420"/>
    <w:rsid w:val="00A2642F"/>
    <w:rsid w:val="00A26431"/>
    <w:rsid w:val="00A26458"/>
    <w:rsid w:val="00A26465"/>
    <w:rsid w:val="00A2646E"/>
    <w:rsid w:val="00A26472"/>
    <w:rsid w:val="00A264CC"/>
    <w:rsid w:val="00A264DF"/>
    <w:rsid w:val="00A264E5"/>
    <w:rsid w:val="00A26517"/>
    <w:rsid w:val="00A2655E"/>
    <w:rsid w:val="00A26578"/>
    <w:rsid w:val="00A265C8"/>
    <w:rsid w:val="00A265D7"/>
    <w:rsid w:val="00A265EB"/>
    <w:rsid w:val="00A2664F"/>
    <w:rsid w:val="00A26654"/>
    <w:rsid w:val="00A2671C"/>
    <w:rsid w:val="00A26721"/>
    <w:rsid w:val="00A26755"/>
    <w:rsid w:val="00A2675B"/>
    <w:rsid w:val="00A26778"/>
    <w:rsid w:val="00A267FB"/>
    <w:rsid w:val="00A26814"/>
    <w:rsid w:val="00A2681D"/>
    <w:rsid w:val="00A26834"/>
    <w:rsid w:val="00A26836"/>
    <w:rsid w:val="00A26854"/>
    <w:rsid w:val="00A268E7"/>
    <w:rsid w:val="00A26938"/>
    <w:rsid w:val="00A2693F"/>
    <w:rsid w:val="00A2697A"/>
    <w:rsid w:val="00A269AA"/>
    <w:rsid w:val="00A269D5"/>
    <w:rsid w:val="00A269FC"/>
    <w:rsid w:val="00A26A04"/>
    <w:rsid w:val="00A26A2C"/>
    <w:rsid w:val="00A26A5E"/>
    <w:rsid w:val="00A26A6B"/>
    <w:rsid w:val="00A26A97"/>
    <w:rsid w:val="00A26A98"/>
    <w:rsid w:val="00A26AB3"/>
    <w:rsid w:val="00A26ABC"/>
    <w:rsid w:val="00A26AC7"/>
    <w:rsid w:val="00A26B1F"/>
    <w:rsid w:val="00A26B51"/>
    <w:rsid w:val="00A26B7D"/>
    <w:rsid w:val="00A26BE0"/>
    <w:rsid w:val="00A26BFD"/>
    <w:rsid w:val="00A26C0D"/>
    <w:rsid w:val="00A26C30"/>
    <w:rsid w:val="00A26C43"/>
    <w:rsid w:val="00A26C4C"/>
    <w:rsid w:val="00A26C54"/>
    <w:rsid w:val="00A26CD1"/>
    <w:rsid w:val="00A26D3D"/>
    <w:rsid w:val="00A26D55"/>
    <w:rsid w:val="00A26D74"/>
    <w:rsid w:val="00A26D99"/>
    <w:rsid w:val="00A26DA6"/>
    <w:rsid w:val="00A26DA9"/>
    <w:rsid w:val="00A26DCD"/>
    <w:rsid w:val="00A26E08"/>
    <w:rsid w:val="00A26E45"/>
    <w:rsid w:val="00A26E4B"/>
    <w:rsid w:val="00A26E51"/>
    <w:rsid w:val="00A26E9C"/>
    <w:rsid w:val="00A26EA9"/>
    <w:rsid w:val="00A26ED9"/>
    <w:rsid w:val="00A26EDB"/>
    <w:rsid w:val="00A26F03"/>
    <w:rsid w:val="00A26F1F"/>
    <w:rsid w:val="00A26FD2"/>
    <w:rsid w:val="00A26FF1"/>
    <w:rsid w:val="00A26FFB"/>
    <w:rsid w:val="00A2700F"/>
    <w:rsid w:val="00A2705F"/>
    <w:rsid w:val="00A27071"/>
    <w:rsid w:val="00A2707D"/>
    <w:rsid w:val="00A27080"/>
    <w:rsid w:val="00A270CD"/>
    <w:rsid w:val="00A270CF"/>
    <w:rsid w:val="00A270E5"/>
    <w:rsid w:val="00A2710D"/>
    <w:rsid w:val="00A27113"/>
    <w:rsid w:val="00A27141"/>
    <w:rsid w:val="00A27165"/>
    <w:rsid w:val="00A2716F"/>
    <w:rsid w:val="00A271A7"/>
    <w:rsid w:val="00A271B6"/>
    <w:rsid w:val="00A27215"/>
    <w:rsid w:val="00A27277"/>
    <w:rsid w:val="00A27285"/>
    <w:rsid w:val="00A272C6"/>
    <w:rsid w:val="00A272D1"/>
    <w:rsid w:val="00A272E1"/>
    <w:rsid w:val="00A272FB"/>
    <w:rsid w:val="00A27336"/>
    <w:rsid w:val="00A27348"/>
    <w:rsid w:val="00A2736F"/>
    <w:rsid w:val="00A2737F"/>
    <w:rsid w:val="00A273FA"/>
    <w:rsid w:val="00A27405"/>
    <w:rsid w:val="00A2740D"/>
    <w:rsid w:val="00A27418"/>
    <w:rsid w:val="00A2741B"/>
    <w:rsid w:val="00A27421"/>
    <w:rsid w:val="00A2744C"/>
    <w:rsid w:val="00A27457"/>
    <w:rsid w:val="00A27461"/>
    <w:rsid w:val="00A27490"/>
    <w:rsid w:val="00A274D6"/>
    <w:rsid w:val="00A274EE"/>
    <w:rsid w:val="00A274EF"/>
    <w:rsid w:val="00A2754E"/>
    <w:rsid w:val="00A27565"/>
    <w:rsid w:val="00A27581"/>
    <w:rsid w:val="00A275A3"/>
    <w:rsid w:val="00A275A8"/>
    <w:rsid w:val="00A275BE"/>
    <w:rsid w:val="00A275D1"/>
    <w:rsid w:val="00A275EE"/>
    <w:rsid w:val="00A27626"/>
    <w:rsid w:val="00A2762D"/>
    <w:rsid w:val="00A27644"/>
    <w:rsid w:val="00A27647"/>
    <w:rsid w:val="00A27659"/>
    <w:rsid w:val="00A27690"/>
    <w:rsid w:val="00A276B7"/>
    <w:rsid w:val="00A276BE"/>
    <w:rsid w:val="00A276F1"/>
    <w:rsid w:val="00A276FF"/>
    <w:rsid w:val="00A27724"/>
    <w:rsid w:val="00A2772D"/>
    <w:rsid w:val="00A27734"/>
    <w:rsid w:val="00A277AF"/>
    <w:rsid w:val="00A277F8"/>
    <w:rsid w:val="00A277FA"/>
    <w:rsid w:val="00A27872"/>
    <w:rsid w:val="00A2787F"/>
    <w:rsid w:val="00A27896"/>
    <w:rsid w:val="00A278D1"/>
    <w:rsid w:val="00A27909"/>
    <w:rsid w:val="00A27915"/>
    <w:rsid w:val="00A27964"/>
    <w:rsid w:val="00A2799D"/>
    <w:rsid w:val="00A279F9"/>
    <w:rsid w:val="00A27A00"/>
    <w:rsid w:val="00A27A38"/>
    <w:rsid w:val="00A27ADD"/>
    <w:rsid w:val="00A27AF5"/>
    <w:rsid w:val="00A27AF9"/>
    <w:rsid w:val="00A27B00"/>
    <w:rsid w:val="00A27B32"/>
    <w:rsid w:val="00A27B6A"/>
    <w:rsid w:val="00A27BA8"/>
    <w:rsid w:val="00A27BAD"/>
    <w:rsid w:val="00A27BC3"/>
    <w:rsid w:val="00A27BD4"/>
    <w:rsid w:val="00A27BE0"/>
    <w:rsid w:val="00A27BE7"/>
    <w:rsid w:val="00A27C0E"/>
    <w:rsid w:val="00A27C2A"/>
    <w:rsid w:val="00A27C3C"/>
    <w:rsid w:val="00A27C3E"/>
    <w:rsid w:val="00A27C72"/>
    <w:rsid w:val="00A27C75"/>
    <w:rsid w:val="00A27C90"/>
    <w:rsid w:val="00A27C94"/>
    <w:rsid w:val="00A27CA2"/>
    <w:rsid w:val="00A27CA4"/>
    <w:rsid w:val="00A27CE3"/>
    <w:rsid w:val="00A27CFD"/>
    <w:rsid w:val="00A27CFE"/>
    <w:rsid w:val="00A27D07"/>
    <w:rsid w:val="00A27D31"/>
    <w:rsid w:val="00A27D8E"/>
    <w:rsid w:val="00A27D92"/>
    <w:rsid w:val="00A27DC2"/>
    <w:rsid w:val="00A27DF5"/>
    <w:rsid w:val="00A27E30"/>
    <w:rsid w:val="00A27E4F"/>
    <w:rsid w:val="00A27E64"/>
    <w:rsid w:val="00A27E9C"/>
    <w:rsid w:val="00A27ECB"/>
    <w:rsid w:val="00A27ECF"/>
    <w:rsid w:val="00A27F17"/>
    <w:rsid w:val="00A27F1B"/>
    <w:rsid w:val="00A27F6E"/>
    <w:rsid w:val="00A27F91"/>
    <w:rsid w:val="00A27FAF"/>
    <w:rsid w:val="00A27FDB"/>
    <w:rsid w:val="00A27FEC"/>
    <w:rsid w:val="00A3002E"/>
    <w:rsid w:val="00A3003D"/>
    <w:rsid w:val="00A3003F"/>
    <w:rsid w:val="00A30041"/>
    <w:rsid w:val="00A3006B"/>
    <w:rsid w:val="00A3008D"/>
    <w:rsid w:val="00A300A8"/>
    <w:rsid w:val="00A300DF"/>
    <w:rsid w:val="00A30132"/>
    <w:rsid w:val="00A30148"/>
    <w:rsid w:val="00A3015A"/>
    <w:rsid w:val="00A30167"/>
    <w:rsid w:val="00A3017E"/>
    <w:rsid w:val="00A3018A"/>
    <w:rsid w:val="00A301AB"/>
    <w:rsid w:val="00A301CA"/>
    <w:rsid w:val="00A301DD"/>
    <w:rsid w:val="00A30233"/>
    <w:rsid w:val="00A3024A"/>
    <w:rsid w:val="00A302A9"/>
    <w:rsid w:val="00A302AA"/>
    <w:rsid w:val="00A302BF"/>
    <w:rsid w:val="00A302F7"/>
    <w:rsid w:val="00A303A2"/>
    <w:rsid w:val="00A303EA"/>
    <w:rsid w:val="00A303EC"/>
    <w:rsid w:val="00A303F2"/>
    <w:rsid w:val="00A303FA"/>
    <w:rsid w:val="00A3041C"/>
    <w:rsid w:val="00A30438"/>
    <w:rsid w:val="00A30442"/>
    <w:rsid w:val="00A3044B"/>
    <w:rsid w:val="00A3048F"/>
    <w:rsid w:val="00A30491"/>
    <w:rsid w:val="00A30492"/>
    <w:rsid w:val="00A304CF"/>
    <w:rsid w:val="00A3050D"/>
    <w:rsid w:val="00A30569"/>
    <w:rsid w:val="00A30599"/>
    <w:rsid w:val="00A305BD"/>
    <w:rsid w:val="00A305BF"/>
    <w:rsid w:val="00A305E4"/>
    <w:rsid w:val="00A305F1"/>
    <w:rsid w:val="00A3060F"/>
    <w:rsid w:val="00A3064E"/>
    <w:rsid w:val="00A30666"/>
    <w:rsid w:val="00A30673"/>
    <w:rsid w:val="00A3067A"/>
    <w:rsid w:val="00A30720"/>
    <w:rsid w:val="00A30729"/>
    <w:rsid w:val="00A30736"/>
    <w:rsid w:val="00A30786"/>
    <w:rsid w:val="00A307FB"/>
    <w:rsid w:val="00A30830"/>
    <w:rsid w:val="00A3083E"/>
    <w:rsid w:val="00A30867"/>
    <w:rsid w:val="00A30872"/>
    <w:rsid w:val="00A30876"/>
    <w:rsid w:val="00A3088A"/>
    <w:rsid w:val="00A30897"/>
    <w:rsid w:val="00A308F5"/>
    <w:rsid w:val="00A3091B"/>
    <w:rsid w:val="00A30922"/>
    <w:rsid w:val="00A3093C"/>
    <w:rsid w:val="00A30958"/>
    <w:rsid w:val="00A309AE"/>
    <w:rsid w:val="00A309DD"/>
    <w:rsid w:val="00A30A0F"/>
    <w:rsid w:val="00A30A1C"/>
    <w:rsid w:val="00A30A3F"/>
    <w:rsid w:val="00A30AD6"/>
    <w:rsid w:val="00A30ADC"/>
    <w:rsid w:val="00A30AF6"/>
    <w:rsid w:val="00A30B60"/>
    <w:rsid w:val="00A30B81"/>
    <w:rsid w:val="00A30BCC"/>
    <w:rsid w:val="00A30C03"/>
    <w:rsid w:val="00A30C14"/>
    <w:rsid w:val="00A30C24"/>
    <w:rsid w:val="00A30C8B"/>
    <w:rsid w:val="00A30CA9"/>
    <w:rsid w:val="00A30CD8"/>
    <w:rsid w:val="00A30CDF"/>
    <w:rsid w:val="00A30CFB"/>
    <w:rsid w:val="00A30D3A"/>
    <w:rsid w:val="00A30D4C"/>
    <w:rsid w:val="00A30D4F"/>
    <w:rsid w:val="00A30D61"/>
    <w:rsid w:val="00A30D95"/>
    <w:rsid w:val="00A30DAD"/>
    <w:rsid w:val="00A30DBC"/>
    <w:rsid w:val="00A30DE4"/>
    <w:rsid w:val="00A30DE6"/>
    <w:rsid w:val="00A30DFD"/>
    <w:rsid w:val="00A30E0B"/>
    <w:rsid w:val="00A30E0D"/>
    <w:rsid w:val="00A30E1C"/>
    <w:rsid w:val="00A30E4C"/>
    <w:rsid w:val="00A30E6D"/>
    <w:rsid w:val="00A30E9B"/>
    <w:rsid w:val="00A30EA8"/>
    <w:rsid w:val="00A30EAE"/>
    <w:rsid w:val="00A30EC9"/>
    <w:rsid w:val="00A30F30"/>
    <w:rsid w:val="00A30F91"/>
    <w:rsid w:val="00A30FC0"/>
    <w:rsid w:val="00A3102A"/>
    <w:rsid w:val="00A31032"/>
    <w:rsid w:val="00A3105E"/>
    <w:rsid w:val="00A310C9"/>
    <w:rsid w:val="00A3110C"/>
    <w:rsid w:val="00A31126"/>
    <w:rsid w:val="00A31139"/>
    <w:rsid w:val="00A3113F"/>
    <w:rsid w:val="00A3114E"/>
    <w:rsid w:val="00A31151"/>
    <w:rsid w:val="00A3115F"/>
    <w:rsid w:val="00A311A0"/>
    <w:rsid w:val="00A311A4"/>
    <w:rsid w:val="00A311EE"/>
    <w:rsid w:val="00A311F9"/>
    <w:rsid w:val="00A3122E"/>
    <w:rsid w:val="00A3126F"/>
    <w:rsid w:val="00A31288"/>
    <w:rsid w:val="00A312C4"/>
    <w:rsid w:val="00A312CD"/>
    <w:rsid w:val="00A31312"/>
    <w:rsid w:val="00A3131B"/>
    <w:rsid w:val="00A31322"/>
    <w:rsid w:val="00A31324"/>
    <w:rsid w:val="00A31328"/>
    <w:rsid w:val="00A31331"/>
    <w:rsid w:val="00A3134D"/>
    <w:rsid w:val="00A31359"/>
    <w:rsid w:val="00A3137C"/>
    <w:rsid w:val="00A3137F"/>
    <w:rsid w:val="00A3138D"/>
    <w:rsid w:val="00A3139B"/>
    <w:rsid w:val="00A313A5"/>
    <w:rsid w:val="00A313CF"/>
    <w:rsid w:val="00A313EF"/>
    <w:rsid w:val="00A3141E"/>
    <w:rsid w:val="00A31430"/>
    <w:rsid w:val="00A3144A"/>
    <w:rsid w:val="00A31476"/>
    <w:rsid w:val="00A31479"/>
    <w:rsid w:val="00A3148A"/>
    <w:rsid w:val="00A314A6"/>
    <w:rsid w:val="00A314D3"/>
    <w:rsid w:val="00A314E0"/>
    <w:rsid w:val="00A314E1"/>
    <w:rsid w:val="00A3156C"/>
    <w:rsid w:val="00A31575"/>
    <w:rsid w:val="00A315B1"/>
    <w:rsid w:val="00A315C5"/>
    <w:rsid w:val="00A315D0"/>
    <w:rsid w:val="00A315D7"/>
    <w:rsid w:val="00A31681"/>
    <w:rsid w:val="00A316FD"/>
    <w:rsid w:val="00A31722"/>
    <w:rsid w:val="00A3172A"/>
    <w:rsid w:val="00A31788"/>
    <w:rsid w:val="00A31789"/>
    <w:rsid w:val="00A317D6"/>
    <w:rsid w:val="00A317E3"/>
    <w:rsid w:val="00A317FC"/>
    <w:rsid w:val="00A31819"/>
    <w:rsid w:val="00A31846"/>
    <w:rsid w:val="00A31878"/>
    <w:rsid w:val="00A31882"/>
    <w:rsid w:val="00A318A5"/>
    <w:rsid w:val="00A318D3"/>
    <w:rsid w:val="00A31911"/>
    <w:rsid w:val="00A3193C"/>
    <w:rsid w:val="00A319C7"/>
    <w:rsid w:val="00A319CC"/>
    <w:rsid w:val="00A319E0"/>
    <w:rsid w:val="00A319EE"/>
    <w:rsid w:val="00A31A07"/>
    <w:rsid w:val="00A31A1E"/>
    <w:rsid w:val="00A31A8A"/>
    <w:rsid w:val="00A31ACB"/>
    <w:rsid w:val="00A31AE6"/>
    <w:rsid w:val="00A31AF8"/>
    <w:rsid w:val="00A31AFB"/>
    <w:rsid w:val="00A31B05"/>
    <w:rsid w:val="00A31B21"/>
    <w:rsid w:val="00A31B34"/>
    <w:rsid w:val="00A31B49"/>
    <w:rsid w:val="00A31B7E"/>
    <w:rsid w:val="00A31B98"/>
    <w:rsid w:val="00A31BB2"/>
    <w:rsid w:val="00A31BBB"/>
    <w:rsid w:val="00A31BD2"/>
    <w:rsid w:val="00A31C17"/>
    <w:rsid w:val="00A31C22"/>
    <w:rsid w:val="00A31C29"/>
    <w:rsid w:val="00A31C43"/>
    <w:rsid w:val="00A31C76"/>
    <w:rsid w:val="00A31CA4"/>
    <w:rsid w:val="00A31CCC"/>
    <w:rsid w:val="00A31CCE"/>
    <w:rsid w:val="00A31CE5"/>
    <w:rsid w:val="00A31D40"/>
    <w:rsid w:val="00A31D4F"/>
    <w:rsid w:val="00A31D75"/>
    <w:rsid w:val="00A31D9C"/>
    <w:rsid w:val="00A31E1E"/>
    <w:rsid w:val="00A31E5D"/>
    <w:rsid w:val="00A31E66"/>
    <w:rsid w:val="00A31EA8"/>
    <w:rsid w:val="00A31EAF"/>
    <w:rsid w:val="00A31ED8"/>
    <w:rsid w:val="00A31EDB"/>
    <w:rsid w:val="00A31F21"/>
    <w:rsid w:val="00A31F4D"/>
    <w:rsid w:val="00A31F72"/>
    <w:rsid w:val="00A31F80"/>
    <w:rsid w:val="00A31F99"/>
    <w:rsid w:val="00A31FE8"/>
    <w:rsid w:val="00A3201F"/>
    <w:rsid w:val="00A32066"/>
    <w:rsid w:val="00A32084"/>
    <w:rsid w:val="00A32092"/>
    <w:rsid w:val="00A32098"/>
    <w:rsid w:val="00A320AD"/>
    <w:rsid w:val="00A320C6"/>
    <w:rsid w:val="00A320FA"/>
    <w:rsid w:val="00A321E1"/>
    <w:rsid w:val="00A321E6"/>
    <w:rsid w:val="00A321F8"/>
    <w:rsid w:val="00A32210"/>
    <w:rsid w:val="00A3221F"/>
    <w:rsid w:val="00A3223E"/>
    <w:rsid w:val="00A32246"/>
    <w:rsid w:val="00A322D8"/>
    <w:rsid w:val="00A322E9"/>
    <w:rsid w:val="00A322FD"/>
    <w:rsid w:val="00A3231B"/>
    <w:rsid w:val="00A32325"/>
    <w:rsid w:val="00A3232F"/>
    <w:rsid w:val="00A32370"/>
    <w:rsid w:val="00A32379"/>
    <w:rsid w:val="00A3237B"/>
    <w:rsid w:val="00A3239C"/>
    <w:rsid w:val="00A3239F"/>
    <w:rsid w:val="00A323C4"/>
    <w:rsid w:val="00A32403"/>
    <w:rsid w:val="00A32454"/>
    <w:rsid w:val="00A32459"/>
    <w:rsid w:val="00A32482"/>
    <w:rsid w:val="00A324A2"/>
    <w:rsid w:val="00A324F9"/>
    <w:rsid w:val="00A32509"/>
    <w:rsid w:val="00A3251D"/>
    <w:rsid w:val="00A3253F"/>
    <w:rsid w:val="00A3256D"/>
    <w:rsid w:val="00A3257A"/>
    <w:rsid w:val="00A32598"/>
    <w:rsid w:val="00A325AB"/>
    <w:rsid w:val="00A325B5"/>
    <w:rsid w:val="00A325FE"/>
    <w:rsid w:val="00A3263E"/>
    <w:rsid w:val="00A32682"/>
    <w:rsid w:val="00A326A0"/>
    <w:rsid w:val="00A326AD"/>
    <w:rsid w:val="00A32784"/>
    <w:rsid w:val="00A327BA"/>
    <w:rsid w:val="00A32817"/>
    <w:rsid w:val="00A3282A"/>
    <w:rsid w:val="00A32837"/>
    <w:rsid w:val="00A3288E"/>
    <w:rsid w:val="00A328B2"/>
    <w:rsid w:val="00A328CC"/>
    <w:rsid w:val="00A328CE"/>
    <w:rsid w:val="00A328FF"/>
    <w:rsid w:val="00A32987"/>
    <w:rsid w:val="00A32997"/>
    <w:rsid w:val="00A329BA"/>
    <w:rsid w:val="00A329D4"/>
    <w:rsid w:val="00A329E2"/>
    <w:rsid w:val="00A329EE"/>
    <w:rsid w:val="00A32A08"/>
    <w:rsid w:val="00A32A66"/>
    <w:rsid w:val="00A32A7F"/>
    <w:rsid w:val="00A32AAF"/>
    <w:rsid w:val="00A32ABF"/>
    <w:rsid w:val="00A32AC0"/>
    <w:rsid w:val="00A32AD6"/>
    <w:rsid w:val="00A32B0F"/>
    <w:rsid w:val="00A32B23"/>
    <w:rsid w:val="00A32B38"/>
    <w:rsid w:val="00A32B62"/>
    <w:rsid w:val="00A32B85"/>
    <w:rsid w:val="00A32B86"/>
    <w:rsid w:val="00A32BAC"/>
    <w:rsid w:val="00A32BAE"/>
    <w:rsid w:val="00A32C17"/>
    <w:rsid w:val="00A32C33"/>
    <w:rsid w:val="00A32C44"/>
    <w:rsid w:val="00A32C61"/>
    <w:rsid w:val="00A32C86"/>
    <w:rsid w:val="00A32C95"/>
    <w:rsid w:val="00A32CC1"/>
    <w:rsid w:val="00A32CE0"/>
    <w:rsid w:val="00A32CE5"/>
    <w:rsid w:val="00A32D5A"/>
    <w:rsid w:val="00A32D6B"/>
    <w:rsid w:val="00A32DA3"/>
    <w:rsid w:val="00A32DB6"/>
    <w:rsid w:val="00A32DD4"/>
    <w:rsid w:val="00A32DE6"/>
    <w:rsid w:val="00A32E7E"/>
    <w:rsid w:val="00A32E7F"/>
    <w:rsid w:val="00A32E98"/>
    <w:rsid w:val="00A32EA4"/>
    <w:rsid w:val="00A32F0E"/>
    <w:rsid w:val="00A32F10"/>
    <w:rsid w:val="00A32F2E"/>
    <w:rsid w:val="00A32F31"/>
    <w:rsid w:val="00A32F34"/>
    <w:rsid w:val="00A32F6F"/>
    <w:rsid w:val="00A32F93"/>
    <w:rsid w:val="00A32FA4"/>
    <w:rsid w:val="00A32FA5"/>
    <w:rsid w:val="00A32FAC"/>
    <w:rsid w:val="00A32FC8"/>
    <w:rsid w:val="00A32FD2"/>
    <w:rsid w:val="00A33007"/>
    <w:rsid w:val="00A33083"/>
    <w:rsid w:val="00A33096"/>
    <w:rsid w:val="00A330D8"/>
    <w:rsid w:val="00A330F6"/>
    <w:rsid w:val="00A330FB"/>
    <w:rsid w:val="00A33138"/>
    <w:rsid w:val="00A33149"/>
    <w:rsid w:val="00A3316B"/>
    <w:rsid w:val="00A3319C"/>
    <w:rsid w:val="00A3319E"/>
    <w:rsid w:val="00A331C9"/>
    <w:rsid w:val="00A3326F"/>
    <w:rsid w:val="00A33274"/>
    <w:rsid w:val="00A33277"/>
    <w:rsid w:val="00A33300"/>
    <w:rsid w:val="00A33307"/>
    <w:rsid w:val="00A3332C"/>
    <w:rsid w:val="00A33334"/>
    <w:rsid w:val="00A33336"/>
    <w:rsid w:val="00A33372"/>
    <w:rsid w:val="00A3337F"/>
    <w:rsid w:val="00A333B2"/>
    <w:rsid w:val="00A333BD"/>
    <w:rsid w:val="00A333C1"/>
    <w:rsid w:val="00A333D1"/>
    <w:rsid w:val="00A333E8"/>
    <w:rsid w:val="00A33445"/>
    <w:rsid w:val="00A33495"/>
    <w:rsid w:val="00A334A5"/>
    <w:rsid w:val="00A334A9"/>
    <w:rsid w:val="00A334AE"/>
    <w:rsid w:val="00A334B4"/>
    <w:rsid w:val="00A334F6"/>
    <w:rsid w:val="00A334F9"/>
    <w:rsid w:val="00A33511"/>
    <w:rsid w:val="00A33544"/>
    <w:rsid w:val="00A3354D"/>
    <w:rsid w:val="00A33554"/>
    <w:rsid w:val="00A3356E"/>
    <w:rsid w:val="00A3357B"/>
    <w:rsid w:val="00A335A1"/>
    <w:rsid w:val="00A335AC"/>
    <w:rsid w:val="00A3361A"/>
    <w:rsid w:val="00A3361C"/>
    <w:rsid w:val="00A3364B"/>
    <w:rsid w:val="00A33669"/>
    <w:rsid w:val="00A3366E"/>
    <w:rsid w:val="00A33684"/>
    <w:rsid w:val="00A3369A"/>
    <w:rsid w:val="00A336A2"/>
    <w:rsid w:val="00A336C5"/>
    <w:rsid w:val="00A336D8"/>
    <w:rsid w:val="00A33707"/>
    <w:rsid w:val="00A33741"/>
    <w:rsid w:val="00A33750"/>
    <w:rsid w:val="00A3375F"/>
    <w:rsid w:val="00A33769"/>
    <w:rsid w:val="00A33782"/>
    <w:rsid w:val="00A337B1"/>
    <w:rsid w:val="00A33828"/>
    <w:rsid w:val="00A3382D"/>
    <w:rsid w:val="00A33873"/>
    <w:rsid w:val="00A33883"/>
    <w:rsid w:val="00A33893"/>
    <w:rsid w:val="00A3389B"/>
    <w:rsid w:val="00A3389E"/>
    <w:rsid w:val="00A338D1"/>
    <w:rsid w:val="00A338D5"/>
    <w:rsid w:val="00A338E0"/>
    <w:rsid w:val="00A338E3"/>
    <w:rsid w:val="00A338E6"/>
    <w:rsid w:val="00A338E8"/>
    <w:rsid w:val="00A338EB"/>
    <w:rsid w:val="00A33916"/>
    <w:rsid w:val="00A33926"/>
    <w:rsid w:val="00A3392F"/>
    <w:rsid w:val="00A33978"/>
    <w:rsid w:val="00A339BA"/>
    <w:rsid w:val="00A339F4"/>
    <w:rsid w:val="00A33A33"/>
    <w:rsid w:val="00A33A59"/>
    <w:rsid w:val="00A33A7C"/>
    <w:rsid w:val="00A33B28"/>
    <w:rsid w:val="00A33B40"/>
    <w:rsid w:val="00A33B4B"/>
    <w:rsid w:val="00A33B4E"/>
    <w:rsid w:val="00A33B64"/>
    <w:rsid w:val="00A33B75"/>
    <w:rsid w:val="00A33B7E"/>
    <w:rsid w:val="00A33C59"/>
    <w:rsid w:val="00A33C5A"/>
    <w:rsid w:val="00A33C99"/>
    <w:rsid w:val="00A33CE9"/>
    <w:rsid w:val="00A33CF0"/>
    <w:rsid w:val="00A33CF5"/>
    <w:rsid w:val="00A33D30"/>
    <w:rsid w:val="00A33D45"/>
    <w:rsid w:val="00A33D4A"/>
    <w:rsid w:val="00A33D53"/>
    <w:rsid w:val="00A33D58"/>
    <w:rsid w:val="00A33D73"/>
    <w:rsid w:val="00A33D9F"/>
    <w:rsid w:val="00A33DCE"/>
    <w:rsid w:val="00A33DE1"/>
    <w:rsid w:val="00A33E30"/>
    <w:rsid w:val="00A33E4A"/>
    <w:rsid w:val="00A33E66"/>
    <w:rsid w:val="00A33E80"/>
    <w:rsid w:val="00A33E8B"/>
    <w:rsid w:val="00A33E98"/>
    <w:rsid w:val="00A33EA1"/>
    <w:rsid w:val="00A33F58"/>
    <w:rsid w:val="00A33F5E"/>
    <w:rsid w:val="00A33F66"/>
    <w:rsid w:val="00A33FCB"/>
    <w:rsid w:val="00A34043"/>
    <w:rsid w:val="00A3409F"/>
    <w:rsid w:val="00A340DE"/>
    <w:rsid w:val="00A34173"/>
    <w:rsid w:val="00A34176"/>
    <w:rsid w:val="00A34185"/>
    <w:rsid w:val="00A341FA"/>
    <w:rsid w:val="00A34209"/>
    <w:rsid w:val="00A3425F"/>
    <w:rsid w:val="00A3428A"/>
    <w:rsid w:val="00A342B5"/>
    <w:rsid w:val="00A34306"/>
    <w:rsid w:val="00A3431F"/>
    <w:rsid w:val="00A34322"/>
    <w:rsid w:val="00A3436B"/>
    <w:rsid w:val="00A34383"/>
    <w:rsid w:val="00A34394"/>
    <w:rsid w:val="00A343A3"/>
    <w:rsid w:val="00A343C8"/>
    <w:rsid w:val="00A34421"/>
    <w:rsid w:val="00A34471"/>
    <w:rsid w:val="00A34497"/>
    <w:rsid w:val="00A344CB"/>
    <w:rsid w:val="00A344DC"/>
    <w:rsid w:val="00A344FE"/>
    <w:rsid w:val="00A3450E"/>
    <w:rsid w:val="00A34511"/>
    <w:rsid w:val="00A34513"/>
    <w:rsid w:val="00A34546"/>
    <w:rsid w:val="00A3455B"/>
    <w:rsid w:val="00A34578"/>
    <w:rsid w:val="00A3458C"/>
    <w:rsid w:val="00A3460E"/>
    <w:rsid w:val="00A34611"/>
    <w:rsid w:val="00A3466E"/>
    <w:rsid w:val="00A3468D"/>
    <w:rsid w:val="00A346A4"/>
    <w:rsid w:val="00A34740"/>
    <w:rsid w:val="00A34748"/>
    <w:rsid w:val="00A34756"/>
    <w:rsid w:val="00A3476F"/>
    <w:rsid w:val="00A347D7"/>
    <w:rsid w:val="00A34805"/>
    <w:rsid w:val="00A34809"/>
    <w:rsid w:val="00A34831"/>
    <w:rsid w:val="00A3491E"/>
    <w:rsid w:val="00A3497C"/>
    <w:rsid w:val="00A34985"/>
    <w:rsid w:val="00A349EC"/>
    <w:rsid w:val="00A349F5"/>
    <w:rsid w:val="00A34A19"/>
    <w:rsid w:val="00A34A74"/>
    <w:rsid w:val="00A34AB9"/>
    <w:rsid w:val="00A34AD7"/>
    <w:rsid w:val="00A34B5B"/>
    <w:rsid w:val="00A34BEB"/>
    <w:rsid w:val="00A34C35"/>
    <w:rsid w:val="00A34C3C"/>
    <w:rsid w:val="00A34C52"/>
    <w:rsid w:val="00A34CA7"/>
    <w:rsid w:val="00A34CB4"/>
    <w:rsid w:val="00A34CB8"/>
    <w:rsid w:val="00A34CBA"/>
    <w:rsid w:val="00A34D3E"/>
    <w:rsid w:val="00A34D92"/>
    <w:rsid w:val="00A34DE0"/>
    <w:rsid w:val="00A34E01"/>
    <w:rsid w:val="00A34E1D"/>
    <w:rsid w:val="00A34E35"/>
    <w:rsid w:val="00A34E3F"/>
    <w:rsid w:val="00A34E80"/>
    <w:rsid w:val="00A34EDF"/>
    <w:rsid w:val="00A34EEC"/>
    <w:rsid w:val="00A34F03"/>
    <w:rsid w:val="00A34F25"/>
    <w:rsid w:val="00A34F45"/>
    <w:rsid w:val="00A34F5D"/>
    <w:rsid w:val="00A34FB1"/>
    <w:rsid w:val="00A34FF2"/>
    <w:rsid w:val="00A35055"/>
    <w:rsid w:val="00A3505D"/>
    <w:rsid w:val="00A35067"/>
    <w:rsid w:val="00A35092"/>
    <w:rsid w:val="00A350D2"/>
    <w:rsid w:val="00A3510B"/>
    <w:rsid w:val="00A3510E"/>
    <w:rsid w:val="00A3511B"/>
    <w:rsid w:val="00A35190"/>
    <w:rsid w:val="00A35191"/>
    <w:rsid w:val="00A3519C"/>
    <w:rsid w:val="00A351A6"/>
    <w:rsid w:val="00A351BB"/>
    <w:rsid w:val="00A351F6"/>
    <w:rsid w:val="00A35212"/>
    <w:rsid w:val="00A35238"/>
    <w:rsid w:val="00A3523A"/>
    <w:rsid w:val="00A3525D"/>
    <w:rsid w:val="00A35268"/>
    <w:rsid w:val="00A35270"/>
    <w:rsid w:val="00A3527D"/>
    <w:rsid w:val="00A3529D"/>
    <w:rsid w:val="00A352EB"/>
    <w:rsid w:val="00A352FA"/>
    <w:rsid w:val="00A35324"/>
    <w:rsid w:val="00A3532B"/>
    <w:rsid w:val="00A3533A"/>
    <w:rsid w:val="00A3533E"/>
    <w:rsid w:val="00A35342"/>
    <w:rsid w:val="00A3536F"/>
    <w:rsid w:val="00A353AB"/>
    <w:rsid w:val="00A353BE"/>
    <w:rsid w:val="00A353EA"/>
    <w:rsid w:val="00A353FF"/>
    <w:rsid w:val="00A35404"/>
    <w:rsid w:val="00A35421"/>
    <w:rsid w:val="00A35429"/>
    <w:rsid w:val="00A3544F"/>
    <w:rsid w:val="00A35499"/>
    <w:rsid w:val="00A354A2"/>
    <w:rsid w:val="00A354B4"/>
    <w:rsid w:val="00A354CB"/>
    <w:rsid w:val="00A354D4"/>
    <w:rsid w:val="00A35525"/>
    <w:rsid w:val="00A35535"/>
    <w:rsid w:val="00A35554"/>
    <w:rsid w:val="00A35558"/>
    <w:rsid w:val="00A35559"/>
    <w:rsid w:val="00A3559F"/>
    <w:rsid w:val="00A355C2"/>
    <w:rsid w:val="00A355E3"/>
    <w:rsid w:val="00A355F7"/>
    <w:rsid w:val="00A35625"/>
    <w:rsid w:val="00A35678"/>
    <w:rsid w:val="00A35684"/>
    <w:rsid w:val="00A3569B"/>
    <w:rsid w:val="00A356D6"/>
    <w:rsid w:val="00A356DC"/>
    <w:rsid w:val="00A356E5"/>
    <w:rsid w:val="00A356EF"/>
    <w:rsid w:val="00A35765"/>
    <w:rsid w:val="00A35773"/>
    <w:rsid w:val="00A3577C"/>
    <w:rsid w:val="00A35785"/>
    <w:rsid w:val="00A35789"/>
    <w:rsid w:val="00A35796"/>
    <w:rsid w:val="00A357B4"/>
    <w:rsid w:val="00A357D2"/>
    <w:rsid w:val="00A35824"/>
    <w:rsid w:val="00A35851"/>
    <w:rsid w:val="00A35867"/>
    <w:rsid w:val="00A35891"/>
    <w:rsid w:val="00A358B2"/>
    <w:rsid w:val="00A3593C"/>
    <w:rsid w:val="00A3594B"/>
    <w:rsid w:val="00A35960"/>
    <w:rsid w:val="00A35974"/>
    <w:rsid w:val="00A359A1"/>
    <w:rsid w:val="00A359E9"/>
    <w:rsid w:val="00A359F4"/>
    <w:rsid w:val="00A359FC"/>
    <w:rsid w:val="00A35AAA"/>
    <w:rsid w:val="00A35AD8"/>
    <w:rsid w:val="00A35B00"/>
    <w:rsid w:val="00A35B42"/>
    <w:rsid w:val="00A35B5D"/>
    <w:rsid w:val="00A35B78"/>
    <w:rsid w:val="00A35BA3"/>
    <w:rsid w:val="00A35BBA"/>
    <w:rsid w:val="00A35BDA"/>
    <w:rsid w:val="00A35C24"/>
    <w:rsid w:val="00A35C44"/>
    <w:rsid w:val="00A35CC4"/>
    <w:rsid w:val="00A35CDA"/>
    <w:rsid w:val="00A35CF9"/>
    <w:rsid w:val="00A35D1A"/>
    <w:rsid w:val="00A35D2E"/>
    <w:rsid w:val="00A35D53"/>
    <w:rsid w:val="00A35D97"/>
    <w:rsid w:val="00A35D98"/>
    <w:rsid w:val="00A35DB8"/>
    <w:rsid w:val="00A35DFF"/>
    <w:rsid w:val="00A35E2B"/>
    <w:rsid w:val="00A35E30"/>
    <w:rsid w:val="00A35E41"/>
    <w:rsid w:val="00A35E64"/>
    <w:rsid w:val="00A35EDB"/>
    <w:rsid w:val="00A35F31"/>
    <w:rsid w:val="00A35F4A"/>
    <w:rsid w:val="00A35F76"/>
    <w:rsid w:val="00A35F84"/>
    <w:rsid w:val="00A35F89"/>
    <w:rsid w:val="00A35FC0"/>
    <w:rsid w:val="00A35FCD"/>
    <w:rsid w:val="00A35FD4"/>
    <w:rsid w:val="00A36043"/>
    <w:rsid w:val="00A3604B"/>
    <w:rsid w:val="00A36085"/>
    <w:rsid w:val="00A36091"/>
    <w:rsid w:val="00A360CF"/>
    <w:rsid w:val="00A36126"/>
    <w:rsid w:val="00A361AC"/>
    <w:rsid w:val="00A3621B"/>
    <w:rsid w:val="00A362FA"/>
    <w:rsid w:val="00A36348"/>
    <w:rsid w:val="00A36397"/>
    <w:rsid w:val="00A363A8"/>
    <w:rsid w:val="00A3642B"/>
    <w:rsid w:val="00A36439"/>
    <w:rsid w:val="00A3645F"/>
    <w:rsid w:val="00A36480"/>
    <w:rsid w:val="00A364C7"/>
    <w:rsid w:val="00A364FC"/>
    <w:rsid w:val="00A364FE"/>
    <w:rsid w:val="00A36534"/>
    <w:rsid w:val="00A36538"/>
    <w:rsid w:val="00A36542"/>
    <w:rsid w:val="00A3654A"/>
    <w:rsid w:val="00A36566"/>
    <w:rsid w:val="00A36574"/>
    <w:rsid w:val="00A36637"/>
    <w:rsid w:val="00A36645"/>
    <w:rsid w:val="00A3664F"/>
    <w:rsid w:val="00A36657"/>
    <w:rsid w:val="00A36682"/>
    <w:rsid w:val="00A36713"/>
    <w:rsid w:val="00A3671B"/>
    <w:rsid w:val="00A3675E"/>
    <w:rsid w:val="00A367AD"/>
    <w:rsid w:val="00A367CA"/>
    <w:rsid w:val="00A367D9"/>
    <w:rsid w:val="00A3680A"/>
    <w:rsid w:val="00A36816"/>
    <w:rsid w:val="00A3683A"/>
    <w:rsid w:val="00A3683C"/>
    <w:rsid w:val="00A36845"/>
    <w:rsid w:val="00A3687F"/>
    <w:rsid w:val="00A3688B"/>
    <w:rsid w:val="00A3689F"/>
    <w:rsid w:val="00A368AF"/>
    <w:rsid w:val="00A36908"/>
    <w:rsid w:val="00A36911"/>
    <w:rsid w:val="00A36916"/>
    <w:rsid w:val="00A3694C"/>
    <w:rsid w:val="00A36952"/>
    <w:rsid w:val="00A3696E"/>
    <w:rsid w:val="00A36972"/>
    <w:rsid w:val="00A3699B"/>
    <w:rsid w:val="00A3699C"/>
    <w:rsid w:val="00A369C3"/>
    <w:rsid w:val="00A369F7"/>
    <w:rsid w:val="00A36A14"/>
    <w:rsid w:val="00A36A2A"/>
    <w:rsid w:val="00A36A36"/>
    <w:rsid w:val="00A36A40"/>
    <w:rsid w:val="00A36A5E"/>
    <w:rsid w:val="00A36AA2"/>
    <w:rsid w:val="00A36ABB"/>
    <w:rsid w:val="00A36ACF"/>
    <w:rsid w:val="00A36B0B"/>
    <w:rsid w:val="00A36B1B"/>
    <w:rsid w:val="00A36B26"/>
    <w:rsid w:val="00A36B52"/>
    <w:rsid w:val="00A36BAE"/>
    <w:rsid w:val="00A36BE8"/>
    <w:rsid w:val="00A36BF0"/>
    <w:rsid w:val="00A36C3A"/>
    <w:rsid w:val="00A36C45"/>
    <w:rsid w:val="00A36C78"/>
    <w:rsid w:val="00A36C83"/>
    <w:rsid w:val="00A36C8E"/>
    <w:rsid w:val="00A36C9A"/>
    <w:rsid w:val="00A36CCA"/>
    <w:rsid w:val="00A36CF2"/>
    <w:rsid w:val="00A36D25"/>
    <w:rsid w:val="00A36D9F"/>
    <w:rsid w:val="00A36DF2"/>
    <w:rsid w:val="00A36E29"/>
    <w:rsid w:val="00A36E2D"/>
    <w:rsid w:val="00A36E32"/>
    <w:rsid w:val="00A36E39"/>
    <w:rsid w:val="00A36E57"/>
    <w:rsid w:val="00A36E9A"/>
    <w:rsid w:val="00A36EA8"/>
    <w:rsid w:val="00A36EE2"/>
    <w:rsid w:val="00A36EEA"/>
    <w:rsid w:val="00A36F10"/>
    <w:rsid w:val="00A36F49"/>
    <w:rsid w:val="00A36F71"/>
    <w:rsid w:val="00A36F94"/>
    <w:rsid w:val="00A36FEC"/>
    <w:rsid w:val="00A37017"/>
    <w:rsid w:val="00A37034"/>
    <w:rsid w:val="00A37044"/>
    <w:rsid w:val="00A37057"/>
    <w:rsid w:val="00A37070"/>
    <w:rsid w:val="00A3707C"/>
    <w:rsid w:val="00A370B3"/>
    <w:rsid w:val="00A370B5"/>
    <w:rsid w:val="00A370BA"/>
    <w:rsid w:val="00A37119"/>
    <w:rsid w:val="00A37165"/>
    <w:rsid w:val="00A37180"/>
    <w:rsid w:val="00A3718C"/>
    <w:rsid w:val="00A371A8"/>
    <w:rsid w:val="00A371A9"/>
    <w:rsid w:val="00A371DA"/>
    <w:rsid w:val="00A371DC"/>
    <w:rsid w:val="00A371E0"/>
    <w:rsid w:val="00A371EA"/>
    <w:rsid w:val="00A3724B"/>
    <w:rsid w:val="00A37272"/>
    <w:rsid w:val="00A37286"/>
    <w:rsid w:val="00A372AA"/>
    <w:rsid w:val="00A372D4"/>
    <w:rsid w:val="00A372F0"/>
    <w:rsid w:val="00A37309"/>
    <w:rsid w:val="00A37316"/>
    <w:rsid w:val="00A3732A"/>
    <w:rsid w:val="00A37341"/>
    <w:rsid w:val="00A3735E"/>
    <w:rsid w:val="00A37367"/>
    <w:rsid w:val="00A37368"/>
    <w:rsid w:val="00A3737D"/>
    <w:rsid w:val="00A37426"/>
    <w:rsid w:val="00A3742E"/>
    <w:rsid w:val="00A37477"/>
    <w:rsid w:val="00A3747B"/>
    <w:rsid w:val="00A374A3"/>
    <w:rsid w:val="00A374C5"/>
    <w:rsid w:val="00A374CE"/>
    <w:rsid w:val="00A374F9"/>
    <w:rsid w:val="00A374FA"/>
    <w:rsid w:val="00A3751A"/>
    <w:rsid w:val="00A37528"/>
    <w:rsid w:val="00A37582"/>
    <w:rsid w:val="00A375AC"/>
    <w:rsid w:val="00A375C4"/>
    <w:rsid w:val="00A375E3"/>
    <w:rsid w:val="00A375E8"/>
    <w:rsid w:val="00A375F0"/>
    <w:rsid w:val="00A375FC"/>
    <w:rsid w:val="00A3760B"/>
    <w:rsid w:val="00A3760D"/>
    <w:rsid w:val="00A3761D"/>
    <w:rsid w:val="00A37624"/>
    <w:rsid w:val="00A3762C"/>
    <w:rsid w:val="00A3763D"/>
    <w:rsid w:val="00A37697"/>
    <w:rsid w:val="00A376DB"/>
    <w:rsid w:val="00A376ED"/>
    <w:rsid w:val="00A376FD"/>
    <w:rsid w:val="00A3774E"/>
    <w:rsid w:val="00A3776C"/>
    <w:rsid w:val="00A37783"/>
    <w:rsid w:val="00A377A0"/>
    <w:rsid w:val="00A377EB"/>
    <w:rsid w:val="00A3781B"/>
    <w:rsid w:val="00A37827"/>
    <w:rsid w:val="00A3782A"/>
    <w:rsid w:val="00A37869"/>
    <w:rsid w:val="00A378DB"/>
    <w:rsid w:val="00A378FC"/>
    <w:rsid w:val="00A37912"/>
    <w:rsid w:val="00A37947"/>
    <w:rsid w:val="00A3794A"/>
    <w:rsid w:val="00A379EF"/>
    <w:rsid w:val="00A379FB"/>
    <w:rsid w:val="00A37A02"/>
    <w:rsid w:val="00A37A1B"/>
    <w:rsid w:val="00A37A38"/>
    <w:rsid w:val="00A37A47"/>
    <w:rsid w:val="00A37A4D"/>
    <w:rsid w:val="00A37A67"/>
    <w:rsid w:val="00A37A6F"/>
    <w:rsid w:val="00A37A82"/>
    <w:rsid w:val="00A37AAA"/>
    <w:rsid w:val="00A37AB8"/>
    <w:rsid w:val="00A37ABA"/>
    <w:rsid w:val="00A37B0C"/>
    <w:rsid w:val="00A37B38"/>
    <w:rsid w:val="00A37B60"/>
    <w:rsid w:val="00A37B79"/>
    <w:rsid w:val="00A37B99"/>
    <w:rsid w:val="00A37BA5"/>
    <w:rsid w:val="00A37BB2"/>
    <w:rsid w:val="00A37BBB"/>
    <w:rsid w:val="00A37BE0"/>
    <w:rsid w:val="00A37BEB"/>
    <w:rsid w:val="00A37BF0"/>
    <w:rsid w:val="00A37BF1"/>
    <w:rsid w:val="00A37C06"/>
    <w:rsid w:val="00A37C16"/>
    <w:rsid w:val="00A37C86"/>
    <w:rsid w:val="00A37CB4"/>
    <w:rsid w:val="00A37CB9"/>
    <w:rsid w:val="00A37CCC"/>
    <w:rsid w:val="00A37D28"/>
    <w:rsid w:val="00A37D62"/>
    <w:rsid w:val="00A37D91"/>
    <w:rsid w:val="00A37DB1"/>
    <w:rsid w:val="00A37DB9"/>
    <w:rsid w:val="00A37DE4"/>
    <w:rsid w:val="00A37DE9"/>
    <w:rsid w:val="00A37E0F"/>
    <w:rsid w:val="00A37E4C"/>
    <w:rsid w:val="00A37E62"/>
    <w:rsid w:val="00A37E9B"/>
    <w:rsid w:val="00A37EA7"/>
    <w:rsid w:val="00A37EA8"/>
    <w:rsid w:val="00A37ED9"/>
    <w:rsid w:val="00A37EE6"/>
    <w:rsid w:val="00A37F0C"/>
    <w:rsid w:val="00A37F11"/>
    <w:rsid w:val="00A37F73"/>
    <w:rsid w:val="00A37F7C"/>
    <w:rsid w:val="00A37FDE"/>
    <w:rsid w:val="00A37FE8"/>
    <w:rsid w:val="00A40000"/>
    <w:rsid w:val="00A40019"/>
    <w:rsid w:val="00A40024"/>
    <w:rsid w:val="00A40033"/>
    <w:rsid w:val="00A4008D"/>
    <w:rsid w:val="00A400BF"/>
    <w:rsid w:val="00A40109"/>
    <w:rsid w:val="00A4010E"/>
    <w:rsid w:val="00A40143"/>
    <w:rsid w:val="00A40152"/>
    <w:rsid w:val="00A40160"/>
    <w:rsid w:val="00A401AC"/>
    <w:rsid w:val="00A401B2"/>
    <w:rsid w:val="00A401D2"/>
    <w:rsid w:val="00A401D3"/>
    <w:rsid w:val="00A40201"/>
    <w:rsid w:val="00A40225"/>
    <w:rsid w:val="00A40238"/>
    <w:rsid w:val="00A402A2"/>
    <w:rsid w:val="00A402B4"/>
    <w:rsid w:val="00A40311"/>
    <w:rsid w:val="00A40346"/>
    <w:rsid w:val="00A40351"/>
    <w:rsid w:val="00A40395"/>
    <w:rsid w:val="00A4039B"/>
    <w:rsid w:val="00A403A7"/>
    <w:rsid w:val="00A403D8"/>
    <w:rsid w:val="00A403F4"/>
    <w:rsid w:val="00A40405"/>
    <w:rsid w:val="00A40416"/>
    <w:rsid w:val="00A40483"/>
    <w:rsid w:val="00A40494"/>
    <w:rsid w:val="00A404A9"/>
    <w:rsid w:val="00A404AC"/>
    <w:rsid w:val="00A404AD"/>
    <w:rsid w:val="00A40518"/>
    <w:rsid w:val="00A40549"/>
    <w:rsid w:val="00A40551"/>
    <w:rsid w:val="00A40562"/>
    <w:rsid w:val="00A405CC"/>
    <w:rsid w:val="00A405F2"/>
    <w:rsid w:val="00A405F5"/>
    <w:rsid w:val="00A40613"/>
    <w:rsid w:val="00A4061F"/>
    <w:rsid w:val="00A4062A"/>
    <w:rsid w:val="00A4063E"/>
    <w:rsid w:val="00A40655"/>
    <w:rsid w:val="00A40669"/>
    <w:rsid w:val="00A40699"/>
    <w:rsid w:val="00A406D6"/>
    <w:rsid w:val="00A406DC"/>
    <w:rsid w:val="00A4071C"/>
    <w:rsid w:val="00A4072B"/>
    <w:rsid w:val="00A40733"/>
    <w:rsid w:val="00A40745"/>
    <w:rsid w:val="00A4074D"/>
    <w:rsid w:val="00A407D4"/>
    <w:rsid w:val="00A407E7"/>
    <w:rsid w:val="00A40812"/>
    <w:rsid w:val="00A40813"/>
    <w:rsid w:val="00A4081B"/>
    <w:rsid w:val="00A4083D"/>
    <w:rsid w:val="00A40842"/>
    <w:rsid w:val="00A408DA"/>
    <w:rsid w:val="00A40935"/>
    <w:rsid w:val="00A40954"/>
    <w:rsid w:val="00A40960"/>
    <w:rsid w:val="00A40979"/>
    <w:rsid w:val="00A409B7"/>
    <w:rsid w:val="00A409C3"/>
    <w:rsid w:val="00A409D0"/>
    <w:rsid w:val="00A409D6"/>
    <w:rsid w:val="00A409EB"/>
    <w:rsid w:val="00A409F2"/>
    <w:rsid w:val="00A40A4C"/>
    <w:rsid w:val="00A40A5A"/>
    <w:rsid w:val="00A40A76"/>
    <w:rsid w:val="00A40A88"/>
    <w:rsid w:val="00A40ACC"/>
    <w:rsid w:val="00A40AE4"/>
    <w:rsid w:val="00A40AF8"/>
    <w:rsid w:val="00A40B05"/>
    <w:rsid w:val="00A40B1F"/>
    <w:rsid w:val="00A40B51"/>
    <w:rsid w:val="00A40B65"/>
    <w:rsid w:val="00A40B6E"/>
    <w:rsid w:val="00A40BA4"/>
    <w:rsid w:val="00A40BDB"/>
    <w:rsid w:val="00A40BFF"/>
    <w:rsid w:val="00A40C17"/>
    <w:rsid w:val="00A40C3C"/>
    <w:rsid w:val="00A40C60"/>
    <w:rsid w:val="00A40C64"/>
    <w:rsid w:val="00A40C9F"/>
    <w:rsid w:val="00A40CC7"/>
    <w:rsid w:val="00A40CD8"/>
    <w:rsid w:val="00A40CEA"/>
    <w:rsid w:val="00A40D46"/>
    <w:rsid w:val="00A40D5B"/>
    <w:rsid w:val="00A40D8D"/>
    <w:rsid w:val="00A40D99"/>
    <w:rsid w:val="00A40DAC"/>
    <w:rsid w:val="00A40DE2"/>
    <w:rsid w:val="00A40DE4"/>
    <w:rsid w:val="00A40DEA"/>
    <w:rsid w:val="00A40E49"/>
    <w:rsid w:val="00A40E5B"/>
    <w:rsid w:val="00A40E5F"/>
    <w:rsid w:val="00A40E6C"/>
    <w:rsid w:val="00A40EA1"/>
    <w:rsid w:val="00A40EAA"/>
    <w:rsid w:val="00A40EDC"/>
    <w:rsid w:val="00A40EE3"/>
    <w:rsid w:val="00A40F10"/>
    <w:rsid w:val="00A40F68"/>
    <w:rsid w:val="00A40F7F"/>
    <w:rsid w:val="00A40FC5"/>
    <w:rsid w:val="00A40FD3"/>
    <w:rsid w:val="00A40FD6"/>
    <w:rsid w:val="00A40FD7"/>
    <w:rsid w:val="00A41030"/>
    <w:rsid w:val="00A41060"/>
    <w:rsid w:val="00A410D8"/>
    <w:rsid w:val="00A41102"/>
    <w:rsid w:val="00A4110A"/>
    <w:rsid w:val="00A41124"/>
    <w:rsid w:val="00A4113D"/>
    <w:rsid w:val="00A411D6"/>
    <w:rsid w:val="00A411D8"/>
    <w:rsid w:val="00A411DB"/>
    <w:rsid w:val="00A411F3"/>
    <w:rsid w:val="00A41201"/>
    <w:rsid w:val="00A41284"/>
    <w:rsid w:val="00A412FC"/>
    <w:rsid w:val="00A4132D"/>
    <w:rsid w:val="00A41331"/>
    <w:rsid w:val="00A41338"/>
    <w:rsid w:val="00A41383"/>
    <w:rsid w:val="00A4138B"/>
    <w:rsid w:val="00A413D5"/>
    <w:rsid w:val="00A413D8"/>
    <w:rsid w:val="00A413E2"/>
    <w:rsid w:val="00A413E5"/>
    <w:rsid w:val="00A41448"/>
    <w:rsid w:val="00A41494"/>
    <w:rsid w:val="00A414A2"/>
    <w:rsid w:val="00A414D0"/>
    <w:rsid w:val="00A414E8"/>
    <w:rsid w:val="00A414F9"/>
    <w:rsid w:val="00A41504"/>
    <w:rsid w:val="00A41512"/>
    <w:rsid w:val="00A4154D"/>
    <w:rsid w:val="00A41567"/>
    <w:rsid w:val="00A415B6"/>
    <w:rsid w:val="00A415EC"/>
    <w:rsid w:val="00A4163B"/>
    <w:rsid w:val="00A4167A"/>
    <w:rsid w:val="00A41692"/>
    <w:rsid w:val="00A416AD"/>
    <w:rsid w:val="00A416BA"/>
    <w:rsid w:val="00A416C3"/>
    <w:rsid w:val="00A416DE"/>
    <w:rsid w:val="00A4170D"/>
    <w:rsid w:val="00A41713"/>
    <w:rsid w:val="00A41759"/>
    <w:rsid w:val="00A4175D"/>
    <w:rsid w:val="00A41778"/>
    <w:rsid w:val="00A41807"/>
    <w:rsid w:val="00A4180B"/>
    <w:rsid w:val="00A41824"/>
    <w:rsid w:val="00A41839"/>
    <w:rsid w:val="00A4183B"/>
    <w:rsid w:val="00A4186B"/>
    <w:rsid w:val="00A418ED"/>
    <w:rsid w:val="00A418FA"/>
    <w:rsid w:val="00A41944"/>
    <w:rsid w:val="00A41945"/>
    <w:rsid w:val="00A41955"/>
    <w:rsid w:val="00A41963"/>
    <w:rsid w:val="00A41984"/>
    <w:rsid w:val="00A419CF"/>
    <w:rsid w:val="00A41A3A"/>
    <w:rsid w:val="00A41A65"/>
    <w:rsid w:val="00A41A68"/>
    <w:rsid w:val="00A41AC5"/>
    <w:rsid w:val="00A41B0D"/>
    <w:rsid w:val="00A41B31"/>
    <w:rsid w:val="00A41B38"/>
    <w:rsid w:val="00A41B69"/>
    <w:rsid w:val="00A41B74"/>
    <w:rsid w:val="00A41B78"/>
    <w:rsid w:val="00A41B91"/>
    <w:rsid w:val="00A41B9A"/>
    <w:rsid w:val="00A41BAB"/>
    <w:rsid w:val="00A41BC1"/>
    <w:rsid w:val="00A41BC7"/>
    <w:rsid w:val="00A41BCA"/>
    <w:rsid w:val="00A41C39"/>
    <w:rsid w:val="00A41C98"/>
    <w:rsid w:val="00A41D11"/>
    <w:rsid w:val="00A41D25"/>
    <w:rsid w:val="00A41D83"/>
    <w:rsid w:val="00A41D9C"/>
    <w:rsid w:val="00A41DB9"/>
    <w:rsid w:val="00A41DBF"/>
    <w:rsid w:val="00A41DC3"/>
    <w:rsid w:val="00A41DEF"/>
    <w:rsid w:val="00A41DF1"/>
    <w:rsid w:val="00A41DF6"/>
    <w:rsid w:val="00A41E02"/>
    <w:rsid w:val="00A41E08"/>
    <w:rsid w:val="00A41E21"/>
    <w:rsid w:val="00A41EBB"/>
    <w:rsid w:val="00A41ECB"/>
    <w:rsid w:val="00A4201A"/>
    <w:rsid w:val="00A42035"/>
    <w:rsid w:val="00A4205F"/>
    <w:rsid w:val="00A42066"/>
    <w:rsid w:val="00A42071"/>
    <w:rsid w:val="00A420A0"/>
    <w:rsid w:val="00A420C5"/>
    <w:rsid w:val="00A420D3"/>
    <w:rsid w:val="00A420FE"/>
    <w:rsid w:val="00A42121"/>
    <w:rsid w:val="00A4215F"/>
    <w:rsid w:val="00A42167"/>
    <w:rsid w:val="00A42174"/>
    <w:rsid w:val="00A42180"/>
    <w:rsid w:val="00A42188"/>
    <w:rsid w:val="00A42196"/>
    <w:rsid w:val="00A421EC"/>
    <w:rsid w:val="00A42215"/>
    <w:rsid w:val="00A4223C"/>
    <w:rsid w:val="00A42273"/>
    <w:rsid w:val="00A422AD"/>
    <w:rsid w:val="00A422D8"/>
    <w:rsid w:val="00A42312"/>
    <w:rsid w:val="00A42322"/>
    <w:rsid w:val="00A4232B"/>
    <w:rsid w:val="00A4233D"/>
    <w:rsid w:val="00A42355"/>
    <w:rsid w:val="00A4236A"/>
    <w:rsid w:val="00A423AD"/>
    <w:rsid w:val="00A423C1"/>
    <w:rsid w:val="00A423C6"/>
    <w:rsid w:val="00A423EC"/>
    <w:rsid w:val="00A423F2"/>
    <w:rsid w:val="00A42490"/>
    <w:rsid w:val="00A424A1"/>
    <w:rsid w:val="00A424A9"/>
    <w:rsid w:val="00A424C6"/>
    <w:rsid w:val="00A424E8"/>
    <w:rsid w:val="00A424E9"/>
    <w:rsid w:val="00A424EC"/>
    <w:rsid w:val="00A424F4"/>
    <w:rsid w:val="00A4254B"/>
    <w:rsid w:val="00A4254E"/>
    <w:rsid w:val="00A425B7"/>
    <w:rsid w:val="00A425D5"/>
    <w:rsid w:val="00A4261E"/>
    <w:rsid w:val="00A42639"/>
    <w:rsid w:val="00A4265F"/>
    <w:rsid w:val="00A42672"/>
    <w:rsid w:val="00A426CA"/>
    <w:rsid w:val="00A4270B"/>
    <w:rsid w:val="00A42761"/>
    <w:rsid w:val="00A42774"/>
    <w:rsid w:val="00A427EA"/>
    <w:rsid w:val="00A427FC"/>
    <w:rsid w:val="00A42830"/>
    <w:rsid w:val="00A42844"/>
    <w:rsid w:val="00A42868"/>
    <w:rsid w:val="00A42870"/>
    <w:rsid w:val="00A428D4"/>
    <w:rsid w:val="00A428D8"/>
    <w:rsid w:val="00A428F8"/>
    <w:rsid w:val="00A42919"/>
    <w:rsid w:val="00A42921"/>
    <w:rsid w:val="00A4295B"/>
    <w:rsid w:val="00A429A5"/>
    <w:rsid w:val="00A429B0"/>
    <w:rsid w:val="00A429DC"/>
    <w:rsid w:val="00A42A39"/>
    <w:rsid w:val="00A42A46"/>
    <w:rsid w:val="00A42A51"/>
    <w:rsid w:val="00A42A63"/>
    <w:rsid w:val="00A42ADD"/>
    <w:rsid w:val="00A42B61"/>
    <w:rsid w:val="00A42B62"/>
    <w:rsid w:val="00A42B63"/>
    <w:rsid w:val="00A42C15"/>
    <w:rsid w:val="00A42C3B"/>
    <w:rsid w:val="00A42C57"/>
    <w:rsid w:val="00A42C63"/>
    <w:rsid w:val="00A42C83"/>
    <w:rsid w:val="00A42C91"/>
    <w:rsid w:val="00A42C94"/>
    <w:rsid w:val="00A42CA7"/>
    <w:rsid w:val="00A42CBB"/>
    <w:rsid w:val="00A42D7F"/>
    <w:rsid w:val="00A42D89"/>
    <w:rsid w:val="00A42D9C"/>
    <w:rsid w:val="00A42DAC"/>
    <w:rsid w:val="00A42DD4"/>
    <w:rsid w:val="00A42DE5"/>
    <w:rsid w:val="00A42DED"/>
    <w:rsid w:val="00A42E06"/>
    <w:rsid w:val="00A42E16"/>
    <w:rsid w:val="00A42E1F"/>
    <w:rsid w:val="00A42E37"/>
    <w:rsid w:val="00A42E5E"/>
    <w:rsid w:val="00A42E77"/>
    <w:rsid w:val="00A42EC1"/>
    <w:rsid w:val="00A42EFA"/>
    <w:rsid w:val="00A42F10"/>
    <w:rsid w:val="00A42F11"/>
    <w:rsid w:val="00A42F1F"/>
    <w:rsid w:val="00A42F94"/>
    <w:rsid w:val="00A42F97"/>
    <w:rsid w:val="00A42FA4"/>
    <w:rsid w:val="00A42FD9"/>
    <w:rsid w:val="00A43000"/>
    <w:rsid w:val="00A43029"/>
    <w:rsid w:val="00A4306C"/>
    <w:rsid w:val="00A43090"/>
    <w:rsid w:val="00A4309C"/>
    <w:rsid w:val="00A430C0"/>
    <w:rsid w:val="00A430EC"/>
    <w:rsid w:val="00A430F0"/>
    <w:rsid w:val="00A4313B"/>
    <w:rsid w:val="00A4314B"/>
    <w:rsid w:val="00A43167"/>
    <w:rsid w:val="00A431AB"/>
    <w:rsid w:val="00A431E8"/>
    <w:rsid w:val="00A43233"/>
    <w:rsid w:val="00A432C1"/>
    <w:rsid w:val="00A432E2"/>
    <w:rsid w:val="00A4331E"/>
    <w:rsid w:val="00A43331"/>
    <w:rsid w:val="00A433D4"/>
    <w:rsid w:val="00A43417"/>
    <w:rsid w:val="00A43452"/>
    <w:rsid w:val="00A4349B"/>
    <w:rsid w:val="00A434AE"/>
    <w:rsid w:val="00A434C3"/>
    <w:rsid w:val="00A434CF"/>
    <w:rsid w:val="00A434FD"/>
    <w:rsid w:val="00A4355A"/>
    <w:rsid w:val="00A4356B"/>
    <w:rsid w:val="00A4357A"/>
    <w:rsid w:val="00A4359C"/>
    <w:rsid w:val="00A435A1"/>
    <w:rsid w:val="00A435A6"/>
    <w:rsid w:val="00A435D3"/>
    <w:rsid w:val="00A435E2"/>
    <w:rsid w:val="00A435FC"/>
    <w:rsid w:val="00A435FF"/>
    <w:rsid w:val="00A4360D"/>
    <w:rsid w:val="00A4360E"/>
    <w:rsid w:val="00A43611"/>
    <w:rsid w:val="00A4363A"/>
    <w:rsid w:val="00A4368F"/>
    <w:rsid w:val="00A436B2"/>
    <w:rsid w:val="00A436F3"/>
    <w:rsid w:val="00A436F5"/>
    <w:rsid w:val="00A43797"/>
    <w:rsid w:val="00A437A4"/>
    <w:rsid w:val="00A437D0"/>
    <w:rsid w:val="00A437EB"/>
    <w:rsid w:val="00A437F0"/>
    <w:rsid w:val="00A43824"/>
    <w:rsid w:val="00A43830"/>
    <w:rsid w:val="00A43834"/>
    <w:rsid w:val="00A43845"/>
    <w:rsid w:val="00A43856"/>
    <w:rsid w:val="00A4385E"/>
    <w:rsid w:val="00A43871"/>
    <w:rsid w:val="00A43872"/>
    <w:rsid w:val="00A4389D"/>
    <w:rsid w:val="00A438B0"/>
    <w:rsid w:val="00A438D4"/>
    <w:rsid w:val="00A43918"/>
    <w:rsid w:val="00A43948"/>
    <w:rsid w:val="00A4394D"/>
    <w:rsid w:val="00A43A02"/>
    <w:rsid w:val="00A43A0E"/>
    <w:rsid w:val="00A43A2F"/>
    <w:rsid w:val="00A43A31"/>
    <w:rsid w:val="00A43A33"/>
    <w:rsid w:val="00A43A86"/>
    <w:rsid w:val="00A43A8A"/>
    <w:rsid w:val="00A43A97"/>
    <w:rsid w:val="00A43AA3"/>
    <w:rsid w:val="00A43AB5"/>
    <w:rsid w:val="00A43AB6"/>
    <w:rsid w:val="00A43AC3"/>
    <w:rsid w:val="00A43AC4"/>
    <w:rsid w:val="00A43AF4"/>
    <w:rsid w:val="00A43B27"/>
    <w:rsid w:val="00A43B28"/>
    <w:rsid w:val="00A43B43"/>
    <w:rsid w:val="00A43B4D"/>
    <w:rsid w:val="00A43B69"/>
    <w:rsid w:val="00A43B81"/>
    <w:rsid w:val="00A43B94"/>
    <w:rsid w:val="00A43BA6"/>
    <w:rsid w:val="00A43BD2"/>
    <w:rsid w:val="00A43BDB"/>
    <w:rsid w:val="00A43BDD"/>
    <w:rsid w:val="00A43C3B"/>
    <w:rsid w:val="00A43C75"/>
    <w:rsid w:val="00A43C86"/>
    <w:rsid w:val="00A43C92"/>
    <w:rsid w:val="00A43C98"/>
    <w:rsid w:val="00A43CCA"/>
    <w:rsid w:val="00A43CED"/>
    <w:rsid w:val="00A43D11"/>
    <w:rsid w:val="00A43D1B"/>
    <w:rsid w:val="00A43D1D"/>
    <w:rsid w:val="00A43D29"/>
    <w:rsid w:val="00A43D3D"/>
    <w:rsid w:val="00A43DB6"/>
    <w:rsid w:val="00A43DCC"/>
    <w:rsid w:val="00A43DFE"/>
    <w:rsid w:val="00A43E39"/>
    <w:rsid w:val="00A43E63"/>
    <w:rsid w:val="00A43E84"/>
    <w:rsid w:val="00A43EB7"/>
    <w:rsid w:val="00A43EC0"/>
    <w:rsid w:val="00A43EE1"/>
    <w:rsid w:val="00A43EEE"/>
    <w:rsid w:val="00A43EF5"/>
    <w:rsid w:val="00A43EF7"/>
    <w:rsid w:val="00A43F1E"/>
    <w:rsid w:val="00A43F2E"/>
    <w:rsid w:val="00A43F33"/>
    <w:rsid w:val="00A43F53"/>
    <w:rsid w:val="00A43F71"/>
    <w:rsid w:val="00A43F9B"/>
    <w:rsid w:val="00A44081"/>
    <w:rsid w:val="00A440B7"/>
    <w:rsid w:val="00A4412C"/>
    <w:rsid w:val="00A44130"/>
    <w:rsid w:val="00A4413B"/>
    <w:rsid w:val="00A4413F"/>
    <w:rsid w:val="00A44142"/>
    <w:rsid w:val="00A44144"/>
    <w:rsid w:val="00A44178"/>
    <w:rsid w:val="00A44185"/>
    <w:rsid w:val="00A44198"/>
    <w:rsid w:val="00A441B9"/>
    <w:rsid w:val="00A441E7"/>
    <w:rsid w:val="00A441F7"/>
    <w:rsid w:val="00A4423A"/>
    <w:rsid w:val="00A44258"/>
    <w:rsid w:val="00A4426C"/>
    <w:rsid w:val="00A44272"/>
    <w:rsid w:val="00A442BC"/>
    <w:rsid w:val="00A442E1"/>
    <w:rsid w:val="00A44334"/>
    <w:rsid w:val="00A44335"/>
    <w:rsid w:val="00A443B1"/>
    <w:rsid w:val="00A443D0"/>
    <w:rsid w:val="00A44406"/>
    <w:rsid w:val="00A44439"/>
    <w:rsid w:val="00A44447"/>
    <w:rsid w:val="00A44454"/>
    <w:rsid w:val="00A44499"/>
    <w:rsid w:val="00A444D7"/>
    <w:rsid w:val="00A444E1"/>
    <w:rsid w:val="00A444E3"/>
    <w:rsid w:val="00A444EE"/>
    <w:rsid w:val="00A444F7"/>
    <w:rsid w:val="00A4454E"/>
    <w:rsid w:val="00A4457A"/>
    <w:rsid w:val="00A44597"/>
    <w:rsid w:val="00A445F9"/>
    <w:rsid w:val="00A44671"/>
    <w:rsid w:val="00A44693"/>
    <w:rsid w:val="00A446C7"/>
    <w:rsid w:val="00A446CE"/>
    <w:rsid w:val="00A446D8"/>
    <w:rsid w:val="00A446D9"/>
    <w:rsid w:val="00A446E0"/>
    <w:rsid w:val="00A446FB"/>
    <w:rsid w:val="00A44737"/>
    <w:rsid w:val="00A44756"/>
    <w:rsid w:val="00A4476E"/>
    <w:rsid w:val="00A4478F"/>
    <w:rsid w:val="00A44794"/>
    <w:rsid w:val="00A447AB"/>
    <w:rsid w:val="00A447C7"/>
    <w:rsid w:val="00A447C8"/>
    <w:rsid w:val="00A447CE"/>
    <w:rsid w:val="00A447E5"/>
    <w:rsid w:val="00A447ED"/>
    <w:rsid w:val="00A44839"/>
    <w:rsid w:val="00A44856"/>
    <w:rsid w:val="00A448B3"/>
    <w:rsid w:val="00A4493B"/>
    <w:rsid w:val="00A44959"/>
    <w:rsid w:val="00A44980"/>
    <w:rsid w:val="00A44983"/>
    <w:rsid w:val="00A449BE"/>
    <w:rsid w:val="00A449C0"/>
    <w:rsid w:val="00A449DE"/>
    <w:rsid w:val="00A449EC"/>
    <w:rsid w:val="00A449ED"/>
    <w:rsid w:val="00A449F7"/>
    <w:rsid w:val="00A44A1F"/>
    <w:rsid w:val="00A44A5F"/>
    <w:rsid w:val="00A44ABF"/>
    <w:rsid w:val="00A44AF8"/>
    <w:rsid w:val="00A44B19"/>
    <w:rsid w:val="00A44B28"/>
    <w:rsid w:val="00A44B2E"/>
    <w:rsid w:val="00A44B32"/>
    <w:rsid w:val="00A44B46"/>
    <w:rsid w:val="00A44B78"/>
    <w:rsid w:val="00A44B92"/>
    <w:rsid w:val="00A44BA9"/>
    <w:rsid w:val="00A44BAF"/>
    <w:rsid w:val="00A44C23"/>
    <w:rsid w:val="00A44C4D"/>
    <w:rsid w:val="00A44CA3"/>
    <w:rsid w:val="00A44CE5"/>
    <w:rsid w:val="00A44CFA"/>
    <w:rsid w:val="00A44D2C"/>
    <w:rsid w:val="00A44D40"/>
    <w:rsid w:val="00A44D61"/>
    <w:rsid w:val="00A44DD9"/>
    <w:rsid w:val="00A44DFF"/>
    <w:rsid w:val="00A44E40"/>
    <w:rsid w:val="00A44E52"/>
    <w:rsid w:val="00A44E6F"/>
    <w:rsid w:val="00A44E81"/>
    <w:rsid w:val="00A44E9D"/>
    <w:rsid w:val="00A44EA9"/>
    <w:rsid w:val="00A44EBE"/>
    <w:rsid w:val="00A44EF6"/>
    <w:rsid w:val="00A44EFB"/>
    <w:rsid w:val="00A44F8F"/>
    <w:rsid w:val="00A44FA3"/>
    <w:rsid w:val="00A44FB2"/>
    <w:rsid w:val="00A44FC4"/>
    <w:rsid w:val="00A44FC8"/>
    <w:rsid w:val="00A44FD7"/>
    <w:rsid w:val="00A44FF6"/>
    <w:rsid w:val="00A45054"/>
    <w:rsid w:val="00A4505A"/>
    <w:rsid w:val="00A4505F"/>
    <w:rsid w:val="00A45065"/>
    <w:rsid w:val="00A450A6"/>
    <w:rsid w:val="00A450D1"/>
    <w:rsid w:val="00A450DD"/>
    <w:rsid w:val="00A450E3"/>
    <w:rsid w:val="00A450E8"/>
    <w:rsid w:val="00A450EF"/>
    <w:rsid w:val="00A450F0"/>
    <w:rsid w:val="00A4511B"/>
    <w:rsid w:val="00A45137"/>
    <w:rsid w:val="00A45185"/>
    <w:rsid w:val="00A451B1"/>
    <w:rsid w:val="00A451B9"/>
    <w:rsid w:val="00A451D4"/>
    <w:rsid w:val="00A45237"/>
    <w:rsid w:val="00A4524F"/>
    <w:rsid w:val="00A45267"/>
    <w:rsid w:val="00A45268"/>
    <w:rsid w:val="00A45282"/>
    <w:rsid w:val="00A452A9"/>
    <w:rsid w:val="00A452B3"/>
    <w:rsid w:val="00A452C1"/>
    <w:rsid w:val="00A452C9"/>
    <w:rsid w:val="00A452CF"/>
    <w:rsid w:val="00A452F5"/>
    <w:rsid w:val="00A4532C"/>
    <w:rsid w:val="00A45335"/>
    <w:rsid w:val="00A4534C"/>
    <w:rsid w:val="00A45371"/>
    <w:rsid w:val="00A45374"/>
    <w:rsid w:val="00A453B9"/>
    <w:rsid w:val="00A453CC"/>
    <w:rsid w:val="00A45429"/>
    <w:rsid w:val="00A45439"/>
    <w:rsid w:val="00A45454"/>
    <w:rsid w:val="00A45486"/>
    <w:rsid w:val="00A454B7"/>
    <w:rsid w:val="00A454F0"/>
    <w:rsid w:val="00A45510"/>
    <w:rsid w:val="00A45517"/>
    <w:rsid w:val="00A45588"/>
    <w:rsid w:val="00A455A3"/>
    <w:rsid w:val="00A455C1"/>
    <w:rsid w:val="00A455CE"/>
    <w:rsid w:val="00A455E8"/>
    <w:rsid w:val="00A45611"/>
    <w:rsid w:val="00A45623"/>
    <w:rsid w:val="00A4565F"/>
    <w:rsid w:val="00A4566A"/>
    <w:rsid w:val="00A4566E"/>
    <w:rsid w:val="00A4567C"/>
    <w:rsid w:val="00A456AD"/>
    <w:rsid w:val="00A456D1"/>
    <w:rsid w:val="00A456F2"/>
    <w:rsid w:val="00A45713"/>
    <w:rsid w:val="00A4573B"/>
    <w:rsid w:val="00A45787"/>
    <w:rsid w:val="00A4585F"/>
    <w:rsid w:val="00A4588B"/>
    <w:rsid w:val="00A4591E"/>
    <w:rsid w:val="00A45921"/>
    <w:rsid w:val="00A45929"/>
    <w:rsid w:val="00A45954"/>
    <w:rsid w:val="00A4597E"/>
    <w:rsid w:val="00A45A22"/>
    <w:rsid w:val="00A45A58"/>
    <w:rsid w:val="00A45A9B"/>
    <w:rsid w:val="00A45AB3"/>
    <w:rsid w:val="00A45AC4"/>
    <w:rsid w:val="00A45ACF"/>
    <w:rsid w:val="00A45AEF"/>
    <w:rsid w:val="00A45AFB"/>
    <w:rsid w:val="00A45B01"/>
    <w:rsid w:val="00A45B10"/>
    <w:rsid w:val="00A45B43"/>
    <w:rsid w:val="00A45B4E"/>
    <w:rsid w:val="00A45B60"/>
    <w:rsid w:val="00A45BC4"/>
    <w:rsid w:val="00A45C26"/>
    <w:rsid w:val="00A45C3B"/>
    <w:rsid w:val="00A45C64"/>
    <w:rsid w:val="00A45C8D"/>
    <w:rsid w:val="00A45CEC"/>
    <w:rsid w:val="00A45CFC"/>
    <w:rsid w:val="00A45D39"/>
    <w:rsid w:val="00A45D3B"/>
    <w:rsid w:val="00A45D5C"/>
    <w:rsid w:val="00A45D72"/>
    <w:rsid w:val="00A45D73"/>
    <w:rsid w:val="00A45DBC"/>
    <w:rsid w:val="00A45DD6"/>
    <w:rsid w:val="00A45DE0"/>
    <w:rsid w:val="00A45DF5"/>
    <w:rsid w:val="00A45E09"/>
    <w:rsid w:val="00A45E0C"/>
    <w:rsid w:val="00A45E2E"/>
    <w:rsid w:val="00A45E32"/>
    <w:rsid w:val="00A45E48"/>
    <w:rsid w:val="00A45E53"/>
    <w:rsid w:val="00A45E5C"/>
    <w:rsid w:val="00A45E5E"/>
    <w:rsid w:val="00A45ED1"/>
    <w:rsid w:val="00A45EED"/>
    <w:rsid w:val="00A45F00"/>
    <w:rsid w:val="00A45F3D"/>
    <w:rsid w:val="00A45F8B"/>
    <w:rsid w:val="00A45F9D"/>
    <w:rsid w:val="00A45FB6"/>
    <w:rsid w:val="00A45FCF"/>
    <w:rsid w:val="00A45FD2"/>
    <w:rsid w:val="00A46007"/>
    <w:rsid w:val="00A46049"/>
    <w:rsid w:val="00A46085"/>
    <w:rsid w:val="00A460A2"/>
    <w:rsid w:val="00A460DF"/>
    <w:rsid w:val="00A460E6"/>
    <w:rsid w:val="00A46108"/>
    <w:rsid w:val="00A46164"/>
    <w:rsid w:val="00A4618B"/>
    <w:rsid w:val="00A4618E"/>
    <w:rsid w:val="00A46219"/>
    <w:rsid w:val="00A4622F"/>
    <w:rsid w:val="00A4623A"/>
    <w:rsid w:val="00A4627F"/>
    <w:rsid w:val="00A4628B"/>
    <w:rsid w:val="00A462C9"/>
    <w:rsid w:val="00A462EB"/>
    <w:rsid w:val="00A46332"/>
    <w:rsid w:val="00A46345"/>
    <w:rsid w:val="00A46370"/>
    <w:rsid w:val="00A4638E"/>
    <w:rsid w:val="00A46396"/>
    <w:rsid w:val="00A463A3"/>
    <w:rsid w:val="00A463C3"/>
    <w:rsid w:val="00A463CA"/>
    <w:rsid w:val="00A463DB"/>
    <w:rsid w:val="00A463DF"/>
    <w:rsid w:val="00A463EE"/>
    <w:rsid w:val="00A4642A"/>
    <w:rsid w:val="00A4643F"/>
    <w:rsid w:val="00A4649A"/>
    <w:rsid w:val="00A4649D"/>
    <w:rsid w:val="00A4649E"/>
    <w:rsid w:val="00A464AC"/>
    <w:rsid w:val="00A46525"/>
    <w:rsid w:val="00A4652C"/>
    <w:rsid w:val="00A46538"/>
    <w:rsid w:val="00A46558"/>
    <w:rsid w:val="00A4658D"/>
    <w:rsid w:val="00A4659E"/>
    <w:rsid w:val="00A465C1"/>
    <w:rsid w:val="00A465D3"/>
    <w:rsid w:val="00A465F2"/>
    <w:rsid w:val="00A46602"/>
    <w:rsid w:val="00A4660D"/>
    <w:rsid w:val="00A46617"/>
    <w:rsid w:val="00A46629"/>
    <w:rsid w:val="00A46632"/>
    <w:rsid w:val="00A46643"/>
    <w:rsid w:val="00A466A4"/>
    <w:rsid w:val="00A46733"/>
    <w:rsid w:val="00A46768"/>
    <w:rsid w:val="00A4678A"/>
    <w:rsid w:val="00A4678E"/>
    <w:rsid w:val="00A46793"/>
    <w:rsid w:val="00A467F6"/>
    <w:rsid w:val="00A4684D"/>
    <w:rsid w:val="00A46857"/>
    <w:rsid w:val="00A46869"/>
    <w:rsid w:val="00A4686B"/>
    <w:rsid w:val="00A4686E"/>
    <w:rsid w:val="00A46871"/>
    <w:rsid w:val="00A468BE"/>
    <w:rsid w:val="00A468D0"/>
    <w:rsid w:val="00A46936"/>
    <w:rsid w:val="00A4693E"/>
    <w:rsid w:val="00A46951"/>
    <w:rsid w:val="00A46954"/>
    <w:rsid w:val="00A46960"/>
    <w:rsid w:val="00A46978"/>
    <w:rsid w:val="00A4698B"/>
    <w:rsid w:val="00A469EF"/>
    <w:rsid w:val="00A469F6"/>
    <w:rsid w:val="00A46A4D"/>
    <w:rsid w:val="00A46A93"/>
    <w:rsid w:val="00A46AA6"/>
    <w:rsid w:val="00A46ADF"/>
    <w:rsid w:val="00A46B0D"/>
    <w:rsid w:val="00A46B3C"/>
    <w:rsid w:val="00A46B4C"/>
    <w:rsid w:val="00A46B8B"/>
    <w:rsid w:val="00A46BAF"/>
    <w:rsid w:val="00A46BEE"/>
    <w:rsid w:val="00A46C15"/>
    <w:rsid w:val="00A46C2E"/>
    <w:rsid w:val="00A46C46"/>
    <w:rsid w:val="00A46CAF"/>
    <w:rsid w:val="00A46CC0"/>
    <w:rsid w:val="00A46CC8"/>
    <w:rsid w:val="00A46CD9"/>
    <w:rsid w:val="00A46CE5"/>
    <w:rsid w:val="00A46D3F"/>
    <w:rsid w:val="00A46DA1"/>
    <w:rsid w:val="00A46DAB"/>
    <w:rsid w:val="00A46DBF"/>
    <w:rsid w:val="00A46DE3"/>
    <w:rsid w:val="00A46DE6"/>
    <w:rsid w:val="00A46E03"/>
    <w:rsid w:val="00A46E9E"/>
    <w:rsid w:val="00A46EE3"/>
    <w:rsid w:val="00A46EF2"/>
    <w:rsid w:val="00A46F1B"/>
    <w:rsid w:val="00A46FB0"/>
    <w:rsid w:val="00A46FE9"/>
    <w:rsid w:val="00A46FF6"/>
    <w:rsid w:val="00A4700A"/>
    <w:rsid w:val="00A4701A"/>
    <w:rsid w:val="00A47052"/>
    <w:rsid w:val="00A470AD"/>
    <w:rsid w:val="00A470B5"/>
    <w:rsid w:val="00A470FB"/>
    <w:rsid w:val="00A4710A"/>
    <w:rsid w:val="00A47121"/>
    <w:rsid w:val="00A47159"/>
    <w:rsid w:val="00A4716B"/>
    <w:rsid w:val="00A47192"/>
    <w:rsid w:val="00A471CC"/>
    <w:rsid w:val="00A471D7"/>
    <w:rsid w:val="00A471E0"/>
    <w:rsid w:val="00A4729D"/>
    <w:rsid w:val="00A472A2"/>
    <w:rsid w:val="00A4732C"/>
    <w:rsid w:val="00A47342"/>
    <w:rsid w:val="00A47351"/>
    <w:rsid w:val="00A47375"/>
    <w:rsid w:val="00A473C8"/>
    <w:rsid w:val="00A47481"/>
    <w:rsid w:val="00A474C7"/>
    <w:rsid w:val="00A474DA"/>
    <w:rsid w:val="00A474F4"/>
    <w:rsid w:val="00A474F7"/>
    <w:rsid w:val="00A4754C"/>
    <w:rsid w:val="00A4756D"/>
    <w:rsid w:val="00A475CC"/>
    <w:rsid w:val="00A475D8"/>
    <w:rsid w:val="00A47665"/>
    <w:rsid w:val="00A4766F"/>
    <w:rsid w:val="00A47670"/>
    <w:rsid w:val="00A47687"/>
    <w:rsid w:val="00A47696"/>
    <w:rsid w:val="00A4769D"/>
    <w:rsid w:val="00A476A6"/>
    <w:rsid w:val="00A476CF"/>
    <w:rsid w:val="00A47713"/>
    <w:rsid w:val="00A4774E"/>
    <w:rsid w:val="00A47789"/>
    <w:rsid w:val="00A4778E"/>
    <w:rsid w:val="00A477B6"/>
    <w:rsid w:val="00A477DC"/>
    <w:rsid w:val="00A477E5"/>
    <w:rsid w:val="00A47872"/>
    <w:rsid w:val="00A4788D"/>
    <w:rsid w:val="00A47891"/>
    <w:rsid w:val="00A478BB"/>
    <w:rsid w:val="00A47930"/>
    <w:rsid w:val="00A47936"/>
    <w:rsid w:val="00A47938"/>
    <w:rsid w:val="00A47967"/>
    <w:rsid w:val="00A47968"/>
    <w:rsid w:val="00A479FD"/>
    <w:rsid w:val="00A47A23"/>
    <w:rsid w:val="00A47A27"/>
    <w:rsid w:val="00A47A36"/>
    <w:rsid w:val="00A47A43"/>
    <w:rsid w:val="00A47A7A"/>
    <w:rsid w:val="00A47AA5"/>
    <w:rsid w:val="00A47AAB"/>
    <w:rsid w:val="00A47AB8"/>
    <w:rsid w:val="00A47B14"/>
    <w:rsid w:val="00A47B53"/>
    <w:rsid w:val="00A47B7A"/>
    <w:rsid w:val="00A47BBB"/>
    <w:rsid w:val="00A47BD4"/>
    <w:rsid w:val="00A47BE5"/>
    <w:rsid w:val="00A47BF7"/>
    <w:rsid w:val="00A47BFA"/>
    <w:rsid w:val="00A47C0E"/>
    <w:rsid w:val="00A47C48"/>
    <w:rsid w:val="00A47C4F"/>
    <w:rsid w:val="00A47C80"/>
    <w:rsid w:val="00A47C9E"/>
    <w:rsid w:val="00A47CBE"/>
    <w:rsid w:val="00A47CC4"/>
    <w:rsid w:val="00A47CCC"/>
    <w:rsid w:val="00A47CDC"/>
    <w:rsid w:val="00A47CDE"/>
    <w:rsid w:val="00A47D17"/>
    <w:rsid w:val="00A47D18"/>
    <w:rsid w:val="00A47D1D"/>
    <w:rsid w:val="00A47D58"/>
    <w:rsid w:val="00A47D5B"/>
    <w:rsid w:val="00A47E83"/>
    <w:rsid w:val="00A47EA3"/>
    <w:rsid w:val="00A47EBE"/>
    <w:rsid w:val="00A47F1A"/>
    <w:rsid w:val="00A47F25"/>
    <w:rsid w:val="00A47F33"/>
    <w:rsid w:val="00A47F5E"/>
    <w:rsid w:val="00A47F5F"/>
    <w:rsid w:val="00A47F65"/>
    <w:rsid w:val="00A47F6D"/>
    <w:rsid w:val="00A47F6F"/>
    <w:rsid w:val="00A47FB3"/>
    <w:rsid w:val="00A47FC2"/>
    <w:rsid w:val="00A50015"/>
    <w:rsid w:val="00A50046"/>
    <w:rsid w:val="00A50060"/>
    <w:rsid w:val="00A5006A"/>
    <w:rsid w:val="00A50078"/>
    <w:rsid w:val="00A5009B"/>
    <w:rsid w:val="00A5009F"/>
    <w:rsid w:val="00A500A7"/>
    <w:rsid w:val="00A5010C"/>
    <w:rsid w:val="00A50123"/>
    <w:rsid w:val="00A5014C"/>
    <w:rsid w:val="00A5017E"/>
    <w:rsid w:val="00A501C8"/>
    <w:rsid w:val="00A501E6"/>
    <w:rsid w:val="00A501F0"/>
    <w:rsid w:val="00A50228"/>
    <w:rsid w:val="00A50257"/>
    <w:rsid w:val="00A50293"/>
    <w:rsid w:val="00A502AF"/>
    <w:rsid w:val="00A502D1"/>
    <w:rsid w:val="00A502D2"/>
    <w:rsid w:val="00A502D9"/>
    <w:rsid w:val="00A502EB"/>
    <w:rsid w:val="00A50304"/>
    <w:rsid w:val="00A5030B"/>
    <w:rsid w:val="00A50348"/>
    <w:rsid w:val="00A503A1"/>
    <w:rsid w:val="00A503D5"/>
    <w:rsid w:val="00A503DC"/>
    <w:rsid w:val="00A503F4"/>
    <w:rsid w:val="00A50446"/>
    <w:rsid w:val="00A50455"/>
    <w:rsid w:val="00A50495"/>
    <w:rsid w:val="00A504E1"/>
    <w:rsid w:val="00A504FA"/>
    <w:rsid w:val="00A50526"/>
    <w:rsid w:val="00A50530"/>
    <w:rsid w:val="00A50540"/>
    <w:rsid w:val="00A5054C"/>
    <w:rsid w:val="00A50569"/>
    <w:rsid w:val="00A50579"/>
    <w:rsid w:val="00A5057A"/>
    <w:rsid w:val="00A5058C"/>
    <w:rsid w:val="00A50594"/>
    <w:rsid w:val="00A505C6"/>
    <w:rsid w:val="00A50601"/>
    <w:rsid w:val="00A50602"/>
    <w:rsid w:val="00A50621"/>
    <w:rsid w:val="00A50626"/>
    <w:rsid w:val="00A50653"/>
    <w:rsid w:val="00A5065B"/>
    <w:rsid w:val="00A50699"/>
    <w:rsid w:val="00A506F3"/>
    <w:rsid w:val="00A50717"/>
    <w:rsid w:val="00A50738"/>
    <w:rsid w:val="00A50755"/>
    <w:rsid w:val="00A50767"/>
    <w:rsid w:val="00A50776"/>
    <w:rsid w:val="00A507A4"/>
    <w:rsid w:val="00A507B8"/>
    <w:rsid w:val="00A507F7"/>
    <w:rsid w:val="00A50823"/>
    <w:rsid w:val="00A50825"/>
    <w:rsid w:val="00A50839"/>
    <w:rsid w:val="00A5083D"/>
    <w:rsid w:val="00A508DC"/>
    <w:rsid w:val="00A508F4"/>
    <w:rsid w:val="00A50918"/>
    <w:rsid w:val="00A50936"/>
    <w:rsid w:val="00A5094F"/>
    <w:rsid w:val="00A50971"/>
    <w:rsid w:val="00A50A2E"/>
    <w:rsid w:val="00A50A31"/>
    <w:rsid w:val="00A50A6D"/>
    <w:rsid w:val="00A50AC5"/>
    <w:rsid w:val="00A50AC6"/>
    <w:rsid w:val="00A50AE2"/>
    <w:rsid w:val="00A50B40"/>
    <w:rsid w:val="00A50B41"/>
    <w:rsid w:val="00A50B59"/>
    <w:rsid w:val="00A50B98"/>
    <w:rsid w:val="00A50BFE"/>
    <w:rsid w:val="00A50C04"/>
    <w:rsid w:val="00A50C2C"/>
    <w:rsid w:val="00A50C3D"/>
    <w:rsid w:val="00A50CB2"/>
    <w:rsid w:val="00A50CC8"/>
    <w:rsid w:val="00A50CD4"/>
    <w:rsid w:val="00A50CF5"/>
    <w:rsid w:val="00A50CFA"/>
    <w:rsid w:val="00A50D48"/>
    <w:rsid w:val="00A50D6B"/>
    <w:rsid w:val="00A50D80"/>
    <w:rsid w:val="00A50DB8"/>
    <w:rsid w:val="00A50DF3"/>
    <w:rsid w:val="00A50E81"/>
    <w:rsid w:val="00A50ED5"/>
    <w:rsid w:val="00A50F14"/>
    <w:rsid w:val="00A50F2A"/>
    <w:rsid w:val="00A50F62"/>
    <w:rsid w:val="00A50F64"/>
    <w:rsid w:val="00A50F90"/>
    <w:rsid w:val="00A50F9B"/>
    <w:rsid w:val="00A50FD8"/>
    <w:rsid w:val="00A50FEA"/>
    <w:rsid w:val="00A50FEC"/>
    <w:rsid w:val="00A51001"/>
    <w:rsid w:val="00A5101D"/>
    <w:rsid w:val="00A5102A"/>
    <w:rsid w:val="00A51061"/>
    <w:rsid w:val="00A5106F"/>
    <w:rsid w:val="00A5107A"/>
    <w:rsid w:val="00A51088"/>
    <w:rsid w:val="00A510A0"/>
    <w:rsid w:val="00A510DA"/>
    <w:rsid w:val="00A51102"/>
    <w:rsid w:val="00A51136"/>
    <w:rsid w:val="00A5113D"/>
    <w:rsid w:val="00A51151"/>
    <w:rsid w:val="00A511D9"/>
    <w:rsid w:val="00A511DD"/>
    <w:rsid w:val="00A511E6"/>
    <w:rsid w:val="00A511F0"/>
    <w:rsid w:val="00A51218"/>
    <w:rsid w:val="00A5125A"/>
    <w:rsid w:val="00A51281"/>
    <w:rsid w:val="00A5129C"/>
    <w:rsid w:val="00A512B2"/>
    <w:rsid w:val="00A512CA"/>
    <w:rsid w:val="00A51306"/>
    <w:rsid w:val="00A51307"/>
    <w:rsid w:val="00A51333"/>
    <w:rsid w:val="00A5134A"/>
    <w:rsid w:val="00A51367"/>
    <w:rsid w:val="00A51399"/>
    <w:rsid w:val="00A513B0"/>
    <w:rsid w:val="00A513F6"/>
    <w:rsid w:val="00A51427"/>
    <w:rsid w:val="00A51436"/>
    <w:rsid w:val="00A51475"/>
    <w:rsid w:val="00A51484"/>
    <w:rsid w:val="00A5148F"/>
    <w:rsid w:val="00A514E6"/>
    <w:rsid w:val="00A514F8"/>
    <w:rsid w:val="00A5156B"/>
    <w:rsid w:val="00A515C2"/>
    <w:rsid w:val="00A515D7"/>
    <w:rsid w:val="00A51627"/>
    <w:rsid w:val="00A51631"/>
    <w:rsid w:val="00A51636"/>
    <w:rsid w:val="00A51665"/>
    <w:rsid w:val="00A5166A"/>
    <w:rsid w:val="00A51685"/>
    <w:rsid w:val="00A516CF"/>
    <w:rsid w:val="00A51742"/>
    <w:rsid w:val="00A517AF"/>
    <w:rsid w:val="00A517DC"/>
    <w:rsid w:val="00A51846"/>
    <w:rsid w:val="00A5189D"/>
    <w:rsid w:val="00A518A5"/>
    <w:rsid w:val="00A518AF"/>
    <w:rsid w:val="00A51916"/>
    <w:rsid w:val="00A51920"/>
    <w:rsid w:val="00A51957"/>
    <w:rsid w:val="00A5195E"/>
    <w:rsid w:val="00A5197C"/>
    <w:rsid w:val="00A5198A"/>
    <w:rsid w:val="00A51A28"/>
    <w:rsid w:val="00A51A33"/>
    <w:rsid w:val="00A51A61"/>
    <w:rsid w:val="00A51A6B"/>
    <w:rsid w:val="00A51A72"/>
    <w:rsid w:val="00A51A95"/>
    <w:rsid w:val="00A51A97"/>
    <w:rsid w:val="00A51ABA"/>
    <w:rsid w:val="00A51B25"/>
    <w:rsid w:val="00A51B80"/>
    <w:rsid w:val="00A51BA1"/>
    <w:rsid w:val="00A51C23"/>
    <w:rsid w:val="00A51C40"/>
    <w:rsid w:val="00A51C44"/>
    <w:rsid w:val="00A51C9B"/>
    <w:rsid w:val="00A51CCA"/>
    <w:rsid w:val="00A51CEC"/>
    <w:rsid w:val="00A51CF1"/>
    <w:rsid w:val="00A51D3E"/>
    <w:rsid w:val="00A51D7C"/>
    <w:rsid w:val="00A51D99"/>
    <w:rsid w:val="00A51E10"/>
    <w:rsid w:val="00A51E24"/>
    <w:rsid w:val="00A51E51"/>
    <w:rsid w:val="00A51E66"/>
    <w:rsid w:val="00A51E74"/>
    <w:rsid w:val="00A51E9A"/>
    <w:rsid w:val="00A51EA3"/>
    <w:rsid w:val="00A51ECE"/>
    <w:rsid w:val="00A51ED1"/>
    <w:rsid w:val="00A51EE5"/>
    <w:rsid w:val="00A51F09"/>
    <w:rsid w:val="00A51F20"/>
    <w:rsid w:val="00A51FB8"/>
    <w:rsid w:val="00A51FCD"/>
    <w:rsid w:val="00A51FD3"/>
    <w:rsid w:val="00A51FF4"/>
    <w:rsid w:val="00A51FF9"/>
    <w:rsid w:val="00A52065"/>
    <w:rsid w:val="00A520C6"/>
    <w:rsid w:val="00A52108"/>
    <w:rsid w:val="00A52119"/>
    <w:rsid w:val="00A52128"/>
    <w:rsid w:val="00A52152"/>
    <w:rsid w:val="00A52159"/>
    <w:rsid w:val="00A5216D"/>
    <w:rsid w:val="00A5217E"/>
    <w:rsid w:val="00A521C1"/>
    <w:rsid w:val="00A521E4"/>
    <w:rsid w:val="00A521F3"/>
    <w:rsid w:val="00A5222A"/>
    <w:rsid w:val="00A52233"/>
    <w:rsid w:val="00A52235"/>
    <w:rsid w:val="00A52245"/>
    <w:rsid w:val="00A52259"/>
    <w:rsid w:val="00A52279"/>
    <w:rsid w:val="00A5227C"/>
    <w:rsid w:val="00A522CB"/>
    <w:rsid w:val="00A522DA"/>
    <w:rsid w:val="00A52306"/>
    <w:rsid w:val="00A5233B"/>
    <w:rsid w:val="00A52369"/>
    <w:rsid w:val="00A52370"/>
    <w:rsid w:val="00A52377"/>
    <w:rsid w:val="00A523CD"/>
    <w:rsid w:val="00A523E5"/>
    <w:rsid w:val="00A52418"/>
    <w:rsid w:val="00A5241B"/>
    <w:rsid w:val="00A52431"/>
    <w:rsid w:val="00A5248D"/>
    <w:rsid w:val="00A524A1"/>
    <w:rsid w:val="00A524AA"/>
    <w:rsid w:val="00A524BC"/>
    <w:rsid w:val="00A524E5"/>
    <w:rsid w:val="00A52526"/>
    <w:rsid w:val="00A52541"/>
    <w:rsid w:val="00A5259D"/>
    <w:rsid w:val="00A52625"/>
    <w:rsid w:val="00A5262F"/>
    <w:rsid w:val="00A5263E"/>
    <w:rsid w:val="00A52644"/>
    <w:rsid w:val="00A52661"/>
    <w:rsid w:val="00A52682"/>
    <w:rsid w:val="00A526BC"/>
    <w:rsid w:val="00A526C0"/>
    <w:rsid w:val="00A526E3"/>
    <w:rsid w:val="00A52723"/>
    <w:rsid w:val="00A52754"/>
    <w:rsid w:val="00A527AA"/>
    <w:rsid w:val="00A527D4"/>
    <w:rsid w:val="00A527D7"/>
    <w:rsid w:val="00A527E8"/>
    <w:rsid w:val="00A5283D"/>
    <w:rsid w:val="00A52888"/>
    <w:rsid w:val="00A5288A"/>
    <w:rsid w:val="00A5288F"/>
    <w:rsid w:val="00A52894"/>
    <w:rsid w:val="00A528A1"/>
    <w:rsid w:val="00A528CD"/>
    <w:rsid w:val="00A528FB"/>
    <w:rsid w:val="00A52997"/>
    <w:rsid w:val="00A52998"/>
    <w:rsid w:val="00A529AB"/>
    <w:rsid w:val="00A529CD"/>
    <w:rsid w:val="00A529D4"/>
    <w:rsid w:val="00A529E8"/>
    <w:rsid w:val="00A52A0D"/>
    <w:rsid w:val="00A52A35"/>
    <w:rsid w:val="00A52AC7"/>
    <w:rsid w:val="00A52AFA"/>
    <w:rsid w:val="00A52B46"/>
    <w:rsid w:val="00A52B53"/>
    <w:rsid w:val="00A52B71"/>
    <w:rsid w:val="00A52B73"/>
    <w:rsid w:val="00A52B74"/>
    <w:rsid w:val="00A52B76"/>
    <w:rsid w:val="00A52B84"/>
    <w:rsid w:val="00A52B8F"/>
    <w:rsid w:val="00A52B9F"/>
    <w:rsid w:val="00A52BD0"/>
    <w:rsid w:val="00A52BD2"/>
    <w:rsid w:val="00A52BDA"/>
    <w:rsid w:val="00A52BF7"/>
    <w:rsid w:val="00A52C16"/>
    <w:rsid w:val="00A52C1F"/>
    <w:rsid w:val="00A52C23"/>
    <w:rsid w:val="00A52C54"/>
    <w:rsid w:val="00A52C5D"/>
    <w:rsid w:val="00A52C91"/>
    <w:rsid w:val="00A52CFB"/>
    <w:rsid w:val="00A52D12"/>
    <w:rsid w:val="00A52D31"/>
    <w:rsid w:val="00A52D34"/>
    <w:rsid w:val="00A52D43"/>
    <w:rsid w:val="00A52D6D"/>
    <w:rsid w:val="00A52D73"/>
    <w:rsid w:val="00A52DAF"/>
    <w:rsid w:val="00A52DFB"/>
    <w:rsid w:val="00A52E1C"/>
    <w:rsid w:val="00A52E38"/>
    <w:rsid w:val="00A52E58"/>
    <w:rsid w:val="00A52E79"/>
    <w:rsid w:val="00A52EA6"/>
    <w:rsid w:val="00A52EE6"/>
    <w:rsid w:val="00A52F04"/>
    <w:rsid w:val="00A52F10"/>
    <w:rsid w:val="00A52F16"/>
    <w:rsid w:val="00A52F3E"/>
    <w:rsid w:val="00A52F47"/>
    <w:rsid w:val="00A52F4C"/>
    <w:rsid w:val="00A52F6C"/>
    <w:rsid w:val="00A52F72"/>
    <w:rsid w:val="00A52F74"/>
    <w:rsid w:val="00A52F79"/>
    <w:rsid w:val="00A52F80"/>
    <w:rsid w:val="00A52FD8"/>
    <w:rsid w:val="00A52FF3"/>
    <w:rsid w:val="00A52FFA"/>
    <w:rsid w:val="00A5305D"/>
    <w:rsid w:val="00A530C7"/>
    <w:rsid w:val="00A530CD"/>
    <w:rsid w:val="00A53112"/>
    <w:rsid w:val="00A5311C"/>
    <w:rsid w:val="00A5313A"/>
    <w:rsid w:val="00A531C7"/>
    <w:rsid w:val="00A531D5"/>
    <w:rsid w:val="00A531DF"/>
    <w:rsid w:val="00A5321A"/>
    <w:rsid w:val="00A532A6"/>
    <w:rsid w:val="00A532ED"/>
    <w:rsid w:val="00A532FF"/>
    <w:rsid w:val="00A53325"/>
    <w:rsid w:val="00A53346"/>
    <w:rsid w:val="00A53370"/>
    <w:rsid w:val="00A5337F"/>
    <w:rsid w:val="00A5338E"/>
    <w:rsid w:val="00A533C6"/>
    <w:rsid w:val="00A5344D"/>
    <w:rsid w:val="00A53455"/>
    <w:rsid w:val="00A53471"/>
    <w:rsid w:val="00A53484"/>
    <w:rsid w:val="00A53514"/>
    <w:rsid w:val="00A5351D"/>
    <w:rsid w:val="00A53521"/>
    <w:rsid w:val="00A5353F"/>
    <w:rsid w:val="00A53565"/>
    <w:rsid w:val="00A5358A"/>
    <w:rsid w:val="00A535AD"/>
    <w:rsid w:val="00A535C8"/>
    <w:rsid w:val="00A535F6"/>
    <w:rsid w:val="00A5362B"/>
    <w:rsid w:val="00A5364F"/>
    <w:rsid w:val="00A53660"/>
    <w:rsid w:val="00A53670"/>
    <w:rsid w:val="00A536AD"/>
    <w:rsid w:val="00A536AE"/>
    <w:rsid w:val="00A5370A"/>
    <w:rsid w:val="00A53762"/>
    <w:rsid w:val="00A53783"/>
    <w:rsid w:val="00A5382B"/>
    <w:rsid w:val="00A53857"/>
    <w:rsid w:val="00A5388C"/>
    <w:rsid w:val="00A53896"/>
    <w:rsid w:val="00A538BB"/>
    <w:rsid w:val="00A53929"/>
    <w:rsid w:val="00A5393A"/>
    <w:rsid w:val="00A539B4"/>
    <w:rsid w:val="00A539CC"/>
    <w:rsid w:val="00A539E9"/>
    <w:rsid w:val="00A53A09"/>
    <w:rsid w:val="00A53A1C"/>
    <w:rsid w:val="00A53A70"/>
    <w:rsid w:val="00A53AA2"/>
    <w:rsid w:val="00A53AF5"/>
    <w:rsid w:val="00A53B2E"/>
    <w:rsid w:val="00A53B33"/>
    <w:rsid w:val="00A53B81"/>
    <w:rsid w:val="00A53B86"/>
    <w:rsid w:val="00A53B9B"/>
    <w:rsid w:val="00A53BCD"/>
    <w:rsid w:val="00A53C51"/>
    <w:rsid w:val="00A53C6D"/>
    <w:rsid w:val="00A53C7C"/>
    <w:rsid w:val="00A53C8D"/>
    <w:rsid w:val="00A53CE8"/>
    <w:rsid w:val="00A53CEB"/>
    <w:rsid w:val="00A53CEE"/>
    <w:rsid w:val="00A53D0F"/>
    <w:rsid w:val="00A53D19"/>
    <w:rsid w:val="00A53D86"/>
    <w:rsid w:val="00A53D8D"/>
    <w:rsid w:val="00A53DCF"/>
    <w:rsid w:val="00A53DF5"/>
    <w:rsid w:val="00A53E54"/>
    <w:rsid w:val="00A53E70"/>
    <w:rsid w:val="00A53E94"/>
    <w:rsid w:val="00A53E9C"/>
    <w:rsid w:val="00A53ED4"/>
    <w:rsid w:val="00A53EF5"/>
    <w:rsid w:val="00A53F04"/>
    <w:rsid w:val="00A53F0F"/>
    <w:rsid w:val="00A53F15"/>
    <w:rsid w:val="00A53F2F"/>
    <w:rsid w:val="00A53F38"/>
    <w:rsid w:val="00A53F44"/>
    <w:rsid w:val="00A53F4B"/>
    <w:rsid w:val="00A53F55"/>
    <w:rsid w:val="00A53F56"/>
    <w:rsid w:val="00A53FC0"/>
    <w:rsid w:val="00A53FD1"/>
    <w:rsid w:val="00A53FDE"/>
    <w:rsid w:val="00A54011"/>
    <w:rsid w:val="00A5401A"/>
    <w:rsid w:val="00A54043"/>
    <w:rsid w:val="00A54063"/>
    <w:rsid w:val="00A5408F"/>
    <w:rsid w:val="00A54093"/>
    <w:rsid w:val="00A5409E"/>
    <w:rsid w:val="00A540BD"/>
    <w:rsid w:val="00A5412C"/>
    <w:rsid w:val="00A54188"/>
    <w:rsid w:val="00A54203"/>
    <w:rsid w:val="00A5424C"/>
    <w:rsid w:val="00A5426B"/>
    <w:rsid w:val="00A542A0"/>
    <w:rsid w:val="00A542A3"/>
    <w:rsid w:val="00A542A6"/>
    <w:rsid w:val="00A542B9"/>
    <w:rsid w:val="00A542C1"/>
    <w:rsid w:val="00A542C7"/>
    <w:rsid w:val="00A542D8"/>
    <w:rsid w:val="00A542FC"/>
    <w:rsid w:val="00A54306"/>
    <w:rsid w:val="00A54340"/>
    <w:rsid w:val="00A54357"/>
    <w:rsid w:val="00A54368"/>
    <w:rsid w:val="00A5437E"/>
    <w:rsid w:val="00A5439C"/>
    <w:rsid w:val="00A543E6"/>
    <w:rsid w:val="00A54401"/>
    <w:rsid w:val="00A54444"/>
    <w:rsid w:val="00A54469"/>
    <w:rsid w:val="00A54479"/>
    <w:rsid w:val="00A54490"/>
    <w:rsid w:val="00A544A3"/>
    <w:rsid w:val="00A544A5"/>
    <w:rsid w:val="00A544BD"/>
    <w:rsid w:val="00A544F6"/>
    <w:rsid w:val="00A5451D"/>
    <w:rsid w:val="00A5452F"/>
    <w:rsid w:val="00A5458B"/>
    <w:rsid w:val="00A5459E"/>
    <w:rsid w:val="00A545B3"/>
    <w:rsid w:val="00A545D2"/>
    <w:rsid w:val="00A545E7"/>
    <w:rsid w:val="00A545FE"/>
    <w:rsid w:val="00A5460E"/>
    <w:rsid w:val="00A5463C"/>
    <w:rsid w:val="00A54646"/>
    <w:rsid w:val="00A54652"/>
    <w:rsid w:val="00A5466C"/>
    <w:rsid w:val="00A54683"/>
    <w:rsid w:val="00A546F2"/>
    <w:rsid w:val="00A54707"/>
    <w:rsid w:val="00A54710"/>
    <w:rsid w:val="00A54743"/>
    <w:rsid w:val="00A54780"/>
    <w:rsid w:val="00A54789"/>
    <w:rsid w:val="00A547EE"/>
    <w:rsid w:val="00A54812"/>
    <w:rsid w:val="00A54817"/>
    <w:rsid w:val="00A5482E"/>
    <w:rsid w:val="00A54840"/>
    <w:rsid w:val="00A54855"/>
    <w:rsid w:val="00A54864"/>
    <w:rsid w:val="00A54874"/>
    <w:rsid w:val="00A54896"/>
    <w:rsid w:val="00A548AD"/>
    <w:rsid w:val="00A548B3"/>
    <w:rsid w:val="00A548B7"/>
    <w:rsid w:val="00A548E4"/>
    <w:rsid w:val="00A548E5"/>
    <w:rsid w:val="00A54904"/>
    <w:rsid w:val="00A54905"/>
    <w:rsid w:val="00A5493D"/>
    <w:rsid w:val="00A54946"/>
    <w:rsid w:val="00A54960"/>
    <w:rsid w:val="00A5497F"/>
    <w:rsid w:val="00A54980"/>
    <w:rsid w:val="00A54984"/>
    <w:rsid w:val="00A549E9"/>
    <w:rsid w:val="00A549F4"/>
    <w:rsid w:val="00A54A05"/>
    <w:rsid w:val="00A54A20"/>
    <w:rsid w:val="00A54A3D"/>
    <w:rsid w:val="00A54A45"/>
    <w:rsid w:val="00A54A51"/>
    <w:rsid w:val="00A54A5B"/>
    <w:rsid w:val="00A54A76"/>
    <w:rsid w:val="00A54AB5"/>
    <w:rsid w:val="00A54B06"/>
    <w:rsid w:val="00A54B7A"/>
    <w:rsid w:val="00A54BEC"/>
    <w:rsid w:val="00A54BF6"/>
    <w:rsid w:val="00A54C18"/>
    <w:rsid w:val="00A54C28"/>
    <w:rsid w:val="00A54C29"/>
    <w:rsid w:val="00A54C50"/>
    <w:rsid w:val="00A54C6C"/>
    <w:rsid w:val="00A54C8A"/>
    <w:rsid w:val="00A54CA2"/>
    <w:rsid w:val="00A54CA6"/>
    <w:rsid w:val="00A54CB3"/>
    <w:rsid w:val="00A54CDB"/>
    <w:rsid w:val="00A54D2A"/>
    <w:rsid w:val="00A54D74"/>
    <w:rsid w:val="00A54D8F"/>
    <w:rsid w:val="00A54DD5"/>
    <w:rsid w:val="00A54DDC"/>
    <w:rsid w:val="00A54DE8"/>
    <w:rsid w:val="00A54E39"/>
    <w:rsid w:val="00A54E6F"/>
    <w:rsid w:val="00A54EA0"/>
    <w:rsid w:val="00A54F06"/>
    <w:rsid w:val="00A54F16"/>
    <w:rsid w:val="00A54F23"/>
    <w:rsid w:val="00A54F26"/>
    <w:rsid w:val="00A54F30"/>
    <w:rsid w:val="00A54F56"/>
    <w:rsid w:val="00A54F63"/>
    <w:rsid w:val="00A54F6D"/>
    <w:rsid w:val="00A54F77"/>
    <w:rsid w:val="00A54F82"/>
    <w:rsid w:val="00A54F8C"/>
    <w:rsid w:val="00A54F97"/>
    <w:rsid w:val="00A54FAA"/>
    <w:rsid w:val="00A54FAC"/>
    <w:rsid w:val="00A54FB1"/>
    <w:rsid w:val="00A54FE3"/>
    <w:rsid w:val="00A55014"/>
    <w:rsid w:val="00A55028"/>
    <w:rsid w:val="00A55068"/>
    <w:rsid w:val="00A550B6"/>
    <w:rsid w:val="00A550BE"/>
    <w:rsid w:val="00A55126"/>
    <w:rsid w:val="00A5513C"/>
    <w:rsid w:val="00A5514B"/>
    <w:rsid w:val="00A55175"/>
    <w:rsid w:val="00A5517E"/>
    <w:rsid w:val="00A551A7"/>
    <w:rsid w:val="00A551AB"/>
    <w:rsid w:val="00A551B1"/>
    <w:rsid w:val="00A551D1"/>
    <w:rsid w:val="00A551FB"/>
    <w:rsid w:val="00A55225"/>
    <w:rsid w:val="00A55231"/>
    <w:rsid w:val="00A5523B"/>
    <w:rsid w:val="00A55283"/>
    <w:rsid w:val="00A55288"/>
    <w:rsid w:val="00A552A0"/>
    <w:rsid w:val="00A552B8"/>
    <w:rsid w:val="00A55306"/>
    <w:rsid w:val="00A5530D"/>
    <w:rsid w:val="00A5533F"/>
    <w:rsid w:val="00A5535B"/>
    <w:rsid w:val="00A55361"/>
    <w:rsid w:val="00A55363"/>
    <w:rsid w:val="00A553E6"/>
    <w:rsid w:val="00A55422"/>
    <w:rsid w:val="00A5544A"/>
    <w:rsid w:val="00A55480"/>
    <w:rsid w:val="00A55484"/>
    <w:rsid w:val="00A554A5"/>
    <w:rsid w:val="00A554AA"/>
    <w:rsid w:val="00A554BF"/>
    <w:rsid w:val="00A554C1"/>
    <w:rsid w:val="00A554DA"/>
    <w:rsid w:val="00A554E9"/>
    <w:rsid w:val="00A55504"/>
    <w:rsid w:val="00A55546"/>
    <w:rsid w:val="00A55551"/>
    <w:rsid w:val="00A5555B"/>
    <w:rsid w:val="00A555C4"/>
    <w:rsid w:val="00A555C8"/>
    <w:rsid w:val="00A555EB"/>
    <w:rsid w:val="00A5560A"/>
    <w:rsid w:val="00A55610"/>
    <w:rsid w:val="00A5565C"/>
    <w:rsid w:val="00A55673"/>
    <w:rsid w:val="00A556BA"/>
    <w:rsid w:val="00A556CB"/>
    <w:rsid w:val="00A556D9"/>
    <w:rsid w:val="00A556F6"/>
    <w:rsid w:val="00A5574A"/>
    <w:rsid w:val="00A55751"/>
    <w:rsid w:val="00A55782"/>
    <w:rsid w:val="00A557B8"/>
    <w:rsid w:val="00A557DB"/>
    <w:rsid w:val="00A557F2"/>
    <w:rsid w:val="00A55813"/>
    <w:rsid w:val="00A55817"/>
    <w:rsid w:val="00A55819"/>
    <w:rsid w:val="00A5582C"/>
    <w:rsid w:val="00A55831"/>
    <w:rsid w:val="00A5583F"/>
    <w:rsid w:val="00A5584E"/>
    <w:rsid w:val="00A55880"/>
    <w:rsid w:val="00A55895"/>
    <w:rsid w:val="00A55896"/>
    <w:rsid w:val="00A558A4"/>
    <w:rsid w:val="00A558E6"/>
    <w:rsid w:val="00A558F3"/>
    <w:rsid w:val="00A55921"/>
    <w:rsid w:val="00A5594E"/>
    <w:rsid w:val="00A55960"/>
    <w:rsid w:val="00A559A4"/>
    <w:rsid w:val="00A559CF"/>
    <w:rsid w:val="00A559D1"/>
    <w:rsid w:val="00A559D7"/>
    <w:rsid w:val="00A55A2E"/>
    <w:rsid w:val="00A55A34"/>
    <w:rsid w:val="00A55A7A"/>
    <w:rsid w:val="00A55A84"/>
    <w:rsid w:val="00A55AA4"/>
    <w:rsid w:val="00A55AC6"/>
    <w:rsid w:val="00A55AD7"/>
    <w:rsid w:val="00A55AE4"/>
    <w:rsid w:val="00A55AFD"/>
    <w:rsid w:val="00A55AFF"/>
    <w:rsid w:val="00A55B0D"/>
    <w:rsid w:val="00A55B83"/>
    <w:rsid w:val="00A55BAC"/>
    <w:rsid w:val="00A55BD2"/>
    <w:rsid w:val="00A55BFE"/>
    <w:rsid w:val="00A55C3E"/>
    <w:rsid w:val="00A55C4B"/>
    <w:rsid w:val="00A55CB4"/>
    <w:rsid w:val="00A55CCE"/>
    <w:rsid w:val="00A55CD3"/>
    <w:rsid w:val="00A55CF2"/>
    <w:rsid w:val="00A55D16"/>
    <w:rsid w:val="00A55D32"/>
    <w:rsid w:val="00A55D48"/>
    <w:rsid w:val="00A55D99"/>
    <w:rsid w:val="00A55DA7"/>
    <w:rsid w:val="00A55DAB"/>
    <w:rsid w:val="00A55DE6"/>
    <w:rsid w:val="00A55DFC"/>
    <w:rsid w:val="00A55E0D"/>
    <w:rsid w:val="00A55E47"/>
    <w:rsid w:val="00A55E5B"/>
    <w:rsid w:val="00A55E6A"/>
    <w:rsid w:val="00A55E7E"/>
    <w:rsid w:val="00A55EAE"/>
    <w:rsid w:val="00A55ED4"/>
    <w:rsid w:val="00A55F06"/>
    <w:rsid w:val="00A55F43"/>
    <w:rsid w:val="00A55F81"/>
    <w:rsid w:val="00A55FB8"/>
    <w:rsid w:val="00A55FCE"/>
    <w:rsid w:val="00A55FF0"/>
    <w:rsid w:val="00A56010"/>
    <w:rsid w:val="00A56031"/>
    <w:rsid w:val="00A56052"/>
    <w:rsid w:val="00A5605E"/>
    <w:rsid w:val="00A56081"/>
    <w:rsid w:val="00A560A9"/>
    <w:rsid w:val="00A560DD"/>
    <w:rsid w:val="00A5611C"/>
    <w:rsid w:val="00A5612E"/>
    <w:rsid w:val="00A56149"/>
    <w:rsid w:val="00A56158"/>
    <w:rsid w:val="00A56173"/>
    <w:rsid w:val="00A5618C"/>
    <w:rsid w:val="00A561D7"/>
    <w:rsid w:val="00A561FD"/>
    <w:rsid w:val="00A56206"/>
    <w:rsid w:val="00A56223"/>
    <w:rsid w:val="00A56239"/>
    <w:rsid w:val="00A56268"/>
    <w:rsid w:val="00A5631D"/>
    <w:rsid w:val="00A56320"/>
    <w:rsid w:val="00A56335"/>
    <w:rsid w:val="00A56352"/>
    <w:rsid w:val="00A5638E"/>
    <w:rsid w:val="00A563E6"/>
    <w:rsid w:val="00A563F9"/>
    <w:rsid w:val="00A56424"/>
    <w:rsid w:val="00A56434"/>
    <w:rsid w:val="00A56460"/>
    <w:rsid w:val="00A5647B"/>
    <w:rsid w:val="00A564A3"/>
    <w:rsid w:val="00A564B3"/>
    <w:rsid w:val="00A564BB"/>
    <w:rsid w:val="00A564C4"/>
    <w:rsid w:val="00A564F3"/>
    <w:rsid w:val="00A56560"/>
    <w:rsid w:val="00A56574"/>
    <w:rsid w:val="00A5658B"/>
    <w:rsid w:val="00A565C0"/>
    <w:rsid w:val="00A565D3"/>
    <w:rsid w:val="00A565EA"/>
    <w:rsid w:val="00A565EC"/>
    <w:rsid w:val="00A566CB"/>
    <w:rsid w:val="00A566EF"/>
    <w:rsid w:val="00A566F4"/>
    <w:rsid w:val="00A56710"/>
    <w:rsid w:val="00A56752"/>
    <w:rsid w:val="00A56773"/>
    <w:rsid w:val="00A56812"/>
    <w:rsid w:val="00A5688B"/>
    <w:rsid w:val="00A5689B"/>
    <w:rsid w:val="00A568BE"/>
    <w:rsid w:val="00A568D9"/>
    <w:rsid w:val="00A56907"/>
    <w:rsid w:val="00A56911"/>
    <w:rsid w:val="00A56947"/>
    <w:rsid w:val="00A569DE"/>
    <w:rsid w:val="00A569E3"/>
    <w:rsid w:val="00A56A0F"/>
    <w:rsid w:val="00A56A21"/>
    <w:rsid w:val="00A56A65"/>
    <w:rsid w:val="00A56A98"/>
    <w:rsid w:val="00A56AE1"/>
    <w:rsid w:val="00A56B21"/>
    <w:rsid w:val="00A56B48"/>
    <w:rsid w:val="00A56B56"/>
    <w:rsid w:val="00A56BB7"/>
    <w:rsid w:val="00A56BCA"/>
    <w:rsid w:val="00A56BD4"/>
    <w:rsid w:val="00A56C13"/>
    <w:rsid w:val="00A56C1B"/>
    <w:rsid w:val="00A56CA1"/>
    <w:rsid w:val="00A56CC0"/>
    <w:rsid w:val="00A56CD4"/>
    <w:rsid w:val="00A56CE9"/>
    <w:rsid w:val="00A56CEF"/>
    <w:rsid w:val="00A56D78"/>
    <w:rsid w:val="00A56D7E"/>
    <w:rsid w:val="00A56D88"/>
    <w:rsid w:val="00A56D89"/>
    <w:rsid w:val="00A56E28"/>
    <w:rsid w:val="00A56E36"/>
    <w:rsid w:val="00A56E5C"/>
    <w:rsid w:val="00A56E68"/>
    <w:rsid w:val="00A56EFF"/>
    <w:rsid w:val="00A56F0B"/>
    <w:rsid w:val="00A56F42"/>
    <w:rsid w:val="00A56F54"/>
    <w:rsid w:val="00A56F7D"/>
    <w:rsid w:val="00A57018"/>
    <w:rsid w:val="00A5704A"/>
    <w:rsid w:val="00A570A0"/>
    <w:rsid w:val="00A570A9"/>
    <w:rsid w:val="00A5713B"/>
    <w:rsid w:val="00A57164"/>
    <w:rsid w:val="00A5718B"/>
    <w:rsid w:val="00A571A5"/>
    <w:rsid w:val="00A571CA"/>
    <w:rsid w:val="00A571F2"/>
    <w:rsid w:val="00A571F3"/>
    <w:rsid w:val="00A57258"/>
    <w:rsid w:val="00A57288"/>
    <w:rsid w:val="00A572AB"/>
    <w:rsid w:val="00A572AF"/>
    <w:rsid w:val="00A572B9"/>
    <w:rsid w:val="00A572C5"/>
    <w:rsid w:val="00A572CF"/>
    <w:rsid w:val="00A57305"/>
    <w:rsid w:val="00A5734D"/>
    <w:rsid w:val="00A5735A"/>
    <w:rsid w:val="00A57375"/>
    <w:rsid w:val="00A5739C"/>
    <w:rsid w:val="00A573AF"/>
    <w:rsid w:val="00A573D0"/>
    <w:rsid w:val="00A5740A"/>
    <w:rsid w:val="00A5744C"/>
    <w:rsid w:val="00A574B0"/>
    <w:rsid w:val="00A574CF"/>
    <w:rsid w:val="00A574FE"/>
    <w:rsid w:val="00A57506"/>
    <w:rsid w:val="00A5750E"/>
    <w:rsid w:val="00A5752B"/>
    <w:rsid w:val="00A57546"/>
    <w:rsid w:val="00A57551"/>
    <w:rsid w:val="00A57576"/>
    <w:rsid w:val="00A57586"/>
    <w:rsid w:val="00A57593"/>
    <w:rsid w:val="00A575F4"/>
    <w:rsid w:val="00A575F6"/>
    <w:rsid w:val="00A57698"/>
    <w:rsid w:val="00A57740"/>
    <w:rsid w:val="00A5774A"/>
    <w:rsid w:val="00A577D5"/>
    <w:rsid w:val="00A57879"/>
    <w:rsid w:val="00A5789C"/>
    <w:rsid w:val="00A578AF"/>
    <w:rsid w:val="00A578FC"/>
    <w:rsid w:val="00A57900"/>
    <w:rsid w:val="00A5795D"/>
    <w:rsid w:val="00A57966"/>
    <w:rsid w:val="00A579F2"/>
    <w:rsid w:val="00A57A2A"/>
    <w:rsid w:val="00A57A33"/>
    <w:rsid w:val="00A57A36"/>
    <w:rsid w:val="00A57A5A"/>
    <w:rsid w:val="00A57A73"/>
    <w:rsid w:val="00A57A93"/>
    <w:rsid w:val="00A57AC6"/>
    <w:rsid w:val="00A57AE8"/>
    <w:rsid w:val="00A57AED"/>
    <w:rsid w:val="00A57B27"/>
    <w:rsid w:val="00A57B2A"/>
    <w:rsid w:val="00A57B3B"/>
    <w:rsid w:val="00A57B81"/>
    <w:rsid w:val="00A57BB1"/>
    <w:rsid w:val="00A57BC1"/>
    <w:rsid w:val="00A57BC8"/>
    <w:rsid w:val="00A57BFC"/>
    <w:rsid w:val="00A57C42"/>
    <w:rsid w:val="00A57C46"/>
    <w:rsid w:val="00A57C95"/>
    <w:rsid w:val="00A57CAD"/>
    <w:rsid w:val="00A57D63"/>
    <w:rsid w:val="00A57D9E"/>
    <w:rsid w:val="00A57E12"/>
    <w:rsid w:val="00A57E55"/>
    <w:rsid w:val="00A57E76"/>
    <w:rsid w:val="00A57E83"/>
    <w:rsid w:val="00A57E8C"/>
    <w:rsid w:val="00A57EBC"/>
    <w:rsid w:val="00A57EC5"/>
    <w:rsid w:val="00A57F2A"/>
    <w:rsid w:val="00A57F2F"/>
    <w:rsid w:val="00A57F3C"/>
    <w:rsid w:val="00A57F40"/>
    <w:rsid w:val="00A57F41"/>
    <w:rsid w:val="00A57FED"/>
    <w:rsid w:val="00A57FFB"/>
    <w:rsid w:val="00A60004"/>
    <w:rsid w:val="00A60034"/>
    <w:rsid w:val="00A60051"/>
    <w:rsid w:val="00A6008C"/>
    <w:rsid w:val="00A600C9"/>
    <w:rsid w:val="00A6011D"/>
    <w:rsid w:val="00A60121"/>
    <w:rsid w:val="00A60131"/>
    <w:rsid w:val="00A60134"/>
    <w:rsid w:val="00A60168"/>
    <w:rsid w:val="00A6018B"/>
    <w:rsid w:val="00A60198"/>
    <w:rsid w:val="00A601E3"/>
    <w:rsid w:val="00A601EC"/>
    <w:rsid w:val="00A60234"/>
    <w:rsid w:val="00A60257"/>
    <w:rsid w:val="00A6025C"/>
    <w:rsid w:val="00A602C5"/>
    <w:rsid w:val="00A602DC"/>
    <w:rsid w:val="00A60319"/>
    <w:rsid w:val="00A6033A"/>
    <w:rsid w:val="00A6033C"/>
    <w:rsid w:val="00A60353"/>
    <w:rsid w:val="00A60397"/>
    <w:rsid w:val="00A603AA"/>
    <w:rsid w:val="00A603B3"/>
    <w:rsid w:val="00A603B5"/>
    <w:rsid w:val="00A60411"/>
    <w:rsid w:val="00A60416"/>
    <w:rsid w:val="00A60421"/>
    <w:rsid w:val="00A60437"/>
    <w:rsid w:val="00A6043B"/>
    <w:rsid w:val="00A60495"/>
    <w:rsid w:val="00A604CE"/>
    <w:rsid w:val="00A604EE"/>
    <w:rsid w:val="00A60500"/>
    <w:rsid w:val="00A60570"/>
    <w:rsid w:val="00A605DB"/>
    <w:rsid w:val="00A605F2"/>
    <w:rsid w:val="00A6060D"/>
    <w:rsid w:val="00A6060F"/>
    <w:rsid w:val="00A606A3"/>
    <w:rsid w:val="00A60716"/>
    <w:rsid w:val="00A6071C"/>
    <w:rsid w:val="00A60726"/>
    <w:rsid w:val="00A6072E"/>
    <w:rsid w:val="00A6076B"/>
    <w:rsid w:val="00A607BF"/>
    <w:rsid w:val="00A6089A"/>
    <w:rsid w:val="00A608CA"/>
    <w:rsid w:val="00A60900"/>
    <w:rsid w:val="00A6094D"/>
    <w:rsid w:val="00A60955"/>
    <w:rsid w:val="00A6095A"/>
    <w:rsid w:val="00A60987"/>
    <w:rsid w:val="00A609B1"/>
    <w:rsid w:val="00A609DA"/>
    <w:rsid w:val="00A609DE"/>
    <w:rsid w:val="00A609DF"/>
    <w:rsid w:val="00A60A95"/>
    <w:rsid w:val="00A60A96"/>
    <w:rsid w:val="00A60AC1"/>
    <w:rsid w:val="00A60B1D"/>
    <w:rsid w:val="00A60B84"/>
    <w:rsid w:val="00A60BE2"/>
    <w:rsid w:val="00A60BFB"/>
    <w:rsid w:val="00A60C04"/>
    <w:rsid w:val="00A60C2A"/>
    <w:rsid w:val="00A60C45"/>
    <w:rsid w:val="00A60C55"/>
    <w:rsid w:val="00A60C7D"/>
    <w:rsid w:val="00A60C92"/>
    <w:rsid w:val="00A60C97"/>
    <w:rsid w:val="00A60CD1"/>
    <w:rsid w:val="00A60CFD"/>
    <w:rsid w:val="00A60D15"/>
    <w:rsid w:val="00A60D23"/>
    <w:rsid w:val="00A60D3A"/>
    <w:rsid w:val="00A60DA0"/>
    <w:rsid w:val="00A60DDA"/>
    <w:rsid w:val="00A60DDB"/>
    <w:rsid w:val="00A60E06"/>
    <w:rsid w:val="00A60E16"/>
    <w:rsid w:val="00A60E1C"/>
    <w:rsid w:val="00A60E51"/>
    <w:rsid w:val="00A60E58"/>
    <w:rsid w:val="00A60E94"/>
    <w:rsid w:val="00A60EA5"/>
    <w:rsid w:val="00A60EB1"/>
    <w:rsid w:val="00A60EBE"/>
    <w:rsid w:val="00A60EDB"/>
    <w:rsid w:val="00A60EF7"/>
    <w:rsid w:val="00A60F04"/>
    <w:rsid w:val="00A60F11"/>
    <w:rsid w:val="00A60F15"/>
    <w:rsid w:val="00A60F1F"/>
    <w:rsid w:val="00A60F48"/>
    <w:rsid w:val="00A60F9E"/>
    <w:rsid w:val="00A60FA5"/>
    <w:rsid w:val="00A60FAC"/>
    <w:rsid w:val="00A60FCE"/>
    <w:rsid w:val="00A60FDC"/>
    <w:rsid w:val="00A60FF4"/>
    <w:rsid w:val="00A6101A"/>
    <w:rsid w:val="00A61036"/>
    <w:rsid w:val="00A61055"/>
    <w:rsid w:val="00A61073"/>
    <w:rsid w:val="00A6107C"/>
    <w:rsid w:val="00A610E3"/>
    <w:rsid w:val="00A6114A"/>
    <w:rsid w:val="00A61169"/>
    <w:rsid w:val="00A6117F"/>
    <w:rsid w:val="00A61195"/>
    <w:rsid w:val="00A611A2"/>
    <w:rsid w:val="00A611AE"/>
    <w:rsid w:val="00A611BC"/>
    <w:rsid w:val="00A611DF"/>
    <w:rsid w:val="00A611F1"/>
    <w:rsid w:val="00A611FD"/>
    <w:rsid w:val="00A61245"/>
    <w:rsid w:val="00A61254"/>
    <w:rsid w:val="00A61298"/>
    <w:rsid w:val="00A61344"/>
    <w:rsid w:val="00A61378"/>
    <w:rsid w:val="00A61386"/>
    <w:rsid w:val="00A613AA"/>
    <w:rsid w:val="00A613C8"/>
    <w:rsid w:val="00A6143F"/>
    <w:rsid w:val="00A61447"/>
    <w:rsid w:val="00A61461"/>
    <w:rsid w:val="00A614A4"/>
    <w:rsid w:val="00A614AC"/>
    <w:rsid w:val="00A614C8"/>
    <w:rsid w:val="00A614D8"/>
    <w:rsid w:val="00A6151E"/>
    <w:rsid w:val="00A61533"/>
    <w:rsid w:val="00A61547"/>
    <w:rsid w:val="00A6154E"/>
    <w:rsid w:val="00A61569"/>
    <w:rsid w:val="00A6157C"/>
    <w:rsid w:val="00A61594"/>
    <w:rsid w:val="00A615AF"/>
    <w:rsid w:val="00A61616"/>
    <w:rsid w:val="00A61626"/>
    <w:rsid w:val="00A61657"/>
    <w:rsid w:val="00A6169B"/>
    <w:rsid w:val="00A6169F"/>
    <w:rsid w:val="00A616A2"/>
    <w:rsid w:val="00A61719"/>
    <w:rsid w:val="00A617D3"/>
    <w:rsid w:val="00A61822"/>
    <w:rsid w:val="00A6182B"/>
    <w:rsid w:val="00A61841"/>
    <w:rsid w:val="00A6184A"/>
    <w:rsid w:val="00A618AE"/>
    <w:rsid w:val="00A618C4"/>
    <w:rsid w:val="00A6192B"/>
    <w:rsid w:val="00A6199F"/>
    <w:rsid w:val="00A619A2"/>
    <w:rsid w:val="00A61A03"/>
    <w:rsid w:val="00A61A21"/>
    <w:rsid w:val="00A61A42"/>
    <w:rsid w:val="00A61A55"/>
    <w:rsid w:val="00A61A60"/>
    <w:rsid w:val="00A61A6C"/>
    <w:rsid w:val="00A61ABA"/>
    <w:rsid w:val="00A61AC3"/>
    <w:rsid w:val="00A61AE8"/>
    <w:rsid w:val="00A61AE9"/>
    <w:rsid w:val="00A61B17"/>
    <w:rsid w:val="00A61B73"/>
    <w:rsid w:val="00A61B93"/>
    <w:rsid w:val="00A61B98"/>
    <w:rsid w:val="00A61BDA"/>
    <w:rsid w:val="00A61C07"/>
    <w:rsid w:val="00A61C17"/>
    <w:rsid w:val="00A61C71"/>
    <w:rsid w:val="00A61C89"/>
    <w:rsid w:val="00A61C90"/>
    <w:rsid w:val="00A61CA3"/>
    <w:rsid w:val="00A61CEF"/>
    <w:rsid w:val="00A61CF8"/>
    <w:rsid w:val="00A61D20"/>
    <w:rsid w:val="00A61D4F"/>
    <w:rsid w:val="00A61DAC"/>
    <w:rsid w:val="00A61DE1"/>
    <w:rsid w:val="00A61DE7"/>
    <w:rsid w:val="00A61E27"/>
    <w:rsid w:val="00A61E29"/>
    <w:rsid w:val="00A61EE1"/>
    <w:rsid w:val="00A61F1A"/>
    <w:rsid w:val="00A61F45"/>
    <w:rsid w:val="00A61F59"/>
    <w:rsid w:val="00A61F74"/>
    <w:rsid w:val="00A61F77"/>
    <w:rsid w:val="00A61F7C"/>
    <w:rsid w:val="00A61F85"/>
    <w:rsid w:val="00A61F8C"/>
    <w:rsid w:val="00A6201D"/>
    <w:rsid w:val="00A62054"/>
    <w:rsid w:val="00A62067"/>
    <w:rsid w:val="00A62080"/>
    <w:rsid w:val="00A62101"/>
    <w:rsid w:val="00A62156"/>
    <w:rsid w:val="00A621D7"/>
    <w:rsid w:val="00A62213"/>
    <w:rsid w:val="00A62225"/>
    <w:rsid w:val="00A6224F"/>
    <w:rsid w:val="00A62279"/>
    <w:rsid w:val="00A62298"/>
    <w:rsid w:val="00A622C1"/>
    <w:rsid w:val="00A622C5"/>
    <w:rsid w:val="00A6233D"/>
    <w:rsid w:val="00A623A4"/>
    <w:rsid w:val="00A624A5"/>
    <w:rsid w:val="00A624A6"/>
    <w:rsid w:val="00A624DA"/>
    <w:rsid w:val="00A6252B"/>
    <w:rsid w:val="00A62555"/>
    <w:rsid w:val="00A6257E"/>
    <w:rsid w:val="00A62583"/>
    <w:rsid w:val="00A6258B"/>
    <w:rsid w:val="00A625C7"/>
    <w:rsid w:val="00A625C9"/>
    <w:rsid w:val="00A625E5"/>
    <w:rsid w:val="00A62604"/>
    <w:rsid w:val="00A6262B"/>
    <w:rsid w:val="00A62666"/>
    <w:rsid w:val="00A6266D"/>
    <w:rsid w:val="00A62683"/>
    <w:rsid w:val="00A626F8"/>
    <w:rsid w:val="00A626FC"/>
    <w:rsid w:val="00A62701"/>
    <w:rsid w:val="00A62725"/>
    <w:rsid w:val="00A62737"/>
    <w:rsid w:val="00A6274E"/>
    <w:rsid w:val="00A6276B"/>
    <w:rsid w:val="00A62770"/>
    <w:rsid w:val="00A6284F"/>
    <w:rsid w:val="00A62854"/>
    <w:rsid w:val="00A62861"/>
    <w:rsid w:val="00A6286C"/>
    <w:rsid w:val="00A628CA"/>
    <w:rsid w:val="00A628DC"/>
    <w:rsid w:val="00A628E8"/>
    <w:rsid w:val="00A628F5"/>
    <w:rsid w:val="00A628FA"/>
    <w:rsid w:val="00A6295F"/>
    <w:rsid w:val="00A62963"/>
    <w:rsid w:val="00A62979"/>
    <w:rsid w:val="00A629D3"/>
    <w:rsid w:val="00A629DB"/>
    <w:rsid w:val="00A62A06"/>
    <w:rsid w:val="00A62A0D"/>
    <w:rsid w:val="00A62A21"/>
    <w:rsid w:val="00A62A31"/>
    <w:rsid w:val="00A62A47"/>
    <w:rsid w:val="00A62A67"/>
    <w:rsid w:val="00A62A80"/>
    <w:rsid w:val="00A62AD0"/>
    <w:rsid w:val="00A62ADA"/>
    <w:rsid w:val="00A62AE7"/>
    <w:rsid w:val="00A62B03"/>
    <w:rsid w:val="00A62B1C"/>
    <w:rsid w:val="00A62B95"/>
    <w:rsid w:val="00A62BAA"/>
    <w:rsid w:val="00A62BEC"/>
    <w:rsid w:val="00A62C1D"/>
    <w:rsid w:val="00A62C40"/>
    <w:rsid w:val="00A62C81"/>
    <w:rsid w:val="00A62CC1"/>
    <w:rsid w:val="00A62CD0"/>
    <w:rsid w:val="00A62CF9"/>
    <w:rsid w:val="00A62D23"/>
    <w:rsid w:val="00A62D36"/>
    <w:rsid w:val="00A62D90"/>
    <w:rsid w:val="00A62DB1"/>
    <w:rsid w:val="00A62DB4"/>
    <w:rsid w:val="00A62DD2"/>
    <w:rsid w:val="00A62E06"/>
    <w:rsid w:val="00A62E1E"/>
    <w:rsid w:val="00A62E3A"/>
    <w:rsid w:val="00A62E57"/>
    <w:rsid w:val="00A62E75"/>
    <w:rsid w:val="00A62E9C"/>
    <w:rsid w:val="00A62EB1"/>
    <w:rsid w:val="00A62F0C"/>
    <w:rsid w:val="00A62F10"/>
    <w:rsid w:val="00A62F9C"/>
    <w:rsid w:val="00A62FE3"/>
    <w:rsid w:val="00A63005"/>
    <w:rsid w:val="00A63022"/>
    <w:rsid w:val="00A63030"/>
    <w:rsid w:val="00A63059"/>
    <w:rsid w:val="00A630C3"/>
    <w:rsid w:val="00A630E7"/>
    <w:rsid w:val="00A63100"/>
    <w:rsid w:val="00A63115"/>
    <w:rsid w:val="00A63117"/>
    <w:rsid w:val="00A6311B"/>
    <w:rsid w:val="00A6313C"/>
    <w:rsid w:val="00A63163"/>
    <w:rsid w:val="00A63182"/>
    <w:rsid w:val="00A6319C"/>
    <w:rsid w:val="00A631C2"/>
    <w:rsid w:val="00A631C4"/>
    <w:rsid w:val="00A631E1"/>
    <w:rsid w:val="00A631E5"/>
    <w:rsid w:val="00A63261"/>
    <w:rsid w:val="00A63281"/>
    <w:rsid w:val="00A6328D"/>
    <w:rsid w:val="00A6329B"/>
    <w:rsid w:val="00A632F9"/>
    <w:rsid w:val="00A63318"/>
    <w:rsid w:val="00A63335"/>
    <w:rsid w:val="00A6335C"/>
    <w:rsid w:val="00A6339E"/>
    <w:rsid w:val="00A633A3"/>
    <w:rsid w:val="00A633A6"/>
    <w:rsid w:val="00A633EF"/>
    <w:rsid w:val="00A633F3"/>
    <w:rsid w:val="00A633FA"/>
    <w:rsid w:val="00A633FE"/>
    <w:rsid w:val="00A6340F"/>
    <w:rsid w:val="00A63453"/>
    <w:rsid w:val="00A6347D"/>
    <w:rsid w:val="00A63494"/>
    <w:rsid w:val="00A634FE"/>
    <w:rsid w:val="00A6352E"/>
    <w:rsid w:val="00A63544"/>
    <w:rsid w:val="00A63570"/>
    <w:rsid w:val="00A6359B"/>
    <w:rsid w:val="00A635C4"/>
    <w:rsid w:val="00A635DC"/>
    <w:rsid w:val="00A63606"/>
    <w:rsid w:val="00A63614"/>
    <w:rsid w:val="00A6364D"/>
    <w:rsid w:val="00A636BE"/>
    <w:rsid w:val="00A637A2"/>
    <w:rsid w:val="00A637A3"/>
    <w:rsid w:val="00A637B6"/>
    <w:rsid w:val="00A637D3"/>
    <w:rsid w:val="00A63881"/>
    <w:rsid w:val="00A63882"/>
    <w:rsid w:val="00A638B4"/>
    <w:rsid w:val="00A6390A"/>
    <w:rsid w:val="00A6390C"/>
    <w:rsid w:val="00A63932"/>
    <w:rsid w:val="00A6395E"/>
    <w:rsid w:val="00A63978"/>
    <w:rsid w:val="00A639F2"/>
    <w:rsid w:val="00A63A45"/>
    <w:rsid w:val="00A63A4E"/>
    <w:rsid w:val="00A63A5A"/>
    <w:rsid w:val="00A63A89"/>
    <w:rsid w:val="00A63A92"/>
    <w:rsid w:val="00A63A96"/>
    <w:rsid w:val="00A63AA1"/>
    <w:rsid w:val="00A63AC6"/>
    <w:rsid w:val="00A63AD5"/>
    <w:rsid w:val="00A63ADE"/>
    <w:rsid w:val="00A63AE8"/>
    <w:rsid w:val="00A63AE9"/>
    <w:rsid w:val="00A63B09"/>
    <w:rsid w:val="00A63B32"/>
    <w:rsid w:val="00A63B4A"/>
    <w:rsid w:val="00A63B91"/>
    <w:rsid w:val="00A63BA8"/>
    <w:rsid w:val="00A63C13"/>
    <w:rsid w:val="00A63C63"/>
    <w:rsid w:val="00A63C98"/>
    <w:rsid w:val="00A63CD4"/>
    <w:rsid w:val="00A63CF3"/>
    <w:rsid w:val="00A63D3C"/>
    <w:rsid w:val="00A63D4C"/>
    <w:rsid w:val="00A63D9D"/>
    <w:rsid w:val="00A63E1C"/>
    <w:rsid w:val="00A63E4B"/>
    <w:rsid w:val="00A63E63"/>
    <w:rsid w:val="00A63F01"/>
    <w:rsid w:val="00A63F48"/>
    <w:rsid w:val="00A63F4A"/>
    <w:rsid w:val="00A63FB4"/>
    <w:rsid w:val="00A63FBB"/>
    <w:rsid w:val="00A63FF7"/>
    <w:rsid w:val="00A64011"/>
    <w:rsid w:val="00A64016"/>
    <w:rsid w:val="00A64018"/>
    <w:rsid w:val="00A6402D"/>
    <w:rsid w:val="00A64045"/>
    <w:rsid w:val="00A6408B"/>
    <w:rsid w:val="00A640A4"/>
    <w:rsid w:val="00A640A5"/>
    <w:rsid w:val="00A640FD"/>
    <w:rsid w:val="00A6411F"/>
    <w:rsid w:val="00A6412C"/>
    <w:rsid w:val="00A6414E"/>
    <w:rsid w:val="00A6415F"/>
    <w:rsid w:val="00A64165"/>
    <w:rsid w:val="00A64171"/>
    <w:rsid w:val="00A64179"/>
    <w:rsid w:val="00A641A1"/>
    <w:rsid w:val="00A641AD"/>
    <w:rsid w:val="00A641B2"/>
    <w:rsid w:val="00A641BF"/>
    <w:rsid w:val="00A641C2"/>
    <w:rsid w:val="00A641C3"/>
    <w:rsid w:val="00A6423F"/>
    <w:rsid w:val="00A64259"/>
    <w:rsid w:val="00A6428E"/>
    <w:rsid w:val="00A642B8"/>
    <w:rsid w:val="00A642B9"/>
    <w:rsid w:val="00A642E5"/>
    <w:rsid w:val="00A642E6"/>
    <w:rsid w:val="00A6432D"/>
    <w:rsid w:val="00A6433D"/>
    <w:rsid w:val="00A6436A"/>
    <w:rsid w:val="00A64373"/>
    <w:rsid w:val="00A6438D"/>
    <w:rsid w:val="00A6438E"/>
    <w:rsid w:val="00A643A3"/>
    <w:rsid w:val="00A643C0"/>
    <w:rsid w:val="00A6442E"/>
    <w:rsid w:val="00A644E0"/>
    <w:rsid w:val="00A644EB"/>
    <w:rsid w:val="00A644F3"/>
    <w:rsid w:val="00A64540"/>
    <w:rsid w:val="00A6455F"/>
    <w:rsid w:val="00A64580"/>
    <w:rsid w:val="00A645D8"/>
    <w:rsid w:val="00A64650"/>
    <w:rsid w:val="00A64658"/>
    <w:rsid w:val="00A64678"/>
    <w:rsid w:val="00A6469A"/>
    <w:rsid w:val="00A64792"/>
    <w:rsid w:val="00A647CE"/>
    <w:rsid w:val="00A647FA"/>
    <w:rsid w:val="00A647FC"/>
    <w:rsid w:val="00A64810"/>
    <w:rsid w:val="00A64861"/>
    <w:rsid w:val="00A648D9"/>
    <w:rsid w:val="00A6490F"/>
    <w:rsid w:val="00A64912"/>
    <w:rsid w:val="00A64914"/>
    <w:rsid w:val="00A6493E"/>
    <w:rsid w:val="00A6494E"/>
    <w:rsid w:val="00A64982"/>
    <w:rsid w:val="00A64993"/>
    <w:rsid w:val="00A649B3"/>
    <w:rsid w:val="00A649FA"/>
    <w:rsid w:val="00A64A29"/>
    <w:rsid w:val="00A64A2B"/>
    <w:rsid w:val="00A64A3B"/>
    <w:rsid w:val="00A64A80"/>
    <w:rsid w:val="00A64AAC"/>
    <w:rsid w:val="00A64AB3"/>
    <w:rsid w:val="00A64ACE"/>
    <w:rsid w:val="00A64ADA"/>
    <w:rsid w:val="00A64AEB"/>
    <w:rsid w:val="00A64B47"/>
    <w:rsid w:val="00A64B6B"/>
    <w:rsid w:val="00A64B91"/>
    <w:rsid w:val="00A64B92"/>
    <w:rsid w:val="00A64BAE"/>
    <w:rsid w:val="00A64BD1"/>
    <w:rsid w:val="00A64BEA"/>
    <w:rsid w:val="00A64BF0"/>
    <w:rsid w:val="00A64BF1"/>
    <w:rsid w:val="00A64C3B"/>
    <w:rsid w:val="00A64C59"/>
    <w:rsid w:val="00A64C5A"/>
    <w:rsid w:val="00A64C66"/>
    <w:rsid w:val="00A64C70"/>
    <w:rsid w:val="00A64CA3"/>
    <w:rsid w:val="00A64CBD"/>
    <w:rsid w:val="00A64D0E"/>
    <w:rsid w:val="00A64D77"/>
    <w:rsid w:val="00A64D84"/>
    <w:rsid w:val="00A64D88"/>
    <w:rsid w:val="00A64DE6"/>
    <w:rsid w:val="00A64DFD"/>
    <w:rsid w:val="00A64E18"/>
    <w:rsid w:val="00A64E81"/>
    <w:rsid w:val="00A64EB2"/>
    <w:rsid w:val="00A64F0A"/>
    <w:rsid w:val="00A64F10"/>
    <w:rsid w:val="00A64F1A"/>
    <w:rsid w:val="00A64F38"/>
    <w:rsid w:val="00A64F4C"/>
    <w:rsid w:val="00A64F64"/>
    <w:rsid w:val="00A64F6D"/>
    <w:rsid w:val="00A64FA7"/>
    <w:rsid w:val="00A64FB8"/>
    <w:rsid w:val="00A64FBA"/>
    <w:rsid w:val="00A64FDE"/>
    <w:rsid w:val="00A64FDF"/>
    <w:rsid w:val="00A65026"/>
    <w:rsid w:val="00A6502F"/>
    <w:rsid w:val="00A65049"/>
    <w:rsid w:val="00A65065"/>
    <w:rsid w:val="00A65086"/>
    <w:rsid w:val="00A65088"/>
    <w:rsid w:val="00A65089"/>
    <w:rsid w:val="00A65096"/>
    <w:rsid w:val="00A650A5"/>
    <w:rsid w:val="00A650A9"/>
    <w:rsid w:val="00A65107"/>
    <w:rsid w:val="00A65118"/>
    <w:rsid w:val="00A6513A"/>
    <w:rsid w:val="00A65140"/>
    <w:rsid w:val="00A6518C"/>
    <w:rsid w:val="00A651E6"/>
    <w:rsid w:val="00A65236"/>
    <w:rsid w:val="00A6524C"/>
    <w:rsid w:val="00A6534B"/>
    <w:rsid w:val="00A65367"/>
    <w:rsid w:val="00A65373"/>
    <w:rsid w:val="00A653AA"/>
    <w:rsid w:val="00A653B0"/>
    <w:rsid w:val="00A65409"/>
    <w:rsid w:val="00A65477"/>
    <w:rsid w:val="00A65479"/>
    <w:rsid w:val="00A6547B"/>
    <w:rsid w:val="00A654D0"/>
    <w:rsid w:val="00A654EF"/>
    <w:rsid w:val="00A654FA"/>
    <w:rsid w:val="00A65528"/>
    <w:rsid w:val="00A65532"/>
    <w:rsid w:val="00A65551"/>
    <w:rsid w:val="00A6555F"/>
    <w:rsid w:val="00A655AD"/>
    <w:rsid w:val="00A655D7"/>
    <w:rsid w:val="00A655E9"/>
    <w:rsid w:val="00A655EE"/>
    <w:rsid w:val="00A65633"/>
    <w:rsid w:val="00A65643"/>
    <w:rsid w:val="00A656A5"/>
    <w:rsid w:val="00A656AD"/>
    <w:rsid w:val="00A656B9"/>
    <w:rsid w:val="00A656D6"/>
    <w:rsid w:val="00A656D9"/>
    <w:rsid w:val="00A6571B"/>
    <w:rsid w:val="00A6572B"/>
    <w:rsid w:val="00A657B3"/>
    <w:rsid w:val="00A657E7"/>
    <w:rsid w:val="00A6582F"/>
    <w:rsid w:val="00A65872"/>
    <w:rsid w:val="00A6588E"/>
    <w:rsid w:val="00A6589B"/>
    <w:rsid w:val="00A658B0"/>
    <w:rsid w:val="00A65937"/>
    <w:rsid w:val="00A6595B"/>
    <w:rsid w:val="00A6597E"/>
    <w:rsid w:val="00A65981"/>
    <w:rsid w:val="00A659B1"/>
    <w:rsid w:val="00A659C6"/>
    <w:rsid w:val="00A659CC"/>
    <w:rsid w:val="00A659E5"/>
    <w:rsid w:val="00A65A2D"/>
    <w:rsid w:val="00A65A3B"/>
    <w:rsid w:val="00A65A55"/>
    <w:rsid w:val="00A65A92"/>
    <w:rsid w:val="00A65ABE"/>
    <w:rsid w:val="00A65AF3"/>
    <w:rsid w:val="00A65B36"/>
    <w:rsid w:val="00A65B63"/>
    <w:rsid w:val="00A65B6A"/>
    <w:rsid w:val="00A65B96"/>
    <w:rsid w:val="00A65BBE"/>
    <w:rsid w:val="00A65BD7"/>
    <w:rsid w:val="00A65BF6"/>
    <w:rsid w:val="00A65C12"/>
    <w:rsid w:val="00A65C2C"/>
    <w:rsid w:val="00A65C31"/>
    <w:rsid w:val="00A65C38"/>
    <w:rsid w:val="00A65C39"/>
    <w:rsid w:val="00A65C4F"/>
    <w:rsid w:val="00A65D54"/>
    <w:rsid w:val="00A65D55"/>
    <w:rsid w:val="00A65D95"/>
    <w:rsid w:val="00A65D98"/>
    <w:rsid w:val="00A65D9A"/>
    <w:rsid w:val="00A65DA0"/>
    <w:rsid w:val="00A65DB1"/>
    <w:rsid w:val="00A65DB5"/>
    <w:rsid w:val="00A65DE1"/>
    <w:rsid w:val="00A65DEB"/>
    <w:rsid w:val="00A65E04"/>
    <w:rsid w:val="00A65E1B"/>
    <w:rsid w:val="00A65E47"/>
    <w:rsid w:val="00A65E73"/>
    <w:rsid w:val="00A65E77"/>
    <w:rsid w:val="00A65EA7"/>
    <w:rsid w:val="00A65EC4"/>
    <w:rsid w:val="00A65ED1"/>
    <w:rsid w:val="00A65F0B"/>
    <w:rsid w:val="00A65F15"/>
    <w:rsid w:val="00A65F71"/>
    <w:rsid w:val="00A65F8E"/>
    <w:rsid w:val="00A66029"/>
    <w:rsid w:val="00A66084"/>
    <w:rsid w:val="00A660A0"/>
    <w:rsid w:val="00A660A3"/>
    <w:rsid w:val="00A660EA"/>
    <w:rsid w:val="00A6610C"/>
    <w:rsid w:val="00A66120"/>
    <w:rsid w:val="00A66133"/>
    <w:rsid w:val="00A6613A"/>
    <w:rsid w:val="00A6614E"/>
    <w:rsid w:val="00A6615D"/>
    <w:rsid w:val="00A6618D"/>
    <w:rsid w:val="00A661A7"/>
    <w:rsid w:val="00A661B3"/>
    <w:rsid w:val="00A661C2"/>
    <w:rsid w:val="00A661DD"/>
    <w:rsid w:val="00A661E8"/>
    <w:rsid w:val="00A661EE"/>
    <w:rsid w:val="00A661FD"/>
    <w:rsid w:val="00A66271"/>
    <w:rsid w:val="00A66277"/>
    <w:rsid w:val="00A66281"/>
    <w:rsid w:val="00A66308"/>
    <w:rsid w:val="00A6636F"/>
    <w:rsid w:val="00A66377"/>
    <w:rsid w:val="00A663BE"/>
    <w:rsid w:val="00A663C1"/>
    <w:rsid w:val="00A6640A"/>
    <w:rsid w:val="00A6640F"/>
    <w:rsid w:val="00A6644D"/>
    <w:rsid w:val="00A6645D"/>
    <w:rsid w:val="00A66494"/>
    <w:rsid w:val="00A6649F"/>
    <w:rsid w:val="00A664C2"/>
    <w:rsid w:val="00A6650B"/>
    <w:rsid w:val="00A6652C"/>
    <w:rsid w:val="00A665D7"/>
    <w:rsid w:val="00A66613"/>
    <w:rsid w:val="00A66620"/>
    <w:rsid w:val="00A6663D"/>
    <w:rsid w:val="00A66640"/>
    <w:rsid w:val="00A66662"/>
    <w:rsid w:val="00A6666B"/>
    <w:rsid w:val="00A6666F"/>
    <w:rsid w:val="00A66677"/>
    <w:rsid w:val="00A66694"/>
    <w:rsid w:val="00A666A2"/>
    <w:rsid w:val="00A666D1"/>
    <w:rsid w:val="00A666FA"/>
    <w:rsid w:val="00A66777"/>
    <w:rsid w:val="00A66783"/>
    <w:rsid w:val="00A667C4"/>
    <w:rsid w:val="00A667F6"/>
    <w:rsid w:val="00A6680E"/>
    <w:rsid w:val="00A66814"/>
    <w:rsid w:val="00A66846"/>
    <w:rsid w:val="00A66849"/>
    <w:rsid w:val="00A6689E"/>
    <w:rsid w:val="00A668A0"/>
    <w:rsid w:val="00A668A7"/>
    <w:rsid w:val="00A668B0"/>
    <w:rsid w:val="00A668DB"/>
    <w:rsid w:val="00A66926"/>
    <w:rsid w:val="00A66934"/>
    <w:rsid w:val="00A66937"/>
    <w:rsid w:val="00A66977"/>
    <w:rsid w:val="00A66A11"/>
    <w:rsid w:val="00A66A58"/>
    <w:rsid w:val="00A66A68"/>
    <w:rsid w:val="00A66A72"/>
    <w:rsid w:val="00A66AA0"/>
    <w:rsid w:val="00A66AA2"/>
    <w:rsid w:val="00A66AA7"/>
    <w:rsid w:val="00A66B42"/>
    <w:rsid w:val="00A66B48"/>
    <w:rsid w:val="00A66B57"/>
    <w:rsid w:val="00A66B5A"/>
    <w:rsid w:val="00A66B86"/>
    <w:rsid w:val="00A66B8B"/>
    <w:rsid w:val="00A66BB3"/>
    <w:rsid w:val="00A66BC0"/>
    <w:rsid w:val="00A66BC4"/>
    <w:rsid w:val="00A66BD5"/>
    <w:rsid w:val="00A66BE7"/>
    <w:rsid w:val="00A66BFC"/>
    <w:rsid w:val="00A66C46"/>
    <w:rsid w:val="00A66C59"/>
    <w:rsid w:val="00A66C65"/>
    <w:rsid w:val="00A66C8B"/>
    <w:rsid w:val="00A66CBD"/>
    <w:rsid w:val="00A66CC6"/>
    <w:rsid w:val="00A66D45"/>
    <w:rsid w:val="00A66D4A"/>
    <w:rsid w:val="00A66D58"/>
    <w:rsid w:val="00A66D5D"/>
    <w:rsid w:val="00A66D67"/>
    <w:rsid w:val="00A66D98"/>
    <w:rsid w:val="00A66D9E"/>
    <w:rsid w:val="00A66DF5"/>
    <w:rsid w:val="00A66E4C"/>
    <w:rsid w:val="00A66E4D"/>
    <w:rsid w:val="00A66E6C"/>
    <w:rsid w:val="00A66E79"/>
    <w:rsid w:val="00A66EA0"/>
    <w:rsid w:val="00A66EE7"/>
    <w:rsid w:val="00A66F7C"/>
    <w:rsid w:val="00A66F7D"/>
    <w:rsid w:val="00A66FDC"/>
    <w:rsid w:val="00A67020"/>
    <w:rsid w:val="00A67034"/>
    <w:rsid w:val="00A67091"/>
    <w:rsid w:val="00A670A5"/>
    <w:rsid w:val="00A6714E"/>
    <w:rsid w:val="00A6717B"/>
    <w:rsid w:val="00A671A5"/>
    <w:rsid w:val="00A671AA"/>
    <w:rsid w:val="00A671B1"/>
    <w:rsid w:val="00A671C1"/>
    <w:rsid w:val="00A671C5"/>
    <w:rsid w:val="00A671D7"/>
    <w:rsid w:val="00A671DF"/>
    <w:rsid w:val="00A671E4"/>
    <w:rsid w:val="00A671E7"/>
    <w:rsid w:val="00A671E9"/>
    <w:rsid w:val="00A671FA"/>
    <w:rsid w:val="00A6720C"/>
    <w:rsid w:val="00A67282"/>
    <w:rsid w:val="00A67290"/>
    <w:rsid w:val="00A672A2"/>
    <w:rsid w:val="00A672CD"/>
    <w:rsid w:val="00A672F8"/>
    <w:rsid w:val="00A67314"/>
    <w:rsid w:val="00A67315"/>
    <w:rsid w:val="00A6731C"/>
    <w:rsid w:val="00A6732F"/>
    <w:rsid w:val="00A6734D"/>
    <w:rsid w:val="00A67363"/>
    <w:rsid w:val="00A67366"/>
    <w:rsid w:val="00A67379"/>
    <w:rsid w:val="00A6737F"/>
    <w:rsid w:val="00A6738C"/>
    <w:rsid w:val="00A6747F"/>
    <w:rsid w:val="00A67487"/>
    <w:rsid w:val="00A674C7"/>
    <w:rsid w:val="00A674F5"/>
    <w:rsid w:val="00A67508"/>
    <w:rsid w:val="00A67552"/>
    <w:rsid w:val="00A6755D"/>
    <w:rsid w:val="00A6755E"/>
    <w:rsid w:val="00A675C5"/>
    <w:rsid w:val="00A675EF"/>
    <w:rsid w:val="00A67601"/>
    <w:rsid w:val="00A6761D"/>
    <w:rsid w:val="00A67627"/>
    <w:rsid w:val="00A67640"/>
    <w:rsid w:val="00A6764E"/>
    <w:rsid w:val="00A67661"/>
    <w:rsid w:val="00A676C4"/>
    <w:rsid w:val="00A676C6"/>
    <w:rsid w:val="00A676E3"/>
    <w:rsid w:val="00A6770D"/>
    <w:rsid w:val="00A6773F"/>
    <w:rsid w:val="00A67754"/>
    <w:rsid w:val="00A6781A"/>
    <w:rsid w:val="00A67829"/>
    <w:rsid w:val="00A6785F"/>
    <w:rsid w:val="00A67886"/>
    <w:rsid w:val="00A678A6"/>
    <w:rsid w:val="00A678FA"/>
    <w:rsid w:val="00A678FF"/>
    <w:rsid w:val="00A67906"/>
    <w:rsid w:val="00A67914"/>
    <w:rsid w:val="00A67919"/>
    <w:rsid w:val="00A6795C"/>
    <w:rsid w:val="00A679DE"/>
    <w:rsid w:val="00A679E4"/>
    <w:rsid w:val="00A679EA"/>
    <w:rsid w:val="00A67A10"/>
    <w:rsid w:val="00A67A22"/>
    <w:rsid w:val="00A67A3F"/>
    <w:rsid w:val="00A67A76"/>
    <w:rsid w:val="00A67A84"/>
    <w:rsid w:val="00A67A93"/>
    <w:rsid w:val="00A67AC5"/>
    <w:rsid w:val="00A67AC6"/>
    <w:rsid w:val="00A67AE5"/>
    <w:rsid w:val="00A67AF1"/>
    <w:rsid w:val="00A67AFA"/>
    <w:rsid w:val="00A67B2A"/>
    <w:rsid w:val="00A67B72"/>
    <w:rsid w:val="00A67B73"/>
    <w:rsid w:val="00A67BBB"/>
    <w:rsid w:val="00A67C0A"/>
    <w:rsid w:val="00A67C0C"/>
    <w:rsid w:val="00A67C0D"/>
    <w:rsid w:val="00A67C18"/>
    <w:rsid w:val="00A67C19"/>
    <w:rsid w:val="00A67C1E"/>
    <w:rsid w:val="00A67C36"/>
    <w:rsid w:val="00A67C63"/>
    <w:rsid w:val="00A67C64"/>
    <w:rsid w:val="00A67C84"/>
    <w:rsid w:val="00A67CA6"/>
    <w:rsid w:val="00A67D1D"/>
    <w:rsid w:val="00A67D30"/>
    <w:rsid w:val="00A67D84"/>
    <w:rsid w:val="00A67D8D"/>
    <w:rsid w:val="00A67DB2"/>
    <w:rsid w:val="00A67E03"/>
    <w:rsid w:val="00A67E09"/>
    <w:rsid w:val="00A67E32"/>
    <w:rsid w:val="00A67E4D"/>
    <w:rsid w:val="00A67E55"/>
    <w:rsid w:val="00A67EAF"/>
    <w:rsid w:val="00A67EBE"/>
    <w:rsid w:val="00A67EF1"/>
    <w:rsid w:val="00A67F15"/>
    <w:rsid w:val="00A67F32"/>
    <w:rsid w:val="00A67F40"/>
    <w:rsid w:val="00A67F4B"/>
    <w:rsid w:val="00A67F6B"/>
    <w:rsid w:val="00A67FCE"/>
    <w:rsid w:val="00A67FD8"/>
    <w:rsid w:val="00A70004"/>
    <w:rsid w:val="00A7001A"/>
    <w:rsid w:val="00A70039"/>
    <w:rsid w:val="00A7003A"/>
    <w:rsid w:val="00A70060"/>
    <w:rsid w:val="00A70071"/>
    <w:rsid w:val="00A70078"/>
    <w:rsid w:val="00A70110"/>
    <w:rsid w:val="00A70112"/>
    <w:rsid w:val="00A70162"/>
    <w:rsid w:val="00A701AC"/>
    <w:rsid w:val="00A701AD"/>
    <w:rsid w:val="00A701CF"/>
    <w:rsid w:val="00A701FA"/>
    <w:rsid w:val="00A701FE"/>
    <w:rsid w:val="00A70222"/>
    <w:rsid w:val="00A70223"/>
    <w:rsid w:val="00A70227"/>
    <w:rsid w:val="00A7023E"/>
    <w:rsid w:val="00A70246"/>
    <w:rsid w:val="00A70247"/>
    <w:rsid w:val="00A70250"/>
    <w:rsid w:val="00A70272"/>
    <w:rsid w:val="00A70277"/>
    <w:rsid w:val="00A70310"/>
    <w:rsid w:val="00A70341"/>
    <w:rsid w:val="00A70357"/>
    <w:rsid w:val="00A70383"/>
    <w:rsid w:val="00A703A4"/>
    <w:rsid w:val="00A703B1"/>
    <w:rsid w:val="00A7041D"/>
    <w:rsid w:val="00A7042B"/>
    <w:rsid w:val="00A70437"/>
    <w:rsid w:val="00A70443"/>
    <w:rsid w:val="00A704B2"/>
    <w:rsid w:val="00A704C3"/>
    <w:rsid w:val="00A704F9"/>
    <w:rsid w:val="00A7055D"/>
    <w:rsid w:val="00A70562"/>
    <w:rsid w:val="00A705C6"/>
    <w:rsid w:val="00A705D3"/>
    <w:rsid w:val="00A70600"/>
    <w:rsid w:val="00A7068E"/>
    <w:rsid w:val="00A706AB"/>
    <w:rsid w:val="00A70702"/>
    <w:rsid w:val="00A70727"/>
    <w:rsid w:val="00A7073C"/>
    <w:rsid w:val="00A707A0"/>
    <w:rsid w:val="00A707D2"/>
    <w:rsid w:val="00A70842"/>
    <w:rsid w:val="00A7088A"/>
    <w:rsid w:val="00A708C4"/>
    <w:rsid w:val="00A708FF"/>
    <w:rsid w:val="00A70943"/>
    <w:rsid w:val="00A70955"/>
    <w:rsid w:val="00A709E5"/>
    <w:rsid w:val="00A709F5"/>
    <w:rsid w:val="00A70A0F"/>
    <w:rsid w:val="00A70A16"/>
    <w:rsid w:val="00A70A3D"/>
    <w:rsid w:val="00A70A52"/>
    <w:rsid w:val="00A70A9C"/>
    <w:rsid w:val="00A70AB8"/>
    <w:rsid w:val="00A70AD9"/>
    <w:rsid w:val="00A70AF5"/>
    <w:rsid w:val="00A70B6A"/>
    <w:rsid w:val="00A70BD9"/>
    <w:rsid w:val="00A70C0D"/>
    <w:rsid w:val="00A70C21"/>
    <w:rsid w:val="00A70C40"/>
    <w:rsid w:val="00A70C8D"/>
    <w:rsid w:val="00A70C97"/>
    <w:rsid w:val="00A70CAD"/>
    <w:rsid w:val="00A70CD6"/>
    <w:rsid w:val="00A70CF6"/>
    <w:rsid w:val="00A70D05"/>
    <w:rsid w:val="00A70D5C"/>
    <w:rsid w:val="00A70DA0"/>
    <w:rsid w:val="00A70DA9"/>
    <w:rsid w:val="00A70DBD"/>
    <w:rsid w:val="00A70DFA"/>
    <w:rsid w:val="00A70E0C"/>
    <w:rsid w:val="00A70E6A"/>
    <w:rsid w:val="00A70EAE"/>
    <w:rsid w:val="00A70EDD"/>
    <w:rsid w:val="00A70EE0"/>
    <w:rsid w:val="00A70EF3"/>
    <w:rsid w:val="00A70EF8"/>
    <w:rsid w:val="00A70F3E"/>
    <w:rsid w:val="00A70F4E"/>
    <w:rsid w:val="00A70F57"/>
    <w:rsid w:val="00A70F5A"/>
    <w:rsid w:val="00A70F8B"/>
    <w:rsid w:val="00A70F8C"/>
    <w:rsid w:val="00A70FB4"/>
    <w:rsid w:val="00A70FE3"/>
    <w:rsid w:val="00A70FEA"/>
    <w:rsid w:val="00A70FF3"/>
    <w:rsid w:val="00A71048"/>
    <w:rsid w:val="00A71088"/>
    <w:rsid w:val="00A710A6"/>
    <w:rsid w:val="00A710DD"/>
    <w:rsid w:val="00A710E7"/>
    <w:rsid w:val="00A7110F"/>
    <w:rsid w:val="00A71123"/>
    <w:rsid w:val="00A7114C"/>
    <w:rsid w:val="00A711B2"/>
    <w:rsid w:val="00A711C9"/>
    <w:rsid w:val="00A711D8"/>
    <w:rsid w:val="00A711E6"/>
    <w:rsid w:val="00A7123D"/>
    <w:rsid w:val="00A7124A"/>
    <w:rsid w:val="00A7128E"/>
    <w:rsid w:val="00A712D2"/>
    <w:rsid w:val="00A71357"/>
    <w:rsid w:val="00A71360"/>
    <w:rsid w:val="00A71365"/>
    <w:rsid w:val="00A7137B"/>
    <w:rsid w:val="00A713C8"/>
    <w:rsid w:val="00A713D8"/>
    <w:rsid w:val="00A71401"/>
    <w:rsid w:val="00A7141E"/>
    <w:rsid w:val="00A71424"/>
    <w:rsid w:val="00A71460"/>
    <w:rsid w:val="00A71467"/>
    <w:rsid w:val="00A71493"/>
    <w:rsid w:val="00A7149C"/>
    <w:rsid w:val="00A714AF"/>
    <w:rsid w:val="00A714C4"/>
    <w:rsid w:val="00A714FB"/>
    <w:rsid w:val="00A7151B"/>
    <w:rsid w:val="00A71539"/>
    <w:rsid w:val="00A7153F"/>
    <w:rsid w:val="00A7154E"/>
    <w:rsid w:val="00A71559"/>
    <w:rsid w:val="00A7155A"/>
    <w:rsid w:val="00A71560"/>
    <w:rsid w:val="00A715AD"/>
    <w:rsid w:val="00A715EC"/>
    <w:rsid w:val="00A715FB"/>
    <w:rsid w:val="00A715FD"/>
    <w:rsid w:val="00A7164A"/>
    <w:rsid w:val="00A7169C"/>
    <w:rsid w:val="00A71727"/>
    <w:rsid w:val="00A71780"/>
    <w:rsid w:val="00A7178D"/>
    <w:rsid w:val="00A7179C"/>
    <w:rsid w:val="00A717A6"/>
    <w:rsid w:val="00A7181E"/>
    <w:rsid w:val="00A71835"/>
    <w:rsid w:val="00A71838"/>
    <w:rsid w:val="00A71874"/>
    <w:rsid w:val="00A71877"/>
    <w:rsid w:val="00A718C8"/>
    <w:rsid w:val="00A718E8"/>
    <w:rsid w:val="00A7190F"/>
    <w:rsid w:val="00A719CC"/>
    <w:rsid w:val="00A71A4D"/>
    <w:rsid w:val="00A71A79"/>
    <w:rsid w:val="00A71A81"/>
    <w:rsid w:val="00A71A8B"/>
    <w:rsid w:val="00A71AA9"/>
    <w:rsid w:val="00A71AC3"/>
    <w:rsid w:val="00A71ADB"/>
    <w:rsid w:val="00A71AEB"/>
    <w:rsid w:val="00A71B36"/>
    <w:rsid w:val="00A71B81"/>
    <w:rsid w:val="00A71B8A"/>
    <w:rsid w:val="00A71BD0"/>
    <w:rsid w:val="00A71BD8"/>
    <w:rsid w:val="00A71C21"/>
    <w:rsid w:val="00A71CCD"/>
    <w:rsid w:val="00A71CD5"/>
    <w:rsid w:val="00A71CEC"/>
    <w:rsid w:val="00A71CEE"/>
    <w:rsid w:val="00A71D04"/>
    <w:rsid w:val="00A71D5E"/>
    <w:rsid w:val="00A71DFF"/>
    <w:rsid w:val="00A71E35"/>
    <w:rsid w:val="00A71E93"/>
    <w:rsid w:val="00A71EA0"/>
    <w:rsid w:val="00A71EB1"/>
    <w:rsid w:val="00A71F37"/>
    <w:rsid w:val="00A71F90"/>
    <w:rsid w:val="00A71F93"/>
    <w:rsid w:val="00A71F98"/>
    <w:rsid w:val="00A71FC1"/>
    <w:rsid w:val="00A71FE6"/>
    <w:rsid w:val="00A72078"/>
    <w:rsid w:val="00A72096"/>
    <w:rsid w:val="00A7209B"/>
    <w:rsid w:val="00A72116"/>
    <w:rsid w:val="00A7211E"/>
    <w:rsid w:val="00A72177"/>
    <w:rsid w:val="00A7218D"/>
    <w:rsid w:val="00A72197"/>
    <w:rsid w:val="00A721AC"/>
    <w:rsid w:val="00A721B5"/>
    <w:rsid w:val="00A721BA"/>
    <w:rsid w:val="00A721C2"/>
    <w:rsid w:val="00A721C9"/>
    <w:rsid w:val="00A721CA"/>
    <w:rsid w:val="00A721D8"/>
    <w:rsid w:val="00A72218"/>
    <w:rsid w:val="00A72227"/>
    <w:rsid w:val="00A72280"/>
    <w:rsid w:val="00A72298"/>
    <w:rsid w:val="00A722D0"/>
    <w:rsid w:val="00A72301"/>
    <w:rsid w:val="00A7232F"/>
    <w:rsid w:val="00A7233A"/>
    <w:rsid w:val="00A7233D"/>
    <w:rsid w:val="00A72381"/>
    <w:rsid w:val="00A723B5"/>
    <w:rsid w:val="00A723E3"/>
    <w:rsid w:val="00A7248A"/>
    <w:rsid w:val="00A724B0"/>
    <w:rsid w:val="00A724B2"/>
    <w:rsid w:val="00A724CA"/>
    <w:rsid w:val="00A724DF"/>
    <w:rsid w:val="00A72514"/>
    <w:rsid w:val="00A7252A"/>
    <w:rsid w:val="00A72553"/>
    <w:rsid w:val="00A7257B"/>
    <w:rsid w:val="00A72591"/>
    <w:rsid w:val="00A725FD"/>
    <w:rsid w:val="00A72624"/>
    <w:rsid w:val="00A7262E"/>
    <w:rsid w:val="00A72635"/>
    <w:rsid w:val="00A726DF"/>
    <w:rsid w:val="00A7271E"/>
    <w:rsid w:val="00A7272A"/>
    <w:rsid w:val="00A7275A"/>
    <w:rsid w:val="00A727D4"/>
    <w:rsid w:val="00A727EA"/>
    <w:rsid w:val="00A7280C"/>
    <w:rsid w:val="00A7281F"/>
    <w:rsid w:val="00A72871"/>
    <w:rsid w:val="00A728AC"/>
    <w:rsid w:val="00A728C5"/>
    <w:rsid w:val="00A728F6"/>
    <w:rsid w:val="00A7290E"/>
    <w:rsid w:val="00A72967"/>
    <w:rsid w:val="00A7296C"/>
    <w:rsid w:val="00A7299A"/>
    <w:rsid w:val="00A7299B"/>
    <w:rsid w:val="00A729A6"/>
    <w:rsid w:val="00A729B7"/>
    <w:rsid w:val="00A729C7"/>
    <w:rsid w:val="00A729CA"/>
    <w:rsid w:val="00A729DA"/>
    <w:rsid w:val="00A729E2"/>
    <w:rsid w:val="00A72A1C"/>
    <w:rsid w:val="00A72A36"/>
    <w:rsid w:val="00A72AAE"/>
    <w:rsid w:val="00A72ADF"/>
    <w:rsid w:val="00A72B09"/>
    <w:rsid w:val="00A72B7D"/>
    <w:rsid w:val="00A72BCC"/>
    <w:rsid w:val="00A72BDF"/>
    <w:rsid w:val="00A72C0A"/>
    <w:rsid w:val="00A72C0F"/>
    <w:rsid w:val="00A72C34"/>
    <w:rsid w:val="00A72C55"/>
    <w:rsid w:val="00A72C57"/>
    <w:rsid w:val="00A72C58"/>
    <w:rsid w:val="00A72C65"/>
    <w:rsid w:val="00A72C91"/>
    <w:rsid w:val="00A72CBD"/>
    <w:rsid w:val="00A72CF1"/>
    <w:rsid w:val="00A72D20"/>
    <w:rsid w:val="00A72D44"/>
    <w:rsid w:val="00A72D61"/>
    <w:rsid w:val="00A72D62"/>
    <w:rsid w:val="00A72D67"/>
    <w:rsid w:val="00A72D6C"/>
    <w:rsid w:val="00A72D81"/>
    <w:rsid w:val="00A72DA9"/>
    <w:rsid w:val="00A72DAC"/>
    <w:rsid w:val="00A72DD7"/>
    <w:rsid w:val="00A72DE8"/>
    <w:rsid w:val="00A72DEA"/>
    <w:rsid w:val="00A72E26"/>
    <w:rsid w:val="00A72E35"/>
    <w:rsid w:val="00A72E3A"/>
    <w:rsid w:val="00A72E4F"/>
    <w:rsid w:val="00A72E73"/>
    <w:rsid w:val="00A72E82"/>
    <w:rsid w:val="00A72EE0"/>
    <w:rsid w:val="00A72F33"/>
    <w:rsid w:val="00A72F35"/>
    <w:rsid w:val="00A72F38"/>
    <w:rsid w:val="00A72F4D"/>
    <w:rsid w:val="00A72FD3"/>
    <w:rsid w:val="00A72FF1"/>
    <w:rsid w:val="00A73040"/>
    <w:rsid w:val="00A73093"/>
    <w:rsid w:val="00A73173"/>
    <w:rsid w:val="00A73178"/>
    <w:rsid w:val="00A731C1"/>
    <w:rsid w:val="00A73240"/>
    <w:rsid w:val="00A7326B"/>
    <w:rsid w:val="00A732BE"/>
    <w:rsid w:val="00A73393"/>
    <w:rsid w:val="00A733AB"/>
    <w:rsid w:val="00A733B1"/>
    <w:rsid w:val="00A733C2"/>
    <w:rsid w:val="00A733C8"/>
    <w:rsid w:val="00A733CD"/>
    <w:rsid w:val="00A733D7"/>
    <w:rsid w:val="00A73442"/>
    <w:rsid w:val="00A73455"/>
    <w:rsid w:val="00A73460"/>
    <w:rsid w:val="00A73464"/>
    <w:rsid w:val="00A73473"/>
    <w:rsid w:val="00A7349C"/>
    <w:rsid w:val="00A734A2"/>
    <w:rsid w:val="00A734B2"/>
    <w:rsid w:val="00A73516"/>
    <w:rsid w:val="00A73519"/>
    <w:rsid w:val="00A73592"/>
    <w:rsid w:val="00A73597"/>
    <w:rsid w:val="00A735B1"/>
    <w:rsid w:val="00A735C8"/>
    <w:rsid w:val="00A735C9"/>
    <w:rsid w:val="00A7360E"/>
    <w:rsid w:val="00A73618"/>
    <w:rsid w:val="00A7361E"/>
    <w:rsid w:val="00A73621"/>
    <w:rsid w:val="00A73673"/>
    <w:rsid w:val="00A73677"/>
    <w:rsid w:val="00A73685"/>
    <w:rsid w:val="00A736F6"/>
    <w:rsid w:val="00A73748"/>
    <w:rsid w:val="00A737B3"/>
    <w:rsid w:val="00A737C3"/>
    <w:rsid w:val="00A737D6"/>
    <w:rsid w:val="00A737F5"/>
    <w:rsid w:val="00A73836"/>
    <w:rsid w:val="00A7385C"/>
    <w:rsid w:val="00A73877"/>
    <w:rsid w:val="00A73892"/>
    <w:rsid w:val="00A73894"/>
    <w:rsid w:val="00A738A6"/>
    <w:rsid w:val="00A738D9"/>
    <w:rsid w:val="00A73926"/>
    <w:rsid w:val="00A7392D"/>
    <w:rsid w:val="00A73967"/>
    <w:rsid w:val="00A739AB"/>
    <w:rsid w:val="00A73A44"/>
    <w:rsid w:val="00A73A79"/>
    <w:rsid w:val="00A73AAE"/>
    <w:rsid w:val="00A73AC6"/>
    <w:rsid w:val="00A73B27"/>
    <w:rsid w:val="00A73B34"/>
    <w:rsid w:val="00A73B8D"/>
    <w:rsid w:val="00A73BA9"/>
    <w:rsid w:val="00A73BFB"/>
    <w:rsid w:val="00A73C0A"/>
    <w:rsid w:val="00A73C13"/>
    <w:rsid w:val="00A73C35"/>
    <w:rsid w:val="00A73CDB"/>
    <w:rsid w:val="00A73CDC"/>
    <w:rsid w:val="00A73CE9"/>
    <w:rsid w:val="00A73D1A"/>
    <w:rsid w:val="00A73D32"/>
    <w:rsid w:val="00A73D4E"/>
    <w:rsid w:val="00A73D8B"/>
    <w:rsid w:val="00A73D95"/>
    <w:rsid w:val="00A73DC3"/>
    <w:rsid w:val="00A73DC7"/>
    <w:rsid w:val="00A73E16"/>
    <w:rsid w:val="00A73E44"/>
    <w:rsid w:val="00A73E56"/>
    <w:rsid w:val="00A73E7D"/>
    <w:rsid w:val="00A73EDE"/>
    <w:rsid w:val="00A73F07"/>
    <w:rsid w:val="00A73F36"/>
    <w:rsid w:val="00A73F3D"/>
    <w:rsid w:val="00A73F43"/>
    <w:rsid w:val="00A73F6E"/>
    <w:rsid w:val="00A73F71"/>
    <w:rsid w:val="00A73F77"/>
    <w:rsid w:val="00A73F80"/>
    <w:rsid w:val="00A73F95"/>
    <w:rsid w:val="00A73FA0"/>
    <w:rsid w:val="00A73FC7"/>
    <w:rsid w:val="00A73FDB"/>
    <w:rsid w:val="00A74000"/>
    <w:rsid w:val="00A74033"/>
    <w:rsid w:val="00A74043"/>
    <w:rsid w:val="00A7406D"/>
    <w:rsid w:val="00A7408F"/>
    <w:rsid w:val="00A74092"/>
    <w:rsid w:val="00A740AC"/>
    <w:rsid w:val="00A7410A"/>
    <w:rsid w:val="00A7412C"/>
    <w:rsid w:val="00A74144"/>
    <w:rsid w:val="00A7415F"/>
    <w:rsid w:val="00A74181"/>
    <w:rsid w:val="00A74198"/>
    <w:rsid w:val="00A741EA"/>
    <w:rsid w:val="00A741FF"/>
    <w:rsid w:val="00A7420B"/>
    <w:rsid w:val="00A7425E"/>
    <w:rsid w:val="00A7426B"/>
    <w:rsid w:val="00A74285"/>
    <w:rsid w:val="00A74293"/>
    <w:rsid w:val="00A74298"/>
    <w:rsid w:val="00A742AF"/>
    <w:rsid w:val="00A742DF"/>
    <w:rsid w:val="00A742F4"/>
    <w:rsid w:val="00A74314"/>
    <w:rsid w:val="00A7432D"/>
    <w:rsid w:val="00A7433D"/>
    <w:rsid w:val="00A7435E"/>
    <w:rsid w:val="00A7437A"/>
    <w:rsid w:val="00A7439E"/>
    <w:rsid w:val="00A743A3"/>
    <w:rsid w:val="00A7440F"/>
    <w:rsid w:val="00A74440"/>
    <w:rsid w:val="00A7448A"/>
    <w:rsid w:val="00A74511"/>
    <w:rsid w:val="00A74520"/>
    <w:rsid w:val="00A74521"/>
    <w:rsid w:val="00A7454E"/>
    <w:rsid w:val="00A7459F"/>
    <w:rsid w:val="00A745BB"/>
    <w:rsid w:val="00A745D1"/>
    <w:rsid w:val="00A745DE"/>
    <w:rsid w:val="00A745F6"/>
    <w:rsid w:val="00A745F7"/>
    <w:rsid w:val="00A74639"/>
    <w:rsid w:val="00A74645"/>
    <w:rsid w:val="00A7467C"/>
    <w:rsid w:val="00A74694"/>
    <w:rsid w:val="00A746A7"/>
    <w:rsid w:val="00A74702"/>
    <w:rsid w:val="00A74732"/>
    <w:rsid w:val="00A7476D"/>
    <w:rsid w:val="00A7479B"/>
    <w:rsid w:val="00A7479E"/>
    <w:rsid w:val="00A747D3"/>
    <w:rsid w:val="00A747E2"/>
    <w:rsid w:val="00A747F2"/>
    <w:rsid w:val="00A74850"/>
    <w:rsid w:val="00A74891"/>
    <w:rsid w:val="00A748C2"/>
    <w:rsid w:val="00A74911"/>
    <w:rsid w:val="00A7491B"/>
    <w:rsid w:val="00A74921"/>
    <w:rsid w:val="00A749D6"/>
    <w:rsid w:val="00A74A1D"/>
    <w:rsid w:val="00A74A68"/>
    <w:rsid w:val="00A74A93"/>
    <w:rsid w:val="00A74AD3"/>
    <w:rsid w:val="00A74B59"/>
    <w:rsid w:val="00A74B7E"/>
    <w:rsid w:val="00A74B8C"/>
    <w:rsid w:val="00A74C32"/>
    <w:rsid w:val="00A74C49"/>
    <w:rsid w:val="00A74C5D"/>
    <w:rsid w:val="00A74C77"/>
    <w:rsid w:val="00A74C92"/>
    <w:rsid w:val="00A74CBF"/>
    <w:rsid w:val="00A74D59"/>
    <w:rsid w:val="00A74D5B"/>
    <w:rsid w:val="00A74D88"/>
    <w:rsid w:val="00A74D8A"/>
    <w:rsid w:val="00A74DD5"/>
    <w:rsid w:val="00A74E3F"/>
    <w:rsid w:val="00A74E70"/>
    <w:rsid w:val="00A74EAC"/>
    <w:rsid w:val="00A74EE0"/>
    <w:rsid w:val="00A74EF6"/>
    <w:rsid w:val="00A74F0A"/>
    <w:rsid w:val="00A74F48"/>
    <w:rsid w:val="00A74F7F"/>
    <w:rsid w:val="00A74FEA"/>
    <w:rsid w:val="00A75049"/>
    <w:rsid w:val="00A75091"/>
    <w:rsid w:val="00A75130"/>
    <w:rsid w:val="00A75137"/>
    <w:rsid w:val="00A7513F"/>
    <w:rsid w:val="00A75149"/>
    <w:rsid w:val="00A7516D"/>
    <w:rsid w:val="00A75180"/>
    <w:rsid w:val="00A75197"/>
    <w:rsid w:val="00A7519B"/>
    <w:rsid w:val="00A751A3"/>
    <w:rsid w:val="00A751CF"/>
    <w:rsid w:val="00A751E8"/>
    <w:rsid w:val="00A751F1"/>
    <w:rsid w:val="00A7520D"/>
    <w:rsid w:val="00A75211"/>
    <w:rsid w:val="00A75213"/>
    <w:rsid w:val="00A75267"/>
    <w:rsid w:val="00A752A1"/>
    <w:rsid w:val="00A752C1"/>
    <w:rsid w:val="00A752FA"/>
    <w:rsid w:val="00A75309"/>
    <w:rsid w:val="00A75331"/>
    <w:rsid w:val="00A75361"/>
    <w:rsid w:val="00A75365"/>
    <w:rsid w:val="00A75377"/>
    <w:rsid w:val="00A753C7"/>
    <w:rsid w:val="00A753E3"/>
    <w:rsid w:val="00A7541C"/>
    <w:rsid w:val="00A75422"/>
    <w:rsid w:val="00A7545B"/>
    <w:rsid w:val="00A75478"/>
    <w:rsid w:val="00A75490"/>
    <w:rsid w:val="00A754AC"/>
    <w:rsid w:val="00A754BD"/>
    <w:rsid w:val="00A754EE"/>
    <w:rsid w:val="00A75504"/>
    <w:rsid w:val="00A75526"/>
    <w:rsid w:val="00A75538"/>
    <w:rsid w:val="00A75580"/>
    <w:rsid w:val="00A7559E"/>
    <w:rsid w:val="00A755A2"/>
    <w:rsid w:val="00A755B3"/>
    <w:rsid w:val="00A755BC"/>
    <w:rsid w:val="00A755F1"/>
    <w:rsid w:val="00A755FF"/>
    <w:rsid w:val="00A75606"/>
    <w:rsid w:val="00A7561A"/>
    <w:rsid w:val="00A7565D"/>
    <w:rsid w:val="00A75673"/>
    <w:rsid w:val="00A756B5"/>
    <w:rsid w:val="00A75724"/>
    <w:rsid w:val="00A7573F"/>
    <w:rsid w:val="00A75743"/>
    <w:rsid w:val="00A7576E"/>
    <w:rsid w:val="00A757F9"/>
    <w:rsid w:val="00A7587D"/>
    <w:rsid w:val="00A7587E"/>
    <w:rsid w:val="00A7588B"/>
    <w:rsid w:val="00A7589E"/>
    <w:rsid w:val="00A758F3"/>
    <w:rsid w:val="00A758FC"/>
    <w:rsid w:val="00A75901"/>
    <w:rsid w:val="00A75906"/>
    <w:rsid w:val="00A75913"/>
    <w:rsid w:val="00A75967"/>
    <w:rsid w:val="00A75974"/>
    <w:rsid w:val="00A75983"/>
    <w:rsid w:val="00A75A01"/>
    <w:rsid w:val="00A75A25"/>
    <w:rsid w:val="00A75A40"/>
    <w:rsid w:val="00A75A9D"/>
    <w:rsid w:val="00A75A9E"/>
    <w:rsid w:val="00A75AC5"/>
    <w:rsid w:val="00A75AD6"/>
    <w:rsid w:val="00A75ADB"/>
    <w:rsid w:val="00A75AE8"/>
    <w:rsid w:val="00A75B20"/>
    <w:rsid w:val="00A75B22"/>
    <w:rsid w:val="00A75B43"/>
    <w:rsid w:val="00A75B45"/>
    <w:rsid w:val="00A75B53"/>
    <w:rsid w:val="00A75B6F"/>
    <w:rsid w:val="00A75B80"/>
    <w:rsid w:val="00A75B8B"/>
    <w:rsid w:val="00A75BB3"/>
    <w:rsid w:val="00A75BC8"/>
    <w:rsid w:val="00A75BD3"/>
    <w:rsid w:val="00A75BD8"/>
    <w:rsid w:val="00A75BFF"/>
    <w:rsid w:val="00A75C03"/>
    <w:rsid w:val="00A75C1F"/>
    <w:rsid w:val="00A75C2C"/>
    <w:rsid w:val="00A75C3A"/>
    <w:rsid w:val="00A75C86"/>
    <w:rsid w:val="00A75C92"/>
    <w:rsid w:val="00A75CEA"/>
    <w:rsid w:val="00A75D19"/>
    <w:rsid w:val="00A75D21"/>
    <w:rsid w:val="00A75D64"/>
    <w:rsid w:val="00A75D8D"/>
    <w:rsid w:val="00A75DA5"/>
    <w:rsid w:val="00A75DD1"/>
    <w:rsid w:val="00A75E31"/>
    <w:rsid w:val="00A75EF7"/>
    <w:rsid w:val="00A75F28"/>
    <w:rsid w:val="00A75F2C"/>
    <w:rsid w:val="00A75F4E"/>
    <w:rsid w:val="00A75F52"/>
    <w:rsid w:val="00A75F86"/>
    <w:rsid w:val="00A75FD2"/>
    <w:rsid w:val="00A76004"/>
    <w:rsid w:val="00A7603C"/>
    <w:rsid w:val="00A76058"/>
    <w:rsid w:val="00A7608D"/>
    <w:rsid w:val="00A7610C"/>
    <w:rsid w:val="00A76131"/>
    <w:rsid w:val="00A7613C"/>
    <w:rsid w:val="00A76143"/>
    <w:rsid w:val="00A76153"/>
    <w:rsid w:val="00A76157"/>
    <w:rsid w:val="00A7616B"/>
    <w:rsid w:val="00A761A2"/>
    <w:rsid w:val="00A761BB"/>
    <w:rsid w:val="00A761BF"/>
    <w:rsid w:val="00A761C7"/>
    <w:rsid w:val="00A761E6"/>
    <w:rsid w:val="00A761F3"/>
    <w:rsid w:val="00A761F9"/>
    <w:rsid w:val="00A761FB"/>
    <w:rsid w:val="00A7620B"/>
    <w:rsid w:val="00A76272"/>
    <w:rsid w:val="00A762A8"/>
    <w:rsid w:val="00A762E2"/>
    <w:rsid w:val="00A76340"/>
    <w:rsid w:val="00A76361"/>
    <w:rsid w:val="00A7639E"/>
    <w:rsid w:val="00A763A0"/>
    <w:rsid w:val="00A763A3"/>
    <w:rsid w:val="00A763CD"/>
    <w:rsid w:val="00A763E5"/>
    <w:rsid w:val="00A7642E"/>
    <w:rsid w:val="00A7646E"/>
    <w:rsid w:val="00A7647F"/>
    <w:rsid w:val="00A76490"/>
    <w:rsid w:val="00A76599"/>
    <w:rsid w:val="00A765BF"/>
    <w:rsid w:val="00A765D6"/>
    <w:rsid w:val="00A765DE"/>
    <w:rsid w:val="00A76604"/>
    <w:rsid w:val="00A7662B"/>
    <w:rsid w:val="00A76631"/>
    <w:rsid w:val="00A76660"/>
    <w:rsid w:val="00A7666D"/>
    <w:rsid w:val="00A766E1"/>
    <w:rsid w:val="00A76732"/>
    <w:rsid w:val="00A7673D"/>
    <w:rsid w:val="00A767C4"/>
    <w:rsid w:val="00A767D2"/>
    <w:rsid w:val="00A76814"/>
    <w:rsid w:val="00A76852"/>
    <w:rsid w:val="00A7686D"/>
    <w:rsid w:val="00A76874"/>
    <w:rsid w:val="00A76880"/>
    <w:rsid w:val="00A768AA"/>
    <w:rsid w:val="00A768DD"/>
    <w:rsid w:val="00A76921"/>
    <w:rsid w:val="00A76935"/>
    <w:rsid w:val="00A76974"/>
    <w:rsid w:val="00A76978"/>
    <w:rsid w:val="00A769A8"/>
    <w:rsid w:val="00A769BF"/>
    <w:rsid w:val="00A769C0"/>
    <w:rsid w:val="00A769C2"/>
    <w:rsid w:val="00A769E0"/>
    <w:rsid w:val="00A76A92"/>
    <w:rsid w:val="00A76ADA"/>
    <w:rsid w:val="00A76AEC"/>
    <w:rsid w:val="00A76B18"/>
    <w:rsid w:val="00A76B39"/>
    <w:rsid w:val="00A76B4C"/>
    <w:rsid w:val="00A76B63"/>
    <w:rsid w:val="00A76BD7"/>
    <w:rsid w:val="00A76BE1"/>
    <w:rsid w:val="00A76BEE"/>
    <w:rsid w:val="00A76BF5"/>
    <w:rsid w:val="00A76C44"/>
    <w:rsid w:val="00A76C48"/>
    <w:rsid w:val="00A76C9E"/>
    <w:rsid w:val="00A76CB0"/>
    <w:rsid w:val="00A76CB7"/>
    <w:rsid w:val="00A76CCA"/>
    <w:rsid w:val="00A76D24"/>
    <w:rsid w:val="00A76D27"/>
    <w:rsid w:val="00A76D6E"/>
    <w:rsid w:val="00A76DAD"/>
    <w:rsid w:val="00A76DB5"/>
    <w:rsid w:val="00A76DF7"/>
    <w:rsid w:val="00A76E24"/>
    <w:rsid w:val="00A76E3B"/>
    <w:rsid w:val="00A76E56"/>
    <w:rsid w:val="00A76EB2"/>
    <w:rsid w:val="00A76EF8"/>
    <w:rsid w:val="00A76EFD"/>
    <w:rsid w:val="00A76F05"/>
    <w:rsid w:val="00A76F1C"/>
    <w:rsid w:val="00A76FA3"/>
    <w:rsid w:val="00A77000"/>
    <w:rsid w:val="00A77038"/>
    <w:rsid w:val="00A7706D"/>
    <w:rsid w:val="00A77070"/>
    <w:rsid w:val="00A770B2"/>
    <w:rsid w:val="00A770D0"/>
    <w:rsid w:val="00A770DF"/>
    <w:rsid w:val="00A770E1"/>
    <w:rsid w:val="00A770EC"/>
    <w:rsid w:val="00A77111"/>
    <w:rsid w:val="00A77113"/>
    <w:rsid w:val="00A77122"/>
    <w:rsid w:val="00A77131"/>
    <w:rsid w:val="00A77179"/>
    <w:rsid w:val="00A77226"/>
    <w:rsid w:val="00A772A5"/>
    <w:rsid w:val="00A772AA"/>
    <w:rsid w:val="00A772BF"/>
    <w:rsid w:val="00A772CB"/>
    <w:rsid w:val="00A772DB"/>
    <w:rsid w:val="00A7731F"/>
    <w:rsid w:val="00A77335"/>
    <w:rsid w:val="00A7735F"/>
    <w:rsid w:val="00A7737E"/>
    <w:rsid w:val="00A77463"/>
    <w:rsid w:val="00A77477"/>
    <w:rsid w:val="00A774B4"/>
    <w:rsid w:val="00A774B8"/>
    <w:rsid w:val="00A774C1"/>
    <w:rsid w:val="00A7750B"/>
    <w:rsid w:val="00A77517"/>
    <w:rsid w:val="00A77518"/>
    <w:rsid w:val="00A77550"/>
    <w:rsid w:val="00A7758C"/>
    <w:rsid w:val="00A775AF"/>
    <w:rsid w:val="00A775D7"/>
    <w:rsid w:val="00A77624"/>
    <w:rsid w:val="00A77653"/>
    <w:rsid w:val="00A77678"/>
    <w:rsid w:val="00A77679"/>
    <w:rsid w:val="00A776A5"/>
    <w:rsid w:val="00A776BB"/>
    <w:rsid w:val="00A776C8"/>
    <w:rsid w:val="00A776CE"/>
    <w:rsid w:val="00A776F2"/>
    <w:rsid w:val="00A77715"/>
    <w:rsid w:val="00A77721"/>
    <w:rsid w:val="00A77726"/>
    <w:rsid w:val="00A7773F"/>
    <w:rsid w:val="00A77748"/>
    <w:rsid w:val="00A77765"/>
    <w:rsid w:val="00A77792"/>
    <w:rsid w:val="00A7779A"/>
    <w:rsid w:val="00A777A0"/>
    <w:rsid w:val="00A777C3"/>
    <w:rsid w:val="00A777C4"/>
    <w:rsid w:val="00A777DD"/>
    <w:rsid w:val="00A77814"/>
    <w:rsid w:val="00A77853"/>
    <w:rsid w:val="00A77862"/>
    <w:rsid w:val="00A7789B"/>
    <w:rsid w:val="00A778A7"/>
    <w:rsid w:val="00A77912"/>
    <w:rsid w:val="00A77948"/>
    <w:rsid w:val="00A779AA"/>
    <w:rsid w:val="00A779B7"/>
    <w:rsid w:val="00A779C4"/>
    <w:rsid w:val="00A77A08"/>
    <w:rsid w:val="00A77A0B"/>
    <w:rsid w:val="00A77A0E"/>
    <w:rsid w:val="00A77A1F"/>
    <w:rsid w:val="00A77A51"/>
    <w:rsid w:val="00A77A82"/>
    <w:rsid w:val="00A77A92"/>
    <w:rsid w:val="00A77AF4"/>
    <w:rsid w:val="00A77B12"/>
    <w:rsid w:val="00A77B4A"/>
    <w:rsid w:val="00A77B83"/>
    <w:rsid w:val="00A77B8F"/>
    <w:rsid w:val="00A77BA7"/>
    <w:rsid w:val="00A77BC4"/>
    <w:rsid w:val="00A77BD6"/>
    <w:rsid w:val="00A77BF5"/>
    <w:rsid w:val="00A77BF8"/>
    <w:rsid w:val="00A77C61"/>
    <w:rsid w:val="00A77C91"/>
    <w:rsid w:val="00A77CE3"/>
    <w:rsid w:val="00A77D74"/>
    <w:rsid w:val="00A77D91"/>
    <w:rsid w:val="00A77DA3"/>
    <w:rsid w:val="00A77DC2"/>
    <w:rsid w:val="00A77DF1"/>
    <w:rsid w:val="00A77E05"/>
    <w:rsid w:val="00A77E07"/>
    <w:rsid w:val="00A77E28"/>
    <w:rsid w:val="00A77E63"/>
    <w:rsid w:val="00A77E74"/>
    <w:rsid w:val="00A77E8A"/>
    <w:rsid w:val="00A77F03"/>
    <w:rsid w:val="00A77F1D"/>
    <w:rsid w:val="00A77F25"/>
    <w:rsid w:val="00A77F3D"/>
    <w:rsid w:val="00A77F45"/>
    <w:rsid w:val="00A77F57"/>
    <w:rsid w:val="00A77F8B"/>
    <w:rsid w:val="00A77F9C"/>
    <w:rsid w:val="00A8008A"/>
    <w:rsid w:val="00A800FE"/>
    <w:rsid w:val="00A8014B"/>
    <w:rsid w:val="00A80158"/>
    <w:rsid w:val="00A80174"/>
    <w:rsid w:val="00A80177"/>
    <w:rsid w:val="00A801A3"/>
    <w:rsid w:val="00A801A7"/>
    <w:rsid w:val="00A801E7"/>
    <w:rsid w:val="00A8022F"/>
    <w:rsid w:val="00A80289"/>
    <w:rsid w:val="00A80292"/>
    <w:rsid w:val="00A80332"/>
    <w:rsid w:val="00A803CE"/>
    <w:rsid w:val="00A803D2"/>
    <w:rsid w:val="00A803DB"/>
    <w:rsid w:val="00A803E7"/>
    <w:rsid w:val="00A803F3"/>
    <w:rsid w:val="00A8041B"/>
    <w:rsid w:val="00A8042C"/>
    <w:rsid w:val="00A8047B"/>
    <w:rsid w:val="00A8047C"/>
    <w:rsid w:val="00A804AF"/>
    <w:rsid w:val="00A804FC"/>
    <w:rsid w:val="00A80535"/>
    <w:rsid w:val="00A805DD"/>
    <w:rsid w:val="00A80600"/>
    <w:rsid w:val="00A8061E"/>
    <w:rsid w:val="00A8066E"/>
    <w:rsid w:val="00A80684"/>
    <w:rsid w:val="00A806B2"/>
    <w:rsid w:val="00A806E1"/>
    <w:rsid w:val="00A806E8"/>
    <w:rsid w:val="00A80715"/>
    <w:rsid w:val="00A80719"/>
    <w:rsid w:val="00A8072A"/>
    <w:rsid w:val="00A80736"/>
    <w:rsid w:val="00A80756"/>
    <w:rsid w:val="00A80776"/>
    <w:rsid w:val="00A807EA"/>
    <w:rsid w:val="00A807F3"/>
    <w:rsid w:val="00A80805"/>
    <w:rsid w:val="00A80810"/>
    <w:rsid w:val="00A80839"/>
    <w:rsid w:val="00A808ED"/>
    <w:rsid w:val="00A808F3"/>
    <w:rsid w:val="00A80900"/>
    <w:rsid w:val="00A80901"/>
    <w:rsid w:val="00A8092D"/>
    <w:rsid w:val="00A80960"/>
    <w:rsid w:val="00A809A5"/>
    <w:rsid w:val="00A809B5"/>
    <w:rsid w:val="00A809B6"/>
    <w:rsid w:val="00A809C3"/>
    <w:rsid w:val="00A809D0"/>
    <w:rsid w:val="00A809D1"/>
    <w:rsid w:val="00A809D7"/>
    <w:rsid w:val="00A80A62"/>
    <w:rsid w:val="00A80AA0"/>
    <w:rsid w:val="00A80AA9"/>
    <w:rsid w:val="00A80AB7"/>
    <w:rsid w:val="00A80AC6"/>
    <w:rsid w:val="00A80AD7"/>
    <w:rsid w:val="00A80AED"/>
    <w:rsid w:val="00A80B1B"/>
    <w:rsid w:val="00A80B26"/>
    <w:rsid w:val="00A80B35"/>
    <w:rsid w:val="00A80B73"/>
    <w:rsid w:val="00A80BB1"/>
    <w:rsid w:val="00A80BBF"/>
    <w:rsid w:val="00A80BCA"/>
    <w:rsid w:val="00A80BCC"/>
    <w:rsid w:val="00A80BFC"/>
    <w:rsid w:val="00A80C18"/>
    <w:rsid w:val="00A80C26"/>
    <w:rsid w:val="00A80C2E"/>
    <w:rsid w:val="00A80C4F"/>
    <w:rsid w:val="00A80C58"/>
    <w:rsid w:val="00A80C5E"/>
    <w:rsid w:val="00A80C79"/>
    <w:rsid w:val="00A80C7C"/>
    <w:rsid w:val="00A80C85"/>
    <w:rsid w:val="00A80CAA"/>
    <w:rsid w:val="00A80CB5"/>
    <w:rsid w:val="00A80CC6"/>
    <w:rsid w:val="00A80CCF"/>
    <w:rsid w:val="00A80CD1"/>
    <w:rsid w:val="00A80D2A"/>
    <w:rsid w:val="00A80D71"/>
    <w:rsid w:val="00A80D97"/>
    <w:rsid w:val="00A80DA7"/>
    <w:rsid w:val="00A80DAD"/>
    <w:rsid w:val="00A80DCB"/>
    <w:rsid w:val="00A80DFB"/>
    <w:rsid w:val="00A80E1B"/>
    <w:rsid w:val="00A80E2B"/>
    <w:rsid w:val="00A80E3A"/>
    <w:rsid w:val="00A80E4A"/>
    <w:rsid w:val="00A80E4F"/>
    <w:rsid w:val="00A80E5A"/>
    <w:rsid w:val="00A80E89"/>
    <w:rsid w:val="00A80E9B"/>
    <w:rsid w:val="00A80F28"/>
    <w:rsid w:val="00A80F3D"/>
    <w:rsid w:val="00A80F6A"/>
    <w:rsid w:val="00A80F7E"/>
    <w:rsid w:val="00A80F7F"/>
    <w:rsid w:val="00A80F96"/>
    <w:rsid w:val="00A80FAE"/>
    <w:rsid w:val="00A80FD1"/>
    <w:rsid w:val="00A80FDF"/>
    <w:rsid w:val="00A80FF1"/>
    <w:rsid w:val="00A81001"/>
    <w:rsid w:val="00A8100F"/>
    <w:rsid w:val="00A8101C"/>
    <w:rsid w:val="00A81026"/>
    <w:rsid w:val="00A81032"/>
    <w:rsid w:val="00A81034"/>
    <w:rsid w:val="00A81066"/>
    <w:rsid w:val="00A810A5"/>
    <w:rsid w:val="00A810A9"/>
    <w:rsid w:val="00A810C5"/>
    <w:rsid w:val="00A810F5"/>
    <w:rsid w:val="00A810FD"/>
    <w:rsid w:val="00A8118B"/>
    <w:rsid w:val="00A811DA"/>
    <w:rsid w:val="00A811F9"/>
    <w:rsid w:val="00A81224"/>
    <w:rsid w:val="00A81238"/>
    <w:rsid w:val="00A8129B"/>
    <w:rsid w:val="00A8129C"/>
    <w:rsid w:val="00A81325"/>
    <w:rsid w:val="00A81358"/>
    <w:rsid w:val="00A81380"/>
    <w:rsid w:val="00A813C3"/>
    <w:rsid w:val="00A813CA"/>
    <w:rsid w:val="00A813E2"/>
    <w:rsid w:val="00A8141A"/>
    <w:rsid w:val="00A81471"/>
    <w:rsid w:val="00A81477"/>
    <w:rsid w:val="00A81492"/>
    <w:rsid w:val="00A814EE"/>
    <w:rsid w:val="00A81512"/>
    <w:rsid w:val="00A81560"/>
    <w:rsid w:val="00A815BA"/>
    <w:rsid w:val="00A815F0"/>
    <w:rsid w:val="00A81683"/>
    <w:rsid w:val="00A81695"/>
    <w:rsid w:val="00A8169A"/>
    <w:rsid w:val="00A816B2"/>
    <w:rsid w:val="00A816ED"/>
    <w:rsid w:val="00A8170D"/>
    <w:rsid w:val="00A81715"/>
    <w:rsid w:val="00A81748"/>
    <w:rsid w:val="00A817AB"/>
    <w:rsid w:val="00A817AD"/>
    <w:rsid w:val="00A8180E"/>
    <w:rsid w:val="00A8184F"/>
    <w:rsid w:val="00A8185F"/>
    <w:rsid w:val="00A81866"/>
    <w:rsid w:val="00A81877"/>
    <w:rsid w:val="00A818A8"/>
    <w:rsid w:val="00A818B2"/>
    <w:rsid w:val="00A818E6"/>
    <w:rsid w:val="00A8194C"/>
    <w:rsid w:val="00A8199E"/>
    <w:rsid w:val="00A819AC"/>
    <w:rsid w:val="00A819D9"/>
    <w:rsid w:val="00A819DC"/>
    <w:rsid w:val="00A81A01"/>
    <w:rsid w:val="00A81A28"/>
    <w:rsid w:val="00A81A39"/>
    <w:rsid w:val="00A81A82"/>
    <w:rsid w:val="00A81ADF"/>
    <w:rsid w:val="00A81B5D"/>
    <w:rsid w:val="00A81B94"/>
    <w:rsid w:val="00A81BA8"/>
    <w:rsid w:val="00A81C2A"/>
    <w:rsid w:val="00A81C2F"/>
    <w:rsid w:val="00A81C6F"/>
    <w:rsid w:val="00A81C70"/>
    <w:rsid w:val="00A81CA1"/>
    <w:rsid w:val="00A81CD9"/>
    <w:rsid w:val="00A81CDD"/>
    <w:rsid w:val="00A81D06"/>
    <w:rsid w:val="00A81D08"/>
    <w:rsid w:val="00A81D09"/>
    <w:rsid w:val="00A81D26"/>
    <w:rsid w:val="00A81D4E"/>
    <w:rsid w:val="00A81DBF"/>
    <w:rsid w:val="00A81DEA"/>
    <w:rsid w:val="00A81DF6"/>
    <w:rsid w:val="00A81E1B"/>
    <w:rsid w:val="00A81E42"/>
    <w:rsid w:val="00A81E46"/>
    <w:rsid w:val="00A81E9A"/>
    <w:rsid w:val="00A81ECC"/>
    <w:rsid w:val="00A81EEF"/>
    <w:rsid w:val="00A81F00"/>
    <w:rsid w:val="00A81F49"/>
    <w:rsid w:val="00A81F6C"/>
    <w:rsid w:val="00A81F78"/>
    <w:rsid w:val="00A81F7C"/>
    <w:rsid w:val="00A81F7E"/>
    <w:rsid w:val="00A81FBB"/>
    <w:rsid w:val="00A81FC5"/>
    <w:rsid w:val="00A8206D"/>
    <w:rsid w:val="00A8206E"/>
    <w:rsid w:val="00A820DF"/>
    <w:rsid w:val="00A82146"/>
    <w:rsid w:val="00A82173"/>
    <w:rsid w:val="00A82198"/>
    <w:rsid w:val="00A821C8"/>
    <w:rsid w:val="00A82221"/>
    <w:rsid w:val="00A8222F"/>
    <w:rsid w:val="00A8225E"/>
    <w:rsid w:val="00A82273"/>
    <w:rsid w:val="00A822CA"/>
    <w:rsid w:val="00A822D4"/>
    <w:rsid w:val="00A822F1"/>
    <w:rsid w:val="00A822F8"/>
    <w:rsid w:val="00A822FD"/>
    <w:rsid w:val="00A82320"/>
    <w:rsid w:val="00A8233F"/>
    <w:rsid w:val="00A82342"/>
    <w:rsid w:val="00A8234D"/>
    <w:rsid w:val="00A82375"/>
    <w:rsid w:val="00A8237B"/>
    <w:rsid w:val="00A8238B"/>
    <w:rsid w:val="00A823A0"/>
    <w:rsid w:val="00A823E1"/>
    <w:rsid w:val="00A823FC"/>
    <w:rsid w:val="00A8241F"/>
    <w:rsid w:val="00A8246A"/>
    <w:rsid w:val="00A824AA"/>
    <w:rsid w:val="00A824AB"/>
    <w:rsid w:val="00A824BE"/>
    <w:rsid w:val="00A824EB"/>
    <w:rsid w:val="00A824EF"/>
    <w:rsid w:val="00A82514"/>
    <w:rsid w:val="00A8253A"/>
    <w:rsid w:val="00A82593"/>
    <w:rsid w:val="00A825B1"/>
    <w:rsid w:val="00A825B4"/>
    <w:rsid w:val="00A825D5"/>
    <w:rsid w:val="00A82640"/>
    <w:rsid w:val="00A82650"/>
    <w:rsid w:val="00A82694"/>
    <w:rsid w:val="00A826CC"/>
    <w:rsid w:val="00A826E3"/>
    <w:rsid w:val="00A826F9"/>
    <w:rsid w:val="00A82706"/>
    <w:rsid w:val="00A82711"/>
    <w:rsid w:val="00A82714"/>
    <w:rsid w:val="00A82786"/>
    <w:rsid w:val="00A82787"/>
    <w:rsid w:val="00A827B9"/>
    <w:rsid w:val="00A827D2"/>
    <w:rsid w:val="00A827D7"/>
    <w:rsid w:val="00A82823"/>
    <w:rsid w:val="00A82825"/>
    <w:rsid w:val="00A8282F"/>
    <w:rsid w:val="00A82837"/>
    <w:rsid w:val="00A8284E"/>
    <w:rsid w:val="00A82877"/>
    <w:rsid w:val="00A828A2"/>
    <w:rsid w:val="00A828D9"/>
    <w:rsid w:val="00A828DD"/>
    <w:rsid w:val="00A828DF"/>
    <w:rsid w:val="00A8290D"/>
    <w:rsid w:val="00A82929"/>
    <w:rsid w:val="00A82987"/>
    <w:rsid w:val="00A829AF"/>
    <w:rsid w:val="00A82A4F"/>
    <w:rsid w:val="00A82A56"/>
    <w:rsid w:val="00A82A77"/>
    <w:rsid w:val="00A82AA5"/>
    <w:rsid w:val="00A82AF3"/>
    <w:rsid w:val="00A82B04"/>
    <w:rsid w:val="00A82B13"/>
    <w:rsid w:val="00A82B1F"/>
    <w:rsid w:val="00A82B4A"/>
    <w:rsid w:val="00A82B83"/>
    <w:rsid w:val="00A82B9F"/>
    <w:rsid w:val="00A82BCF"/>
    <w:rsid w:val="00A82BD1"/>
    <w:rsid w:val="00A82BEC"/>
    <w:rsid w:val="00A82C14"/>
    <w:rsid w:val="00A82C18"/>
    <w:rsid w:val="00A82CC2"/>
    <w:rsid w:val="00A82CDF"/>
    <w:rsid w:val="00A82D01"/>
    <w:rsid w:val="00A82D25"/>
    <w:rsid w:val="00A82D2D"/>
    <w:rsid w:val="00A82D90"/>
    <w:rsid w:val="00A82DD9"/>
    <w:rsid w:val="00A82E17"/>
    <w:rsid w:val="00A82E1D"/>
    <w:rsid w:val="00A82E34"/>
    <w:rsid w:val="00A82E55"/>
    <w:rsid w:val="00A82ECD"/>
    <w:rsid w:val="00A82F0F"/>
    <w:rsid w:val="00A82F18"/>
    <w:rsid w:val="00A82F56"/>
    <w:rsid w:val="00A82F93"/>
    <w:rsid w:val="00A82FD7"/>
    <w:rsid w:val="00A83002"/>
    <w:rsid w:val="00A83085"/>
    <w:rsid w:val="00A83110"/>
    <w:rsid w:val="00A83154"/>
    <w:rsid w:val="00A831AB"/>
    <w:rsid w:val="00A83207"/>
    <w:rsid w:val="00A83215"/>
    <w:rsid w:val="00A83238"/>
    <w:rsid w:val="00A8323C"/>
    <w:rsid w:val="00A8324E"/>
    <w:rsid w:val="00A8324F"/>
    <w:rsid w:val="00A8325A"/>
    <w:rsid w:val="00A8328C"/>
    <w:rsid w:val="00A832CD"/>
    <w:rsid w:val="00A832DE"/>
    <w:rsid w:val="00A832FB"/>
    <w:rsid w:val="00A83303"/>
    <w:rsid w:val="00A8330F"/>
    <w:rsid w:val="00A83315"/>
    <w:rsid w:val="00A83385"/>
    <w:rsid w:val="00A8338C"/>
    <w:rsid w:val="00A833CD"/>
    <w:rsid w:val="00A833E0"/>
    <w:rsid w:val="00A833FB"/>
    <w:rsid w:val="00A83418"/>
    <w:rsid w:val="00A83442"/>
    <w:rsid w:val="00A8345C"/>
    <w:rsid w:val="00A8346B"/>
    <w:rsid w:val="00A834B4"/>
    <w:rsid w:val="00A834CC"/>
    <w:rsid w:val="00A834D7"/>
    <w:rsid w:val="00A834DF"/>
    <w:rsid w:val="00A834EF"/>
    <w:rsid w:val="00A83507"/>
    <w:rsid w:val="00A8351F"/>
    <w:rsid w:val="00A8352A"/>
    <w:rsid w:val="00A8354A"/>
    <w:rsid w:val="00A83550"/>
    <w:rsid w:val="00A83554"/>
    <w:rsid w:val="00A8358E"/>
    <w:rsid w:val="00A83597"/>
    <w:rsid w:val="00A835AA"/>
    <w:rsid w:val="00A835C5"/>
    <w:rsid w:val="00A836A6"/>
    <w:rsid w:val="00A836B9"/>
    <w:rsid w:val="00A836D7"/>
    <w:rsid w:val="00A836F0"/>
    <w:rsid w:val="00A83771"/>
    <w:rsid w:val="00A837A6"/>
    <w:rsid w:val="00A837AB"/>
    <w:rsid w:val="00A837DC"/>
    <w:rsid w:val="00A837E2"/>
    <w:rsid w:val="00A83805"/>
    <w:rsid w:val="00A8382A"/>
    <w:rsid w:val="00A83831"/>
    <w:rsid w:val="00A8384F"/>
    <w:rsid w:val="00A8385C"/>
    <w:rsid w:val="00A83860"/>
    <w:rsid w:val="00A83891"/>
    <w:rsid w:val="00A838CF"/>
    <w:rsid w:val="00A838E5"/>
    <w:rsid w:val="00A838F6"/>
    <w:rsid w:val="00A838FD"/>
    <w:rsid w:val="00A83901"/>
    <w:rsid w:val="00A83904"/>
    <w:rsid w:val="00A8395F"/>
    <w:rsid w:val="00A83976"/>
    <w:rsid w:val="00A839A0"/>
    <w:rsid w:val="00A839DD"/>
    <w:rsid w:val="00A839E8"/>
    <w:rsid w:val="00A83A0C"/>
    <w:rsid w:val="00A83A0E"/>
    <w:rsid w:val="00A83A56"/>
    <w:rsid w:val="00A83A89"/>
    <w:rsid w:val="00A83A8A"/>
    <w:rsid w:val="00A83AC6"/>
    <w:rsid w:val="00A83ACA"/>
    <w:rsid w:val="00A83B03"/>
    <w:rsid w:val="00A83B09"/>
    <w:rsid w:val="00A83B0B"/>
    <w:rsid w:val="00A83B17"/>
    <w:rsid w:val="00A83B1E"/>
    <w:rsid w:val="00A83B2E"/>
    <w:rsid w:val="00A83B47"/>
    <w:rsid w:val="00A83B4E"/>
    <w:rsid w:val="00A83B68"/>
    <w:rsid w:val="00A83BE4"/>
    <w:rsid w:val="00A83BED"/>
    <w:rsid w:val="00A83C18"/>
    <w:rsid w:val="00A83C96"/>
    <w:rsid w:val="00A83C9E"/>
    <w:rsid w:val="00A83CF0"/>
    <w:rsid w:val="00A83D00"/>
    <w:rsid w:val="00A83D1F"/>
    <w:rsid w:val="00A83D4F"/>
    <w:rsid w:val="00A83DE7"/>
    <w:rsid w:val="00A83E55"/>
    <w:rsid w:val="00A83E61"/>
    <w:rsid w:val="00A83E7E"/>
    <w:rsid w:val="00A83E97"/>
    <w:rsid w:val="00A83EBD"/>
    <w:rsid w:val="00A83F26"/>
    <w:rsid w:val="00A83F38"/>
    <w:rsid w:val="00A83F63"/>
    <w:rsid w:val="00A83F64"/>
    <w:rsid w:val="00A83F88"/>
    <w:rsid w:val="00A83FF5"/>
    <w:rsid w:val="00A84010"/>
    <w:rsid w:val="00A84067"/>
    <w:rsid w:val="00A840BC"/>
    <w:rsid w:val="00A840BD"/>
    <w:rsid w:val="00A840C6"/>
    <w:rsid w:val="00A84111"/>
    <w:rsid w:val="00A84142"/>
    <w:rsid w:val="00A84161"/>
    <w:rsid w:val="00A84173"/>
    <w:rsid w:val="00A84181"/>
    <w:rsid w:val="00A841FC"/>
    <w:rsid w:val="00A8421B"/>
    <w:rsid w:val="00A84228"/>
    <w:rsid w:val="00A84254"/>
    <w:rsid w:val="00A84262"/>
    <w:rsid w:val="00A84266"/>
    <w:rsid w:val="00A84267"/>
    <w:rsid w:val="00A8427E"/>
    <w:rsid w:val="00A8428E"/>
    <w:rsid w:val="00A842B6"/>
    <w:rsid w:val="00A842C9"/>
    <w:rsid w:val="00A842DB"/>
    <w:rsid w:val="00A842F8"/>
    <w:rsid w:val="00A8435B"/>
    <w:rsid w:val="00A84372"/>
    <w:rsid w:val="00A843AF"/>
    <w:rsid w:val="00A8441B"/>
    <w:rsid w:val="00A84437"/>
    <w:rsid w:val="00A84446"/>
    <w:rsid w:val="00A8447D"/>
    <w:rsid w:val="00A844C3"/>
    <w:rsid w:val="00A844FF"/>
    <w:rsid w:val="00A84545"/>
    <w:rsid w:val="00A84559"/>
    <w:rsid w:val="00A84575"/>
    <w:rsid w:val="00A845C2"/>
    <w:rsid w:val="00A84648"/>
    <w:rsid w:val="00A84697"/>
    <w:rsid w:val="00A846A2"/>
    <w:rsid w:val="00A846D0"/>
    <w:rsid w:val="00A846EC"/>
    <w:rsid w:val="00A84722"/>
    <w:rsid w:val="00A8472F"/>
    <w:rsid w:val="00A84737"/>
    <w:rsid w:val="00A84744"/>
    <w:rsid w:val="00A84756"/>
    <w:rsid w:val="00A847DE"/>
    <w:rsid w:val="00A8480B"/>
    <w:rsid w:val="00A84883"/>
    <w:rsid w:val="00A84890"/>
    <w:rsid w:val="00A848BA"/>
    <w:rsid w:val="00A848D9"/>
    <w:rsid w:val="00A848F3"/>
    <w:rsid w:val="00A8491E"/>
    <w:rsid w:val="00A84931"/>
    <w:rsid w:val="00A849B8"/>
    <w:rsid w:val="00A849CC"/>
    <w:rsid w:val="00A849E8"/>
    <w:rsid w:val="00A849F5"/>
    <w:rsid w:val="00A84A15"/>
    <w:rsid w:val="00A84A1F"/>
    <w:rsid w:val="00A84A24"/>
    <w:rsid w:val="00A84A9D"/>
    <w:rsid w:val="00A84AB5"/>
    <w:rsid w:val="00A84AD0"/>
    <w:rsid w:val="00A84AD3"/>
    <w:rsid w:val="00A84B03"/>
    <w:rsid w:val="00A84B1D"/>
    <w:rsid w:val="00A84B33"/>
    <w:rsid w:val="00A84B37"/>
    <w:rsid w:val="00A84B77"/>
    <w:rsid w:val="00A84BD4"/>
    <w:rsid w:val="00A84BE0"/>
    <w:rsid w:val="00A84C0C"/>
    <w:rsid w:val="00A84C50"/>
    <w:rsid w:val="00A84C7D"/>
    <w:rsid w:val="00A84C9F"/>
    <w:rsid w:val="00A84CD3"/>
    <w:rsid w:val="00A84CF9"/>
    <w:rsid w:val="00A84D2C"/>
    <w:rsid w:val="00A84D59"/>
    <w:rsid w:val="00A84D8A"/>
    <w:rsid w:val="00A84DAD"/>
    <w:rsid w:val="00A84DAE"/>
    <w:rsid w:val="00A84DB2"/>
    <w:rsid w:val="00A84DC5"/>
    <w:rsid w:val="00A84DCF"/>
    <w:rsid w:val="00A84E34"/>
    <w:rsid w:val="00A84E3D"/>
    <w:rsid w:val="00A84E7E"/>
    <w:rsid w:val="00A84E82"/>
    <w:rsid w:val="00A84EA5"/>
    <w:rsid w:val="00A84EA6"/>
    <w:rsid w:val="00A84EDC"/>
    <w:rsid w:val="00A84EED"/>
    <w:rsid w:val="00A84EFF"/>
    <w:rsid w:val="00A84F0B"/>
    <w:rsid w:val="00A84F19"/>
    <w:rsid w:val="00A84F48"/>
    <w:rsid w:val="00A84F4B"/>
    <w:rsid w:val="00A84F68"/>
    <w:rsid w:val="00A84F98"/>
    <w:rsid w:val="00A84FAD"/>
    <w:rsid w:val="00A84FB4"/>
    <w:rsid w:val="00A84FF8"/>
    <w:rsid w:val="00A84FFC"/>
    <w:rsid w:val="00A85033"/>
    <w:rsid w:val="00A850C2"/>
    <w:rsid w:val="00A85109"/>
    <w:rsid w:val="00A85133"/>
    <w:rsid w:val="00A8517A"/>
    <w:rsid w:val="00A85184"/>
    <w:rsid w:val="00A851D4"/>
    <w:rsid w:val="00A851D5"/>
    <w:rsid w:val="00A85209"/>
    <w:rsid w:val="00A85231"/>
    <w:rsid w:val="00A85251"/>
    <w:rsid w:val="00A8528A"/>
    <w:rsid w:val="00A85296"/>
    <w:rsid w:val="00A852BE"/>
    <w:rsid w:val="00A852D0"/>
    <w:rsid w:val="00A852D6"/>
    <w:rsid w:val="00A852D7"/>
    <w:rsid w:val="00A85301"/>
    <w:rsid w:val="00A85306"/>
    <w:rsid w:val="00A8531F"/>
    <w:rsid w:val="00A8533B"/>
    <w:rsid w:val="00A8535A"/>
    <w:rsid w:val="00A85388"/>
    <w:rsid w:val="00A8539D"/>
    <w:rsid w:val="00A853C3"/>
    <w:rsid w:val="00A853E5"/>
    <w:rsid w:val="00A853FC"/>
    <w:rsid w:val="00A85406"/>
    <w:rsid w:val="00A85408"/>
    <w:rsid w:val="00A8547D"/>
    <w:rsid w:val="00A854D1"/>
    <w:rsid w:val="00A854FC"/>
    <w:rsid w:val="00A8553D"/>
    <w:rsid w:val="00A85595"/>
    <w:rsid w:val="00A855D0"/>
    <w:rsid w:val="00A85604"/>
    <w:rsid w:val="00A85632"/>
    <w:rsid w:val="00A8564A"/>
    <w:rsid w:val="00A8568D"/>
    <w:rsid w:val="00A85692"/>
    <w:rsid w:val="00A85693"/>
    <w:rsid w:val="00A85697"/>
    <w:rsid w:val="00A856F3"/>
    <w:rsid w:val="00A85724"/>
    <w:rsid w:val="00A85758"/>
    <w:rsid w:val="00A85778"/>
    <w:rsid w:val="00A85779"/>
    <w:rsid w:val="00A857D3"/>
    <w:rsid w:val="00A857FA"/>
    <w:rsid w:val="00A85814"/>
    <w:rsid w:val="00A85827"/>
    <w:rsid w:val="00A85843"/>
    <w:rsid w:val="00A85847"/>
    <w:rsid w:val="00A85857"/>
    <w:rsid w:val="00A85874"/>
    <w:rsid w:val="00A8589D"/>
    <w:rsid w:val="00A858B1"/>
    <w:rsid w:val="00A858EE"/>
    <w:rsid w:val="00A858EF"/>
    <w:rsid w:val="00A85927"/>
    <w:rsid w:val="00A85949"/>
    <w:rsid w:val="00A8597B"/>
    <w:rsid w:val="00A8598B"/>
    <w:rsid w:val="00A859A2"/>
    <w:rsid w:val="00A859CB"/>
    <w:rsid w:val="00A85A33"/>
    <w:rsid w:val="00A85A57"/>
    <w:rsid w:val="00A85A82"/>
    <w:rsid w:val="00A85A89"/>
    <w:rsid w:val="00A85A90"/>
    <w:rsid w:val="00A85ABC"/>
    <w:rsid w:val="00A85B1D"/>
    <w:rsid w:val="00A85B1F"/>
    <w:rsid w:val="00A85B45"/>
    <w:rsid w:val="00A85B92"/>
    <w:rsid w:val="00A85BB3"/>
    <w:rsid w:val="00A85BBD"/>
    <w:rsid w:val="00A85BC5"/>
    <w:rsid w:val="00A85C33"/>
    <w:rsid w:val="00A85C4A"/>
    <w:rsid w:val="00A85C4F"/>
    <w:rsid w:val="00A85C53"/>
    <w:rsid w:val="00A85CAE"/>
    <w:rsid w:val="00A85D2B"/>
    <w:rsid w:val="00A85D5A"/>
    <w:rsid w:val="00A85D82"/>
    <w:rsid w:val="00A85DA9"/>
    <w:rsid w:val="00A85DF4"/>
    <w:rsid w:val="00A85DFB"/>
    <w:rsid w:val="00A85E38"/>
    <w:rsid w:val="00A85E46"/>
    <w:rsid w:val="00A85E50"/>
    <w:rsid w:val="00A85E79"/>
    <w:rsid w:val="00A85EA8"/>
    <w:rsid w:val="00A85EB3"/>
    <w:rsid w:val="00A85EB8"/>
    <w:rsid w:val="00A85EC7"/>
    <w:rsid w:val="00A85EDD"/>
    <w:rsid w:val="00A85F25"/>
    <w:rsid w:val="00A85F37"/>
    <w:rsid w:val="00A85F47"/>
    <w:rsid w:val="00A85F71"/>
    <w:rsid w:val="00A85F79"/>
    <w:rsid w:val="00A85F85"/>
    <w:rsid w:val="00A85FC1"/>
    <w:rsid w:val="00A86016"/>
    <w:rsid w:val="00A8601D"/>
    <w:rsid w:val="00A86092"/>
    <w:rsid w:val="00A86096"/>
    <w:rsid w:val="00A860E6"/>
    <w:rsid w:val="00A860ED"/>
    <w:rsid w:val="00A8611A"/>
    <w:rsid w:val="00A8612E"/>
    <w:rsid w:val="00A86147"/>
    <w:rsid w:val="00A861A1"/>
    <w:rsid w:val="00A861A7"/>
    <w:rsid w:val="00A861AF"/>
    <w:rsid w:val="00A861BA"/>
    <w:rsid w:val="00A86238"/>
    <w:rsid w:val="00A86248"/>
    <w:rsid w:val="00A8624D"/>
    <w:rsid w:val="00A86265"/>
    <w:rsid w:val="00A86270"/>
    <w:rsid w:val="00A862BB"/>
    <w:rsid w:val="00A862BF"/>
    <w:rsid w:val="00A862ED"/>
    <w:rsid w:val="00A86361"/>
    <w:rsid w:val="00A86388"/>
    <w:rsid w:val="00A863A6"/>
    <w:rsid w:val="00A863C8"/>
    <w:rsid w:val="00A86430"/>
    <w:rsid w:val="00A86452"/>
    <w:rsid w:val="00A86453"/>
    <w:rsid w:val="00A86476"/>
    <w:rsid w:val="00A86484"/>
    <w:rsid w:val="00A864CD"/>
    <w:rsid w:val="00A8652E"/>
    <w:rsid w:val="00A86577"/>
    <w:rsid w:val="00A86580"/>
    <w:rsid w:val="00A865AC"/>
    <w:rsid w:val="00A865E2"/>
    <w:rsid w:val="00A86607"/>
    <w:rsid w:val="00A8661E"/>
    <w:rsid w:val="00A86629"/>
    <w:rsid w:val="00A86639"/>
    <w:rsid w:val="00A86641"/>
    <w:rsid w:val="00A866B4"/>
    <w:rsid w:val="00A86725"/>
    <w:rsid w:val="00A86730"/>
    <w:rsid w:val="00A86740"/>
    <w:rsid w:val="00A8676A"/>
    <w:rsid w:val="00A8677D"/>
    <w:rsid w:val="00A86797"/>
    <w:rsid w:val="00A867EB"/>
    <w:rsid w:val="00A86818"/>
    <w:rsid w:val="00A86824"/>
    <w:rsid w:val="00A86852"/>
    <w:rsid w:val="00A868AE"/>
    <w:rsid w:val="00A868F1"/>
    <w:rsid w:val="00A86902"/>
    <w:rsid w:val="00A8692C"/>
    <w:rsid w:val="00A86967"/>
    <w:rsid w:val="00A869BB"/>
    <w:rsid w:val="00A869CD"/>
    <w:rsid w:val="00A869D4"/>
    <w:rsid w:val="00A869D9"/>
    <w:rsid w:val="00A869E6"/>
    <w:rsid w:val="00A869FA"/>
    <w:rsid w:val="00A86A4D"/>
    <w:rsid w:val="00A86A62"/>
    <w:rsid w:val="00A86A80"/>
    <w:rsid w:val="00A86A90"/>
    <w:rsid w:val="00A86A93"/>
    <w:rsid w:val="00A86AA1"/>
    <w:rsid w:val="00A86AE8"/>
    <w:rsid w:val="00A86AFA"/>
    <w:rsid w:val="00A86B0C"/>
    <w:rsid w:val="00A86B31"/>
    <w:rsid w:val="00A86B43"/>
    <w:rsid w:val="00A86BB1"/>
    <w:rsid w:val="00A86BB9"/>
    <w:rsid w:val="00A86BFF"/>
    <w:rsid w:val="00A86C16"/>
    <w:rsid w:val="00A86C31"/>
    <w:rsid w:val="00A86C39"/>
    <w:rsid w:val="00A86C59"/>
    <w:rsid w:val="00A86C79"/>
    <w:rsid w:val="00A86C86"/>
    <w:rsid w:val="00A86CCE"/>
    <w:rsid w:val="00A86CF7"/>
    <w:rsid w:val="00A86D56"/>
    <w:rsid w:val="00A86DB8"/>
    <w:rsid w:val="00A86E01"/>
    <w:rsid w:val="00A86E32"/>
    <w:rsid w:val="00A86E4B"/>
    <w:rsid w:val="00A86E66"/>
    <w:rsid w:val="00A86E81"/>
    <w:rsid w:val="00A86E83"/>
    <w:rsid w:val="00A86EBE"/>
    <w:rsid w:val="00A86EDA"/>
    <w:rsid w:val="00A86EFE"/>
    <w:rsid w:val="00A86F31"/>
    <w:rsid w:val="00A86F62"/>
    <w:rsid w:val="00A86F77"/>
    <w:rsid w:val="00A86F85"/>
    <w:rsid w:val="00A86FE5"/>
    <w:rsid w:val="00A86FFB"/>
    <w:rsid w:val="00A8701E"/>
    <w:rsid w:val="00A87034"/>
    <w:rsid w:val="00A87057"/>
    <w:rsid w:val="00A8705D"/>
    <w:rsid w:val="00A87066"/>
    <w:rsid w:val="00A87071"/>
    <w:rsid w:val="00A870DA"/>
    <w:rsid w:val="00A87113"/>
    <w:rsid w:val="00A8714F"/>
    <w:rsid w:val="00A87197"/>
    <w:rsid w:val="00A871E9"/>
    <w:rsid w:val="00A871EA"/>
    <w:rsid w:val="00A87219"/>
    <w:rsid w:val="00A8721B"/>
    <w:rsid w:val="00A872CE"/>
    <w:rsid w:val="00A87341"/>
    <w:rsid w:val="00A8735A"/>
    <w:rsid w:val="00A873A7"/>
    <w:rsid w:val="00A873CF"/>
    <w:rsid w:val="00A873D9"/>
    <w:rsid w:val="00A873E0"/>
    <w:rsid w:val="00A87427"/>
    <w:rsid w:val="00A874E9"/>
    <w:rsid w:val="00A8750B"/>
    <w:rsid w:val="00A875CC"/>
    <w:rsid w:val="00A8762A"/>
    <w:rsid w:val="00A8762F"/>
    <w:rsid w:val="00A87649"/>
    <w:rsid w:val="00A8766B"/>
    <w:rsid w:val="00A876CB"/>
    <w:rsid w:val="00A876E4"/>
    <w:rsid w:val="00A876FD"/>
    <w:rsid w:val="00A87725"/>
    <w:rsid w:val="00A87737"/>
    <w:rsid w:val="00A8773C"/>
    <w:rsid w:val="00A87762"/>
    <w:rsid w:val="00A87769"/>
    <w:rsid w:val="00A877DE"/>
    <w:rsid w:val="00A8782E"/>
    <w:rsid w:val="00A8783A"/>
    <w:rsid w:val="00A8786C"/>
    <w:rsid w:val="00A878A9"/>
    <w:rsid w:val="00A87904"/>
    <w:rsid w:val="00A8791A"/>
    <w:rsid w:val="00A87921"/>
    <w:rsid w:val="00A87956"/>
    <w:rsid w:val="00A87988"/>
    <w:rsid w:val="00A879C1"/>
    <w:rsid w:val="00A879D4"/>
    <w:rsid w:val="00A879DC"/>
    <w:rsid w:val="00A879E4"/>
    <w:rsid w:val="00A879EB"/>
    <w:rsid w:val="00A87A02"/>
    <w:rsid w:val="00A87A12"/>
    <w:rsid w:val="00A87A1B"/>
    <w:rsid w:val="00A87A32"/>
    <w:rsid w:val="00A87A38"/>
    <w:rsid w:val="00A87A90"/>
    <w:rsid w:val="00A87B08"/>
    <w:rsid w:val="00A87B1D"/>
    <w:rsid w:val="00A87B50"/>
    <w:rsid w:val="00A87C27"/>
    <w:rsid w:val="00A87C46"/>
    <w:rsid w:val="00A87C4C"/>
    <w:rsid w:val="00A87C6D"/>
    <w:rsid w:val="00A87C9B"/>
    <w:rsid w:val="00A87CBF"/>
    <w:rsid w:val="00A87D0B"/>
    <w:rsid w:val="00A87D6C"/>
    <w:rsid w:val="00A87D6D"/>
    <w:rsid w:val="00A87DA0"/>
    <w:rsid w:val="00A87DBB"/>
    <w:rsid w:val="00A87DBD"/>
    <w:rsid w:val="00A87DD5"/>
    <w:rsid w:val="00A87DFC"/>
    <w:rsid w:val="00A87E2A"/>
    <w:rsid w:val="00A87E58"/>
    <w:rsid w:val="00A87E79"/>
    <w:rsid w:val="00A87EA3"/>
    <w:rsid w:val="00A87ED3"/>
    <w:rsid w:val="00A87F29"/>
    <w:rsid w:val="00A87F2A"/>
    <w:rsid w:val="00A87F47"/>
    <w:rsid w:val="00A87F77"/>
    <w:rsid w:val="00A87FAB"/>
    <w:rsid w:val="00A87FDC"/>
    <w:rsid w:val="00A87FDF"/>
    <w:rsid w:val="00A87FE8"/>
    <w:rsid w:val="00A90035"/>
    <w:rsid w:val="00A900CC"/>
    <w:rsid w:val="00A90155"/>
    <w:rsid w:val="00A901F4"/>
    <w:rsid w:val="00A9020E"/>
    <w:rsid w:val="00A9021B"/>
    <w:rsid w:val="00A90228"/>
    <w:rsid w:val="00A90283"/>
    <w:rsid w:val="00A902C3"/>
    <w:rsid w:val="00A902EB"/>
    <w:rsid w:val="00A90338"/>
    <w:rsid w:val="00A9037F"/>
    <w:rsid w:val="00A903A0"/>
    <w:rsid w:val="00A903A1"/>
    <w:rsid w:val="00A903A6"/>
    <w:rsid w:val="00A903CD"/>
    <w:rsid w:val="00A903F6"/>
    <w:rsid w:val="00A90454"/>
    <w:rsid w:val="00A90468"/>
    <w:rsid w:val="00A90499"/>
    <w:rsid w:val="00A904C8"/>
    <w:rsid w:val="00A9052D"/>
    <w:rsid w:val="00A9057A"/>
    <w:rsid w:val="00A9057C"/>
    <w:rsid w:val="00A905B2"/>
    <w:rsid w:val="00A905D1"/>
    <w:rsid w:val="00A905E2"/>
    <w:rsid w:val="00A9060A"/>
    <w:rsid w:val="00A9060F"/>
    <w:rsid w:val="00A90618"/>
    <w:rsid w:val="00A90623"/>
    <w:rsid w:val="00A90625"/>
    <w:rsid w:val="00A9063D"/>
    <w:rsid w:val="00A90667"/>
    <w:rsid w:val="00A906AD"/>
    <w:rsid w:val="00A906C1"/>
    <w:rsid w:val="00A906ED"/>
    <w:rsid w:val="00A90711"/>
    <w:rsid w:val="00A90740"/>
    <w:rsid w:val="00A90745"/>
    <w:rsid w:val="00A9074A"/>
    <w:rsid w:val="00A90751"/>
    <w:rsid w:val="00A907A3"/>
    <w:rsid w:val="00A90819"/>
    <w:rsid w:val="00A9081B"/>
    <w:rsid w:val="00A9081C"/>
    <w:rsid w:val="00A90848"/>
    <w:rsid w:val="00A9088A"/>
    <w:rsid w:val="00A908C9"/>
    <w:rsid w:val="00A908CF"/>
    <w:rsid w:val="00A908ED"/>
    <w:rsid w:val="00A908F1"/>
    <w:rsid w:val="00A908F8"/>
    <w:rsid w:val="00A9093C"/>
    <w:rsid w:val="00A9093D"/>
    <w:rsid w:val="00A90956"/>
    <w:rsid w:val="00A90965"/>
    <w:rsid w:val="00A90971"/>
    <w:rsid w:val="00A90974"/>
    <w:rsid w:val="00A909B3"/>
    <w:rsid w:val="00A909BC"/>
    <w:rsid w:val="00A909DC"/>
    <w:rsid w:val="00A909E2"/>
    <w:rsid w:val="00A90A2B"/>
    <w:rsid w:val="00A90A5D"/>
    <w:rsid w:val="00A90A6A"/>
    <w:rsid w:val="00A90AB4"/>
    <w:rsid w:val="00A90ACC"/>
    <w:rsid w:val="00A90AD1"/>
    <w:rsid w:val="00A90B02"/>
    <w:rsid w:val="00A90B19"/>
    <w:rsid w:val="00A90B2F"/>
    <w:rsid w:val="00A90B67"/>
    <w:rsid w:val="00A90BA6"/>
    <w:rsid w:val="00A90BB1"/>
    <w:rsid w:val="00A90BD3"/>
    <w:rsid w:val="00A90BD5"/>
    <w:rsid w:val="00A90C18"/>
    <w:rsid w:val="00A90C19"/>
    <w:rsid w:val="00A90C1F"/>
    <w:rsid w:val="00A90C2E"/>
    <w:rsid w:val="00A90C34"/>
    <w:rsid w:val="00A90C38"/>
    <w:rsid w:val="00A90C48"/>
    <w:rsid w:val="00A90C63"/>
    <w:rsid w:val="00A90C65"/>
    <w:rsid w:val="00A90CDE"/>
    <w:rsid w:val="00A90D15"/>
    <w:rsid w:val="00A90D4A"/>
    <w:rsid w:val="00A90D54"/>
    <w:rsid w:val="00A90D72"/>
    <w:rsid w:val="00A90D85"/>
    <w:rsid w:val="00A90D9F"/>
    <w:rsid w:val="00A90DC5"/>
    <w:rsid w:val="00A90DFC"/>
    <w:rsid w:val="00A90E39"/>
    <w:rsid w:val="00A90E54"/>
    <w:rsid w:val="00A90E83"/>
    <w:rsid w:val="00A90E8E"/>
    <w:rsid w:val="00A90ECF"/>
    <w:rsid w:val="00A90F03"/>
    <w:rsid w:val="00A90F0F"/>
    <w:rsid w:val="00A90F13"/>
    <w:rsid w:val="00A90F1D"/>
    <w:rsid w:val="00A90F3C"/>
    <w:rsid w:val="00A90F68"/>
    <w:rsid w:val="00A90F8D"/>
    <w:rsid w:val="00A90FE8"/>
    <w:rsid w:val="00A91012"/>
    <w:rsid w:val="00A91044"/>
    <w:rsid w:val="00A9108C"/>
    <w:rsid w:val="00A91094"/>
    <w:rsid w:val="00A910A5"/>
    <w:rsid w:val="00A910B1"/>
    <w:rsid w:val="00A910C6"/>
    <w:rsid w:val="00A910CB"/>
    <w:rsid w:val="00A910E8"/>
    <w:rsid w:val="00A910EC"/>
    <w:rsid w:val="00A910F5"/>
    <w:rsid w:val="00A91178"/>
    <w:rsid w:val="00A9117F"/>
    <w:rsid w:val="00A91182"/>
    <w:rsid w:val="00A911F8"/>
    <w:rsid w:val="00A91227"/>
    <w:rsid w:val="00A91257"/>
    <w:rsid w:val="00A91264"/>
    <w:rsid w:val="00A91295"/>
    <w:rsid w:val="00A912AA"/>
    <w:rsid w:val="00A912C0"/>
    <w:rsid w:val="00A912CA"/>
    <w:rsid w:val="00A91300"/>
    <w:rsid w:val="00A913AD"/>
    <w:rsid w:val="00A913C5"/>
    <w:rsid w:val="00A913E6"/>
    <w:rsid w:val="00A91417"/>
    <w:rsid w:val="00A91437"/>
    <w:rsid w:val="00A91494"/>
    <w:rsid w:val="00A914F3"/>
    <w:rsid w:val="00A9155F"/>
    <w:rsid w:val="00A91568"/>
    <w:rsid w:val="00A915DD"/>
    <w:rsid w:val="00A915E8"/>
    <w:rsid w:val="00A915F7"/>
    <w:rsid w:val="00A91637"/>
    <w:rsid w:val="00A91660"/>
    <w:rsid w:val="00A916B0"/>
    <w:rsid w:val="00A916EC"/>
    <w:rsid w:val="00A9172D"/>
    <w:rsid w:val="00A9173D"/>
    <w:rsid w:val="00A91789"/>
    <w:rsid w:val="00A9178E"/>
    <w:rsid w:val="00A917FD"/>
    <w:rsid w:val="00A91805"/>
    <w:rsid w:val="00A91875"/>
    <w:rsid w:val="00A91877"/>
    <w:rsid w:val="00A91897"/>
    <w:rsid w:val="00A918C3"/>
    <w:rsid w:val="00A91913"/>
    <w:rsid w:val="00A9193B"/>
    <w:rsid w:val="00A91996"/>
    <w:rsid w:val="00A919A7"/>
    <w:rsid w:val="00A919A9"/>
    <w:rsid w:val="00A919AE"/>
    <w:rsid w:val="00A919E3"/>
    <w:rsid w:val="00A919EB"/>
    <w:rsid w:val="00A91A01"/>
    <w:rsid w:val="00A91A12"/>
    <w:rsid w:val="00A91A55"/>
    <w:rsid w:val="00A91A64"/>
    <w:rsid w:val="00A91A82"/>
    <w:rsid w:val="00A91AA7"/>
    <w:rsid w:val="00A91AC0"/>
    <w:rsid w:val="00A91AF8"/>
    <w:rsid w:val="00A91AFF"/>
    <w:rsid w:val="00A91B43"/>
    <w:rsid w:val="00A91B5F"/>
    <w:rsid w:val="00A91B97"/>
    <w:rsid w:val="00A91B98"/>
    <w:rsid w:val="00A91B9F"/>
    <w:rsid w:val="00A91C09"/>
    <w:rsid w:val="00A91C54"/>
    <w:rsid w:val="00A91C7E"/>
    <w:rsid w:val="00A91C80"/>
    <w:rsid w:val="00A91C93"/>
    <w:rsid w:val="00A91CC4"/>
    <w:rsid w:val="00A91CEA"/>
    <w:rsid w:val="00A91CEE"/>
    <w:rsid w:val="00A91D52"/>
    <w:rsid w:val="00A91D56"/>
    <w:rsid w:val="00A91D77"/>
    <w:rsid w:val="00A91DE9"/>
    <w:rsid w:val="00A91DF3"/>
    <w:rsid w:val="00A91DF6"/>
    <w:rsid w:val="00A91E14"/>
    <w:rsid w:val="00A91E26"/>
    <w:rsid w:val="00A91E49"/>
    <w:rsid w:val="00A91E67"/>
    <w:rsid w:val="00A91E75"/>
    <w:rsid w:val="00A91EDE"/>
    <w:rsid w:val="00A91EE3"/>
    <w:rsid w:val="00A91F33"/>
    <w:rsid w:val="00A91F51"/>
    <w:rsid w:val="00A91F86"/>
    <w:rsid w:val="00A91F91"/>
    <w:rsid w:val="00A91FAE"/>
    <w:rsid w:val="00A91FB8"/>
    <w:rsid w:val="00A92025"/>
    <w:rsid w:val="00A92046"/>
    <w:rsid w:val="00A92055"/>
    <w:rsid w:val="00A92061"/>
    <w:rsid w:val="00A92078"/>
    <w:rsid w:val="00A9207F"/>
    <w:rsid w:val="00A920B3"/>
    <w:rsid w:val="00A920D5"/>
    <w:rsid w:val="00A9211A"/>
    <w:rsid w:val="00A92145"/>
    <w:rsid w:val="00A92202"/>
    <w:rsid w:val="00A9222A"/>
    <w:rsid w:val="00A92244"/>
    <w:rsid w:val="00A92253"/>
    <w:rsid w:val="00A92257"/>
    <w:rsid w:val="00A9228D"/>
    <w:rsid w:val="00A922A0"/>
    <w:rsid w:val="00A922AC"/>
    <w:rsid w:val="00A922BE"/>
    <w:rsid w:val="00A922C3"/>
    <w:rsid w:val="00A92304"/>
    <w:rsid w:val="00A92316"/>
    <w:rsid w:val="00A92333"/>
    <w:rsid w:val="00A92343"/>
    <w:rsid w:val="00A9234B"/>
    <w:rsid w:val="00A92381"/>
    <w:rsid w:val="00A92397"/>
    <w:rsid w:val="00A923A1"/>
    <w:rsid w:val="00A923BB"/>
    <w:rsid w:val="00A9244A"/>
    <w:rsid w:val="00A9248F"/>
    <w:rsid w:val="00A92493"/>
    <w:rsid w:val="00A924A2"/>
    <w:rsid w:val="00A924A3"/>
    <w:rsid w:val="00A924F2"/>
    <w:rsid w:val="00A924F6"/>
    <w:rsid w:val="00A9250F"/>
    <w:rsid w:val="00A92515"/>
    <w:rsid w:val="00A9252F"/>
    <w:rsid w:val="00A92593"/>
    <w:rsid w:val="00A925DF"/>
    <w:rsid w:val="00A92616"/>
    <w:rsid w:val="00A92654"/>
    <w:rsid w:val="00A92656"/>
    <w:rsid w:val="00A9267A"/>
    <w:rsid w:val="00A9267D"/>
    <w:rsid w:val="00A92694"/>
    <w:rsid w:val="00A926C6"/>
    <w:rsid w:val="00A926D5"/>
    <w:rsid w:val="00A926D8"/>
    <w:rsid w:val="00A926FB"/>
    <w:rsid w:val="00A926FC"/>
    <w:rsid w:val="00A92700"/>
    <w:rsid w:val="00A92711"/>
    <w:rsid w:val="00A9272A"/>
    <w:rsid w:val="00A92757"/>
    <w:rsid w:val="00A9276B"/>
    <w:rsid w:val="00A927B0"/>
    <w:rsid w:val="00A927DE"/>
    <w:rsid w:val="00A927FF"/>
    <w:rsid w:val="00A92805"/>
    <w:rsid w:val="00A92862"/>
    <w:rsid w:val="00A92890"/>
    <w:rsid w:val="00A928AE"/>
    <w:rsid w:val="00A928C4"/>
    <w:rsid w:val="00A928ED"/>
    <w:rsid w:val="00A92905"/>
    <w:rsid w:val="00A9290B"/>
    <w:rsid w:val="00A92994"/>
    <w:rsid w:val="00A929A0"/>
    <w:rsid w:val="00A92A0A"/>
    <w:rsid w:val="00A92A17"/>
    <w:rsid w:val="00A92A3D"/>
    <w:rsid w:val="00A92A7F"/>
    <w:rsid w:val="00A92A8A"/>
    <w:rsid w:val="00A92A8B"/>
    <w:rsid w:val="00A92A99"/>
    <w:rsid w:val="00A92ADA"/>
    <w:rsid w:val="00A92B1E"/>
    <w:rsid w:val="00A92B37"/>
    <w:rsid w:val="00A92B39"/>
    <w:rsid w:val="00A92B4A"/>
    <w:rsid w:val="00A92B7C"/>
    <w:rsid w:val="00A92B9B"/>
    <w:rsid w:val="00A92BF7"/>
    <w:rsid w:val="00A92C42"/>
    <w:rsid w:val="00A92C49"/>
    <w:rsid w:val="00A92C57"/>
    <w:rsid w:val="00A92C59"/>
    <w:rsid w:val="00A92C68"/>
    <w:rsid w:val="00A92C73"/>
    <w:rsid w:val="00A92C7D"/>
    <w:rsid w:val="00A92CF3"/>
    <w:rsid w:val="00A92D17"/>
    <w:rsid w:val="00A92D1F"/>
    <w:rsid w:val="00A92D38"/>
    <w:rsid w:val="00A92D75"/>
    <w:rsid w:val="00A92D7D"/>
    <w:rsid w:val="00A92D85"/>
    <w:rsid w:val="00A92D94"/>
    <w:rsid w:val="00A92DD2"/>
    <w:rsid w:val="00A92DE6"/>
    <w:rsid w:val="00A92DF3"/>
    <w:rsid w:val="00A92DF9"/>
    <w:rsid w:val="00A92E12"/>
    <w:rsid w:val="00A92E1F"/>
    <w:rsid w:val="00A92E48"/>
    <w:rsid w:val="00A92E4E"/>
    <w:rsid w:val="00A92E79"/>
    <w:rsid w:val="00A92E7E"/>
    <w:rsid w:val="00A92EC3"/>
    <w:rsid w:val="00A92ECE"/>
    <w:rsid w:val="00A92F3D"/>
    <w:rsid w:val="00A92F4F"/>
    <w:rsid w:val="00A92F73"/>
    <w:rsid w:val="00A92FF7"/>
    <w:rsid w:val="00A93014"/>
    <w:rsid w:val="00A93069"/>
    <w:rsid w:val="00A93078"/>
    <w:rsid w:val="00A930E2"/>
    <w:rsid w:val="00A930F1"/>
    <w:rsid w:val="00A931A4"/>
    <w:rsid w:val="00A931CC"/>
    <w:rsid w:val="00A931EA"/>
    <w:rsid w:val="00A931EC"/>
    <w:rsid w:val="00A93200"/>
    <w:rsid w:val="00A93219"/>
    <w:rsid w:val="00A9322B"/>
    <w:rsid w:val="00A93262"/>
    <w:rsid w:val="00A93277"/>
    <w:rsid w:val="00A93279"/>
    <w:rsid w:val="00A9327D"/>
    <w:rsid w:val="00A93289"/>
    <w:rsid w:val="00A93293"/>
    <w:rsid w:val="00A932BD"/>
    <w:rsid w:val="00A932CE"/>
    <w:rsid w:val="00A93312"/>
    <w:rsid w:val="00A93314"/>
    <w:rsid w:val="00A9337A"/>
    <w:rsid w:val="00A933A9"/>
    <w:rsid w:val="00A93426"/>
    <w:rsid w:val="00A93486"/>
    <w:rsid w:val="00A9349F"/>
    <w:rsid w:val="00A934AB"/>
    <w:rsid w:val="00A934B5"/>
    <w:rsid w:val="00A934D5"/>
    <w:rsid w:val="00A934E4"/>
    <w:rsid w:val="00A93516"/>
    <w:rsid w:val="00A9351F"/>
    <w:rsid w:val="00A935BE"/>
    <w:rsid w:val="00A935D9"/>
    <w:rsid w:val="00A9361A"/>
    <w:rsid w:val="00A936B3"/>
    <w:rsid w:val="00A936CB"/>
    <w:rsid w:val="00A936F1"/>
    <w:rsid w:val="00A936F5"/>
    <w:rsid w:val="00A93704"/>
    <w:rsid w:val="00A93751"/>
    <w:rsid w:val="00A9379B"/>
    <w:rsid w:val="00A937B2"/>
    <w:rsid w:val="00A9381E"/>
    <w:rsid w:val="00A93820"/>
    <w:rsid w:val="00A93830"/>
    <w:rsid w:val="00A9385B"/>
    <w:rsid w:val="00A93865"/>
    <w:rsid w:val="00A9387B"/>
    <w:rsid w:val="00A938BE"/>
    <w:rsid w:val="00A938C3"/>
    <w:rsid w:val="00A93902"/>
    <w:rsid w:val="00A93919"/>
    <w:rsid w:val="00A93921"/>
    <w:rsid w:val="00A93944"/>
    <w:rsid w:val="00A9398D"/>
    <w:rsid w:val="00A93A09"/>
    <w:rsid w:val="00A93A2C"/>
    <w:rsid w:val="00A93A47"/>
    <w:rsid w:val="00A93A65"/>
    <w:rsid w:val="00A93AB8"/>
    <w:rsid w:val="00A93AEE"/>
    <w:rsid w:val="00A93B0D"/>
    <w:rsid w:val="00A93B50"/>
    <w:rsid w:val="00A93B9E"/>
    <w:rsid w:val="00A93BA5"/>
    <w:rsid w:val="00A93BB3"/>
    <w:rsid w:val="00A93C0A"/>
    <w:rsid w:val="00A93C24"/>
    <w:rsid w:val="00A93C4D"/>
    <w:rsid w:val="00A93C5D"/>
    <w:rsid w:val="00A93CC3"/>
    <w:rsid w:val="00A93CCB"/>
    <w:rsid w:val="00A93D03"/>
    <w:rsid w:val="00A93D22"/>
    <w:rsid w:val="00A93D25"/>
    <w:rsid w:val="00A93D3F"/>
    <w:rsid w:val="00A93D4E"/>
    <w:rsid w:val="00A93D53"/>
    <w:rsid w:val="00A93DC8"/>
    <w:rsid w:val="00A93DDB"/>
    <w:rsid w:val="00A93DE8"/>
    <w:rsid w:val="00A93DEF"/>
    <w:rsid w:val="00A93DF2"/>
    <w:rsid w:val="00A93E0D"/>
    <w:rsid w:val="00A93E11"/>
    <w:rsid w:val="00A93E32"/>
    <w:rsid w:val="00A93E44"/>
    <w:rsid w:val="00A93E46"/>
    <w:rsid w:val="00A93E5A"/>
    <w:rsid w:val="00A93E68"/>
    <w:rsid w:val="00A93EC4"/>
    <w:rsid w:val="00A93ED5"/>
    <w:rsid w:val="00A93F48"/>
    <w:rsid w:val="00A93F9B"/>
    <w:rsid w:val="00A93FB6"/>
    <w:rsid w:val="00A93FEF"/>
    <w:rsid w:val="00A94009"/>
    <w:rsid w:val="00A94026"/>
    <w:rsid w:val="00A9402E"/>
    <w:rsid w:val="00A940D8"/>
    <w:rsid w:val="00A940DF"/>
    <w:rsid w:val="00A94126"/>
    <w:rsid w:val="00A9414E"/>
    <w:rsid w:val="00A94172"/>
    <w:rsid w:val="00A9418A"/>
    <w:rsid w:val="00A9419A"/>
    <w:rsid w:val="00A941BE"/>
    <w:rsid w:val="00A941FE"/>
    <w:rsid w:val="00A9420B"/>
    <w:rsid w:val="00A94234"/>
    <w:rsid w:val="00A94235"/>
    <w:rsid w:val="00A94258"/>
    <w:rsid w:val="00A9430F"/>
    <w:rsid w:val="00A94310"/>
    <w:rsid w:val="00A94325"/>
    <w:rsid w:val="00A94374"/>
    <w:rsid w:val="00A94398"/>
    <w:rsid w:val="00A943A2"/>
    <w:rsid w:val="00A943B2"/>
    <w:rsid w:val="00A943F9"/>
    <w:rsid w:val="00A9440E"/>
    <w:rsid w:val="00A94421"/>
    <w:rsid w:val="00A94437"/>
    <w:rsid w:val="00A94441"/>
    <w:rsid w:val="00A94444"/>
    <w:rsid w:val="00A94448"/>
    <w:rsid w:val="00A94477"/>
    <w:rsid w:val="00A9448D"/>
    <w:rsid w:val="00A94497"/>
    <w:rsid w:val="00A944C2"/>
    <w:rsid w:val="00A944E4"/>
    <w:rsid w:val="00A94523"/>
    <w:rsid w:val="00A9457A"/>
    <w:rsid w:val="00A945A6"/>
    <w:rsid w:val="00A945DC"/>
    <w:rsid w:val="00A94654"/>
    <w:rsid w:val="00A9465A"/>
    <w:rsid w:val="00A94660"/>
    <w:rsid w:val="00A94691"/>
    <w:rsid w:val="00A94692"/>
    <w:rsid w:val="00A946AF"/>
    <w:rsid w:val="00A946B8"/>
    <w:rsid w:val="00A946DB"/>
    <w:rsid w:val="00A946FD"/>
    <w:rsid w:val="00A946FF"/>
    <w:rsid w:val="00A94701"/>
    <w:rsid w:val="00A94719"/>
    <w:rsid w:val="00A9475C"/>
    <w:rsid w:val="00A94762"/>
    <w:rsid w:val="00A9476D"/>
    <w:rsid w:val="00A94775"/>
    <w:rsid w:val="00A9477A"/>
    <w:rsid w:val="00A94795"/>
    <w:rsid w:val="00A947FC"/>
    <w:rsid w:val="00A94822"/>
    <w:rsid w:val="00A94832"/>
    <w:rsid w:val="00A9484A"/>
    <w:rsid w:val="00A94862"/>
    <w:rsid w:val="00A94869"/>
    <w:rsid w:val="00A9491B"/>
    <w:rsid w:val="00A9495B"/>
    <w:rsid w:val="00A949DC"/>
    <w:rsid w:val="00A949E3"/>
    <w:rsid w:val="00A94A95"/>
    <w:rsid w:val="00A94AA4"/>
    <w:rsid w:val="00A94AE1"/>
    <w:rsid w:val="00A94AFF"/>
    <w:rsid w:val="00A94B29"/>
    <w:rsid w:val="00A94B65"/>
    <w:rsid w:val="00A94B95"/>
    <w:rsid w:val="00A94BE2"/>
    <w:rsid w:val="00A94C1E"/>
    <w:rsid w:val="00A94C53"/>
    <w:rsid w:val="00A94C5A"/>
    <w:rsid w:val="00A94C8F"/>
    <w:rsid w:val="00A94C96"/>
    <w:rsid w:val="00A94D65"/>
    <w:rsid w:val="00A94DB1"/>
    <w:rsid w:val="00A94DE0"/>
    <w:rsid w:val="00A94E3A"/>
    <w:rsid w:val="00A94E4F"/>
    <w:rsid w:val="00A94E67"/>
    <w:rsid w:val="00A94E76"/>
    <w:rsid w:val="00A94E81"/>
    <w:rsid w:val="00A94EBB"/>
    <w:rsid w:val="00A94F4D"/>
    <w:rsid w:val="00A94F5B"/>
    <w:rsid w:val="00A94FBF"/>
    <w:rsid w:val="00A94FDF"/>
    <w:rsid w:val="00A94FE5"/>
    <w:rsid w:val="00A95029"/>
    <w:rsid w:val="00A95062"/>
    <w:rsid w:val="00A95083"/>
    <w:rsid w:val="00A95085"/>
    <w:rsid w:val="00A95094"/>
    <w:rsid w:val="00A950B2"/>
    <w:rsid w:val="00A950E9"/>
    <w:rsid w:val="00A950FA"/>
    <w:rsid w:val="00A95100"/>
    <w:rsid w:val="00A9510A"/>
    <w:rsid w:val="00A95111"/>
    <w:rsid w:val="00A95168"/>
    <w:rsid w:val="00A951CF"/>
    <w:rsid w:val="00A951D9"/>
    <w:rsid w:val="00A9520F"/>
    <w:rsid w:val="00A95212"/>
    <w:rsid w:val="00A95220"/>
    <w:rsid w:val="00A95234"/>
    <w:rsid w:val="00A9524F"/>
    <w:rsid w:val="00A9525B"/>
    <w:rsid w:val="00A9529E"/>
    <w:rsid w:val="00A952B4"/>
    <w:rsid w:val="00A952BA"/>
    <w:rsid w:val="00A952BD"/>
    <w:rsid w:val="00A952E5"/>
    <w:rsid w:val="00A95353"/>
    <w:rsid w:val="00A9537A"/>
    <w:rsid w:val="00A9539B"/>
    <w:rsid w:val="00A953AA"/>
    <w:rsid w:val="00A953CC"/>
    <w:rsid w:val="00A953E0"/>
    <w:rsid w:val="00A95404"/>
    <w:rsid w:val="00A95419"/>
    <w:rsid w:val="00A95489"/>
    <w:rsid w:val="00A954CC"/>
    <w:rsid w:val="00A954D4"/>
    <w:rsid w:val="00A954EB"/>
    <w:rsid w:val="00A954EF"/>
    <w:rsid w:val="00A954F2"/>
    <w:rsid w:val="00A9553D"/>
    <w:rsid w:val="00A95559"/>
    <w:rsid w:val="00A955AD"/>
    <w:rsid w:val="00A955BA"/>
    <w:rsid w:val="00A955BF"/>
    <w:rsid w:val="00A955C2"/>
    <w:rsid w:val="00A95625"/>
    <w:rsid w:val="00A9562F"/>
    <w:rsid w:val="00A95658"/>
    <w:rsid w:val="00A9568A"/>
    <w:rsid w:val="00A9568B"/>
    <w:rsid w:val="00A9568E"/>
    <w:rsid w:val="00A956AB"/>
    <w:rsid w:val="00A956B2"/>
    <w:rsid w:val="00A956B3"/>
    <w:rsid w:val="00A95737"/>
    <w:rsid w:val="00A95738"/>
    <w:rsid w:val="00A95783"/>
    <w:rsid w:val="00A957B4"/>
    <w:rsid w:val="00A957C0"/>
    <w:rsid w:val="00A957C4"/>
    <w:rsid w:val="00A957EF"/>
    <w:rsid w:val="00A95847"/>
    <w:rsid w:val="00A95869"/>
    <w:rsid w:val="00A9586F"/>
    <w:rsid w:val="00A9589D"/>
    <w:rsid w:val="00A958A8"/>
    <w:rsid w:val="00A958CF"/>
    <w:rsid w:val="00A958E2"/>
    <w:rsid w:val="00A958F5"/>
    <w:rsid w:val="00A95905"/>
    <w:rsid w:val="00A95966"/>
    <w:rsid w:val="00A95967"/>
    <w:rsid w:val="00A9596A"/>
    <w:rsid w:val="00A95997"/>
    <w:rsid w:val="00A959A3"/>
    <w:rsid w:val="00A959B2"/>
    <w:rsid w:val="00A959FE"/>
    <w:rsid w:val="00A95A65"/>
    <w:rsid w:val="00A95A6F"/>
    <w:rsid w:val="00A95A82"/>
    <w:rsid w:val="00A95A89"/>
    <w:rsid w:val="00A95A8A"/>
    <w:rsid w:val="00A95AF4"/>
    <w:rsid w:val="00A95B06"/>
    <w:rsid w:val="00A95B09"/>
    <w:rsid w:val="00A95B36"/>
    <w:rsid w:val="00A95B58"/>
    <w:rsid w:val="00A95B6C"/>
    <w:rsid w:val="00A95B7F"/>
    <w:rsid w:val="00A95BA8"/>
    <w:rsid w:val="00A95C2E"/>
    <w:rsid w:val="00A95C6A"/>
    <w:rsid w:val="00A95CB3"/>
    <w:rsid w:val="00A95CCA"/>
    <w:rsid w:val="00A95CE9"/>
    <w:rsid w:val="00A95D08"/>
    <w:rsid w:val="00A95D88"/>
    <w:rsid w:val="00A95D89"/>
    <w:rsid w:val="00A95E0C"/>
    <w:rsid w:val="00A95E12"/>
    <w:rsid w:val="00A95E5D"/>
    <w:rsid w:val="00A95E70"/>
    <w:rsid w:val="00A95E96"/>
    <w:rsid w:val="00A95F08"/>
    <w:rsid w:val="00A95F0D"/>
    <w:rsid w:val="00A95F21"/>
    <w:rsid w:val="00A95F5A"/>
    <w:rsid w:val="00A95FC6"/>
    <w:rsid w:val="00A95FDA"/>
    <w:rsid w:val="00A95FE2"/>
    <w:rsid w:val="00A96027"/>
    <w:rsid w:val="00A96057"/>
    <w:rsid w:val="00A96066"/>
    <w:rsid w:val="00A960DC"/>
    <w:rsid w:val="00A96170"/>
    <w:rsid w:val="00A96172"/>
    <w:rsid w:val="00A9617C"/>
    <w:rsid w:val="00A96197"/>
    <w:rsid w:val="00A961B8"/>
    <w:rsid w:val="00A96205"/>
    <w:rsid w:val="00A9622D"/>
    <w:rsid w:val="00A9626D"/>
    <w:rsid w:val="00A962F0"/>
    <w:rsid w:val="00A96300"/>
    <w:rsid w:val="00A9632E"/>
    <w:rsid w:val="00A963A9"/>
    <w:rsid w:val="00A963BF"/>
    <w:rsid w:val="00A963D1"/>
    <w:rsid w:val="00A963EF"/>
    <w:rsid w:val="00A963F6"/>
    <w:rsid w:val="00A96488"/>
    <w:rsid w:val="00A9648D"/>
    <w:rsid w:val="00A964AC"/>
    <w:rsid w:val="00A964CD"/>
    <w:rsid w:val="00A964E2"/>
    <w:rsid w:val="00A9651A"/>
    <w:rsid w:val="00A96539"/>
    <w:rsid w:val="00A9653F"/>
    <w:rsid w:val="00A96563"/>
    <w:rsid w:val="00A965AF"/>
    <w:rsid w:val="00A965D3"/>
    <w:rsid w:val="00A965EE"/>
    <w:rsid w:val="00A9660D"/>
    <w:rsid w:val="00A96613"/>
    <w:rsid w:val="00A96630"/>
    <w:rsid w:val="00A9665F"/>
    <w:rsid w:val="00A966F4"/>
    <w:rsid w:val="00A96707"/>
    <w:rsid w:val="00A96722"/>
    <w:rsid w:val="00A967CA"/>
    <w:rsid w:val="00A96810"/>
    <w:rsid w:val="00A96849"/>
    <w:rsid w:val="00A96851"/>
    <w:rsid w:val="00A9687B"/>
    <w:rsid w:val="00A968B9"/>
    <w:rsid w:val="00A968DF"/>
    <w:rsid w:val="00A968EB"/>
    <w:rsid w:val="00A9691B"/>
    <w:rsid w:val="00A9692B"/>
    <w:rsid w:val="00A96948"/>
    <w:rsid w:val="00A9695F"/>
    <w:rsid w:val="00A96985"/>
    <w:rsid w:val="00A96A68"/>
    <w:rsid w:val="00A96A81"/>
    <w:rsid w:val="00A96A98"/>
    <w:rsid w:val="00A96ADD"/>
    <w:rsid w:val="00A96B26"/>
    <w:rsid w:val="00A96B4D"/>
    <w:rsid w:val="00A96B6D"/>
    <w:rsid w:val="00A96B6F"/>
    <w:rsid w:val="00A96B74"/>
    <w:rsid w:val="00A96B7D"/>
    <w:rsid w:val="00A96BB3"/>
    <w:rsid w:val="00A96BBC"/>
    <w:rsid w:val="00A96BF7"/>
    <w:rsid w:val="00A96C22"/>
    <w:rsid w:val="00A96C23"/>
    <w:rsid w:val="00A96C3B"/>
    <w:rsid w:val="00A96C7E"/>
    <w:rsid w:val="00A96C94"/>
    <w:rsid w:val="00A96CCB"/>
    <w:rsid w:val="00A96CE4"/>
    <w:rsid w:val="00A96CE5"/>
    <w:rsid w:val="00A96CF8"/>
    <w:rsid w:val="00A96D24"/>
    <w:rsid w:val="00A96D27"/>
    <w:rsid w:val="00A96D37"/>
    <w:rsid w:val="00A96D86"/>
    <w:rsid w:val="00A96DD9"/>
    <w:rsid w:val="00A96E1B"/>
    <w:rsid w:val="00A96E52"/>
    <w:rsid w:val="00A96E66"/>
    <w:rsid w:val="00A96E70"/>
    <w:rsid w:val="00A96E86"/>
    <w:rsid w:val="00A96EAD"/>
    <w:rsid w:val="00A96EAE"/>
    <w:rsid w:val="00A96EEA"/>
    <w:rsid w:val="00A96F60"/>
    <w:rsid w:val="00A96F90"/>
    <w:rsid w:val="00A96F9F"/>
    <w:rsid w:val="00A96FA0"/>
    <w:rsid w:val="00A96FA2"/>
    <w:rsid w:val="00A96FAE"/>
    <w:rsid w:val="00A96FD3"/>
    <w:rsid w:val="00A96FFB"/>
    <w:rsid w:val="00A97004"/>
    <w:rsid w:val="00A97012"/>
    <w:rsid w:val="00A97048"/>
    <w:rsid w:val="00A9705B"/>
    <w:rsid w:val="00A97071"/>
    <w:rsid w:val="00A9708B"/>
    <w:rsid w:val="00A970E3"/>
    <w:rsid w:val="00A970FE"/>
    <w:rsid w:val="00A9710E"/>
    <w:rsid w:val="00A97116"/>
    <w:rsid w:val="00A9712A"/>
    <w:rsid w:val="00A97194"/>
    <w:rsid w:val="00A971B0"/>
    <w:rsid w:val="00A971BB"/>
    <w:rsid w:val="00A971CE"/>
    <w:rsid w:val="00A971EE"/>
    <w:rsid w:val="00A97203"/>
    <w:rsid w:val="00A97219"/>
    <w:rsid w:val="00A97266"/>
    <w:rsid w:val="00A9727B"/>
    <w:rsid w:val="00A972AF"/>
    <w:rsid w:val="00A972D4"/>
    <w:rsid w:val="00A9732B"/>
    <w:rsid w:val="00A97378"/>
    <w:rsid w:val="00A973A8"/>
    <w:rsid w:val="00A973C8"/>
    <w:rsid w:val="00A974AC"/>
    <w:rsid w:val="00A974BE"/>
    <w:rsid w:val="00A974E8"/>
    <w:rsid w:val="00A97555"/>
    <w:rsid w:val="00A9755F"/>
    <w:rsid w:val="00A9756D"/>
    <w:rsid w:val="00A97584"/>
    <w:rsid w:val="00A9759C"/>
    <w:rsid w:val="00A975D5"/>
    <w:rsid w:val="00A975E1"/>
    <w:rsid w:val="00A9765F"/>
    <w:rsid w:val="00A97668"/>
    <w:rsid w:val="00A9767D"/>
    <w:rsid w:val="00A976A5"/>
    <w:rsid w:val="00A976EF"/>
    <w:rsid w:val="00A9770B"/>
    <w:rsid w:val="00A9770E"/>
    <w:rsid w:val="00A97763"/>
    <w:rsid w:val="00A97779"/>
    <w:rsid w:val="00A977A5"/>
    <w:rsid w:val="00A977A8"/>
    <w:rsid w:val="00A977E5"/>
    <w:rsid w:val="00A977EA"/>
    <w:rsid w:val="00A977F3"/>
    <w:rsid w:val="00A978AF"/>
    <w:rsid w:val="00A978FA"/>
    <w:rsid w:val="00A97933"/>
    <w:rsid w:val="00A97947"/>
    <w:rsid w:val="00A97955"/>
    <w:rsid w:val="00A979A4"/>
    <w:rsid w:val="00A979B4"/>
    <w:rsid w:val="00A97A21"/>
    <w:rsid w:val="00A97A3B"/>
    <w:rsid w:val="00A97A7D"/>
    <w:rsid w:val="00A97A8A"/>
    <w:rsid w:val="00A97AAE"/>
    <w:rsid w:val="00A97AD5"/>
    <w:rsid w:val="00A97AD7"/>
    <w:rsid w:val="00A97AEF"/>
    <w:rsid w:val="00A97B24"/>
    <w:rsid w:val="00A97B37"/>
    <w:rsid w:val="00A97B38"/>
    <w:rsid w:val="00A97B71"/>
    <w:rsid w:val="00A97B75"/>
    <w:rsid w:val="00A97B7F"/>
    <w:rsid w:val="00A97B82"/>
    <w:rsid w:val="00A97BD2"/>
    <w:rsid w:val="00A97C2D"/>
    <w:rsid w:val="00A97C51"/>
    <w:rsid w:val="00A97C62"/>
    <w:rsid w:val="00A97C67"/>
    <w:rsid w:val="00A97C81"/>
    <w:rsid w:val="00A97CB9"/>
    <w:rsid w:val="00A97CDA"/>
    <w:rsid w:val="00A97CDE"/>
    <w:rsid w:val="00A97D08"/>
    <w:rsid w:val="00A97D35"/>
    <w:rsid w:val="00A97D47"/>
    <w:rsid w:val="00A97DA0"/>
    <w:rsid w:val="00A97DE7"/>
    <w:rsid w:val="00A97DF5"/>
    <w:rsid w:val="00A97DFC"/>
    <w:rsid w:val="00A97E3D"/>
    <w:rsid w:val="00A97E42"/>
    <w:rsid w:val="00A97E93"/>
    <w:rsid w:val="00A97EA6"/>
    <w:rsid w:val="00A97ED3"/>
    <w:rsid w:val="00A97ED7"/>
    <w:rsid w:val="00A97EE5"/>
    <w:rsid w:val="00A97F28"/>
    <w:rsid w:val="00A97F6B"/>
    <w:rsid w:val="00A97FC6"/>
    <w:rsid w:val="00A9A5DA"/>
    <w:rsid w:val="00AA000E"/>
    <w:rsid w:val="00AA006C"/>
    <w:rsid w:val="00AA0099"/>
    <w:rsid w:val="00AA009D"/>
    <w:rsid w:val="00AA00A1"/>
    <w:rsid w:val="00AA00A9"/>
    <w:rsid w:val="00AA00B4"/>
    <w:rsid w:val="00AA00D3"/>
    <w:rsid w:val="00AA010B"/>
    <w:rsid w:val="00AA016B"/>
    <w:rsid w:val="00AA019F"/>
    <w:rsid w:val="00AA022C"/>
    <w:rsid w:val="00AA0234"/>
    <w:rsid w:val="00AA023B"/>
    <w:rsid w:val="00AA0278"/>
    <w:rsid w:val="00AA0298"/>
    <w:rsid w:val="00AA02A1"/>
    <w:rsid w:val="00AA02B5"/>
    <w:rsid w:val="00AA02EE"/>
    <w:rsid w:val="00AA02F7"/>
    <w:rsid w:val="00AA030D"/>
    <w:rsid w:val="00AA0310"/>
    <w:rsid w:val="00AA0317"/>
    <w:rsid w:val="00AA031D"/>
    <w:rsid w:val="00AA0338"/>
    <w:rsid w:val="00AA03A8"/>
    <w:rsid w:val="00AA0426"/>
    <w:rsid w:val="00AA0440"/>
    <w:rsid w:val="00AA0472"/>
    <w:rsid w:val="00AA0478"/>
    <w:rsid w:val="00AA04D1"/>
    <w:rsid w:val="00AA052E"/>
    <w:rsid w:val="00AA055A"/>
    <w:rsid w:val="00AA055F"/>
    <w:rsid w:val="00AA0596"/>
    <w:rsid w:val="00AA05C8"/>
    <w:rsid w:val="00AA05D2"/>
    <w:rsid w:val="00AA05D6"/>
    <w:rsid w:val="00AA05FF"/>
    <w:rsid w:val="00AA0627"/>
    <w:rsid w:val="00AA063A"/>
    <w:rsid w:val="00AA066D"/>
    <w:rsid w:val="00AA06A1"/>
    <w:rsid w:val="00AA06A6"/>
    <w:rsid w:val="00AA06AB"/>
    <w:rsid w:val="00AA06DD"/>
    <w:rsid w:val="00AA06F2"/>
    <w:rsid w:val="00AA0706"/>
    <w:rsid w:val="00AA0708"/>
    <w:rsid w:val="00AA0771"/>
    <w:rsid w:val="00AA0780"/>
    <w:rsid w:val="00AA0792"/>
    <w:rsid w:val="00AA07A4"/>
    <w:rsid w:val="00AA0822"/>
    <w:rsid w:val="00AA084D"/>
    <w:rsid w:val="00AA0866"/>
    <w:rsid w:val="00AA0881"/>
    <w:rsid w:val="00AA08A6"/>
    <w:rsid w:val="00AA08D6"/>
    <w:rsid w:val="00AA08D8"/>
    <w:rsid w:val="00AA08E7"/>
    <w:rsid w:val="00AA0937"/>
    <w:rsid w:val="00AA0968"/>
    <w:rsid w:val="00AA09B2"/>
    <w:rsid w:val="00AA09BC"/>
    <w:rsid w:val="00AA0A36"/>
    <w:rsid w:val="00AA0A46"/>
    <w:rsid w:val="00AA0A51"/>
    <w:rsid w:val="00AA0A71"/>
    <w:rsid w:val="00AA0A9C"/>
    <w:rsid w:val="00AA0AC4"/>
    <w:rsid w:val="00AA0ACD"/>
    <w:rsid w:val="00AA0ADF"/>
    <w:rsid w:val="00AA0B1E"/>
    <w:rsid w:val="00AA0B54"/>
    <w:rsid w:val="00AA0B73"/>
    <w:rsid w:val="00AA0B7F"/>
    <w:rsid w:val="00AA0B82"/>
    <w:rsid w:val="00AA0B8A"/>
    <w:rsid w:val="00AA0B9A"/>
    <w:rsid w:val="00AA0BCF"/>
    <w:rsid w:val="00AA0BD6"/>
    <w:rsid w:val="00AA0BE8"/>
    <w:rsid w:val="00AA0BEB"/>
    <w:rsid w:val="00AA0C01"/>
    <w:rsid w:val="00AA0C21"/>
    <w:rsid w:val="00AA0C44"/>
    <w:rsid w:val="00AA0C45"/>
    <w:rsid w:val="00AA0C5E"/>
    <w:rsid w:val="00AA0C5F"/>
    <w:rsid w:val="00AA0C60"/>
    <w:rsid w:val="00AA0C67"/>
    <w:rsid w:val="00AA0C77"/>
    <w:rsid w:val="00AA0C7B"/>
    <w:rsid w:val="00AA0C90"/>
    <w:rsid w:val="00AA0CA0"/>
    <w:rsid w:val="00AA0CA8"/>
    <w:rsid w:val="00AA0CCC"/>
    <w:rsid w:val="00AA0CD2"/>
    <w:rsid w:val="00AA0DBB"/>
    <w:rsid w:val="00AA0DD1"/>
    <w:rsid w:val="00AA0DE0"/>
    <w:rsid w:val="00AA0E00"/>
    <w:rsid w:val="00AA0E54"/>
    <w:rsid w:val="00AA0E81"/>
    <w:rsid w:val="00AA0EB5"/>
    <w:rsid w:val="00AA0F0E"/>
    <w:rsid w:val="00AA0F37"/>
    <w:rsid w:val="00AA0F89"/>
    <w:rsid w:val="00AA0F8C"/>
    <w:rsid w:val="00AA0FCC"/>
    <w:rsid w:val="00AA0FD5"/>
    <w:rsid w:val="00AA0FD7"/>
    <w:rsid w:val="00AA0FED"/>
    <w:rsid w:val="00AA1024"/>
    <w:rsid w:val="00AA104B"/>
    <w:rsid w:val="00AA1087"/>
    <w:rsid w:val="00AA10AF"/>
    <w:rsid w:val="00AA10F0"/>
    <w:rsid w:val="00AA10F1"/>
    <w:rsid w:val="00AA10F8"/>
    <w:rsid w:val="00AA10FA"/>
    <w:rsid w:val="00AA110F"/>
    <w:rsid w:val="00AA116D"/>
    <w:rsid w:val="00AA1196"/>
    <w:rsid w:val="00AA11D2"/>
    <w:rsid w:val="00AA11F7"/>
    <w:rsid w:val="00AA1221"/>
    <w:rsid w:val="00AA1226"/>
    <w:rsid w:val="00AA1232"/>
    <w:rsid w:val="00AA127A"/>
    <w:rsid w:val="00AA12A3"/>
    <w:rsid w:val="00AA12B7"/>
    <w:rsid w:val="00AA12C5"/>
    <w:rsid w:val="00AA1370"/>
    <w:rsid w:val="00AA1371"/>
    <w:rsid w:val="00AA1392"/>
    <w:rsid w:val="00AA13AF"/>
    <w:rsid w:val="00AA142F"/>
    <w:rsid w:val="00AA1448"/>
    <w:rsid w:val="00AA144D"/>
    <w:rsid w:val="00AA150B"/>
    <w:rsid w:val="00AA1519"/>
    <w:rsid w:val="00AA1567"/>
    <w:rsid w:val="00AA15F7"/>
    <w:rsid w:val="00AA16A9"/>
    <w:rsid w:val="00AA16AA"/>
    <w:rsid w:val="00AA16CB"/>
    <w:rsid w:val="00AA16DF"/>
    <w:rsid w:val="00AA1714"/>
    <w:rsid w:val="00AA173F"/>
    <w:rsid w:val="00AA17AE"/>
    <w:rsid w:val="00AA17BB"/>
    <w:rsid w:val="00AA17C5"/>
    <w:rsid w:val="00AA187D"/>
    <w:rsid w:val="00AA18C5"/>
    <w:rsid w:val="00AA18C6"/>
    <w:rsid w:val="00AA18E4"/>
    <w:rsid w:val="00AA1949"/>
    <w:rsid w:val="00AA1952"/>
    <w:rsid w:val="00AA1963"/>
    <w:rsid w:val="00AA1967"/>
    <w:rsid w:val="00AA19B7"/>
    <w:rsid w:val="00AA1A1C"/>
    <w:rsid w:val="00AA1A38"/>
    <w:rsid w:val="00AA1A44"/>
    <w:rsid w:val="00AA1A4F"/>
    <w:rsid w:val="00AA1A86"/>
    <w:rsid w:val="00AA1A9D"/>
    <w:rsid w:val="00AA1AA2"/>
    <w:rsid w:val="00AA1AE0"/>
    <w:rsid w:val="00AA1B8F"/>
    <w:rsid w:val="00AA1B90"/>
    <w:rsid w:val="00AA1B92"/>
    <w:rsid w:val="00AA1B9F"/>
    <w:rsid w:val="00AA1C0F"/>
    <w:rsid w:val="00AA1C6D"/>
    <w:rsid w:val="00AA1C78"/>
    <w:rsid w:val="00AA1C90"/>
    <w:rsid w:val="00AA1CD6"/>
    <w:rsid w:val="00AA1CFF"/>
    <w:rsid w:val="00AA1D12"/>
    <w:rsid w:val="00AA1D7C"/>
    <w:rsid w:val="00AA1D90"/>
    <w:rsid w:val="00AA1DC3"/>
    <w:rsid w:val="00AA1DD9"/>
    <w:rsid w:val="00AA1DDD"/>
    <w:rsid w:val="00AA1DFC"/>
    <w:rsid w:val="00AA1E61"/>
    <w:rsid w:val="00AA1E87"/>
    <w:rsid w:val="00AA1EBA"/>
    <w:rsid w:val="00AA1ED7"/>
    <w:rsid w:val="00AA1EDB"/>
    <w:rsid w:val="00AA1F05"/>
    <w:rsid w:val="00AA1F16"/>
    <w:rsid w:val="00AA1F22"/>
    <w:rsid w:val="00AA1F8C"/>
    <w:rsid w:val="00AA1F9B"/>
    <w:rsid w:val="00AA1FA7"/>
    <w:rsid w:val="00AA1FC0"/>
    <w:rsid w:val="00AA1FC2"/>
    <w:rsid w:val="00AA2019"/>
    <w:rsid w:val="00AA205C"/>
    <w:rsid w:val="00AA2065"/>
    <w:rsid w:val="00AA2096"/>
    <w:rsid w:val="00AA20B8"/>
    <w:rsid w:val="00AA20C7"/>
    <w:rsid w:val="00AA20D7"/>
    <w:rsid w:val="00AA20DE"/>
    <w:rsid w:val="00AA20E5"/>
    <w:rsid w:val="00AA20FD"/>
    <w:rsid w:val="00AA2120"/>
    <w:rsid w:val="00AA2135"/>
    <w:rsid w:val="00AA2137"/>
    <w:rsid w:val="00AA214D"/>
    <w:rsid w:val="00AA2151"/>
    <w:rsid w:val="00AA21AF"/>
    <w:rsid w:val="00AA21F0"/>
    <w:rsid w:val="00AA21FF"/>
    <w:rsid w:val="00AA222D"/>
    <w:rsid w:val="00AA2239"/>
    <w:rsid w:val="00AA2291"/>
    <w:rsid w:val="00AA22B5"/>
    <w:rsid w:val="00AA22B7"/>
    <w:rsid w:val="00AA22FC"/>
    <w:rsid w:val="00AA2316"/>
    <w:rsid w:val="00AA234F"/>
    <w:rsid w:val="00AA2386"/>
    <w:rsid w:val="00AA2399"/>
    <w:rsid w:val="00AA23A1"/>
    <w:rsid w:val="00AA23D2"/>
    <w:rsid w:val="00AA243F"/>
    <w:rsid w:val="00AA24B2"/>
    <w:rsid w:val="00AA24D3"/>
    <w:rsid w:val="00AA24DC"/>
    <w:rsid w:val="00AA2529"/>
    <w:rsid w:val="00AA2555"/>
    <w:rsid w:val="00AA2569"/>
    <w:rsid w:val="00AA258C"/>
    <w:rsid w:val="00AA2597"/>
    <w:rsid w:val="00AA25BC"/>
    <w:rsid w:val="00AA25C6"/>
    <w:rsid w:val="00AA25DC"/>
    <w:rsid w:val="00AA25FF"/>
    <w:rsid w:val="00AA2601"/>
    <w:rsid w:val="00AA264C"/>
    <w:rsid w:val="00AA264E"/>
    <w:rsid w:val="00AA26F8"/>
    <w:rsid w:val="00AA271A"/>
    <w:rsid w:val="00AA271B"/>
    <w:rsid w:val="00AA2728"/>
    <w:rsid w:val="00AA273C"/>
    <w:rsid w:val="00AA2790"/>
    <w:rsid w:val="00AA2792"/>
    <w:rsid w:val="00AA27CD"/>
    <w:rsid w:val="00AA2843"/>
    <w:rsid w:val="00AA28A9"/>
    <w:rsid w:val="00AA28B3"/>
    <w:rsid w:val="00AA28BA"/>
    <w:rsid w:val="00AA2908"/>
    <w:rsid w:val="00AA2915"/>
    <w:rsid w:val="00AA293F"/>
    <w:rsid w:val="00AA298D"/>
    <w:rsid w:val="00AA29B2"/>
    <w:rsid w:val="00AA29F1"/>
    <w:rsid w:val="00AA2A28"/>
    <w:rsid w:val="00AA2A31"/>
    <w:rsid w:val="00AA2A37"/>
    <w:rsid w:val="00AA2A47"/>
    <w:rsid w:val="00AA2A8C"/>
    <w:rsid w:val="00AA2B04"/>
    <w:rsid w:val="00AA2B5B"/>
    <w:rsid w:val="00AA2B5D"/>
    <w:rsid w:val="00AA2B9B"/>
    <w:rsid w:val="00AA2BB0"/>
    <w:rsid w:val="00AA2C03"/>
    <w:rsid w:val="00AA2C1E"/>
    <w:rsid w:val="00AA2C6A"/>
    <w:rsid w:val="00AA2CA3"/>
    <w:rsid w:val="00AA2CD3"/>
    <w:rsid w:val="00AA2CE6"/>
    <w:rsid w:val="00AA2D02"/>
    <w:rsid w:val="00AA2D5F"/>
    <w:rsid w:val="00AA2D6A"/>
    <w:rsid w:val="00AA2DB0"/>
    <w:rsid w:val="00AA2DB6"/>
    <w:rsid w:val="00AA2DD8"/>
    <w:rsid w:val="00AA2E1A"/>
    <w:rsid w:val="00AA2E21"/>
    <w:rsid w:val="00AA2E38"/>
    <w:rsid w:val="00AA2E58"/>
    <w:rsid w:val="00AA2E65"/>
    <w:rsid w:val="00AA2E9E"/>
    <w:rsid w:val="00AA2EC4"/>
    <w:rsid w:val="00AA2F07"/>
    <w:rsid w:val="00AA2F36"/>
    <w:rsid w:val="00AA2FD6"/>
    <w:rsid w:val="00AA3019"/>
    <w:rsid w:val="00AA305F"/>
    <w:rsid w:val="00AA306B"/>
    <w:rsid w:val="00AA3078"/>
    <w:rsid w:val="00AA3087"/>
    <w:rsid w:val="00AA308E"/>
    <w:rsid w:val="00AA30B3"/>
    <w:rsid w:val="00AA3106"/>
    <w:rsid w:val="00AA3162"/>
    <w:rsid w:val="00AA31C5"/>
    <w:rsid w:val="00AA320A"/>
    <w:rsid w:val="00AA3244"/>
    <w:rsid w:val="00AA324F"/>
    <w:rsid w:val="00AA3266"/>
    <w:rsid w:val="00AA32E8"/>
    <w:rsid w:val="00AA32F1"/>
    <w:rsid w:val="00AA3319"/>
    <w:rsid w:val="00AA332E"/>
    <w:rsid w:val="00AA332F"/>
    <w:rsid w:val="00AA338D"/>
    <w:rsid w:val="00AA339A"/>
    <w:rsid w:val="00AA339F"/>
    <w:rsid w:val="00AA33A0"/>
    <w:rsid w:val="00AA33D2"/>
    <w:rsid w:val="00AA33D8"/>
    <w:rsid w:val="00AA345D"/>
    <w:rsid w:val="00AA3479"/>
    <w:rsid w:val="00AA347F"/>
    <w:rsid w:val="00AA34A2"/>
    <w:rsid w:val="00AA34AA"/>
    <w:rsid w:val="00AA34B8"/>
    <w:rsid w:val="00AA3524"/>
    <w:rsid w:val="00AA3545"/>
    <w:rsid w:val="00AA3580"/>
    <w:rsid w:val="00AA35AB"/>
    <w:rsid w:val="00AA35CF"/>
    <w:rsid w:val="00AA35DD"/>
    <w:rsid w:val="00AA35E7"/>
    <w:rsid w:val="00AA35FF"/>
    <w:rsid w:val="00AA3623"/>
    <w:rsid w:val="00AA3653"/>
    <w:rsid w:val="00AA368F"/>
    <w:rsid w:val="00AA36CE"/>
    <w:rsid w:val="00AA36D5"/>
    <w:rsid w:val="00AA36EC"/>
    <w:rsid w:val="00AA3703"/>
    <w:rsid w:val="00AA370A"/>
    <w:rsid w:val="00AA3727"/>
    <w:rsid w:val="00AA3729"/>
    <w:rsid w:val="00AA373F"/>
    <w:rsid w:val="00AA3792"/>
    <w:rsid w:val="00AA3796"/>
    <w:rsid w:val="00AA3802"/>
    <w:rsid w:val="00AA3829"/>
    <w:rsid w:val="00AA385D"/>
    <w:rsid w:val="00AA3881"/>
    <w:rsid w:val="00AA3897"/>
    <w:rsid w:val="00AA38E0"/>
    <w:rsid w:val="00AA38EB"/>
    <w:rsid w:val="00AA3931"/>
    <w:rsid w:val="00AA3939"/>
    <w:rsid w:val="00AA394E"/>
    <w:rsid w:val="00AA396D"/>
    <w:rsid w:val="00AA3970"/>
    <w:rsid w:val="00AA3989"/>
    <w:rsid w:val="00AA39B7"/>
    <w:rsid w:val="00AA39E0"/>
    <w:rsid w:val="00AA39FD"/>
    <w:rsid w:val="00AA3A05"/>
    <w:rsid w:val="00AA3A25"/>
    <w:rsid w:val="00AA3A2B"/>
    <w:rsid w:val="00AA3A53"/>
    <w:rsid w:val="00AA3A67"/>
    <w:rsid w:val="00AA3A6D"/>
    <w:rsid w:val="00AA3AE0"/>
    <w:rsid w:val="00AA3AE1"/>
    <w:rsid w:val="00AA3AFE"/>
    <w:rsid w:val="00AA3B08"/>
    <w:rsid w:val="00AA3B3E"/>
    <w:rsid w:val="00AA3B6C"/>
    <w:rsid w:val="00AA3B76"/>
    <w:rsid w:val="00AA3BC3"/>
    <w:rsid w:val="00AA3BD8"/>
    <w:rsid w:val="00AA3C02"/>
    <w:rsid w:val="00AA3C12"/>
    <w:rsid w:val="00AA3C22"/>
    <w:rsid w:val="00AA3C2A"/>
    <w:rsid w:val="00AA3C40"/>
    <w:rsid w:val="00AA3C7E"/>
    <w:rsid w:val="00AA3C86"/>
    <w:rsid w:val="00AA3C8C"/>
    <w:rsid w:val="00AA3CC6"/>
    <w:rsid w:val="00AA3CCE"/>
    <w:rsid w:val="00AA3D07"/>
    <w:rsid w:val="00AA3D68"/>
    <w:rsid w:val="00AA3D73"/>
    <w:rsid w:val="00AA3D8A"/>
    <w:rsid w:val="00AA3D95"/>
    <w:rsid w:val="00AA3D98"/>
    <w:rsid w:val="00AA3DC3"/>
    <w:rsid w:val="00AA3DDB"/>
    <w:rsid w:val="00AA3DF1"/>
    <w:rsid w:val="00AA3E0A"/>
    <w:rsid w:val="00AA3E2F"/>
    <w:rsid w:val="00AA3E52"/>
    <w:rsid w:val="00AA3E89"/>
    <w:rsid w:val="00AA3E93"/>
    <w:rsid w:val="00AA3EB2"/>
    <w:rsid w:val="00AA3EDB"/>
    <w:rsid w:val="00AA3EEC"/>
    <w:rsid w:val="00AA3F05"/>
    <w:rsid w:val="00AA3F1D"/>
    <w:rsid w:val="00AA3F20"/>
    <w:rsid w:val="00AA3F42"/>
    <w:rsid w:val="00AA3F52"/>
    <w:rsid w:val="00AA3F5F"/>
    <w:rsid w:val="00AA3F7E"/>
    <w:rsid w:val="00AA3FC8"/>
    <w:rsid w:val="00AA3FCE"/>
    <w:rsid w:val="00AA3FDA"/>
    <w:rsid w:val="00AA4018"/>
    <w:rsid w:val="00AA403F"/>
    <w:rsid w:val="00AA4078"/>
    <w:rsid w:val="00AA4093"/>
    <w:rsid w:val="00AA4099"/>
    <w:rsid w:val="00AA40BC"/>
    <w:rsid w:val="00AA40D7"/>
    <w:rsid w:val="00AA414F"/>
    <w:rsid w:val="00AA418D"/>
    <w:rsid w:val="00AA41CC"/>
    <w:rsid w:val="00AA4210"/>
    <w:rsid w:val="00AA4253"/>
    <w:rsid w:val="00AA427B"/>
    <w:rsid w:val="00AA42B3"/>
    <w:rsid w:val="00AA42D9"/>
    <w:rsid w:val="00AA432C"/>
    <w:rsid w:val="00AA4355"/>
    <w:rsid w:val="00AA4377"/>
    <w:rsid w:val="00AA43C8"/>
    <w:rsid w:val="00AA43FA"/>
    <w:rsid w:val="00AA4404"/>
    <w:rsid w:val="00AA4435"/>
    <w:rsid w:val="00AA4462"/>
    <w:rsid w:val="00AA4478"/>
    <w:rsid w:val="00AA44B7"/>
    <w:rsid w:val="00AA4562"/>
    <w:rsid w:val="00AA45AD"/>
    <w:rsid w:val="00AA45B8"/>
    <w:rsid w:val="00AA45C4"/>
    <w:rsid w:val="00AA467F"/>
    <w:rsid w:val="00AA46A5"/>
    <w:rsid w:val="00AA46B0"/>
    <w:rsid w:val="00AA46BD"/>
    <w:rsid w:val="00AA46D5"/>
    <w:rsid w:val="00AA471B"/>
    <w:rsid w:val="00AA4749"/>
    <w:rsid w:val="00AA47A1"/>
    <w:rsid w:val="00AA4812"/>
    <w:rsid w:val="00AA4846"/>
    <w:rsid w:val="00AA4896"/>
    <w:rsid w:val="00AA489E"/>
    <w:rsid w:val="00AA48B2"/>
    <w:rsid w:val="00AA48D0"/>
    <w:rsid w:val="00AA4906"/>
    <w:rsid w:val="00AA4917"/>
    <w:rsid w:val="00AA4950"/>
    <w:rsid w:val="00AA4959"/>
    <w:rsid w:val="00AA4966"/>
    <w:rsid w:val="00AA497B"/>
    <w:rsid w:val="00AA49B6"/>
    <w:rsid w:val="00AA49F0"/>
    <w:rsid w:val="00AA49F4"/>
    <w:rsid w:val="00AA4A04"/>
    <w:rsid w:val="00AA4A17"/>
    <w:rsid w:val="00AA4A1A"/>
    <w:rsid w:val="00AA4A36"/>
    <w:rsid w:val="00AA4A51"/>
    <w:rsid w:val="00AA4A84"/>
    <w:rsid w:val="00AA4A8C"/>
    <w:rsid w:val="00AA4A9A"/>
    <w:rsid w:val="00AA4A9F"/>
    <w:rsid w:val="00AA4AF1"/>
    <w:rsid w:val="00AA4B25"/>
    <w:rsid w:val="00AA4B2D"/>
    <w:rsid w:val="00AA4B4C"/>
    <w:rsid w:val="00AA4B50"/>
    <w:rsid w:val="00AA4B7C"/>
    <w:rsid w:val="00AA4B9D"/>
    <w:rsid w:val="00AA4BBC"/>
    <w:rsid w:val="00AA4BD6"/>
    <w:rsid w:val="00AA4C21"/>
    <w:rsid w:val="00AA4C2A"/>
    <w:rsid w:val="00AA4C91"/>
    <w:rsid w:val="00AA4C94"/>
    <w:rsid w:val="00AA4C95"/>
    <w:rsid w:val="00AA4CF2"/>
    <w:rsid w:val="00AA4CF8"/>
    <w:rsid w:val="00AA4D10"/>
    <w:rsid w:val="00AA4DA5"/>
    <w:rsid w:val="00AA4DCC"/>
    <w:rsid w:val="00AA4DD2"/>
    <w:rsid w:val="00AA4DF7"/>
    <w:rsid w:val="00AA4E02"/>
    <w:rsid w:val="00AA4E33"/>
    <w:rsid w:val="00AA4E6F"/>
    <w:rsid w:val="00AA4E86"/>
    <w:rsid w:val="00AA4E99"/>
    <w:rsid w:val="00AA4EAC"/>
    <w:rsid w:val="00AA4EF2"/>
    <w:rsid w:val="00AA4EFF"/>
    <w:rsid w:val="00AA4F46"/>
    <w:rsid w:val="00AA4FD0"/>
    <w:rsid w:val="00AA5040"/>
    <w:rsid w:val="00AA5045"/>
    <w:rsid w:val="00AA5089"/>
    <w:rsid w:val="00AA50CA"/>
    <w:rsid w:val="00AA5125"/>
    <w:rsid w:val="00AA5137"/>
    <w:rsid w:val="00AA515C"/>
    <w:rsid w:val="00AA5165"/>
    <w:rsid w:val="00AA51AD"/>
    <w:rsid w:val="00AA51C6"/>
    <w:rsid w:val="00AA51D9"/>
    <w:rsid w:val="00AA51F4"/>
    <w:rsid w:val="00AA51FA"/>
    <w:rsid w:val="00AA522C"/>
    <w:rsid w:val="00AA5241"/>
    <w:rsid w:val="00AA5247"/>
    <w:rsid w:val="00AA5270"/>
    <w:rsid w:val="00AA52A8"/>
    <w:rsid w:val="00AA52A9"/>
    <w:rsid w:val="00AA52AD"/>
    <w:rsid w:val="00AA52BD"/>
    <w:rsid w:val="00AA52E9"/>
    <w:rsid w:val="00AA5332"/>
    <w:rsid w:val="00AA5352"/>
    <w:rsid w:val="00AA5370"/>
    <w:rsid w:val="00AA53A5"/>
    <w:rsid w:val="00AA53E5"/>
    <w:rsid w:val="00AA5404"/>
    <w:rsid w:val="00AA5445"/>
    <w:rsid w:val="00AA544F"/>
    <w:rsid w:val="00AA54B0"/>
    <w:rsid w:val="00AA54CE"/>
    <w:rsid w:val="00AA54F2"/>
    <w:rsid w:val="00AA5522"/>
    <w:rsid w:val="00AA5526"/>
    <w:rsid w:val="00AA553E"/>
    <w:rsid w:val="00AA5562"/>
    <w:rsid w:val="00AA5577"/>
    <w:rsid w:val="00AA5593"/>
    <w:rsid w:val="00AA55C1"/>
    <w:rsid w:val="00AA5605"/>
    <w:rsid w:val="00AA5606"/>
    <w:rsid w:val="00AA5625"/>
    <w:rsid w:val="00AA565C"/>
    <w:rsid w:val="00AA56BE"/>
    <w:rsid w:val="00AA56CF"/>
    <w:rsid w:val="00AA56F8"/>
    <w:rsid w:val="00AA5700"/>
    <w:rsid w:val="00AA570B"/>
    <w:rsid w:val="00AA5742"/>
    <w:rsid w:val="00AA5753"/>
    <w:rsid w:val="00AA5754"/>
    <w:rsid w:val="00AA5790"/>
    <w:rsid w:val="00AA5795"/>
    <w:rsid w:val="00AA57AF"/>
    <w:rsid w:val="00AA57C4"/>
    <w:rsid w:val="00AA5827"/>
    <w:rsid w:val="00AA5834"/>
    <w:rsid w:val="00AA5836"/>
    <w:rsid w:val="00AA584D"/>
    <w:rsid w:val="00AA587D"/>
    <w:rsid w:val="00AA5883"/>
    <w:rsid w:val="00AA58A9"/>
    <w:rsid w:val="00AA58AE"/>
    <w:rsid w:val="00AA58C8"/>
    <w:rsid w:val="00AA58E9"/>
    <w:rsid w:val="00AA58EB"/>
    <w:rsid w:val="00AA5929"/>
    <w:rsid w:val="00AA595F"/>
    <w:rsid w:val="00AA596F"/>
    <w:rsid w:val="00AA59D2"/>
    <w:rsid w:val="00AA59EA"/>
    <w:rsid w:val="00AA5A0B"/>
    <w:rsid w:val="00AA5A2A"/>
    <w:rsid w:val="00AA5A55"/>
    <w:rsid w:val="00AA5B0A"/>
    <w:rsid w:val="00AA5B57"/>
    <w:rsid w:val="00AA5B86"/>
    <w:rsid w:val="00AA5B90"/>
    <w:rsid w:val="00AA5BA0"/>
    <w:rsid w:val="00AA5BAD"/>
    <w:rsid w:val="00AA5BC8"/>
    <w:rsid w:val="00AA5BE1"/>
    <w:rsid w:val="00AA5C0E"/>
    <w:rsid w:val="00AA5C4C"/>
    <w:rsid w:val="00AA5C59"/>
    <w:rsid w:val="00AA5C6E"/>
    <w:rsid w:val="00AA5CB6"/>
    <w:rsid w:val="00AA5CF1"/>
    <w:rsid w:val="00AA5D51"/>
    <w:rsid w:val="00AA5D66"/>
    <w:rsid w:val="00AA5D7D"/>
    <w:rsid w:val="00AA5D7F"/>
    <w:rsid w:val="00AA5D90"/>
    <w:rsid w:val="00AA5D99"/>
    <w:rsid w:val="00AA5DDC"/>
    <w:rsid w:val="00AA5E0D"/>
    <w:rsid w:val="00AA5E18"/>
    <w:rsid w:val="00AA5E23"/>
    <w:rsid w:val="00AA5E40"/>
    <w:rsid w:val="00AA5E45"/>
    <w:rsid w:val="00AA5E4C"/>
    <w:rsid w:val="00AA5E59"/>
    <w:rsid w:val="00AA5E90"/>
    <w:rsid w:val="00AA5EA1"/>
    <w:rsid w:val="00AA5EA8"/>
    <w:rsid w:val="00AA5ED8"/>
    <w:rsid w:val="00AA5F1A"/>
    <w:rsid w:val="00AA5F50"/>
    <w:rsid w:val="00AA5FBA"/>
    <w:rsid w:val="00AA5FC0"/>
    <w:rsid w:val="00AA5FC8"/>
    <w:rsid w:val="00AA5FE0"/>
    <w:rsid w:val="00AA60B1"/>
    <w:rsid w:val="00AA60DB"/>
    <w:rsid w:val="00AA6126"/>
    <w:rsid w:val="00AA613F"/>
    <w:rsid w:val="00AA61EC"/>
    <w:rsid w:val="00AA6229"/>
    <w:rsid w:val="00AA6233"/>
    <w:rsid w:val="00AA6236"/>
    <w:rsid w:val="00AA62B4"/>
    <w:rsid w:val="00AA62EB"/>
    <w:rsid w:val="00AA6327"/>
    <w:rsid w:val="00AA634C"/>
    <w:rsid w:val="00AA6357"/>
    <w:rsid w:val="00AA6361"/>
    <w:rsid w:val="00AA6372"/>
    <w:rsid w:val="00AA63A4"/>
    <w:rsid w:val="00AA63C2"/>
    <w:rsid w:val="00AA63C8"/>
    <w:rsid w:val="00AA6405"/>
    <w:rsid w:val="00AA640A"/>
    <w:rsid w:val="00AA648B"/>
    <w:rsid w:val="00AA64B9"/>
    <w:rsid w:val="00AA64C0"/>
    <w:rsid w:val="00AA64D3"/>
    <w:rsid w:val="00AA64DD"/>
    <w:rsid w:val="00AA64DE"/>
    <w:rsid w:val="00AA64F3"/>
    <w:rsid w:val="00AA650A"/>
    <w:rsid w:val="00AA654A"/>
    <w:rsid w:val="00AA6561"/>
    <w:rsid w:val="00AA659D"/>
    <w:rsid w:val="00AA65E4"/>
    <w:rsid w:val="00AA65F3"/>
    <w:rsid w:val="00AA66BF"/>
    <w:rsid w:val="00AA66EB"/>
    <w:rsid w:val="00AA6732"/>
    <w:rsid w:val="00AA6741"/>
    <w:rsid w:val="00AA6746"/>
    <w:rsid w:val="00AA6751"/>
    <w:rsid w:val="00AA676E"/>
    <w:rsid w:val="00AA678E"/>
    <w:rsid w:val="00AA67DA"/>
    <w:rsid w:val="00AA681D"/>
    <w:rsid w:val="00AA6834"/>
    <w:rsid w:val="00AA683C"/>
    <w:rsid w:val="00AA6876"/>
    <w:rsid w:val="00AA687B"/>
    <w:rsid w:val="00AA687C"/>
    <w:rsid w:val="00AA68A0"/>
    <w:rsid w:val="00AA6912"/>
    <w:rsid w:val="00AA691D"/>
    <w:rsid w:val="00AA697B"/>
    <w:rsid w:val="00AA698F"/>
    <w:rsid w:val="00AA699C"/>
    <w:rsid w:val="00AA69E2"/>
    <w:rsid w:val="00AA69F8"/>
    <w:rsid w:val="00AA6A2B"/>
    <w:rsid w:val="00AA6A2D"/>
    <w:rsid w:val="00AA6A39"/>
    <w:rsid w:val="00AA6A3F"/>
    <w:rsid w:val="00AA6A56"/>
    <w:rsid w:val="00AA6A6C"/>
    <w:rsid w:val="00AA6A78"/>
    <w:rsid w:val="00AA6A96"/>
    <w:rsid w:val="00AA6AA0"/>
    <w:rsid w:val="00AA6AB0"/>
    <w:rsid w:val="00AA6AF2"/>
    <w:rsid w:val="00AA6B10"/>
    <w:rsid w:val="00AA6B26"/>
    <w:rsid w:val="00AA6B45"/>
    <w:rsid w:val="00AA6BB1"/>
    <w:rsid w:val="00AA6BCF"/>
    <w:rsid w:val="00AA6BED"/>
    <w:rsid w:val="00AA6BF6"/>
    <w:rsid w:val="00AA6BF8"/>
    <w:rsid w:val="00AA6BFB"/>
    <w:rsid w:val="00AA6C10"/>
    <w:rsid w:val="00AA6C1E"/>
    <w:rsid w:val="00AA6C6A"/>
    <w:rsid w:val="00AA6C94"/>
    <w:rsid w:val="00AA6C9E"/>
    <w:rsid w:val="00AA6CA1"/>
    <w:rsid w:val="00AA6CAF"/>
    <w:rsid w:val="00AA6CB4"/>
    <w:rsid w:val="00AA6CB8"/>
    <w:rsid w:val="00AA6CB9"/>
    <w:rsid w:val="00AA6CC2"/>
    <w:rsid w:val="00AA6CCF"/>
    <w:rsid w:val="00AA6CD1"/>
    <w:rsid w:val="00AA6CE8"/>
    <w:rsid w:val="00AA6CFC"/>
    <w:rsid w:val="00AA6CFD"/>
    <w:rsid w:val="00AA6D0D"/>
    <w:rsid w:val="00AA6D3A"/>
    <w:rsid w:val="00AA6DD6"/>
    <w:rsid w:val="00AA6E06"/>
    <w:rsid w:val="00AA6E2F"/>
    <w:rsid w:val="00AA6E33"/>
    <w:rsid w:val="00AA6ECF"/>
    <w:rsid w:val="00AA6ED3"/>
    <w:rsid w:val="00AA6ED5"/>
    <w:rsid w:val="00AA6EDE"/>
    <w:rsid w:val="00AA6EDF"/>
    <w:rsid w:val="00AA6EF2"/>
    <w:rsid w:val="00AA6F33"/>
    <w:rsid w:val="00AA6F34"/>
    <w:rsid w:val="00AA6F5B"/>
    <w:rsid w:val="00AA6F61"/>
    <w:rsid w:val="00AA6F70"/>
    <w:rsid w:val="00AA6FBA"/>
    <w:rsid w:val="00AA6FF2"/>
    <w:rsid w:val="00AA702C"/>
    <w:rsid w:val="00AA7037"/>
    <w:rsid w:val="00AA7067"/>
    <w:rsid w:val="00AA7075"/>
    <w:rsid w:val="00AA707A"/>
    <w:rsid w:val="00AA70E3"/>
    <w:rsid w:val="00AA70F6"/>
    <w:rsid w:val="00AA7112"/>
    <w:rsid w:val="00AA7131"/>
    <w:rsid w:val="00AA7132"/>
    <w:rsid w:val="00AA714E"/>
    <w:rsid w:val="00AA7155"/>
    <w:rsid w:val="00AA71A4"/>
    <w:rsid w:val="00AA71B8"/>
    <w:rsid w:val="00AA71F8"/>
    <w:rsid w:val="00AA71FC"/>
    <w:rsid w:val="00AA7212"/>
    <w:rsid w:val="00AA721B"/>
    <w:rsid w:val="00AA724B"/>
    <w:rsid w:val="00AA725E"/>
    <w:rsid w:val="00AA7262"/>
    <w:rsid w:val="00AA72AF"/>
    <w:rsid w:val="00AA72BC"/>
    <w:rsid w:val="00AA72D4"/>
    <w:rsid w:val="00AA73B7"/>
    <w:rsid w:val="00AA7401"/>
    <w:rsid w:val="00AA7409"/>
    <w:rsid w:val="00AA7410"/>
    <w:rsid w:val="00AA7413"/>
    <w:rsid w:val="00AA7417"/>
    <w:rsid w:val="00AA741C"/>
    <w:rsid w:val="00AA7454"/>
    <w:rsid w:val="00AA7456"/>
    <w:rsid w:val="00AA747A"/>
    <w:rsid w:val="00AA7484"/>
    <w:rsid w:val="00AA7526"/>
    <w:rsid w:val="00AA756A"/>
    <w:rsid w:val="00AA75A3"/>
    <w:rsid w:val="00AA75D9"/>
    <w:rsid w:val="00AA75DD"/>
    <w:rsid w:val="00AA75DE"/>
    <w:rsid w:val="00AA761D"/>
    <w:rsid w:val="00AA7641"/>
    <w:rsid w:val="00AA76A1"/>
    <w:rsid w:val="00AA76C2"/>
    <w:rsid w:val="00AA76F8"/>
    <w:rsid w:val="00AA777C"/>
    <w:rsid w:val="00AA77CA"/>
    <w:rsid w:val="00AA77D6"/>
    <w:rsid w:val="00AA77E7"/>
    <w:rsid w:val="00AA77F0"/>
    <w:rsid w:val="00AA77F1"/>
    <w:rsid w:val="00AA77F7"/>
    <w:rsid w:val="00AA7812"/>
    <w:rsid w:val="00AA781E"/>
    <w:rsid w:val="00AA7824"/>
    <w:rsid w:val="00AA783D"/>
    <w:rsid w:val="00AA786E"/>
    <w:rsid w:val="00AA78A3"/>
    <w:rsid w:val="00AA78A5"/>
    <w:rsid w:val="00AA78B8"/>
    <w:rsid w:val="00AA78CC"/>
    <w:rsid w:val="00AA78E4"/>
    <w:rsid w:val="00AA78EB"/>
    <w:rsid w:val="00AA7990"/>
    <w:rsid w:val="00AA799E"/>
    <w:rsid w:val="00AA79A8"/>
    <w:rsid w:val="00AA79B1"/>
    <w:rsid w:val="00AA7A02"/>
    <w:rsid w:val="00AA7A03"/>
    <w:rsid w:val="00AA7A10"/>
    <w:rsid w:val="00AA7AC3"/>
    <w:rsid w:val="00AA7AF4"/>
    <w:rsid w:val="00AA7AFF"/>
    <w:rsid w:val="00AA7B04"/>
    <w:rsid w:val="00AA7B5A"/>
    <w:rsid w:val="00AA7B60"/>
    <w:rsid w:val="00AA7BB3"/>
    <w:rsid w:val="00AA7C0A"/>
    <w:rsid w:val="00AA7C33"/>
    <w:rsid w:val="00AA7C41"/>
    <w:rsid w:val="00AA7C6B"/>
    <w:rsid w:val="00AA7C7D"/>
    <w:rsid w:val="00AA7CDE"/>
    <w:rsid w:val="00AA7CE6"/>
    <w:rsid w:val="00AA7D66"/>
    <w:rsid w:val="00AA7D68"/>
    <w:rsid w:val="00AA7D69"/>
    <w:rsid w:val="00AA7D7E"/>
    <w:rsid w:val="00AA7D9F"/>
    <w:rsid w:val="00AA7DB2"/>
    <w:rsid w:val="00AA7DB3"/>
    <w:rsid w:val="00AA7DB6"/>
    <w:rsid w:val="00AA7DDE"/>
    <w:rsid w:val="00AA7DFF"/>
    <w:rsid w:val="00AA7E1B"/>
    <w:rsid w:val="00AA7E62"/>
    <w:rsid w:val="00AA7E73"/>
    <w:rsid w:val="00AA7EA9"/>
    <w:rsid w:val="00AA7F06"/>
    <w:rsid w:val="00AA7F7C"/>
    <w:rsid w:val="00AA7FCC"/>
    <w:rsid w:val="00AA7FF4"/>
    <w:rsid w:val="00AB005B"/>
    <w:rsid w:val="00AB00B7"/>
    <w:rsid w:val="00AB00E3"/>
    <w:rsid w:val="00AB010F"/>
    <w:rsid w:val="00AB0113"/>
    <w:rsid w:val="00AB0138"/>
    <w:rsid w:val="00AB013F"/>
    <w:rsid w:val="00AB0171"/>
    <w:rsid w:val="00AB017E"/>
    <w:rsid w:val="00AB0183"/>
    <w:rsid w:val="00AB0192"/>
    <w:rsid w:val="00AB01B2"/>
    <w:rsid w:val="00AB0202"/>
    <w:rsid w:val="00AB0218"/>
    <w:rsid w:val="00AB0228"/>
    <w:rsid w:val="00AB0274"/>
    <w:rsid w:val="00AB02FE"/>
    <w:rsid w:val="00AB030C"/>
    <w:rsid w:val="00AB0335"/>
    <w:rsid w:val="00AB0359"/>
    <w:rsid w:val="00AB0373"/>
    <w:rsid w:val="00AB03A8"/>
    <w:rsid w:val="00AB03A9"/>
    <w:rsid w:val="00AB03E5"/>
    <w:rsid w:val="00AB0450"/>
    <w:rsid w:val="00AB045B"/>
    <w:rsid w:val="00AB047D"/>
    <w:rsid w:val="00AB0499"/>
    <w:rsid w:val="00AB04AD"/>
    <w:rsid w:val="00AB04B4"/>
    <w:rsid w:val="00AB04D1"/>
    <w:rsid w:val="00AB0517"/>
    <w:rsid w:val="00AB0526"/>
    <w:rsid w:val="00AB0581"/>
    <w:rsid w:val="00AB05B0"/>
    <w:rsid w:val="00AB05B3"/>
    <w:rsid w:val="00AB0613"/>
    <w:rsid w:val="00AB066D"/>
    <w:rsid w:val="00AB06A9"/>
    <w:rsid w:val="00AB06C0"/>
    <w:rsid w:val="00AB06D2"/>
    <w:rsid w:val="00AB06E5"/>
    <w:rsid w:val="00AB0714"/>
    <w:rsid w:val="00AB0757"/>
    <w:rsid w:val="00AB0765"/>
    <w:rsid w:val="00AB0768"/>
    <w:rsid w:val="00AB0778"/>
    <w:rsid w:val="00AB079B"/>
    <w:rsid w:val="00AB07C6"/>
    <w:rsid w:val="00AB07C8"/>
    <w:rsid w:val="00AB07E7"/>
    <w:rsid w:val="00AB0844"/>
    <w:rsid w:val="00AB0864"/>
    <w:rsid w:val="00AB0878"/>
    <w:rsid w:val="00AB0893"/>
    <w:rsid w:val="00AB0898"/>
    <w:rsid w:val="00AB08B8"/>
    <w:rsid w:val="00AB08BD"/>
    <w:rsid w:val="00AB08C9"/>
    <w:rsid w:val="00AB08CB"/>
    <w:rsid w:val="00AB08E5"/>
    <w:rsid w:val="00AB08E9"/>
    <w:rsid w:val="00AB0931"/>
    <w:rsid w:val="00AB0941"/>
    <w:rsid w:val="00AB0965"/>
    <w:rsid w:val="00AB09A7"/>
    <w:rsid w:val="00AB09B2"/>
    <w:rsid w:val="00AB09C6"/>
    <w:rsid w:val="00AB0A52"/>
    <w:rsid w:val="00AB0A59"/>
    <w:rsid w:val="00AB0A7F"/>
    <w:rsid w:val="00AB0A86"/>
    <w:rsid w:val="00AB0AA8"/>
    <w:rsid w:val="00AB0AB1"/>
    <w:rsid w:val="00AB0AC8"/>
    <w:rsid w:val="00AB0AD6"/>
    <w:rsid w:val="00AB0ADA"/>
    <w:rsid w:val="00AB0AF9"/>
    <w:rsid w:val="00AB0B2C"/>
    <w:rsid w:val="00AB0B50"/>
    <w:rsid w:val="00AB0B57"/>
    <w:rsid w:val="00AB0B70"/>
    <w:rsid w:val="00AB0B9E"/>
    <w:rsid w:val="00AB0BD6"/>
    <w:rsid w:val="00AB0C25"/>
    <w:rsid w:val="00AB0C8E"/>
    <w:rsid w:val="00AB0CD5"/>
    <w:rsid w:val="00AB0CFC"/>
    <w:rsid w:val="00AB0D00"/>
    <w:rsid w:val="00AB0D43"/>
    <w:rsid w:val="00AB0D52"/>
    <w:rsid w:val="00AB0D61"/>
    <w:rsid w:val="00AB0DB1"/>
    <w:rsid w:val="00AB0DC5"/>
    <w:rsid w:val="00AB0E14"/>
    <w:rsid w:val="00AB0E2C"/>
    <w:rsid w:val="00AB0E81"/>
    <w:rsid w:val="00AB0E8B"/>
    <w:rsid w:val="00AB0E8E"/>
    <w:rsid w:val="00AB0EF7"/>
    <w:rsid w:val="00AB0F08"/>
    <w:rsid w:val="00AB0F26"/>
    <w:rsid w:val="00AB0F38"/>
    <w:rsid w:val="00AB0F3E"/>
    <w:rsid w:val="00AB0F79"/>
    <w:rsid w:val="00AB0F83"/>
    <w:rsid w:val="00AB0F8A"/>
    <w:rsid w:val="00AB0F95"/>
    <w:rsid w:val="00AB0F99"/>
    <w:rsid w:val="00AB0F9D"/>
    <w:rsid w:val="00AB0FB1"/>
    <w:rsid w:val="00AB0FCA"/>
    <w:rsid w:val="00AB1038"/>
    <w:rsid w:val="00AB1060"/>
    <w:rsid w:val="00AB1099"/>
    <w:rsid w:val="00AB10C6"/>
    <w:rsid w:val="00AB10CE"/>
    <w:rsid w:val="00AB10DB"/>
    <w:rsid w:val="00AB1121"/>
    <w:rsid w:val="00AB1152"/>
    <w:rsid w:val="00AB1186"/>
    <w:rsid w:val="00AB119C"/>
    <w:rsid w:val="00AB11E6"/>
    <w:rsid w:val="00AB120E"/>
    <w:rsid w:val="00AB1228"/>
    <w:rsid w:val="00AB123D"/>
    <w:rsid w:val="00AB125E"/>
    <w:rsid w:val="00AB12C5"/>
    <w:rsid w:val="00AB12CC"/>
    <w:rsid w:val="00AB131D"/>
    <w:rsid w:val="00AB132D"/>
    <w:rsid w:val="00AB132F"/>
    <w:rsid w:val="00AB1368"/>
    <w:rsid w:val="00AB1381"/>
    <w:rsid w:val="00AB138C"/>
    <w:rsid w:val="00AB139B"/>
    <w:rsid w:val="00AB13AF"/>
    <w:rsid w:val="00AB13D9"/>
    <w:rsid w:val="00AB13E4"/>
    <w:rsid w:val="00AB13F6"/>
    <w:rsid w:val="00AB13FB"/>
    <w:rsid w:val="00AB1464"/>
    <w:rsid w:val="00AB1482"/>
    <w:rsid w:val="00AB149C"/>
    <w:rsid w:val="00AB14E0"/>
    <w:rsid w:val="00AB14E2"/>
    <w:rsid w:val="00AB1507"/>
    <w:rsid w:val="00AB152B"/>
    <w:rsid w:val="00AB1556"/>
    <w:rsid w:val="00AB15A1"/>
    <w:rsid w:val="00AB15C3"/>
    <w:rsid w:val="00AB1601"/>
    <w:rsid w:val="00AB1605"/>
    <w:rsid w:val="00AB160B"/>
    <w:rsid w:val="00AB1635"/>
    <w:rsid w:val="00AB1639"/>
    <w:rsid w:val="00AB165B"/>
    <w:rsid w:val="00AB1678"/>
    <w:rsid w:val="00AB167B"/>
    <w:rsid w:val="00AB16DE"/>
    <w:rsid w:val="00AB16FB"/>
    <w:rsid w:val="00AB172D"/>
    <w:rsid w:val="00AB172F"/>
    <w:rsid w:val="00AB174B"/>
    <w:rsid w:val="00AB1779"/>
    <w:rsid w:val="00AB1789"/>
    <w:rsid w:val="00AB17B1"/>
    <w:rsid w:val="00AB17BB"/>
    <w:rsid w:val="00AB17E0"/>
    <w:rsid w:val="00AB17F9"/>
    <w:rsid w:val="00AB17FA"/>
    <w:rsid w:val="00AB180A"/>
    <w:rsid w:val="00AB184B"/>
    <w:rsid w:val="00AB1865"/>
    <w:rsid w:val="00AB1880"/>
    <w:rsid w:val="00AB188C"/>
    <w:rsid w:val="00AB1896"/>
    <w:rsid w:val="00AB18AC"/>
    <w:rsid w:val="00AB18E1"/>
    <w:rsid w:val="00AB18E5"/>
    <w:rsid w:val="00AB18ED"/>
    <w:rsid w:val="00AB18FC"/>
    <w:rsid w:val="00AB1940"/>
    <w:rsid w:val="00AB194D"/>
    <w:rsid w:val="00AB19C3"/>
    <w:rsid w:val="00AB19DA"/>
    <w:rsid w:val="00AB1A2B"/>
    <w:rsid w:val="00AB1A37"/>
    <w:rsid w:val="00AB1A55"/>
    <w:rsid w:val="00AB1A56"/>
    <w:rsid w:val="00AB1A5F"/>
    <w:rsid w:val="00AB1A6B"/>
    <w:rsid w:val="00AB1AAA"/>
    <w:rsid w:val="00AB1ABA"/>
    <w:rsid w:val="00AB1AC0"/>
    <w:rsid w:val="00AB1B1B"/>
    <w:rsid w:val="00AB1B29"/>
    <w:rsid w:val="00AB1B66"/>
    <w:rsid w:val="00AB1BAB"/>
    <w:rsid w:val="00AB1BB0"/>
    <w:rsid w:val="00AB1BC8"/>
    <w:rsid w:val="00AB1BCD"/>
    <w:rsid w:val="00AB1BD1"/>
    <w:rsid w:val="00AB1C07"/>
    <w:rsid w:val="00AB1C52"/>
    <w:rsid w:val="00AB1C6B"/>
    <w:rsid w:val="00AB1C90"/>
    <w:rsid w:val="00AB1CBB"/>
    <w:rsid w:val="00AB1CFC"/>
    <w:rsid w:val="00AB1CFD"/>
    <w:rsid w:val="00AB1D3F"/>
    <w:rsid w:val="00AB1D42"/>
    <w:rsid w:val="00AB1D9F"/>
    <w:rsid w:val="00AB1DBA"/>
    <w:rsid w:val="00AB1DDA"/>
    <w:rsid w:val="00AB1DEA"/>
    <w:rsid w:val="00AB1DFF"/>
    <w:rsid w:val="00AB1E56"/>
    <w:rsid w:val="00AB1E70"/>
    <w:rsid w:val="00AB1EB0"/>
    <w:rsid w:val="00AB1ED8"/>
    <w:rsid w:val="00AB1EFF"/>
    <w:rsid w:val="00AB1F10"/>
    <w:rsid w:val="00AB1F4A"/>
    <w:rsid w:val="00AB1F56"/>
    <w:rsid w:val="00AB1F91"/>
    <w:rsid w:val="00AB1F96"/>
    <w:rsid w:val="00AB1FAA"/>
    <w:rsid w:val="00AB200D"/>
    <w:rsid w:val="00AB2025"/>
    <w:rsid w:val="00AB206D"/>
    <w:rsid w:val="00AB2086"/>
    <w:rsid w:val="00AB2096"/>
    <w:rsid w:val="00AB20A4"/>
    <w:rsid w:val="00AB20B7"/>
    <w:rsid w:val="00AB20BD"/>
    <w:rsid w:val="00AB20C9"/>
    <w:rsid w:val="00AB20E6"/>
    <w:rsid w:val="00AB20EE"/>
    <w:rsid w:val="00AB2101"/>
    <w:rsid w:val="00AB2114"/>
    <w:rsid w:val="00AB2147"/>
    <w:rsid w:val="00AB2153"/>
    <w:rsid w:val="00AB21FB"/>
    <w:rsid w:val="00AB2207"/>
    <w:rsid w:val="00AB22AC"/>
    <w:rsid w:val="00AB22CB"/>
    <w:rsid w:val="00AB22D5"/>
    <w:rsid w:val="00AB22F2"/>
    <w:rsid w:val="00AB22FD"/>
    <w:rsid w:val="00AB231D"/>
    <w:rsid w:val="00AB2330"/>
    <w:rsid w:val="00AB2347"/>
    <w:rsid w:val="00AB2364"/>
    <w:rsid w:val="00AB237A"/>
    <w:rsid w:val="00AB23CD"/>
    <w:rsid w:val="00AB2471"/>
    <w:rsid w:val="00AB2492"/>
    <w:rsid w:val="00AB2494"/>
    <w:rsid w:val="00AB249B"/>
    <w:rsid w:val="00AB24BF"/>
    <w:rsid w:val="00AB24E2"/>
    <w:rsid w:val="00AB2522"/>
    <w:rsid w:val="00AB2532"/>
    <w:rsid w:val="00AB2547"/>
    <w:rsid w:val="00AB256B"/>
    <w:rsid w:val="00AB2670"/>
    <w:rsid w:val="00AB267D"/>
    <w:rsid w:val="00AB26AF"/>
    <w:rsid w:val="00AB26E1"/>
    <w:rsid w:val="00AB273F"/>
    <w:rsid w:val="00AB2762"/>
    <w:rsid w:val="00AB2787"/>
    <w:rsid w:val="00AB27A6"/>
    <w:rsid w:val="00AB27BF"/>
    <w:rsid w:val="00AB27E0"/>
    <w:rsid w:val="00AB27E1"/>
    <w:rsid w:val="00AB27EF"/>
    <w:rsid w:val="00AB27FC"/>
    <w:rsid w:val="00AB2819"/>
    <w:rsid w:val="00AB282F"/>
    <w:rsid w:val="00AB2849"/>
    <w:rsid w:val="00AB28C1"/>
    <w:rsid w:val="00AB28E4"/>
    <w:rsid w:val="00AB2926"/>
    <w:rsid w:val="00AB2952"/>
    <w:rsid w:val="00AB29AC"/>
    <w:rsid w:val="00AB29D7"/>
    <w:rsid w:val="00AB29E9"/>
    <w:rsid w:val="00AB2A18"/>
    <w:rsid w:val="00AB2A1E"/>
    <w:rsid w:val="00AB2A67"/>
    <w:rsid w:val="00AB2A8C"/>
    <w:rsid w:val="00AB2AA2"/>
    <w:rsid w:val="00AB2AB8"/>
    <w:rsid w:val="00AB2AD4"/>
    <w:rsid w:val="00AB2AD9"/>
    <w:rsid w:val="00AB2ADA"/>
    <w:rsid w:val="00AB2B07"/>
    <w:rsid w:val="00AB2B8C"/>
    <w:rsid w:val="00AB2BDB"/>
    <w:rsid w:val="00AB2BF4"/>
    <w:rsid w:val="00AB2BFB"/>
    <w:rsid w:val="00AB2C31"/>
    <w:rsid w:val="00AB2C63"/>
    <w:rsid w:val="00AB2C7E"/>
    <w:rsid w:val="00AB2C86"/>
    <w:rsid w:val="00AB2C95"/>
    <w:rsid w:val="00AB2CF4"/>
    <w:rsid w:val="00AB2CFC"/>
    <w:rsid w:val="00AB2D2F"/>
    <w:rsid w:val="00AB2D59"/>
    <w:rsid w:val="00AB2D6E"/>
    <w:rsid w:val="00AB2D75"/>
    <w:rsid w:val="00AB2D9C"/>
    <w:rsid w:val="00AB2DAC"/>
    <w:rsid w:val="00AB2DC1"/>
    <w:rsid w:val="00AB2DCC"/>
    <w:rsid w:val="00AB2DDB"/>
    <w:rsid w:val="00AB2DEE"/>
    <w:rsid w:val="00AB2E4A"/>
    <w:rsid w:val="00AB2EDB"/>
    <w:rsid w:val="00AB2F01"/>
    <w:rsid w:val="00AB2F1B"/>
    <w:rsid w:val="00AB2F5B"/>
    <w:rsid w:val="00AB2F87"/>
    <w:rsid w:val="00AB2F95"/>
    <w:rsid w:val="00AB2FBD"/>
    <w:rsid w:val="00AB2FD8"/>
    <w:rsid w:val="00AB3016"/>
    <w:rsid w:val="00AB301F"/>
    <w:rsid w:val="00AB3023"/>
    <w:rsid w:val="00AB3038"/>
    <w:rsid w:val="00AB3089"/>
    <w:rsid w:val="00AB309A"/>
    <w:rsid w:val="00AB30F9"/>
    <w:rsid w:val="00AB3102"/>
    <w:rsid w:val="00AB3103"/>
    <w:rsid w:val="00AB3110"/>
    <w:rsid w:val="00AB31DF"/>
    <w:rsid w:val="00AB31E4"/>
    <w:rsid w:val="00AB31F6"/>
    <w:rsid w:val="00AB320A"/>
    <w:rsid w:val="00AB3210"/>
    <w:rsid w:val="00AB3212"/>
    <w:rsid w:val="00AB321E"/>
    <w:rsid w:val="00AB3231"/>
    <w:rsid w:val="00AB3278"/>
    <w:rsid w:val="00AB3282"/>
    <w:rsid w:val="00AB32B3"/>
    <w:rsid w:val="00AB32C8"/>
    <w:rsid w:val="00AB32DF"/>
    <w:rsid w:val="00AB3304"/>
    <w:rsid w:val="00AB3309"/>
    <w:rsid w:val="00AB3338"/>
    <w:rsid w:val="00AB333C"/>
    <w:rsid w:val="00AB3378"/>
    <w:rsid w:val="00AB338D"/>
    <w:rsid w:val="00AB3394"/>
    <w:rsid w:val="00AB33BC"/>
    <w:rsid w:val="00AB33D8"/>
    <w:rsid w:val="00AB33E9"/>
    <w:rsid w:val="00AB3405"/>
    <w:rsid w:val="00AB3428"/>
    <w:rsid w:val="00AB343C"/>
    <w:rsid w:val="00AB346C"/>
    <w:rsid w:val="00AB3486"/>
    <w:rsid w:val="00AB34A5"/>
    <w:rsid w:val="00AB34B3"/>
    <w:rsid w:val="00AB34D0"/>
    <w:rsid w:val="00AB34E7"/>
    <w:rsid w:val="00AB34F2"/>
    <w:rsid w:val="00AB350E"/>
    <w:rsid w:val="00AB3568"/>
    <w:rsid w:val="00AB358D"/>
    <w:rsid w:val="00AB35E5"/>
    <w:rsid w:val="00AB3617"/>
    <w:rsid w:val="00AB3629"/>
    <w:rsid w:val="00AB3637"/>
    <w:rsid w:val="00AB367F"/>
    <w:rsid w:val="00AB369D"/>
    <w:rsid w:val="00AB36AA"/>
    <w:rsid w:val="00AB36B3"/>
    <w:rsid w:val="00AB36C1"/>
    <w:rsid w:val="00AB36F3"/>
    <w:rsid w:val="00AB36FF"/>
    <w:rsid w:val="00AB3701"/>
    <w:rsid w:val="00AB3714"/>
    <w:rsid w:val="00AB3753"/>
    <w:rsid w:val="00AB376D"/>
    <w:rsid w:val="00AB379A"/>
    <w:rsid w:val="00AB37A1"/>
    <w:rsid w:val="00AB380A"/>
    <w:rsid w:val="00AB3832"/>
    <w:rsid w:val="00AB3841"/>
    <w:rsid w:val="00AB3918"/>
    <w:rsid w:val="00AB392A"/>
    <w:rsid w:val="00AB3963"/>
    <w:rsid w:val="00AB397E"/>
    <w:rsid w:val="00AB39B9"/>
    <w:rsid w:val="00AB39C2"/>
    <w:rsid w:val="00AB39CC"/>
    <w:rsid w:val="00AB39D3"/>
    <w:rsid w:val="00AB39E6"/>
    <w:rsid w:val="00AB39FF"/>
    <w:rsid w:val="00AB3A13"/>
    <w:rsid w:val="00AB3A14"/>
    <w:rsid w:val="00AB3A45"/>
    <w:rsid w:val="00AB3A63"/>
    <w:rsid w:val="00AB3B27"/>
    <w:rsid w:val="00AB3B7A"/>
    <w:rsid w:val="00AB3B9E"/>
    <w:rsid w:val="00AB3C65"/>
    <w:rsid w:val="00AB3C6B"/>
    <w:rsid w:val="00AB3CBF"/>
    <w:rsid w:val="00AB3CEF"/>
    <w:rsid w:val="00AB3CF9"/>
    <w:rsid w:val="00AB3D00"/>
    <w:rsid w:val="00AB3D98"/>
    <w:rsid w:val="00AB3D9C"/>
    <w:rsid w:val="00AB3DBD"/>
    <w:rsid w:val="00AB3DD3"/>
    <w:rsid w:val="00AB3E12"/>
    <w:rsid w:val="00AB3E65"/>
    <w:rsid w:val="00AB3ED3"/>
    <w:rsid w:val="00AB3EDB"/>
    <w:rsid w:val="00AB3EE1"/>
    <w:rsid w:val="00AB3F25"/>
    <w:rsid w:val="00AB3F2B"/>
    <w:rsid w:val="00AB3F7F"/>
    <w:rsid w:val="00AB3F82"/>
    <w:rsid w:val="00AB3F8B"/>
    <w:rsid w:val="00AB3F8E"/>
    <w:rsid w:val="00AB3FB7"/>
    <w:rsid w:val="00AB3FCB"/>
    <w:rsid w:val="00AB3FD2"/>
    <w:rsid w:val="00AB3FDE"/>
    <w:rsid w:val="00AB4005"/>
    <w:rsid w:val="00AB4035"/>
    <w:rsid w:val="00AB4052"/>
    <w:rsid w:val="00AB409E"/>
    <w:rsid w:val="00AB40B1"/>
    <w:rsid w:val="00AB40B5"/>
    <w:rsid w:val="00AB40CA"/>
    <w:rsid w:val="00AB40DA"/>
    <w:rsid w:val="00AB40EF"/>
    <w:rsid w:val="00AB4149"/>
    <w:rsid w:val="00AB4185"/>
    <w:rsid w:val="00AB4217"/>
    <w:rsid w:val="00AB425B"/>
    <w:rsid w:val="00AB425D"/>
    <w:rsid w:val="00AB4280"/>
    <w:rsid w:val="00AB4281"/>
    <w:rsid w:val="00AB4290"/>
    <w:rsid w:val="00AB429A"/>
    <w:rsid w:val="00AB42BF"/>
    <w:rsid w:val="00AB42CB"/>
    <w:rsid w:val="00AB4329"/>
    <w:rsid w:val="00AB432B"/>
    <w:rsid w:val="00AB4334"/>
    <w:rsid w:val="00AB4345"/>
    <w:rsid w:val="00AB434F"/>
    <w:rsid w:val="00AB437B"/>
    <w:rsid w:val="00AB438D"/>
    <w:rsid w:val="00AB43A1"/>
    <w:rsid w:val="00AB43B1"/>
    <w:rsid w:val="00AB43BD"/>
    <w:rsid w:val="00AB43D5"/>
    <w:rsid w:val="00AB440A"/>
    <w:rsid w:val="00AB441B"/>
    <w:rsid w:val="00AB441F"/>
    <w:rsid w:val="00AB4444"/>
    <w:rsid w:val="00AB4449"/>
    <w:rsid w:val="00AB4456"/>
    <w:rsid w:val="00AB4489"/>
    <w:rsid w:val="00AB449B"/>
    <w:rsid w:val="00AB44B2"/>
    <w:rsid w:val="00AB44D2"/>
    <w:rsid w:val="00AB44DB"/>
    <w:rsid w:val="00AB4536"/>
    <w:rsid w:val="00AB458A"/>
    <w:rsid w:val="00AB45D3"/>
    <w:rsid w:val="00AB45E7"/>
    <w:rsid w:val="00AB45ED"/>
    <w:rsid w:val="00AB45F4"/>
    <w:rsid w:val="00AB4646"/>
    <w:rsid w:val="00AB466C"/>
    <w:rsid w:val="00AB4680"/>
    <w:rsid w:val="00AB4698"/>
    <w:rsid w:val="00AB46BF"/>
    <w:rsid w:val="00AB46D7"/>
    <w:rsid w:val="00AB46DE"/>
    <w:rsid w:val="00AB46EA"/>
    <w:rsid w:val="00AB4737"/>
    <w:rsid w:val="00AB47B8"/>
    <w:rsid w:val="00AB481D"/>
    <w:rsid w:val="00AB4824"/>
    <w:rsid w:val="00AB4832"/>
    <w:rsid w:val="00AB4860"/>
    <w:rsid w:val="00AB4877"/>
    <w:rsid w:val="00AB48A2"/>
    <w:rsid w:val="00AB4901"/>
    <w:rsid w:val="00AB4919"/>
    <w:rsid w:val="00AB4941"/>
    <w:rsid w:val="00AB4953"/>
    <w:rsid w:val="00AB4957"/>
    <w:rsid w:val="00AB496E"/>
    <w:rsid w:val="00AB49EA"/>
    <w:rsid w:val="00AB4A75"/>
    <w:rsid w:val="00AB4A8D"/>
    <w:rsid w:val="00AB4AAD"/>
    <w:rsid w:val="00AB4ABA"/>
    <w:rsid w:val="00AB4AD4"/>
    <w:rsid w:val="00AB4B2B"/>
    <w:rsid w:val="00AB4B47"/>
    <w:rsid w:val="00AB4BA6"/>
    <w:rsid w:val="00AB4BA9"/>
    <w:rsid w:val="00AB4BE0"/>
    <w:rsid w:val="00AB4BE8"/>
    <w:rsid w:val="00AB4BFE"/>
    <w:rsid w:val="00AB4C18"/>
    <w:rsid w:val="00AB4C1A"/>
    <w:rsid w:val="00AB4C31"/>
    <w:rsid w:val="00AB4C51"/>
    <w:rsid w:val="00AB4C53"/>
    <w:rsid w:val="00AB4C6A"/>
    <w:rsid w:val="00AB4C78"/>
    <w:rsid w:val="00AB4CB9"/>
    <w:rsid w:val="00AB4CCE"/>
    <w:rsid w:val="00AB4CCF"/>
    <w:rsid w:val="00AB4CF1"/>
    <w:rsid w:val="00AB4D89"/>
    <w:rsid w:val="00AB4DB7"/>
    <w:rsid w:val="00AB4DC5"/>
    <w:rsid w:val="00AB4DEA"/>
    <w:rsid w:val="00AB4E10"/>
    <w:rsid w:val="00AB4E92"/>
    <w:rsid w:val="00AB4EBC"/>
    <w:rsid w:val="00AB4EC4"/>
    <w:rsid w:val="00AB4ED1"/>
    <w:rsid w:val="00AB4F04"/>
    <w:rsid w:val="00AB4F53"/>
    <w:rsid w:val="00AB4FCC"/>
    <w:rsid w:val="00AB5005"/>
    <w:rsid w:val="00AB5028"/>
    <w:rsid w:val="00AB503E"/>
    <w:rsid w:val="00AB5112"/>
    <w:rsid w:val="00AB5121"/>
    <w:rsid w:val="00AB5126"/>
    <w:rsid w:val="00AB513C"/>
    <w:rsid w:val="00AB5160"/>
    <w:rsid w:val="00AB51A9"/>
    <w:rsid w:val="00AB51E2"/>
    <w:rsid w:val="00AB520F"/>
    <w:rsid w:val="00AB526B"/>
    <w:rsid w:val="00AB52B4"/>
    <w:rsid w:val="00AB5323"/>
    <w:rsid w:val="00AB5339"/>
    <w:rsid w:val="00AB5363"/>
    <w:rsid w:val="00AB5374"/>
    <w:rsid w:val="00AB539B"/>
    <w:rsid w:val="00AB53B1"/>
    <w:rsid w:val="00AB53BC"/>
    <w:rsid w:val="00AB53F4"/>
    <w:rsid w:val="00AB541B"/>
    <w:rsid w:val="00AB5428"/>
    <w:rsid w:val="00AB543D"/>
    <w:rsid w:val="00AB5499"/>
    <w:rsid w:val="00AB54A5"/>
    <w:rsid w:val="00AB5503"/>
    <w:rsid w:val="00AB5548"/>
    <w:rsid w:val="00AB554D"/>
    <w:rsid w:val="00AB5559"/>
    <w:rsid w:val="00AB559A"/>
    <w:rsid w:val="00AB55A2"/>
    <w:rsid w:val="00AB55B7"/>
    <w:rsid w:val="00AB55C4"/>
    <w:rsid w:val="00AB55D0"/>
    <w:rsid w:val="00AB55FB"/>
    <w:rsid w:val="00AB5650"/>
    <w:rsid w:val="00AB566B"/>
    <w:rsid w:val="00AB568B"/>
    <w:rsid w:val="00AB56BB"/>
    <w:rsid w:val="00AB56E0"/>
    <w:rsid w:val="00AB56E4"/>
    <w:rsid w:val="00AB570E"/>
    <w:rsid w:val="00AB5792"/>
    <w:rsid w:val="00AB57A0"/>
    <w:rsid w:val="00AB57CA"/>
    <w:rsid w:val="00AB5815"/>
    <w:rsid w:val="00AB582F"/>
    <w:rsid w:val="00AB583D"/>
    <w:rsid w:val="00AB5845"/>
    <w:rsid w:val="00AB5867"/>
    <w:rsid w:val="00AB5879"/>
    <w:rsid w:val="00AB5888"/>
    <w:rsid w:val="00AB58E3"/>
    <w:rsid w:val="00AB58E8"/>
    <w:rsid w:val="00AB5907"/>
    <w:rsid w:val="00AB5909"/>
    <w:rsid w:val="00AB5911"/>
    <w:rsid w:val="00AB595B"/>
    <w:rsid w:val="00AB5A59"/>
    <w:rsid w:val="00AB5A84"/>
    <w:rsid w:val="00AB5A96"/>
    <w:rsid w:val="00AB5AB3"/>
    <w:rsid w:val="00AB5AD0"/>
    <w:rsid w:val="00AB5AF8"/>
    <w:rsid w:val="00AB5B14"/>
    <w:rsid w:val="00AB5B22"/>
    <w:rsid w:val="00AB5B51"/>
    <w:rsid w:val="00AB5B74"/>
    <w:rsid w:val="00AB5B93"/>
    <w:rsid w:val="00AB5B95"/>
    <w:rsid w:val="00AB5BC0"/>
    <w:rsid w:val="00AB5BDB"/>
    <w:rsid w:val="00AB5BDC"/>
    <w:rsid w:val="00AB5BE4"/>
    <w:rsid w:val="00AB5C14"/>
    <w:rsid w:val="00AB5C2C"/>
    <w:rsid w:val="00AB5C35"/>
    <w:rsid w:val="00AB5C9C"/>
    <w:rsid w:val="00AB5CA3"/>
    <w:rsid w:val="00AB5D32"/>
    <w:rsid w:val="00AB5D35"/>
    <w:rsid w:val="00AB5D39"/>
    <w:rsid w:val="00AB5D83"/>
    <w:rsid w:val="00AB5DA9"/>
    <w:rsid w:val="00AB5DCB"/>
    <w:rsid w:val="00AB5DD5"/>
    <w:rsid w:val="00AB5E19"/>
    <w:rsid w:val="00AB5E4B"/>
    <w:rsid w:val="00AB5E74"/>
    <w:rsid w:val="00AB5E80"/>
    <w:rsid w:val="00AB5E97"/>
    <w:rsid w:val="00AB5EE8"/>
    <w:rsid w:val="00AB5F03"/>
    <w:rsid w:val="00AB5F0B"/>
    <w:rsid w:val="00AB5F33"/>
    <w:rsid w:val="00AB5F4D"/>
    <w:rsid w:val="00AB5FBC"/>
    <w:rsid w:val="00AB5FFD"/>
    <w:rsid w:val="00AB6002"/>
    <w:rsid w:val="00AB6059"/>
    <w:rsid w:val="00AB6062"/>
    <w:rsid w:val="00AB6077"/>
    <w:rsid w:val="00AB6086"/>
    <w:rsid w:val="00AB6087"/>
    <w:rsid w:val="00AB60D3"/>
    <w:rsid w:val="00AB6107"/>
    <w:rsid w:val="00AB6132"/>
    <w:rsid w:val="00AB6153"/>
    <w:rsid w:val="00AB6196"/>
    <w:rsid w:val="00AB6202"/>
    <w:rsid w:val="00AB625B"/>
    <w:rsid w:val="00AB6261"/>
    <w:rsid w:val="00AB6298"/>
    <w:rsid w:val="00AB629A"/>
    <w:rsid w:val="00AB62A4"/>
    <w:rsid w:val="00AB631C"/>
    <w:rsid w:val="00AB6328"/>
    <w:rsid w:val="00AB634A"/>
    <w:rsid w:val="00AB6399"/>
    <w:rsid w:val="00AB63A5"/>
    <w:rsid w:val="00AB63EF"/>
    <w:rsid w:val="00AB6400"/>
    <w:rsid w:val="00AB640B"/>
    <w:rsid w:val="00AB640E"/>
    <w:rsid w:val="00AB6410"/>
    <w:rsid w:val="00AB6424"/>
    <w:rsid w:val="00AB6425"/>
    <w:rsid w:val="00AB6439"/>
    <w:rsid w:val="00AB6446"/>
    <w:rsid w:val="00AB6459"/>
    <w:rsid w:val="00AB6462"/>
    <w:rsid w:val="00AB6468"/>
    <w:rsid w:val="00AB648D"/>
    <w:rsid w:val="00AB64A6"/>
    <w:rsid w:val="00AB64F0"/>
    <w:rsid w:val="00AB652C"/>
    <w:rsid w:val="00AB657F"/>
    <w:rsid w:val="00AB6598"/>
    <w:rsid w:val="00AB659A"/>
    <w:rsid w:val="00AB65F3"/>
    <w:rsid w:val="00AB65F8"/>
    <w:rsid w:val="00AB665F"/>
    <w:rsid w:val="00AB668C"/>
    <w:rsid w:val="00AB6691"/>
    <w:rsid w:val="00AB66A4"/>
    <w:rsid w:val="00AB6753"/>
    <w:rsid w:val="00AB679B"/>
    <w:rsid w:val="00AB6803"/>
    <w:rsid w:val="00AB6830"/>
    <w:rsid w:val="00AB6849"/>
    <w:rsid w:val="00AB6856"/>
    <w:rsid w:val="00AB689B"/>
    <w:rsid w:val="00AB68B7"/>
    <w:rsid w:val="00AB6918"/>
    <w:rsid w:val="00AB691C"/>
    <w:rsid w:val="00AB694F"/>
    <w:rsid w:val="00AB695C"/>
    <w:rsid w:val="00AB695E"/>
    <w:rsid w:val="00AB6998"/>
    <w:rsid w:val="00AB699D"/>
    <w:rsid w:val="00AB69C8"/>
    <w:rsid w:val="00AB69DB"/>
    <w:rsid w:val="00AB6A69"/>
    <w:rsid w:val="00AB6A6B"/>
    <w:rsid w:val="00AB6A70"/>
    <w:rsid w:val="00AB6AE1"/>
    <w:rsid w:val="00AB6B04"/>
    <w:rsid w:val="00AB6B6F"/>
    <w:rsid w:val="00AB6B79"/>
    <w:rsid w:val="00AB6B95"/>
    <w:rsid w:val="00AB6BAA"/>
    <w:rsid w:val="00AB6BC3"/>
    <w:rsid w:val="00AB6BDE"/>
    <w:rsid w:val="00AB6BE5"/>
    <w:rsid w:val="00AB6BF3"/>
    <w:rsid w:val="00AB6BFC"/>
    <w:rsid w:val="00AB6C24"/>
    <w:rsid w:val="00AB6C3A"/>
    <w:rsid w:val="00AB6C51"/>
    <w:rsid w:val="00AB6C73"/>
    <w:rsid w:val="00AB6C76"/>
    <w:rsid w:val="00AB6C95"/>
    <w:rsid w:val="00AB6C97"/>
    <w:rsid w:val="00AB6C9E"/>
    <w:rsid w:val="00AB6CAD"/>
    <w:rsid w:val="00AB6CD9"/>
    <w:rsid w:val="00AB6CEB"/>
    <w:rsid w:val="00AB6CF8"/>
    <w:rsid w:val="00AB6CFB"/>
    <w:rsid w:val="00AB6D12"/>
    <w:rsid w:val="00AB6D62"/>
    <w:rsid w:val="00AB6D7F"/>
    <w:rsid w:val="00AB6D82"/>
    <w:rsid w:val="00AB6D8D"/>
    <w:rsid w:val="00AB6DB4"/>
    <w:rsid w:val="00AB6DB8"/>
    <w:rsid w:val="00AB6DCF"/>
    <w:rsid w:val="00AB6E00"/>
    <w:rsid w:val="00AB6E02"/>
    <w:rsid w:val="00AB6E38"/>
    <w:rsid w:val="00AB6E74"/>
    <w:rsid w:val="00AB6E83"/>
    <w:rsid w:val="00AB6ECB"/>
    <w:rsid w:val="00AB6F15"/>
    <w:rsid w:val="00AB6F5A"/>
    <w:rsid w:val="00AB6FB8"/>
    <w:rsid w:val="00AB6FD3"/>
    <w:rsid w:val="00AB6FEA"/>
    <w:rsid w:val="00AB6FF5"/>
    <w:rsid w:val="00AB7002"/>
    <w:rsid w:val="00AB7009"/>
    <w:rsid w:val="00AB7017"/>
    <w:rsid w:val="00AB7054"/>
    <w:rsid w:val="00AB7068"/>
    <w:rsid w:val="00AB706E"/>
    <w:rsid w:val="00AB708C"/>
    <w:rsid w:val="00AB710C"/>
    <w:rsid w:val="00AB7147"/>
    <w:rsid w:val="00AB716C"/>
    <w:rsid w:val="00AB718D"/>
    <w:rsid w:val="00AB7291"/>
    <w:rsid w:val="00AB72AA"/>
    <w:rsid w:val="00AB72B6"/>
    <w:rsid w:val="00AB72C4"/>
    <w:rsid w:val="00AB72D6"/>
    <w:rsid w:val="00AB7314"/>
    <w:rsid w:val="00AB731A"/>
    <w:rsid w:val="00AB7331"/>
    <w:rsid w:val="00AB736B"/>
    <w:rsid w:val="00AB737C"/>
    <w:rsid w:val="00AB7417"/>
    <w:rsid w:val="00AB7455"/>
    <w:rsid w:val="00AB74AE"/>
    <w:rsid w:val="00AB74BD"/>
    <w:rsid w:val="00AB74CB"/>
    <w:rsid w:val="00AB74CC"/>
    <w:rsid w:val="00AB74EF"/>
    <w:rsid w:val="00AB74F6"/>
    <w:rsid w:val="00AB75A5"/>
    <w:rsid w:val="00AB75BD"/>
    <w:rsid w:val="00AB75C6"/>
    <w:rsid w:val="00AB75CC"/>
    <w:rsid w:val="00AB7606"/>
    <w:rsid w:val="00AB7608"/>
    <w:rsid w:val="00AB7611"/>
    <w:rsid w:val="00AB764C"/>
    <w:rsid w:val="00AB7697"/>
    <w:rsid w:val="00AB76A1"/>
    <w:rsid w:val="00AB76B8"/>
    <w:rsid w:val="00AB76CE"/>
    <w:rsid w:val="00AB76F5"/>
    <w:rsid w:val="00AB76FB"/>
    <w:rsid w:val="00AB771B"/>
    <w:rsid w:val="00AB7720"/>
    <w:rsid w:val="00AB7734"/>
    <w:rsid w:val="00AB7741"/>
    <w:rsid w:val="00AB7775"/>
    <w:rsid w:val="00AB778E"/>
    <w:rsid w:val="00AB77AF"/>
    <w:rsid w:val="00AB7821"/>
    <w:rsid w:val="00AB7890"/>
    <w:rsid w:val="00AB789A"/>
    <w:rsid w:val="00AB7927"/>
    <w:rsid w:val="00AB794F"/>
    <w:rsid w:val="00AB797F"/>
    <w:rsid w:val="00AB7983"/>
    <w:rsid w:val="00AB7996"/>
    <w:rsid w:val="00AB79AA"/>
    <w:rsid w:val="00AB79DD"/>
    <w:rsid w:val="00AB7A12"/>
    <w:rsid w:val="00AB7A42"/>
    <w:rsid w:val="00AB7A45"/>
    <w:rsid w:val="00AB7A73"/>
    <w:rsid w:val="00AB7A7E"/>
    <w:rsid w:val="00AB7AAA"/>
    <w:rsid w:val="00AB7AB8"/>
    <w:rsid w:val="00AB7AC0"/>
    <w:rsid w:val="00AB7B53"/>
    <w:rsid w:val="00AB7B5A"/>
    <w:rsid w:val="00AB7B66"/>
    <w:rsid w:val="00AB7BA4"/>
    <w:rsid w:val="00AB7BD1"/>
    <w:rsid w:val="00AB7BDD"/>
    <w:rsid w:val="00AB7BEC"/>
    <w:rsid w:val="00AB7C1B"/>
    <w:rsid w:val="00AB7C66"/>
    <w:rsid w:val="00AB7C84"/>
    <w:rsid w:val="00AB7C88"/>
    <w:rsid w:val="00AB7CB1"/>
    <w:rsid w:val="00AB7CFD"/>
    <w:rsid w:val="00AB7CFE"/>
    <w:rsid w:val="00AB7D17"/>
    <w:rsid w:val="00AB7D3A"/>
    <w:rsid w:val="00AB7D3C"/>
    <w:rsid w:val="00AB7D4D"/>
    <w:rsid w:val="00AB7D7F"/>
    <w:rsid w:val="00AB7D83"/>
    <w:rsid w:val="00AB7D88"/>
    <w:rsid w:val="00AB7DB3"/>
    <w:rsid w:val="00AB7DCC"/>
    <w:rsid w:val="00AB7E2D"/>
    <w:rsid w:val="00AB7E66"/>
    <w:rsid w:val="00AB7F25"/>
    <w:rsid w:val="00AB7F45"/>
    <w:rsid w:val="00AB7F4E"/>
    <w:rsid w:val="00AB7F7D"/>
    <w:rsid w:val="00AB7FE1"/>
    <w:rsid w:val="00AC000A"/>
    <w:rsid w:val="00AC0034"/>
    <w:rsid w:val="00AC0047"/>
    <w:rsid w:val="00AC0075"/>
    <w:rsid w:val="00AC0087"/>
    <w:rsid w:val="00AC0093"/>
    <w:rsid w:val="00AC00A7"/>
    <w:rsid w:val="00AC00BF"/>
    <w:rsid w:val="00AC00E8"/>
    <w:rsid w:val="00AC00FB"/>
    <w:rsid w:val="00AC00FD"/>
    <w:rsid w:val="00AC0119"/>
    <w:rsid w:val="00AC01D1"/>
    <w:rsid w:val="00AC01E9"/>
    <w:rsid w:val="00AC01FF"/>
    <w:rsid w:val="00AC0209"/>
    <w:rsid w:val="00AC0219"/>
    <w:rsid w:val="00AC0245"/>
    <w:rsid w:val="00AC0299"/>
    <w:rsid w:val="00AC02AA"/>
    <w:rsid w:val="00AC02BE"/>
    <w:rsid w:val="00AC02D1"/>
    <w:rsid w:val="00AC034E"/>
    <w:rsid w:val="00AC035E"/>
    <w:rsid w:val="00AC0378"/>
    <w:rsid w:val="00AC037E"/>
    <w:rsid w:val="00AC03AD"/>
    <w:rsid w:val="00AC03AF"/>
    <w:rsid w:val="00AC03EF"/>
    <w:rsid w:val="00AC0463"/>
    <w:rsid w:val="00AC049F"/>
    <w:rsid w:val="00AC04D9"/>
    <w:rsid w:val="00AC04E0"/>
    <w:rsid w:val="00AC04F2"/>
    <w:rsid w:val="00AC04FC"/>
    <w:rsid w:val="00AC052F"/>
    <w:rsid w:val="00AC0565"/>
    <w:rsid w:val="00AC056B"/>
    <w:rsid w:val="00AC0583"/>
    <w:rsid w:val="00AC05E3"/>
    <w:rsid w:val="00AC05E4"/>
    <w:rsid w:val="00AC0614"/>
    <w:rsid w:val="00AC0616"/>
    <w:rsid w:val="00AC063A"/>
    <w:rsid w:val="00AC0659"/>
    <w:rsid w:val="00AC066C"/>
    <w:rsid w:val="00AC068B"/>
    <w:rsid w:val="00AC0690"/>
    <w:rsid w:val="00AC06A6"/>
    <w:rsid w:val="00AC06E2"/>
    <w:rsid w:val="00AC06ED"/>
    <w:rsid w:val="00AC0703"/>
    <w:rsid w:val="00AC0715"/>
    <w:rsid w:val="00AC0720"/>
    <w:rsid w:val="00AC0744"/>
    <w:rsid w:val="00AC074D"/>
    <w:rsid w:val="00AC0758"/>
    <w:rsid w:val="00AC075C"/>
    <w:rsid w:val="00AC0764"/>
    <w:rsid w:val="00AC07BD"/>
    <w:rsid w:val="00AC07F0"/>
    <w:rsid w:val="00AC07F7"/>
    <w:rsid w:val="00AC0801"/>
    <w:rsid w:val="00AC081B"/>
    <w:rsid w:val="00AC082C"/>
    <w:rsid w:val="00AC084E"/>
    <w:rsid w:val="00AC0852"/>
    <w:rsid w:val="00AC0855"/>
    <w:rsid w:val="00AC0862"/>
    <w:rsid w:val="00AC0886"/>
    <w:rsid w:val="00AC08ED"/>
    <w:rsid w:val="00AC0933"/>
    <w:rsid w:val="00AC0944"/>
    <w:rsid w:val="00AC0956"/>
    <w:rsid w:val="00AC0960"/>
    <w:rsid w:val="00AC097C"/>
    <w:rsid w:val="00AC098A"/>
    <w:rsid w:val="00AC09B6"/>
    <w:rsid w:val="00AC09BD"/>
    <w:rsid w:val="00AC09E6"/>
    <w:rsid w:val="00AC0A08"/>
    <w:rsid w:val="00AC0A15"/>
    <w:rsid w:val="00AC0A5F"/>
    <w:rsid w:val="00AC0A62"/>
    <w:rsid w:val="00AC0A6A"/>
    <w:rsid w:val="00AC0A89"/>
    <w:rsid w:val="00AC0ADF"/>
    <w:rsid w:val="00AC0B50"/>
    <w:rsid w:val="00AC0B70"/>
    <w:rsid w:val="00AC0BA7"/>
    <w:rsid w:val="00AC0BC3"/>
    <w:rsid w:val="00AC0BEE"/>
    <w:rsid w:val="00AC0C12"/>
    <w:rsid w:val="00AC0C80"/>
    <w:rsid w:val="00AC0C96"/>
    <w:rsid w:val="00AC0C9C"/>
    <w:rsid w:val="00AC0CB4"/>
    <w:rsid w:val="00AC0CB7"/>
    <w:rsid w:val="00AC0CF3"/>
    <w:rsid w:val="00AC0D39"/>
    <w:rsid w:val="00AC0D53"/>
    <w:rsid w:val="00AC0D57"/>
    <w:rsid w:val="00AC0DBA"/>
    <w:rsid w:val="00AC0DD8"/>
    <w:rsid w:val="00AC0E60"/>
    <w:rsid w:val="00AC0E7D"/>
    <w:rsid w:val="00AC0EA4"/>
    <w:rsid w:val="00AC0EA6"/>
    <w:rsid w:val="00AC0EAE"/>
    <w:rsid w:val="00AC0ECE"/>
    <w:rsid w:val="00AC0ED1"/>
    <w:rsid w:val="00AC0F59"/>
    <w:rsid w:val="00AC0F95"/>
    <w:rsid w:val="00AC0FE6"/>
    <w:rsid w:val="00AC1012"/>
    <w:rsid w:val="00AC1046"/>
    <w:rsid w:val="00AC1096"/>
    <w:rsid w:val="00AC10A0"/>
    <w:rsid w:val="00AC10AC"/>
    <w:rsid w:val="00AC10B8"/>
    <w:rsid w:val="00AC10D4"/>
    <w:rsid w:val="00AC112C"/>
    <w:rsid w:val="00AC1139"/>
    <w:rsid w:val="00AC1162"/>
    <w:rsid w:val="00AC11B7"/>
    <w:rsid w:val="00AC11C5"/>
    <w:rsid w:val="00AC11D1"/>
    <w:rsid w:val="00AC1245"/>
    <w:rsid w:val="00AC1261"/>
    <w:rsid w:val="00AC128C"/>
    <w:rsid w:val="00AC128F"/>
    <w:rsid w:val="00AC1291"/>
    <w:rsid w:val="00AC12A9"/>
    <w:rsid w:val="00AC12B7"/>
    <w:rsid w:val="00AC12BC"/>
    <w:rsid w:val="00AC12D2"/>
    <w:rsid w:val="00AC131F"/>
    <w:rsid w:val="00AC1343"/>
    <w:rsid w:val="00AC1364"/>
    <w:rsid w:val="00AC1366"/>
    <w:rsid w:val="00AC1413"/>
    <w:rsid w:val="00AC142D"/>
    <w:rsid w:val="00AC1450"/>
    <w:rsid w:val="00AC1477"/>
    <w:rsid w:val="00AC1482"/>
    <w:rsid w:val="00AC1487"/>
    <w:rsid w:val="00AC1489"/>
    <w:rsid w:val="00AC1493"/>
    <w:rsid w:val="00AC149E"/>
    <w:rsid w:val="00AC1538"/>
    <w:rsid w:val="00AC1540"/>
    <w:rsid w:val="00AC15A7"/>
    <w:rsid w:val="00AC15CB"/>
    <w:rsid w:val="00AC1632"/>
    <w:rsid w:val="00AC1646"/>
    <w:rsid w:val="00AC165F"/>
    <w:rsid w:val="00AC1692"/>
    <w:rsid w:val="00AC1697"/>
    <w:rsid w:val="00AC16F8"/>
    <w:rsid w:val="00AC16FC"/>
    <w:rsid w:val="00AC171E"/>
    <w:rsid w:val="00AC171F"/>
    <w:rsid w:val="00AC1748"/>
    <w:rsid w:val="00AC1756"/>
    <w:rsid w:val="00AC1796"/>
    <w:rsid w:val="00AC1808"/>
    <w:rsid w:val="00AC180F"/>
    <w:rsid w:val="00AC181A"/>
    <w:rsid w:val="00AC183F"/>
    <w:rsid w:val="00AC1857"/>
    <w:rsid w:val="00AC189C"/>
    <w:rsid w:val="00AC18ED"/>
    <w:rsid w:val="00AC1901"/>
    <w:rsid w:val="00AC193A"/>
    <w:rsid w:val="00AC19BF"/>
    <w:rsid w:val="00AC19D4"/>
    <w:rsid w:val="00AC19F7"/>
    <w:rsid w:val="00AC1A15"/>
    <w:rsid w:val="00AC1A4A"/>
    <w:rsid w:val="00AC1A5B"/>
    <w:rsid w:val="00AC1A88"/>
    <w:rsid w:val="00AC1A8E"/>
    <w:rsid w:val="00AC1AC4"/>
    <w:rsid w:val="00AC1ACC"/>
    <w:rsid w:val="00AC1AEE"/>
    <w:rsid w:val="00AC1AF0"/>
    <w:rsid w:val="00AC1B5A"/>
    <w:rsid w:val="00AC1B9A"/>
    <w:rsid w:val="00AC1BAA"/>
    <w:rsid w:val="00AC1BE5"/>
    <w:rsid w:val="00AC1BF2"/>
    <w:rsid w:val="00AC1C21"/>
    <w:rsid w:val="00AC1C2E"/>
    <w:rsid w:val="00AC1C38"/>
    <w:rsid w:val="00AC1C88"/>
    <w:rsid w:val="00AC1CE6"/>
    <w:rsid w:val="00AC1D07"/>
    <w:rsid w:val="00AC1D0A"/>
    <w:rsid w:val="00AC1D4D"/>
    <w:rsid w:val="00AC1D51"/>
    <w:rsid w:val="00AC1D5C"/>
    <w:rsid w:val="00AC1D83"/>
    <w:rsid w:val="00AC1D91"/>
    <w:rsid w:val="00AC1DB8"/>
    <w:rsid w:val="00AC1DC4"/>
    <w:rsid w:val="00AC1DDE"/>
    <w:rsid w:val="00AC1DF4"/>
    <w:rsid w:val="00AC1E13"/>
    <w:rsid w:val="00AC1E31"/>
    <w:rsid w:val="00AC1E4D"/>
    <w:rsid w:val="00AC1E74"/>
    <w:rsid w:val="00AC1EBF"/>
    <w:rsid w:val="00AC1EC1"/>
    <w:rsid w:val="00AC1EC8"/>
    <w:rsid w:val="00AC1F1A"/>
    <w:rsid w:val="00AC1F32"/>
    <w:rsid w:val="00AC1F45"/>
    <w:rsid w:val="00AC1F48"/>
    <w:rsid w:val="00AC1F5D"/>
    <w:rsid w:val="00AC1F67"/>
    <w:rsid w:val="00AC1FA0"/>
    <w:rsid w:val="00AC201F"/>
    <w:rsid w:val="00AC2022"/>
    <w:rsid w:val="00AC202F"/>
    <w:rsid w:val="00AC2059"/>
    <w:rsid w:val="00AC206E"/>
    <w:rsid w:val="00AC207A"/>
    <w:rsid w:val="00AC20DB"/>
    <w:rsid w:val="00AC20EF"/>
    <w:rsid w:val="00AC2149"/>
    <w:rsid w:val="00AC2154"/>
    <w:rsid w:val="00AC2178"/>
    <w:rsid w:val="00AC21AC"/>
    <w:rsid w:val="00AC21C4"/>
    <w:rsid w:val="00AC21E3"/>
    <w:rsid w:val="00AC2208"/>
    <w:rsid w:val="00AC228B"/>
    <w:rsid w:val="00AC229C"/>
    <w:rsid w:val="00AC2308"/>
    <w:rsid w:val="00AC230E"/>
    <w:rsid w:val="00AC2319"/>
    <w:rsid w:val="00AC2331"/>
    <w:rsid w:val="00AC234D"/>
    <w:rsid w:val="00AC2368"/>
    <w:rsid w:val="00AC23A9"/>
    <w:rsid w:val="00AC23C1"/>
    <w:rsid w:val="00AC23D6"/>
    <w:rsid w:val="00AC23E9"/>
    <w:rsid w:val="00AC23F7"/>
    <w:rsid w:val="00AC240D"/>
    <w:rsid w:val="00AC2434"/>
    <w:rsid w:val="00AC2446"/>
    <w:rsid w:val="00AC2463"/>
    <w:rsid w:val="00AC247F"/>
    <w:rsid w:val="00AC24A5"/>
    <w:rsid w:val="00AC255A"/>
    <w:rsid w:val="00AC2565"/>
    <w:rsid w:val="00AC25B4"/>
    <w:rsid w:val="00AC25E8"/>
    <w:rsid w:val="00AC2648"/>
    <w:rsid w:val="00AC266A"/>
    <w:rsid w:val="00AC267D"/>
    <w:rsid w:val="00AC268C"/>
    <w:rsid w:val="00AC26C2"/>
    <w:rsid w:val="00AC2708"/>
    <w:rsid w:val="00AC270E"/>
    <w:rsid w:val="00AC2730"/>
    <w:rsid w:val="00AC2732"/>
    <w:rsid w:val="00AC2745"/>
    <w:rsid w:val="00AC2757"/>
    <w:rsid w:val="00AC278B"/>
    <w:rsid w:val="00AC27B8"/>
    <w:rsid w:val="00AC27ED"/>
    <w:rsid w:val="00AC27FB"/>
    <w:rsid w:val="00AC2801"/>
    <w:rsid w:val="00AC280F"/>
    <w:rsid w:val="00AC2812"/>
    <w:rsid w:val="00AC2822"/>
    <w:rsid w:val="00AC282A"/>
    <w:rsid w:val="00AC286E"/>
    <w:rsid w:val="00AC2881"/>
    <w:rsid w:val="00AC2887"/>
    <w:rsid w:val="00AC2909"/>
    <w:rsid w:val="00AC2925"/>
    <w:rsid w:val="00AC292E"/>
    <w:rsid w:val="00AC292F"/>
    <w:rsid w:val="00AC298B"/>
    <w:rsid w:val="00AC29BE"/>
    <w:rsid w:val="00AC2A23"/>
    <w:rsid w:val="00AC2A26"/>
    <w:rsid w:val="00AC2A3E"/>
    <w:rsid w:val="00AC2A60"/>
    <w:rsid w:val="00AC2A6F"/>
    <w:rsid w:val="00AC2A98"/>
    <w:rsid w:val="00AC2A99"/>
    <w:rsid w:val="00AC2ABC"/>
    <w:rsid w:val="00AC2AE0"/>
    <w:rsid w:val="00AC2B58"/>
    <w:rsid w:val="00AC2B59"/>
    <w:rsid w:val="00AC2B5B"/>
    <w:rsid w:val="00AC2B86"/>
    <w:rsid w:val="00AC2BD7"/>
    <w:rsid w:val="00AC2C3C"/>
    <w:rsid w:val="00AC2C8D"/>
    <w:rsid w:val="00AC2CA7"/>
    <w:rsid w:val="00AC2CA8"/>
    <w:rsid w:val="00AC2CAE"/>
    <w:rsid w:val="00AC2CB5"/>
    <w:rsid w:val="00AC2CD2"/>
    <w:rsid w:val="00AC2CD5"/>
    <w:rsid w:val="00AC2CDA"/>
    <w:rsid w:val="00AC2CFF"/>
    <w:rsid w:val="00AC2D47"/>
    <w:rsid w:val="00AC2D53"/>
    <w:rsid w:val="00AC2D56"/>
    <w:rsid w:val="00AC2D62"/>
    <w:rsid w:val="00AC2D8E"/>
    <w:rsid w:val="00AC2DB3"/>
    <w:rsid w:val="00AC2DD0"/>
    <w:rsid w:val="00AC2DDE"/>
    <w:rsid w:val="00AC2DEB"/>
    <w:rsid w:val="00AC2E05"/>
    <w:rsid w:val="00AC2E56"/>
    <w:rsid w:val="00AC2E5B"/>
    <w:rsid w:val="00AC2EA0"/>
    <w:rsid w:val="00AC2EA8"/>
    <w:rsid w:val="00AC2EB4"/>
    <w:rsid w:val="00AC2EB6"/>
    <w:rsid w:val="00AC2EC1"/>
    <w:rsid w:val="00AC2EE3"/>
    <w:rsid w:val="00AC2EE5"/>
    <w:rsid w:val="00AC2F14"/>
    <w:rsid w:val="00AC2F42"/>
    <w:rsid w:val="00AC2F47"/>
    <w:rsid w:val="00AC2F6A"/>
    <w:rsid w:val="00AC2F6C"/>
    <w:rsid w:val="00AC2FD6"/>
    <w:rsid w:val="00AC2FDA"/>
    <w:rsid w:val="00AC2FDB"/>
    <w:rsid w:val="00AC2FF0"/>
    <w:rsid w:val="00AC2FF3"/>
    <w:rsid w:val="00AC306E"/>
    <w:rsid w:val="00AC30BB"/>
    <w:rsid w:val="00AC30BE"/>
    <w:rsid w:val="00AC30CA"/>
    <w:rsid w:val="00AC30D6"/>
    <w:rsid w:val="00AC30FA"/>
    <w:rsid w:val="00AC3118"/>
    <w:rsid w:val="00AC315A"/>
    <w:rsid w:val="00AC317C"/>
    <w:rsid w:val="00AC3188"/>
    <w:rsid w:val="00AC318E"/>
    <w:rsid w:val="00AC319F"/>
    <w:rsid w:val="00AC31AA"/>
    <w:rsid w:val="00AC31B7"/>
    <w:rsid w:val="00AC3204"/>
    <w:rsid w:val="00AC3259"/>
    <w:rsid w:val="00AC3283"/>
    <w:rsid w:val="00AC32A4"/>
    <w:rsid w:val="00AC32B0"/>
    <w:rsid w:val="00AC32FB"/>
    <w:rsid w:val="00AC336A"/>
    <w:rsid w:val="00AC3374"/>
    <w:rsid w:val="00AC3399"/>
    <w:rsid w:val="00AC33AE"/>
    <w:rsid w:val="00AC33E8"/>
    <w:rsid w:val="00AC341A"/>
    <w:rsid w:val="00AC341C"/>
    <w:rsid w:val="00AC3459"/>
    <w:rsid w:val="00AC3479"/>
    <w:rsid w:val="00AC34B3"/>
    <w:rsid w:val="00AC34BF"/>
    <w:rsid w:val="00AC34CB"/>
    <w:rsid w:val="00AC3502"/>
    <w:rsid w:val="00AC3513"/>
    <w:rsid w:val="00AC3516"/>
    <w:rsid w:val="00AC351B"/>
    <w:rsid w:val="00AC356B"/>
    <w:rsid w:val="00AC3577"/>
    <w:rsid w:val="00AC3578"/>
    <w:rsid w:val="00AC357F"/>
    <w:rsid w:val="00AC3582"/>
    <w:rsid w:val="00AC35AA"/>
    <w:rsid w:val="00AC35C5"/>
    <w:rsid w:val="00AC35FA"/>
    <w:rsid w:val="00AC362D"/>
    <w:rsid w:val="00AC366F"/>
    <w:rsid w:val="00AC3676"/>
    <w:rsid w:val="00AC36AB"/>
    <w:rsid w:val="00AC36CD"/>
    <w:rsid w:val="00AC36D7"/>
    <w:rsid w:val="00AC3740"/>
    <w:rsid w:val="00AC37D1"/>
    <w:rsid w:val="00AC37EC"/>
    <w:rsid w:val="00AC37F6"/>
    <w:rsid w:val="00AC3820"/>
    <w:rsid w:val="00AC3824"/>
    <w:rsid w:val="00AC382D"/>
    <w:rsid w:val="00AC3867"/>
    <w:rsid w:val="00AC3892"/>
    <w:rsid w:val="00AC3899"/>
    <w:rsid w:val="00AC3906"/>
    <w:rsid w:val="00AC3914"/>
    <w:rsid w:val="00AC3915"/>
    <w:rsid w:val="00AC391D"/>
    <w:rsid w:val="00AC3927"/>
    <w:rsid w:val="00AC3930"/>
    <w:rsid w:val="00AC394A"/>
    <w:rsid w:val="00AC394F"/>
    <w:rsid w:val="00AC39DD"/>
    <w:rsid w:val="00AC39E9"/>
    <w:rsid w:val="00AC39F4"/>
    <w:rsid w:val="00AC3A06"/>
    <w:rsid w:val="00AC3A26"/>
    <w:rsid w:val="00AC3A68"/>
    <w:rsid w:val="00AC3A6A"/>
    <w:rsid w:val="00AC3A76"/>
    <w:rsid w:val="00AC3A97"/>
    <w:rsid w:val="00AC3A9A"/>
    <w:rsid w:val="00AC3AAF"/>
    <w:rsid w:val="00AC3B11"/>
    <w:rsid w:val="00AC3B3E"/>
    <w:rsid w:val="00AC3B60"/>
    <w:rsid w:val="00AC3BF6"/>
    <w:rsid w:val="00AC3C06"/>
    <w:rsid w:val="00AC3C4C"/>
    <w:rsid w:val="00AC3C6D"/>
    <w:rsid w:val="00AC3C85"/>
    <w:rsid w:val="00AC3C8C"/>
    <w:rsid w:val="00AC3CBE"/>
    <w:rsid w:val="00AC3CDD"/>
    <w:rsid w:val="00AC3CDF"/>
    <w:rsid w:val="00AC3CEE"/>
    <w:rsid w:val="00AC3D08"/>
    <w:rsid w:val="00AC3D10"/>
    <w:rsid w:val="00AC3D21"/>
    <w:rsid w:val="00AC3D54"/>
    <w:rsid w:val="00AC3D58"/>
    <w:rsid w:val="00AC3D59"/>
    <w:rsid w:val="00AC3D5E"/>
    <w:rsid w:val="00AC3D79"/>
    <w:rsid w:val="00AC3DA0"/>
    <w:rsid w:val="00AC3DBB"/>
    <w:rsid w:val="00AC3DF0"/>
    <w:rsid w:val="00AC3E05"/>
    <w:rsid w:val="00AC3E7B"/>
    <w:rsid w:val="00AC3E86"/>
    <w:rsid w:val="00AC3EA2"/>
    <w:rsid w:val="00AC3EB8"/>
    <w:rsid w:val="00AC3ECB"/>
    <w:rsid w:val="00AC3EDA"/>
    <w:rsid w:val="00AC3F26"/>
    <w:rsid w:val="00AC3F49"/>
    <w:rsid w:val="00AC3F7A"/>
    <w:rsid w:val="00AC3F8B"/>
    <w:rsid w:val="00AC3F9B"/>
    <w:rsid w:val="00AC3FB5"/>
    <w:rsid w:val="00AC3FCF"/>
    <w:rsid w:val="00AC3FDD"/>
    <w:rsid w:val="00AC402D"/>
    <w:rsid w:val="00AC403B"/>
    <w:rsid w:val="00AC404D"/>
    <w:rsid w:val="00AC4067"/>
    <w:rsid w:val="00AC408B"/>
    <w:rsid w:val="00AC4099"/>
    <w:rsid w:val="00AC40B1"/>
    <w:rsid w:val="00AC40B8"/>
    <w:rsid w:val="00AC4115"/>
    <w:rsid w:val="00AC4134"/>
    <w:rsid w:val="00AC4169"/>
    <w:rsid w:val="00AC416C"/>
    <w:rsid w:val="00AC4177"/>
    <w:rsid w:val="00AC4192"/>
    <w:rsid w:val="00AC41A6"/>
    <w:rsid w:val="00AC41FC"/>
    <w:rsid w:val="00AC424F"/>
    <w:rsid w:val="00AC4265"/>
    <w:rsid w:val="00AC427F"/>
    <w:rsid w:val="00AC4286"/>
    <w:rsid w:val="00AC42A3"/>
    <w:rsid w:val="00AC42AD"/>
    <w:rsid w:val="00AC42B9"/>
    <w:rsid w:val="00AC42F4"/>
    <w:rsid w:val="00AC4310"/>
    <w:rsid w:val="00AC432F"/>
    <w:rsid w:val="00AC4345"/>
    <w:rsid w:val="00AC4357"/>
    <w:rsid w:val="00AC43B4"/>
    <w:rsid w:val="00AC442C"/>
    <w:rsid w:val="00AC445F"/>
    <w:rsid w:val="00AC4483"/>
    <w:rsid w:val="00AC4494"/>
    <w:rsid w:val="00AC458B"/>
    <w:rsid w:val="00AC45BF"/>
    <w:rsid w:val="00AC45ED"/>
    <w:rsid w:val="00AC460B"/>
    <w:rsid w:val="00AC4618"/>
    <w:rsid w:val="00AC462B"/>
    <w:rsid w:val="00AC462E"/>
    <w:rsid w:val="00AC4648"/>
    <w:rsid w:val="00AC466F"/>
    <w:rsid w:val="00AC468B"/>
    <w:rsid w:val="00AC468F"/>
    <w:rsid w:val="00AC46A2"/>
    <w:rsid w:val="00AC4708"/>
    <w:rsid w:val="00AC471C"/>
    <w:rsid w:val="00AC4741"/>
    <w:rsid w:val="00AC4777"/>
    <w:rsid w:val="00AC4795"/>
    <w:rsid w:val="00AC47A6"/>
    <w:rsid w:val="00AC47D5"/>
    <w:rsid w:val="00AC47DE"/>
    <w:rsid w:val="00AC47F5"/>
    <w:rsid w:val="00AC485C"/>
    <w:rsid w:val="00AC4869"/>
    <w:rsid w:val="00AC488C"/>
    <w:rsid w:val="00AC4898"/>
    <w:rsid w:val="00AC48F7"/>
    <w:rsid w:val="00AC492D"/>
    <w:rsid w:val="00AC494F"/>
    <w:rsid w:val="00AC4951"/>
    <w:rsid w:val="00AC4990"/>
    <w:rsid w:val="00AC49A1"/>
    <w:rsid w:val="00AC49BF"/>
    <w:rsid w:val="00AC49D6"/>
    <w:rsid w:val="00AC49E4"/>
    <w:rsid w:val="00AC49EC"/>
    <w:rsid w:val="00AC49F6"/>
    <w:rsid w:val="00AC4A20"/>
    <w:rsid w:val="00AC4A23"/>
    <w:rsid w:val="00AC4A3E"/>
    <w:rsid w:val="00AC4A44"/>
    <w:rsid w:val="00AC4A5F"/>
    <w:rsid w:val="00AC4A6B"/>
    <w:rsid w:val="00AC4A6D"/>
    <w:rsid w:val="00AC4AA6"/>
    <w:rsid w:val="00AC4AC1"/>
    <w:rsid w:val="00AC4ACF"/>
    <w:rsid w:val="00AC4B09"/>
    <w:rsid w:val="00AC4B25"/>
    <w:rsid w:val="00AC4B37"/>
    <w:rsid w:val="00AC4B3D"/>
    <w:rsid w:val="00AC4B4B"/>
    <w:rsid w:val="00AC4B6F"/>
    <w:rsid w:val="00AC4B86"/>
    <w:rsid w:val="00AC4BA2"/>
    <w:rsid w:val="00AC4BD6"/>
    <w:rsid w:val="00AC4C14"/>
    <w:rsid w:val="00AC4C5F"/>
    <w:rsid w:val="00AC4C95"/>
    <w:rsid w:val="00AC4CA5"/>
    <w:rsid w:val="00AC4CA9"/>
    <w:rsid w:val="00AC4CD9"/>
    <w:rsid w:val="00AC4CE8"/>
    <w:rsid w:val="00AC4D4E"/>
    <w:rsid w:val="00AC4D6D"/>
    <w:rsid w:val="00AC4DEE"/>
    <w:rsid w:val="00AC4E63"/>
    <w:rsid w:val="00AC4EC4"/>
    <w:rsid w:val="00AC4EEA"/>
    <w:rsid w:val="00AC4F0B"/>
    <w:rsid w:val="00AC4F27"/>
    <w:rsid w:val="00AC4F64"/>
    <w:rsid w:val="00AC4F8E"/>
    <w:rsid w:val="00AC4FC3"/>
    <w:rsid w:val="00AC4FE3"/>
    <w:rsid w:val="00AC4FE7"/>
    <w:rsid w:val="00AC4FFD"/>
    <w:rsid w:val="00AC5013"/>
    <w:rsid w:val="00AC502A"/>
    <w:rsid w:val="00AC5045"/>
    <w:rsid w:val="00AC5065"/>
    <w:rsid w:val="00AC5072"/>
    <w:rsid w:val="00AC50D4"/>
    <w:rsid w:val="00AC50DB"/>
    <w:rsid w:val="00AC50E1"/>
    <w:rsid w:val="00AC5124"/>
    <w:rsid w:val="00AC513D"/>
    <w:rsid w:val="00AC518F"/>
    <w:rsid w:val="00AC5195"/>
    <w:rsid w:val="00AC51D6"/>
    <w:rsid w:val="00AC51DF"/>
    <w:rsid w:val="00AC51FC"/>
    <w:rsid w:val="00AC5229"/>
    <w:rsid w:val="00AC5246"/>
    <w:rsid w:val="00AC5298"/>
    <w:rsid w:val="00AC52A5"/>
    <w:rsid w:val="00AC52B1"/>
    <w:rsid w:val="00AC52DF"/>
    <w:rsid w:val="00AC5359"/>
    <w:rsid w:val="00AC5389"/>
    <w:rsid w:val="00AC538F"/>
    <w:rsid w:val="00AC53A9"/>
    <w:rsid w:val="00AC53B3"/>
    <w:rsid w:val="00AC53DA"/>
    <w:rsid w:val="00AC5404"/>
    <w:rsid w:val="00AC5405"/>
    <w:rsid w:val="00AC540C"/>
    <w:rsid w:val="00AC542E"/>
    <w:rsid w:val="00AC5438"/>
    <w:rsid w:val="00AC5443"/>
    <w:rsid w:val="00AC5451"/>
    <w:rsid w:val="00AC5479"/>
    <w:rsid w:val="00AC54EB"/>
    <w:rsid w:val="00AC54FE"/>
    <w:rsid w:val="00AC5510"/>
    <w:rsid w:val="00AC5514"/>
    <w:rsid w:val="00AC5563"/>
    <w:rsid w:val="00AC5582"/>
    <w:rsid w:val="00AC55EC"/>
    <w:rsid w:val="00AC5619"/>
    <w:rsid w:val="00AC5659"/>
    <w:rsid w:val="00AC56C3"/>
    <w:rsid w:val="00AC56E6"/>
    <w:rsid w:val="00AC570D"/>
    <w:rsid w:val="00AC5755"/>
    <w:rsid w:val="00AC577D"/>
    <w:rsid w:val="00AC57AA"/>
    <w:rsid w:val="00AC57BD"/>
    <w:rsid w:val="00AC57FD"/>
    <w:rsid w:val="00AC58B4"/>
    <w:rsid w:val="00AC58D4"/>
    <w:rsid w:val="00AC58E5"/>
    <w:rsid w:val="00AC591F"/>
    <w:rsid w:val="00AC5972"/>
    <w:rsid w:val="00AC59A4"/>
    <w:rsid w:val="00AC59FC"/>
    <w:rsid w:val="00AC5A27"/>
    <w:rsid w:val="00AC5A38"/>
    <w:rsid w:val="00AC5A94"/>
    <w:rsid w:val="00AC5AC5"/>
    <w:rsid w:val="00AC5AE9"/>
    <w:rsid w:val="00AC5B1D"/>
    <w:rsid w:val="00AC5B3D"/>
    <w:rsid w:val="00AC5B4A"/>
    <w:rsid w:val="00AC5B52"/>
    <w:rsid w:val="00AC5B69"/>
    <w:rsid w:val="00AC5B80"/>
    <w:rsid w:val="00AC5B81"/>
    <w:rsid w:val="00AC5B91"/>
    <w:rsid w:val="00AC5BA1"/>
    <w:rsid w:val="00AC5BBA"/>
    <w:rsid w:val="00AC5C17"/>
    <w:rsid w:val="00AC5C32"/>
    <w:rsid w:val="00AC5C48"/>
    <w:rsid w:val="00AC5C4E"/>
    <w:rsid w:val="00AC5CB3"/>
    <w:rsid w:val="00AC5CB6"/>
    <w:rsid w:val="00AC5CE8"/>
    <w:rsid w:val="00AC5D1C"/>
    <w:rsid w:val="00AC5D35"/>
    <w:rsid w:val="00AC5D3F"/>
    <w:rsid w:val="00AC5D4E"/>
    <w:rsid w:val="00AC5D61"/>
    <w:rsid w:val="00AC5DDD"/>
    <w:rsid w:val="00AC5DE8"/>
    <w:rsid w:val="00AC5E01"/>
    <w:rsid w:val="00AC5E1D"/>
    <w:rsid w:val="00AC5E27"/>
    <w:rsid w:val="00AC5E3F"/>
    <w:rsid w:val="00AC5E6C"/>
    <w:rsid w:val="00AC5E83"/>
    <w:rsid w:val="00AC5E84"/>
    <w:rsid w:val="00AC5ECD"/>
    <w:rsid w:val="00AC5EF8"/>
    <w:rsid w:val="00AC5F16"/>
    <w:rsid w:val="00AC5F19"/>
    <w:rsid w:val="00AC5F41"/>
    <w:rsid w:val="00AC5F6B"/>
    <w:rsid w:val="00AC5F70"/>
    <w:rsid w:val="00AC5FA7"/>
    <w:rsid w:val="00AC5FB0"/>
    <w:rsid w:val="00AC5FB1"/>
    <w:rsid w:val="00AC6028"/>
    <w:rsid w:val="00AC6049"/>
    <w:rsid w:val="00AC608F"/>
    <w:rsid w:val="00AC609C"/>
    <w:rsid w:val="00AC60B7"/>
    <w:rsid w:val="00AC60E7"/>
    <w:rsid w:val="00AC60EE"/>
    <w:rsid w:val="00AC6105"/>
    <w:rsid w:val="00AC612F"/>
    <w:rsid w:val="00AC6154"/>
    <w:rsid w:val="00AC615F"/>
    <w:rsid w:val="00AC616E"/>
    <w:rsid w:val="00AC618A"/>
    <w:rsid w:val="00AC6199"/>
    <w:rsid w:val="00AC61AB"/>
    <w:rsid w:val="00AC61CD"/>
    <w:rsid w:val="00AC61FD"/>
    <w:rsid w:val="00AC622D"/>
    <w:rsid w:val="00AC62CA"/>
    <w:rsid w:val="00AC6309"/>
    <w:rsid w:val="00AC630D"/>
    <w:rsid w:val="00AC630F"/>
    <w:rsid w:val="00AC631D"/>
    <w:rsid w:val="00AC6323"/>
    <w:rsid w:val="00AC6335"/>
    <w:rsid w:val="00AC634B"/>
    <w:rsid w:val="00AC635A"/>
    <w:rsid w:val="00AC6379"/>
    <w:rsid w:val="00AC63AD"/>
    <w:rsid w:val="00AC63CD"/>
    <w:rsid w:val="00AC63FD"/>
    <w:rsid w:val="00AC6420"/>
    <w:rsid w:val="00AC6453"/>
    <w:rsid w:val="00AC64A4"/>
    <w:rsid w:val="00AC6500"/>
    <w:rsid w:val="00AC650F"/>
    <w:rsid w:val="00AC6541"/>
    <w:rsid w:val="00AC65A5"/>
    <w:rsid w:val="00AC65A6"/>
    <w:rsid w:val="00AC65CF"/>
    <w:rsid w:val="00AC65E3"/>
    <w:rsid w:val="00AC65EB"/>
    <w:rsid w:val="00AC6605"/>
    <w:rsid w:val="00AC6676"/>
    <w:rsid w:val="00AC66C5"/>
    <w:rsid w:val="00AC66CC"/>
    <w:rsid w:val="00AC66DB"/>
    <w:rsid w:val="00AC672E"/>
    <w:rsid w:val="00AC678A"/>
    <w:rsid w:val="00AC67C6"/>
    <w:rsid w:val="00AC67EB"/>
    <w:rsid w:val="00AC6805"/>
    <w:rsid w:val="00AC6866"/>
    <w:rsid w:val="00AC6889"/>
    <w:rsid w:val="00AC688D"/>
    <w:rsid w:val="00AC68BB"/>
    <w:rsid w:val="00AC6904"/>
    <w:rsid w:val="00AC6908"/>
    <w:rsid w:val="00AC6919"/>
    <w:rsid w:val="00AC6953"/>
    <w:rsid w:val="00AC697C"/>
    <w:rsid w:val="00AC6984"/>
    <w:rsid w:val="00AC69CD"/>
    <w:rsid w:val="00AC69E1"/>
    <w:rsid w:val="00AC69EB"/>
    <w:rsid w:val="00AC69F9"/>
    <w:rsid w:val="00AC6A36"/>
    <w:rsid w:val="00AC6A75"/>
    <w:rsid w:val="00AC6AC1"/>
    <w:rsid w:val="00AC6ADD"/>
    <w:rsid w:val="00AC6AE6"/>
    <w:rsid w:val="00AC6AF4"/>
    <w:rsid w:val="00AC6B20"/>
    <w:rsid w:val="00AC6B4C"/>
    <w:rsid w:val="00AC6B5A"/>
    <w:rsid w:val="00AC6B64"/>
    <w:rsid w:val="00AC6BF6"/>
    <w:rsid w:val="00AC6C5D"/>
    <w:rsid w:val="00AC6C61"/>
    <w:rsid w:val="00AC6C7F"/>
    <w:rsid w:val="00AC6CAE"/>
    <w:rsid w:val="00AC6CBA"/>
    <w:rsid w:val="00AC6CC7"/>
    <w:rsid w:val="00AC6D5E"/>
    <w:rsid w:val="00AC6D68"/>
    <w:rsid w:val="00AC6DA6"/>
    <w:rsid w:val="00AC6DAB"/>
    <w:rsid w:val="00AC6DC5"/>
    <w:rsid w:val="00AC6DCF"/>
    <w:rsid w:val="00AC6E04"/>
    <w:rsid w:val="00AC6E0F"/>
    <w:rsid w:val="00AC6E2E"/>
    <w:rsid w:val="00AC6E49"/>
    <w:rsid w:val="00AC6E92"/>
    <w:rsid w:val="00AC6E9D"/>
    <w:rsid w:val="00AC6EA3"/>
    <w:rsid w:val="00AC6F09"/>
    <w:rsid w:val="00AC6F17"/>
    <w:rsid w:val="00AC6F24"/>
    <w:rsid w:val="00AC6F38"/>
    <w:rsid w:val="00AC6F40"/>
    <w:rsid w:val="00AC6F46"/>
    <w:rsid w:val="00AC6F9A"/>
    <w:rsid w:val="00AC6FA2"/>
    <w:rsid w:val="00AC6FB7"/>
    <w:rsid w:val="00AC6FBD"/>
    <w:rsid w:val="00AC6FF1"/>
    <w:rsid w:val="00AC6FF9"/>
    <w:rsid w:val="00AC7003"/>
    <w:rsid w:val="00AC7042"/>
    <w:rsid w:val="00AC704E"/>
    <w:rsid w:val="00AC7077"/>
    <w:rsid w:val="00AC70B0"/>
    <w:rsid w:val="00AC70B5"/>
    <w:rsid w:val="00AC70C6"/>
    <w:rsid w:val="00AC70F5"/>
    <w:rsid w:val="00AC7120"/>
    <w:rsid w:val="00AC716C"/>
    <w:rsid w:val="00AC7185"/>
    <w:rsid w:val="00AC71A5"/>
    <w:rsid w:val="00AC71AA"/>
    <w:rsid w:val="00AC71FB"/>
    <w:rsid w:val="00AC71FC"/>
    <w:rsid w:val="00AC720B"/>
    <w:rsid w:val="00AC722B"/>
    <w:rsid w:val="00AC7238"/>
    <w:rsid w:val="00AC725B"/>
    <w:rsid w:val="00AC725C"/>
    <w:rsid w:val="00AC725D"/>
    <w:rsid w:val="00AC7272"/>
    <w:rsid w:val="00AC7284"/>
    <w:rsid w:val="00AC728D"/>
    <w:rsid w:val="00AC72A9"/>
    <w:rsid w:val="00AC72D7"/>
    <w:rsid w:val="00AC72FE"/>
    <w:rsid w:val="00AC730A"/>
    <w:rsid w:val="00AC7392"/>
    <w:rsid w:val="00AC73A2"/>
    <w:rsid w:val="00AC73A9"/>
    <w:rsid w:val="00AC7476"/>
    <w:rsid w:val="00AC747F"/>
    <w:rsid w:val="00AC74CC"/>
    <w:rsid w:val="00AC74CE"/>
    <w:rsid w:val="00AC74E5"/>
    <w:rsid w:val="00AC7552"/>
    <w:rsid w:val="00AC7562"/>
    <w:rsid w:val="00AC7570"/>
    <w:rsid w:val="00AC7594"/>
    <w:rsid w:val="00AC75B6"/>
    <w:rsid w:val="00AC75F1"/>
    <w:rsid w:val="00AC7632"/>
    <w:rsid w:val="00AC76B5"/>
    <w:rsid w:val="00AC76C6"/>
    <w:rsid w:val="00AC76D5"/>
    <w:rsid w:val="00AC76DF"/>
    <w:rsid w:val="00AC76EB"/>
    <w:rsid w:val="00AC76EC"/>
    <w:rsid w:val="00AC770C"/>
    <w:rsid w:val="00AC773D"/>
    <w:rsid w:val="00AC774E"/>
    <w:rsid w:val="00AC77B5"/>
    <w:rsid w:val="00AC77C0"/>
    <w:rsid w:val="00AC77D1"/>
    <w:rsid w:val="00AC785D"/>
    <w:rsid w:val="00AC78A8"/>
    <w:rsid w:val="00AC78B7"/>
    <w:rsid w:val="00AC78CA"/>
    <w:rsid w:val="00AC78CD"/>
    <w:rsid w:val="00AC78D8"/>
    <w:rsid w:val="00AC791F"/>
    <w:rsid w:val="00AC7921"/>
    <w:rsid w:val="00AC793A"/>
    <w:rsid w:val="00AC795F"/>
    <w:rsid w:val="00AC7964"/>
    <w:rsid w:val="00AC796B"/>
    <w:rsid w:val="00AC797E"/>
    <w:rsid w:val="00AC79A0"/>
    <w:rsid w:val="00AC79AE"/>
    <w:rsid w:val="00AC79D8"/>
    <w:rsid w:val="00AC7A3A"/>
    <w:rsid w:val="00AC7A6F"/>
    <w:rsid w:val="00AC7A97"/>
    <w:rsid w:val="00AC7AA4"/>
    <w:rsid w:val="00AC7AA8"/>
    <w:rsid w:val="00AC7AB4"/>
    <w:rsid w:val="00AC7AE9"/>
    <w:rsid w:val="00AC7AF1"/>
    <w:rsid w:val="00AC7AF5"/>
    <w:rsid w:val="00AC7AFA"/>
    <w:rsid w:val="00AC7B10"/>
    <w:rsid w:val="00AC7B22"/>
    <w:rsid w:val="00AC7B7A"/>
    <w:rsid w:val="00AC7B99"/>
    <w:rsid w:val="00AC7BAB"/>
    <w:rsid w:val="00AC7BF3"/>
    <w:rsid w:val="00AC7BF7"/>
    <w:rsid w:val="00AC7C1D"/>
    <w:rsid w:val="00AC7C42"/>
    <w:rsid w:val="00AC7C68"/>
    <w:rsid w:val="00AC7C6C"/>
    <w:rsid w:val="00AC7D0A"/>
    <w:rsid w:val="00AC7D0F"/>
    <w:rsid w:val="00AC7D5A"/>
    <w:rsid w:val="00AC7D5B"/>
    <w:rsid w:val="00AC7D67"/>
    <w:rsid w:val="00AC7D77"/>
    <w:rsid w:val="00AC7D83"/>
    <w:rsid w:val="00AC7DAE"/>
    <w:rsid w:val="00AC7DB3"/>
    <w:rsid w:val="00AC7DCC"/>
    <w:rsid w:val="00AC7DCF"/>
    <w:rsid w:val="00AC7E0B"/>
    <w:rsid w:val="00AC7E2F"/>
    <w:rsid w:val="00AC7E53"/>
    <w:rsid w:val="00AC7E65"/>
    <w:rsid w:val="00AC7E80"/>
    <w:rsid w:val="00AC7EBC"/>
    <w:rsid w:val="00AC7EBE"/>
    <w:rsid w:val="00AC7ED6"/>
    <w:rsid w:val="00AC7ED8"/>
    <w:rsid w:val="00AC7EF2"/>
    <w:rsid w:val="00AC7F03"/>
    <w:rsid w:val="00AC7F30"/>
    <w:rsid w:val="00AC7F38"/>
    <w:rsid w:val="00AC7F3E"/>
    <w:rsid w:val="00AC7F51"/>
    <w:rsid w:val="00AC7F79"/>
    <w:rsid w:val="00AC7F8A"/>
    <w:rsid w:val="00AC7F8D"/>
    <w:rsid w:val="00AC7FF5"/>
    <w:rsid w:val="00AD0015"/>
    <w:rsid w:val="00AD0022"/>
    <w:rsid w:val="00AD0026"/>
    <w:rsid w:val="00AD0100"/>
    <w:rsid w:val="00AD010A"/>
    <w:rsid w:val="00AD0112"/>
    <w:rsid w:val="00AD011A"/>
    <w:rsid w:val="00AD0128"/>
    <w:rsid w:val="00AD012B"/>
    <w:rsid w:val="00AD0165"/>
    <w:rsid w:val="00AD016D"/>
    <w:rsid w:val="00AD016E"/>
    <w:rsid w:val="00AD01C6"/>
    <w:rsid w:val="00AD01D0"/>
    <w:rsid w:val="00AD01DB"/>
    <w:rsid w:val="00AD01F9"/>
    <w:rsid w:val="00AD0233"/>
    <w:rsid w:val="00AD0241"/>
    <w:rsid w:val="00AD0247"/>
    <w:rsid w:val="00AD02B0"/>
    <w:rsid w:val="00AD02B4"/>
    <w:rsid w:val="00AD02B5"/>
    <w:rsid w:val="00AD02B7"/>
    <w:rsid w:val="00AD02D5"/>
    <w:rsid w:val="00AD0322"/>
    <w:rsid w:val="00AD0333"/>
    <w:rsid w:val="00AD033E"/>
    <w:rsid w:val="00AD0374"/>
    <w:rsid w:val="00AD0390"/>
    <w:rsid w:val="00AD0391"/>
    <w:rsid w:val="00AD039D"/>
    <w:rsid w:val="00AD03A7"/>
    <w:rsid w:val="00AD03CF"/>
    <w:rsid w:val="00AD03E8"/>
    <w:rsid w:val="00AD03EC"/>
    <w:rsid w:val="00AD03EE"/>
    <w:rsid w:val="00AD043B"/>
    <w:rsid w:val="00AD045F"/>
    <w:rsid w:val="00AD0463"/>
    <w:rsid w:val="00AD0477"/>
    <w:rsid w:val="00AD048B"/>
    <w:rsid w:val="00AD04AE"/>
    <w:rsid w:val="00AD04D7"/>
    <w:rsid w:val="00AD050F"/>
    <w:rsid w:val="00AD051D"/>
    <w:rsid w:val="00AD0543"/>
    <w:rsid w:val="00AD0578"/>
    <w:rsid w:val="00AD0583"/>
    <w:rsid w:val="00AD05DA"/>
    <w:rsid w:val="00AD05E5"/>
    <w:rsid w:val="00AD05FA"/>
    <w:rsid w:val="00AD05FF"/>
    <w:rsid w:val="00AD0630"/>
    <w:rsid w:val="00AD0647"/>
    <w:rsid w:val="00AD06DC"/>
    <w:rsid w:val="00AD070C"/>
    <w:rsid w:val="00AD0713"/>
    <w:rsid w:val="00AD075E"/>
    <w:rsid w:val="00AD0771"/>
    <w:rsid w:val="00AD0790"/>
    <w:rsid w:val="00AD07AB"/>
    <w:rsid w:val="00AD07AE"/>
    <w:rsid w:val="00AD07F1"/>
    <w:rsid w:val="00AD07F2"/>
    <w:rsid w:val="00AD0820"/>
    <w:rsid w:val="00AD087D"/>
    <w:rsid w:val="00AD08BB"/>
    <w:rsid w:val="00AD08BD"/>
    <w:rsid w:val="00AD08CC"/>
    <w:rsid w:val="00AD08F2"/>
    <w:rsid w:val="00AD090F"/>
    <w:rsid w:val="00AD0921"/>
    <w:rsid w:val="00AD092D"/>
    <w:rsid w:val="00AD0931"/>
    <w:rsid w:val="00AD0952"/>
    <w:rsid w:val="00AD097B"/>
    <w:rsid w:val="00AD099B"/>
    <w:rsid w:val="00AD099E"/>
    <w:rsid w:val="00AD09B9"/>
    <w:rsid w:val="00AD09CE"/>
    <w:rsid w:val="00AD09DD"/>
    <w:rsid w:val="00AD0A16"/>
    <w:rsid w:val="00AD0A3C"/>
    <w:rsid w:val="00AD0A40"/>
    <w:rsid w:val="00AD0A7B"/>
    <w:rsid w:val="00AD0A92"/>
    <w:rsid w:val="00AD0A9F"/>
    <w:rsid w:val="00AD0AA6"/>
    <w:rsid w:val="00AD0AA7"/>
    <w:rsid w:val="00AD0AE3"/>
    <w:rsid w:val="00AD0AE4"/>
    <w:rsid w:val="00AD0AFA"/>
    <w:rsid w:val="00AD0B34"/>
    <w:rsid w:val="00AD0B82"/>
    <w:rsid w:val="00AD0BA3"/>
    <w:rsid w:val="00AD0BC2"/>
    <w:rsid w:val="00AD0BF6"/>
    <w:rsid w:val="00AD0C0E"/>
    <w:rsid w:val="00AD0C13"/>
    <w:rsid w:val="00AD0C1A"/>
    <w:rsid w:val="00AD0C30"/>
    <w:rsid w:val="00AD0C51"/>
    <w:rsid w:val="00AD0C58"/>
    <w:rsid w:val="00AD0C62"/>
    <w:rsid w:val="00AD0C72"/>
    <w:rsid w:val="00AD0CD6"/>
    <w:rsid w:val="00AD0D19"/>
    <w:rsid w:val="00AD0D22"/>
    <w:rsid w:val="00AD0D25"/>
    <w:rsid w:val="00AD0D37"/>
    <w:rsid w:val="00AD0D70"/>
    <w:rsid w:val="00AD0D83"/>
    <w:rsid w:val="00AD0DB2"/>
    <w:rsid w:val="00AD0DCD"/>
    <w:rsid w:val="00AD0DD4"/>
    <w:rsid w:val="00AD0DF3"/>
    <w:rsid w:val="00AD0E06"/>
    <w:rsid w:val="00AD0E16"/>
    <w:rsid w:val="00AD0E1A"/>
    <w:rsid w:val="00AD0E1B"/>
    <w:rsid w:val="00AD0E52"/>
    <w:rsid w:val="00AD0EA6"/>
    <w:rsid w:val="00AD0EDB"/>
    <w:rsid w:val="00AD0F07"/>
    <w:rsid w:val="00AD0F1C"/>
    <w:rsid w:val="00AD0F2B"/>
    <w:rsid w:val="00AD0F32"/>
    <w:rsid w:val="00AD0F7B"/>
    <w:rsid w:val="00AD0FAB"/>
    <w:rsid w:val="00AD0FAE"/>
    <w:rsid w:val="00AD1007"/>
    <w:rsid w:val="00AD100A"/>
    <w:rsid w:val="00AD1026"/>
    <w:rsid w:val="00AD107D"/>
    <w:rsid w:val="00AD1083"/>
    <w:rsid w:val="00AD1087"/>
    <w:rsid w:val="00AD1089"/>
    <w:rsid w:val="00AD10BE"/>
    <w:rsid w:val="00AD10BF"/>
    <w:rsid w:val="00AD10D1"/>
    <w:rsid w:val="00AD10D3"/>
    <w:rsid w:val="00AD10D4"/>
    <w:rsid w:val="00AD10E0"/>
    <w:rsid w:val="00AD10EF"/>
    <w:rsid w:val="00AD10F3"/>
    <w:rsid w:val="00AD1109"/>
    <w:rsid w:val="00AD112B"/>
    <w:rsid w:val="00AD114F"/>
    <w:rsid w:val="00AD1170"/>
    <w:rsid w:val="00AD1175"/>
    <w:rsid w:val="00AD117A"/>
    <w:rsid w:val="00AD11C4"/>
    <w:rsid w:val="00AD11E8"/>
    <w:rsid w:val="00AD1207"/>
    <w:rsid w:val="00AD1215"/>
    <w:rsid w:val="00AD1217"/>
    <w:rsid w:val="00AD123F"/>
    <w:rsid w:val="00AD1240"/>
    <w:rsid w:val="00AD1252"/>
    <w:rsid w:val="00AD1285"/>
    <w:rsid w:val="00AD129A"/>
    <w:rsid w:val="00AD12AD"/>
    <w:rsid w:val="00AD12D9"/>
    <w:rsid w:val="00AD12DD"/>
    <w:rsid w:val="00AD12DF"/>
    <w:rsid w:val="00AD12E4"/>
    <w:rsid w:val="00AD12ED"/>
    <w:rsid w:val="00AD12F0"/>
    <w:rsid w:val="00AD1307"/>
    <w:rsid w:val="00AD1360"/>
    <w:rsid w:val="00AD1364"/>
    <w:rsid w:val="00AD13A0"/>
    <w:rsid w:val="00AD13D6"/>
    <w:rsid w:val="00AD13FC"/>
    <w:rsid w:val="00AD1431"/>
    <w:rsid w:val="00AD143D"/>
    <w:rsid w:val="00AD145B"/>
    <w:rsid w:val="00AD1491"/>
    <w:rsid w:val="00AD14AB"/>
    <w:rsid w:val="00AD14AC"/>
    <w:rsid w:val="00AD14FA"/>
    <w:rsid w:val="00AD1503"/>
    <w:rsid w:val="00AD1549"/>
    <w:rsid w:val="00AD154C"/>
    <w:rsid w:val="00AD1575"/>
    <w:rsid w:val="00AD15A5"/>
    <w:rsid w:val="00AD15C6"/>
    <w:rsid w:val="00AD15D4"/>
    <w:rsid w:val="00AD15E5"/>
    <w:rsid w:val="00AD1606"/>
    <w:rsid w:val="00AD1630"/>
    <w:rsid w:val="00AD163E"/>
    <w:rsid w:val="00AD1671"/>
    <w:rsid w:val="00AD1695"/>
    <w:rsid w:val="00AD16C4"/>
    <w:rsid w:val="00AD16C9"/>
    <w:rsid w:val="00AD16CB"/>
    <w:rsid w:val="00AD16D3"/>
    <w:rsid w:val="00AD16E1"/>
    <w:rsid w:val="00AD16F2"/>
    <w:rsid w:val="00AD1703"/>
    <w:rsid w:val="00AD1727"/>
    <w:rsid w:val="00AD173F"/>
    <w:rsid w:val="00AD1756"/>
    <w:rsid w:val="00AD1768"/>
    <w:rsid w:val="00AD176A"/>
    <w:rsid w:val="00AD1775"/>
    <w:rsid w:val="00AD179A"/>
    <w:rsid w:val="00AD17AC"/>
    <w:rsid w:val="00AD17B6"/>
    <w:rsid w:val="00AD17CA"/>
    <w:rsid w:val="00AD17D2"/>
    <w:rsid w:val="00AD1809"/>
    <w:rsid w:val="00AD181D"/>
    <w:rsid w:val="00AD18AE"/>
    <w:rsid w:val="00AD1913"/>
    <w:rsid w:val="00AD1923"/>
    <w:rsid w:val="00AD1930"/>
    <w:rsid w:val="00AD1934"/>
    <w:rsid w:val="00AD193B"/>
    <w:rsid w:val="00AD1942"/>
    <w:rsid w:val="00AD195C"/>
    <w:rsid w:val="00AD197B"/>
    <w:rsid w:val="00AD198E"/>
    <w:rsid w:val="00AD19F3"/>
    <w:rsid w:val="00AD19F8"/>
    <w:rsid w:val="00AD1A12"/>
    <w:rsid w:val="00AD1A29"/>
    <w:rsid w:val="00AD1A38"/>
    <w:rsid w:val="00AD1A7B"/>
    <w:rsid w:val="00AD1AB3"/>
    <w:rsid w:val="00AD1AC7"/>
    <w:rsid w:val="00AD1AE9"/>
    <w:rsid w:val="00AD1AFA"/>
    <w:rsid w:val="00AD1B12"/>
    <w:rsid w:val="00AD1B5F"/>
    <w:rsid w:val="00AD1B60"/>
    <w:rsid w:val="00AD1B8B"/>
    <w:rsid w:val="00AD1BCB"/>
    <w:rsid w:val="00AD1C27"/>
    <w:rsid w:val="00AD1CEA"/>
    <w:rsid w:val="00AD1D11"/>
    <w:rsid w:val="00AD1D43"/>
    <w:rsid w:val="00AD1D65"/>
    <w:rsid w:val="00AD1D97"/>
    <w:rsid w:val="00AD1DB0"/>
    <w:rsid w:val="00AD1DCA"/>
    <w:rsid w:val="00AD1DD3"/>
    <w:rsid w:val="00AD1DD6"/>
    <w:rsid w:val="00AD1E2A"/>
    <w:rsid w:val="00AD1E44"/>
    <w:rsid w:val="00AD1E46"/>
    <w:rsid w:val="00AD1E50"/>
    <w:rsid w:val="00AD1E64"/>
    <w:rsid w:val="00AD1EAC"/>
    <w:rsid w:val="00AD1EBD"/>
    <w:rsid w:val="00AD1EDF"/>
    <w:rsid w:val="00AD1EF7"/>
    <w:rsid w:val="00AD1EFB"/>
    <w:rsid w:val="00AD1F06"/>
    <w:rsid w:val="00AD1F10"/>
    <w:rsid w:val="00AD1F16"/>
    <w:rsid w:val="00AD1F21"/>
    <w:rsid w:val="00AD1F9E"/>
    <w:rsid w:val="00AD1FAE"/>
    <w:rsid w:val="00AD1FDE"/>
    <w:rsid w:val="00AD2031"/>
    <w:rsid w:val="00AD2036"/>
    <w:rsid w:val="00AD2039"/>
    <w:rsid w:val="00AD2044"/>
    <w:rsid w:val="00AD2058"/>
    <w:rsid w:val="00AD205D"/>
    <w:rsid w:val="00AD206F"/>
    <w:rsid w:val="00AD2095"/>
    <w:rsid w:val="00AD20B0"/>
    <w:rsid w:val="00AD20C0"/>
    <w:rsid w:val="00AD2142"/>
    <w:rsid w:val="00AD217C"/>
    <w:rsid w:val="00AD218A"/>
    <w:rsid w:val="00AD219C"/>
    <w:rsid w:val="00AD21AB"/>
    <w:rsid w:val="00AD21D9"/>
    <w:rsid w:val="00AD21E4"/>
    <w:rsid w:val="00AD2210"/>
    <w:rsid w:val="00AD2217"/>
    <w:rsid w:val="00AD221D"/>
    <w:rsid w:val="00AD2237"/>
    <w:rsid w:val="00AD22CF"/>
    <w:rsid w:val="00AD22FB"/>
    <w:rsid w:val="00AD2319"/>
    <w:rsid w:val="00AD232E"/>
    <w:rsid w:val="00AD2387"/>
    <w:rsid w:val="00AD23DA"/>
    <w:rsid w:val="00AD23E1"/>
    <w:rsid w:val="00AD23E7"/>
    <w:rsid w:val="00AD245E"/>
    <w:rsid w:val="00AD24DF"/>
    <w:rsid w:val="00AD2511"/>
    <w:rsid w:val="00AD254C"/>
    <w:rsid w:val="00AD2567"/>
    <w:rsid w:val="00AD2569"/>
    <w:rsid w:val="00AD2572"/>
    <w:rsid w:val="00AD2578"/>
    <w:rsid w:val="00AD25B1"/>
    <w:rsid w:val="00AD25BC"/>
    <w:rsid w:val="00AD25CB"/>
    <w:rsid w:val="00AD25DE"/>
    <w:rsid w:val="00AD25FE"/>
    <w:rsid w:val="00AD260F"/>
    <w:rsid w:val="00AD2658"/>
    <w:rsid w:val="00AD2667"/>
    <w:rsid w:val="00AD2668"/>
    <w:rsid w:val="00AD2679"/>
    <w:rsid w:val="00AD26AF"/>
    <w:rsid w:val="00AD26B1"/>
    <w:rsid w:val="00AD26BF"/>
    <w:rsid w:val="00AD26D2"/>
    <w:rsid w:val="00AD26ED"/>
    <w:rsid w:val="00AD2720"/>
    <w:rsid w:val="00AD273C"/>
    <w:rsid w:val="00AD2772"/>
    <w:rsid w:val="00AD2777"/>
    <w:rsid w:val="00AD2794"/>
    <w:rsid w:val="00AD279C"/>
    <w:rsid w:val="00AD27E9"/>
    <w:rsid w:val="00AD2826"/>
    <w:rsid w:val="00AD283D"/>
    <w:rsid w:val="00AD2869"/>
    <w:rsid w:val="00AD2884"/>
    <w:rsid w:val="00AD2892"/>
    <w:rsid w:val="00AD2895"/>
    <w:rsid w:val="00AD28BC"/>
    <w:rsid w:val="00AD28DC"/>
    <w:rsid w:val="00AD28F3"/>
    <w:rsid w:val="00AD291F"/>
    <w:rsid w:val="00AD2933"/>
    <w:rsid w:val="00AD294C"/>
    <w:rsid w:val="00AD2991"/>
    <w:rsid w:val="00AD2996"/>
    <w:rsid w:val="00AD29FD"/>
    <w:rsid w:val="00AD2A08"/>
    <w:rsid w:val="00AD2A0F"/>
    <w:rsid w:val="00AD2A4F"/>
    <w:rsid w:val="00AD2A80"/>
    <w:rsid w:val="00AD2AC8"/>
    <w:rsid w:val="00AD2AD2"/>
    <w:rsid w:val="00AD2AEF"/>
    <w:rsid w:val="00AD2B0D"/>
    <w:rsid w:val="00AD2B64"/>
    <w:rsid w:val="00AD2B6F"/>
    <w:rsid w:val="00AD2B79"/>
    <w:rsid w:val="00AD2B8D"/>
    <w:rsid w:val="00AD2BAA"/>
    <w:rsid w:val="00AD2BBD"/>
    <w:rsid w:val="00AD2BC4"/>
    <w:rsid w:val="00AD2BDF"/>
    <w:rsid w:val="00AD2BE9"/>
    <w:rsid w:val="00AD2C1C"/>
    <w:rsid w:val="00AD2C44"/>
    <w:rsid w:val="00AD2C4A"/>
    <w:rsid w:val="00AD2C4F"/>
    <w:rsid w:val="00AD2C62"/>
    <w:rsid w:val="00AD2C79"/>
    <w:rsid w:val="00AD2CE7"/>
    <w:rsid w:val="00AD2CEB"/>
    <w:rsid w:val="00AD2D00"/>
    <w:rsid w:val="00AD2D0A"/>
    <w:rsid w:val="00AD2D11"/>
    <w:rsid w:val="00AD2D57"/>
    <w:rsid w:val="00AD2D8E"/>
    <w:rsid w:val="00AD2DB1"/>
    <w:rsid w:val="00AD2DEB"/>
    <w:rsid w:val="00AD2DF6"/>
    <w:rsid w:val="00AD2E03"/>
    <w:rsid w:val="00AD2E0D"/>
    <w:rsid w:val="00AD2E37"/>
    <w:rsid w:val="00AD2E79"/>
    <w:rsid w:val="00AD2EAA"/>
    <w:rsid w:val="00AD2EBE"/>
    <w:rsid w:val="00AD2EC6"/>
    <w:rsid w:val="00AD2ECA"/>
    <w:rsid w:val="00AD2EE2"/>
    <w:rsid w:val="00AD2F0E"/>
    <w:rsid w:val="00AD2F21"/>
    <w:rsid w:val="00AD2F2E"/>
    <w:rsid w:val="00AD2F71"/>
    <w:rsid w:val="00AD2F82"/>
    <w:rsid w:val="00AD2F86"/>
    <w:rsid w:val="00AD2F9D"/>
    <w:rsid w:val="00AD2FBC"/>
    <w:rsid w:val="00AD2FEC"/>
    <w:rsid w:val="00AD3007"/>
    <w:rsid w:val="00AD3008"/>
    <w:rsid w:val="00AD3017"/>
    <w:rsid w:val="00AD3069"/>
    <w:rsid w:val="00AD3075"/>
    <w:rsid w:val="00AD3083"/>
    <w:rsid w:val="00AD3098"/>
    <w:rsid w:val="00AD3099"/>
    <w:rsid w:val="00AD309F"/>
    <w:rsid w:val="00AD30AA"/>
    <w:rsid w:val="00AD30E1"/>
    <w:rsid w:val="00AD30F5"/>
    <w:rsid w:val="00AD310E"/>
    <w:rsid w:val="00AD3143"/>
    <w:rsid w:val="00AD315E"/>
    <w:rsid w:val="00AD31C7"/>
    <w:rsid w:val="00AD31E5"/>
    <w:rsid w:val="00AD31E7"/>
    <w:rsid w:val="00AD3205"/>
    <w:rsid w:val="00AD320A"/>
    <w:rsid w:val="00AD3224"/>
    <w:rsid w:val="00AD3235"/>
    <w:rsid w:val="00AD323F"/>
    <w:rsid w:val="00AD3261"/>
    <w:rsid w:val="00AD32B4"/>
    <w:rsid w:val="00AD32CF"/>
    <w:rsid w:val="00AD3319"/>
    <w:rsid w:val="00AD3322"/>
    <w:rsid w:val="00AD33D9"/>
    <w:rsid w:val="00AD33EF"/>
    <w:rsid w:val="00AD3416"/>
    <w:rsid w:val="00AD3418"/>
    <w:rsid w:val="00AD344D"/>
    <w:rsid w:val="00AD346A"/>
    <w:rsid w:val="00AD34EE"/>
    <w:rsid w:val="00AD34F3"/>
    <w:rsid w:val="00AD3505"/>
    <w:rsid w:val="00AD3506"/>
    <w:rsid w:val="00AD3512"/>
    <w:rsid w:val="00AD3538"/>
    <w:rsid w:val="00AD3553"/>
    <w:rsid w:val="00AD3599"/>
    <w:rsid w:val="00AD359E"/>
    <w:rsid w:val="00AD35A7"/>
    <w:rsid w:val="00AD35B3"/>
    <w:rsid w:val="00AD35C9"/>
    <w:rsid w:val="00AD35F6"/>
    <w:rsid w:val="00AD35F9"/>
    <w:rsid w:val="00AD3604"/>
    <w:rsid w:val="00AD3606"/>
    <w:rsid w:val="00AD362D"/>
    <w:rsid w:val="00AD3653"/>
    <w:rsid w:val="00AD365C"/>
    <w:rsid w:val="00AD3669"/>
    <w:rsid w:val="00AD36A6"/>
    <w:rsid w:val="00AD36B1"/>
    <w:rsid w:val="00AD3700"/>
    <w:rsid w:val="00AD3703"/>
    <w:rsid w:val="00AD3724"/>
    <w:rsid w:val="00AD3725"/>
    <w:rsid w:val="00AD3734"/>
    <w:rsid w:val="00AD373B"/>
    <w:rsid w:val="00AD37C5"/>
    <w:rsid w:val="00AD3808"/>
    <w:rsid w:val="00AD382D"/>
    <w:rsid w:val="00AD383E"/>
    <w:rsid w:val="00AD3853"/>
    <w:rsid w:val="00AD3857"/>
    <w:rsid w:val="00AD3879"/>
    <w:rsid w:val="00AD38BE"/>
    <w:rsid w:val="00AD38C1"/>
    <w:rsid w:val="00AD38C6"/>
    <w:rsid w:val="00AD38C9"/>
    <w:rsid w:val="00AD38CF"/>
    <w:rsid w:val="00AD38DB"/>
    <w:rsid w:val="00AD38DC"/>
    <w:rsid w:val="00AD3921"/>
    <w:rsid w:val="00AD393A"/>
    <w:rsid w:val="00AD394C"/>
    <w:rsid w:val="00AD39AB"/>
    <w:rsid w:val="00AD39B0"/>
    <w:rsid w:val="00AD3A3C"/>
    <w:rsid w:val="00AD3A56"/>
    <w:rsid w:val="00AD3AB8"/>
    <w:rsid w:val="00AD3ABA"/>
    <w:rsid w:val="00AD3B08"/>
    <w:rsid w:val="00AD3B10"/>
    <w:rsid w:val="00AD3B5F"/>
    <w:rsid w:val="00AD3B63"/>
    <w:rsid w:val="00AD3BA6"/>
    <w:rsid w:val="00AD3BAA"/>
    <w:rsid w:val="00AD3BAC"/>
    <w:rsid w:val="00AD3BC3"/>
    <w:rsid w:val="00AD3BD5"/>
    <w:rsid w:val="00AD3C51"/>
    <w:rsid w:val="00AD3CA3"/>
    <w:rsid w:val="00AD3CD0"/>
    <w:rsid w:val="00AD3D05"/>
    <w:rsid w:val="00AD3D07"/>
    <w:rsid w:val="00AD3D0E"/>
    <w:rsid w:val="00AD3D12"/>
    <w:rsid w:val="00AD3D3F"/>
    <w:rsid w:val="00AD3DBC"/>
    <w:rsid w:val="00AD3DBE"/>
    <w:rsid w:val="00AD3DE8"/>
    <w:rsid w:val="00AD3DF3"/>
    <w:rsid w:val="00AD3E04"/>
    <w:rsid w:val="00AD3E45"/>
    <w:rsid w:val="00AD3E46"/>
    <w:rsid w:val="00AD3E84"/>
    <w:rsid w:val="00AD3E8F"/>
    <w:rsid w:val="00AD3EBD"/>
    <w:rsid w:val="00AD3F02"/>
    <w:rsid w:val="00AD3F63"/>
    <w:rsid w:val="00AD3F6D"/>
    <w:rsid w:val="00AD3FDD"/>
    <w:rsid w:val="00AD3FF3"/>
    <w:rsid w:val="00AD4002"/>
    <w:rsid w:val="00AD4053"/>
    <w:rsid w:val="00AD407B"/>
    <w:rsid w:val="00AD407E"/>
    <w:rsid w:val="00AD4095"/>
    <w:rsid w:val="00AD409A"/>
    <w:rsid w:val="00AD40EC"/>
    <w:rsid w:val="00AD415D"/>
    <w:rsid w:val="00AD4188"/>
    <w:rsid w:val="00AD418A"/>
    <w:rsid w:val="00AD41CA"/>
    <w:rsid w:val="00AD41E5"/>
    <w:rsid w:val="00AD4204"/>
    <w:rsid w:val="00AD4252"/>
    <w:rsid w:val="00AD428C"/>
    <w:rsid w:val="00AD4292"/>
    <w:rsid w:val="00AD42A4"/>
    <w:rsid w:val="00AD42AE"/>
    <w:rsid w:val="00AD42BE"/>
    <w:rsid w:val="00AD42D9"/>
    <w:rsid w:val="00AD42E2"/>
    <w:rsid w:val="00AD42EB"/>
    <w:rsid w:val="00AD42F5"/>
    <w:rsid w:val="00AD434E"/>
    <w:rsid w:val="00AD4392"/>
    <w:rsid w:val="00AD43AB"/>
    <w:rsid w:val="00AD441E"/>
    <w:rsid w:val="00AD4426"/>
    <w:rsid w:val="00AD4447"/>
    <w:rsid w:val="00AD445E"/>
    <w:rsid w:val="00AD44CC"/>
    <w:rsid w:val="00AD4541"/>
    <w:rsid w:val="00AD4567"/>
    <w:rsid w:val="00AD456B"/>
    <w:rsid w:val="00AD45A1"/>
    <w:rsid w:val="00AD45A9"/>
    <w:rsid w:val="00AD45B2"/>
    <w:rsid w:val="00AD45B3"/>
    <w:rsid w:val="00AD45B9"/>
    <w:rsid w:val="00AD45BD"/>
    <w:rsid w:val="00AD4601"/>
    <w:rsid w:val="00AD4612"/>
    <w:rsid w:val="00AD4645"/>
    <w:rsid w:val="00AD46B4"/>
    <w:rsid w:val="00AD46DE"/>
    <w:rsid w:val="00AD46E2"/>
    <w:rsid w:val="00AD46EC"/>
    <w:rsid w:val="00AD470D"/>
    <w:rsid w:val="00AD472E"/>
    <w:rsid w:val="00AD475F"/>
    <w:rsid w:val="00AD4798"/>
    <w:rsid w:val="00AD47A6"/>
    <w:rsid w:val="00AD47FE"/>
    <w:rsid w:val="00AD480D"/>
    <w:rsid w:val="00AD4826"/>
    <w:rsid w:val="00AD4837"/>
    <w:rsid w:val="00AD4863"/>
    <w:rsid w:val="00AD4909"/>
    <w:rsid w:val="00AD490C"/>
    <w:rsid w:val="00AD4921"/>
    <w:rsid w:val="00AD4927"/>
    <w:rsid w:val="00AD4929"/>
    <w:rsid w:val="00AD496D"/>
    <w:rsid w:val="00AD49A5"/>
    <w:rsid w:val="00AD49BE"/>
    <w:rsid w:val="00AD49CC"/>
    <w:rsid w:val="00AD49E2"/>
    <w:rsid w:val="00AD49E3"/>
    <w:rsid w:val="00AD49E7"/>
    <w:rsid w:val="00AD49EC"/>
    <w:rsid w:val="00AD4A07"/>
    <w:rsid w:val="00AD4A0A"/>
    <w:rsid w:val="00AD4A27"/>
    <w:rsid w:val="00AD4A2E"/>
    <w:rsid w:val="00AD4A51"/>
    <w:rsid w:val="00AD4A59"/>
    <w:rsid w:val="00AD4A90"/>
    <w:rsid w:val="00AD4AD1"/>
    <w:rsid w:val="00AD4ADE"/>
    <w:rsid w:val="00AD4AE2"/>
    <w:rsid w:val="00AD4AFB"/>
    <w:rsid w:val="00AD4B03"/>
    <w:rsid w:val="00AD4B20"/>
    <w:rsid w:val="00AD4B3B"/>
    <w:rsid w:val="00AD4B54"/>
    <w:rsid w:val="00AD4B79"/>
    <w:rsid w:val="00AD4BA2"/>
    <w:rsid w:val="00AD4BD0"/>
    <w:rsid w:val="00AD4BD6"/>
    <w:rsid w:val="00AD4C0F"/>
    <w:rsid w:val="00AD4C1F"/>
    <w:rsid w:val="00AD4C3B"/>
    <w:rsid w:val="00AD4C3E"/>
    <w:rsid w:val="00AD4C8A"/>
    <w:rsid w:val="00AD4CAA"/>
    <w:rsid w:val="00AD4D0C"/>
    <w:rsid w:val="00AD4D10"/>
    <w:rsid w:val="00AD4D21"/>
    <w:rsid w:val="00AD4D3E"/>
    <w:rsid w:val="00AD4D48"/>
    <w:rsid w:val="00AD4D65"/>
    <w:rsid w:val="00AD4D69"/>
    <w:rsid w:val="00AD4DAF"/>
    <w:rsid w:val="00AD4DE2"/>
    <w:rsid w:val="00AD4E16"/>
    <w:rsid w:val="00AD4E3E"/>
    <w:rsid w:val="00AD4E45"/>
    <w:rsid w:val="00AD4E69"/>
    <w:rsid w:val="00AD4E7A"/>
    <w:rsid w:val="00AD4E8D"/>
    <w:rsid w:val="00AD4EB6"/>
    <w:rsid w:val="00AD4ED3"/>
    <w:rsid w:val="00AD4EFC"/>
    <w:rsid w:val="00AD4F6E"/>
    <w:rsid w:val="00AD4F6F"/>
    <w:rsid w:val="00AD4FBA"/>
    <w:rsid w:val="00AD4FC2"/>
    <w:rsid w:val="00AD4FC3"/>
    <w:rsid w:val="00AD4FC7"/>
    <w:rsid w:val="00AD4FFC"/>
    <w:rsid w:val="00AD5014"/>
    <w:rsid w:val="00AD5049"/>
    <w:rsid w:val="00AD505D"/>
    <w:rsid w:val="00AD5064"/>
    <w:rsid w:val="00AD508A"/>
    <w:rsid w:val="00AD511F"/>
    <w:rsid w:val="00AD5138"/>
    <w:rsid w:val="00AD513F"/>
    <w:rsid w:val="00AD5154"/>
    <w:rsid w:val="00AD5173"/>
    <w:rsid w:val="00AD5188"/>
    <w:rsid w:val="00AD51A9"/>
    <w:rsid w:val="00AD51C7"/>
    <w:rsid w:val="00AD51E1"/>
    <w:rsid w:val="00AD51EE"/>
    <w:rsid w:val="00AD51F7"/>
    <w:rsid w:val="00AD522D"/>
    <w:rsid w:val="00AD526A"/>
    <w:rsid w:val="00AD529A"/>
    <w:rsid w:val="00AD5319"/>
    <w:rsid w:val="00AD5367"/>
    <w:rsid w:val="00AD5375"/>
    <w:rsid w:val="00AD53B9"/>
    <w:rsid w:val="00AD53E4"/>
    <w:rsid w:val="00AD540A"/>
    <w:rsid w:val="00AD5418"/>
    <w:rsid w:val="00AD542B"/>
    <w:rsid w:val="00AD543C"/>
    <w:rsid w:val="00AD545A"/>
    <w:rsid w:val="00AD5467"/>
    <w:rsid w:val="00AD547B"/>
    <w:rsid w:val="00AD54BA"/>
    <w:rsid w:val="00AD54DE"/>
    <w:rsid w:val="00AD550B"/>
    <w:rsid w:val="00AD553C"/>
    <w:rsid w:val="00AD555E"/>
    <w:rsid w:val="00AD557F"/>
    <w:rsid w:val="00AD55B2"/>
    <w:rsid w:val="00AD55E3"/>
    <w:rsid w:val="00AD561C"/>
    <w:rsid w:val="00AD5653"/>
    <w:rsid w:val="00AD5698"/>
    <w:rsid w:val="00AD56B5"/>
    <w:rsid w:val="00AD56B9"/>
    <w:rsid w:val="00AD56D2"/>
    <w:rsid w:val="00AD56DB"/>
    <w:rsid w:val="00AD56FC"/>
    <w:rsid w:val="00AD571D"/>
    <w:rsid w:val="00AD572C"/>
    <w:rsid w:val="00AD576F"/>
    <w:rsid w:val="00AD57B7"/>
    <w:rsid w:val="00AD57D6"/>
    <w:rsid w:val="00AD5824"/>
    <w:rsid w:val="00AD5833"/>
    <w:rsid w:val="00AD5838"/>
    <w:rsid w:val="00AD5848"/>
    <w:rsid w:val="00AD589E"/>
    <w:rsid w:val="00AD58A8"/>
    <w:rsid w:val="00AD58AC"/>
    <w:rsid w:val="00AD58B1"/>
    <w:rsid w:val="00AD58C7"/>
    <w:rsid w:val="00AD58E4"/>
    <w:rsid w:val="00AD58FB"/>
    <w:rsid w:val="00AD5919"/>
    <w:rsid w:val="00AD5922"/>
    <w:rsid w:val="00AD595C"/>
    <w:rsid w:val="00AD5981"/>
    <w:rsid w:val="00AD5996"/>
    <w:rsid w:val="00AD59C8"/>
    <w:rsid w:val="00AD59F4"/>
    <w:rsid w:val="00AD59F6"/>
    <w:rsid w:val="00AD5A01"/>
    <w:rsid w:val="00AD5A03"/>
    <w:rsid w:val="00AD5A26"/>
    <w:rsid w:val="00AD5A48"/>
    <w:rsid w:val="00AD5A5A"/>
    <w:rsid w:val="00AD5A72"/>
    <w:rsid w:val="00AD5AA0"/>
    <w:rsid w:val="00AD5AB9"/>
    <w:rsid w:val="00AD5AC6"/>
    <w:rsid w:val="00AD5AC8"/>
    <w:rsid w:val="00AD5AE1"/>
    <w:rsid w:val="00AD5B07"/>
    <w:rsid w:val="00AD5B09"/>
    <w:rsid w:val="00AD5B16"/>
    <w:rsid w:val="00AD5B21"/>
    <w:rsid w:val="00AD5B25"/>
    <w:rsid w:val="00AD5B51"/>
    <w:rsid w:val="00AD5B61"/>
    <w:rsid w:val="00AD5B63"/>
    <w:rsid w:val="00AD5BB0"/>
    <w:rsid w:val="00AD5BCC"/>
    <w:rsid w:val="00AD5BD0"/>
    <w:rsid w:val="00AD5BEE"/>
    <w:rsid w:val="00AD5BF0"/>
    <w:rsid w:val="00AD5C4F"/>
    <w:rsid w:val="00AD5C62"/>
    <w:rsid w:val="00AD5C67"/>
    <w:rsid w:val="00AD5CA7"/>
    <w:rsid w:val="00AD5D20"/>
    <w:rsid w:val="00AD5DA9"/>
    <w:rsid w:val="00AD5DF6"/>
    <w:rsid w:val="00AD5E0F"/>
    <w:rsid w:val="00AD5E26"/>
    <w:rsid w:val="00AD5E48"/>
    <w:rsid w:val="00AD5E72"/>
    <w:rsid w:val="00AD5E92"/>
    <w:rsid w:val="00AD5E96"/>
    <w:rsid w:val="00AD5ECE"/>
    <w:rsid w:val="00AD5ED1"/>
    <w:rsid w:val="00AD5EF8"/>
    <w:rsid w:val="00AD5F0E"/>
    <w:rsid w:val="00AD5F27"/>
    <w:rsid w:val="00AD5F3A"/>
    <w:rsid w:val="00AD5F53"/>
    <w:rsid w:val="00AD5F60"/>
    <w:rsid w:val="00AD5F94"/>
    <w:rsid w:val="00AD5F9C"/>
    <w:rsid w:val="00AD5FA7"/>
    <w:rsid w:val="00AD5FBB"/>
    <w:rsid w:val="00AD5FF2"/>
    <w:rsid w:val="00AD5FFD"/>
    <w:rsid w:val="00AD600A"/>
    <w:rsid w:val="00AD6011"/>
    <w:rsid w:val="00AD6023"/>
    <w:rsid w:val="00AD6029"/>
    <w:rsid w:val="00AD6031"/>
    <w:rsid w:val="00AD6032"/>
    <w:rsid w:val="00AD6039"/>
    <w:rsid w:val="00AD6048"/>
    <w:rsid w:val="00AD609F"/>
    <w:rsid w:val="00AD60DC"/>
    <w:rsid w:val="00AD60FD"/>
    <w:rsid w:val="00AD6128"/>
    <w:rsid w:val="00AD612B"/>
    <w:rsid w:val="00AD6175"/>
    <w:rsid w:val="00AD61B6"/>
    <w:rsid w:val="00AD61C6"/>
    <w:rsid w:val="00AD61EF"/>
    <w:rsid w:val="00AD6249"/>
    <w:rsid w:val="00AD6252"/>
    <w:rsid w:val="00AD627D"/>
    <w:rsid w:val="00AD62CD"/>
    <w:rsid w:val="00AD631A"/>
    <w:rsid w:val="00AD6328"/>
    <w:rsid w:val="00AD6389"/>
    <w:rsid w:val="00AD63D6"/>
    <w:rsid w:val="00AD6405"/>
    <w:rsid w:val="00AD641A"/>
    <w:rsid w:val="00AD6439"/>
    <w:rsid w:val="00AD6470"/>
    <w:rsid w:val="00AD6478"/>
    <w:rsid w:val="00AD64E4"/>
    <w:rsid w:val="00AD64EA"/>
    <w:rsid w:val="00AD6507"/>
    <w:rsid w:val="00AD6548"/>
    <w:rsid w:val="00AD65CB"/>
    <w:rsid w:val="00AD65F4"/>
    <w:rsid w:val="00AD6600"/>
    <w:rsid w:val="00AD6601"/>
    <w:rsid w:val="00AD6669"/>
    <w:rsid w:val="00AD66A4"/>
    <w:rsid w:val="00AD66BA"/>
    <w:rsid w:val="00AD66D8"/>
    <w:rsid w:val="00AD66DE"/>
    <w:rsid w:val="00AD66E2"/>
    <w:rsid w:val="00AD6720"/>
    <w:rsid w:val="00AD6752"/>
    <w:rsid w:val="00AD678B"/>
    <w:rsid w:val="00AD67AA"/>
    <w:rsid w:val="00AD67CB"/>
    <w:rsid w:val="00AD67F8"/>
    <w:rsid w:val="00AD68BE"/>
    <w:rsid w:val="00AD68F9"/>
    <w:rsid w:val="00AD6907"/>
    <w:rsid w:val="00AD6923"/>
    <w:rsid w:val="00AD6A29"/>
    <w:rsid w:val="00AD6A34"/>
    <w:rsid w:val="00AD6A54"/>
    <w:rsid w:val="00AD6A88"/>
    <w:rsid w:val="00AD6A89"/>
    <w:rsid w:val="00AD6AA7"/>
    <w:rsid w:val="00AD6B21"/>
    <w:rsid w:val="00AD6B2D"/>
    <w:rsid w:val="00AD6B38"/>
    <w:rsid w:val="00AD6B4B"/>
    <w:rsid w:val="00AD6B7B"/>
    <w:rsid w:val="00AD6B7C"/>
    <w:rsid w:val="00AD6B8D"/>
    <w:rsid w:val="00AD6B9A"/>
    <w:rsid w:val="00AD6BA6"/>
    <w:rsid w:val="00AD6BD8"/>
    <w:rsid w:val="00AD6BE1"/>
    <w:rsid w:val="00AD6BEF"/>
    <w:rsid w:val="00AD6C00"/>
    <w:rsid w:val="00AD6C42"/>
    <w:rsid w:val="00AD6C6C"/>
    <w:rsid w:val="00AD6C7F"/>
    <w:rsid w:val="00AD6CB3"/>
    <w:rsid w:val="00AD6CF2"/>
    <w:rsid w:val="00AD6CFE"/>
    <w:rsid w:val="00AD6D05"/>
    <w:rsid w:val="00AD6D8B"/>
    <w:rsid w:val="00AD6D94"/>
    <w:rsid w:val="00AD6DDF"/>
    <w:rsid w:val="00AD6E0E"/>
    <w:rsid w:val="00AD6E8A"/>
    <w:rsid w:val="00AD6EE9"/>
    <w:rsid w:val="00AD6F0C"/>
    <w:rsid w:val="00AD6F29"/>
    <w:rsid w:val="00AD6F4A"/>
    <w:rsid w:val="00AD6F4F"/>
    <w:rsid w:val="00AD6F65"/>
    <w:rsid w:val="00AD6FB1"/>
    <w:rsid w:val="00AD6FC1"/>
    <w:rsid w:val="00AD6FC8"/>
    <w:rsid w:val="00AD6FD0"/>
    <w:rsid w:val="00AD6FE8"/>
    <w:rsid w:val="00AD6FFE"/>
    <w:rsid w:val="00AD7014"/>
    <w:rsid w:val="00AD7035"/>
    <w:rsid w:val="00AD7045"/>
    <w:rsid w:val="00AD7059"/>
    <w:rsid w:val="00AD7084"/>
    <w:rsid w:val="00AD70DE"/>
    <w:rsid w:val="00AD70F3"/>
    <w:rsid w:val="00AD7110"/>
    <w:rsid w:val="00AD7123"/>
    <w:rsid w:val="00AD712A"/>
    <w:rsid w:val="00AD7130"/>
    <w:rsid w:val="00AD713D"/>
    <w:rsid w:val="00AD715A"/>
    <w:rsid w:val="00AD7170"/>
    <w:rsid w:val="00AD7182"/>
    <w:rsid w:val="00AD7195"/>
    <w:rsid w:val="00AD71B2"/>
    <w:rsid w:val="00AD71B7"/>
    <w:rsid w:val="00AD71BC"/>
    <w:rsid w:val="00AD71DF"/>
    <w:rsid w:val="00AD71E1"/>
    <w:rsid w:val="00AD71E3"/>
    <w:rsid w:val="00AD71F9"/>
    <w:rsid w:val="00AD721D"/>
    <w:rsid w:val="00AD7229"/>
    <w:rsid w:val="00AD725F"/>
    <w:rsid w:val="00AD7284"/>
    <w:rsid w:val="00AD72B4"/>
    <w:rsid w:val="00AD72DB"/>
    <w:rsid w:val="00AD72F7"/>
    <w:rsid w:val="00AD7308"/>
    <w:rsid w:val="00AD731B"/>
    <w:rsid w:val="00AD735B"/>
    <w:rsid w:val="00AD738D"/>
    <w:rsid w:val="00AD73D2"/>
    <w:rsid w:val="00AD73D3"/>
    <w:rsid w:val="00AD7427"/>
    <w:rsid w:val="00AD7433"/>
    <w:rsid w:val="00AD74B7"/>
    <w:rsid w:val="00AD74F8"/>
    <w:rsid w:val="00AD7558"/>
    <w:rsid w:val="00AD7567"/>
    <w:rsid w:val="00AD7568"/>
    <w:rsid w:val="00AD7579"/>
    <w:rsid w:val="00AD7596"/>
    <w:rsid w:val="00AD75F3"/>
    <w:rsid w:val="00AD7619"/>
    <w:rsid w:val="00AD762C"/>
    <w:rsid w:val="00AD763A"/>
    <w:rsid w:val="00AD7644"/>
    <w:rsid w:val="00AD7682"/>
    <w:rsid w:val="00AD769A"/>
    <w:rsid w:val="00AD76DE"/>
    <w:rsid w:val="00AD773D"/>
    <w:rsid w:val="00AD7754"/>
    <w:rsid w:val="00AD7760"/>
    <w:rsid w:val="00AD7778"/>
    <w:rsid w:val="00AD7782"/>
    <w:rsid w:val="00AD778D"/>
    <w:rsid w:val="00AD7792"/>
    <w:rsid w:val="00AD7795"/>
    <w:rsid w:val="00AD7822"/>
    <w:rsid w:val="00AD782A"/>
    <w:rsid w:val="00AD782C"/>
    <w:rsid w:val="00AD783E"/>
    <w:rsid w:val="00AD783F"/>
    <w:rsid w:val="00AD784C"/>
    <w:rsid w:val="00AD78C3"/>
    <w:rsid w:val="00AD78D0"/>
    <w:rsid w:val="00AD790C"/>
    <w:rsid w:val="00AD790F"/>
    <w:rsid w:val="00AD7987"/>
    <w:rsid w:val="00AD79BF"/>
    <w:rsid w:val="00AD79CD"/>
    <w:rsid w:val="00AD79D2"/>
    <w:rsid w:val="00AD79D7"/>
    <w:rsid w:val="00AD79D9"/>
    <w:rsid w:val="00AD7A5A"/>
    <w:rsid w:val="00AD7A60"/>
    <w:rsid w:val="00AD7A69"/>
    <w:rsid w:val="00AD7A77"/>
    <w:rsid w:val="00AD7A88"/>
    <w:rsid w:val="00AD7AA8"/>
    <w:rsid w:val="00AD7B0B"/>
    <w:rsid w:val="00AD7B0F"/>
    <w:rsid w:val="00AD7B15"/>
    <w:rsid w:val="00AD7B1B"/>
    <w:rsid w:val="00AD7B53"/>
    <w:rsid w:val="00AD7B66"/>
    <w:rsid w:val="00AD7B6E"/>
    <w:rsid w:val="00AD7B74"/>
    <w:rsid w:val="00AD7B87"/>
    <w:rsid w:val="00AD7BBC"/>
    <w:rsid w:val="00AD7BD1"/>
    <w:rsid w:val="00AD7C04"/>
    <w:rsid w:val="00AD7C23"/>
    <w:rsid w:val="00AD7C40"/>
    <w:rsid w:val="00AD7CA9"/>
    <w:rsid w:val="00AD7CD1"/>
    <w:rsid w:val="00AD7CF0"/>
    <w:rsid w:val="00AD7D2D"/>
    <w:rsid w:val="00AD7D48"/>
    <w:rsid w:val="00AD7D53"/>
    <w:rsid w:val="00AD7D6E"/>
    <w:rsid w:val="00AD7D7A"/>
    <w:rsid w:val="00AD7DA6"/>
    <w:rsid w:val="00AD7DDD"/>
    <w:rsid w:val="00AD7DF8"/>
    <w:rsid w:val="00AD7DFB"/>
    <w:rsid w:val="00AD7E0F"/>
    <w:rsid w:val="00AD7E4A"/>
    <w:rsid w:val="00AD7E7C"/>
    <w:rsid w:val="00AD7E7E"/>
    <w:rsid w:val="00AD7E85"/>
    <w:rsid w:val="00AD7EBE"/>
    <w:rsid w:val="00AD7F9C"/>
    <w:rsid w:val="00AD7FAC"/>
    <w:rsid w:val="00AE002D"/>
    <w:rsid w:val="00AE0039"/>
    <w:rsid w:val="00AE003E"/>
    <w:rsid w:val="00AE0044"/>
    <w:rsid w:val="00AE0064"/>
    <w:rsid w:val="00AE006E"/>
    <w:rsid w:val="00AE0097"/>
    <w:rsid w:val="00AE00A6"/>
    <w:rsid w:val="00AE00A7"/>
    <w:rsid w:val="00AE00B6"/>
    <w:rsid w:val="00AE00C1"/>
    <w:rsid w:val="00AE00CF"/>
    <w:rsid w:val="00AE00E6"/>
    <w:rsid w:val="00AE011A"/>
    <w:rsid w:val="00AE014B"/>
    <w:rsid w:val="00AE0152"/>
    <w:rsid w:val="00AE0155"/>
    <w:rsid w:val="00AE0171"/>
    <w:rsid w:val="00AE0174"/>
    <w:rsid w:val="00AE017B"/>
    <w:rsid w:val="00AE01A7"/>
    <w:rsid w:val="00AE01D4"/>
    <w:rsid w:val="00AE01D5"/>
    <w:rsid w:val="00AE0224"/>
    <w:rsid w:val="00AE022A"/>
    <w:rsid w:val="00AE023B"/>
    <w:rsid w:val="00AE024E"/>
    <w:rsid w:val="00AE0260"/>
    <w:rsid w:val="00AE02CA"/>
    <w:rsid w:val="00AE02D2"/>
    <w:rsid w:val="00AE02E7"/>
    <w:rsid w:val="00AE03F7"/>
    <w:rsid w:val="00AE0400"/>
    <w:rsid w:val="00AE0421"/>
    <w:rsid w:val="00AE0434"/>
    <w:rsid w:val="00AE04D0"/>
    <w:rsid w:val="00AE04D7"/>
    <w:rsid w:val="00AE04E7"/>
    <w:rsid w:val="00AE052B"/>
    <w:rsid w:val="00AE0579"/>
    <w:rsid w:val="00AE0588"/>
    <w:rsid w:val="00AE05C3"/>
    <w:rsid w:val="00AE0608"/>
    <w:rsid w:val="00AE0625"/>
    <w:rsid w:val="00AE062A"/>
    <w:rsid w:val="00AE0640"/>
    <w:rsid w:val="00AE0641"/>
    <w:rsid w:val="00AE065A"/>
    <w:rsid w:val="00AE065E"/>
    <w:rsid w:val="00AE069B"/>
    <w:rsid w:val="00AE06D8"/>
    <w:rsid w:val="00AE0728"/>
    <w:rsid w:val="00AE075C"/>
    <w:rsid w:val="00AE0782"/>
    <w:rsid w:val="00AE07B7"/>
    <w:rsid w:val="00AE07D3"/>
    <w:rsid w:val="00AE07D4"/>
    <w:rsid w:val="00AE0822"/>
    <w:rsid w:val="00AE0836"/>
    <w:rsid w:val="00AE0860"/>
    <w:rsid w:val="00AE086D"/>
    <w:rsid w:val="00AE0890"/>
    <w:rsid w:val="00AE0898"/>
    <w:rsid w:val="00AE08A1"/>
    <w:rsid w:val="00AE08BF"/>
    <w:rsid w:val="00AE08C3"/>
    <w:rsid w:val="00AE0902"/>
    <w:rsid w:val="00AE091A"/>
    <w:rsid w:val="00AE0926"/>
    <w:rsid w:val="00AE093E"/>
    <w:rsid w:val="00AE0951"/>
    <w:rsid w:val="00AE0953"/>
    <w:rsid w:val="00AE0964"/>
    <w:rsid w:val="00AE099A"/>
    <w:rsid w:val="00AE09A1"/>
    <w:rsid w:val="00AE09AA"/>
    <w:rsid w:val="00AE09AC"/>
    <w:rsid w:val="00AE09D3"/>
    <w:rsid w:val="00AE09D7"/>
    <w:rsid w:val="00AE0A4C"/>
    <w:rsid w:val="00AE0A6D"/>
    <w:rsid w:val="00AE0AC7"/>
    <w:rsid w:val="00AE0AF2"/>
    <w:rsid w:val="00AE0AFC"/>
    <w:rsid w:val="00AE0B04"/>
    <w:rsid w:val="00AE0B31"/>
    <w:rsid w:val="00AE0B51"/>
    <w:rsid w:val="00AE0B7E"/>
    <w:rsid w:val="00AE0BFB"/>
    <w:rsid w:val="00AE0C13"/>
    <w:rsid w:val="00AE0C2C"/>
    <w:rsid w:val="00AE0C35"/>
    <w:rsid w:val="00AE0C70"/>
    <w:rsid w:val="00AE0C8D"/>
    <w:rsid w:val="00AE0D39"/>
    <w:rsid w:val="00AE0D4D"/>
    <w:rsid w:val="00AE0D64"/>
    <w:rsid w:val="00AE0D7D"/>
    <w:rsid w:val="00AE0DD3"/>
    <w:rsid w:val="00AE0DE0"/>
    <w:rsid w:val="00AE0E3D"/>
    <w:rsid w:val="00AE0EA7"/>
    <w:rsid w:val="00AE0EAB"/>
    <w:rsid w:val="00AE0EB9"/>
    <w:rsid w:val="00AE0ED8"/>
    <w:rsid w:val="00AE0EF8"/>
    <w:rsid w:val="00AE0F04"/>
    <w:rsid w:val="00AE0F10"/>
    <w:rsid w:val="00AE0F1D"/>
    <w:rsid w:val="00AE0F36"/>
    <w:rsid w:val="00AE0F47"/>
    <w:rsid w:val="00AE0F60"/>
    <w:rsid w:val="00AE0FBE"/>
    <w:rsid w:val="00AE0FF4"/>
    <w:rsid w:val="00AE1011"/>
    <w:rsid w:val="00AE1014"/>
    <w:rsid w:val="00AE1099"/>
    <w:rsid w:val="00AE10E2"/>
    <w:rsid w:val="00AE10F5"/>
    <w:rsid w:val="00AE1118"/>
    <w:rsid w:val="00AE1133"/>
    <w:rsid w:val="00AE11E3"/>
    <w:rsid w:val="00AE11E7"/>
    <w:rsid w:val="00AE11FB"/>
    <w:rsid w:val="00AE122A"/>
    <w:rsid w:val="00AE1290"/>
    <w:rsid w:val="00AE12B5"/>
    <w:rsid w:val="00AE12CA"/>
    <w:rsid w:val="00AE12E2"/>
    <w:rsid w:val="00AE1300"/>
    <w:rsid w:val="00AE132F"/>
    <w:rsid w:val="00AE1418"/>
    <w:rsid w:val="00AE144D"/>
    <w:rsid w:val="00AE14F9"/>
    <w:rsid w:val="00AE1512"/>
    <w:rsid w:val="00AE1520"/>
    <w:rsid w:val="00AE152B"/>
    <w:rsid w:val="00AE152C"/>
    <w:rsid w:val="00AE154B"/>
    <w:rsid w:val="00AE1594"/>
    <w:rsid w:val="00AE15A6"/>
    <w:rsid w:val="00AE15CC"/>
    <w:rsid w:val="00AE15D0"/>
    <w:rsid w:val="00AE15F3"/>
    <w:rsid w:val="00AE1604"/>
    <w:rsid w:val="00AE161F"/>
    <w:rsid w:val="00AE1624"/>
    <w:rsid w:val="00AE1639"/>
    <w:rsid w:val="00AE163A"/>
    <w:rsid w:val="00AE1656"/>
    <w:rsid w:val="00AE1658"/>
    <w:rsid w:val="00AE1663"/>
    <w:rsid w:val="00AE1678"/>
    <w:rsid w:val="00AE16A3"/>
    <w:rsid w:val="00AE16BA"/>
    <w:rsid w:val="00AE16DB"/>
    <w:rsid w:val="00AE171B"/>
    <w:rsid w:val="00AE175D"/>
    <w:rsid w:val="00AE17AC"/>
    <w:rsid w:val="00AE17B1"/>
    <w:rsid w:val="00AE183A"/>
    <w:rsid w:val="00AE1875"/>
    <w:rsid w:val="00AE187E"/>
    <w:rsid w:val="00AE1887"/>
    <w:rsid w:val="00AE189E"/>
    <w:rsid w:val="00AE18EF"/>
    <w:rsid w:val="00AE1903"/>
    <w:rsid w:val="00AE1955"/>
    <w:rsid w:val="00AE198E"/>
    <w:rsid w:val="00AE19CF"/>
    <w:rsid w:val="00AE1A34"/>
    <w:rsid w:val="00AE1A72"/>
    <w:rsid w:val="00AE1A96"/>
    <w:rsid w:val="00AE1AA2"/>
    <w:rsid w:val="00AE1AA4"/>
    <w:rsid w:val="00AE1AA9"/>
    <w:rsid w:val="00AE1B1A"/>
    <w:rsid w:val="00AE1B22"/>
    <w:rsid w:val="00AE1B29"/>
    <w:rsid w:val="00AE1B2F"/>
    <w:rsid w:val="00AE1B44"/>
    <w:rsid w:val="00AE1B46"/>
    <w:rsid w:val="00AE1B63"/>
    <w:rsid w:val="00AE1BAB"/>
    <w:rsid w:val="00AE1BB0"/>
    <w:rsid w:val="00AE1BD4"/>
    <w:rsid w:val="00AE1BE2"/>
    <w:rsid w:val="00AE1C06"/>
    <w:rsid w:val="00AE1C54"/>
    <w:rsid w:val="00AE1CA7"/>
    <w:rsid w:val="00AE1CF9"/>
    <w:rsid w:val="00AE1D11"/>
    <w:rsid w:val="00AE1D15"/>
    <w:rsid w:val="00AE1DCA"/>
    <w:rsid w:val="00AE1DD4"/>
    <w:rsid w:val="00AE1DD5"/>
    <w:rsid w:val="00AE1DE8"/>
    <w:rsid w:val="00AE1E41"/>
    <w:rsid w:val="00AE1E44"/>
    <w:rsid w:val="00AE1E54"/>
    <w:rsid w:val="00AE1E62"/>
    <w:rsid w:val="00AE1E8A"/>
    <w:rsid w:val="00AE1E94"/>
    <w:rsid w:val="00AE1EA4"/>
    <w:rsid w:val="00AE1EAB"/>
    <w:rsid w:val="00AE1EE4"/>
    <w:rsid w:val="00AE1F04"/>
    <w:rsid w:val="00AE1F05"/>
    <w:rsid w:val="00AE1F5C"/>
    <w:rsid w:val="00AE1F5D"/>
    <w:rsid w:val="00AE1F6D"/>
    <w:rsid w:val="00AE207E"/>
    <w:rsid w:val="00AE209C"/>
    <w:rsid w:val="00AE20DC"/>
    <w:rsid w:val="00AE20EA"/>
    <w:rsid w:val="00AE2116"/>
    <w:rsid w:val="00AE2128"/>
    <w:rsid w:val="00AE2169"/>
    <w:rsid w:val="00AE2180"/>
    <w:rsid w:val="00AE21BA"/>
    <w:rsid w:val="00AE21C8"/>
    <w:rsid w:val="00AE21D4"/>
    <w:rsid w:val="00AE21DB"/>
    <w:rsid w:val="00AE222E"/>
    <w:rsid w:val="00AE223F"/>
    <w:rsid w:val="00AE224E"/>
    <w:rsid w:val="00AE2282"/>
    <w:rsid w:val="00AE22B8"/>
    <w:rsid w:val="00AE22E1"/>
    <w:rsid w:val="00AE22FA"/>
    <w:rsid w:val="00AE2329"/>
    <w:rsid w:val="00AE233A"/>
    <w:rsid w:val="00AE2356"/>
    <w:rsid w:val="00AE236E"/>
    <w:rsid w:val="00AE23AB"/>
    <w:rsid w:val="00AE23F1"/>
    <w:rsid w:val="00AE23F7"/>
    <w:rsid w:val="00AE2421"/>
    <w:rsid w:val="00AE2426"/>
    <w:rsid w:val="00AE2439"/>
    <w:rsid w:val="00AE2460"/>
    <w:rsid w:val="00AE246A"/>
    <w:rsid w:val="00AE247A"/>
    <w:rsid w:val="00AE24A0"/>
    <w:rsid w:val="00AE24A6"/>
    <w:rsid w:val="00AE24B2"/>
    <w:rsid w:val="00AE24B5"/>
    <w:rsid w:val="00AE24E2"/>
    <w:rsid w:val="00AE24FD"/>
    <w:rsid w:val="00AE252A"/>
    <w:rsid w:val="00AE255B"/>
    <w:rsid w:val="00AE2567"/>
    <w:rsid w:val="00AE256E"/>
    <w:rsid w:val="00AE2572"/>
    <w:rsid w:val="00AE25CB"/>
    <w:rsid w:val="00AE25EF"/>
    <w:rsid w:val="00AE25F4"/>
    <w:rsid w:val="00AE25F5"/>
    <w:rsid w:val="00AE2625"/>
    <w:rsid w:val="00AE2648"/>
    <w:rsid w:val="00AE2657"/>
    <w:rsid w:val="00AE26B5"/>
    <w:rsid w:val="00AE270D"/>
    <w:rsid w:val="00AE2716"/>
    <w:rsid w:val="00AE271D"/>
    <w:rsid w:val="00AE273B"/>
    <w:rsid w:val="00AE2765"/>
    <w:rsid w:val="00AE2770"/>
    <w:rsid w:val="00AE277E"/>
    <w:rsid w:val="00AE27A1"/>
    <w:rsid w:val="00AE27AE"/>
    <w:rsid w:val="00AE27CB"/>
    <w:rsid w:val="00AE27DF"/>
    <w:rsid w:val="00AE27E5"/>
    <w:rsid w:val="00AE27F1"/>
    <w:rsid w:val="00AE27FD"/>
    <w:rsid w:val="00AE27FF"/>
    <w:rsid w:val="00AE280F"/>
    <w:rsid w:val="00AE2837"/>
    <w:rsid w:val="00AE288F"/>
    <w:rsid w:val="00AE28A2"/>
    <w:rsid w:val="00AE28EC"/>
    <w:rsid w:val="00AE28FA"/>
    <w:rsid w:val="00AE2904"/>
    <w:rsid w:val="00AE2963"/>
    <w:rsid w:val="00AE297D"/>
    <w:rsid w:val="00AE29AB"/>
    <w:rsid w:val="00AE29B5"/>
    <w:rsid w:val="00AE29DF"/>
    <w:rsid w:val="00AE2A07"/>
    <w:rsid w:val="00AE2A2B"/>
    <w:rsid w:val="00AE2A45"/>
    <w:rsid w:val="00AE2A83"/>
    <w:rsid w:val="00AE2ACD"/>
    <w:rsid w:val="00AE2AD3"/>
    <w:rsid w:val="00AE2B05"/>
    <w:rsid w:val="00AE2B0F"/>
    <w:rsid w:val="00AE2B34"/>
    <w:rsid w:val="00AE2B37"/>
    <w:rsid w:val="00AE2B3B"/>
    <w:rsid w:val="00AE2B5E"/>
    <w:rsid w:val="00AE2B7F"/>
    <w:rsid w:val="00AE2B91"/>
    <w:rsid w:val="00AE2B93"/>
    <w:rsid w:val="00AE2BA0"/>
    <w:rsid w:val="00AE2BBB"/>
    <w:rsid w:val="00AE2BCD"/>
    <w:rsid w:val="00AE2C02"/>
    <w:rsid w:val="00AE2C0D"/>
    <w:rsid w:val="00AE2C24"/>
    <w:rsid w:val="00AE2C4A"/>
    <w:rsid w:val="00AE2CAB"/>
    <w:rsid w:val="00AE2CB7"/>
    <w:rsid w:val="00AE2CF0"/>
    <w:rsid w:val="00AE2CF6"/>
    <w:rsid w:val="00AE2D1D"/>
    <w:rsid w:val="00AE2D24"/>
    <w:rsid w:val="00AE2D59"/>
    <w:rsid w:val="00AE2D68"/>
    <w:rsid w:val="00AE2D6A"/>
    <w:rsid w:val="00AE2D96"/>
    <w:rsid w:val="00AE2DBF"/>
    <w:rsid w:val="00AE2E18"/>
    <w:rsid w:val="00AE2E43"/>
    <w:rsid w:val="00AE2E57"/>
    <w:rsid w:val="00AE2E5D"/>
    <w:rsid w:val="00AE2E5F"/>
    <w:rsid w:val="00AE2E6D"/>
    <w:rsid w:val="00AE2E86"/>
    <w:rsid w:val="00AE2E9B"/>
    <w:rsid w:val="00AE2EAB"/>
    <w:rsid w:val="00AE2ECD"/>
    <w:rsid w:val="00AE2EFD"/>
    <w:rsid w:val="00AE2F10"/>
    <w:rsid w:val="00AE2F15"/>
    <w:rsid w:val="00AE2F37"/>
    <w:rsid w:val="00AE2F65"/>
    <w:rsid w:val="00AE2F90"/>
    <w:rsid w:val="00AE2FD0"/>
    <w:rsid w:val="00AE304B"/>
    <w:rsid w:val="00AE306D"/>
    <w:rsid w:val="00AE3081"/>
    <w:rsid w:val="00AE30BE"/>
    <w:rsid w:val="00AE30D9"/>
    <w:rsid w:val="00AE30F0"/>
    <w:rsid w:val="00AE3102"/>
    <w:rsid w:val="00AE3123"/>
    <w:rsid w:val="00AE3164"/>
    <w:rsid w:val="00AE3185"/>
    <w:rsid w:val="00AE3192"/>
    <w:rsid w:val="00AE31BA"/>
    <w:rsid w:val="00AE321B"/>
    <w:rsid w:val="00AE3221"/>
    <w:rsid w:val="00AE3229"/>
    <w:rsid w:val="00AE3239"/>
    <w:rsid w:val="00AE3250"/>
    <w:rsid w:val="00AE3269"/>
    <w:rsid w:val="00AE327B"/>
    <w:rsid w:val="00AE329A"/>
    <w:rsid w:val="00AE32BD"/>
    <w:rsid w:val="00AE335B"/>
    <w:rsid w:val="00AE337A"/>
    <w:rsid w:val="00AE33BD"/>
    <w:rsid w:val="00AE3419"/>
    <w:rsid w:val="00AE341E"/>
    <w:rsid w:val="00AE3459"/>
    <w:rsid w:val="00AE3474"/>
    <w:rsid w:val="00AE3491"/>
    <w:rsid w:val="00AE34E8"/>
    <w:rsid w:val="00AE34F0"/>
    <w:rsid w:val="00AE34F5"/>
    <w:rsid w:val="00AE3533"/>
    <w:rsid w:val="00AE353D"/>
    <w:rsid w:val="00AE3566"/>
    <w:rsid w:val="00AE3609"/>
    <w:rsid w:val="00AE3656"/>
    <w:rsid w:val="00AE3686"/>
    <w:rsid w:val="00AE369E"/>
    <w:rsid w:val="00AE36CB"/>
    <w:rsid w:val="00AE36F3"/>
    <w:rsid w:val="00AE3706"/>
    <w:rsid w:val="00AE3722"/>
    <w:rsid w:val="00AE3791"/>
    <w:rsid w:val="00AE37AB"/>
    <w:rsid w:val="00AE37AF"/>
    <w:rsid w:val="00AE37B4"/>
    <w:rsid w:val="00AE37DC"/>
    <w:rsid w:val="00AE380B"/>
    <w:rsid w:val="00AE382E"/>
    <w:rsid w:val="00AE3867"/>
    <w:rsid w:val="00AE3892"/>
    <w:rsid w:val="00AE3905"/>
    <w:rsid w:val="00AE392B"/>
    <w:rsid w:val="00AE394C"/>
    <w:rsid w:val="00AE3957"/>
    <w:rsid w:val="00AE3983"/>
    <w:rsid w:val="00AE39C7"/>
    <w:rsid w:val="00AE3A19"/>
    <w:rsid w:val="00AE3A1B"/>
    <w:rsid w:val="00AE3A1F"/>
    <w:rsid w:val="00AE3A55"/>
    <w:rsid w:val="00AE3A8F"/>
    <w:rsid w:val="00AE3AA7"/>
    <w:rsid w:val="00AE3AD0"/>
    <w:rsid w:val="00AE3AF0"/>
    <w:rsid w:val="00AE3B1C"/>
    <w:rsid w:val="00AE3BB5"/>
    <w:rsid w:val="00AE3BBE"/>
    <w:rsid w:val="00AE3BE4"/>
    <w:rsid w:val="00AE3C0D"/>
    <w:rsid w:val="00AE3C2C"/>
    <w:rsid w:val="00AE3C7D"/>
    <w:rsid w:val="00AE3C92"/>
    <w:rsid w:val="00AE3CD2"/>
    <w:rsid w:val="00AE3D37"/>
    <w:rsid w:val="00AE3D48"/>
    <w:rsid w:val="00AE3D85"/>
    <w:rsid w:val="00AE3D94"/>
    <w:rsid w:val="00AE3DD6"/>
    <w:rsid w:val="00AE3DD9"/>
    <w:rsid w:val="00AE3DE3"/>
    <w:rsid w:val="00AE3DFA"/>
    <w:rsid w:val="00AE3E07"/>
    <w:rsid w:val="00AE3E7A"/>
    <w:rsid w:val="00AE3EAB"/>
    <w:rsid w:val="00AE3EB1"/>
    <w:rsid w:val="00AE3EC3"/>
    <w:rsid w:val="00AE3ED7"/>
    <w:rsid w:val="00AE3EE6"/>
    <w:rsid w:val="00AE3F1D"/>
    <w:rsid w:val="00AE3F4E"/>
    <w:rsid w:val="00AE3F5A"/>
    <w:rsid w:val="00AE3F74"/>
    <w:rsid w:val="00AE3F93"/>
    <w:rsid w:val="00AE3F99"/>
    <w:rsid w:val="00AE3FAF"/>
    <w:rsid w:val="00AE3FD0"/>
    <w:rsid w:val="00AE4030"/>
    <w:rsid w:val="00AE4053"/>
    <w:rsid w:val="00AE4065"/>
    <w:rsid w:val="00AE4074"/>
    <w:rsid w:val="00AE40BC"/>
    <w:rsid w:val="00AE40E1"/>
    <w:rsid w:val="00AE40EC"/>
    <w:rsid w:val="00AE40EE"/>
    <w:rsid w:val="00AE4100"/>
    <w:rsid w:val="00AE410A"/>
    <w:rsid w:val="00AE4131"/>
    <w:rsid w:val="00AE4154"/>
    <w:rsid w:val="00AE41C7"/>
    <w:rsid w:val="00AE41F6"/>
    <w:rsid w:val="00AE4207"/>
    <w:rsid w:val="00AE422E"/>
    <w:rsid w:val="00AE42FA"/>
    <w:rsid w:val="00AE4306"/>
    <w:rsid w:val="00AE4373"/>
    <w:rsid w:val="00AE4382"/>
    <w:rsid w:val="00AE438C"/>
    <w:rsid w:val="00AE43AB"/>
    <w:rsid w:val="00AE43FF"/>
    <w:rsid w:val="00AE4410"/>
    <w:rsid w:val="00AE4431"/>
    <w:rsid w:val="00AE4481"/>
    <w:rsid w:val="00AE4493"/>
    <w:rsid w:val="00AE449B"/>
    <w:rsid w:val="00AE44A9"/>
    <w:rsid w:val="00AE44B6"/>
    <w:rsid w:val="00AE44BD"/>
    <w:rsid w:val="00AE44CA"/>
    <w:rsid w:val="00AE44CC"/>
    <w:rsid w:val="00AE44F4"/>
    <w:rsid w:val="00AE450D"/>
    <w:rsid w:val="00AE4530"/>
    <w:rsid w:val="00AE454A"/>
    <w:rsid w:val="00AE45D0"/>
    <w:rsid w:val="00AE45DA"/>
    <w:rsid w:val="00AE45FD"/>
    <w:rsid w:val="00AE4609"/>
    <w:rsid w:val="00AE4630"/>
    <w:rsid w:val="00AE4638"/>
    <w:rsid w:val="00AE4655"/>
    <w:rsid w:val="00AE465E"/>
    <w:rsid w:val="00AE4681"/>
    <w:rsid w:val="00AE469E"/>
    <w:rsid w:val="00AE46C5"/>
    <w:rsid w:val="00AE46D6"/>
    <w:rsid w:val="00AE4716"/>
    <w:rsid w:val="00AE4728"/>
    <w:rsid w:val="00AE4762"/>
    <w:rsid w:val="00AE4779"/>
    <w:rsid w:val="00AE4786"/>
    <w:rsid w:val="00AE4796"/>
    <w:rsid w:val="00AE47B1"/>
    <w:rsid w:val="00AE47BB"/>
    <w:rsid w:val="00AE47E8"/>
    <w:rsid w:val="00AE4808"/>
    <w:rsid w:val="00AE480C"/>
    <w:rsid w:val="00AE481D"/>
    <w:rsid w:val="00AE4842"/>
    <w:rsid w:val="00AE4849"/>
    <w:rsid w:val="00AE4887"/>
    <w:rsid w:val="00AE48A6"/>
    <w:rsid w:val="00AE48A8"/>
    <w:rsid w:val="00AE48C3"/>
    <w:rsid w:val="00AE48DC"/>
    <w:rsid w:val="00AE4930"/>
    <w:rsid w:val="00AE494A"/>
    <w:rsid w:val="00AE496A"/>
    <w:rsid w:val="00AE49A2"/>
    <w:rsid w:val="00AE49B2"/>
    <w:rsid w:val="00AE49BB"/>
    <w:rsid w:val="00AE49CD"/>
    <w:rsid w:val="00AE4A29"/>
    <w:rsid w:val="00AE4A33"/>
    <w:rsid w:val="00AE4A38"/>
    <w:rsid w:val="00AE4AAF"/>
    <w:rsid w:val="00AE4AFF"/>
    <w:rsid w:val="00AE4B2A"/>
    <w:rsid w:val="00AE4B2C"/>
    <w:rsid w:val="00AE4B2E"/>
    <w:rsid w:val="00AE4B3C"/>
    <w:rsid w:val="00AE4B3F"/>
    <w:rsid w:val="00AE4B76"/>
    <w:rsid w:val="00AE4B99"/>
    <w:rsid w:val="00AE4BB6"/>
    <w:rsid w:val="00AE4C45"/>
    <w:rsid w:val="00AE4C4A"/>
    <w:rsid w:val="00AE4C56"/>
    <w:rsid w:val="00AE4C5A"/>
    <w:rsid w:val="00AE4C8E"/>
    <w:rsid w:val="00AE4CBC"/>
    <w:rsid w:val="00AE4CC7"/>
    <w:rsid w:val="00AE4CCF"/>
    <w:rsid w:val="00AE4CF7"/>
    <w:rsid w:val="00AE4CFE"/>
    <w:rsid w:val="00AE4D8F"/>
    <w:rsid w:val="00AE4D94"/>
    <w:rsid w:val="00AE4E1E"/>
    <w:rsid w:val="00AE4E30"/>
    <w:rsid w:val="00AE4E7C"/>
    <w:rsid w:val="00AE4ED2"/>
    <w:rsid w:val="00AE4EEB"/>
    <w:rsid w:val="00AE4EFA"/>
    <w:rsid w:val="00AE4F30"/>
    <w:rsid w:val="00AE4F59"/>
    <w:rsid w:val="00AE4F5C"/>
    <w:rsid w:val="00AE4F5D"/>
    <w:rsid w:val="00AE4F65"/>
    <w:rsid w:val="00AE4FAF"/>
    <w:rsid w:val="00AE4FBD"/>
    <w:rsid w:val="00AE4FDB"/>
    <w:rsid w:val="00AE4FDD"/>
    <w:rsid w:val="00AE5021"/>
    <w:rsid w:val="00AE5071"/>
    <w:rsid w:val="00AE50E3"/>
    <w:rsid w:val="00AE510D"/>
    <w:rsid w:val="00AE511B"/>
    <w:rsid w:val="00AE514C"/>
    <w:rsid w:val="00AE51A4"/>
    <w:rsid w:val="00AE51A7"/>
    <w:rsid w:val="00AE51A8"/>
    <w:rsid w:val="00AE51DC"/>
    <w:rsid w:val="00AE5209"/>
    <w:rsid w:val="00AE5271"/>
    <w:rsid w:val="00AE52A3"/>
    <w:rsid w:val="00AE52C8"/>
    <w:rsid w:val="00AE52ED"/>
    <w:rsid w:val="00AE536D"/>
    <w:rsid w:val="00AE537F"/>
    <w:rsid w:val="00AE5389"/>
    <w:rsid w:val="00AE53C4"/>
    <w:rsid w:val="00AE53DC"/>
    <w:rsid w:val="00AE53F2"/>
    <w:rsid w:val="00AE542A"/>
    <w:rsid w:val="00AE5435"/>
    <w:rsid w:val="00AE5468"/>
    <w:rsid w:val="00AE546B"/>
    <w:rsid w:val="00AE5496"/>
    <w:rsid w:val="00AE54A9"/>
    <w:rsid w:val="00AE556D"/>
    <w:rsid w:val="00AE556E"/>
    <w:rsid w:val="00AE5573"/>
    <w:rsid w:val="00AE55A7"/>
    <w:rsid w:val="00AE562B"/>
    <w:rsid w:val="00AE5643"/>
    <w:rsid w:val="00AE5646"/>
    <w:rsid w:val="00AE56A5"/>
    <w:rsid w:val="00AE56D9"/>
    <w:rsid w:val="00AE56DD"/>
    <w:rsid w:val="00AE5704"/>
    <w:rsid w:val="00AE5709"/>
    <w:rsid w:val="00AE5721"/>
    <w:rsid w:val="00AE5745"/>
    <w:rsid w:val="00AE574D"/>
    <w:rsid w:val="00AE575F"/>
    <w:rsid w:val="00AE57A0"/>
    <w:rsid w:val="00AE57CB"/>
    <w:rsid w:val="00AE57D6"/>
    <w:rsid w:val="00AE5826"/>
    <w:rsid w:val="00AE5830"/>
    <w:rsid w:val="00AE5871"/>
    <w:rsid w:val="00AE58BF"/>
    <w:rsid w:val="00AE58D6"/>
    <w:rsid w:val="00AE58E3"/>
    <w:rsid w:val="00AE5904"/>
    <w:rsid w:val="00AE5924"/>
    <w:rsid w:val="00AE5927"/>
    <w:rsid w:val="00AE5942"/>
    <w:rsid w:val="00AE597D"/>
    <w:rsid w:val="00AE597F"/>
    <w:rsid w:val="00AE59D1"/>
    <w:rsid w:val="00AE59F5"/>
    <w:rsid w:val="00AE59FE"/>
    <w:rsid w:val="00AE5A25"/>
    <w:rsid w:val="00AE5A2F"/>
    <w:rsid w:val="00AE5A66"/>
    <w:rsid w:val="00AE5A7D"/>
    <w:rsid w:val="00AE5A85"/>
    <w:rsid w:val="00AE5A9A"/>
    <w:rsid w:val="00AE5B0A"/>
    <w:rsid w:val="00AE5B2D"/>
    <w:rsid w:val="00AE5B3B"/>
    <w:rsid w:val="00AE5B5B"/>
    <w:rsid w:val="00AE5B69"/>
    <w:rsid w:val="00AE5C18"/>
    <w:rsid w:val="00AE5C1F"/>
    <w:rsid w:val="00AE5C45"/>
    <w:rsid w:val="00AE5C51"/>
    <w:rsid w:val="00AE5C56"/>
    <w:rsid w:val="00AE5C8E"/>
    <w:rsid w:val="00AE5CA7"/>
    <w:rsid w:val="00AE5CB0"/>
    <w:rsid w:val="00AE5CD6"/>
    <w:rsid w:val="00AE5CD9"/>
    <w:rsid w:val="00AE5CE7"/>
    <w:rsid w:val="00AE5CED"/>
    <w:rsid w:val="00AE5D31"/>
    <w:rsid w:val="00AE5D36"/>
    <w:rsid w:val="00AE5D57"/>
    <w:rsid w:val="00AE5D96"/>
    <w:rsid w:val="00AE5E0A"/>
    <w:rsid w:val="00AE5E0E"/>
    <w:rsid w:val="00AE5E22"/>
    <w:rsid w:val="00AE5E38"/>
    <w:rsid w:val="00AE5E4E"/>
    <w:rsid w:val="00AE5ECE"/>
    <w:rsid w:val="00AE5F6A"/>
    <w:rsid w:val="00AE5F97"/>
    <w:rsid w:val="00AE5FAD"/>
    <w:rsid w:val="00AE5FE6"/>
    <w:rsid w:val="00AE600B"/>
    <w:rsid w:val="00AE6049"/>
    <w:rsid w:val="00AE604A"/>
    <w:rsid w:val="00AE6057"/>
    <w:rsid w:val="00AE609D"/>
    <w:rsid w:val="00AE60E0"/>
    <w:rsid w:val="00AE60F1"/>
    <w:rsid w:val="00AE60FF"/>
    <w:rsid w:val="00AE6173"/>
    <w:rsid w:val="00AE6182"/>
    <w:rsid w:val="00AE619E"/>
    <w:rsid w:val="00AE61B9"/>
    <w:rsid w:val="00AE61D3"/>
    <w:rsid w:val="00AE62AF"/>
    <w:rsid w:val="00AE62C1"/>
    <w:rsid w:val="00AE62EE"/>
    <w:rsid w:val="00AE6321"/>
    <w:rsid w:val="00AE6325"/>
    <w:rsid w:val="00AE6333"/>
    <w:rsid w:val="00AE6362"/>
    <w:rsid w:val="00AE6385"/>
    <w:rsid w:val="00AE63B0"/>
    <w:rsid w:val="00AE63B3"/>
    <w:rsid w:val="00AE63E3"/>
    <w:rsid w:val="00AE6406"/>
    <w:rsid w:val="00AE6414"/>
    <w:rsid w:val="00AE64CF"/>
    <w:rsid w:val="00AE6517"/>
    <w:rsid w:val="00AE6528"/>
    <w:rsid w:val="00AE6538"/>
    <w:rsid w:val="00AE6565"/>
    <w:rsid w:val="00AE65A0"/>
    <w:rsid w:val="00AE6600"/>
    <w:rsid w:val="00AE660B"/>
    <w:rsid w:val="00AE6626"/>
    <w:rsid w:val="00AE6649"/>
    <w:rsid w:val="00AE665F"/>
    <w:rsid w:val="00AE6668"/>
    <w:rsid w:val="00AE66B3"/>
    <w:rsid w:val="00AE66B7"/>
    <w:rsid w:val="00AE66EE"/>
    <w:rsid w:val="00AE670A"/>
    <w:rsid w:val="00AE673F"/>
    <w:rsid w:val="00AE6792"/>
    <w:rsid w:val="00AE67B7"/>
    <w:rsid w:val="00AE67BA"/>
    <w:rsid w:val="00AE67D3"/>
    <w:rsid w:val="00AE6800"/>
    <w:rsid w:val="00AE6808"/>
    <w:rsid w:val="00AE683D"/>
    <w:rsid w:val="00AE6893"/>
    <w:rsid w:val="00AE68AD"/>
    <w:rsid w:val="00AE6910"/>
    <w:rsid w:val="00AE6928"/>
    <w:rsid w:val="00AE6993"/>
    <w:rsid w:val="00AE69E4"/>
    <w:rsid w:val="00AE6A24"/>
    <w:rsid w:val="00AE6A28"/>
    <w:rsid w:val="00AE6A48"/>
    <w:rsid w:val="00AE6A4B"/>
    <w:rsid w:val="00AE6ADC"/>
    <w:rsid w:val="00AE6AE0"/>
    <w:rsid w:val="00AE6C0A"/>
    <w:rsid w:val="00AE6CA7"/>
    <w:rsid w:val="00AE6CB8"/>
    <w:rsid w:val="00AE6CC9"/>
    <w:rsid w:val="00AE6CD6"/>
    <w:rsid w:val="00AE6CE3"/>
    <w:rsid w:val="00AE6D18"/>
    <w:rsid w:val="00AE6D3C"/>
    <w:rsid w:val="00AE6D6D"/>
    <w:rsid w:val="00AE6D9D"/>
    <w:rsid w:val="00AE6DCD"/>
    <w:rsid w:val="00AE6DEE"/>
    <w:rsid w:val="00AE6DFB"/>
    <w:rsid w:val="00AE6E20"/>
    <w:rsid w:val="00AE6EB5"/>
    <w:rsid w:val="00AE6EBA"/>
    <w:rsid w:val="00AE6ECD"/>
    <w:rsid w:val="00AE6EF2"/>
    <w:rsid w:val="00AE6F14"/>
    <w:rsid w:val="00AE6F18"/>
    <w:rsid w:val="00AE6FE3"/>
    <w:rsid w:val="00AE6FF1"/>
    <w:rsid w:val="00AE7003"/>
    <w:rsid w:val="00AE701D"/>
    <w:rsid w:val="00AE701F"/>
    <w:rsid w:val="00AE7023"/>
    <w:rsid w:val="00AE7043"/>
    <w:rsid w:val="00AE7052"/>
    <w:rsid w:val="00AE7067"/>
    <w:rsid w:val="00AE7073"/>
    <w:rsid w:val="00AE709C"/>
    <w:rsid w:val="00AE70B0"/>
    <w:rsid w:val="00AE7134"/>
    <w:rsid w:val="00AE713C"/>
    <w:rsid w:val="00AE7156"/>
    <w:rsid w:val="00AE71A1"/>
    <w:rsid w:val="00AE71A4"/>
    <w:rsid w:val="00AE71A6"/>
    <w:rsid w:val="00AE71B2"/>
    <w:rsid w:val="00AE71B5"/>
    <w:rsid w:val="00AE722D"/>
    <w:rsid w:val="00AE7251"/>
    <w:rsid w:val="00AE7282"/>
    <w:rsid w:val="00AE7298"/>
    <w:rsid w:val="00AE729B"/>
    <w:rsid w:val="00AE72BD"/>
    <w:rsid w:val="00AE72D6"/>
    <w:rsid w:val="00AE72FE"/>
    <w:rsid w:val="00AE7300"/>
    <w:rsid w:val="00AE730D"/>
    <w:rsid w:val="00AE731A"/>
    <w:rsid w:val="00AE7326"/>
    <w:rsid w:val="00AE735E"/>
    <w:rsid w:val="00AE736E"/>
    <w:rsid w:val="00AE73AE"/>
    <w:rsid w:val="00AE73C2"/>
    <w:rsid w:val="00AE73E6"/>
    <w:rsid w:val="00AE7458"/>
    <w:rsid w:val="00AE746E"/>
    <w:rsid w:val="00AE74B2"/>
    <w:rsid w:val="00AE74C0"/>
    <w:rsid w:val="00AE74D5"/>
    <w:rsid w:val="00AE7504"/>
    <w:rsid w:val="00AE7511"/>
    <w:rsid w:val="00AE752C"/>
    <w:rsid w:val="00AE7542"/>
    <w:rsid w:val="00AE75B1"/>
    <w:rsid w:val="00AE75D9"/>
    <w:rsid w:val="00AE765A"/>
    <w:rsid w:val="00AE76B7"/>
    <w:rsid w:val="00AE76B9"/>
    <w:rsid w:val="00AE76CD"/>
    <w:rsid w:val="00AE76DC"/>
    <w:rsid w:val="00AE7715"/>
    <w:rsid w:val="00AE7764"/>
    <w:rsid w:val="00AE779B"/>
    <w:rsid w:val="00AE77B1"/>
    <w:rsid w:val="00AE77BF"/>
    <w:rsid w:val="00AE77D0"/>
    <w:rsid w:val="00AE77E3"/>
    <w:rsid w:val="00AE77F9"/>
    <w:rsid w:val="00AE77FE"/>
    <w:rsid w:val="00AE7803"/>
    <w:rsid w:val="00AE780B"/>
    <w:rsid w:val="00AE781D"/>
    <w:rsid w:val="00AE783E"/>
    <w:rsid w:val="00AE7842"/>
    <w:rsid w:val="00AE7856"/>
    <w:rsid w:val="00AE7864"/>
    <w:rsid w:val="00AE7867"/>
    <w:rsid w:val="00AE787C"/>
    <w:rsid w:val="00AE78E9"/>
    <w:rsid w:val="00AE7918"/>
    <w:rsid w:val="00AE796F"/>
    <w:rsid w:val="00AE7982"/>
    <w:rsid w:val="00AE7983"/>
    <w:rsid w:val="00AE79A3"/>
    <w:rsid w:val="00AE79B5"/>
    <w:rsid w:val="00AE79C1"/>
    <w:rsid w:val="00AE79D3"/>
    <w:rsid w:val="00AE79D9"/>
    <w:rsid w:val="00AE79DE"/>
    <w:rsid w:val="00AE7A08"/>
    <w:rsid w:val="00AE7A19"/>
    <w:rsid w:val="00AE7A2B"/>
    <w:rsid w:val="00AE7A55"/>
    <w:rsid w:val="00AE7A7B"/>
    <w:rsid w:val="00AE7A99"/>
    <w:rsid w:val="00AE7AB7"/>
    <w:rsid w:val="00AE7AC7"/>
    <w:rsid w:val="00AE7AE4"/>
    <w:rsid w:val="00AE7AF8"/>
    <w:rsid w:val="00AE7B10"/>
    <w:rsid w:val="00AE7B24"/>
    <w:rsid w:val="00AE7B59"/>
    <w:rsid w:val="00AE7B70"/>
    <w:rsid w:val="00AE7B76"/>
    <w:rsid w:val="00AE7B84"/>
    <w:rsid w:val="00AE7BA1"/>
    <w:rsid w:val="00AE7BE0"/>
    <w:rsid w:val="00AE7C26"/>
    <w:rsid w:val="00AE7C39"/>
    <w:rsid w:val="00AE7C71"/>
    <w:rsid w:val="00AE7C93"/>
    <w:rsid w:val="00AE7CF0"/>
    <w:rsid w:val="00AE7D10"/>
    <w:rsid w:val="00AE7D16"/>
    <w:rsid w:val="00AE7D5C"/>
    <w:rsid w:val="00AE7D6A"/>
    <w:rsid w:val="00AE7D86"/>
    <w:rsid w:val="00AE7DB6"/>
    <w:rsid w:val="00AE7DBB"/>
    <w:rsid w:val="00AE7DBD"/>
    <w:rsid w:val="00AE7DD1"/>
    <w:rsid w:val="00AE7DE4"/>
    <w:rsid w:val="00AE7E09"/>
    <w:rsid w:val="00AE7E56"/>
    <w:rsid w:val="00AE7E5D"/>
    <w:rsid w:val="00AE7E68"/>
    <w:rsid w:val="00AE7E77"/>
    <w:rsid w:val="00AE7E91"/>
    <w:rsid w:val="00AE7E96"/>
    <w:rsid w:val="00AE7EA2"/>
    <w:rsid w:val="00AE7EA5"/>
    <w:rsid w:val="00AE7ECF"/>
    <w:rsid w:val="00AE7EDA"/>
    <w:rsid w:val="00AE7EED"/>
    <w:rsid w:val="00AE7F5D"/>
    <w:rsid w:val="00AE7F80"/>
    <w:rsid w:val="00AE7F87"/>
    <w:rsid w:val="00AE7F91"/>
    <w:rsid w:val="00AE7FBB"/>
    <w:rsid w:val="00AE7FBD"/>
    <w:rsid w:val="00AE7FEA"/>
    <w:rsid w:val="00AE7FF7"/>
    <w:rsid w:val="00AF0002"/>
    <w:rsid w:val="00AF0009"/>
    <w:rsid w:val="00AF003C"/>
    <w:rsid w:val="00AF0049"/>
    <w:rsid w:val="00AF005C"/>
    <w:rsid w:val="00AF0065"/>
    <w:rsid w:val="00AF00CC"/>
    <w:rsid w:val="00AF0141"/>
    <w:rsid w:val="00AF014B"/>
    <w:rsid w:val="00AF016D"/>
    <w:rsid w:val="00AF0179"/>
    <w:rsid w:val="00AF017A"/>
    <w:rsid w:val="00AF0183"/>
    <w:rsid w:val="00AF0192"/>
    <w:rsid w:val="00AF01A2"/>
    <w:rsid w:val="00AF01C4"/>
    <w:rsid w:val="00AF01E5"/>
    <w:rsid w:val="00AF01EB"/>
    <w:rsid w:val="00AF021E"/>
    <w:rsid w:val="00AF025B"/>
    <w:rsid w:val="00AF0266"/>
    <w:rsid w:val="00AF028B"/>
    <w:rsid w:val="00AF02C4"/>
    <w:rsid w:val="00AF02FD"/>
    <w:rsid w:val="00AF0343"/>
    <w:rsid w:val="00AF0350"/>
    <w:rsid w:val="00AF0352"/>
    <w:rsid w:val="00AF0399"/>
    <w:rsid w:val="00AF0454"/>
    <w:rsid w:val="00AF0457"/>
    <w:rsid w:val="00AF046C"/>
    <w:rsid w:val="00AF0471"/>
    <w:rsid w:val="00AF04B8"/>
    <w:rsid w:val="00AF055B"/>
    <w:rsid w:val="00AF0565"/>
    <w:rsid w:val="00AF058E"/>
    <w:rsid w:val="00AF05C7"/>
    <w:rsid w:val="00AF05D3"/>
    <w:rsid w:val="00AF0618"/>
    <w:rsid w:val="00AF061B"/>
    <w:rsid w:val="00AF0642"/>
    <w:rsid w:val="00AF065A"/>
    <w:rsid w:val="00AF0663"/>
    <w:rsid w:val="00AF0683"/>
    <w:rsid w:val="00AF0688"/>
    <w:rsid w:val="00AF068F"/>
    <w:rsid w:val="00AF06B0"/>
    <w:rsid w:val="00AF06B5"/>
    <w:rsid w:val="00AF06DD"/>
    <w:rsid w:val="00AF0706"/>
    <w:rsid w:val="00AF074B"/>
    <w:rsid w:val="00AF077D"/>
    <w:rsid w:val="00AF07B3"/>
    <w:rsid w:val="00AF07E7"/>
    <w:rsid w:val="00AF0800"/>
    <w:rsid w:val="00AF0801"/>
    <w:rsid w:val="00AF0840"/>
    <w:rsid w:val="00AF0846"/>
    <w:rsid w:val="00AF0861"/>
    <w:rsid w:val="00AF087F"/>
    <w:rsid w:val="00AF0899"/>
    <w:rsid w:val="00AF089B"/>
    <w:rsid w:val="00AF08BF"/>
    <w:rsid w:val="00AF08CF"/>
    <w:rsid w:val="00AF0949"/>
    <w:rsid w:val="00AF0950"/>
    <w:rsid w:val="00AF095B"/>
    <w:rsid w:val="00AF0984"/>
    <w:rsid w:val="00AF0ADA"/>
    <w:rsid w:val="00AF0B44"/>
    <w:rsid w:val="00AF0B65"/>
    <w:rsid w:val="00AF0B7F"/>
    <w:rsid w:val="00AF0B91"/>
    <w:rsid w:val="00AF0C12"/>
    <w:rsid w:val="00AF0C21"/>
    <w:rsid w:val="00AF0C74"/>
    <w:rsid w:val="00AF0C88"/>
    <w:rsid w:val="00AF0CAA"/>
    <w:rsid w:val="00AF0CBA"/>
    <w:rsid w:val="00AF0D21"/>
    <w:rsid w:val="00AF0D39"/>
    <w:rsid w:val="00AF0D44"/>
    <w:rsid w:val="00AF0DBB"/>
    <w:rsid w:val="00AF0DEF"/>
    <w:rsid w:val="00AF0E11"/>
    <w:rsid w:val="00AF0E27"/>
    <w:rsid w:val="00AF0E47"/>
    <w:rsid w:val="00AF0E8F"/>
    <w:rsid w:val="00AF0EB2"/>
    <w:rsid w:val="00AF0EC3"/>
    <w:rsid w:val="00AF0F5E"/>
    <w:rsid w:val="00AF0F70"/>
    <w:rsid w:val="00AF0F8A"/>
    <w:rsid w:val="00AF0F8B"/>
    <w:rsid w:val="00AF1020"/>
    <w:rsid w:val="00AF1034"/>
    <w:rsid w:val="00AF103A"/>
    <w:rsid w:val="00AF10AE"/>
    <w:rsid w:val="00AF10B8"/>
    <w:rsid w:val="00AF1128"/>
    <w:rsid w:val="00AF1146"/>
    <w:rsid w:val="00AF118F"/>
    <w:rsid w:val="00AF11A8"/>
    <w:rsid w:val="00AF11B6"/>
    <w:rsid w:val="00AF11E4"/>
    <w:rsid w:val="00AF11FC"/>
    <w:rsid w:val="00AF1227"/>
    <w:rsid w:val="00AF1230"/>
    <w:rsid w:val="00AF1241"/>
    <w:rsid w:val="00AF125C"/>
    <w:rsid w:val="00AF127E"/>
    <w:rsid w:val="00AF12EB"/>
    <w:rsid w:val="00AF1324"/>
    <w:rsid w:val="00AF133D"/>
    <w:rsid w:val="00AF136F"/>
    <w:rsid w:val="00AF1387"/>
    <w:rsid w:val="00AF138A"/>
    <w:rsid w:val="00AF13DB"/>
    <w:rsid w:val="00AF144C"/>
    <w:rsid w:val="00AF147A"/>
    <w:rsid w:val="00AF1498"/>
    <w:rsid w:val="00AF14C5"/>
    <w:rsid w:val="00AF1525"/>
    <w:rsid w:val="00AF1549"/>
    <w:rsid w:val="00AF1565"/>
    <w:rsid w:val="00AF15FD"/>
    <w:rsid w:val="00AF1614"/>
    <w:rsid w:val="00AF1633"/>
    <w:rsid w:val="00AF164C"/>
    <w:rsid w:val="00AF1656"/>
    <w:rsid w:val="00AF1673"/>
    <w:rsid w:val="00AF1691"/>
    <w:rsid w:val="00AF169D"/>
    <w:rsid w:val="00AF173A"/>
    <w:rsid w:val="00AF175F"/>
    <w:rsid w:val="00AF176F"/>
    <w:rsid w:val="00AF17A2"/>
    <w:rsid w:val="00AF17C6"/>
    <w:rsid w:val="00AF17D5"/>
    <w:rsid w:val="00AF18B6"/>
    <w:rsid w:val="00AF18D2"/>
    <w:rsid w:val="00AF192B"/>
    <w:rsid w:val="00AF193B"/>
    <w:rsid w:val="00AF195B"/>
    <w:rsid w:val="00AF1966"/>
    <w:rsid w:val="00AF1989"/>
    <w:rsid w:val="00AF19A6"/>
    <w:rsid w:val="00AF19F5"/>
    <w:rsid w:val="00AF1A08"/>
    <w:rsid w:val="00AF1A3C"/>
    <w:rsid w:val="00AF1A3D"/>
    <w:rsid w:val="00AF1A77"/>
    <w:rsid w:val="00AF1B21"/>
    <w:rsid w:val="00AF1B29"/>
    <w:rsid w:val="00AF1B2B"/>
    <w:rsid w:val="00AF1B41"/>
    <w:rsid w:val="00AF1B59"/>
    <w:rsid w:val="00AF1B98"/>
    <w:rsid w:val="00AF1BA1"/>
    <w:rsid w:val="00AF1BAA"/>
    <w:rsid w:val="00AF1C02"/>
    <w:rsid w:val="00AF1C3F"/>
    <w:rsid w:val="00AF1C7C"/>
    <w:rsid w:val="00AF1C87"/>
    <w:rsid w:val="00AF1D2F"/>
    <w:rsid w:val="00AF1D37"/>
    <w:rsid w:val="00AF1D3D"/>
    <w:rsid w:val="00AF1D4A"/>
    <w:rsid w:val="00AF1D81"/>
    <w:rsid w:val="00AF1D86"/>
    <w:rsid w:val="00AF1DC0"/>
    <w:rsid w:val="00AF1E03"/>
    <w:rsid w:val="00AF1E8C"/>
    <w:rsid w:val="00AF1EE0"/>
    <w:rsid w:val="00AF1EFD"/>
    <w:rsid w:val="00AF1F0B"/>
    <w:rsid w:val="00AF1F13"/>
    <w:rsid w:val="00AF1F20"/>
    <w:rsid w:val="00AF1F57"/>
    <w:rsid w:val="00AF1F87"/>
    <w:rsid w:val="00AF1F92"/>
    <w:rsid w:val="00AF1FA7"/>
    <w:rsid w:val="00AF1FE9"/>
    <w:rsid w:val="00AF2004"/>
    <w:rsid w:val="00AF2019"/>
    <w:rsid w:val="00AF2047"/>
    <w:rsid w:val="00AF209D"/>
    <w:rsid w:val="00AF20A9"/>
    <w:rsid w:val="00AF2123"/>
    <w:rsid w:val="00AF212B"/>
    <w:rsid w:val="00AF2151"/>
    <w:rsid w:val="00AF2153"/>
    <w:rsid w:val="00AF2191"/>
    <w:rsid w:val="00AF21D2"/>
    <w:rsid w:val="00AF21EB"/>
    <w:rsid w:val="00AF21ED"/>
    <w:rsid w:val="00AF221D"/>
    <w:rsid w:val="00AF223A"/>
    <w:rsid w:val="00AF223B"/>
    <w:rsid w:val="00AF224D"/>
    <w:rsid w:val="00AF225B"/>
    <w:rsid w:val="00AF2266"/>
    <w:rsid w:val="00AF2268"/>
    <w:rsid w:val="00AF226E"/>
    <w:rsid w:val="00AF22A0"/>
    <w:rsid w:val="00AF22BC"/>
    <w:rsid w:val="00AF22C6"/>
    <w:rsid w:val="00AF22E2"/>
    <w:rsid w:val="00AF22EF"/>
    <w:rsid w:val="00AF22FA"/>
    <w:rsid w:val="00AF2315"/>
    <w:rsid w:val="00AF237D"/>
    <w:rsid w:val="00AF2384"/>
    <w:rsid w:val="00AF23A7"/>
    <w:rsid w:val="00AF23DA"/>
    <w:rsid w:val="00AF2422"/>
    <w:rsid w:val="00AF2445"/>
    <w:rsid w:val="00AF2449"/>
    <w:rsid w:val="00AF249A"/>
    <w:rsid w:val="00AF24ED"/>
    <w:rsid w:val="00AF251B"/>
    <w:rsid w:val="00AF252D"/>
    <w:rsid w:val="00AF255C"/>
    <w:rsid w:val="00AF2567"/>
    <w:rsid w:val="00AF2578"/>
    <w:rsid w:val="00AF258F"/>
    <w:rsid w:val="00AF25A7"/>
    <w:rsid w:val="00AF25AE"/>
    <w:rsid w:val="00AF25DD"/>
    <w:rsid w:val="00AF260B"/>
    <w:rsid w:val="00AF2679"/>
    <w:rsid w:val="00AF268D"/>
    <w:rsid w:val="00AF2699"/>
    <w:rsid w:val="00AF26C0"/>
    <w:rsid w:val="00AF2710"/>
    <w:rsid w:val="00AF2739"/>
    <w:rsid w:val="00AF273B"/>
    <w:rsid w:val="00AF276B"/>
    <w:rsid w:val="00AF27A7"/>
    <w:rsid w:val="00AF27B7"/>
    <w:rsid w:val="00AF27C7"/>
    <w:rsid w:val="00AF27D5"/>
    <w:rsid w:val="00AF27F0"/>
    <w:rsid w:val="00AF2840"/>
    <w:rsid w:val="00AF2858"/>
    <w:rsid w:val="00AF285A"/>
    <w:rsid w:val="00AF2861"/>
    <w:rsid w:val="00AF288B"/>
    <w:rsid w:val="00AF28CD"/>
    <w:rsid w:val="00AF291F"/>
    <w:rsid w:val="00AF2929"/>
    <w:rsid w:val="00AF2951"/>
    <w:rsid w:val="00AF2993"/>
    <w:rsid w:val="00AF2997"/>
    <w:rsid w:val="00AF29A0"/>
    <w:rsid w:val="00AF2A5D"/>
    <w:rsid w:val="00AF2A66"/>
    <w:rsid w:val="00AF2B0E"/>
    <w:rsid w:val="00AF2B68"/>
    <w:rsid w:val="00AF2BA1"/>
    <w:rsid w:val="00AF2BBC"/>
    <w:rsid w:val="00AF2BC6"/>
    <w:rsid w:val="00AF2C3E"/>
    <w:rsid w:val="00AF2C64"/>
    <w:rsid w:val="00AF2C68"/>
    <w:rsid w:val="00AF2C7D"/>
    <w:rsid w:val="00AF2C82"/>
    <w:rsid w:val="00AF2C83"/>
    <w:rsid w:val="00AF2CA0"/>
    <w:rsid w:val="00AF2D20"/>
    <w:rsid w:val="00AF2D22"/>
    <w:rsid w:val="00AF2D35"/>
    <w:rsid w:val="00AF2D37"/>
    <w:rsid w:val="00AF2D90"/>
    <w:rsid w:val="00AF2E14"/>
    <w:rsid w:val="00AF2E19"/>
    <w:rsid w:val="00AF2E20"/>
    <w:rsid w:val="00AF2E24"/>
    <w:rsid w:val="00AF2E2A"/>
    <w:rsid w:val="00AF2E5D"/>
    <w:rsid w:val="00AF2E95"/>
    <w:rsid w:val="00AF2EEC"/>
    <w:rsid w:val="00AF2EF4"/>
    <w:rsid w:val="00AF2F19"/>
    <w:rsid w:val="00AF2F3B"/>
    <w:rsid w:val="00AF2F44"/>
    <w:rsid w:val="00AF2F45"/>
    <w:rsid w:val="00AF2F52"/>
    <w:rsid w:val="00AF2FB5"/>
    <w:rsid w:val="00AF2FCA"/>
    <w:rsid w:val="00AF2FEB"/>
    <w:rsid w:val="00AF302B"/>
    <w:rsid w:val="00AF302D"/>
    <w:rsid w:val="00AF3048"/>
    <w:rsid w:val="00AF3086"/>
    <w:rsid w:val="00AF30BD"/>
    <w:rsid w:val="00AF30DB"/>
    <w:rsid w:val="00AF30EC"/>
    <w:rsid w:val="00AF30FB"/>
    <w:rsid w:val="00AF311D"/>
    <w:rsid w:val="00AF3146"/>
    <w:rsid w:val="00AF314D"/>
    <w:rsid w:val="00AF3151"/>
    <w:rsid w:val="00AF315F"/>
    <w:rsid w:val="00AF316F"/>
    <w:rsid w:val="00AF31C3"/>
    <w:rsid w:val="00AF3207"/>
    <w:rsid w:val="00AF324E"/>
    <w:rsid w:val="00AF32E3"/>
    <w:rsid w:val="00AF32EC"/>
    <w:rsid w:val="00AF3324"/>
    <w:rsid w:val="00AF333B"/>
    <w:rsid w:val="00AF336A"/>
    <w:rsid w:val="00AF337F"/>
    <w:rsid w:val="00AF3380"/>
    <w:rsid w:val="00AF33DE"/>
    <w:rsid w:val="00AF33E0"/>
    <w:rsid w:val="00AF33E8"/>
    <w:rsid w:val="00AF3404"/>
    <w:rsid w:val="00AF3415"/>
    <w:rsid w:val="00AF3426"/>
    <w:rsid w:val="00AF3441"/>
    <w:rsid w:val="00AF3461"/>
    <w:rsid w:val="00AF3465"/>
    <w:rsid w:val="00AF3467"/>
    <w:rsid w:val="00AF3479"/>
    <w:rsid w:val="00AF3482"/>
    <w:rsid w:val="00AF348A"/>
    <w:rsid w:val="00AF3497"/>
    <w:rsid w:val="00AF34C3"/>
    <w:rsid w:val="00AF34C5"/>
    <w:rsid w:val="00AF34C9"/>
    <w:rsid w:val="00AF3544"/>
    <w:rsid w:val="00AF3574"/>
    <w:rsid w:val="00AF3582"/>
    <w:rsid w:val="00AF35A3"/>
    <w:rsid w:val="00AF35A9"/>
    <w:rsid w:val="00AF35D2"/>
    <w:rsid w:val="00AF35F3"/>
    <w:rsid w:val="00AF3603"/>
    <w:rsid w:val="00AF3614"/>
    <w:rsid w:val="00AF36C2"/>
    <w:rsid w:val="00AF36D3"/>
    <w:rsid w:val="00AF3703"/>
    <w:rsid w:val="00AF3716"/>
    <w:rsid w:val="00AF3723"/>
    <w:rsid w:val="00AF3732"/>
    <w:rsid w:val="00AF3737"/>
    <w:rsid w:val="00AF3778"/>
    <w:rsid w:val="00AF3788"/>
    <w:rsid w:val="00AF37E7"/>
    <w:rsid w:val="00AF3801"/>
    <w:rsid w:val="00AF381A"/>
    <w:rsid w:val="00AF3821"/>
    <w:rsid w:val="00AF3867"/>
    <w:rsid w:val="00AF387A"/>
    <w:rsid w:val="00AF38A9"/>
    <w:rsid w:val="00AF38D6"/>
    <w:rsid w:val="00AF38F9"/>
    <w:rsid w:val="00AF3914"/>
    <w:rsid w:val="00AF3953"/>
    <w:rsid w:val="00AF396E"/>
    <w:rsid w:val="00AF39F9"/>
    <w:rsid w:val="00AF3A04"/>
    <w:rsid w:val="00AF3A27"/>
    <w:rsid w:val="00AF3A31"/>
    <w:rsid w:val="00AF3A65"/>
    <w:rsid w:val="00AF3A6A"/>
    <w:rsid w:val="00AF3A77"/>
    <w:rsid w:val="00AF3A7A"/>
    <w:rsid w:val="00AF3A98"/>
    <w:rsid w:val="00AF3AA6"/>
    <w:rsid w:val="00AF3AD6"/>
    <w:rsid w:val="00AF3B17"/>
    <w:rsid w:val="00AF3B2E"/>
    <w:rsid w:val="00AF3B3B"/>
    <w:rsid w:val="00AF3B53"/>
    <w:rsid w:val="00AF3B95"/>
    <w:rsid w:val="00AF3BC7"/>
    <w:rsid w:val="00AF3BE3"/>
    <w:rsid w:val="00AF3BEE"/>
    <w:rsid w:val="00AF3C1D"/>
    <w:rsid w:val="00AF3C33"/>
    <w:rsid w:val="00AF3C34"/>
    <w:rsid w:val="00AF3C4B"/>
    <w:rsid w:val="00AF3C6E"/>
    <w:rsid w:val="00AF3C87"/>
    <w:rsid w:val="00AF3C92"/>
    <w:rsid w:val="00AF3C9D"/>
    <w:rsid w:val="00AF3CD7"/>
    <w:rsid w:val="00AF3CE7"/>
    <w:rsid w:val="00AF3DA1"/>
    <w:rsid w:val="00AF3DAD"/>
    <w:rsid w:val="00AF3DDE"/>
    <w:rsid w:val="00AF3DEF"/>
    <w:rsid w:val="00AF3E56"/>
    <w:rsid w:val="00AF3E99"/>
    <w:rsid w:val="00AF3ED9"/>
    <w:rsid w:val="00AF3EDF"/>
    <w:rsid w:val="00AF3EE3"/>
    <w:rsid w:val="00AF3EEC"/>
    <w:rsid w:val="00AF3F1E"/>
    <w:rsid w:val="00AF3F3A"/>
    <w:rsid w:val="00AF3F52"/>
    <w:rsid w:val="00AF3F7F"/>
    <w:rsid w:val="00AF3FAC"/>
    <w:rsid w:val="00AF4001"/>
    <w:rsid w:val="00AF401F"/>
    <w:rsid w:val="00AF4029"/>
    <w:rsid w:val="00AF4037"/>
    <w:rsid w:val="00AF405A"/>
    <w:rsid w:val="00AF4077"/>
    <w:rsid w:val="00AF4085"/>
    <w:rsid w:val="00AF4086"/>
    <w:rsid w:val="00AF40AA"/>
    <w:rsid w:val="00AF40CE"/>
    <w:rsid w:val="00AF40D7"/>
    <w:rsid w:val="00AF40D9"/>
    <w:rsid w:val="00AF40DA"/>
    <w:rsid w:val="00AF40EA"/>
    <w:rsid w:val="00AF40F1"/>
    <w:rsid w:val="00AF40FF"/>
    <w:rsid w:val="00AF412A"/>
    <w:rsid w:val="00AF41A8"/>
    <w:rsid w:val="00AF41B7"/>
    <w:rsid w:val="00AF41EE"/>
    <w:rsid w:val="00AF4222"/>
    <w:rsid w:val="00AF424D"/>
    <w:rsid w:val="00AF429E"/>
    <w:rsid w:val="00AF42A4"/>
    <w:rsid w:val="00AF42D3"/>
    <w:rsid w:val="00AF42E1"/>
    <w:rsid w:val="00AF431B"/>
    <w:rsid w:val="00AF431E"/>
    <w:rsid w:val="00AF4326"/>
    <w:rsid w:val="00AF4347"/>
    <w:rsid w:val="00AF436D"/>
    <w:rsid w:val="00AF439C"/>
    <w:rsid w:val="00AF43B5"/>
    <w:rsid w:val="00AF4414"/>
    <w:rsid w:val="00AF4476"/>
    <w:rsid w:val="00AF447F"/>
    <w:rsid w:val="00AF44B2"/>
    <w:rsid w:val="00AF44CC"/>
    <w:rsid w:val="00AF4511"/>
    <w:rsid w:val="00AF4527"/>
    <w:rsid w:val="00AF4552"/>
    <w:rsid w:val="00AF45AE"/>
    <w:rsid w:val="00AF45B1"/>
    <w:rsid w:val="00AF45B2"/>
    <w:rsid w:val="00AF45B4"/>
    <w:rsid w:val="00AF45DC"/>
    <w:rsid w:val="00AF45F6"/>
    <w:rsid w:val="00AF4601"/>
    <w:rsid w:val="00AF4643"/>
    <w:rsid w:val="00AF4661"/>
    <w:rsid w:val="00AF46FC"/>
    <w:rsid w:val="00AF4705"/>
    <w:rsid w:val="00AF4715"/>
    <w:rsid w:val="00AF4716"/>
    <w:rsid w:val="00AF471D"/>
    <w:rsid w:val="00AF4740"/>
    <w:rsid w:val="00AF4771"/>
    <w:rsid w:val="00AF47BF"/>
    <w:rsid w:val="00AF47CE"/>
    <w:rsid w:val="00AF47D9"/>
    <w:rsid w:val="00AF47DB"/>
    <w:rsid w:val="00AF47ED"/>
    <w:rsid w:val="00AF47F2"/>
    <w:rsid w:val="00AF47F9"/>
    <w:rsid w:val="00AF47FA"/>
    <w:rsid w:val="00AF4807"/>
    <w:rsid w:val="00AF4816"/>
    <w:rsid w:val="00AF4860"/>
    <w:rsid w:val="00AF48B9"/>
    <w:rsid w:val="00AF48CB"/>
    <w:rsid w:val="00AF48E0"/>
    <w:rsid w:val="00AF48E2"/>
    <w:rsid w:val="00AF48FA"/>
    <w:rsid w:val="00AF491F"/>
    <w:rsid w:val="00AF4928"/>
    <w:rsid w:val="00AF4929"/>
    <w:rsid w:val="00AF4936"/>
    <w:rsid w:val="00AF4988"/>
    <w:rsid w:val="00AF49A5"/>
    <w:rsid w:val="00AF49DF"/>
    <w:rsid w:val="00AF4A58"/>
    <w:rsid w:val="00AF4A5D"/>
    <w:rsid w:val="00AF4A72"/>
    <w:rsid w:val="00AF4A7F"/>
    <w:rsid w:val="00AF4A82"/>
    <w:rsid w:val="00AF4AAB"/>
    <w:rsid w:val="00AF4AB1"/>
    <w:rsid w:val="00AF4ABC"/>
    <w:rsid w:val="00AF4ABE"/>
    <w:rsid w:val="00AF4AF9"/>
    <w:rsid w:val="00AF4B2B"/>
    <w:rsid w:val="00AF4B4A"/>
    <w:rsid w:val="00AF4B8A"/>
    <w:rsid w:val="00AF4B8E"/>
    <w:rsid w:val="00AF4BBD"/>
    <w:rsid w:val="00AF4C44"/>
    <w:rsid w:val="00AF4C51"/>
    <w:rsid w:val="00AF4C83"/>
    <w:rsid w:val="00AF4C8E"/>
    <w:rsid w:val="00AF4D00"/>
    <w:rsid w:val="00AF4D1A"/>
    <w:rsid w:val="00AF4D1B"/>
    <w:rsid w:val="00AF4D61"/>
    <w:rsid w:val="00AF4D70"/>
    <w:rsid w:val="00AF4D81"/>
    <w:rsid w:val="00AF4D84"/>
    <w:rsid w:val="00AF4E00"/>
    <w:rsid w:val="00AF4E27"/>
    <w:rsid w:val="00AF4E52"/>
    <w:rsid w:val="00AF4E59"/>
    <w:rsid w:val="00AF4E77"/>
    <w:rsid w:val="00AF4E7C"/>
    <w:rsid w:val="00AF4EB2"/>
    <w:rsid w:val="00AF4ED5"/>
    <w:rsid w:val="00AF4F3E"/>
    <w:rsid w:val="00AF4F6A"/>
    <w:rsid w:val="00AF5038"/>
    <w:rsid w:val="00AF5058"/>
    <w:rsid w:val="00AF5088"/>
    <w:rsid w:val="00AF508E"/>
    <w:rsid w:val="00AF5094"/>
    <w:rsid w:val="00AF50CD"/>
    <w:rsid w:val="00AF50D8"/>
    <w:rsid w:val="00AF5101"/>
    <w:rsid w:val="00AF5121"/>
    <w:rsid w:val="00AF517E"/>
    <w:rsid w:val="00AF518D"/>
    <w:rsid w:val="00AF51B9"/>
    <w:rsid w:val="00AF51E0"/>
    <w:rsid w:val="00AF521D"/>
    <w:rsid w:val="00AF522A"/>
    <w:rsid w:val="00AF5255"/>
    <w:rsid w:val="00AF52A9"/>
    <w:rsid w:val="00AF5330"/>
    <w:rsid w:val="00AF5353"/>
    <w:rsid w:val="00AF5368"/>
    <w:rsid w:val="00AF53A1"/>
    <w:rsid w:val="00AF53A4"/>
    <w:rsid w:val="00AF53D1"/>
    <w:rsid w:val="00AF5413"/>
    <w:rsid w:val="00AF5415"/>
    <w:rsid w:val="00AF5416"/>
    <w:rsid w:val="00AF541C"/>
    <w:rsid w:val="00AF541D"/>
    <w:rsid w:val="00AF5441"/>
    <w:rsid w:val="00AF546B"/>
    <w:rsid w:val="00AF54A0"/>
    <w:rsid w:val="00AF54A7"/>
    <w:rsid w:val="00AF555A"/>
    <w:rsid w:val="00AF55DB"/>
    <w:rsid w:val="00AF55E8"/>
    <w:rsid w:val="00AF55F2"/>
    <w:rsid w:val="00AF5601"/>
    <w:rsid w:val="00AF560A"/>
    <w:rsid w:val="00AF5614"/>
    <w:rsid w:val="00AF5674"/>
    <w:rsid w:val="00AF56B1"/>
    <w:rsid w:val="00AF56B4"/>
    <w:rsid w:val="00AF56DA"/>
    <w:rsid w:val="00AF56DC"/>
    <w:rsid w:val="00AF571F"/>
    <w:rsid w:val="00AF5737"/>
    <w:rsid w:val="00AF573A"/>
    <w:rsid w:val="00AF5747"/>
    <w:rsid w:val="00AF574F"/>
    <w:rsid w:val="00AF5754"/>
    <w:rsid w:val="00AF5770"/>
    <w:rsid w:val="00AF5793"/>
    <w:rsid w:val="00AF57B3"/>
    <w:rsid w:val="00AF57D4"/>
    <w:rsid w:val="00AF581A"/>
    <w:rsid w:val="00AF581B"/>
    <w:rsid w:val="00AF5826"/>
    <w:rsid w:val="00AF5836"/>
    <w:rsid w:val="00AF5846"/>
    <w:rsid w:val="00AF587E"/>
    <w:rsid w:val="00AF5885"/>
    <w:rsid w:val="00AF589A"/>
    <w:rsid w:val="00AF58AD"/>
    <w:rsid w:val="00AF58D4"/>
    <w:rsid w:val="00AF58D6"/>
    <w:rsid w:val="00AF58E7"/>
    <w:rsid w:val="00AF58F7"/>
    <w:rsid w:val="00AF58F9"/>
    <w:rsid w:val="00AF592E"/>
    <w:rsid w:val="00AF5946"/>
    <w:rsid w:val="00AF598D"/>
    <w:rsid w:val="00AF59BF"/>
    <w:rsid w:val="00AF59E5"/>
    <w:rsid w:val="00AF5A35"/>
    <w:rsid w:val="00AF5A4C"/>
    <w:rsid w:val="00AF5A57"/>
    <w:rsid w:val="00AF5A5A"/>
    <w:rsid w:val="00AF5AB9"/>
    <w:rsid w:val="00AF5B18"/>
    <w:rsid w:val="00AF5B2B"/>
    <w:rsid w:val="00AF5B52"/>
    <w:rsid w:val="00AF5B85"/>
    <w:rsid w:val="00AF5BF8"/>
    <w:rsid w:val="00AF5C00"/>
    <w:rsid w:val="00AF5C38"/>
    <w:rsid w:val="00AF5C4A"/>
    <w:rsid w:val="00AF5C50"/>
    <w:rsid w:val="00AF5C6B"/>
    <w:rsid w:val="00AF5CAD"/>
    <w:rsid w:val="00AF5CB1"/>
    <w:rsid w:val="00AF5CD9"/>
    <w:rsid w:val="00AF5CDD"/>
    <w:rsid w:val="00AF5D03"/>
    <w:rsid w:val="00AF5D19"/>
    <w:rsid w:val="00AF5D7F"/>
    <w:rsid w:val="00AF5D88"/>
    <w:rsid w:val="00AF5DD0"/>
    <w:rsid w:val="00AF5DED"/>
    <w:rsid w:val="00AF5E4F"/>
    <w:rsid w:val="00AF5E51"/>
    <w:rsid w:val="00AF5EE9"/>
    <w:rsid w:val="00AF5EEA"/>
    <w:rsid w:val="00AF5EF2"/>
    <w:rsid w:val="00AF5F12"/>
    <w:rsid w:val="00AF5F35"/>
    <w:rsid w:val="00AF5F8D"/>
    <w:rsid w:val="00AF5F96"/>
    <w:rsid w:val="00AF602E"/>
    <w:rsid w:val="00AF609D"/>
    <w:rsid w:val="00AF611E"/>
    <w:rsid w:val="00AF611F"/>
    <w:rsid w:val="00AF6153"/>
    <w:rsid w:val="00AF6185"/>
    <w:rsid w:val="00AF61A8"/>
    <w:rsid w:val="00AF61C0"/>
    <w:rsid w:val="00AF61C1"/>
    <w:rsid w:val="00AF61ED"/>
    <w:rsid w:val="00AF61F3"/>
    <w:rsid w:val="00AF6228"/>
    <w:rsid w:val="00AF6261"/>
    <w:rsid w:val="00AF6263"/>
    <w:rsid w:val="00AF6286"/>
    <w:rsid w:val="00AF6287"/>
    <w:rsid w:val="00AF629B"/>
    <w:rsid w:val="00AF62AA"/>
    <w:rsid w:val="00AF631E"/>
    <w:rsid w:val="00AF632D"/>
    <w:rsid w:val="00AF63A6"/>
    <w:rsid w:val="00AF63B8"/>
    <w:rsid w:val="00AF63F8"/>
    <w:rsid w:val="00AF63FF"/>
    <w:rsid w:val="00AF642D"/>
    <w:rsid w:val="00AF6439"/>
    <w:rsid w:val="00AF643F"/>
    <w:rsid w:val="00AF644B"/>
    <w:rsid w:val="00AF6454"/>
    <w:rsid w:val="00AF6483"/>
    <w:rsid w:val="00AF64D7"/>
    <w:rsid w:val="00AF64E2"/>
    <w:rsid w:val="00AF64EE"/>
    <w:rsid w:val="00AF64F8"/>
    <w:rsid w:val="00AF650D"/>
    <w:rsid w:val="00AF6536"/>
    <w:rsid w:val="00AF654F"/>
    <w:rsid w:val="00AF6563"/>
    <w:rsid w:val="00AF65F1"/>
    <w:rsid w:val="00AF6629"/>
    <w:rsid w:val="00AF6632"/>
    <w:rsid w:val="00AF665A"/>
    <w:rsid w:val="00AF6668"/>
    <w:rsid w:val="00AF66AB"/>
    <w:rsid w:val="00AF66AF"/>
    <w:rsid w:val="00AF66B9"/>
    <w:rsid w:val="00AF66C6"/>
    <w:rsid w:val="00AF66E0"/>
    <w:rsid w:val="00AF6788"/>
    <w:rsid w:val="00AF67F9"/>
    <w:rsid w:val="00AF6824"/>
    <w:rsid w:val="00AF682C"/>
    <w:rsid w:val="00AF6832"/>
    <w:rsid w:val="00AF683B"/>
    <w:rsid w:val="00AF684D"/>
    <w:rsid w:val="00AF68E8"/>
    <w:rsid w:val="00AF695B"/>
    <w:rsid w:val="00AF6960"/>
    <w:rsid w:val="00AF6981"/>
    <w:rsid w:val="00AF69AE"/>
    <w:rsid w:val="00AF69BD"/>
    <w:rsid w:val="00AF69DC"/>
    <w:rsid w:val="00AF6A03"/>
    <w:rsid w:val="00AF6A48"/>
    <w:rsid w:val="00AF6A82"/>
    <w:rsid w:val="00AF6AC0"/>
    <w:rsid w:val="00AF6AD7"/>
    <w:rsid w:val="00AF6AEC"/>
    <w:rsid w:val="00AF6B10"/>
    <w:rsid w:val="00AF6B35"/>
    <w:rsid w:val="00AF6BD5"/>
    <w:rsid w:val="00AF6BE6"/>
    <w:rsid w:val="00AF6C0D"/>
    <w:rsid w:val="00AF6C8C"/>
    <w:rsid w:val="00AF6CA5"/>
    <w:rsid w:val="00AF6CD0"/>
    <w:rsid w:val="00AF6CD7"/>
    <w:rsid w:val="00AF6CF9"/>
    <w:rsid w:val="00AF6CFA"/>
    <w:rsid w:val="00AF6D40"/>
    <w:rsid w:val="00AF6D49"/>
    <w:rsid w:val="00AF6D6A"/>
    <w:rsid w:val="00AF6D79"/>
    <w:rsid w:val="00AF6D83"/>
    <w:rsid w:val="00AF6D87"/>
    <w:rsid w:val="00AF6D9D"/>
    <w:rsid w:val="00AF6DBC"/>
    <w:rsid w:val="00AF6DDA"/>
    <w:rsid w:val="00AF6E3A"/>
    <w:rsid w:val="00AF6E82"/>
    <w:rsid w:val="00AF6E8B"/>
    <w:rsid w:val="00AF6EA0"/>
    <w:rsid w:val="00AF6F0E"/>
    <w:rsid w:val="00AF6F1E"/>
    <w:rsid w:val="00AF6F2B"/>
    <w:rsid w:val="00AF6F39"/>
    <w:rsid w:val="00AF6F6B"/>
    <w:rsid w:val="00AF6F6F"/>
    <w:rsid w:val="00AF6F98"/>
    <w:rsid w:val="00AF6FCE"/>
    <w:rsid w:val="00AF6FDE"/>
    <w:rsid w:val="00AF6FE2"/>
    <w:rsid w:val="00AF6FEF"/>
    <w:rsid w:val="00AF7034"/>
    <w:rsid w:val="00AF7099"/>
    <w:rsid w:val="00AF70A8"/>
    <w:rsid w:val="00AF70CC"/>
    <w:rsid w:val="00AF70E7"/>
    <w:rsid w:val="00AF7146"/>
    <w:rsid w:val="00AF7165"/>
    <w:rsid w:val="00AF7167"/>
    <w:rsid w:val="00AF7184"/>
    <w:rsid w:val="00AF718A"/>
    <w:rsid w:val="00AF71EE"/>
    <w:rsid w:val="00AF72A2"/>
    <w:rsid w:val="00AF72C8"/>
    <w:rsid w:val="00AF7325"/>
    <w:rsid w:val="00AF732C"/>
    <w:rsid w:val="00AF733C"/>
    <w:rsid w:val="00AF736D"/>
    <w:rsid w:val="00AF7373"/>
    <w:rsid w:val="00AF7393"/>
    <w:rsid w:val="00AF73C7"/>
    <w:rsid w:val="00AF73E1"/>
    <w:rsid w:val="00AF7432"/>
    <w:rsid w:val="00AF7433"/>
    <w:rsid w:val="00AF7462"/>
    <w:rsid w:val="00AF7494"/>
    <w:rsid w:val="00AF74E8"/>
    <w:rsid w:val="00AF74ED"/>
    <w:rsid w:val="00AF7511"/>
    <w:rsid w:val="00AF753F"/>
    <w:rsid w:val="00AF756A"/>
    <w:rsid w:val="00AF7583"/>
    <w:rsid w:val="00AF758E"/>
    <w:rsid w:val="00AF7590"/>
    <w:rsid w:val="00AF75AA"/>
    <w:rsid w:val="00AF75F3"/>
    <w:rsid w:val="00AF75FF"/>
    <w:rsid w:val="00AF761F"/>
    <w:rsid w:val="00AF7663"/>
    <w:rsid w:val="00AF7678"/>
    <w:rsid w:val="00AF76A9"/>
    <w:rsid w:val="00AF76B2"/>
    <w:rsid w:val="00AF76C0"/>
    <w:rsid w:val="00AF76C3"/>
    <w:rsid w:val="00AF76D8"/>
    <w:rsid w:val="00AF771D"/>
    <w:rsid w:val="00AF772D"/>
    <w:rsid w:val="00AF7740"/>
    <w:rsid w:val="00AF7750"/>
    <w:rsid w:val="00AF77C9"/>
    <w:rsid w:val="00AF7807"/>
    <w:rsid w:val="00AF7829"/>
    <w:rsid w:val="00AF783E"/>
    <w:rsid w:val="00AF7846"/>
    <w:rsid w:val="00AF7849"/>
    <w:rsid w:val="00AF7870"/>
    <w:rsid w:val="00AF78B1"/>
    <w:rsid w:val="00AF78C9"/>
    <w:rsid w:val="00AF7918"/>
    <w:rsid w:val="00AF796F"/>
    <w:rsid w:val="00AF7985"/>
    <w:rsid w:val="00AF7990"/>
    <w:rsid w:val="00AF79A8"/>
    <w:rsid w:val="00AF79C9"/>
    <w:rsid w:val="00AF79CA"/>
    <w:rsid w:val="00AF7A04"/>
    <w:rsid w:val="00AF7A06"/>
    <w:rsid w:val="00AF7A3D"/>
    <w:rsid w:val="00AF7A75"/>
    <w:rsid w:val="00AF7AAD"/>
    <w:rsid w:val="00AF7AB9"/>
    <w:rsid w:val="00AF7AF0"/>
    <w:rsid w:val="00AF7AF2"/>
    <w:rsid w:val="00AF7B08"/>
    <w:rsid w:val="00AF7B0D"/>
    <w:rsid w:val="00AF7B36"/>
    <w:rsid w:val="00AF7B49"/>
    <w:rsid w:val="00AF7B58"/>
    <w:rsid w:val="00AF7BA4"/>
    <w:rsid w:val="00AF7BBD"/>
    <w:rsid w:val="00AF7BCF"/>
    <w:rsid w:val="00AF7BD5"/>
    <w:rsid w:val="00AF7C04"/>
    <w:rsid w:val="00AF7C1E"/>
    <w:rsid w:val="00AF7C6F"/>
    <w:rsid w:val="00AF7CC8"/>
    <w:rsid w:val="00AF7CD5"/>
    <w:rsid w:val="00AF7CE6"/>
    <w:rsid w:val="00AF7D02"/>
    <w:rsid w:val="00AF7D41"/>
    <w:rsid w:val="00AF7D71"/>
    <w:rsid w:val="00AF7D7E"/>
    <w:rsid w:val="00AF7E56"/>
    <w:rsid w:val="00AF7E86"/>
    <w:rsid w:val="00AF7EE4"/>
    <w:rsid w:val="00AF7EF7"/>
    <w:rsid w:val="00AF7EFE"/>
    <w:rsid w:val="00AF7F0A"/>
    <w:rsid w:val="00AF7F23"/>
    <w:rsid w:val="00AF7F33"/>
    <w:rsid w:val="00AF7F4F"/>
    <w:rsid w:val="00AF7F7E"/>
    <w:rsid w:val="00AF7F8B"/>
    <w:rsid w:val="00AF7F9E"/>
    <w:rsid w:val="00AF7FD7"/>
    <w:rsid w:val="00B0001D"/>
    <w:rsid w:val="00B0008E"/>
    <w:rsid w:val="00B000A2"/>
    <w:rsid w:val="00B000B1"/>
    <w:rsid w:val="00B000B8"/>
    <w:rsid w:val="00B000BC"/>
    <w:rsid w:val="00B000D8"/>
    <w:rsid w:val="00B000E7"/>
    <w:rsid w:val="00B0011A"/>
    <w:rsid w:val="00B00146"/>
    <w:rsid w:val="00B00152"/>
    <w:rsid w:val="00B00158"/>
    <w:rsid w:val="00B0015B"/>
    <w:rsid w:val="00B00174"/>
    <w:rsid w:val="00B0017F"/>
    <w:rsid w:val="00B00191"/>
    <w:rsid w:val="00B001BA"/>
    <w:rsid w:val="00B001E1"/>
    <w:rsid w:val="00B00211"/>
    <w:rsid w:val="00B00244"/>
    <w:rsid w:val="00B002DC"/>
    <w:rsid w:val="00B002FA"/>
    <w:rsid w:val="00B00300"/>
    <w:rsid w:val="00B00361"/>
    <w:rsid w:val="00B0036A"/>
    <w:rsid w:val="00B003B2"/>
    <w:rsid w:val="00B003D8"/>
    <w:rsid w:val="00B003EB"/>
    <w:rsid w:val="00B00400"/>
    <w:rsid w:val="00B00423"/>
    <w:rsid w:val="00B0042A"/>
    <w:rsid w:val="00B00437"/>
    <w:rsid w:val="00B0043B"/>
    <w:rsid w:val="00B0044E"/>
    <w:rsid w:val="00B0046A"/>
    <w:rsid w:val="00B00479"/>
    <w:rsid w:val="00B00491"/>
    <w:rsid w:val="00B00492"/>
    <w:rsid w:val="00B0049C"/>
    <w:rsid w:val="00B004B0"/>
    <w:rsid w:val="00B004BB"/>
    <w:rsid w:val="00B0052D"/>
    <w:rsid w:val="00B0052F"/>
    <w:rsid w:val="00B0053C"/>
    <w:rsid w:val="00B0054C"/>
    <w:rsid w:val="00B00562"/>
    <w:rsid w:val="00B00591"/>
    <w:rsid w:val="00B00604"/>
    <w:rsid w:val="00B00652"/>
    <w:rsid w:val="00B0065A"/>
    <w:rsid w:val="00B0068C"/>
    <w:rsid w:val="00B006D6"/>
    <w:rsid w:val="00B006DC"/>
    <w:rsid w:val="00B00731"/>
    <w:rsid w:val="00B00779"/>
    <w:rsid w:val="00B007C1"/>
    <w:rsid w:val="00B007DB"/>
    <w:rsid w:val="00B007EB"/>
    <w:rsid w:val="00B0084C"/>
    <w:rsid w:val="00B00861"/>
    <w:rsid w:val="00B00879"/>
    <w:rsid w:val="00B0087C"/>
    <w:rsid w:val="00B008A0"/>
    <w:rsid w:val="00B008A7"/>
    <w:rsid w:val="00B008CC"/>
    <w:rsid w:val="00B008CF"/>
    <w:rsid w:val="00B008F0"/>
    <w:rsid w:val="00B008FD"/>
    <w:rsid w:val="00B00930"/>
    <w:rsid w:val="00B00952"/>
    <w:rsid w:val="00B00959"/>
    <w:rsid w:val="00B00964"/>
    <w:rsid w:val="00B009E5"/>
    <w:rsid w:val="00B00A04"/>
    <w:rsid w:val="00B00A13"/>
    <w:rsid w:val="00B00A18"/>
    <w:rsid w:val="00B00A1F"/>
    <w:rsid w:val="00B00AD2"/>
    <w:rsid w:val="00B00AEB"/>
    <w:rsid w:val="00B00B59"/>
    <w:rsid w:val="00B00B6D"/>
    <w:rsid w:val="00B00B78"/>
    <w:rsid w:val="00B00B7E"/>
    <w:rsid w:val="00B00B87"/>
    <w:rsid w:val="00B00BAD"/>
    <w:rsid w:val="00B00BDB"/>
    <w:rsid w:val="00B00BF7"/>
    <w:rsid w:val="00B00C1D"/>
    <w:rsid w:val="00B00C40"/>
    <w:rsid w:val="00B00C72"/>
    <w:rsid w:val="00B00C85"/>
    <w:rsid w:val="00B00CC0"/>
    <w:rsid w:val="00B00CEE"/>
    <w:rsid w:val="00B00D5F"/>
    <w:rsid w:val="00B00D9B"/>
    <w:rsid w:val="00B00DCC"/>
    <w:rsid w:val="00B00E0D"/>
    <w:rsid w:val="00B00E1E"/>
    <w:rsid w:val="00B00E49"/>
    <w:rsid w:val="00B00E91"/>
    <w:rsid w:val="00B00E94"/>
    <w:rsid w:val="00B00F09"/>
    <w:rsid w:val="00B00F89"/>
    <w:rsid w:val="00B00F8B"/>
    <w:rsid w:val="00B00FA3"/>
    <w:rsid w:val="00B00FBB"/>
    <w:rsid w:val="00B00FC2"/>
    <w:rsid w:val="00B00FCB"/>
    <w:rsid w:val="00B00FEE"/>
    <w:rsid w:val="00B00FF6"/>
    <w:rsid w:val="00B01036"/>
    <w:rsid w:val="00B01065"/>
    <w:rsid w:val="00B01072"/>
    <w:rsid w:val="00B01083"/>
    <w:rsid w:val="00B0108E"/>
    <w:rsid w:val="00B010D9"/>
    <w:rsid w:val="00B01119"/>
    <w:rsid w:val="00B01145"/>
    <w:rsid w:val="00B0117B"/>
    <w:rsid w:val="00B0117E"/>
    <w:rsid w:val="00B011C7"/>
    <w:rsid w:val="00B0120D"/>
    <w:rsid w:val="00B0121C"/>
    <w:rsid w:val="00B01221"/>
    <w:rsid w:val="00B0122C"/>
    <w:rsid w:val="00B01250"/>
    <w:rsid w:val="00B01268"/>
    <w:rsid w:val="00B01284"/>
    <w:rsid w:val="00B012BD"/>
    <w:rsid w:val="00B012C4"/>
    <w:rsid w:val="00B0131E"/>
    <w:rsid w:val="00B01322"/>
    <w:rsid w:val="00B0133D"/>
    <w:rsid w:val="00B01353"/>
    <w:rsid w:val="00B01367"/>
    <w:rsid w:val="00B01383"/>
    <w:rsid w:val="00B013AF"/>
    <w:rsid w:val="00B013D9"/>
    <w:rsid w:val="00B01403"/>
    <w:rsid w:val="00B01425"/>
    <w:rsid w:val="00B01431"/>
    <w:rsid w:val="00B0144F"/>
    <w:rsid w:val="00B014CC"/>
    <w:rsid w:val="00B014FB"/>
    <w:rsid w:val="00B0153E"/>
    <w:rsid w:val="00B0158D"/>
    <w:rsid w:val="00B0158E"/>
    <w:rsid w:val="00B015A4"/>
    <w:rsid w:val="00B015F8"/>
    <w:rsid w:val="00B01622"/>
    <w:rsid w:val="00B0162F"/>
    <w:rsid w:val="00B01647"/>
    <w:rsid w:val="00B01664"/>
    <w:rsid w:val="00B0167C"/>
    <w:rsid w:val="00B016E7"/>
    <w:rsid w:val="00B0170D"/>
    <w:rsid w:val="00B01776"/>
    <w:rsid w:val="00B0178D"/>
    <w:rsid w:val="00B017B1"/>
    <w:rsid w:val="00B017B9"/>
    <w:rsid w:val="00B017C5"/>
    <w:rsid w:val="00B0183F"/>
    <w:rsid w:val="00B01859"/>
    <w:rsid w:val="00B01870"/>
    <w:rsid w:val="00B01878"/>
    <w:rsid w:val="00B01879"/>
    <w:rsid w:val="00B0188C"/>
    <w:rsid w:val="00B01893"/>
    <w:rsid w:val="00B018C1"/>
    <w:rsid w:val="00B0193B"/>
    <w:rsid w:val="00B01945"/>
    <w:rsid w:val="00B01963"/>
    <w:rsid w:val="00B01A01"/>
    <w:rsid w:val="00B01A13"/>
    <w:rsid w:val="00B01A2A"/>
    <w:rsid w:val="00B01AD5"/>
    <w:rsid w:val="00B01ADA"/>
    <w:rsid w:val="00B01AE5"/>
    <w:rsid w:val="00B01AED"/>
    <w:rsid w:val="00B01AF0"/>
    <w:rsid w:val="00B01B53"/>
    <w:rsid w:val="00B01B70"/>
    <w:rsid w:val="00B01BBA"/>
    <w:rsid w:val="00B01BD4"/>
    <w:rsid w:val="00B01BE6"/>
    <w:rsid w:val="00B01BE7"/>
    <w:rsid w:val="00B01C21"/>
    <w:rsid w:val="00B01C24"/>
    <w:rsid w:val="00B01C6E"/>
    <w:rsid w:val="00B01CBD"/>
    <w:rsid w:val="00B01CEE"/>
    <w:rsid w:val="00B01D26"/>
    <w:rsid w:val="00B01D3C"/>
    <w:rsid w:val="00B01D52"/>
    <w:rsid w:val="00B01D5C"/>
    <w:rsid w:val="00B01D65"/>
    <w:rsid w:val="00B01D82"/>
    <w:rsid w:val="00B01D88"/>
    <w:rsid w:val="00B01D8F"/>
    <w:rsid w:val="00B01D9C"/>
    <w:rsid w:val="00B01DA2"/>
    <w:rsid w:val="00B01DE0"/>
    <w:rsid w:val="00B01E21"/>
    <w:rsid w:val="00B01E44"/>
    <w:rsid w:val="00B01E84"/>
    <w:rsid w:val="00B01E85"/>
    <w:rsid w:val="00B01F32"/>
    <w:rsid w:val="00B01F3F"/>
    <w:rsid w:val="00B01F73"/>
    <w:rsid w:val="00B01F9D"/>
    <w:rsid w:val="00B01FAC"/>
    <w:rsid w:val="00B01FD6"/>
    <w:rsid w:val="00B02020"/>
    <w:rsid w:val="00B02024"/>
    <w:rsid w:val="00B0205D"/>
    <w:rsid w:val="00B02062"/>
    <w:rsid w:val="00B020CF"/>
    <w:rsid w:val="00B02131"/>
    <w:rsid w:val="00B0214C"/>
    <w:rsid w:val="00B021D2"/>
    <w:rsid w:val="00B021DE"/>
    <w:rsid w:val="00B021F2"/>
    <w:rsid w:val="00B02221"/>
    <w:rsid w:val="00B02224"/>
    <w:rsid w:val="00B0224A"/>
    <w:rsid w:val="00B02250"/>
    <w:rsid w:val="00B02257"/>
    <w:rsid w:val="00B02268"/>
    <w:rsid w:val="00B02270"/>
    <w:rsid w:val="00B0227A"/>
    <w:rsid w:val="00B022C6"/>
    <w:rsid w:val="00B022DC"/>
    <w:rsid w:val="00B022E1"/>
    <w:rsid w:val="00B02305"/>
    <w:rsid w:val="00B0231A"/>
    <w:rsid w:val="00B02326"/>
    <w:rsid w:val="00B0232A"/>
    <w:rsid w:val="00B0232B"/>
    <w:rsid w:val="00B02350"/>
    <w:rsid w:val="00B0235A"/>
    <w:rsid w:val="00B023A0"/>
    <w:rsid w:val="00B023E3"/>
    <w:rsid w:val="00B023F6"/>
    <w:rsid w:val="00B0242B"/>
    <w:rsid w:val="00B024A9"/>
    <w:rsid w:val="00B024F7"/>
    <w:rsid w:val="00B0250B"/>
    <w:rsid w:val="00B02516"/>
    <w:rsid w:val="00B0252D"/>
    <w:rsid w:val="00B02530"/>
    <w:rsid w:val="00B0254D"/>
    <w:rsid w:val="00B025BF"/>
    <w:rsid w:val="00B025C7"/>
    <w:rsid w:val="00B025D7"/>
    <w:rsid w:val="00B0260A"/>
    <w:rsid w:val="00B0268D"/>
    <w:rsid w:val="00B026F6"/>
    <w:rsid w:val="00B02727"/>
    <w:rsid w:val="00B02749"/>
    <w:rsid w:val="00B02766"/>
    <w:rsid w:val="00B02776"/>
    <w:rsid w:val="00B02780"/>
    <w:rsid w:val="00B02791"/>
    <w:rsid w:val="00B027F6"/>
    <w:rsid w:val="00B027FF"/>
    <w:rsid w:val="00B0282D"/>
    <w:rsid w:val="00B02837"/>
    <w:rsid w:val="00B0284C"/>
    <w:rsid w:val="00B0287C"/>
    <w:rsid w:val="00B028AD"/>
    <w:rsid w:val="00B028C5"/>
    <w:rsid w:val="00B0290B"/>
    <w:rsid w:val="00B02910"/>
    <w:rsid w:val="00B02971"/>
    <w:rsid w:val="00B029B0"/>
    <w:rsid w:val="00B029BA"/>
    <w:rsid w:val="00B029C3"/>
    <w:rsid w:val="00B029D1"/>
    <w:rsid w:val="00B02A4F"/>
    <w:rsid w:val="00B02A63"/>
    <w:rsid w:val="00B02AE7"/>
    <w:rsid w:val="00B02B00"/>
    <w:rsid w:val="00B02B01"/>
    <w:rsid w:val="00B02B06"/>
    <w:rsid w:val="00B02B0D"/>
    <w:rsid w:val="00B02B5C"/>
    <w:rsid w:val="00B02B6F"/>
    <w:rsid w:val="00B02B70"/>
    <w:rsid w:val="00B02B82"/>
    <w:rsid w:val="00B02B8F"/>
    <w:rsid w:val="00B02B97"/>
    <w:rsid w:val="00B02BEC"/>
    <w:rsid w:val="00B02BF9"/>
    <w:rsid w:val="00B02C06"/>
    <w:rsid w:val="00B02C07"/>
    <w:rsid w:val="00B02C19"/>
    <w:rsid w:val="00B02C4E"/>
    <w:rsid w:val="00B02C84"/>
    <w:rsid w:val="00B02CB3"/>
    <w:rsid w:val="00B02CBC"/>
    <w:rsid w:val="00B02CCA"/>
    <w:rsid w:val="00B02CF2"/>
    <w:rsid w:val="00B02D12"/>
    <w:rsid w:val="00B02D94"/>
    <w:rsid w:val="00B02DA9"/>
    <w:rsid w:val="00B02DE9"/>
    <w:rsid w:val="00B02E37"/>
    <w:rsid w:val="00B02E45"/>
    <w:rsid w:val="00B02E80"/>
    <w:rsid w:val="00B02E8D"/>
    <w:rsid w:val="00B02EF1"/>
    <w:rsid w:val="00B02F15"/>
    <w:rsid w:val="00B02FA4"/>
    <w:rsid w:val="00B02FA9"/>
    <w:rsid w:val="00B02FD6"/>
    <w:rsid w:val="00B02FE6"/>
    <w:rsid w:val="00B03022"/>
    <w:rsid w:val="00B0302F"/>
    <w:rsid w:val="00B03040"/>
    <w:rsid w:val="00B03071"/>
    <w:rsid w:val="00B03091"/>
    <w:rsid w:val="00B03095"/>
    <w:rsid w:val="00B030A7"/>
    <w:rsid w:val="00B03105"/>
    <w:rsid w:val="00B03116"/>
    <w:rsid w:val="00B03136"/>
    <w:rsid w:val="00B03172"/>
    <w:rsid w:val="00B031B1"/>
    <w:rsid w:val="00B031DB"/>
    <w:rsid w:val="00B03215"/>
    <w:rsid w:val="00B03216"/>
    <w:rsid w:val="00B0324B"/>
    <w:rsid w:val="00B03292"/>
    <w:rsid w:val="00B032A1"/>
    <w:rsid w:val="00B03339"/>
    <w:rsid w:val="00B03361"/>
    <w:rsid w:val="00B03460"/>
    <w:rsid w:val="00B0346F"/>
    <w:rsid w:val="00B03474"/>
    <w:rsid w:val="00B03489"/>
    <w:rsid w:val="00B034B8"/>
    <w:rsid w:val="00B034E8"/>
    <w:rsid w:val="00B034F3"/>
    <w:rsid w:val="00B034F7"/>
    <w:rsid w:val="00B0353F"/>
    <w:rsid w:val="00B0355D"/>
    <w:rsid w:val="00B03573"/>
    <w:rsid w:val="00B0357B"/>
    <w:rsid w:val="00B03595"/>
    <w:rsid w:val="00B0363F"/>
    <w:rsid w:val="00B03654"/>
    <w:rsid w:val="00B03662"/>
    <w:rsid w:val="00B0369C"/>
    <w:rsid w:val="00B036A2"/>
    <w:rsid w:val="00B036A6"/>
    <w:rsid w:val="00B036E8"/>
    <w:rsid w:val="00B03731"/>
    <w:rsid w:val="00B03772"/>
    <w:rsid w:val="00B03777"/>
    <w:rsid w:val="00B03782"/>
    <w:rsid w:val="00B0378B"/>
    <w:rsid w:val="00B03796"/>
    <w:rsid w:val="00B037B5"/>
    <w:rsid w:val="00B037C0"/>
    <w:rsid w:val="00B037E2"/>
    <w:rsid w:val="00B03805"/>
    <w:rsid w:val="00B03811"/>
    <w:rsid w:val="00B03822"/>
    <w:rsid w:val="00B0382B"/>
    <w:rsid w:val="00B0387D"/>
    <w:rsid w:val="00B0388C"/>
    <w:rsid w:val="00B038AE"/>
    <w:rsid w:val="00B038D1"/>
    <w:rsid w:val="00B03932"/>
    <w:rsid w:val="00B03972"/>
    <w:rsid w:val="00B039E2"/>
    <w:rsid w:val="00B03A47"/>
    <w:rsid w:val="00B03A68"/>
    <w:rsid w:val="00B03A6D"/>
    <w:rsid w:val="00B03A80"/>
    <w:rsid w:val="00B03AAE"/>
    <w:rsid w:val="00B03AB4"/>
    <w:rsid w:val="00B03AFF"/>
    <w:rsid w:val="00B03B32"/>
    <w:rsid w:val="00B03B4A"/>
    <w:rsid w:val="00B03B54"/>
    <w:rsid w:val="00B03B65"/>
    <w:rsid w:val="00B03B72"/>
    <w:rsid w:val="00B03B91"/>
    <w:rsid w:val="00B03BA1"/>
    <w:rsid w:val="00B03BDF"/>
    <w:rsid w:val="00B03BFC"/>
    <w:rsid w:val="00B03C83"/>
    <w:rsid w:val="00B03C94"/>
    <w:rsid w:val="00B03C9A"/>
    <w:rsid w:val="00B03CC1"/>
    <w:rsid w:val="00B03CC2"/>
    <w:rsid w:val="00B03CDE"/>
    <w:rsid w:val="00B03CFF"/>
    <w:rsid w:val="00B03D7D"/>
    <w:rsid w:val="00B03D7F"/>
    <w:rsid w:val="00B03DC0"/>
    <w:rsid w:val="00B03DC1"/>
    <w:rsid w:val="00B03DD3"/>
    <w:rsid w:val="00B03DDE"/>
    <w:rsid w:val="00B03E32"/>
    <w:rsid w:val="00B03E4F"/>
    <w:rsid w:val="00B03E79"/>
    <w:rsid w:val="00B03E81"/>
    <w:rsid w:val="00B03EB6"/>
    <w:rsid w:val="00B03EE3"/>
    <w:rsid w:val="00B03EE9"/>
    <w:rsid w:val="00B03EEB"/>
    <w:rsid w:val="00B03F66"/>
    <w:rsid w:val="00B03F72"/>
    <w:rsid w:val="00B03FDC"/>
    <w:rsid w:val="00B03FF7"/>
    <w:rsid w:val="00B0401C"/>
    <w:rsid w:val="00B04023"/>
    <w:rsid w:val="00B04025"/>
    <w:rsid w:val="00B0409A"/>
    <w:rsid w:val="00B040B0"/>
    <w:rsid w:val="00B04128"/>
    <w:rsid w:val="00B0414A"/>
    <w:rsid w:val="00B04161"/>
    <w:rsid w:val="00B04185"/>
    <w:rsid w:val="00B041DD"/>
    <w:rsid w:val="00B0422A"/>
    <w:rsid w:val="00B04279"/>
    <w:rsid w:val="00B042C7"/>
    <w:rsid w:val="00B042E4"/>
    <w:rsid w:val="00B0431D"/>
    <w:rsid w:val="00B04334"/>
    <w:rsid w:val="00B0434E"/>
    <w:rsid w:val="00B04350"/>
    <w:rsid w:val="00B0436A"/>
    <w:rsid w:val="00B04384"/>
    <w:rsid w:val="00B0438D"/>
    <w:rsid w:val="00B04390"/>
    <w:rsid w:val="00B0439F"/>
    <w:rsid w:val="00B043C5"/>
    <w:rsid w:val="00B043FA"/>
    <w:rsid w:val="00B0440D"/>
    <w:rsid w:val="00B04437"/>
    <w:rsid w:val="00B04498"/>
    <w:rsid w:val="00B044EA"/>
    <w:rsid w:val="00B04505"/>
    <w:rsid w:val="00B04524"/>
    <w:rsid w:val="00B04536"/>
    <w:rsid w:val="00B04545"/>
    <w:rsid w:val="00B0459C"/>
    <w:rsid w:val="00B045A4"/>
    <w:rsid w:val="00B045A9"/>
    <w:rsid w:val="00B045D4"/>
    <w:rsid w:val="00B04638"/>
    <w:rsid w:val="00B0463C"/>
    <w:rsid w:val="00B04670"/>
    <w:rsid w:val="00B04671"/>
    <w:rsid w:val="00B0467D"/>
    <w:rsid w:val="00B04686"/>
    <w:rsid w:val="00B0469B"/>
    <w:rsid w:val="00B046C4"/>
    <w:rsid w:val="00B046DE"/>
    <w:rsid w:val="00B0471C"/>
    <w:rsid w:val="00B04731"/>
    <w:rsid w:val="00B04771"/>
    <w:rsid w:val="00B04772"/>
    <w:rsid w:val="00B0477F"/>
    <w:rsid w:val="00B0478A"/>
    <w:rsid w:val="00B047CB"/>
    <w:rsid w:val="00B047FD"/>
    <w:rsid w:val="00B04832"/>
    <w:rsid w:val="00B0484A"/>
    <w:rsid w:val="00B04864"/>
    <w:rsid w:val="00B04868"/>
    <w:rsid w:val="00B04889"/>
    <w:rsid w:val="00B048D0"/>
    <w:rsid w:val="00B048DB"/>
    <w:rsid w:val="00B048E5"/>
    <w:rsid w:val="00B048EA"/>
    <w:rsid w:val="00B0491F"/>
    <w:rsid w:val="00B04920"/>
    <w:rsid w:val="00B04922"/>
    <w:rsid w:val="00B04946"/>
    <w:rsid w:val="00B049DB"/>
    <w:rsid w:val="00B049E7"/>
    <w:rsid w:val="00B049EF"/>
    <w:rsid w:val="00B04A17"/>
    <w:rsid w:val="00B04A86"/>
    <w:rsid w:val="00B04A9C"/>
    <w:rsid w:val="00B04AE5"/>
    <w:rsid w:val="00B04B14"/>
    <w:rsid w:val="00B04B24"/>
    <w:rsid w:val="00B04B7B"/>
    <w:rsid w:val="00B04B87"/>
    <w:rsid w:val="00B04BA0"/>
    <w:rsid w:val="00B04C01"/>
    <w:rsid w:val="00B04CB4"/>
    <w:rsid w:val="00B04CC9"/>
    <w:rsid w:val="00B04CD7"/>
    <w:rsid w:val="00B04D16"/>
    <w:rsid w:val="00B04D22"/>
    <w:rsid w:val="00B04D94"/>
    <w:rsid w:val="00B04DB1"/>
    <w:rsid w:val="00B04E6E"/>
    <w:rsid w:val="00B04EBF"/>
    <w:rsid w:val="00B04F3A"/>
    <w:rsid w:val="00B04F55"/>
    <w:rsid w:val="00B04F6D"/>
    <w:rsid w:val="00B04F75"/>
    <w:rsid w:val="00B04FA3"/>
    <w:rsid w:val="00B04FA6"/>
    <w:rsid w:val="00B04FBD"/>
    <w:rsid w:val="00B04FCB"/>
    <w:rsid w:val="00B0502E"/>
    <w:rsid w:val="00B05074"/>
    <w:rsid w:val="00B05082"/>
    <w:rsid w:val="00B050A0"/>
    <w:rsid w:val="00B050BF"/>
    <w:rsid w:val="00B050C7"/>
    <w:rsid w:val="00B05103"/>
    <w:rsid w:val="00B05124"/>
    <w:rsid w:val="00B0515F"/>
    <w:rsid w:val="00B0516F"/>
    <w:rsid w:val="00B0518B"/>
    <w:rsid w:val="00B051A8"/>
    <w:rsid w:val="00B051CE"/>
    <w:rsid w:val="00B051E0"/>
    <w:rsid w:val="00B05223"/>
    <w:rsid w:val="00B05298"/>
    <w:rsid w:val="00B052B9"/>
    <w:rsid w:val="00B052BA"/>
    <w:rsid w:val="00B052C0"/>
    <w:rsid w:val="00B052E9"/>
    <w:rsid w:val="00B052ED"/>
    <w:rsid w:val="00B0530F"/>
    <w:rsid w:val="00B0531C"/>
    <w:rsid w:val="00B05340"/>
    <w:rsid w:val="00B05351"/>
    <w:rsid w:val="00B0536E"/>
    <w:rsid w:val="00B05374"/>
    <w:rsid w:val="00B05390"/>
    <w:rsid w:val="00B05396"/>
    <w:rsid w:val="00B053A0"/>
    <w:rsid w:val="00B053B9"/>
    <w:rsid w:val="00B053BC"/>
    <w:rsid w:val="00B053DC"/>
    <w:rsid w:val="00B053F3"/>
    <w:rsid w:val="00B0540A"/>
    <w:rsid w:val="00B05420"/>
    <w:rsid w:val="00B05425"/>
    <w:rsid w:val="00B0542A"/>
    <w:rsid w:val="00B05482"/>
    <w:rsid w:val="00B05496"/>
    <w:rsid w:val="00B0549B"/>
    <w:rsid w:val="00B0549F"/>
    <w:rsid w:val="00B054B9"/>
    <w:rsid w:val="00B05519"/>
    <w:rsid w:val="00B05529"/>
    <w:rsid w:val="00B0553C"/>
    <w:rsid w:val="00B0556D"/>
    <w:rsid w:val="00B0559F"/>
    <w:rsid w:val="00B055C4"/>
    <w:rsid w:val="00B055E5"/>
    <w:rsid w:val="00B055F8"/>
    <w:rsid w:val="00B05624"/>
    <w:rsid w:val="00B05639"/>
    <w:rsid w:val="00B0568A"/>
    <w:rsid w:val="00B056AD"/>
    <w:rsid w:val="00B05729"/>
    <w:rsid w:val="00B0572B"/>
    <w:rsid w:val="00B0573E"/>
    <w:rsid w:val="00B05774"/>
    <w:rsid w:val="00B057A7"/>
    <w:rsid w:val="00B057E1"/>
    <w:rsid w:val="00B057EF"/>
    <w:rsid w:val="00B057F3"/>
    <w:rsid w:val="00B057F8"/>
    <w:rsid w:val="00B057FA"/>
    <w:rsid w:val="00B0580D"/>
    <w:rsid w:val="00B05834"/>
    <w:rsid w:val="00B05872"/>
    <w:rsid w:val="00B05876"/>
    <w:rsid w:val="00B0588E"/>
    <w:rsid w:val="00B058D2"/>
    <w:rsid w:val="00B05936"/>
    <w:rsid w:val="00B059AD"/>
    <w:rsid w:val="00B059F6"/>
    <w:rsid w:val="00B05A2C"/>
    <w:rsid w:val="00B05A32"/>
    <w:rsid w:val="00B05A5E"/>
    <w:rsid w:val="00B05AA1"/>
    <w:rsid w:val="00B05ADD"/>
    <w:rsid w:val="00B05B0E"/>
    <w:rsid w:val="00B05B24"/>
    <w:rsid w:val="00B05B25"/>
    <w:rsid w:val="00B05B2F"/>
    <w:rsid w:val="00B05B66"/>
    <w:rsid w:val="00B05B77"/>
    <w:rsid w:val="00B05B84"/>
    <w:rsid w:val="00B05B85"/>
    <w:rsid w:val="00B05B9A"/>
    <w:rsid w:val="00B05BC3"/>
    <w:rsid w:val="00B05BC9"/>
    <w:rsid w:val="00B05BD0"/>
    <w:rsid w:val="00B05BDB"/>
    <w:rsid w:val="00B05BE6"/>
    <w:rsid w:val="00B05BE7"/>
    <w:rsid w:val="00B05BF2"/>
    <w:rsid w:val="00B05C42"/>
    <w:rsid w:val="00B05CFB"/>
    <w:rsid w:val="00B05D06"/>
    <w:rsid w:val="00B05D21"/>
    <w:rsid w:val="00B05D39"/>
    <w:rsid w:val="00B05D67"/>
    <w:rsid w:val="00B05D6A"/>
    <w:rsid w:val="00B05D79"/>
    <w:rsid w:val="00B05D7C"/>
    <w:rsid w:val="00B05DA6"/>
    <w:rsid w:val="00B05DC1"/>
    <w:rsid w:val="00B05DC5"/>
    <w:rsid w:val="00B05DD7"/>
    <w:rsid w:val="00B05DE1"/>
    <w:rsid w:val="00B05E47"/>
    <w:rsid w:val="00B05E52"/>
    <w:rsid w:val="00B05E54"/>
    <w:rsid w:val="00B05E82"/>
    <w:rsid w:val="00B05E96"/>
    <w:rsid w:val="00B05E9E"/>
    <w:rsid w:val="00B05EC7"/>
    <w:rsid w:val="00B05ECD"/>
    <w:rsid w:val="00B05ED6"/>
    <w:rsid w:val="00B05EDA"/>
    <w:rsid w:val="00B05EDE"/>
    <w:rsid w:val="00B05F65"/>
    <w:rsid w:val="00B05F97"/>
    <w:rsid w:val="00B05FA2"/>
    <w:rsid w:val="00B05FAB"/>
    <w:rsid w:val="00B05FE3"/>
    <w:rsid w:val="00B05FEC"/>
    <w:rsid w:val="00B05FFC"/>
    <w:rsid w:val="00B06002"/>
    <w:rsid w:val="00B0600E"/>
    <w:rsid w:val="00B06023"/>
    <w:rsid w:val="00B06037"/>
    <w:rsid w:val="00B06049"/>
    <w:rsid w:val="00B06064"/>
    <w:rsid w:val="00B06074"/>
    <w:rsid w:val="00B060B0"/>
    <w:rsid w:val="00B060D3"/>
    <w:rsid w:val="00B060D7"/>
    <w:rsid w:val="00B060DE"/>
    <w:rsid w:val="00B06142"/>
    <w:rsid w:val="00B06148"/>
    <w:rsid w:val="00B06179"/>
    <w:rsid w:val="00B06196"/>
    <w:rsid w:val="00B061C1"/>
    <w:rsid w:val="00B061CE"/>
    <w:rsid w:val="00B061F7"/>
    <w:rsid w:val="00B06212"/>
    <w:rsid w:val="00B06216"/>
    <w:rsid w:val="00B06238"/>
    <w:rsid w:val="00B06240"/>
    <w:rsid w:val="00B06250"/>
    <w:rsid w:val="00B0627E"/>
    <w:rsid w:val="00B0629F"/>
    <w:rsid w:val="00B062A1"/>
    <w:rsid w:val="00B062AA"/>
    <w:rsid w:val="00B062AE"/>
    <w:rsid w:val="00B062B4"/>
    <w:rsid w:val="00B06301"/>
    <w:rsid w:val="00B06327"/>
    <w:rsid w:val="00B06349"/>
    <w:rsid w:val="00B0635D"/>
    <w:rsid w:val="00B06369"/>
    <w:rsid w:val="00B06387"/>
    <w:rsid w:val="00B06396"/>
    <w:rsid w:val="00B063BA"/>
    <w:rsid w:val="00B06468"/>
    <w:rsid w:val="00B064A7"/>
    <w:rsid w:val="00B06504"/>
    <w:rsid w:val="00B0650B"/>
    <w:rsid w:val="00B06529"/>
    <w:rsid w:val="00B0653F"/>
    <w:rsid w:val="00B06540"/>
    <w:rsid w:val="00B0654E"/>
    <w:rsid w:val="00B0655E"/>
    <w:rsid w:val="00B06579"/>
    <w:rsid w:val="00B0657D"/>
    <w:rsid w:val="00B0657E"/>
    <w:rsid w:val="00B06587"/>
    <w:rsid w:val="00B06588"/>
    <w:rsid w:val="00B06589"/>
    <w:rsid w:val="00B065DA"/>
    <w:rsid w:val="00B0662E"/>
    <w:rsid w:val="00B0667B"/>
    <w:rsid w:val="00B066A0"/>
    <w:rsid w:val="00B066FF"/>
    <w:rsid w:val="00B06719"/>
    <w:rsid w:val="00B06800"/>
    <w:rsid w:val="00B0680E"/>
    <w:rsid w:val="00B06813"/>
    <w:rsid w:val="00B0683C"/>
    <w:rsid w:val="00B06847"/>
    <w:rsid w:val="00B0689C"/>
    <w:rsid w:val="00B068DA"/>
    <w:rsid w:val="00B068E4"/>
    <w:rsid w:val="00B068F3"/>
    <w:rsid w:val="00B06905"/>
    <w:rsid w:val="00B06913"/>
    <w:rsid w:val="00B0691F"/>
    <w:rsid w:val="00B06935"/>
    <w:rsid w:val="00B06973"/>
    <w:rsid w:val="00B069BB"/>
    <w:rsid w:val="00B06A06"/>
    <w:rsid w:val="00B06A1E"/>
    <w:rsid w:val="00B06A31"/>
    <w:rsid w:val="00B06A59"/>
    <w:rsid w:val="00B06A67"/>
    <w:rsid w:val="00B06A6B"/>
    <w:rsid w:val="00B06A80"/>
    <w:rsid w:val="00B06A93"/>
    <w:rsid w:val="00B06AAB"/>
    <w:rsid w:val="00B06AD6"/>
    <w:rsid w:val="00B06AD9"/>
    <w:rsid w:val="00B06ADC"/>
    <w:rsid w:val="00B06AF6"/>
    <w:rsid w:val="00B06B5F"/>
    <w:rsid w:val="00B06B92"/>
    <w:rsid w:val="00B06BA3"/>
    <w:rsid w:val="00B06BD0"/>
    <w:rsid w:val="00B06C02"/>
    <w:rsid w:val="00B06C05"/>
    <w:rsid w:val="00B06C10"/>
    <w:rsid w:val="00B06C3B"/>
    <w:rsid w:val="00B06C91"/>
    <w:rsid w:val="00B06CB7"/>
    <w:rsid w:val="00B06CD1"/>
    <w:rsid w:val="00B06CED"/>
    <w:rsid w:val="00B06D10"/>
    <w:rsid w:val="00B06D7D"/>
    <w:rsid w:val="00B06D8C"/>
    <w:rsid w:val="00B06DC1"/>
    <w:rsid w:val="00B06DCA"/>
    <w:rsid w:val="00B06DF2"/>
    <w:rsid w:val="00B06E19"/>
    <w:rsid w:val="00B06E1E"/>
    <w:rsid w:val="00B06E56"/>
    <w:rsid w:val="00B06E68"/>
    <w:rsid w:val="00B06EA9"/>
    <w:rsid w:val="00B06FDE"/>
    <w:rsid w:val="00B07032"/>
    <w:rsid w:val="00B07042"/>
    <w:rsid w:val="00B07049"/>
    <w:rsid w:val="00B07085"/>
    <w:rsid w:val="00B07094"/>
    <w:rsid w:val="00B070AE"/>
    <w:rsid w:val="00B070B6"/>
    <w:rsid w:val="00B070E3"/>
    <w:rsid w:val="00B071A7"/>
    <w:rsid w:val="00B071AA"/>
    <w:rsid w:val="00B071CA"/>
    <w:rsid w:val="00B071F8"/>
    <w:rsid w:val="00B07221"/>
    <w:rsid w:val="00B0723C"/>
    <w:rsid w:val="00B07257"/>
    <w:rsid w:val="00B0725D"/>
    <w:rsid w:val="00B07275"/>
    <w:rsid w:val="00B072CD"/>
    <w:rsid w:val="00B07311"/>
    <w:rsid w:val="00B0732B"/>
    <w:rsid w:val="00B0732C"/>
    <w:rsid w:val="00B07330"/>
    <w:rsid w:val="00B07349"/>
    <w:rsid w:val="00B07368"/>
    <w:rsid w:val="00B07396"/>
    <w:rsid w:val="00B073A1"/>
    <w:rsid w:val="00B073CF"/>
    <w:rsid w:val="00B073DF"/>
    <w:rsid w:val="00B073F4"/>
    <w:rsid w:val="00B07426"/>
    <w:rsid w:val="00B07433"/>
    <w:rsid w:val="00B07444"/>
    <w:rsid w:val="00B07449"/>
    <w:rsid w:val="00B07489"/>
    <w:rsid w:val="00B074A7"/>
    <w:rsid w:val="00B074F1"/>
    <w:rsid w:val="00B0755C"/>
    <w:rsid w:val="00B0755D"/>
    <w:rsid w:val="00B07571"/>
    <w:rsid w:val="00B07581"/>
    <w:rsid w:val="00B07585"/>
    <w:rsid w:val="00B07588"/>
    <w:rsid w:val="00B075DD"/>
    <w:rsid w:val="00B075EF"/>
    <w:rsid w:val="00B07660"/>
    <w:rsid w:val="00B07666"/>
    <w:rsid w:val="00B076C5"/>
    <w:rsid w:val="00B076C6"/>
    <w:rsid w:val="00B076EA"/>
    <w:rsid w:val="00B0772B"/>
    <w:rsid w:val="00B07730"/>
    <w:rsid w:val="00B0776A"/>
    <w:rsid w:val="00B07799"/>
    <w:rsid w:val="00B077E9"/>
    <w:rsid w:val="00B07827"/>
    <w:rsid w:val="00B0782C"/>
    <w:rsid w:val="00B07837"/>
    <w:rsid w:val="00B07844"/>
    <w:rsid w:val="00B07870"/>
    <w:rsid w:val="00B0787B"/>
    <w:rsid w:val="00B078A9"/>
    <w:rsid w:val="00B078D8"/>
    <w:rsid w:val="00B078E0"/>
    <w:rsid w:val="00B07926"/>
    <w:rsid w:val="00B0793D"/>
    <w:rsid w:val="00B07987"/>
    <w:rsid w:val="00B07995"/>
    <w:rsid w:val="00B079A3"/>
    <w:rsid w:val="00B079DD"/>
    <w:rsid w:val="00B07A9E"/>
    <w:rsid w:val="00B07AAB"/>
    <w:rsid w:val="00B07B05"/>
    <w:rsid w:val="00B07B14"/>
    <w:rsid w:val="00B07B3F"/>
    <w:rsid w:val="00B07BE7"/>
    <w:rsid w:val="00B07BED"/>
    <w:rsid w:val="00B07C2A"/>
    <w:rsid w:val="00B07C5B"/>
    <w:rsid w:val="00B07C7A"/>
    <w:rsid w:val="00B07C94"/>
    <w:rsid w:val="00B07C97"/>
    <w:rsid w:val="00B07C9F"/>
    <w:rsid w:val="00B07D08"/>
    <w:rsid w:val="00B07D25"/>
    <w:rsid w:val="00B07D69"/>
    <w:rsid w:val="00B07D6D"/>
    <w:rsid w:val="00B07D80"/>
    <w:rsid w:val="00B07DB1"/>
    <w:rsid w:val="00B07DC6"/>
    <w:rsid w:val="00B07DD4"/>
    <w:rsid w:val="00B07DD5"/>
    <w:rsid w:val="00B07DEF"/>
    <w:rsid w:val="00B07DFE"/>
    <w:rsid w:val="00B07E01"/>
    <w:rsid w:val="00B07E3A"/>
    <w:rsid w:val="00B07E4A"/>
    <w:rsid w:val="00B07E61"/>
    <w:rsid w:val="00B07E89"/>
    <w:rsid w:val="00B07EA2"/>
    <w:rsid w:val="00B07EBF"/>
    <w:rsid w:val="00B07ED3"/>
    <w:rsid w:val="00B07ED5"/>
    <w:rsid w:val="00B07EE1"/>
    <w:rsid w:val="00B07F08"/>
    <w:rsid w:val="00B07F16"/>
    <w:rsid w:val="00B07F1B"/>
    <w:rsid w:val="00B07F67"/>
    <w:rsid w:val="00B07F73"/>
    <w:rsid w:val="00B07FBB"/>
    <w:rsid w:val="00B07FC4"/>
    <w:rsid w:val="00B07FF4"/>
    <w:rsid w:val="00B07FF8"/>
    <w:rsid w:val="00B10010"/>
    <w:rsid w:val="00B10030"/>
    <w:rsid w:val="00B10034"/>
    <w:rsid w:val="00B10069"/>
    <w:rsid w:val="00B10077"/>
    <w:rsid w:val="00B100EF"/>
    <w:rsid w:val="00B100F9"/>
    <w:rsid w:val="00B10115"/>
    <w:rsid w:val="00B1013C"/>
    <w:rsid w:val="00B1015C"/>
    <w:rsid w:val="00B1017C"/>
    <w:rsid w:val="00B1017D"/>
    <w:rsid w:val="00B1018E"/>
    <w:rsid w:val="00B101A0"/>
    <w:rsid w:val="00B101CE"/>
    <w:rsid w:val="00B101EF"/>
    <w:rsid w:val="00B101F7"/>
    <w:rsid w:val="00B10203"/>
    <w:rsid w:val="00B10231"/>
    <w:rsid w:val="00B1026B"/>
    <w:rsid w:val="00B1027A"/>
    <w:rsid w:val="00B10281"/>
    <w:rsid w:val="00B102A8"/>
    <w:rsid w:val="00B102E4"/>
    <w:rsid w:val="00B102F2"/>
    <w:rsid w:val="00B10316"/>
    <w:rsid w:val="00B10378"/>
    <w:rsid w:val="00B103B2"/>
    <w:rsid w:val="00B103DC"/>
    <w:rsid w:val="00B10410"/>
    <w:rsid w:val="00B1042E"/>
    <w:rsid w:val="00B10494"/>
    <w:rsid w:val="00B104AD"/>
    <w:rsid w:val="00B104EF"/>
    <w:rsid w:val="00B10539"/>
    <w:rsid w:val="00B1056F"/>
    <w:rsid w:val="00B10577"/>
    <w:rsid w:val="00B10599"/>
    <w:rsid w:val="00B1059C"/>
    <w:rsid w:val="00B105D7"/>
    <w:rsid w:val="00B105EA"/>
    <w:rsid w:val="00B106BE"/>
    <w:rsid w:val="00B106E2"/>
    <w:rsid w:val="00B106E8"/>
    <w:rsid w:val="00B10769"/>
    <w:rsid w:val="00B1076C"/>
    <w:rsid w:val="00B107BE"/>
    <w:rsid w:val="00B107E1"/>
    <w:rsid w:val="00B10821"/>
    <w:rsid w:val="00B10829"/>
    <w:rsid w:val="00B10834"/>
    <w:rsid w:val="00B10868"/>
    <w:rsid w:val="00B108E0"/>
    <w:rsid w:val="00B108E5"/>
    <w:rsid w:val="00B108FD"/>
    <w:rsid w:val="00B10906"/>
    <w:rsid w:val="00B10910"/>
    <w:rsid w:val="00B1091C"/>
    <w:rsid w:val="00B1092B"/>
    <w:rsid w:val="00B10937"/>
    <w:rsid w:val="00B1094C"/>
    <w:rsid w:val="00B10965"/>
    <w:rsid w:val="00B1096F"/>
    <w:rsid w:val="00B10985"/>
    <w:rsid w:val="00B10988"/>
    <w:rsid w:val="00B1099D"/>
    <w:rsid w:val="00B109AA"/>
    <w:rsid w:val="00B109C3"/>
    <w:rsid w:val="00B109D2"/>
    <w:rsid w:val="00B109F5"/>
    <w:rsid w:val="00B10A00"/>
    <w:rsid w:val="00B10A1D"/>
    <w:rsid w:val="00B10A58"/>
    <w:rsid w:val="00B10A5E"/>
    <w:rsid w:val="00B10A62"/>
    <w:rsid w:val="00B10A78"/>
    <w:rsid w:val="00B10A98"/>
    <w:rsid w:val="00B10ABE"/>
    <w:rsid w:val="00B10AC4"/>
    <w:rsid w:val="00B10AE2"/>
    <w:rsid w:val="00B10AEF"/>
    <w:rsid w:val="00B10AFE"/>
    <w:rsid w:val="00B10B19"/>
    <w:rsid w:val="00B10B20"/>
    <w:rsid w:val="00B10B34"/>
    <w:rsid w:val="00B10B39"/>
    <w:rsid w:val="00B10B50"/>
    <w:rsid w:val="00B10B8F"/>
    <w:rsid w:val="00B10BA3"/>
    <w:rsid w:val="00B10BC0"/>
    <w:rsid w:val="00B10BFA"/>
    <w:rsid w:val="00B10BFF"/>
    <w:rsid w:val="00B10C1B"/>
    <w:rsid w:val="00B10C2C"/>
    <w:rsid w:val="00B10C3D"/>
    <w:rsid w:val="00B10C75"/>
    <w:rsid w:val="00B10C84"/>
    <w:rsid w:val="00B10CAC"/>
    <w:rsid w:val="00B10CB3"/>
    <w:rsid w:val="00B10CF1"/>
    <w:rsid w:val="00B10D00"/>
    <w:rsid w:val="00B10D31"/>
    <w:rsid w:val="00B10D50"/>
    <w:rsid w:val="00B10D5C"/>
    <w:rsid w:val="00B10D7A"/>
    <w:rsid w:val="00B10D93"/>
    <w:rsid w:val="00B10D9A"/>
    <w:rsid w:val="00B10DB5"/>
    <w:rsid w:val="00B10DC3"/>
    <w:rsid w:val="00B10DCE"/>
    <w:rsid w:val="00B10E73"/>
    <w:rsid w:val="00B10EA8"/>
    <w:rsid w:val="00B10EAB"/>
    <w:rsid w:val="00B10F08"/>
    <w:rsid w:val="00B10F0A"/>
    <w:rsid w:val="00B10F13"/>
    <w:rsid w:val="00B10FA0"/>
    <w:rsid w:val="00B10FB7"/>
    <w:rsid w:val="00B10FDA"/>
    <w:rsid w:val="00B10FE0"/>
    <w:rsid w:val="00B10FFD"/>
    <w:rsid w:val="00B1104D"/>
    <w:rsid w:val="00B110F4"/>
    <w:rsid w:val="00B110FC"/>
    <w:rsid w:val="00B110FD"/>
    <w:rsid w:val="00B1110E"/>
    <w:rsid w:val="00B1113D"/>
    <w:rsid w:val="00B11151"/>
    <w:rsid w:val="00B1115E"/>
    <w:rsid w:val="00B1116B"/>
    <w:rsid w:val="00B111DC"/>
    <w:rsid w:val="00B111EF"/>
    <w:rsid w:val="00B111FF"/>
    <w:rsid w:val="00B1126C"/>
    <w:rsid w:val="00B11282"/>
    <w:rsid w:val="00B112AC"/>
    <w:rsid w:val="00B112B1"/>
    <w:rsid w:val="00B112BA"/>
    <w:rsid w:val="00B112DB"/>
    <w:rsid w:val="00B112EC"/>
    <w:rsid w:val="00B11301"/>
    <w:rsid w:val="00B11303"/>
    <w:rsid w:val="00B11373"/>
    <w:rsid w:val="00B1137E"/>
    <w:rsid w:val="00B11403"/>
    <w:rsid w:val="00B11406"/>
    <w:rsid w:val="00B11432"/>
    <w:rsid w:val="00B11437"/>
    <w:rsid w:val="00B1144E"/>
    <w:rsid w:val="00B11481"/>
    <w:rsid w:val="00B1148B"/>
    <w:rsid w:val="00B114B3"/>
    <w:rsid w:val="00B114EB"/>
    <w:rsid w:val="00B114F4"/>
    <w:rsid w:val="00B11505"/>
    <w:rsid w:val="00B11538"/>
    <w:rsid w:val="00B1154C"/>
    <w:rsid w:val="00B115E2"/>
    <w:rsid w:val="00B11620"/>
    <w:rsid w:val="00B1164D"/>
    <w:rsid w:val="00B11663"/>
    <w:rsid w:val="00B11671"/>
    <w:rsid w:val="00B116B5"/>
    <w:rsid w:val="00B116B8"/>
    <w:rsid w:val="00B116C3"/>
    <w:rsid w:val="00B116D0"/>
    <w:rsid w:val="00B1170D"/>
    <w:rsid w:val="00B11745"/>
    <w:rsid w:val="00B11766"/>
    <w:rsid w:val="00B1178A"/>
    <w:rsid w:val="00B117AB"/>
    <w:rsid w:val="00B117B7"/>
    <w:rsid w:val="00B117E8"/>
    <w:rsid w:val="00B11828"/>
    <w:rsid w:val="00B1182A"/>
    <w:rsid w:val="00B11831"/>
    <w:rsid w:val="00B11870"/>
    <w:rsid w:val="00B1189E"/>
    <w:rsid w:val="00B118B5"/>
    <w:rsid w:val="00B118DA"/>
    <w:rsid w:val="00B118F3"/>
    <w:rsid w:val="00B11901"/>
    <w:rsid w:val="00B1190D"/>
    <w:rsid w:val="00B1194E"/>
    <w:rsid w:val="00B11956"/>
    <w:rsid w:val="00B11978"/>
    <w:rsid w:val="00B119A0"/>
    <w:rsid w:val="00B119B5"/>
    <w:rsid w:val="00B119BC"/>
    <w:rsid w:val="00B119C2"/>
    <w:rsid w:val="00B119C4"/>
    <w:rsid w:val="00B119DB"/>
    <w:rsid w:val="00B11A33"/>
    <w:rsid w:val="00B11A6A"/>
    <w:rsid w:val="00B11A7A"/>
    <w:rsid w:val="00B11A95"/>
    <w:rsid w:val="00B11AB0"/>
    <w:rsid w:val="00B11ABF"/>
    <w:rsid w:val="00B11AC1"/>
    <w:rsid w:val="00B11ACE"/>
    <w:rsid w:val="00B11AE9"/>
    <w:rsid w:val="00B11B6D"/>
    <w:rsid w:val="00B11BCA"/>
    <w:rsid w:val="00B11BEA"/>
    <w:rsid w:val="00B11BF0"/>
    <w:rsid w:val="00B11BF3"/>
    <w:rsid w:val="00B11C0A"/>
    <w:rsid w:val="00B11C46"/>
    <w:rsid w:val="00B11C61"/>
    <w:rsid w:val="00B11C8F"/>
    <w:rsid w:val="00B11C90"/>
    <w:rsid w:val="00B11CD8"/>
    <w:rsid w:val="00B11CE0"/>
    <w:rsid w:val="00B11D4C"/>
    <w:rsid w:val="00B11D5D"/>
    <w:rsid w:val="00B11DB8"/>
    <w:rsid w:val="00B11E11"/>
    <w:rsid w:val="00B11E2C"/>
    <w:rsid w:val="00B11E51"/>
    <w:rsid w:val="00B11E56"/>
    <w:rsid w:val="00B11E57"/>
    <w:rsid w:val="00B11E69"/>
    <w:rsid w:val="00B11EA7"/>
    <w:rsid w:val="00B11EB2"/>
    <w:rsid w:val="00B11EEC"/>
    <w:rsid w:val="00B11F23"/>
    <w:rsid w:val="00B11F29"/>
    <w:rsid w:val="00B11F4A"/>
    <w:rsid w:val="00B11FB6"/>
    <w:rsid w:val="00B11FC5"/>
    <w:rsid w:val="00B11FD1"/>
    <w:rsid w:val="00B11FE3"/>
    <w:rsid w:val="00B11FEB"/>
    <w:rsid w:val="00B11FF2"/>
    <w:rsid w:val="00B1200B"/>
    <w:rsid w:val="00B1205B"/>
    <w:rsid w:val="00B120BA"/>
    <w:rsid w:val="00B120D0"/>
    <w:rsid w:val="00B120E6"/>
    <w:rsid w:val="00B120F6"/>
    <w:rsid w:val="00B12124"/>
    <w:rsid w:val="00B1214F"/>
    <w:rsid w:val="00B12156"/>
    <w:rsid w:val="00B12170"/>
    <w:rsid w:val="00B1217C"/>
    <w:rsid w:val="00B1218D"/>
    <w:rsid w:val="00B1219A"/>
    <w:rsid w:val="00B121C9"/>
    <w:rsid w:val="00B121FA"/>
    <w:rsid w:val="00B1221D"/>
    <w:rsid w:val="00B12223"/>
    <w:rsid w:val="00B1224B"/>
    <w:rsid w:val="00B1224D"/>
    <w:rsid w:val="00B1229C"/>
    <w:rsid w:val="00B122A2"/>
    <w:rsid w:val="00B122AB"/>
    <w:rsid w:val="00B122C1"/>
    <w:rsid w:val="00B122CB"/>
    <w:rsid w:val="00B122DE"/>
    <w:rsid w:val="00B122EB"/>
    <w:rsid w:val="00B12328"/>
    <w:rsid w:val="00B1232A"/>
    <w:rsid w:val="00B12366"/>
    <w:rsid w:val="00B1239A"/>
    <w:rsid w:val="00B123B5"/>
    <w:rsid w:val="00B123CA"/>
    <w:rsid w:val="00B123D2"/>
    <w:rsid w:val="00B123EF"/>
    <w:rsid w:val="00B12414"/>
    <w:rsid w:val="00B12416"/>
    <w:rsid w:val="00B12471"/>
    <w:rsid w:val="00B124B8"/>
    <w:rsid w:val="00B124D2"/>
    <w:rsid w:val="00B12509"/>
    <w:rsid w:val="00B1251A"/>
    <w:rsid w:val="00B12560"/>
    <w:rsid w:val="00B12571"/>
    <w:rsid w:val="00B12578"/>
    <w:rsid w:val="00B1257F"/>
    <w:rsid w:val="00B125B2"/>
    <w:rsid w:val="00B125F5"/>
    <w:rsid w:val="00B1260E"/>
    <w:rsid w:val="00B12650"/>
    <w:rsid w:val="00B12653"/>
    <w:rsid w:val="00B1266D"/>
    <w:rsid w:val="00B1269D"/>
    <w:rsid w:val="00B126A2"/>
    <w:rsid w:val="00B126D4"/>
    <w:rsid w:val="00B126E3"/>
    <w:rsid w:val="00B126E4"/>
    <w:rsid w:val="00B126E9"/>
    <w:rsid w:val="00B126F0"/>
    <w:rsid w:val="00B12718"/>
    <w:rsid w:val="00B12726"/>
    <w:rsid w:val="00B1273F"/>
    <w:rsid w:val="00B127B2"/>
    <w:rsid w:val="00B12821"/>
    <w:rsid w:val="00B12834"/>
    <w:rsid w:val="00B12839"/>
    <w:rsid w:val="00B12843"/>
    <w:rsid w:val="00B12847"/>
    <w:rsid w:val="00B128B4"/>
    <w:rsid w:val="00B128C7"/>
    <w:rsid w:val="00B1290C"/>
    <w:rsid w:val="00B12918"/>
    <w:rsid w:val="00B12925"/>
    <w:rsid w:val="00B12946"/>
    <w:rsid w:val="00B1296D"/>
    <w:rsid w:val="00B12983"/>
    <w:rsid w:val="00B129A2"/>
    <w:rsid w:val="00B129C6"/>
    <w:rsid w:val="00B129D8"/>
    <w:rsid w:val="00B129FD"/>
    <w:rsid w:val="00B12A18"/>
    <w:rsid w:val="00B12A20"/>
    <w:rsid w:val="00B12A37"/>
    <w:rsid w:val="00B12A5A"/>
    <w:rsid w:val="00B12A8A"/>
    <w:rsid w:val="00B12A9B"/>
    <w:rsid w:val="00B12AAD"/>
    <w:rsid w:val="00B12AB7"/>
    <w:rsid w:val="00B12ABC"/>
    <w:rsid w:val="00B12B02"/>
    <w:rsid w:val="00B12B0E"/>
    <w:rsid w:val="00B12B6B"/>
    <w:rsid w:val="00B12B93"/>
    <w:rsid w:val="00B12BA4"/>
    <w:rsid w:val="00B12C2D"/>
    <w:rsid w:val="00B12C38"/>
    <w:rsid w:val="00B12C5B"/>
    <w:rsid w:val="00B12C63"/>
    <w:rsid w:val="00B12C6E"/>
    <w:rsid w:val="00B12C73"/>
    <w:rsid w:val="00B12C74"/>
    <w:rsid w:val="00B12C7D"/>
    <w:rsid w:val="00B12C92"/>
    <w:rsid w:val="00B12C98"/>
    <w:rsid w:val="00B12CE4"/>
    <w:rsid w:val="00B12D2F"/>
    <w:rsid w:val="00B12D4E"/>
    <w:rsid w:val="00B12D4F"/>
    <w:rsid w:val="00B12D73"/>
    <w:rsid w:val="00B12D84"/>
    <w:rsid w:val="00B12DB9"/>
    <w:rsid w:val="00B12DE1"/>
    <w:rsid w:val="00B12E08"/>
    <w:rsid w:val="00B12E0A"/>
    <w:rsid w:val="00B12E37"/>
    <w:rsid w:val="00B12E40"/>
    <w:rsid w:val="00B12E5C"/>
    <w:rsid w:val="00B12E8B"/>
    <w:rsid w:val="00B12E90"/>
    <w:rsid w:val="00B12EB4"/>
    <w:rsid w:val="00B12EB5"/>
    <w:rsid w:val="00B12EE2"/>
    <w:rsid w:val="00B12EF8"/>
    <w:rsid w:val="00B12EFD"/>
    <w:rsid w:val="00B12F1E"/>
    <w:rsid w:val="00B12F84"/>
    <w:rsid w:val="00B12F94"/>
    <w:rsid w:val="00B12F9B"/>
    <w:rsid w:val="00B12FED"/>
    <w:rsid w:val="00B12FF3"/>
    <w:rsid w:val="00B13004"/>
    <w:rsid w:val="00B13008"/>
    <w:rsid w:val="00B1301F"/>
    <w:rsid w:val="00B13024"/>
    <w:rsid w:val="00B13043"/>
    <w:rsid w:val="00B1309E"/>
    <w:rsid w:val="00B130D2"/>
    <w:rsid w:val="00B13149"/>
    <w:rsid w:val="00B1317D"/>
    <w:rsid w:val="00B13196"/>
    <w:rsid w:val="00B131B2"/>
    <w:rsid w:val="00B131D6"/>
    <w:rsid w:val="00B131DC"/>
    <w:rsid w:val="00B1324C"/>
    <w:rsid w:val="00B13263"/>
    <w:rsid w:val="00B13266"/>
    <w:rsid w:val="00B132FB"/>
    <w:rsid w:val="00B13368"/>
    <w:rsid w:val="00B13384"/>
    <w:rsid w:val="00B13388"/>
    <w:rsid w:val="00B13420"/>
    <w:rsid w:val="00B13437"/>
    <w:rsid w:val="00B13467"/>
    <w:rsid w:val="00B1348B"/>
    <w:rsid w:val="00B13493"/>
    <w:rsid w:val="00B134BA"/>
    <w:rsid w:val="00B134EE"/>
    <w:rsid w:val="00B13532"/>
    <w:rsid w:val="00B13631"/>
    <w:rsid w:val="00B13633"/>
    <w:rsid w:val="00B13655"/>
    <w:rsid w:val="00B1367B"/>
    <w:rsid w:val="00B13682"/>
    <w:rsid w:val="00B136CA"/>
    <w:rsid w:val="00B136F4"/>
    <w:rsid w:val="00B13714"/>
    <w:rsid w:val="00B13758"/>
    <w:rsid w:val="00B137A6"/>
    <w:rsid w:val="00B137B1"/>
    <w:rsid w:val="00B137BE"/>
    <w:rsid w:val="00B137F7"/>
    <w:rsid w:val="00B13808"/>
    <w:rsid w:val="00B1382B"/>
    <w:rsid w:val="00B1383D"/>
    <w:rsid w:val="00B13846"/>
    <w:rsid w:val="00B1389B"/>
    <w:rsid w:val="00B138E8"/>
    <w:rsid w:val="00B138EB"/>
    <w:rsid w:val="00B13902"/>
    <w:rsid w:val="00B13904"/>
    <w:rsid w:val="00B13910"/>
    <w:rsid w:val="00B1393D"/>
    <w:rsid w:val="00B13947"/>
    <w:rsid w:val="00B13960"/>
    <w:rsid w:val="00B139AE"/>
    <w:rsid w:val="00B139FA"/>
    <w:rsid w:val="00B13A69"/>
    <w:rsid w:val="00B13A89"/>
    <w:rsid w:val="00B13A8F"/>
    <w:rsid w:val="00B13A99"/>
    <w:rsid w:val="00B13AB3"/>
    <w:rsid w:val="00B13AE2"/>
    <w:rsid w:val="00B13AE9"/>
    <w:rsid w:val="00B13AEF"/>
    <w:rsid w:val="00B13B21"/>
    <w:rsid w:val="00B13B2A"/>
    <w:rsid w:val="00B13B4E"/>
    <w:rsid w:val="00B13B9C"/>
    <w:rsid w:val="00B13BAF"/>
    <w:rsid w:val="00B13BCB"/>
    <w:rsid w:val="00B13BE4"/>
    <w:rsid w:val="00B13BEF"/>
    <w:rsid w:val="00B13C02"/>
    <w:rsid w:val="00B13C28"/>
    <w:rsid w:val="00B13C59"/>
    <w:rsid w:val="00B13CB6"/>
    <w:rsid w:val="00B13CFC"/>
    <w:rsid w:val="00B13D07"/>
    <w:rsid w:val="00B13D0A"/>
    <w:rsid w:val="00B13D0B"/>
    <w:rsid w:val="00B13D21"/>
    <w:rsid w:val="00B13D48"/>
    <w:rsid w:val="00B13D5F"/>
    <w:rsid w:val="00B13D6F"/>
    <w:rsid w:val="00B13D8F"/>
    <w:rsid w:val="00B13DA3"/>
    <w:rsid w:val="00B13E09"/>
    <w:rsid w:val="00B13E37"/>
    <w:rsid w:val="00B13E72"/>
    <w:rsid w:val="00B13EB3"/>
    <w:rsid w:val="00B13ED8"/>
    <w:rsid w:val="00B13F33"/>
    <w:rsid w:val="00B13F3A"/>
    <w:rsid w:val="00B13F47"/>
    <w:rsid w:val="00B13F5F"/>
    <w:rsid w:val="00B13F63"/>
    <w:rsid w:val="00B13F72"/>
    <w:rsid w:val="00B13FB5"/>
    <w:rsid w:val="00B13FC2"/>
    <w:rsid w:val="00B13FCD"/>
    <w:rsid w:val="00B14050"/>
    <w:rsid w:val="00B14057"/>
    <w:rsid w:val="00B14101"/>
    <w:rsid w:val="00B141A0"/>
    <w:rsid w:val="00B141FE"/>
    <w:rsid w:val="00B14221"/>
    <w:rsid w:val="00B1425C"/>
    <w:rsid w:val="00B1426E"/>
    <w:rsid w:val="00B142AE"/>
    <w:rsid w:val="00B142B4"/>
    <w:rsid w:val="00B142E5"/>
    <w:rsid w:val="00B14349"/>
    <w:rsid w:val="00B14383"/>
    <w:rsid w:val="00B143A6"/>
    <w:rsid w:val="00B143B0"/>
    <w:rsid w:val="00B143B2"/>
    <w:rsid w:val="00B143E6"/>
    <w:rsid w:val="00B143F5"/>
    <w:rsid w:val="00B1440D"/>
    <w:rsid w:val="00B14417"/>
    <w:rsid w:val="00B14425"/>
    <w:rsid w:val="00B1445C"/>
    <w:rsid w:val="00B14493"/>
    <w:rsid w:val="00B14495"/>
    <w:rsid w:val="00B144AA"/>
    <w:rsid w:val="00B144F7"/>
    <w:rsid w:val="00B144FA"/>
    <w:rsid w:val="00B1451F"/>
    <w:rsid w:val="00B14543"/>
    <w:rsid w:val="00B14622"/>
    <w:rsid w:val="00B14666"/>
    <w:rsid w:val="00B1467D"/>
    <w:rsid w:val="00B146A8"/>
    <w:rsid w:val="00B146AC"/>
    <w:rsid w:val="00B1474F"/>
    <w:rsid w:val="00B1475B"/>
    <w:rsid w:val="00B1475F"/>
    <w:rsid w:val="00B14760"/>
    <w:rsid w:val="00B1477E"/>
    <w:rsid w:val="00B147AF"/>
    <w:rsid w:val="00B147DE"/>
    <w:rsid w:val="00B14899"/>
    <w:rsid w:val="00B148AE"/>
    <w:rsid w:val="00B14951"/>
    <w:rsid w:val="00B14988"/>
    <w:rsid w:val="00B149B9"/>
    <w:rsid w:val="00B149CE"/>
    <w:rsid w:val="00B14A06"/>
    <w:rsid w:val="00B14A0F"/>
    <w:rsid w:val="00B14A16"/>
    <w:rsid w:val="00B14A29"/>
    <w:rsid w:val="00B14A79"/>
    <w:rsid w:val="00B14A98"/>
    <w:rsid w:val="00B14AC8"/>
    <w:rsid w:val="00B14AE5"/>
    <w:rsid w:val="00B14AFC"/>
    <w:rsid w:val="00B14B11"/>
    <w:rsid w:val="00B14B1D"/>
    <w:rsid w:val="00B14B23"/>
    <w:rsid w:val="00B14B26"/>
    <w:rsid w:val="00B14B67"/>
    <w:rsid w:val="00B14B8B"/>
    <w:rsid w:val="00B14B8C"/>
    <w:rsid w:val="00B14BB2"/>
    <w:rsid w:val="00B14BB6"/>
    <w:rsid w:val="00B14BDD"/>
    <w:rsid w:val="00B14BFF"/>
    <w:rsid w:val="00B14C1C"/>
    <w:rsid w:val="00B14C24"/>
    <w:rsid w:val="00B14C35"/>
    <w:rsid w:val="00B14C5A"/>
    <w:rsid w:val="00B14C61"/>
    <w:rsid w:val="00B14CCE"/>
    <w:rsid w:val="00B14CE8"/>
    <w:rsid w:val="00B14D1C"/>
    <w:rsid w:val="00B14DCB"/>
    <w:rsid w:val="00B14DF3"/>
    <w:rsid w:val="00B14DFD"/>
    <w:rsid w:val="00B14E61"/>
    <w:rsid w:val="00B14F03"/>
    <w:rsid w:val="00B14F0B"/>
    <w:rsid w:val="00B14F0F"/>
    <w:rsid w:val="00B14F18"/>
    <w:rsid w:val="00B14F24"/>
    <w:rsid w:val="00B14F4A"/>
    <w:rsid w:val="00B14F62"/>
    <w:rsid w:val="00B14F7A"/>
    <w:rsid w:val="00B14F7B"/>
    <w:rsid w:val="00B14F86"/>
    <w:rsid w:val="00B14F98"/>
    <w:rsid w:val="00B14F9A"/>
    <w:rsid w:val="00B14FA5"/>
    <w:rsid w:val="00B1505A"/>
    <w:rsid w:val="00B15068"/>
    <w:rsid w:val="00B1508C"/>
    <w:rsid w:val="00B1509C"/>
    <w:rsid w:val="00B1509D"/>
    <w:rsid w:val="00B150B4"/>
    <w:rsid w:val="00B150E1"/>
    <w:rsid w:val="00B150F1"/>
    <w:rsid w:val="00B15113"/>
    <w:rsid w:val="00B15115"/>
    <w:rsid w:val="00B15148"/>
    <w:rsid w:val="00B1518A"/>
    <w:rsid w:val="00B151AE"/>
    <w:rsid w:val="00B151BE"/>
    <w:rsid w:val="00B151EB"/>
    <w:rsid w:val="00B151FA"/>
    <w:rsid w:val="00B15251"/>
    <w:rsid w:val="00B15261"/>
    <w:rsid w:val="00B15273"/>
    <w:rsid w:val="00B1527A"/>
    <w:rsid w:val="00B15291"/>
    <w:rsid w:val="00B1532A"/>
    <w:rsid w:val="00B15336"/>
    <w:rsid w:val="00B15339"/>
    <w:rsid w:val="00B1536E"/>
    <w:rsid w:val="00B15396"/>
    <w:rsid w:val="00B1539D"/>
    <w:rsid w:val="00B153AE"/>
    <w:rsid w:val="00B1541D"/>
    <w:rsid w:val="00B15431"/>
    <w:rsid w:val="00B15459"/>
    <w:rsid w:val="00B15475"/>
    <w:rsid w:val="00B1547A"/>
    <w:rsid w:val="00B1547F"/>
    <w:rsid w:val="00B1549C"/>
    <w:rsid w:val="00B154E0"/>
    <w:rsid w:val="00B1552D"/>
    <w:rsid w:val="00B15531"/>
    <w:rsid w:val="00B155C2"/>
    <w:rsid w:val="00B155CE"/>
    <w:rsid w:val="00B155DE"/>
    <w:rsid w:val="00B15602"/>
    <w:rsid w:val="00B1564E"/>
    <w:rsid w:val="00B156C1"/>
    <w:rsid w:val="00B15715"/>
    <w:rsid w:val="00B1571A"/>
    <w:rsid w:val="00B15720"/>
    <w:rsid w:val="00B1573E"/>
    <w:rsid w:val="00B15750"/>
    <w:rsid w:val="00B1575E"/>
    <w:rsid w:val="00B1576A"/>
    <w:rsid w:val="00B1577D"/>
    <w:rsid w:val="00B157AD"/>
    <w:rsid w:val="00B157AF"/>
    <w:rsid w:val="00B157CF"/>
    <w:rsid w:val="00B157EA"/>
    <w:rsid w:val="00B157F7"/>
    <w:rsid w:val="00B15880"/>
    <w:rsid w:val="00B15891"/>
    <w:rsid w:val="00B158A6"/>
    <w:rsid w:val="00B158AE"/>
    <w:rsid w:val="00B158CB"/>
    <w:rsid w:val="00B158E5"/>
    <w:rsid w:val="00B158E8"/>
    <w:rsid w:val="00B158FC"/>
    <w:rsid w:val="00B15926"/>
    <w:rsid w:val="00B1593B"/>
    <w:rsid w:val="00B15989"/>
    <w:rsid w:val="00B15991"/>
    <w:rsid w:val="00B159A2"/>
    <w:rsid w:val="00B15A60"/>
    <w:rsid w:val="00B15A74"/>
    <w:rsid w:val="00B15A9B"/>
    <w:rsid w:val="00B15AF0"/>
    <w:rsid w:val="00B15AFA"/>
    <w:rsid w:val="00B15AFF"/>
    <w:rsid w:val="00B15B08"/>
    <w:rsid w:val="00B15B0D"/>
    <w:rsid w:val="00B15B21"/>
    <w:rsid w:val="00B15B31"/>
    <w:rsid w:val="00B15B4C"/>
    <w:rsid w:val="00B15B52"/>
    <w:rsid w:val="00B15BD7"/>
    <w:rsid w:val="00B15BF2"/>
    <w:rsid w:val="00B15C05"/>
    <w:rsid w:val="00B15C49"/>
    <w:rsid w:val="00B15C4B"/>
    <w:rsid w:val="00B15C53"/>
    <w:rsid w:val="00B15C71"/>
    <w:rsid w:val="00B15D0C"/>
    <w:rsid w:val="00B15D11"/>
    <w:rsid w:val="00B15D71"/>
    <w:rsid w:val="00B15D73"/>
    <w:rsid w:val="00B15D96"/>
    <w:rsid w:val="00B15D9F"/>
    <w:rsid w:val="00B15DA4"/>
    <w:rsid w:val="00B15DB9"/>
    <w:rsid w:val="00B15DDE"/>
    <w:rsid w:val="00B15DEF"/>
    <w:rsid w:val="00B15E33"/>
    <w:rsid w:val="00B15E6C"/>
    <w:rsid w:val="00B15E92"/>
    <w:rsid w:val="00B15EBE"/>
    <w:rsid w:val="00B15EBF"/>
    <w:rsid w:val="00B15EF2"/>
    <w:rsid w:val="00B15EFE"/>
    <w:rsid w:val="00B15F37"/>
    <w:rsid w:val="00B15F3B"/>
    <w:rsid w:val="00B15F9A"/>
    <w:rsid w:val="00B15FE7"/>
    <w:rsid w:val="00B15FF6"/>
    <w:rsid w:val="00B160B2"/>
    <w:rsid w:val="00B160FB"/>
    <w:rsid w:val="00B1614F"/>
    <w:rsid w:val="00B16184"/>
    <w:rsid w:val="00B161A4"/>
    <w:rsid w:val="00B161CE"/>
    <w:rsid w:val="00B161D8"/>
    <w:rsid w:val="00B161E5"/>
    <w:rsid w:val="00B161F5"/>
    <w:rsid w:val="00B16222"/>
    <w:rsid w:val="00B16289"/>
    <w:rsid w:val="00B1628C"/>
    <w:rsid w:val="00B1630B"/>
    <w:rsid w:val="00B16315"/>
    <w:rsid w:val="00B1631D"/>
    <w:rsid w:val="00B1634C"/>
    <w:rsid w:val="00B16376"/>
    <w:rsid w:val="00B16392"/>
    <w:rsid w:val="00B163CB"/>
    <w:rsid w:val="00B16484"/>
    <w:rsid w:val="00B1648E"/>
    <w:rsid w:val="00B164C5"/>
    <w:rsid w:val="00B164D1"/>
    <w:rsid w:val="00B164F9"/>
    <w:rsid w:val="00B16515"/>
    <w:rsid w:val="00B16521"/>
    <w:rsid w:val="00B16595"/>
    <w:rsid w:val="00B165A2"/>
    <w:rsid w:val="00B165D0"/>
    <w:rsid w:val="00B165FF"/>
    <w:rsid w:val="00B16610"/>
    <w:rsid w:val="00B1661D"/>
    <w:rsid w:val="00B16642"/>
    <w:rsid w:val="00B166DC"/>
    <w:rsid w:val="00B166E6"/>
    <w:rsid w:val="00B16746"/>
    <w:rsid w:val="00B167BD"/>
    <w:rsid w:val="00B167FD"/>
    <w:rsid w:val="00B1681B"/>
    <w:rsid w:val="00B1681E"/>
    <w:rsid w:val="00B16877"/>
    <w:rsid w:val="00B1687D"/>
    <w:rsid w:val="00B168B2"/>
    <w:rsid w:val="00B168BE"/>
    <w:rsid w:val="00B168E5"/>
    <w:rsid w:val="00B168EA"/>
    <w:rsid w:val="00B16958"/>
    <w:rsid w:val="00B1695C"/>
    <w:rsid w:val="00B169AF"/>
    <w:rsid w:val="00B169BE"/>
    <w:rsid w:val="00B169FA"/>
    <w:rsid w:val="00B169FC"/>
    <w:rsid w:val="00B16A0E"/>
    <w:rsid w:val="00B16A18"/>
    <w:rsid w:val="00B16A52"/>
    <w:rsid w:val="00B16A88"/>
    <w:rsid w:val="00B16AA8"/>
    <w:rsid w:val="00B16B3B"/>
    <w:rsid w:val="00B16B4E"/>
    <w:rsid w:val="00B16B51"/>
    <w:rsid w:val="00B16B7D"/>
    <w:rsid w:val="00B16B94"/>
    <w:rsid w:val="00B16BA5"/>
    <w:rsid w:val="00B16BD5"/>
    <w:rsid w:val="00B16BFA"/>
    <w:rsid w:val="00B16C08"/>
    <w:rsid w:val="00B16C27"/>
    <w:rsid w:val="00B16C36"/>
    <w:rsid w:val="00B16C39"/>
    <w:rsid w:val="00B16C40"/>
    <w:rsid w:val="00B16C44"/>
    <w:rsid w:val="00B16C66"/>
    <w:rsid w:val="00B16C79"/>
    <w:rsid w:val="00B16C99"/>
    <w:rsid w:val="00B16CB5"/>
    <w:rsid w:val="00B16D38"/>
    <w:rsid w:val="00B16D53"/>
    <w:rsid w:val="00B16D58"/>
    <w:rsid w:val="00B16D82"/>
    <w:rsid w:val="00B16DCC"/>
    <w:rsid w:val="00B16DE6"/>
    <w:rsid w:val="00B16DF8"/>
    <w:rsid w:val="00B16DFC"/>
    <w:rsid w:val="00B16E05"/>
    <w:rsid w:val="00B16E54"/>
    <w:rsid w:val="00B16E5D"/>
    <w:rsid w:val="00B16E9F"/>
    <w:rsid w:val="00B16EAB"/>
    <w:rsid w:val="00B16EB4"/>
    <w:rsid w:val="00B16EB7"/>
    <w:rsid w:val="00B16EF3"/>
    <w:rsid w:val="00B16F42"/>
    <w:rsid w:val="00B16F72"/>
    <w:rsid w:val="00B16F90"/>
    <w:rsid w:val="00B16FAD"/>
    <w:rsid w:val="00B16FC0"/>
    <w:rsid w:val="00B16FF1"/>
    <w:rsid w:val="00B16FF4"/>
    <w:rsid w:val="00B17006"/>
    <w:rsid w:val="00B1704E"/>
    <w:rsid w:val="00B17053"/>
    <w:rsid w:val="00B17054"/>
    <w:rsid w:val="00B1705C"/>
    <w:rsid w:val="00B17060"/>
    <w:rsid w:val="00B170A2"/>
    <w:rsid w:val="00B170AE"/>
    <w:rsid w:val="00B170CC"/>
    <w:rsid w:val="00B170EB"/>
    <w:rsid w:val="00B170ED"/>
    <w:rsid w:val="00B17123"/>
    <w:rsid w:val="00B1718E"/>
    <w:rsid w:val="00B171D5"/>
    <w:rsid w:val="00B171E0"/>
    <w:rsid w:val="00B171F8"/>
    <w:rsid w:val="00B17242"/>
    <w:rsid w:val="00B1725C"/>
    <w:rsid w:val="00B17270"/>
    <w:rsid w:val="00B17272"/>
    <w:rsid w:val="00B1727E"/>
    <w:rsid w:val="00B172AE"/>
    <w:rsid w:val="00B172C4"/>
    <w:rsid w:val="00B172D1"/>
    <w:rsid w:val="00B17304"/>
    <w:rsid w:val="00B1731B"/>
    <w:rsid w:val="00B1736F"/>
    <w:rsid w:val="00B17385"/>
    <w:rsid w:val="00B17399"/>
    <w:rsid w:val="00B173D7"/>
    <w:rsid w:val="00B173E0"/>
    <w:rsid w:val="00B17419"/>
    <w:rsid w:val="00B1741F"/>
    <w:rsid w:val="00B17430"/>
    <w:rsid w:val="00B17452"/>
    <w:rsid w:val="00B1746F"/>
    <w:rsid w:val="00B17471"/>
    <w:rsid w:val="00B17498"/>
    <w:rsid w:val="00B174C2"/>
    <w:rsid w:val="00B174CA"/>
    <w:rsid w:val="00B174CF"/>
    <w:rsid w:val="00B1750A"/>
    <w:rsid w:val="00B17522"/>
    <w:rsid w:val="00B17524"/>
    <w:rsid w:val="00B1758D"/>
    <w:rsid w:val="00B175A3"/>
    <w:rsid w:val="00B175F8"/>
    <w:rsid w:val="00B175FF"/>
    <w:rsid w:val="00B1761D"/>
    <w:rsid w:val="00B17631"/>
    <w:rsid w:val="00B17644"/>
    <w:rsid w:val="00B1764D"/>
    <w:rsid w:val="00B1764E"/>
    <w:rsid w:val="00B17690"/>
    <w:rsid w:val="00B176CA"/>
    <w:rsid w:val="00B176D7"/>
    <w:rsid w:val="00B176DE"/>
    <w:rsid w:val="00B17721"/>
    <w:rsid w:val="00B17752"/>
    <w:rsid w:val="00B1776D"/>
    <w:rsid w:val="00B1778A"/>
    <w:rsid w:val="00B177A6"/>
    <w:rsid w:val="00B177B1"/>
    <w:rsid w:val="00B177C6"/>
    <w:rsid w:val="00B177E0"/>
    <w:rsid w:val="00B1783B"/>
    <w:rsid w:val="00B17853"/>
    <w:rsid w:val="00B1785E"/>
    <w:rsid w:val="00B17899"/>
    <w:rsid w:val="00B178A3"/>
    <w:rsid w:val="00B178C0"/>
    <w:rsid w:val="00B178C8"/>
    <w:rsid w:val="00B17911"/>
    <w:rsid w:val="00B17939"/>
    <w:rsid w:val="00B1793A"/>
    <w:rsid w:val="00B1796B"/>
    <w:rsid w:val="00B17974"/>
    <w:rsid w:val="00B17979"/>
    <w:rsid w:val="00B17983"/>
    <w:rsid w:val="00B1798C"/>
    <w:rsid w:val="00B179B8"/>
    <w:rsid w:val="00B179C5"/>
    <w:rsid w:val="00B179F9"/>
    <w:rsid w:val="00B17A1A"/>
    <w:rsid w:val="00B17A2D"/>
    <w:rsid w:val="00B17A96"/>
    <w:rsid w:val="00B17AB1"/>
    <w:rsid w:val="00B17B1C"/>
    <w:rsid w:val="00B17B2B"/>
    <w:rsid w:val="00B17B84"/>
    <w:rsid w:val="00B17B8B"/>
    <w:rsid w:val="00B17BBE"/>
    <w:rsid w:val="00B17BE7"/>
    <w:rsid w:val="00B17C91"/>
    <w:rsid w:val="00B17CC7"/>
    <w:rsid w:val="00B17CF5"/>
    <w:rsid w:val="00B17CF8"/>
    <w:rsid w:val="00B17D03"/>
    <w:rsid w:val="00B17D09"/>
    <w:rsid w:val="00B17D40"/>
    <w:rsid w:val="00B17D5C"/>
    <w:rsid w:val="00B17D60"/>
    <w:rsid w:val="00B17D61"/>
    <w:rsid w:val="00B17D77"/>
    <w:rsid w:val="00B17D8B"/>
    <w:rsid w:val="00B17D8E"/>
    <w:rsid w:val="00B17DD3"/>
    <w:rsid w:val="00B17DD5"/>
    <w:rsid w:val="00B17DF0"/>
    <w:rsid w:val="00B17DFF"/>
    <w:rsid w:val="00B17E00"/>
    <w:rsid w:val="00B17E24"/>
    <w:rsid w:val="00B17E3A"/>
    <w:rsid w:val="00B17E7D"/>
    <w:rsid w:val="00B17E8A"/>
    <w:rsid w:val="00B17E90"/>
    <w:rsid w:val="00B17EB8"/>
    <w:rsid w:val="00B17F53"/>
    <w:rsid w:val="00B17F5B"/>
    <w:rsid w:val="00B17F5E"/>
    <w:rsid w:val="00B17F5F"/>
    <w:rsid w:val="00B17F68"/>
    <w:rsid w:val="00B17F72"/>
    <w:rsid w:val="00B17F7A"/>
    <w:rsid w:val="00B17F7F"/>
    <w:rsid w:val="00B17FA6"/>
    <w:rsid w:val="00B17FBB"/>
    <w:rsid w:val="00B17FCA"/>
    <w:rsid w:val="00B17FFE"/>
    <w:rsid w:val="00B2002E"/>
    <w:rsid w:val="00B200F1"/>
    <w:rsid w:val="00B200F5"/>
    <w:rsid w:val="00B20108"/>
    <w:rsid w:val="00B2013D"/>
    <w:rsid w:val="00B2015F"/>
    <w:rsid w:val="00B20160"/>
    <w:rsid w:val="00B2019C"/>
    <w:rsid w:val="00B201C2"/>
    <w:rsid w:val="00B201C7"/>
    <w:rsid w:val="00B201ED"/>
    <w:rsid w:val="00B201F3"/>
    <w:rsid w:val="00B201FE"/>
    <w:rsid w:val="00B20203"/>
    <w:rsid w:val="00B2022E"/>
    <w:rsid w:val="00B20230"/>
    <w:rsid w:val="00B20252"/>
    <w:rsid w:val="00B20258"/>
    <w:rsid w:val="00B2026A"/>
    <w:rsid w:val="00B202E1"/>
    <w:rsid w:val="00B202F2"/>
    <w:rsid w:val="00B202FC"/>
    <w:rsid w:val="00B2030F"/>
    <w:rsid w:val="00B203AF"/>
    <w:rsid w:val="00B203C0"/>
    <w:rsid w:val="00B203E5"/>
    <w:rsid w:val="00B203FB"/>
    <w:rsid w:val="00B20411"/>
    <w:rsid w:val="00B20428"/>
    <w:rsid w:val="00B2045A"/>
    <w:rsid w:val="00B2047A"/>
    <w:rsid w:val="00B2047E"/>
    <w:rsid w:val="00B204A8"/>
    <w:rsid w:val="00B204B1"/>
    <w:rsid w:val="00B20500"/>
    <w:rsid w:val="00B20527"/>
    <w:rsid w:val="00B2054B"/>
    <w:rsid w:val="00B20559"/>
    <w:rsid w:val="00B20562"/>
    <w:rsid w:val="00B2057C"/>
    <w:rsid w:val="00B20598"/>
    <w:rsid w:val="00B2059A"/>
    <w:rsid w:val="00B205AE"/>
    <w:rsid w:val="00B205BF"/>
    <w:rsid w:val="00B205E7"/>
    <w:rsid w:val="00B20648"/>
    <w:rsid w:val="00B20656"/>
    <w:rsid w:val="00B20660"/>
    <w:rsid w:val="00B206B8"/>
    <w:rsid w:val="00B206BE"/>
    <w:rsid w:val="00B206E0"/>
    <w:rsid w:val="00B2071F"/>
    <w:rsid w:val="00B2072A"/>
    <w:rsid w:val="00B2073D"/>
    <w:rsid w:val="00B20748"/>
    <w:rsid w:val="00B20774"/>
    <w:rsid w:val="00B2077E"/>
    <w:rsid w:val="00B20793"/>
    <w:rsid w:val="00B207C8"/>
    <w:rsid w:val="00B207DF"/>
    <w:rsid w:val="00B207F0"/>
    <w:rsid w:val="00B207F4"/>
    <w:rsid w:val="00B20834"/>
    <w:rsid w:val="00B20837"/>
    <w:rsid w:val="00B20872"/>
    <w:rsid w:val="00B20883"/>
    <w:rsid w:val="00B208B7"/>
    <w:rsid w:val="00B208CF"/>
    <w:rsid w:val="00B20904"/>
    <w:rsid w:val="00B2090E"/>
    <w:rsid w:val="00B2091B"/>
    <w:rsid w:val="00B20992"/>
    <w:rsid w:val="00B209A7"/>
    <w:rsid w:val="00B209B2"/>
    <w:rsid w:val="00B209D2"/>
    <w:rsid w:val="00B209F6"/>
    <w:rsid w:val="00B20A00"/>
    <w:rsid w:val="00B20A16"/>
    <w:rsid w:val="00B20A5F"/>
    <w:rsid w:val="00B20A6F"/>
    <w:rsid w:val="00B20A87"/>
    <w:rsid w:val="00B20AB8"/>
    <w:rsid w:val="00B20B28"/>
    <w:rsid w:val="00B20B40"/>
    <w:rsid w:val="00B20B54"/>
    <w:rsid w:val="00B20B8E"/>
    <w:rsid w:val="00B20BB8"/>
    <w:rsid w:val="00B20C2E"/>
    <w:rsid w:val="00B20C2F"/>
    <w:rsid w:val="00B20C40"/>
    <w:rsid w:val="00B20C4B"/>
    <w:rsid w:val="00B20C5C"/>
    <w:rsid w:val="00B20C5F"/>
    <w:rsid w:val="00B20C8A"/>
    <w:rsid w:val="00B20CA3"/>
    <w:rsid w:val="00B20CC9"/>
    <w:rsid w:val="00B20CD4"/>
    <w:rsid w:val="00B20CF3"/>
    <w:rsid w:val="00B20D06"/>
    <w:rsid w:val="00B20D08"/>
    <w:rsid w:val="00B20D1B"/>
    <w:rsid w:val="00B20D49"/>
    <w:rsid w:val="00B20D79"/>
    <w:rsid w:val="00B20DA5"/>
    <w:rsid w:val="00B20DA6"/>
    <w:rsid w:val="00B20DB4"/>
    <w:rsid w:val="00B20DC8"/>
    <w:rsid w:val="00B20DDE"/>
    <w:rsid w:val="00B20E05"/>
    <w:rsid w:val="00B20E38"/>
    <w:rsid w:val="00B20E3B"/>
    <w:rsid w:val="00B20E49"/>
    <w:rsid w:val="00B20E51"/>
    <w:rsid w:val="00B20E7C"/>
    <w:rsid w:val="00B20E96"/>
    <w:rsid w:val="00B20EDC"/>
    <w:rsid w:val="00B20F34"/>
    <w:rsid w:val="00B20F49"/>
    <w:rsid w:val="00B20F93"/>
    <w:rsid w:val="00B20FB6"/>
    <w:rsid w:val="00B20FFE"/>
    <w:rsid w:val="00B21045"/>
    <w:rsid w:val="00B210DD"/>
    <w:rsid w:val="00B210ED"/>
    <w:rsid w:val="00B210F8"/>
    <w:rsid w:val="00B21107"/>
    <w:rsid w:val="00B2110D"/>
    <w:rsid w:val="00B21132"/>
    <w:rsid w:val="00B211B9"/>
    <w:rsid w:val="00B211D8"/>
    <w:rsid w:val="00B2123E"/>
    <w:rsid w:val="00B2128C"/>
    <w:rsid w:val="00B2130B"/>
    <w:rsid w:val="00B21376"/>
    <w:rsid w:val="00B2138C"/>
    <w:rsid w:val="00B213CC"/>
    <w:rsid w:val="00B213D0"/>
    <w:rsid w:val="00B213E1"/>
    <w:rsid w:val="00B213E7"/>
    <w:rsid w:val="00B21426"/>
    <w:rsid w:val="00B2142E"/>
    <w:rsid w:val="00B21436"/>
    <w:rsid w:val="00B2146A"/>
    <w:rsid w:val="00B2149A"/>
    <w:rsid w:val="00B214AF"/>
    <w:rsid w:val="00B214BA"/>
    <w:rsid w:val="00B214DF"/>
    <w:rsid w:val="00B214EE"/>
    <w:rsid w:val="00B21508"/>
    <w:rsid w:val="00B2150E"/>
    <w:rsid w:val="00B21513"/>
    <w:rsid w:val="00B2151B"/>
    <w:rsid w:val="00B2152B"/>
    <w:rsid w:val="00B2154C"/>
    <w:rsid w:val="00B21593"/>
    <w:rsid w:val="00B21596"/>
    <w:rsid w:val="00B215CA"/>
    <w:rsid w:val="00B2161F"/>
    <w:rsid w:val="00B21620"/>
    <w:rsid w:val="00B21682"/>
    <w:rsid w:val="00B216B2"/>
    <w:rsid w:val="00B216DC"/>
    <w:rsid w:val="00B216E3"/>
    <w:rsid w:val="00B216F5"/>
    <w:rsid w:val="00B21780"/>
    <w:rsid w:val="00B21787"/>
    <w:rsid w:val="00B217D0"/>
    <w:rsid w:val="00B217D5"/>
    <w:rsid w:val="00B2181A"/>
    <w:rsid w:val="00B21845"/>
    <w:rsid w:val="00B21877"/>
    <w:rsid w:val="00B21894"/>
    <w:rsid w:val="00B218E7"/>
    <w:rsid w:val="00B21904"/>
    <w:rsid w:val="00B21914"/>
    <w:rsid w:val="00B21950"/>
    <w:rsid w:val="00B21951"/>
    <w:rsid w:val="00B2195D"/>
    <w:rsid w:val="00B2195E"/>
    <w:rsid w:val="00B2196A"/>
    <w:rsid w:val="00B21995"/>
    <w:rsid w:val="00B219B2"/>
    <w:rsid w:val="00B219E2"/>
    <w:rsid w:val="00B219FE"/>
    <w:rsid w:val="00B21A23"/>
    <w:rsid w:val="00B21A28"/>
    <w:rsid w:val="00B21A29"/>
    <w:rsid w:val="00B21A2E"/>
    <w:rsid w:val="00B21A47"/>
    <w:rsid w:val="00B21A4C"/>
    <w:rsid w:val="00B21A80"/>
    <w:rsid w:val="00B21AA7"/>
    <w:rsid w:val="00B21AC0"/>
    <w:rsid w:val="00B21AE9"/>
    <w:rsid w:val="00B21AF2"/>
    <w:rsid w:val="00B21AFB"/>
    <w:rsid w:val="00B21AFF"/>
    <w:rsid w:val="00B21B0F"/>
    <w:rsid w:val="00B21B23"/>
    <w:rsid w:val="00B21B37"/>
    <w:rsid w:val="00B21B81"/>
    <w:rsid w:val="00B21BA4"/>
    <w:rsid w:val="00B21BAA"/>
    <w:rsid w:val="00B21BE7"/>
    <w:rsid w:val="00B21BE9"/>
    <w:rsid w:val="00B21C0B"/>
    <w:rsid w:val="00B21CC6"/>
    <w:rsid w:val="00B21CEE"/>
    <w:rsid w:val="00B21D08"/>
    <w:rsid w:val="00B21D0D"/>
    <w:rsid w:val="00B21D41"/>
    <w:rsid w:val="00B21D4F"/>
    <w:rsid w:val="00B21D5D"/>
    <w:rsid w:val="00B21D6E"/>
    <w:rsid w:val="00B21DB6"/>
    <w:rsid w:val="00B21DCC"/>
    <w:rsid w:val="00B21DFE"/>
    <w:rsid w:val="00B21E41"/>
    <w:rsid w:val="00B21E5E"/>
    <w:rsid w:val="00B21E65"/>
    <w:rsid w:val="00B21E8A"/>
    <w:rsid w:val="00B21EC9"/>
    <w:rsid w:val="00B21EDF"/>
    <w:rsid w:val="00B21EF2"/>
    <w:rsid w:val="00B21F6C"/>
    <w:rsid w:val="00B21F74"/>
    <w:rsid w:val="00B21F79"/>
    <w:rsid w:val="00B21F7F"/>
    <w:rsid w:val="00B21F81"/>
    <w:rsid w:val="00B21FCA"/>
    <w:rsid w:val="00B22093"/>
    <w:rsid w:val="00B220C9"/>
    <w:rsid w:val="00B22187"/>
    <w:rsid w:val="00B221C6"/>
    <w:rsid w:val="00B221E0"/>
    <w:rsid w:val="00B221EC"/>
    <w:rsid w:val="00B22224"/>
    <w:rsid w:val="00B22235"/>
    <w:rsid w:val="00B22278"/>
    <w:rsid w:val="00B22286"/>
    <w:rsid w:val="00B222C4"/>
    <w:rsid w:val="00B222FC"/>
    <w:rsid w:val="00B2234A"/>
    <w:rsid w:val="00B223BE"/>
    <w:rsid w:val="00B22412"/>
    <w:rsid w:val="00B22421"/>
    <w:rsid w:val="00B22434"/>
    <w:rsid w:val="00B224B5"/>
    <w:rsid w:val="00B224BC"/>
    <w:rsid w:val="00B224C4"/>
    <w:rsid w:val="00B224CB"/>
    <w:rsid w:val="00B224E9"/>
    <w:rsid w:val="00B224F0"/>
    <w:rsid w:val="00B22501"/>
    <w:rsid w:val="00B2253A"/>
    <w:rsid w:val="00B22556"/>
    <w:rsid w:val="00B2255A"/>
    <w:rsid w:val="00B225CB"/>
    <w:rsid w:val="00B2261F"/>
    <w:rsid w:val="00B22645"/>
    <w:rsid w:val="00B226BD"/>
    <w:rsid w:val="00B226C9"/>
    <w:rsid w:val="00B22727"/>
    <w:rsid w:val="00B22778"/>
    <w:rsid w:val="00B227E5"/>
    <w:rsid w:val="00B227F2"/>
    <w:rsid w:val="00B22829"/>
    <w:rsid w:val="00B2283D"/>
    <w:rsid w:val="00B2284E"/>
    <w:rsid w:val="00B2287D"/>
    <w:rsid w:val="00B22894"/>
    <w:rsid w:val="00B22897"/>
    <w:rsid w:val="00B228EC"/>
    <w:rsid w:val="00B228FF"/>
    <w:rsid w:val="00B2290C"/>
    <w:rsid w:val="00B2290E"/>
    <w:rsid w:val="00B22996"/>
    <w:rsid w:val="00B2299C"/>
    <w:rsid w:val="00B2299F"/>
    <w:rsid w:val="00B229AD"/>
    <w:rsid w:val="00B22A88"/>
    <w:rsid w:val="00B22AB7"/>
    <w:rsid w:val="00B22B26"/>
    <w:rsid w:val="00B22B3F"/>
    <w:rsid w:val="00B22B47"/>
    <w:rsid w:val="00B22B4F"/>
    <w:rsid w:val="00B22B77"/>
    <w:rsid w:val="00B22B93"/>
    <w:rsid w:val="00B22BFF"/>
    <w:rsid w:val="00B22C2F"/>
    <w:rsid w:val="00B22C3A"/>
    <w:rsid w:val="00B22C58"/>
    <w:rsid w:val="00B22C5B"/>
    <w:rsid w:val="00B22C86"/>
    <w:rsid w:val="00B22C9C"/>
    <w:rsid w:val="00B22CF3"/>
    <w:rsid w:val="00B22D02"/>
    <w:rsid w:val="00B22D7F"/>
    <w:rsid w:val="00B22D81"/>
    <w:rsid w:val="00B22E2A"/>
    <w:rsid w:val="00B22E37"/>
    <w:rsid w:val="00B22E5D"/>
    <w:rsid w:val="00B22E85"/>
    <w:rsid w:val="00B22E86"/>
    <w:rsid w:val="00B22E8E"/>
    <w:rsid w:val="00B22EAE"/>
    <w:rsid w:val="00B22EC9"/>
    <w:rsid w:val="00B22ED1"/>
    <w:rsid w:val="00B22EE0"/>
    <w:rsid w:val="00B22EE3"/>
    <w:rsid w:val="00B22EE5"/>
    <w:rsid w:val="00B22F04"/>
    <w:rsid w:val="00B22F0C"/>
    <w:rsid w:val="00B22F23"/>
    <w:rsid w:val="00B22F3E"/>
    <w:rsid w:val="00B22F4B"/>
    <w:rsid w:val="00B22F5A"/>
    <w:rsid w:val="00B22F5E"/>
    <w:rsid w:val="00B22F72"/>
    <w:rsid w:val="00B22F9B"/>
    <w:rsid w:val="00B22F9D"/>
    <w:rsid w:val="00B22FA6"/>
    <w:rsid w:val="00B22FD4"/>
    <w:rsid w:val="00B23018"/>
    <w:rsid w:val="00B23021"/>
    <w:rsid w:val="00B23053"/>
    <w:rsid w:val="00B23065"/>
    <w:rsid w:val="00B2307C"/>
    <w:rsid w:val="00B230C7"/>
    <w:rsid w:val="00B23112"/>
    <w:rsid w:val="00B23188"/>
    <w:rsid w:val="00B231A5"/>
    <w:rsid w:val="00B231D0"/>
    <w:rsid w:val="00B23232"/>
    <w:rsid w:val="00B2324A"/>
    <w:rsid w:val="00B232AC"/>
    <w:rsid w:val="00B232D9"/>
    <w:rsid w:val="00B232F7"/>
    <w:rsid w:val="00B23302"/>
    <w:rsid w:val="00B23338"/>
    <w:rsid w:val="00B2334D"/>
    <w:rsid w:val="00B23363"/>
    <w:rsid w:val="00B23399"/>
    <w:rsid w:val="00B233B6"/>
    <w:rsid w:val="00B233BE"/>
    <w:rsid w:val="00B233C4"/>
    <w:rsid w:val="00B233EB"/>
    <w:rsid w:val="00B233F6"/>
    <w:rsid w:val="00B234B6"/>
    <w:rsid w:val="00B234BF"/>
    <w:rsid w:val="00B234CC"/>
    <w:rsid w:val="00B234CE"/>
    <w:rsid w:val="00B2351C"/>
    <w:rsid w:val="00B23544"/>
    <w:rsid w:val="00B23553"/>
    <w:rsid w:val="00B2356E"/>
    <w:rsid w:val="00B23575"/>
    <w:rsid w:val="00B235CE"/>
    <w:rsid w:val="00B235F8"/>
    <w:rsid w:val="00B23635"/>
    <w:rsid w:val="00B2365A"/>
    <w:rsid w:val="00B23687"/>
    <w:rsid w:val="00B23697"/>
    <w:rsid w:val="00B2370B"/>
    <w:rsid w:val="00B2370E"/>
    <w:rsid w:val="00B23749"/>
    <w:rsid w:val="00B23766"/>
    <w:rsid w:val="00B23769"/>
    <w:rsid w:val="00B237D2"/>
    <w:rsid w:val="00B237D7"/>
    <w:rsid w:val="00B237E1"/>
    <w:rsid w:val="00B23821"/>
    <w:rsid w:val="00B23833"/>
    <w:rsid w:val="00B2386B"/>
    <w:rsid w:val="00B23878"/>
    <w:rsid w:val="00B238C0"/>
    <w:rsid w:val="00B238CA"/>
    <w:rsid w:val="00B238CB"/>
    <w:rsid w:val="00B238D2"/>
    <w:rsid w:val="00B238F3"/>
    <w:rsid w:val="00B238FA"/>
    <w:rsid w:val="00B23925"/>
    <w:rsid w:val="00B23933"/>
    <w:rsid w:val="00B2397E"/>
    <w:rsid w:val="00B23996"/>
    <w:rsid w:val="00B239C6"/>
    <w:rsid w:val="00B239F9"/>
    <w:rsid w:val="00B239FD"/>
    <w:rsid w:val="00B23A23"/>
    <w:rsid w:val="00B23A3F"/>
    <w:rsid w:val="00B23A67"/>
    <w:rsid w:val="00B23AA1"/>
    <w:rsid w:val="00B23AB2"/>
    <w:rsid w:val="00B23ABE"/>
    <w:rsid w:val="00B23B1B"/>
    <w:rsid w:val="00B23B1C"/>
    <w:rsid w:val="00B23B37"/>
    <w:rsid w:val="00B23B7B"/>
    <w:rsid w:val="00B23BAD"/>
    <w:rsid w:val="00B23BFD"/>
    <w:rsid w:val="00B23C36"/>
    <w:rsid w:val="00B23C8C"/>
    <w:rsid w:val="00B23C93"/>
    <w:rsid w:val="00B23C96"/>
    <w:rsid w:val="00B23CC5"/>
    <w:rsid w:val="00B23CCB"/>
    <w:rsid w:val="00B23CD5"/>
    <w:rsid w:val="00B23CD8"/>
    <w:rsid w:val="00B23CF4"/>
    <w:rsid w:val="00B23D07"/>
    <w:rsid w:val="00B23D33"/>
    <w:rsid w:val="00B23D40"/>
    <w:rsid w:val="00B23D4D"/>
    <w:rsid w:val="00B23D4F"/>
    <w:rsid w:val="00B23D70"/>
    <w:rsid w:val="00B23D98"/>
    <w:rsid w:val="00B23DBB"/>
    <w:rsid w:val="00B23DEF"/>
    <w:rsid w:val="00B23DF4"/>
    <w:rsid w:val="00B23DF9"/>
    <w:rsid w:val="00B23E0C"/>
    <w:rsid w:val="00B23E22"/>
    <w:rsid w:val="00B23E2F"/>
    <w:rsid w:val="00B23E46"/>
    <w:rsid w:val="00B23E48"/>
    <w:rsid w:val="00B23E63"/>
    <w:rsid w:val="00B23E96"/>
    <w:rsid w:val="00B23EBC"/>
    <w:rsid w:val="00B23ECC"/>
    <w:rsid w:val="00B23F21"/>
    <w:rsid w:val="00B23F56"/>
    <w:rsid w:val="00B23F6D"/>
    <w:rsid w:val="00B23FD7"/>
    <w:rsid w:val="00B23FE5"/>
    <w:rsid w:val="00B23FE6"/>
    <w:rsid w:val="00B23FEE"/>
    <w:rsid w:val="00B24031"/>
    <w:rsid w:val="00B24037"/>
    <w:rsid w:val="00B24067"/>
    <w:rsid w:val="00B24075"/>
    <w:rsid w:val="00B2408A"/>
    <w:rsid w:val="00B240A4"/>
    <w:rsid w:val="00B240B2"/>
    <w:rsid w:val="00B240CE"/>
    <w:rsid w:val="00B240D7"/>
    <w:rsid w:val="00B24174"/>
    <w:rsid w:val="00B241FC"/>
    <w:rsid w:val="00B2420E"/>
    <w:rsid w:val="00B24276"/>
    <w:rsid w:val="00B24280"/>
    <w:rsid w:val="00B24287"/>
    <w:rsid w:val="00B242C0"/>
    <w:rsid w:val="00B242C2"/>
    <w:rsid w:val="00B242F0"/>
    <w:rsid w:val="00B24329"/>
    <w:rsid w:val="00B24330"/>
    <w:rsid w:val="00B24341"/>
    <w:rsid w:val="00B24346"/>
    <w:rsid w:val="00B243D4"/>
    <w:rsid w:val="00B243D6"/>
    <w:rsid w:val="00B243D9"/>
    <w:rsid w:val="00B24422"/>
    <w:rsid w:val="00B2443A"/>
    <w:rsid w:val="00B24454"/>
    <w:rsid w:val="00B24493"/>
    <w:rsid w:val="00B244AC"/>
    <w:rsid w:val="00B244E7"/>
    <w:rsid w:val="00B244E9"/>
    <w:rsid w:val="00B2452F"/>
    <w:rsid w:val="00B24545"/>
    <w:rsid w:val="00B245C3"/>
    <w:rsid w:val="00B24618"/>
    <w:rsid w:val="00B24638"/>
    <w:rsid w:val="00B2463A"/>
    <w:rsid w:val="00B2463B"/>
    <w:rsid w:val="00B24654"/>
    <w:rsid w:val="00B2466A"/>
    <w:rsid w:val="00B2466F"/>
    <w:rsid w:val="00B24670"/>
    <w:rsid w:val="00B24692"/>
    <w:rsid w:val="00B246D7"/>
    <w:rsid w:val="00B246DA"/>
    <w:rsid w:val="00B2470F"/>
    <w:rsid w:val="00B24727"/>
    <w:rsid w:val="00B24757"/>
    <w:rsid w:val="00B24799"/>
    <w:rsid w:val="00B247B6"/>
    <w:rsid w:val="00B247B8"/>
    <w:rsid w:val="00B24813"/>
    <w:rsid w:val="00B2485A"/>
    <w:rsid w:val="00B24885"/>
    <w:rsid w:val="00B24892"/>
    <w:rsid w:val="00B24899"/>
    <w:rsid w:val="00B248E5"/>
    <w:rsid w:val="00B248E6"/>
    <w:rsid w:val="00B2490F"/>
    <w:rsid w:val="00B24977"/>
    <w:rsid w:val="00B249A6"/>
    <w:rsid w:val="00B249F7"/>
    <w:rsid w:val="00B24A11"/>
    <w:rsid w:val="00B24A1A"/>
    <w:rsid w:val="00B24A1B"/>
    <w:rsid w:val="00B24A2C"/>
    <w:rsid w:val="00B24A48"/>
    <w:rsid w:val="00B24A63"/>
    <w:rsid w:val="00B24A9B"/>
    <w:rsid w:val="00B24AE5"/>
    <w:rsid w:val="00B24B29"/>
    <w:rsid w:val="00B24B55"/>
    <w:rsid w:val="00B24B76"/>
    <w:rsid w:val="00B24B81"/>
    <w:rsid w:val="00B24B87"/>
    <w:rsid w:val="00B24B94"/>
    <w:rsid w:val="00B24BAF"/>
    <w:rsid w:val="00B24BBC"/>
    <w:rsid w:val="00B24BCB"/>
    <w:rsid w:val="00B24C20"/>
    <w:rsid w:val="00B24C33"/>
    <w:rsid w:val="00B24C86"/>
    <w:rsid w:val="00B24CA9"/>
    <w:rsid w:val="00B24CAC"/>
    <w:rsid w:val="00B24CAE"/>
    <w:rsid w:val="00B24CD8"/>
    <w:rsid w:val="00B24D18"/>
    <w:rsid w:val="00B24D7B"/>
    <w:rsid w:val="00B24DB5"/>
    <w:rsid w:val="00B24DFA"/>
    <w:rsid w:val="00B24E02"/>
    <w:rsid w:val="00B24E05"/>
    <w:rsid w:val="00B24E19"/>
    <w:rsid w:val="00B24E44"/>
    <w:rsid w:val="00B24E74"/>
    <w:rsid w:val="00B24E78"/>
    <w:rsid w:val="00B24E7F"/>
    <w:rsid w:val="00B24EB4"/>
    <w:rsid w:val="00B24EB8"/>
    <w:rsid w:val="00B24EDE"/>
    <w:rsid w:val="00B24F24"/>
    <w:rsid w:val="00B24F29"/>
    <w:rsid w:val="00B24F2D"/>
    <w:rsid w:val="00B24F41"/>
    <w:rsid w:val="00B24F50"/>
    <w:rsid w:val="00B24F5A"/>
    <w:rsid w:val="00B24F9D"/>
    <w:rsid w:val="00B24FF9"/>
    <w:rsid w:val="00B2501B"/>
    <w:rsid w:val="00B25032"/>
    <w:rsid w:val="00B25057"/>
    <w:rsid w:val="00B25075"/>
    <w:rsid w:val="00B25084"/>
    <w:rsid w:val="00B25093"/>
    <w:rsid w:val="00B250AA"/>
    <w:rsid w:val="00B250C7"/>
    <w:rsid w:val="00B250CD"/>
    <w:rsid w:val="00B250F0"/>
    <w:rsid w:val="00B250F6"/>
    <w:rsid w:val="00B250FD"/>
    <w:rsid w:val="00B25116"/>
    <w:rsid w:val="00B25150"/>
    <w:rsid w:val="00B25167"/>
    <w:rsid w:val="00B25223"/>
    <w:rsid w:val="00B25247"/>
    <w:rsid w:val="00B2525D"/>
    <w:rsid w:val="00B25288"/>
    <w:rsid w:val="00B252FD"/>
    <w:rsid w:val="00B25375"/>
    <w:rsid w:val="00B2537D"/>
    <w:rsid w:val="00B253AC"/>
    <w:rsid w:val="00B253B7"/>
    <w:rsid w:val="00B253CC"/>
    <w:rsid w:val="00B253D7"/>
    <w:rsid w:val="00B253DB"/>
    <w:rsid w:val="00B25415"/>
    <w:rsid w:val="00B2543B"/>
    <w:rsid w:val="00B2545E"/>
    <w:rsid w:val="00B2548E"/>
    <w:rsid w:val="00B25498"/>
    <w:rsid w:val="00B25503"/>
    <w:rsid w:val="00B25515"/>
    <w:rsid w:val="00B25528"/>
    <w:rsid w:val="00B2552E"/>
    <w:rsid w:val="00B2554B"/>
    <w:rsid w:val="00B25563"/>
    <w:rsid w:val="00B255EA"/>
    <w:rsid w:val="00B255EE"/>
    <w:rsid w:val="00B25617"/>
    <w:rsid w:val="00B2561F"/>
    <w:rsid w:val="00B25649"/>
    <w:rsid w:val="00B2565C"/>
    <w:rsid w:val="00B2567D"/>
    <w:rsid w:val="00B256AA"/>
    <w:rsid w:val="00B256C6"/>
    <w:rsid w:val="00B256E1"/>
    <w:rsid w:val="00B25720"/>
    <w:rsid w:val="00B25730"/>
    <w:rsid w:val="00B2579E"/>
    <w:rsid w:val="00B257A7"/>
    <w:rsid w:val="00B257B0"/>
    <w:rsid w:val="00B257B8"/>
    <w:rsid w:val="00B257BE"/>
    <w:rsid w:val="00B257F1"/>
    <w:rsid w:val="00B2583A"/>
    <w:rsid w:val="00B2585A"/>
    <w:rsid w:val="00B25893"/>
    <w:rsid w:val="00B2589E"/>
    <w:rsid w:val="00B258A0"/>
    <w:rsid w:val="00B258D8"/>
    <w:rsid w:val="00B25912"/>
    <w:rsid w:val="00B25925"/>
    <w:rsid w:val="00B2593E"/>
    <w:rsid w:val="00B25952"/>
    <w:rsid w:val="00B2595C"/>
    <w:rsid w:val="00B2597A"/>
    <w:rsid w:val="00B25993"/>
    <w:rsid w:val="00B259B9"/>
    <w:rsid w:val="00B259BA"/>
    <w:rsid w:val="00B259CB"/>
    <w:rsid w:val="00B259D8"/>
    <w:rsid w:val="00B25A18"/>
    <w:rsid w:val="00B25A26"/>
    <w:rsid w:val="00B25A35"/>
    <w:rsid w:val="00B25A61"/>
    <w:rsid w:val="00B25AC3"/>
    <w:rsid w:val="00B25ACD"/>
    <w:rsid w:val="00B25B3B"/>
    <w:rsid w:val="00B25BA5"/>
    <w:rsid w:val="00B25BB9"/>
    <w:rsid w:val="00B25BC9"/>
    <w:rsid w:val="00B25BF2"/>
    <w:rsid w:val="00B25C01"/>
    <w:rsid w:val="00B25C15"/>
    <w:rsid w:val="00B25C41"/>
    <w:rsid w:val="00B25C60"/>
    <w:rsid w:val="00B25C95"/>
    <w:rsid w:val="00B25C96"/>
    <w:rsid w:val="00B25CA7"/>
    <w:rsid w:val="00B25CB1"/>
    <w:rsid w:val="00B25CB7"/>
    <w:rsid w:val="00B25CE6"/>
    <w:rsid w:val="00B25D21"/>
    <w:rsid w:val="00B25D37"/>
    <w:rsid w:val="00B25D3B"/>
    <w:rsid w:val="00B25D7E"/>
    <w:rsid w:val="00B25DA3"/>
    <w:rsid w:val="00B25DB2"/>
    <w:rsid w:val="00B25DB7"/>
    <w:rsid w:val="00B25DC6"/>
    <w:rsid w:val="00B25DCB"/>
    <w:rsid w:val="00B25E1F"/>
    <w:rsid w:val="00B25E3A"/>
    <w:rsid w:val="00B25E90"/>
    <w:rsid w:val="00B25EC7"/>
    <w:rsid w:val="00B25EEE"/>
    <w:rsid w:val="00B25F4C"/>
    <w:rsid w:val="00B25F87"/>
    <w:rsid w:val="00B25F98"/>
    <w:rsid w:val="00B25FC5"/>
    <w:rsid w:val="00B25FD7"/>
    <w:rsid w:val="00B26002"/>
    <w:rsid w:val="00B26035"/>
    <w:rsid w:val="00B2607C"/>
    <w:rsid w:val="00B260B4"/>
    <w:rsid w:val="00B260C9"/>
    <w:rsid w:val="00B260CB"/>
    <w:rsid w:val="00B2613D"/>
    <w:rsid w:val="00B26181"/>
    <w:rsid w:val="00B26185"/>
    <w:rsid w:val="00B2619E"/>
    <w:rsid w:val="00B261A8"/>
    <w:rsid w:val="00B26203"/>
    <w:rsid w:val="00B2621E"/>
    <w:rsid w:val="00B26225"/>
    <w:rsid w:val="00B2624D"/>
    <w:rsid w:val="00B26262"/>
    <w:rsid w:val="00B2626D"/>
    <w:rsid w:val="00B26292"/>
    <w:rsid w:val="00B262E9"/>
    <w:rsid w:val="00B26302"/>
    <w:rsid w:val="00B26310"/>
    <w:rsid w:val="00B26336"/>
    <w:rsid w:val="00B26364"/>
    <w:rsid w:val="00B263A3"/>
    <w:rsid w:val="00B263D8"/>
    <w:rsid w:val="00B263DD"/>
    <w:rsid w:val="00B263DE"/>
    <w:rsid w:val="00B263F0"/>
    <w:rsid w:val="00B26424"/>
    <w:rsid w:val="00B2646C"/>
    <w:rsid w:val="00B2647D"/>
    <w:rsid w:val="00B26498"/>
    <w:rsid w:val="00B264CE"/>
    <w:rsid w:val="00B264D8"/>
    <w:rsid w:val="00B264F2"/>
    <w:rsid w:val="00B264FA"/>
    <w:rsid w:val="00B2650E"/>
    <w:rsid w:val="00B26513"/>
    <w:rsid w:val="00B26558"/>
    <w:rsid w:val="00B26562"/>
    <w:rsid w:val="00B2656B"/>
    <w:rsid w:val="00B26571"/>
    <w:rsid w:val="00B26579"/>
    <w:rsid w:val="00B2658F"/>
    <w:rsid w:val="00B265D1"/>
    <w:rsid w:val="00B26696"/>
    <w:rsid w:val="00B266A0"/>
    <w:rsid w:val="00B266A2"/>
    <w:rsid w:val="00B266A8"/>
    <w:rsid w:val="00B266B4"/>
    <w:rsid w:val="00B266E9"/>
    <w:rsid w:val="00B266EC"/>
    <w:rsid w:val="00B2672F"/>
    <w:rsid w:val="00B2673F"/>
    <w:rsid w:val="00B26765"/>
    <w:rsid w:val="00B26768"/>
    <w:rsid w:val="00B2677C"/>
    <w:rsid w:val="00B2678C"/>
    <w:rsid w:val="00B2679F"/>
    <w:rsid w:val="00B267A5"/>
    <w:rsid w:val="00B267AA"/>
    <w:rsid w:val="00B267E1"/>
    <w:rsid w:val="00B267EA"/>
    <w:rsid w:val="00B26858"/>
    <w:rsid w:val="00B26872"/>
    <w:rsid w:val="00B268A2"/>
    <w:rsid w:val="00B268A8"/>
    <w:rsid w:val="00B268FD"/>
    <w:rsid w:val="00B2690F"/>
    <w:rsid w:val="00B26921"/>
    <w:rsid w:val="00B26924"/>
    <w:rsid w:val="00B2692C"/>
    <w:rsid w:val="00B2692F"/>
    <w:rsid w:val="00B26935"/>
    <w:rsid w:val="00B2697D"/>
    <w:rsid w:val="00B2698E"/>
    <w:rsid w:val="00B2699F"/>
    <w:rsid w:val="00B269A2"/>
    <w:rsid w:val="00B269CC"/>
    <w:rsid w:val="00B26A13"/>
    <w:rsid w:val="00B26A1D"/>
    <w:rsid w:val="00B26A3C"/>
    <w:rsid w:val="00B26A5C"/>
    <w:rsid w:val="00B26A70"/>
    <w:rsid w:val="00B26AD1"/>
    <w:rsid w:val="00B26AFD"/>
    <w:rsid w:val="00B26B4D"/>
    <w:rsid w:val="00B26B65"/>
    <w:rsid w:val="00B26B7D"/>
    <w:rsid w:val="00B26B90"/>
    <w:rsid w:val="00B26B9B"/>
    <w:rsid w:val="00B26BDF"/>
    <w:rsid w:val="00B26C14"/>
    <w:rsid w:val="00B26C61"/>
    <w:rsid w:val="00B26C70"/>
    <w:rsid w:val="00B26CB3"/>
    <w:rsid w:val="00B26CD4"/>
    <w:rsid w:val="00B26D38"/>
    <w:rsid w:val="00B26D78"/>
    <w:rsid w:val="00B26D9A"/>
    <w:rsid w:val="00B26DA2"/>
    <w:rsid w:val="00B26DB6"/>
    <w:rsid w:val="00B26DBF"/>
    <w:rsid w:val="00B26E00"/>
    <w:rsid w:val="00B26E01"/>
    <w:rsid w:val="00B26E37"/>
    <w:rsid w:val="00B26E42"/>
    <w:rsid w:val="00B26E64"/>
    <w:rsid w:val="00B26E69"/>
    <w:rsid w:val="00B26E6E"/>
    <w:rsid w:val="00B26EAA"/>
    <w:rsid w:val="00B26EAB"/>
    <w:rsid w:val="00B26F03"/>
    <w:rsid w:val="00B26F31"/>
    <w:rsid w:val="00B26F3D"/>
    <w:rsid w:val="00B26F75"/>
    <w:rsid w:val="00B26FAC"/>
    <w:rsid w:val="00B26FC3"/>
    <w:rsid w:val="00B26FE5"/>
    <w:rsid w:val="00B26FF4"/>
    <w:rsid w:val="00B26FFB"/>
    <w:rsid w:val="00B2700E"/>
    <w:rsid w:val="00B2701A"/>
    <w:rsid w:val="00B27035"/>
    <w:rsid w:val="00B27056"/>
    <w:rsid w:val="00B27067"/>
    <w:rsid w:val="00B27078"/>
    <w:rsid w:val="00B27081"/>
    <w:rsid w:val="00B270D1"/>
    <w:rsid w:val="00B2710C"/>
    <w:rsid w:val="00B2714C"/>
    <w:rsid w:val="00B2715E"/>
    <w:rsid w:val="00B271C5"/>
    <w:rsid w:val="00B271CE"/>
    <w:rsid w:val="00B271F2"/>
    <w:rsid w:val="00B27211"/>
    <w:rsid w:val="00B2723E"/>
    <w:rsid w:val="00B27253"/>
    <w:rsid w:val="00B27259"/>
    <w:rsid w:val="00B27280"/>
    <w:rsid w:val="00B27283"/>
    <w:rsid w:val="00B272AA"/>
    <w:rsid w:val="00B272B2"/>
    <w:rsid w:val="00B272DB"/>
    <w:rsid w:val="00B272F8"/>
    <w:rsid w:val="00B27319"/>
    <w:rsid w:val="00B27354"/>
    <w:rsid w:val="00B2735C"/>
    <w:rsid w:val="00B2736C"/>
    <w:rsid w:val="00B27370"/>
    <w:rsid w:val="00B2738E"/>
    <w:rsid w:val="00B2739C"/>
    <w:rsid w:val="00B27438"/>
    <w:rsid w:val="00B27465"/>
    <w:rsid w:val="00B27489"/>
    <w:rsid w:val="00B274B2"/>
    <w:rsid w:val="00B274C7"/>
    <w:rsid w:val="00B274D0"/>
    <w:rsid w:val="00B274D4"/>
    <w:rsid w:val="00B274EF"/>
    <w:rsid w:val="00B274FE"/>
    <w:rsid w:val="00B27503"/>
    <w:rsid w:val="00B27508"/>
    <w:rsid w:val="00B2751F"/>
    <w:rsid w:val="00B27529"/>
    <w:rsid w:val="00B27535"/>
    <w:rsid w:val="00B27539"/>
    <w:rsid w:val="00B27564"/>
    <w:rsid w:val="00B27581"/>
    <w:rsid w:val="00B275B5"/>
    <w:rsid w:val="00B275E7"/>
    <w:rsid w:val="00B2761D"/>
    <w:rsid w:val="00B27631"/>
    <w:rsid w:val="00B27632"/>
    <w:rsid w:val="00B27652"/>
    <w:rsid w:val="00B276AE"/>
    <w:rsid w:val="00B276F2"/>
    <w:rsid w:val="00B27750"/>
    <w:rsid w:val="00B27763"/>
    <w:rsid w:val="00B2777B"/>
    <w:rsid w:val="00B277D5"/>
    <w:rsid w:val="00B2781D"/>
    <w:rsid w:val="00B27825"/>
    <w:rsid w:val="00B2787E"/>
    <w:rsid w:val="00B2788E"/>
    <w:rsid w:val="00B278B6"/>
    <w:rsid w:val="00B27949"/>
    <w:rsid w:val="00B27970"/>
    <w:rsid w:val="00B2797F"/>
    <w:rsid w:val="00B2798A"/>
    <w:rsid w:val="00B279A7"/>
    <w:rsid w:val="00B279B3"/>
    <w:rsid w:val="00B279F3"/>
    <w:rsid w:val="00B27A56"/>
    <w:rsid w:val="00B27A99"/>
    <w:rsid w:val="00B27ABC"/>
    <w:rsid w:val="00B27AC2"/>
    <w:rsid w:val="00B27AC6"/>
    <w:rsid w:val="00B27B01"/>
    <w:rsid w:val="00B27B25"/>
    <w:rsid w:val="00B27B7A"/>
    <w:rsid w:val="00B27BFE"/>
    <w:rsid w:val="00B27C01"/>
    <w:rsid w:val="00B27C08"/>
    <w:rsid w:val="00B27C3F"/>
    <w:rsid w:val="00B27CAC"/>
    <w:rsid w:val="00B27CE2"/>
    <w:rsid w:val="00B27CED"/>
    <w:rsid w:val="00B27D02"/>
    <w:rsid w:val="00B27D38"/>
    <w:rsid w:val="00B27DC7"/>
    <w:rsid w:val="00B27DDA"/>
    <w:rsid w:val="00B27E10"/>
    <w:rsid w:val="00B27E4E"/>
    <w:rsid w:val="00B27E54"/>
    <w:rsid w:val="00B27EC1"/>
    <w:rsid w:val="00B27ECC"/>
    <w:rsid w:val="00B27EF8"/>
    <w:rsid w:val="00B27F06"/>
    <w:rsid w:val="00B27F30"/>
    <w:rsid w:val="00B27F42"/>
    <w:rsid w:val="00B27F67"/>
    <w:rsid w:val="00B27F97"/>
    <w:rsid w:val="00B27FB6"/>
    <w:rsid w:val="00B27FC1"/>
    <w:rsid w:val="00B27FC3"/>
    <w:rsid w:val="00B27FF9"/>
    <w:rsid w:val="00B3003B"/>
    <w:rsid w:val="00B3003E"/>
    <w:rsid w:val="00B30047"/>
    <w:rsid w:val="00B3004E"/>
    <w:rsid w:val="00B30097"/>
    <w:rsid w:val="00B300A3"/>
    <w:rsid w:val="00B300D2"/>
    <w:rsid w:val="00B300E3"/>
    <w:rsid w:val="00B300E4"/>
    <w:rsid w:val="00B3013E"/>
    <w:rsid w:val="00B30170"/>
    <w:rsid w:val="00B301C4"/>
    <w:rsid w:val="00B301F2"/>
    <w:rsid w:val="00B30238"/>
    <w:rsid w:val="00B30244"/>
    <w:rsid w:val="00B3026C"/>
    <w:rsid w:val="00B30273"/>
    <w:rsid w:val="00B30275"/>
    <w:rsid w:val="00B302A0"/>
    <w:rsid w:val="00B302B0"/>
    <w:rsid w:val="00B302DF"/>
    <w:rsid w:val="00B3031A"/>
    <w:rsid w:val="00B30334"/>
    <w:rsid w:val="00B30354"/>
    <w:rsid w:val="00B30355"/>
    <w:rsid w:val="00B30392"/>
    <w:rsid w:val="00B303AA"/>
    <w:rsid w:val="00B303B5"/>
    <w:rsid w:val="00B303E8"/>
    <w:rsid w:val="00B303FA"/>
    <w:rsid w:val="00B3043B"/>
    <w:rsid w:val="00B3046D"/>
    <w:rsid w:val="00B304AA"/>
    <w:rsid w:val="00B304F3"/>
    <w:rsid w:val="00B304F8"/>
    <w:rsid w:val="00B30541"/>
    <w:rsid w:val="00B30542"/>
    <w:rsid w:val="00B305B2"/>
    <w:rsid w:val="00B305B5"/>
    <w:rsid w:val="00B305BB"/>
    <w:rsid w:val="00B305D3"/>
    <w:rsid w:val="00B305E0"/>
    <w:rsid w:val="00B30603"/>
    <w:rsid w:val="00B30614"/>
    <w:rsid w:val="00B306F0"/>
    <w:rsid w:val="00B3072A"/>
    <w:rsid w:val="00B30737"/>
    <w:rsid w:val="00B30745"/>
    <w:rsid w:val="00B3075D"/>
    <w:rsid w:val="00B30761"/>
    <w:rsid w:val="00B3077E"/>
    <w:rsid w:val="00B3079B"/>
    <w:rsid w:val="00B307B2"/>
    <w:rsid w:val="00B307CD"/>
    <w:rsid w:val="00B30816"/>
    <w:rsid w:val="00B30819"/>
    <w:rsid w:val="00B3085D"/>
    <w:rsid w:val="00B308A8"/>
    <w:rsid w:val="00B308CC"/>
    <w:rsid w:val="00B3091B"/>
    <w:rsid w:val="00B30940"/>
    <w:rsid w:val="00B30982"/>
    <w:rsid w:val="00B30987"/>
    <w:rsid w:val="00B309A4"/>
    <w:rsid w:val="00B309B6"/>
    <w:rsid w:val="00B309EE"/>
    <w:rsid w:val="00B30A01"/>
    <w:rsid w:val="00B30A05"/>
    <w:rsid w:val="00B30A14"/>
    <w:rsid w:val="00B30A75"/>
    <w:rsid w:val="00B30A89"/>
    <w:rsid w:val="00B30AE1"/>
    <w:rsid w:val="00B30AF7"/>
    <w:rsid w:val="00B30B1B"/>
    <w:rsid w:val="00B30B1D"/>
    <w:rsid w:val="00B30B3C"/>
    <w:rsid w:val="00B30B48"/>
    <w:rsid w:val="00B30B51"/>
    <w:rsid w:val="00B30BC1"/>
    <w:rsid w:val="00B30C14"/>
    <w:rsid w:val="00B30C2E"/>
    <w:rsid w:val="00B30C3B"/>
    <w:rsid w:val="00B30C42"/>
    <w:rsid w:val="00B30C46"/>
    <w:rsid w:val="00B30C4E"/>
    <w:rsid w:val="00B30C5B"/>
    <w:rsid w:val="00B30C68"/>
    <w:rsid w:val="00B30C8C"/>
    <w:rsid w:val="00B30C91"/>
    <w:rsid w:val="00B30CC0"/>
    <w:rsid w:val="00B30CD3"/>
    <w:rsid w:val="00B30CD4"/>
    <w:rsid w:val="00B30CF5"/>
    <w:rsid w:val="00B30D36"/>
    <w:rsid w:val="00B30D7A"/>
    <w:rsid w:val="00B30D91"/>
    <w:rsid w:val="00B30DA9"/>
    <w:rsid w:val="00B30DB1"/>
    <w:rsid w:val="00B30DC3"/>
    <w:rsid w:val="00B30E19"/>
    <w:rsid w:val="00B30E1C"/>
    <w:rsid w:val="00B30E24"/>
    <w:rsid w:val="00B30E2D"/>
    <w:rsid w:val="00B30E5C"/>
    <w:rsid w:val="00B30E60"/>
    <w:rsid w:val="00B30E9C"/>
    <w:rsid w:val="00B30EB4"/>
    <w:rsid w:val="00B30EB8"/>
    <w:rsid w:val="00B30F25"/>
    <w:rsid w:val="00B30F2F"/>
    <w:rsid w:val="00B30F49"/>
    <w:rsid w:val="00B30F4E"/>
    <w:rsid w:val="00B30F95"/>
    <w:rsid w:val="00B30FA0"/>
    <w:rsid w:val="00B30FA8"/>
    <w:rsid w:val="00B30FDE"/>
    <w:rsid w:val="00B30FE5"/>
    <w:rsid w:val="00B31072"/>
    <w:rsid w:val="00B310A1"/>
    <w:rsid w:val="00B310E0"/>
    <w:rsid w:val="00B31174"/>
    <w:rsid w:val="00B3117D"/>
    <w:rsid w:val="00B31197"/>
    <w:rsid w:val="00B311A1"/>
    <w:rsid w:val="00B311CF"/>
    <w:rsid w:val="00B31258"/>
    <w:rsid w:val="00B31259"/>
    <w:rsid w:val="00B3125D"/>
    <w:rsid w:val="00B312B6"/>
    <w:rsid w:val="00B312BE"/>
    <w:rsid w:val="00B312CA"/>
    <w:rsid w:val="00B31342"/>
    <w:rsid w:val="00B31372"/>
    <w:rsid w:val="00B31378"/>
    <w:rsid w:val="00B3138E"/>
    <w:rsid w:val="00B313A2"/>
    <w:rsid w:val="00B313D5"/>
    <w:rsid w:val="00B31403"/>
    <w:rsid w:val="00B31412"/>
    <w:rsid w:val="00B3143A"/>
    <w:rsid w:val="00B31451"/>
    <w:rsid w:val="00B31461"/>
    <w:rsid w:val="00B31465"/>
    <w:rsid w:val="00B31477"/>
    <w:rsid w:val="00B31494"/>
    <w:rsid w:val="00B314AA"/>
    <w:rsid w:val="00B314AD"/>
    <w:rsid w:val="00B314FF"/>
    <w:rsid w:val="00B31539"/>
    <w:rsid w:val="00B315C5"/>
    <w:rsid w:val="00B315D2"/>
    <w:rsid w:val="00B315FB"/>
    <w:rsid w:val="00B3167C"/>
    <w:rsid w:val="00B31681"/>
    <w:rsid w:val="00B316AD"/>
    <w:rsid w:val="00B3171D"/>
    <w:rsid w:val="00B31730"/>
    <w:rsid w:val="00B3179D"/>
    <w:rsid w:val="00B317CC"/>
    <w:rsid w:val="00B31823"/>
    <w:rsid w:val="00B318FD"/>
    <w:rsid w:val="00B31911"/>
    <w:rsid w:val="00B31916"/>
    <w:rsid w:val="00B3192C"/>
    <w:rsid w:val="00B3193A"/>
    <w:rsid w:val="00B3193B"/>
    <w:rsid w:val="00B3193E"/>
    <w:rsid w:val="00B319A7"/>
    <w:rsid w:val="00B319EA"/>
    <w:rsid w:val="00B319F3"/>
    <w:rsid w:val="00B31A05"/>
    <w:rsid w:val="00B31A30"/>
    <w:rsid w:val="00B31A33"/>
    <w:rsid w:val="00B31A5A"/>
    <w:rsid w:val="00B31A74"/>
    <w:rsid w:val="00B31A96"/>
    <w:rsid w:val="00B31A97"/>
    <w:rsid w:val="00B31AB3"/>
    <w:rsid w:val="00B31AE1"/>
    <w:rsid w:val="00B31B21"/>
    <w:rsid w:val="00B31B79"/>
    <w:rsid w:val="00B31B81"/>
    <w:rsid w:val="00B31B87"/>
    <w:rsid w:val="00B31B94"/>
    <w:rsid w:val="00B31BDA"/>
    <w:rsid w:val="00B31C57"/>
    <w:rsid w:val="00B31C5A"/>
    <w:rsid w:val="00B31C7F"/>
    <w:rsid w:val="00B31C9D"/>
    <w:rsid w:val="00B31CEC"/>
    <w:rsid w:val="00B31D4D"/>
    <w:rsid w:val="00B31DB0"/>
    <w:rsid w:val="00B31DB5"/>
    <w:rsid w:val="00B31DB6"/>
    <w:rsid w:val="00B31DD9"/>
    <w:rsid w:val="00B31DED"/>
    <w:rsid w:val="00B31E02"/>
    <w:rsid w:val="00B31E2C"/>
    <w:rsid w:val="00B31E78"/>
    <w:rsid w:val="00B31E7A"/>
    <w:rsid w:val="00B31E8E"/>
    <w:rsid w:val="00B31EBF"/>
    <w:rsid w:val="00B31ED5"/>
    <w:rsid w:val="00B31F0B"/>
    <w:rsid w:val="00B31F37"/>
    <w:rsid w:val="00B31F60"/>
    <w:rsid w:val="00B31F6C"/>
    <w:rsid w:val="00B31FB3"/>
    <w:rsid w:val="00B31FC2"/>
    <w:rsid w:val="00B31FD3"/>
    <w:rsid w:val="00B31FE4"/>
    <w:rsid w:val="00B3202E"/>
    <w:rsid w:val="00B32047"/>
    <w:rsid w:val="00B3204C"/>
    <w:rsid w:val="00B32051"/>
    <w:rsid w:val="00B3205B"/>
    <w:rsid w:val="00B3205F"/>
    <w:rsid w:val="00B32090"/>
    <w:rsid w:val="00B320AA"/>
    <w:rsid w:val="00B320D7"/>
    <w:rsid w:val="00B320E3"/>
    <w:rsid w:val="00B320E6"/>
    <w:rsid w:val="00B320F5"/>
    <w:rsid w:val="00B3210F"/>
    <w:rsid w:val="00B3211C"/>
    <w:rsid w:val="00B3211D"/>
    <w:rsid w:val="00B3214C"/>
    <w:rsid w:val="00B32160"/>
    <w:rsid w:val="00B32173"/>
    <w:rsid w:val="00B321A9"/>
    <w:rsid w:val="00B321B7"/>
    <w:rsid w:val="00B321BB"/>
    <w:rsid w:val="00B321C1"/>
    <w:rsid w:val="00B321EE"/>
    <w:rsid w:val="00B321FE"/>
    <w:rsid w:val="00B32218"/>
    <w:rsid w:val="00B3221D"/>
    <w:rsid w:val="00B322B2"/>
    <w:rsid w:val="00B322C0"/>
    <w:rsid w:val="00B322C6"/>
    <w:rsid w:val="00B32303"/>
    <w:rsid w:val="00B32311"/>
    <w:rsid w:val="00B32346"/>
    <w:rsid w:val="00B3234D"/>
    <w:rsid w:val="00B32352"/>
    <w:rsid w:val="00B32371"/>
    <w:rsid w:val="00B3238F"/>
    <w:rsid w:val="00B323A1"/>
    <w:rsid w:val="00B323F3"/>
    <w:rsid w:val="00B32404"/>
    <w:rsid w:val="00B32419"/>
    <w:rsid w:val="00B32421"/>
    <w:rsid w:val="00B3242F"/>
    <w:rsid w:val="00B32435"/>
    <w:rsid w:val="00B32465"/>
    <w:rsid w:val="00B324A6"/>
    <w:rsid w:val="00B324A7"/>
    <w:rsid w:val="00B324C8"/>
    <w:rsid w:val="00B324D0"/>
    <w:rsid w:val="00B324EF"/>
    <w:rsid w:val="00B3250F"/>
    <w:rsid w:val="00B32513"/>
    <w:rsid w:val="00B3252A"/>
    <w:rsid w:val="00B32559"/>
    <w:rsid w:val="00B32580"/>
    <w:rsid w:val="00B32582"/>
    <w:rsid w:val="00B325ED"/>
    <w:rsid w:val="00B3262D"/>
    <w:rsid w:val="00B32657"/>
    <w:rsid w:val="00B32668"/>
    <w:rsid w:val="00B32683"/>
    <w:rsid w:val="00B3269C"/>
    <w:rsid w:val="00B326A4"/>
    <w:rsid w:val="00B326B7"/>
    <w:rsid w:val="00B326BA"/>
    <w:rsid w:val="00B326CC"/>
    <w:rsid w:val="00B3270F"/>
    <w:rsid w:val="00B3272F"/>
    <w:rsid w:val="00B32749"/>
    <w:rsid w:val="00B3276F"/>
    <w:rsid w:val="00B32781"/>
    <w:rsid w:val="00B327C0"/>
    <w:rsid w:val="00B3281C"/>
    <w:rsid w:val="00B32882"/>
    <w:rsid w:val="00B3288D"/>
    <w:rsid w:val="00B3291E"/>
    <w:rsid w:val="00B32929"/>
    <w:rsid w:val="00B3293B"/>
    <w:rsid w:val="00B329C4"/>
    <w:rsid w:val="00B32A11"/>
    <w:rsid w:val="00B32A1F"/>
    <w:rsid w:val="00B32A49"/>
    <w:rsid w:val="00B32AB4"/>
    <w:rsid w:val="00B32AC5"/>
    <w:rsid w:val="00B32B01"/>
    <w:rsid w:val="00B32B11"/>
    <w:rsid w:val="00B32B32"/>
    <w:rsid w:val="00B32B38"/>
    <w:rsid w:val="00B32B46"/>
    <w:rsid w:val="00B32B51"/>
    <w:rsid w:val="00B32B5E"/>
    <w:rsid w:val="00B32B6D"/>
    <w:rsid w:val="00B32B73"/>
    <w:rsid w:val="00B32BA9"/>
    <w:rsid w:val="00B32BB7"/>
    <w:rsid w:val="00B32BD6"/>
    <w:rsid w:val="00B32BEA"/>
    <w:rsid w:val="00B32C25"/>
    <w:rsid w:val="00B32C30"/>
    <w:rsid w:val="00B32C6E"/>
    <w:rsid w:val="00B32CCF"/>
    <w:rsid w:val="00B32CD7"/>
    <w:rsid w:val="00B32CFF"/>
    <w:rsid w:val="00B32D87"/>
    <w:rsid w:val="00B32D98"/>
    <w:rsid w:val="00B32DBD"/>
    <w:rsid w:val="00B32DDD"/>
    <w:rsid w:val="00B32DEE"/>
    <w:rsid w:val="00B32DF2"/>
    <w:rsid w:val="00B32E16"/>
    <w:rsid w:val="00B32E2A"/>
    <w:rsid w:val="00B32EE8"/>
    <w:rsid w:val="00B32EEB"/>
    <w:rsid w:val="00B32F18"/>
    <w:rsid w:val="00B32F39"/>
    <w:rsid w:val="00B32F55"/>
    <w:rsid w:val="00B32F83"/>
    <w:rsid w:val="00B32FE2"/>
    <w:rsid w:val="00B33023"/>
    <w:rsid w:val="00B3308B"/>
    <w:rsid w:val="00B330AC"/>
    <w:rsid w:val="00B330EA"/>
    <w:rsid w:val="00B330F3"/>
    <w:rsid w:val="00B330FA"/>
    <w:rsid w:val="00B33158"/>
    <w:rsid w:val="00B3317D"/>
    <w:rsid w:val="00B3317E"/>
    <w:rsid w:val="00B33192"/>
    <w:rsid w:val="00B331DA"/>
    <w:rsid w:val="00B33252"/>
    <w:rsid w:val="00B3328D"/>
    <w:rsid w:val="00B332B7"/>
    <w:rsid w:val="00B33333"/>
    <w:rsid w:val="00B33336"/>
    <w:rsid w:val="00B33377"/>
    <w:rsid w:val="00B3337C"/>
    <w:rsid w:val="00B33399"/>
    <w:rsid w:val="00B333B8"/>
    <w:rsid w:val="00B33429"/>
    <w:rsid w:val="00B33437"/>
    <w:rsid w:val="00B33477"/>
    <w:rsid w:val="00B3347C"/>
    <w:rsid w:val="00B3349F"/>
    <w:rsid w:val="00B334AE"/>
    <w:rsid w:val="00B334D9"/>
    <w:rsid w:val="00B334E9"/>
    <w:rsid w:val="00B334EB"/>
    <w:rsid w:val="00B33506"/>
    <w:rsid w:val="00B33508"/>
    <w:rsid w:val="00B33523"/>
    <w:rsid w:val="00B33537"/>
    <w:rsid w:val="00B33541"/>
    <w:rsid w:val="00B33547"/>
    <w:rsid w:val="00B33560"/>
    <w:rsid w:val="00B3358F"/>
    <w:rsid w:val="00B335C1"/>
    <w:rsid w:val="00B335DE"/>
    <w:rsid w:val="00B33652"/>
    <w:rsid w:val="00B3366F"/>
    <w:rsid w:val="00B3368F"/>
    <w:rsid w:val="00B336CD"/>
    <w:rsid w:val="00B336F2"/>
    <w:rsid w:val="00B33714"/>
    <w:rsid w:val="00B3371B"/>
    <w:rsid w:val="00B3372C"/>
    <w:rsid w:val="00B3375D"/>
    <w:rsid w:val="00B33798"/>
    <w:rsid w:val="00B337DF"/>
    <w:rsid w:val="00B337E3"/>
    <w:rsid w:val="00B337E5"/>
    <w:rsid w:val="00B33806"/>
    <w:rsid w:val="00B33808"/>
    <w:rsid w:val="00B33814"/>
    <w:rsid w:val="00B33838"/>
    <w:rsid w:val="00B3385C"/>
    <w:rsid w:val="00B33875"/>
    <w:rsid w:val="00B338C0"/>
    <w:rsid w:val="00B338DC"/>
    <w:rsid w:val="00B33905"/>
    <w:rsid w:val="00B3392F"/>
    <w:rsid w:val="00B3393C"/>
    <w:rsid w:val="00B33959"/>
    <w:rsid w:val="00B3396F"/>
    <w:rsid w:val="00B339A6"/>
    <w:rsid w:val="00B339F7"/>
    <w:rsid w:val="00B33A28"/>
    <w:rsid w:val="00B33A35"/>
    <w:rsid w:val="00B33A37"/>
    <w:rsid w:val="00B33A67"/>
    <w:rsid w:val="00B33A75"/>
    <w:rsid w:val="00B33A79"/>
    <w:rsid w:val="00B33A7F"/>
    <w:rsid w:val="00B33AB0"/>
    <w:rsid w:val="00B33AB7"/>
    <w:rsid w:val="00B33AD6"/>
    <w:rsid w:val="00B33AF6"/>
    <w:rsid w:val="00B33B0E"/>
    <w:rsid w:val="00B33B17"/>
    <w:rsid w:val="00B33B1E"/>
    <w:rsid w:val="00B33B24"/>
    <w:rsid w:val="00B33B59"/>
    <w:rsid w:val="00B33B5E"/>
    <w:rsid w:val="00B33B63"/>
    <w:rsid w:val="00B33B85"/>
    <w:rsid w:val="00B33BA1"/>
    <w:rsid w:val="00B33BB2"/>
    <w:rsid w:val="00B33C08"/>
    <w:rsid w:val="00B33C26"/>
    <w:rsid w:val="00B33C2E"/>
    <w:rsid w:val="00B33C32"/>
    <w:rsid w:val="00B33C6E"/>
    <w:rsid w:val="00B33C76"/>
    <w:rsid w:val="00B33CB2"/>
    <w:rsid w:val="00B33CB3"/>
    <w:rsid w:val="00B33CEC"/>
    <w:rsid w:val="00B33CFF"/>
    <w:rsid w:val="00B33D48"/>
    <w:rsid w:val="00B33D7D"/>
    <w:rsid w:val="00B33DC2"/>
    <w:rsid w:val="00B33DC7"/>
    <w:rsid w:val="00B33DE7"/>
    <w:rsid w:val="00B33DF5"/>
    <w:rsid w:val="00B33E20"/>
    <w:rsid w:val="00B33E2D"/>
    <w:rsid w:val="00B33E46"/>
    <w:rsid w:val="00B33E69"/>
    <w:rsid w:val="00B33EA1"/>
    <w:rsid w:val="00B33EB1"/>
    <w:rsid w:val="00B33F0B"/>
    <w:rsid w:val="00B33F10"/>
    <w:rsid w:val="00B33F12"/>
    <w:rsid w:val="00B33F38"/>
    <w:rsid w:val="00B33F66"/>
    <w:rsid w:val="00B33F7D"/>
    <w:rsid w:val="00B33F9C"/>
    <w:rsid w:val="00B33FAB"/>
    <w:rsid w:val="00B33FE1"/>
    <w:rsid w:val="00B33FF4"/>
    <w:rsid w:val="00B3402D"/>
    <w:rsid w:val="00B3405C"/>
    <w:rsid w:val="00B3408D"/>
    <w:rsid w:val="00B340D5"/>
    <w:rsid w:val="00B340FC"/>
    <w:rsid w:val="00B34131"/>
    <w:rsid w:val="00B3414F"/>
    <w:rsid w:val="00B3415A"/>
    <w:rsid w:val="00B34162"/>
    <w:rsid w:val="00B341A1"/>
    <w:rsid w:val="00B34254"/>
    <w:rsid w:val="00B3425D"/>
    <w:rsid w:val="00B3425E"/>
    <w:rsid w:val="00B34270"/>
    <w:rsid w:val="00B342BD"/>
    <w:rsid w:val="00B342E1"/>
    <w:rsid w:val="00B34315"/>
    <w:rsid w:val="00B3433E"/>
    <w:rsid w:val="00B3437A"/>
    <w:rsid w:val="00B34383"/>
    <w:rsid w:val="00B343A1"/>
    <w:rsid w:val="00B343BD"/>
    <w:rsid w:val="00B343D4"/>
    <w:rsid w:val="00B343F3"/>
    <w:rsid w:val="00B34420"/>
    <w:rsid w:val="00B34421"/>
    <w:rsid w:val="00B34424"/>
    <w:rsid w:val="00B3445C"/>
    <w:rsid w:val="00B34482"/>
    <w:rsid w:val="00B344BC"/>
    <w:rsid w:val="00B3453C"/>
    <w:rsid w:val="00B34592"/>
    <w:rsid w:val="00B345DD"/>
    <w:rsid w:val="00B345DF"/>
    <w:rsid w:val="00B34604"/>
    <w:rsid w:val="00B34627"/>
    <w:rsid w:val="00B3464A"/>
    <w:rsid w:val="00B346AC"/>
    <w:rsid w:val="00B346B5"/>
    <w:rsid w:val="00B346B6"/>
    <w:rsid w:val="00B346E5"/>
    <w:rsid w:val="00B346F1"/>
    <w:rsid w:val="00B34717"/>
    <w:rsid w:val="00B34764"/>
    <w:rsid w:val="00B3476B"/>
    <w:rsid w:val="00B3477F"/>
    <w:rsid w:val="00B34786"/>
    <w:rsid w:val="00B347D6"/>
    <w:rsid w:val="00B347DB"/>
    <w:rsid w:val="00B347E5"/>
    <w:rsid w:val="00B347ED"/>
    <w:rsid w:val="00B347FC"/>
    <w:rsid w:val="00B34804"/>
    <w:rsid w:val="00B34822"/>
    <w:rsid w:val="00B34824"/>
    <w:rsid w:val="00B3486F"/>
    <w:rsid w:val="00B3488E"/>
    <w:rsid w:val="00B348A2"/>
    <w:rsid w:val="00B348A7"/>
    <w:rsid w:val="00B348B9"/>
    <w:rsid w:val="00B348E1"/>
    <w:rsid w:val="00B34905"/>
    <w:rsid w:val="00B3494B"/>
    <w:rsid w:val="00B34973"/>
    <w:rsid w:val="00B349A1"/>
    <w:rsid w:val="00B349D8"/>
    <w:rsid w:val="00B34A12"/>
    <w:rsid w:val="00B34A1B"/>
    <w:rsid w:val="00B34A2C"/>
    <w:rsid w:val="00B34A3E"/>
    <w:rsid w:val="00B34A49"/>
    <w:rsid w:val="00B34A62"/>
    <w:rsid w:val="00B34A81"/>
    <w:rsid w:val="00B34AB1"/>
    <w:rsid w:val="00B34ADD"/>
    <w:rsid w:val="00B34AFA"/>
    <w:rsid w:val="00B34B07"/>
    <w:rsid w:val="00B34B18"/>
    <w:rsid w:val="00B34B26"/>
    <w:rsid w:val="00B34B46"/>
    <w:rsid w:val="00B34B4B"/>
    <w:rsid w:val="00B34B5B"/>
    <w:rsid w:val="00B34B7C"/>
    <w:rsid w:val="00B34B9C"/>
    <w:rsid w:val="00B34BE2"/>
    <w:rsid w:val="00B34BE9"/>
    <w:rsid w:val="00B34C0E"/>
    <w:rsid w:val="00B34C1E"/>
    <w:rsid w:val="00B34C2D"/>
    <w:rsid w:val="00B34C32"/>
    <w:rsid w:val="00B34CC2"/>
    <w:rsid w:val="00B34CD5"/>
    <w:rsid w:val="00B34D6A"/>
    <w:rsid w:val="00B34D7B"/>
    <w:rsid w:val="00B34D9E"/>
    <w:rsid w:val="00B34DD9"/>
    <w:rsid w:val="00B34DEF"/>
    <w:rsid w:val="00B34E01"/>
    <w:rsid w:val="00B34E92"/>
    <w:rsid w:val="00B34EAA"/>
    <w:rsid w:val="00B34ECF"/>
    <w:rsid w:val="00B34F31"/>
    <w:rsid w:val="00B34F63"/>
    <w:rsid w:val="00B34FAB"/>
    <w:rsid w:val="00B34FC4"/>
    <w:rsid w:val="00B35005"/>
    <w:rsid w:val="00B35009"/>
    <w:rsid w:val="00B35059"/>
    <w:rsid w:val="00B35111"/>
    <w:rsid w:val="00B35112"/>
    <w:rsid w:val="00B35114"/>
    <w:rsid w:val="00B35127"/>
    <w:rsid w:val="00B35165"/>
    <w:rsid w:val="00B35184"/>
    <w:rsid w:val="00B35189"/>
    <w:rsid w:val="00B351A3"/>
    <w:rsid w:val="00B351FC"/>
    <w:rsid w:val="00B3520C"/>
    <w:rsid w:val="00B3522A"/>
    <w:rsid w:val="00B3522C"/>
    <w:rsid w:val="00B35256"/>
    <w:rsid w:val="00B3525D"/>
    <w:rsid w:val="00B35297"/>
    <w:rsid w:val="00B35298"/>
    <w:rsid w:val="00B352A8"/>
    <w:rsid w:val="00B352E0"/>
    <w:rsid w:val="00B35348"/>
    <w:rsid w:val="00B35355"/>
    <w:rsid w:val="00B353A7"/>
    <w:rsid w:val="00B353C8"/>
    <w:rsid w:val="00B353F2"/>
    <w:rsid w:val="00B35464"/>
    <w:rsid w:val="00B354E5"/>
    <w:rsid w:val="00B354E6"/>
    <w:rsid w:val="00B35533"/>
    <w:rsid w:val="00B35551"/>
    <w:rsid w:val="00B3557C"/>
    <w:rsid w:val="00B35595"/>
    <w:rsid w:val="00B355A8"/>
    <w:rsid w:val="00B355BA"/>
    <w:rsid w:val="00B355C4"/>
    <w:rsid w:val="00B355CF"/>
    <w:rsid w:val="00B35620"/>
    <w:rsid w:val="00B35621"/>
    <w:rsid w:val="00B35643"/>
    <w:rsid w:val="00B3564D"/>
    <w:rsid w:val="00B35651"/>
    <w:rsid w:val="00B35673"/>
    <w:rsid w:val="00B35688"/>
    <w:rsid w:val="00B356AD"/>
    <w:rsid w:val="00B356AE"/>
    <w:rsid w:val="00B356BD"/>
    <w:rsid w:val="00B3570A"/>
    <w:rsid w:val="00B35725"/>
    <w:rsid w:val="00B35740"/>
    <w:rsid w:val="00B35786"/>
    <w:rsid w:val="00B357CF"/>
    <w:rsid w:val="00B357E7"/>
    <w:rsid w:val="00B357F8"/>
    <w:rsid w:val="00B3580C"/>
    <w:rsid w:val="00B3583C"/>
    <w:rsid w:val="00B3585F"/>
    <w:rsid w:val="00B35862"/>
    <w:rsid w:val="00B358AB"/>
    <w:rsid w:val="00B358DE"/>
    <w:rsid w:val="00B358E8"/>
    <w:rsid w:val="00B358F4"/>
    <w:rsid w:val="00B358FA"/>
    <w:rsid w:val="00B35918"/>
    <w:rsid w:val="00B35922"/>
    <w:rsid w:val="00B35940"/>
    <w:rsid w:val="00B35959"/>
    <w:rsid w:val="00B3595F"/>
    <w:rsid w:val="00B35996"/>
    <w:rsid w:val="00B359FC"/>
    <w:rsid w:val="00B35A54"/>
    <w:rsid w:val="00B35A5B"/>
    <w:rsid w:val="00B35A8D"/>
    <w:rsid w:val="00B35AB9"/>
    <w:rsid w:val="00B35B2B"/>
    <w:rsid w:val="00B35B37"/>
    <w:rsid w:val="00B35B5C"/>
    <w:rsid w:val="00B35B82"/>
    <w:rsid w:val="00B35B97"/>
    <w:rsid w:val="00B35BC6"/>
    <w:rsid w:val="00B35BD5"/>
    <w:rsid w:val="00B35C25"/>
    <w:rsid w:val="00B35C73"/>
    <w:rsid w:val="00B35D08"/>
    <w:rsid w:val="00B35D2F"/>
    <w:rsid w:val="00B35D52"/>
    <w:rsid w:val="00B35D67"/>
    <w:rsid w:val="00B35D9E"/>
    <w:rsid w:val="00B35DAA"/>
    <w:rsid w:val="00B35DBE"/>
    <w:rsid w:val="00B35DED"/>
    <w:rsid w:val="00B35DF6"/>
    <w:rsid w:val="00B35E05"/>
    <w:rsid w:val="00B35EB3"/>
    <w:rsid w:val="00B35EF0"/>
    <w:rsid w:val="00B35EF4"/>
    <w:rsid w:val="00B35F67"/>
    <w:rsid w:val="00B35F88"/>
    <w:rsid w:val="00B35FCC"/>
    <w:rsid w:val="00B35FD4"/>
    <w:rsid w:val="00B35FD5"/>
    <w:rsid w:val="00B36028"/>
    <w:rsid w:val="00B36029"/>
    <w:rsid w:val="00B3604F"/>
    <w:rsid w:val="00B36060"/>
    <w:rsid w:val="00B36087"/>
    <w:rsid w:val="00B360B3"/>
    <w:rsid w:val="00B360C3"/>
    <w:rsid w:val="00B3612B"/>
    <w:rsid w:val="00B3613E"/>
    <w:rsid w:val="00B3619B"/>
    <w:rsid w:val="00B361D0"/>
    <w:rsid w:val="00B361F6"/>
    <w:rsid w:val="00B36284"/>
    <w:rsid w:val="00B362A3"/>
    <w:rsid w:val="00B362A6"/>
    <w:rsid w:val="00B362B1"/>
    <w:rsid w:val="00B3630B"/>
    <w:rsid w:val="00B3632D"/>
    <w:rsid w:val="00B36414"/>
    <w:rsid w:val="00B36452"/>
    <w:rsid w:val="00B36489"/>
    <w:rsid w:val="00B3648F"/>
    <w:rsid w:val="00B364D6"/>
    <w:rsid w:val="00B364D8"/>
    <w:rsid w:val="00B3650C"/>
    <w:rsid w:val="00B36549"/>
    <w:rsid w:val="00B36561"/>
    <w:rsid w:val="00B36592"/>
    <w:rsid w:val="00B365C6"/>
    <w:rsid w:val="00B365CA"/>
    <w:rsid w:val="00B3661A"/>
    <w:rsid w:val="00B36645"/>
    <w:rsid w:val="00B36696"/>
    <w:rsid w:val="00B36698"/>
    <w:rsid w:val="00B366FE"/>
    <w:rsid w:val="00B3670B"/>
    <w:rsid w:val="00B367AC"/>
    <w:rsid w:val="00B367BB"/>
    <w:rsid w:val="00B367C0"/>
    <w:rsid w:val="00B367C4"/>
    <w:rsid w:val="00B367DF"/>
    <w:rsid w:val="00B36806"/>
    <w:rsid w:val="00B3681D"/>
    <w:rsid w:val="00B3683D"/>
    <w:rsid w:val="00B3684C"/>
    <w:rsid w:val="00B36885"/>
    <w:rsid w:val="00B3689A"/>
    <w:rsid w:val="00B368C7"/>
    <w:rsid w:val="00B36906"/>
    <w:rsid w:val="00B36931"/>
    <w:rsid w:val="00B36934"/>
    <w:rsid w:val="00B36935"/>
    <w:rsid w:val="00B3695C"/>
    <w:rsid w:val="00B3699B"/>
    <w:rsid w:val="00B369C7"/>
    <w:rsid w:val="00B36A2F"/>
    <w:rsid w:val="00B36A85"/>
    <w:rsid w:val="00B36A98"/>
    <w:rsid w:val="00B36AA5"/>
    <w:rsid w:val="00B36B09"/>
    <w:rsid w:val="00B36B15"/>
    <w:rsid w:val="00B36B64"/>
    <w:rsid w:val="00B36B6D"/>
    <w:rsid w:val="00B36B8F"/>
    <w:rsid w:val="00B36BAC"/>
    <w:rsid w:val="00B36BCB"/>
    <w:rsid w:val="00B36BD6"/>
    <w:rsid w:val="00B36C0A"/>
    <w:rsid w:val="00B36C1D"/>
    <w:rsid w:val="00B36C1E"/>
    <w:rsid w:val="00B36C29"/>
    <w:rsid w:val="00B36C8D"/>
    <w:rsid w:val="00B36CB9"/>
    <w:rsid w:val="00B36CBB"/>
    <w:rsid w:val="00B36CD1"/>
    <w:rsid w:val="00B36CD7"/>
    <w:rsid w:val="00B36CEE"/>
    <w:rsid w:val="00B36D2C"/>
    <w:rsid w:val="00B36D9B"/>
    <w:rsid w:val="00B36DC4"/>
    <w:rsid w:val="00B36DE7"/>
    <w:rsid w:val="00B36DF5"/>
    <w:rsid w:val="00B36E01"/>
    <w:rsid w:val="00B36E38"/>
    <w:rsid w:val="00B36E57"/>
    <w:rsid w:val="00B36E61"/>
    <w:rsid w:val="00B36E7A"/>
    <w:rsid w:val="00B36F1B"/>
    <w:rsid w:val="00B36F1D"/>
    <w:rsid w:val="00B36F2A"/>
    <w:rsid w:val="00B36F31"/>
    <w:rsid w:val="00B36F45"/>
    <w:rsid w:val="00B36F47"/>
    <w:rsid w:val="00B36F50"/>
    <w:rsid w:val="00B36F74"/>
    <w:rsid w:val="00B36FC7"/>
    <w:rsid w:val="00B36FCD"/>
    <w:rsid w:val="00B3701E"/>
    <w:rsid w:val="00B37032"/>
    <w:rsid w:val="00B3705C"/>
    <w:rsid w:val="00B37068"/>
    <w:rsid w:val="00B37086"/>
    <w:rsid w:val="00B370A4"/>
    <w:rsid w:val="00B370A9"/>
    <w:rsid w:val="00B370BE"/>
    <w:rsid w:val="00B370CB"/>
    <w:rsid w:val="00B370E6"/>
    <w:rsid w:val="00B370F6"/>
    <w:rsid w:val="00B37121"/>
    <w:rsid w:val="00B37130"/>
    <w:rsid w:val="00B371C1"/>
    <w:rsid w:val="00B371C6"/>
    <w:rsid w:val="00B371D0"/>
    <w:rsid w:val="00B371D1"/>
    <w:rsid w:val="00B371D6"/>
    <w:rsid w:val="00B37234"/>
    <w:rsid w:val="00B37253"/>
    <w:rsid w:val="00B37254"/>
    <w:rsid w:val="00B372A1"/>
    <w:rsid w:val="00B372AA"/>
    <w:rsid w:val="00B372B1"/>
    <w:rsid w:val="00B372B5"/>
    <w:rsid w:val="00B372FC"/>
    <w:rsid w:val="00B37327"/>
    <w:rsid w:val="00B3732D"/>
    <w:rsid w:val="00B37340"/>
    <w:rsid w:val="00B37341"/>
    <w:rsid w:val="00B37357"/>
    <w:rsid w:val="00B37383"/>
    <w:rsid w:val="00B373CD"/>
    <w:rsid w:val="00B373F8"/>
    <w:rsid w:val="00B3741C"/>
    <w:rsid w:val="00B3743C"/>
    <w:rsid w:val="00B37499"/>
    <w:rsid w:val="00B374A5"/>
    <w:rsid w:val="00B374AD"/>
    <w:rsid w:val="00B374BF"/>
    <w:rsid w:val="00B374C9"/>
    <w:rsid w:val="00B374D0"/>
    <w:rsid w:val="00B374D3"/>
    <w:rsid w:val="00B37514"/>
    <w:rsid w:val="00B37524"/>
    <w:rsid w:val="00B37548"/>
    <w:rsid w:val="00B37567"/>
    <w:rsid w:val="00B3758D"/>
    <w:rsid w:val="00B375B4"/>
    <w:rsid w:val="00B375FB"/>
    <w:rsid w:val="00B37616"/>
    <w:rsid w:val="00B37634"/>
    <w:rsid w:val="00B3765D"/>
    <w:rsid w:val="00B3766D"/>
    <w:rsid w:val="00B3766F"/>
    <w:rsid w:val="00B376A3"/>
    <w:rsid w:val="00B376E0"/>
    <w:rsid w:val="00B376E3"/>
    <w:rsid w:val="00B37739"/>
    <w:rsid w:val="00B3774F"/>
    <w:rsid w:val="00B3775B"/>
    <w:rsid w:val="00B37798"/>
    <w:rsid w:val="00B377A1"/>
    <w:rsid w:val="00B377A6"/>
    <w:rsid w:val="00B377BE"/>
    <w:rsid w:val="00B377ED"/>
    <w:rsid w:val="00B377FC"/>
    <w:rsid w:val="00B3783A"/>
    <w:rsid w:val="00B3784E"/>
    <w:rsid w:val="00B3786E"/>
    <w:rsid w:val="00B378BE"/>
    <w:rsid w:val="00B378CF"/>
    <w:rsid w:val="00B378D0"/>
    <w:rsid w:val="00B3790F"/>
    <w:rsid w:val="00B37924"/>
    <w:rsid w:val="00B37929"/>
    <w:rsid w:val="00B3792C"/>
    <w:rsid w:val="00B3794F"/>
    <w:rsid w:val="00B37961"/>
    <w:rsid w:val="00B37976"/>
    <w:rsid w:val="00B3798E"/>
    <w:rsid w:val="00B3799E"/>
    <w:rsid w:val="00B379AC"/>
    <w:rsid w:val="00B379E2"/>
    <w:rsid w:val="00B379FF"/>
    <w:rsid w:val="00B37A05"/>
    <w:rsid w:val="00B37A70"/>
    <w:rsid w:val="00B37A79"/>
    <w:rsid w:val="00B37A80"/>
    <w:rsid w:val="00B37A9E"/>
    <w:rsid w:val="00B37AA2"/>
    <w:rsid w:val="00B37AB6"/>
    <w:rsid w:val="00B37AD0"/>
    <w:rsid w:val="00B37B34"/>
    <w:rsid w:val="00B37B84"/>
    <w:rsid w:val="00B37B92"/>
    <w:rsid w:val="00B37B98"/>
    <w:rsid w:val="00B37BB3"/>
    <w:rsid w:val="00B37BB5"/>
    <w:rsid w:val="00B37BFA"/>
    <w:rsid w:val="00B37C19"/>
    <w:rsid w:val="00B37C1A"/>
    <w:rsid w:val="00B37C36"/>
    <w:rsid w:val="00B37C6B"/>
    <w:rsid w:val="00B37C7F"/>
    <w:rsid w:val="00B37C94"/>
    <w:rsid w:val="00B37C9B"/>
    <w:rsid w:val="00B37CA2"/>
    <w:rsid w:val="00B37CBF"/>
    <w:rsid w:val="00B37CD9"/>
    <w:rsid w:val="00B37D2B"/>
    <w:rsid w:val="00B37D41"/>
    <w:rsid w:val="00B37D6B"/>
    <w:rsid w:val="00B37DB8"/>
    <w:rsid w:val="00B37DC1"/>
    <w:rsid w:val="00B37DC2"/>
    <w:rsid w:val="00B37DED"/>
    <w:rsid w:val="00B37E4E"/>
    <w:rsid w:val="00B37E56"/>
    <w:rsid w:val="00B37EB2"/>
    <w:rsid w:val="00B37EBF"/>
    <w:rsid w:val="00B37EF7"/>
    <w:rsid w:val="00B37F54"/>
    <w:rsid w:val="00B37F72"/>
    <w:rsid w:val="00B37F87"/>
    <w:rsid w:val="00B37F9F"/>
    <w:rsid w:val="00B37FA4"/>
    <w:rsid w:val="00B37FCB"/>
    <w:rsid w:val="00B37FCD"/>
    <w:rsid w:val="00B37FF1"/>
    <w:rsid w:val="00B37FFD"/>
    <w:rsid w:val="00B40002"/>
    <w:rsid w:val="00B40027"/>
    <w:rsid w:val="00B40075"/>
    <w:rsid w:val="00B40076"/>
    <w:rsid w:val="00B400D7"/>
    <w:rsid w:val="00B400FF"/>
    <w:rsid w:val="00B40134"/>
    <w:rsid w:val="00B40135"/>
    <w:rsid w:val="00B40153"/>
    <w:rsid w:val="00B40159"/>
    <w:rsid w:val="00B40163"/>
    <w:rsid w:val="00B4016F"/>
    <w:rsid w:val="00B40173"/>
    <w:rsid w:val="00B401B4"/>
    <w:rsid w:val="00B401BF"/>
    <w:rsid w:val="00B401F9"/>
    <w:rsid w:val="00B4021C"/>
    <w:rsid w:val="00B40246"/>
    <w:rsid w:val="00B40285"/>
    <w:rsid w:val="00B402AA"/>
    <w:rsid w:val="00B402AB"/>
    <w:rsid w:val="00B402E2"/>
    <w:rsid w:val="00B402FA"/>
    <w:rsid w:val="00B40313"/>
    <w:rsid w:val="00B4032B"/>
    <w:rsid w:val="00B40336"/>
    <w:rsid w:val="00B4033F"/>
    <w:rsid w:val="00B40348"/>
    <w:rsid w:val="00B40360"/>
    <w:rsid w:val="00B40366"/>
    <w:rsid w:val="00B40399"/>
    <w:rsid w:val="00B403BA"/>
    <w:rsid w:val="00B403D5"/>
    <w:rsid w:val="00B40405"/>
    <w:rsid w:val="00B40416"/>
    <w:rsid w:val="00B4046F"/>
    <w:rsid w:val="00B40471"/>
    <w:rsid w:val="00B404A2"/>
    <w:rsid w:val="00B404B9"/>
    <w:rsid w:val="00B40536"/>
    <w:rsid w:val="00B40576"/>
    <w:rsid w:val="00B4058E"/>
    <w:rsid w:val="00B405E5"/>
    <w:rsid w:val="00B4062A"/>
    <w:rsid w:val="00B4062D"/>
    <w:rsid w:val="00B40649"/>
    <w:rsid w:val="00B406B1"/>
    <w:rsid w:val="00B406BE"/>
    <w:rsid w:val="00B406E0"/>
    <w:rsid w:val="00B40729"/>
    <w:rsid w:val="00B4072E"/>
    <w:rsid w:val="00B4074D"/>
    <w:rsid w:val="00B40790"/>
    <w:rsid w:val="00B407C9"/>
    <w:rsid w:val="00B407E8"/>
    <w:rsid w:val="00B4084A"/>
    <w:rsid w:val="00B40869"/>
    <w:rsid w:val="00B408AF"/>
    <w:rsid w:val="00B408C7"/>
    <w:rsid w:val="00B408EA"/>
    <w:rsid w:val="00B40938"/>
    <w:rsid w:val="00B4093E"/>
    <w:rsid w:val="00B40978"/>
    <w:rsid w:val="00B40988"/>
    <w:rsid w:val="00B409C3"/>
    <w:rsid w:val="00B409C5"/>
    <w:rsid w:val="00B409E7"/>
    <w:rsid w:val="00B40A18"/>
    <w:rsid w:val="00B40A1E"/>
    <w:rsid w:val="00B40A60"/>
    <w:rsid w:val="00B40AAD"/>
    <w:rsid w:val="00B40B87"/>
    <w:rsid w:val="00B40BEF"/>
    <w:rsid w:val="00B40C1B"/>
    <w:rsid w:val="00B40C29"/>
    <w:rsid w:val="00B40C2A"/>
    <w:rsid w:val="00B40CA8"/>
    <w:rsid w:val="00B40CB4"/>
    <w:rsid w:val="00B40CBB"/>
    <w:rsid w:val="00B40CEF"/>
    <w:rsid w:val="00B40D2D"/>
    <w:rsid w:val="00B40D50"/>
    <w:rsid w:val="00B40D69"/>
    <w:rsid w:val="00B40D89"/>
    <w:rsid w:val="00B40DC9"/>
    <w:rsid w:val="00B40DE4"/>
    <w:rsid w:val="00B40E00"/>
    <w:rsid w:val="00B40E20"/>
    <w:rsid w:val="00B40E28"/>
    <w:rsid w:val="00B40E40"/>
    <w:rsid w:val="00B40E83"/>
    <w:rsid w:val="00B40EC8"/>
    <w:rsid w:val="00B40EE2"/>
    <w:rsid w:val="00B40F3C"/>
    <w:rsid w:val="00B40FA6"/>
    <w:rsid w:val="00B40FAA"/>
    <w:rsid w:val="00B40FC5"/>
    <w:rsid w:val="00B40FC8"/>
    <w:rsid w:val="00B40FED"/>
    <w:rsid w:val="00B41013"/>
    <w:rsid w:val="00B41019"/>
    <w:rsid w:val="00B4103A"/>
    <w:rsid w:val="00B4106E"/>
    <w:rsid w:val="00B410B2"/>
    <w:rsid w:val="00B410D2"/>
    <w:rsid w:val="00B410F0"/>
    <w:rsid w:val="00B4115A"/>
    <w:rsid w:val="00B4116E"/>
    <w:rsid w:val="00B411B1"/>
    <w:rsid w:val="00B4121F"/>
    <w:rsid w:val="00B4123D"/>
    <w:rsid w:val="00B41246"/>
    <w:rsid w:val="00B41253"/>
    <w:rsid w:val="00B4126F"/>
    <w:rsid w:val="00B412A8"/>
    <w:rsid w:val="00B412CC"/>
    <w:rsid w:val="00B412E1"/>
    <w:rsid w:val="00B41306"/>
    <w:rsid w:val="00B41361"/>
    <w:rsid w:val="00B4136B"/>
    <w:rsid w:val="00B41380"/>
    <w:rsid w:val="00B4138A"/>
    <w:rsid w:val="00B413B3"/>
    <w:rsid w:val="00B413DC"/>
    <w:rsid w:val="00B413E3"/>
    <w:rsid w:val="00B4141D"/>
    <w:rsid w:val="00B41471"/>
    <w:rsid w:val="00B41472"/>
    <w:rsid w:val="00B4148B"/>
    <w:rsid w:val="00B414BF"/>
    <w:rsid w:val="00B414C3"/>
    <w:rsid w:val="00B414F7"/>
    <w:rsid w:val="00B4150C"/>
    <w:rsid w:val="00B41575"/>
    <w:rsid w:val="00B41586"/>
    <w:rsid w:val="00B415B2"/>
    <w:rsid w:val="00B415C7"/>
    <w:rsid w:val="00B415D3"/>
    <w:rsid w:val="00B415F7"/>
    <w:rsid w:val="00B41635"/>
    <w:rsid w:val="00B41647"/>
    <w:rsid w:val="00B416E6"/>
    <w:rsid w:val="00B41717"/>
    <w:rsid w:val="00B4171C"/>
    <w:rsid w:val="00B4173F"/>
    <w:rsid w:val="00B41754"/>
    <w:rsid w:val="00B41769"/>
    <w:rsid w:val="00B4178B"/>
    <w:rsid w:val="00B4178E"/>
    <w:rsid w:val="00B417A4"/>
    <w:rsid w:val="00B417D3"/>
    <w:rsid w:val="00B417DC"/>
    <w:rsid w:val="00B417F2"/>
    <w:rsid w:val="00B417FA"/>
    <w:rsid w:val="00B4180A"/>
    <w:rsid w:val="00B41819"/>
    <w:rsid w:val="00B4182F"/>
    <w:rsid w:val="00B41836"/>
    <w:rsid w:val="00B41841"/>
    <w:rsid w:val="00B41845"/>
    <w:rsid w:val="00B4184A"/>
    <w:rsid w:val="00B4184E"/>
    <w:rsid w:val="00B41852"/>
    <w:rsid w:val="00B41863"/>
    <w:rsid w:val="00B41868"/>
    <w:rsid w:val="00B4186C"/>
    <w:rsid w:val="00B4186D"/>
    <w:rsid w:val="00B41893"/>
    <w:rsid w:val="00B41899"/>
    <w:rsid w:val="00B418CB"/>
    <w:rsid w:val="00B418D6"/>
    <w:rsid w:val="00B418E6"/>
    <w:rsid w:val="00B41929"/>
    <w:rsid w:val="00B41939"/>
    <w:rsid w:val="00B4198C"/>
    <w:rsid w:val="00B419C1"/>
    <w:rsid w:val="00B419C5"/>
    <w:rsid w:val="00B419CF"/>
    <w:rsid w:val="00B419EE"/>
    <w:rsid w:val="00B41A1C"/>
    <w:rsid w:val="00B41A33"/>
    <w:rsid w:val="00B41A38"/>
    <w:rsid w:val="00B41A79"/>
    <w:rsid w:val="00B41A87"/>
    <w:rsid w:val="00B41A9A"/>
    <w:rsid w:val="00B41A9F"/>
    <w:rsid w:val="00B41ABB"/>
    <w:rsid w:val="00B41AC2"/>
    <w:rsid w:val="00B41AC9"/>
    <w:rsid w:val="00B41AE2"/>
    <w:rsid w:val="00B41AE4"/>
    <w:rsid w:val="00B41B01"/>
    <w:rsid w:val="00B41B79"/>
    <w:rsid w:val="00B41B88"/>
    <w:rsid w:val="00B41B98"/>
    <w:rsid w:val="00B41BA5"/>
    <w:rsid w:val="00B41BA9"/>
    <w:rsid w:val="00B41BAD"/>
    <w:rsid w:val="00B41BAF"/>
    <w:rsid w:val="00B41BC3"/>
    <w:rsid w:val="00B41BF7"/>
    <w:rsid w:val="00B41C08"/>
    <w:rsid w:val="00B41C18"/>
    <w:rsid w:val="00B41C1D"/>
    <w:rsid w:val="00B41C36"/>
    <w:rsid w:val="00B41C3E"/>
    <w:rsid w:val="00B41C55"/>
    <w:rsid w:val="00B41C7E"/>
    <w:rsid w:val="00B41D52"/>
    <w:rsid w:val="00B41D65"/>
    <w:rsid w:val="00B41DA5"/>
    <w:rsid w:val="00B41DE0"/>
    <w:rsid w:val="00B41DE1"/>
    <w:rsid w:val="00B41DF6"/>
    <w:rsid w:val="00B41E12"/>
    <w:rsid w:val="00B41E18"/>
    <w:rsid w:val="00B41E95"/>
    <w:rsid w:val="00B41ED9"/>
    <w:rsid w:val="00B41F0B"/>
    <w:rsid w:val="00B41FA2"/>
    <w:rsid w:val="00B41FBA"/>
    <w:rsid w:val="00B41FD2"/>
    <w:rsid w:val="00B41FED"/>
    <w:rsid w:val="00B42077"/>
    <w:rsid w:val="00B4207D"/>
    <w:rsid w:val="00B4209D"/>
    <w:rsid w:val="00B420C1"/>
    <w:rsid w:val="00B42125"/>
    <w:rsid w:val="00B4212A"/>
    <w:rsid w:val="00B4216E"/>
    <w:rsid w:val="00B421BA"/>
    <w:rsid w:val="00B421FD"/>
    <w:rsid w:val="00B42205"/>
    <w:rsid w:val="00B42219"/>
    <w:rsid w:val="00B4222D"/>
    <w:rsid w:val="00B4223F"/>
    <w:rsid w:val="00B42291"/>
    <w:rsid w:val="00B422A9"/>
    <w:rsid w:val="00B422BD"/>
    <w:rsid w:val="00B422C2"/>
    <w:rsid w:val="00B422D9"/>
    <w:rsid w:val="00B422DE"/>
    <w:rsid w:val="00B4230E"/>
    <w:rsid w:val="00B4231E"/>
    <w:rsid w:val="00B42343"/>
    <w:rsid w:val="00B42368"/>
    <w:rsid w:val="00B42393"/>
    <w:rsid w:val="00B423BD"/>
    <w:rsid w:val="00B423C0"/>
    <w:rsid w:val="00B423C6"/>
    <w:rsid w:val="00B423C7"/>
    <w:rsid w:val="00B423CB"/>
    <w:rsid w:val="00B42507"/>
    <w:rsid w:val="00B42533"/>
    <w:rsid w:val="00B4253A"/>
    <w:rsid w:val="00B4255B"/>
    <w:rsid w:val="00B42562"/>
    <w:rsid w:val="00B42566"/>
    <w:rsid w:val="00B42569"/>
    <w:rsid w:val="00B42594"/>
    <w:rsid w:val="00B425BC"/>
    <w:rsid w:val="00B425F5"/>
    <w:rsid w:val="00B425FD"/>
    <w:rsid w:val="00B4261C"/>
    <w:rsid w:val="00B4262E"/>
    <w:rsid w:val="00B42633"/>
    <w:rsid w:val="00B4266A"/>
    <w:rsid w:val="00B4269F"/>
    <w:rsid w:val="00B426A3"/>
    <w:rsid w:val="00B426AF"/>
    <w:rsid w:val="00B42707"/>
    <w:rsid w:val="00B4276D"/>
    <w:rsid w:val="00B4278F"/>
    <w:rsid w:val="00B427F4"/>
    <w:rsid w:val="00B42894"/>
    <w:rsid w:val="00B428C2"/>
    <w:rsid w:val="00B428C3"/>
    <w:rsid w:val="00B428FD"/>
    <w:rsid w:val="00B42939"/>
    <w:rsid w:val="00B4296F"/>
    <w:rsid w:val="00B429A4"/>
    <w:rsid w:val="00B429D3"/>
    <w:rsid w:val="00B42A01"/>
    <w:rsid w:val="00B42A46"/>
    <w:rsid w:val="00B42A48"/>
    <w:rsid w:val="00B42A4C"/>
    <w:rsid w:val="00B42A59"/>
    <w:rsid w:val="00B42AFE"/>
    <w:rsid w:val="00B42B22"/>
    <w:rsid w:val="00B42B98"/>
    <w:rsid w:val="00B42BA2"/>
    <w:rsid w:val="00B42BAE"/>
    <w:rsid w:val="00B42BB5"/>
    <w:rsid w:val="00B42BE3"/>
    <w:rsid w:val="00B42BEE"/>
    <w:rsid w:val="00B42BF2"/>
    <w:rsid w:val="00B42BFF"/>
    <w:rsid w:val="00B42C12"/>
    <w:rsid w:val="00B42C2D"/>
    <w:rsid w:val="00B42C82"/>
    <w:rsid w:val="00B42C86"/>
    <w:rsid w:val="00B42CCD"/>
    <w:rsid w:val="00B42CD1"/>
    <w:rsid w:val="00B42D10"/>
    <w:rsid w:val="00B42D1D"/>
    <w:rsid w:val="00B42D71"/>
    <w:rsid w:val="00B42D87"/>
    <w:rsid w:val="00B42D8F"/>
    <w:rsid w:val="00B42D97"/>
    <w:rsid w:val="00B42DBB"/>
    <w:rsid w:val="00B42DDB"/>
    <w:rsid w:val="00B42DE7"/>
    <w:rsid w:val="00B42E01"/>
    <w:rsid w:val="00B42E07"/>
    <w:rsid w:val="00B42E0A"/>
    <w:rsid w:val="00B42E2A"/>
    <w:rsid w:val="00B42E60"/>
    <w:rsid w:val="00B42E6C"/>
    <w:rsid w:val="00B42E83"/>
    <w:rsid w:val="00B42EB4"/>
    <w:rsid w:val="00B42ED4"/>
    <w:rsid w:val="00B42F02"/>
    <w:rsid w:val="00B42F0F"/>
    <w:rsid w:val="00B42F24"/>
    <w:rsid w:val="00B42F7F"/>
    <w:rsid w:val="00B42F82"/>
    <w:rsid w:val="00B42FAE"/>
    <w:rsid w:val="00B42FD4"/>
    <w:rsid w:val="00B42FE8"/>
    <w:rsid w:val="00B42FEE"/>
    <w:rsid w:val="00B4300B"/>
    <w:rsid w:val="00B43013"/>
    <w:rsid w:val="00B4302C"/>
    <w:rsid w:val="00B4303A"/>
    <w:rsid w:val="00B430D0"/>
    <w:rsid w:val="00B430EE"/>
    <w:rsid w:val="00B43131"/>
    <w:rsid w:val="00B43146"/>
    <w:rsid w:val="00B4317D"/>
    <w:rsid w:val="00B431A8"/>
    <w:rsid w:val="00B431C1"/>
    <w:rsid w:val="00B431C6"/>
    <w:rsid w:val="00B431C7"/>
    <w:rsid w:val="00B431F0"/>
    <w:rsid w:val="00B43244"/>
    <w:rsid w:val="00B43249"/>
    <w:rsid w:val="00B432A7"/>
    <w:rsid w:val="00B432B6"/>
    <w:rsid w:val="00B432B8"/>
    <w:rsid w:val="00B432BC"/>
    <w:rsid w:val="00B432C3"/>
    <w:rsid w:val="00B432E5"/>
    <w:rsid w:val="00B432FD"/>
    <w:rsid w:val="00B4330E"/>
    <w:rsid w:val="00B43325"/>
    <w:rsid w:val="00B4333A"/>
    <w:rsid w:val="00B4333D"/>
    <w:rsid w:val="00B43342"/>
    <w:rsid w:val="00B4334E"/>
    <w:rsid w:val="00B43365"/>
    <w:rsid w:val="00B4337A"/>
    <w:rsid w:val="00B43387"/>
    <w:rsid w:val="00B43392"/>
    <w:rsid w:val="00B433F3"/>
    <w:rsid w:val="00B43401"/>
    <w:rsid w:val="00B43422"/>
    <w:rsid w:val="00B43444"/>
    <w:rsid w:val="00B434A1"/>
    <w:rsid w:val="00B434BC"/>
    <w:rsid w:val="00B434D1"/>
    <w:rsid w:val="00B4350B"/>
    <w:rsid w:val="00B43538"/>
    <w:rsid w:val="00B4358C"/>
    <w:rsid w:val="00B4358F"/>
    <w:rsid w:val="00B435BA"/>
    <w:rsid w:val="00B436AB"/>
    <w:rsid w:val="00B436C2"/>
    <w:rsid w:val="00B436D1"/>
    <w:rsid w:val="00B436E9"/>
    <w:rsid w:val="00B43756"/>
    <w:rsid w:val="00B4377D"/>
    <w:rsid w:val="00B4378D"/>
    <w:rsid w:val="00B4378E"/>
    <w:rsid w:val="00B43799"/>
    <w:rsid w:val="00B437C5"/>
    <w:rsid w:val="00B437D6"/>
    <w:rsid w:val="00B4380E"/>
    <w:rsid w:val="00B43833"/>
    <w:rsid w:val="00B43855"/>
    <w:rsid w:val="00B4385C"/>
    <w:rsid w:val="00B438FC"/>
    <w:rsid w:val="00B43909"/>
    <w:rsid w:val="00B43917"/>
    <w:rsid w:val="00B43937"/>
    <w:rsid w:val="00B439D4"/>
    <w:rsid w:val="00B439E0"/>
    <w:rsid w:val="00B43A04"/>
    <w:rsid w:val="00B43AA8"/>
    <w:rsid w:val="00B43AD5"/>
    <w:rsid w:val="00B43ADE"/>
    <w:rsid w:val="00B43AFF"/>
    <w:rsid w:val="00B43B03"/>
    <w:rsid w:val="00B43B76"/>
    <w:rsid w:val="00B43B8B"/>
    <w:rsid w:val="00B43BAE"/>
    <w:rsid w:val="00B43BC3"/>
    <w:rsid w:val="00B43C1D"/>
    <w:rsid w:val="00B43C1E"/>
    <w:rsid w:val="00B43C28"/>
    <w:rsid w:val="00B43C4F"/>
    <w:rsid w:val="00B43C60"/>
    <w:rsid w:val="00B43C67"/>
    <w:rsid w:val="00B43C6D"/>
    <w:rsid w:val="00B43C82"/>
    <w:rsid w:val="00B43C88"/>
    <w:rsid w:val="00B43CAD"/>
    <w:rsid w:val="00B43CD0"/>
    <w:rsid w:val="00B43D0E"/>
    <w:rsid w:val="00B43D89"/>
    <w:rsid w:val="00B43DAC"/>
    <w:rsid w:val="00B43E04"/>
    <w:rsid w:val="00B43E1D"/>
    <w:rsid w:val="00B43E1E"/>
    <w:rsid w:val="00B43E21"/>
    <w:rsid w:val="00B43E42"/>
    <w:rsid w:val="00B43E47"/>
    <w:rsid w:val="00B43E8C"/>
    <w:rsid w:val="00B43E93"/>
    <w:rsid w:val="00B43F38"/>
    <w:rsid w:val="00B43F5D"/>
    <w:rsid w:val="00B43F69"/>
    <w:rsid w:val="00B43F70"/>
    <w:rsid w:val="00B43FB5"/>
    <w:rsid w:val="00B43FC4"/>
    <w:rsid w:val="00B43FD5"/>
    <w:rsid w:val="00B43FE4"/>
    <w:rsid w:val="00B44003"/>
    <w:rsid w:val="00B4401C"/>
    <w:rsid w:val="00B44072"/>
    <w:rsid w:val="00B440EE"/>
    <w:rsid w:val="00B44115"/>
    <w:rsid w:val="00B4418E"/>
    <w:rsid w:val="00B4419B"/>
    <w:rsid w:val="00B441A6"/>
    <w:rsid w:val="00B441A9"/>
    <w:rsid w:val="00B441C7"/>
    <w:rsid w:val="00B441F7"/>
    <w:rsid w:val="00B441F9"/>
    <w:rsid w:val="00B44203"/>
    <w:rsid w:val="00B4424B"/>
    <w:rsid w:val="00B442B3"/>
    <w:rsid w:val="00B442EB"/>
    <w:rsid w:val="00B442F1"/>
    <w:rsid w:val="00B4434F"/>
    <w:rsid w:val="00B4435F"/>
    <w:rsid w:val="00B443A7"/>
    <w:rsid w:val="00B443B2"/>
    <w:rsid w:val="00B443B8"/>
    <w:rsid w:val="00B443C9"/>
    <w:rsid w:val="00B443E3"/>
    <w:rsid w:val="00B44486"/>
    <w:rsid w:val="00B44492"/>
    <w:rsid w:val="00B444AC"/>
    <w:rsid w:val="00B444EE"/>
    <w:rsid w:val="00B444F5"/>
    <w:rsid w:val="00B4451A"/>
    <w:rsid w:val="00B4454A"/>
    <w:rsid w:val="00B44550"/>
    <w:rsid w:val="00B44557"/>
    <w:rsid w:val="00B445B5"/>
    <w:rsid w:val="00B445C4"/>
    <w:rsid w:val="00B445DA"/>
    <w:rsid w:val="00B44609"/>
    <w:rsid w:val="00B44610"/>
    <w:rsid w:val="00B4461E"/>
    <w:rsid w:val="00B44635"/>
    <w:rsid w:val="00B4466D"/>
    <w:rsid w:val="00B44696"/>
    <w:rsid w:val="00B446A5"/>
    <w:rsid w:val="00B446C1"/>
    <w:rsid w:val="00B446D2"/>
    <w:rsid w:val="00B446E0"/>
    <w:rsid w:val="00B446E1"/>
    <w:rsid w:val="00B446EE"/>
    <w:rsid w:val="00B4477D"/>
    <w:rsid w:val="00B4478B"/>
    <w:rsid w:val="00B447B8"/>
    <w:rsid w:val="00B447E7"/>
    <w:rsid w:val="00B447E9"/>
    <w:rsid w:val="00B447EC"/>
    <w:rsid w:val="00B44813"/>
    <w:rsid w:val="00B4481A"/>
    <w:rsid w:val="00B4482B"/>
    <w:rsid w:val="00B4483D"/>
    <w:rsid w:val="00B44844"/>
    <w:rsid w:val="00B4484F"/>
    <w:rsid w:val="00B4485A"/>
    <w:rsid w:val="00B44866"/>
    <w:rsid w:val="00B44871"/>
    <w:rsid w:val="00B4487E"/>
    <w:rsid w:val="00B4488A"/>
    <w:rsid w:val="00B44899"/>
    <w:rsid w:val="00B448A9"/>
    <w:rsid w:val="00B448CA"/>
    <w:rsid w:val="00B448CE"/>
    <w:rsid w:val="00B44917"/>
    <w:rsid w:val="00B44939"/>
    <w:rsid w:val="00B44951"/>
    <w:rsid w:val="00B449AD"/>
    <w:rsid w:val="00B449DE"/>
    <w:rsid w:val="00B44A05"/>
    <w:rsid w:val="00B44A16"/>
    <w:rsid w:val="00B44A1C"/>
    <w:rsid w:val="00B44A61"/>
    <w:rsid w:val="00B44A78"/>
    <w:rsid w:val="00B44AA0"/>
    <w:rsid w:val="00B44ABC"/>
    <w:rsid w:val="00B44AF7"/>
    <w:rsid w:val="00B44B4D"/>
    <w:rsid w:val="00B44B62"/>
    <w:rsid w:val="00B44BDC"/>
    <w:rsid w:val="00B44C37"/>
    <w:rsid w:val="00B44C5A"/>
    <w:rsid w:val="00B44C80"/>
    <w:rsid w:val="00B44CA2"/>
    <w:rsid w:val="00B44CA9"/>
    <w:rsid w:val="00B44CCD"/>
    <w:rsid w:val="00B44D37"/>
    <w:rsid w:val="00B44D65"/>
    <w:rsid w:val="00B44D6F"/>
    <w:rsid w:val="00B44DB8"/>
    <w:rsid w:val="00B44DF2"/>
    <w:rsid w:val="00B44DFA"/>
    <w:rsid w:val="00B44E28"/>
    <w:rsid w:val="00B44E2A"/>
    <w:rsid w:val="00B44E33"/>
    <w:rsid w:val="00B44E4C"/>
    <w:rsid w:val="00B44E72"/>
    <w:rsid w:val="00B44F01"/>
    <w:rsid w:val="00B44F12"/>
    <w:rsid w:val="00B44F99"/>
    <w:rsid w:val="00B44FA8"/>
    <w:rsid w:val="00B45006"/>
    <w:rsid w:val="00B4501D"/>
    <w:rsid w:val="00B4502D"/>
    <w:rsid w:val="00B45050"/>
    <w:rsid w:val="00B45058"/>
    <w:rsid w:val="00B4505E"/>
    <w:rsid w:val="00B45076"/>
    <w:rsid w:val="00B450C4"/>
    <w:rsid w:val="00B450CE"/>
    <w:rsid w:val="00B450E4"/>
    <w:rsid w:val="00B45116"/>
    <w:rsid w:val="00B4511B"/>
    <w:rsid w:val="00B45146"/>
    <w:rsid w:val="00B4519B"/>
    <w:rsid w:val="00B451AE"/>
    <w:rsid w:val="00B451B5"/>
    <w:rsid w:val="00B451BE"/>
    <w:rsid w:val="00B451CF"/>
    <w:rsid w:val="00B45217"/>
    <w:rsid w:val="00B45237"/>
    <w:rsid w:val="00B4524C"/>
    <w:rsid w:val="00B452C3"/>
    <w:rsid w:val="00B452C5"/>
    <w:rsid w:val="00B452D4"/>
    <w:rsid w:val="00B452E0"/>
    <w:rsid w:val="00B4530D"/>
    <w:rsid w:val="00B45358"/>
    <w:rsid w:val="00B45371"/>
    <w:rsid w:val="00B453B1"/>
    <w:rsid w:val="00B453B9"/>
    <w:rsid w:val="00B453D9"/>
    <w:rsid w:val="00B453DE"/>
    <w:rsid w:val="00B453E2"/>
    <w:rsid w:val="00B45400"/>
    <w:rsid w:val="00B45421"/>
    <w:rsid w:val="00B45478"/>
    <w:rsid w:val="00B45485"/>
    <w:rsid w:val="00B4549E"/>
    <w:rsid w:val="00B454A3"/>
    <w:rsid w:val="00B454AE"/>
    <w:rsid w:val="00B454B2"/>
    <w:rsid w:val="00B454F0"/>
    <w:rsid w:val="00B4551A"/>
    <w:rsid w:val="00B45521"/>
    <w:rsid w:val="00B45534"/>
    <w:rsid w:val="00B4553C"/>
    <w:rsid w:val="00B4554D"/>
    <w:rsid w:val="00B45556"/>
    <w:rsid w:val="00B4555A"/>
    <w:rsid w:val="00B45565"/>
    <w:rsid w:val="00B45567"/>
    <w:rsid w:val="00B45571"/>
    <w:rsid w:val="00B45598"/>
    <w:rsid w:val="00B455A1"/>
    <w:rsid w:val="00B455A2"/>
    <w:rsid w:val="00B455B2"/>
    <w:rsid w:val="00B455B8"/>
    <w:rsid w:val="00B4561A"/>
    <w:rsid w:val="00B45654"/>
    <w:rsid w:val="00B4567F"/>
    <w:rsid w:val="00B456E2"/>
    <w:rsid w:val="00B456F2"/>
    <w:rsid w:val="00B456F4"/>
    <w:rsid w:val="00B4574C"/>
    <w:rsid w:val="00B45767"/>
    <w:rsid w:val="00B4586C"/>
    <w:rsid w:val="00B45888"/>
    <w:rsid w:val="00B458A2"/>
    <w:rsid w:val="00B458AB"/>
    <w:rsid w:val="00B458E8"/>
    <w:rsid w:val="00B45966"/>
    <w:rsid w:val="00B459E4"/>
    <w:rsid w:val="00B459F2"/>
    <w:rsid w:val="00B45A00"/>
    <w:rsid w:val="00B45A61"/>
    <w:rsid w:val="00B45A6B"/>
    <w:rsid w:val="00B45A95"/>
    <w:rsid w:val="00B45AAF"/>
    <w:rsid w:val="00B45AC9"/>
    <w:rsid w:val="00B45AEC"/>
    <w:rsid w:val="00B45B23"/>
    <w:rsid w:val="00B45B24"/>
    <w:rsid w:val="00B45B25"/>
    <w:rsid w:val="00B45B31"/>
    <w:rsid w:val="00B45B89"/>
    <w:rsid w:val="00B45BA9"/>
    <w:rsid w:val="00B45BD1"/>
    <w:rsid w:val="00B45BEB"/>
    <w:rsid w:val="00B45BFD"/>
    <w:rsid w:val="00B45C02"/>
    <w:rsid w:val="00B45C07"/>
    <w:rsid w:val="00B45C22"/>
    <w:rsid w:val="00B45C53"/>
    <w:rsid w:val="00B45CDE"/>
    <w:rsid w:val="00B45D15"/>
    <w:rsid w:val="00B45D3C"/>
    <w:rsid w:val="00B45D44"/>
    <w:rsid w:val="00B45D60"/>
    <w:rsid w:val="00B45D9F"/>
    <w:rsid w:val="00B45DB0"/>
    <w:rsid w:val="00B45DC1"/>
    <w:rsid w:val="00B45DE7"/>
    <w:rsid w:val="00B45E21"/>
    <w:rsid w:val="00B45E24"/>
    <w:rsid w:val="00B45E27"/>
    <w:rsid w:val="00B45E34"/>
    <w:rsid w:val="00B45E59"/>
    <w:rsid w:val="00B45E81"/>
    <w:rsid w:val="00B45E8F"/>
    <w:rsid w:val="00B45E92"/>
    <w:rsid w:val="00B45E96"/>
    <w:rsid w:val="00B45EEE"/>
    <w:rsid w:val="00B45EF8"/>
    <w:rsid w:val="00B45F07"/>
    <w:rsid w:val="00B45F15"/>
    <w:rsid w:val="00B45F37"/>
    <w:rsid w:val="00B45FF0"/>
    <w:rsid w:val="00B45FF2"/>
    <w:rsid w:val="00B46008"/>
    <w:rsid w:val="00B4600D"/>
    <w:rsid w:val="00B46022"/>
    <w:rsid w:val="00B4605F"/>
    <w:rsid w:val="00B46067"/>
    <w:rsid w:val="00B46090"/>
    <w:rsid w:val="00B46091"/>
    <w:rsid w:val="00B4609E"/>
    <w:rsid w:val="00B460F2"/>
    <w:rsid w:val="00B4612A"/>
    <w:rsid w:val="00B46157"/>
    <w:rsid w:val="00B46164"/>
    <w:rsid w:val="00B4620F"/>
    <w:rsid w:val="00B46277"/>
    <w:rsid w:val="00B46285"/>
    <w:rsid w:val="00B4636B"/>
    <w:rsid w:val="00B46391"/>
    <w:rsid w:val="00B463B2"/>
    <w:rsid w:val="00B463CF"/>
    <w:rsid w:val="00B4641E"/>
    <w:rsid w:val="00B4643B"/>
    <w:rsid w:val="00B4643E"/>
    <w:rsid w:val="00B46442"/>
    <w:rsid w:val="00B4645C"/>
    <w:rsid w:val="00B4645D"/>
    <w:rsid w:val="00B46476"/>
    <w:rsid w:val="00B46493"/>
    <w:rsid w:val="00B4649B"/>
    <w:rsid w:val="00B464AA"/>
    <w:rsid w:val="00B464E0"/>
    <w:rsid w:val="00B46501"/>
    <w:rsid w:val="00B46507"/>
    <w:rsid w:val="00B46586"/>
    <w:rsid w:val="00B46588"/>
    <w:rsid w:val="00B465F8"/>
    <w:rsid w:val="00B465FA"/>
    <w:rsid w:val="00B4662B"/>
    <w:rsid w:val="00B46632"/>
    <w:rsid w:val="00B46663"/>
    <w:rsid w:val="00B46692"/>
    <w:rsid w:val="00B466E1"/>
    <w:rsid w:val="00B466EC"/>
    <w:rsid w:val="00B4672E"/>
    <w:rsid w:val="00B4673C"/>
    <w:rsid w:val="00B4674A"/>
    <w:rsid w:val="00B46770"/>
    <w:rsid w:val="00B46774"/>
    <w:rsid w:val="00B4677E"/>
    <w:rsid w:val="00B46791"/>
    <w:rsid w:val="00B467F2"/>
    <w:rsid w:val="00B467FF"/>
    <w:rsid w:val="00B46852"/>
    <w:rsid w:val="00B4686A"/>
    <w:rsid w:val="00B468BB"/>
    <w:rsid w:val="00B468D5"/>
    <w:rsid w:val="00B469AA"/>
    <w:rsid w:val="00B469D1"/>
    <w:rsid w:val="00B46A1E"/>
    <w:rsid w:val="00B46A27"/>
    <w:rsid w:val="00B46A38"/>
    <w:rsid w:val="00B46A61"/>
    <w:rsid w:val="00B46A66"/>
    <w:rsid w:val="00B46A8C"/>
    <w:rsid w:val="00B46AB0"/>
    <w:rsid w:val="00B46AD7"/>
    <w:rsid w:val="00B46AEE"/>
    <w:rsid w:val="00B46B39"/>
    <w:rsid w:val="00B46B5A"/>
    <w:rsid w:val="00B46B64"/>
    <w:rsid w:val="00B46B96"/>
    <w:rsid w:val="00B46B9B"/>
    <w:rsid w:val="00B46BC9"/>
    <w:rsid w:val="00B46BDB"/>
    <w:rsid w:val="00B46C06"/>
    <w:rsid w:val="00B46C75"/>
    <w:rsid w:val="00B46C84"/>
    <w:rsid w:val="00B46CA6"/>
    <w:rsid w:val="00B46CBA"/>
    <w:rsid w:val="00B46CBD"/>
    <w:rsid w:val="00B46CC7"/>
    <w:rsid w:val="00B46CE7"/>
    <w:rsid w:val="00B46D15"/>
    <w:rsid w:val="00B46D8D"/>
    <w:rsid w:val="00B46DA4"/>
    <w:rsid w:val="00B46DD8"/>
    <w:rsid w:val="00B46DE2"/>
    <w:rsid w:val="00B46EF7"/>
    <w:rsid w:val="00B46F4D"/>
    <w:rsid w:val="00B46F5C"/>
    <w:rsid w:val="00B46F89"/>
    <w:rsid w:val="00B46F93"/>
    <w:rsid w:val="00B46FC1"/>
    <w:rsid w:val="00B47007"/>
    <w:rsid w:val="00B4700E"/>
    <w:rsid w:val="00B4702A"/>
    <w:rsid w:val="00B4708F"/>
    <w:rsid w:val="00B4709D"/>
    <w:rsid w:val="00B47114"/>
    <w:rsid w:val="00B47168"/>
    <w:rsid w:val="00B471A8"/>
    <w:rsid w:val="00B471D3"/>
    <w:rsid w:val="00B4722F"/>
    <w:rsid w:val="00B4723C"/>
    <w:rsid w:val="00B47291"/>
    <w:rsid w:val="00B472A0"/>
    <w:rsid w:val="00B472AF"/>
    <w:rsid w:val="00B472C0"/>
    <w:rsid w:val="00B472D3"/>
    <w:rsid w:val="00B472E4"/>
    <w:rsid w:val="00B472E6"/>
    <w:rsid w:val="00B4730D"/>
    <w:rsid w:val="00B47316"/>
    <w:rsid w:val="00B47323"/>
    <w:rsid w:val="00B47331"/>
    <w:rsid w:val="00B47333"/>
    <w:rsid w:val="00B47357"/>
    <w:rsid w:val="00B4736A"/>
    <w:rsid w:val="00B473BC"/>
    <w:rsid w:val="00B473D4"/>
    <w:rsid w:val="00B473E8"/>
    <w:rsid w:val="00B47404"/>
    <w:rsid w:val="00B4743A"/>
    <w:rsid w:val="00B47459"/>
    <w:rsid w:val="00B47482"/>
    <w:rsid w:val="00B4748E"/>
    <w:rsid w:val="00B474A1"/>
    <w:rsid w:val="00B474D6"/>
    <w:rsid w:val="00B474F5"/>
    <w:rsid w:val="00B474FD"/>
    <w:rsid w:val="00B47501"/>
    <w:rsid w:val="00B47502"/>
    <w:rsid w:val="00B47507"/>
    <w:rsid w:val="00B4751C"/>
    <w:rsid w:val="00B47525"/>
    <w:rsid w:val="00B4753A"/>
    <w:rsid w:val="00B4753C"/>
    <w:rsid w:val="00B47586"/>
    <w:rsid w:val="00B475A4"/>
    <w:rsid w:val="00B475AA"/>
    <w:rsid w:val="00B475B7"/>
    <w:rsid w:val="00B475C3"/>
    <w:rsid w:val="00B475CD"/>
    <w:rsid w:val="00B4761C"/>
    <w:rsid w:val="00B4762E"/>
    <w:rsid w:val="00B47656"/>
    <w:rsid w:val="00B4766B"/>
    <w:rsid w:val="00B47676"/>
    <w:rsid w:val="00B476F7"/>
    <w:rsid w:val="00B476FB"/>
    <w:rsid w:val="00B4770C"/>
    <w:rsid w:val="00B47734"/>
    <w:rsid w:val="00B47746"/>
    <w:rsid w:val="00B4774F"/>
    <w:rsid w:val="00B4775D"/>
    <w:rsid w:val="00B4776C"/>
    <w:rsid w:val="00B47783"/>
    <w:rsid w:val="00B477AF"/>
    <w:rsid w:val="00B477B4"/>
    <w:rsid w:val="00B47818"/>
    <w:rsid w:val="00B47825"/>
    <w:rsid w:val="00B47871"/>
    <w:rsid w:val="00B47892"/>
    <w:rsid w:val="00B47897"/>
    <w:rsid w:val="00B478AA"/>
    <w:rsid w:val="00B478E9"/>
    <w:rsid w:val="00B4793B"/>
    <w:rsid w:val="00B4794B"/>
    <w:rsid w:val="00B47958"/>
    <w:rsid w:val="00B4795D"/>
    <w:rsid w:val="00B47964"/>
    <w:rsid w:val="00B4796F"/>
    <w:rsid w:val="00B4799E"/>
    <w:rsid w:val="00B479B3"/>
    <w:rsid w:val="00B479C7"/>
    <w:rsid w:val="00B479E8"/>
    <w:rsid w:val="00B479FA"/>
    <w:rsid w:val="00B47A0A"/>
    <w:rsid w:val="00B47A43"/>
    <w:rsid w:val="00B47A80"/>
    <w:rsid w:val="00B47A92"/>
    <w:rsid w:val="00B47AB3"/>
    <w:rsid w:val="00B47B33"/>
    <w:rsid w:val="00B47B36"/>
    <w:rsid w:val="00B47B6F"/>
    <w:rsid w:val="00B47B78"/>
    <w:rsid w:val="00B47BA5"/>
    <w:rsid w:val="00B47BCD"/>
    <w:rsid w:val="00B47BD6"/>
    <w:rsid w:val="00B47BE9"/>
    <w:rsid w:val="00B47BF1"/>
    <w:rsid w:val="00B47C38"/>
    <w:rsid w:val="00B47C4F"/>
    <w:rsid w:val="00B47C5D"/>
    <w:rsid w:val="00B47C8F"/>
    <w:rsid w:val="00B47CC0"/>
    <w:rsid w:val="00B47CC5"/>
    <w:rsid w:val="00B47CE5"/>
    <w:rsid w:val="00B47CE8"/>
    <w:rsid w:val="00B47CFC"/>
    <w:rsid w:val="00B47D13"/>
    <w:rsid w:val="00B47D17"/>
    <w:rsid w:val="00B47D1B"/>
    <w:rsid w:val="00B47D3C"/>
    <w:rsid w:val="00B47D87"/>
    <w:rsid w:val="00B47DAB"/>
    <w:rsid w:val="00B47DCA"/>
    <w:rsid w:val="00B47DCD"/>
    <w:rsid w:val="00B47E45"/>
    <w:rsid w:val="00B47E50"/>
    <w:rsid w:val="00B47E81"/>
    <w:rsid w:val="00B47EA7"/>
    <w:rsid w:val="00B47EBE"/>
    <w:rsid w:val="00B47F78"/>
    <w:rsid w:val="00B47FF3"/>
    <w:rsid w:val="00B47FFC"/>
    <w:rsid w:val="00B50064"/>
    <w:rsid w:val="00B50065"/>
    <w:rsid w:val="00B500F3"/>
    <w:rsid w:val="00B5013F"/>
    <w:rsid w:val="00B5018A"/>
    <w:rsid w:val="00B501F7"/>
    <w:rsid w:val="00B5020A"/>
    <w:rsid w:val="00B50241"/>
    <w:rsid w:val="00B5025A"/>
    <w:rsid w:val="00B5026B"/>
    <w:rsid w:val="00B50295"/>
    <w:rsid w:val="00B502BE"/>
    <w:rsid w:val="00B502F2"/>
    <w:rsid w:val="00B502FC"/>
    <w:rsid w:val="00B50307"/>
    <w:rsid w:val="00B50330"/>
    <w:rsid w:val="00B50356"/>
    <w:rsid w:val="00B50394"/>
    <w:rsid w:val="00B503CE"/>
    <w:rsid w:val="00B50402"/>
    <w:rsid w:val="00B50466"/>
    <w:rsid w:val="00B50478"/>
    <w:rsid w:val="00B5048B"/>
    <w:rsid w:val="00B504AF"/>
    <w:rsid w:val="00B504BD"/>
    <w:rsid w:val="00B504F6"/>
    <w:rsid w:val="00B504F7"/>
    <w:rsid w:val="00B504FB"/>
    <w:rsid w:val="00B50517"/>
    <w:rsid w:val="00B50566"/>
    <w:rsid w:val="00B505DA"/>
    <w:rsid w:val="00B505DC"/>
    <w:rsid w:val="00B505F6"/>
    <w:rsid w:val="00B505FD"/>
    <w:rsid w:val="00B50645"/>
    <w:rsid w:val="00B506CE"/>
    <w:rsid w:val="00B506E2"/>
    <w:rsid w:val="00B506F1"/>
    <w:rsid w:val="00B50704"/>
    <w:rsid w:val="00B5073F"/>
    <w:rsid w:val="00B5076E"/>
    <w:rsid w:val="00B50782"/>
    <w:rsid w:val="00B5078F"/>
    <w:rsid w:val="00B507D6"/>
    <w:rsid w:val="00B50823"/>
    <w:rsid w:val="00B50826"/>
    <w:rsid w:val="00B50835"/>
    <w:rsid w:val="00B5084E"/>
    <w:rsid w:val="00B5087B"/>
    <w:rsid w:val="00B508BF"/>
    <w:rsid w:val="00B508C6"/>
    <w:rsid w:val="00B50900"/>
    <w:rsid w:val="00B50935"/>
    <w:rsid w:val="00B509DD"/>
    <w:rsid w:val="00B50A33"/>
    <w:rsid w:val="00B50A7B"/>
    <w:rsid w:val="00B50A7F"/>
    <w:rsid w:val="00B50AA1"/>
    <w:rsid w:val="00B50AA3"/>
    <w:rsid w:val="00B50B45"/>
    <w:rsid w:val="00B50B89"/>
    <w:rsid w:val="00B50BB0"/>
    <w:rsid w:val="00B50BE8"/>
    <w:rsid w:val="00B50BF2"/>
    <w:rsid w:val="00B50C6B"/>
    <w:rsid w:val="00B50C6F"/>
    <w:rsid w:val="00B50C7D"/>
    <w:rsid w:val="00B50CF3"/>
    <w:rsid w:val="00B50D03"/>
    <w:rsid w:val="00B50D08"/>
    <w:rsid w:val="00B50D0A"/>
    <w:rsid w:val="00B50D23"/>
    <w:rsid w:val="00B50D7A"/>
    <w:rsid w:val="00B50D7D"/>
    <w:rsid w:val="00B50D7F"/>
    <w:rsid w:val="00B50D88"/>
    <w:rsid w:val="00B50E02"/>
    <w:rsid w:val="00B50E06"/>
    <w:rsid w:val="00B50E23"/>
    <w:rsid w:val="00B50E2A"/>
    <w:rsid w:val="00B50E33"/>
    <w:rsid w:val="00B50E38"/>
    <w:rsid w:val="00B50E46"/>
    <w:rsid w:val="00B50E87"/>
    <w:rsid w:val="00B50EDF"/>
    <w:rsid w:val="00B50EE1"/>
    <w:rsid w:val="00B50EEE"/>
    <w:rsid w:val="00B50EF6"/>
    <w:rsid w:val="00B50F65"/>
    <w:rsid w:val="00B50F85"/>
    <w:rsid w:val="00B50F95"/>
    <w:rsid w:val="00B50FA2"/>
    <w:rsid w:val="00B50FB8"/>
    <w:rsid w:val="00B50FE4"/>
    <w:rsid w:val="00B51006"/>
    <w:rsid w:val="00B51023"/>
    <w:rsid w:val="00B51043"/>
    <w:rsid w:val="00B5104F"/>
    <w:rsid w:val="00B51081"/>
    <w:rsid w:val="00B510A2"/>
    <w:rsid w:val="00B510A8"/>
    <w:rsid w:val="00B510D8"/>
    <w:rsid w:val="00B510E1"/>
    <w:rsid w:val="00B510EC"/>
    <w:rsid w:val="00B510F0"/>
    <w:rsid w:val="00B5111F"/>
    <w:rsid w:val="00B5113C"/>
    <w:rsid w:val="00B5118E"/>
    <w:rsid w:val="00B51194"/>
    <w:rsid w:val="00B511BF"/>
    <w:rsid w:val="00B511C7"/>
    <w:rsid w:val="00B5126C"/>
    <w:rsid w:val="00B51275"/>
    <w:rsid w:val="00B512AC"/>
    <w:rsid w:val="00B512B2"/>
    <w:rsid w:val="00B5132B"/>
    <w:rsid w:val="00B51333"/>
    <w:rsid w:val="00B513B1"/>
    <w:rsid w:val="00B513C9"/>
    <w:rsid w:val="00B513E6"/>
    <w:rsid w:val="00B513F3"/>
    <w:rsid w:val="00B51444"/>
    <w:rsid w:val="00B5144C"/>
    <w:rsid w:val="00B51470"/>
    <w:rsid w:val="00B5149C"/>
    <w:rsid w:val="00B514A1"/>
    <w:rsid w:val="00B514A8"/>
    <w:rsid w:val="00B5151A"/>
    <w:rsid w:val="00B51583"/>
    <w:rsid w:val="00B51585"/>
    <w:rsid w:val="00B515A7"/>
    <w:rsid w:val="00B515EC"/>
    <w:rsid w:val="00B515F7"/>
    <w:rsid w:val="00B51692"/>
    <w:rsid w:val="00B516BC"/>
    <w:rsid w:val="00B516D1"/>
    <w:rsid w:val="00B516DC"/>
    <w:rsid w:val="00B516E2"/>
    <w:rsid w:val="00B51708"/>
    <w:rsid w:val="00B5170F"/>
    <w:rsid w:val="00B51710"/>
    <w:rsid w:val="00B5172A"/>
    <w:rsid w:val="00B51832"/>
    <w:rsid w:val="00B5185B"/>
    <w:rsid w:val="00B51893"/>
    <w:rsid w:val="00B518D0"/>
    <w:rsid w:val="00B518E5"/>
    <w:rsid w:val="00B5192C"/>
    <w:rsid w:val="00B51938"/>
    <w:rsid w:val="00B51958"/>
    <w:rsid w:val="00B519A0"/>
    <w:rsid w:val="00B519B5"/>
    <w:rsid w:val="00B519D4"/>
    <w:rsid w:val="00B519FB"/>
    <w:rsid w:val="00B51A3C"/>
    <w:rsid w:val="00B51A40"/>
    <w:rsid w:val="00B51A53"/>
    <w:rsid w:val="00B51A67"/>
    <w:rsid w:val="00B51A6F"/>
    <w:rsid w:val="00B51A89"/>
    <w:rsid w:val="00B51AAB"/>
    <w:rsid w:val="00B51ABC"/>
    <w:rsid w:val="00B51B65"/>
    <w:rsid w:val="00B51B84"/>
    <w:rsid w:val="00B51BAF"/>
    <w:rsid w:val="00B51BEE"/>
    <w:rsid w:val="00B51C13"/>
    <w:rsid w:val="00B51C49"/>
    <w:rsid w:val="00B51C55"/>
    <w:rsid w:val="00B51C7F"/>
    <w:rsid w:val="00B51CF2"/>
    <w:rsid w:val="00B51D0D"/>
    <w:rsid w:val="00B51D32"/>
    <w:rsid w:val="00B51D4F"/>
    <w:rsid w:val="00B51D5A"/>
    <w:rsid w:val="00B51D78"/>
    <w:rsid w:val="00B51D7A"/>
    <w:rsid w:val="00B51DFD"/>
    <w:rsid w:val="00B51E30"/>
    <w:rsid w:val="00B51E66"/>
    <w:rsid w:val="00B51E82"/>
    <w:rsid w:val="00B51E9E"/>
    <w:rsid w:val="00B51ED2"/>
    <w:rsid w:val="00B51F6E"/>
    <w:rsid w:val="00B51F94"/>
    <w:rsid w:val="00B51FFA"/>
    <w:rsid w:val="00B52026"/>
    <w:rsid w:val="00B52044"/>
    <w:rsid w:val="00B52048"/>
    <w:rsid w:val="00B52066"/>
    <w:rsid w:val="00B52068"/>
    <w:rsid w:val="00B52097"/>
    <w:rsid w:val="00B5209E"/>
    <w:rsid w:val="00B520AE"/>
    <w:rsid w:val="00B520B2"/>
    <w:rsid w:val="00B520C9"/>
    <w:rsid w:val="00B520D3"/>
    <w:rsid w:val="00B520E9"/>
    <w:rsid w:val="00B52120"/>
    <w:rsid w:val="00B5212A"/>
    <w:rsid w:val="00B52131"/>
    <w:rsid w:val="00B52145"/>
    <w:rsid w:val="00B52162"/>
    <w:rsid w:val="00B52175"/>
    <w:rsid w:val="00B521D7"/>
    <w:rsid w:val="00B521EF"/>
    <w:rsid w:val="00B52206"/>
    <w:rsid w:val="00B5221D"/>
    <w:rsid w:val="00B5226A"/>
    <w:rsid w:val="00B52271"/>
    <w:rsid w:val="00B52282"/>
    <w:rsid w:val="00B522A3"/>
    <w:rsid w:val="00B522B8"/>
    <w:rsid w:val="00B52357"/>
    <w:rsid w:val="00B52360"/>
    <w:rsid w:val="00B52390"/>
    <w:rsid w:val="00B52391"/>
    <w:rsid w:val="00B5242F"/>
    <w:rsid w:val="00B52451"/>
    <w:rsid w:val="00B524DC"/>
    <w:rsid w:val="00B524E0"/>
    <w:rsid w:val="00B524EF"/>
    <w:rsid w:val="00B524F0"/>
    <w:rsid w:val="00B5250D"/>
    <w:rsid w:val="00B52553"/>
    <w:rsid w:val="00B525CF"/>
    <w:rsid w:val="00B525D1"/>
    <w:rsid w:val="00B525EB"/>
    <w:rsid w:val="00B525ED"/>
    <w:rsid w:val="00B525F0"/>
    <w:rsid w:val="00B52649"/>
    <w:rsid w:val="00B5264A"/>
    <w:rsid w:val="00B526B0"/>
    <w:rsid w:val="00B526E1"/>
    <w:rsid w:val="00B5270F"/>
    <w:rsid w:val="00B52712"/>
    <w:rsid w:val="00B5279E"/>
    <w:rsid w:val="00B527D8"/>
    <w:rsid w:val="00B527DC"/>
    <w:rsid w:val="00B527F4"/>
    <w:rsid w:val="00B52803"/>
    <w:rsid w:val="00B52846"/>
    <w:rsid w:val="00B5284D"/>
    <w:rsid w:val="00B52861"/>
    <w:rsid w:val="00B52871"/>
    <w:rsid w:val="00B5287A"/>
    <w:rsid w:val="00B528DC"/>
    <w:rsid w:val="00B528FA"/>
    <w:rsid w:val="00B52949"/>
    <w:rsid w:val="00B52959"/>
    <w:rsid w:val="00B5297B"/>
    <w:rsid w:val="00B529D8"/>
    <w:rsid w:val="00B529E7"/>
    <w:rsid w:val="00B52A3D"/>
    <w:rsid w:val="00B52A5C"/>
    <w:rsid w:val="00B52A79"/>
    <w:rsid w:val="00B52AA6"/>
    <w:rsid w:val="00B52AA7"/>
    <w:rsid w:val="00B52AAA"/>
    <w:rsid w:val="00B52AD8"/>
    <w:rsid w:val="00B52ADB"/>
    <w:rsid w:val="00B52AE0"/>
    <w:rsid w:val="00B52AEF"/>
    <w:rsid w:val="00B52B35"/>
    <w:rsid w:val="00B52B51"/>
    <w:rsid w:val="00B52B7A"/>
    <w:rsid w:val="00B52BC7"/>
    <w:rsid w:val="00B52BF4"/>
    <w:rsid w:val="00B52BF8"/>
    <w:rsid w:val="00B52BFA"/>
    <w:rsid w:val="00B52C1F"/>
    <w:rsid w:val="00B52C5E"/>
    <w:rsid w:val="00B52C95"/>
    <w:rsid w:val="00B52CEE"/>
    <w:rsid w:val="00B52CF1"/>
    <w:rsid w:val="00B52D11"/>
    <w:rsid w:val="00B52D14"/>
    <w:rsid w:val="00B52D36"/>
    <w:rsid w:val="00B52D43"/>
    <w:rsid w:val="00B52D49"/>
    <w:rsid w:val="00B52D79"/>
    <w:rsid w:val="00B52D7F"/>
    <w:rsid w:val="00B52DD1"/>
    <w:rsid w:val="00B52DDD"/>
    <w:rsid w:val="00B52E0E"/>
    <w:rsid w:val="00B52E26"/>
    <w:rsid w:val="00B52E97"/>
    <w:rsid w:val="00B52EBF"/>
    <w:rsid w:val="00B52F10"/>
    <w:rsid w:val="00B52F17"/>
    <w:rsid w:val="00B52F1A"/>
    <w:rsid w:val="00B52F26"/>
    <w:rsid w:val="00B52F53"/>
    <w:rsid w:val="00B52F6F"/>
    <w:rsid w:val="00B52F7B"/>
    <w:rsid w:val="00B52FD2"/>
    <w:rsid w:val="00B53012"/>
    <w:rsid w:val="00B530B2"/>
    <w:rsid w:val="00B530CD"/>
    <w:rsid w:val="00B5310F"/>
    <w:rsid w:val="00B53115"/>
    <w:rsid w:val="00B53133"/>
    <w:rsid w:val="00B53139"/>
    <w:rsid w:val="00B5314B"/>
    <w:rsid w:val="00B53162"/>
    <w:rsid w:val="00B53171"/>
    <w:rsid w:val="00B53172"/>
    <w:rsid w:val="00B531B7"/>
    <w:rsid w:val="00B531CF"/>
    <w:rsid w:val="00B531F9"/>
    <w:rsid w:val="00B5321A"/>
    <w:rsid w:val="00B5322B"/>
    <w:rsid w:val="00B53241"/>
    <w:rsid w:val="00B53288"/>
    <w:rsid w:val="00B532A4"/>
    <w:rsid w:val="00B532B0"/>
    <w:rsid w:val="00B532CD"/>
    <w:rsid w:val="00B532E8"/>
    <w:rsid w:val="00B532EC"/>
    <w:rsid w:val="00B53332"/>
    <w:rsid w:val="00B5336F"/>
    <w:rsid w:val="00B53376"/>
    <w:rsid w:val="00B53395"/>
    <w:rsid w:val="00B533DF"/>
    <w:rsid w:val="00B53416"/>
    <w:rsid w:val="00B5343D"/>
    <w:rsid w:val="00B53472"/>
    <w:rsid w:val="00B5348C"/>
    <w:rsid w:val="00B53492"/>
    <w:rsid w:val="00B534E1"/>
    <w:rsid w:val="00B534F9"/>
    <w:rsid w:val="00B53542"/>
    <w:rsid w:val="00B53547"/>
    <w:rsid w:val="00B53559"/>
    <w:rsid w:val="00B535AD"/>
    <w:rsid w:val="00B535B4"/>
    <w:rsid w:val="00B535DF"/>
    <w:rsid w:val="00B5360B"/>
    <w:rsid w:val="00B5361E"/>
    <w:rsid w:val="00B5361F"/>
    <w:rsid w:val="00B53626"/>
    <w:rsid w:val="00B53660"/>
    <w:rsid w:val="00B536CA"/>
    <w:rsid w:val="00B536EF"/>
    <w:rsid w:val="00B5371B"/>
    <w:rsid w:val="00B53721"/>
    <w:rsid w:val="00B53725"/>
    <w:rsid w:val="00B5375A"/>
    <w:rsid w:val="00B537C3"/>
    <w:rsid w:val="00B537C9"/>
    <w:rsid w:val="00B537F6"/>
    <w:rsid w:val="00B53847"/>
    <w:rsid w:val="00B5387A"/>
    <w:rsid w:val="00B538AC"/>
    <w:rsid w:val="00B538CF"/>
    <w:rsid w:val="00B538D2"/>
    <w:rsid w:val="00B538DE"/>
    <w:rsid w:val="00B53911"/>
    <w:rsid w:val="00B53935"/>
    <w:rsid w:val="00B53951"/>
    <w:rsid w:val="00B5396F"/>
    <w:rsid w:val="00B539B2"/>
    <w:rsid w:val="00B539B9"/>
    <w:rsid w:val="00B53A0B"/>
    <w:rsid w:val="00B53A33"/>
    <w:rsid w:val="00B53A36"/>
    <w:rsid w:val="00B53A37"/>
    <w:rsid w:val="00B53A52"/>
    <w:rsid w:val="00B53A9E"/>
    <w:rsid w:val="00B53AE9"/>
    <w:rsid w:val="00B53B11"/>
    <w:rsid w:val="00B53B33"/>
    <w:rsid w:val="00B53B48"/>
    <w:rsid w:val="00B53B5C"/>
    <w:rsid w:val="00B53B8C"/>
    <w:rsid w:val="00B53B9C"/>
    <w:rsid w:val="00B53BDF"/>
    <w:rsid w:val="00B53BFD"/>
    <w:rsid w:val="00B53C59"/>
    <w:rsid w:val="00B53C68"/>
    <w:rsid w:val="00B53C86"/>
    <w:rsid w:val="00B53C89"/>
    <w:rsid w:val="00B53CC9"/>
    <w:rsid w:val="00B53CD4"/>
    <w:rsid w:val="00B53CDB"/>
    <w:rsid w:val="00B53CFF"/>
    <w:rsid w:val="00B53DAC"/>
    <w:rsid w:val="00B53E03"/>
    <w:rsid w:val="00B53E26"/>
    <w:rsid w:val="00B53E48"/>
    <w:rsid w:val="00B53E5B"/>
    <w:rsid w:val="00B53EA3"/>
    <w:rsid w:val="00B53EAE"/>
    <w:rsid w:val="00B53EF0"/>
    <w:rsid w:val="00B53F56"/>
    <w:rsid w:val="00B53F87"/>
    <w:rsid w:val="00B53FA0"/>
    <w:rsid w:val="00B53FAC"/>
    <w:rsid w:val="00B53FBF"/>
    <w:rsid w:val="00B53FE3"/>
    <w:rsid w:val="00B54058"/>
    <w:rsid w:val="00B54082"/>
    <w:rsid w:val="00B5413B"/>
    <w:rsid w:val="00B54144"/>
    <w:rsid w:val="00B54168"/>
    <w:rsid w:val="00B54172"/>
    <w:rsid w:val="00B54186"/>
    <w:rsid w:val="00B541F5"/>
    <w:rsid w:val="00B54261"/>
    <w:rsid w:val="00B5428E"/>
    <w:rsid w:val="00B54290"/>
    <w:rsid w:val="00B54297"/>
    <w:rsid w:val="00B542CF"/>
    <w:rsid w:val="00B542DB"/>
    <w:rsid w:val="00B542DD"/>
    <w:rsid w:val="00B543BB"/>
    <w:rsid w:val="00B5442E"/>
    <w:rsid w:val="00B54450"/>
    <w:rsid w:val="00B544B3"/>
    <w:rsid w:val="00B544C2"/>
    <w:rsid w:val="00B544C6"/>
    <w:rsid w:val="00B544D0"/>
    <w:rsid w:val="00B544EF"/>
    <w:rsid w:val="00B54502"/>
    <w:rsid w:val="00B54508"/>
    <w:rsid w:val="00B54516"/>
    <w:rsid w:val="00B5455A"/>
    <w:rsid w:val="00B54564"/>
    <w:rsid w:val="00B545DA"/>
    <w:rsid w:val="00B54614"/>
    <w:rsid w:val="00B5463C"/>
    <w:rsid w:val="00B5465F"/>
    <w:rsid w:val="00B546A0"/>
    <w:rsid w:val="00B546CE"/>
    <w:rsid w:val="00B546D0"/>
    <w:rsid w:val="00B54715"/>
    <w:rsid w:val="00B54729"/>
    <w:rsid w:val="00B54765"/>
    <w:rsid w:val="00B547AC"/>
    <w:rsid w:val="00B547AD"/>
    <w:rsid w:val="00B547C3"/>
    <w:rsid w:val="00B547D8"/>
    <w:rsid w:val="00B547DA"/>
    <w:rsid w:val="00B5481D"/>
    <w:rsid w:val="00B5482C"/>
    <w:rsid w:val="00B54849"/>
    <w:rsid w:val="00B5486C"/>
    <w:rsid w:val="00B5487C"/>
    <w:rsid w:val="00B548A2"/>
    <w:rsid w:val="00B548BD"/>
    <w:rsid w:val="00B548D1"/>
    <w:rsid w:val="00B548E0"/>
    <w:rsid w:val="00B548F3"/>
    <w:rsid w:val="00B5490B"/>
    <w:rsid w:val="00B54913"/>
    <w:rsid w:val="00B5495B"/>
    <w:rsid w:val="00B549AE"/>
    <w:rsid w:val="00B549D7"/>
    <w:rsid w:val="00B549EC"/>
    <w:rsid w:val="00B54A04"/>
    <w:rsid w:val="00B54A6E"/>
    <w:rsid w:val="00B54A87"/>
    <w:rsid w:val="00B54AA2"/>
    <w:rsid w:val="00B54ADC"/>
    <w:rsid w:val="00B54AF4"/>
    <w:rsid w:val="00B54AFD"/>
    <w:rsid w:val="00B54AFF"/>
    <w:rsid w:val="00B54B27"/>
    <w:rsid w:val="00B54B42"/>
    <w:rsid w:val="00B54B54"/>
    <w:rsid w:val="00B54B8E"/>
    <w:rsid w:val="00B54B98"/>
    <w:rsid w:val="00B54B9C"/>
    <w:rsid w:val="00B54BC6"/>
    <w:rsid w:val="00B54BCB"/>
    <w:rsid w:val="00B54BCC"/>
    <w:rsid w:val="00B54C43"/>
    <w:rsid w:val="00B54C59"/>
    <w:rsid w:val="00B54C9C"/>
    <w:rsid w:val="00B54CA4"/>
    <w:rsid w:val="00B54CB6"/>
    <w:rsid w:val="00B54CE8"/>
    <w:rsid w:val="00B54D11"/>
    <w:rsid w:val="00B54D38"/>
    <w:rsid w:val="00B54D43"/>
    <w:rsid w:val="00B54D4A"/>
    <w:rsid w:val="00B54D54"/>
    <w:rsid w:val="00B54D5B"/>
    <w:rsid w:val="00B54D65"/>
    <w:rsid w:val="00B54D72"/>
    <w:rsid w:val="00B54D77"/>
    <w:rsid w:val="00B54DAE"/>
    <w:rsid w:val="00B54DC9"/>
    <w:rsid w:val="00B54DE1"/>
    <w:rsid w:val="00B54DE9"/>
    <w:rsid w:val="00B54E19"/>
    <w:rsid w:val="00B54E60"/>
    <w:rsid w:val="00B54E72"/>
    <w:rsid w:val="00B54EB1"/>
    <w:rsid w:val="00B54EBD"/>
    <w:rsid w:val="00B54EBF"/>
    <w:rsid w:val="00B54F50"/>
    <w:rsid w:val="00B54F68"/>
    <w:rsid w:val="00B54FD5"/>
    <w:rsid w:val="00B54FEA"/>
    <w:rsid w:val="00B55014"/>
    <w:rsid w:val="00B55041"/>
    <w:rsid w:val="00B55054"/>
    <w:rsid w:val="00B55069"/>
    <w:rsid w:val="00B550E6"/>
    <w:rsid w:val="00B550F1"/>
    <w:rsid w:val="00B550F7"/>
    <w:rsid w:val="00B55125"/>
    <w:rsid w:val="00B5513C"/>
    <w:rsid w:val="00B55145"/>
    <w:rsid w:val="00B55205"/>
    <w:rsid w:val="00B55213"/>
    <w:rsid w:val="00B55216"/>
    <w:rsid w:val="00B55226"/>
    <w:rsid w:val="00B55253"/>
    <w:rsid w:val="00B5525B"/>
    <w:rsid w:val="00B5525D"/>
    <w:rsid w:val="00B5528C"/>
    <w:rsid w:val="00B552BE"/>
    <w:rsid w:val="00B552BF"/>
    <w:rsid w:val="00B552C2"/>
    <w:rsid w:val="00B552E1"/>
    <w:rsid w:val="00B552F2"/>
    <w:rsid w:val="00B552FF"/>
    <w:rsid w:val="00B55376"/>
    <w:rsid w:val="00B55386"/>
    <w:rsid w:val="00B553AC"/>
    <w:rsid w:val="00B553BD"/>
    <w:rsid w:val="00B553BE"/>
    <w:rsid w:val="00B553D9"/>
    <w:rsid w:val="00B553E5"/>
    <w:rsid w:val="00B553E7"/>
    <w:rsid w:val="00B553F9"/>
    <w:rsid w:val="00B55418"/>
    <w:rsid w:val="00B5541E"/>
    <w:rsid w:val="00B55436"/>
    <w:rsid w:val="00B5546F"/>
    <w:rsid w:val="00B55473"/>
    <w:rsid w:val="00B554EA"/>
    <w:rsid w:val="00B554FA"/>
    <w:rsid w:val="00B55535"/>
    <w:rsid w:val="00B5558E"/>
    <w:rsid w:val="00B555EC"/>
    <w:rsid w:val="00B555F9"/>
    <w:rsid w:val="00B55607"/>
    <w:rsid w:val="00B5560B"/>
    <w:rsid w:val="00B55667"/>
    <w:rsid w:val="00B55683"/>
    <w:rsid w:val="00B55694"/>
    <w:rsid w:val="00B556AE"/>
    <w:rsid w:val="00B556B7"/>
    <w:rsid w:val="00B556BC"/>
    <w:rsid w:val="00B556CC"/>
    <w:rsid w:val="00B556F9"/>
    <w:rsid w:val="00B5570D"/>
    <w:rsid w:val="00B5573D"/>
    <w:rsid w:val="00B55768"/>
    <w:rsid w:val="00B55785"/>
    <w:rsid w:val="00B55797"/>
    <w:rsid w:val="00B55799"/>
    <w:rsid w:val="00B557A4"/>
    <w:rsid w:val="00B55861"/>
    <w:rsid w:val="00B55866"/>
    <w:rsid w:val="00B55892"/>
    <w:rsid w:val="00B5590D"/>
    <w:rsid w:val="00B5591A"/>
    <w:rsid w:val="00B55955"/>
    <w:rsid w:val="00B55960"/>
    <w:rsid w:val="00B55968"/>
    <w:rsid w:val="00B55970"/>
    <w:rsid w:val="00B55983"/>
    <w:rsid w:val="00B55990"/>
    <w:rsid w:val="00B5599B"/>
    <w:rsid w:val="00B559DA"/>
    <w:rsid w:val="00B55A15"/>
    <w:rsid w:val="00B55A28"/>
    <w:rsid w:val="00B55AAD"/>
    <w:rsid w:val="00B55B00"/>
    <w:rsid w:val="00B55B2A"/>
    <w:rsid w:val="00B55B2D"/>
    <w:rsid w:val="00B55B3D"/>
    <w:rsid w:val="00B55BAB"/>
    <w:rsid w:val="00B55BC9"/>
    <w:rsid w:val="00B55BE5"/>
    <w:rsid w:val="00B55BF1"/>
    <w:rsid w:val="00B55C31"/>
    <w:rsid w:val="00B55C35"/>
    <w:rsid w:val="00B55C4F"/>
    <w:rsid w:val="00B55C57"/>
    <w:rsid w:val="00B55CA0"/>
    <w:rsid w:val="00B55CA9"/>
    <w:rsid w:val="00B55CBE"/>
    <w:rsid w:val="00B55CF8"/>
    <w:rsid w:val="00B55D31"/>
    <w:rsid w:val="00B55D72"/>
    <w:rsid w:val="00B55DB3"/>
    <w:rsid w:val="00B55E5D"/>
    <w:rsid w:val="00B55E70"/>
    <w:rsid w:val="00B55E83"/>
    <w:rsid w:val="00B55EF1"/>
    <w:rsid w:val="00B55F00"/>
    <w:rsid w:val="00B55F36"/>
    <w:rsid w:val="00B55FC1"/>
    <w:rsid w:val="00B55FF2"/>
    <w:rsid w:val="00B55FF6"/>
    <w:rsid w:val="00B55FFD"/>
    <w:rsid w:val="00B56004"/>
    <w:rsid w:val="00B56041"/>
    <w:rsid w:val="00B560B0"/>
    <w:rsid w:val="00B560B3"/>
    <w:rsid w:val="00B560D2"/>
    <w:rsid w:val="00B560EB"/>
    <w:rsid w:val="00B56115"/>
    <w:rsid w:val="00B56141"/>
    <w:rsid w:val="00B5618C"/>
    <w:rsid w:val="00B56192"/>
    <w:rsid w:val="00B56201"/>
    <w:rsid w:val="00B56291"/>
    <w:rsid w:val="00B56293"/>
    <w:rsid w:val="00B562C2"/>
    <w:rsid w:val="00B562CA"/>
    <w:rsid w:val="00B56300"/>
    <w:rsid w:val="00B56325"/>
    <w:rsid w:val="00B56328"/>
    <w:rsid w:val="00B5632A"/>
    <w:rsid w:val="00B56342"/>
    <w:rsid w:val="00B563B9"/>
    <w:rsid w:val="00B563EC"/>
    <w:rsid w:val="00B563F3"/>
    <w:rsid w:val="00B56476"/>
    <w:rsid w:val="00B564F9"/>
    <w:rsid w:val="00B564FC"/>
    <w:rsid w:val="00B5650D"/>
    <w:rsid w:val="00B56512"/>
    <w:rsid w:val="00B5651E"/>
    <w:rsid w:val="00B56522"/>
    <w:rsid w:val="00B56573"/>
    <w:rsid w:val="00B565AA"/>
    <w:rsid w:val="00B565AB"/>
    <w:rsid w:val="00B565B7"/>
    <w:rsid w:val="00B565E5"/>
    <w:rsid w:val="00B565FE"/>
    <w:rsid w:val="00B56601"/>
    <w:rsid w:val="00B5663C"/>
    <w:rsid w:val="00B56651"/>
    <w:rsid w:val="00B5666F"/>
    <w:rsid w:val="00B56676"/>
    <w:rsid w:val="00B56682"/>
    <w:rsid w:val="00B56685"/>
    <w:rsid w:val="00B5669B"/>
    <w:rsid w:val="00B566DB"/>
    <w:rsid w:val="00B56769"/>
    <w:rsid w:val="00B56772"/>
    <w:rsid w:val="00B56782"/>
    <w:rsid w:val="00B567A6"/>
    <w:rsid w:val="00B567C2"/>
    <w:rsid w:val="00B567CA"/>
    <w:rsid w:val="00B567CE"/>
    <w:rsid w:val="00B567D5"/>
    <w:rsid w:val="00B56829"/>
    <w:rsid w:val="00B5682A"/>
    <w:rsid w:val="00B56869"/>
    <w:rsid w:val="00B56887"/>
    <w:rsid w:val="00B568AF"/>
    <w:rsid w:val="00B568CF"/>
    <w:rsid w:val="00B568D8"/>
    <w:rsid w:val="00B568E0"/>
    <w:rsid w:val="00B568F3"/>
    <w:rsid w:val="00B56920"/>
    <w:rsid w:val="00B5693C"/>
    <w:rsid w:val="00B5695B"/>
    <w:rsid w:val="00B569AD"/>
    <w:rsid w:val="00B569D0"/>
    <w:rsid w:val="00B569E1"/>
    <w:rsid w:val="00B56A0D"/>
    <w:rsid w:val="00B56A25"/>
    <w:rsid w:val="00B56A4E"/>
    <w:rsid w:val="00B56A6D"/>
    <w:rsid w:val="00B56A94"/>
    <w:rsid w:val="00B56ABB"/>
    <w:rsid w:val="00B56AC9"/>
    <w:rsid w:val="00B56AE4"/>
    <w:rsid w:val="00B56AFF"/>
    <w:rsid w:val="00B56B1E"/>
    <w:rsid w:val="00B56B28"/>
    <w:rsid w:val="00B56B5F"/>
    <w:rsid w:val="00B56B6A"/>
    <w:rsid w:val="00B56BFA"/>
    <w:rsid w:val="00B56C01"/>
    <w:rsid w:val="00B56C4A"/>
    <w:rsid w:val="00B56C5A"/>
    <w:rsid w:val="00B56C62"/>
    <w:rsid w:val="00B56C8B"/>
    <w:rsid w:val="00B56CD9"/>
    <w:rsid w:val="00B56D2C"/>
    <w:rsid w:val="00B56D34"/>
    <w:rsid w:val="00B56D39"/>
    <w:rsid w:val="00B56D3C"/>
    <w:rsid w:val="00B56D46"/>
    <w:rsid w:val="00B56D47"/>
    <w:rsid w:val="00B56D49"/>
    <w:rsid w:val="00B56D55"/>
    <w:rsid w:val="00B56D6D"/>
    <w:rsid w:val="00B56D78"/>
    <w:rsid w:val="00B56D79"/>
    <w:rsid w:val="00B56D82"/>
    <w:rsid w:val="00B56E05"/>
    <w:rsid w:val="00B56E0D"/>
    <w:rsid w:val="00B56E1C"/>
    <w:rsid w:val="00B56E24"/>
    <w:rsid w:val="00B56E2C"/>
    <w:rsid w:val="00B56E3A"/>
    <w:rsid w:val="00B56E49"/>
    <w:rsid w:val="00B56E83"/>
    <w:rsid w:val="00B56E9D"/>
    <w:rsid w:val="00B56EE2"/>
    <w:rsid w:val="00B56EE3"/>
    <w:rsid w:val="00B56F00"/>
    <w:rsid w:val="00B56F06"/>
    <w:rsid w:val="00B56F0F"/>
    <w:rsid w:val="00B56F60"/>
    <w:rsid w:val="00B56F6C"/>
    <w:rsid w:val="00B56F8F"/>
    <w:rsid w:val="00B56FBF"/>
    <w:rsid w:val="00B56FE5"/>
    <w:rsid w:val="00B56FFA"/>
    <w:rsid w:val="00B57010"/>
    <w:rsid w:val="00B570D1"/>
    <w:rsid w:val="00B570D2"/>
    <w:rsid w:val="00B570E3"/>
    <w:rsid w:val="00B570EA"/>
    <w:rsid w:val="00B570F3"/>
    <w:rsid w:val="00B5710F"/>
    <w:rsid w:val="00B57140"/>
    <w:rsid w:val="00B5716D"/>
    <w:rsid w:val="00B571D0"/>
    <w:rsid w:val="00B571D1"/>
    <w:rsid w:val="00B5720B"/>
    <w:rsid w:val="00B57223"/>
    <w:rsid w:val="00B5722C"/>
    <w:rsid w:val="00B57244"/>
    <w:rsid w:val="00B57292"/>
    <w:rsid w:val="00B5729D"/>
    <w:rsid w:val="00B572C3"/>
    <w:rsid w:val="00B572CC"/>
    <w:rsid w:val="00B572EF"/>
    <w:rsid w:val="00B57307"/>
    <w:rsid w:val="00B5730E"/>
    <w:rsid w:val="00B57351"/>
    <w:rsid w:val="00B5738A"/>
    <w:rsid w:val="00B573A7"/>
    <w:rsid w:val="00B57414"/>
    <w:rsid w:val="00B5746B"/>
    <w:rsid w:val="00B574EF"/>
    <w:rsid w:val="00B574F9"/>
    <w:rsid w:val="00B57587"/>
    <w:rsid w:val="00B5758B"/>
    <w:rsid w:val="00B575EB"/>
    <w:rsid w:val="00B575ED"/>
    <w:rsid w:val="00B57602"/>
    <w:rsid w:val="00B57606"/>
    <w:rsid w:val="00B5761D"/>
    <w:rsid w:val="00B57625"/>
    <w:rsid w:val="00B57631"/>
    <w:rsid w:val="00B57649"/>
    <w:rsid w:val="00B57654"/>
    <w:rsid w:val="00B57697"/>
    <w:rsid w:val="00B576BD"/>
    <w:rsid w:val="00B576BE"/>
    <w:rsid w:val="00B576EC"/>
    <w:rsid w:val="00B57704"/>
    <w:rsid w:val="00B5773F"/>
    <w:rsid w:val="00B57746"/>
    <w:rsid w:val="00B57773"/>
    <w:rsid w:val="00B57781"/>
    <w:rsid w:val="00B577A5"/>
    <w:rsid w:val="00B577C7"/>
    <w:rsid w:val="00B577F7"/>
    <w:rsid w:val="00B5780E"/>
    <w:rsid w:val="00B57816"/>
    <w:rsid w:val="00B5785F"/>
    <w:rsid w:val="00B57860"/>
    <w:rsid w:val="00B5788B"/>
    <w:rsid w:val="00B578AF"/>
    <w:rsid w:val="00B578CD"/>
    <w:rsid w:val="00B57912"/>
    <w:rsid w:val="00B57921"/>
    <w:rsid w:val="00B579AD"/>
    <w:rsid w:val="00B579D7"/>
    <w:rsid w:val="00B57A23"/>
    <w:rsid w:val="00B57A2E"/>
    <w:rsid w:val="00B57A65"/>
    <w:rsid w:val="00B57A76"/>
    <w:rsid w:val="00B57A7E"/>
    <w:rsid w:val="00B57A98"/>
    <w:rsid w:val="00B57B3F"/>
    <w:rsid w:val="00B57B4F"/>
    <w:rsid w:val="00B57B5D"/>
    <w:rsid w:val="00B57B67"/>
    <w:rsid w:val="00B57B76"/>
    <w:rsid w:val="00B57BA6"/>
    <w:rsid w:val="00B57BB1"/>
    <w:rsid w:val="00B57C11"/>
    <w:rsid w:val="00B57C49"/>
    <w:rsid w:val="00B57C57"/>
    <w:rsid w:val="00B57C62"/>
    <w:rsid w:val="00B57CB0"/>
    <w:rsid w:val="00B57CBB"/>
    <w:rsid w:val="00B57CC4"/>
    <w:rsid w:val="00B57CCB"/>
    <w:rsid w:val="00B57D97"/>
    <w:rsid w:val="00B57DAE"/>
    <w:rsid w:val="00B57DF4"/>
    <w:rsid w:val="00B57E18"/>
    <w:rsid w:val="00B57E37"/>
    <w:rsid w:val="00B57E53"/>
    <w:rsid w:val="00B57E72"/>
    <w:rsid w:val="00B57EA5"/>
    <w:rsid w:val="00B57EA6"/>
    <w:rsid w:val="00B57EDA"/>
    <w:rsid w:val="00B57F2C"/>
    <w:rsid w:val="00B57F3A"/>
    <w:rsid w:val="00B57F4A"/>
    <w:rsid w:val="00B57FA1"/>
    <w:rsid w:val="00B60028"/>
    <w:rsid w:val="00B6008F"/>
    <w:rsid w:val="00B600A4"/>
    <w:rsid w:val="00B600C1"/>
    <w:rsid w:val="00B600F0"/>
    <w:rsid w:val="00B600F6"/>
    <w:rsid w:val="00B60119"/>
    <w:rsid w:val="00B60122"/>
    <w:rsid w:val="00B6015F"/>
    <w:rsid w:val="00B6016D"/>
    <w:rsid w:val="00B60172"/>
    <w:rsid w:val="00B60183"/>
    <w:rsid w:val="00B60185"/>
    <w:rsid w:val="00B601A4"/>
    <w:rsid w:val="00B601B3"/>
    <w:rsid w:val="00B601BB"/>
    <w:rsid w:val="00B602B3"/>
    <w:rsid w:val="00B6031A"/>
    <w:rsid w:val="00B6032D"/>
    <w:rsid w:val="00B60337"/>
    <w:rsid w:val="00B60398"/>
    <w:rsid w:val="00B603DE"/>
    <w:rsid w:val="00B603F0"/>
    <w:rsid w:val="00B6041B"/>
    <w:rsid w:val="00B60427"/>
    <w:rsid w:val="00B60428"/>
    <w:rsid w:val="00B60447"/>
    <w:rsid w:val="00B604E0"/>
    <w:rsid w:val="00B604E8"/>
    <w:rsid w:val="00B60577"/>
    <w:rsid w:val="00B605C1"/>
    <w:rsid w:val="00B605DA"/>
    <w:rsid w:val="00B6061F"/>
    <w:rsid w:val="00B60632"/>
    <w:rsid w:val="00B60639"/>
    <w:rsid w:val="00B60674"/>
    <w:rsid w:val="00B606A5"/>
    <w:rsid w:val="00B606AA"/>
    <w:rsid w:val="00B6072E"/>
    <w:rsid w:val="00B6075F"/>
    <w:rsid w:val="00B60762"/>
    <w:rsid w:val="00B60766"/>
    <w:rsid w:val="00B607BB"/>
    <w:rsid w:val="00B607C8"/>
    <w:rsid w:val="00B607EF"/>
    <w:rsid w:val="00B607F9"/>
    <w:rsid w:val="00B6080C"/>
    <w:rsid w:val="00B60834"/>
    <w:rsid w:val="00B6085B"/>
    <w:rsid w:val="00B60860"/>
    <w:rsid w:val="00B608A9"/>
    <w:rsid w:val="00B608D3"/>
    <w:rsid w:val="00B608F9"/>
    <w:rsid w:val="00B608FE"/>
    <w:rsid w:val="00B6093A"/>
    <w:rsid w:val="00B60952"/>
    <w:rsid w:val="00B6098E"/>
    <w:rsid w:val="00B60997"/>
    <w:rsid w:val="00B609A3"/>
    <w:rsid w:val="00B609B3"/>
    <w:rsid w:val="00B609BD"/>
    <w:rsid w:val="00B609F9"/>
    <w:rsid w:val="00B609FA"/>
    <w:rsid w:val="00B609FE"/>
    <w:rsid w:val="00B60A0F"/>
    <w:rsid w:val="00B60A22"/>
    <w:rsid w:val="00B60A5D"/>
    <w:rsid w:val="00B60A63"/>
    <w:rsid w:val="00B60ABE"/>
    <w:rsid w:val="00B60AC3"/>
    <w:rsid w:val="00B60AD6"/>
    <w:rsid w:val="00B60B00"/>
    <w:rsid w:val="00B60B1D"/>
    <w:rsid w:val="00B60BA8"/>
    <w:rsid w:val="00B60C2B"/>
    <w:rsid w:val="00B60C36"/>
    <w:rsid w:val="00B60C5E"/>
    <w:rsid w:val="00B60C8B"/>
    <w:rsid w:val="00B60C8F"/>
    <w:rsid w:val="00B60CBF"/>
    <w:rsid w:val="00B60D03"/>
    <w:rsid w:val="00B60D26"/>
    <w:rsid w:val="00B60D66"/>
    <w:rsid w:val="00B60D8A"/>
    <w:rsid w:val="00B60D9C"/>
    <w:rsid w:val="00B60DB4"/>
    <w:rsid w:val="00B60DC9"/>
    <w:rsid w:val="00B60DF4"/>
    <w:rsid w:val="00B60E27"/>
    <w:rsid w:val="00B60E33"/>
    <w:rsid w:val="00B60E38"/>
    <w:rsid w:val="00B60E91"/>
    <w:rsid w:val="00B60E96"/>
    <w:rsid w:val="00B60ECD"/>
    <w:rsid w:val="00B60F12"/>
    <w:rsid w:val="00B60F17"/>
    <w:rsid w:val="00B60F1E"/>
    <w:rsid w:val="00B60F6C"/>
    <w:rsid w:val="00B60F73"/>
    <w:rsid w:val="00B60F99"/>
    <w:rsid w:val="00B60FB4"/>
    <w:rsid w:val="00B60FBA"/>
    <w:rsid w:val="00B60FBD"/>
    <w:rsid w:val="00B60FC2"/>
    <w:rsid w:val="00B60FCA"/>
    <w:rsid w:val="00B60FED"/>
    <w:rsid w:val="00B6101D"/>
    <w:rsid w:val="00B6104A"/>
    <w:rsid w:val="00B6108A"/>
    <w:rsid w:val="00B610A5"/>
    <w:rsid w:val="00B610D9"/>
    <w:rsid w:val="00B610E7"/>
    <w:rsid w:val="00B6113C"/>
    <w:rsid w:val="00B61146"/>
    <w:rsid w:val="00B61147"/>
    <w:rsid w:val="00B61178"/>
    <w:rsid w:val="00B6118E"/>
    <w:rsid w:val="00B611C9"/>
    <w:rsid w:val="00B611F2"/>
    <w:rsid w:val="00B6120B"/>
    <w:rsid w:val="00B61236"/>
    <w:rsid w:val="00B61273"/>
    <w:rsid w:val="00B612C5"/>
    <w:rsid w:val="00B6131B"/>
    <w:rsid w:val="00B6132E"/>
    <w:rsid w:val="00B61354"/>
    <w:rsid w:val="00B61386"/>
    <w:rsid w:val="00B61398"/>
    <w:rsid w:val="00B6139E"/>
    <w:rsid w:val="00B613A0"/>
    <w:rsid w:val="00B613ED"/>
    <w:rsid w:val="00B613EE"/>
    <w:rsid w:val="00B613F1"/>
    <w:rsid w:val="00B613FD"/>
    <w:rsid w:val="00B6140C"/>
    <w:rsid w:val="00B61414"/>
    <w:rsid w:val="00B6145F"/>
    <w:rsid w:val="00B61475"/>
    <w:rsid w:val="00B6148D"/>
    <w:rsid w:val="00B61491"/>
    <w:rsid w:val="00B614B4"/>
    <w:rsid w:val="00B61551"/>
    <w:rsid w:val="00B61562"/>
    <w:rsid w:val="00B6157B"/>
    <w:rsid w:val="00B615F2"/>
    <w:rsid w:val="00B61609"/>
    <w:rsid w:val="00B6167E"/>
    <w:rsid w:val="00B6168E"/>
    <w:rsid w:val="00B616A6"/>
    <w:rsid w:val="00B616A9"/>
    <w:rsid w:val="00B616BD"/>
    <w:rsid w:val="00B616CB"/>
    <w:rsid w:val="00B616D2"/>
    <w:rsid w:val="00B6173C"/>
    <w:rsid w:val="00B61749"/>
    <w:rsid w:val="00B61795"/>
    <w:rsid w:val="00B61798"/>
    <w:rsid w:val="00B617B6"/>
    <w:rsid w:val="00B61833"/>
    <w:rsid w:val="00B618C2"/>
    <w:rsid w:val="00B618DA"/>
    <w:rsid w:val="00B6191D"/>
    <w:rsid w:val="00B6192E"/>
    <w:rsid w:val="00B6198F"/>
    <w:rsid w:val="00B619CB"/>
    <w:rsid w:val="00B619ED"/>
    <w:rsid w:val="00B619FD"/>
    <w:rsid w:val="00B61A36"/>
    <w:rsid w:val="00B61A7F"/>
    <w:rsid w:val="00B61A8B"/>
    <w:rsid w:val="00B61AAB"/>
    <w:rsid w:val="00B61AF6"/>
    <w:rsid w:val="00B61B1B"/>
    <w:rsid w:val="00B61B26"/>
    <w:rsid w:val="00B61B40"/>
    <w:rsid w:val="00B61B94"/>
    <w:rsid w:val="00B61BC0"/>
    <w:rsid w:val="00B61C20"/>
    <w:rsid w:val="00B61C4D"/>
    <w:rsid w:val="00B61C55"/>
    <w:rsid w:val="00B61C7D"/>
    <w:rsid w:val="00B61C8F"/>
    <w:rsid w:val="00B61CA8"/>
    <w:rsid w:val="00B61CCB"/>
    <w:rsid w:val="00B61CD5"/>
    <w:rsid w:val="00B61CEA"/>
    <w:rsid w:val="00B61D01"/>
    <w:rsid w:val="00B61D3A"/>
    <w:rsid w:val="00B61D4E"/>
    <w:rsid w:val="00B61D77"/>
    <w:rsid w:val="00B61D81"/>
    <w:rsid w:val="00B61DB0"/>
    <w:rsid w:val="00B61DFB"/>
    <w:rsid w:val="00B61E08"/>
    <w:rsid w:val="00B61E19"/>
    <w:rsid w:val="00B61E23"/>
    <w:rsid w:val="00B61E45"/>
    <w:rsid w:val="00B61E8E"/>
    <w:rsid w:val="00B61E9D"/>
    <w:rsid w:val="00B61EAC"/>
    <w:rsid w:val="00B61EFB"/>
    <w:rsid w:val="00B61F1D"/>
    <w:rsid w:val="00B61F42"/>
    <w:rsid w:val="00B61F52"/>
    <w:rsid w:val="00B61F8D"/>
    <w:rsid w:val="00B61FC7"/>
    <w:rsid w:val="00B62102"/>
    <w:rsid w:val="00B62106"/>
    <w:rsid w:val="00B62167"/>
    <w:rsid w:val="00B621A6"/>
    <w:rsid w:val="00B621F6"/>
    <w:rsid w:val="00B621F8"/>
    <w:rsid w:val="00B62221"/>
    <w:rsid w:val="00B62239"/>
    <w:rsid w:val="00B62276"/>
    <w:rsid w:val="00B622C6"/>
    <w:rsid w:val="00B6232E"/>
    <w:rsid w:val="00B62341"/>
    <w:rsid w:val="00B62368"/>
    <w:rsid w:val="00B6236A"/>
    <w:rsid w:val="00B623B6"/>
    <w:rsid w:val="00B6240B"/>
    <w:rsid w:val="00B62429"/>
    <w:rsid w:val="00B6242C"/>
    <w:rsid w:val="00B6246E"/>
    <w:rsid w:val="00B62478"/>
    <w:rsid w:val="00B624BB"/>
    <w:rsid w:val="00B624BC"/>
    <w:rsid w:val="00B624C7"/>
    <w:rsid w:val="00B62577"/>
    <w:rsid w:val="00B625C0"/>
    <w:rsid w:val="00B625D6"/>
    <w:rsid w:val="00B625E6"/>
    <w:rsid w:val="00B625F5"/>
    <w:rsid w:val="00B62603"/>
    <w:rsid w:val="00B62611"/>
    <w:rsid w:val="00B6263D"/>
    <w:rsid w:val="00B62641"/>
    <w:rsid w:val="00B62648"/>
    <w:rsid w:val="00B62687"/>
    <w:rsid w:val="00B626A1"/>
    <w:rsid w:val="00B626DC"/>
    <w:rsid w:val="00B6272F"/>
    <w:rsid w:val="00B62762"/>
    <w:rsid w:val="00B62799"/>
    <w:rsid w:val="00B627B7"/>
    <w:rsid w:val="00B627BE"/>
    <w:rsid w:val="00B627D5"/>
    <w:rsid w:val="00B6283B"/>
    <w:rsid w:val="00B62884"/>
    <w:rsid w:val="00B628C4"/>
    <w:rsid w:val="00B628DA"/>
    <w:rsid w:val="00B628F0"/>
    <w:rsid w:val="00B62931"/>
    <w:rsid w:val="00B6296B"/>
    <w:rsid w:val="00B62976"/>
    <w:rsid w:val="00B62994"/>
    <w:rsid w:val="00B62995"/>
    <w:rsid w:val="00B629D4"/>
    <w:rsid w:val="00B62A17"/>
    <w:rsid w:val="00B62A18"/>
    <w:rsid w:val="00B62A31"/>
    <w:rsid w:val="00B62A38"/>
    <w:rsid w:val="00B62A4E"/>
    <w:rsid w:val="00B62A58"/>
    <w:rsid w:val="00B62AAB"/>
    <w:rsid w:val="00B62AC5"/>
    <w:rsid w:val="00B62AED"/>
    <w:rsid w:val="00B62AF0"/>
    <w:rsid w:val="00B62B13"/>
    <w:rsid w:val="00B62B18"/>
    <w:rsid w:val="00B62B2B"/>
    <w:rsid w:val="00B62B33"/>
    <w:rsid w:val="00B62B35"/>
    <w:rsid w:val="00B62B37"/>
    <w:rsid w:val="00B62B42"/>
    <w:rsid w:val="00B62BA4"/>
    <w:rsid w:val="00B62BB4"/>
    <w:rsid w:val="00B62BC1"/>
    <w:rsid w:val="00B62BDE"/>
    <w:rsid w:val="00B62C63"/>
    <w:rsid w:val="00B62C8B"/>
    <w:rsid w:val="00B62C94"/>
    <w:rsid w:val="00B62CB9"/>
    <w:rsid w:val="00B62CCD"/>
    <w:rsid w:val="00B62D1F"/>
    <w:rsid w:val="00B62D31"/>
    <w:rsid w:val="00B62D35"/>
    <w:rsid w:val="00B62D4B"/>
    <w:rsid w:val="00B62DBE"/>
    <w:rsid w:val="00B62DC2"/>
    <w:rsid w:val="00B62DEE"/>
    <w:rsid w:val="00B62DF1"/>
    <w:rsid w:val="00B62DF9"/>
    <w:rsid w:val="00B62E15"/>
    <w:rsid w:val="00B62EB6"/>
    <w:rsid w:val="00B62EC7"/>
    <w:rsid w:val="00B62EDC"/>
    <w:rsid w:val="00B62EE3"/>
    <w:rsid w:val="00B62EFA"/>
    <w:rsid w:val="00B62F60"/>
    <w:rsid w:val="00B62F95"/>
    <w:rsid w:val="00B62FB7"/>
    <w:rsid w:val="00B62FBC"/>
    <w:rsid w:val="00B62FBE"/>
    <w:rsid w:val="00B62FCC"/>
    <w:rsid w:val="00B63002"/>
    <w:rsid w:val="00B6300F"/>
    <w:rsid w:val="00B6303E"/>
    <w:rsid w:val="00B6305C"/>
    <w:rsid w:val="00B63083"/>
    <w:rsid w:val="00B63085"/>
    <w:rsid w:val="00B630D2"/>
    <w:rsid w:val="00B6311B"/>
    <w:rsid w:val="00B63131"/>
    <w:rsid w:val="00B63134"/>
    <w:rsid w:val="00B63173"/>
    <w:rsid w:val="00B631AD"/>
    <w:rsid w:val="00B631B0"/>
    <w:rsid w:val="00B631F3"/>
    <w:rsid w:val="00B6321E"/>
    <w:rsid w:val="00B63224"/>
    <w:rsid w:val="00B63226"/>
    <w:rsid w:val="00B63238"/>
    <w:rsid w:val="00B6326C"/>
    <w:rsid w:val="00B632C8"/>
    <w:rsid w:val="00B63312"/>
    <w:rsid w:val="00B6332F"/>
    <w:rsid w:val="00B63333"/>
    <w:rsid w:val="00B63360"/>
    <w:rsid w:val="00B6339B"/>
    <w:rsid w:val="00B633B4"/>
    <w:rsid w:val="00B633BC"/>
    <w:rsid w:val="00B633DB"/>
    <w:rsid w:val="00B633DF"/>
    <w:rsid w:val="00B63455"/>
    <w:rsid w:val="00B63470"/>
    <w:rsid w:val="00B634AC"/>
    <w:rsid w:val="00B634C4"/>
    <w:rsid w:val="00B63534"/>
    <w:rsid w:val="00B635A0"/>
    <w:rsid w:val="00B635DA"/>
    <w:rsid w:val="00B635F5"/>
    <w:rsid w:val="00B63669"/>
    <w:rsid w:val="00B636D5"/>
    <w:rsid w:val="00B636DB"/>
    <w:rsid w:val="00B636E8"/>
    <w:rsid w:val="00B63721"/>
    <w:rsid w:val="00B63751"/>
    <w:rsid w:val="00B63755"/>
    <w:rsid w:val="00B6377E"/>
    <w:rsid w:val="00B63793"/>
    <w:rsid w:val="00B6379C"/>
    <w:rsid w:val="00B63827"/>
    <w:rsid w:val="00B63836"/>
    <w:rsid w:val="00B6384B"/>
    <w:rsid w:val="00B638D8"/>
    <w:rsid w:val="00B638E1"/>
    <w:rsid w:val="00B6396C"/>
    <w:rsid w:val="00B63976"/>
    <w:rsid w:val="00B639AF"/>
    <w:rsid w:val="00B639C3"/>
    <w:rsid w:val="00B639CC"/>
    <w:rsid w:val="00B639D5"/>
    <w:rsid w:val="00B639D9"/>
    <w:rsid w:val="00B639F5"/>
    <w:rsid w:val="00B63A13"/>
    <w:rsid w:val="00B63A1B"/>
    <w:rsid w:val="00B63A2C"/>
    <w:rsid w:val="00B63A37"/>
    <w:rsid w:val="00B63A7B"/>
    <w:rsid w:val="00B63A8C"/>
    <w:rsid w:val="00B63AA2"/>
    <w:rsid w:val="00B63ACF"/>
    <w:rsid w:val="00B63AFA"/>
    <w:rsid w:val="00B63B05"/>
    <w:rsid w:val="00B63B11"/>
    <w:rsid w:val="00B63B16"/>
    <w:rsid w:val="00B63B2A"/>
    <w:rsid w:val="00B63B5E"/>
    <w:rsid w:val="00B63B7F"/>
    <w:rsid w:val="00B63C20"/>
    <w:rsid w:val="00B63C4E"/>
    <w:rsid w:val="00B63C54"/>
    <w:rsid w:val="00B63C7E"/>
    <w:rsid w:val="00B63C87"/>
    <w:rsid w:val="00B63CA4"/>
    <w:rsid w:val="00B63D12"/>
    <w:rsid w:val="00B63D1B"/>
    <w:rsid w:val="00B63D23"/>
    <w:rsid w:val="00B63D27"/>
    <w:rsid w:val="00B63D3D"/>
    <w:rsid w:val="00B63D5F"/>
    <w:rsid w:val="00B63E0F"/>
    <w:rsid w:val="00B63E33"/>
    <w:rsid w:val="00B63E62"/>
    <w:rsid w:val="00B63E74"/>
    <w:rsid w:val="00B63E77"/>
    <w:rsid w:val="00B63EA6"/>
    <w:rsid w:val="00B63EB7"/>
    <w:rsid w:val="00B63EF0"/>
    <w:rsid w:val="00B63EF8"/>
    <w:rsid w:val="00B63F1C"/>
    <w:rsid w:val="00B63F30"/>
    <w:rsid w:val="00B63F51"/>
    <w:rsid w:val="00B63F69"/>
    <w:rsid w:val="00B63FB7"/>
    <w:rsid w:val="00B63FC3"/>
    <w:rsid w:val="00B63FD4"/>
    <w:rsid w:val="00B63FFE"/>
    <w:rsid w:val="00B6400F"/>
    <w:rsid w:val="00B64046"/>
    <w:rsid w:val="00B64060"/>
    <w:rsid w:val="00B640D1"/>
    <w:rsid w:val="00B6418E"/>
    <w:rsid w:val="00B641C8"/>
    <w:rsid w:val="00B641CB"/>
    <w:rsid w:val="00B641DB"/>
    <w:rsid w:val="00B64267"/>
    <w:rsid w:val="00B64271"/>
    <w:rsid w:val="00B6427A"/>
    <w:rsid w:val="00B6428F"/>
    <w:rsid w:val="00B642E5"/>
    <w:rsid w:val="00B642F3"/>
    <w:rsid w:val="00B643B8"/>
    <w:rsid w:val="00B643CD"/>
    <w:rsid w:val="00B643F6"/>
    <w:rsid w:val="00B64416"/>
    <w:rsid w:val="00B64422"/>
    <w:rsid w:val="00B6446E"/>
    <w:rsid w:val="00B6447E"/>
    <w:rsid w:val="00B6448F"/>
    <w:rsid w:val="00B644AF"/>
    <w:rsid w:val="00B644EA"/>
    <w:rsid w:val="00B64525"/>
    <w:rsid w:val="00B6455D"/>
    <w:rsid w:val="00B64561"/>
    <w:rsid w:val="00B645D2"/>
    <w:rsid w:val="00B645D4"/>
    <w:rsid w:val="00B645D8"/>
    <w:rsid w:val="00B645F8"/>
    <w:rsid w:val="00B6463E"/>
    <w:rsid w:val="00B6463F"/>
    <w:rsid w:val="00B646A2"/>
    <w:rsid w:val="00B646C2"/>
    <w:rsid w:val="00B646FE"/>
    <w:rsid w:val="00B64716"/>
    <w:rsid w:val="00B6471B"/>
    <w:rsid w:val="00B64732"/>
    <w:rsid w:val="00B6474C"/>
    <w:rsid w:val="00B64755"/>
    <w:rsid w:val="00B64774"/>
    <w:rsid w:val="00B64785"/>
    <w:rsid w:val="00B647A2"/>
    <w:rsid w:val="00B647D3"/>
    <w:rsid w:val="00B64802"/>
    <w:rsid w:val="00B6481F"/>
    <w:rsid w:val="00B64868"/>
    <w:rsid w:val="00B64883"/>
    <w:rsid w:val="00B648AA"/>
    <w:rsid w:val="00B648C0"/>
    <w:rsid w:val="00B648E8"/>
    <w:rsid w:val="00B648EE"/>
    <w:rsid w:val="00B648F7"/>
    <w:rsid w:val="00B64935"/>
    <w:rsid w:val="00B64988"/>
    <w:rsid w:val="00B649B0"/>
    <w:rsid w:val="00B649B2"/>
    <w:rsid w:val="00B64A21"/>
    <w:rsid w:val="00B64A72"/>
    <w:rsid w:val="00B64A73"/>
    <w:rsid w:val="00B64A88"/>
    <w:rsid w:val="00B64A95"/>
    <w:rsid w:val="00B64AAD"/>
    <w:rsid w:val="00B64AC1"/>
    <w:rsid w:val="00B64AE6"/>
    <w:rsid w:val="00B64AF4"/>
    <w:rsid w:val="00B64AF6"/>
    <w:rsid w:val="00B64B23"/>
    <w:rsid w:val="00B64B72"/>
    <w:rsid w:val="00B64B9A"/>
    <w:rsid w:val="00B64BBB"/>
    <w:rsid w:val="00B64BC8"/>
    <w:rsid w:val="00B64BE4"/>
    <w:rsid w:val="00B64BE6"/>
    <w:rsid w:val="00B64BFC"/>
    <w:rsid w:val="00B64C36"/>
    <w:rsid w:val="00B64C50"/>
    <w:rsid w:val="00B64C97"/>
    <w:rsid w:val="00B64CCB"/>
    <w:rsid w:val="00B64D06"/>
    <w:rsid w:val="00B64D13"/>
    <w:rsid w:val="00B64D38"/>
    <w:rsid w:val="00B64D63"/>
    <w:rsid w:val="00B64D64"/>
    <w:rsid w:val="00B64D65"/>
    <w:rsid w:val="00B64DD3"/>
    <w:rsid w:val="00B64DD4"/>
    <w:rsid w:val="00B64DF0"/>
    <w:rsid w:val="00B64DF1"/>
    <w:rsid w:val="00B64E1B"/>
    <w:rsid w:val="00B64E35"/>
    <w:rsid w:val="00B64E7F"/>
    <w:rsid w:val="00B64EA4"/>
    <w:rsid w:val="00B64EAC"/>
    <w:rsid w:val="00B64EBF"/>
    <w:rsid w:val="00B64F2F"/>
    <w:rsid w:val="00B64F4B"/>
    <w:rsid w:val="00B64FA8"/>
    <w:rsid w:val="00B6500F"/>
    <w:rsid w:val="00B65026"/>
    <w:rsid w:val="00B65047"/>
    <w:rsid w:val="00B65071"/>
    <w:rsid w:val="00B65078"/>
    <w:rsid w:val="00B6507D"/>
    <w:rsid w:val="00B6508C"/>
    <w:rsid w:val="00B650BC"/>
    <w:rsid w:val="00B650C7"/>
    <w:rsid w:val="00B650FC"/>
    <w:rsid w:val="00B6510F"/>
    <w:rsid w:val="00B65141"/>
    <w:rsid w:val="00B6517F"/>
    <w:rsid w:val="00B65196"/>
    <w:rsid w:val="00B651A5"/>
    <w:rsid w:val="00B651E9"/>
    <w:rsid w:val="00B6520A"/>
    <w:rsid w:val="00B6520F"/>
    <w:rsid w:val="00B65221"/>
    <w:rsid w:val="00B65228"/>
    <w:rsid w:val="00B65257"/>
    <w:rsid w:val="00B65275"/>
    <w:rsid w:val="00B65282"/>
    <w:rsid w:val="00B652E8"/>
    <w:rsid w:val="00B65306"/>
    <w:rsid w:val="00B6530A"/>
    <w:rsid w:val="00B6530E"/>
    <w:rsid w:val="00B6539E"/>
    <w:rsid w:val="00B653A1"/>
    <w:rsid w:val="00B653B6"/>
    <w:rsid w:val="00B653C4"/>
    <w:rsid w:val="00B653FB"/>
    <w:rsid w:val="00B6542E"/>
    <w:rsid w:val="00B65438"/>
    <w:rsid w:val="00B65440"/>
    <w:rsid w:val="00B6545F"/>
    <w:rsid w:val="00B65466"/>
    <w:rsid w:val="00B65497"/>
    <w:rsid w:val="00B654A3"/>
    <w:rsid w:val="00B654B9"/>
    <w:rsid w:val="00B654C6"/>
    <w:rsid w:val="00B654F2"/>
    <w:rsid w:val="00B65528"/>
    <w:rsid w:val="00B65547"/>
    <w:rsid w:val="00B655A0"/>
    <w:rsid w:val="00B655B1"/>
    <w:rsid w:val="00B655E7"/>
    <w:rsid w:val="00B655FC"/>
    <w:rsid w:val="00B65606"/>
    <w:rsid w:val="00B65640"/>
    <w:rsid w:val="00B656CE"/>
    <w:rsid w:val="00B656CF"/>
    <w:rsid w:val="00B656EC"/>
    <w:rsid w:val="00B65708"/>
    <w:rsid w:val="00B65785"/>
    <w:rsid w:val="00B65797"/>
    <w:rsid w:val="00B6579E"/>
    <w:rsid w:val="00B657A4"/>
    <w:rsid w:val="00B657BA"/>
    <w:rsid w:val="00B657BC"/>
    <w:rsid w:val="00B657D2"/>
    <w:rsid w:val="00B657D6"/>
    <w:rsid w:val="00B657F6"/>
    <w:rsid w:val="00B657FF"/>
    <w:rsid w:val="00B65831"/>
    <w:rsid w:val="00B65847"/>
    <w:rsid w:val="00B6585A"/>
    <w:rsid w:val="00B6585D"/>
    <w:rsid w:val="00B658B1"/>
    <w:rsid w:val="00B658D0"/>
    <w:rsid w:val="00B65922"/>
    <w:rsid w:val="00B65934"/>
    <w:rsid w:val="00B6597E"/>
    <w:rsid w:val="00B659CB"/>
    <w:rsid w:val="00B65A34"/>
    <w:rsid w:val="00B65A3F"/>
    <w:rsid w:val="00B65A50"/>
    <w:rsid w:val="00B65A69"/>
    <w:rsid w:val="00B65AB0"/>
    <w:rsid w:val="00B65AF6"/>
    <w:rsid w:val="00B65B09"/>
    <w:rsid w:val="00B65B27"/>
    <w:rsid w:val="00B65B53"/>
    <w:rsid w:val="00B65B85"/>
    <w:rsid w:val="00B65B92"/>
    <w:rsid w:val="00B65BAF"/>
    <w:rsid w:val="00B65C46"/>
    <w:rsid w:val="00B65CB5"/>
    <w:rsid w:val="00B65CC7"/>
    <w:rsid w:val="00B65CCB"/>
    <w:rsid w:val="00B65CE9"/>
    <w:rsid w:val="00B65CEE"/>
    <w:rsid w:val="00B65D01"/>
    <w:rsid w:val="00B65D26"/>
    <w:rsid w:val="00B65D35"/>
    <w:rsid w:val="00B65D4E"/>
    <w:rsid w:val="00B65D65"/>
    <w:rsid w:val="00B65D6E"/>
    <w:rsid w:val="00B65D7D"/>
    <w:rsid w:val="00B65DAB"/>
    <w:rsid w:val="00B65DD7"/>
    <w:rsid w:val="00B65DDB"/>
    <w:rsid w:val="00B65DE9"/>
    <w:rsid w:val="00B65E4B"/>
    <w:rsid w:val="00B65E6A"/>
    <w:rsid w:val="00B65E6B"/>
    <w:rsid w:val="00B65E94"/>
    <w:rsid w:val="00B65E9F"/>
    <w:rsid w:val="00B65EA3"/>
    <w:rsid w:val="00B65EE1"/>
    <w:rsid w:val="00B65F16"/>
    <w:rsid w:val="00B65F61"/>
    <w:rsid w:val="00B65F66"/>
    <w:rsid w:val="00B65FCB"/>
    <w:rsid w:val="00B66001"/>
    <w:rsid w:val="00B66066"/>
    <w:rsid w:val="00B660AB"/>
    <w:rsid w:val="00B660D3"/>
    <w:rsid w:val="00B66168"/>
    <w:rsid w:val="00B66169"/>
    <w:rsid w:val="00B6616F"/>
    <w:rsid w:val="00B6619C"/>
    <w:rsid w:val="00B661CD"/>
    <w:rsid w:val="00B66207"/>
    <w:rsid w:val="00B6624D"/>
    <w:rsid w:val="00B66258"/>
    <w:rsid w:val="00B66299"/>
    <w:rsid w:val="00B662BB"/>
    <w:rsid w:val="00B662C2"/>
    <w:rsid w:val="00B662F8"/>
    <w:rsid w:val="00B66300"/>
    <w:rsid w:val="00B66321"/>
    <w:rsid w:val="00B6633D"/>
    <w:rsid w:val="00B66342"/>
    <w:rsid w:val="00B663A9"/>
    <w:rsid w:val="00B663B1"/>
    <w:rsid w:val="00B663BC"/>
    <w:rsid w:val="00B663EB"/>
    <w:rsid w:val="00B663FF"/>
    <w:rsid w:val="00B6649B"/>
    <w:rsid w:val="00B664C1"/>
    <w:rsid w:val="00B664E0"/>
    <w:rsid w:val="00B664E5"/>
    <w:rsid w:val="00B66529"/>
    <w:rsid w:val="00B6653A"/>
    <w:rsid w:val="00B66545"/>
    <w:rsid w:val="00B6655B"/>
    <w:rsid w:val="00B6656A"/>
    <w:rsid w:val="00B6658B"/>
    <w:rsid w:val="00B665F8"/>
    <w:rsid w:val="00B6664B"/>
    <w:rsid w:val="00B66654"/>
    <w:rsid w:val="00B6665F"/>
    <w:rsid w:val="00B66661"/>
    <w:rsid w:val="00B66687"/>
    <w:rsid w:val="00B666A9"/>
    <w:rsid w:val="00B666D6"/>
    <w:rsid w:val="00B666DF"/>
    <w:rsid w:val="00B66717"/>
    <w:rsid w:val="00B6671A"/>
    <w:rsid w:val="00B66723"/>
    <w:rsid w:val="00B66735"/>
    <w:rsid w:val="00B66785"/>
    <w:rsid w:val="00B667B8"/>
    <w:rsid w:val="00B667C7"/>
    <w:rsid w:val="00B667CE"/>
    <w:rsid w:val="00B6682E"/>
    <w:rsid w:val="00B66845"/>
    <w:rsid w:val="00B6684B"/>
    <w:rsid w:val="00B6685B"/>
    <w:rsid w:val="00B66861"/>
    <w:rsid w:val="00B66862"/>
    <w:rsid w:val="00B66899"/>
    <w:rsid w:val="00B668B9"/>
    <w:rsid w:val="00B668CC"/>
    <w:rsid w:val="00B668EE"/>
    <w:rsid w:val="00B66922"/>
    <w:rsid w:val="00B6698D"/>
    <w:rsid w:val="00B66991"/>
    <w:rsid w:val="00B669D2"/>
    <w:rsid w:val="00B669D7"/>
    <w:rsid w:val="00B669E3"/>
    <w:rsid w:val="00B669EA"/>
    <w:rsid w:val="00B669F1"/>
    <w:rsid w:val="00B66A6A"/>
    <w:rsid w:val="00B66A76"/>
    <w:rsid w:val="00B66ACE"/>
    <w:rsid w:val="00B66AF7"/>
    <w:rsid w:val="00B66B90"/>
    <w:rsid w:val="00B66BA0"/>
    <w:rsid w:val="00B66BC3"/>
    <w:rsid w:val="00B66BE6"/>
    <w:rsid w:val="00B66C1B"/>
    <w:rsid w:val="00B66C1D"/>
    <w:rsid w:val="00B66C38"/>
    <w:rsid w:val="00B66C40"/>
    <w:rsid w:val="00B66CA7"/>
    <w:rsid w:val="00B66CF5"/>
    <w:rsid w:val="00B66D0A"/>
    <w:rsid w:val="00B66D0B"/>
    <w:rsid w:val="00B66D39"/>
    <w:rsid w:val="00B66D5A"/>
    <w:rsid w:val="00B66D6B"/>
    <w:rsid w:val="00B66D6C"/>
    <w:rsid w:val="00B66DA1"/>
    <w:rsid w:val="00B66DA6"/>
    <w:rsid w:val="00B66DA9"/>
    <w:rsid w:val="00B66DF0"/>
    <w:rsid w:val="00B66E0E"/>
    <w:rsid w:val="00B66E20"/>
    <w:rsid w:val="00B66E24"/>
    <w:rsid w:val="00B66E43"/>
    <w:rsid w:val="00B66E45"/>
    <w:rsid w:val="00B66E51"/>
    <w:rsid w:val="00B66E56"/>
    <w:rsid w:val="00B66E98"/>
    <w:rsid w:val="00B66EDA"/>
    <w:rsid w:val="00B66EF0"/>
    <w:rsid w:val="00B66F2B"/>
    <w:rsid w:val="00B66F33"/>
    <w:rsid w:val="00B66F64"/>
    <w:rsid w:val="00B66F6B"/>
    <w:rsid w:val="00B66F73"/>
    <w:rsid w:val="00B66F7F"/>
    <w:rsid w:val="00B66F89"/>
    <w:rsid w:val="00B66F95"/>
    <w:rsid w:val="00B6701A"/>
    <w:rsid w:val="00B67034"/>
    <w:rsid w:val="00B67064"/>
    <w:rsid w:val="00B67081"/>
    <w:rsid w:val="00B670B6"/>
    <w:rsid w:val="00B670CD"/>
    <w:rsid w:val="00B670D4"/>
    <w:rsid w:val="00B6710D"/>
    <w:rsid w:val="00B6712B"/>
    <w:rsid w:val="00B67132"/>
    <w:rsid w:val="00B67133"/>
    <w:rsid w:val="00B67140"/>
    <w:rsid w:val="00B67166"/>
    <w:rsid w:val="00B67191"/>
    <w:rsid w:val="00B671A4"/>
    <w:rsid w:val="00B671C5"/>
    <w:rsid w:val="00B671CB"/>
    <w:rsid w:val="00B671D2"/>
    <w:rsid w:val="00B671E3"/>
    <w:rsid w:val="00B67236"/>
    <w:rsid w:val="00B67284"/>
    <w:rsid w:val="00B6729F"/>
    <w:rsid w:val="00B672C3"/>
    <w:rsid w:val="00B672CD"/>
    <w:rsid w:val="00B672E4"/>
    <w:rsid w:val="00B672F0"/>
    <w:rsid w:val="00B6730F"/>
    <w:rsid w:val="00B67321"/>
    <w:rsid w:val="00B67348"/>
    <w:rsid w:val="00B6738D"/>
    <w:rsid w:val="00B673A0"/>
    <w:rsid w:val="00B673C8"/>
    <w:rsid w:val="00B673FF"/>
    <w:rsid w:val="00B6740C"/>
    <w:rsid w:val="00B67419"/>
    <w:rsid w:val="00B67445"/>
    <w:rsid w:val="00B6746E"/>
    <w:rsid w:val="00B674F2"/>
    <w:rsid w:val="00B6751A"/>
    <w:rsid w:val="00B6756C"/>
    <w:rsid w:val="00B67575"/>
    <w:rsid w:val="00B675E8"/>
    <w:rsid w:val="00B675EA"/>
    <w:rsid w:val="00B67661"/>
    <w:rsid w:val="00B67667"/>
    <w:rsid w:val="00B676EC"/>
    <w:rsid w:val="00B6774D"/>
    <w:rsid w:val="00B6775D"/>
    <w:rsid w:val="00B67788"/>
    <w:rsid w:val="00B67792"/>
    <w:rsid w:val="00B677BC"/>
    <w:rsid w:val="00B677FE"/>
    <w:rsid w:val="00B6784D"/>
    <w:rsid w:val="00B6786D"/>
    <w:rsid w:val="00B67873"/>
    <w:rsid w:val="00B6789A"/>
    <w:rsid w:val="00B678C8"/>
    <w:rsid w:val="00B6790B"/>
    <w:rsid w:val="00B67933"/>
    <w:rsid w:val="00B67934"/>
    <w:rsid w:val="00B67987"/>
    <w:rsid w:val="00B67988"/>
    <w:rsid w:val="00B679D1"/>
    <w:rsid w:val="00B679E2"/>
    <w:rsid w:val="00B67A24"/>
    <w:rsid w:val="00B67A2C"/>
    <w:rsid w:val="00B67A6A"/>
    <w:rsid w:val="00B67A81"/>
    <w:rsid w:val="00B67AC8"/>
    <w:rsid w:val="00B67AF2"/>
    <w:rsid w:val="00B67AFA"/>
    <w:rsid w:val="00B67AFB"/>
    <w:rsid w:val="00B67B13"/>
    <w:rsid w:val="00B67B1E"/>
    <w:rsid w:val="00B67B95"/>
    <w:rsid w:val="00B67BB1"/>
    <w:rsid w:val="00B67BBB"/>
    <w:rsid w:val="00B67C2E"/>
    <w:rsid w:val="00B67C61"/>
    <w:rsid w:val="00B67C69"/>
    <w:rsid w:val="00B67C6B"/>
    <w:rsid w:val="00B67C9B"/>
    <w:rsid w:val="00B67CAF"/>
    <w:rsid w:val="00B67CBB"/>
    <w:rsid w:val="00B67CC1"/>
    <w:rsid w:val="00B67D18"/>
    <w:rsid w:val="00B67D49"/>
    <w:rsid w:val="00B67D71"/>
    <w:rsid w:val="00B67D78"/>
    <w:rsid w:val="00B67DA4"/>
    <w:rsid w:val="00B67DC9"/>
    <w:rsid w:val="00B67DCB"/>
    <w:rsid w:val="00B67E09"/>
    <w:rsid w:val="00B67E3F"/>
    <w:rsid w:val="00B67E41"/>
    <w:rsid w:val="00B67E4F"/>
    <w:rsid w:val="00B67E5E"/>
    <w:rsid w:val="00B67E88"/>
    <w:rsid w:val="00B67E9A"/>
    <w:rsid w:val="00B67EAF"/>
    <w:rsid w:val="00B67EC5"/>
    <w:rsid w:val="00B67EE5"/>
    <w:rsid w:val="00B67F0F"/>
    <w:rsid w:val="00B67F45"/>
    <w:rsid w:val="00B67FCD"/>
    <w:rsid w:val="00B67FD0"/>
    <w:rsid w:val="00B67FD5"/>
    <w:rsid w:val="00B67FF8"/>
    <w:rsid w:val="00B70008"/>
    <w:rsid w:val="00B70024"/>
    <w:rsid w:val="00B70048"/>
    <w:rsid w:val="00B70069"/>
    <w:rsid w:val="00B7006A"/>
    <w:rsid w:val="00B70092"/>
    <w:rsid w:val="00B700AC"/>
    <w:rsid w:val="00B700D2"/>
    <w:rsid w:val="00B700D4"/>
    <w:rsid w:val="00B700EC"/>
    <w:rsid w:val="00B700EE"/>
    <w:rsid w:val="00B70189"/>
    <w:rsid w:val="00B7019A"/>
    <w:rsid w:val="00B701AE"/>
    <w:rsid w:val="00B701EC"/>
    <w:rsid w:val="00B70216"/>
    <w:rsid w:val="00B7024E"/>
    <w:rsid w:val="00B7027B"/>
    <w:rsid w:val="00B702A5"/>
    <w:rsid w:val="00B702AE"/>
    <w:rsid w:val="00B702B0"/>
    <w:rsid w:val="00B702C4"/>
    <w:rsid w:val="00B702D6"/>
    <w:rsid w:val="00B702E1"/>
    <w:rsid w:val="00B7035D"/>
    <w:rsid w:val="00B70372"/>
    <w:rsid w:val="00B70379"/>
    <w:rsid w:val="00B703FC"/>
    <w:rsid w:val="00B7040E"/>
    <w:rsid w:val="00B70432"/>
    <w:rsid w:val="00B7043C"/>
    <w:rsid w:val="00B704C8"/>
    <w:rsid w:val="00B70522"/>
    <w:rsid w:val="00B70545"/>
    <w:rsid w:val="00B70550"/>
    <w:rsid w:val="00B70577"/>
    <w:rsid w:val="00B7057A"/>
    <w:rsid w:val="00B705A3"/>
    <w:rsid w:val="00B705AE"/>
    <w:rsid w:val="00B705B5"/>
    <w:rsid w:val="00B705CE"/>
    <w:rsid w:val="00B705E1"/>
    <w:rsid w:val="00B70627"/>
    <w:rsid w:val="00B7064B"/>
    <w:rsid w:val="00B70660"/>
    <w:rsid w:val="00B70696"/>
    <w:rsid w:val="00B70701"/>
    <w:rsid w:val="00B70722"/>
    <w:rsid w:val="00B7079C"/>
    <w:rsid w:val="00B70814"/>
    <w:rsid w:val="00B70839"/>
    <w:rsid w:val="00B70850"/>
    <w:rsid w:val="00B70872"/>
    <w:rsid w:val="00B70879"/>
    <w:rsid w:val="00B708B2"/>
    <w:rsid w:val="00B70927"/>
    <w:rsid w:val="00B70939"/>
    <w:rsid w:val="00B70992"/>
    <w:rsid w:val="00B709AD"/>
    <w:rsid w:val="00B709C1"/>
    <w:rsid w:val="00B70A06"/>
    <w:rsid w:val="00B70A1D"/>
    <w:rsid w:val="00B70A2A"/>
    <w:rsid w:val="00B70AA6"/>
    <w:rsid w:val="00B70AB4"/>
    <w:rsid w:val="00B70AC6"/>
    <w:rsid w:val="00B70ACA"/>
    <w:rsid w:val="00B70AE4"/>
    <w:rsid w:val="00B70AEE"/>
    <w:rsid w:val="00B70B0B"/>
    <w:rsid w:val="00B70B17"/>
    <w:rsid w:val="00B70B1B"/>
    <w:rsid w:val="00B70B68"/>
    <w:rsid w:val="00B70BA1"/>
    <w:rsid w:val="00B70BC8"/>
    <w:rsid w:val="00B70BD6"/>
    <w:rsid w:val="00B70C80"/>
    <w:rsid w:val="00B70CC5"/>
    <w:rsid w:val="00B70CD0"/>
    <w:rsid w:val="00B70CD5"/>
    <w:rsid w:val="00B70CF3"/>
    <w:rsid w:val="00B70D5F"/>
    <w:rsid w:val="00B70DFE"/>
    <w:rsid w:val="00B70E4F"/>
    <w:rsid w:val="00B70E58"/>
    <w:rsid w:val="00B70E5C"/>
    <w:rsid w:val="00B70E80"/>
    <w:rsid w:val="00B70EC2"/>
    <w:rsid w:val="00B70ED6"/>
    <w:rsid w:val="00B70F04"/>
    <w:rsid w:val="00B70F21"/>
    <w:rsid w:val="00B70F29"/>
    <w:rsid w:val="00B70F2E"/>
    <w:rsid w:val="00B70F3D"/>
    <w:rsid w:val="00B70F4E"/>
    <w:rsid w:val="00B70F64"/>
    <w:rsid w:val="00B70F6F"/>
    <w:rsid w:val="00B70F7B"/>
    <w:rsid w:val="00B70FAA"/>
    <w:rsid w:val="00B70FEE"/>
    <w:rsid w:val="00B70FF7"/>
    <w:rsid w:val="00B71006"/>
    <w:rsid w:val="00B71036"/>
    <w:rsid w:val="00B7103B"/>
    <w:rsid w:val="00B71048"/>
    <w:rsid w:val="00B71058"/>
    <w:rsid w:val="00B7105C"/>
    <w:rsid w:val="00B7108C"/>
    <w:rsid w:val="00B71094"/>
    <w:rsid w:val="00B7109F"/>
    <w:rsid w:val="00B710A2"/>
    <w:rsid w:val="00B710D8"/>
    <w:rsid w:val="00B710FB"/>
    <w:rsid w:val="00B7112E"/>
    <w:rsid w:val="00B71140"/>
    <w:rsid w:val="00B71158"/>
    <w:rsid w:val="00B7116A"/>
    <w:rsid w:val="00B7119E"/>
    <w:rsid w:val="00B711CE"/>
    <w:rsid w:val="00B711E5"/>
    <w:rsid w:val="00B711EA"/>
    <w:rsid w:val="00B711F9"/>
    <w:rsid w:val="00B7120A"/>
    <w:rsid w:val="00B71210"/>
    <w:rsid w:val="00B71220"/>
    <w:rsid w:val="00B71237"/>
    <w:rsid w:val="00B7124A"/>
    <w:rsid w:val="00B71253"/>
    <w:rsid w:val="00B71290"/>
    <w:rsid w:val="00B71293"/>
    <w:rsid w:val="00B712B6"/>
    <w:rsid w:val="00B712E6"/>
    <w:rsid w:val="00B7132C"/>
    <w:rsid w:val="00B7133B"/>
    <w:rsid w:val="00B71386"/>
    <w:rsid w:val="00B71391"/>
    <w:rsid w:val="00B713B8"/>
    <w:rsid w:val="00B713CF"/>
    <w:rsid w:val="00B713D6"/>
    <w:rsid w:val="00B713F3"/>
    <w:rsid w:val="00B71410"/>
    <w:rsid w:val="00B71418"/>
    <w:rsid w:val="00B7147E"/>
    <w:rsid w:val="00B71493"/>
    <w:rsid w:val="00B714AF"/>
    <w:rsid w:val="00B714CB"/>
    <w:rsid w:val="00B714CE"/>
    <w:rsid w:val="00B71531"/>
    <w:rsid w:val="00B71544"/>
    <w:rsid w:val="00B7154D"/>
    <w:rsid w:val="00B71568"/>
    <w:rsid w:val="00B71576"/>
    <w:rsid w:val="00B71590"/>
    <w:rsid w:val="00B715BB"/>
    <w:rsid w:val="00B715C2"/>
    <w:rsid w:val="00B71607"/>
    <w:rsid w:val="00B71610"/>
    <w:rsid w:val="00B7162A"/>
    <w:rsid w:val="00B7164E"/>
    <w:rsid w:val="00B71666"/>
    <w:rsid w:val="00B71679"/>
    <w:rsid w:val="00B71684"/>
    <w:rsid w:val="00B71710"/>
    <w:rsid w:val="00B7175E"/>
    <w:rsid w:val="00B717A5"/>
    <w:rsid w:val="00B717A6"/>
    <w:rsid w:val="00B717D3"/>
    <w:rsid w:val="00B717D5"/>
    <w:rsid w:val="00B717DE"/>
    <w:rsid w:val="00B717FE"/>
    <w:rsid w:val="00B71802"/>
    <w:rsid w:val="00B7180D"/>
    <w:rsid w:val="00B7183A"/>
    <w:rsid w:val="00B7184C"/>
    <w:rsid w:val="00B71854"/>
    <w:rsid w:val="00B71867"/>
    <w:rsid w:val="00B7187B"/>
    <w:rsid w:val="00B71888"/>
    <w:rsid w:val="00B718BB"/>
    <w:rsid w:val="00B718FE"/>
    <w:rsid w:val="00B718FF"/>
    <w:rsid w:val="00B71912"/>
    <w:rsid w:val="00B7192D"/>
    <w:rsid w:val="00B71954"/>
    <w:rsid w:val="00B71956"/>
    <w:rsid w:val="00B71972"/>
    <w:rsid w:val="00B71974"/>
    <w:rsid w:val="00B7198A"/>
    <w:rsid w:val="00B71997"/>
    <w:rsid w:val="00B719B2"/>
    <w:rsid w:val="00B71A01"/>
    <w:rsid w:val="00B71A20"/>
    <w:rsid w:val="00B71A2D"/>
    <w:rsid w:val="00B71A3E"/>
    <w:rsid w:val="00B71A88"/>
    <w:rsid w:val="00B71AA2"/>
    <w:rsid w:val="00B71AA9"/>
    <w:rsid w:val="00B71AB4"/>
    <w:rsid w:val="00B71B09"/>
    <w:rsid w:val="00B71B0B"/>
    <w:rsid w:val="00B71B2B"/>
    <w:rsid w:val="00B71B47"/>
    <w:rsid w:val="00B71B68"/>
    <w:rsid w:val="00B71B76"/>
    <w:rsid w:val="00B71BE7"/>
    <w:rsid w:val="00B71BEB"/>
    <w:rsid w:val="00B71BEF"/>
    <w:rsid w:val="00B71C00"/>
    <w:rsid w:val="00B71C07"/>
    <w:rsid w:val="00B71C0E"/>
    <w:rsid w:val="00B71C12"/>
    <w:rsid w:val="00B71C56"/>
    <w:rsid w:val="00B71C64"/>
    <w:rsid w:val="00B71C89"/>
    <w:rsid w:val="00B71CA1"/>
    <w:rsid w:val="00B71CCD"/>
    <w:rsid w:val="00B71D09"/>
    <w:rsid w:val="00B71D1B"/>
    <w:rsid w:val="00B71D22"/>
    <w:rsid w:val="00B71D3D"/>
    <w:rsid w:val="00B71DAC"/>
    <w:rsid w:val="00B71DAF"/>
    <w:rsid w:val="00B71DBE"/>
    <w:rsid w:val="00B71DD2"/>
    <w:rsid w:val="00B71E45"/>
    <w:rsid w:val="00B71E63"/>
    <w:rsid w:val="00B71E6D"/>
    <w:rsid w:val="00B71E88"/>
    <w:rsid w:val="00B71EEE"/>
    <w:rsid w:val="00B71EF9"/>
    <w:rsid w:val="00B71F0A"/>
    <w:rsid w:val="00B71F34"/>
    <w:rsid w:val="00B71FAA"/>
    <w:rsid w:val="00B71FC2"/>
    <w:rsid w:val="00B71FFE"/>
    <w:rsid w:val="00B72014"/>
    <w:rsid w:val="00B720A9"/>
    <w:rsid w:val="00B72108"/>
    <w:rsid w:val="00B7210A"/>
    <w:rsid w:val="00B7216B"/>
    <w:rsid w:val="00B72177"/>
    <w:rsid w:val="00B721F5"/>
    <w:rsid w:val="00B72212"/>
    <w:rsid w:val="00B72219"/>
    <w:rsid w:val="00B72226"/>
    <w:rsid w:val="00B7223B"/>
    <w:rsid w:val="00B72252"/>
    <w:rsid w:val="00B7227D"/>
    <w:rsid w:val="00B72284"/>
    <w:rsid w:val="00B7228A"/>
    <w:rsid w:val="00B7228E"/>
    <w:rsid w:val="00B72299"/>
    <w:rsid w:val="00B722AA"/>
    <w:rsid w:val="00B722B8"/>
    <w:rsid w:val="00B722D2"/>
    <w:rsid w:val="00B722DC"/>
    <w:rsid w:val="00B722EC"/>
    <w:rsid w:val="00B72310"/>
    <w:rsid w:val="00B72317"/>
    <w:rsid w:val="00B72321"/>
    <w:rsid w:val="00B72387"/>
    <w:rsid w:val="00B72395"/>
    <w:rsid w:val="00B72411"/>
    <w:rsid w:val="00B7243D"/>
    <w:rsid w:val="00B7245D"/>
    <w:rsid w:val="00B72460"/>
    <w:rsid w:val="00B72469"/>
    <w:rsid w:val="00B72482"/>
    <w:rsid w:val="00B7248D"/>
    <w:rsid w:val="00B7248E"/>
    <w:rsid w:val="00B724DB"/>
    <w:rsid w:val="00B724E2"/>
    <w:rsid w:val="00B7253D"/>
    <w:rsid w:val="00B72553"/>
    <w:rsid w:val="00B72571"/>
    <w:rsid w:val="00B7257E"/>
    <w:rsid w:val="00B725CE"/>
    <w:rsid w:val="00B725D5"/>
    <w:rsid w:val="00B72643"/>
    <w:rsid w:val="00B7265F"/>
    <w:rsid w:val="00B72680"/>
    <w:rsid w:val="00B72693"/>
    <w:rsid w:val="00B72697"/>
    <w:rsid w:val="00B726F3"/>
    <w:rsid w:val="00B72708"/>
    <w:rsid w:val="00B72794"/>
    <w:rsid w:val="00B727AC"/>
    <w:rsid w:val="00B72809"/>
    <w:rsid w:val="00B7280B"/>
    <w:rsid w:val="00B72843"/>
    <w:rsid w:val="00B72861"/>
    <w:rsid w:val="00B7287D"/>
    <w:rsid w:val="00B72899"/>
    <w:rsid w:val="00B728C5"/>
    <w:rsid w:val="00B728EB"/>
    <w:rsid w:val="00B72916"/>
    <w:rsid w:val="00B72934"/>
    <w:rsid w:val="00B72977"/>
    <w:rsid w:val="00B7297B"/>
    <w:rsid w:val="00B7297D"/>
    <w:rsid w:val="00B729C3"/>
    <w:rsid w:val="00B72A0E"/>
    <w:rsid w:val="00B72A3F"/>
    <w:rsid w:val="00B72A56"/>
    <w:rsid w:val="00B72A67"/>
    <w:rsid w:val="00B72AB4"/>
    <w:rsid w:val="00B72B4E"/>
    <w:rsid w:val="00B72B75"/>
    <w:rsid w:val="00B72B95"/>
    <w:rsid w:val="00B72BA5"/>
    <w:rsid w:val="00B72C12"/>
    <w:rsid w:val="00B72C2A"/>
    <w:rsid w:val="00B72C60"/>
    <w:rsid w:val="00B72C6E"/>
    <w:rsid w:val="00B72C99"/>
    <w:rsid w:val="00B72CA3"/>
    <w:rsid w:val="00B72CD8"/>
    <w:rsid w:val="00B72CEB"/>
    <w:rsid w:val="00B72CFB"/>
    <w:rsid w:val="00B72D0E"/>
    <w:rsid w:val="00B72D41"/>
    <w:rsid w:val="00B72D6F"/>
    <w:rsid w:val="00B72D95"/>
    <w:rsid w:val="00B72D9C"/>
    <w:rsid w:val="00B72DC9"/>
    <w:rsid w:val="00B72DD7"/>
    <w:rsid w:val="00B72DFC"/>
    <w:rsid w:val="00B72E34"/>
    <w:rsid w:val="00B72E42"/>
    <w:rsid w:val="00B72E68"/>
    <w:rsid w:val="00B72EA3"/>
    <w:rsid w:val="00B72F10"/>
    <w:rsid w:val="00B72F19"/>
    <w:rsid w:val="00B72F3F"/>
    <w:rsid w:val="00B72F93"/>
    <w:rsid w:val="00B72FA5"/>
    <w:rsid w:val="00B72FA7"/>
    <w:rsid w:val="00B72FC2"/>
    <w:rsid w:val="00B73051"/>
    <w:rsid w:val="00B7307A"/>
    <w:rsid w:val="00B7308D"/>
    <w:rsid w:val="00B730AF"/>
    <w:rsid w:val="00B730B5"/>
    <w:rsid w:val="00B730C7"/>
    <w:rsid w:val="00B730CE"/>
    <w:rsid w:val="00B730D7"/>
    <w:rsid w:val="00B730E8"/>
    <w:rsid w:val="00B730F3"/>
    <w:rsid w:val="00B73128"/>
    <w:rsid w:val="00B7315E"/>
    <w:rsid w:val="00B731C7"/>
    <w:rsid w:val="00B731F9"/>
    <w:rsid w:val="00B7320B"/>
    <w:rsid w:val="00B7326B"/>
    <w:rsid w:val="00B7326F"/>
    <w:rsid w:val="00B73272"/>
    <w:rsid w:val="00B73283"/>
    <w:rsid w:val="00B732D6"/>
    <w:rsid w:val="00B7334E"/>
    <w:rsid w:val="00B73376"/>
    <w:rsid w:val="00B733AC"/>
    <w:rsid w:val="00B733AE"/>
    <w:rsid w:val="00B733C4"/>
    <w:rsid w:val="00B733F9"/>
    <w:rsid w:val="00B73422"/>
    <w:rsid w:val="00B7346B"/>
    <w:rsid w:val="00B73476"/>
    <w:rsid w:val="00B734AB"/>
    <w:rsid w:val="00B734DB"/>
    <w:rsid w:val="00B734FA"/>
    <w:rsid w:val="00B7351D"/>
    <w:rsid w:val="00B73521"/>
    <w:rsid w:val="00B73540"/>
    <w:rsid w:val="00B7357A"/>
    <w:rsid w:val="00B7357B"/>
    <w:rsid w:val="00B73598"/>
    <w:rsid w:val="00B7359F"/>
    <w:rsid w:val="00B735D2"/>
    <w:rsid w:val="00B735D3"/>
    <w:rsid w:val="00B735EC"/>
    <w:rsid w:val="00B735EE"/>
    <w:rsid w:val="00B736BB"/>
    <w:rsid w:val="00B736D2"/>
    <w:rsid w:val="00B736E2"/>
    <w:rsid w:val="00B736ED"/>
    <w:rsid w:val="00B736F0"/>
    <w:rsid w:val="00B736FC"/>
    <w:rsid w:val="00B73705"/>
    <w:rsid w:val="00B7370D"/>
    <w:rsid w:val="00B7376A"/>
    <w:rsid w:val="00B7376C"/>
    <w:rsid w:val="00B7377F"/>
    <w:rsid w:val="00B7378C"/>
    <w:rsid w:val="00B73792"/>
    <w:rsid w:val="00B737A9"/>
    <w:rsid w:val="00B737D4"/>
    <w:rsid w:val="00B737D8"/>
    <w:rsid w:val="00B737FD"/>
    <w:rsid w:val="00B7380D"/>
    <w:rsid w:val="00B73823"/>
    <w:rsid w:val="00B73834"/>
    <w:rsid w:val="00B73850"/>
    <w:rsid w:val="00B738C5"/>
    <w:rsid w:val="00B73903"/>
    <w:rsid w:val="00B7393E"/>
    <w:rsid w:val="00B7394D"/>
    <w:rsid w:val="00B73950"/>
    <w:rsid w:val="00B739DA"/>
    <w:rsid w:val="00B739E5"/>
    <w:rsid w:val="00B739FF"/>
    <w:rsid w:val="00B73A27"/>
    <w:rsid w:val="00B73A34"/>
    <w:rsid w:val="00B73AB1"/>
    <w:rsid w:val="00B73AD4"/>
    <w:rsid w:val="00B73AF6"/>
    <w:rsid w:val="00B73B00"/>
    <w:rsid w:val="00B73B1B"/>
    <w:rsid w:val="00B73B1F"/>
    <w:rsid w:val="00B73B3C"/>
    <w:rsid w:val="00B73B49"/>
    <w:rsid w:val="00B73BE8"/>
    <w:rsid w:val="00B73C05"/>
    <w:rsid w:val="00B73C7A"/>
    <w:rsid w:val="00B73C86"/>
    <w:rsid w:val="00B73C96"/>
    <w:rsid w:val="00B73CA4"/>
    <w:rsid w:val="00B73CAD"/>
    <w:rsid w:val="00B73CEA"/>
    <w:rsid w:val="00B73D14"/>
    <w:rsid w:val="00B73D24"/>
    <w:rsid w:val="00B73DAE"/>
    <w:rsid w:val="00B73DB5"/>
    <w:rsid w:val="00B73DDA"/>
    <w:rsid w:val="00B73DDE"/>
    <w:rsid w:val="00B73DEA"/>
    <w:rsid w:val="00B73DEF"/>
    <w:rsid w:val="00B73E0C"/>
    <w:rsid w:val="00B73E4F"/>
    <w:rsid w:val="00B73E57"/>
    <w:rsid w:val="00B73E77"/>
    <w:rsid w:val="00B73E96"/>
    <w:rsid w:val="00B73EA7"/>
    <w:rsid w:val="00B73EA8"/>
    <w:rsid w:val="00B73EB5"/>
    <w:rsid w:val="00B73ECD"/>
    <w:rsid w:val="00B73F2E"/>
    <w:rsid w:val="00B73F49"/>
    <w:rsid w:val="00B73F4A"/>
    <w:rsid w:val="00B73F51"/>
    <w:rsid w:val="00B73F5D"/>
    <w:rsid w:val="00B73F63"/>
    <w:rsid w:val="00B73F73"/>
    <w:rsid w:val="00B73FB4"/>
    <w:rsid w:val="00B73FCF"/>
    <w:rsid w:val="00B73FE9"/>
    <w:rsid w:val="00B74002"/>
    <w:rsid w:val="00B74018"/>
    <w:rsid w:val="00B74084"/>
    <w:rsid w:val="00B7409C"/>
    <w:rsid w:val="00B740BC"/>
    <w:rsid w:val="00B740E4"/>
    <w:rsid w:val="00B740FA"/>
    <w:rsid w:val="00B74104"/>
    <w:rsid w:val="00B7411E"/>
    <w:rsid w:val="00B74144"/>
    <w:rsid w:val="00B74178"/>
    <w:rsid w:val="00B741AD"/>
    <w:rsid w:val="00B741B8"/>
    <w:rsid w:val="00B741BD"/>
    <w:rsid w:val="00B741C6"/>
    <w:rsid w:val="00B7425F"/>
    <w:rsid w:val="00B742DE"/>
    <w:rsid w:val="00B742F2"/>
    <w:rsid w:val="00B742F4"/>
    <w:rsid w:val="00B742F7"/>
    <w:rsid w:val="00B74304"/>
    <w:rsid w:val="00B74314"/>
    <w:rsid w:val="00B74333"/>
    <w:rsid w:val="00B74366"/>
    <w:rsid w:val="00B7437A"/>
    <w:rsid w:val="00B743A7"/>
    <w:rsid w:val="00B743BE"/>
    <w:rsid w:val="00B743F0"/>
    <w:rsid w:val="00B74420"/>
    <w:rsid w:val="00B74426"/>
    <w:rsid w:val="00B7449D"/>
    <w:rsid w:val="00B744AB"/>
    <w:rsid w:val="00B744D1"/>
    <w:rsid w:val="00B74502"/>
    <w:rsid w:val="00B74509"/>
    <w:rsid w:val="00B7453A"/>
    <w:rsid w:val="00B7455B"/>
    <w:rsid w:val="00B74576"/>
    <w:rsid w:val="00B74592"/>
    <w:rsid w:val="00B745B8"/>
    <w:rsid w:val="00B745C6"/>
    <w:rsid w:val="00B745C9"/>
    <w:rsid w:val="00B745EA"/>
    <w:rsid w:val="00B74614"/>
    <w:rsid w:val="00B74616"/>
    <w:rsid w:val="00B74648"/>
    <w:rsid w:val="00B746FC"/>
    <w:rsid w:val="00B7470F"/>
    <w:rsid w:val="00B74726"/>
    <w:rsid w:val="00B7474C"/>
    <w:rsid w:val="00B74751"/>
    <w:rsid w:val="00B74757"/>
    <w:rsid w:val="00B747AC"/>
    <w:rsid w:val="00B747BD"/>
    <w:rsid w:val="00B747CB"/>
    <w:rsid w:val="00B747E1"/>
    <w:rsid w:val="00B747EF"/>
    <w:rsid w:val="00B747F3"/>
    <w:rsid w:val="00B747F5"/>
    <w:rsid w:val="00B7481C"/>
    <w:rsid w:val="00B74822"/>
    <w:rsid w:val="00B74845"/>
    <w:rsid w:val="00B7486D"/>
    <w:rsid w:val="00B7487D"/>
    <w:rsid w:val="00B7489A"/>
    <w:rsid w:val="00B748B6"/>
    <w:rsid w:val="00B748D2"/>
    <w:rsid w:val="00B748E7"/>
    <w:rsid w:val="00B7492B"/>
    <w:rsid w:val="00B7492E"/>
    <w:rsid w:val="00B7496A"/>
    <w:rsid w:val="00B7497B"/>
    <w:rsid w:val="00B749D6"/>
    <w:rsid w:val="00B749DB"/>
    <w:rsid w:val="00B74A0D"/>
    <w:rsid w:val="00B74A2A"/>
    <w:rsid w:val="00B74A48"/>
    <w:rsid w:val="00B74A4E"/>
    <w:rsid w:val="00B74A66"/>
    <w:rsid w:val="00B74B27"/>
    <w:rsid w:val="00B74B30"/>
    <w:rsid w:val="00B74B51"/>
    <w:rsid w:val="00B74B55"/>
    <w:rsid w:val="00B74B68"/>
    <w:rsid w:val="00B74BCC"/>
    <w:rsid w:val="00B74C4B"/>
    <w:rsid w:val="00B74C58"/>
    <w:rsid w:val="00B74C5F"/>
    <w:rsid w:val="00B74CCF"/>
    <w:rsid w:val="00B74CFB"/>
    <w:rsid w:val="00B74D07"/>
    <w:rsid w:val="00B74D0A"/>
    <w:rsid w:val="00B74D0E"/>
    <w:rsid w:val="00B74D14"/>
    <w:rsid w:val="00B74D1B"/>
    <w:rsid w:val="00B74D38"/>
    <w:rsid w:val="00B74D71"/>
    <w:rsid w:val="00B74D8C"/>
    <w:rsid w:val="00B74DEC"/>
    <w:rsid w:val="00B74E30"/>
    <w:rsid w:val="00B74EAD"/>
    <w:rsid w:val="00B74EEA"/>
    <w:rsid w:val="00B74FB6"/>
    <w:rsid w:val="00B75034"/>
    <w:rsid w:val="00B75037"/>
    <w:rsid w:val="00B75053"/>
    <w:rsid w:val="00B75056"/>
    <w:rsid w:val="00B75062"/>
    <w:rsid w:val="00B75068"/>
    <w:rsid w:val="00B7506C"/>
    <w:rsid w:val="00B75084"/>
    <w:rsid w:val="00B750AE"/>
    <w:rsid w:val="00B750C1"/>
    <w:rsid w:val="00B75124"/>
    <w:rsid w:val="00B75129"/>
    <w:rsid w:val="00B7513A"/>
    <w:rsid w:val="00B75149"/>
    <w:rsid w:val="00B7514B"/>
    <w:rsid w:val="00B75199"/>
    <w:rsid w:val="00B751E6"/>
    <w:rsid w:val="00B75201"/>
    <w:rsid w:val="00B75297"/>
    <w:rsid w:val="00B752C7"/>
    <w:rsid w:val="00B752CF"/>
    <w:rsid w:val="00B752DA"/>
    <w:rsid w:val="00B75309"/>
    <w:rsid w:val="00B7530F"/>
    <w:rsid w:val="00B753C8"/>
    <w:rsid w:val="00B753C9"/>
    <w:rsid w:val="00B75404"/>
    <w:rsid w:val="00B75414"/>
    <w:rsid w:val="00B7543B"/>
    <w:rsid w:val="00B75483"/>
    <w:rsid w:val="00B754AA"/>
    <w:rsid w:val="00B754AD"/>
    <w:rsid w:val="00B754C1"/>
    <w:rsid w:val="00B754F8"/>
    <w:rsid w:val="00B75539"/>
    <w:rsid w:val="00B7555B"/>
    <w:rsid w:val="00B75565"/>
    <w:rsid w:val="00B755E4"/>
    <w:rsid w:val="00B755F5"/>
    <w:rsid w:val="00B75601"/>
    <w:rsid w:val="00B75646"/>
    <w:rsid w:val="00B75664"/>
    <w:rsid w:val="00B7569D"/>
    <w:rsid w:val="00B756A7"/>
    <w:rsid w:val="00B756B0"/>
    <w:rsid w:val="00B756F3"/>
    <w:rsid w:val="00B756F4"/>
    <w:rsid w:val="00B7570F"/>
    <w:rsid w:val="00B75725"/>
    <w:rsid w:val="00B7576B"/>
    <w:rsid w:val="00B75794"/>
    <w:rsid w:val="00B757B9"/>
    <w:rsid w:val="00B757FC"/>
    <w:rsid w:val="00B7580A"/>
    <w:rsid w:val="00B75823"/>
    <w:rsid w:val="00B7583B"/>
    <w:rsid w:val="00B75843"/>
    <w:rsid w:val="00B75853"/>
    <w:rsid w:val="00B7586D"/>
    <w:rsid w:val="00B758C1"/>
    <w:rsid w:val="00B758D6"/>
    <w:rsid w:val="00B758FC"/>
    <w:rsid w:val="00B758FF"/>
    <w:rsid w:val="00B75900"/>
    <w:rsid w:val="00B75919"/>
    <w:rsid w:val="00B7591D"/>
    <w:rsid w:val="00B75944"/>
    <w:rsid w:val="00B75951"/>
    <w:rsid w:val="00B75961"/>
    <w:rsid w:val="00B75970"/>
    <w:rsid w:val="00B759B4"/>
    <w:rsid w:val="00B759CC"/>
    <w:rsid w:val="00B759EB"/>
    <w:rsid w:val="00B75A14"/>
    <w:rsid w:val="00B75A4D"/>
    <w:rsid w:val="00B75A59"/>
    <w:rsid w:val="00B75A6C"/>
    <w:rsid w:val="00B75A8F"/>
    <w:rsid w:val="00B75A9D"/>
    <w:rsid w:val="00B75AB6"/>
    <w:rsid w:val="00B75ACB"/>
    <w:rsid w:val="00B75AD1"/>
    <w:rsid w:val="00B75AFE"/>
    <w:rsid w:val="00B75B14"/>
    <w:rsid w:val="00B75B80"/>
    <w:rsid w:val="00B75B98"/>
    <w:rsid w:val="00B75BAA"/>
    <w:rsid w:val="00B75BAF"/>
    <w:rsid w:val="00B75BBB"/>
    <w:rsid w:val="00B75BC9"/>
    <w:rsid w:val="00B75BDA"/>
    <w:rsid w:val="00B75C08"/>
    <w:rsid w:val="00B75C3F"/>
    <w:rsid w:val="00B75C42"/>
    <w:rsid w:val="00B75C99"/>
    <w:rsid w:val="00B75C9F"/>
    <w:rsid w:val="00B75CD3"/>
    <w:rsid w:val="00B75CD6"/>
    <w:rsid w:val="00B75D24"/>
    <w:rsid w:val="00B75D50"/>
    <w:rsid w:val="00B75D75"/>
    <w:rsid w:val="00B75DB1"/>
    <w:rsid w:val="00B75DBD"/>
    <w:rsid w:val="00B75DCB"/>
    <w:rsid w:val="00B75DE1"/>
    <w:rsid w:val="00B75E14"/>
    <w:rsid w:val="00B75E29"/>
    <w:rsid w:val="00B75E47"/>
    <w:rsid w:val="00B75E4F"/>
    <w:rsid w:val="00B75E63"/>
    <w:rsid w:val="00B75EC1"/>
    <w:rsid w:val="00B75F01"/>
    <w:rsid w:val="00B75F44"/>
    <w:rsid w:val="00B75F78"/>
    <w:rsid w:val="00B75FA3"/>
    <w:rsid w:val="00B75FEE"/>
    <w:rsid w:val="00B75FEF"/>
    <w:rsid w:val="00B75FF2"/>
    <w:rsid w:val="00B76015"/>
    <w:rsid w:val="00B76071"/>
    <w:rsid w:val="00B760D0"/>
    <w:rsid w:val="00B760D4"/>
    <w:rsid w:val="00B760E6"/>
    <w:rsid w:val="00B760FF"/>
    <w:rsid w:val="00B7614E"/>
    <w:rsid w:val="00B7616B"/>
    <w:rsid w:val="00B7617F"/>
    <w:rsid w:val="00B761C7"/>
    <w:rsid w:val="00B7620B"/>
    <w:rsid w:val="00B76267"/>
    <w:rsid w:val="00B76288"/>
    <w:rsid w:val="00B762BD"/>
    <w:rsid w:val="00B762FA"/>
    <w:rsid w:val="00B76326"/>
    <w:rsid w:val="00B76335"/>
    <w:rsid w:val="00B7634F"/>
    <w:rsid w:val="00B76381"/>
    <w:rsid w:val="00B76395"/>
    <w:rsid w:val="00B763A1"/>
    <w:rsid w:val="00B763EB"/>
    <w:rsid w:val="00B76403"/>
    <w:rsid w:val="00B76415"/>
    <w:rsid w:val="00B7645A"/>
    <w:rsid w:val="00B76490"/>
    <w:rsid w:val="00B76499"/>
    <w:rsid w:val="00B764A1"/>
    <w:rsid w:val="00B764B2"/>
    <w:rsid w:val="00B764C3"/>
    <w:rsid w:val="00B764CF"/>
    <w:rsid w:val="00B764D4"/>
    <w:rsid w:val="00B764F6"/>
    <w:rsid w:val="00B76508"/>
    <w:rsid w:val="00B76517"/>
    <w:rsid w:val="00B76518"/>
    <w:rsid w:val="00B76555"/>
    <w:rsid w:val="00B7655C"/>
    <w:rsid w:val="00B76560"/>
    <w:rsid w:val="00B76561"/>
    <w:rsid w:val="00B7656E"/>
    <w:rsid w:val="00B76580"/>
    <w:rsid w:val="00B76596"/>
    <w:rsid w:val="00B76608"/>
    <w:rsid w:val="00B7661B"/>
    <w:rsid w:val="00B76676"/>
    <w:rsid w:val="00B76718"/>
    <w:rsid w:val="00B76738"/>
    <w:rsid w:val="00B76744"/>
    <w:rsid w:val="00B7675C"/>
    <w:rsid w:val="00B767A1"/>
    <w:rsid w:val="00B767B8"/>
    <w:rsid w:val="00B767DC"/>
    <w:rsid w:val="00B767E3"/>
    <w:rsid w:val="00B76820"/>
    <w:rsid w:val="00B7682D"/>
    <w:rsid w:val="00B7684D"/>
    <w:rsid w:val="00B76888"/>
    <w:rsid w:val="00B768A7"/>
    <w:rsid w:val="00B768DC"/>
    <w:rsid w:val="00B768EB"/>
    <w:rsid w:val="00B768F1"/>
    <w:rsid w:val="00B76903"/>
    <w:rsid w:val="00B76963"/>
    <w:rsid w:val="00B76974"/>
    <w:rsid w:val="00B769BF"/>
    <w:rsid w:val="00B769E3"/>
    <w:rsid w:val="00B769F4"/>
    <w:rsid w:val="00B769F6"/>
    <w:rsid w:val="00B76A13"/>
    <w:rsid w:val="00B76A2C"/>
    <w:rsid w:val="00B76A30"/>
    <w:rsid w:val="00B76A6D"/>
    <w:rsid w:val="00B76AA4"/>
    <w:rsid w:val="00B76BC7"/>
    <w:rsid w:val="00B76BD2"/>
    <w:rsid w:val="00B76BDD"/>
    <w:rsid w:val="00B76C0B"/>
    <w:rsid w:val="00B76C17"/>
    <w:rsid w:val="00B76C1C"/>
    <w:rsid w:val="00B76C24"/>
    <w:rsid w:val="00B76C35"/>
    <w:rsid w:val="00B76C45"/>
    <w:rsid w:val="00B76C9D"/>
    <w:rsid w:val="00B76CAC"/>
    <w:rsid w:val="00B76CD2"/>
    <w:rsid w:val="00B76D07"/>
    <w:rsid w:val="00B76D26"/>
    <w:rsid w:val="00B76D5D"/>
    <w:rsid w:val="00B76D7E"/>
    <w:rsid w:val="00B76D97"/>
    <w:rsid w:val="00B76DBA"/>
    <w:rsid w:val="00B76DCB"/>
    <w:rsid w:val="00B76DCD"/>
    <w:rsid w:val="00B76E00"/>
    <w:rsid w:val="00B76E9C"/>
    <w:rsid w:val="00B76EA2"/>
    <w:rsid w:val="00B76EDC"/>
    <w:rsid w:val="00B76EEA"/>
    <w:rsid w:val="00B76EF6"/>
    <w:rsid w:val="00B76F28"/>
    <w:rsid w:val="00B76F2C"/>
    <w:rsid w:val="00B76F3A"/>
    <w:rsid w:val="00B76FD8"/>
    <w:rsid w:val="00B76FDE"/>
    <w:rsid w:val="00B7700E"/>
    <w:rsid w:val="00B77029"/>
    <w:rsid w:val="00B77040"/>
    <w:rsid w:val="00B77062"/>
    <w:rsid w:val="00B7707A"/>
    <w:rsid w:val="00B77083"/>
    <w:rsid w:val="00B770D5"/>
    <w:rsid w:val="00B770FC"/>
    <w:rsid w:val="00B77102"/>
    <w:rsid w:val="00B77107"/>
    <w:rsid w:val="00B7713E"/>
    <w:rsid w:val="00B77146"/>
    <w:rsid w:val="00B7716B"/>
    <w:rsid w:val="00B77173"/>
    <w:rsid w:val="00B77182"/>
    <w:rsid w:val="00B77183"/>
    <w:rsid w:val="00B771AC"/>
    <w:rsid w:val="00B771B5"/>
    <w:rsid w:val="00B771B8"/>
    <w:rsid w:val="00B771FC"/>
    <w:rsid w:val="00B77221"/>
    <w:rsid w:val="00B77224"/>
    <w:rsid w:val="00B77236"/>
    <w:rsid w:val="00B77250"/>
    <w:rsid w:val="00B77253"/>
    <w:rsid w:val="00B7725A"/>
    <w:rsid w:val="00B7726D"/>
    <w:rsid w:val="00B772A8"/>
    <w:rsid w:val="00B772C2"/>
    <w:rsid w:val="00B772FD"/>
    <w:rsid w:val="00B7731D"/>
    <w:rsid w:val="00B77332"/>
    <w:rsid w:val="00B77363"/>
    <w:rsid w:val="00B7736B"/>
    <w:rsid w:val="00B7737F"/>
    <w:rsid w:val="00B773C5"/>
    <w:rsid w:val="00B773D5"/>
    <w:rsid w:val="00B773F0"/>
    <w:rsid w:val="00B773FD"/>
    <w:rsid w:val="00B77411"/>
    <w:rsid w:val="00B77431"/>
    <w:rsid w:val="00B774B9"/>
    <w:rsid w:val="00B774C2"/>
    <w:rsid w:val="00B774CD"/>
    <w:rsid w:val="00B7756A"/>
    <w:rsid w:val="00B77578"/>
    <w:rsid w:val="00B77580"/>
    <w:rsid w:val="00B775AF"/>
    <w:rsid w:val="00B775B6"/>
    <w:rsid w:val="00B775D1"/>
    <w:rsid w:val="00B775E8"/>
    <w:rsid w:val="00B7762B"/>
    <w:rsid w:val="00B77640"/>
    <w:rsid w:val="00B77652"/>
    <w:rsid w:val="00B77653"/>
    <w:rsid w:val="00B77674"/>
    <w:rsid w:val="00B77677"/>
    <w:rsid w:val="00B77694"/>
    <w:rsid w:val="00B7769E"/>
    <w:rsid w:val="00B776AC"/>
    <w:rsid w:val="00B776BE"/>
    <w:rsid w:val="00B776CA"/>
    <w:rsid w:val="00B776CF"/>
    <w:rsid w:val="00B776DC"/>
    <w:rsid w:val="00B776DE"/>
    <w:rsid w:val="00B776E3"/>
    <w:rsid w:val="00B7773B"/>
    <w:rsid w:val="00B77777"/>
    <w:rsid w:val="00B77790"/>
    <w:rsid w:val="00B777F5"/>
    <w:rsid w:val="00B77825"/>
    <w:rsid w:val="00B7782A"/>
    <w:rsid w:val="00B7783D"/>
    <w:rsid w:val="00B77858"/>
    <w:rsid w:val="00B7786A"/>
    <w:rsid w:val="00B77881"/>
    <w:rsid w:val="00B7788F"/>
    <w:rsid w:val="00B778B7"/>
    <w:rsid w:val="00B778D8"/>
    <w:rsid w:val="00B778ED"/>
    <w:rsid w:val="00B7792A"/>
    <w:rsid w:val="00B77957"/>
    <w:rsid w:val="00B77984"/>
    <w:rsid w:val="00B77989"/>
    <w:rsid w:val="00B7798B"/>
    <w:rsid w:val="00B77999"/>
    <w:rsid w:val="00B779EA"/>
    <w:rsid w:val="00B77A14"/>
    <w:rsid w:val="00B77A52"/>
    <w:rsid w:val="00B77A57"/>
    <w:rsid w:val="00B77A5F"/>
    <w:rsid w:val="00B77A8A"/>
    <w:rsid w:val="00B77A9B"/>
    <w:rsid w:val="00B77B34"/>
    <w:rsid w:val="00B77B47"/>
    <w:rsid w:val="00B77B4D"/>
    <w:rsid w:val="00B77B92"/>
    <w:rsid w:val="00B77BD1"/>
    <w:rsid w:val="00B77BD7"/>
    <w:rsid w:val="00B77BD9"/>
    <w:rsid w:val="00B77C57"/>
    <w:rsid w:val="00B77C69"/>
    <w:rsid w:val="00B77C7C"/>
    <w:rsid w:val="00B77CC7"/>
    <w:rsid w:val="00B77CD3"/>
    <w:rsid w:val="00B77D00"/>
    <w:rsid w:val="00B77D49"/>
    <w:rsid w:val="00B77D81"/>
    <w:rsid w:val="00B77D84"/>
    <w:rsid w:val="00B77D87"/>
    <w:rsid w:val="00B77D91"/>
    <w:rsid w:val="00B77D9C"/>
    <w:rsid w:val="00B77DBA"/>
    <w:rsid w:val="00B77E22"/>
    <w:rsid w:val="00B77E30"/>
    <w:rsid w:val="00B77E3C"/>
    <w:rsid w:val="00B77E40"/>
    <w:rsid w:val="00B77E79"/>
    <w:rsid w:val="00B77E8B"/>
    <w:rsid w:val="00B77F1E"/>
    <w:rsid w:val="00B77F1F"/>
    <w:rsid w:val="00B77F23"/>
    <w:rsid w:val="00B77F2B"/>
    <w:rsid w:val="00B77F36"/>
    <w:rsid w:val="00B77F6D"/>
    <w:rsid w:val="00B77F8B"/>
    <w:rsid w:val="00B77FC5"/>
    <w:rsid w:val="00B77FCF"/>
    <w:rsid w:val="00B77FDB"/>
    <w:rsid w:val="00B80002"/>
    <w:rsid w:val="00B80011"/>
    <w:rsid w:val="00B80020"/>
    <w:rsid w:val="00B8002D"/>
    <w:rsid w:val="00B80030"/>
    <w:rsid w:val="00B80039"/>
    <w:rsid w:val="00B80043"/>
    <w:rsid w:val="00B80054"/>
    <w:rsid w:val="00B80066"/>
    <w:rsid w:val="00B80072"/>
    <w:rsid w:val="00B80093"/>
    <w:rsid w:val="00B8009A"/>
    <w:rsid w:val="00B800BB"/>
    <w:rsid w:val="00B800BD"/>
    <w:rsid w:val="00B800C2"/>
    <w:rsid w:val="00B800E3"/>
    <w:rsid w:val="00B80108"/>
    <w:rsid w:val="00B80136"/>
    <w:rsid w:val="00B8015E"/>
    <w:rsid w:val="00B80186"/>
    <w:rsid w:val="00B80192"/>
    <w:rsid w:val="00B80195"/>
    <w:rsid w:val="00B801A3"/>
    <w:rsid w:val="00B801A6"/>
    <w:rsid w:val="00B801BC"/>
    <w:rsid w:val="00B801C0"/>
    <w:rsid w:val="00B8020A"/>
    <w:rsid w:val="00B80254"/>
    <w:rsid w:val="00B80265"/>
    <w:rsid w:val="00B8026D"/>
    <w:rsid w:val="00B80291"/>
    <w:rsid w:val="00B802A2"/>
    <w:rsid w:val="00B802DF"/>
    <w:rsid w:val="00B802E3"/>
    <w:rsid w:val="00B802E4"/>
    <w:rsid w:val="00B80311"/>
    <w:rsid w:val="00B80315"/>
    <w:rsid w:val="00B80362"/>
    <w:rsid w:val="00B80373"/>
    <w:rsid w:val="00B803C2"/>
    <w:rsid w:val="00B803D5"/>
    <w:rsid w:val="00B803DA"/>
    <w:rsid w:val="00B803DC"/>
    <w:rsid w:val="00B803E3"/>
    <w:rsid w:val="00B803EE"/>
    <w:rsid w:val="00B80495"/>
    <w:rsid w:val="00B80496"/>
    <w:rsid w:val="00B804A5"/>
    <w:rsid w:val="00B804B7"/>
    <w:rsid w:val="00B804DB"/>
    <w:rsid w:val="00B804E9"/>
    <w:rsid w:val="00B80502"/>
    <w:rsid w:val="00B8051C"/>
    <w:rsid w:val="00B80521"/>
    <w:rsid w:val="00B8052D"/>
    <w:rsid w:val="00B8058C"/>
    <w:rsid w:val="00B80592"/>
    <w:rsid w:val="00B80616"/>
    <w:rsid w:val="00B80680"/>
    <w:rsid w:val="00B806C5"/>
    <w:rsid w:val="00B806EF"/>
    <w:rsid w:val="00B80702"/>
    <w:rsid w:val="00B80708"/>
    <w:rsid w:val="00B8072D"/>
    <w:rsid w:val="00B8073B"/>
    <w:rsid w:val="00B80741"/>
    <w:rsid w:val="00B8075A"/>
    <w:rsid w:val="00B80762"/>
    <w:rsid w:val="00B80776"/>
    <w:rsid w:val="00B8078F"/>
    <w:rsid w:val="00B807A5"/>
    <w:rsid w:val="00B807C5"/>
    <w:rsid w:val="00B80801"/>
    <w:rsid w:val="00B8080D"/>
    <w:rsid w:val="00B8084F"/>
    <w:rsid w:val="00B80892"/>
    <w:rsid w:val="00B808B7"/>
    <w:rsid w:val="00B808BB"/>
    <w:rsid w:val="00B808D3"/>
    <w:rsid w:val="00B808E7"/>
    <w:rsid w:val="00B808F9"/>
    <w:rsid w:val="00B80908"/>
    <w:rsid w:val="00B80921"/>
    <w:rsid w:val="00B8093F"/>
    <w:rsid w:val="00B809BD"/>
    <w:rsid w:val="00B809D8"/>
    <w:rsid w:val="00B80A06"/>
    <w:rsid w:val="00B80A0A"/>
    <w:rsid w:val="00B80A18"/>
    <w:rsid w:val="00B80A1A"/>
    <w:rsid w:val="00B80A36"/>
    <w:rsid w:val="00B80A46"/>
    <w:rsid w:val="00B80A48"/>
    <w:rsid w:val="00B80AA3"/>
    <w:rsid w:val="00B80AEA"/>
    <w:rsid w:val="00B80B06"/>
    <w:rsid w:val="00B80B0D"/>
    <w:rsid w:val="00B80B60"/>
    <w:rsid w:val="00B80B79"/>
    <w:rsid w:val="00B80B92"/>
    <w:rsid w:val="00B80BB2"/>
    <w:rsid w:val="00B80BC1"/>
    <w:rsid w:val="00B80BD5"/>
    <w:rsid w:val="00B80C41"/>
    <w:rsid w:val="00B80C8B"/>
    <w:rsid w:val="00B80CB7"/>
    <w:rsid w:val="00B80D75"/>
    <w:rsid w:val="00B80D76"/>
    <w:rsid w:val="00B80D7F"/>
    <w:rsid w:val="00B80D86"/>
    <w:rsid w:val="00B80DA2"/>
    <w:rsid w:val="00B80DA9"/>
    <w:rsid w:val="00B80DAC"/>
    <w:rsid w:val="00B80DB0"/>
    <w:rsid w:val="00B80DCC"/>
    <w:rsid w:val="00B80DEE"/>
    <w:rsid w:val="00B80E14"/>
    <w:rsid w:val="00B80E1C"/>
    <w:rsid w:val="00B80E42"/>
    <w:rsid w:val="00B80E70"/>
    <w:rsid w:val="00B80E71"/>
    <w:rsid w:val="00B80E8C"/>
    <w:rsid w:val="00B80EA6"/>
    <w:rsid w:val="00B80ECA"/>
    <w:rsid w:val="00B80EEB"/>
    <w:rsid w:val="00B80F5F"/>
    <w:rsid w:val="00B80FB3"/>
    <w:rsid w:val="00B80FC6"/>
    <w:rsid w:val="00B81005"/>
    <w:rsid w:val="00B8103A"/>
    <w:rsid w:val="00B81090"/>
    <w:rsid w:val="00B810B9"/>
    <w:rsid w:val="00B810D8"/>
    <w:rsid w:val="00B810E0"/>
    <w:rsid w:val="00B810E7"/>
    <w:rsid w:val="00B81128"/>
    <w:rsid w:val="00B8115A"/>
    <w:rsid w:val="00B81174"/>
    <w:rsid w:val="00B811C8"/>
    <w:rsid w:val="00B81201"/>
    <w:rsid w:val="00B81232"/>
    <w:rsid w:val="00B81255"/>
    <w:rsid w:val="00B81298"/>
    <w:rsid w:val="00B812A3"/>
    <w:rsid w:val="00B812FA"/>
    <w:rsid w:val="00B8130F"/>
    <w:rsid w:val="00B81328"/>
    <w:rsid w:val="00B8137B"/>
    <w:rsid w:val="00B8138A"/>
    <w:rsid w:val="00B813BB"/>
    <w:rsid w:val="00B813CA"/>
    <w:rsid w:val="00B81401"/>
    <w:rsid w:val="00B81437"/>
    <w:rsid w:val="00B814C2"/>
    <w:rsid w:val="00B814C7"/>
    <w:rsid w:val="00B814ED"/>
    <w:rsid w:val="00B81524"/>
    <w:rsid w:val="00B81532"/>
    <w:rsid w:val="00B81577"/>
    <w:rsid w:val="00B815C1"/>
    <w:rsid w:val="00B81633"/>
    <w:rsid w:val="00B8163D"/>
    <w:rsid w:val="00B816A0"/>
    <w:rsid w:val="00B816B6"/>
    <w:rsid w:val="00B816E2"/>
    <w:rsid w:val="00B816E3"/>
    <w:rsid w:val="00B816F6"/>
    <w:rsid w:val="00B81713"/>
    <w:rsid w:val="00B81725"/>
    <w:rsid w:val="00B8172C"/>
    <w:rsid w:val="00B81733"/>
    <w:rsid w:val="00B81737"/>
    <w:rsid w:val="00B8176F"/>
    <w:rsid w:val="00B81793"/>
    <w:rsid w:val="00B817C9"/>
    <w:rsid w:val="00B817F0"/>
    <w:rsid w:val="00B8180C"/>
    <w:rsid w:val="00B8180F"/>
    <w:rsid w:val="00B81818"/>
    <w:rsid w:val="00B8182C"/>
    <w:rsid w:val="00B818AA"/>
    <w:rsid w:val="00B818BA"/>
    <w:rsid w:val="00B818D7"/>
    <w:rsid w:val="00B8193F"/>
    <w:rsid w:val="00B81960"/>
    <w:rsid w:val="00B81983"/>
    <w:rsid w:val="00B819A6"/>
    <w:rsid w:val="00B819B8"/>
    <w:rsid w:val="00B819CA"/>
    <w:rsid w:val="00B819D6"/>
    <w:rsid w:val="00B819DE"/>
    <w:rsid w:val="00B819E1"/>
    <w:rsid w:val="00B81A05"/>
    <w:rsid w:val="00B81A39"/>
    <w:rsid w:val="00B81A3F"/>
    <w:rsid w:val="00B81A65"/>
    <w:rsid w:val="00B81AA0"/>
    <w:rsid w:val="00B81AC7"/>
    <w:rsid w:val="00B81AD4"/>
    <w:rsid w:val="00B81B00"/>
    <w:rsid w:val="00B81B12"/>
    <w:rsid w:val="00B81B15"/>
    <w:rsid w:val="00B81B26"/>
    <w:rsid w:val="00B81B3B"/>
    <w:rsid w:val="00B81B49"/>
    <w:rsid w:val="00B81B57"/>
    <w:rsid w:val="00B81B6F"/>
    <w:rsid w:val="00B81BE6"/>
    <w:rsid w:val="00B81BF7"/>
    <w:rsid w:val="00B81C00"/>
    <w:rsid w:val="00B81C8E"/>
    <w:rsid w:val="00B81C91"/>
    <w:rsid w:val="00B81CCC"/>
    <w:rsid w:val="00B81D22"/>
    <w:rsid w:val="00B81DB4"/>
    <w:rsid w:val="00B81DBE"/>
    <w:rsid w:val="00B81DF1"/>
    <w:rsid w:val="00B81E0B"/>
    <w:rsid w:val="00B81E10"/>
    <w:rsid w:val="00B81E56"/>
    <w:rsid w:val="00B81ECC"/>
    <w:rsid w:val="00B81EFD"/>
    <w:rsid w:val="00B81F37"/>
    <w:rsid w:val="00B81F4B"/>
    <w:rsid w:val="00B81FA7"/>
    <w:rsid w:val="00B81FAD"/>
    <w:rsid w:val="00B81FC4"/>
    <w:rsid w:val="00B82034"/>
    <w:rsid w:val="00B82086"/>
    <w:rsid w:val="00B8208B"/>
    <w:rsid w:val="00B820C4"/>
    <w:rsid w:val="00B8211B"/>
    <w:rsid w:val="00B8211F"/>
    <w:rsid w:val="00B8212B"/>
    <w:rsid w:val="00B82135"/>
    <w:rsid w:val="00B82150"/>
    <w:rsid w:val="00B821E7"/>
    <w:rsid w:val="00B821EB"/>
    <w:rsid w:val="00B8226B"/>
    <w:rsid w:val="00B82288"/>
    <w:rsid w:val="00B8229A"/>
    <w:rsid w:val="00B822AD"/>
    <w:rsid w:val="00B822E6"/>
    <w:rsid w:val="00B822EC"/>
    <w:rsid w:val="00B822FB"/>
    <w:rsid w:val="00B8231D"/>
    <w:rsid w:val="00B82321"/>
    <w:rsid w:val="00B82369"/>
    <w:rsid w:val="00B8237B"/>
    <w:rsid w:val="00B82384"/>
    <w:rsid w:val="00B823E3"/>
    <w:rsid w:val="00B82417"/>
    <w:rsid w:val="00B8242B"/>
    <w:rsid w:val="00B82431"/>
    <w:rsid w:val="00B82443"/>
    <w:rsid w:val="00B8246D"/>
    <w:rsid w:val="00B8247C"/>
    <w:rsid w:val="00B8247F"/>
    <w:rsid w:val="00B824BA"/>
    <w:rsid w:val="00B82534"/>
    <w:rsid w:val="00B825B7"/>
    <w:rsid w:val="00B825C6"/>
    <w:rsid w:val="00B825DB"/>
    <w:rsid w:val="00B82622"/>
    <w:rsid w:val="00B82644"/>
    <w:rsid w:val="00B826D9"/>
    <w:rsid w:val="00B82702"/>
    <w:rsid w:val="00B82791"/>
    <w:rsid w:val="00B827C4"/>
    <w:rsid w:val="00B82804"/>
    <w:rsid w:val="00B82805"/>
    <w:rsid w:val="00B82807"/>
    <w:rsid w:val="00B82828"/>
    <w:rsid w:val="00B82840"/>
    <w:rsid w:val="00B8286D"/>
    <w:rsid w:val="00B82870"/>
    <w:rsid w:val="00B82885"/>
    <w:rsid w:val="00B8288C"/>
    <w:rsid w:val="00B828DA"/>
    <w:rsid w:val="00B828F9"/>
    <w:rsid w:val="00B82913"/>
    <w:rsid w:val="00B82937"/>
    <w:rsid w:val="00B8295C"/>
    <w:rsid w:val="00B8297E"/>
    <w:rsid w:val="00B8297F"/>
    <w:rsid w:val="00B82985"/>
    <w:rsid w:val="00B82990"/>
    <w:rsid w:val="00B829D8"/>
    <w:rsid w:val="00B82A11"/>
    <w:rsid w:val="00B82A35"/>
    <w:rsid w:val="00B82A9D"/>
    <w:rsid w:val="00B82ADF"/>
    <w:rsid w:val="00B82AEA"/>
    <w:rsid w:val="00B82B3A"/>
    <w:rsid w:val="00B82B62"/>
    <w:rsid w:val="00B82B81"/>
    <w:rsid w:val="00B82BE0"/>
    <w:rsid w:val="00B82BF4"/>
    <w:rsid w:val="00B82BFB"/>
    <w:rsid w:val="00B82C28"/>
    <w:rsid w:val="00B82C2F"/>
    <w:rsid w:val="00B82CAB"/>
    <w:rsid w:val="00B82D24"/>
    <w:rsid w:val="00B82D5B"/>
    <w:rsid w:val="00B82D64"/>
    <w:rsid w:val="00B82D91"/>
    <w:rsid w:val="00B82DD6"/>
    <w:rsid w:val="00B82DE8"/>
    <w:rsid w:val="00B82DED"/>
    <w:rsid w:val="00B82DF9"/>
    <w:rsid w:val="00B82DFB"/>
    <w:rsid w:val="00B82E2E"/>
    <w:rsid w:val="00B82E35"/>
    <w:rsid w:val="00B82E58"/>
    <w:rsid w:val="00B82E9C"/>
    <w:rsid w:val="00B82EA1"/>
    <w:rsid w:val="00B82EA9"/>
    <w:rsid w:val="00B82EB4"/>
    <w:rsid w:val="00B82EED"/>
    <w:rsid w:val="00B82F17"/>
    <w:rsid w:val="00B82F3C"/>
    <w:rsid w:val="00B82FD9"/>
    <w:rsid w:val="00B83000"/>
    <w:rsid w:val="00B83033"/>
    <w:rsid w:val="00B83055"/>
    <w:rsid w:val="00B83063"/>
    <w:rsid w:val="00B83064"/>
    <w:rsid w:val="00B8309D"/>
    <w:rsid w:val="00B8311A"/>
    <w:rsid w:val="00B8311F"/>
    <w:rsid w:val="00B83128"/>
    <w:rsid w:val="00B83173"/>
    <w:rsid w:val="00B831B8"/>
    <w:rsid w:val="00B831DC"/>
    <w:rsid w:val="00B831FA"/>
    <w:rsid w:val="00B8320F"/>
    <w:rsid w:val="00B83217"/>
    <w:rsid w:val="00B83232"/>
    <w:rsid w:val="00B832BA"/>
    <w:rsid w:val="00B832C5"/>
    <w:rsid w:val="00B832D2"/>
    <w:rsid w:val="00B83343"/>
    <w:rsid w:val="00B8334E"/>
    <w:rsid w:val="00B8336C"/>
    <w:rsid w:val="00B8336D"/>
    <w:rsid w:val="00B83382"/>
    <w:rsid w:val="00B833C8"/>
    <w:rsid w:val="00B833E7"/>
    <w:rsid w:val="00B833EC"/>
    <w:rsid w:val="00B83417"/>
    <w:rsid w:val="00B83421"/>
    <w:rsid w:val="00B83433"/>
    <w:rsid w:val="00B8346C"/>
    <w:rsid w:val="00B834C0"/>
    <w:rsid w:val="00B834E3"/>
    <w:rsid w:val="00B83502"/>
    <w:rsid w:val="00B83515"/>
    <w:rsid w:val="00B8352A"/>
    <w:rsid w:val="00B83552"/>
    <w:rsid w:val="00B83573"/>
    <w:rsid w:val="00B8357C"/>
    <w:rsid w:val="00B83583"/>
    <w:rsid w:val="00B8359E"/>
    <w:rsid w:val="00B835F4"/>
    <w:rsid w:val="00B83604"/>
    <w:rsid w:val="00B83617"/>
    <w:rsid w:val="00B83638"/>
    <w:rsid w:val="00B8363D"/>
    <w:rsid w:val="00B83656"/>
    <w:rsid w:val="00B8366D"/>
    <w:rsid w:val="00B83676"/>
    <w:rsid w:val="00B836AC"/>
    <w:rsid w:val="00B836AE"/>
    <w:rsid w:val="00B8370F"/>
    <w:rsid w:val="00B83712"/>
    <w:rsid w:val="00B83714"/>
    <w:rsid w:val="00B83715"/>
    <w:rsid w:val="00B8372E"/>
    <w:rsid w:val="00B83756"/>
    <w:rsid w:val="00B8375C"/>
    <w:rsid w:val="00B8385E"/>
    <w:rsid w:val="00B83872"/>
    <w:rsid w:val="00B83883"/>
    <w:rsid w:val="00B838B4"/>
    <w:rsid w:val="00B838FF"/>
    <w:rsid w:val="00B8390B"/>
    <w:rsid w:val="00B83924"/>
    <w:rsid w:val="00B83925"/>
    <w:rsid w:val="00B83930"/>
    <w:rsid w:val="00B83944"/>
    <w:rsid w:val="00B83947"/>
    <w:rsid w:val="00B83958"/>
    <w:rsid w:val="00B839B2"/>
    <w:rsid w:val="00B839FD"/>
    <w:rsid w:val="00B83A1C"/>
    <w:rsid w:val="00B83A2F"/>
    <w:rsid w:val="00B83A40"/>
    <w:rsid w:val="00B83A56"/>
    <w:rsid w:val="00B83A5D"/>
    <w:rsid w:val="00B83A79"/>
    <w:rsid w:val="00B83AAC"/>
    <w:rsid w:val="00B83B03"/>
    <w:rsid w:val="00B83B37"/>
    <w:rsid w:val="00B83B85"/>
    <w:rsid w:val="00B83B96"/>
    <w:rsid w:val="00B83B99"/>
    <w:rsid w:val="00B83BF9"/>
    <w:rsid w:val="00B83C29"/>
    <w:rsid w:val="00B83C53"/>
    <w:rsid w:val="00B83C54"/>
    <w:rsid w:val="00B83C6A"/>
    <w:rsid w:val="00B83C6E"/>
    <w:rsid w:val="00B83C79"/>
    <w:rsid w:val="00B83CA8"/>
    <w:rsid w:val="00B83CEB"/>
    <w:rsid w:val="00B83D14"/>
    <w:rsid w:val="00B83D49"/>
    <w:rsid w:val="00B83D52"/>
    <w:rsid w:val="00B83D6C"/>
    <w:rsid w:val="00B83D73"/>
    <w:rsid w:val="00B83DB1"/>
    <w:rsid w:val="00B83DF1"/>
    <w:rsid w:val="00B83E00"/>
    <w:rsid w:val="00B83E0A"/>
    <w:rsid w:val="00B83E26"/>
    <w:rsid w:val="00B83E38"/>
    <w:rsid w:val="00B83E3D"/>
    <w:rsid w:val="00B83E50"/>
    <w:rsid w:val="00B83E55"/>
    <w:rsid w:val="00B83E5B"/>
    <w:rsid w:val="00B83E5E"/>
    <w:rsid w:val="00B83EEA"/>
    <w:rsid w:val="00B83EFA"/>
    <w:rsid w:val="00B83F0F"/>
    <w:rsid w:val="00B83F13"/>
    <w:rsid w:val="00B83F45"/>
    <w:rsid w:val="00B83F53"/>
    <w:rsid w:val="00B83F6A"/>
    <w:rsid w:val="00B83FC6"/>
    <w:rsid w:val="00B83FFF"/>
    <w:rsid w:val="00B84001"/>
    <w:rsid w:val="00B84004"/>
    <w:rsid w:val="00B84027"/>
    <w:rsid w:val="00B8402B"/>
    <w:rsid w:val="00B8406C"/>
    <w:rsid w:val="00B84089"/>
    <w:rsid w:val="00B840A0"/>
    <w:rsid w:val="00B840C1"/>
    <w:rsid w:val="00B840EB"/>
    <w:rsid w:val="00B84148"/>
    <w:rsid w:val="00B8414E"/>
    <w:rsid w:val="00B841BA"/>
    <w:rsid w:val="00B84209"/>
    <w:rsid w:val="00B84292"/>
    <w:rsid w:val="00B842D4"/>
    <w:rsid w:val="00B842E3"/>
    <w:rsid w:val="00B842E5"/>
    <w:rsid w:val="00B84331"/>
    <w:rsid w:val="00B8433D"/>
    <w:rsid w:val="00B8434B"/>
    <w:rsid w:val="00B84363"/>
    <w:rsid w:val="00B84368"/>
    <w:rsid w:val="00B8436E"/>
    <w:rsid w:val="00B84375"/>
    <w:rsid w:val="00B84384"/>
    <w:rsid w:val="00B843AF"/>
    <w:rsid w:val="00B843B4"/>
    <w:rsid w:val="00B843BF"/>
    <w:rsid w:val="00B843E2"/>
    <w:rsid w:val="00B843E6"/>
    <w:rsid w:val="00B84422"/>
    <w:rsid w:val="00B84456"/>
    <w:rsid w:val="00B84474"/>
    <w:rsid w:val="00B8447C"/>
    <w:rsid w:val="00B844A6"/>
    <w:rsid w:val="00B844AB"/>
    <w:rsid w:val="00B84519"/>
    <w:rsid w:val="00B8451B"/>
    <w:rsid w:val="00B84553"/>
    <w:rsid w:val="00B8456C"/>
    <w:rsid w:val="00B845CE"/>
    <w:rsid w:val="00B845D4"/>
    <w:rsid w:val="00B845F1"/>
    <w:rsid w:val="00B84614"/>
    <w:rsid w:val="00B84621"/>
    <w:rsid w:val="00B84629"/>
    <w:rsid w:val="00B84639"/>
    <w:rsid w:val="00B84648"/>
    <w:rsid w:val="00B84657"/>
    <w:rsid w:val="00B84670"/>
    <w:rsid w:val="00B846D6"/>
    <w:rsid w:val="00B846DD"/>
    <w:rsid w:val="00B846DF"/>
    <w:rsid w:val="00B846FF"/>
    <w:rsid w:val="00B84716"/>
    <w:rsid w:val="00B84742"/>
    <w:rsid w:val="00B8475C"/>
    <w:rsid w:val="00B847F5"/>
    <w:rsid w:val="00B84819"/>
    <w:rsid w:val="00B84853"/>
    <w:rsid w:val="00B84857"/>
    <w:rsid w:val="00B848D1"/>
    <w:rsid w:val="00B8491F"/>
    <w:rsid w:val="00B8492C"/>
    <w:rsid w:val="00B8495E"/>
    <w:rsid w:val="00B8497E"/>
    <w:rsid w:val="00B84981"/>
    <w:rsid w:val="00B8498F"/>
    <w:rsid w:val="00B849B3"/>
    <w:rsid w:val="00B849BE"/>
    <w:rsid w:val="00B849E5"/>
    <w:rsid w:val="00B84A04"/>
    <w:rsid w:val="00B84A17"/>
    <w:rsid w:val="00B84A2C"/>
    <w:rsid w:val="00B84B38"/>
    <w:rsid w:val="00B84B41"/>
    <w:rsid w:val="00B84B55"/>
    <w:rsid w:val="00B84B69"/>
    <w:rsid w:val="00B84B7A"/>
    <w:rsid w:val="00B84B86"/>
    <w:rsid w:val="00B84B91"/>
    <w:rsid w:val="00B84BA7"/>
    <w:rsid w:val="00B84BB4"/>
    <w:rsid w:val="00B84BB5"/>
    <w:rsid w:val="00B84BB6"/>
    <w:rsid w:val="00B84BE7"/>
    <w:rsid w:val="00B84C05"/>
    <w:rsid w:val="00B84C1B"/>
    <w:rsid w:val="00B84CA6"/>
    <w:rsid w:val="00B84CBC"/>
    <w:rsid w:val="00B84CE1"/>
    <w:rsid w:val="00B84D01"/>
    <w:rsid w:val="00B84D36"/>
    <w:rsid w:val="00B84D4E"/>
    <w:rsid w:val="00B84E08"/>
    <w:rsid w:val="00B84E19"/>
    <w:rsid w:val="00B84E90"/>
    <w:rsid w:val="00B84EB0"/>
    <w:rsid w:val="00B84EF7"/>
    <w:rsid w:val="00B84F4A"/>
    <w:rsid w:val="00B84F5C"/>
    <w:rsid w:val="00B84F6A"/>
    <w:rsid w:val="00B84F78"/>
    <w:rsid w:val="00B84F8A"/>
    <w:rsid w:val="00B84F8F"/>
    <w:rsid w:val="00B84FA7"/>
    <w:rsid w:val="00B84FBA"/>
    <w:rsid w:val="00B84FFB"/>
    <w:rsid w:val="00B8503A"/>
    <w:rsid w:val="00B85058"/>
    <w:rsid w:val="00B850A9"/>
    <w:rsid w:val="00B850C4"/>
    <w:rsid w:val="00B85116"/>
    <w:rsid w:val="00B8511C"/>
    <w:rsid w:val="00B8511D"/>
    <w:rsid w:val="00B85141"/>
    <w:rsid w:val="00B85174"/>
    <w:rsid w:val="00B851A7"/>
    <w:rsid w:val="00B851DD"/>
    <w:rsid w:val="00B851E9"/>
    <w:rsid w:val="00B851F5"/>
    <w:rsid w:val="00B8522A"/>
    <w:rsid w:val="00B8523D"/>
    <w:rsid w:val="00B85287"/>
    <w:rsid w:val="00B8528A"/>
    <w:rsid w:val="00B85291"/>
    <w:rsid w:val="00B852A0"/>
    <w:rsid w:val="00B852EA"/>
    <w:rsid w:val="00B852F0"/>
    <w:rsid w:val="00B85317"/>
    <w:rsid w:val="00B85324"/>
    <w:rsid w:val="00B85354"/>
    <w:rsid w:val="00B85396"/>
    <w:rsid w:val="00B853F1"/>
    <w:rsid w:val="00B85406"/>
    <w:rsid w:val="00B85418"/>
    <w:rsid w:val="00B85420"/>
    <w:rsid w:val="00B85422"/>
    <w:rsid w:val="00B85469"/>
    <w:rsid w:val="00B854B6"/>
    <w:rsid w:val="00B854D3"/>
    <w:rsid w:val="00B85517"/>
    <w:rsid w:val="00B85527"/>
    <w:rsid w:val="00B8556A"/>
    <w:rsid w:val="00B85589"/>
    <w:rsid w:val="00B8558B"/>
    <w:rsid w:val="00B855AD"/>
    <w:rsid w:val="00B855E7"/>
    <w:rsid w:val="00B85602"/>
    <w:rsid w:val="00B856A6"/>
    <w:rsid w:val="00B856B5"/>
    <w:rsid w:val="00B8572A"/>
    <w:rsid w:val="00B85748"/>
    <w:rsid w:val="00B8574F"/>
    <w:rsid w:val="00B85787"/>
    <w:rsid w:val="00B857B4"/>
    <w:rsid w:val="00B857EA"/>
    <w:rsid w:val="00B85820"/>
    <w:rsid w:val="00B8583D"/>
    <w:rsid w:val="00B85841"/>
    <w:rsid w:val="00B8587D"/>
    <w:rsid w:val="00B85883"/>
    <w:rsid w:val="00B858AB"/>
    <w:rsid w:val="00B858AD"/>
    <w:rsid w:val="00B858C7"/>
    <w:rsid w:val="00B85905"/>
    <w:rsid w:val="00B85922"/>
    <w:rsid w:val="00B8592D"/>
    <w:rsid w:val="00B85944"/>
    <w:rsid w:val="00B8598B"/>
    <w:rsid w:val="00B85991"/>
    <w:rsid w:val="00B859C6"/>
    <w:rsid w:val="00B859CC"/>
    <w:rsid w:val="00B859D0"/>
    <w:rsid w:val="00B859E5"/>
    <w:rsid w:val="00B85A37"/>
    <w:rsid w:val="00B85AE8"/>
    <w:rsid w:val="00B85B0E"/>
    <w:rsid w:val="00B85B6E"/>
    <w:rsid w:val="00B85C0A"/>
    <w:rsid w:val="00B85C1E"/>
    <w:rsid w:val="00B85C3E"/>
    <w:rsid w:val="00B85C7C"/>
    <w:rsid w:val="00B85CBF"/>
    <w:rsid w:val="00B85CE3"/>
    <w:rsid w:val="00B85CE6"/>
    <w:rsid w:val="00B85D0A"/>
    <w:rsid w:val="00B85D1F"/>
    <w:rsid w:val="00B85DC6"/>
    <w:rsid w:val="00B85DE3"/>
    <w:rsid w:val="00B85DFC"/>
    <w:rsid w:val="00B85E3B"/>
    <w:rsid w:val="00B85E61"/>
    <w:rsid w:val="00B85ECD"/>
    <w:rsid w:val="00B85EF7"/>
    <w:rsid w:val="00B85EFD"/>
    <w:rsid w:val="00B85F0E"/>
    <w:rsid w:val="00B85F41"/>
    <w:rsid w:val="00B85F7A"/>
    <w:rsid w:val="00B85F96"/>
    <w:rsid w:val="00B85FC1"/>
    <w:rsid w:val="00B85FE0"/>
    <w:rsid w:val="00B86029"/>
    <w:rsid w:val="00B86036"/>
    <w:rsid w:val="00B86048"/>
    <w:rsid w:val="00B8604E"/>
    <w:rsid w:val="00B8608B"/>
    <w:rsid w:val="00B860C8"/>
    <w:rsid w:val="00B860E1"/>
    <w:rsid w:val="00B8611E"/>
    <w:rsid w:val="00B86124"/>
    <w:rsid w:val="00B86128"/>
    <w:rsid w:val="00B86158"/>
    <w:rsid w:val="00B86190"/>
    <w:rsid w:val="00B861E3"/>
    <w:rsid w:val="00B8621B"/>
    <w:rsid w:val="00B86298"/>
    <w:rsid w:val="00B862D5"/>
    <w:rsid w:val="00B86303"/>
    <w:rsid w:val="00B8635E"/>
    <w:rsid w:val="00B863A5"/>
    <w:rsid w:val="00B863B6"/>
    <w:rsid w:val="00B863EB"/>
    <w:rsid w:val="00B863F4"/>
    <w:rsid w:val="00B863FC"/>
    <w:rsid w:val="00B8640E"/>
    <w:rsid w:val="00B8646E"/>
    <w:rsid w:val="00B86489"/>
    <w:rsid w:val="00B864E2"/>
    <w:rsid w:val="00B8650C"/>
    <w:rsid w:val="00B86529"/>
    <w:rsid w:val="00B86548"/>
    <w:rsid w:val="00B8654C"/>
    <w:rsid w:val="00B86581"/>
    <w:rsid w:val="00B86597"/>
    <w:rsid w:val="00B865A3"/>
    <w:rsid w:val="00B865B6"/>
    <w:rsid w:val="00B8661D"/>
    <w:rsid w:val="00B86623"/>
    <w:rsid w:val="00B8662B"/>
    <w:rsid w:val="00B86642"/>
    <w:rsid w:val="00B86646"/>
    <w:rsid w:val="00B8668A"/>
    <w:rsid w:val="00B866B1"/>
    <w:rsid w:val="00B866D1"/>
    <w:rsid w:val="00B866FC"/>
    <w:rsid w:val="00B86742"/>
    <w:rsid w:val="00B86745"/>
    <w:rsid w:val="00B86776"/>
    <w:rsid w:val="00B867A8"/>
    <w:rsid w:val="00B867C4"/>
    <w:rsid w:val="00B867C6"/>
    <w:rsid w:val="00B867D3"/>
    <w:rsid w:val="00B86832"/>
    <w:rsid w:val="00B86837"/>
    <w:rsid w:val="00B8683C"/>
    <w:rsid w:val="00B8683E"/>
    <w:rsid w:val="00B86855"/>
    <w:rsid w:val="00B86890"/>
    <w:rsid w:val="00B8694D"/>
    <w:rsid w:val="00B86957"/>
    <w:rsid w:val="00B86969"/>
    <w:rsid w:val="00B8696C"/>
    <w:rsid w:val="00B86974"/>
    <w:rsid w:val="00B86A04"/>
    <w:rsid w:val="00B86A19"/>
    <w:rsid w:val="00B86A1E"/>
    <w:rsid w:val="00B86A32"/>
    <w:rsid w:val="00B86A39"/>
    <w:rsid w:val="00B86A48"/>
    <w:rsid w:val="00B86A88"/>
    <w:rsid w:val="00B86AE5"/>
    <w:rsid w:val="00B86B67"/>
    <w:rsid w:val="00B86BC3"/>
    <w:rsid w:val="00B86BF7"/>
    <w:rsid w:val="00B86C13"/>
    <w:rsid w:val="00B86C2A"/>
    <w:rsid w:val="00B86C32"/>
    <w:rsid w:val="00B86C50"/>
    <w:rsid w:val="00B86C91"/>
    <w:rsid w:val="00B86CD8"/>
    <w:rsid w:val="00B86D20"/>
    <w:rsid w:val="00B86D24"/>
    <w:rsid w:val="00B86E17"/>
    <w:rsid w:val="00B86E4D"/>
    <w:rsid w:val="00B86E93"/>
    <w:rsid w:val="00B86E95"/>
    <w:rsid w:val="00B86E9B"/>
    <w:rsid w:val="00B86EA2"/>
    <w:rsid w:val="00B86EB7"/>
    <w:rsid w:val="00B86EDE"/>
    <w:rsid w:val="00B86EFE"/>
    <w:rsid w:val="00B86F23"/>
    <w:rsid w:val="00B86F2B"/>
    <w:rsid w:val="00B86F5A"/>
    <w:rsid w:val="00B86FE6"/>
    <w:rsid w:val="00B87074"/>
    <w:rsid w:val="00B87077"/>
    <w:rsid w:val="00B8709F"/>
    <w:rsid w:val="00B870B8"/>
    <w:rsid w:val="00B870E5"/>
    <w:rsid w:val="00B870EA"/>
    <w:rsid w:val="00B870F0"/>
    <w:rsid w:val="00B870F4"/>
    <w:rsid w:val="00B870FD"/>
    <w:rsid w:val="00B8712E"/>
    <w:rsid w:val="00B8713E"/>
    <w:rsid w:val="00B87199"/>
    <w:rsid w:val="00B871BF"/>
    <w:rsid w:val="00B871D9"/>
    <w:rsid w:val="00B871E7"/>
    <w:rsid w:val="00B871EE"/>
    <w:rsid w:val="00B8720F"/>
    <w:rsid w:val="00B8726C"/>
    <w:rsid w:val="00B8727A"/>
    <w:rsid w:val="00B87317"/>
    <w:rsid w:val="00B8731B"/>
    <w:rsid w:val="00B87333"/>
    <w:rsid w:val="00B87338"/>
    <w:rsid w:val="00B87346"/>
    <w:rsid w:val="00B873B4"/>
    <w:rsid w:val="00B873C3"/>
    <w:rsid w:val="00B873E0"/>
    <w:rsid w:val="00B8749D"/>
    <w:rsid w:val="00B874F7"/>
    <w:rsid w:val="00B87522"/>
    <w:rsid w:val="00B8754A"/>
    <w:rsid w:val="00B87555"/>
    <w:rsid w:val="00B87563"/>
    <w:rsid w:val="00B87580"/>
    <w:rsid w:val="00B875AA"/>
    <w:rsid w:val="00B875F3"/>
    <w:rsid w:val="00B87604"/>
    <w:rsid w:val="00B87608"/>
    <w:rsid w:val="00B87615"/>
    <w:rsid w:val="00B87632"/>
    <w:rsid w:val="00B87645"/>
    <w:rsid w:val="00B87646"/>
    <w:rsid w:val="00B8766A"/>
    <w:rsid w:val="00B87675"/>
    <w:rsid w:val="00B87688"/>
    <w:rsid w:val="00B876AF"/>
    <w:rsid w:val="00B87715"/>
    <w:rsid w:val="00B8773E"/>
    <w:rsid w:val="00B87782"/>
    <w:rsid w:val="00B87789"/>
    <w:rsid w:val="00B87797"/>
    <w:rsid w:val="00B877D5"/>
    <w:rsid w:val="00B877F5"/>
    <w:rsid w:val="00B8781E"/>
    <w:rsid w:val="00B87878"/>
    <w:rsid w:val="00B878A5"/>
    <w:rsid w:val="00B878B8"/>
    <w:rsid w:val="00B878DF"/>
    <w:rsid w:val="00B87922"/>
    <w:rsid w:val="00B87936"/>
    <w:rsid w:val="00B87996"/>
    <w:rsid w:val="00B8799F"/>
    <w:rsid w:val="00B879BC"/>
    <w:rsid w:val="00B879C6"/>
    <w:rsid w:val="00B879CA"/>
    <w:rsid w:val="00B87A66"/>
    <w:rsid w:val="00B87A99"/>
    <w:rsid w:val="00B87AAB"/>
    <w:rsid w:val="00B87ACC"/>
    <w:rsid w:val="00B87AE3"/>
    <w:rsid w:val="00B87B0E"/>
    <w:rsid w:val="00B87B1E"/>
    <w:rsid w:val="00B87B3C"/>
    <w:rsid w:val="00B87B48"/>
    <w:rsid w:val="00B87B55"/>
    <w:rsid w:val="00B87B83"/>
    <w:rsid w:val="00B87B8B"/>
    <w:rsid w:val="00B87B96"/>
    <w:rsid w:val="00B87BA6"/>
    <w:rsid w:val="00B87BB3"/>
    <w:rsid w:val="00B87C3D"/>
    <w:rsid w:val="00B87CDF"/>
    <w:rsid w:val="00B87CE9"/>
    <w:rsid w:val="00B87CF4"/>
    <w:rsid w:val="00B87D5A"/>
    <w:rsid w:val="00B87D81"/>
    <w:rsid w:val="00B87D90"/>
    <w:rsid w:val="00B87D95"/>
    <w:rsid w:val="00B87DA4"/>
    <w:rsid w:val="00B87DE4"/>
    <w:rsid w:val="00B87E33"/>
    <w:rsid w:val="00B87E5C"/>
    <w:rsid w:val="00B87E62"/>
    <w:rsid w:val="00B87E74"/>
    <w:rsid w:val="00B87E8A"/>
    <w:rsid w:val="00B87E95"/>
    <w:rsid w:val="00B87EAC"/>
    <w:rsid w:val="00B87EBB"/>
    <w:rsid w:val="00B87ECC"/>
    <w:rsid w:val="00B87EEF"/>
    <w:rsid w:val="00B87F20"/>
    <w:rsid w:val="00B87F5C"/>
    <w:rsid w:val="00B87F79"/>
    <w:rsid w:val="00B87FE4"/>
    <w:rsid w:val="00B90003"/>
    <w:rsid w:val="00B90030"/>
    <w:rsid w:val="00B90068"/>
    <w:rsid w:val="00B900BB"/>
    <w:rsid w:val="00B900D6"/>
    <w:rsid w:val="00B900D7"/>
    <w:rsid w:val="00B900DC"/>
    <w:rsid w:val="00B900EF"/>
    <w:rsid w:val="00B90115"/>
    <w:rsid w:val="00B90169"/>
    <w:rsid w:val="00B901A9"/>
    <w:rsid w:val="00B901B8"/>
    <w:rsid w:val="00B90215"/>
    <w:rsid w:val="00B90217"/>
    <w:rsid w:val="00B9023E"/>
    <w:rsid w:val="00B90256"/>
    <w:rsid w:val="00B9026D"/>
    <w:rsid w:val="00B902A5"/>
    <w:rsid w:val="00B902BE"/>
    <w:rsid w:val="00B902DC"/>
    <w:rsid w:val="00B902DD"/>
    <w:rsid w:val="00B902DE"/>
    <w:rsid w:val="00B902F8"/>
    <w:rsid w:val="00B90329"/>
    <w:rsid w:val="00B90351"/>
    <w:rsid w:val="00B903A0"/>
    <w:rsid w:val="00B903B9"/>
    <w:rsid w:val="00B903BB"/>
    <w:rsid w:val="00B903C9"/>
    <w:rsid w:val="00B90434"/>
    <w:rsid w:val="00B90437"/>
    <w:rsid w:val="00B90447"/>
    <w:rsid w:val="00B90468"/>
    <w:rsid w:val="00B904AB"/>
    <w:rsid w:val="00B904BC"/>
    <w:rsid w:val="00B904D5"/>
    <w:rsid w:val="00B90504"/>
    <w:rsid w:val="00B90506"/>
    <w:rsid w:val="00B9051E"/>
    <w:rsid w:val="00B90575"/>
    <w:rsid w:val="00B9059A"/>
    <w:rsid w:val="00B905CB"/>
    <w:rsid w:val="00B905CE"/>
    <w:rsid w:val="00B905D4"/>
    <w:rsid w:val="00B905F5"/>
    <w:rsid w:val="00B90657"/>
    <w:rsid w:val="00B9065D"/>
    <w:rsid w:val="00B90694"/>
    <w:rsid w:val="00B906EA"/>
    <w:rsid w:val="00B906F3"/>
    <w:rsid w:val="00B9071E"/>
    <w:rsid w:val="00B90729"/>
    <w:rsid w:val="00B90745"/>
    <w:rsid w:val="00B90758"/>
    <w:rsid w:val="00B9076B"/>
    <w:rsid w:val="00B9078B"/>
    <w:rsid w:val="00B907B1"/>
    <w:rsid w:val="00B907C0"/>
    <w:rsid w:val="00B907CB"/>
    <w:rsid w:val="00B907EC"/>
    <w:rsid w:val="00B9081A"/>
    <w:rsid w:val="00B90844"/>
    <w:rsid w:val="00B9087F"/>
    <w:rsid w:val="00B9088E"/>
    <w:rsid w:val="00B90894"/>
    <w:rsid w:val="00B908D6"/>
    <w:rsid w:val="00B9092F"/>
    <w:rsid w:val="00B90982"/>
    <w:rsid w:val="00B90995"/>
    <w:rsid w:val="00B909EE"/>
    <w:rsid w:val="00B90A71"/>
    <w:rsid w:val="00B90A7F"/>
    <w:rsid w:val="00B90A86"/>
    <w:rsid w:val="00B90AD4"/>
    <w:rsid w:val="00B90AEB"/>
    <w:rsid w:val="00B90B0D"/>
    <w:rsid w:val="00B90B7B"/>
    <w:rsid w:val="00B90C04"/>
    <w:rsid w:val="00B90C24"/>
    <w:rsid w:val="00B90C82"/>
    <w:rsid w:val="00B90C9F"/>
    <w:rsid w:val="00B90CA0"/>
    <w:rsid w:val="00B90D02"/>
    <w:rsid w:val="00B90D2E"/>
    <w:rsid w:val="00B90D62"/>
    <w:rsid w:val="00B90D8B"/>
    <w:rsid w:val="00B90D98"/>
    <w:rsid w:val="00B90DE9"/>
    <w:rsid w:val="00B90E04"/>
    <w:rsid w:val="00B90E20"/>
    <w:rsid w:val="00B90E40"/>
    <w:rsid w:val="00B90E41"/>
    <w:rsid w:val="00B90E43"/>
    <w:rsid w:val="00B90E45"/>
    <w:rsid w:val="00B90E65"/>
    <w:rsid w:val="00B90E6A"/>
    <w:rsid w:val="00B90F3C"/>
    <w:rsid w:val="00B90F49"/>
    <w:rsid w:val="00B90F69"/>
    <w:rsid w:val="00B90FC3"/>
    <w:rsid w:val="00B90FE2"/>
    <w:rsid w:val="00B90FF6"/>
    <w:rsid w:val="00B90FFE"/>
    <w:rsid w:val="00B91022"/>
    <w:rsid w:val="00B91063"/>
    <w:rsid w:val="00B91068"/>
    <w:rsid w:val="00B91075"/>
    <w:rsid w:val="00B91078"/>
    <w:rsid w:val="00B9107F"/>
    <w:rsid w:val="00B910B0"/>
    <w:rsid w:val="00B910E4"/>
    <w:rsid w:val="00B910FD"/>
    <w:rsid w:val="00B91115"/>
    <w:rsid w:val="00B91158"/>
    <w:rsid w:val="00B9118E"/>
    <w:rsid w:val="00B911EB"/>
    <w:rsid w:val="00B9121B"/>
    <w:rsid w:val="00B912AD"/>
    <w:rsid w:val="00B91378"/>
    <w:rsid w:val="00B913A4"/>
    <w:rsid w:val="00B913DC"/>
    <w:rsid w:val="00B91431"/>
    <w:rsid w:val="00B9144A"/>
    <w:rsid w:val="00B91467"/>
    <w:rsid w:val="00B914CB"/>
    <w:rsid w:val="00B91527"/>
    <w:rsid w:val="00B91532"/>
    <w:rsid w:val="00B9153D"/>
    <w:rsid w:val="00B91558"/>
    <w:rsid w:val="00B9157A"/>
    <w:rsid w:val="00B91591"/>
    <w:rsid w:val="00B915F8"/>
    <w:rsid w:val="00B91644"/>
    <w:rsid w:val="00B91665"/>
    <w:rsid w:val="00B916B9"/>
    <w:rsid w:val="00B916F2"/>
    <w:rsid w:val="00B916F5"/>
    <w:rsid w:val="00B91728"/>
    <w:rsid w:val="00B91733"/>
    <w:rsid w:val="00B91786"/>
    <w:rsid w:val="00B91796"/>
    <w:rsid w:val="00B917BE"/>
    <w:rsid w:val="00B917EB"/>
    <w:rsid w:val="00B91827"/>
    <w:rsid w:val="00B91839"/>
    <w:rsid w:val="00B91893"/>
    <w:rsid w:val="00B918CB"/>
    <w:rsid w:val="00B918E5"/>
    <w:rsid w:val="00B9191B"/>
    <w:rsid w:val="00B91938"/>
    <w:rsid w:val="00B91988"/>
    <w:rsid w:val="00B91998"/>
    <w:rsid w:val="00B919C3"/>
    <w:rsid w:val="00B91A1C"/>
    <w:rsid w:val="00B91A33"/>
    <w:rsid w:val="00B91A49"/>
    <w:rsid w:val="00B91A54"/>
    <w:rsid w:val="00B91A68"/>
    <w:rsid w:val="00B91A78"/>
    <w:rsid w:val="00B91A93"/>
    <w:rsid w:val="00B91A9B"/>
    <w:rsid w:val="00B91AF4"/>
    <w:rsid w:val="00B91AF7"/>
    <w:rsid w:val="00B91B22"/>
    <w:rsid w:val="00B91B33"/>
    <w:rsid w:val="00B91B34"/>
    <w:rsid w:val="00B91B79"/>
    <w:rsid w:val="00B91BC3"/>
    <w:rsid w:val="00B91BDE"/>
    <w:rsid w:val="00B91C29"/>
    <w:rsid w:val="00B91C8C"/>
    <w:rsid w:val="00B91CC0"/>
    <w:rsid w:val="00B91D00"/>
    <w:rsid w:val="00B91D0D"/>
    <w:rsid w:val="00B91D28"/>
    <w:rsid w:val="00B91D84"/>
    <w:rsid w:val="00B91DAC"/>
    <w:rsid w:val="00B91DBC"/>
    <w:rsid w:val="00B91DC0"/>
    <w:rsid w:val="00B91E30"/>
    <w:rsid w:val="00B91E44"/>
    <w:rsid w:val="00B91E48"/>
    <w:rsid w:val="00B91E65"/>
    <w:rsid w:val="00B91EE2"/>
    <w:rsid w:val="00B91F10"/>
    <w:rsid w:val="00B91F1B"/>
    <w:rsid w:val="00B91F51"/>
    <w:rsid w:val="00B91F5F"/>
    <w:rsid w:val="00B91F61"/>
    <w:rsid w:val="00B91F86"/>
    <w:rsid w:val="00B91FAB"/>
    <w:rsid w:val="00B91FB5"/>
    <w:rsid w:val="00B91FC8"/>
    <w:rsid w:val="00B91FE0"/>
    <w:rsid w:val="00B92007"/>
    <w:rsid w:val="00B92013"/>
    <w:rsid w:val="00B9202E"/>
    <w:rsid w:val="00B92065"/>
    <w:rsid w:val="00B92067"/>
    <w:rsid w:val="00B9207F"/>
    <w:rsid w:val="00B920BB"/>
    <w:rsid w:val="00B920F7"/>
    <w:rsid w:val="00B920FC"/>
    <w:rsid w:val="00B92109"/>
    <w:rsid w:val="00B9210A"/>
    <w:rsid w:val="00B921C2"/>
    <w:rsid w:val="00B92245"/>
    <w:rsid w:val="00B9225F"/>
    <w:rsid w:val="00B92273"/>
    <w:rsid w:val="00B9229C"/>
    <w:rsid w:val="00B922AC"/>
    <w:rsid w:val="00B922B7"/>
    <w:rsid w:val="00B922BE"/>
    <w:rsid w:val="00B92331"/>
    <w:rsid w:val="00B92356"/>
    <w:rsid w:val="00B92366"/>
    <w:rsid w:val="00B9238B"/>
    <w:rsid w:val="00B923EE"/>
    <w:rsid w:val="00B9240A"/>
    <w:rsid w:val="00B92444"/>
    <w:rsid w:val="00B92458"/>
    <w:rsid w:val="00B92470"/>
    <w:rsid w:val="00B9247B"/>
    <w:rsid w:val="00B924BC"/>
    <w:rsid w:val="00B924F5"/>
    <w:rsid w:val="00B92502"/>
    <w:rsid w:val="00B92505"/>
    <w:rsid w:val="00B92509"/>
    <w:rsid w:val="00B92526"/>
    <w:rsid w:val="00B9256F"/>
    <w:rsid w:val="00B925D4"/>
    <w:rsid w:val="00B92617"/>
    <w:rsid w:val="00B92696"/>
    <w:rsid w:val="00B926BC"/>
    <w:rsid w:val="00B926E9"/>
    <w:rsid w:val="00B926EA"/>
    <w:rsid w:val="00B926F7"/>
    <w:rsid w:val="00B92701"/>
    <w:rsid w:val="00B9272B"/>
    <w:rsid w:val="00B92745"/>
    <w:rsid w:val="00B9275B"/>
    <w:rsid w:val="00B9276C"/>
    <w:rsid w:val="00B92774"/>
    <w:rsid w:val="00B9277C"/>
    <w:rsid w:val="00B92794"/>
    <w:rsid w:val="00B92799"/>
    <w:rsid w:val="00B927A4"/>
    <w:rsid w:val="00B927D4"/>
    <w:rsid w:val="00B927E4"/>
    <w:rsid w:val="00B927E8"/>
    <w:rsid w:val="00B92827"/>
    <w:rsid w:val="00B92836"/>
    <w:rsid w:val="00B9284C"/>
    <w:rsid w:val="00B92875"/>
    <w:rsid w:val="00B92887"/>
    <w:rsid w:val="00B92891"/>
    <w:rsid w:val="00B928D3"/>
    <w:rsid w:val="00B9295E"/>
    <w:rsid w:val="00B9296A"/>
    <w:rsid w:val="00B929A3"/>
    <w:rsid w:val="00B929A4"/>
    <w:rsid w:val="00B929C8"/>
    <w:rsid w:val="00B92A0A"/>
    <w:rsid w:val="00B92A0C"/>
    <w:rsid w:val="00B92A39"/>
    <w:rsid w:val="00B92A3A"/>
    <w:rsid w:val="00B92A46"/>
    <w:rsid w:val="00B92A63"/>
    <w:rsid w:val="00B92A64"/>
    <w:rsid w:val="00B92A9D"/>
    <w:rsid w:val="00B92B00"/>
    <w:rsid w:val="00B92B21"/>
    <w:rsid w:val="00B92B55"/>
    <w:rsid w:val="00B92B8E"/>
    <w:rsid w:val="00B92BBA"/>
    <w:rsid w:val="00B92BD8"/>
    <w:rsid w:val="00B92BEE"/>
    <w:rsid w:val="00B92C3F"/>
    <w:rsid w:val="00B92C72"/>
    <w:rsid w:val="00B92C73"/>
    <w:rsid w:val="00B92C91"/>
    <w:rsid w:val="00B92CD5"/>
    <w:rsid w:val="00B92CEC"/>
    <w:rsid w:val="00B92D3B"/>
    <w:rsid w:val="00B92D5D"/>
    <w:rsid w:val="00B92DDE"/>
    <w:rsid w:val="00B92DDF"/>
    <w:rsid w:val="00B92DF1"/>
    <w:rsid w:val="00B92E22"/>
    <w:rsid w:val="00B92E2E"/>
    <w:rsid w:val="00B92E3E"/>
    <w:rsid w:val="00B92E4F"/>
    <w:rsid w:val="00B92E56"/>
    <w:rsid w:val="00B92E74"/>
    <w:rsid w:val="00B92E88"/>
    <w:rsid w:val="00B92E9A"/>
    <w:rsid w:val="00B92EA5"/>
    <w:rsid w:val="00B92EA8"/>
    <w:rsid w:val="00B92EAA"/>
    <w:rsid w:val="00B92EBE"/>
    <w:rsid w:val="00B92EC4"/>
    <w:rsid w:val="00B92ED6"/>
    <w:rsid w:val="00B92F0A"/>
    <w:rsid w:val="00B92F24"/>
    <w:rsid w:val="00B92F5C"/>
    <w:rsid w:val="00B92F6E"/>
    <w:rsid w:val="00B92FB9"/>
    <w:rsid w:val="00B92FCF"/>
    <w:rsid w:val="00B92FD3"/>
    <w:rsid w:val="00B92FE9"/>
    <w:rsid w:val="00B93004"/>
    <w:rsid w:val="00B93006"/>
    <w:rsid w:val="00B9300E"/>
    <w:rsid w:val="00B93018"/>
    <w:rsid w:val="00B93019"/>
    <w:rsid w:val="00B9301E"/>
    <w:rsid w:val="00B93068"/>
    <w:rsid w:val="00B93080"/>
    <w:rsid w:val="00B930B0"/>
    <w:rsid w:val="00B930D2"/>
    <w:rsid w:val="00B93121"/>
    <w:rsid w:val="00B93156"/>
    <w:rsid w:val="00B931E6"/>
    <w:rsid w:val="00B931FD"/>
    <w:rsid w:val="00B93216"/>
    <w:rsid w:val="00B93219"/>
    <w:rsid w:val="00B9322C"/>
    <w:rsid w:val="00B93236"/>
    <w:rsid w:val="00B93256"/>
    <w:rsid w:val="00B9328D"/>
    <w:rsid w:val="00B932CE"/>
    <w:rsid w:val="00B932D3"/>
    <w:rsid w:val="00B932E8"/>
    <w:rsid w:val="00B932EE"/>
    <w:rsid w:val="00B932FA"/>
    <w:rsid w:val="00B9332D"/>
    <w:rsid w:val="00B9333A"/>
    <w:rsid w:val="00B9336B"/>
    <w:rsid w:val="00B933B8"/>
    <w:rsid w:val="00B933F2"/>
    <w:rsid w:val="00B93415"/>
    <w:rsid w:val="00B9341E"/>
    <w:rsid w:val="00B9344D"/>
    <w:rsid w:val="00B9345D"/>
    <w:rsid w:val="00B93480"/>
    <w:rsid w:val="00B93495"/>
    <w:rsid w:val="00B934AD"/>
    <w:rsid w:val="00B934DD"/>
    <w:rsid w:val="00B9351A"/>
    <w:rsid w:val="00B93539"/>
    <w:rsid w:val="00B93590"/>
    <w:rsid w:val="00B935A5"/>
    <w:rsid w:val="00B935C1"/>
    <w:rsid w:val="00B935C4"/>
    <w:rsid w:val="00B935C9"/>
    <w:rsid w:val="00B9363E"/>
    <w:rsid w:val="00B9365F"/>
    <w:rsid w:val="00B93663"/>
    <w:rsid w:val="00B9368F"/>
    <w:rsid w:val="00B9369C"/>
    <w:rsid w:val="00B9369D"/>
    <w:rsid w:val="00B936A7"/>
    <w:rsid w:val="00B936BC"/>
    <w:rsid w:val="00B93708"/>
    <w:rsid w:val="00B9379F"/>
    <w:rsid w:val="00B937A6"/>
    <w:rsid w:val="00B937BA"/>
    <w:rsid w:val="00B93803"/>
    <w:rsid w:val="00B9383C"/>
    <w:rsid w:val="00B9385A"/>
    <w:rsid w:val="00B93874"/>
    <w:rsid w:val="00B938A9"/>
    <w:rsid w:val="00B938DD"/>
    <w:rsid w:val="00B93908"/>
    <w:rsid w:val="00B93925"/>
    <w:rsid w:val="00B93930"/>
    <w:rsid w:val="00B93975"/>
    <w:rsid w:val="00B93976"/>
    <w:rsid w:val="00B939B0"/>
    <w:rsid w:val="00B939B9"/>
    <w:rsid w:val="00B939BB"/>
    <w:rsid w:val="00B939FA"/>
    <w:rsid w:val="00B93A02"/>
    <w:rsid w:val="00B93A24"/>
    <w:rsid w:val="00B93A3F"/>
    <w:rsid w:val="00B93A59"/>
    <w:rsid w:val="00B93A65"/>
    <w:rsid w:val="00B93A89"/>
    <w:rsid w:val="00B93AC8"/>
    <w:rsid w:val="00B93AD4"/>
    <w:rsid w:val="00B93AD5"/>
    <w:rsid w:val="00B93AE5"/>
    <w:rsid w:val="00B93B6E"/>
    <w:rsid w:val="00B93B73"/>
    <w:rsid w:val="00B93B97"/>
    <w:rsid w:val="00B93BB6"/>
    <w:rsid w:val="00B93BC7"/>
    <w:rsid w:val="00B93BD4"/>
    <w:rsid w:val="00B93BE3"/>
    <w:rsid w:val="00B93BFD"/>
    <w:rsid w:val="00B93C01"/>
    <w:rsid w:val="00B93C0E"/>
    <w:rsid w:val="00B93C31"/>
    <w:rsid w:val="00B93C37"/>
    <w:rsid w:val="00B93CA4"/>
    <w:rsid w:val="00B93CD4"/>
    <w:rsid w:val="00B93D6E"/>
    <w:rsid w:val="00B93DD0"/>
    <w:rsid w:val="00B93DF8"/>
    <w:rsid w:val="00B93E00"/>
    <w:rsid w:val="00B93E89"/>
    <w:rsid w:val="00B93ED9"/>
    <w:rsid w:val="00B93EFA"/>
    <w:rsid w:val="00B93F03"/>
    <w:rsid w:val="00B93F05"/>
    <w:rsid w:val="00B93F06"/>
    <w:rsid w:val="00B93F98"/>
    <w:rsid w:val="00B93FA2"/>
    <w:rsid w:val="00B93FCA"/>
    <w:rsid w:val="00B94039"/>
    <w:rsid w:val="00B94076"/>
    <w:rsid w:val="00B94082"/>
    <w:rsid w:val="00B94083"/>
    <w:rsid w:val="00B94085"/>
    <w:rsid w:val="00B940AF"/>
    <w:rsid w:val="00B940BC"/>
    <w:rsid w:val="00B940BE"/>
    <w:rsid w:val="00B940CA"/>
    <w:rsid w:val="00B940CE"/>
    <w:rsid w:val="00B9412B"/>
    <w:rsid w:val="00B94141"/>
    <w:rsid w:val="00B9414E"/>
    <w:rsid w:val="00B9415C"/>
    <w:rsid w:val="00B94172"/>
    <w:rsid w:val="00B94184"/>
    <w:rsid w:val="00B941A4"/>
    <w:rsid w:val="00B941AA"/>
    <w:rsid w:val="00B941C1"/>
    <w:rsid w:val="00B941EB"/>
    <w:rsid w:val="00B941FC"/>
    <w:rsid w:val="00B94204"/>
    <w:rsid w:val="00B94283"/>
    <w:rsid w:val="00B9429C"/>
    <w:rsid w:val="00B94307"/>
    <w:rsid w:val="00B9430C"/>
    <w:rsid w:val="00B94319"/>
    <w:rsid w:val="00B9431B"/>
    <w:rsid w:val="00B94330"/>
    <w:rsid w:val="00B94353"/>
    <w:rsid w:val="00B9436E"/>
    <w:rsid w:val="00B943A9"/>
    <w:rsid w:val="00B943BD"/>
    <w:rsid w:val="00B943DD"/>
    <w:rsid w:val="00B943EA"/>
    <w:rsid w:val="00B94416"/>
    <w:rsid w:val="00B94422"/>
    <w:rsid w:val="00B94457"/>
    <w:rsid w:val="00B944B8"/>
    <w:rsid w:val="00B9454C"/>
    <w:rsid w:val="00B9455D"/>
    <w:rsid w:val="00B945B1"/>
    <w:rsid w:val="00B945BC"/>
    <w:rsid w:val="00B945EF"/>
    <w:rsid w:val="00B94616"/>
    <w:rsid w:val="00B9462A"/>
    <w:rsid w:val="00B9464D"/>
    <w:rsid w:val="00B9467A"/>
    <w:rsid w:val="00B946A2"/>
    <w:rsid w:val="00B946B2"/>
    <w:rsid w:val="00B9472F"/>
    <w:rsid w:val="00B9477F"/>
    <w:rsid w:val="00B94799"/>
    <w:rsid w:val="00B947CD"/>
    <w:rsid w:val="00B947D2"/>
    <w:rsid w:val="00B94834"/>
    <w:rsid w:val="00B94835"/>
    <w:rsid w:val="00B9483D"/>
    <w:rsid w:val="00B9486F"/>
    <w:rsid w:val="00B9487F"/>
    <w:rsid w:val="00B94891"/>
    <w:rsid w:val="00B948E0"/>
    <w:rsid w:val="00B94922"/>
    <w:rsid w:val="00B94949"/>
    <w:rsid w:val="00B9496D"/>
    <w:rsid w:val="00B9497C"/>
    <w:rsid w:val="00B9497E"/>
    <w:rsid w:val="00B9498C"/>
    <w:rsid w:val="00B949B9"/>
    <w:rsid w:val="00B949DF"/>
    <w:rsid w:val="00B949E3"/>
    <w:rsid w:val="00B949F9"/>
    <w:rsid w:val="00B94A0A"/>
    <w:rsid w:val="00B94A0E"/>
    <w:rsid w:val="00B94A72"/>
    <w:rsid w:val="00B94A7C"/>
    <w:rsid w:val="00B94AAE"/>
    <w:rsid w:val="00B94AF2"/>
    <w:rsid w:val="00B94B27"/>
    <w:rsid w:val="00B94B47"/>
    <w:rsid w:val="00B94B56"/>
    <w:rsid w:val="00B94B58"/>
    <w:rsid w:val="00B94B8E"/>
    <w:rsid w:val="00B94BAD"/>
    <w:rsid w:val="00B94BB8"/>
    <w:rsid w:val="00B94BCF"/>
    <w:rsid w:val="00B94C5E"/>
    <w:rsid w:val="00B94C82"/>
    <w:rsid w:val="00B94C83"/>
    <w:rsid w:val="00B94CB5"/>
    <w:rsid w:val="00B94CF6"/>
    <w:rsid w:val="00B94CFB"/>
    <w:rsid w:val="00B94CFE"/>
    <w:rsid w:val="00B94D06"/>
    <w:rsid w:val="00B94D2C"/>
    <w:rsid w:val="00B94D39"/>
    <w:rsid w:val="00B94D43"/>
    <w:rsid w:val="00B94D68"/>
    <w:rsid w:val="00B94D7D"/>
    <w:rsid w:val="00B94DAE"/>
    <w:rsid w:val="00B94DC4"/>
    <w:rsid w:val="00B94DD3"/>
    <w:rsid w:val="00B94DDD"/>
    <w:rsid w:val="00B94DE6"/>
    <w:rsid w:val="00B94DF0"/>
    <w:rsid w:val="00B94E3D"/>
    <w:rsid w:val="00B94EBA"/>
    <w:rsid w:val="00B94EC0"/>
    <w:rsid w:val="00B94F38"/>
    <w:rsid w:val="00B94F5A"/>
    <w:rsid w:val="00B94F96"/>
    <w:rsid w:val="00B94FA4"/>
    <w:rsid w:val="00B94FC3"/>
    <w:rsid w:val="00B94FE4"/>
    <w:rsid w:val="00B94FF6"/>
    <w:rsid w:val="00B9508B"/>
    <w:rsid w:val="00B9509A"/>
    <w:rsid w:val="00B950EB"/>
    <w:rsid w:val="00B95126"/>
    <w:rsid w:val="00B95151"/>
    <w:rsid w:val="00B95166"/>
    <w:rsid w:val="00B95197"/>
    <w:rsid w:val="00B951A6"/>
    <w:rsid w:val="00B951BE"/>
    <w:rsid w:val="00B951D8"/>
    <w:rsid w:val="00B9521A"/>
    <w:rsid w:val="00B95233"/>
    <w:rsid w:val="00B9523D"/>
    <w:rsid w:val="00B9523F"/>
    <w:rsid w:val="00B9526C"/>
    <w:rsid w:val="00B9526F"/>
    <w:rsid w:val="00B9529C"/>
    <w:rsid w:val="00B952BA"/>
    <w:rsid w:val="00B952E5"/>
    <w:rsid w:val="00B952EC"/>
    <w:rsid w:val="00B952FB"/>
    <w:rsid w:val="00B95354"/>
    <w:rsid w:val="00B95358"/>
    <w:rsid w:val="00B95388"/>
    <w:rsid w:val="00B953D6"/>
    <w:rsid w:val="00B95409"/>
    <w:rsid w:val="00B95410"/>
    <w:rsid w:val="00B95411"/>
    <w:rsid w:val="00B95436"/>
    <w:rsid w:val="00B9546F"/>
    <w:rsid w:val="00B95473"/>
    <w:rsid w:val="00B95475"/>
    <w:rsid w:val="00B9547C"/>
    <w:rsid w:val="00B9548A"/>
    <w:rsid w:val="00B954CB"/>
    <w:rsid w:val="00B954CD"/>
    <w:rsid w:val="00B954F6"/>
    <w:rsid w:val="00B95528"/>
    <w:rsid w:val="00B95536"/>
    <w:rsid w:val="00B95593"/>
    <w:rsid w:val="00B9560C"/>
    <w:rsid w:val="00B95619"/>
    <w:rsid w:val="00B95633"/>
    <w:rsid w:val="00B9563E"/>
    <w:rsid w:val="00B95685"/>
    <w:rsid w:val="00B956C3"/>
    <w:rsid w:val="00B956D9"/>
    <w:rsid w:val="00B956E2"/>
    <w:rsid w:val="00B956FC"/>
    <w:rsid w:val="00B9570A"/>
    <w:rsid w:val="00B9576C"/>
    <w:rsid w:val="00B9577D"/>
    <w:rsid w:val="00B957A7"/>
    <w:rsid w:val="00B957CB"/>
    <w:rsid w:val="00B957DF"/>
    <w:rsid w:val="00B957E1"/>
    <w:rsid w:val="00B957EE"/>
    <w:rsid w:val="00B957F5"/>
    <w:rsid w:val="00B95821"/>
    <w:rsid w:val="00B95826"/>
    <w:rsid w:val="00B9588B"/>
    <w:rsid w:val="00B95898"/>
    <w:rsid w:val="00B958E3"/>
    <w:rsid w:val="00B95900"/>
    <w:rsid w:val="00B9590E"/>
    <w:rsid w:val="00B95936"/>
    <w:rsid w:val="00B95948"/>
    <w:rsid w:val="00B9594D"/>
    <w:rsid w:val="00B9595B"/>
    <w:rsid w:val="00B9596A"/>
    <w:rsid w:val="00B95974"/>
    <w:rsid w:val="00B95994"/>
    <w:rsid w:val="00B959D4"/>
    <w:rsid w:val="00B959ED"/>
    <w:rsid w:val="00B95A1B"/>
    <w:rsid w:val="00B95A48"/>
    <w:rsid w:val="00B95A4C"/>
    <w:rsid w:val="00B95A77"/>
    <w:rsid w:val="00B95A87"/>
    <w:rsid w:val="00B95A88"/>
    <w:rsid w:val="00B95A8C"/>
    <w:rsid w:val="00B95ADD"/>
    <w:rsid w:val="00B95AF6"/>
    <w:rsid w:val="00B95B9D"/>
    <w:rsid w:val="00B95BC8"/>
    <w:rsid w:val="00B95C03"/>
    <w:rsid w:val="00B95C0E"/>
    <w:rsid w:val="00B95C34"/>
    <w:rsid w:val="00B95C6C"/>
    <w:rsid w:val="00B95CA6"/>
    <w:rsid w:val="00B95D02"/>
    <w:rsid w:val="00B95D16"/>
    <w:rsid w:val="00B95D3F"/>
    <w:rsid w:val="00B95DD6"/>
    <w:rsid w:val="00B95DF1"/>
    <w:rsid w:val="00B95E04"/>
    <w:rsid w:val="00B95E21"/>
    <w:rsid w:val="00B95E52"/>
    <w:rsid w:val="00B95E93"/>
    <w:rsid w:val="00B95EA1"/>
    <w:rsid w:val="00B95EE5"/>
    <w:rsid w:val="00B95EF5"/>
    <w:rsid w:val="00B95F04"/>
    <w:rsid w:val="00B95F1B"/>
    <w:rsid w:val="00B95F1D"/>
    <w:rsid w:val="00B95F24"/>
    <w:rsid w:val="00B95F99"/>
    <w:rsid w:val="00B95F9D"/>
    <w:rsid w:val="00B95FE6"/>
    <w:rsid w:val="00B95FE9"/>
    <w:rsid w:val="00B95FFB"/>
    <w:rsid w:val="00B96020"/>
    <w:rsid w:val="00B9602D"/>
    <w:rsid w:val="00B96033"/>
    <w:rsid w:val="00B96040"/>
    <w:rsid w:val="00B96057"/>
    <w:rsid w:val="00B96069"/>
    <w:rsid w:val="00B96089"/>
    <w:rsid w:val="00B960D4"/>
    <w:rsid w:val="00B9612D"/>
    <w:rsid w:val="00B96132"/>
    <w:rsid w:val="00B9618B"/>
    <w:rsid w:val="00B961D5"/>
    <w:rsid w:val="00B961DD"/>
    <w:rsid w:val="00B961FB"/>
    <w:rsid w:val="00B9624F"/>
    <w:rsid w:val="00B96287"/>
    <w:rsid w:val="00B962CC"/>
    <w:rsid w:val="00B96328"/>
    <w:rsid w:val="00B96367"/>
    <w:rsid w:val="00B963D5"/>
    <w:rsid w:val="00B963DF"/>
    <w:rsid w:val="00B963F1"/>
    <w:rsid w:val="00B963F8"/>
    <w:rsid w:val="00B9641A"/>
    <w:rsid w:val="00B9643B"/>
    <w:rsid w:val="00B96446"/>
    <w:rsid w:val="00B96477"/>
    <w:rsid w:val="00B964B5"/>
    <w:rsid w:val="00B964F6"/>
    <w:rsid w:val="00B96514"/>
    <w:rsid w:val="00B96529"/>
    <w:rsid w:val="00B96586"/>
    <w:rsid w:val="00B96589"/>
    <w:rsid w:val="00B965C4"/>
    <w:rsid w:val="00B965CD"/>
    <w:rsid w:val="00B96604"/>
    <w:rsid w:val="00B96614"/>
    <w:rsid w:val="00B9661E"/>
    <w:rsid w:val="00B96628"/>
    <w:rsid w:val="00B96676"/>
    <w:rsid w:val="00B96682"/>
    <w:rsid w:val="00B966CC"/>
    <w:rsid w:val="00B966FC"/>
    <w:rsid w:val="00B96726"/>
    <w:rsid w:val="00B96774"/>
    <w:rsid w:val="00B96786"/>
    <w:rsid w:val="00B9678B"/>
    <w:rsid w:val="00B967F5"/>
    <w:rsid w:val="00B96821"/>
    <w:rsid w:val="00B968CD"/>
    <w:rsid w:val="00B968DB"/>
    <w:rsid w:val="00B9691F"/>
    <w:rsid w:val="00B9693F"/>
    <w:rsid w:val="00B96971"/>
    <w:rsid w:val="00B969AF"/>
    <w:rsid w:val="00B969C5"/>
    <w:rsid w:val="00B96A17"/>
    <w:rsid w:val="00B96A5D"/>
    <w:rsid w:val="00B96AA0"/>
    <w:rsid w:val="00B96AA4"/>
    <w:rsid w:val="00B96AB4"/>
    <w:rsid w:val="00B96AE9"/>
    <w:rsid w:val="00B96B0C"/>
    <w:rsid w:val="00B96B0E"/>
    <w:rsid w:val="00B96B27"/>
    <w:rsid w:val="00B96B29"/>
    <w:rsid w:val="00B96B45"/>
    <w:rsid w:val="00B96B5F"/>
    <w:rsid w:val="00B96B68"/>
    <w:rsid w:val="00B96B79"/>
    <w:rsid w:val="00B96BA2"/>
    <w:rsid w:val="00B96BBC"/>
    <w:rsid w:val="00B96BC8"/>
    <w:rsid w:val="00B96BDC"/>
    <w:rsid w:val="00B96BE3"/>
    <w:rsid w:val="00B96C04"/>
    <w:rsid w:val="00B96C35"/>
    <w:rsid w:val="00B96C41"/>
    <w:rsid w:val="00B96C50"/>
    <w:rsid w:val="00B96C83"/>
    <w:rsid w:val="00B96D35"/>
    <w:rsid w:val="00B96D41"/>
    <w:rsid w:val="00B96D53"/>
    <w:rsid w:val="00B96D70"/>
    <w:rsid w:val="00B96D86"/>
    <w:rsid w:val="00B96D98"/>
    <w:rsid w:val="00B96DA9"/>
    <w:rsid w:val="00B96DF8"/>
    <w:rsid w:val="00B96E0B"/>
    <w:rsid w:val="00B96E31"/>
    <w:rsid w:val="00B96E8C"/>
    <w:rsid w:val="00B96EC9"/>
    <w:rsid w:val="00B96ED2"/>
    <w:rsid w:val="00B96EDE"/>
    <w:rsid w:val="00B96EEE"/>
    <w:rsid w:val="00B96F13"/>
    <w:rsid w:val="00B96F2D"/>
    <w:rsid w:val="00B96F43"/>
    <w:rsid w:val="00B96F6E"/>
    <w:rsid w:val="00B96F77"/>
    <w:rsid w:val="00B96F7C"/>
    <w:rsid w:val="00B96F7F"/>
    <w:rsid w:val="00B96F85"/>
    <w:rsid w:val="00B96FD6"/>
    <w:rsid w:val="00B96FDB"/>
    <w:rsid w:val="00B96FF5"/>
    <w:rsid w:val="00B96FFF"/>
    <w:rsid w:val="00B97001"/>
    <w:rsid w:val="00B97047"/>
    <w:rsid w:val="00B9705E"/>
    <w:rsid w:val="00B97064"/>
    <w:rsid w:val="00B9706E"/>
    <w:rsid w:val="00B9708F"/>
    <w:rsid w:val="00B970BC"/>
    <w:rsid w:val="00B970D1"/>
    <w:rsid w:val="00B970D6"/>
    <w:rsid w:val="00B970F5"/>
    <w:rsid w:val="00B97102"/>
    <w:rsid w:val="00B9717B"/>
    <w:rsid w:val="00B9718D"/>
    <w:rsid w:val="00B971C2"/>
    <w:rsid w:val="00B9722B"/>
    <w:rsid w:val="00B97234"/>
    <w:rsid w:val="00B9723C"/>
    <w:rsid w:val="00B97257"/>
    <w:rsid w:val="00B9728F"/>
    <w:rsid w:val="00B97348"/>
    <w:rsid w:val="00B973BD"/>
    <w:rsid w:val="00B973EF"/>
    <w:rsid w:val="00B97434"/>
    <w:rsid w:val="00B9743F"/>
    <w:rsid w:val="00B9745E"/>
    <w:rsid w:val="00B97486"/>
    <w:rsid w:val="00B974B4"/>
    <w:rsid w:val="00B974FB"/>
    <w:rsid w:val="00B97504"/>
    <w:rsid w:val="00B97514"/>
    <w:rsid w:val="00B97569"/>
    <w:rsid w:val="00B9756D"/>
    <w:rsid w:val="00B9759F"/>
    <w:rsid w:val="00B975A7"/>
    <w:rsid w:val="00B975DB"/>
    <w:rsid w:val="00B9769A"/>
    <w:rsid w:val="00B9769C"/>
    <w:rsid w:val="00B976A2"/>
    <w:rsid w:val="00B976B6"/>
    <w:rsid w:val="00B976BB"/>
    <w:rsid w:val="00B97710"/>
    <w:rsid w:val="00B9773B"/>
    <w:rsid w:val="00B9773C"/>
    <w:rsid w:val="00B97745"/>
    <w:rsid w:val="00B97768"/>
    <w:rsid w:val="00B97771"/>
    <w:rsid w:val="00B97798"/>
    <w:rsid w:val="00B977A1"/>
    <w:rsid w:val="00B977B7"/>
    <w:rsid w:val="00B977C8"/>
    <w:rsid w:val="00B97800"/>
    <w:rsid w:val="00B97825"/>
    <w:rsid w:val="00B97829"/>
    <w:rsid w:val="00B9782E"/>
    <w:rsid w:val="00B9783F"/>
    <w:rsid w:val="00B97871"/>
    <w:rsid w:val="00B97874"/>
    <w:rsid w:val="00B978B3"/>
    <w:rsid w:val="00B978F6"/>
    <w:rsid w:val="00B978FC"/>
    <w:rsid w:val="00B9791B"/>
    <w:rsid w:val="00B97978"/>
    <w:rsid w:val="00B979A0"/>
    <w:rsid w:val="00B979CD"/>
    <w:rsid w:val="00B979D7"/>
    <w:rsid w:val="00B979F2"/>
    <w:rsid w:val="00B97A07"/>
    <w:rsid w:val="00B97A0C"/>
    <w:rsid w:val="00B97A31"/>
    <w:rsid w:val="00B97A75"/>
    <w:rsid w:val="00B97A8B"/>
    <w:rsid w:val="00B97AAB"/>
    <w:rsid w:val="00B97AE0"/>
    <w:rsid w:val="00B97AF8"/>
    <w:rsid w:val="00B97AFC"/>
    <w:rsid w:val="00B97AFD"/>
    <w:rsid w:val="00B97B59"/>
    <w:rsid w:val="00B97B9B"/>
    <w:rsid w:val="00B97BC1"/>
    <w:rsid w:val="00B97BDD"/>
    <w:rsid w:val="00B97C0D"/>
    <w:rsid w:val="00B97C49"/>
    <w:rsid w:val="00B97C62"/>
    <w:rsid w:val="00B97CCB"/>
    <w:rsid w:val="00B97CD3"/>
    <w:rsid w:val="00B97D0D"/>
    <w:rsid w:val="00B97D24"/>
    <w:rsid w:val="00B97D26"/>
    <w:rsid w:val="00B97D2F"/>
    <w:rsid w:val="00B97D3E"/>
    <w:rsid w:val="00B97D40"/>
    <w:rsid w:val="00B97D4C"/>
    <w:rsid w:val="00B97D56"/>
    <w:rsid w:val="00B97D89"/>
    <w:rsid w:val="00B97DC3"/>
    <w:rsid w:val="00B97DD9"/>
    <w:rsid w:val="00B97E1D"/>
    <w:rsid w:val="00B97E48"/>
    <w:rsid w:val="00B97EE3"/>
    <w:rsid w:val="00B97EE5"/>
    <w:rsid w:val="00B97EF4"/>
    <w:rsid w:val="00B97EF8"/>
    <w:rsid w:val="00B97F18"/>
    <w:rsid w:val="00B97F25"/>
    <w:rsid w:val="00B97F30"/>
    <w:rsid w:val="00B97F56"/>
    <w:rsid w:val="00B97F63"/>
    <w:rsid w:val="00B97FB8"/>
    <w:rsid w:val="00B97FBD"/>
    <w:rsid w:val="00B97FD1"/>
    <w:rsid w:val="00BA0003"/>
    <w:rsid w:val="00BA0016"/>
    <w:rsid w:val="00BA002D"/>
    <w:rsid w:val="00BA0048"/>
    <w:rsid w:val="00BA0070"/>
    <w:rsid w:val="00BA0097"/>
    <w:rsid w:val="00BA009D"/>
    <w:rsid w:val="00BA00CA"/>
    <w:rsid w:val="00BA0129"/>
    <w:rsid w:val="00BA0139"/>
    <w:rsid w:val="00BA013C"/>
    <w:rsid w:val="00BA0189"/>
    <w:rsid w:val="00BA0192"/>
    <w:rsid w:val="00BA01BE"/>
    <w:rsid w:val="00BA01E2"/>
    <w:rsid w:val="00BA0207"/>
    <w:rsid w:val="00BA0231"/>
    <w:rsid w:val="00BA0268"/>
    <w:rsid w:val="00BA0292"/>
    <w:rsid w:val="00BA02A2"/>
    <w:rsid w:val="00BA02D5"/>
    <w:rsid w:val="00BA02DE"/>
    <w:rsid w:val="00BA02E4"/>
    <w:rsid w:val="00BA02E7"/>
    <w:rsid w:val="00BA0308"/>
    <w:rsid w:val="00BA0316"/>
    <w:rsid w:val="00BA0379"/>
    <w:rsid w:val="00BA038B"/>
    <w:rsid w:val="00BA038E"/>
    <w:rsid w:val="00BA0395"/>
    <w:rsid w:val="00BA03AC"/>
    <w:rsid w:val="00BA03F4"/>
    <w:rsid w:val="00BA0415"/>
    <w:rsid w:val="00BA0424"/>
    <w:rsid w:val="00BA0433"/>
    <w:rsid w:val="00BA045A"/>
    <w:rsid w:val="00BA04A5"/>
    <w:rsid w:val="00BA051F"/>
    <w:rsid w:val="00BA054E"/>
    <w:rsid w:val="00BA05DF"/>
    <w:rsid w:val="00BA05E7"/>
    <w:rsid w:val="00BA0607"/>
    <w:rsid w:val="00BA060D"/>
    <w:rsid w:val="00BA068A"/>
    <w:rsid w:val="00BA06B4"/>
    <w:rsid w:val="00BA06C2"/>
    <w:rsid w:val="00BA0747"/>
    <w:rsid w:val="00BA076F"/>
    <w:rsid w:val="00BA077F"/>
    <w:rsid w:val="00BA078A"/>
    <w:rsid w:val="00BA07B5"/>
    <w:rsid w:val="00BA07D3"/>
    <w:rsid w:val="00BA0808"/>
    <w:rsid w:val="00BA080C"/>
    <w:rsid w:val="00BA081B"/>
    <w:rsid w:val="00BA0840"/>
    <w:rsid w:val="00BA0891"/>
    <w:rsid w:val="00BA08A9"/>
    <w:rsid w:val="00BA08B5"/>
    <w:rsid w:val="00BA08FE"/>
    <w:rsid w:val="00BA0935"/>
    <w:rsid w:val="00BA095F"/>
    <w:rsid w:val="00BA0972"/>
    <w:rsid w:val="00BA098E"/>
    <w:rsid w:val="00BA0992"/>
    <w:rsid w:val="00BA09D2"/>
    <w:rsid w:val="00BA0A05"/>
    <w:rsid w:val="00BA0A4B"/>
    <w:rsid w:val="00BA0A8A"/>
    <w:rsid w:val="00BA0ABC"/>
    <w:rsid w:val="00BA0AE5"/>
    <w:rsid w:val="00BA0B12"/>
    <w:rsid w:val="00BA0B28"/>
    <w:rsid w:val="00BA0B9B"/>
    <w:rsid w:val="00BA0BA3"/>
    <w:rsid w:val="00BA0BAD"/>
    <w:rsid w:val="00BA0BB8"/>
    <w:rsid w:val="00BA0C30"/>
    <w:rsid w:val="00BA0C42"/>
    <w:rsid w:val="00BA0C6E"/>
    <w:rsid w:val="00BA0CFF"/>
    <w:rsid w:val="00BA0D78"/>
    <w:rsid w:val="00BA0DBF"/>
    <w:rsid w:val="00BA0DDD"/>
    <w:rsid w:val="00BA0DE6"/>
    <w:rsid w:val="00BA0E0A"/>
    <w:rsid w:val="00BA0E17"/>
    <w:rsid w:val="00BA0E1F"/>
    <w:rsid w:val="00BA0E42"/>
    <w:rsid w:val="00BA0E7C"/>
    <w:rsid w:val="00BA0E95"/>
    <w:rsid w:val="00BA0EA1"/>
    <w:rsid w:val="00BA0EAC"/>
    <w:rsid w:val="00BA0ED9"/>
    <w:rsid w:val="00BA0F2F"/>
    <w:rsid w:val="00BA0F77"/>
    <w:rsid w:val="00BA0FC1"/>
    <w:rsid w:val="00BA0FCD"/>
    <w:rsid w:val="00BA0FF8"/>
    <w:rsid w:val="00BA0FF9"/>
    <w:rsid w:val="00BA108F"/>
    <w:rsid w:val="00BA10C7"/>
    <w:rsid w:val="00BA10D3"/>
    <w:rsid w:val="00BA10EA"/>
    <w:rsid w:val="00BA1113"/>
    <w:rsid w:val="00BA1127"/>
    <w:rsid w:val="00BA1196"/>
    <w:rsid w:val="00BA11AB"/>
    <w:rsid w:val="00BA11E0"/>
    <w:rsid w:val="00BA11E2"/>
    <w:rsid w:val="00BA120B"/>
    <w:rsid w:val="00BA122F"/>
    <w:rsid w:val="00BA1260"/>
    <w:rsid w:val="00BA1287"/>
    <w:rsid w:val="00BA12D5"/>
    <w:rsid w:val="00BA133F"/>
    <w:rsid w:val="00BA13E3"/>
    <w:rsid w:val="00BA13FD"/>
    <w:rsid w:val="00BA13FE"/>
    <w:rsid w:val="00BA1438"/>
    <w:rsid w:val="00BA1467"/>
    <w:rsid w:val="00BA14AB"/>
    <w:rsid w:val="00BA14D3"/>
    <w:rsid w:val="00BA14E3"/>
    <w:rsid w:val="00BA14E7"/>
    <w:rsid w:val="00BA1559"/>
    <w:rsid w:val="00BA1570"/>
    <w:rsid w:val="00BA15C8"/>
    <w:rsid w:val="00BA15C9"/>
    <w:rsid w:val="00BA15D1"/>
    <w:rsid w:val="00BA15DE"/>
    <w:rsid w:val="00BA1621"/>
    <w:rsid w:val="00BA1651"/>
    <w:rsid w:val="00BA16A0"/>
    <w:rsid w:val="00BA16A1"/>
    <w:rsid w:val="00BA16C9"/>
    <w:rsid w:val="00BA16CE"/>
    <w:rsid w:val="00BA16FE"/>
    <w:rsid w:val="00BA1733"/>
    <w:rsid w:val="00BA173B"/>
    <w:rsid w:val="00BA177A"/>
    <w:rsid w:val="00BA17DF"/>
    <w:rsid w:val="00BA1825"/>
    <w:rsid w:val="00BA1826"/>
    <w:rsid w:val="00BA186D"/>
    <w:rsid w:val="00BA1871"/>
    <w:rsid w:val="00BA18A1"/>
    <w:rsid w:val="00BA18D5"/>
    <w:rsid w:val="00BA18E6"/>
    <w:rsid w:val="00BA1913"/>
    <w:rsid w:val="00BA1926"/>
    <w:rsid w:val="00BA197C"/>
    <w:rsid w:val="00BA197E"/>
    <w:rsid w:val="00BA199B"/>
    <w:rsid w:val="00BA19A2"/>
    <w:rsid w:val="00BA19CD"/>
    <w:rsid w:val="00BA19D6"/>
    <w:rsid w:val="00BA19DB"/>
    <w:rsid w:val="00BA19ED"/>
    <w:rsid w:val="00BA1A02"/>
    <w:rsid w:val="00BA1A1B"/>
    <w:rsid w:val="00BA1A2E"/>
    <w:rsid w:val="00BA1A51"/>
    <w:rsid w:val="00BA1A56"/>
    <w:rsid w:val="00BA1A64"/>
    <w:rsid w:val="00BA1A9F"/>
    <w:rsid w:val="00BA1AC9"/>
    <w:rsid w:val="00BA1AE1"/>
    <w:rsid w:val="00BA1AEA"/>
    <w:rsid w:val="00BA1B47"/>
    <w:rsid w:val="00BA1B4B"/>
    <w:rsid w:val="00BA1B56"/>
    <w:rsid w:val="00BA1B6C"/>
    <w:rsid w:val="00BA1B6F"/>
    <w:rsid w:val="00BA1B7D"/>
    <w:rsid w:val="00BA1B99"/>
    <w:rsid w:val="00BA1BCF"/>
    <w:rsid w:val="00BA1BDD"/>
    <w:rsid w:val="00BA1C02"/>
    <w:rsid w:val="00BA1C08"/>
    <w:rsid w:val="00BA1C5D"/>
    <w:rsid w:val="00BA1C78"/>
    <w:rsid w:val="00BA1CBB"/>
    <w:rsid w:val="00BA1CBC"/>
    <w:rsid w:val="00BA1CD3"/>
    <w:rsid w:val="00BA1D14"/>
    <w:rsid w:val="00BA1D40"/>
    <w:rsid w:val="00BA1D4E"/>
    <w:rsid w:val="00BA1DBC"/>
    <w:rsid w:val="00BA1DD7"/>
    <w:rsid w:val="00BA1DEC"/>
    <w:rsid w:val="00BA1E3E"/>
    <w:rsid w:val="00BA1E56"/>
    <w:rsid w:val="00BA1E64"/>
    <w:rsid w:val="00BA1E6A"/>
    <w:rsid w:val="00BA1E8D"/>
    <w:rsid w:val="00BA1EB3"/>
    <w:rsid w:val="00BA1ED1"/>
    <w:rsid w:val="00BA1F2A"/>
    <w:rsid w:val="00BA1F37"/>
    <w:rsid w:val="00BA1F64"/>
    <w:rsid w:val="00BA1F76"/>
    <w:rsid w:val="00BA1FBC"/>
    <w:rsid w:val="00BA1FCE"/>
    <w:rsid w:val="00BA200A"/>
    <w:rsid w:val="00BA2039"/>
    <w:rsid w:val="00BA2049"/>
    <w:rsid w:val="00BA205B"/>
    <w:rsid w:val="00BA2073"/>
    <w:rsid w:val="00BA2077"/>
    <w:rsid w:val="00BA2096"/>
    <w:rsid w:val="00BA20A0"/>
    <w:rsid w:val="00BA2100"/>
    <w:rsid w:val="00BA2105"/>
    <w:rsid w:val="00BA2161"/>
    <w:rsid w:val="00BA218F"/>
    <w:rsid w:val="00BA2198"/>
    <w:rsid w:val="00BA21C9"/>
    <w:rsid w:val="00BA21F2"/>
    <w:rsid w:val="00BA2215"/>
    <w:rsid w:val="00BA2223"/>
    <w:rsid w:val="00BA222E"/>
    <w:rsid w:val="00BA2230"/>
    <w:rsid w:val="00BA22DD"/>
    <w:rsid w:val="00BA22F6"/>
    <w:rsid w:val="00BA2327"/>
    <w:rsid w:val="00BA232E"/>
    <w:rsid w:val="00BA2349"/>
    <w:rsid w:val="00BA2373"/>
    <w:rsid w:val="00BA2391"/>
    <w:rsid w:val="00BA239A"/>
    <w:rsid w:val="00BA23B5"/>
    <w:rsid w:val="00BA2429"/>
    <w:rsid w:val="00BA2469"/>
    <w:rsid w:val="00BA2472"/>
    <w:rsid w:val="00BA2485"/>
    <w:rsid w:val="00BA2489"/>
    <w:rsid w:val="00BA24A7"/>
    <w:rsid w:val="00BA24AA"/>
    <w:rsid w:val="00BA24FE"/>
    <w:rsid w:val="00BA2545"/>
    <w:rsid w:val="00BA2570"/>
    <w:rsid w:val="00BA25B7"/>
    <w:rsid w:val="00BA25BE"/>
    <w:rsid w:val="00BA2618"/>
    <w:rsid w:val="00BA263D"/>
    <w:rsid w:val="00BA2647"/>
    <w:rsid w:val="00BA2652"/>
    <w:rsid w:val="00BA265F"/>
    <w:rsid w:val="00BA2669"/>
    <w:rsid w:val="00BA2684"/>
    <w:rsid w:val="00BA2689"/>
    <w:rsid w:val="00BA26B1"/>
    <w:rsid w:val="00BA26C2"/>
    <w:rsid w:val="00BA26E9"/>
    <w:rsid w:val="00BA26EC"/>
    <w:rsid w:val="00BA2724"/>
    <w:rsid w:val="00BA272C"/>
    <w:rsid w:val="00BA2738"/>
    <w:rsid w:val="00BA2739"/>
    <w:rsid w:val="00BA2753"/>
    <w:rsid w:val="00BA27E6"/>
    <w:rsid w:val="00BA27FA"/>
    <w:rsid w:val="00BA280F"/>
    <w:rsid w:val="00BA2819"/>
    <w:rsid w:val="00BA281B"/>
    <w:rsid w:val="00BA288F"/>
    <w:rsid w:val="00BA289D"/>
    <w:rsid w:val="00BA28A4"/>
    <w:rsid w:val="00BA28BF"/>
    <w:rsid w:val="00BA28F8"/>
    <w:rsid w:val="00BA295C"/>
    <w:rsid w:val="00BA29E9"/>
    <w:rsid w:val="00BA29ED"/>
    <w:rsid w:val="00BA29FD"/>
    <w:rsid w:val="00BA2A18"/>
    <w:rsid w:val="00BA2A44"/>
    <w:rsid w:val="00BA2A7F"/>
    <w:rsid w:val="00BA2A94"/>
    <w:rsid w:val="00BA2ACC"/>
    <w:rsid w:val="00BA2B03"/>
    <w:rsid w:val="00BA2B14"/>
    <w:rsid w:val="00BA2B26"/>
    <w:rsid w:val="00BA2B3F"/>
    <w:rsid w:val="00BA2B46"/>
    <w:rsid w:val="00BA2B49"/>
    <w:rsid w:val="00BA2B5A"/>
    <w:rsid w:val="00BA2B5C"/>
    <w:rsid w:val="00BA2B75"/>
    <w:rsid w:val="00BA2BEC"/>
    <w:rsid w:val="00BA2C7F"/>
    <w:rsid w:val="00BA2C94"/>
    <w:rsid w:val="00BA2C97"/>
    <w:rsid w:val="00BA2CBE"/>
    <w:rsid w:val="00BA2CCB"/>
    <w:rsid w:val="00BA2D02"/>
    <w:rsid w:val="00BA2D0E"/>
    <w:rsid w:val="00BA2D15"/>
    <w:rsid w:val="00BA2D26"/>
    <w:rsid w:val="00BA2D2E"/>
    <w:rsid w:val="00BA2D58"/>
    <w:rsid w:val="00BA2D6D"/>
    <w:rsid w:val="00BA2D85"/>
    <w:rsid w:val="00BA2DE3"/>
    <w:rsid w:val="00BA2E21"/>
    <w:rsid w:val="00BA2E5B"/>
    <w:rsid w:val="00BA2EB4"/>
    <w:rsid w:val="00BA2EDA"/>
    <w:rsid w:val="00BA2F30"/>
    <w:rsid w:val="00BA2F42"/>
    <w:rsid w:val="00BA2F46"/>
    <w:rsid w:val="00BA2F57"/>
    <w:rsid w:val="00BA2FD7"/>
    <w:rsid w:val="00BA3012"/>
    <w:rsid w:val="00BA3027"/>
    <w:rsid w:val="00BA3069"/>
    <w:rsid w:val="00BA30E1"/>
    <w:rsid w:val="00BA30EE"/>
    <w:rsid w:val="00BA3147"/>
    <w:rsid w:val="00BA315E"/>
    <w:rsid w:val="00BA31C2"/>
    <w:rsid w:val="00BA31DC"/>
    <w:rsid w:val="00BA31DE"/>
    <w:rsid w:val="00BA31ED"/>
    <w:rsid w:val="00BA322E"/>
    <w:rsid w:val="00BA3239"/>
    <w:rsid w:val="00BA3249"/>
    <w:rsid w:val="00BA32A1"/>
    <w:rsid w:val="00BA32A7"/>
    <w:rsid w:val="00BA32E1"/>
    <w:rsid w:val="00BA32E9"/>
    <w:rsid w:val="00BA32F8"/>
    <w:rsid w:val="00BA331A"/>
    <w:rsid w:val="00BA3366"/>
    <w:rsid w:val="00BA337B"/>
    <w:rsid w:val="00BA339C"/>
    <w:rsid w:val="00BA33A5"/>
    <w:rsid w:val="00BA33A9"/>
    <w:rsid w:val="00BA33CF"/>
    <w:rsid w:val="00BA33DC"/>
    <w:rsid w:val="00BA33E2"/>
    <w:rsid w:val="00BA340C"/>
    <w:rsid w:val="00BA3443"/>
    <w:rsid w:val="00BA347D"/>
    <w:rsid w:val="00BA34F4"/>
    <w:rsid w:val="00BA3501"/>
    <w:rsid w:val="00BA355B"/>
    <w:rsid w:val="00BA35E6"/>
    <w:rsid w:val="00BA35FF"/>
    <w:rsid w:val="00BA3625"/>
    <w:rsid w:val="00BA364F"/>
    <w:rsid w:val="00BA36B1"/>
    <w:rsid w:val="00BA36C9"/>
    <w:rsid w:val="00BA36CA"/>
    <w:rsid w:val="00BA3703"/>
    <w:rsid w:val="00BA3715"/>
    <w:rsid w:val="00BA372F"/>
    <w:rsid w:val="00BA375F"/>
    <w:rsid w:val="00BA3771"/>
    <w:rsid w:val="00BA3783"/>
    <w:rsid w:val="00BA3797"/>
    <w:rsid w:val="00BA37AA"/>
    <w:rsid w:val="00BA37C8"/>
    <w:rsid w:val="00BA380E"/>
    <w:rsid w:val="00BA3894"/>
    <w:rsid w:val="00BA38BA"/>
    <w:rsid w:val="00BA38FE"/>
    <w:rsid w:val="00BA3908"/>
    <w:rsid w:val="00BA3984"/>
    <w:rsid w:val="00BA39BC"/>
    <w:rsid w:val="00BA39D2"/>
    <w:rsid w:val="00BA3A56"/>
    <w:rsid w:val="00BA3A59"/>
    <w:rsid w:val="00BA3A89"/>
    <w:rsid w:val="00BA3A92"/>
    <w:rsid w:val="00BA3AA2"/>
    <w:rsid w:val="00BA3AAF"/>
    <w:rsid w:val="00BA3AC3"/>
    <w:rsid w:val="00BA3AE8"/>
    <w:rsid w:val="00BA3B11"/>
    <w:rsid w:val="00BA3B17"/>
    <w:rsid w:val="00BA3B2E"/>
    <w:rsid w:val="00BA3B3A"/>
    <w:rsid w:val="00BA3B70"/>
    <w:rsid w:val="00BA3B94"/>
    <w:rsid w:val="00BA3BDA"/>
    <w:rsid w:val="00BA3C20"/>
    <w:rsid w:val="00BA3C24"/>
    <w:rsid w:val="00BA3C28"/>
    <w:rsid w:val="00BA3C36"/>
    <w:rsid w:val="00BA3C3F"/>
    <w:rsid w:val="00BA3CCA"/>
    <w:rsid w:val="00BA3D33"/>
    <w:rsid w:val="00BA3D4E"/>
    <w:rsid w:val="00BA3D62"/>
    <w:rsid w:val="00BA3DA4"/>
    <w:rsid w:val="00BA3DA6"/>
    <w:rsid w:val="00BA3DA8"/>
    <w:rsid w:val="00BA3DC7"/>
    <w:rsid w:val="00BA3DCB"/>
    <w:rsid w:val="00BA3E2E"/>
    <w:rsid w:val="00BA3E42"/>
    <w:rsid w:val="00BA3E86"/>
    <w:rsid w:val="00BA3EA4"/>
    <w:rsid w:val="00BA3EBF"/>
    <w:rsid w:val="00BA3EDC"/>
    <w:rsid w:val="00BA3F04"/>
    <w:rsid w:val="00BA3F13"/>
    <w:rsid w:val="00BA3F2F"/>
    <w:rsid w:val="00BA3FAC"/>
    <w:rsid w:val="00BA3FE3"/>
    <w:rsid w:val="00BA3FE6"/>
    <w:rsid w:val="00BA405F"/>
    <w:rsid w:val="00BA406C"/>
    <w:rsid w:val="00BA40BB"/>
    <w:rsid w:val="00BA411F"/>
    <w:rsid w:val="00BA4137"/>
    <w:rsid w:val="00BA413B"/>
    <w:rsid w:val="00BA416B"/>
    <w:rsid w:val="00BA4210"/>
    <w:rsid w:val="00BA4213"/>
    <w:rsid w:val="00BA4250"/>
    <w:rsid w:val="00BA4288"/>
    <w:rsid w:val="00BA42A5"/>
    <w:rsid w:val="00BA42B5"/>
    <w:rsid w:val="00BA42E7"/>
    <w:rsid w:val="00BA4334"/>
    <w:rsid w:val="00BA438C"/>
    <w:rsid w:val="00BA43AA"/>
    <w:rsid w:val="00BA43C8"/>
    <w:rsid w:val="00BA43CA"/>
    <w:rsid w:val="00BA43F3"/>
    <w:rsid w:val="00BA4415"/>
    <w:rsid w:val="00BA4428"/>
    <w:rsid w:val="00BA443F"/>
    <w:rsid w:val="00BA4469"/>
    <w:rsid w:val="00BA447C"/>
    <w:rsid w:val="00BA448D"/>
    <w:rsid w:val="00BA4495"/>
    <w:rsid w:val="00BA44AF"/>
    <w:rsid w:val="00BA44B7"/>
    <w:rsid w:val="00BA44C4"/>
    <w:rsid w:val="00BA4520"/>
    <w:rsid w:val="00BA4524"/>
    <w:rsid w:val="00BA453C"/>
    <w:rsid w:val="00BA4560"/>
    <w:rsid w:val="00BA45AC"/>
    <w:rsid w:val="00BA45DC"/>
    <w:rsid w:val="00BA45E1"/>
    <w:rsid w:val="00BA4650"/>
    <w:rsid w:val="00BA4667"/>
    <w:rsid w:val="00BA46A2"/>
    <w:rsid w:val="00BA46B5"/>
    <w:rsid w:val="00BA46D9"/>
    <w:rsid w:val="00BA4725"/>
    <w:rsid w:val="00BA4726"/>
    <w:rsid w:val="00BA4728"/>
    <w:rsid w:val="00BA472F"/>
    <w:rsid w:val="00BA4750"/>
    <w:rsid w:val="00BA47C9"/>
    <w:rsid w:val="00BA4815"/>
    <w:rsid w:val="00BA4860"/>
    <w:rsid w:val="00BA486B"/>
    <w:rsid w:val="00BA4876"/>
    <w:rsid w:val="00BA4881"/>
    <w:rsid w:val="00BA48AD"/>
    <w:rsid w:val="00BA48C3"/>
    <w:rsid w:val="00BA48C4"/>
    <w:rsid w:val="00BA4908"/>
    <w:rsid w:val="00BA4926"/>
    <w:rsid w:val="00BA4936"/>
    <w:rsid w:val="00BA4984"/>
    <w:rsid w:val="00BA4989"/>
    <w:rsid w:val="00BA49C6"/>
    <w:rsid w:val="00BA49C7"/>
    <w:rsid w:val="00BA4A05"/>
    <w:rsid w:val="00BA4A91"/>
    <w:rsid w:val="00BA4A98"/>
    <w:rsid w:val="00BA4AC6"/>
    <w:rsid w:val="00BA4AFC"/>
    <w:rsid w:val="00BA4B00"/>
    <w:rsid w:val="00BA4B0B"/>
    <w:rsid w:val="00BA4B38"/>
    <w:rsid w:val="00BA4B4F"/>
    <w:rsid w:val="00BA4B8F"/>
    <w:rsid w:val="00BA4BE7"/>
    <w:rsid w:val="00BA4C30"/>
    <w:rsid w:val="00BA4C38"/>
    <w:rsid w:val="00BA4C56"/>
    <w:rsid w:val="00BA4D03"/>
    <w:rsid w:val="00BA4D56"/>
    <w:rsid w:val="00BA4D74"/>
    <w:rsid w:val="00BA4D76"/>
    <w:rsid w:val="00BA4DB3"/>
    <w:rsid w:val="00BA4E01"/>
    <w:rsid w:val="00BA4E13"/>
    <w:rsid w:val="00BA4E47"/>
    <w:rsid w:val="00BA4E71"/>
    <w:rsid w:val="00BA4E8A"/>
    <w:rsid w:val="00BA4E97"/>
    <w:rsid w:val="00BA4E9E"/>
    <w:rsid w:val="00BA4EBF"/>
    <w:rsid w:val="00BA4ED5"/>
    <w:rsid w:val="00BA4EE8"/>
    <w:rsid w:val="00BA4EFC"/>
    <w:rsid w:val="00BA4EFD"/>
    <w:rsid w:val="00BA4F04"/>
    <w:rsid w:val="00BA4F22"/>
    <w:rsid w:val="00BA4F28"/>
    <w:rsid w:val="00BA4F37"/>
    <w:rsid w:val="00BA4F3D"/>
    <w:rsid w:val="00BA4F5A"/>
    <w:rsid w:val="00BA4F6F"/>
    <w:rsid w:val="00BA4FF2"/>
    <w:rsid w:val="00BA4FFC"/>
    <w:rsid w:val="00BA501C"/>
    <w:rsid w:val="00BA5024"/>
    <w:rsid w:val="00BA5027"/>
    <w:rsid w:val="00BA502B"/>
    <w:rsid w:val="00BA5062"/>
    <w:rsid w:val="00BA5075"/>
    <w:rsid w:val="00BA507C"/>
    <w:rsid w:val="00BA508F"/>
    <w:rsid w:val="00BA50F9"/>
    <w:rsid w:val="00BA512A"/>
    <w:rsid w:val="00BA514E"/>
    <w:rsid w:val="00BA516C"/>
    <w:rsid w:val="00BA516E"/>
    <w:rsid w:val="00BA51BD"/>
    <w:rsid w:val="00BA51EF"/>
    <w:rsid w:val="00BA51F6"/>
    <w:rsid w:val="00BA5238"/>
    <w:rsid w:val="00BA5242"/>
    <w:rsid w:val="00BA526D"/>
    <w:rsid w:val="00BA5272"/>
    <w:rsid w:val="00BA527C"/>
    <w:rsid w:val="00BA531D"/>
    <w:rsid w:val="00BA531F"/>
    <w:rsid w:val="00BA532C"/>
    <w:rsid w:val="00BA5331"/>
    <w:rsid w:val="00BA5356"/>
    <w:rsid w:val="00BA538D"/>
    <w:rsid w:val="00BA539D"/>
    <w:rsid w:val="00BA539F"/>
    <w:rsid w:val="00BA53A6"/>
    <w:rsid w:val="00BA53AF"/>
    <w:rsid w:val="00BA53CE"/>
    <w:rsid w:val="00BA53E8"/>
    <w:rsid w:val="00BA53EA"/>
    <w:rsid w:val="00BA53FB"/>
    <w:rsid w:val="00BA542C"/>
    <w:rsid w:val="00BA5499"/>
    <w:rsid w:val="00BA54BF"/>
    <w:rsid w:val="00BA54EA"/>
    <w:rsid w:val="00BA5505"/>
    <w:rsid w:val="00BA5508"/>
    <w:rsid w:val="00BA550B"/>
    <w:rsid w:val="00BA551E"/>
    <w:rsid w:val="00BA552F"/>
    <w:rsid w:val="00BA5573"/>
    <w:rsid w:val="00BA55C4"/>
    <w:rsid w:val="00BA55E0"/>
    <w:rsid w:val="00BA561A"/>
    <w:rsid w:val="00BA5631"/>
    <w:rsid w:val="00BA5636"/>
    <w:rsid w:val="00BA5661"/>
    <w:rsid w:val="00BA566F"/>
    <w:rsid w:val="00BA56A9"/>
    <w:rsid w:val="00BA5736"/>
    <w:rsid w:val="00BA5762"/>
    <w:rsid w:val="00BA5771"/>
    <w:rsid w:val="00BA5774"/>
    <w:rsid w:val="00BA578C"/>
    <w:rsid w:val="00BA5793"/>
    <w:rsid w:val="00BA579B"/>
    <w:rsid w:val="00BA57A7"/>
    <w:rsid w:val="00BA57AF"/>
    <w:rsid w:val="00BA57B9"/>
    <w:rsid w:val="00BA57BF"/>
    <w:rsid w:val="00BA57C7"/>
    <w:rsid w:val="00BA5809"/>
    <w:rsid w:val="00BA5835"/>
    <w:rsid w:val="00BA583A"/>
    <w:rsid w:val="00BA5840"/>
    <w:rsid w:val="00BA5887"/>
    <w:rsid w:val="00BA58C1"/>
    <w:rsid w:val="00BA58C9"/>
    <w:rsid w:val="00BA58D2"/>
    <w:rsid w:val="00BA58E9"/>
    <w:rsid w:val="00BA58FF"/>
    <w:rsid w:val="00BA5919"/>
    <w:rsid w:val="00BA59B5"/>
    <w:rsid w:val="00BA59CF"/>
    <w:rsid w:val="00BA5A57"/>
    <w:rsid w:val="00BA5AB0"/>
    <w:rsid w:val="00BA5AB8"/>
    <w:rsid w:val="00BA5ADF"/>
    <w:rsid w:val="00BA5AEF"/>
    <w:rsid w:val="00BA5B03"/>
    <w:rsid w:val="00BA5B14"/>
    <w:rsid w:val="00BA5B16"/>
    <w:rsid w:val="00BA5B47"/>
    <w:rsid w:val="00BA5B59"/>
    <w:rsid w:val="00BA5B6D"/>
    <w:rsid w:val="00BA5B70"/>
    <w:rsid w:val="00BA5B94"/>
    <w:rsid w:val="00BA5BA8"/>
    <w:rsid w:val="00BA5C04"/>
    <w:rsid w:val="00BA5C0F"/>
    <w:rsid w:val="00BA5C13"/>
    <w:rsid w:val="00BA5C5A"/>
    <w:rsid w:val="00BA5C8D"/>
    <w:rsid w:val="00BA5CE5"/>
    <w:rsid w:val="00BA5CE9"/>
    <w:rsid w:val="00BA5D7A"/>
    <w:rsid w:val="00BA5DAB"/>
    <w:rsid w:val="00BA5DAF"/>
    <w:rsid w:val="00BA5DE9"/>
    <w:rsid w:val="00BA5DF4"/>
    <w:rsid w:val="00BA5E7C"/>
    <w:rsid w:val="00BA5E93"/>
    <w:rsid w:val="00BA5EAB"/>
    <w:rsid w:val="00BA5ED5"/>
    <w:rsid w:val="00BA5EE0"/>
    <w:rsid w:val="00BA5EED"/>
    <w:rsid w:val="00BA5EEF"/>
    <w:rsid w:val="00BA5F11"/>
    <w:rsid w:val="00BA5F29"/>
    <w:rsid w:val="00BA5F50"/>
    <w:rsid w:val="00BA5F9A"/>
    <w:rsid w:val="00BA5FCE"/>
    <w:rsid w:val="00BA5FE4"/>
    <w:rsid w:val="00BA5FF1"/>
    <w:rsid w:val="00BA6043"/>
    <w:rsid w:val="00BA6061"/>
    <w:rsid w:val="00BA6062"/>
    <w:rsid w:val="00BA6069"/>
    <w:rsid w:val="00BA60EE"/>
    <w:rsid w:val="00BA60FB"/>
    <w:rsid w:val="00BA6161"/>
    <w:rsid w:val="00BA6166"/>
    <w:rsid w:val="00BA618D"/>
    <w:rsid w:val="00BA619B"/>
    <w:rsid w:val="00BA61C8"/>
    <w:rsid w:val="00BA61C9"/>
    <w:rsid w:val="00BA61F2"/>
    <w:rsid w:val="00BA620A"/>
    <w:rsid w:val="00BA620F"/>
    <w:rsid w:val="00BA6280"/>
    <w:rsid w:val="00BA62AD"/>
    <w:rsid w:val="00BA62D9"/>
    <w:rsid w:val="00BA631A"/>
    <w:rsid w:val="00BA631F"/>
    <w:rsid w:val="00BA634E"/>
    <w:rsid w:val="00BA637C"/>
    <w:rsid w:val="00BA638B"/>
    <w:rsid w:val="00BA639D"/>
    <w:rsid w:val="00BA63D6"/>
    <w:rsid w:val="00BA63E3"/>
    <w:rsid w:val="00BA6400"/>
    <w:rsid w:val="00BA640A"/>
    <w:rsid w:val="00BA6430"/>
    <w:rsid w:val="00BA644E"/>
    <w:rsid w:val="00BA6458"/>
    <w:rsid w:val="00BA6468"/>
    <w:rsid w:val="00BA6495"/>
    <w:rsid w:val="00BA64DE"/>
    <w:rsid w:val="00BA64EB"/>
    <w:rsid w:val="00BA64EF"/>
    <w:rsid w:val="00BA6509"/>
    <w:rsid w:val="00BA656B"/>
    <w:rsid w:val="00BA6579"/>
    <w:rsid w:val="00BA6590"/>
    <w:rsid w:val="00BA65A7"/>
    <w:rsid w:val="00BA65D3"/>
    <w:rsid w:val="00BA65F6"/>
    <w:rsid w:val="00BA65FC"/>
    <w:rsid w:val="00BA6627"/>
    <w:rsid w:val="00BA6632"/>
    <w:rsid w:val="00BA6633"/>
    <w:rsid w:val="00BA663B"/>
    <w:rsid w:val="00BA6687"/>
    <w:rsid w:val="00BA6691"/>
    <w:rsid w:val="00BA6695"/>
    <w:rsid w:val="00BA669E"/>
    <w:rsid w:val="00BA66AA"/>
    <w:rsid w:val="00BA66FF"/>
    <w:rsid w:val="00BA6718"/>
    <w:rsid w:val="00BA6772"/>
    <w:rsid w:val="00BA6778"/>
    <w:rsid w:val="00BA6780"/>
    <w:rsid w:val="00BA67F3"/>
    <w:rsid w:val="00BA6802"/>
    <w:rsid w:val="00BA681D"/>
    <w:rsid w:val="00BA682F"/>
    <w:rsid w:val="00BA6861"/>
    <w:rsid w:val="00BA68A0"/>
    <w:rsid w:val="00BA6904"/>
    <w:rsid w:val="00BA6964"/>
    <w:rsid w:val="00BA698F"/>
    <w:rsid w:val="00BA6996"/>
    <w:rsid w:val="00BA6998"/>
    <w:rsid w:val="00BA69AA"/>
    <w:rsid w:val="00BA6A2D"/>
    <w:rsid w:val="00BA6A34"/>
    <w:rsid w:val="00BA6A3B"/>
    <w:rsid w:val="00BA6A68"/>
    <w:rsid w:val="00BA6AA7"/>
    <w:rsid w:val="00BA6ADC"/>
    <w:rsid w:val="00BA6AE2"/>
    <w:rsid w:val="00BA6AE5"/>
    <w:rsid w:val="00BA6B3D"/>
    <w:rsid w:val="00BA6B55"/>
    <w:rsid w:val="00BA6B82"/>
    <w:rsid w:val="00BA6B8B"/>
    <w:rsid w:val="00BA6B92"/>
    <w:rsid w:val="00BA6C1E"/>
    <w:rsid w:val="00BA6C82"/>
    <w:rsid w:val="00BA6CAB"/>
    <w:rsid w:val="00BA6CB8"/>
    <w:rsid w:val="00BA6CBB"/>
    <w:rsid w:val="00BA6CD1"/>
    <w:rsid w:val="00BA6D05"/>
    <w:rsid w:val="00BA6D99"/>
    <w:rsid w:val="00BA6DAB"/>
    <w:rsid w:val="00BA6DB4"/>
    <w:rsid w:val="00BA6DC2"/>
    <w:rsid w:val="00BA6DC3"/>
    <w:rsid w:val="00BA6DED"/>
    <w:rsid w:val="00BA6E55"/>
    <w:rsid w:val="00BA6E74"/>
    <w:rsid w:val="00BA6E77"/>
    <w:rsid w:val="00BA6F58"/>
    <w:rsid w:val="00BA6F78"/>
    <w:rsid w:val="00BA6F9A"/>
    <w:rsid w:val="00BA6FA1"/>
    <w:rsid w:val="00BA6FC0"/>
    <w:rsid w:val="00BA6FCC"/>
    <w:rsid w:val="00BA6FFD"/>
    <w:rsid w:val="00BA7033"/>
    <w:rsid w:val="00BA706C"/>
    <w:rsid w:val="00BA711F"/>
    <w:rsid w:val="00BA7132"/>
    <w:rsid w:val="00BA7135"/>
    <w:rsid w:val="00BA7153"/>
    <w:rsid w:val="00BA7162"/>
    <w:rsid w:val="00BA7176"/>
    <w:rsid w:val="00BA71B4"/>
    <w:rsid w:val="00BA71DB"/>
    <w:rsid w:val="00BA71E1"/>
    <w:rsid w:val="00BA71E3"/>
    <w:rsid w:val="00BA7232"/>
    <w:rsid w:val="00BA726B"/>
    <w:rsid w:val="00BA72AB"/>
    <w:rsid w:val="00BA72D6"/>
    <w:rsid w:val="00BA72DA"/>
    <w:rsid w:val="00BA72EA"/>
    <w:rsid w:val="00BA732F"/>
    <w:rsid w:val="00BA7349"/>
    <w:rsid w:val="00BA7366"/>
    <w:rsid w:val="00BA737F"/>
    <w:rsid w:val="00BA738F"/>
    <w:rsid w:val="00BA7390"/>
    <w:rsid w:val="00BA73EE"/>
    <w:rsid w:val="00BA7425"/>
    <w:rsid w:val="00BA746D"/>
    <w:rsid w:val="00BA7475"/>
    <w:rsid w:val="00BA74B6"/>
    <w:rsid w:val="00BA74C9"/>
    <w:rsid w:val="00BA74CA"/>
    <w:rsid w:val="00BA7508"/>
    <w:rsid w:val="00BA751F"/>
    <w:rsid w:val="00BA755B"/>
    <w:rsid w:val="00BA757C"/>
    <w:rsid w:val="00BA75DC"/>
    <w:rsid w:val="00BA75EC"/>
    <w:rsid w:val="00BA75EE"/>
    <w:rsid w:val="00BA7613"/>
    <w:rsid w:val="00BA7655"/>
    <w:rsid w:val="00BA7690"/>
    <w:rsid w:val="00BA7695"/>
    <w:rsid w:val="00BA76A5"/>
    <w:rsid w:val="00BA7704"/>
    <w:rsid w:val="00BA770F"/>
    <w:rsid w:val="00BA77A4"/>
    <w:rsid w:val="00BA77D9"/>
    <w:rsid w:val="00BA786A"/>
    <w:rsid w:val="00BA7873"/>
    <w:rsid w:val="00BA7887"/>
    <w:rsid w:val="00BA78AB"/>
    <w:rsid w:val="00BA78CE"/>
    <w:rsid w:val="00BA78FD"/>
    <w:rsid w:val="00BA7902"/>
    <w:rsid w:val="00BA7919"/>
    <w:rsid w:val="00BA793F"/>
    <w:rsid w:val="00BA7941"/>
    <w:rsid w:val="00BA794A"/>
    <w:rsid w:val="00BA796F"/>
    <w:rsid w:val="00BA798D"/>
    <w:rsid w:val="00BA79C5"/>
    <w:rsid w:val="00BA79DC"/>
    <w:rsid w:val="00BA79E5"/>
    <w:rsid w:val="00BA7A03"/>
    <w:rsid w:val="00BA7A26"/>
    <w:rsid w:val="00BA7A43"/>
    <w:rsid w:val="00BA7A4C"/>
    <w:rsid w:val="00BA7A70"/>
    <w:rsid w:val="00BA7ADD"/>
    <w:rsid w:val="00BA7B46"/>
    <w:rsid w:val="00BA7B49"/>
    <w:rsid w:val="00BA7B53"/>
    <w:rsid w:val="00BA7B96"/>
    <w:rsid w:val="00BA7BCA"/>
    <w:rsid w:val="00BA7BE8"/>
    <w:rsid w:val="00BA7BE9"/>
    <w:rsid w:val="00BA7BF1"/>
    <w:rsid w:val="00BA7C9C"/>
    <w:rsid w:val="00BA7CA9"/>
    <w:rsid w:val="00BA7CDB"/>
    <w:rsid w:val="00BA7CF5"/>
    <w:rsid w:val="00BA7D0C"/>
    <w:rsid w:val="00BA7D1B"/>
    <w:rsid w:val="00BA7D30"/>
    <w:rsid w:val="00BA7D34"/>
    <w:rsid w:val="00BA7D52"/>
    <w:rsid w:val="00BA7DCE"/>
    <w:rsid w:val="00BA7E1A"/>
    <w:rsid w:val="00BA7E24"/>
    <w:rsid w:val="00BA7E31"/>
    <w:rsid w:val="00BA7E53"/>
    <w:rsid w:val="00BA7E5D"/>
    <w:rsid w:val="00BA7E62"/>
    <w:rsid w:val="00BA7E80"/>
    <w:rsid w:val="00BA7E99"/>
    <w:rsid w:val="00BA7EA0"/>
    <w:rsid w:val="00BA7EA7"/>
    <w:rsid w:val="00BA7F35"/>
    <w:rsid w:val="00BA7F8B"/>
    <w:rsid w:val="00BA7FAF"/>
    <w:rsid w:val="00BA7FB3"/>
    <w:rsid w:val="00BA7FB5"/>
    <w:rsid w:val="00BA7FF7"/>
    <w:rsid w:val="00BB0023"/>
    <w:rsid w:val="00BB002B"/>
    <w:rsid w:val="00BB0046"/>
    <w:rsid w:val="00BB004E"/>
    <w:rsid w:val="00BB0081"/>
    <w:rsid w:val="00BB009D"/>
    <w:rsid w:val="00BB009E"/>
    <w:rsid w:val="00BB00E8"/>
    <w:rsid w:val="00BB010E"/>
    <w:rsid w:val="00BB0130"/>
    <w:rsid w:val="00BB0166"/>
    <w:rsid w:val="00BB016E"/>
    <w:rsid w:val="00BB0197"/>
    <w:rsid w:val="00BB01D0"/>
    <w:rsid w:val="00BB0207"/>
    <w:rsid w:val="00BB022E"/>
    <w:rsid w:val="00BB02B2"/>
    <w:rsid w:val="00BB02BC"/>
    <w:rsid w:val="00BB02C0"/>
    <w:rsid w:val="00BB02C1"/>
    <w:rsid w:val="00BB02CB"/>
    <w:rsid w:val="00BB035E"/>
    <w:rsid w:val="00BB0374"/>
    <w:rsid w:val="00BB03A8"/>
    <w:rsid w:val="00BB03B9"/>
    <w:rsid w:val="00BB03E2"/>
    <w:rsid w:val="00BB03EC"/>
    <w:rsid w:val="00BB0444"/>
    <w:rsid w:val="00BB044C"/>
    <w:rsid w:val="00BB0530"/>
    <w:rsid w:val="00BB0540"/>
    <w:rsid w:val="00BB0583"/>
    <w:rsid w:val="00BB0596"/>
    <w:rsid w:val="00BB05A4"/>
    <w:rsid w:val="00BB05EE"/>
    <w:rsid w:val="00BB05F4"/>
    <w:rsid w:val="00BB05FB"/>
    <w:rsid w:val="00BB0614"/>
    <w:rsid w:val="00BB0621"/>
    <w:rsid w:val="00BB0631"/>
    <w:rsid w:val="00BB065B"/>
    <w:rsid w:val="00BB06BB"/>
    <w:rsid w:val="00BB06DB"/>
    <w:rsid w:val="00BB06F3"/>
    <w:rsid w:val="00BB0725"/>
    <w:rsid w:val="00BB0726"/>
    <w:rsid w:val="00BB074A"/>
    <w:rsid w:val="00BB076A"/>
    <w:rsid w:val="00BB076B"/>
    <w:rsid w:val="00BB0784"/>
    <w:rsid w:val="00BB0794"/>
    <w:rsid w:val="00BB079F"/>
    <w:rsid w:val="00BB07FF"/>
    <w:rsid w:val="00BB0813"/>
    <w:rsid w:val="00BB083D"/>
    <w:rsid w:val="00BB08BC"/>
    <w:rsid w:val="00BB08CF"/>
    <w:rsid w:val="00BB08EC"/>
    <w:rsid w:val="00BB08F4"/>
    <w:rsid w:val="00BB091B"/>
    <w:rsid w:val="00BB091C"/>
    <w:rsid w:val="00BB097A"/>
    <w:rsid w:val="00BB097B"/>
    <w:rsid w:val="00BB09DD"/>
    <w:rsid w:val="00BB0A14"/>
    <w:rsid w:val="00BB0A33"/>
    <w:rsid w:val="00BB0A38"/>
    <w:rsid w:val="00BB0A52"/>
    <w:rsid w:val="00BB0AD6"/>
    <w:rsid w:val="00BB0B27"/>
    <w:rsid w:val="00BB0B58"/>
    <w:rsid w:val="00BB0B59"/>
    <w:rsid w:val="00BB0B9B"/>
    <w:rsid w:val="00BB0BC2"/>
    <w:rsid w:val="00BB0BC3"/>
    <w:rsid w:val="00BB0BDE"/>
    <w:rsid w:val="00BB0C33"/>
    <w:rsid w:val="00BB0C3A"/>
    <w:rsid w:val="00BB0C54"/>
    <w:rsid w:val="00BB0C7C"/>
    <w:rsid w:val="00BB0C81"/>
    <w:rsid w:val="00BB0CA0"/>
    <w:rsid w:val="00BB0CBE"/>
    <w:rsid w:val="00BB0CC3"/>
    <w:rsid w:val="00BB0CD3"/>
    <w:rsid w:val="00BB0CD5"/>
    <w:rsid w:val="00BB0CF5"/>
    <w:rsid w:val="00BB0D6D"/>
    <w:rsid w:val="00BB0D7A"/>
    <w:rsid w:val="00BB0D9B"/>
    <w:rsid w:val="00BB0DA3"/>
    <w:rsid w:val="00BB0DC8"/>
    <w:rsid w:val="00BB0E06"/>
    <w:rsid w:val="00BB0E5C"/>
    <w:rsid w:val="00BB0E73"/>
    <w:rsid w:val="00BB0EAE"/>
    <w:rsid w:val="00BB0F15"/>
    <w:rsid w:val="00BB0F38"/>
    <w:rsid w:val="00BB0F42"/>
    <w:rsid w:val="00BB0F49"/>
    <w:rsid w:val="00BB0F51"/>
    <w:rsid w:val="00BB0F90"/>
    <w:rsid w:val="00BB0FD7"/>
    <w:rsid w:val="00BB0FDC"/>
    <w:rsid w:val="00BB0FF6"/>
    <w:rsid w:val="00BB1008"/>
    <w:rsid w:val="00BB10FB"/>
    <w:rsid w:val="00BB110E"/>
    <w:rsid w:val="00BB1117"/>
    <w:rsid w:val="00BB1147"/>
    <w:rsid w:val="00BB115A"/>
    <w:rsid w:val="00BB1162"/>
    <w:rsid w:val="00BB1199"/>
    <w:rsid w:val="00BB11A0"/>
    <w:rsid w:val="00BB11A5"/>
    <w:rsid w:val="00BB11D8"/>
    <w:rsid w:val="00BB11DB"/>
    <w:rsid w:val="00BB1209"/>
    <w:rsid w:val="00BB1263"/>
    <w:rsid w:val="00BB126C"/>
    <w:rsid w:val="00BB1394"/>
    <w:rsid w:val="00BB13AA"/>
    <w:rsid w:val="00BB13C4"/>
    <w:rsid w:val="00BB13F1"/>
    <w:rsid w:val="00BB141A"/>
    <w:rsid w:val="00BB148C"/>
    <w:rsid w:val="00BB14B1"/>
    <w:rsid w:val="00BB14B7"/>
    <w:rsid w:val="00BB14FA"/>
    <w:rsid w:val="00BB1515"/>
    <w:rsid w:val="00BB1557"/>
    <w:rsid w:val="00BB158E"/>
    <w:rsid w:val="00BB159B"/>
    <w:rsid w:val="00BB15BA"/>
    <w:rsid w:val="00BB15C0"/>
    <w:rsid w:val="00BB1600"/>
    <w:rsid w:val="00BB1659"/>
    <w:rsid w:val="00BB168B"/>
    <w:rsid w:val="00BB16AF"/>
    <w:rsid w:val="00BB16CC"/>
    <w:rsid w:val="00BB16DE"/>
    <w:rsid w:val="00BB16E7"/>
    <w:rsid w:val="00BB1707"/>
    <w:rsid w:val="00BB171C"/>
    <w:rsid w:val="00BB1754"/>
    <w:rsid w:val="00BB176D"/>
    <w:rsid w:val="00BB17B7"/>
    <w:rsid w:val="00BB1837"/>
    <w:rsid w:val="00BB1863"/>
    <w:rsid w:val="00BB18E9"/>
    <w:rsid w:val="00BB18EF"/>
    <w:rsid w:val="00BB18F6"/>
    <w:rsid w:val="00BB191B"/>
    <w:rsid w:val="00BB1980"/>
    <w:rsid w:val="00BB199B"/>
    <w:rsid w:val="00BB1A17"/>
    <w:rsid w:val="00BB1A34"/>
    <w:rsid w:val="00BB1A41"/>
    <w:rsid w:val="00BB1A8A"/>
    <w:rsid w:val="00BB1ACD"/>
    <w:rsid w:val="00BB1B18"/>
    <w:rsid w:val="00BB1B19"/>
    <w:rsid w:val="00BB1B1E"/>
    <w:rsid w:val="00BB1B26"/>
    <w:rsid w:val="00BB1B33"/>
    <w:rsid w:val="00BB1B4D"/>
    <w:rsid w:val="00BB1BB0"/>
    <w:rsid w:val="00BB1BC1"/>
    <w:rsid w:val="00BB1BC8"/>
    <w:rsid w:val="00BB1BD3"/>
    <w:rsid w:val="00BB1C0B"/>
    <w:rsid w:val="00BB1C22"/>
    <w:rsid w:val="00BB1C2B"/>
    <w:rsid w:val="00BB1C51"/>
    <w:rsid w:val="00BB1C62"/>
    <w:rsid w:val="00BB1C70"/>
    <w:rsid w:val="00BB1C76"/>
    <w:rsid w:val="00BB1CAE"/>
    <w:rsid w:val="00BB1CBC"/>
    <w:rsid w:val="00BB1CEE"/>
    <w:rsid w:val="00BB1CF8"/>
    <w:rsid w:val="00BB1D1B"/>
    <w:rsid w:val="00BB1D31"/>
    <w:rsid w:val="00BB1D5C"/>
    <w:rsid w:val="00BB1D72"/>
    <w:rsid w:val="00BB1D8E"/>
    <w:rsid w:val="00BB1DAA"/>
    <w:rsid w:val="00BB1DB4"/>
    <w:rsid w:val="00BB1DD5"/>
    <w:rsid w:val="00BB1DE4"/>
    <w:rsid w:val="00BB1DF9"/>
    <w:rsid w:val="00BB1E47"/>
    <w:rsid w:val="00BB1E8C"/>
    <w:rsid w:val="00BB1E95"/>
    <w:rsid w:val="00BB1EC0"/>
    <w:rsid w:val="00BB1EC4"/>
    <w:rsid w:val="00BB1EE3"/>
    <w:rsid w:val="00BB1EEC"/>
    <w:rsid w:val="00BB1F4B"/>
    <w:rsid w:val="00BB1F8A"/>
    <w:rsid w:val="00BB200B"/>
    <w:rsid w:val="00BB201B"/>
    <w:rsid w:val="00BB2020"/>
    <w:rsid w:val="00BB2028"/>
    <w:rsid w:val="00BB2064"/>
    <w:rsid w:val="00BB20D4"/>
    <w:rsid w:val="00BB2101"/>
    <w:rsid w:val="00BB211D"/>
    <w:rsid w:val="00BB216D"/>
    <w:rsid w:val="00BB216E"/>
    <w:rsid w:val="00BB2181"/>
    <w:rsid w:val="00BB21AD"/>
    <w:rsid w:val="00BB21FF"/>
    <w:rsid w:val="00BB223D"/>
    <w:rsid w:val="00BB22A2"/>
    <w:rsid w:val="00BB22B0"/>
    <w:rsid w:val="00BB22BD"/>
    <w:rsid w:val="00BB22CC"/>
    <w:rsid w:val="00BB2317"/>
    <w:rsid w:val="00BB232D"/>
    <w:rsid w:val="00BB2353"/>
    <w:rsid w:val="00BB2355"/>
    <w:rsid w:val="00BB23F6"/>
    <w:rsid w:val="00BB2406"/>
    <w:rsid w:val="00BB241A"/>
    <w:rsid w:val="00BB242A"/>
    <w:rsid w:val="00BB2493"/>
    <w:rsid w:val="00BB24A5"/>
    <w:rsid w:val="00BB24BA"/>
    <w:rsid w:val="00BB24DF"/>
    <w:rsid w:val="00BB24E8"/>
    <w:rsid w:val="00BB251F"/>
    <w:rsid w:val="00BB2557"/>
    <w:rsid w:val="00BB255A"/>
    <w:rsid w:val="00BB25DC"/>
    <w:rsid w:val="00BB25E4"/>
    <w:rsid w:val="00BB25F3"/>
    <w:rsid w:val="00BB263B"/>
    <w:rsid w:val="00BB265C"/>
    <w:rsid w:val="00BB2661"/>
    <w:rsid w:val="00BB26A0"/>
    <w:rsid w:val="00BB26CE"/>
    <w:rsid w:val="00BB2702"/>
    <w:rsid w:val="00BB271F"/>
    <w:rsid w:val="00BB272E"/>
    <w:rsid w:val="00BB2731"/>
    <w:rsid w:val="00BB2736"/>
    <w:rsid w:val="00BB275E"/>
    <w:rsid w:val="00BB2781"/>
    <w:rsid w:val="00BB27B5"/>
    <w:rsid w:val="00BB27D5"/>
    <w:rsid w:val="00BB2817"/>
    <w:rsid w:val="00BB282B"/>
    <w:rsid w:val="00BB2847"/>
    <w:rsid w:val="00BB289E"/>
    <w:rsid w:val="00BB28C0"/>
    <w:rsid w:val="00BB28C8"/>
    <w:rsid w:val="00BB28C9"/>
    <w:rsid w:val="00BB28EA"/>
    <w:rsid w:val="00BB2900"/>
    <w:rsid w:val="00BB2918"/>
    <w:rsid w:val="00BB291F"/>
    <w:rsid w:val="00BB2950"/>
    <w:rsid w:val="00BB297C"/>
    <w:rsid w:val="00BB299B"/>
    <w:rsid w:val="00BB29D3"/>
    <w:rsid w:val="00BB29EC"/>
    <w:rsid w:val="00BB29F0"/>
    <w:rsid w:val="00BB2A0E"/>
    <w:rsid w:val="00BB2A28"/>
    <w:rsid w:val="00BB2A3F"/>
    <w:rsid w:val="00BB2ABB"/>
    <w:rsid w:val="00BB2ABC"/>
    <w:rsid w:val="00BB2ADF"/>
    <w:rsid w:val="00BB2B32"/>
    <w:rsid w:val="00BB2B4A"/>
    <w:rsid w:val="00BB2B50"/>
    <w:rsid w:val="00BB2B8A"/>
    <w:rsid w:val="00BB2BB9"/>
    <w:rsid w:val="00BB2BDD"/>
    <w:rsid w:val="00BB2BE3"/>
    <w:rsid w:val="00BB2BEB"/>
    <w:rsid w:val="00BB2C04"/>
    <w:rsid w:val="00BB2C08"/>
    <w:rsid w:val="00BB2C30"/>
    <w:rsid w:val="00BB2C4F"/>
    <w:rsid w:val="00BB2C61"/>
    <w:rsid w:val="00BB2C64"/>
    <w:rsid w:val="00BB2C87"/>
    <w:rsid w:val="00BB2CD6"/>
    <w:rsid w:val="00BB2D2B"/>
    <w:rsid w:val="00BB2D3E"/>
    <w:rsid w:val="00BB2D63"/>
    <w:rsid w:val="00BB2D78"/>
    <w:rsid w:val="00BB2D7A"/>
    <w:rsid w:val="00BB2DA9"/>
    <w:rsid w:val="00BB2DD6"/>
    <w:rsid w:val="00BB2DF1"/>
    <w:rsid w:val="00BB2E16"/>
    <w:rsid w:val="00BB2E67"/>
    <w:rsid w:val="00BB2E8F"/>
    <w:rsid w:val="00BB2E95"/>
    <w:rsid w:val="00BB2EAD"/>
    <w:rsid w:val="00BB2EB0"/>
    <w:rsid w:val="00BB2EBC"/>
    <w:rsid w:val="00BB2EC7"/>
    <w:rsid w:val="00BB2F1B"/>
    <w:rsid w:val="00BB2F3B"/>
    <w:rsid w:val="00BB2F93"/>
    <w:rsid w:val="00BB2FBC"/>
    <w:rsid w:val="00BB2FBF"/>
    <w:rsid w:val="00BB2FC0"/>
    <w:rsid w:val="00BB2FCA"/>
    <w:rsid w:val="00BB300A"/>
    <w:rsid w:val="00BB301D"/>
    <w:rsid w:val="00BB3027"/>
    <w:rsid w:val="00BB305F"/>
    <w:rsid w:val="00BB309A"/>
    <w:rsid w:val="00BB30A2"/>
    <w:rsid w:val="00BB30AE"/>
    <w:rsid w:val="00BB30C5"/>
    <w:rsid w:val="00BB30E4"/>
    <w:rsid w:val="00BB30EB"/>
    <w:rsid w:val="00BB3108"/>
    <w:rsid w:val="00BB3115"/>
    <w:rsid w:val="00BB316F"/>
    <w:rsid w:val="00BB319A"/>
    <w:rsid w:val="00BB31A2"/>
    <w:rsid w:val="00BB31EC"/>
    <w:rsid w:val="00BB321D"/>
    <w:rsid w:val="00BB3261"/>
    <w:rsid w:val="00BB32B3"/>
    <w:rsid w:val="00BB32D4"/>
    <w:rsid w:val="00BB33B7"/>
    <w:rsid w:val="00BB33B8"/>
    <w:rsid w:val="00BB33FE"/>
    <w:rsid w:val="00BB340D"/>
    <w:rsid w:val="00BB34B2"/>
    <w:rsid w:val="00BB3518"/>
    <w:rsid w:val="00BB351C"/>
    <w:rsid w:val="00BB3541"/>
    <w:rsid w:val="00BB3543"/>
    <w:rsid w:val="00BB3570"/>
    <w:rsid w:val="00BB358F"/>
    <w:rsid w:val="00BB35BC"/>
    <w:rsid w:val="00BB35D4"/>
    <w:rsid w:val="00BB3616"/>
    <w:rsid w:val="00BB366F"/>
    <w:rsid w:val="00BB3671"/>
    <w:rsid w:val="00BB3693"/>
    <w:rsid w:val="00BB36A0"/>
    <w:rsid w:val="00BB36A9"/>
    <w:rsid w:val="00BB36FC"/>
    <w:rsid w:val="00BB36FF"/>
    <w:rsid w:val="00BB370C"/>
    <w:rsid w:val="00BB3722"/>
    <w:rsid w:val="00BB3769"/>
    <w:rsid w:val="00BB3774"/>
    <w:rsid w:val="00BB377A"/>
    <w:rsid w:val="00BB37A5"/>
    <w:rsid w:val="00BB380D"/>
    <w:rsid w:val="00BB3817"/>
    <w:rsid w:val="00BB381D"/>
    <w:rsid w:val="00BB3845"/>
    <w:rsid w:val="00BB3871"/>
    <w:rsid w:val="00BB3897"/>
    <w:rsid w:val="00BB38A9"/>
    <w:rsid w:val="00BB38EE"/>
    <w:rsid w:val="00BB3906"/>
    <w:rsid w:val="00BB391B"/>
    <w:rsid w:val="00BB3946"/>
    <w:rsid w:val="00BB3954"/>
    <w:rsid w:val="00BB398C"/>
    <w:rsid w:val="00BB39AB"/>
    <w:rsid w:val="00BB39C0"/>
    <w:rsid w:val="00BB3A0B"/>
    <w:rsid w:val="00BB3A2B"/>
    <w:rsid w:val="00BB3A30"/>
    <w:rsid w:val="00BB3A87"/>
    <w:rsid w:val="00BB3A97"/>
    <w:rsid w:val="00BB3AB5"/>
    <w:rsid w:val="00BB3ACB"/>
    <w:rsid w:val="00BB3ADD"/>
    <w:rsid w:val="00BB3B39"/>
    <w:rsid w:val="00BB3B8D"/>
    <w:rsid w:val="00BB3BAE"/>
    <w:rsid w:val="00BB3BFB"/>
    <w:rsid w:val="00BB3C2B"/>
    <w:rsid w:val="00BB3C36"/>
    <w:rsid w:val="00BB3C4D"/>
    <w:rsid w:val="00BB3C50"/>
    <w:rsid w:val="00BB3C56"/>
    <w:rsid w:val="00BB3C61"/>
    <w:rsid w:val="00BB3C7E"/>
    <w:rsid w:val="00BB3C94"/>
    <w:rsid w:val="00BB3CA5"/>
    <w:rsid w:val="00BB3CA9"/>
    <w:rsid w:val="00BB3CDF"/>
    <w:rsid w:val="00BB3D39"/>
    <w:rsid w:val="00BB3DC7"/>
    <w:rsid w:val="00BB3DDB"/>
    <w:rsid w:val="00BB3E54"/>
    <w:rsid w:val="00BB3E7A"/>
    <w:rsid w:val="00BB3E8D"/>
    <w:rsid w:val="00BB3EF4"/>
    <w:rsid w:val="00BB3F1C"/>
    <w:rsid w:val="00BB3F23"/>
    <w:rsid w:val="00BB3F2F"/>
    <w:rsid w:val="00BB3F3B"/>
    <w:rsid w:val="00BB3F40"/>
    <w:rsid w:val="00BB3FB1"/>
    <w:rsid w:val="00BB3FC8"/>
    <w:rsid w:val="00BB3FE5"/>
    <w:rsid w:val="00BB3FE6"/>
    <w:rsid w:val="00BB4025"/>
    <w:rsid w:val="00BB4051"/>
    <w:rsid w:val="00BB405B"/>
    <w:rsid w:val="00BB405D"/>
    <w:rsid w:val="00BB4074"/>
    <w:rsid w:val="00BB4081"/>
    <w:rsid w:val="00BB40B0"/>
    <w:rsid w:val="00BB40BA"/>
    <w:rsid w:val="00BB415E"/>
    <w:rsid w:val="00BB4192"/>
    <w:rsid w:val="00BB41BA"/>
    <w:rsid w:val="00BB41D7"/>
    <w:rsid w:val="00BB4205"/>
    <w:rsid w:val="00BB428F"/>
    <w:rsid w:val="00BB42C2"/>
    <w:rsid w:val="00BB42E0"/>
    <w:rsid w:val="00BB42EE"/>
    <w:rsid w:val="00BB4322"/>
    <w:rsid w:val="00BB4332"/>
    <w:rsid w:val="00BB436F"/>
    <w:rsid w:val="00BB4370"/>
    <w:rsid w:val="00BB439C"/>
    <w:rsid w:val="00BB43B3"/>
    <w:rsid w:val="00BB43B7"/>
    <w:rsid w:val="00BB43BE"/>
    <w:rsid w:val="00BB43F7"/>
    <w:rsid w:val="00BB4416"/>
    <w:rsid w:val="00BB4427"/>
    <w:rsid w:val="00BB444C"/>
    <w:rsid w:val="00BB444F"/>
    <w:rsid w:val="00BB4455"/>
    <w:rsid w:val="00BB44C2"/>
    <w:rsid w:val="00BB44FB"/>
    <w:rsid w:val="00BB4510"/>
    <w:rsid w:val="00BB4530"/>
    <w:rsid w:val="00BB4567"/>
    <w:rsid w:val="00BB4569"/>
    <w:rsid w:val="00BB456B"/>
    <w:rsid w:val="00BB45AB"/>
    <w:rsid w:val="00BB45B1"/>
    <w:rsid w:val="00BB45C9"/>
    <w:rsid w:val="00BB462A"/>
    <w:rsid w:val="00BB4635"/>
    <w:rsid w:val="00BB467C"/>
    <w:rsid w:val="00BB46CD"/>
    <w:rsid w:val="00BB46F7"/>
    <w:rsid w:val="00BB4703"/>
    <w:rsid w:val="00BB4721"/>
    <w:rsid w:val="00BB47A1"/>
    <w:rsid w:val="00BB47E1"/>
    <w:rsid w:val="00BB47E5"/>
    <w:rsid w:val="00BB47E6"/>
    <w:rsid w:val="00BB4823"/>
    <w:rsid w:val="00BB4827"/>
    <w:rsid w:val="00BB482E"/>
    <w:rsid w:val="00BB4836"/>
    <w:rsid w:val="00BB4839"/>
    <w:rsid w:val="00BB483B"/>
    <w:rsid w:val="00BB4841"/>
    <w:rsid w:val="00BB4989"/>
    <w:rsid w:val="00BB49C0"/>
    <w:rsid w:val="00BB49D5"/>
    <w:rsid w:val="00BB4A0E"/>
    <w:rsid w:val="00BB4A46"/>
    <w:rsid w:val="00BB4A49"/>
    <w:rsid w:val="00BB4A5F"/>
    <w:rsid w:val="00BB4A9F"/>
    <w:rsid w:val="00BB4AB9"/>
    <w:rsid w:val="00BB4ABE"/>
    <w:rsid w:val="00BB4AD9"/>
    <w:rsid w:val="00BB4AEF"/>
    <w:rsid w:val="00BB4B11"/>
    <w:rsid w:val="00BB4B3B"/>
    <w:rsid w:val="00BB4B62"/>
    <w:rsid w:val="00BB4B75"/>
    <w:rsid w:val="00BB4BB9"/>
    <w:rsid w:val="00BB4BD2"/>
    <w:rsid w:val="00BB4BE6"/>
    <w:rsid w:val="00BB4C53"/>
    <w:rsid w:val="00BB4C74"/>
    <w:rsid w:val="00BB4C7C"/>
    <w:rsid w:val="00BB4D08"/>
    <w:rsid w:val="00BB4D0E"/>
    <w:rsid w:val="00BB4D2E"/>
    <w:rsid w:val="00BB4D69"/>
    <w:rsid w:val="00BB4D7E"/>
    <w:rsid w:val="00BB4DAF"/>
    <w:rsid w:val="00BB4DF9"/>
    <w:rsid w:val="00BB4E0A"/>
    <w:rsid w:val="00BB4E0C"/>
    <w:rsid w:val="00BB4E1B"/>
    <w:rsid w:val="00BB4E1E"/>
    <w:rsid w:val="00BB4E75"/>
    <w:rsid w:val="00BB4EAE"/>
    <w:rsid w:val="00BB4ED1"/>
    <w:rsid w:val="00BB4EE8"/>
    <w:rsid w:val="00BB4EEE"/>
    <w:rsid w:val="00BB4F19"/>
    <w:rsid w:val="00BB4F1A"/>
    <w:rsid w:val="00BB4F5E"/>
    <w:rsid w:val="00BB4F9B"/>
    <w:rsid w:val="00BB4FC7"/>
    <w:rsid w:val="00BB4FE4"/>
    <w:rsid w:val="00BB5016"/>
    <w:rsid w:val="00BB501E"/>
    <w:rsid w:val="00BB5043"/>
    <w:rsid w:val="00BB5144"/>
    <w:rsid w:val="00BB514D"/>
    <w:rsid w:val="00BB514F"/>
    <w:rsid w:val="00BB5159"/>
    <w:rsid w:val="00BB519C"/>
    <w:rsid w:val="00BB51BC"/>
    <w:rsid w:val="00BB51D7"/>
    <w:rsid w:val="00BB51E6"/>
    <w:rsid w:val="00BB5233"/>
    <w:rsid w:val="00BB5252"/>
    <w:rsid w:val="00BB528C"/>
    <w:rsid w:val="00BB529A"/>
    <w:rsid w:val="00BB529F"/>
    <w:rsid w:val="00BB52A3"/>
    <w:rsid w:val="00BB52A9"/>
    <w:rsid w:val="00BB52E1"/>
    <w:rsid w:val="00BB5325"/>
    <w:rsid w:val="00BB534C"/>
    <w:rsid w:val="00BB535F"/>
    <w:rsid w:val="00BB5375"/>
    <w:rsid w:val="00BB537B"/>
    <w:rsid w:val="00BB538E"/>
    <w:rsid w:val="00BB53A4"/>
    <w:rsid w:val="00BB53AC"/>
    <w:rsid w:val="00BB53EA"/>
    <w:rsid w:val="00BB5418"/>
    <w:rsid w:val="00BB5421"/>
    <w:rsid w:val="00BB5430"/>
    <w:rsid w:val="00BB543C"/>
    <w:rsid w:val="00BB5458"/>
    <w:rsid w:val="00BB54E0"/>
    <w:rsid w:val="00BB54E3"/>
    <w:rsid w:val="00BB54F9"/>
    <w:rsid w:val="00BB550B"/>
    <w:rsid w:val="00BB551F"/>
    <w:rsid w:val="00BB554F"/>
    <w:rsid w:val="00BB5577"/>
    <w:rsid w:val="00BB55B0"/>
    <w:rsid w:val="00BB5613"/>
    <w:rsid w:val="00BB5634"/>
    <w:rsid w:val="00BB5637"/>
    <w:rsid w:val="00BB564E"/>
    <w:rsid w:val="00BB567F"/>
    <w:rsid w:val="00BB5697"/>
    <w:rsid w:val="00BB56A5"/>
    <w:rsid w:val="00BB56AE"/>
    <w:rsid w:val="00BB56B8"/>
    <w:rsid w:val="00BB570A"/>
    <w:rsid w:val="00BB574C"/>
    <w:rsid w:val="00BB578B"/>
    <w:rsid w:val="00BB57E8"/>
    <w:rsid w:val="00BB5805"/>
    <w:rsid w:val="00BB5814"/>
    <w:rsid w:val="00BB58B2"/>
    <w:rsid w:val="00BB58E5"/>
    <w:rsid w:val="00BB5973"/>
    <w:rsid w:val="00BB5999"/>
    <w:rsid w:val="00BB59B1"/>
    <w:rsid w:val="00BB59D6"/>
    <w:rsid w:val="00BB59E4"/>
    <w:rsid w:val="00BB5A1D"/>
    <w:rsid w:val="00BB5A67"/>
    <w:rsid w:val="00BB5A8F"/>
    <w:rsid w:val="00BB5A95"/>
    <w:rsid w:val="00BB5AF1"/>
    <w:rsid w:val="00BB5B7A"/>
    <w:rsid w:val="00BB5BB7"/>
    <w:rsid w:val="00BB5BC3"/>
    <w:rsid w:val="00BB5C03"/>
    <w:rsid w:val="00BB5C21"/>
    <w:rsid w:val="00BB5C4C"/>
    <w:rsid w:val="00BB5C80"/>
    <w:rsid w:val="00BB5C84"/>
    <w:rsid w:val="00BB5CAF"/>
    <w:rsid w:val="00BB5D12"/>
    <w:rsid w:val="00BB5D30"/>
    <w:rsid w:val="00BB5D3A"/>
    <w:rsid w:val="00BB5D45"/>
    <w:rsid w:val="00BB5D55"/>
    <w:rsid w:val="00BB5D89"/>
    <w:rsid w:val="00BB5D8C"/>
    <w:rsid w:val="00BB5D8D"/>
    <w:rsid w:val="00BB5DA6"/>
    <w:rsid w:val="00BB5DD5"/>
    <w:rsid w:val="00BB5DD8"/>
    <w:rsid w:val="00BB5DE4"/>
    <w:rsid w:val="00BB5E23"/>
    <w:rsid w:val="00BB5E73"/>
    <w:rsid w:val="00BB5E81"/>
    <w:rsid w:val="00BB5E87"/>
    <w:rsid w:val="00BB5EBC"/>
    <w:rsid w:val="00BB5EE3"/>
    <w:rsid w:val="00BB5EEA"/>
    <w:rsid w:val="00BB5EFA"/>
    <w:rsid w:val="00BB5F15"/>
    <w:rsid w:val="00BB5F1B"/>
    <w:rsid w:val="00BB5F1D"/>
    <w:rsid w:val="00BB5F22"/>
    <w:rsid w:val="00BB5F2D"/>
    <w:rsid w:val="00BB5F63"/>
    <w:rsid w:val="00BB5F68"/>
    <w:rsid w:val="00BB5F72"/>
    <w:rsid w:val="00BB5F92"/>
    <w:rsid w:val="00BB5FA4"/>
    <w:rsid w:val="00BB5FC9"/>
    <w:rsid w:val="00BB6018"/>
    <w:rsid w:val="00BB6023"/>
    <w:rsid w:val="00BB6031"/>
    <w:rsid w:val="00BB603E"/>
    <w:rsid w:val="00BB606C"/>
    <w:rsid w:val="00BB6071"/>
    <w:rsid w:val="00BB607F"/>
    <w:rsid w:val="00BB6085"/>
    <w:rsid w:val="00BB608C"/>
    <w:rsid w:val="00BB6093"/>
    <w:rsid w:val="00BB6095"/>
    <w:rsid w:val="00BB60C3"/>
    <w:rsid w:val="00BB60DC"/>
    <w:rsid w:val="00BB60EA"/>
    <w:rsid w:val="00BB6115"/>
    <w:rsid w:val="00BB6144"/>
    <w:rsid w:val="00BB6179"/>
    <w:rsid w:val="00BB6182"/>
    <w:rsid w:val="00BB61A4"/>
    <w:rsid w:val="00BB61AB"/>
    <w:rsid w:val="00BB61B9"/>
    <w:rsid w:val="00BB61C5"/>
    <w:rsid w:val="00BB61FC"/>
    <w:rsid w:val="00BB62B3"/>
    <w:rsid w:val="00BB634D"/>
    <w:rsid w:val="00BB6362"/>
    <w:rsid w:val="00BB6375"/>
    <w:rsid w:val="00BB637A"/>
    <w:rsid w:val="00BB63B4"/>
    <w:rsid w:val="00BB63D2"/>
    <w:rsid w:val="00BB6417"/>
    <w:rsid w:val="00BB6493"/>
    <w:rsid w:val="00BB64BB"/>
    <w:rsid w:val="00BB64D3"/>
    <w:rsid w:val="00BB6555"/>
    <w:rsid w:val="00BB6559"/>
    <w:rsid w:val="00BB656B"/>
    <w:rsid w:val="00BB659A"/>
    <w:rsid w:val="00BB65A4"/>
    <w:rsid w:val="00BB65BC"/>
    <w:rsid w:val="00BB65E1"/>
    <w:rsid w:val="00BB65F3"/>
    <w:rsid w:val="00BB6603"/>
    <w:rsid w:val="00BB6607"/>
    <w:rsid w:val="00BB6620"/>
    <w:rsid w:val="00BB665C"/>
    <w:rsid w:val="00BB674A"/>
    <w:rsid w:val="00BB67C6"/>
    <w:rsid w:val="00BB67DF"/>
    <w:rsid w:val="00BB680C"/>
    <w:rsid w:val="00BB681C"/>
    <w:rsid w:val="00BB6823"/>
    <w:rsid w:val="00BB6888"/>
    <w:rsid w:val="00BB688F"/>
    <w:rsid w:val="00BB68A7"/>
    <w:rsid w:val="00BB68AC"/>
    <w:rsid w:val="00BB68B0"/>
    <w:rsid w:val="00BB68E0"/>
    <w:rsid w:val="00BB68F5"/>
    <w:rsid w:val="00BB6949"/>
    <w:rsid w:val="00BB6954"/>
    <w:rsid w:val="00BB6963"/>
    <w:rsid w:val="00BB69B4"/>
    <w:rsid w:val="00BB69B8"/>
    <w:rsid w:val="00BB69DF"/>
    <w:rsid w:val="00BB69EE"/>
    <w:rsid w:val="00BB6A03"/>
    <w:rsid w:val="00BB6A27"/>
    <w:rsid w:val="00BB6A2B"/>
    <w:rsid w:val="00BB6A3F"/>
    <w:rsid w:val="00BB6A8D"/>
    <w:rsid w:val="00BB6B18"/>
    <w:rsid w:val="00BB6B1C"/>
    <w:rsid w:val="00BB6B23"/>
    <w:rsid w:val="00BB6B2A"/>
    <w:rsid w:val="00BB6B45"/>
    <w:rsid w:val="00BB6BB0"/>
    <w:rsid w:val="00BB6BBC"/>
    <w:rsid w:val="00BB6BBF"/>
    <w:rsid w:val="00BB6C09"/>
    <w:rsid w:val="00BB6C23"/>
    <w:rsid w:val="00BB6C24"/>
    <w:rsid w:val="00BB6C45"/>
    <w:rsid w:val="00BB6C4E"/>
    <w:rsid w:val="00BB6C70"/>
    <w:rsid w:val="00BB6CA5"/>
    <w:rsid w:val="00BB6CB0"/>
    <w:rsid w:val="00BB6CE0"/>
    <w:rsid w:val="00BB6D6E"/>
    <w:rsid w:val="00BB6D78"/>
    <w:rsid w:val="00BB6D82"/>
    <w:rsid w:val="00BB6DC9"/>
    <w:rsid w:val="00BB6E27"/>
    <w:rsid w:val="00BB6E5F"/>
    <w:rsid w:val="00BB6E72"/>
    <w:rsid w:val="00BB6E78"/>
    <w:rsid w:val="00BB6E9C"/>
    <w:rsid w:val="00BB6EA5"/>
    <w:rsid w:val="00BB6EB9"/>
    <w:rsid w:val="00BB6EF4"/>
    <w:rsid w:val="00BB6F28"/>
    <w:rsid w:val="00BB6F4A"/>
    <w:rsid w:val="00BB6F50"/>
    <w:rsid w:val="00BB6F6F"/>
    <w:rsid w:val="00BB6FCA"/>
    <w:rsid w:val="00BB6FD7"/>
    <w:rsid w:val="00BB6FDA"/>
    <w:rsid w:val="00BB6FEC"/>
    <w:rsid w:val="00BB7006"/>
    <w:rsid w:val="00BB7041"/>
    <w:rsid w:val="00BB705F"/>
    <w:rsid w:val="00BB7075"/>
    <w:rsid w:val="00BB708F"/>
    <w:rsid w:val="00BB70B6"/>
    <w:rsid w:val="00BB70E8"/>
    <w:rsid w:val="00BB7106"/>
    <w:rsid w:val="00BB7117"/>
    <w:rsid w:val="00BB7129"/>
    <w:rsid w:val="00BB7153"/>
    <w:rsid w:val="00BB717E"/>
    <w:rsid w:val="00BB71AD"/>
    <w:rsid w:val="00BB71B5"/>
    <w:rsid w:val="00BB71FF"/>
    <w:rsid w:val="00BB7236"/>
    <w:rsid w:val="00BB7255"/>
    <w:rsid w:val="00BB726B"/>
    <w:rsid w:val="00BB7272"/>
    <w:rsid w:val="00BB7357"/>
    <w:rsid w:val="00BB737D"/>
    <w:rsid w:val="00BB738C"/>
    <w:rsid w:val="00BB738F"/>
    <w:rsid w:val="00BB739E"/>
    <w:rsid w:val="00BB73FC"/>
    <w:rsid w:val="00BB74AD"/>
    <w:rsid w:val="00BB752F"/>
    <w:rsid w:val="00BB7537"/>
    <w:rsid w:val="00BB755B"/>
    <w:rsid w:val="00BB75D7"/>
    <w:rsid w:val="00BB75E6"/>
    <w:rsid w:val="00BB760C"/>
    <w:rsid w:val="00BB760E"/>
    <w:rsid w:val="00BB7615"/>
    <w:rsid w:val="00BB761F"/>
    <w:rsid w:val="00BB7677"/>
    <w:rsid w:val="00BB76EC"/>
    <w:rsid w:val="00BB770C"/>
    <w:rsid w:val="00BB7736"/>
    <w:rsid w:val="00BB7777"/>
    <w:rsid w:val="00BB7789"/>
    <w:rsid w:val="00BB7799"/>
    <w:rsid w:val="00BB77B9"/>
    <w:rsid w:val="00BB77C3"/>
    <w:rsid w:val="00BB77C9"/>
    <w:rsid w:val="00BB77CB"/>
    <w:rsid w:val="00BB77CC"/>
    <w:rsid w:val="00BB77F5"/>
    <w:rsid w:val="00BB780C"/>
    <w:rsid w:val="00BB780D"/>
    <w:rsid w:val="00BB7813"/>
    <w:rsid w:val="00BB7824"/>
    <w:rsid w:val="00BB782A"/>
    <w:rsid w:val="00BB7848"/>
    <w:rsid w:val="00BB78C0"/>
    <w:rsid w:val="00BB78FD"/>
    <w:rsid w:val="00BB791A"/>
    <w:rsid w:val="00BB794C"/>
    <w:rsid w:val="00BB7953"/>
    <w:rsid w:val="00BB7962"/>
    <w:rsid w:val="00BB7974"/>
    <w:rsid w:val="00BB7984"/>
    <w:rsid w:val="00BB7991"/>
    <w:rsid w:val="00BB79C5"/>
    <w:rsid w:val="00BB7A2F"/>
    <w:rsid w:val="00BB7A58"/>
    <w:rsid w:val="00BB7A6A"/>
    <w:rsid w:val="00BB7A87"/>
    <w:rsid w:val="00BB7AD6"/>
    <w:rsid w:val="00BB7ADC"/>
    <w:rsid w:val="00BB7AE1"/>
    <w:rsid w:val="00BB7AED"/>
    <w:rsid w:val="00BB7AF8"/>
    <w:rsid w:val="00BB7B0C"/>
    <w:rsid w:val="00BB7B5A"/>
    <w:rsid w:val="00BB7B8D"/>
    <w:rsid w:val="00BB7BA1"/>
    <w:rsid w:val="00BB7BCD"/>
    <w:rsid w:val="00BB7C00"/>
    <w:rsid w:val="00BB7C21"/>
    <w:rsid w:val="00BB7C3E"/>
    <w:rsid w:val="00BB7C9A"/>
    <w:rsid w:val="00BB7CA2"/>
    <w:rsid w:val="00BB7CB7"/>
    <w:rsid w:val="00BB7CE3"/>
    <w:rsid w:val="00BB7CF7"/>
    <w:rsid w:val="00BB7D4A"/>
    <w:rsid w:val="00BB7D5D"/>
    <w:rsid w:val="00BB7D63"/>
    <w:rsid w:val="00BB7D77"/>
    <w:rsid w:val="00BB7D95"/>
    <w:rsid w:val="00BB7DE6"/>
    <w:rsid w:val="00BB7E06"/>
    <w:rsid w:val="00BB7E4B"/>
    <w:rsid w:val="00BB7E56"/>
    <w:rsid w:val="00BB7E70"/>
    <w:rsid w:val="00BB7EBA"/>
    <w:rsid w:val="00BB7EE4"/>
    <w:rsid w:val="00BB7EF3"/>
    <w:rsid w:val="00BB7F0D"/>
    <w:rsid w:val="00BB7F10"/>
    <w:rsid w:val="00BB7F58"/>
    <w:rsid w:val="00BB7F63"/>
    <w:rsid w:val="00BB7F72"/>
    <w:rsid w:val="00BB7F7B"/>
    <w:rsid w:val="00BB7FCD"/>
    <w:rsid w:val="00BB7FF9"/>
    <w:rsid w:val="00BB7FFB"/>
    <w:rsid w:val="00BC0000"/>
    <w:rsid w:val="00BC0002"/>
    <w:rsid w:val="00BC0011"/>
    <w:rsid w:val="00BC001A"/>
    <w:rsid w:val="00BC0034"/>
    <w:rsid w:val="00BC00A0"/>
    <w:rsid w:val="00BC0145"/>
    <w:rsid w:val="00BC0162"/>
    <w:rsid w:val="00BC016A"/>
    <w:rsid w:val="00BC016D"/>
    <w:rsid w:val="00BC0185"/>
    <w:rsid w:val="00BC0192"/>
    <w:rsid w:val="00BC01AE"/>
    <w:rsid w:val="00BC01C3"/>
    <w:rsid w:val="00BC01DE"/>
    <w:rsid w:val="00BC01EE"/>
    <w:rsid w:val="00BC0216"/>
    <w:rsid w:val="00BC0225"/>
    <w:rsid w:val="00BC022F"/>
    <w:rsid w:val="00BC0235"/>
    <w:rsid w:val="00BC0265"/>
    <w:rsid w:val="00BC026F"/>
    <w:rsid w:val="00BC028A"/>
    <w:rsid w:val="00BC0292"/>
    <w:rsid w:val="00BC02AB"/>
    <w:rsid w:val="00BC02B1"/>
    <w:rsid w:val="00BC03AD"/>
    <w:rsid w:val="00BC03D8"/>
    <w:rsid w:val="00BC0428"/>
    <w:rsid w:val="00BC0436"/>
    <w:rsid w:val="00BC049E"/>
    <w:rsid w:val="00BC04A2"/>
    <w:rsid w:val="00BC04D2"/>
    <w:rsid w:val="00BC051B"/>
    <w:rsid w:val="00BC0548"/>
    <w:rsid w:val="00BC0569"/>
    <w:rsid w:val="00BC057C"/>
    <w:rsid w:val="00BC05C3"/>
    <w:rsid w:val="00BC05EC"/>
    <w:rsid w:val="00BC063E"/>
    <w:rsid w:val="00BC0645"/>
    <w:rsid w:val="00BC06B4"/>
    <w:rsid w:val="00BC0733"/>
    <w:rsid w:val="00BC0742"/>
    <w:rsid w:val="00BC077A"/>
    <w:rsid w:val="00BC0782"/>
    <w:rsid w:val="00BC078C"/>
    <w:rsid w:val="00BC0797"/>
    <w:rsid w:val="00BC07FA"/>
    <w:rsid w:val="00BC0807"/>
    <w:rsid w:val="00BC0826"/>
    <w:rsid w:val="00BC082F"/>
    <w:rsid w:val="00BC0856"/>
    <w:rsid w:val="00BC0867"/>
    <w:rsid w:val="00BC08A1"/>
    <w:rsid w:val="00BC08B2"/>
    <w:rsid w:val="00BC08CD"/>
    <w:rsid w:val="00BC08D2"/>
    <w:rsid w:val="00BC08F4"/>
    <w:rsid w:val="00BC093F"/>
    <w:rsid w:val="00BC0959"/>
    <w:rsid w:val="00BC096C"/>
    <w:rsid w:val="00BC09B0"/>
    <w:rsid w:val="00BC09B7"/>
    <w:rsid w:val="00BC09DD"/>
    <w:rsid w:val="00BC09E9"/>
    <w:rsid w:val="00BC09FE"/>
    <w:rsid w:val="00BC0A1E"/>
    <w:rsid w:val="00BC0A2E"/>
    <w:rsid w:val="00BC0A5B"/>
    <w:rsid w:val="00BC0ADB"/>
    <w:rsid w:val="00BC0B78"/>
    <w:rsid w:val="00BC0BCB"/>
    <w:rsid w:val="00BC0BCC"/>
    <w:rsid w:val="00BC0BF6"/>
    <w:rsid w:val="00BC0BFD"/>
    <w:rsid w:val="00BC0C02"/>
    <w:rsid w:val="00BC0C1D"/>
    <w:rsid w:val="00BC0C31"/>
    <w:rsid w:val="00BC0C48"/>
    <w:rsid w:val="00BC0CBF"/>
    <w:rsid w:val="00BC0CE3"/>
    <w:rsid w:val="00BC0CE4"/>
    <w:rsid w:val="00BC0CE8"/>
    <w:rsid w:val="00BC0D0C"/>
    <w:rsid w:val="00BC0D18"/>
    <w:rsid w:val="00BC0D1A"/>
    <w:rsid w:val="00BC0D20"/>
    <w:rsid w:val="00BC0D41"/>
    <w:rsid w:val="00BC0D52"/>
    <w:rsid w:val="00BC0D98"/>
    <w:rsid w:val="00BC0DB7"/>
    <w:rsid w:val="00BC0DC9"/>
    <w:rsid w:val="00BC0DD0"/>
    <w:rsid w:val="00BC0E1B"/>
    <w:rsid w:val="00BC0E22"/>
    <w:rsid w:val="00BC0E4B"/>
    <w:rsid w:val="00BC0EA1"/>
    <w:rsid w:val="00BC0EAF"/>
    <w:rsid w:val="00BC0EBD"/>
    <w:rsid w:val="00BC0EDB"/>
    <w:rsid w:val="00BC0EF7"/>
    <w:rsid w:val="00BC0EF8"/>
    <w:rsid w:val="00BC0F27"/>
    <w:rsid w:val="00BC0F35"/>
    <w:rsid w:val="00BC0F75"/>
    <w:rsid w:val="00BC0F94"/>
    <w:rsid w:val="00BC0FAE"/>
    <w:rsid w:val="00BC0FB4"/>
    <w:rsid w:val="00BC0FD2"/>
    <w:rsid w:val="00BC0FFE"/>
    <w:rsid w:val="00BC105C"/>
    <w:rsid w:val="00BC10E0"/>
    <w:rsid w:val="00BC10F1"/>
    <w:rsid w:val="00BC111A"/>
    <w:rsid w:val="00BC1173"/>
    <w:rsid w:val="00BC11B0"/>
    <w:rsid w:val="00BC11BE"/>
    <w:rsid w:val="00BC11DB"/>
    <w:rsid w:val="00BC11E7"/>
    <w:rsid w:val="00BC1200"/>
    <w:rsid w:val="00BC122A"/>
    <w:rsid w:val="00BC1288"/>
    <w:rsid w:val="00BC128A"/>
    <w:rsid w:val="00BC12AD"/>
    <w:rsid w:val="00BC12BD"/>
    <w:rsid w:val="00BC12BF"/>
    <w:rsid w:val="00BC12CD"/>
    <w:rsid w:val="00BC12F2"/>
    <w:rsid w:val="00BC12FA"/>
    <w:rsid w:val="00BC131A"/>
    <w:rsid w:val="00BC131C"/>
    <w:rsid w:val="00BC134D"/>
    <w:rsid w:val="00BC1353"/>
    <w:rsid w:val="00BC1379"/>
    <w:rsid w:val="00BC1389"/>
    <w:rsid w:val="00BC13B9"/>
    <w:rsid w:val="00BC13BA"/>
    <w:rsid w:val="00BC13DF"/>
    <w:rsid w:val="00BC140B"/>
    <w:rsid w:val="00BC142D"/>
    <w:rsid w:val="00BC1432"/>
    <w:rsid w:val="00BC1471"/>
    <w:rsid w:val="00BC1478"/>
    <w:rsid w:val="00BC14AA"/>
    <w:rsid w:val="00BC14B4"/>
    <w:rsid w:val="00BC14B5"/>
    <w:rsid w:val="00BC1502"/>
    <w:rsid w:val="00BC1508"/>
    <w:rsid w:val="00BC1528"/>
    <w:rsid w:val="00BC153F"/>
    <w:rsid w:val="00BC1557"/>
    <w:rsid w:val="00BC156D"/>
    <w:rsid w:val="00BC1582"/>
    <w:rsid w:val="00BC15D4"/>
    <w:rsid w:val="00BC1600"/>
    <w:rsid w:val="00BC1636"/>
    <w:rsid w:val="00BC1671"/>
    <w:rsid w:val="00BC16BC"/>
    <w:rsid w:val="00BC16C6"/>
    <w:rsid w:val="00BC16D5"/>
    <w:rsid w:val="00BC16E7"/>
    <w:rsid w:val="00BC16FE"/>
    <w:rsid w:val="00BC1716"/>
    <w:rsid w:val="00BC174F"/>
    <w:rsid w:val="00BC1755"/>
    <w:rsid w:val="00BC1767"/>
    <w:rsid w:val="00BC1787"/>
    <w:rsid w:val="00BC1795"/>
    <w:rsid w:val="00BC17FC"/>
    <w:rsid w:val="00BC1805"/>
    <w:rsid w:val="00BC183A"/>
    <w:rsid w:val="00BC1873"/>
    <w:rsid w:val="00BC187D"/>
    <w:rsid w:val="00BC18A6"/>
    <w:rsid w:val="00BC18C9"/>
    <w:rsid w:val="00BC18D8"/>
    <w:rsid w:val="00BC18DC"/>
    <w:rsid w:val="00BC1906"/>
    <w:rsid w:val="00BC1952"/>
    <w:rsid w:val="00BC196C"/>
    <w:rsid w:val="00BC1A06"/>
    <w:rsid w:val="00BC1A3D"/>
    <w:rsid w:val="00BC1AA9"/>
    <w:rsid w:val="00BC1AD1"/>
    <w:rsid w:val="00BC1B86"/>
    <w:rsid w:val="00BC1B90"/>
    <w:rsid w:val="00BC1BB1"/>
    <w:rsid w:val="00BC1BDD"/>
    <w:rsid w:val="00BC1BE3"/>
    <w:rsid w:val="00BC1C51"/>
    <w:rsid w:val="00BC1C77"/>
    <w:rsid w:val="00BC1C7F"/>
    <w:rsid w:val="00BC1C99"/>
    <w:rsid w:val="00BC1CBB"/>
    <w:rsid w:val="00BC1CC2"/>
    <w:rsid w:val="00BC1CFE"/>
    <w:rsid w:val="00BC1D3B"/>
    <w:rsid w:val="00BC1D52"/>
    <w:rsid w:val="00BC1D5B"/>
    <w:rsid w:val="00BC1D71"/>
    <w:rsid w:val="00BC1D7D"/>
    <w:rsid w:val="00BC1DC7"/>
    <w:rsid w:val="00BC1DCF"/>
    <w:rsid w:val="00BC1E15"/>
    <w:rsid w:val="00BC1E36"/>
    <w:rsid w:val="00BC1E3B"/>
    <w:rsid w:val="00BC1E4D"/>
    <w:rsid w:val="00BC1E57"/>
    <w:rsid w:val="00BC1EC0"/>
    <w:rsid w:val="00BC1EC6"/>
    <w:rsid w:val="00BC1ED6"/>
    <w:rsid w:val="00BC1F09"/>
    <w:rsid w:val="00BC1F64"/>
    <w:rsid w:val="00BC1F7A"/>
    <w:rsid w:val="00BC1F9E"/>
    <w:rsid w:val="00BC1FB4"/>
    <w:rsid w:val="00BC1FE5"/>
    <w:rsid w:val="00BC1FFD"/>
    <w:rsid w:val="00BC2040"/>
    <w:rsid w:val="00BC204B"/>
    <w:rsid w:val="00BC2051"/>
    <w:rsid w:val="00BC206A"/>
    <w:rsid w:val="00BC207E"/>
    <w:rsid w:val="00BC20AC"/>
    <w:rsid w:val="00BC20CA"/>
    <w:rsid w:val="00BC20F1"/>
    <w:rsid w:val="00BC2123"/>
    <w:rsid w:val="00BC217F"/>
    <w:rsid w:val="00BC2180"/>
    <w:rsid w:val="00BC21AA"/>
    <w:rsid w:val="00BC21E1"/>
    <w:rsid w:val="00BC21EB"/>
    <w:rsid w:val="00BC21ED"/>
    <w:rsid w:val="00BC221D"/>
    <w:rsid w:val="00BC2228"/>
    <w:rsid w:val="00BC224D"/>
    <w:rsid w:val="00BC2295"/>
    <w:rsid w:val="00BC229A"/>
    <w:rsid w:val="00BC22C3"/>
    <w:rsid w:val="00BC22DC"/>
    <w:rsid w:val="00BC233F"/>
    <w:rsid w:val="00BC236D"/>
    <w:rsid w:val="00BC236E"/>
    <w:rsid w:val="00BC23AA"/>
    <w:rsid w:val="00BC23C0"/>
    <w:rsid w:val="00BC2402"/>
    <w:rsid w:val="00BC2423"/>
    <w:rsid w:val="00BC2431"/>
    <w:rsid w:val="00BC2442"/>
    <w:rsid w:val="00BC2443"/>
    <w:rsid w:val="00BC2447"/>
    <w:rsid w:val="00BC2448"/>
    <w:rsid w:val="00BC245F"/>
    <w:rsid w:val="00BC2485"/>
    <w:rsid w:val="00BC2496"/>
    <w:rsid w:val="00BC24CA"/>
    <w:rsid w:val="00BC24CC"/>
    <w:rsid w:val="00BC24D4"/>
    <w:rsid w:val="00BC251C"/>
    <w:rsid w:val="00BC2532"/>
    <w:rsid w:val="00BC253E"/>
    <w:rsid w:val="00BC257E"/>
    <w:rsid w:val="00BC258C"/>
    <w:rsid w:val="00BC25C9"/>
    <w:rsid w:val="00BC25CE"/>
    <w:rsid w:val="00BC25DD"/>
    <w:rsid w:val="00BC261D"/>
    <w:rsid w:val="00BC263C"/>
    <w:rsid w:val="00BC2670"/>
    <w:rsid w:val="00BC268D"/>
    <w:rsid w:val="00BC26AD"/>
    <w:rsid w:val="00BC26B7"/>
    <w:rsid w:val="00BC26E2"/>
    <w:rsid w:val="00BC26E6"/>
    <w:rsid w:val="00BC26EB"/>
    <w:rsid w:val="00BC2701"/>
    <w:rsid w:val="00BC271C"/>
    <w:rsid w:val="00BC2729"/>
    <w:rsid w:val="00BC2738"/>
    <w:rsid w:val="00BC2748"/>
    <w:rsid w:val="00BC2785"/>
    <w:rsid w:val="00BC27D1"/>
    <w:rsid w:val="00BC27FE"/>
    <w:rsid w:val="00BC2809"/>
    <w:rsid w:val="00BC280A"/>
    <w:rsid w:val="00BC2811"/>
    <w:rsid w:val="00BC2822"/>
    <w:rsid w:val="00BC2823"/>
    <w:rsid w:val="00BC2845"/>
    <w:rsid w:val="00BC2881"/>
    <w:rsid w:val="00BC2890"/>
    <w:rsid w:val="00BC2897"/>
    <w:rsid w:val="00BC28E4"/>
    <w:rsid w:val="00BC292B"/>
    <w:rsid w:val="00BC2947"/>
    <w:rsid w:val="00BC2989"/>
    <w:rsid w:val="00BC29A7"/>
    <w:rsid w:val="00BC2A1E"/>
    <w:rsid w:val="00BC2A41"/>
    <w:rsid w:val="00BC2A7D"/>
    <w:rsid w:val="00BC2A9B"/>
    <w:rsid w:val="00BC2ADC"/>
    <w:rsid w:val="00BC2AF0"/>
    <w:rsid w:val="00BC2B18"/>
    <w:rsid w:val="00BC2B35"/>
    <w:rsid w:val="00BC2B4A"/>
    <w:rsid w:val="00BC2B51"/>
    <w:rsid w:val="00BC2BC3"/>
    <w:rsid w:val="00BC2C01"/>
    <w:rsid w:val="00BC2C0F"/>
    <w:rsid w:val="00BC2C1C"/>
    <w:rsid w:val="00BC2C32"/>
    <w:rsid w:val="00BC2C49"/>
    <w:rsid w:val="00BC2C9B"/>
    <w:rsid w:val="00BC2CAE"/>
    <w:rsid w:val="00BC2CBB"/>
    <w:rsid w:val="00BC2D28"/>
    <w:rsid w:val="00BC2D43"/>
    <w:rsid w:val="00BC2D4A"/>
    <w:rsid w:val="00BC2D62"/>
    <w:rsid w:val="00BC2D87"/>
    <w:rsid w:val="00BC2D92"/>
    <w:rsid w:val="00BC2DA7"/>
    <w:rsid w:val="00BC2DB2"/>
    <w:rsid w:val="00BC2DB6"/>
    <w:rsid w:val="00BC2E00"/>
    <w:rsid w:val="00BC2E1F"/>
    <w:rsid w:val="00BC2E77"/>
    <w:rsid w:val="00BC2E82"/>
    <w:rsid w:val="00BC2EB4"/>
    <w:rsid w:val="00BC2ED9"/>
    <w:rsid w:val="00BC2EF1"/>
    <w:rsid w:val="00BC2F10"/>
    <w:rsid w:val="00BC2F33"/>
    <w:rsid w:val="00BC2F40"/>
    <w:rsid w:val="00BC2F4E"/>
    <w:rsid w:val="00BC2FA7"/>
    <w:rsid w:val="00BC2FF3"/>
    <w:rsid w:val="00BC2FF8"/>
    <w:rsid w:val="00BC300D"/>
    <w:rsid w:val="00BC303E"/>
    <w:rsid w:val="00BC303F"/>
    <w:rsid w:val="00BC3053"/>
    <w:rsid w:val="00BC3084"/>
    <w:rsid w:val="00BC30C2"/>
    <w:rsid w:val="00BC3103"/>
    <w:rsid w:val="00BC311D"/>
    <w:rsid w:val="00BC3134"/>
    <w:rsid w:val="00BC3154"/>
    <w:rsid w:val="00BC3156"/>
    <w:rsid w:val="00BC3181"/>
    <w:rsid w:val="00BC31B5"/>
    <w:rsid w:val="00BC31B8"/>
    <w:rsid w:val="00BC31D4"/>
    <w:rsid w:val="00BC31DB"/>
    <w:rsid w:val="00BC3209"/>
    <w:rsid w:val="00BC321A"/>
    <w:rsid w:val="00BC3254"/>
    <w:rsid w:val="00BC329D"/>
    <w:rsid w:val="00BC32BC"/>
    <w:rsid w:val="00BC32D8"/>
    <w:rsid w:val="00BC32EA"/>
    <w:rsid w:val="00BC3302"/>
    <w:rsid w:val="00BC3318"/>
    <w:rsid w:val="00BC331B"/>
    <w:rsid w:val="00BC3326"/>
    <w:rsid w:val="00BC33CE"/>
    <w:rsid w:val="00BC33D6"/>
    <w:rsid w:val="00BC340D"/>
    <w:rsid w:val="00BC3438"/>
    <w:rsid w:val="00BC345A"/>
    <w:rsid w:val="00BC3489"/>
    <w:rsid w:val="00BC34AD"/>
    <w:rsid w:val="00BC34C7"/>
    <w:rsid w:val="00BC34CC"/>
    <w:rsid w:val="00BC34DA"/>
    <w:rsid w:val="00BC3528"/>
    <w:rsid w:val="00BC354B"/>
    <w:rsid w:val="00BC358E"/>
    <w:rsid w:val="00BC3594"/>
    <w:rsid w:val="00BC3597"/>
    <w:rsid w:val="00BC35B7"/>
    <w:rsid w:val="00BC3658"/>
    <w:rsid w:val="00BC36A6"/>
    <w:rsid w:val="00BC36BE"/>
    <w:rsid w:val="00BC36DE"/>
    <w:rsid w:val="00BC36FA"/>
    <w:rsid w:val="00BC3713"/>
    <w:rsid w:val="00BC371F"/>
    <w:rsid w:val="00BC373E"/>
    <w:rsid w:val="00BC374C"/>
    <w:rsid w:val="00BC37B1"/>
    <w:rsid w:val="00BC3829"/>
    <w:rsid w:val="00BC383D"/>
    <w:rsid w:val="00BC3869"/>
    <w:rsid w:val="00BC387E"/>
    <w:rsid w:val="00BC3900"/>
    <w:rsid w:val="00BC3910"/>
    <w:rsid w:val="00BC395E"/>
    <w:rsid w:val="00BC3990"/>
    <w:rsid w:val="00BC39FC"/>
    <w:rsid w:val="00BC3A09"/>
    <w:rsid w:val="00BC3A44"/>
    <w:rsid w:val="00BC3A5D"/>
    <w:rsid w:val="00BC3A5F"/>
    <w:rsid w:val="00BC3A61"/>
    <w:rsid w:val="00BC3A6C"/>
    <w:rsid w:val="00BC3A6E"/>
    <w:rsid w:val="00BC3A89"/>
    <w:rsid w:val="00BC3AA1"/>
    <w:rsid w:val="00BC3AC2"/>
    <w:rsid w:val="00BC3AC3"/>
    <w:rsid w:val="00BC3AC4"/>
    <w:rsid w:val="00BC3B22"/>
    <w:rsid w:val="00BC3B29"/>
    <w:rsid w:val="00BC3B5F"/>
    <w:rsid w:val="00BC3B6C"/>
    <w:rsid w:val="00BC3B87"/>
    <w:rsid w:val="00BC3B90"/>
    <w:rsid w:val="00BC3BAC"/>
    <w:rsid w:val="00BC3BF5"/>
    <w:rsid w:val="00BC3C25"/>
    <w:rsid w:val="00BC3C39"/>
    <w:rsid w:val="00BC3C82"/>
    <w:rsid w:val="00BC3C85"/>
    <w:rsid w:val="00BC3C90"/>
    <w:rsid w:val="00BC3C98"/>
    <w:rsid w:val="00BC3D36"/>
    <w:rsid w:val="00BC3D43"/>
    <w:rsid w:val="00BC3DA3"/>
    <w:rsid w:val="00BC3DAD"/>
    <w:rsid w:val="00BC3DC1"/>
    <w:rsid w:val="00BC3DCB"/>
    <w:rsid w:val="00BC3DE6"/>
    <w:rsid w:val="00BC3DE7"/>
    <w:rsid w:val="00BC3E3D"/>
    <w:rsid w:val="00BC3EAA"/>
    <w:rsid w:val="00BC3EEB"/>
    <w:rsid w:val="00BC3F01"/>
    <w:rsid w:val="00BC3F20"/>
    <w:rsid w:val="00BC3F37"/>
    <w:rsid w:val="00BC3F41"/>
    <w:rsid w:val="00BC3F51"/>
    <w:rsid w:val="00BC3F85"/>
    <w:rsid w:val="00BC3F9A"/>
    <w:rsid w:val="00BC3FD4"/>
    <w:rsid w:val="00BC400B"/>
    <w:rsid w:val="00BC4014"/>
    <w:rsid w:val="00BC401A"/>
    <w:rsid w:val="00BC4040"/>
    <w:rsid w:val="00BC4046"/>
    <w:rsid w:val="00BC408D"/>
    <w:rsid w:val="00BC40AA"/>
    <w:rsid w:val="00BC40BA"/>
    <w:rsid w:val="00BC40CC"/>
    <w:rsid w:val="00BC40E6"/>
    <w:rsid w:val="00BC40F5"/>
    <w:rsid w:val="00BC4124"/>
    <w:rsid w:val="00BC413E"/>
    <w:rsid w:val="00BC4159"/>
    <w:rsid w:val="00BC41A1"/>
    <w:rsid w:val="00BC41B8"/>
    <w:rsid w:val="00BC41E0"/>
    <w:rsid w:val="00BC41F5"/>
    <w:rsid w:val="00BC4236"/>
    <w:rsid w:val="00BC4274"/>
    <w:rsid w:val="00BC42A6"/>
    <w:rsid w:val="00BC42B1"/>
    <w:rsid w:val="00BC42B4"/>
    <w:rsid w:val="00BC42C5"/>
    <w:rsid w:val="00BC42CD"/>
    <w:rsid w:val="00BC42EF"/>
    <w:rsid w:val="00BC42F1"/>
    <w:rsid w:val="00BC433B"/>
    <w:rsid w:val="00BC4352"/>
    <w:rsid w:val="00BC4377"/>
    <w:rsid w:val="00BC4394"/>
    <w:rsid w:val="00BC439F"/>
    <w:rsid w:val="00BC43A3"/>
    <w:rsid w:val="00BC43A9"/>
    <w:rsid w:val="00BC43E0"/>
    <w:rsid w:val="00BC43E3"/>
    <w:rsid w:val="00BC4402"/>
    <w:rsid w:val="00BC442F"/>
    <w:rsid w:val="00BC4462"/>
    <w:rsid w:val="00BC4468"/>
    <w:rsid w:val="00BC446F"/>
    <w:rsid w:val="00BC447C"/>
    <w:rsid w:val="00BC4482"/>
    <w:rsid w:val="00BC448B"/>
    <w:rsid w:val="00BC449A"/>
    <w:rsid w:val="00BC44AF"/>
    <w:rsid w:val="00BC451F"/>
    <w:rsid w:val="00BC454C"/>
    <w:rsid w:val="00BC455F"/>
    <w:rsid w:val="00BC4564"/>
    <w:rsid w:val="00BC4600"/>
    <w:rsid w:val="00BC4620"/>
    <w:rsid w:val="00BC462F"/>
    <w:rsid w:val="00BC4694"/>
    <w:rsid w:val="00BC46C3"/>
    <w:rsid w:val="00BC46CC"/>
    <w:rsid w:val="00BC46FC"/>
    <w:rsid w:val="00BC46FE"/>
    <w:rsid w:val="00BC4709"/>
    <w:rsid w:val="00BC4718"/>
    <w:rsid w:val="00BC474F"/>
    <w:rsid w:val="00BC47D0"/>
    <w:rsid w:val="00BC47D6"/>
    <w:rsid w:val="00BC47FD"/>
    <w:rsid w:val="00BC4802"/>
    <w:rsid w:val="00BC482C"/>
    <w:rsid w:val="00BC4834"/>
    <w:rsid w:val="00BC487F"/>
    <w:rsid w:val="00BC48DC"/>
    <w:rsid w:val="00BC4903"/>
    <w:rsid w:val="00BC4935"/>
    <w:rsid w:val="00BC496C"/>
    <w:rsid w:val="00BC4974"/>
    <w:rsid w:val="00BC4977"/>
    <w:rsid w:val="00BC497E"/>
    <w:rsid w:val="00BC49A4"/>
    <w:rsid w:val="00BC4A30"/>
    <w:rsid w:val="00BC4A42"/>
    <w:rsid w:val="00BC4A59"/>
    <w:rsid w:val="00BC4AA1"/>
    <w:rsid w:val="00BC4ABB"/>
    <w:rsid w:val="00BC4AC0"/>
    <w:rsid w:val="00BC4AF7"/>
    <w:rsid w:val="00BC4B22"/>
    <w:rsid w:val="00BC4B47"/>
    <w:rsid w:val="00BC4B51"/>
    <w:rsid w:val="00BC4BB0"/>
    <w:rsid w:val="00BC4BC5"/>
    <w:rsid w:val="00BC4BFB"/>
    <w:rsid w:val="00BC4C05"/>
    <w:rsid w:val="00BC4CAE"/>
    <w:rsid w:val="00BC4CD4"/>
    <w:rsid w:val="00BC4D13"/>
    <w:rsid w:val="00BC4D4B"/>
    <w:rsid w:val="00BC4D78"/>
    <w:rsid w:val="00BC4DBB"/>
    <w:rsid w:val="00BC4DD4"/>
    <w:rsid w:val="00BC4E14"/>
    <w:rsid w:val="00BC4E17"/>
    <w:rsid w:val="00BC4E22"/>
    <w:rsid w:val="00BC4E25"/>
    <w:rsid w:val="00BC4E60"/>
    <w:rsid w:val="00BC4E73"/>
    <w:rsid w:val="00BC4EE9"/>
    <w:rsid w:val="00BC4F3D"/>
    <w:rsid w:val="00BC4F44"/>
    <w:rsid w:val="00BC4F47"/>
    <w:rsid w:val="00BC4F5C"/>
    <w:rsid w:val="00BC4F61"/>
    <w:rsid w:val="00BC4F62"/>
    <w:rsid w:val="00BC4F9F"/>
    <w:rsid w:val="00BC4FAD"/>
    <w:rsid w:val="00BC4FB2"/>
    <w:rsid w:val="00BC4FE8"/>
    <w:rsid w:val="00BC4FFC"/>
    <w:rsid w:val="00BC500F"/>
    <w:rsid w:val="00BC5026"/>
    <w:rsid w:val="00BC5036"/>
    <w:rsid w:val="00BC5073"/>
    <w:rsid w:val="00BC50A1"/>
    <w:rsid w:val="00BC50A4"/>
    <w:rsid w:val="00BC50A8"/>
    <w:rsid w:val="00BC50F3"/>
    <w:rsid w:val="00BC5134"/>
    <w:rsid w:val="00BC5153"/>
    <w:rsid w:val="00BC5161"/>
    <w:rsid w:val="00BC517F"/>
    <w:rsid w:val="00BC51A0"/>
    <w:rsid w:val="00BC51A8"/>
    <w:rsid w:val="00BC51B4"/>
    <w:rsid w:val="00BC51BB"/>
    <w:rsid w:val="00BC51D3"/>
    <w:rsid w:val="00BC51E8"/>
    <w:rsid w:val="00BC51EB"/>
    <w:rsid w:val="00BC5209"/>
    <w:rsid w:val="00BC525A"/>
    <w:rsid w:val="00BC5265"/>
    <w:rsid w:val="00BC5280"/>
    <w:rsid w:val="00BC5281"/>
    <w:rsid w:val="00BC5309"/>
    <w:rsid w:val="00BC5334"/>
    <w:rsid w:val="00BC53A5"/>
    <w:rsid w:val="00BC53C9"/>
    <w:rsid w:val="00BC53E0"/>
    <w:rsid w:val="00BC53E1"/>
    <w:rsid w:val="00BC53E2"/>
    <w:rsid w:val="00BC541B"/>
    <w:rsid w:val="00BC5437"/>
    <w:rsid w:val="00BC5453"/>
    <w:rsid w:val="00BC5479"/>
    <w:rsid w:val="00BC547E"/>
    <w:rsid w:val="00BC54A1"/>
    <w:rsid w:val="00BC54A8"/>
    <w:rsid w:val="00BC54AC"/>
    <w:rsid w:val="00BC551F"/>
    <w:rsid w:val="00BC5528"/>
    <w:rsid w:val="00BC553A"/>
    <w:rsid w:val="00BC5554"/>
    <w:rsid w:val="00BC5555"/>
    <w:rsid w:val="00BC555C"/>
    <w:rsid w:val="00BC5578"/>
    <w:rsid w:val="00BC557C"/>
    <w:rsid w:val="00BC5584"/>
    <w:rsid w:val="00BC55B4"/>
    <w:rsid w:val="00BC55B9"/>
    <w:rsid w:val="00BC55DC"/>
    <w:rsid w:val="00BC55EF"/>
    <w:rsid w:val="00BC560E"/>
    <w:rsid w:val="00BC5610"/>
    <w:rsid w:val="00BC561A"/>
    <w:rsid w:val="00BC56B4"/>
    <w:rsid w:val="00BC570F"/>
    <w:rsid w:val="00BC5713"/>
    <w:rsid w:val="00BC571F"/>
    <w:rsid w:val="00BC5723"/>
    <w:rsid w:val="00BC5745"/>
    <w:rsid w:val="00BC574F"/>
    <w:rsid w:val="00BC5751"/>
    <w:rsid w:val="00BC5771"/>
    <w:rsid w:val="00BC57BE"/>
    <w:rsid w:val="00BC580A"/>
    <w:rsid w:val="00BC5874"/>
    <w:rsid w:val="00BC5879"/>
    <w:rsid w:val="00BC58A3"/>
    <w:rsid w:val="00BC58CE"/>
    <w:rsid w:val="00BC58FB"/>
    <w:rsid w:val="00BC590D"/>
    <w:rsid w:val="00BC5933"/>
    <w:rsid w:val="00BC593D"/>
    <w:rsid w:val="00BC594C"/>
    <w:rsid w:val="00BC5965"/>
    <w:rsid w:val="00BC5968"/>
    <w:rsid w:val="00BC59A5"/>
    <w:rsid w:val="00BC59F2"/>
    <w:rsid w:val="00BC5A24"/>
    <w:rsid w:val="00BC5A25"/>
    <w:rsid w:val="00BC5A4E"/>
    <w:rsid w:val="00BC5A70"/>
    <w:rsid w:val="00BC5A8D"/>
    <w:rsid w:val="00BC5A9D"/>
    <w:rsid w:val="00BC5AA5"/>
    <w:rsid w:val="00BC5B33"/>
    <w:rsid w:val="00BC5B48"/>
    <w:rsid w:val="00BC5B57"/>
    <w:rsid w:val="00BC5B82"/>
    <w:rsid w:val="00BC5BAB"/>
    <w:rsid w:val="00BC5BAD"/>
    <w:rsid w:val="00BC5BB2"/>
    <w:rsid w:val="00BC5BB6"/>
    <w:rsid w:val="00BC5BF3"/>
    <w:rsid w:val="00BC5C01"/>
    <w:rsid w:val="00BC5C1E"/>
    <w:rsid w:val="00BC5C4D"/>
    <w:rsid w:val="00BC5C56"/>
    <w:rsid w:val="00BC5D07"/>
    <w:rsid w:val="00BC5D25"/>
    <w:rsid w:val="00BC5D44"/>
    <w:rsid w:val="00BC5D9F"/>
    <w:rsid w:val="00BC5DA5"/>
    <w:rsid w:val="00BC5DC5"/>
    <w:rsid w:val="00BC5DD4"/>
    <w:rsid w:val="00BC5DF2"/>
    <w:rsid w:val="00BC5E02"/>
    <w:rsid w:val="00BC5E0A"/>
    <w:rsid w:val="00BC5E53"/>
    <w:rsid w:val="00BC5E58"/>
    <w:rsid w:val="00BC5E77"/>
    <w:rsid w:val="00BC5E8B"/>
    <w:rsid w:val="00BC5E8E"/>
    <w:rsid w:val="00BC5EAE"/>
    <w:rsid w:val="00BC5EED"/>
    <w:rsid w:val="00BC5F0D"/>
    <w:rsid w:val="00BC5F26"/>
    <w:rsid w:val="00BC5F7D"/>
    <w:rsid w:val="00BC5F8D"/>
    <w:rsid w:val="00BC5F99"/>
    <w:rsid w:val="00BC5F9C"/>
    <w:rsid w:val="00BC5FA2"/>
    <w:rsid w:val="00BC5FE4"/>
    <w:rsid w:val="00BC6066"/>
    <w:rsid w:val="00BC606A"/>
    <w:rsid w:val="00BC60A5"/>
    <w:rsid w:val="00BC60A8"/>
    <w:rsid w:val="00BC610B"/>
    <w:rsid w:val="00BC6132"/>
    <w:rsid w:val="00BC6133"/>
    <w:rsid w:val="00BC619E"/>
    <w:rsid w:val="00BC61A5"/>
    <w:rsid w:val="00BC61D8"/>
    <w:rsid w:val="00BC61E0"/>
    <w:rsid w:val="00BC6212"/>
    <w:rsid w:val="00BC6215"/>
    <w:rsid w:val="00BC6224"/>
    <w:rsid w:val="00BC6262"/>
    <w:rsid w:val="00BC627D"/>
    <w:rsid w:val="00BC62AA"/>
    <w:rsid w:val="00BC62B2"/>
    <w:rsid w:val="00BC62EB"/>
    <w:rsid w:val="00BC62EF"/>
    <w:rsid w:val="00BC62F3"/>
    <w:rsid w:val="00BC6322"/>
    <w:rsid w:val="00BC632A"/>
    <w:rsid w:val="00BC632D"/>
    <w:rsid w:val="00BC639B"/>
    <w:rsid w:val="00BC63A7"/>
    <w:rsid w:val="00BC63B8"/>
    <w:rsid w:val="00BC63CD"/>
    <w:rsid w:val="00BC63EE"/>
    <w:rsid w:val="00BC63EF"/>
    <w:rsid w:val="00BC6407"/>
    <w:rsid w:val="00BC643D"/>
    <w:rsid w:val="00BC64AC"/>
    <w:rsid w:val="00BC64B8"/>
    <w:rsid w:val="00BC64D8"/>
    <w:rsid w:val="00BC64DD"/>
    <w:rsid w:val="00BC650B"/>
    <w:rsid w:val="00BC6519"/>
    <w:rsid w:val="00BC6521"/>
    <w:rsid w:val="00BC6531"/>
    <w:rsid w:val="00BC6568"/>
    <w:rsid w:val="00BC6569"/>
    <w:rsid w:val="00BC658B"/>
    <w:rsid w:val="00BC659B"/>
    <w:rsid w:val="00BC65E3"/>
    <w:rsid w:val="00BC65F8"/>
    <w:rsid w:val="00BC661F"/>
    <w:rsid w:val="00BC66B6"/>
    <w:rsid w:val="00BC66D0"/>
    <w:rsid w:val="00BC66DC"/>
    <w:rsid w:val="00BC66E1"/>
    <w:rsid w:val="00BC674F"/>
    <w:rsid w:val="00BC6792"/>
    <w:rsid w:val="00BC6832"/>
    <w:rsid w:val="00BC684B"/>
    <w:rsid w:val="00BC68A3"/>
    <w:rsid w:val="00BC68AF"/>
    <w:rsid w:val="00BC68BE"/>
    <w:rsid w:val="00BC68F7"/>
    <w:rsid w:val="00BC68F8"/>
    <w:rsid w:val="00BC6919"/>
    <w:rsid w:val="00BC6954"/>
    <w:rsid w:val="00BC6979"/>
    <w:rsid w:val="00BC698B"/>
    <w:rsid w:val="00BC69C2"/>
    <w:rsid w:val="00BC69C7"/>
    <w:rsid w:val="00BC69D5"/>
    <w:rsid w:val="00BC69D8"/>
    <w:rsid w:val="00BC69ED"/>
    <w:rsid w:val="00BC6A36"/>
    <w:rsid w:val="00BC6A53"/>
    <w:rsid w:val="00BC6A73"/>
    <w:rsid w:val="00BC6A74"/>
    <w:rsid w:val="00BC6A99"/>
    <w:rsid w:val="00BC6AA1"/>
    <w:rsid w:val="00BC6AA8"/>
    <w:rsid w:val="00BC6B2D"/>
    <w:rsid w:val="00BC6B2F"/>
    <w:rsid w:val="00BC6B5D"/>
    <w:rsid w:val="00BC6B75"/>
    <w:rsid w:val="00BC6C6D"/>
    <w:rsid w:val="00BC6CFD"/>
    <w:rsid w:val="00BC6D01"/>
    <w:rsid w:val="00BC6D03"/>
    <w:rsid w:val="00BC6D37"/>
    <w:rsid w:val="00BC6D93"/>
    <w:rsid w:val="00BC6DA5"/>
    <w:rsid w:val="00BC6DAD"/>
    <w:rsid w:val="00BC6DC2"/>
    <w:rsid w:val="00BC6DC6"/>
    <w:rsid w:val="00BC6E05"/>
    <w:rsid w:val="00BC6E45"/>
    <w:rsid w:val="00BC6E4F"/>
    <w:rsid w:val="00BC6E68"/>
    <w:rsid w:val="00BC6ECD"/>
    <w:rsid w:val="00BC6F1B"/>
    <w:rsid w:val="00BC6F59"/>
    <w:rsid w:val="00BC6FA7"/>
    <w:rsid w:val="00BC6FB5"/>
    <w:rsid w:val="00BC6FB9"/>
    <w:rsid w:val="00BC6FE3"/>
    <w:rsid w:val="00BC7005"/>
    <w:rsid w:val="00BC7035"/>
    <w:rsid w:val="00BC703A"/>
    <w:rsid w:val="00BC7098"/>
    <w:rsid w:val="00BC709B"/>
    <w:rsid w:val="00BC7112"/>
    <w:rsid w:val="00BC715D"/>
    <w:rsid w:val="00BC716A"/>
    <w:rsid w:val="00BC7174"/>
    <w:rsid w:val="00BC717D"/>
    <w:rsid w:val="00BC71D8"/>
    <w:rsid w:val="00BC71E7"/>
    <w:rsid w:val="00BC71EC"/>
    <w:rsid w:val="00BC71F7"/>
    <w:rsid w:val="00BC71F9"/>
    <w:rsid w:val="00BC71FD"/>
    <w:rsid w:val="00BC71FE"/>
    <w:rsid w:val="00BC7200"/>
    <w:rsid w:val="00BC7214"/>
    <w:rsid w:val="00BC7215"/>
    <w:rsid w:val="00BC7247"/>
    <w:rsid w:val="00BC729B"/>
    <w:rsid w:val="00BC72BC"/>
    <w:rsid w:val="00BC72C0"/>
    <w:rsid w:val="00BC7347"/>
    <w:rsid w:val="00BC7363"/>
    <w:rsid w:val="00BC7399"/>
    <w:rsid w:val="00BC73A0"/>
    <w:rsid w:val="00BC73A4"/>
    <w:rsid w:val="00BC73CA"/>
    <w:rsid w:val="00BC73DB"/>
    <w:rsid w:val="00BC73E5"/>
    <w:rsid w:val="00BC740A"/>
    <w:rsid w:val="00BC7437"/>
    <w:rsid w:val="00BC746A"/>
    <w:rsid w:val="00BC74AD"/>
    <w:rsid w:val="00BC74C7"/>
    <w:rsid w:val="00BC74CC"/>
    <w:rsid w:val="00BC7500"/>
    <w:rsid w:val="00BC751E"/>
    <w:rsid w:val="00BC754B"/>
    <w:rsid w:val="00BC7566"/>
    <w:rsid w:val="00BC7582"/>
    <w:rsid w:val="00BC75C7"/>
    <w:rsid w:val="00BC75F1"/>
    <w:rsid w:val="00BC7635"/>
    <w:rsid w:val="00BC7647"/>
    <w:rsid w:val="00BC7676"/>
    <w:rsid w:val="00BC7678"/>
    <w:rsid w:val="00BC768C"/>
    <w:rsid w:val="00BC76CF"/>
    <w:rsid w:val="00BC76ED"/>
    <w:rsid w:val="00BC76F1"/>
    <w:rsid w:val="00BC7710"/>
    <w:rsid w:val="00BC773F"/>
    <w:rsid w:val="00BC7747"/>
    <w:rsid w:val="00BC775A"/>
    <w:rsid w:val="00BC77A9"/>
    <w:rsid w:val="00BC77B3"/>
    <w:rsid w:val="00BC77DA"/>
    <w:rsid w:val="00BC77E2"/>
    <w:rsid w:val="00BC7829"/>
    <w:rsid w:val="00BC7867"/>
    <w:rsid w:val="00BC7869"/>
    <w:rsid w:val="00BC787A"/>
    <w:rsid w:val="00BC789E"/>
    <w:rsid w:val="00BC789F"/>
    <w:rsid w:val="00BC78FA"/>
    <w:rsid w:val="00BC7915"/>
    <w:rsid w:val="00BC795C"/>
    <w:rsid w:val="00BC797A"/>
    <w:rsid w:val="00BC7990"/>
    <w:rsid w:val="00BC7A05"/>
    <w:rsid w:val="00BC7A50"/>
    <w:rsid w:val="00BC7A72"/>
    <w:rsid w:val="00BC7A7D"/>
    <w:rsid w:val="00BC7A81"/>
    <w:rsid w:val="00BC7AFC"/>
    <w:rsid w:val="00BC7BB5"/>
    <w:rsid w:val="00BC7BE2"/>
    <w:rsid w:val="00BC7BEA"/>
    <w:rsid w:val="00BC7BEB"/>
    <w:rsid w:val="00BC7C1E"/>
    <w:rsid w:val="00BC7C2D"/>
    <w:rsid w:val="00BC7C58"/>
    <w:rsid w:val="00BC7CC2"/>
    <w:rsid w:val="00BC7D03"/>
    <w:rsid w:val="00BC7D37"/>
    <w:rsid w:val="00BC7D39"/>
    <w:rsid w:val="00BC7D3A"/>
    <w:rsid w:val="00BC7D4A"/>
    <w:rsid w:val="00BC7D56"/>
    <w:rsid w:val="00BC7D69"/>
    <w:rsid w:val="00BC7D87"/>
    <w:rsid w:val="00BC7D93"/>
    <w:rsid w:val="00BC7DAA"/>
    <w:rsid w:val="00BC7DCB"/>
    <w:rsid w:val="00BC7DE3"/>
    <w:rsid w:val="00BC7E17"/>
    <w:rsid w:val="00BC7E55"/>
    <w:rsid w:val="00BC7E77"/>
    <w:rsid w:val="00BC7E80"/>
    <w:rsid w:val="00BC7E83"/>
    <w:rsid w:val="00BC7FB3"/>
    <w:rsid w:val="00BD0028"/>
    <w:rsid w:val="00BD002A"/>
    <w:rsid w:val="00BD0056"/>
    <w:rsid w:val="00BD006B"/>
    <w:rsid w:val="00BD0074"/>
    <w:rsid w:val="00BD0091"/>
    <w:rsid w:val="00BD00AB"/>
    <w:rsid w:val="00BD00B4"/>
    <w:rsid w:val="00BD00C7"/>
    <w:rsid w:val="00BD00CE"/>
    <w:rsid w:val="00BD00CF"/>
    <w:rsid w:val="00BD0120"/>
    <w:rsid w:val="00BD013F"/>
    <w:rsid w:val="00BD0155"/>
    <w:rsid w:val="00BD015A"/>
    <w:rsid w:val="00BD015E"/>
    <w:rsid w:val="00BD0166"/>
    <w:rsid w:val="00BD016C"/>
    <w:rsid w:val="00BD01A7"/>
    <w:rsid w:val="00BD01B6"/>
    <w:rsid w:val="00BD01EA"/>
    <w:rsid w:val="00BD01EC"/>
    <w:rsid w:val="00BD01F9"/>
    <w:rsid w:val="00BD022A"/>
    <w:rsid w:val="00BD027F"/>
    <w:rsid w:val="00BD02B6"/>
    <w:rsid w:val="00BD02C8"/>
    <w:rsid w:val="00BD031E"/>
    <w:rsid w:val="00BD0332"/>
    <w:rsid w:val="00BD0370"/>
    <w:rsid w:val="00BD03B0"/>
    <w:rsid w:val="00BD03BE"/>
    <w:rsid w:val="00BD03F8"/>
    <w:rsid w:val="00BD03FA"/>
    <w:rsid w:val="00BD0428"/>
    <w:rsid w:val="00BD0430"/>
    <w:rsid w:val="00BD0447"/>
    <w:rsid w:val="00BD0455"/>
    <w:rsid w:val="00BD046F"/>
    <w:rsid w:val="00BD0488"/>
    <w:rsid w:val="00BD04A9"/>
    <w:rsid w:val="00BD04AA"/>
    <w:rsid w:val="00BD04D5"/>
    <w:rsid w:val="00BD0520"/>
    <w:rsid w:val="00BD0535"/>
    <w:rsid w:val="00BD0557"/>
    <w:rsid w:val="00BD0558"/>
    <w:rsid w:val="00BD05C5"/>
    <w:rsid w:val="00BD05EA"/>
    <w:rsid w:val="00BD05EC"/>
    <w:rsid w:val="00BD0621"/>
    <w:rsid w:val="00BD063F"/>
    <w:rsid w:val="00BD065B"/>
    <w:rsid w:val="00BD0662"/>
    <w:rsid w:val="00BD0671"/>
    <w:rsid w:val="00BD0676"/>
    <w:rsid w:val="00BD068E"/>
    <w:rsid w:val="00BD0690"/>
    <w:rsid w:val="00BD06B3"/>
    <w:rsid w:val="00BD06CA"/>
    <w:rsid w:val="00BD06CD"/>
    <w:rsid w:val="00BD06DF"/>
    <w:rsid w:val="00BD06F2"/>
    <w:rsid w:val="00BD06F6"/>
    <w:rsid w:val="00BD06FB"/>
    <w:rsid w:val="00BD071B"/>
    <w:rsid w:val="00BD0777"/>
    <w:rsid w:val="00BD077B"/>
    <w:rsid w:val="00BD07D0"/>
    <w:rsid w:val="00BD07EC"/>
    <w:rsid w:val="00BD0827"/>
    <w:rsid w:val="00BD086C"/>
    <w:rsid w:val="00BD087B"/>
    <w:rsid w:val="00BD089F"/>
    <w:rsid w:val="00BD08CB"/>
    <w:rsid w:val="00BD08D1"/>
    <w:rsid w:val="00BD08E1"/>
    <w:rsid w:val="00BD091B"/>
    <w:rsid w:val="00BD0988"/>
    <w:rsid w:val="00BD0991"/>
    <w:rsid w:val="00BD099D"/>
    <w:rsid w:val="00BD09A6"/>
    <w:rsid w:val="00BD09BA"/>
    <w:rsid w:val="00BD0A4F"/>
    <w:rsid w:val="00BD0A70"/>
    <w:rsid w:val="00BD0A7A"/>
    <w:rsid w:val="00BD0AD9"/>
    <w:rsid w:val="00BD0B38"/>
    <w:rsid w:val="00BD0BB0"/>
    <w:rsid w:val="00BD0BD1"/>
    <w:rsid w:val="00BD0BDC"/>
    <w:rsid w:val="00BD0BFA"/>
    <w:rsid w:val="00BD0C0D"/>
    <w:rsid w:val="00BD0C1E"/>
    <w:rsid w:val="00BD0C30"/>
    <w:rsid w:val="00BD0C4B"/>
    <w:rsid w:val="00BD0C64"/>
    <w:rsid w:val="00BD0C6F"/>
    <w:rsid w:val="00BD0C8D"/>
    <w:rsid w:val="00BD0CA7"/>
    <w:rsid w:val="00BD0CF9"/>
    <w:rsid w:val="00BD0CFA"/>
    <w:rsid w:val="00BD0CFC"/>
    <w:rsid w:val="00BD0D6C"/>
    <w:rsid w:val="00BD0D81"/>
    <w:rsid w:val="00BD0D86"/>
    <w:rsid w:val="00BD0D8E"/>
    <w:rsid w:val="00BD0D95"/>
    <w:rsid w:val="00BD0DC2"/>
    <w:rsid w:val="00BD0DDF"/>
    <w:rsid w:val="00BD0DE9"/>
    <w:rsid w:val="00BD0DF6"/>
    <w:rsid w:val="00BD0DFE"/>
    <w:rsid w:val="00BD0E07"/>
    <w:rsid w:val="00BD0E09"/>
    <w:rsid w:val="00BD0E16"/>
    <w:rsid w:val="00BD0E27"/>
    <w:rsid w:val="00BD0E3A"/>
    <w:rsid w:val="00BD0E52"/>
    <w:rsid w:val="00BD0E56"/>
    <w:rsid w:val="00BD0EA3"/>
    <w:rsid w:val="00BD0EB1"/>
    <w:rsid w:val="00BD0EDD"/>
    <w:rsid w:val="00BD0EDF"/>
    <w:rsid w:val="00BD0EEA"/>
    <w:rsid w:val="00BD0F36"/>
    <w:rsid w:val="00BD0FC2"/>
    <w:rsid w:val="00BD0FCB"/>
    <w:rsid w:val="00BD1014"/>
    <w:rsid w:val="00BD101B"/>
    <w:rsid w:val="00BD103D"/>
    <w:rsid w:val="00BD103F"/>
    <w:rsid w:val="00BD108C"/>
    <w:rsid w:val="00BD109B"/>
    <w:rsid w:val="00BD10CA"/>
    <w:rsid w:val="00BD10D6"/>
    <w:rsid w:val="00BD10DE"/>
    <w:rsid w:val="00BD10F0"/>
    <w:rsid w:val="00BD1118"/>
    <w:rsid w:val="00BD1128"/>
    <w:rsid w:val="00BD114C"/>
    <w:rsid w:val="00BD1166"/>
    <w:rsid w:val="00BD1170"/>
    <w:rsid w:val="00BD11D8"/>
    <w:rsid w:val="00BD1242"/>
    <w:rsid w:val="00BD1246"/>
    <w:rsid w:val="00BD125D"/>
    <w:rsid w:val="00BD1281"/>
    <w:rsid w:val="00BD12E2"/>
    <w:rsid w:val="00BD131E"/>
    <w:rsid w:val="00BD13C9"/>
    <w:rsid w:val="00BD13CF"/>
    <w:rsid w:val="00BD13DB"/>
    <w:rsid w:val="00BD13ED"/>
    <w:rsid w:val="00BD13EE"/>
    <w:rsid w:val="00BD141A"/>
    <w:rsid w:val="00BD1459"/>
    <w:rsid w:val="00BD1471"/>
    <w:rsid w:val="00BD1478"/>
    <w:rsid w:val="00BD149E"/>
    <w:rsid w:val="00BD14E6"/>
    <w:rsid w:val="00BD14ED"/>
    <w:rsid w:val="00BD14F8"/>
    <w:rsid w:val="00BD152C"/>
    <w:rsid w:val="00BD1552"/>
    <w:rsid w:val="00BD15E6"/>
    <w:rsid w:val="00BD15FE"/>
    <w:rsid w:val="00BD161B"/>
    <w:rsid w:val="00BD166C"/>
    <w:rsid w:val="00BD167C"/>
    <w:rsid w:val="00BD167E"/>
    <w:rsid w:val="00BD16E0"/>
    <w:rsid w:val="00BD16E5"/>
    <w:rsid w:val="00BD16EF"/>
    <w:rsid w:val="00BD16FD"/>
    <w:rsid w:val="00BD1706"/>
    <w:rsid w:val="00BD1731"/>
    <w:rsid w:val="00BD174A"/>
    <w:rsid w:val="00BD1763"/>
    <w:rsid w:val="00BD177F"/>
    <w:rsid w:val="00BD179D"/>
    <w:rsid w:val="00BD17A8"/>
    <w:rsid w:val="00BD17D5"/>
    <w:rsid w:val="00BD183A"/>
    <w:rsid w:val="00BD186D"/>
    <w:rsid w:val="00BD18C5"/>
    <w:rsid w:val="00BD1901"/>
    <w:rsid w:val="00BD1971"/>
    <w:rsid w:val="00BD19C4"/>
    <w:rsid w:val="00BD19DD"/>
    <w:rsid w:val="00BD19EA"/>
    <w:rsid w:val="00BD1A26"/>
    <w:rsid w:val="00BD1A35"/>
    <w:rsid w:val="00BD1A37"/>
    <w:rsid w:val="00BD1A3A"/>
    <w:rsid w:val="00BD1A48"/>
    <w:rsid w:val="00BD1A54"/>
    <w:rsid w:val="00BD1A6F"/>
    <w:rsid w:val="00BD1A8E"/>
    <w:rsid w:val="00BD1AC6"/>
    <w:rsid w:val="00BD1AE1"/>
    <w:rsid w:val="00BD1AFB"/>
    <w:rsid w:val="00BD1B68"/>
    <w:rsid w:val="00BD1B82"/>
    <w:rsid w:val="00BD1B99"/>
    <w:rsid w:val="00BD1BB8"/>
    <w:rsid w:val="00BD1BB9"/>
    <w:rsid w:val="00BD1BBF"/>
    <w:rsid w:val="00BD1BDC"/>
    <w:rsid w:val="00BD1C16"/>
    <w:rsid w:val="00BD1C1A"/>
    <w:rsid w:val="00BD1C38"/>
    <w:rsid w:val="00BD1CB4"/>
    <w:rsid w:val="00BD1D41"/>
    <w:rsid w:val="00BD1D64"/>
    <w:rsid w:val="00BD1D82"/>
    <w:rsid w:val="00BD1D9A"/>
    <w:rsid w:val="00BD1D9D"/>
    <w:rsid w:val="00BD1DA0"/>
    <w:rsid w:val="00BD1DD9"/>
    <w:rsid w:val="00BD1DDB"/>
    <w:rsid w:val="00BD1DF7"/>
    <w:rsid w:val="00BD1E36"/>
    <w:rsid w:val="00BD1E90"/>
    <w:rsid w:val="00BD1E91"/>
    <w:rsid w:val="00BD1ED4"/>
    <w:rsid w:val="00BD1F27"/>
    <w:rsid w:val="00BD1F4E"/>
    <w:rsid w:val="00BD1F62"/>
    <w:rsid w:val="00BD1F9D"/>
    <w:rsid w:val="00BD1FB3"/>
    <w:rsid w:val="00BD1FFD"/>
    <w:rsid w:val="00BD20E3"/>
    <w:rsid w:val="00BD20F3"/>
    <w:rsid w:val="00BD2108"/>
    <w:rsid w:val="00BD214B"/>
    <w:rsid w:val="00BD2162"/>
    <w:rsid w:val="00BD2163"/>
    <w:rsid w:val="00BD2164"/>
    <w:rsid w:val="00BD219F"/>
    <w:rsid w:val="00BD21C1"/>
    <w:rsid w:val="00BD21F8"/>
    <w:rsid w:val="00BD2219"/>
    <w:rsid w:val="00BD2238"/>
    <w:rsid w:val="00BD2250"/>
    <w:rsid w:val="00BD2258"/>
    <w:rsid w:val="00BD2270"/>
    <w:rsid w:val="00BD2296"/>
    <w:rsid w:val="00BD229B"/>
    <w:rsid w:val="00BD229D"/>
    <w:rsid w:val="00BD22EB"/>
    <w:rsid w:val="00BD2311"/>
    <w:rsid w:val="00BD2313"/>
    <w:rsid w:val="00BD232F"/>
    <w:rsid w:val="00BD233B"/>
    <w:rsid w:val="00BD2345"/>
    <w:rsid w:val="00BD2359"/>
    <w:rsid w:val="00BD2398"/>
    <w:rsid w:val="00BD23AF"/>
    <w:rsid w:val="00BD23C2"/>
    <w:rsid w:val="00BD23D6"/>
    <w:rsid w:val="00BD2430"/>
    <w:rsid w:val="00BD2438"/>
    <w:rsid w:val="00BD244E"/>
    <w:rsid w:val="00BD2454"/>
    <w:rsid w:val="00BD2459"/>
    <w:rsid w:val="00BD245D"/>
    <w:rsid w:val="00BD2478"/>
    <w:rsid w:val="00BD24AC"/>
    <w:rsid w:val="00BD24AE"/>
    <w:rsid w:val="00BD2563"/>
    <w:rsid w:val="00BD2568"/>
    <w:rsid w:val="00BD2586"/>
    <w:rsid w:val="00BD258C"/>
    <w:rsid w:val="00BD2592"/>
    <w:rsid w:val="00BD2597"/>
    <w:rsid w:val="00BD25AB"/>
    <w:rsid w:val="00BD25D9"/>
    <w:rsid w:val="00BD263F"/>
    <w:rsid w:val="00BD2644"/>
    <w:rsid w:val="00BD2659"/>
    <w:rsid w:val="00BD2665"/>
    <w:rsid w:val="00BD26D2"/>
    <w:rsid w:val="00BD26E1"/>
    <w:rsid w:val="00BD2772"/>
    <w:rsid w:val="00BD2791"/>
    <w:rsid w:val="00BD27A6"/>
    <w:rsid w:val="00BD27C9"/>
    <w:rsid w:val="00BD27E7"/>
    <w:rsid w:val="00BD27EF"/>
    <w:rsid w:val="00BD2834"/>
    <w:rsid w:val="00BD2863"/>
    <w:rsid w:val="00BD286A"/>
    <w:rsid w:val="00BD2872"/>
    <w:rsid w:val="00BD28B2"/>
    <w:rsid w:val="00BD28BD"/>
    <w:rsid w:val="00BD291E"/>
    <w:rsid w:val="00BD292B"/>
    <w:rsid w:val="00BD294D"/>
    <w:rsid w:val="00BD2955"/>
    <w:rsid w:val="00BD295A"/>
    <w:rsid w:val="00BD2994"/>
    <w:rsid w:val="00BD2A03"/>
    <w:rsid w:val="00BD2A06"/>
    <w:rsid w:val="00BD2A17"/>
    <w:rsid w:val="00BD2A2F"/>
    <w:rsid w:val="00BD2AAB"/>
    <w:rsid w:val="00BD2AD8"/>
    <w:rsid w:val="00BD2B1F"/>
    <w:rsid w:val="00BD2B3B"/>
    <w:rsid w:val="00BD2B6C"/>
    <w:rsid w:val="00BD2B85"/>
    <w:rsid w:val="00BD2C9A"/>
    <w:rsid w:val="00BD2CD1"/>
    <w:rsid w:val="00BD2D02"/>
    <w:rsid w:val="00BD2D03"/>
    <w:rsid w:val="00BD2D0A"/>
    <w:rsid w:val="00BD2D18"/>
    <w:rsid w:val="00BD2D1D"/>
    <w:rsid w:val="00BD2D2C"/>
    <w:rsid w:val="00BD2D70"/>
    <w:rsid w:val="00BD2D76"/>
    <w:rsid w:val="00BD2D7F"/>
    <w:rsid w:val="00BD2D81"/>
    <w:rsid w:val="00BD2D89"/>
    <w:rsid w:val="00BD2DA8"/>
    <w:rsid w:val="00BD2DFE"/>
    <w:rsid w:val="00BD2E2B"/>
    <w:rsid w:val="00BD2E7A"/>
    <w:rsid w:val="00BD2E82"/>
    <w:rsid w:val="00BD2E8B"/>
    <w:rsid w:val="00BD2EC7"/>
    <w:rsid w:val="00BD2F12"/>
    <w:rsid w:val="00BD2F1E"/>
    <w:rsid w:val="00BD2F5D"/>
    <w:rsid w:val="00BD300C"/>
    <w:rsid w:val="00BD3032"/>
    <w:rsid w:val="00BD307D"/>
    <w:rsid w:val="00BD30BC"/>
    <w:rsid w:val="00BD30C9"/>
    <w:rsid w:val="00BD30D9"/>
    <w:rsid w:val="00BD30EE"/>
    <w:rsid w:val="00BD31A0"/>
    <w:rsid w:val="00BD31A3"/>
    <w:rsid w:val="00BD3211"/>
    <w:rsid w:val="00BD3212"/>
    <w:rsid w:val="00BD3240"/>
    <w:rsid w:val="00BD3255"/>
    <w:rsid w:val="00BD3266"/>
    <w:rsid w:val="00BD3278"/>
    <w:rsid w:val="00BD32B2"/>
    <w:rsid w:val="00BD32F3"/>
    <w:rsid w:val="00BD3339"/>
    <w:rsid w:val="00BD3348"/>
    <w:rsid w:val="00BD334D"/>
    <w:rsid w:val="00BD3368"/>
    <w:rsid w:val="00BD3372"/>
    <w:rsid w:val="00BD337C"/>
    <w:rsid w:val="00BD3380"/>
    <w:rsid w:val="00BD33CB"/>
    <w:rsid w:val="00BD33F4"/>
    <w:rsid w:val="00BD3443"/>
    <w:rsid w:val="00BD345F"/>
    <w:rsid w:val="00BD3462"/>
    <w:rsid w:val="00BD3498"/>
    <w:rsid w:val="00BD34CB"/>
    <w:rsid w:val="00BD351F"/>
    <w:rsid w:val="00BD3549"/>
    <w:rsid w:val="00BD3585"/>
    <w:rsid w:val="00BD3599"/>
    <w:rsid w:val="00BD35BA"/>
    <w:rsid w:val="00BD35DB"/>
    <w:rsid w:val="00BD35F1"/>
    <w:rsid w:val="00BD3625"/>
    <w:rsid w:val="00BD3648"/>
    <w:rsid w:val="00BD364C"/>
    <w:rsid w:val="00BD366A"/>
    <w:rsid w:val="00BD3696"/>
    <w:rsid w:val="00BD36A6"/>
    <w:rsid w:val="00BD36B2"/>
    <w:rsid w:val="00BD36E8"/>
    <w:rsid w:val="00BD36F7"/>
    <w:rsid w:val="00BD36FD"/>
    <w:rsid w:val="00BD371D"/>
    <w:rsid w:val="00BD373B"/>
    <w:rsid w:val="00BD3766"/>
    <w:rsid w:val="00BD3780"/>
    <w:rsid w:val="00BD37BB"/>
    <w:rsid w:val="00BD37D8"/>
    <w:rsid w:val="00BD3882"/>
    <w:rsid w:val="00BD38B9"/>
    <w:rsid w:val="00BD3903"/>
    <w:rsid w:val="00BD3906"/>
    <w:rsid w:val="00BD3944"/>
    <w:rsid w:val="00BD3987"/>
    <w:rsid w:val="00BD39C5"/>
    <w:rsid w:val="00BD39FF"/>
    <w:rsid w:val="00BD3AAB"/>
    <w:rsid w:val="00BD3AB5"/>
    <w:rsid w:val="00BD3ACE"/>
    <w:rsid w:val="00BD3B17"/>
    <w:rsid w:val="00BD3B27"/>
    <w:rsid w:val="00BD3B2D"/>
    <w:rsid w:val="00BD3B49"/>
    <w:rsid w:val="00BD3B8E"/>
    <w:rsid w:val="00BD3BC0"/>
    <w:rsid w:val="00BD3BC5"/>
    <w:rsid w:val="00BD3BF0"/>
    <w:rsid w:val="00BD3C23"/>
    <w:rsid w:val="00BD3C2E"/>
    <w:rsid w:val="00BD3C2F"/>
    <w:rsid w:val="00BD3C3A"/>
    <w:rsid w:val="00BD3C72"/>
    <w:rsid w:val="00BD3C77"/>
    <w:rsid w:val="00BD3C83"/>
    <w:rsid w:val="00BD3C9B"/>
    <w:rsid w:val="00BD3CAA"/>
    <w:rsid w:val="00BD3CAC"/>
    <w:rsid w:val="00BD3CF1"/>
    <w:rsid w:val="00BD3D06"/>
    <w:rsid w:val="00BD3D0A"/>
    <w:rsid w:val="00BD3D27"/>
    <w:rsid w:val="00BD3D2F"/>
    <w:rsid w:val="00BD3D4B"/>
    <w:rsid w:val="00BD3D4D"/>
    <w:rsid w:val="00BD3D68"/>
    <w:rsid w:val="00BD3D6A"/>
    <w:rsid w:val="00BD3DCF"/>
    <w:rsid w:val="00BD3DE3"/>
    <w:rsid w:val="00BD3E40"/>
    <w:rsid w:val="00BD3E78"/>
    <w:rsid w:val="00BD3E90"/>
    <w:rsid w:val="00BD3EAF"/>
    <w:rsid w:val="00BD3EC2"/>
    <w:rsid w:val="00BD3EE0"/>
    <w:rsid w:val="00BD3F09"/>
    <w:rsid w:val="00BD3FAF"/>
    <w:rsid w:val="00BD3FB3"/>
    <w:rsid w:val="00BD400A"/>
    <w:rsid w:val="00BD401E"/>
    <w:rsid w:val="00BD404D"/>
    <w:rsid w:val="00BD4082"/>
    <w:rsid w:val="00BD4084"/>
    <w:rsid w:val="00BD4095"/>
    <w:rsid w:val="00BD40D3"/>
    <w:rsid w:val="00BD40DE"/>
    <w:rsid w:val="00BD40FA"/>
    <w:rsid w:val="00BD4106"/>
    <w:rsid w:val="00BD4118"/>
    <w:rsid w:val="00BD413E"/>
    <w:rsid w:val="00BD416C"/>
    <w:rsid w:val="00BD41B0"/>
    <w:rsid w:val="00BD4202"/>
    <w:rsid w:val="00BD4229"/>
    <w:rsid w:val="00BD4236"/>
    <w:rsid w:val="00BD4239"/>
    <w:rsid w:val="00BD4243"/>
    <w:rsid w:val="00BD424E"/>
    <w:rsid w:val="00BD4289"/>
    <w:rsid w:val="00BD42DC"/>
    <w:rsid w:val="00BD42E6"/>
    <w:rsid w:val="00BD42ED"/>
    <w:rsid w:val="00BD431A"/>
    <w:rsid w:val="00BD4339"/>
    <w:rsid w:val="00BD4368"/>
    <w:rsid w:val="00BD4390"/>
    <w:rsid w:val="00BD43BD"/>
    <w:rsid w:val="00BD43C8"/>
    <w:rsid w:val="00BD43CD"/>
    <w:rsid w:val="00BD43E5"/>
    <w:rsid w:val="00BD43FC"/>
    <w:rsid w:val="00BD4458"/>
    <w:rsid w:val="00BD4459"/>
    <w:rsid w:val="00BD4460"/>
    <w:rsid w:val="00BD449A"/>
    <w:rsid w:val="00BD44AC"/>
    <w:rsid w:val="00BD4500"/>
    <w:rsid w:val="00BD4569"/>
    <w:rsid w:val="00BD4579"/>
    <w:rsid w:val="00BD4615"/>
    <w:rsid w:val="00BD4646"/>
    <w:rsid w:val="00BD46A5"/>
    <w:rsid w:val="00BD46D0"/>
    <w:rsid w:val="00BD471C"/>
    <w:rsid w:val="00BD474A"/>
    <w:rsid w:val="00BD4766"/>
    <w:rsid w:val="00BD476B"/>
    <w:rsid w:val="00BD47C4"/>
    <w:rsid w:val="00BD47D0"/>
    <w:rsid w:val="00BD4814"/>
    <w:rsid w:val="00BD4836"/>
    <w:rsid w:val="00BD4890"/>
    <w:rsid w:val="00BD48A6"/>
    <w:rsid w:val="00BD48B8"/>
    <w:rsid w:val="00BD48C2"/>
    <w:rsid w:val="00BD4917"/>
    <w:rsid w:val="00BD4927"/>
    <w:rsid w:val="00BD4942"/>
    <w:rsid w:val="00BD4952"/>
    <w:rsid w:val="00BD49A8"/>
    <w:rsid w:val="00BD49C0"/>
    <w:rsid w:val="00BD49C3"/>
    <w:rsid w:val="00BD49F7"/>
    <w:rsid w:val="00BD4A0C"/>
    <w:rsid w:val="00BD4A19"/>
    <w:rsid w:val="00BD4A2E"/>
    <w:rsid w:val="00BD4A86"/>
    <w:rsid w:val="00BD4A8B"/>
    <w:rsid w:val="00BD4ADD"/>
    <w:rsid w:val="00BD4AE0"/>
    <w:rsid w:val="00BD4B48"/>
    <w:rsid w:val="00BD4B90"/>
    <w:rsid w:val="00BD4BAB"/>
    <w:rsid w:val="00BD4C1B"/>
    <w:rsid w:val="00BD4C5E"/>
    <w:rsid w:val="00BD4C66"/>
    <w:rsid w:val="00BD4C6B"/>
    <w:rsid w:val="00BD4CA7"/>
    <w:rsid w:val="00BD4CA8"/>
    <w:rsid w:val="00BD4CBD"/>
    <w:rsid w:val="00BD4CBF"/>
    <w:rsid w:val="00BD4D1E"/>
    <w:rsid w:val="00BD4D45"/>
    <w:rsid w:val="00BD4D79"/>
    <w:rsid w:val="00BD4DA8"/>
    <w:rsid w:val="00BD4DB3"/>
    <w:rsid w:val="00BD4DB8"/>
    <w:rsid w:val="00BD4DFB"/>
    <w:rsid w:val="00BD4E09"/>
    <w:rsid w:val="00BD4E0E"/>
    <w:rsid w:val="00BD4E15"/>
    <w:rsid w:val="00BD4E33"/>
    <w:rsid w:val="00BD4E4B"/>
    <w:rsid w:val="00BD4E96"/>
    <w:rsid w:val="00BD4EEB"/>
    <w:rsid w:val="00BD4F45"/>
    <w:rsid w:val="00BD4F4D"/>
    <w:rsid w:val="00BD4F61"/>
    <w:rsid w:val="00BD4F77"/>
    <w:rsid w:val="00BD4FAA"/>
    <w:rsid w:val="00BD4FB4"/>
    <w:rsid w:val="00BD4FC6"/>
    <w:rsid w:val="00BD4FE4"/>
    <w:rsid w:val="00BD4FEE"/>
    <w:rsid w:val="00BD5048"/>
    <w:rsid w:val="00BD505E"/>
    <w:rsid w:val="00BD5076"/>
    <w:rsid w:val="00BD5085"/>
    <w:rsid w:val="00BD50FC"/>
    <w:rsid w:val="00BD512C"/>
    <w:rsid w:val="00BD5140"/>
    <w:rsid w:val="00BD51B7"/>
    <w:rsid w:val="00BD51EC"/>
    <w:rsid w:val="00BD5208"/>
    <w:rsid w:val="00BD5229"/>
    <w:rsid w:val="00BD5267"/>
    <w:rsid w:val="00BD526D"/>
    <w:rsid w:val="00BD5290"/>
    <w:rsid w:val="00BD52AE"/>
    <w:rsid w:val="00BD52AF"/>
    <w:rsid w:val="00BD52B3"/>
    <w:rsid w:val="00BD52B6"/>
    <w:rsid w:val="00BD52BB"/>
    <w:rsid w:val="00BD52FB"/>
    <w:rsid w:val="00BD531B"/>
    <w:rsid w:val="00BD5324"/>
    <w:rsid w:val="00BD5327"/>
    <w:rsid w:val="00BD5341"/>
    <w:rsid w:val="00BD5373"/>
    <w:rsid w:val="00BD5387"/>
    <w:rsid w:val="00BD53E1"/>
    <w:rsid w:val="00BD53FF"/>
    <w:rsid w:val="00BD540D"/>
    <w:rsid w:val="00BD546A"/>
    <w:rsid w:val="00BD54A6"/>
    <w:rsid w:val="00BD54B2"/>
    <w:rsid w:val="00BD54BB"/>
    <w:rsid w:val="00BD54E7"/>
    <w:rsid w:val="00BD5503"/>
    <w:rsid w:val="00BD550C"/>
    <w:rsid w:val="00BD5515"/>
    <w:rsid w:val="00BD5539"/>
    <w:rsid w:val="00BD5548"/>
    <w:rsid w:val="00BD5553"/>
    <w:rsid w:val="00BD556C"/>
    <w:rsid w:val="00BD558D"/>
    <w:rsid w:val="00BD5592"/>
    <w:rsid w:val="00BD55D2"/>
    <w:rsid w:val="00BD55D7"/>
    <w:rsid w:val="00BD55FF"/>
    <w:rsid w:val="00BD5621"/>
    <w:rsid w:val="00BD564A"/>
    <w:rsid w:val="00BD566A"/>
    <w:rsid w:val="00BD56ED"/>
    <w:rsid w:val="00BD5715"/>
    <w:rsid w:val="00BD5727"/>
    <w:rsid w:val="00BD574D"/>
    <w:rsid w:val="00BD575B"/>
    <w:rsid w:val="00BD576D"/>
    <w:rsid w:val="00BD5796"/>
    <w:rsid w:val="00BD5798"/>
    <w:rsid w:val="00BD57A4"/>
    <w:rsid w:val="00BD57F6"/>
    <w:rsid w:val="00BD57FF"/>
    <w:rsid w:val="00BD580A"/>
    <w:rsid w:val="00BD588C"/>
    <w:rsid w:val="00BD589D"/>
    <w:rsid w:val="00BD58A5"/>
    <w:rsid w:val="00BD58A7"/>
    <w:rsid w:val="00BD58AD"/>
    <w:rsid w:val="00BD58F8"/>
    <w:rsid w:val="00BD591D"/>
    <w:rsid w:val="00BD5932"/>
    <w:rsid w:val="00BD594F"/>
    <w:rsid w:val="00BD5961"/>
    <w:rsid w:val="00BD597A"/>
    <w:rsid w:val="00BD598F"/>
    <w:rsid w:val="00BD59E6"/>
    <w:rsid w:val="00BD59F3"/>
    <w:rsid w:val="00BD5A19"/>
    <w:rsid w:val="00BD5A3F"/>
    <w:rsid w:val="00BD5A83"/>
    <w:rsid w:val="00BD5A9E"/>
    <w:rsid w:val="00BD5AF7"/>
    <w:rsid w:val="00BD5AFE"/>
    <w:rsid w:val="00BD5B82"/>
    <w:rsid w:val="00BD5B97"/>
    <w:rsid w:val="00BD5BB9"/>
    <w:rsid w:val="00BD5BC5"/>
    <w:rsid w:val="00BD5BFF"/>
    <w:rsid w:val="00BD5C87"/>
    <w:rsid w:val="00BD5CA8"/>
    <w:rsid w:val="00BD5CD7"/>
    <w:rsid w:val="00BD5D1C"/>
    <w:rsid w:val="00BD5D4A"/>
    <w:rsid w:val="00BD5D55"/>
    <w:rsid w:val="00BD5D6D"/>
    <w:rsid w:val="00BD5D70"/>
    <w:rsid w:val="00BD5DD7"/>
    <w:rsid w:val="00BD5E12"/>
    <w:rsid w:val="00BD5E18"/>
    <w:rsid w:val="00BD5E57"/>
    <w:rsid w:val="00BD5E60"/>
    <w:rsid w:val="00BD5E83"/>
    <w:rsid w:val="00BD5ED5"/>
    <w:rsid w:val="00BD5EE9"/>
    <w:rsid w:val="00BD5F61"/>
    <w:rsid w:val="00BD5F83"/>
    <w:rsid w:val="00BD5FB3"/>
    <w:rsid w:val="00BD5FE3"/>
    <w:rsid w:val="00BD5FE8"/>
    <w:rsid w:val="00BD604C"/>
    <w:rsid w:val="00BD6097"/>
    <w:rsid w:val="00BD60D6"/>
    <w:rsid w:val="00BD60E7"/>
    <w:rsid w:val="00BD61AA"/>
    <w:rsid w:val="00BD61B1"/>
    <w:rsid w:val="00BD61C5"/>
    <w:rsid w:val="00BD61D5"/>
    <w:rsid w:val="00BD61EA"/>
    <w:rsid w:val="00BD61F4"/>
    <w:rsid w:val="00BD620F"/>
    <w:rsid w:val="00BD622A"/>
    <w:rsid w:val="00BD6240"/>
    <w:rsid w:val="00BD630D"/>
    <w:rsid w:val="00BD632B"/>
    <w:rsid w:val="00BD632E"/>
    <w:rsid w:val="00BD6334"/>
    <w:rsid w:val="00BD633B"/>
    <w:rsid w:val="00BD6384"/>
    <w:rsid w:val="00BD63FB"/>
    <w:rsid w:val="00BD63FF"/>
    <w:rsid w:val="00BD6423"/>
    <w:rsid w:val="00BD6451"/>
    <w:rsid w:val="00BD6468"/>
    <w:rsid w:val="00BD647A"/>
    <w:rsid w:val="00BD6482"/>
    <w:rsid w:val="00BD64C4"/>
    <w:rsid w:val="00BD64C6"/>
    <w:rsid w:val="00BD64E8"/>
    <w:rsid w:val="00BD6522"/>
    <w:rsid w:val="00BD652B"/>
    <w:rsid w:val="00BD6549"/>
    <w:rsid w:val="00BD654F"/>
    <w:rsid w:val="00BD6551"/>
    <w:rsid w:val="00BD655E"/>
    <w:rsid w:val="00BD6560"/>
    <w:rsid w:val="00BD6585"/>
    <w:rsid w:val="00BD65A1"/>
    <w:rsid w:val="00BD65DA"/>
    <w:rsid w:val="00BD6615"/>
    <w:rsid w:val="00BD661C"/>
    <w:rsid w:val="00BD6644"/>
    <w:rsid w:val="00BD665A"/>
    <w:rsid w:val="00BD66A9"/>
    <w:rsid w:val="00BD66C2"/>
    <w:rsid w:val="00BD66F6"/>
    <w:rsid w:val="00BD6712"/>
    <w:rsid w:val="00BD6736"/>
    <w:rsid w:val="00BD674F"/>
    <w:rsid w:val="00BD6776"/>
    <w:rsid w:val="00BD6780"/>
    <w:rsid w:val="00BD67B7"/>
    <w:rsid w:val="00BD67E2"/>
    <w:rsid w:val="00BD682B"/>
    <w:rsid w:val="00BD6838"/>
    <w:rsid w:val="00BD685D"/>
    <w:rsid w:val="00BD686A"/>
    <w:rsid w:val="00BD6883"/>
    <w:rsid w:val="00BD68A4"/>
    <w:rsid w:val="00BD68B2"/>
    <w:rsid w:val="00BD68CB"/>
    <w:rsid w:val="00BD6962"/>
    <w:rsid w:val="00BD6969"/>
    <w:rsid w:val="00BD696F"/>
    <w:rsid w:val="00BD6972"/>
    <w:rsid w:val="00BD697D"/>
    <w:rsid w:val="00BD69E5"/>
    <w:rsid w:val="00BD6A0F"/>
    <w:rsid w:val="00BD6A39"/>
    <w:rsid w:val="00BD6A48"/>
    <w:rsid w:val="00BD6A83"/>
    <w:rsid w:val="00BD6A88"/>
    <w:rsid w:val="00BD6AA1"/>
    <w:rsid w:val="00BD6ADE"/>
    <w:rsid w:val="00BD6AE5"/>
    <w:rsid w:val="00BD6B2F"/>
    <w:rsid w:val="00BD6B53"/>
    <w:rsid w:val="00BD6B71"/>
    <w:rsid w:val="00BD6B84"/>
    <w:rsid w:val="00BD6B93"/>
    <w:rsid w:val="00BD6BB8"/>
    <w:rsid w:val="00BD6BCC"/>
    <w:rsid w:val="00BD6C07"/>
    <w:rsid w:val="00BD6C0B"/>
    <w:rsid w:val="00BD6C3E"/>
    <w:rsid w:val="00BD6C48"/>
    <w:rsid w:val="00BD6C49"/>
    <w:rsid w:val="00BD6C50"/>
    <w:rsid w:val="00BD6C51"/>
    <w:rsid w:val="00BD6C7F"/>
    <w:rsid w:val="00BD6C9E"/>
    <w:rsid w:val="00BD6CCF"/>
    <w:rsid w:val="00BD6CD7"/>
    <w:rsid w:val="00BD6CE4"/>
    <w:rsid w:val="00BD6CF3"/>
    <w:rsid w:val="00BD6D28"/>
    <w:rsid w:val="00BD6DBD"/>
    <w:rsid w:val="00BD6DD2"/>
    <w:rsid w:val="00BD6E37"/>
    <w:rsid w:val="00BD6E53"/>
    <w:rsid w:val="00BD6E78"/>
    <w:rsid w:val="00BD6E7F"/>
    <w:rsid w:val="00BD6EA5"/>
    <w:rsid w:val="00BD6EB4"/>
    <w:rsid w:val="00BD6F2B"/>
    <w:rsid w:val="00BD6F4F"/>
    <w:rsid w:val="00BD6F64"/>
    <w:rsid w:val="00BD6F9B"/>
    <w:rsid w:val="00BD6FA5"/>
    <w:rsid w:val="00BD6FDC"/>
    <w:rsid w:val="00BD6FE9"/>
    <w:rsid w:val="00BD6FF2"/>
    <w:rsid w:val="00BD6FF6"/>
    <w:rsid w:val="00BD7007"/>
    <w:rsid w:val="00BD7029"/>
    <w:rsid w:val="00BD7053"/>
    <w:rsid w:val="00BD70BA"/>
    <w:rsid w:val="00BD70C6"/>
    <w:rsid w:val="00BD7109"/>
    <w:rsid w:val="00BD710D"/>
    <w:rsid w:val="00BD7111"/>
    <w:rsid w:val="00BD7164"/>
    <w:rsid w:val="00BD717D"/>
    <w:rsid w:val="00BD722A"/>
    <w:rsid w:val="00BD7261"/>
    <w:rsid w:val="00BD72B4"/>
    <w:rsid w:val="00BD72B9"/>
    <w:rsid w:val="00BD72F1"/>
    <w:rsid w:val="00BD72FE"/>
    <w:rsid w:val="00BD730A"/>
    <w:rsid w:val="00BD7384"/>
    <w:rsid w:val="00BD739E"/>
    <w:rsid w:val="00BD73A5"/>
    <w:rsid w:val="00BD73F6"/>
    <w:rsid w:val="00BD742A"/>
    <w:rsid w:val="00BD744C"/>
    <w:rsid w:val="00BD7479"/>
    <w:rsid w:val="00BD748B"/>
    <w:rsid w:val="00BD74B0"/>
    <w:rsid w:val="00BD74F5"/>
    <w:rsid w:val="00BD7507"/>
    <w:rsid w:val="00BD752D"/>
    <w:rsid w:val="00BD7590"/>
    <w:rsid w:val="00BD75DE"/>
    <w:rsid w:val="00BD75F0"/>
    <w:rsid w:val="00BD75F4"/>
    <w:rsid w:val="00BD761A"/>
    <w:rsid w:val="00BD7635"/>
    <w:rsid w:val="00BD7643"/>
    <w:rsid w:val="00BD764D"/>
    <w:rsid w:val="00BD76D0"/>
    <w:rsid w:val="00BD76D3"/>
    <w:rsid w:val="00BD76DC"/>
    <w:rsid w:val="00BD7702"/>
    <w:rsid w:val="00BD7707"/>
    <w:rsid w:val="00BD7717"/>
    <w:rsid w:val="00BD7719"/>
    <w:rsid w:val="00BD771B"/>
    <w:rsid w:val="00BD7794"/>
    <w:rsid w:val="00BD77A4"/>
    <w:rsid w:val="00BD77B9"/>
    <w:rsid w:val="00BD77D3"/>
    <w:rsid w:val="00BD7805"/>
    <w:rsid w:val="00BD7809"/>
    <w:rsid w:val="00BD7854"/>
    <w:rsid w:val="00BD7868"/>
    <w:rsid w:val="00BD78D0"/>
    <w:rsid w:val="00BD78ED"/>
    <w:rsid w:val="00BD798B"/>
    <w:rsid w:val="00BD79B6"/>
    <w:rsid w:val="00BD7A24"/>
    <w:rsid w:val="00BD7A89"/>
    <w:rsid w:val="00BD7ABB"/>
    <w:rsid w:val="00BD7AEC"/>
    <w:rsid w:val="00BD7B07"/>
    <w:rsid w:val="00BD7B0F"/>
    <w:rsid w:val="00BD7B2A"/>
    <w:rsid w:val="00BD7B79"/>
    <w:rsid w:val="00BD7B7F"/>
    <w:rsid w:val="00BD7B94"/>
    <w:rsid w:val="00BD7B96"/>
    <w:rsid w:val="00BD7BAC"/>
    <w:rsid w:val="00BD7C49"/>
    <w:rsid w:val="00BD7C56"/>
    <w:rsid w:val="00BD7C61"/>
    <w:rsid w:val="00BD7C73"/>
    <w:rsid w:val="00BD7CB3"/>
    <w:rsid w:val="00BD7CC3"/>
    <w:rsid w:val="00BD7D25"/>
    <w:rsid w:val="00BD7D34"/>
    <w:rsid w:val="00BD7D40"/>
    <w:rsid w:val="00BD7D58"/>
    <w:rsid w:val="00BD7D6A"/>
    <w:rsid w:val="00BD7D92"/>
    <w:rsid w:val="00BD7DA3"/>
    <w:rsid w:val="00BD7DA4"/>
    <w:rsid w:val="00BD7DD8"/>
    <w:rsid w:val="00BD7DF3"/>
    <w:rsid w:val="00BD7DF8"/>
    <w:rsid w:val="00BD7DFB"/>
    <w:rsid w:val="00BD7E19"/>
    <w:rsid w:val="00BD7E21"/>
    <w:rsid w:val="00BD7E62"/>
    <w:rsid w:val="00BD7E73"/>
    <w:rsid w:val="00BD7E8C"/>
    <w:rsid w:val="00BD7EAD"/>
    <w:rsid w:val="00BD7EB9"/>
    <w:rsid w:val="00BD7ED4"/>
    <w:rsid w:val="00BD7F1A"/>
    <w:rsid w:val="00BD7F32"/>
    <w:rsid w:val="00BD7FB2"/>
    <w:rsid w:val="00BD7FC1"/>
    <w:rsid w:val="00BE0008"/>
    <w:rsid w:val="00BE001F"/>
    <w:rsid w:val="00BE002D"/>
    <w:rsid w:val="00BE0052"/>
    <w:rsid w:val="00BE0060"/>
    <w:rsid w:val="00BE00B9"/>
    <w:rsid w:val="00BE00F8"/>
    <w:rsid w:val="00BE0108"/>
    <w:rsid w:val="00BE012A"/>
    <w:rsid w:val="00BE0164"/>
    <w:rsid w:val="00BE0166"/>
    <w:rsid w:val="00BE016E"/>
    <w:rsid w:val="00BE0193"/>
    <w:rsid w:val="00BE01C6"/>
    <w:rsid w:val="00BE01E0"/>
    <w:rsid w:val="00BE01F3"/>
    <w:rsid w:val="00BE0207"/>
    <w:rsid w:val="00BE0219"/>
    <w:rsid w:val="00BE0288"/>
    <w:rsid w:val="00BE02D4"/>
    <w:rsid w:val="00BE0323"/>
    <w:rsid w:val="00BE0337"/>
    <w:rsid w:val="00BE0360"/>
    <w:rsid w:val="00BE036E"/>
    <w:rsid w:val="00BE0373"/>
    <w:rsid w:val="00BE0387"/>
    <w:rsid w:val="00BE038C"/>
    <w:rsid w:val="00BE03C1"/>
    <w:rsid w:val="00BE03D4"/>
    <w:rsid w:val="00BE0408"/>
    <w:rsid w:val="00BE0410"/>
    <w:rsid w:val="00BE0416"/>
    <w:rsid w:val="00BE042A"/>
    <w:rsid w:val="00BE042C"/>
    <w:rsid w:val="00BE048C"/>
    <w:rsid w:val="00BE04B1"/>
    <w:rsid w:val="00BE04CF"/>
    <w:rsid w:val="00BE0510"/>
    <w:rsid w:val="00BE0518"/>
    <w:rsid w:val="00BE0522"/>
    <w:rsid w:val="00BE053D"/>
    <w:rsid w:val="00BE056E"/>
    <w:rsid w:val="00BE0572"/>
    <w:rsid w:val="00BE05D8"/>
    <w:rsid w:val="00BE0607"/>
    <w:rsid w:val="00BE061A"/>
    <w:rsid w:val="00BE063A"/>
    <w:rsid w:val="00BE06AC"/>
    <w:rsid w:val="00BE071E"/>
    <w:rsid w:val="00BE0744"/>
    <w:rsid w:val="00BE0754"/>
    <w:rsid w:val="00BE076D"/>
    <w:rsid w:val="00BE07CB"/>
    <w:rsid w:val="00BE07DC"/>
    <w:rsid w:val="00BE0803"/>
    <w:rsid w:val="00BE0879"/>
    <w:rsid w:val="00BE0881"/>
    <w:rsid w:val="00BE088D"/>
    <w:rsid w:val="00BE08B1"/>
    <w:rsid w:val="00BE08BD"/>
    <w:rsid w:val="00BE08C1"/>
    <w:rsid w:val="00BE08F9"/>
    <w:rsid w:val="00BE08FC"/>
    <w:rsid w:val="00BE0904"/>
    <w:rsid w:val="00BE0916"/>
    <w:rsid w:val="00BE0953"/>
    <w:rsid w:val="00BE0987"/>
    <w:rsid w:val="00BE09B1"/>
    <w:rsid w:val="00BE09BB"/>
    <w:rsid w:val="00BE09C0"/>
    <w:rsid w:val="00BE09CE"/>
    <w:rsid w:val="00BE09D0"/>
    <w:rsid w:val="00BE09D8"/>
    <w:rsid w:val="00BE09FB"/>
    <w:rsid w:val="00BE0A3B"/>
    <w:rsid w:val="00BE0A41"/>
    <w:rsid w:val="00BE0A64"/>
    <w:rsid w:val="00BE0A65"/>
    <w:rsid w:val="00BE0A84"/>
    <w:rsid w:val="00BE0AE8"/>
    <w:rsid w:val="00BE0B0A"/>
    <w:rsid w:val="00BE0B1C"/>
    <w:rsid w:val="00BE0B47"/>
    <w:rsid w:val="00BE0B7D"/>
    <w:rsid w:val="00BE0B81"/>
    <w:rsid w:val="00BE0BBE"/>
    <w:rsid w:val="00BE0C00"/>
    <w:rsid w:val="00BE0C0A"/>
    <w:rsid w:val="00BE0C27"/>
    <w:rsid w:val="00BE0C31"/>
    <w:rsid w:val="00BE0C3E"/>
    <w:rsid w:val="00BE0C53"/>
    <w:rsid w:val="00BE0C7F"/>
    <w:rsid w:val="00BE0C85"/>
    <w:rsid w:val="00BE0C99"/>
    <w:rsid w:val="00BE0CA7"/>
    <w:rsid w:val="00BE0CCA"/>
    <w:rsid w:val="00BE0D0C"/>
    <w:rsid w:val="00BE0D11"/>
    <w:rsid w:val="00BE0D33"/>
    <w:rsid w:val="00BE0D7B"/>
    <w:rsid w:val="00BE0D82"/>
    <w:rsid w:val="00BE0DCC"/>
    <w:rsid w:val="00BE0E0C"/>
    <w:rsid w:val="00BE0E37"/>
    <w:rsid w:val="00BE0E3D"/>
    <w:rsid w:val="00BE0E4A"/>
    <w:rsid w:val="00BE0E6F"/>
    <w:rsid w:val="00BE0EE6"/>
    <w:rsid w:val="00BE0EE9"/>
    <w:rsid w:val="00BE0F10"/>
    <w:rsid w:val="00BE0F1F"/>
    <w:rsid w:val="00BE0F24"/>
    <w:rsid w:val="00BE0F52"/>
    <w:rsid w:val="00BE0F9E"/>
    <w:rsid w:val="00BE0FAB"/>
    <w:rsid w:val="00BE0FC4"/>
    <w:rsid w:val="00BE0FCC"/>
    <w:rsid w:val="00BE1015"/>
    <w:rsid w:val="00BE1046"/>
    <w:rsid w:val="00BE10A0"/>
    <w:rsid w:val="00BE10FA"/>
    <w:rsid w:val="00BE1100"/>
    <w:rsid w:val="00BE1130"/>
    <w:rsid w:val="00BE1144"/>
    <w:rsid w:val="00BE1145"/>
    <w:rsid w:val="00BE1188"/>
    <w:rsid w:val="00BE119C"/>
    <w:rsid w:val="00BE11BB"/>
    <w:rsid w:val="00BE11BE"/>
    <w:rsid w:val="00BE11EB"/>
    <w:rsid w:val="00BE1210"/>
    <w:rsid w:val="00BE122A"/>
    <w:rsid w:val="00BE123D"/>
    <w:rsid w:val="00BE124F"/>
    <w:rsid w:val="00BE1276"/>
    <w:rsid w:val="00BE1285"/>
    <w:rsid w:val="00BE12A5"/>
    <w:rsid w:val="00BE12CB"/>
    <w:rsid w:val="00BE12DC"/>
    <w:rsid w:val="00BE12E5"/>
    <w:rsid w:val="00BE1332"/>
    <w:rsid w:val="00BE134A"/>
    <w:rsid w:val="00BE1359"/>
    <w:rsid w:val="00BE1374"/>
    <w:rsid w:val="00BE139E"/>
    <w:rsid w:val="00BE13D2"/>
    <w:rsid w:val="00BE13E2"/>
    <w:rsid w:val="00BE13E4"/>
    <w:rsid w:val="00BE13F0"/>
    <w:rsid w:val="00BE1400"/>
    <w:rsid w:val="00BE1405"/>
    <w:rsid w:val="00BE1431"/>
    <w:rsid w:val="00BE1494"/>
    <w:rsid w:val="00BE14C2"/>
    <w:rsid w:val="00BE14C8"/>
    <w:rsid w:val="00BE14FF"/>
    <w:rsid w:val="00BE1502"/>
    <w:rsid w:val="00BE1507"/>
    <w:rsid w:val="00BE1542"/>
    <w:rsid w:val="00BE157C"/>
    <w:rsid w:val="00BE1585"/>
    <w:rsid w:val="00BE15D8"/>
    <w:rsid w:val="00BE15E5"/>
    <w:rsid w:val="00BE160C"/>
    <w:rsid w:val="00BE1624"/>
    <w:rsid w:val="00BE1626"/>
    <w:rsid w:val="00BE1661"/>
    <w:rsid w:val="00BE166B"/>
    <w:rsid w:val="00BE167E"/>
    <w:rsid w:val="00BE1686"/>
    <w:rsid w:val="00BE16B2"/>
    <w:rsid w:val="00BE16D1"/>
    <w:rsid w:val="00BE16D6"/>
    <w:rsid w:val="00BE16EA"/>
    <w:rsid w:val="00BE16EB"/>
    <w:rsid w:val="00BE16F4"/>
    <w:rsid w:val="00BE16FB"/>
    <w:rsid w:val="00BE170E"/>
    <w:rsid w:val="00BE1711"/>
    <w:rsid w:val="00BE1731"/>
    <w:rsid w:val="00BE1733"/>
    <w:rsid w:val="00BE1740"/>
    <w:rsid w:val="00BE1750"/>
    <w:rsid w:val="00BE1769"/>
    <w:rsid w:val="00BE178F"/>
    <w:rsid w:val="00BE17A3"/>
    <w:rsid w:val="00BE17C7"/>
    <w:rsid w:val="00BE17D2"/>
    <w:rsid w:val="00BE17E4"/>
    <w:rsid w:val="00BE1808"/>
    <w:rsid w:val="00BE1817"/>
    <w:rsid w:val="00BE1867"/>
    <w:rsid w:val="00BE18C1"/>
    <w:rsid w:val="00BE18C7"/>
    <w:rsid w:val="00BE193C"/>
    <w:rsid w:val="00BE196E"/>
    <w:rsid w:val="00BE1A22"/>
    <w:rsid w:val="00BE1A46"/>
    <w:rsid w:val="00BE1A4E"/>
    <w:rsid w:val="00BE1A67"/>
    <w:rsid w:val="00BE1A86"/>
    <w:rsid w:val="00BE1AD3"/>
    <w:rsid w:val="00BE1AE6"/>
    <w:rsid w:val="00BE1B29"/>
    <w:rsid w:val="00BE1B4A"/>
    <w:rsid w:val="00BE1B84"/>
    <w:rsid w:val="00BE1BFD"/>
    <w:rsid w:val="00BE1C01"/>
    <w:rsid w:val="00BE1C36"/>
    <w:rsid w:val="00BE1C57"/>
    <w:rsid w:val="00BE1CA6"/>
    <w:rsid w:val="00BE1CC3"/>
    <w:rsid w:val="00BE1CC6"/>
    <w:rsid w:val="00BE1CE7"/>
    <w:rsid w:val="00BE1CE8"/>
    <w:rsid w:val="00BE1CF8"/>
    <w:rsid w:val="00BE1D41"/>
    <w:rsid w:val="00BE1D42"/>
    <w:rsid w:val="00BE1D64"/>
    <w:rsid w:val="00BE1D7E"/>
    <w:rsid w:val="00BE1D8D"/>
    <w:rsid w:val="00BE1DC4"/>
    <w:rsid w:val="00BE1DD2"/>
    <w:rsid w:val="00BE1DFC"/>
    <w:rsid w:val="00BE1DFE"/>
    <w:rsid w:val="00BE1E37"/>
    <w:rsid w:val="00BE1E3B"/>
    <w:rsid w:val="00BE1E51"/>
    <w:rsid w:val="00BE1E5C"/>
    <w:rsid w:val="00BE1F10"/>
    <w:rsid w:val="00BE1F1F"/>
    <w:rsid w:val="00BE1F28"/>
    <w:rsid w:val="00BE1F76"/>
    <w:rsid w:val="00BE1F7A"/>
    <w:rsid w:val="00BE1FFB"/>
    <w:rsid w:val="00BE201E"/>
    <w:rsid w:val="00BE2066"/>
    <w:rsid w:val="00BE206A"/>
    <w:rsid w:val="00BE2092"/>
    <w:rsid w:val="00BE209E"/>
    <w:rsid w:val="00BE2138"/>
    <w:rsid w:val="00BE21A6"/>
    <w:rsid w:val="00BE221E"/>
    <w:rsid w:val="00BE2246"/>
    <w:rsid w:val="00BE2299"/>
    <w:rsid w:val="00BE2327"/>
    <w:rsid w:val="00BE2342"/>
    <w:rsid w:val="00BE2346"/>
    <w:rsid w:val="00BE237F"/>
    <w:rsid w:val="00BE23A4"/>
    <w:rsid w:val="00BE23CE"/>
    <w:rsid w:val="00BE23E2"/>
    <w:rsid w:val="00BE2410"/>
    <w:rsid w:val="00BE2434"/>
    <w:rsid w:val="00BE2436"/>
    <w:rsid w:val="00BE243E"/>
    <w:rsid w:val="00BE244D"/>
    <w:rsid w:val="00BE24B7"/>
    <w:rsid w:val="00BE24CD"/>
    <w:rsid w:val="00BE2503"/>
    <w:rsid w:val="00BE2518"/>
    <w:rsid w:val="00BE251F"/>
    <w:rsid w:val="00BE2540"/>
    <w:rsid w:val="00BE2542"/>
    <w:rsid w:val="00BE2554"/>
    <w:rsid w:val="00BE2586"/>
    <w:rsid w:val="00BE25D0"/>
    <w:rsid w:val="00BE25E0"/>
    <w:rsid w:val="00BE2629"/>
    <w:rsid w:val="00BE2659"/>
    <w:rsid w:val="00BE265F"/>
    <w:rsid w:val="00BE267C"/>
    <w:rsid w:val="00BE2680"/>
    <w:rsid w:val="00BE2683"/>
    <w:rsid w:val="00BE2695"/>
    <w:rsid w:val="00BE269F"/>
    <w:rsid w:val="00BE26D6"/>
    <w:rsid w:val="00BE26D7"/>
    <w:rsid w:val="00BE2711"/>
    <w:rsid w:val="00BE272D"/>
    <w:rsid w:val="00BE2745"/>
    <w:rsid w:val="00BE2765"/>
    <w:rsid w:val="00BE27A2"/>
    <w:rsid w:val="00BE27AB"/>
    <w:rsid w:val="00BE27CF"/>
    <w:rsid w:val="00BE27FE"/>
    <w:rsid w:val="00BE2819"/>
    <w:rsid w:val="00BE2820"/>
    <w:rsid w:val="00BE2836"/>
    <w:rsid w:val="00BE2857"/>
    <w:rsid w:val="00BE28A2"/>
    <w:rsid w:val="00BE28F5"/>
    <w:rsid w:val="00BE2918"/>
    <w:rsid w:val="00BE2957"/>
    <w:rsid w:val="00BE298C"/>
    <w:rsid w:val="00BE299E"/>
    <w:rsid w:val="00BE29A7"/>
    <w:rsid w:val="00BE29C7"/>
    <w:rsid w:val="00BE29E1"/>
    <w:rsid w:val="00BE29FC"/>
    <w:rsid w:val="00BE2A00"/>
    <w:rsid w:val="00BE2A28"/>
    <w:rsid w:val="00BE2A82"/>
    <w:rsid w:val="00BE2AAB"/>
    <w:rsid w:val="00BE2ACA"/>
    <w:rsid w:val="00BE2B41"/>
    <w:rsid w:val="00BE2B62"/>
    <w:rsid w:val="00BE2BAE"/>
    <w:rsid w:val="00BE2BC3"/>
    <w:rsid w:val="00BE2BDB"/>
    <w:rsid w:val="00BE2BE1"/>
    <w:rsid w:val="00BE2BF6"/>
    <w:rsid w:val="00BE2C0F"/>
    <w:rsid w:val="00BE2C64"/>
    <w:rsid w:val="00BE2C80"/>
    <w:rsid w:val="00BE2CB6"/>
    <w:rsid w:val="00BE2CC4"/>
    <w:rsid w:val="00BE2D40"/>
    <w:rsid w:val="00BE2DCB"/>
    <w:rsid w:val="00BE2DDF"/>
    <w:rsid w:val="00BE2E10"/>
    <w:rsid w:val="00BE2E4C"/>
    <w:rsid w:val="00BE2E80"/>
    <w:rsid w:val="00BE2E9F"/>
    <w:rsid w:val="00BE2EF8"/>
    <w:rsid w:val="00BE2F53"/>
    <w:rsid w:val="00BE2F57"/>
    <w:rsid w:val="00BE2F7E"/>
    <w:rsid w:val="00BE2FB3"/>
    <w:rsid w:val="00BE2FBF"/>
    <w:rsid w:val="00BE2FCA"/>
    <w:rsid w:val="00BE302B"/>
    <w:rsid w:val="00BE304F"/>
    <w:rsid w:val="00BE305D"/>
    <w:rsid w:val="00BE306D"/>
    <w:rsid w:val="00BE30C5"/>
    <w:rsid w:val="00BE30D1"/>
    <w:rsid w:val="00BE312A"/>
    <w:rsid w:val="00BE3132"/>
    <w:rsid w:val="00BE3135"/>
    <w:rsid w:val="00BE314D"/>
    <w:rsid w:val="00BE3153"/>
    <w:rsid w:val="00BE3157"/>
    <w:rsid w:val="00BE3171"/>
    <w:rsid w:val="00BE31BA"/>
    <w:rsid w:val="00BE31BF"/>
    <w:rsid w:val="00BE31D2"/>
    <w:rsid w:val="00BE323E"/>
    <w:rsid w:val="00BE3252"/>
    <w:rsid w:val="00BE3258"/>
    <w:rsid w:val="00BE3277"/>
    <w:rsid w:val="00BE329E"/>
    <w:rsid w:val="00BE32AC"/>
    <w:rsid w:val="00BE32C5"/>
    <w:rsid w:val="00BE32CE"/>
    <w:rsid w:val="00BE32F1"/>
    <w:rsid w:val="00BE330A"/>
    <w:rsid w:val="00BE3315"/>
    <w:rsid w:val="00BE3329"/>
    <w:rsid w:val="00BE334A"/>
    <w:rsid w:val="00BE3356"/>
    <w:rsid w:val="00BE3359"/>
    <w:rsid w:val="00BE335B"/>
    <w:rsid w:val="00BE3389"/>
    <w:rsid w:val="00BE33EE"/>
    <w:rsid w:val="00BE343C"/>
    <w:rsid w:val="00BE344C"/>
    <w:rsid w:val="00BE3453"/>
    <w:rsid w:val="00BE3464"/>
    <w:rsid w:val="00BE3472"/>
    <w:rsid w:val="00BE3488"/>
    <w:rsid w:val="00BE34D3"/>
    <w:rsid w:val="00BE3554"/>
    <w:rsid w:val="00BE356E"/>
    <w:rsid w:val="00BE3586"/>
    <w:rsid w:val="00BE35F2"/>
    <w:rsid w:val="00BE360E"/>
    <w:rsid w:val="00BE363F"/>
    <w:rsid w:val="00BE367A"/>
    <w:rsid w:val="00BE36BE"/>
    <w:rsid w:val="00BE36F3"/>
    <w:rsid w:val="00BE3715"/>
    <w:rsid w:val="00BE372A"/>
    <w:rsid w:val="00BE372E"/>
    <w:rsid w:val="00BE377F"/>
    <w:rsid w:val="00BE37C2"/>
    <w:rsid w:val="00BE37C7"/>
    <w:rsid w:val="00BE37CA"/>
    <w:rsid w:val="00BE37F4"/>
    <w:rsid w:val="00BE37F7"/>
    <w:rsid w:val="00BE3857"/>
    <w:rsid w:val="00BE3875"/>
    <w:rsid w:val="00BE388B"/>
    <w:rsid w:val="00BE389A"/>
    <w:rsid w:val="00BE3926"/>
    <w:rsid w:val="00BE3958"/>
    <w:rsid w:val="00BE3973"/>
    <w:rsid w:val="00BE3977"/>
    <w:rsid w:val="00BE397A"/>
    <w:rsid w:val="00BE3994"/>
    <w:rsid w:val="00BE39C5"/>
    <w:rsid w:val="00BE39CE"/>
    <w:rsid w:val="00BE39D2"/>
    <w:rsid w:val="00BE39DF"/>
    <w:rsid w:val="00BE3A0C"/>
    <w:rsid w:val="00BE3A1C"/>
    <w:rsid w:val="00BE3A38"/>
    <w:rsid w:val="00BE3A84"/>
    <w:rsid w:val="00BE3A8D"/>
    <w:rsid w:val="00BE3A9E"/>
    <w:rsid w:val="00BE3AE8"/>
    <w:rsid w:val="00BE3AEA"/>
    <w:rsid w:val="00BE3B05"/>
    <w:rsid w:val="00BE3B21"/>
    <w:rsid w:val="00BE3B66"/>
    <w:rsid w:val="00BE3BA4"/>
    <w:rsid w:val="00BE3BC2"/>
    <w:rsid w:val="00BE3BD8"/>
    <w:rsid w:val="00BE3BED"/>
    <w:rsid w:val="00BE3BF5"/>
    <w:rsid w:val="00BE3C0B"/>
    <w:rsid w:val="00BE3C27"/>
    <w:rsid w:val="00BE3C61"/>
    <w:rsid w:val="00BE3C64"/>
    <w:rsid w:val="00BE3C67"/>
    <w:rsid w:val="00BE3C72"/>
    <w:rsid w:val="00BE3CD2"/>
    <w:rsid w:val="00BE3CD3"/>
    <w:rsid w:val="00BE3CFE"/>
    <w:rsid w:val="00BE3D1B"/>
    <w:rsid w:val="00BE3D52"/>
    <w:rsid w:val="00BE3D5A"/>
    <w:rsid w:val="00BE3D76"/>
    <w:rsid w:val="00BE3D8D"/>
    <w:rsid w:val="00BE3DA6"/>
    <w:rsid w:val="00BE3DA7"/>
    <w:rsid w:val="00BE3E65"/>
    <w:rsid w:val="00BE3EDF"/>
    <w:rsid w:val="00BE3F00"/>
    <w:rsid w:val="00BE3F51"/>
    <w:rsid w:val="00BE3F62"/>
    <w:rsid w:val="00BE3F71"/>
    <w:rsid w:val="00BE3F9B"/>
    <w:rsid w:val="00BE3FB5"/>
    <w:rsid w:val="00BE3FC0"/>
    <w:rsid w:val="00BE4018"/>
    <w:rsid w:val="00BE4057"/>
    <w:rsid w:val="00BE405D"/>
    <w:rsid w:val="00BE4080"/>
    <w:rsid w:val="00BE408F"/>
    <w:rsid w:val="00BE409D"/>
    <w:rsid w:val="00BE40F5"/>
    <w:rsid w:val="00BE4131"/>
    <w:rsid w:val="00BE4159"/>
    <w:rsid w:val="00BE415C"/>
    <w:rsid w:val="00BE4170"/>
    <w:rsid w:val="00BE4181"/>
    <w:rsid w:val="00BE41C4"/>
    <w:rsid w:val="00BE41DA"/>
    <w:rsid w:val="00BE4203"/>
    <w:rsid w:val="00BE4235"/>
    <w:rsid w:val="00BE4249"/>
    <w:rsid w:val="00BE425E"/>
    <w:rsid w:val="00BE4268"/>
    <w:rsid w:val="00BE4280"/>
    <w:rsid w:val="00BE4297"/>
    <w:rsid w:val="00BE42AA"/>
    <w:rsid w:val="00BE42D0"/>
    <w:rsid w:val="00BE42FF"/>
    <w:rsid w:val="00BE4327"/>
    <w:rsid w:val="00BE4331"/>
    <w:rsid w:val="00BE4338"/>
    <w:rsid w:val="00BE433F"/>
    <w:rsid w:val="00BE4345"/>
    <w:rsid w:val="00BE4348"/>
    <w:rsid w:val="00BE4384"/>
    <w:rsid w:val="00BE439F"/>
    <w:rsid w:val="00BE43CE"/>
    <w:rsid w:val="00BE43ED"/>
    <w:rsid w:val="00BE4433"/>
    <w:rsid w:val="00BE444B"/>
    <w:rsid w:val="00BE4456"/>
    <w:rsid w:val="00BE4498"/>
    <w:rsid w:val="00BE44B9"/>
    <w:rsid w:val="00BE44EA"/>
    <w:rsid w:val="00BE44F3"/>
    <w:rsid w:val="00BE4524"/>
    <w:rsid w:val="00BE454A"/>
    <w:rsid w:val="00BE454D"/>
    <w:rsid w:val="00BE4575"/>
    <w:rsid w:val="00BE45C5"/>
    <w:rsid w:val="00BE4675"/>
    <w:rsid w:val="00BE4685"/>
    <w:rsid w:val="00BE4687"/>
    <w:rsid w:val="00BE46B1"/>
    <w:rsid w:val="00BE46EF"/>
    <w:rsid w:val="00BE471A"/>
    <w:rsid w:val="00BE4744"/>
    <w:rsid w:val="00BE4748"/>
    <w:rsid w:val="00BE4794"/>
    <w:rsid w:val="00BE47BF"/>
    <w:rsid w:val="00BE4806"/>
    <w:rsid w:val="00BE481E"/>
    <w:rsid w:val="00BE484B"/>
    <w:rsid w:val="00BE48E3"/>
    <w:rsid w:val="00BE4900"/>
    <w:rsid w:val="00BE494D"/>
    <w:rsid w:val="00BE4956"/>
    <w:rsid w:val="00BE498E"/>
    <w:rsid w:val="00BE4A2D"/>
    <w:rsid w:val="00BE4A44"/>
    <w:rsid w:val="00BE4A72"/>
    <w:rsid w:val="00BE4AB7"/>
    <w:rsid w:val="00BE4ADE"/>
    <w:rsid w:val="00BE4AF7"/>
    <w:rsid w:val="00BE4AFC"/>
    <w:rsid w:val="00BE4B69"/>
    <w:rsid w:val="00BE4BC7"/>
    <w:rsid w:val="00BE4BD4"/>
    <w:rsid w:val="00BE4BEE"/>
    <w:rsid w:val="00BE4C2A"/>
    <w:rsid w:val="00BE4C39"/>
    <w:rsid w:val="00BE4C41"/>
    <w:rsid w:val="00BE4C78"/>
    <w:rsid w:val="00BE4C84"/>
    <w:rsid w:val="00BE4CBF"/>
    <w:rsid w:val="00BE4CE3"/>
    <w:rsid w:val="00BE4CED"/>
    <w:rsid w:val="00BE4CF7"/>
    <w:rsid w:val="00BE4D63"/>
    <w:rsid w:val="00BE4D68"/>
    <w:rsid w:val="00BE4D82"/>
    <w:rsid w:val="00BE4D85"/>
    <w:rsid w:val="00BE4D97"/>
    <w:rsid w:val="00BE4DF9"/>
    <w:rsid w:val="00BE4E1B"/>
    <w:rsid w:val="00BE4E35"/>
    <w:rsid w:val="00BE4E38"/>
    <w:rsid w:val="00BE4E3F"/>
    <w:rsid w:val="00BE4E4B"/>
    <w:rsid w:val="00BE4E9A"/>
    <w:rsid w:val="00BE4EB2"/>
    <w:rsid w:val="00BE4EE0"/>
    <w:rsid w:val="00BE4EE8"/>
    <w:rsid w:val="00BE4F0D"/>
    <w:rsid w:val="00BE4F1F"/>
    <w:rsid w:val="00BE4F34"/>
    <w:rsid w:val="00BE4F7F"/>
    <w:rsid w:val="00BE4FC9"/>
    <w:rsid w:val="00BE4FDF"/>
    <w:rsid w:val="00BE4FE2"/>
    <w:rsid w:val="00BE4FF6"/>
    <w:rsid w:val="00BE5009"/>
    <w:rsid w:val="00BE500F"/>
    <w:rsid w:val="00BE501C"/>
    <w:rsid w:val="00BE5029"/>
    <w:rsid w:val="00BE5078"/>
    <w:rsid w:val="00BE5089"/>
    <w:rsid w:val="00BE5118"/>
    <w:rsid w:val="00BE511E"/>
    <w:rsid w:val="00BE512F"/>
    <w:rsid w:val="00BE514E"/>
    <w:rsid w:val="00BE517A"/>
    <w:rsid w:val="00BE51CB"/>
    <w:rsid w:val="00BE51FA"/>
    <w:rsid w:val="00BE5214"/>
    <w:rsid w:val="00BE5223"/>
    <w:rsid w:val="00BE5283"/>
    <w:rsid w:val="00BE5286"/>
    <w:rsid w:val="00BE52B3"/>
    <w:rsid w:val="00BE52F7"/>
    <w:rsid w:val="00BE5316"/>
    <w:rsid w:val="00BE5326"/>
    <w:rsid w:val="00BE5352"/>
    <w:rsid w:val="00BE5363"/>
    <w:rsid w:val="00BE5375"/>
    <w:rsid w:val="00BE53B6"/>
    <w:rsid w:val="00BE53C7"/>
    <w:rsid w:val="00BE53CF"/>
    <w:rsid w:val="00BE53D9"/>
    <w:rsid w:val="00BE540D"/>
    <w:rsid w:val="00BE543A"/>
    <w:rsid w:val="00BE547B"/>
    <w:rsid w:val="00BE5483"/>
    <w:rsid w:val="00BE54AD"/>
    <w:rsid w:val="00BE5530"/>
    <w:rsid w:val="00BE553B"/>
    <w:rsid w:val="00BE5580"/>
    <w:rsid w:val="00BE5586"/>
    <w:rsid w:val="00BE5589"/>
    <w:rsid w:val="00BE55A6"/>
    <w:rsid w:val="00BE55AE"/>
    <w:rsid w:val="00BE55B6"/>
    <w:rsid w:val="00BE55B9"/>
    <w:rsid w:val="00BE5601"/>
    <w:rsid w:val="00BE560A"/>
    <w:rsid w:val="00BE5635"/>
    <w:rsid w:val="00BE5678"/>
    <w:rsid w:val="00BE567E"/>
    <w:rsid w:val="00BE5682"/>
    <w:rsid w:val="00BE5688"/>
    <w:rsid w:val="00BE5692"/>
    <w:rsid w:val="00BE569C"/>
    <w:rsid w:val="00BE56B7"/>
    <w:rsid w:val="00BE56BF"/>
    <w:rsid w:val="00BE56C0"/>
    <w:rsid w:val="00BE56C3"/>
    <w:rsid w:val="00BE56CD"/>
    <w:rsid w:val="00BE56D8"/>
    <w:rsid w:val="00BE56E4"/>
    <w:rsid w:val="00BE5722"/>
    <w:rsid w:val="00BE5739"/>
    <w:rsid w:val="00BE5762"/>
    <w:rsid w:val="00BE576F"/>
    <w:rsid w:val="00BE5775"/>
    <w:rsid w:val="00BE5792"/>
    <w:rsid w:val="00BE5799"/>
    <w:rsid w:val="00BE57A7"/>
    <w:rsid w:val="00BE57CB"/>
    <w:rsid w:val="00BE57CC"/>
    <w:rsid w:val="00BE57EE"/>
    <w:rsid w:val="00BE5804"/>
    <w:rsid w:val="00BE5868"/>
    <w:rsid w:val="00BE586A"/>
    <w:rsid w:val="00BE58D0"/>
    <w:rsid w:val="00BE58FB"/>
    <w:rsid w:val="00BE595A"/>
    <w:rsid w:val="00BE5992"/>
    <w:rsid w:val="00BE5997"/>
    <w:rsid w:val="00BE59B9"/>
    <w:rsid w:val="00BE59C4"/>
    <w:rsid w:val="00BE5A50"/>
    <w:rsid w:val="00BE5A6D"/>
    <w:rsid w:val="00BE5A95"/>
    <w:rsid w:val="00BE5AC4"/>
    <w:rsid w:val="00BE5AF1"/>
    <w:rsid w:val="00BE5AF6"/>
    <w:rsid w:val="00BE5AFE"/>
    <w:rsid w:val="00BE5B1E"/>
    <w:rsid w:val="00BE5B51"/>
    <w:rsid w:val="00BE5B58"/>
    <w:rsid w:val="00BE5BAB"/>
    <w:rsid w:val="00BE5BB7"/>
    <w:rsid w:val="00BE5C0E"/>
    <w:rsid w:val="00BE5C1F"/>
    <w:rsid w:val="00BE5C29"/>
    <w:rsid w:val="00BE5C2F"/>
    <w:rsid w:val="00BE5C56"/>
    <w:rsid w:val="00BE5C8B"/>
    <w:rsid w:val="00BE5CAE"/>
    <w:rsid w:val="00BE5CC4"/>
    <w:rsid w:val="00BE5D23"/>
    <w:rsid w:val="00BE5DC0"/>
    <w:rsid w:val="00BE5DCF"/>
    <w:rsid w:val="00BE5E13"/>
    <w:rsid w:val="00BE5E1F"/>
    <w:rsid w:val="00BE5E30"/>
    <w:rsid w:val="00BE5E46"/>
    <w:rsid w:val="00BE5E53"/>
    <w:rsid w:val="00BE5E5D"/>
    <w:rsid w:val="00BE5E7F"/>
    <w:rsid w:val="00BE5E9A"/>
    <w:rsid w:val="00BE5EB3"/>
    <w:rsid w:val="00BE5F0F"/>
    <w:rsid w:val="00BE5F21"/>
    <w:rsid w:val="00BE5F46"/>
    <w:rsid w:val="00BE5F77"/>
    <w:rsid w:val="00BE5F84"/>
    <w:rsid w:val="00BE5F8C"/>
    <w:rsid w:val="00BE5FA4"/>
    <w:rsid w:val="00BE5FFE"/>
    <w:rsid w:val="00BE6015"/>
    <w:rsid w:val="00BE6033"/>
    <w:rsid w:val="00BE604A"/>
    <w:rsid w:val="00BE6059"/>
    <w:rsid w:val="00BE6069"/>
    <w:rsid w:val="00BE6094"/>
    <w:rsid w:val="00BE6099"/>
    <w:rsid w:val="00BE60A5"/>
    <w:rsid w:val="00BE60D2"/>
    <w:rsid w:val="00BE610B"/>
    <w:rsid w:val="00BE6122"/>
    <w:rsid w:val="00BE6147"/>
    <w:rsid w:val="00BE6197"/>
    <w:rsid w:val="00BE61A2"/>
    <w:rsid w:val="00BE61C1"/>
    <w:rsid w:val="00BE61D0"/>
    <w:rsid w:val="00BE61F8"/>
    <w:rsid w:val="00BE61F9"/>
    <w:rsid w:val="00BE620F"/>
    <w:rsid w:val="00BE621A"/>
    <w:rsid w:val="00BE6237"/>
    <w:rsid w:val="00BE62ED"/>
    <w:rsid w:val="00BE62F1"/>
    <w:rsid w:val="00BE62F5"/>
    <w:rsid w:val="00BE630A"/>
    <w:rsid w:val="00BE6311"/>
    <w:rsid w:val="00BE6333"/>
    <w:rsid w:val="00BE6358"/>
    <w:rsid w:val="00BE638F"/>
    <w:rsid w:val="00BE639F"/>
    <w:rsid w:val="00BE63AE"/>
    <w:rsid w:val="00BE63B2"/>
    <w:rsid w:val="00BE63B3"/>
    <w:rsid w:val="00BE63DC"/>
    <w:rsid w:val="00BE63E1"/>
    <w:rsid w:val="00BE6406"/>
    <w:rsid w:val="00BE6421"/>
    <w:rsid w:val="00BE6423"/>
    <w:rsid w:val="00BE642D"/>
    <w:rsid w:val="00BE642F"/>
    <w:rsid w:val="00BE647F"/>
    <w:rsid w:val="00BE648B"/>
    <w:rsid w:val="00BE648F"/>
    <w:rsid w:val="00BE6496"/>
    <w:rsid w:val="00BE64B6"/>
    <w:rsid w:val="00BE64C8"/>
    <w:rsid w:val="00BE64CC"/>
    <w:rsid w:val="00BE64D3"/>
    <w:rsid w:val="00BE64DC"/>
    <w:rsid w:val="00BE64FA"/>
    <w:rsid w:val="00BE6529"/>
    <w:rsid w:val="00BE6543"/>
    <w:rsid w:val="00BE659C"/>
    <w:rsid w:val="00BE65B0"/>
    <w:rsid w:val="00BE65D3"/>
    <w:rsid w:val="00BE6623"/>
    <w:rsid w:val="00BE6673"/>
    <w:rsid w:val="00BE66A6"/>
    <w:rsid w:val="00BE66B2"/>
    <w:rsid w:val="00BE66DC"/>
    <w:rsid w:val="00BE66FC"/>
    <w:rsid w:val="00BE673E"/>
    <w:rsid w:val="00BE677E"/>
    <w:rsid w:val="00BE67C1"/>
    <w:rsid w:val="00BE67C4"/>
    <w:rsid w:val="00BE67C7"/>
    <w:rsid w:val="00BE67C8"/>
    <w:rsid w:val="00BE67D3"/>
    <w:rsid w:val="00BE6833"/>
    <w:rsid w:val="00BE6835"/>
    <w:rsid w:val="00BE68CD"/>
    <w:rsid w:val="00BE68D4"/>
    <w:rsid w:val="00BE6911"/>
    <w:rsid w:val="00BE6929"/>
    <w:rsid w:val="00BE6932"/>
    <w:rsid w:val="00BE6988"/>
    <w:rsid w:val="00BE698E"/>
    <w:rsid w:val="00BE6999"/>
    <w:rsid w:val="00BE699B"/>
    <w:rsid w:val="00BE69EB"/>
    <w:rsid w:val="00BE6A04"/>
    <w:rsid w:val="00BE6A5E"/>
    <w:rsid w:val="00BE6A64"/>
    <w:rsid w:val="00BE6A6D"/>
    <w:rsid w:val="00BE6A73"/>
    <w:rsid w:val="00BE6A86"/>
    <w:rsid w:val="00BE6A87"/>
    <w:rsid w:val="00BE6AAC"/>
    <w:rsid w:val="00BE6AFE"/>
    <w:rsid w:val="00BE6B1C"/>
    <w:rsid w:val="00BE6B3C"/>
    <w:rsid w:val="00BE6B56"/>
    <w:rsid w:val="00BE6BC5"/>
    <w:rsid w:val="00BE6BEC"/>
    <w:rsid w:val="00BE6C04"/>
    <w:rsid w:val="00BE6C05"/>
    <w:rsid w:val="00BE6C1B"/>
    <w:rsid w:val="00BE6C78"/>
    <w:rsid w:val="00BE6C8F"/>
    <w:rsid w:val="00BE6CA5"/>
    <w:rsid w:val="00BE6CB3"/>
    <w:rsid w:val="00BE6CCA"/>
    <w:rsid w:val="00BE6CDD"/>
    <w:rsid w:val="00BE6CF0"/>
    <w:rsid w:val="00BE6D0D"/>
    <w:rsid w:val="00BE6D45"/>
    <w:rsid w:val="00BE6D63"/>
    <w:rsid w:val="00BE6DC2"/>
    <w:rsid w:val="00BE6E05"/>
    <w:rsid w:val="00BE6E22"/>
    <w:rsid w:val="00BE6E28"/>
    <w:rsid w:val="00BE6E38"/>
    <w:rsid w:val="00BE6E5B"/>
    <w:rsid w:val="00BE6E5F"/>
    <w:rsid w:val="00BE6E78"/>
    <w:rsid w:val="00BE6E87"/>
    <w:rsid w:val="00BE6EC0"/>
    <w:rsid w:val="00BE6ED7"/>
    <w:rsid w:val="00BE6ED8"/>
    <w:rsid w:val="00BE6EEF"/>
    <w:rsid w:val="00BE6F0C"/>
    <w:rsid w:val="00BE6F27"/>
    <w:rsid w:val="00BE6F44"/>
    <w:rsid w:val="00BE6F66"/>
    <w:rsid w:val="00BE6FEF"/>
    <w:rsid w:val="00BE6FF7"/>
    <w:rsid w:val="00BE7043"/>
    <w:rsid w:val="00BE7063"/>
    <w:rsid w:val="00BE7091"/>
    <w:rsid w:val="00BE70CE"/>
    <w:rsid w:val="00BE70DD"/>
    <w:rsid w:val="00BE70E0"/>
    <w:rsid w:val="00BE70FF"/>
    <w:rsid w:val="00BE715C"/>
    <w:rsid w:val="00BE7171"/>
    <w:rsid w:val="00BE71ED"/>
    <w:rsid w:val="00BE71F7"/>
    <w:rsid w:val="00BE7213"/>
    <w:rsid w:val="00BE722A"/>
    <w:rsid w:val="00BE722B"/>
    <w:rsid w:val="00BE7238"/>
    <w:rsid w:val="00BE7280"/>
    <w:rsid w:val="00BE730B"/>
    <w:rsid w:val="00BE734D"/>
    <w:rsid w:val="00BE73E5"/>
    <w:rsid w:val="00BE73F2"/>
    <w:rsid w:val="00BE7445"/>
    <w:rsid w:val="00BE7483"/>
    <w:rsid w:val="00BE748C"/>
    <w:rsid w:val="00BE749D"/>
    <w:rsid w:val="00BE74C8"/>
    <w:rsid w:val="00BE74D6"/>
    <w:rsid w:val="00BE7537"/>
    <w:rsid w:val="00BE7563"/>
    <w:rsid w:val="00BE75B6"/>
    <w:rsid w:val="00BE75D0"/>
    <w:rsid w:val="00BE75E8"/>
    <w:rsid w:val="00BE75EB"/>
    <w:rsid w:val="00BE764B"/>
    <w:rsid w:val="00BE765E"/>
    <w:rsid w:val="00BE76A1"/>
    <w:rsid w:val="00BE76B8"/>
    <w:rsid w:val="00BE76C6"/>
    <w:rsid w:val="00BE76D8"/>
    <w:rsid w:val="00BE76E1"/>
    <w:rsid w:val="00BE76FC"/>
    <w:rsid w:val="00BE7739"/>
    <w:rsid w:val="00BE7741"/>
    <w:rsid w:val="00BE774F"/>
    <w:rsid w:val="00BE7763"/>
    <w:rsid w:val="00BE776E"/>
    <w:rsid w:val="00BE7771"/>
    <w:rsid w:val="00BE778B"/>
    <w:rsid w:val="00BE77C6"/>
    <w:rsid w:val="00BE7811"/>
    <w:rsid w:val="00BE7812"/>
    <w:rsid w:val="00BE788A"/>
    <w:rsid w:val="00BE7954"/>
    <w:rsid w:val="00BE7972"/>
    <w:rsid w:val="00BE7976"/>
    <w:rsid w:val="00BE79AE"/>
    <w:rsid w:val="00BE79C2"/>
    <w:rsid w:val="00BE79ED"/>
    <w:rsid w:val="00BE79FD"/>
    <w:rsid w:val="00BE7A10"/>
    <w:rsid w:val="00BE7A34"/>
    <w:rsid w:val="00BE7A42"/>
    <w:rsid w:val="00BE7AE5"/>
    <w:rsid w:val="00BE7B2A"/>
    <w:rsid w:val="00BE7B40"/>
    <w:rsid w:val="00BE7B8A"/>
    <w:rsid w:val="00BE7B91"/>
    <w:rsid w:val="00BE7BBB"/>
    <w:rsid w:val="00BE7BC1"/>
    <w:rsid w:val="00BE7BD9"/>
    <w:rsid w:val="00BE7BE6"/>
    <w:rsid w:val="00BE7C53"/>
    <w:rsid w:val="00BE7CA0"/>
    <w:rsid w:val="00BE7CD3"/>
    <w:rsid w:val="00BE7CD7"/>
    <w:rsid w:val="00BE7CD8"/>
    <w:rsid w:val="00BE7D0F"/>
    <w:rsid w:val="00BE7D31"/>
    <w:rsid w:val="00BE7D76"/>
    <w:rsid w:val="00BE7D8C"/>
    <w:rsid w:val="00BE7DA5"/>
    <w:rsid w:val="00BE7E12"/>
    <w:rsid w:val="00BE7E79"/>
    <w:rsid w:val="00BE7E83"/>
    <w:rsid w:val="00BE7ED8"/>
    <w:rsid w:val="00BE7ED9"/>
    <w:rsid w:val="00BE7F1D"/>
    <w:rsid w:val="00BE7F82"/>
    <w:rsid w:val="00BE7F9B"/>
    <w:rsid w:val="00BE7FAB"/>
    <w:rsid w:val="00BE7FC7"/>
    <w:rsid w:val="00BE7FF0"/>
    <w:rsid w:val="00BF0002"/>
    <w:rsid w:val="00BF000B"/>
    <w:rsid w:val="00BF0036"/>
    <w:rsid w:val="00BF0060"/>
    <w:rsid w:val="00BF008D"/>
    <w:rsid w:val="00BF009E"/>
    <w:rsid w:val="00BF00CE"/>
    <w:rsid w:val="00BF00FB"/>
    <w:rsid w:val="00BF0124"/>
    <w:rsid w:val="00BF0149"/>
    <w:rsid w:val="00BF0176"/>
    <w:rsid w:val="00BF01BB"/>
    <w:rsid w:val="00BF023E"/>
    <w:rsid w:val="00BF0266"/>
    <w:rsid w:val="00BF02B7"/>
    <w:rsid w:val="00BF02B8"/>
    <w:rsid w:val="00BF02DC"/>
    <w:rsid w:val="00BF0317"/>
    <w:rsid w:val="00BF032D"/>
    <w:rsid w:val="00BF0343"/>
    <w:rsid w:val="00BF0361"/>
    <w:rsid w:val="00BF0393"/>
    <w:rsid w:val="00BF03FC"/>
    <w:rsid w:val="00BF04B6"/>
    <w:rsid w:val="00BF04C8"/>
    <w:rsid w:val="00BF04CB"/>
    <w:rsid w:val="00BF04D8"/>
    <w:rsid w:val="00BF0574"/>
    <w:rsid w:val="00BF05E8"/>
    <w:rsid w:val="00BF0616"/>
    <w:rsid w:val="00BF0636"/>
    <w:rsid w:val="00BF0671"/>
    <w:rsid w:val="00BF06B9"/>
    <w:rsid w:val="00BF06BC"/>
    <w:rsid w:val="00BF06C8"/>
    <w:rsid w:val="00BF06EF"/>
    <w:rsid w:val="00BF06F0"/>
    <w:rsid w:val="00BF0722"/>
    <w:rsid w:val="00BF0729"/>
    <w:rsid w:val="00BF0730"/>
    <w:rsid w:val="00BF0764"/>
    <w:rsid w:val="00BF07BB"/>
    <w:rsid w:val="00BF07F6"/>
    <w:rsid w:val="00BF0802"/>
    <w:rsid w:val="00BF0826"/>
    <w:rsid w:val="00BF0869"/>
    <w:rsid w:val="00BF08A0"/>
    <w:rsid w:val="00BF08B7"/>
    <w:rsid w:val="00BF08D5"/>
    <w:rsid w:val="00BF0922"/>
    <w:rsid w:val="00BF0924"/>
    <w:rsid w:val="00BF0949"/>
    <w:rsid w:val="00BF0978"/>
    <w:rsid w:val="00BF098D"/>
    <w:rsid w:val="00BF09B7"/>
    <w:rsid w:val="00BF09BD"/>
    <w:rsid w:val="00BF09C3"/>
    <w:rsid w:val="00BF0A54"/>
    <w:rsid w:val="00BF0ABE"/>
    <w:rsid w:val="00BF0B36"/>
    <w:rsid w:val="00BF0B39"/>
    <w:rsid w:val="00BF0B48"/>
    <w:rsid w:val="00BF0B56"/>
    <w:rsid w:val="00BF0B57"/>
    <w:rsid w:val="00BF0B78"/>
    <w:rsid w:val="00BF0B8B"/>
    <w:rsid w:val="00BF0BA3"/>
    <w:rsid w:val="00BF0C00"/>
    <w:rsid w:val="00BF0C30"/>
    <w:rsid w:val="00BF0C4F"/>
    <w:rsid w:val="00BF0C55"/>
    <w:rsid w:val="00BF0C56"/>
    <w:rsid w:val="00BF0C68"/>
    <w:rsid w:val="00BF0C89"/>
    <w:rsid w:val="00BF0CB6"/>
    <w:rsid w:val="00BF0CC1"/>
    <w:rsid w:val="00BF0CE0"/>
    <w:rsid w:val="00BF0D26"/>
    <w:rsid w:val="00BF0D32"/>
    <w:rsid w:val="00BF0D75"/>
    <w:rsid w:val="00BF0D8B"/>
    <w:rsid w:val="00BF0DDE"/>
    <w:rsid w:val="00BF0E0D"/>
    <w:rsid w:val="00BF0E27"/>
    <w:rsid w:val="00BF0E34"/>
    <w:rsid w:val="00BF0E77"/>
    <w:rsid w:val="00BF0E7A"/>
    <w:rsid w:val="00BF0EDD"/>
    <w:rsid w:val="00BF0EE8"/>
    <w:rsid w:val="00BF0F08"/>
    <w:rsid w:val="00BF0F64"/>
    <w:rsid w:val="00BF0F6B"/>
    <w:rsid w:val="00BF0F80"/>
    <w:rsid w:val="00BF0F9A"/>
    <w:rsid w:val="00BF0FAB"/>
    <w:rsid w:val="00BF0FD1"/>
    <w:rsid w:val="00BF103D"/>
    <w:rsid w:val="00BF1096"/>
    <w:rsid w:val="00BF10A7"/>
    <w:rsid w:val="00BF10AA"/>
    <w:rsid w:val="00BF10E5"/>
    <w:rsid w:val="00BF10EA"/>
    <w:rsid w:val="00BF1134"/>
    <w:rsid w:val="00BF114C"/>
    <w:rsid w:val="00BF1197"/>
    <w:rsid w:val="00BF11A0"/>
    <w:rsid w:val="00BF11DD"/>
    <w:rsid w:val="00BF1207"/>
    <w:rsid w:val="00BF1220"/>
    <w:rsid w:val="00BF1228"/>
    <w:rsid w:val="00BF122A"/>
    <w:rsid w:val="00BF1231"/>
    <w:rsid w:val="00BF1235"/>
    <w:rsid w:val="00BF1243"/>
    <w:rsid w:val="00BF12E3"/>
    <w:rsid w:val="00BF12FF"/>
    <w:rsid w:val="00BF1316"/>
    <w:rsid w:val="00BF1320"/>
    <w:rsid w:val="00BF1356"/>
    <w:rsid w:val="00BF1363"/>
    <w:rsid w:val="00BF1364"/>
    <w:rsid w:val="00BF1398"/>
    <w:rsid w:val="00BF139D"/>
    <w:rsid w:val="00BF13DE"/>
    <w:rsid w:val="00BF13E9"/>
    <w:rsid w:val="00BF13FC"/>
    <w:rsid w:val="00BF1411"/>
    <w:rsid w:val="00BF1464"/>
    <w:rsid w:val="00BF14AB"/>
    <w:rsid w:val="00BF14CC"/>
    <w:rsid w:val="00BF14F1"/>
    <w:rsid w:val="00BF14F5"/>
    <w:rsid w:val="00BF151C"/>
    <w:rsid w:val="00BF1520"/>
    <w:rsid w:val="00BF1526"/>
    <w:rsid w:val="00BF158C"/>
    <w:rsid w:val="00BF15A1"/>
    <w:rsid w:val="00BF15AD"/>
    <w:rsid w:val="00BF15CE"/>
    <w:rsid w:val="00BF1612"/>
    <w:rsid w:val="00BF1617"/>
    <w:rsid w:val="00BF1623"/>
    <w:rsid w:val="00BF1639"/>
    <w:rsid w:val="00BF163B"/>
    <w:rsid w:val="00BF164E"/>
    <w:rsid w:val="00BF16A8"/>
    <w:rsid w:val="00BF16CF"/>
    <w:rsid w:val="00BF16D5"/>
    <w:rsid w:val="00BF16E2"/>
    <w:rsid w:val="00BF1700"/>
    <w:rsid w:val="00BF1702"/>
    <w:rsid w:val="00BF170E"/>
    <w:rsid w:val="00BF1754"/>
    <w:rsid w:val="00BF1777"/>
    <w:rsid w:val="00BF177C"/>
    <w:rsid w:val="00BF17BB"/>
    <w:rsid w:val="00BF1833"/>
    <w:rsid w:val="00BF183A"/>
    <w:rsid w:val="00BF18AC"/>
    <w:rsid w:val="00BF1910"/>
    <w:rsid w:val="00BF1945"/>
    <w:rsid w:val="00BF1957"/>
    <w:rsid w:val="00BF1964"/>
    <w:rsid w:val="00BF1970"/>
    <w:rsid w:val="00BF198C"/>
    <w:rsid w:val="00BF1997"/>
    <w:rsid w:val="00BF19CA"/>
    <w:rsid w:val="00BF19CD"/>
    <w:rsid w:val="00BF1A2D"/>
    <w:rsid w:val="00BF1A2E"/>
    <w:rsid w:val="00BF1A3C"/>
    <w:rsid w:val="00BF1A6D"/>
    <w:rsid w:val="00BF1A73"/>
    <w:rsid w:val="00BF1A86"/>
    <w:rsid w:val="00BF1A8D"/>
    <w:rsid w:val="00BF1AB2"/>
    <w:rsid w:val="00BF1ACB"/>
    <w:rsid w:val="00BF1AE4"/>
    <w:rsid w:val="00BF1B03"/>
    <w:rsid w:val="00BF1B09"/>
    <w:rsid w:val="00BF1B27"/>
    <w:rsid w:val="00BF1B2F"/>
    <w:rsid w:val="00BF1B71"/>
    <w:rsid w:val="00BF1BB3"/>
    <w:rsid w:val="00BF1BC5"/>
    <w:rsid w:val="00BF1BE0"/>
    <w:rsid w:val="00BF1C20"/>
    <w:rsid w:val="00BF1C42"/>
    <w:rsid w:val="00BF1C4E"/>
    <w:rsid w:val="00BF1C61"/>
    <w:rsid w:val="00BF1C89"/>
    <w:rsid w:val="00BF1CA2"/>
    <w:rsid w:val="00BF1CBC"/>
    <w:rsid w:val="00BF1D04"/>
    <w:rsid w:val="00BF1D20"/>
    <w:rsid w:val="00BF1D6B"/>
    <w:rsid w:val="00BF1D80"/>
    <w:rsid w:val="00BF1DB0"/>
    <w:rsid w:val="00BF1DB5"/>
    <w:rsid w:val="00BF1DDB"/>
    <w:rsid w:val="00BF1DFD"/>
    <w:rsid w:val="00BF1EAB"/>
    <w:rsid w:val="00BF1EC1"/>
    <w:rsid w:val="00BF1ED6"/>
    <w:rsid w:val="00BF1F01"/>
    <w:rsid w:val="00BF1F02"/>
    <w:rsid w:val="00BF1F39"/>
    <w:rsid w:val="00BF1F54"/>
    <w:rsid w:val="00BF1F6E"/>
    <w:rsid w:val="00BF1F88"/>
    <w:rsid w:val="00BF1F97"/>
    <w:rsid w:val="00BF1FD1"/>
    <w:rsid w:val="00BF2013"/>
    <w:rsid w:val="00BF201C"/>
    <w:rsid w:val="00BF2074"/>
    <w:rsid w:val="00BF20A1"/>
    <w:rsid w:val="00BF20A7"/>
    <w:rsid w:val="00BF20E6"/>
    <w:rsid w:val="00BF20EA"/>
    <w:rsid w:val="00BF212F"/>
    <w:rsid w:val="00BF214D"/>
    <w:rsid w:val="00BF2166"/>
    <w:rsid w:val="00BF217D"/>
    <w:rsid w:val="00BF2180"/>
    <w:rsid w:val="00BF21B3"/>
    <w:rsid w:val="00BF21B4"/>
    <w:rsid w:val="00BF21C8"/>
    <w:rsid w:val="00BF2216"/>
    <w:rsid w:val="00BF2229"/>
    <w:rsid w:val="00BF224C"/>
    <w:rsid w:val="00BF228C"/>
    <w:rsid w:val="00BF22D9"/>
    <w:rsid w:val="00BF22EC"/>
    <w:rsid w:val="00BF2308"/>
    <w:rsid w:val="00BF2309"/>
    <w:rsid w:val="00BF23B9"/>
    <w:rsid w:val="00BF23C4"/>
    <w:rsid w:val="00BF23E8"/>
    <w:rsid w:val="00BF2416"/>
    <w:rsid w:val="00BF2450"/>
    <w:rsid w:val="00BF24DF"/>
    <w:rsid w:val="00BF24F1"/>
    <w:rsid w:val="00BF2522"/>
    <w:rsid w:val="00BF2525"/>
    <w:rsid w:val="00BF2541"/>
    <w:rsid w:val="00BF25C9"/>
    <w:rsid w:val="00BF25E2"/>
    <w:rsid w:val="00BF25F1"/>
    <w:rsid w:val="00BF260B"/>
    <w:rsid w:val="00BF2627"/>
    <w:rsid w:val="00BF2651"/>
    <w:rsid w:val="00BF267C"/>
    <w:rsid w:val="00BF26D2"/>
    <w:rsid w:val="00BF26F9"/>
    <w:rsid w:val="00BF270E"/>
    <w:rsid w:val="00BF2769"/>
    <w:rsid w:val="00BF2789"/>
    <w:rsid w:val="00BF2794"/>
    <w:rsid w:val="00BF27B9"/>
    <w:rsid w:val="00BF27BF"/>
    <w:rsid w:val="00BF27E7"/>
    <w:rsid w:val="00BF2814"/>
    <w:rsid w:val="00BF282A"/>
    <w:rsid w:val="00BF2836"/>
    <w:rsid w:val="00BF2843"/>
    <w:rsid w:val="00BF2867"/>
    <w:rsid w:val="00BF28B8"/>
    <w:rsid w:val="00BF291E"/>
    <w:rsid w:val="00BF2986"/>
    <w:rsid w:val="00BF29B1"/>
    <w:rsid w:val="00BF29F2"/>
    <w:rsid w:val="00BF29F8"/>
    <w:rsid w:val="00BF2A20"/>
    <w:rsid w:val="00BF2A43"/>
    <w:rsid w:val="00BF2A61"/>
    <w:rsid w:val="00BF2AC3"/>
    <w:rsid w:val="00BF2AE0"/>
    <w:rsid w:val="00BF2AF1"/>
    <w:rsid w:val="00BF2B20"/>
    <w:rsid w:val="00BF2B32"/>
    <w:rsid w:val="00BF2B47"/>
    <w:rsid w:val="00BF2B48"/>
    <w:rsid w:val="00BF2B57"/>
    <w:rsid w:val="00BF2B6F"/>
    <w:rsid w:val="00BF2B7B"/>
    <w:rsid w:val="00BF2B7D"/>
    <w:rsid w:val="00BF2BB2"/>
    <w:rsid w:val="00BF2BBC"/>
    <w:rsid w:val="00BF2BE4"/>
    <w:rsid w:val="00BF2BEC"/>
    <w:rsid w:val="00BF2BF3"/>
    <w:rsid w:val="00BF2C03"/>
    <w:rsid w:val="00BF2C25"/>
    <w:rsid w:val="00BF2C4F"/>
    <w:rsid w:val="00BF2C75"/>
    <w:rsid w:val="00BF2C7B"/>
    <w:rsid w:val="00BF2C80"/>
    <w:rsid w:val="00BF2C96"/>
    <w:rsid w:val="00BF2C9C"/>
    <w:rsid w:val="00BF2CA2"/>
    <w:rsid w:val="00BF2CBA"/>
    <w:rsid w:val="00BF2CBB"/>
    <w:rsid w:val="00BF2D15"/>
    <w:rsid w:val="00BF2D22"/>
    <w:rsid w:val="00BF2D2D"/>
    <w:rsid w:val="00BF2D40"/>
    <w:rsid w:val="00BF2D41"/>
    <w:rsid w:val="00BF2D81"/>
    <w:rsid w:val="00BF2D8B"/>
    <w:rsid w:val="00BF2DCF"/>
    <w:rsid w:val="00BF2E14"/>
    <w:rsid w:val="00BF2E21"/>
    <w:rsid w:val="00BF2E58"/>
    <w:rsid w:val="00BF2E66"/>
    <w:rsid w:val="00BF2E73"/>
    <w:rsid w:val="00BF2E7A"/>
    <w:rsid w:val="00BF2E88"/>
    <w:rsid w:val="00BF2E8A"/>
    <w:rsid w:val="00BF2E8B"/>
    <w:rsid w:val="00BF2E9E"/>
    <w:rsid w:val="00BF2F20"/>
    <w:rsid w:val="00BF2F4A"/>
    <w:rsid w:val="00BF2F64"/>
    <w:rsid w:val="00BF2F67"/>
    <w:rsid w:val="00BF2F85"/>
    <w:rsid w:val="00BF2FAD"/>
    <w:rsid w:val="00BF2FBA"/>
    <w:rsid w:val="00BF2FE0"/>
    <w:rsid w:val="00BF3056"/>
    <w:rsid w:val="00BF305A"/>
    <w:rsid w:val="00BF3079"/>
    <w:rsid w:val="00BF3099"/>
    <w:rsid w:val="00BF30E0"/>
    <w:rsid w:val="00BF30F4"/>
    <w:rsid w:val="00BF3104"/>
    <w:rsid w:val="00BF3113"/>
    <w:rsid w:val="00BF3120"/>
    <w:rsid w:val="00BF3128"/>
    <w:rsid w:val="00BF319F"/>
    <w:rsid w:val="00BF31B4"/>
    <w:rsid w:val="00BF31C0"/>
    <w:rsid w:val="00BF320F"/>
    <w:rsid w:val="00BF321B"/>
    <w:rsid w:val="00BF322D"/>
    <w:rsid w:val="00BF325C"/>
    <w:rsid w:val="00BF3260"/>
    <w:rsid w:val="00BF3262"/>
    <w:rsid w:val="00BF3275"/>
    <w:rsid w:val="00BF32B1"/>
    <w:rsid w:val="00BF32C5"/>
    <w:rsid w:val="00BF32D3"/>
    <w:rsid w:val="00BF32D9"/>
    <w:rsid w:val="00BF330D"/>
    <w:rsid w:val="00BF3334"/>
    <w:rsid w:val="00BF3346"/>
    <w:rsid w:val="00BF3348"/>
    <w:rsid w:val="00BF3358"/>
    <w:rsid w:val="00BF335A"/>
    <w:rsid w:val="00BF335B"/>
    <w:rsid w:val="00BF335D"/>
    <w:rsid w:val="00BF3369"/>
    <w:rsid w:val="00BF33DF"/>
    <w:rsid w:val="00BF3414"/>
    <w:rsid w:val="00BF3431"/>
    <w:rsid w:val="00BF3461"/>
    <w:rsid w:val="00BF3467"/>
    <w:rsid w:val="00BF3476"/>
    <w:rsid w:val="00BF3480"/>
    <w:rsid w:val="00BF34B4"/>
    <w:rsid w:val="00BF34D6"/>
    <w:rsid w:val="00BF34E3"/>
    <w:rsid w:val="00BF34EB"/>
    <w:rsid w:val="00BF34ED"/>
    <w:rsid w:val="00BF3500"/>
    <w:rsid w:val="00BF3509"/>
    <w:rsid w:val="00BF351B"/>
    <w:rsid w:val="00BF3547"/>
    <w:rsid w:val="00BF35A2"/>
    <w:rsid w:val="00BF3632"/>
    <w:rsid w:val="00BF367B"/>
    <w:rsid w:val="00BF36A1"/>
    <w:rsid w:val="00BF36A5"/>
    <w:rsid w:val="00BF36B3"/>
    <w:rsid w:val="00BF36E3"/>
    <w:rsid w:val="00BF377F"/>
    <w:rsid w:val="00BF37B1"/>
    <w:rsid w:val="00BF37D7"/>
    <w:rsid w:val="00BF37D9"/>
    <w:rsid w:val="00BF381A"/>
    <w:rsid w:val="00BF3825"/>
    <w:rsid w:val="00BF3874"/>
    <w:rsid w:val="00BF3875"/>
    <w:rsid w:val="00BF38BD"/>
    <w:rsid w:val="00BF38FA"/>
    <w:rsid w:val="00BF3922"/>
    <w:rsid w:val="00BF392A"/>
    <w:rsid w:val="00BF39BF"/>
    <w:rsid w:val="00BF3A05"/>
    <w:rsid w:val="00BF3A4D"/>
    <w:rsid w:val="00BF3A58"/>
    <w:rsid w:val="00BF3A5A"/>
    <w:rsid w:val="00BF3A71"/>
    <w:rsid w:val="00BF3A78"/>
    <w:rsid w:val="00BF3AA2"/>
    <w:rsid w:val="00BF3AB1"/>
    <w:rsid w:val="00BF3AB8"/>
    <w:rsid w:val="00BF3B68"/>
    <w:rsid w:val="00BF3B7D"/>
    <w:rsid w:val="00BF3B8F"/>
    <w:rsid w:val="00BF3BCF"/>
    <w:rsid w:val="00BF3BDE"/>
    <w:rsid w:val="00BF3BF4"/>
    <w:rsid w:val="00BF3C19"/>
    <w:rsid w:val="00BF3C32"/>
    <w:rsid w:val="00BF3C4E"/>
    <w:rsid w:val="00BF3C67"/>
    <w:rsid w:val="00BF3C90"/>
    <w:rsid w:val="00BF3C97"/>
    <w:rsid w:val="00BF3CBB"/>
    <w:rsid w:val="00BF3CF1"/>
    <w:rsid w:val="00BF3D3A"/>
    <w:rsid w:val="00BF3D4D"/>
    <w:rsid w:val="00BF3D7D"/>
    <w:rsid w:val="00BF3D80"/>
    <w:rsid w:val="00BF3DA1"/>
    <w:rsid w:val="00BF3DBD"/>
    <w:rsid w:val="00BF3DE4"/>
    <w:rsid w:val="00BF3E1E"/>
    <w:rsid w:val="00BF3E38"/>
    <w:rsid w:val="00BF3E48"/>
    <w:rsid w:val="00BF3E9A"/>
    <w:rsid w:val="00BF3ED4"/>
    <w:rsid w:val="00BF3F0C"/>
    <w:rsid w:val="00BF3F19"/>
    <w:rsid w:val="00BF3F4A"/>
    <w:rsid w:val="00BF3F54"/>
    <w:rsid w:val="00BF3F64"/>
    <w:rsid w:val="00BF3FAE"/>
    <w:rsid w:val="00BF3FB8"/>
    <w:rsid w:val="00BF3FEE"/>
    <w:rsid w:val="00BF4009"/>
    <w:rsid w:val="00BF401B"/>
    <w:rsid w:val="00BF4020"/>
    <w:rsid w:val="00BF4027"/>
    <w:rsid w:val="00BF402D"/>
    <w:rsid w:val="00BF4049"/>
    <w:rsid w:val="00BF404E"/>
    <w:rsid w:val="00BF4066"/>
    <w:rsid w:val="00BF4092"/>
    <w:rsid w:val="00BF4094"/>
    <w:rsid w:val="00BF40AB"/>
    <w:rsid w:val="00BF414F"/>
    <w:rsid w:val="00BF415C"/>
    <w:rsid w:val="00BF4195"/>
    <w:rsid w:val="00BF41D1"/>
    <w:rsid w:val="00BF41D3"/>
    <w:rsid w:val="00BF41D5"/>
    <w:rsid w:val="00BF4218"/>
    <w:rsid w:val="00BF423D"/>
    <w:rsid w:val="00BF42A3"/>
    <w:rsid w:val="00BF42AD"/>
    <w:rsid w:val="00BF42C8"/>
    <w:rsid w:val="00BF42F5"/>
    <w:rsid w:val="00BF433D"/>
    <w:rsid w:val="00BF4355"/>
    <w:rsid w:val="00BF4386"/>
    <w:rsid w:val="00BF4394"/>
    <w:rsid w:val="00BF43DF"/>
    <w:rsid w:val="00BF4427"/>
    <w:rsid w:val="00BF4441"/>
    <w:rsid w:val="00BF4447"/>
    <w:rsid w:val="00BF4481"/>
    <w:rsid w:val="00BF4482"/>
    <w:rsid w:val="00BF44AB"/>
    <w:rsid w:val="00BF44E3"/>
    <w:rsid w:val="00BF44FF"/>
    <w:rsid w:val="00BF453E"/>
    <w:rsid w:val="00BF4546"/>
    <w:rsid w:val="00BF4552"/>
    <w:rsid w:val="00BF4554"/>
    <w:rsid w:val="00BF457D"/>
    <w:rsid w:val="00BF4593"/>
    <w:rsid w:val="00BF459C"/>
    <w:rsid w:val="00BF45C1"/>
    <w:rsid w:val="00BF45DD"/>
    <w:rsid w:val="00BF45ED"/>
    <w:rsid w:val="00BF462B"/>
    <w:rsid w:val="00BF4649"/>
    <w:rsid w:val="00BF464A"/>
    <w:rsid w:val="00BF4686"/>
    <w:rsid w:val="00BF468B"/>
    <w:rsid w:val="00BF46AA"/>
    <w:rsid w:val="00BF46DF"/>
    <w:rsid w:val="00BF4715"/>
    <w:rsid w:val="00BF4728"/>
    <w:rsid w:val="00BF4734"/>
    <w:rsid w:val="00BF4768"/>
    <w:rsid w:val="00BF4777"/>
    <w:rsid w:val="00BF4782"/>
    <w:rsid w:val="00BF4792"/>
    <w:rsid w:val="00BF47A8"/>
    <w:rsid w:val="00BF47AF"/>
    <w:rsid w:val="00BF47E0"/>
    <w:rsid w:val="00BF4824"/>
    <w:rsid w:val="00BF4853"/>
    <w:rsid w:val="00BF4880"/>
    <w:rsid w:val="00BF489C"/>
    <w:rsid w:val="00BF48A6"/>
    <w:rsid w:val="00BF4905"/>
    <w:rsid w:val="00BF4906"/>
    <w:rsid w:val="00BF490F"/>
    <w:rsid w:val="00BF4932"/>
    <w:rsid w:val="00BF4933"/>
    <w:rsid w:val="00BF4935"/>
    <w:rsid w:val="00BF494F"/>
    <w:rsid w:val="00BF4973"/>
    <w:rsid w:val="00BF4979"/>
    <w:rsid w:val="00BF499B"/>
    <w:rsid w:val="00BF499F"/>
    <w:rsid w:val="00BF49CF"/>
    <w:rsid w:val="00BF49DC"/>
    <w:rsid w:val="00BF49F2"/>
    <w:rsid w:val="00BF4A0F"/>
    <w:rsid w:val="00BF4A3A"/>
    <w:rsid w:val="00BF4A5D"/>
    <w:rsid w:val="00BF4A5E"/>
    <w:rsid w:val="00BF4A6A"/>
    <w:rsid w:val="00BF4A6E"/>
    <w:rsid w:val="00BF4B02"/>
    <w:rsid w:val="00BF4B1E"/>
    <w:rsid w:val="00BF4B25"/>
    <w:rsid w:val="00BF4B4A"/>
    <w:rsid w:val="00BF4BA4"/>
    <w:rsid w:val="00BF4BAB"/>
    <w:rsid w:val="00BF4BB4"/>
    <w:rsid w:val="00BF4BCE"/>
    <w:rsid w:val="00BF4BD6"/>
    <w:rsid w:val="00BF4BE1"/>
    <w:rsid w:val="00BF4BEF"/>
    <w:rsid w:val="00BF4C5D"/>
    <w:rsid w:val="00BF4C72"/>
    <w:rsid w:val="00BF4C77"/>
    <w:rsid w:val="00BF4C99"/>
    <w:rsid w:val="00BF4CA3"/>
    <w:rsid w:val="00BF4CAC"/>
    <w:rsid w:val="00BF4CAF"/>
    <w:rsid w:val="00BF4CB3"/>
    <w:rsid w:val="00BF4CC0"/>
    <w:rsid w:val="00BF4CD4"/>
    <w:rsid w:val="00BF4CE2"/>
    <w:rsid w:val="00BF4CE9"/>
    <w:rsid w:val="00BF4CFB"/>
    <w:rsid w:val="00BF4D07"/>
    <w:rsid w:val="00BF4D2E"/>
    <w:rsid w:val="00BF4D45"/>
    <w:rsid w:val="00BF4D49"/>
    <w:rsid w:val="00BF4D5D"/>
    <w:rsid w:val="00BF4D8C"/>
    <w:rsid w:val="00BF4DF6"/>
    <w:rsid w:val="00BF4E07"/>
    <w:rsid w:val="00BF4E50"/>
    <w:rsid w:val="00BF4EF9"/>
    <w:rsid w:val="00BF4F3F"/>
    <w:rsid w:val="00BF4F49"/>
    <w:rsid w:val="00BF4F6B"/>
    <w:rsid w:val="00BF4F9B"/>
    <w:rsid w:val="00BF4FA8"/>
    <w:rsid w:val="00BF4FF5"/>
    <w:rsid w:val="00BF4FF7"/>
    <w:rsid w:val="00BF4FF8"/>
    <w:rsid w:val="00BF4FFC"/>
    <w:rsid w:val="00BF5040"/>
    <w:rsid w:val="00BF50B3"/>
    <w:rsid w:val="00BF50E2"/>
    <w:rsid w:val="00BF51FC"/>
    <w:rsid w:val="00BF5214"/>
    <w:rsid w:val="00BF5215"/>
    <w:rsid w:val="00BF52A5"/>
    <w:rsid w:val="00BF52E8"/>
    <w:rsid w:val="00BF531F"/>
    <w:rsid w:val="00BF5343"/>
    <w:rsid w:val="00BF5352"/>
    <w:rsid w:val="00BF5354"/>
    <w:rsid w:val="00BF5362"/>
    <w:rsid w:val="00BF5384"/>
    <w:rsid w:val="00BF53A1"/>
    <w:rsid w:val="00BF53DA"/>
    <w:rsid w:val="00BF53DC"/>
    <w:rsid w:val="00BF54F9"/>
    <w:rsid w:val="00BF5517"/>
    <w:rsid w:val="00BF5541"/>
    <w:rsid w:val="00BF555D"/>
    <w:rsid w:val="00BF5581"/>
    <w:rsid w:val="00BF558D"/>
    <w:rsid w:val="00BF55A6"/>
    <w:rsid w:val="00BF5600"/>
    <w:rsid w:val="00BF5611"/>
    <w:rsid w:val="00BF5649"/>
    <w:rsid w:val="00BF5669"/>
    <w:rsid w:val="00BF571B"/>
    <w:rsid w:val="00BF573F"/>
    <w:rsid w:val="00BF5760"/>
    <w:rsid w:val="00BF580A"/>
    <w:rsid w:val="00BF5811"/>
    <w:rsid w:val="00BF583E"/>
    <w:rsid w:val="00BF586B"/>
    <w:rsid w:val="00BF5879"/>
    <w:rsid w:val="00BF58D6"/>
    <w:rsid w:val="00BF5905"/>
    <w:rsid w:val="00BF5918"/>
    <w:rsid w:val="00BF5931"/>
    <w:rsid w:val="00BF5938"/>
    <w:rsid w:val="00BF5954"/>
    <w:rsid w:val="00BF5997"/>
    <w:rsid w:val="00BF59D5"/>
    <w:rsid w:val="00BF59D9"/>
    <w:rsid w:val="00BF59F5"/>
    <w:rsid w:val="00BF5A04"/>
    <w:rsid w:val="00BF5AA0"/>
    <w:rsid w:val="00BF5AAC"/>
    <w:rsid w:val="00BF5ABC"/>
    <w:rsid w:val="00BF5ABE"/>
    <w:rsid w:val="00BF5ABF"/>
    <w:rsid w:val="00BF5AD8"/>
    <w:rsid w:val="00BF5B15"/>
    <w:rsid w:val="00BF5B42"/>
    <w:rsid w:val="00BF5B43"/>
    <w:rsid w:val="00BF5BBC"/>
    <w:rsid w:val="00BF5BEA"/>
    <w:rsid w:val="00BF5BEC"/>
    <w:rsid w:val="00BF5C19"/>
    <w:rsid w:val="00BF5C5E"/>
    <w:rsid w:val="00BF5C7E"/>
    <w:rsid w:val="00BF5CAB"/>
    <w:rsid w:val="00BF5CFC"/>
    <w:rsid w:val="00BF5D38"/>
    <w:rsid w:val="00BF5D4D"/>
    <w:rsid w:val="00BF5D65"/>
    <w:rsid w:val="00BF5D9A"/>
    <w:rsid w:val="00BF5DD6"/>
    <w:rsid w:val="00BF5DE1"/>
    <w:rsid w:val="00BF5DFB"/>
    <w:rsid w:val="00BF5DFE"/>
    <w:rsid w:val="00BF5E25"/>
    <w:rsid w:val="00BF5E33"/>
    <w:rsid w:val="00BF5E72"/>
    <w:rsid w:val="00BF5E79"/>
    <w:rsid w:val="00BF5E7C"/>
    <w:rsid w:val="00BF5EA0"/>
    <w:rsid w:val="00BF5F27"/>
    <w:rsid w:val="00BF5F59"/>
    <w:rsid w:val="00BF5FCF"/>
    <w:rsid w:val="00BF5FD3"/>
    <w:rsid w:val="00BF5FD7"/>
    <w:rsid w:val="00BF5FF3"/>
    <w:rsid w:val="00BF6027"/>
    <w:rsid w:val="00BF604E"/>
    <w:rsid w:val="00BF6075"/>
    <w:rsid w:val="00BF6084"/>
    <w:rsid w:val="00BF6097"/>
    <w:rsid w:val="00BF609D"/>
    <w:rsid w:val="00BF60B0"/>
    <w:rsid w:val="00BF60D9"/>
    <w:rsid w:val="00BF6116"/>
    <w:rsid w:val="00BF6122"/>
    <w:rsid w:val="00BF6128"/>
    <w:rsid w:val="00BF6146"/>
    <w:rsid w:val="00BF6152"/>
    <w:rsid w:val="00BF6197"/>
    <w:rsid w:val="00BF61FA"/>
    <w:rsid w:val="00BF61FF"/>
    <w:rsid w:val="00BF6201"/>
    <w:rsid w:val="00BF623C"/>
    <w:rsid w:val="00BF625D"/>
    <w:rsid w:val="00BF6265"/>
    <w:rsid w:val="00BF626E"/>
    <w:rsid w:val="00BF62C6"/>
    <w:rsid w:val="00BF6313"/>
    <w:rsid w:val="00BF6314"/>
    <w:rsid w:val="00BF632F"/>
    <w:rsid w:val="00BF6332"/>
    <w:rsid w:val="00BF6345"/>
    <w:rsid w:val="00BF635C"/>
    <w:rsid w:val="00BF636C"/>
    <w:rsid w:val="00BF63A8"/>
    <w:rsid w:val="00BF63F6"/>
    <w:rsid w:val="00BF6425"/>
    <w:rsid w:val="00BF645B"/>
    <w:rsid w:val="00BF6487"/>
    <w:rsid w:val="00BF64B1"/>
    <w:rsid w:val="00BF64BB"/>
    <w:rsid w:val="00BF64DC"/>
    <w:rsid w:val="00BF64F7"/>
    <w:rsid w:val="00BF6561"/>
    <w:rsid w:val="00BF656E"/>
    <w:rsid w:val="00BF659E"/>
    <w:rsid w:val="00BF65A2"/>
    <w:rsid w:val="00BF65D1"/>
    <w:rsid w:val="00BF6626"/>
    <w:rsid w:val="00BF6627"/>
    <w:rsid w:val="00BF6630"/>
    <w:rsid w:val="00BF6650"/>
    <w:rsid w:val="00BF666E"/>
    <w:rsid w:val="00BF6686"/>
    <w:rsid w:val="00BF668A"/>
    <w:rsid w:val="00BF669B"/>
    <w:rsid w:val="00BF66D9"/>
    <w:rsid w:val="00BF6748"/>
    <w:rsid w:val="00BF6779"/>
    <w:rsid w:val="00BF6781"/>
    <w:rsid w:val="00BF67C3"/>
    <w:rsid w:val="00BF67C6"/>
    <w:rsid w:val="00BF67E0"/>
    <w:rsid w:val="00BF67F3"/>
    <w:rsid w:val="00BF67F5"/>
    <w:rsid w:val="00BF6811"/>
    <w:rsid w:val="00BF682D"/>
    <w:rsid w:val="00BF6830"/>
    <w:rsid w:val="00BF683C"/>
    <w:rsid w:val="00BF68C0"/>
    <w:rsid w:val="00BF68FB"/>
    <w:rsid w:val="00BF6900"/>
    <w:rsid w:val="00BF6949"/>
    <w:rsid w:val="00BF69C7"/>
    <w:rsid w:val="00BF69E8"/>
    <w:rsid w:val="00BF69EA"/>
    <w:rsid w:val="00BF6A29"/>
    <w:rsid w:val="00BF6A3E"/>
    <w:rsid w:val="00BF6A62"/>
    <w:rsid w:val="00BF6A68"/>
    <w:rsid w:val="00BF6A6A"/>
    <w:rsid w:val="00BF6A6D"/>
    <w:rsid w:val="00BF6A96"/>
    <w:rsid w:val="00BF6B01"/>
    <w:rsid w:val="00BF6B65"/>
    <w:rsid w:val="00BF6BA6"/>
    <w:rsid w:val="00BF6BAC"/>
    <w:rsid w:val="00BF6BD6"/>
    <w:rsid w:val="00BF6BE2"/>
    <w:rsid w:val="00BF6BFD"/>
    <w:rsid w:val="00BF6C0C"/>
    <w:rsid w:val="00BF6C12"/>
    <w:rsid w:val="00BF6C1E"/>
    <w:rsid w:val="00BF6C3D"/>
    <w:rsid w:val="00BF6C87"/>
    <w:rsid w:val="00BF6CA3"/>
    <w:rsid w:val="00BF6CB4"/>
    <w:rsid w:val="00BF6CE3"/>
    <w:rsid w:val="00BF6CE5"/>
    <w:rsid w:val="00BF6CFC"/>
    <w:rsid w:val="00BF6D55"/>
    <w:rsid w:val="00BF6DED"/>
    <w:rsid w:val="00BF6E33"/>
    <w:rsid w:val="00BF6E44"/>
    <w:rsid w:val="00BF6EAA"/>
    <w:rsid w:val="00BF6EC4"/>
    <w:rsid w:val="00BF6EF0"/>
    <w:rsid w:val="00BF6F0F"/>
    <w:rsid w:val="00BF6F32"/>
    <w:rsid w:val="00BF6F35"/>
    <w:rsid w:val="00BF6F54"/>
    <w:rsid w:val="00BF6F77"/>
    <w:rsid w:val="00BF6F85"/>
    <w:rsid w:val="00BF6F9F"/>
    <w:rsid w:val="00BF6FB0"/>
    <w:rsid w:val="00BF6FF5"/>
    <w:rsid w:val="00BF703C"/>
    <w:rsid w:val="00BF7052"/>
    <w:rsid w:val="00BF7065"/>
    <w:rsid w:val="00BF706C"/>
    <w:rsid w:val="00BF70AD"/>
    <w:rsid w:val="00BF70C3"/>
    <w:rsid w:val="00BF70D6"/>
    <w:rsid w:val="00BF7112"/>
    <w:rsid w:val="00BF7128"/>
    <w:rsid w:val="00BF7146"/>
    <w:rsid w:val="00BF7148"/>
    <w:rsid w:val="00BF715B"/>
    <w:rsid w:val="00BF71A8"/>
    <w:rsid w:val="00BF71C9"/>
    <w:rsid w:val="00BF7204"/>
    <w:rsid w:val="00BF7226"/>
    <w:rsid w:val="00BF7245"/>
    <w:rsid w:val="00BF725F"/>
    <w:rsid w:val="00BF7265"/>
    <w:rsid w:val="00BF7282"/>
    <w:rsid w:val="00BF72CB"/>
    <w:rsid w:val="00BF72D7"/>
    <w:rsid w:val="00BF72E8"/>
    <w:rsid w:val="00BF72F8"/>
    <w:rsid w:val="00BF735D"/>
    <w:rsid w:val="00BF738E"/>
    <w:rsid w:val="00BF73CE"/>
    <w:rsid w:val="00BF7427"/>
    <w:rsid w:val="00BF7451"/>
    <w:rsid w:val="00BF7452"/>
    <w:rsid w:val="00BF747B"/>
    <w:rsid w:val="00BF7494"/>
    <w:rsid w:val="00BF74AE"/>
    <w:rsid w:val="00BF74CE"/>
    <w:rsid w:val="00BF7513"/>
    <w:rsid w:val="00BF7539"/>
    <w:rsid w:val="00BF7549"/>
    <w:rsid w:val="00BF75B0"/>
    <w:rsid w:val="00BF75B6"/>
    <w:rsid w:val="00BF7652"/>
    <w:rsid w:val="00BF76B7"/>
    <w:rsid w:val="00BF76B9"/>
    <w:rsid w:val="00BF76CC"/>
    <w:rsid w:val="00BF76F4"/>
    <w:rsid w:val="00BF7714"/>
    <w:rsid w:val="00BF771F"/>
    <w:rsid w:val="00BF7750"/>
    <w:rsid w:val="00BF7779"/>
    <w:rsid w:val="00BF7795"/>
    <w:rsid w:val="00BF77A3"/>
    <w:rsid w:val="00BF77D8"/>
    <w:rsid w:val="00BF7841"/>
    <w:rsid w:val="00BF7859"/>
    <w:rsid w:val="00BF785B"/>
    <w:rsid w:val="00BF78B0"/>
    <w:rsid w:val="00BF7903"/>
    <w:rsid w:val="00BF790E"/>
    <w:rsid w:val="00BF794E"/>
    <w:rsid w:val="00BF7969"/>
    <w:rsid w:val="00BF7974"/>
    <w:rsid w:val="00BF797C"/>
    <w:rsid w:val="00BF7989"/>
    <w:rsid w:val="00BF798E"/>
    <w:rsid w:val="00BF79B3"/>
    <w:rsid w:val="00BF79CB"/>
    <w:rsid w:val="00BF7A34"/>
    <w:rsid w:val="00BF7A54"/>
    <w:rsid w:val="00BF7A7E"/>
    <w:rsid w:val="00BF7A96"/>
    <w:rsid w:val="00BF7ADE"/>
    <w:rsid w:val="00BF7B07"/>
    <w:rsid w:val="00BF7B14"/>
    <w:rsid w:val="00BF7B6E"/>
    <w:rsid w:val="00BF7BCB"/>
    <w:rsid w:val="00BF7BF8"/>
    <w:rsid w:val="00BF7C15"/>
    <w:rsid w:val="00BF7C55"/>
    <w:rsid w:val="00BF7CA9"/>
    <w:rsid w:val="00BF7CC6"/>
    <w:rsid w:val="00BF7CD9"/>
    <w:rsid w:val="00BF7CF6"/>
    <w:rsid w:val="00BF7D2A"/>
    <w:rsid w:val="00BF7D3E"/>
    <w:rsid w:val="00BF7D60"/>
    <w:rsid w:val="00BF7D6E"/>
    <w:rsid w:val="00BF7D7B"/>
    <w:rsid w:val="00BF7DB5"/>
    <w:rsid w:val="00BF7DDC"/>
    <w:rsid w:val="00BF7DEC"/>
    <w:rsid w:val="00BF7E06"/>
    <w:rsid w:val="00BF7E1F"/>
    <w:rsid w:val="00BF7E24"/>
    <w:rsid w:val="00BF7E8A"/>
    <w:rsid w:val="00BF7E91"/>
    <w:rsid w:val="00BF7EBC"/>
    <w:rsid w:val="00BF7EBE"/>
    <w:rsid w:val="00BF7F1A"/>
    <w:rsid w:val="00BF7F28"/>
    <w:rsid w:val="00BF7F9A"/>
    <w:rsid w:val="00BF7F9D"/>
    <w:rsid w:val="00BF7FBC"/>
    <w:rsid w:val="00C0000A"/>
    <w:rsid w:val="00C00012"/>
    <w:rsid w:val="00C00042"/>
    <w:rsid w:val="00C0004D"/>
    <w:rsid w:val="00C00061"/>
    <w:rsid w:val="00C00067"/>
    <w:rsid w:val="00C0009F"/>
    <w:rsid w:val="00C000AD"/>
    <w:rsid w:val="00C000DC"/>
    <w:rsid w:val="00C00153"/>
    <w:rsid w:val="00C00187"/>
    <w:rsid w:val="00C00189"/>
    <w:rsid w:val="00C00197"/>
    <w:rsid w:val="00C0019A"/>
    <w:rsid w:val="00C001BE"/>
    <w:rsid w:val="00C001CD"/>
    <w:rsid w:val="00C001D6"/>
    <w:rsid w:val="00C0025C"/>
    <w:rsid w:val="00C002AD"/>
    <w:rsid w:val="00C002BB"/>
    <w:rsid w:val="00C002E4"/>
    <w:rsid w:val="00C002F1"/>
    <w:rsid w:val="00C00348"/>
    <w:rsid w:val="00C003B1"/>
    <w:rsid w:val="00C003CF"/>
    <w:rsid w:val="00C003EC"/>
    <w:rsid w:val="00C003F8"/>
    <w:rsid w:val="00C00429"/>
    <w:rsid w:val="00C0043C"/>
    <w:rsid w:val="00C00446"/>
    <w:rsid w:val="00C00452"/>
    <w:rsid w:val="00C00458"/>
    <w:rsid w:val="00C00479"/>
    <w:rsid w:val="00C0048D"/>
    <w:rsid w:val="00C0049B"/>
    <w:rsid w:val="00C004BB"/>
    <w:rsid w:val="00C004CB"/>
    <w:rsid w:val="00C004CE"/>
    <w:rsid w:val="00C004F6"/>
    <w:rsid w:val="00C00526"/>
    <w:rsid w:val="00C0053B"/>
    <w:rsid w:val="00C00560"/>
    <w:rsid w:val="00C00580"/>
    <w:rsid w:val="00C005A7"/>
    <w:rsid w:val="00C005FA"/>
    <w:rsid w:val="00C0062E"/>
    <w:rsid w:val="00C00643"/>
    <w:rsid w:val="00C0065A"/>
    <w:rsid w:val="00C00679"/>
    <w:rsid w:val="00C00691"/>
    <w:rsid w:val="00C0069C"/>
    <w:rsid w:val="00C00703"/>
    <w:rsid w:val="00C00723"/>
    <w:rsid w:val="00C00733"/>
    <w:rsid w:val="00C00743"/>
    <w:rsid w:val="00C00744"/>
    <w:rsid w:val="00C00748"/>
    <w:rsid w:val="00C00768"/>
    <w:rsid w:val="00C007A3"/>
    <w:rsid w:val="00C007BE"/>
    <w:rsid w:val="00C007DD"/>
    <w:rsid w:val="00C007F8"/>
    <w:rsid w:val="00C00809"/>
    <w:rsid w:val="00C00882"/>
    <w:rsid w:val="00C008B6"/>
    <w:rsid w:val="00C00914"/>
    <w:rsid w:val="00C00919"/>
    <w:rsid w:val="00C00956"/>
    <w:rsid w:val="00C00969"/>
    <w:rsid w:val="00C0096B"/>
    <w:rsid w:val="00C0096D"/>
    <w:rsid w:val="00C00983"/>
    <w:rsid w:val="00C00989"/>
    <w:rsid w:val="00C00A38"/>
    <w:rsid w:val="00C00A3F"/>
    <w:rsid w:val="00C00A67"/>
    <w:rsid w:val="00C00A6E"/>
    <w:rsid w:val="00C00A78"/>
    <w:rsid w:val="00C00A8C"/>
    <w:rsid w:val="00C00AA0"/>
    <w:rsid w:val="00C00AC1"/>
    <w:rsid w:val="00C00B04"/>
    <w:rsid w:val="00C00B0F"/>
    <w:rsid w:val="00C00B16"/>
    <w:rsid w:val="00C00B1B"/>
    <w:rsid w:val="00C00B30"/>
    <w:rsid w:val="00C00B58"/>
    <w:rsid w:val="00C00BA5"/>
    <w:rsid w:val="00C00BC1"/>
    <w:rsid w:val="00C00BC2"/>
    <w:rsid w:val="00C00BDB"/>
    <w:rsid w:val="00C00C0E"/>
    <w:rsid w:val="00C00C20"/>
    <w:rsid w:val="00C00C2F"/>
    <w:rsid w:val="00C00C49"/>
    <w:rsid w:val="00C00C50"/>
    <w:rsid w:val="00C00C85"/>
    <w:rsid w:val="00C00CD0"/>
    <w:rsid w:val="00C00CD7"/>
    <w:rsid w:val="00C00CF4"/>
    <w:rsid w:val="00C00CFF"/>
    <w:rsid w:val="00C00D1B"/>
    <w:rsid w:val="00C00D3D"/>
    <w:rsid w:val="00C00D65"/>
    <w:rsid w:val="00C00D6A"/>
    <w:rsid w:val="00C00D97"/>
    <w:rsid w:val="00C00DA3"/>
    <w:rsid w:val="00C00E2F"/>
    <w:rsid w:val="00C00E6B"/>
    <w:rsid w:val="00C00E71"/>
    <w:rsid w:val="00C00E74"/>
    <w:rsid w:val="00C00EDB"/>
    <w:rsid w:val="00C00F8F"/>
    <w:rsid w:val="00C01043"/>
    <w:rsid w:val="00C0108E"/>
    <w:rsid w:val="00C0109B"/>
    <w:rsid w:val="00C010B4"/>
    <w:rsid w:val="00C010E4"/>
    <w:rsid w:val="00C010F6"/>
    <w:rsid w:val="00C01161"/>
    <w:rsid w:val="00C01165"/>
    <w:rsid w:val="00C011A0"/>
    <w:rsid w:val="00C011A5"/>
    <w:rsid w:val="00C011B9"/>
    <w:rsid w:val="00C01216"/>
    <w:rsid w:val="00C01219"/>
    <w:rsid w:val="00C01268"/>
    <w:rsid w:val="00C01274"/>
    <w:rsid w:val="00C01288"/>
    <w:rsid w:val="00C0131A"/>
    <w:rsid w:val="00C0131D"/>
    <w:rsid w:val="00C01350"/>
    <w:rsid w:val="00C01356"/>
    <w:rsid w:val="00C0135E"/>
    <w:rsid w:val="00C01363"/>
    <w:rsid w:val="00C01388"/>
    <w:rsid w:val="00C0139A"/>
    <w:rsid w:val="00C013AD"/>
    <w:rsid w:val="00C0143B"/>
    <w:rsid w:val="00C0144C"/>
    <w:rsid w:val="00C0149B"/>
    <w:rsid w:val="00C014D1"/>
    <w:rsid w:val="00C014FF"/>
    <w:rsid w:val="00C0150C"/>
    <w:rsid w:val="00C01526"/>
    <w:rsid w:val="00C0157D"/>
    <w:rsid w:val="00C01581"/>
    <w:rsid w:val="00C01583"/>
    <w:rsid w:val="00C015C1"/>
    <w:rsid w:val="00C015C2"/>
    <w:rsid w:val="00C0161B"/>
    <w:rsid w:val="00C01654"/>
    <w:rsid w:val="00C0167C"/>
    <w:rsid w:val="00C016A9"/>
    <w:rsid w:val="00C016D2"/>
    <w:rsid w:val="00C016E3"/>
    <w:rsid w:val="00C016FF"/>
    <w:rsid w:val="00C0170B"/>
    <w:rsid w:val="00C017C0"/>
    <w:rsid w:val="00C0180E"/>
    <w:rsid w:val="00C01846"/>
    <w:rsid w:val="00C01849"/>
    <w:rsid w:val="00C01856"/>
    <w:rsid w:val="00C01868"/>
    <w:rsid w:val="00C01873"/>
    <w:rsid w:val="00C01878"/>
    <w:rsid w:val="00C0188E"/>
    <w:rsid w:val="00C01895"/>
    <w:rsid w:val="00C018C9"/>
    <w:rsid w:val="00C018D1"/>
    <w:rsid w:val="00C018DE"/>
    <w:rsid w:val="00C018EC"/>
    <w:rsid w:val="00C01900"/>
    <w:rsid w:val="00C0194C"/>
    <w:rsid w:val="00C0195D"/>
    <w:rsid w:val="00C019C9"/>
    <w:rsid w:val="00C01A4F"/>
    <w:rsid w:val="00C01A70"/>
    <w:rsid w:val="00C01A7B"/>
    <w:rsid w:val="00C01AA2"/>
    <w:rsid w:val="00C01AD7"/>
    <w:rsid w:val="00C01B16"/>
    <w:rsid w:val="00C01B17"/>
    <w:rsid w:val="00C01B3B"/>
    <w:rsid w:val="00C01B56"/>
    <w:rsid w:val="00C01B70"/>
    <w:rsid w:val="00C01B71"/>
    <w:rsid w:val="00C01B91"/>
    <w:rsid w:val="00C01B9C"/>
    <w:rsid w:val="00C01BA4"/>
    <w:rsid w:val="00C01BA7"/>
    <w:rsid w:val="00C01BB7"/>
    <w:rsid w:val="00C01BCA"/>
    <w:rsid w:val="00C01C00"/>
    <w:rsid w:val="00C01C40"/>
    <w:rsid w:val="00C01C58"/>
    <w:rsid w:val="00C01C5B"/>
    <w:rsid w:val="00C01C71"/>
    <w:rsid w:val="00C01CD8"/>
    <w:rsid w:val="00C01CE2"/>
    <w:rsid w:val="00C01CEC"/>
    <w:rsid w:val="00C01D03"/>
    <w:rsid w:val="00C01D36"/>
    <w:rsid w:val="00C01D5D"/>
    <w:rsid w:val="00C01D81"/>
    <w:rsid w:val="00C01D8A"/>
    <w:rsid w:val="00C01DB5"/>
    <w:rsid w:val="00C01DD6"/>
    <w:rsid w:val="00C01EA2"/>
    <w:rsid w:val="00C01EA9"/>
    <w:rsid w:val="00C01EB2"/>
    <w:rsid w:val="00C01F34"/>
    <w:rsid w:val="00C01F4D"/>
    <w:rsid w:val="00C01F7E"/>
    <w:rsid w:val="00C01F87"/>
    <w:rsid w:val="00C01F91"/>
    <w:rsid w:val="00C01F94"/>
    <w:rsid w:val="00C01FAC"/>
    <w:rsid w:val="00C01FC1"/>
    <w:rsid w:val="00C01FF5"/>
    <w:rsid w:val="00C02030"/>
    <w:rsid w:val="00C02037"/>
    <w:rsid w:val="00C0208B"/>
    <w:rsid w:val="00C02092"/>
    <w:rsid w:val="00C020A8"/>
    <w:rsid w:val="00C020B9"/>
    <w:rsid w:val="00C020EB"/>
    <w:rsid w:val="00C020F7"/>
    <w:rsid w:val="00C02104"/>
    <w:rsid w:val="00C02106"/>
    <w:rsid w:val="00C02117"/>
    <w:rsid w:val="00C02125"/>
    <w:rsid w:val="00C02126"/>
    <w:rsid w:val="00C02159"/>
    <w:rsid w:val="00C0216D"/>
    <w:rsid w:val="00C0217A"/>
    <w:rsid w:val="00C021B5"/>
    <w:rsid w:val="00C021B8"/>
    <w:rsid w:val="00C02204"/>
    <w:rsid w:val="00C0221B"/>
    <w:rsid w:val="00C02246"/>
    <w:rsid w:val="00C0224B"/>
    <w:rsid w:val="00C02255"/>
    <w:rsid w:val="00C02278"/>
    <w:rsid w:val="00C022B9"/>
    <w:rsid w:val="00C022DE"/>
    <w:rsid w:val="00C022FA"/>
    <w:rsid w:val="00C022FB"/>
    <w:rsid w:val="00C0230E"/>
    <w:rsid w:val="00C02359"/>
    <w:rsid w:val="00C0236C"/>
    <w:rsid w:val="00C02381"/>
    <w:rsid w:val="00C02385"/>
    <w:rsid w:val="00C02391"/>
    <w:rsid w:val="00C023BC"/>
    <w:rsid w:val="00C023C2"/>
    <w:rsid w:val="00C023DF"/>
    <w:rsid w:val="00C02417"/>
    <w:rsid w:val="00C02465"/>
    <w:rsid w:val="00C0246A"/>
    <w:rsid w:val="00C0247A"/>
    <w:rsid w:val="00C0249E"/>
    <w:rsid w:val="00C024A9"/>
    <w:rsid w:val="00C024C6"/>
    <w:rsid w:val="00C024FF"/>
    <w:rsid w:val="00C0253E"/>
    <w:rsid w:val="00C0253F"/>
    <w:rsid w:val="00C02550"/>
    <w:rsid w:val="00C02572"/>
    <w:rsid w:val="00C025CE"/>
    <w:rsid w:val="00C025D9"/>
    <w:rsid w:val="00C025E1"/>
    <w:rsid w:val="00C02630"/>
    <w:rsid w:val="00C0266A"/>
    <w:rsid w:val="00C02674"/>
    <w:rsid w:val="00C0267F"/>
    <w:rsid w:val="00C02743"/>
    <w:rsid w:val="00C027AD"/>
    <w:rsid w:val="00C027CD"/>
    <w:rsid w:val="00C02810"/>
    <w:rsid w:val="00C0281D"/>
    <w:rsid w:val="00C02834"/>
    <w:rsid w:val="00C02875"/>
    <w:rsid w:val="00C028A8"/>
    <w:rsid w:val="00C028B2"/>
    <w:rsid w:val="00C028CF"/>
    <w:rsid w:val="00C028D6"/>
    <w:rsid w:val="00C0290B"/>
    <w:rsid w:val="00C02920"/>
    <w:rsid w:val="00C02938"/>
    <w:rsid w:val="00C02939"/>
    <w:rsid w:val="00C0294C"/>
    <w:rsid w:val="00C0298B"/>
    <w:rsid w:val="00C02991"/>
    <w:rsid w:val="00C029CC"/>
    <w:rsid w:val="00C029D6"/>
    <w:rsid w:val="00C029E2"/>
    <w:rsid w:val="00C02A39"/>
    <w:rsid w:val="00C02A69"/>
    <w:rsid w:val="00C02A97"/>
    <w:rsid w:val="00C02AB9"/>
    <w:rsid w:val="00C02B09"/>
    <w:rsid w:val="00C02B24"/>
    <w:rsid w:val="00C02B36"/>
    <w:rsid w:val="00C02B4E"/>
    <w:rsid w:val="00C02B5F"/>
    <w:rsid w:val="00C02B83"/>
    <w:rsid w:val="00C02B8E"/>
    <w:rsid w:val="00C02C0D"/>
    <w:rsid w:val="00C02C22"/>
    <w:rsid w:val="00C02C25"/>
    <w:rsid w:val="00C02C58"/>
    <w:rsid w:val="00C02CC5"/>
    <w:rsid w:val="00C02CEC"/>
    <w:rsid w:val="00C02CF6"/>
    <w:rsid w:val="00C02D0A"/>
    <w:rsid w:val="00C02D13"/>
    <w:rsid w:val="00C02D8C"/>
    <w:rsid w:val="00C02D97"/>
    <w:rsid w:val="00C02DC7"/>
    <w:rsid w:val="00C02DC9"/>
    <w:rsid w:val="00C02DE4"/>
    <w:rsid w:val="00C02E0D"/>
    <w:rsid w:val="00C02E30"/>
    <w:rsid w:val="00C02E33"/>
    <w:rsid w:val="00C02E44"/>
    <w:rsid w:val="00C02E54"/>
    <w:rsid w:val="00C02E6E"/>
    <w:rsid w:val="00C02E74"/>
    <w:rsid w:val="00C02E90"/>
    <w:rsid w:val="00C02E93"/>
    <w:rsid w:val="00C02F13"/>
    <w:rsid w:val="00C02F25"/>
    <w:rsid w:val="00C02F2E"/>
    <w:rsid w:val="00C02F32"/>
    <w:rsid w:val="00C02F35"/>
    <w:rsid w:val="00C02F43"/>
    <w:rsid w:val="00C02F45"/>
    <w:rsid w:val="00C02F50"/>
    <w:rsid w:val="00C02F63"/>
    <w:rsid w:val="00C02F71"/>
    <w:rsid w:val="00C02F9C"/>
    <w:rsid w:val="00C02FB2"/>
    <w:rsid w:val="00C02FBA"/>
    <w:rsid w:val="00C02FEC"/>
    <w:rsid w:val="00C03004"/>
    <w:rsid w:val="00C0302F"/>
    <w:rsid w:val="00C03039"/>
    <w:rsid w:val="00C0303A"/>
    <w:rsid w:val="00C030CD"/>
    <w:rsid w:val="00C030D2"/>
    <w:rsid w:val="00C030DF"/>
    <w:rsid w:val="00C03106"/>
    <w:rsid w:val="00C0310B"/>
    <w:rsid w:val="00C03148"/>
    <w:rsid w:val="00C03167"/>
    <w:rsid w:val="00C0316E"/>
    <w:rsid w:val="00C0317F"/>
    <w:rsid w:val="00C0319C"/>
    <w:rsid w:val="00C031D9"/>
    <w:rsid w:val="00C0322B"/>
    <w:rsid w:val="00C0325B"/>
    <w:rsid w:val="00C0327A"/>
    <w:rsid w:val="00C0327E"/>
    <w:rsid w:val="00C03290"/>
    <w:rsid w:val="00C03299"/>
    <w:rsid w:val="00C0332C"/>
    <w:rsid w:val="00C0333C"/>
    <w:rsid w:val="00C03358"/>
    <w:rsid w:val="00C033A6"/>
    <w:rsid w:val="00C033CB"/>
    <w:rsid w:val="00C033D6"/>
    <w:rsid w:val="00C03407"/>
    <w:rsid w:val="00C0343C"/>
    <w:rsid w:val="00C03445"/>
    <w:rsid w:val="00C03451"/>
    <w:rsid w:val="00C03477"/>
    <w:rsid w:val="00C03479"/>
    <w:rsid w:val="00C034A6"/>
    <w:rsid w:val="00C034B7"/>
    <w:rsid w:val="00C034F9"/>
    <w:rsid w:val="00C03508"/>
    <w:rsid w:val="00C0352C"/>
    <w:rsid w:val="00C0354B"/>
    <w:rsid w:val="00C035AE"/>
    <w:rsid w:val="00C035BE"/>
    <w:rsid w:val="00C035D0"/>
    <w:rsid w:val="00C035D3"/>
    <w:rsid w:val="00C035E6"/>
    <w:rsid w:val="00C035EB"/>
    <w:rsid w:val="00C035F1"/>
    <w:rsid w:val="00C03643"/>
    <w:rsid w:val="00C0367B"/>
    <w:rsid w:val="00C03686"/>
    <w:rsid w:val="00C03692"/>
    <w:rsid w:val="00C036A3"/>
    <w:rsid w:val="00C036AD"/>
    <w:rsid w:val="00C036BB"/>
    <w:rsid w:val="00C036CC"/>
    <w:rsid w:val="00C036FC"/>
    <w:rsid w:val="00C0370A"/>
    <w:rsid w:val="00C03721"/>
    <w:rsid w:val="00C03753"/>
    <w:rsid w:val="00C0377D"/>
    <w:rsid w:val="00C03790"/>
    <w:rsid w:val="00C037C9"/>
    <w:rsid w:val="00C037CD"/>
    <w:rsid w:val="00C03806"/>
    <w:rsid w:val="00C0380A"/>
    <w:rsid w:val="00C03824"/>
    <w:rsid w:val="00C0388A"/>
    <w:rsid w:val="00C038C2"/>
    <w:rsid w:val="00C038C4"/>
    <w:rsid w:val="00C038E2"/>
    <w:rsid w:val="00C0390D"/>
    <w:rsid w:val="00C0394B"/>
    <w:rsid w:val="00C03951"/>
    <w:rsid w:val="00C03994"/>
    <w:rsid w:val="00C03995"/>
    <w:rsid w:val="00C0399E"/>
    <w:rsid w:val="00C0399F"/>
    <w:rsid w:val="00C039BC"/>
    <w:rsid w:val="00C039CB"/>
    <w:rsid w:val="00C039D9"/>
    <w:rsid w:val="00C039F9"/>
    <w:rsid w:val="00C03A3B"/>
    <w:rsid w:val="00C03A5F"/>
    <w:rsid w:val="00C03A73"/>
    <w:rsid w:val="00C03A80"/>
    <w:rsid w:val="00C03AE5"/>
    <w:rsid w:val="00C03AF1"/>
    <w:rsid w:val="00C03B1C"/>
    <w:rsid w:val="00C03B46"/>
    <w:rsid w:val="00C03B6E"/>
    <w:rsid w:val="00C03B82"/>
    <w:rsid w:val="00C03B9C"/>
    <w:rsid w:val="00C03BA3"/>
    <w:rsid w:val="00C03BAB"/>
    <w:rsid w:val="00C03BBA"/>
    <w:rsid w:val="00C03BD5"/>
    <w:rsid w:val="00C03C6A"/>
    <w:rsid w:val="00C03C7A"/>
    <w:rsid w:val="00C03CA7"/>
    <w:rsid w:val="00C03CAC"/>
    <w:rsid w:val="00C03D00"/>
    <w:rsid w:val="00C03D50"/>
    <w:rsid w:val="00C03DB1"/>
    <w:rsid w:val="00C03DBD"/>
    <w:rsid w:val="00C03DC2"/>
    <w:rsid w:val="00C03DCC"/>
    <w:rsid w:val="00C03DD9"/>
    <w:rsid w:val="00C03E02"/>
    <w:rsid w:val="00C03E12"/>
    <w:rsid w:val="00C03E1A"/>
    <w:rsid w:val="00C03E1C"/>
    <w:rsid w:val="00C03E22"/>
    <w:rsid w:val="00C03E28"/>
    <w:rsid w:val="00C03E2C"/>
    <w:rsid w:val="00C03E50"/>
    <w:rsid w:val="00C03E58"/>
    <w:rsid w:val="00C03EDA"/>
    <w:rsid w:val="00C03EF4"/>
    <w:rsid w:val="00C03EFE"/>
    <w:rsid w:val="00C03F15"/>
    <w:rsid w:val="00C03F3E"/>
    <w:rsid w:val="00C03F98"/>
    <w:rsid w:val="00C03FA4"/>
    <w:rsid w:val="00C03FBC"/>
    <w:rsid w:val="00C04021"/>
    <w:rsid w:val="00C0404C"/>
    <w:rsid w:val="00C04088"/>
    <w:rsid w:val="00C04126"/>
    <w:rsid w:val="00C0413C"/>
    <w:rsid w:val="00C0416F"/>
    <w:rsid w:val="00C041B1"/>
    <w:rsid w:val="00C04204"/>
    <w:rsid w:val="00C0420A"/>
    <w:rsid w:val="00C0423C"/>
    <w:rsid w:val="00C04258"/>
    <w:rsid w:val="00C04264"/>
    <w:rsid w:val="00C042B7"/>
    <w:rsid w:val="00C042BF"/>
    <w:rsid w:val="00C04347"/>
    <w:rsid w:val="00C0435F"/>
    <w:rsid w:val="00C04373"/>
    <w:rsid w:val="00C0437D"/>
    <w:rsid w:val="00C043C4"/>
    <w:rsid w:val="00C0440C"/>
    <w:rsid w:val="00C0442B"/>
    <w:rsid w:val="00C0446C"/>
    <w:rsid w:val="00C04478"/>
    <w:rsid w:val="00C044B3"/>
    <w:rsid w:val="00C0450C"/>
    <w:rsid w:val="00C0450E"/>
    <w:rsid w:val="00C0450F"/>
    <w:rsid w:val="00C04517"/>
    <w:rsid w:val="00C0451F"/>
    <w:rsid w:val="00C04553"/>
    <w:rsid w:val="00C04566"/>
    <w:rsid w:val="00C0457D"/>
    <w:rsid w:val="00C045A0"/>
    <w:rsid w:val="00C045C4"/>
    <w:rsid w:val="00C045F7"/>
    <w:rsid w:val="00C0464B"/>
    <w:rsid w:val="00C04694"/>
    <w:rsid w:val="00C046CB"/>
    <w:rsid w:val="00C046FA"/>
    <w:rsid w:val="00C0471D"/>
    <w:rsid w:val="00C0471E"/>
    <w:rsid w:val="00C04720"/>
    <w:rsid w:val="00C04725"/>
    <w:rsid w:val="00C04740"/>
    <w:rsid w:val="00C0474C"/>
    <w:rsid w:val="00C0477B"/>
    <w:rsid w:val="00C047B0"/>
    <w:rsid w:val="00C04819"/>
    <w:rsid w:val="00C04879"/>
    <w:rsid w:val="00C048AD"/>
    <w:rsid w:val="00C048CD"/>
    <w:rsid w:val="00C04977"/>
    <w:rsid w:val="00C0498B"/>
    <w:rsid w:val="00C049F2"/>
    <w:rsid w:val="00C04A51"/>
    <w:rsid w:val="00C04A9A"/>
    <w:rsid w:val="00C04AB6"/>
    <w:rsid w:val="00C04AD4"/>
    <w:rsid w:val="00C04AD7"/>
    <w:rsid w:val="00C04AF2"/>
    <w:rsid w:val="00C04B0C"/>
    <w:rsid w:val="00C04B28"/>
    <w:rsid w:val="00C04B99"/>
    <w:rsid w:val="00C04BD4"/>
    <w:rsid w:val="00C04BED"/>
    <w:rsid w:val="00C04BF3"/>
    <w:rsid w:val="00C04C0D"/>
    <w:rsid w:val="00C04C14"/>
    <w:rsid w:val="00C04C20"/>
    <w:rsid w:val="00C04C83"/>
    <w:rsid w:val="00C04CBE"/>
    <w:rsid w:val="00C04CF2"/>
    <w:rsid w:val="00C04D68"/>
    <w:rsid w:val="00C04D90"/>
    <w:rsid w:val="00C04DB8"/>
    <w:rsid w:val="00C04E27"/>
    <w:rsid w:val="00C04E57"/>
    <w:rsid w:val="00C04E7A"/>
    <w:rsid w:val="00C04E9A"/>
    <w:rsid w:val="00C04ECD"/>
    <w:rsid w:val="00C04F2F"/>
    <w:rsid w:val="00C04F58"/>
    <w:rsid w:val="00C05029"/>
    <w:rsid w:val="00C05032"/>
    <w:rsid w:val="00C0505F"/>
    <w:rsid w:val="00C05063"/>
    <w:rsid w:val="00C05066"/>
    <w:rsid w:val="00C050C4"/>
    <w:rsid w:val="00C050CB"/>
    <w:rsid w:val="00C050D5"/>
    <w:rsid w:val="00C05103"/>
    <w:rsid w:val="00C05113"/>
    <w:rsid w:val="00C05125"/>
    <w:rsid w:val="00C0515E"/>
    <w:rsid w:val="00C0516B"/>
    <w:rsid w:val="00C05179"/>
    <w:rsid w:val="00C0517F"/>
    <w:rsid w:val="00C0519F"/>
    <w:rsid w:val="00C051BC"/>
    <w:rsid w:val="00C05248"/>
    <w:rsid w:val="00C052A6"/>
    <w:rsid w:val="00C052B8"/>
    <w:rsid w:val="00C052DF"/>
    <w:rsid w:val="00C052E5"/>
    <w:rsid w:val="00C052F8"/>
    <w:rsid w:val="00C05303"/>
    <w:rsid w:val="00C05331"/>
    <w:rsid w:val="00C0533F"/>
    <w:rsid w:val="00C05356"/>
    <w:rsid w:val="00C0535E"/>
    <w:rsid w:val="00C053A1"/>
    <w:rsid w:val="00C053A8"/>
    <w:rsid w:val="00C053F6"/>
    <w:rsid w:val="00C05431"/>
    <w:rsid w:val="00C05446"/>
    <w:rsid w:val="00C0546E"/>
    <w:rsid w:val="00C054FB"/>
    <w:rsid w:val="00C05519"/>
    <w:rsid w:val="00C0553D"/>
    <w:rsid w:val="00C05596"/>
    <w:rsid w:val="00C055B1"/>
    <w:rsid w:val="00C055BF"/>
    <w:rsid w:val="00C055FA"/>
    <w:rsid w:val="00C05619"/>
    <w:rsid w:val="00C05621"/>
    <w:rsid w:val="00C05643"/>
    <w:rsid w:val="00C05648"/>
    <w:rsid w:val="00C05665"/>
    <w:rsid w:val="00C05667"/>
    <w:rsid w:val="00C05681"/>
    <w:rsid w:val="00C056A2"/>
    <w:rsid w:val="00C056DF"/>
    <w:rsid w:val="00C05763"/>
    <w:rsid w:val="00C057C4"/>
    <w:rsid w:val="00C057DF"/>
    <w:rsid w:val="00C057F6"/>
    <w:rsid w:val="00C057FD"/>
    <w:rsid w:val="00C05815"/>
    <w:rsid w:val="00C0582B"/>
    <w:rsid w:val="00C0587D"/>
    <w:rsid w:val="00C058A8"/>
    <w:rsid w:val="00C058AB"/>
    <w:rsid w:val="00C05904"/>
    <w:rsid w:val="00C05930"/>
    <w:rsid w:val="00C0595A"/>
    <w:rsid w:val="00C05978"/>
    <w:rsid w:val="00C059CB"/>
    <w:rsid w:val="00C059E6"/>
    <w:rsid w:val="00C059FD"/>
    <w:rsid w:val="00C059FE"/>
    <w:rsid w:val="00C05A32"/>
    <w:rsid w:val="00C05A55"/>
    <w:rsid w:val="00C05A65"/>
    <w:rsid w:val="00C05AB4"/>
    <w:rsid w:val="00C05AC8"/>
    <w:rsid w:val="00C05ACD"/>
    <w:rsid w:val="00C05B11"/>
    <w:rsid w:val="00C05B1A"/>
    <w:rsid w:val="00C05B2A"/>
    <w:rsid w:val="00C05B37"/>
    <w:rsid w:val="00C05B4D"/>
    <w:rsid w:val="00C05B5F"/>
    <w:rsid w:val="00C05B78"/>
    <w:rsid w:val="00C05B85"/>
    <w:rsid w:val="00C05BC6"/>
    <w:rsid w:val="00C05BEE"/>
    <w:rsid w:val="00C05BF1"/>
    <w:rsid w:val="00C05C06"/>
    <w:rsid w:val="00C05C2A"/>
    <w:rsid w:val="00C05C4B"/>
    <w:rsid w:val="00C05CA2"/>
    <w:rsid w:val="00C05CCD"/>
    <w:rsid w:val="00C05D0D"/>
    <w:rsid w:val="00C05D42"/>
    <w:rsid w:val="00C05D5F"/>
    <w:rsid w:val="00C05D64"/>
    <w:rsid w:val="00C05D8A"/>
    <w:rsid w:val="00C05DA5"/>
    <w:rsid w:val="00C05DB8"/>
    <w:rsid w:val="00C05DDA"/>
    <w:rsid w:val="00C05E2E"/>
    <w:rsid w:val="00C05E46"/>
    <w:rsid w:val="00C05E63"/>
    <w:rsid w:val="00C05E78"/>
    <w:rsid w:val="00C05E79"/>
    <w:rsid w:val="00C05E98"/>
    <w:rsid w:val="00C05EC3"/>
    <w:rsid w:val="00C05ED9"/>
    <w:rsid w:val="00C05F24"/>
    <w:rsid w:val="00C05F41"/>
    <w:rsid w:val="00C05F49"/>
    <w:rsid w:val="00C05F70"/>
    <w:rsid w:val="00C05F99"/>
    <w:rsid w:val="00C05FAA"/>
    <w:rsid w:val="00C05FC4"/>
    <w:rsid w:val="00C05FDF"/>
    <w:rsid w:val="00C05FE0"/>
    <w:rsid w:val="00C05FEB"/>
    <w:rsid w:val="00C0600E"/>
    <w:rsid w:val="00C0601A"/>
    <w:rsid w:val="00C06058"/>
    <w:rsid w:val="00C060D0"/>
    <w:rsid w:val="00C060E2"/>
    <w:rsid w:val="00C06155"/>
    <w:rsid w:val="00C06166"/>
    <w:rsid w:val="00C061AF"/>
    <w:rsid w:val="00C061CA"/>
    <w:rsid w:val="00C061D8"/>
    <w:rsid w:val="00C061DD"/>
    <w:rsid w:val="00C061EB"/>
    <w:rsid w:val="00C061FD"/>
    <w:rsid w:val="00C06207"/>
    <w:rsid w:val="00C06253"/>
    <w:rsid w:val="00C06271"/>
    <w:rsid w:val="00C06275"/>
    <w:rsid w:val="00C062A0"/>
    <w:rsid w:val="00C062AA"/>
    <w:rsid w:val="00C062B3"/>
    <w:rsid w:val="00C0632E"/>
    <w:rsid w:val="00C06333"/>
    <w:rsid w:val="00C06343"/>
    <w:rsid w:val="00C06356"/>
    <w:rsid w:val="00C063A3"/>
    <w:rsid w:val="00C063A8"/>
    <w:rsid w:val="00C06400"/>
    <w:rsid w:val="00C06402"/>
    <w:rsid w:val="00C06449"/>
    <w:rsid w:val="00C06474"/>
    <w:rsid w:val="00C06497"/>
    <w:rsid w:val="00C064A5"/>
    <w:rsid w:val="00C064B3"/>
    <w:rsid w:val="00C064B4"/>
    <w:rsid w:val="00C064DF"/>
    <w:rsid w:val="00C06517"/>
    <w:rsid w:val="00C06537"/>
    <w:rsid w:val="00C0654F"/>
    <w:rsid w:val="00C0655C"/>
    <w:rsid w:val="00C0656F"/>
    <w:rsid w:val="00C0658B"/>
    <w:rsid w:val="00C06590"/>
    <w:rsid w:val="00C065B3"/>
    <w:rsid w:val="00C065C2"/>
    <w:rsid w:val="00C065F2"/>
    <w:rsid w:val="00C06616"/>
    <w:rsid w:val="00C06636"/>
    <w:rsid w:val="00C06641"/>
    <w:rsid w:val="00C06690"/>
    <w:rsid w:val="00C066AB"/>
    <w:rsid w:val="00C066E8"/>
    <w:rsid w:val="00C066F1"/>
    <w:rsid w:val="00C066F8"/>
    <w:rsid w:val="00C06708"/>
    <w:rsid w:val="00C06714"/>
    <w:rsid w:val="00C06727"/>
    <w:rsid w:val="00C067BA"/>
    <w:rsid w:val="00C067E1"/>
    <w:rsid w:val="00C0681E"/>
    <w:rsid w:val="00C06845"/>
    <w:rsid w:val="00C06889"/>
    <w:rsid w:val="00C068F3"/>
    <w:rsid w:val="00C068F6"/>
    <w:rsid w:val="00C0691E"/>
    <w:rsid w:val="00C0691F"/>
    <w:rsid w:val="00C06923"/>
    <w:rsid w:val="00C0696C"/>
    <w:rsid w:val="00C0698A"/>
    <w:rsid w:val="00C069C2"/>
    <w:rsid w:val="00C069D8"/>
    <w:rsid w:val="00C06A02"/>
    <w:rsid w:val="00C06A04"/>
    <w:rsid w:val="00C06A36"/>
    <w:rsid w:val="00C06A6D"/>
    <w:rsid w:val="00C06A75"/>
    <w:rsid w:val="00C06A7A"/>
    <w:rsid w:val="00C06AA2"/>
    <w:rsid w:val="00C06ACF"/>
    <w:rsid w:val="00C06B14"/>
    <w:rsid w:val="00C06B15"/>
    <w:rsid w:val="00C06B44"/>
    <w:rsid w:val="00C06B55"/>
    <w:rsid w:val="00C06B9E"/>
    <w:rsid w:val="00C06C33"/>
    <w:rsid w:val="00C06C5D"/>
    <w:rsid w:val="00C06C70"/>
    <w:rsid w:val="00C06C8E"/>
    <w:rsid w:val="00C06D14"/>
    <w:rsid w:val="00C06D17"/>
    <w:rsid w:val="00C06D22"/>
    <w:rsid w:val="00C06D4E"/>
    <w:rsid w:val="00C06D6A"/>
    <w:rsid w:val="00C06DDE"/>
    <w:rsid w:val="00C06DF1"/>
    <w:rsid w:val="00C06E24"/>
    <w:rsid w:val="00C06E2F"/>
    <w:rsid w:val="00C06E60"/>
    <w:rsid w:val="00C06E7E"/>
    <w:rsid w:val="00C06E82"/>
    <w:rsid w:val="00C06F09"/>
    <w:rsid w:val="00C06F43"/>
    <w:rsid w:val="00C06FA4"/>
    <w:rsid w:val="00C06FBA"/>
    <w:rsid w:val="00C06FC1"/>
    <w:rsid w:val="00C06FE4"/>
    <w:rsid w:val="00C07000"/>
    <w:rsid w:val="00C07009"/>
    <w:rsid w:val="00C07021"/>
    <w:rsid w:val="00C0702D"/>
    <w:rsid w:val="00C07089"/>
    <w:rsid w:val="00C070E1"/>
    <w:rsid w:val="00C070F1"/>
    <w:rsid w:val="00C07161"/>
    <w:rsid w:val="00C0716B"/>
    <w:rsid w:val="00C07198"/>
    <w:rsid w:val="00C071C2"/>
    <w:rsid w:val="00C071CD"/>
    <w:rsid w:val="00C071CE"/>
    <w:rsid w:val="00C07209"/>
    <w:rsid w:val="00C0725E"/>
    <w:rsid w:val="00C07269"/>
    <w:rsid w:val="00C0728F"/>
    <w:rsid w:val="00C072B9"/>
    <w:rsid w:val="00C072C0"/>
    <w:rsid w:val="00C072CC"/>
    <w:rsid w:val="00C07354"/>
    <w:rsid w:val="00C07360"/>
    <w:rsid w:val="00C0736B"/>
    <w:rsid w:val="00C07387"/>
    <w:rsid w:val="00C07399"/>
    <w:rsid w:val="00C073AD"/>
    <w:rsid w:val="00C073C1"/>
    <w:rsid w:val="00C07413"/>
    <w:rsid w:val="00C07418"/>
    <w:rsid w:val="00C07423"/>
    <w:rsid w:val="00C0745E"/>
    <w:rsid w:val="00C074C1"/>
    <w:rsid w:val="00C074C5"/>
    <w:rsid w:val="00C0750A"/>
    <w:rsid w:val="00C07586"/>
    <w:rsid w:val="00C07596"/>
    <w:rsid w:val="00C0759F"/>
    <w:rsid w:val="00C075B0"/>
    <w:rsid w:val="00C075E4"/>
    <w:rsid w:val="00C075F0"/>
    <w:rsid w:val="00C07609"/>
    <w:rsid w:val="00C0763A"/>
    <w:rsid w:val="00C076D8"/>
    <w:rsid w:val="00C0770E"/>
    <w:rsid w:val="00C07713"/>
    <w:rsid w:val="00C07758"/>
    <w:rsid w:val="00C07783"/>
    <w:rsid w:val="00C0778C"/>
    <w:rsid w:val="00C07794"/>
    <w:rsid w:val="00C077CC"/>
    <w:rsid w:val="00C077E5"/>
    <w:rsid w:val="00C077FC"/>
    <w:rsid w:val="00C07820"/>
    <w:rsid w:val="00C07842"/>
    <w:rsid w:val="00C0785B"/>
    <w:rsid w:val="00C07875"/>
    <w:rsid w:val="00C0788E"/>
    <w:rsid w:val="00C078AA"/>
    <w:rsid w:val="00C0793D"/>
    <w:rsid w:val="00C07955"/>
    <w:rsid w:val="00C0796E"/>
    <w:rsid w:val="00C079A0"/>
    <w:rsid w:val="00C079DD"/>
    <w:rsid w:val="00C079E1"/>
    <w:rsid w:val="00C07A2C"/>
    <w:rsid w:val="00C07A63"/>
    <w:rsid w:val="00C07A8A"/>
    <w:rsid w:val="00C07A95"/>
    <w:rsid w:val="00C07AA7"/>
    <w:rsid w:val="00C07AB0"/>
    <w:rsid w:val="00C07ABD"/>
    <w:rsid w:val="00C07AE2"/>
    <w:rsid w:val="00C07AFB"/>
    <w:rsid w:val="00C07B01"/>
    <w:rsid w:val="00C07B03"/>
    <w:rsid w:val="00C07B13"/>
    <w:rsid w:val="00C07B24"/>
    <w:rsid w:val="00C07B2D"/>
    <w:rsid w:val="00C07BA5"/>
    <w:rsid w:val="00C07BC5"/>
    <w:rsid w:val="00C07BF2"/>
    <w:rsid w:val="00C07BF5"/>
    <w:rsid w:val="00C07BFB"/>
    <w:rsid w:val="00C07C0B"/>
    <w:rsid w:val="00C07C7D"/>
    <w:rsid w:val="00C07CC0"/>
    <w:rsid w:val="00C07D05"/>
    <w:rsid w:val="00C07D17"/>
    <w:rsid w:val="00C07D2D"/>
    <w:rsid w:val="00C07D32"/>
    <w:rsid w:val="00C07D44"/>
    <w:rsid w:val="00C07D93"/>
    <w:rsid w:val="00C07DD0"/>
    <w:rsid w:val="00C07DFA"/>
    <w:rsid w:val="00C07E24"/>
    <w:rsid w:val="00C07E33"/>
    <w:rsid w:val="00C07E60"/>
    <w:rsid w:val="00C07E73"/>
    <w:rsid w:val="00C07EAF"/>
    <w:rsid w:val="00C07F85"/>
    <w:rsid w:val="00C07F91"/>
    <w:rsid w:val="00C07F97"/>
    <w:rsid w:val="00C07FBB"/>
    <w:rsid w:val="00C07FDE"/>
    <w:rsid w:val="00C07FDF"/>
    <w:rsid w:val="00C07FE1"/>
    <w:rsid w:val="00C1000D"/>
    <w:rsid w:val="00C1003A"/>
    <w:rsid w:val="00C10095"/>
    <w:rsid w:val="00C100B3"/>
    <w:rsid w:val="00C100DC"/>
    <w:rsid w:val="00C100E6"/>
    <w:rsid w:val="00C100F5"/>
    <w:rsid w:val="00C1011F"/>
    <w:rsid w:val="00C10122"/>
    <w:rsid w:val="00C10130"/>
    <w:rsid w:val="00C1013A"/>
    <w:rsid w:val="00C10181"/>
    <w:rsid w:val="00C10216"/>
    <w:rsid w:val="00C10279"/>
    <w:rsid w:val="00C102E1"/>
    <w:rsid w:val="00C102E7"/>
    <w:rsid w:val="00C102EA"/>
    <w:rsid w:val="00C10308"/>
    <w:rsid w:val="00C1032B"/>
    <w:rsid w:val="00C10368"/>
    <w:rsid w:val="00C10387"/>
    <w:rsid w:val="00C103D2"/>
    <w:rsid w:val="00C1041E"/>
    <w:rsid w:val="00C10436"/>
    <w:rsid w:val="00C1043A"/>
    <w:rsid w:val="00C10453"/>
    <w:rsid w:val="00C10484"/>
    <w:rsid w:val="00C1048D"/>
    <w:rsid w:val="00C104A5"/>
    <w:rsid w:val="00C104F2"/>
    <w:rsid w:val="00C1051F"/>
    <w:rsid w:val="00C1052D"/>
    <w:rsid w:val="00C1053F"/>
    <w:rsid w:val="00C10592"/>
    <w:rsid w:val="00C105BE"/>
    <w:rsid w:val="00C1060B"/>
    <w:rsid w:val="00C10623"/>
    <w:rsid w:val="00C10651"/>
    <w:rsid w:val="00C1065A"/>
    <w:rsid w:val="00C1065C"/>
    <w:rsid w:val="00C10695"/>
    <w:rsid w:val="00C106BE"/>
    <w:rsid w:val="00C106F2"/>
    <w:rsid w:val="00C106F4"/>
    <w:rsid w:val="00C1072D"/>
    <w:rsid w:val="00C1076F"/>
    <w:rsid w:val="00C107BC"/>
    <w:rsid w:val="00C10808"/>
    <w:rsid w:val="00C10812"/>
    <w:rsid w:val="00C10821"/>
    <w:rsid w:val="00C10881"/>
    <w:rsid w:val="00C108B5"/>
    <w:rsid w:val="00C108C4"/>
    <w:rsid w:val="00C108CC"/>
    <w:rsid w:val="00C108D5"/>
    <w:rsid w:val="00C108DA"/>
    <w:rsid w:val="00C10973"/>
    <w:rsid w:val="00C1097A"/>
    <w:rsid w:val="00C109B8"/>
    <w:rsid w:val="00C109B9"/>
    <w:rsid w:val="00C109D3"/>
    <w:rsid w:val="00C109D4"/>
    <w:rsid w:val="00C10A01"/>
    <w:rsid w:val="00C10A2D"/>
    <w:rsid w:val="00C10ACF"/>
    <w:rsid w:val="00C10AF1"/>
    <w:rsid w:val="00C10B3A"/>
    <w:rsid w:val="00C10B3D"/>
    <w:rsid w:val="00C10B5F"/>
    <w:rsid w:val="00C10B7B"/>
    <w:rsid w:val="00C10B94"/>
    <w:rsid w:val="00C10BAB"/>
    <w:rsid w:val="00C10C20"/>
    <w:rsid w:val="00C10C38"/>
    <w:rsid w:val="00C10C57"/>
    <w:rsid w:val="00C10C5D"/>
    <w:rsid w:val="00C10C6B"/>
    <w:rsid w:val="00C10C6E"/>
    <w:rsid w:val="00C10C76"/>
    <w:rsid w:val="00C10CA4"/>
    <w:rsid w:val="00C10D57"/>
    <w:rsid w:val="00C10D5B"/>
    <w:rsid w:val="00C10D7B"/>
    <w:rsid w:val="00C10D7E"/>
    <w:rsid w:val="00C10D9C"/>
    <w:rsid w:val="00C10D9E"/>
    <w:rsid w:val="00C10DBA"/>
    <w:rsid w:val="00C10DE9"/>
    <w:rsid w:val="00C10E4A"/>
    <w:rsid w:val="00C10E92"/>
    <w:rsid w:val="00C10EA3"/>
    <w:rsid w:val="00C10F06"/>
    <w:rsid w:val="00C10F1F"/>
    <w:rsid w:val="00C10F3A"/>
    <w:rsid w:val="00C10F8A"/>
    <w:rsid w:val="00C10F8F"/>
    <w:rsid w:val="00C10FEC"/>
    <w:rsid w:val="00C10FFB"/>
    <w:rsid w:val="00C11026"/>
    <w:rsid w:val="00C110AF"/>
    <w:rsid w:val="00C110F1"/>
    <w:rsid w:val="00C110FE"/>
    <w:rsid w:val="00C11103"/>
    <w:rsid w:val="00C1111C"/>
    <w:rsid w:val="00C11180"/>
    <w:rsid w:val="00C111F4"/>
    <w:rsid w:val="00C1122A"/>
    <w:rsid w:val="00C11239"/>
    <w:rsid w:val="00C1123C"/>
    <w:rsid w:val="00C1124B"/>
    <w:rsid w:val="00C11254"/>
    <w:rsid w:val="00C11260"/>
    <w:rsid w:val="00C112E6"/>
    <w:rsid w:val="00C1130A"/>
    <w:rsid w:val="00C1133C"/>
    <w:rsid w:val="00C1135D"/>
    <w:rsid w:val="00C1135E"/>
    <w:rsid w:val="00C113B0"/>
    <w:rsid w:val="00C113F7"/>
    <w:rsid w:val="00C113FE"/>
    <w:rsid w:val="00C11410"/>
    <w:rsid w:val="00C11416"/>
    <w:rsid w:val="00C1142E"/>
    <w:rsid w:val="00C11461"/>
    <w:rsid w:val="00C11478"/>
    <w:rsid w:val="00C114C6"/>
    <w:rsid w:val="00C114E8"/>
    <w:rsid w:val="00C11522"/>
    <w:rsid w:val="00C1152B"/>
    <w:rsid w:val="00C1152D"/>
    <w:rsid w:val="00C11574"/>
    <w:rsid w:val="00C11577"/>
    <w:rsid w:val="00C11588"/>
    <w:rsid w:val="00C11591"/>
    <w:rsid w:val="00C115AC"/>
    <w:rsid w:val="00C115BE"/>
    <w:rsid w:val="00C115C1"/>
    <w:rsid w:val="00C115E8"/>
    <w:rsid w:val="00C115F1"/>
    <w:rsid w:val="00C11625"/>
    <w:rsid w:val="00C1163A"/>
    <w:rsid w:val="00C116ED"/>
    <w:rsid w:val="00C11723"/>
    <w:rsid w:val="00C1174D"/>
    <w:rsid w:val="00C117EA"/>
    <w:rsid w:val="00C11812"/>
    <w:rsid w:val="00C11817"/>
    <w:rsid w:val="00C1183C"/>
    <w:rsid w:val="00C11847"/>
    <w:rsid w:val="00C1184E"/>
    <w:rsid w:val="00C118A7"/>
    <w:rsid w:val="00C118C7"/>
    <w:rsid w:val="00C118CB"/>
    <w:rsid w:val="00C118F1"/>
    <w:rsid w:val="00C118FB"/>
    <w:rsid w:val="00C11934"/>
    <w:rsid w:val="00C1198B"/>
    <w:rsid w:val="00C119E8"/>
    <w:rsid w:val="00C11A3E"/>
    <w:rsid w:val="00C11A48"/>
    <w:rsid w:val="00C11A7F"/>
    <w:rsid w:val="00C11A88"/>
    <w:rsid w:val="00C11B05"/>
    <w:rsid w:val="00C11B1D"/>
    <w:rsid w:val="00C11B33"/>
    <w:rsid w:val="00C11B3B"/>
    <w:rsid w:val="00C11B65"/>
    <w:rsid w:val="00C11BAA"/>
    <w:rsid w:val="00C11BC6"/>
    <w:rsid w:val="00C11BE2"/>
    <w:rsid w:val="00C11C09"/>
    <w:rsid w:val="00C11C47"/>
    <w:rsid w:val="00C11C49"/>
    <w:rsid w:val="00C11C54"/>
    <w:rsid w:val="00C11CA0"/>
    <w:rsid w:val="00C11CD3"/>
    <w:rsid w:val="00C11CE0"/>
    <w:rsid w:val="00C11CF4"/>
    <w:rsid w:val="00C11D2A"/>
    <w:rsid w:val="00C11D68"/>
    <w:rsid w:val="00C11D69"/>
    <w:rsid w:val="00C11D6E"/>
    <w:rsid w:val="00C11D9D"/>
    <w:rsid w:val="00C11DB2"/>
    <w:rsid w:val="00C11DBE"/>
    <w:rsid w:val="00C11DD6"/>
    <w:rsid w:val="00C11DE4"/>
    <w:rsid w:val="00C11DE8"/>
    <w:rsid w:val="00C11E0A"/>
    <w:rsid w:val="00C11E16"/>
    <w:rsid w:val="00C11E75"/>
    <w:rsid w:val="00C11E78"/>
    <w:rsid w:val="00C11EBD"/>
    <w:rsid w:val="00C11F03"/>
    <w:rsid w:val="00C11F21"/>
    <w:rsid w:val="00C11F85"/>
    <w:rsid w:val="00C11FD3"/>
    <w:rsid w:val="00C11FDC"/>
    <w:rsid w:val="00C11FFD"/>
    <w:rsid w:val="00C12016"/>
    <w:rsid w:val="00C12046"/>
    <w:rsid w:val="00C12060"/>
    <w:rsid w:val="00C12061"/>
    <w:rsid w:val="00C1207E"/>
    <w:rsid w:val="00C12080"/>
    <w:rsid w:val="00C120A0"/>
    <w:rsid w:val="00C120A2"/>
    <w:rsid w:val="00C120E7"/>
    <w:rsid w:val="00C120EF"/>
    <w:rsid w:val="00C120F0"/>
    <w:rsid w:val="00C1211F"/>
    <w:rsid w:val="00C1213A"/>
    <w:rsid w:val="00C1217E"/>
    <w:rsid w:val="00C121A6"/>
    <w:rsid w:val="00C121B0"/>
    <w:rsid w:val="00C121C9"/>
    <w:rsid w:val="00C121D7"/>
    <w:rsid w:val="00C121E9"/>
    <w:rsid w:val="00C121FA"/>
    <w:rsid w:val="00C12224"/>
    <w:rsid w:val="00C1222C"/>
    <w:rsid w:val="00C12266"/>
    <w:rsid w:val="00C12284"/>
    <w:rsid w:val="00C122C6"/>
    <w:rsid w:val="00C122CF"/>
    <w:rsid w:val="00C122ED"/>
    <w:rsid w:val="00C122FD"/>
    <w:rsid w:val="00C12301"/>
    <w:rsid w:val="00C1230C"/>
    <w:rsid w:val="00C1232B"/>
    <w:rsid w:val="00C123C7"/>
    <w:rsid w:val="00C123D6"/>
    <w:rsid w:val="00C123E5"/>
    <w:rsid w:val="00C1243D"/>
    <w:rsid w:val="00C1249F"/>
    <w:rsid w:val="00C124A5"/>
    <w:rsid w:val="00C124BB"/>
    <w:rsid w:val="00C1251F"/>
    <w:rsid w:val="00C12528"/>
    <w:rsid w:val="00C1252D"/>
    <w:rsid w:val="00C1254E"/>
    <w:rsid w:val="00C12559"/>
    <w:rsid w:val="00C125AB"/>
    <w:rsid w:val="00C1260B"/>
    <w:rsid w:val="00C1265B"/>
    <w:rsid w:val="00C1268B"/>
    <w:rsid w:val="00C1269C"/>
    <w:rsid w:val="00C126F5"/>
    <w:rsid w:val="00C12728"/>
    <w:rsid w:val="00C12776"/>
    <w:rsid w:val="00C1277F"/>
    <w:rsid w:val="00C127AA"/>
    <w:rsid w:val="00C127CF"/>
    <w:rsid w:val="00C1282E"/>
    <w:rsid w:val="00C1285F"/>
    <w:rsid w:val="00C128AA"/>
    <w:rsid w:val="00C128BA"/>
    <w:rsid w:val="00C128E7"/>
    <w:rsid w:val="00C12922"/>
    <w:rsid w:val="00C12924"/>
    <w:rsid w:val="00C12962"/>
    <w:rsid w:val="00C129C4"/>
    <w:rsid w:val="00C129D4"/>
    <w:rsid w:val="00C129D9"/>
    <w:rsid w:val="00C12A03"/>
    <w:rsid w:val="00C12A05"/>
    <w:rsid w:val="00C12AAE"/>
    <w:rsid w:val="00C12AB2"/>
    <w:rsid w:val="00C12AE6"/>
    <w:rsid w:val="00C12B46"/>
    <w:rsid w:val="00C12B6D"/>
    <w:rsid w:val="00C12B8E"/>
    <w:rsid w:val="00C12BA8"/>
    <w:rsid w:val="00C12BB3"/>
    <w:rsid w:val="00C12C92"/>
    <w:rsid w:val="00C12CBB"/>
    <w:rsid w:val="00C12CD6"/>
    <w:rsid w:val="00C12CF3"/>
    <w:rsid w:val="00C12CFE"/>
    <w:rsid w:val="00C12D12"/>
    <w:rsid w:val="00C12D2D"/>
    <w:rsid w:val="00C12D6F"/>
    <w:rsid w:val="00C12D72"/>
    <w:rsid w:val="00C12D8F"/>
    <w:rsid w:val="00C12D91"/>
    <w:rsid w:val="00C12DB5"/>
    <w:rsid w:val="00C12DD1"/>
    <w:rsid w:val="00C12E25"/>
    <w:rsid w:val="00C12E38"/>
    <w:rsid w:val="00C12E42"/>
    <w:rsid w:val="00C12E7E"/>
    <w:rsid w:val="00C12E8F"/>
    <w:rsid w:val="00C12E9C"/>
    <w:rsid w:val="00C12E9E"/>
    <w:rsid w:val="00C12EB3"/>
    <w:rsid w:val="00C12EC3"/>
    <w:rsid w:val="00C12F07"/>
    <w:rsid w:val="00C12F23"/>
    <w:rsid w:val="00C12F75"/>
    <w:rsid w:val="00C12FB3"/>
    <w:rsid w:val="00C12FBF"/>
    <w:rsid w:val="00C12FF0"/>
    <w:rsid w:val="00C13020"/>
    <w:rsid w:val="00C13031"/>
    <w:rsid w:val="00C13055"/>
    <w:rsid w:val="00C13088"/>
    <w:rsid w:val="00C130B4"/>
    <w:rsid w:val="00C130B5"/>
    <w:rsid w:val="00C13133"/>
    <w:rsid w:val="00C13136"/>
    <w:rsid w:val="00C13146"/>
    <w:rsid w:val="00C1316B"/>
    <w:rsid w:val="00C13203"/>
    <w:rsid w:val="00C1321E"/>
    <w:rsid w:val="00C1322E"/>
    <w:rsid w:val="00C1323B"/>
    <w:rsid w:val="00C13246"/>
    <w:rsid w:val="00C13258"/>
    <w:rsid w:val="00C13268"/>
    <w:rsid w:val="00C13293"/>
    <w:rsid w:val="00C132BE"/>
    <w:rsid w:val="00C132C9"/>
    <w:rsid w:val="00C132CC"/>
    <w:rsid w:val="00C132F8"/>
    <w:rsid w:val="00C1330B"/>
    <w:rsid w:val="00C13323"/>
    <w:rsid w:val="00C1335F"/>
    <w:rsid w:val="00C13385"/>
    <w:rsid w:val="00C133AC"/>
    <w:rsid w:val="00C133D8"/>
    <w:rsid w:val="00C133E9"/>
    <w:rsid w:val="00C133F3"/>
    <w:rsid w:val="00C1341F"/>
    <w:rsid w:val="00C13427"/>
    <w:rsid w:val="00C13436"/>
    <w:rsid w:val="00C1345F"/>
    <w:rsid w:val="00C13587"/>
    <w:rsid w:val="00C13596"/>
    <w:rsid w:val="00C135A0"/>
    <w:rsid w:val="00C13622"/>
    <w:rsid w:val="00C1362E"/>
    <w:rsid w:val="00C13677"/>
    <w:rsid w:val="00C1368C"/>
    <w:rsid w:val="00C1369D"/>
    <w:rsid w:val="00C136B6"/>
    <w:rsid w:val="00C137BB"/>
    <w:rsid w:val="00C137F1"/>
    <w:rsid w:val="00C137F6"/>
    <w:rsid w:val="00C13812"/>
    <w:rsid w:val="00C1385F"/>
    <w:rsid w:val="00C13868"/>
    <w:rsid w:val="00C13890"/>
    <w:rsid w:val="00C138A6"/>
    <w:rsid w:val="00C138D4"/>
    <w:rsid w:val="00C1392D"/>
    <w:rsid w:val="00C13942"/>
    <w:rsid w:val="00C1396D"/>
    <w:rsid w:val="00C139B6"/>
    <w:rsid w:val="00C139E4"/>
    <w:rsid w:val="00C13A1C"/>
    <w:rsid w:val="00C13A37"/>
    <w:rsid w:val="00C13A49"/>
    <w:rsid w:val="00C13A52"/>
    <w:rsid w:val="00C13A53"/>
    <w:rsid w:val="00C13A5C"/>
    <w:rsid w:val="00C13A9E"/>
    <w:rsid w:val="00C13A9F"/>
    <w:rsid w:val="00C13AC8"/>
    <w:rsid w:val="00C13B22"/>
    <w:rsid w:val="00C13B52"/>
    <w:rsid w:val="00C13B63"/>
    <w:rsid w:val="00C13B69"/>
    <w:rsid w:val="00C13B97"/>
    <w:rsid w:val="00C13BD5"/>
    <w:rsid w:val="00C13C60"/>
    <w:rsid w:val="00C13C63"/>
    <w:rsid w:val="00C13D04"/>
    <w:rsid w:val="00C13D24"/>
    <w:rsid w:val="00C13D33"/>
    <w:rsid w:val="00C13D35"/>
    <w:rsid w:val="00C13E0E"/>
    <w:rsid w:val="00C13E37"/>
    <w:rsid w:val="00C13EB8"/>
    <w:rsid w:val="00C13F05"/>
    <w:rsid w:val="00C13F3F"/>
    <w:rsid w:val="00C13F4C"/>
    <w:rsid w:val="00C13F63"/>
    <w:rsid w:val="00C13F78"/>
    <w:rsid w:val="00C13F95"/>
    <w:rsid w:val="00C13FBC"/>
    <w:rsid w:val="00C13FD8"/>
    <w:rsid w:val="00C14018"/>
    <w:rsid w:val="00C1402D"/>
    <w:rsid w:val="00C14059"/>
    <w:rsid w:val="00C14097"/>
    <w:rsid w:val="00C140A4"/>
    <w:rsid w:val="00C140DE"/>
    <w:rsid w:val="00C140F7"/>
    <w:rsid w:val="00C14147"/>
    <w:rsid w:val="00C141A1"/>
    <w:rsid w:val="00C14219"/>
    <w:rsid w:val="00C14224"/>
    <w:rsid w:val="00C14241"/>
    <w:rsid w:val="00C14257"/>
    <w:rsid w:val="00C14277"/>
    <w:rsid w:val="00C1427B"/>
    <w:rsid w:val="00C14287"/>
    <w:rsid w:val="00C1428B"/>
    <w:rsid w:val="00C142AB"/>
    <w:rsid w:val="00C142B1"/>
    <w:rsid w:val="00C142D6"/>
    <w:rsid w:val="00C142FC"/>
    <w:rsid w:val="00C143BD"/>
    <w:rsid w:val="00C143DD"/>
    <w:rsid w:val="00C143F5"/>
    <w:rsid w:val="00C143FD"/>
    <w:rsid w:val="00C14412"/>
    <w:rsid w:val="00C1445D"/>
    <w:rsid w:val="00C14469"/>
    <w:rsid w:val="00C144AD"/>
    <w:rsid w:val="00C144C2"/>
    <w:rsid w:val="00C144DD"/>
    <w:rsid w:val="00C144FF"/>
    <w:rsid w:val="00C14510"/>
    <w:rsid w:val="00C14526"/>
    <w:rsid w:val="00C14529"/>
    <w:rsid w:val="00C14565"/>
    <w:rsid w:val="00C14588"/>
    <w:rsid w:val="00C145BF"/>
    <w:rsid w:val="00C14628"/>
    <w:rsid w:val="00C1467A"/>
    <w:rsid w:val="00C14687"/>
    <w:rsid w:val="00C146A0"/>
    <w:rsid w:val="00C146B3"/>
    <w:rsid w:val="00C146BB"/>
    <w:rsid w:val="00C146D5"/>
    <w:rsid w:val="00C146EC"/>
    <w:rsid w:val="00C146F3"/>
    <w:rsid w:val="00C14708"/>
    <w:rsid w:val="00C14716"/>
    <w:rsid w:val="00C1472A"/>
    <w:rsid w:val="00C1472B"/>
    <w:rsid w:val="00C14736"/>
    <w:rsid w:val="00C14769"/>
    <w:rsid w:val="00C147C6"/>
    <w:rsid w:val="00C147D1"/>
    <w:rsid w:val="00C147D9"/>
    <w:rsid w:val="00C147E4"/>
    <w:rsid w:val="00C14800"/>
    <w:rsid w:val="00C14827"/>
    <w:rsid w:val="00C14832"/>
    <w:rsid w:val="00C148A1"/>
    <w:rsid w:val="00C148C4"/>
    <w:rsid w:val="00C14906"/>
    <w:rsid w:val="00C149A1"/>
    <w:rsid w:val="00C149EE"/>
    <w:rsid w:val="00C149F9"/>
    <w:rsid w:val="00C14A0A"/>
    <w:rsid w:val="00C14A10"/>
    <w:rsid w:val="00C14A3F"/>
    <w:rsid w:val="00C14A61"/>
    <w:rsid w:val="00C14A70"/>
    <w:rsid w:val="00C14A8B"/>
    <w:rsid w:val="00C14AF1"/>
    <w:rsid w:val="00C14B22"/>
    <w:rsid w:val="00C14B3E"/>
    <w:rsid w:val="00C14B6C"/>
    <w:rsid w:val="00C14B86"/>
    <w:rsid w:val="00C14BBA"/>
    <w:rsid w:val="00C14BBC"/>
    <w:rsid w:val="00C14BC4"/>
    <w:rsid w:val="00C14BC6"/>
    <w:rsid w:val="00C14BF9"/>
    <w:rsid w:val="00C14BFB"/>
    <w:rsid w:val="00C14BFE"/>
    <w:rsid w:val="00C14C92"/>
    <w:rsid w:val="00C14D37"/>
    <w:rsid w:val="00C14D48"/>
    <w:rsid w:val="00C14D76"/>
    <w:rsid w:val="00C14D7C"/>
    <w:rsid w:val="00C14D8D"/>
    <w:rsid w:val="00C14DAC"/>
    <w:rsid w:val="00C14DBA"/>
    <w:rsid w:val="00C14DBC"/>
    <w:rsid w:val="00C14DF5"/>
    <w:rsid w:val="00C14E23"/>
    <w:rsid w:val="00C14E2C"/>
    <w:rsid w:val="00C14E70"/>
    <w:rsid w:val="00C14EB6"/>
    <w:rsid w:val="00C14EC5"/>
    <w:rsid w:val="00C14EF1"/>
    <w:rsid w:val="00C14EF3"/>
    <w:rsid w:val="00C14F77"/>
    <w:rsid w:val="00C14F9B"/>
    <w:rsid w:val="00C14FD3"/>
    <w:rsid w:val="00C14FE8"/>
    <w:rsid w:val="00C14FFB"/>
    <w:rsid w:val="00C15014"/>
    <w:rsid w:val="00C1502C"/>
    <w:rsid w:val="00C15077"/>
    <w:rsid w:val="00C15082"/>
    <w:rsid w:val="00C150B0"/>
    <w:rsid w:val="00C150CB"/>
    <w:rsid w:val="00C15107"/>
    <w:rsid w:val="00C1514F"/>
    <w:rsid w:val="00C15173"/>
    <w:rsid w:val="00C15182"/>
    <w:rsid w:val="00C151BF"/>
    <w:rsid w:val="00C151D3"/>
    <w:rsid w:val="00C151F3"/>
    <w:rsid w:val="00C15214"/>
    <w:rsid w:val="00C1522E"/>
    <w:rsid w:val="00C1522F"/>
    <w:rsid w:val="00C15234"/>
    <w:rsid w:val="00C1523D"/>
    <w:rsid w:val="00C1525B"/>
    <w:rsid w:val="00C152D5"/>
    <w:rsid w:val="00C152E1"/>
    <w:rsid w:val="00C15337"/>
    <w:rsid w:val="00C1535E"/>
    <w:rsid w:val="00C15366"/>
    <w:rsid w:val="00C15376"/>
    <w:rsid w:val="00C153AC"/>
    <w:rsid w:val="00C153AD"/>
    <w:rsid w:val="00C1543E"/>
    <w:rsid w:val="00C154A0"/>
    <w:rsid w:val="00C154DB"/>
    <w:rsid w:val="00C154E8"/>
    <w:rsid w:val="00C154F1"/>
    <w:rsid w:val="00C154F7"/>
    <w:rsid w:val="00C154FA"/>
    <w:rsid w:val="00C1554A"/>
    <w:rsid w:val="00C1554E"/>
    <w:rsid w:val="00C15561"/>
    <w:rsid w:val="00C15566"/>
    <w:rsid w:val="00C15580"/>
    <w:rsid w:val="00C155BD"/>
    <w:rsid w:val="00C155E4"/>
    <w:rsid w:val="00C15634"/>
    <w:rsid w:val="00C1564B"/>
    <w:rsid w:val="00C15726"/>
    <w:rsid w:val="00C1574B"/>
    <w:rsid w:val="00C1578F"/>
    <w:rsid w:val="00C157BA"/>
    <w:rsid w:val="00C157BD"/>
    <w:rsid w:val="00C157F1"/>
    <w:rsid w:val="00C15803"/>
    <w:rsid w:val="00C15828"/>
    <w:rsid w:val="00C1586C"/>
    <w:rsid w:val="00C1588B"/>
    <w:rsid w:val="00C15891"/>
    <w:rsid w:val="00C158BB"/>
    <w:rsid w:val="00C158E1"/>
    <w:rsid w:val="00C1599B"/>
    <w:rsid w:val="00C1599D"/>
    <w:rsid w:val="00C159B0"/>
    <w:rsid w:val="00C159B2"/>
    <w:rsid w:val="00C159DD"/>
    <w:rsid w:val="00C15ACE"/>
    <w:rsid w:val="00C15B02"/>
    <w:rsid w:val="00C15B21"/>
    <w:rsid w:val="00C15B2F"/>
    <w:rsid w:val="00C15B59"/>
    <w:rsid w:val="00C15B62"/>
    <w:rsid w:val="00C15B8C"/>
    <w:rsid w:val="00C15B9E"/>
    <w:rsid w:val="00C15BED"/>
    <w:rsid w:val="00C15C01"/>
    <w:rsid w:val="00C15C0A"/>
    <w:rsid w:val="00C15C28"/>
    <w:rsid w:val="00C15C32"/>
    <w:rsid w:val="00C15C37"/>
    <w:rsid w:val="00C15CA3"/>
    <w:rsid w:val="00C15D41"/>
    <w:rsid w:val="00C15D42"/>
    <w:rsid w:val="00C15D54"/>
    <w:rsid w:val="00C15D68"/>
    <w:rsid w:val="00C15D8F"/>
    <w:rsid w:val="00C15D94"/>
    <w:rsid w:val="00C15EA0"/>
    <w:rsid w:val="00C15ED0"/>
    <w:rsid w:val="00C15F0E"/>
    <w:rsid w:val="00C15F15"/>
    <w:rsid w:val="00C15F48"/>
    <w:rsid w:val="00C15F55"/>
    <w:rsid w:val="00C15F56"/>
    <w:rsid w:val="00C15F61"/>
    <w:rsid w:val="00C15F7D"/>
    <w:rsid w:val="00C15F8F"/>
    <w:rsid w:val="00C15F9B"/>
    <w:rsid w:val="00C15FAD"/>
    <w:rsid w:val="00C15FC9"/>
    <w:rsid w:val="00C15FF3"/>
    <w:rsid w:val="00C16004"/>
    <w:rsid w:val="00C1601E"/>
    <w:rsid w:val="00C16036"/>
    <w:rsid w:val="00C160CD"/>
    <w:rsid w:val="00C160E1"/>
    <w:rsid w:val="00C160E7"/>
    <w:rsid w:val="00C16117"/>
    <w:rsid w:val="00C16140"/>
    <w:rsid w:val="00C16158"/>
    <w:rsid w:val="00C16166"/>
    <w:rsid w:val="00C16180"/>
    <w:rsid w:val="00C1618B"/>
    <w:rsid w:val="00C1619D"/>
    <w:rsid w:val="00C161A6"/>
    <w:rsid w:val="00C161CC"/>
    <w:rsid w:val="00C16243"/>
    <w:rsid w:val="00C16288"/>
    <w:rsid w:val="00C162BF"/>
    <w:rsid w:val="00C162C8"/>
    <w:rsid w:val="00C16341"/>
    <w:rsid w:val="00C16354"/>
    <w:rsid w:val="00C16380"/>
    <w:rsid w:val="00C16381"/>
    <w:rsid w:val="00C16394"/>
    <w:rsid w:val="00C16398"/>
    <w:rsid w:val="00C163DA"/>
    <w:rsid w:val="00C163DE"/>
    <w:rsid w:val="00C164A2"/>
    <w:rsid w:val="00C164A6"/>
    <w:rsid w:val="00C164B1"/>
    <w:rsid w:val="00C164BD"/>
    <w:rsid w:val="00C164CB"/>
    <w:rsid w:val="00C164D1"/>
    <w:rsid w:val="00C164DF"/>
    <w:rsid w:val="00C164E0"/>
    <w:rsid w:val="00C164E2"/>
    <w:rsid w:val="00C16515"/>
    <w:rsid w:val="00C1654C"/>
    <w:rsid w:val="00C1656B"/>
    <w:rsid w:val="00C1658B"/>
    <w:rsid w:val="00C165A2"/>
    <w:rsid w:val="00C165A6"/>
    <w:rsid w:val="00C165C5"/>
    <w:rsid w:val="00C165F0"/>
    <w:rsid w:val="00C165F6"/>
    <w:rsid w:val="00C16618"/>
    <w:rsid w:val="00C1662E"/>
    <w:rsid w:val="00C16683"/>
    <w:rsid w:val="00C1668D"/>
    <w:rsid w:val="00C1669B"/>
    <w:rsid w:val="00C166A0"/>
    <w:rsid w:val="00C166F0"/>
    <w:rsid w:val="00C1671E"/>
    <w:rsid w:val="00C16731"/>
    <w:rsid w:val="00C16746"/>
    <w:rsid w:val="00C16758"/>
    <w:rsid w:val="00C1675C"/>
    <w:rsid w:val="00C167AD"/>
    <w:rsid w:val="00C167B8"/>
    <w:rsid w:val="00C167C6"/>
    <w:rsid w:val="00C167DF"/>
    <w:rsid w:val="00C16800"/>
    <w:rsid w:val="00C16807"/>
    <w:rsid w:val="00C16860"/>
    <w:rsid w:val="00C1687B"/>
    <w:rsid w:val="00C168F7"/>
    <w:rsid w:val="00C168FA"/>
    <w:rsid w:val="00C1690A"/>
    <w:rsid w:val="00C16917"/>
    <w:rsid w:val="00C16976"/>
    <w:rsid w:val="00C1698F"/>
    <w:rsid w:val="00C1699B"/>
    <w:rsid w:val="00C1699F"/>
    <w:rsid w:val="00C169A2"/>
    <w:rsid w:val="00C169DB"/>
    <w:rsid w:val="00C169E2"/>
    <w:rsid w:val="00C169F1"/>
    <w:rsid w:val="00C16A20"/>
    <w:rsid w:val="00C16A22"/>
    <w:rsid w:val="00C16A28"/>
    <w:rsid w:val="00C16A29"/>
    <w:rsid w:val="00C16A52"/>
    <w:rsid w:val="00C16A79"/>
    <w:rsid w:val="00C16AC4"/>
    <w:rsid w:val="00C16B08"/>
    <w:rsid w:val="00C16B19"/>
    <w:rsid w:val="00C16B4A"/>
    <w:rsid w:val="00C16B6E"/>
    <w:rsid w:val="00C16B70"/>
    <w:rsid w:val="00C16B7A"/>
    <w:rsid w:val="00C16BBB"/>
    <w:rsid w:val="00C16BDE"/>
    <w:rsid w:val="00C16C4F"/>
    <w:rsid w:val="00C16C51"/>
    <w:rsid w:val="00C16C73"/>
    <w:rsid w:val="00C16C8F"/>
    <w:rsid w:val="00C16C91"/>
    <w:rsid w:val="00C16CBC"/>
    <w:rsid w:val="00C16CBF"/>
    <w:rsid w:val="00C16CF4"/>
    <w:rsid w:val="00C16D23"/>
    <w:rsid w:val="00C16D42"/>
    <w:rsid w:val="00C16D5C"/>
    <w:rsid w:val="00C16D6C"/>
    <w:rsid w:val="00C16D7A"/>
    <w:rsid w:val="00C16E28"/>
    <w:rsid w:val="00C16E32"/>
    <w:rsid w:val="00C16E71"/>
    <w:rsid w:val="00C16E78"/>
    <w:rsid w:val="00C16E9C"/>
    <w:rsid w:val="00C16EB4"/>
    <w:rsid w:val="00C16ED2"/>
    <w:rsid w:val="00C16EF5"/>
    <w:rsid w:val="00C16F2C"/>
    <w:rsid w:val="00C16F36"/>
    <w:rsid w:val="00C16F44"/>
    <w:rsid w:val="00C16F75"/>
    <w:rsid w:val="00C16F83"/>
    <w:rsid w:val="00C16F94"/>
    <w:rsid w:val="00C16FDB"/>
    <w:rsid w:val="00C16FEE"/>
    <w:rsid w:val="00C1700F"/>
    <w:rsid w:val="00C1707A"/>
    <w:rsid w:val="00C17102"/>
    <w:rsid w:val="00C17145"/>
    <w:rsid w:val="00C17153"/>
    <w:rsid w:val="00C17173"/>
    <w:rsid w:val="00C17197"/>
    <w:rsid w:val="00C1719C"/>
    <w:rsid w:val="00C171A4"/>
    <w:rsid w:val="00C171BD"/>
    <w:rsid w:val="00C171D7"/>
    <w:rsid w:val="00C1729A"/>
    <w:rsid w:val="00C172D0"/>
    <w:rsid w:val="00C172FD"/>
    <w:rsid w:val="00C1730E"/>
    <w:rsid w:val="00C1733C"/>
    <w:rsid w:val="00C17347"/>
    <w:rsid w:val="00C1734D"/>
    <w:rsid w:val="00C1734F"/>
    <w:rsid w:val="00C17351"/>
    <w:rsid w:val="00C1735A"/>
    <w:rsid w:val="00C173FD"/>
    <w:rsid w:val="00C1740F"/>
    <w:rsid w:val="00C17428"/>
    <w:rsid w:val="00C174E1"/>
    <w:rsid w:val="00C174E6"/>
    <w:rsid w:val="00C17566"/>
    <w:rsid w:val="00C175B7"/>
    <w:rsid w:val="00C175DF"/>
    <w:rsid w:val="00C175F4"/>
    <w:rsid w:val="00C175F9"/>
    <w:rsid w:val="00C1761A"/>
    <w:rsid w:val="00C17648"/>
    <w:rsid w:val="00C176E7"/>
    <w:rsid w:val="00C176F7"/>
    <w:rsid w:val="00C17766"/>
    <w:rsid w:val="00C177B3"/>
    <w:rsid w:val="00C177C6"/>
    <w:rsid w:val="00C177CA"/>
    <w:rsid w:val="00C177EE"/>
    <w:rsid w:val="00C17844"/>
    <w:rsid w:val="00C1785A"/>
    <w:rsid w:val="00C17869"/>
    <w:rsid w:val="00C178D0"/>
    <w:rsid w:val="00C178E5"/>
    <w:rsid w:val="00C17903"/>
    <w:rsid w:val="00C17923"/>
    <w:rsid w:val="00C17937"/>
    <w:rsid w:val="00C17990"/>
    <w:rsid w:val="00C17997"/>
    <w:rsid w:val="00C179B6"/>
    <w:rsid w:val="00C179E1"/>
    <w:rsid w:val="00C17A99"/>
    <w:rsid w:val="00C17ABF"/>
    <w:rsid w:val="00C17ACE"/>
    <w:rsid w:val="00C17AFF"/>
    <w:rsid w:val="00C17B1D"/>
    <w:rsid w:val="00C17B29"/>
    <w:rsid w:val="00C17B35"/>
    <w:rsid w:val="00C17B39"/>
    <w:rsid w:val="00C17B5C"/>
    <w:rsid w:val="00C17B61"/>
    <w:rsid w:val="00C17B85"/>
    <w:rsid w:val="00C17B8E"/>
    <w:rsid w:val="00C17BD2"/>
    <w:rsid w:val="00C17BF0"/>
    <w:rsid w:val="00C17BF5"/>
    <w:rsid w:val="00C17C37"/>
    <w:rsid w:val="00C17C8F"/>
    <w:rsid w:val="00C17CCC"/>
    <w:rsid w:val="00C17CDB"/>
    <w:rsid w:val="00C17CF6"/>
    <w:rsid w:val="00C17D06"/>
    <w:rsid w:val="00C17D09"/>
    <w:rsid w:val="00C17D41"/>
    <w:rsid w:val="00C17D56"/>
    <w:rsid w:val="00C17D8B"/>
    <w:rsid w:val="00C17DAC"/>
    <w:rsid w:val="00C17DBD"/>
    <w:rsid w:val="00C17DC4"/>
    <w:rsid w:val="00C17DE4"/>
    <w:rsid w:val="00C17EB7"/>
    <w:rsid w:val="00C17EDA"/>
    <w:rsid w:val="00C17F2F"/>
    <w:rsid w:val="00C17F55"/>
    <w:rsid w:val="00C17F7D"/>
    <w:rsid w:val="00C17F92"/>
    <w:rsid w:val="00C17FA9"/>
    <w:rsid w:val="00C20050"/>
    <w:rsid w:val="00C20091"/>
    <w:rsid w:val="00C200D6"/>
    <w:rsid w:val="00C200FF"/>
    <w:rsid w:val="00C20108"/>
    <w:rsid w:val="00C2011B"/>
    <w:rsid w:val="00C20158"/>
    <w:rsid w:val="00C20167"/>
    <w:rsid w:val="00C201D6"/>
    <w:rsid w:val="00C201FF"/>
    <w:rsid w:val="00C20203"/>
    <w:rsid w:val="00C20287"/>
    <w:rsid w:val="00C2028F"/>
    <w:rsid w:val="00C20291"/>
    <w:rsid w:val="00C202CF"/>
    <w:rsid w:val="00C20373"/>
    <w:rsid w:val="00C2039E"/>
    <w:rsid w:val="00C203CF"/>
    <w:rsid w:val="00C203D6"/>
    <w:rsid w:val="00C2041A"/>
    <w:rsid w:val="00C20448"/>
    <w:rsid w:val="00C2046E"/>
    <w:rsid w:val="00C204B6"/>
    <w:rsid w:val="00C204C8"/>
    <w:rsid w:val="00C204DC"/>
    <w:rsid w:val="00C20500"/>
    <w:rsid w:val="00C2058B"/>
    <w:rsid w:val="00C205C6"/>
    <w:rsid w:val="00C205D0"/>
    <w:rsid w:val="00C205D8"/>
    <w:rsid w:val="00C205F1"/>
    <w:rsid w:val="00C205F6"/>
    <w:rsid w:val="00C20645"/>
    <w:rsid w:val="00C2066C"/>
    <w:rsid w:val="00C2067C"/>
    <w:rsid w:val="00C20685"/>
    <w:rsid w:val="00C206AD"/>
    <w:rsid w:val="00C206B0"/>
    <w:rsid w:val="00C206B9"/>
    <w:rsid w:val="00C20717"/>
    <w:rsid w:val="00C20721"/>
    <w:rsid w:val="00C20748"/>
    <w:rsid w:val="00C2076D"/>
    <w:rsid w:val="00C20770"/>
    <w:rsid w:val="00C207B2"/>
    <w:rsid w:val="00C207B8"/>
    <w:rsid w:val="00C207F4"/>
    <w:rsid w:val="00C20801"/>
    <w:rsid w:val="00C20887"/>
    <w:rsid w:val="00C208DB"/>
    <w:rsid w:val="00C208DC"/>
    <w:rsid w:val="00C20923"/>
    <w:rsid w:val="00C20926"/>
    <w:rsid w:val="00C20974"/>
    <w:rsid w:val="00C209C9"/>
    <w:rsid w:val="00C20A0A"/>
    <w:rsid w:val="00C20A26"/>
    <w:rsid w:val="00C20A7D"/>
    <w:rsid w:val="00C20A86"/>
    <w:rsid w:val="00C20A9C"/>
    <w:rsid w:val="00C20ABE"/>
    <w:rsid w:val="00C20AC3"/>
    <w:rsid w:val="00C20AD4"/>
    <w:rsid w:val="00C20B0B"/>
    <w:rsid w:val="00C20B2A"/>
    <w:rsid w:val="00C20B62"/>
    <w:rsid w:val="00C20B64"/>
    <w:rsid w:val="00C20B86"/>
    <w:rsid w:val="00C20BCD"/>
    <w:rsid w:val="00C20BD3"/>
    <w:rsid w:val="00C20BF8"/>
    <w:rsid w:val="00C20C3B"/>
    <w:rsid w:val="00C20C8D"/>
    <w:rsid w:val="00C20C97"/>
    <w:rsid w:val="00C20CB7"/>
    <w:rsid w:val="00C20CBE"/>
    <w:rsid w:val="00C20CC3"/>
    <w:rsid w:val="00C20CCC"/>
    <w:rsid w:val="00C20CE4"/>
    <w:rsid w:val="00C20D0A"/>
    <w:rsid w:val="00C20D48"/>
    <w:rsid w:val="00C20D59"/>
    <w:rsid w:val="00C20D66"/>
    <w:rsid w:val="00C20D9A"/>
    <w:rsid w:val="00C20DC8"/>
    <w:rsid w:val="00C20E7D"/>
    <w:rsid w:val="00C20EB6"/>
    <w:rsid w:val="00C20F03"/>
    <w:rsid w:val="00C20F14"/>
    <w:rsid w:val="00C20F1A"/>
    <w:rsid w:val="00C20F68"/>
    <w:rsid w:val="00C20F80"/>
    <w:rsid w:val="00C20F9E"/>
    <w:rsid w:val="00C20FFD"/>
    <w:rsid w:val="00C21011"/>
    <w:rsid w:val="00C21020"/>
    <w:rsid w:val="00C210B6"/>
    <w:rsid w:val="00C210BA"/>
    <w:rsid w:val="00C21123"/>
    <w:rsid w:val="00C2114E"/>
    <w:rsid w:val="00C21177"/>
    <w:rsid w:val="00C21186"/>
    <w:rsid w:val="00C21193"/>
    <w:rsid w:val="00C2119E"/>
    <w:rsid w:val="00C211F1"/>
    <w:rsid w:val="00C2121B"/>
    <w:rsid w:val="00C21243"/>
    <w:rsid w:val="00C21261"/>
    <w:rsid w:val="00C21262"/>
    <w:rsid w:val="00C21273"/>
    <w:rsid w:val="00C21287"/>
    <w:rsid w:val="00C21293"/>
    <w:rsid w:val="00C212CF"/>
    <w:rsid w:val="00C2130D"/>
    <w:rsid w:val="00C21319"/>
    <w:rsid w:val="00C21323"/>
    <w:rsid w:val="00C21382"/>
    <w:rsid w:val="00C213E7"/>
    <w:rsid w:val="00C2142C"/>
    <w:rsid w:val="00C21439"/>
    <w:rsid w:val="00C21441"/>
    <w:rsid w:val="00C21449"/>
    <w:rsid w:val="00C21459"/>
    <w:rsid w:val="00C21474"/>
    <w:rsid w:val="00C2147B"/>
    <w:rsid w:val="00C214A2"/>
    <w:rsid w:val="00C214A7"/>
    <w:rsid w:val="00C214C5"/>
    <w:rsid w:val="00C2151D"/>
    <w:rsid w:val="00C21543"/>
    <w:rsid w:val="00C215BB"/>
    <w:rsid w:val="00C215CC"/>
    <w:rsid w:val="00C215EC"/>
    <w:rsid w:val="00C215F5"/>
    <w:rsid w:val="00C21624"/>
    <w:rsid w:val="00C21629"/>
    <w:rsid w:val="00C21687"/>
    <w:rsid w:val="00C216D1"/>
    <w:rsid w:val="00C21739"/>
    <w:rsid w:val="00C21762"/>
    <w:rsid w:val="00C2178F"/>
    <w:rsid w:val="00C21796"/>
    <w:rsid w:val="00C217AB"/>
    <w:rsid w:val="00C217BC"/>
    <w:rsid w:val="00C21803"/>
    <w:rsid w:val="00C21826"/>
    <w:rsid w:val="00C21833"/>
    <w:rsid w:val="00C21851"/>
    <w:rsid w:val="00C2189A"/>
    <w:rsid w:val="00C218E4"/>
    <w:rsid w:val="00C21916"/>
    <w:rsid w:val="00C21919"/>
    <w:rsid w:val="00C21950"/>
    <w:rsid w:val="00C2197C"/>
    <w:rsid w:val="00C219C6"/>
    <w:rsid w:val="00C21A06"/>
    <w:rsid w:val="00C21A1D"/>
    <w:rsid w:val="00C21A47"/>
    <w:rsid w:val="00C21A7B"/>
    <w:rsid w:val="00C21A84"/>
    <w:rsid w:val="00C21AA2"/>
    <w:rsid w:val="00C21AC8"/>
    <w:rsid w:val="00C21ADF"/>
    <w:rsid w:val="00C21AE8"/>
    <w:rsid w:val="00C21B03"/>
    <w:rsid w:val="00C21B43"/>
    <w:rsid w:val="00C21B51"/>
    <w:rsid w:val="00C21B63"/>
    <w:rsid w:val="00C21B6F"/>
    <w:rsid w:val="00C21B79"/>
    <w:rsid w:val="00C21B95"/>
    <w:rsid w:val="00C21B9A"/>
    <w:rsid w:val="00C21B9E"/>
    <w:rsid w:val="00C21BBC"/>
    <w:rsid w:val="00C21BD6"/>
    <w:rsid w:val="00C21BD7"/>
    <w:rsid w:val="00C21BE0"/>
    <w:rsid w:val="00C21C4E"/>
    <w:rsid w:val="00C21C70"/>
    <w:rsid w:val="00C21C72"/>
    <w:rsid w:val="00C21C8C"/>
    <w:rsid w:val="00C21CEE"/>
    <w:rsid w:val="00C21D10"/>
    <w:rsid w:val="00C21D3C"/>
    <w:rsid w:val="00C21D60"/>
    <w:rsid w:val="00C21D89"/>
    <w:rsid w:val="00C21D9F"/>
    <w:rsid w:val="00C21DA2"/>
    <w:rsid w:val="00C21DB0"/>
    <w:rsid w:val="00C21DB6"/>
    <w:rsid w:val="00C21DBE"/>
    <w:rsid w:val="00C21DE4"/>
    <w:rsid w:val="00C21E1D"/>
    <w:rsid w:val="00C21E37"/>
    <w:rsid w:val="00C21E4D"/>
    <w:rsid w:val="00C21ECF"/>
    <w:rsid w:val="00C21F0F"/>
    <w:rsid w:val="00C21F1D"/>
    <w:rsid w:val="00C21F2B"/>
    <w:rsid w:val="00C21F54"/>
    <w:rsid w:val="00C21F65"/>
    <w:rsid w:val="00C21F70"/>
    <w:rsid w:val="00C22006"/>
    <w:rsid w:val="00C2201D"/>
    <w:rsid w:val="00C22029"/>
    <w:rsid w:val="00C2204A"/>
    <w:rsid w:val="00C22059"/>
    <w:rsid w:val="00C22087"/>
    <w:rsid w:val="00C220D1"/>
    <w:rsid w:val="00C22110"/>
    <w:rsid w:val="00C22120"/>
    <w:rsid w:val="00C2212F"/>
    <w:rsid w:val="00C22144"/>
    <w:rsid w:val="00C22151"/>
    <w:rsid w:val="00C22155"/>
    <w:rsid w:val="00C22175"/>
    <w:rsid w:val="00C221A1"/>
    <w:rsid w:val="00C221A5"/>
    <w:rsid w:val="00C221D2"/>
    <w:rsid w:val="00C2223D"/>
    <w:rsid w:val="00C22264"/>
    <w:rsid w:val="00C222B0"/>
    <w:rsid w:val="00C222B4"/>
    <w:rsid w:val="00C222CE"/>
    <w:rsid w:val="00C222E2"/>
    <w:rsid w:val="00C222FC"/>
    <w:rsid w:val="00C22321"/>
    <w:rsid w:val="00C22356"/>
    <w:rsid w:val="00C22377"/>
    <w:rsid w:val="00C223C3"/>
    <w:rsid w:val="00C223FD"/>
    <w:rsid w:val="00C223FF"/>
    <w:rsid w:val="00C22412"/>
    <w:rsid w:val="00C22438"/>
    <w:rsid w:val="00C2243D"/>
    <w:rsid w:val="00C22441"/>
    <w:rsid w:val="00C2244C"/>
    <w:rsid w:val="00C2246D"/>
    <w:rsid w:val="00C22523"/>
    <w:rsid w:val="00C2253D"/>
    <w:rsid w:val="00C22572"/>
    <w:rsid w:val="00C2258E"/>
    <w:rsid w:val="00C2265D"/>
    <w:rsid w:val="00C226B8"/>
    <w:rsid w:val="00C226B9"/>
    <w:rsid w:val="00C226C3"/>
    <w:rsid w:val="00C226E0"/>
    <w:rsid w:val="00C22768"/>
    <w:rsid w:val="00C22788"/>
    <w:rsid w:val="00C227CC"/>
    <w:rsid w:val="00C227CF"/>
    <w:rsid w:val="00C227D6"/>
    <w:rsid w:val="00C22831"/>
    <w:rsid w:val="00C22845"/>
    <w:rsid w:val="00C22867"/>
    <w:rsid w:val="00C228E2"/>
    <w:rsid w:val="00C228EC"/>
    <w:rsid w:val="00C228F5"/>
    <w:rsid w:val="00C22917"/>
    <w:rsid w:val="00C2292B"/>
    <w:rsid w:val="00C22944"/>
    <w:rsid w:val="00C22949"/>
    <w:rsid w:val="00C22959"/>
    <w:rsid w:val="00C2299B"/>
    <w:rsid w:val="00C229BF"/>
    <w:rsid w:val="00C229CB"/>
    <w:rsid w:val="00C229FF"/>
    <w:rsid w:val="00C22A13"/>
    <w:rsid w:val="00C22A39"/>
    <w:rsid w:val="00C22A77"/>
    <w:rsid w:val="00C22A8D"/>
    <w:rsid w:val="00C22A96"/>
    <w:rsid w:val="00C22ACB"/>
    <w:rsid w:val="00C22AD5"/>
    <w:rsid w:val="00C22AD6"/>
    <w:rsid w:val="00C22AFF"/>
    <w:rsid w:val="00C22B77"/>
    <w:rsid w:val="00C22B83"/>
    <w:rsid w:val="00C22BE4"/>
    <w:rsid w:val="00C22C1D"/>
    <w:rsid w:val="00C22C45"/>
    <w:rsid w:val="00C22C6E"/>
    <w:rsid w:val="00C22CBD"/>
    <w:rsid w:val="00C22CF9"/>
    <w:rsid w:val="00C22D2B"/>
    <w:rsid w:val="00C22D3F"/>
    <w:rsid w:val="00C22D42"/>
    <w:rsid w:val="00C22D46"/>
    <w:rsid w:val="00C22D7E"/>
    <w:rsid w:val="00C22DCB"/>
    <w:rsid w:val="00C22DEA"/>
    <w:rsid w:val="00C22DF3"/>
    <w:rsid w:val="00C22DF6"/>
    <w:rsid w:val="00C22E1F"/>
    <w:rsid w:val="00C22E6F"/>
    <w:rsid w:val="00C22F62"/>
    <w:rsid w:val="00C22F92"/>
    <w:rsid w:val="00C22F98"/>
    <w:rsid w:val="00C22FAD"/>
    <w:rsid w:val="00C22FC5"/>
    <w:rsid w:val="00C22FCB"/>
    <w:rsid w:val="00C22FEE"/>
    <w:rsid w:val="00C23004"/>
    <w:rsid w:val="00C23028"/>
    <w:rsid w:val="00C23092"/>
    <w:rsid w:val="00C230EF"/>
    <w:rsid w:val="00C23112"/>
    <w:rsid w:val="00C2313C"/>
    <w:rsid w:val="00C23191"/>
    <w:rsid w:val="00C231A6"/>
    <w:rsid w:val="00C231BB"/>
    <w:rsid w:val="00C231D8"/>
    <w:rsid w:val="00C231DA"/>
    <w:rsid w:val="00C231E7"/>
    <w:rsid w:val="00C23222"/>
    <w:rsid w:val="00C2327D"/>
    <w:rsid w:val="00C232AC"/>
    <w:rsid w:val="00C232E0"/>
    <w:rsid w:val="00C23320"/>
    <w:rsid w:val="00C23324"/>
    <w:rsid w:val="00C23328"/>
    <w:rsid w:val="00C23340"/>
    <w:rsid w:val="00C23375"/>
    <w:rsid w:val="00C23378"/>
    <w:rsid w:val="00C23387"/>
    <w:rsid w:val="00C23396"/>
    <w:rsid w:val="00C233B1"/>
    <w:rsid w:val="00C233C2"/>
    <w:rsid w:val="00C233C7"/>
    <w:rsid w:val="00C233F3"/>
    <w:rsid w:val="00C23428"/>
    <w:rsid w:val="00C2344B"/>
    <w:rsid w:val="00C23477"/>
    <w:rsid w:val="00C2348A"/>
    <w:rsid w:val="00C2348E"/>
    <w:rsid w:val="00C2349A"/>
    <w:rsid w:val="00C234C2"/>
    <w:rsid w:val="00C234D5"/>
    <w:rsid w:val="00C234DD"/>
    <w:rsid w:val="00C234E0"/>
    <w:rsid w:val="00C2350B"/>
    <w:rsid w:val="00C2356A"/>
    <w:rsid w:val="00C23581"/>
    <w:rsid w:val="00C235F4"/>
    <w:rsid w:val="00C2366B"/>
    <w:rsid w:val="00C236EF"/>
    <w:rsid w:val="00C2372B"/>
    <w:rsid w:val="00C2378C"/>
    <w:rsid w:val="00C23795"/>
    <w:rsid w:val="00C23796"/>
    <w:rsid w:val="00C237B7"/>
    <w:rsid w:val="00C23809"/>
    <w:rsid w:val="00C2380D"/>
    <w:rsid w:val="00C2382C"/>
    <w:rsid w:val="00C238A6"/>
    <w:rsid w:val="00C238BC"/>
    <w:rsid w:val="00C23907"/>
    <w:rsid w:val="00C239C7"/>
    <w:rsid w:val="00C239EF"/>
    <w:rsid w:val="00C23A25"/>
    <w:rsid w:val="00C23ABE"/>
    <w:rsid w:val="00C23B39"/>
    <w:rsid w:val="00C23BCD"/>
    <w:rsid w:val="00C23BEC"/>
    <w:rsid w:val="00C23C09"/>
    <w:rsid w:val="00C23C33"/>
    <w:rsid w:val="00C23C58"/>
    <w:rsid w:val="00C23C63"/>
    <w:rsid w:val="00C23C79"/>
    <w:rsid w:val="00C23C86"/>
    <w:rsid w:val="00C23CE6"/>
    <w:rsid w:val="00C23CF8"/>
    <w:rsid w:val="00C23D21"/>
    <w:rsid w:val="00C23D8F"/>
    <w:rsid w:val="00C23D9C"/>
    <w:rsid w:val="00C23E11"/>
    <w:rsid w:val="00C23E31"/>
    <w:rsid w:val="00C23E78"/>
    <w:rsid w:val="00C23E92"/>
    <w:rsid w:val="00C23ED5"/>
    <w:rsid w:val="00C23F45"/>
    <w:rsid w:val="00C23F67"/>
    <w:rsid w:val="00C23FAB"/>
    <w:rsid w:val="00C23FB4"/>
    <w:rsid w:val="00C23FC8"/>
    <w:rsid w:val="00C2401C"/>
    <w:rsid w:val="00C24025"/>
    <w:rsid w:val="00C24038"/>
    <w:rsid w:val="00C24054"/>
    <w:rsid w:val="00C2406A"/>
    <w:rsid w:val="00C240AD"/>
    <w:rsid w:val="00C240CE"/>
    <w:rsid w:val="00C24143"/>
    <w:rsid w:val="00C2417B"/>
    <w:rsid w:val="00C2418E"/>
    <w:rsid w:val="00C24195"/>
    <w:rsid w:val="00C241E4"/>
    <w:rsid w:val="00C241F4"/>
    <w:rsid w:val="00C24213"/>
    <w:rsid w:val="00C24225"/>
    <w:rsid w:val="00C24253"/>
    <w:rsid w:val="00C24268"/>
    <w:rsid w:val="00C2429D"/>
    <w:rsid w:val="00C242E1"/>
    <w:rsid w:val="00C2430C"/>
    <w:rsid w:val="00C2430E"/>
    <w:rsid w:val="00C24321"/>
    <w:rsid w:val="00C24322"/>
    <w:rsid w:val="00C24339"/>
    <w:rsid w:val="00C24397"/>
    <w:rsid w:val="00C243BE"/>
    <w:rsid w:val="00C2440D"/>
    <w:rsid w:val="00C24429"/>
    <w:rsid w:val="00C24477"/>
    <w:rsid w:val="00C24481"/>
    <w:rsid w:val="00C244D3"/>
    <w:rsid w:val="00C244DD"/>
    <w:rsid w:val="00C244F4"/>
    <w:rsid w:val="00C24530"/>
    <w:rsid w:val="00C245C0"/>
    <w:rsid w:val="00C245C2"/>
    <w:rsid w:val="00C245D7"/>
    <w:rsid w:val="00C24610"/>
    <w:rsid w:val="00C24612"/>
    <w:rsid w:val="00C2462D"/>
    <w:rsid w:val="00C24638"/>
    <w:rsid w:val="00C2463C"/>
    <w:rsid w:val="00C24648"/>
    <w:rsid w:val="00C24680"/>
    <w:rsid w:val="00C246B1"/>
    <w:rsid w:val="00C24702"/>
    <w:rsid w:val="00C24715"/>
    <w:rsid w:val="00C24793"/>
    <w:rsid w:val="00C247B3"/>
    <w:rsid w:val="00C247D4"/>
    <w:rsid w:val="00C2483C"/>
    <w:rsid w:val="00C2484C"/>
    <w:rsid w:val="00C24855"/>
    <w:rsid w:val="00C24864"/>
    <w:rsid w:val="00C248BF"/>
    <w:rsid w:val="00C24901"/>
    <w:rsid w:val="00C2490D"/>
    <w:rsid w:val="00C2491D"/>
    <w:rsid w:val="00C24970"/>
    <w:rsid w:val="00C2497B"/>
    <w:rsid w:val="00C249F0"/>
    <w:rsid w:val="00C24A03"/>
    <w:rsid w:val="00C24A4A"/>
    <w:rsid w:val="00C24A4C"/>
    <w:rsid w:val="00C24A74"/>
    <w:rsid w:val="00C24A80"/>
    <w:rsid w:val="00C24ACA"/>
    <w:rsid w:val="00C24B05"/>
    <w:rsid w:val="00C24B1D"/>
    <w:rsid w:val="00C24B2B"/>
    <w:rsid w:val="00C24B2F"/>
    <w:rsid w:val="00C24B5D"/>
    <w:rsid w:val="00C24BC9"/>
    <w:rsid w:val="00C24BDE"/>
    <w:rsid w:val="00C24C45"/>
    <w:rsid w:val="00C24C5B"/>
    <w:rsid w:val="00C24C66"/>
    <w:rsid w:val="00C24C6C"/>
    <w:rsid w:val="00C24C8F"/>
    <w:rsid w:val="00C24CC0"/>
    <w:rsid w:val="00C24D0B"/>
    <w:rsid w:val="00C24D1F"/>
    <w:rsid w:val="00C24D23"/>
    <w:rsid w:val="00C24D35"/>
    <w:rsid w:val="00C24D4D"/>
    <w:rsid w:val="00C24D50"/>
    <w:rsid w:val="00C24D56"/>
    <w:rsid w:val="00C24D6C"/>
    <w:rsid w:val="00C24D96"/>
    <w:rsid w:val="00C24DA0"/>
    <w:rsid w:val="00C24DC6"/>
    <w:rsid w:val="00C24DE1"/>
    <w:rsid w:val="00C24DEC"/>
    <w:rsid w:val="00C24E09"/>
    <w:rsid w:val="00C24E2A"/>
    <w:rsid w:val="00C24E3C"/>
    <w:rsid w:val="00C24E8B"/>
    <w:rsid w:val="00C24E99"/>
    <w:rsid w:val="00C24EA9"/>
    <w:rsid w:val="00C24EC2"/>
    <w:rsid w:val="00C24EF8"/>
    <w:rsid w:val="00C24F02"/>
    <w:rsid w:val="00C24F4E"/>
    <w:rsid w:val="00C24F5B"/>
    <w:rsid w:val="00C24F7E"/>
    <w:rsid w:val="00C24F87"/>
    <w:rsid w:val="00C24FBB"/>
    <w:rsid w:val="00C24FE5"/>
    <w:rsid w:val="00C24FF0"/>
    <w:rsid w:val="00C25027"/>
    <w:rsid w:val="00C25084"/>
    <w:rsid w:val="00C25089"/>
    <w:rsid w:val="00C250CB"/>
    <w:rsid w:val="00C250D8"/>
    <w:rsid w:val="00C250E1"/>
    <w:rsid w:val="00C250F7"/>
    <w:rsid w:val="00C2513C"/>
    <w:rsid w:val="00C2514A"/>
    <w:rsid w:val="00C2519C"/>
    <w:rsid w:val="00C251A2"/>
    <w:rsid w:val="00C251BA"/>
    <w:rsid w:val="00C251E1"/>
    <w:rsid w:val="00C251E9"/>
    <w:rsid w:val="00C251EC"/>
    <w:rsid w:val="00C2521D"/>
    <w:rsid w:val="00C25230"/>
    <w:rsid w:val="00C25263"/>
    <w:rsid w:val="00C2527D"/>
    <w:rsid w:val="00C25286"/>
    <w:rsid w:val="00C252B5"/>
    <w:rsid w:val="00C252BD"/>
    <w:rsid w:val="00C252C2"/>
    <w:rsid w:val="00C2530F"/>
    <w:rsid w:val="00C25365"/>
    <w:rsid w:val="00C253AC"/>
    <w:rsid w:val="00C253AD"/>
    <w:rsid w:val="00C253F1"/>
    <w:rsid w:val="00C25412"/>
    <w:rsid w:val="00C2546A"/>
    <w:rsid w:val="00C25482"/>
    <w:rsid w:val="00C2549A"/>
    <w:rsid w:val="00C254B7"/>
    <w:rsid w:val="00C254D0"/>
    <w:rsid w:val="00C254D8"/>
    <w:rsid w:val="00C254D9"/>
    <w:rsid w:val="00C254F2"/>
    <w:rsid w:val="00C254F4"/>
    <w:rsid w:val="00C254FC"/>
    <w:rsid w:val="00C25550"/>
    <w:rsid w:val="00C255DA"/>
    <w:rsid w:val="00C255E9"/>
    <w:rsid w:val="00C25629"/>
    <w:rsid w:val="00C25643"/>
    <w:rsid w:val="00C2565F"/>
    <w:rsid w:val="00C25668"/>
    <w:rsid w:val="00C256CD"/>
    <w:rsid w:val="00C256CF"/>
    <w:rsid w:val="00C256E4"/>
    <w:rsid w:val="00C25707"/>
    <w:rsid w:val="00C2572A"/>
    <w:rsid w:val="00C25747"/>
    <w:rsid w:val="00C2576D"/>
    <w:rsid w:val="00C25775"/>
    <w:rsid w:val="00C2579D"/>
    <w:rsid w:val="00C25817"/>
    <w:rsid w:val="00C2581A"/>
    <w:rsid w:val="00C25828"/>
    <w:rsid w:val="00C25851"/>
    <w:rsid w:val="00C25913"/>
    <w:rsid w:val="00C25984"/>
    <w:rsid w:val="00C259A4"/>
    <w:rsid w:val="00C259DF"/>
    <w:rsid w:val="00C259FE"/>
    <w:rsid w:val="00C259FF"/>
    <w:rsid w:val="00C25AA6"/>
    <w:rsid w:val="00C25AAE"/>
    <w:rsid w:val="00C25AD4"/>
    <w:rsid w:val="00C25B15"/>
    <w:rsid w:val="00C25BAF"/>
    <w:rsid w:val="00C25BCE"/>
    <w:rsid w:val="00C25BFB"/>
    <w:rsid w:val="00C25C05"/>
    <w:rsid w:val="00C25C4F"/>
    <w:rsid w:val="00C25C5E"/>
    <w:rsid w:val="00C25C69"/>
    <w:rsid w:val="00C25C8A"/>
    <w:rsid w:val="00C25CB8"/>
    <w:rsid w:val="00C25CBB"/>
    <w:rsid w:val="00C25CF0"/>
    <w:rsid w:val="00C25D10"/>
    <w:rsid w:val="00C25D27"/>
    <w:rsid w:val="00C25D4D"/>
    <w:rsid w:val="00C25D5F"/>
    <w:rsid w:val="00C25D79"/>
    <w:rsid w:val="00C25E01"/>
    <w:rsid w:val="00C25E48"/>
    <w:rsid w:val="00C25E62"/>
    <w:rsid w:val="00C25E6E"/>
    <w:rsid w:val="00C25E95"/>
    <w:rsid w:val="00C25E99"/>
    <w:rsid w:val="00C25EFB"/>
    <w:rsid w:val="00C25F0A"/>
    <w:rsid w:val="00C25F11"/>
    <w:rsid w:val="00C25F43"/>
    <w:rsid w:val="00C25F54"/>
    <w:rsid w:val="00C25F64"/>
    <w:rsid w:val="00C25F67"/>
    <w:rsid w:val="00C25F75"/>
    <w:rsid w:val="00C25F7D"/>
    <w:rsid w:val="00C25F8D"/>
    <w:rsid w:val="00C26086"/>
    <w:rsid w:val="00C2608A"/>
    <w:rsid w:val="00C2609C"/>
    <w:rsid w:val="00C2609D"/>
    <w:rsid w:val="00C260DE"/>
    <w:rsid w:val="00C260FF"/>
    <w:rsid w:val="00C2616E"/>
    <w:rsid w:val="00C26188"/>
    <w:rsid w:val="00C261CF"/>
    <w:rsid w:val="00C261D0"/>
    <w:rsid w:val="00C261D6"/>
    <w:rsid w:val="00C261F5"/>
    <w:rsid w:val="00C26232"/>
    <w:rsid w:val="00C26244"/>
    <w:rsid w:val="00C2628A"/>
    <w:rsid w:val="00C2629A"/>
    <w:rsid w:val="00C262BA"/>
    <w:rsid w:val="00C262CF"/>
    <w:rsid w:val="00C262D1"/>
    <w:rsid w:val="00C262E2"/>
    <w:rsid w:val="00C262E9"/>
    <w:rsid w:val="00C2631F"/>
    <w:rsid w:val="00C26358"/>
    <w:rsid w:val="00C26360"/>
    <w:rsid w:val="00C2636E"/>
    <w:rsid w:val="00C26391"/>
    <w:rsid w:val="00C263C0"/>
    <w:rsid w:val="00C263F6"/>
    <w:rsid w:val="00C2640E"/>
    <w:rsid w:val="00C2641F"/>
    <w:rsid w:val="00C26450"/>
    <w:rsid w:val="00C26470"/>
    <w:rsid w:val="00C264BE"/>
    <w:rsid w:val="00C264DE"/>
    <w:rsid w:val="00C2650F"/>
    <w:rsid w:val="00C26522"/>
    <w:rsid w:val="00C26524"/>
    <w:rsid w:val="00C2652A"/>
    <w:rsid w:val="00C2652D"/>
    <w:rsid w:val="00C2655B"/>
    <w:rsid w:val="00C265A0"/>
    <w:rsid w:val="00C265B2"/>
    <w:rsid w:val="00C265B8"/>
    <w:rsid w:val="00C265F5"/>
    <w:rsid w:val="00C265FE"/>
    <w:rsid w:val="00C26600"/>
    <w:rsid w:val="00C26684"/>
    <w:rsid w:val="00C266AE"/>
    <w:rsid w:val="00C266DD"/>
    <w:rsid w:val="00C266E7"/>
    <w:rsid w:val="00C2670D"/>
    <w:rsid w:val="00C26724"/>
    <w:rsid w:val="00C2672F"/>
    <w:rsid w:val="00C26753"/>
    <w:rsid w:val="00C26782"/>
    <w:rsid w:val="00C267AB"/>
    <w:rsid w:val="00C267B5"/>
    <w:rsid w:val="00C267B8"/>
    <w:rsid w:val="00C267C3"/>
    <w:rsid w:val="00C267DE"/>
    <w:rsid w:val="00C267FA"/>
    <w:rsid w:val="00C267FD"/>
    <w:rsid w:val="00C26840"/>
    <w:rsid w:val="00C2684F"/>
    <w:rsid w:val="00C26880"/>
    <w:rsid w:val="00C26885"/>
    <w:rsid w:val="00C268A1"/>
    <w:rsid w:val="00C268AD"/>
    <w:rsid w:val="00C268B3"/>
    <w:rsid w:val="00C268BB"/>
    <w:rsid w:val="00C268C6"/>
    <w:rsid w:val="00C26917"/>
    <w:rsid w:val="00C26922"/>
    <w:rsid w:val="00C26946"/>
    <w:rsid w:val="00C269B6"/>
    <w:rsid w:val="00C269DC"/>
    <w:rsid w:val="00C269DD"/>
    <w:rsid w:val="00C269F5"/>
    <w:rsid w:val="00C26A30"/>
    <w:rsid w:val="00C26A57"/>
    <w:rsid w:val="00C26AC5"/>
    <w:rsid w:val="00C26ADD"/>
    <w:rsid w:val="00C26AE8"/>
    <w:rsid w:val="00C26AF9"/>
    <w:rsid w:val="00C26AFC"/>
    <w:rsid w:val="00C26B14"/>
    <w:rsid w:val="00C26B1D"/>
    <w:rsid w:val="00C26B53"/>
    <w:rsid w:val="00C26BA5"/>
    <w:rsid w:val="00C26BAB"/>
    <w:rsid w:val="00C26BF0"/>
    <w:rsid w:val="00C26C77"/>
    <w:rsid w:val="00C26C7B"/>
    <w:rsid w:val="00C26C9E"/>
    <w:rsid w:val="00C26CAD"/>
    <w:rsid w:val="00C26CC6"/>
    <w:rsid w:val="00C26CC9"/>
    <w:rsid w:val="00C26CF1"/>
    <w:rsid w:val="00C26CFC"/>
    <w:rsid w:val="00C26D08"/>
    <w:rsid w:val="00C26D4B"/>
    <w:rsid w:val="00C26D6D"/>
    <w:rsid w:val="00C26D7B"/>
    <w:rsid w:val="00C26D85"/>
    <w:rsid w:val="00C26D9B"/>
    <w:rsid w:val="00C26DA6"/>
    <w:rsid w:val="00C26DAF"/>
    <w:rsid w:val="00C26DDB"/>
    <w:rsid w:val="00C26E2B"/>
    <w:rsid w:val="00C26E3E"/>
    <w:rsid w:val="00C26E40"/>
    <w:rsid w:val="00C26E84"/>
    <w:rsid w:val="00C26EAF"/>
    <w:rsid w:val="00C26EB5"/>
    <w:rsid w:val="00C26ECC"/>
    <w:rsid w:val="00C26EF2"/>
    <w:rsid w:val="00C26F0A"/>
    <w:rsid w:val="00C26F48"/>
    <w:rsid w:val="00C26F5B"/>
    <w:rsid w:val="00C26F6D"/>
    <w:rsid w:val="00C26FC6"/>
    <w:rsid w:val="00C26FFB"/>
    <w:rsid w:val="00C27013"/>
    <w:rsid w:val="00C2701D"/>
    <w:rsid w:val="00C27060"/>
    <w:rsid w:val="00C27084"/>
    <w:rsid w:val="00C27091"/>
    <w:rsid w:val="00C270B5"/>
    <w:rsid w:val="00C27100"/>
    <w:rsid w:val="00C27131"/>
    <w:rsid w:val="00C27135"/>
    <w:rsid w:val="00C271CA"/>
    <w:rsid w:val="00C271DA"/>
    <w:rsid w:val="00C271E3"/>
    <w:rsid w:val="00C271FE"/>
    <w:rsid w:val="00C27217"/>
    <w:rsid w:val="00C2722E"/>
    <w:rsid w:val="00C27266"/>
    <w:rsid w:val="00C27270"/>
    <w:rsid w:val="00C272D1"/>
    <w:rsid w:val="00C272D2"/>
    <w:rsid w:val="00C27325"/>
    <w:rsid w:val="00C2735F"/>
    <w:rsid w:val="00C273DF"/>
    <w:rsid w:val="00C27442"/>
    <w:rsid w:val="00C274AB"/>
    <w:rsid w:val="00C274C4"/>
    <w:rsid w:val="00C274D0"/>
    <w:rsid w:val="00C2750D"/>
    <w:rsid w:val="00C27535"/>
    <w:rsid w:val="00C27581"/>
    <w:rsid w:val="00C275D2"/>
    <w:rsid w:val="00C275DD"/>
    <w:rsid w:val="00C275E0"/>
    <w:rsid w:val="00C27610"/>
    <w:rsid w:val="00C27620"/>
    <w:rsid w:val="00C2767C"/>
    <w:rsid w:val="00C27685"/>
    <w:rsid w:val="00C27688"/>
    <w:rsid w:val="00C2769B"/>
    <w:rsid w:val="00C276B2"/>
    <w:rsid w:val="00C276C3"/>
    <w:rsid w:val="00C276D5"/>
    <w:rsid w:val="00C276E2"/>
    <w:rsid w:val="00C2770B"/>
    <w:rsid w:val="00C27764"/>
    <w:rsid w:val="00C27789"/>
    <w:rsid w:val="00C277B0"/>
    <w:rsid w:val="00C277DB"/>
    <w:rsid w:val="00C277DF"/>
    <w:rsid w:val="00C277EE"/>
    <w:rsid w:val="00C27822"/>
    <w:rsid w:val="00C2784C"/>
    <w:rsid w:val="00C2786B"/>
    <w:rsid w:val="00C27895"/>
    <w:rsid w:val="00C278B1"/>
    <w:rsid w:val="00C278B9"/>
    <w:rsid w:val="00C278E2"/>
    <w:rsid w:val="00C278F3"/>
    <w:rsid w:val="00C27A09"/>
    <w:rsid w:val="00C27A22"/>
    <w:rsid w:val="00C27A35"/>
    <w:rsid w:val="00C27A52"/>
    <w:rsid w:val="00C27A82"/>
    <w:rsid w:val="00C27AE9"/>
    <w:rsid w:val="00C27AEA"/>
    <w:rsid w:val="00C27AF0"/>
    <w:rsid w:val="00C27AF2"/>
    <w:rsid w:val="00C27AF5"/>
    <w:rsid w:val="00C27B35"/>
    <w:rsid w:val="00C27B3C"/>
    <w:rsid w:val="00C27B43"/>
    <w:rsid w:val="00C27B67"/>
    <w:rsid w:val="00C27B8F"/>
    <w:rsid w:val="00C27BA5"/>
    <w:rsid w:val="00C27BC4"/>
    <w:rsid w:val="00C27C09"/>
    <w:rsid w:val="00C27C3C"/>
    <w:rsid w:val="00C27C43"/>
    <w:rsid w:val="00C27C68"/>
    <w:rsid w:val="00C27CAC"/>
    <w:rsid w:val="00C27CFC"/>
    <w:rsid w:val="00C27D02"/>
    <w:rsid w:val="00C27D0D"/>
    <w:rsid w:val="00C27D1E"/>
    <w:rsid w:val="00C27D20"/>
    <w:rsid w:val="00C27D2B"/>
    <w:rsid w:val="00C27D4C"/>
    <w:rsid w:val="00C27DAD"/>
    <w:rsid w:val="00C27DC6"/>
    <w:rsid w:val="00C27DF6"/>
    <w:rsid w:val="00C27E0B"/>
    <w:rsid w:val="00C27E33"/>
    <w:rsid w:val="00C27E5E"/>
    <w:rsid w:val="00C27E6A"/>
    <w:rsid w:val="00C27E79"/>
    <w:rsid w:val="00C27E9D"/>
    <w:rsid w:val="00C27EA7"/>
    <w:rsid w:val="00C27EE0"/>
    <w:rsid w:val="00C27F19"/>
    <w:rsid w:val="00C27FEA"/>
    <w:rsid w:val="00C27FF2"/>
    <w:rsid w:val="00C30029"/>
    <w:rsid w:val="00C30047"/>
    <w:rsid w:val="00C3009D"/>
    <w:rsid w:val="00C30110"/>
    <w:rsid w:val="00C3014A"/>
    <w:rsid w:val="00C30191"/>
    <w:rsid w:val="00C301A5"/>
    <w:rsid w:val="00C301C0"/>
    <w:rsid w:val="00C301EC"/>
    <w:rsid w:val="00C30215"/>
    <w:rsid w:val="00C30279"/>
    <w:rsid w:val="00C3027F"/>
    <w:rsid w:val="00C30286"/>
    <w:rsid w:val="00C302A9"/>
    <w:rsid w:val="00C302D7"/>
    <w:rsid w:val="00C30315"/>
    <w:rsid w:val="00C3031B"/>
    <w:rsid w:val="00C3036F"/>
    <w:rsid w:val="00C303A6"/>
    <w:rsid w:val="00C303D1"/>
    <w:rsid w:val="00C303F6"/>
    <w:rsid w:val="00C30408"/>
    <w:rsid w:val="00C3040F"/>
    <w:rsid w:val="00C30476"/>
    <w:rsid w:val="00C304A1"/>
    <w:rsid w:val="00C304AF"/>
    <w:rsid w:val="00C304BA"/>
    <w:rsid w:val="00C304E5"/>
    <w:rsid w:val="00C30500"/>
    <w:rsid w:val="00C30565"/>
    <w:rsid w:val="00C3059F"/>
    <w:rsid w:val="00C305D2"/>
    <w:rsid w:val="00C305DB"/>
    <w:rsid w:val="00C305DC"/>
    <w:rsid w:val="00C305E1"/>
    <w:rsid w:val="00C305F2"/>
    <w:rsid w:val="00C30610"/>
    <w:rsid w:val="00C3063F"/>
    <w:rsid w:val="00C3066E"/>
    <w:rsid w:val="00C306BF"/>
    <w:rsid w:val="00C3070E"/>
    <w:rsid w:val="00C30713"/>
    <w:rsid w:val="00C30727"/>
    <w:rsid w:val="00C30753"/>
    <w:rsid w:val="00C3075F"/>
    <w:rsid w:val="00C30798"/>
    <w:rsid w:val="00C307CC"/>
    <w:rsid w:val="00C30806"/>
    <w:rsid w:val="00C30865"/>
    <w:rsid w:val="00C308A0"/>
    <w:rsid w:val="00C308AC"/>
    <w:rsid w:val="00C308FB"/>
    <w:rsid w:val="00C3092F"/>
    <w:rsid w:val="00C30973"/>
    <w:rsid w:val="00C30992"/>
    <w:rsid w:val="00C309CD"/>
    <w:rsid w:val="00C30A0D"/>
    <w:rsid w:val="00C30A15"/>
    <w:rsid w:val="00C30A1E"/>
    <w:rsid w:val="00C30A41"/>
    <w:rsid w:val="00C30A55"/>
    <w:rsid w:val="00C30A85"/>
    <w:rsid w:val="00C30A88"/>
    <w:rsid w:val="00C30A92"/>
    <w:rsid w:val="00C30A95"/>
    <w:rsid w:val="00C30B0E"/>
    <w:rsid w:val="00C30B13"/>
    <w:rsid w:val="00C30B28"/>
    <w:rsid w:val="00C30B64"/>
    <w:rsid w:val="00C30B86"/>
    <w:rsid w:val="00C30BCF"/>
    <w:rsid w:val="00C30BE3"/>
    <w:rsid w:val="00C30C01"/>
    <w:rsid w:val="00C30C03"/>
    <w:rsid w:val="00C30C13"/>
    <w:rsid w:val="00C30C21"/>
    <w:rsid w:val="00C30C2F"/>
    <w:rsid w:val="00C30C3F"/>
    <w:rsid w:val="00C30C63"/>
    <w:rsid w:val="00C30C98"/>
    <w:rsid w:val="00C30D0B"/>
    <w:rsid w:val="00C30D10"/>
    <w:rsid w:val="00C30D15"/>
    <w:rsid w:val="00C30D44"/>
    <w:rsid w:val="00C30D56"/>
    <w:rsid w:val="00C30E14"/>
    <w:rsid w:val="00C30E18"/>
    <w:rsid w:val="00C30E3A"/>
    <w:rsid w:val="00C30E51"/>
    <w:rsid w:val="00C30E75"/>
    <w:rsid w:val="00C30EA2"/>
    <w:rsid w:val="00C30EF9"/>
    <w:rsid w:val="00C30F21"/>
    <w:rsid w:val="00C30F2F"/>
    <w:rsid w:val="00C30FA4"/>
    <w:rsid w:val="00C30FBA"/>
    <w:rsid w:val="00C30FC6"/>
    <w:rsid w:val="00C31023"/>
    <w:rsid w:val="00C31027"/>
    <w:rsid w:val="00C3105F"/>
    <w:rsid w:val="00C3107F"/>
    <w:rsid w:val="00C3108C"/>
    <w:rsid w:val="00C3110D"/>
    <w:rsid w:val="00C31139"/>
    <w:rsid w:val="00C31141"/>
    <w:rsid w:val="00C31144"/>
    <w:rsid w:val="00C3114E"/>
    <w:rsid w:val="00C3116B"/>
    <w:rsid w:val="00C311C9"/>
    <w:rsid w:val="00C31206"/>
    <w:rsid w:val="00C31243"/>
    <w:rsid w:val="00C31251"/>
    <w:rsid w:val="00C3127C"/>
    <w:rsid w:val="00C31295"/>
    <w:rsid w:val="00C312C1"/>
    <w:rsid w:val="00C312D6"/>
    <w:rsid w:val="00C312F1"/>
    <w:rsid w:val="00C312F2"/>
    <w:rsid w:val="00C31363"/>
    <w:rsid w:val="00C3137C"/>
    <w:rsid w:val="00C3137F"/>
    <w:rsid w:val="00C3139F"/>
    <w:rsid w:val="00C313D2"/>
    <w:rsid w:val="00C313EA"/>
    <w:rsid w:val="00C31403"/>
    <w:rsid w:val="00C31454"/>
    <w:rsid w:val="00C31465"/>
    <w:rsid w:val="00C31470"/>
    <w:rsid w:val="00C31474"/>
    <w:rsid w:val="00C31482"/>
    <w:rsid w:val="00C31498"/>
    <w:rsid w:val="00C314CD"/>
    <w:rsid w:val="00C31548"/>
    <w:rsid w:val="00C31565"/>
    <w:rsid w:val="00C3157E"/>
    <w:rsid w:val="00C3158A"/>
    <w:rsid w:val="00C31596"/>
    <w:rsid w:val="00C315CA"/>
    <w:rsid w:val="00C315D9"/>
    <w:rsid w:val="00C315EE"/>
    <w:rsid w:val="00C315FF"/>
    <w:rsid w:val="00C31617"/>
    <w:rsid w:val="00C3165E"/>
    <w:rsid w:val="00C31696"/>
    <w:rsid w:val="00C316A1"/>
    <w:rsid w:val="00C316CE"/>
    <w:rsid w:val="00C31702"/>
    <w:rsid w:val="00C31734"/>
    <w:rsid w:val="00C31761"/>
    <w:rsid w:val="00C31780"/>
    <w:rsid w:val="00C3178D"/>
    <w:rsid w:val="00C31793"/>
    <w:rsid w:val="00C317A1"/>
    <w:rsid w:val="00C317D1"/>
    <w:rsid w:val="00C317E8"/>
    <w:rsid w:val="00C317F3"/>
    <w:rsid w:val="00C317F4"/>
    <w:rsid w:val="00C3180D"/>
    <w:rsid w:val="00C31816"/>
    <w:rsid w:val="00C318FA"/>
    <w:rsid w:val="00C31920"/>
    <w:rsid w:val="00C31929"/>
    <w:rsid w:val="00C31938"/>
    <w:rsid w:val="00C31955"/>
    <w:rsid w:val="00C3196F"/>
    <w:rsid w:val="00C31999"/>
    <w:rsid w:val="00C3199E"/>
    <w:rsid w:val="00C319AC"/>
    <w:rsid w:val="00C319D0"/>
    <w:rsid w:val="00C319D3"/>
    <w:rsid w:val="00C319DC"/>
    <w:rsid w:val="00C31A19"/>
    <w:rsid w:val="00C31A2D"/>
    <w:rsid w:val="00C31A3F"/>
    <w:rsid w:val="00C31A9A"/>
    <w:rsid w:val="00C31AA1"/>
    <w:rsid w:val="00C31AAF"/>
    <w:rsid w:val="00C31B35"/>
    <w:rsid w:val="00C31B6A"/>
    <w:rsid w:val="00C31BAC"/>
    <w:rsid w:val="00C31BAE"/>
    <w:rsid w:val="00C31BAF"/>
    <w:rsid w:val="00C31BC1"/>
    <w:rsid w:val="00C31CF8"/>
    <w:rsid w:val="00C31D32"/>
    <w:rsid w:val="00C31D80"/>
    <w:rsid w:val="00C31D8B"/>
    <w:rsid w:val="00C31D9C"/>
    <w:rsid w:val="00C31DAB"/>
    <w:rsid w:val="00C31DCC"/>
    <w:rsid w:val="00C31E0B"/>
    <w:rsid w:val="00C31E10"/>
    <w:rsid w:val="00C31E2F"/>
    <w:rsid w:val="00C31E30"/>
    <w:rsid w:val="00C31E33"/>
    <w:rsid w:val="00C31E78"/>
    <w:rsid w:val="00C31E86"/>
    <w:rsid w:val="00C31E90"/>
    <w:rsid w:val="00C31EA1"/>
    <w:rsid w:val="00C31ED4"/>
    <w:rsid w:val="00C31ED9"/>
    <w:rsid w:val="00C31F11"/>
    <w:rsid w:val="00C31FD2"/>
    <w:rsid w:val="00C31FD5"/>
    <w:rsid w:val="00C31FF2"/>
    <w:rsid w:val="00C32009"/>
    <w:rsid w:val="00C3201C"/>
    <w:rsid w:val="00C32057"/>
    <w:rsid w:val="00C32078"/>
    <w:rsid w:val="00C32088"/>
    <w:rsid w:val="00C32093"/>
    <w:rsid w:val="00C32096"/>
    <w:rsid w:val="00C3209A"/>
    <w:rsid w:val="00C320C4"/>
    <w:rsid w:val="00C32121"/>
    <w:rsid w:val="00C3218A"/>
    <w:rsid w:val="00C321C4"/>
    <w:rsid w:val="00C321C6"/>
    <w:rsid w:val="00C321F0"/>
    <w:rsid w:val="00C32201"/>
    <w:rsid w:val="00C32210"/>
    <w:rsid w:val="00C32268"/>
    <w:rsid w:val="00C32288"/>
    <w:rsid w:val="00C322BC"/>
    <w:rsid w:val="00C322C1"/>
    <w:rsid w:val="00C32303"/>
    <w:rsid w:val="00C32366"/>
    <w:rsid w:val="00C323AA"/>
    <w:rsid w:val="00C323D2"/>
    <w:rsid w:val="00C323D4"/>
    <w:rsid w:val="00C32496"/>
    <w:rsid w:val="00C32497"/>
    <w:rsid w:val="00C324E7"/>
    <w:rsid w:val="00C324EA"/>
    <w:rsid w:val="00C32503"/>
    <w:rsid w:val="00C32538"/>
    <w:rsid w:val="00C32554"/>
    <w:rsid w:val="00C3256B"/>
    <w:rsid w:val="00C32576"/>
    <w:rsid w:val="00C32583"/>
    <w:rsid w:val="00C32590"/>
    <w:rsid w:val="00C32591"/>
    <w:rsid w:val="00C325E1"/>
    <w:rsid w:val="00C3260B"/>
    <w:rsid w:val="00C3263D"/>
    <w:rsid w:val="00C32664"/>
    <w:rsid w:val="00C32686"/>
    <w:rsid w:val="00C326AA"/>
    <w:rsid w:val="00C326AE"/>
    <w:rsid w:val="00C32722"/>
    <w:rsid w:val="00C3278C"/>
    <w:rsid w:val="00C3279E"/>
    <w:rsid w:val="00C327A0"/>
    <w:rsid w:val="00C327B1"/>
    <w:rsid w:val="00C327B4"/>
    <w:rsid w:val="00C327C6"/>
    <w:rsid w:val="00C327F1"/>
    <w:rsid w:val="00C327F6"/>
    <w:rsid w:val="00C3280C"/>
    <w:rsid w:val="00C3280D"/>
    <w:rsid w:val="00C32860"/>
    <w:rsid w:val="00C32870"/>
    <w:rsid w:val="00C32872"/>
    <w:rsid w:val="00C3290A"/>
    <w:rsid w:val="00C3291F"/>
    <w:rsid w:val="00C3293F"/>
    <w:rsid w:val="00C32970"/>
    <w:rsid w:val="00C32983"/>
    <w:rsid w:val="00C3299B"/>
    <w:rsid w:val="00C329BC"/>
    <w:rsid w:val="00C329E5"/>
    <w:rsid w:val="00C32A58"/>
    <w:rsid w:val="00C32A72"/>
    <w:rsid w:val="00C32AAB"/>
    <w:rsid w:val="00C32AB3"/>
    <w:rsid w:val="00C32AC7"/>
    <w:rsid w:val="00C32AC8"/>
    <w:rsid w:val="00C32ADC"/>
    <w:rsid w:val="00C32B17"/>
    <w:rsid w:val="00C32B3D"/>
    <w:rsid w:val="00C32B4F"/>
    <w:rsid w:val="00C32B55"/>
    <w:rsid w:val="00C32B64"/>
    <w:rsid w:val="00C32B8A"/>
    <w:rsid w:val="00C32BE8"/>
    <w:rsid w:val="00C32C53"/>
    <w:rsid w:val="00C32C64"/>
    <w:rsid w:val="00C32C8B"/>
    <w:rsid w:val="00C32CDD"/>
    <w:rsid w:val="00C32D5D"/>
    <w:rsid w:val="00C32D5F"/>
    <w:rsid w:val="00C32D95"/>
    <w:rsid w:val="00C32DCE"/>
    <w:rsid w:val="00C32E43"/>
    <w:rsid w:val="00C32E5D"/>
    <w:rsid w:val="00C32E5E"/>
    <w:rsid w:val="00C32E5F"/>
    <w:rsid w:val="00C32EBA"/>
    <w:rsid w:val="00C32ECE"/>
    <w:rsid w:val="00C32F1B"/>
    <w:rsid w:val="00C32F42"/>
    <w:rsid w:val="00C32F64"/>
    <w:rsid w:val="00C32F6C"/>
    <w:rsid w:val="00C32F89"/>
    <w:rsid w:val="00C32F9F"/>
    <w:rsid w:val="00C32FA6"/>
    <w:rsid w:val="00C32FEB"/>
    <w:rsid w:val="00C32FF5"/>
    <w:rsid w:val="00C33041"/>
    <w:rsid w:val="00C3306D"/>
    <w:rsid w:val="00C33099"/>
    <w:rsid w:val="00C33186"/>
    <w:rsid w:val="00C33190"/>
    <w:rsid w:val="00C331B2"/>
    <w:rsid w:val="00C331D0"/>
    <w:rsid w:val="00C33223"/>
    <w:rsid w:val="00C3328C"/>
    <w:rsid w:val="00C332A7"/>
    <w:rsid w:val="00C332B6"/>
    <w:rsid w:val="00C332D3"/>
    <w:rsid w:val="00C332DE"/>
    <w:rsid w:val="00C33336"/>
    <w:rsid w:val="00C3333B"/>
    <w:rsid w:val="00C33343"/>
    <w:rsid w:val="00C3334A"/>
    <w:rsid w:val="00C33358"/>
    <w:rsid w:val="00C333AA"/>
    <w:rsid w:val="00C333B2"/>
    <w:rsid w:val="00C333CE"/>
    <w:rsid w:val="00C333D9"/>
    <w:rsid w:val="00C333DE"/>
    <w:rsid w:val="00C33454"/>
    <w:rsid w:val="00C33484"/>
    <w:rsid w:val="00C3348C"/>
    <w:rsid w:val="00C334A0"/>
    <w:rsid w:val="00C3350B"/>
    <w:rsid w:val="00C33546"/>
    <w:rsid w:val="00C3354E"/>
    <w:rsid w:val="00C33565"/>
    <w:rsid w:val="00C3358C"/>
    <w:rsid w:val="00C335D7"/>
    <w:rsid w:val="00C335EF"/>
    <w:rsid w:val="00C335FF"/>
    <w:rsid w:val="00C3360D"/>
    <w:rsid w:val="00C33614"/>
    <w:rsid w:val="00C33629"/>
    <w:rsid w:val="00C33658"/>
    <w:rsid w:val="00C33682"/>
    <w:rsid w:val="00C336A3"/>
    <w:rsid w:val="00C336C0"/>
    <w:rsid w:val="00C336C6"/>
    <w:rsid w:val="00C336E2"/>
    <w:rsid w:val="00C3370E"/>
    <w:rsid w:val="00C3377B"/>
    <w:rsid w:val="00C337BB"/>
    <w:rsid w:val="00C337E7"/>
    <w:rsid w:val="00C337F8"/>
    <w:rsid w:val="00C33806"/>
    <w:rsid w:val="00C33830"/>
    <w:rsid w:val="00C33836"/>
    <w:rsid w:val="00C33875"/>
    <w:rsid w:val="00C3387A"/>
    <w:rsid w:val="00C33951"/>
    <w:rsid w:val="00C33970"/>
    <w:rsid w:val="00C3397F"/>
    <w:rsid w:val="00C339AE"/>
    <w:rsid w:val="00C339D3"/>
    <w:rsid w:val="00C33A24"/>
    <w:rsid w:val="00C33A61"/>
    <w:rsid w:val="00C33A94"/>
    <w:rsid w:val="00C33AA0"/>
    <w:rsid w:val="00C33AE4"/>
    <w:rsid w:val="00C33AF6"/>
    <w:rsid w:val="00C33B01"/>
    <w:rsid w:val="00C33B03"/>
    <w:rsid w:val="00C33B1D"/>
    <w:rsid w:val="00C33B6E"/>
    <w:rsid w:val="00C33BA4"/>
    <w:rsid w:val="00C33BC3"/>
    <w:rsid w:val="00C33C12"/>
    <w:rsid w:val="00C33C15"/>
    <w:rsid w:val="00C33C30"/>
    <w:rsid w:val="00C33C60"/>
    <w:rsid w:val="00C33C6F"/>
    <w:rsid w:val="00C33C87"/>
    <w:rsid w:val="00C33C90"/>
    <w:rsid w:val="00C33CBE"/>
    <w:rsid w:val="00C33CC2"/>
    <w:rsid w:val="00C33CC8"/>
    <w:rsid w:val="00C33CCA"/>
    <w:rsid w:val="00C33D1F"/>
    <w:rsid w:val="00C33D97"/>
    <w:rsid w:val="00C33DB6"/>
    <w:rsid w:val="00C33DBC"/>
    <w:rsid w:val="00C33DC8"/>
    <w:rsid w:val="00C33DD7"/>
    <w:rsid w:val="00C33DFD"/>
    <w:rsid w:val="00C33E1D"/>
    <w:rsid w:val="00C33E38"/>
    <w:rsid w:val="00C33E72"/>
    <w:rsid w:val="00C33ED8"/>
    <w:rsid w:val="00C33F00"/>
    <w:rsid w:val="00C33F0B"/>
    <w:rsid w:val="00C33F4C"/>
    <w:rsid w:val="00C33F62"/>
    <w:rsid w:val="00C33F7F"/>
    <w:rsid w:val="00C33F9C"/>
    <w:rsid w:val="00C33FC3"/>
    <w:rsid w:val="00C33FCF"/>
    <w:rsid w:val="00C33FE3"/>
    <w:rsid w:val="00C34012"/>
    <w:rsid w:val="00C34043"/>
    <w:rsid w:val="00C34060"/>
    <w:rsid w:val="00C34069"/>
    <w:rsid w:val="00C34074"/>
    <w:rsid w:val="00C34075"/>
    <w:rsid w:val="00C34088"/>
    <w:rsid w:val="00C34091"/>
    <w:rsid w:val="00C340AA"/>
    <w:rsid w:val="00C3413E"/>
    <w:rsid w:val="00C3415A"/>
    <w:rsid w:val="00C3415D"/>
    <w:rsid w:val="00C34176"/>
    <w:rsid w:val="00C341C6"/>
    <w:rsid w:val="00C341FC"/>
    <w:rsid w:val="00C34257"/>
    <w:rsid w:val="00C3425A"/>
    <w:rsid w:val="00C34281"/>
    <w:rsid w:val="00C342C6"/>
    <w:rsid w:val="00C3433C"/>
    <w:rsid w:val="00C3433F"/>
    <w:rsid w:val="00C34343"/>
    <w:rsid w:val="00C3438D"/>
    <w:rsid w:val="00C3438F"/>
    <w:rsid w:val="00C3439A"/>
    <w:rsid w:val="00C343D0"/>
    <w:rsid w:val="00C343D8"/>
    <w:rsid w:val="00C34410"/>
    <w:rsid w:val="00C34458"/>
    <w:rsid w:val="00C34465"/>
    <w:rsid w:val="00C3447D"/>
    <w:rsid w:val="00C3447F"/>
    <w:rsid w:val="00C344AA"/>
    <w:rsid w:val="00C344BD"/>
    <w:rsid w:val="00C344C1"/>
    <w:rsid w:val="00C344DE"/>
    <w:rsid w:val="00C34501"/>
    <w:rsid w:val="00C3454D"/>
    <w:rsid w:val="00C34577"/>
    <w:rsid w:val="00C34580"/>
    <w:rsid w:val="00C345C6"/>
    <w:rsid w:val="00C34603"/>
    <w:rsid w:val="00C34616"/>
    <w:rsid w:val="00C34635"/>
    <w:rsid w:val="00C3469C"/>
    <w:rsid w:val="00C346B8"/>
    <w:rsid w:val="00C346CE"/>
    <w:rsid w:val="00C346E5"/>
    <w:rsid w:val="00C346FC"/>
    <w:rsid w:val="00C34717"/>
    <w:rsid w:val="00C34723"/>
    <w:rsid w:val="00C34751"/>
    <w:rsid w:val="00C347A6"/>
    <w:rsid w:val="00C347B6"/>
    <w:rsid w:val="00C347CE"/>
    <w:rsid w:val="00C34820"/>
    <w:rsid w:val="00C34847"/>
    <w:rsid w:val="00C3484D"/>
    <w:rsid w:val="00C34882"/>
    <w:rsid w:val="00C3489F"/>
    <w:rsid w:val="00C348AB"/>
    <w:rsid w:val="00C348F0"/>
    <w:rsid w:val="00C348F4"/>
    <w:rsid w:val="00C348F8"/>
    <w:rsid w:val="00C34901"/>
    <w:rsid w:val="00C3494A"/>
    <w:rsid w:val="00C34950"/>
    <w:rsid w:val="00C34963"/>
    <w:rsid w:val="00C349A6"/>
    <w:rsid w:val="00C349A8"/>
    <w:rsid w:val="00C349E4"/>
    <w:rsid w:val="00C34A0C"/>
    <w:rsid w:val="00C34A0F"/>
    <w:rsid w:val="00C34A61"/>
    <w:rsid w:val="00C34A80"/>
    <w:rsid w:val="00C34AC5"/>
    <w:rsid w:val="00C34AEC"/>
    <w:rsid w:val="00C34B00"/>
    <w:rsid w:val="00C34B32"/>
    <w:rsid w:val="00C34B57"/>
    <w:rsid w:val="00C34B63"/>
    <w:rsid w:val="00C34B71"/>
    <w:rsid w:val="00C34B83"/>
    <w:rsid w:val="00C34B94"/>
    <w:rsid w:val="00C34BB1"/>
    <w:rsid w:val="00C34C32"/>
    <w:rsid w:val="00C34C43"/>
    <w:rsid w:val="00C34C44"/>
    <w:rsid w:val="00C34C6E"/>
    <w:rsid w:val="00C34CA5"/>
    <w:rsid w:val="00C34CB2"/>
    <w:rsid w:val="00C34D6E"/>
    <w:rsid w:val="00C34D7A"/>
    <w:rsid w:val="00C34D89"/>
    <w:rsid w:val="00C34DA1"/>
    <w:rsid w:val="00C34DD4"/>
    <w:rsid w:val="00C34E58"/>
    <w:rsid w:val="00C34E79"/>
    <w:rsid w:val="00C34E9F"/>
    <w:rsid w:val="00C34EA4"/>
    <w:rsid w:val="00C34EAB"/>
    <w:rsid w:val="00C34EC9"/>
    <w:rsid w:val="00C34ED6"/>
    <w:rsid w:val="00C34EE1"/>
    <w:rsid w:val="00C34EFE"/>
    <w:rsid w:val="00C34F00"/>
    <w:rsid w:val="00C34F14"/>
    <w:rsid w:val="00C34F1F"/>
    <w:rsid w:val="00C34F64"/>
    <w:rsid w:val="00C34F9B"/>
    <w:rsid w:val="00C34FF9"/>
    <w:rsid w:val="00C34FFC"/>
    <w:rsid w:val="00C35027"/>
    <w:rsid w:val="00C3504A"/>
    <w:rsid w:val="00C35085"/>
    <w:rsid w:val="00C3508B"/>
    <w:rsid w:val="00C350DA"/>
    <w:rsid w:val="00C350E3"/>
    <w:rsid w:val="00C3512F"/>
    <w:rsid w:val="00C3513F"/>
    <w:rsid w:val="00C35150"/>
    <w:rsid w:val="00C3516C"/>
    <w:rsid w:val="00C351A0"/>
    <w:rsid w:val="00C351F1"/>
    <w:rsid w:val="00C35202"/>
    <w:rsid w:val="00C35266"/>
    <w:rsid w:val="00C3529A"/>
    <w:rsid w:val="00C352A9"/>
    <w:rsid w:val="00C352ED"/>
    <w:rsid w:val="00C35311"/>
    <w:rsid w:val="00C35359"/>
    <w:rsid w:val="00C3537B"/>
    <w:rsid w:val="00C3538E"/>
    <w:rsid w:val="00C3539C"/>
    <w:rsid w:val="00C353E9"/>
    <w:rsid w:val="00C353EA"/>
    <w:rsid w:val="00C353FD"/>
    <w:rsid w:val="00C35461"/>
    <w:rsid w:val="00C35478"/>
    <w:rsid w:val="00C35487"/>
    <w:rsid w:val="00C35493"/>
    <w:rsid w:val="00C354A2"/>
    <w:rsid w:val="00C354B4"/>
    <w:rsid w:val="00C354ED"/>
    <w:rsid w:val="00C354F6"/>
    <w:rsid w:val="00C35505"/>
    <w:rsid w:val="00C35520"/>
    <w:rsid w:val="00C35566"/>
    <w:rsid w:val="00C35591"/>
    <w:rsid w:val="00C355D7"/>
    <w:rsid w:val="00C35602"/>
    <w:rsid w:val="00C35607"/>
    <w:rsid w:val="00C35679"/>
    <w:rsid w:val="00C356BE"/>
    <w:rsid w:val="00C356DC"/>
    <w:rsid w:val="00C356ED"/>
    <w:rsid w:val="00C356F0"/>
    <w:rsid w:val="00C356F2"/>
    <w:rsid w:val="00C35713"/>
    <w:rsid w:val="00C35735"/>
    <w:rsid w:val="00C35773"/>
    <w:rsid w:val="00C3577F"/>
    <w:rsid w:val="00C357FE"/>
    <w:rsid w:val="00C35899"/>
    <w:rsid w:val="00C358AD"/>
    <w:rsid w:val="00C358C1"/>
    <w:rsid w:val="00C358CA"/>
    <w:rsid w:val="00C358DD"/>
    <w:rsid w:val="00C358E5"/>
    <w:rsid w:val="00C358F7"/>
    <w:rsid w:val="00C35903"/>
    <w:rsid w:val="00C35910"/>
    <w:rsid w:val="00C35917"/>
    <w:rsid w:val="00C35919"/>
    <w:rsid w:val="00C35923"/>
    <w:rsid w:val="00C35949"/>
    <w:rsid w:val="00C35988"/>
    <w:rsid w:val="00C359A0"/>
    <w:rsid w:val="00C35A03"/>
    <w:rsid w:val="00C35A24"/>
    <w:rsid w:val="00C35AA2"/>
    <w:rsid w:val="00C35AA8"/>
    <w:rsid w:val="00C35AC6"/>
    <w:rsid w:val="00C35AC9"/>
    <w:rsid w:val="00C35ACC"/>
    <w:rsid w:val="00C35B1B"/>
    <w:rsid w:val="00C35B29"/>
    <w:rsid w:val="00C35B70"/>
    <w:rsid w:val="00C35BAB"/>
    <w:rsid w:val="00C35BBA"/>
    <w:rsid w:val="00C35BCA"/>
    <w:rsid w:val="00C35C1A"/>
    <w:rsid w:val="00C35C35"/>
    <w:rsid w:val="00C35C93"/>
    <w:rsid w:val="00C35CEB"/>
    <w:rsid w:val="00C35CF0"/>
    <w:rsid w:val="00C35CFF"/>
    <w:rsid w:val="00C35D0F"/>
    <w:rsid w:val="00C35D11"/>
    <w:rsid w:val="00C35D71"/>
    <w:rsid w:val="00C35D8C"/>
    <w:rsid w:val="00C35D93"/>
    <w:rsid w:val="00C35DEA"/>
    <w:rsid w:val="00C35DF8"/>
    <w:rsid w:val="00C35DFA"/>
    <w:rsid w:val="00C35E4C"/>
    <w:rsid w:val="00C35E9A"/>
    <w:rsid w:val="00C35EA3"/>
    <w:rsid w:val="00C35EB5"/>
    <w:rsid w:val="00C35EB7"/>
    <w:rsid w:val="00C35EC1"/>
    <w:rsid w:val="00C35ECF"/>
    <w:rsid w:val="00C35EE6"/>
    <w:rsid w:val="00C35F1F"/>
    <w:rsid w:val="00C35F63"/>
    <w:rsid w:val="00C35F74"/>
    <w:rsid w:val="00C36012"/>
    <w:rsid w:val="00C36022"/>
    <w:rsid w:val="00C3602D"/>
    <w:rsid w:val="00C36055"/>
    <w:rsid w:val="00C36067"/>
    <w:rsid w:val="00C360AE"/>
    <w:rsid w:val="00C360B5"/>
    <w:rsid w:val="00C360B9"/>
    <w:rsid w:val="00C360C1"/>
    <w:rsid w:val="00C360CC"/>
    <w:rsid w:val="00C360D4"/>
    <w:rsid w:val="00C360E9"/>
    <w:rsid w:val="00C360EA"/>
    <w:rsid w:val="00C3612E"/>
    <w:rsid w:val="00C3614C"/>
    <w:rsid w:val="00C36165"/>
    <w:rsid w:val="00C361A1"/>
    <w:rsid w:val="00C361A6"/>
    <w:rsid w:val="00C361B1"/>
    <w:rsid w:val="00C361D6"/>
    <w:rsid w:val="00C361DD"/>
    <w:rsid w:val="00C361E2"/>
    <w:rsid w:val="00C361EA"/>
    <w:rsid w:val="00C361F6"/>
    <w:rsid w:val="00C361FA"/>
    <w:rsid w:val="00C3623C"/>
    <w:rsid w:val="00C36265"/>
    <w:rsid w:val="00C36289"/>
    <w:rsid w:val="00C362A3"/>
    <w:rsid w:val="00C362DE"/>
    <w:rsid w:val="00C362F4"/>
    <w:rsid w:val="00C3635B"/>
    <w:rsid w:val="00C36382"/>
    <w:rsid w:val="00C36388"/>
    <w:rsid w:val="00C3639A"/>
    <w:rsid w:val="00C363A0"/>
    <w:rsid w:val="00C363AB"/>
    <w:rsid w:val="00C363BA"/>
    <w:rsid w:val="00C363E6"/>
    <w:rsid w:val="00C3643D"/>
    <w:rsid w:val="00C36499"/>
    <w:rsid w:val="00C36559"/>
    <w:rsid w:val="00C365F3"/>
    <w:rsid w:val="00C3660B"/>
    <w:rsid w:val="00C36616"/>
    <w:rsid w:val="00C366B5"/>
    <w:rsid w:val="00C366C8"/>
    <w:rsid w:val="00C36719"/>
    <w:rsid w:val="00C3673F"/>
    <w:rsid w:val="00C36774"/>
    <w:rsid w:val="00C3677B"/>
    <w:rsid w:val="00C36787"/>
    <w:rsid w:val="00C36799"/>
    <w:rsid w:val="00C36826"/>
    <w:rsid w:val="00C36851"/>
    <w:rsid w:val="00C36854"/>
    <w:rsid w:val="00C36896"/>
    <w:rsid w:val="00C36901"/>
    <w:rsid w:val="00C36937"/>
    <w:rsid w:val="00C36956"/>
    <w:rsid w:val="00C36967"/>
    <w:rsid w:val="00C36992"/>
    <w:rsid w:val="00C369BB"/>
    <w:rsid w:val="00C36A0A"/>
    <w:rsid w:val="00C36A17"/>
    <w:rsid w:val="00C36A46"/>
    <w:rsid w:val="00C36A80"/>
    <w:rsid w:val="00C36A86"/>
    <w:rsid w:val="00C36A88"/>
    <w:rsid w:val="00C36AD2"/>
    <w:rsid w:val="00C36B86"/>
    <w:rsid w:val="00C36BA2"/>
    <w:rsid w:val="00C36BA9"/>
    <w:rsid w:val="00C36BAF"/>
    <w:rsid w:val="00C36C21"/>
    <w:rsid w:val="00C36C47"/>
    <w:rsid w:val="00C36C4F"/>
    <w:rsid w:val="00C36CDC"/>
    <w:rsid w:val="00C36D17"/>
    <w:rsid w:val="00C36D99"/>
    <w:rsid w:val="00C36D9C"/>
    <w:rsid w:val="00C36DC0"/>
    <w:rsid w:val="00C36DCF"/>
    <w:rsid w:val="00C36DE1"/>
    <w:rsid w:val="00C36DF8"/>
    <w:rsid w:val="00C36E01"/>
    <w:rsid w:val="00C36E03"/>
    <w:rsid w:val="00C36E05"/>
    <w:rsid w:val="00C36E10"/>
    <w:rsid w:val="00C36E2F"/>
    <w:rsid w:val="00C36E83"/>
    <w:rsid w:val="00C36EA0"/>
    <w:rsid w:val="00C36EC5"/>
    <w:rsid w:val="00C36ECF"/>
    <w:rsid w:val="00C36ED4"/>
    <w:rsid w:val="00C36EE1"/>
    <w:rsid w:val="00C36EF3"/>
    <w:rsid w:val="00C36EFD"/>
    <w:rsid w:val="00C36F21"/>
    <w:rsid w:val="00C36F3D"/>
    <w:rsid w:val="00C36F5D"/>
    <w:rsid w:val="00C36FC5"/>
    <w:rsid w:val="00C3701E"/>
    <w:rsid w:val="00C37031"/>
    <w:rsid w:val="00C37044"/>
    <w:rsid w:val="00C37091"/>
    <w:rsid w:val="00C370CA"/>
    <w:rsid w:val="00C370FB"/>
    <w:rsid w:val="00C3710A"/>
    <w:rsid w:val="00C3711C"/>
    <w:rsid w:val="00C371AF"/>
    <w:rsid w:val="00C37200"/>
    <w:rsid w:val="00C37246"/>
    <w:rsid w:val="00C3725F"/>
    <w:rsid w:val="00C3729F"/>
    <w:rsid w:val="00C372A4"/>
    <w:rsid w:val="00C372B5"/>
    <w:rsid w:val="00C372C3"/>
    <w:rsid w:val="00C372EE"/>
    <w:rsid w:val="00C37324"/>
    <w:rsid w:val="00C37345"/>
    <w:rsid w:val="00C3734C"/>
    <w:rsid w:val="00C3736A"/>
    <w:rsid w:val="00C37388"/>
    <w:rsid w:val="00C3739C"/>
    <w:rsid w:val="00C373D8"/>
    <w:rsid w:val="00C373E1"/>
    <w:rsid w:val="00C373FE"/>
    <w:rsid w:val="00C3741D"/>
    <w:rsid w:val="00C3742D"/>
    <w:rsid w:val="00C3746B"/>
    <w:rsid w:val="00C374BD"/>
    <w:rsid w:val="00C375A5"/>
    <w:rsid w:val="00C375CF"/>
    <w:rsid w:val="00C375D9"/>
    <w:rsid w:val="00C375DF"/>
    <w:rsid w:val="00C3761C"/>
    <w:rsid w:val="00C37660"/>
    <w:rsid w:val="00C376C1"/>
    <w:rsid w:val="00C376F8"/>
    <w:rsid w:val="00C37700"/>
    <w:rsid w:val="00C37711"/>
    <w:rsid w:val="00C37782"/>
    <w:rsid w:val="00C37804"/>
    <w:rsid w:val="00C37811"/>
    <w:rsid w:val="00C3784A"/>
    <w:rsid w:val="00C37852"/>
    <w:rsid w:val="00C3786C"/>
    <w:rsid w:val="00C378CE"/>
    <w:rsid w:val="00C378F8"/>
    <w:rsid w:val="00C378FB"/>
    <w:rsid w:val="00C37920"/>
    <w:rsid w:val="00C37925"/>
    <w:rsid w:val="00C37933"/>
    <w:rsid w:val="00C3795F"/>
    <w:rsid w:val="00C37A74"/>
    <w:rsid w:val="00C37A79"/>
    <w:rsid w:val="00C37A94"/>
    <w:rsid w:val="00C37A9F"/>
    <w:rsid w:val="00C37ACA"/>
    <w:rsid w:val="00C37ADD"/>
    <w:rsid w:val="00C37B51"/>
    <w:rsid w:val="00C37BAB"/>
    <w:rsid w:val="00C37BCB"/>
    <w:rsid w:val="00C37C12"/>
    <w:rsid w:val="00C37C8F"/>
    <w:rsid w:val="00C37D0E"/>
    <w:rsid w:val="00C37D76"/>
    <w:rsid w:val="00C37D78"/>
    <w:rsid w:val="00C37D7B"/>
    <w:rsid w:val="00C37D88"/>
    <w:rsid w:val="00C37D91"/>
    <w:rsid w:val="00C37D94"/>
    <w:rsid w:val="00C37DD5"/>
    <w:rsid w:val="00C37DDC"/>
    <w:rsid w:val="00C37DEB"/>
    <w:rsid w:val="00C37E30"/>
    <w:rsid w:val="00C37E5D"/>
    <w:rsid w:val="00C37EEE"/>
    <w:rsid w:val="00C37F16"/>
    <w:rsid w:val="00C37F69"/>
    <w:rsid w:val="00C37F72"/>
    <w:rsid w:val="00C37F7E"/>
    <w:rsid w:val="00C37F9F"/>
    <w:rsid w:val="00C37FA9"/>
    <w:rsid w:val="00C37FAF"/>
    <w:rsid w:val="00C37FBE"/>
    <w:rsid w:val="00C37FC9"/>
    <w:rsid w:val="00C40013"/>
    <w:rsid w:val="00C40023"/>
    <w:rsid w:val="00C4002D"/>
    <w:rsid w:val="00C4003D"/>
    <w:rsid w:val="00C40056"/>
    <w:rsid w:val="00C40091"/>
    <w:rsid w:val="00C4009B"/>
    <w:rsid w:val="00C400CA"/>
    <w:rsid w:val="00C40119"/>
    <w:rsid w:val="00C4011F"/>
    <w:rsid w:val="00C40129"/>
    <w:rsid w:val="00C4018D"/>
    <w:rsid w:val="00C40198"/>
    <w:rsid w:val="00C4019B"/>
    <w:rsid w:val="00C401A1"/>
    <w:rsid w:val="00C401C8"/>
    <w:rsid w:val="00C4022B"/>
    <w:rsid w:val="00C40256"/>
    <w:rsid w:val="00C40267"/>
    <w:rsid w:val="00C40296"/>
    <w:rsid w:val="00C4029A"/>
    <w:rsid w:val="00C402B5"/>
    <w:rsid w:val="00C4033E"/>
    <w:rsid w:val="00C4036D"/>
    <w:rsid w:val="00C4036F"/>
    <w:rsid w:val="00C4038D"/>
    <w:rsid w:val="00C403E2"/>
    <w:rsid w:val="00C403F9"/>
    <w:rsid w:val="00C40407"/>
    <w:rsid w:val="00C4043A"/>
    <w:rsid w:val="00C4048C"/>
    <w:rsid w:val="00C404CB"/>
    <w:rsid w:val="00C404E5"/>
    <w:rsid w:val="00C404F8"/>
    <w:rsid w:val="00C4050A"/>
    <w:rsid w:val="00C40546"/>
    <w:rsid w:val="00C4054C"/>
    <w:rsid w:val="00C4054D"/>
    <w:rsid w:val="00C40589"/>
    <w:rsid w:val="00C4058A"/>
    <w:rsid w:val="00C405C9"/>
    <w:rsid w:val="00C405EF"/>
    <w:rsid w:val="00C40610"/>
    <w:rsid w:val="00C40636"/>
    <w:rsid w:val="00C40697"/>
    <w:rsid w:val="00C406A3"/>
    <w:rsid w:val="00C406DC"/>
    <w:rsid w:val="00C406E2"/>
    <w:rsid w:val="00C406F3"/>
    <w:rsid w:val="00C406F6"/>
    <w:rsid w:val="00C40712"/>
    <w:rsid w:val="00C40716"/>
    <w:rsid w:val="00C4071B"/>
    <w:rsid w:val="00C4076C"/>
    <w:rsid w:val="00C4077D"/>
    <w:rsid w:val="00C40780"/>
    <w:rsid w:val="00C407A1"/>
    <w:rsid w:val="00C407A7"/>
    <w:rsid w:val="00C407E9"/>
    <w:rsid w:val="00C40879"/>
    <w:rsid w:val="00C40888"/>
    <w:rsid w:val="00C4089D"/>
    <w:rsid w:val="00C408A9"/>
    <w:rsid w:val="00C408B1"/>
    <w:rsid w:val="00C408C7"/>
    <w:rsid w:val="00C408D2"/>
    <w:rsid w:val="00C40917"/>
    <w:rsid w:val="00C40957"/>
    <w:rsid w:val="00C4096A"/>
    <w:rsid w:val="00C4096E"/>
    <w:rsid w:val="00C40989"/>
    <w:rsid w:val="00C40993"/>
    <w:rsid w:val="00C40997"/>
    <w:rsid w:val="00C4099B"/>
    <w:rsid w:val="00C409BF"/>
    <w:rsid w:val="00C409CC"/>
    <w:rsid w:val="00C409DD"/>
    <w:rsid w:val="00C40A1C"/>
    <w:rsid w:val="00C40A2A"/>
    <w:rsid w:val="00C40A36"/>
    <w:rsid w:val="00C40A43"/>
    <w:rsid w:val="00C40A83"/>
    <w:rsid w:val="00C40A88"/>
    <w:rsid w:val="00C40A8B"/>
    <w:rsid w:val="00C40ABA"/>
    <w:rsid w:val="00C40AC1"/>
    <w:rsid w:val="00C40AC8"/>
    <w:rsid w:val="00C40AF4"/>
    <w:rsid w:val="00C40B32"/>
    <w:rsid w:val="00C40B68"/>
    <w:rsid w:val="00C40B6D"/>
    <w:rsid w:val="00C40B6E"/>
    <w:rsid w:val="00C40BC4"/>
    <w:rsid w:val="00C40BEC"/>
    <w:rsid w:val="00C40C11"/>
    <w:rsid w:val="00C40C12"/>
    <w:rsid w:val="00C40C3E"/>
    <w:rsid w:val="00C40C40"/>
    <w:rsid w:val="00C40C45"/>
    <w:rsid w:val="00C40C75"/>
    <w:rsid w:val="00C40C78"/>
    <w:rsid w:val="00C40C91"/>
    <w:rsid w:val="00C40CA7"/>
    <w:rsid w:val="00C40CAA"/>
    <w:rsid w:val="00C40CCA"/>
    <w:rsid w:val="00C40CCD"/>
    <w:rsid w:val="00C40CF6"/>
    <w:rsid w:val="00C40D6B"/>
    <w:rsid w:val="00C40DB6"/>
    <w:rsid w:val="00C40DC0"/>
    <w:rsid w:val="00C40E03"/>
    <w:rsid w:val="00C40E2F"/>
    <w:rsid w:val="00C40E32"/>
    <w:rsid w:val="00C40E88"/>
    <w:rsid w:val="00C40E89"/>
    <w:rsid w:val="00C40E9C"/>
    <w:rsid w:val="00C40EEC"/>
    <w:rsid w:val="00C40F8B"/>
    <w:rsid w:val="00C40FA3"/>
    <w:rsid w:val="00C40FD9"/>
    <w:rsid w:val="00C40FE0"/>
    <w:rsid w:val="00C40FE7"/>
    <w:rsid w:val="00C40FED"/>
    <w:rsid w:val="00C4100C"/>
    <w:rsid w:val="00C4102D"/>
    <w:rsid w:val="00C4105E"/>
    <w:rsid w:val="00C410CB"/>
    <w:rsid w:val="00C410DB"/>
    <w:rsid w:val="00C410E4"/>
    <w:rsid w:val="00C410FA"/>
    <w:rsid w:val="00C41144"/>
    <w:rsid w:val="00C4115B"/>
    <w:rsid w:val="00C41190"/>
    <w:rsid w:val="00C411D1"/>
    <w:rsid w:val="00C411E4"/>
    <w:rsid w:val="00C41214"/>
    <w:rsid w:val="00C41246"/>
    <w:rsid w:val="00C41255"/>
    <w:rsid w:val="00C412A1"/>
    <w:rsid w:val="00C412BA"/>
    <w:rsid w:val="00C412DF"/>
    <w:rsid w:val="00C412EB"/>
    <w:rsid w:val="00C412EC"/>
    <w:rsid w:val="00C412F7"/>
    <w:rsid w:val="00C41300"/>
    <w:rsid w:val="00C41313"/>
    <w:rsid w:val="00C41338"/>
    <w:rsid w:val="00C4133A"/>
    <w:rsid w:val="00C41347"/>
    <w:rsid w:val="00C41358"/>
    <w:rsid w:val="00C41398"/>
    <w:rsid w:val="00C413DD"/>
    <w:rsid w:val="00C413FC"/>
    <w:rsid w:val="00C41404"/>
    <w:rsid w:val="00C41471"/>
    <w:rsid w:val="00C414E3"/>
    <w:rsid w:val="00C414F8"/>
    <w:rsid w:val="00C41502"/>
    <w:rsid w:val="00C41507"/>
    <w:rsid w:val="00C415F8"/>
    <w:rsid w:val="00C4163C"/>
    <w:rsid w:val="00C41646"/>
    <w:rsid w:val="00C41654"/>
    <w:rsid w:val="00C41693"/>
    <w:rsid w:val="00C416A2"/>
    <w:rsid w:val="00C416C1"/>
    <w:rsid w:val="00C416CD"/>
    <w:rsid w:val="00C416CE"/>
    <w:rsid w:val="00C416D1"/>
    <w:rsid w:val="00C416F3"/>
    <w:rsid w:val="00C4171F"/>
    <w:rsid w:val="00C417C3"/>
    <w:rsid w:val="00C417F3"/>
    <w:rsid w:val="00C41818"/>
    <w:rsid w:val="00C41877"/>
    <w:rsid w:val="00C418B4"/>
    <w:rsid w:val="00C41937"/>
    <w:rsid w:val="00C41985"/>
    <w:rsid w:val="00C4198D"/>
    <w:rsid w:val="00C419BF"/>
    <w:rsid w:val="00C41A14"/>
    <w:rsid w:val="00C41AF6"/>
    <w:rsid w:val="00C41B06"/>
    <w:rsid w:val="00C41B0E"/>
    <w:rsid w:val="00C41B30"/>
    <w:rsid w:val="00C41B5F"/>
    <w:rsid w:val="00C41B79"/>
    <w:rsid w:val="00C41B80"/>
    <w:rsid w:val="00C41BAC"/>
    <w:rsid w:val="00C41BEF"/>
    <w:rsid w:val="00C41C0D"/>
    <w:rsid w:val="00C41C25"/>
    <w:rsid w:val="00C41CB5"/>
    <w:rsid w:val="00C41CEB"/>
    <w:rsid w:val="00C41D24"/>
    <w:rsid w:val="00C41D4C"/>
    <w:rsid w:val="00C41DB3"/>
    <w:rsid w:val="00C41DDF"/>
    <w:rsid w:val="00C41DEB"/>
    <w:rsid w:val="00C41DEE"/>
    <w:rsid w:val="00C41E47"/>
    <w:rsid w:val="00C41E6F"/>
    <w:rsid w:val="00C41E87"/>
    <w:rsid w:val="00C41EA7"/>
    <w:rsid w:val="00C41EFA"/>
    <w:rsid w:val="00C41F15"/>
    <w:rsid w:val="00C41F21"/>
    <w:rsid w:val="00C41F48"/>
    <w:rsid w:val="00C41F66"/>
    <w:rsid w:val="00C41FBE"/>
    <w:rsid w:val="00C42011"/>
    <w:rsid w:val="00C42023"/>
    <w:rsid w:val="00C42099"/>
    <w:rsid w:val="00C4209C"/>
    <w:rsid w:val="00C420CC"/>
    <w:rsid w:val="00C420DB"/>
    <w:rsid w:val="00C420DF"/>
    <w:rsid w:val="00C420EC"/>
    <w:rsid w:val="00C420ED"/>
    <w:rsid w:val="00C4214E"/>
    <w:rsid w:val="00C42173"/>
    <w:rsid w:val="00C42183"/>
    <w:rsid w:val="00C42184"/>
    <w:rsid w:val="00C421D2"/>
    <w:rsid w:val="00C421F3"/>
    <w:rsid w:val="00C421F4"/>
    <w:rsid w:val="00C421F7"/>
    <w:rsid w:val="00C4221F"/>
    <w:rsid w:val="00C422AA"/>
    <w:rsid w:val="00C422B8"/>
    <w:rsid w:val="00C422E1"/>
    <w:rsid w:val="00C422EB"/>
    <w:rsid w:val="00C42314"/>
    <w:rsid w:val="00C4236C"/>
    <w:rsid w:val="00C423B3"/>
    <w:rsid w:val="00C423D5"/>
    <w:rsid w:val="00C423EC"/>
    <w:rsid w:val="00C4240F"/>
    <w:rsid w:val="00C42410"/>
    <w:rsid w:val="00C42446"/>
    <w:rsid w:val="00C42474"/>
    <w:rsid w:val="00C424B4"/>
    <w:rsid w:val="00C424BD"/>
    <w:rsid w:val="00C424D6"/>
    <w:rsid w:val="00C424DA"/>
    <w:rsid w:val="00C424E9"/>
    <w:rsid w:val="00C424EC"/>
    <w:rsid w:val="00C424F7"/>
    <w:rsid w:val="00C424F8"/>
    <w:rsid w:val="00C42501"/>
    <w:rsid w:val="00C42509"/>
    <w:rsid w:val="00C4252F"/>
    <w:rsid w:val="00C4256C"/>
    <w:rsid w:val="00C42576"/>
    <w:rsid w:val="00C425A7"/>
    <w:rsid w:val="00C425C9"/>
    <w:rsid w:val="00C42624"/>
    <w:rsid w:val="00C4262E"/>
    <w:rsid w:val="00C4264E"/>
    <w:rsid w:val="00C42656"/>
    <w:rsid w:val="00C42659"/>
    <w:rsid w:val="00C4268D"/>
    <w:rsid w:val="00C426B1"/>
    <w:rsid w:val="00C4270C"/>
    <w:rsid w:val="00C4275B"/>
    <w:rsid w:val="00C42789"/>
    <w:rsid w:val="00C42790"/>
    <w:rsid w:val="00C427D6"/>
    <w:rsid w:val="00C42831"/>
    <w:rsid w:val="00C4283D"/>
    <w:rsid w:val="00C4287E"/>
    <w:rsid w:val="00C42893"/>
    <w:rsid w:val="00C428B5"/>
    <w:rsid w:val="00C428CE"/>
    <w:rsid w:val="00C428E4"/>
    <w:rsid w:val="00C42922"/>
    <w:rsid w:val="00C42938"/>
    <w:rsid w:val="00C4296F"/>
    <w:rsid w:val="00C4297B"/>
    <w:rsid w:val="00C42999"/>
    <w:rsid w:val="00C429A7"/>
    <w:rsid w:val="00C429D3"/>
    <w:rsid w:val="00C429E8"/>
    <w:rsid w:val="00C429FB"/>
    <w:rsid w:val="00C42A31"/>
    <w:rsid w:val="00C42A7D"/>
    <w:rsid w:val="00C42A92"/>
    <w:rsid w:val="00C42A9E"/>
    <w:rsid w:val="00C42AA4"/>
    <w:rsid w:val="00C42ADD"/>
    <w:rsid w:val="00C42B52"/>
    <w:rsid w:val="00C42BF8"/>
    <w:rsid w:val="00C42C11"/>
    <w:rsid w:val="00C42C1A"/>
    <w:rsid w:val="00C42C2B"/>
    <w:rsid w:val="00C42C75"/>
    <w:rsid w:val="00C42CD1"/>
    <w:rsid w:val="00C42CFD"/>
    <w:rsid w:val="00C42D26"/>
    <w:rsid w:val="00C42D34"/>
    <w:rsid w:val="00C42D38"/>
    <w:rsid w:val="00C42D5D"/>
    <w:rsid w:val="00C42E27"/>
    <w:rsid w:val="00C42E3B"/>
    <w:rsid w:val="00C42E49"/>
    <w:rsid w:val="00C42E7A"/>
    <w:rsid w:val="00C42EBE"/>
    <w:rsid w:val="00C42EE2"/>
    <w:rsid w:val="00C42EEE"/>
    <w:rsid w:val="00C42F0D"/>
    <w:rsid w:val="00C42F31"/>
    <w:rsid w:val="00C42F71"/>
    <w:rsid w:val="00C42F97"/>
    <w:rsid w:val="00C42F99"/>
    <w:rsid w:val="00C4304E"/>
    <w:rsid w:val="00C43060"/>
    <w:rsid w:val="00C4309B"/>
    <w:rsid w:val="00C430AD"/>
    <w:rsid w:val="00C430B5"/>
    <w:rsid w:val="00C430B7"/>
    <w:rsid w:val="00C43147"/>
    <w:rsid w:val="00C43189"/>
    <w:rsid w:val="00C431DB"/>
    <w:rsid w:val="00C431DD"/>
    <w:rsid w:val="00C43252"/>
    <w:rsid w:val="00C43265"/>
    <w:rsid w:val="00C43277"/>
    <w:rsid w:val="00C4327C"/>
    <w:rsid w:val="00C43294"/>
    <w:rsid w:val="00C43298"/>
    <w:rsid w:val="00C432A9"/>
    <w:rsid w:val="00C4332C"/>
    <w:rsid w:val="00C4332E"/>
    <w:rsid w:val="00C43342"/>
    <w:rsid w:val="00C4335B"/>
    <w:rsid w:val="00C4336A"/>
    <w:rsid w:val="00C43381"/>
    <w:rsid w:val="00C4338A"/>
    <w:rsid w:val="00C433EB"/>
    <w:rsid w:val="00C43406"/>
    <w:rsid w:val="00C43407"/>
    <w:rsid w:val="00C434AC"/>
    <w:rsid w:val="00C434EA"/>
    <w:rsid w:val="00C43518"/>
    <w:rsid w:val="00C43532"/>
    <w:rsid w:val="00C43547"/>
    <w:rsid w:val="00C4355D"/>
    <w:rsid w:val="00C436E9"/>
    <w:rsid w:val="00C4370D"/>
    <w:rsid w:val="00C43726"/>
    <w:rsid w:val="00C43735"/>
    <w:rsid w:val="00C43745"/>
    <w:rsid w:val="00C4376C"/>
    <w:rsid w:val="00C43780"/>
    <w:rsid w:val="00C43789"/>
    <w:rsid w:val="00C43791"/>
    <w:rsid w:val="00C437FC"/>
    <w:rsid w:val="00C43806"/>
    <w:rsid w:val="00C43813"/>
    <w:rsid w:val="00C43817"/>
    <w:rsid w:val="00C43818"/>
    <w:rsid w:val="00C4382C"/>
    <w:rsid w:val="00C43844"/>
    <w:rsid w:val="00C43851"/>
    <w:rsid w:val="00C4385F"/>
    <w:rsid w:val="00C43867"/>
    <w:rsid w:val="00C43871"/>
    <w:rsid w:val="00C4389E"/>
    <w:rsid w:val="00C438BC"/>
    <w:rsid w:val="00C43944"/>
    <w:rsid w:val="00C4394A"/>
    <w:rsid w:val="00C4399A"/>
    <w:rsid w:val="00C4399D"/>
    <w:rsid w:val="00C439C2"/>
    <w:rsid w:val="00C439F5"/>
    <w:rsid w:val="00C439F9"/>
    <w:rsid w:val="00C43A2B"/>
    <w:rsid w:val="00C43A38"/>
    <w:rsid w:val="00C43AA0"/>
    <w:rsid w:val="00C43ABB"/>
    <w:rsid w:val="00C43AC3"/>
    <w:rsid w:val="00C43ADD"/>
    <w:rsid w:val="00C43AFA"/>
    <w:rsid w:val="00C43B16"/>
    <w:rsid w:val="00C43B2C"/>
    <w:rsid w:val="00C43B40"/>
    <w:rsid w:val="00C43B41"/>
    <w:rsid w:val="00C43B4E"/>
    <w:rsid w:val="00C43B6C"/>
    <w:rsid w:val="00C43B72"/>
    <w:rsid w:val="00C43BCA"/>
    <w:rsid w:val="00C43BED"/>
    <w:rsid w:val="00C43C50"/>
    <w:rsid w:val="00C43C7C"/>
    <w:rsid w:val="00C43C8D"/>
    <w:rsid w:val="00C43CBB"/>
    <w:rsid w:val="00C43CE5"/>
    <w:rsid w:val="00C43D19"/>
    <w:rsid w:val="00C43D47"/>
    <w:rsid w:val="00C43D4A"/>
    <w:rsid w:val="00C43D51"/>
    <w:rsid w:val="00C43D66"/>
    <w:rsid w:val="00C43DB1"/>
    <w:rsid w:val="00C43E2F"/>
    <w:rsid w:val="00C43ED2"/>
    <w:rsid w:val="00C43EDE"/>
    <w:rsid w:val="00C43EE3"/>
    <w:rsid w:val="00C43EE5"/>
    <w:rsid w:val="00C43F5B"/>
    <w:rsid w:val="00C43F5F"/>
    <w:rsid w:val="00C43FB2"/>
    <w:rsid w:val="00C43FBE"/>
    <w:rsid w:val="00C43FC3"/>
    <w:rsid w:val="00C43FCA"/>
    <w:rsid w:val="00C4403B"/>
    <w:rsid w:val="00C4409B"/>
    <w:rsid w:val="00C440B4"/>
    <w:rsid w:val="00C440DA"/>
    <w:rsid w:val="00C440DC"/>
    <w:rsid w:val="00C440F4"/>
    <w:rsid w:val="00C44105"/>
    <w:rsid w:val="00C4411A"/>
    <w:rsid w:val="00C44153"/>
    <w:rsid w:val="00C44160"/>
    <w:rsid w:val="00C44167"/>
    <w:rsid w:val="00C4417D"/>
    <w:rsid w:val="00C4419A"/>
    <w:rsid w:val="00C441A1"/>
    <w:rsid w:val="00C441A3"/>
    <w:rsid w:val="00C441B8"/>
    <w:rsid w:val="00C441ED"/>
    <w:rsid w:val="00C441FC"/>
    <w:rsid w:val="00C44217"/>
    <w:rsid w:val="00C4422C"/>
    <w:rsid w:val="00C44232"/>
    <w:rsid w:val="00C44249"/>
    <w:rsid w:val="00C44253"/>
    <w:rsid w:val="00C442E1"/>
    <w:rsid w:val="00C442ED"/>
    <w:rsid w:val="00C442FF"/>
    <w:rsid w:val="00C44348"/>
    <w:rsid w:val="00C4437F"/>
    <w:rsid w:val="00C443D5"/>
    <w:rsid w:val="00C443EC"/>
    <w:rsid w:val="00C444B8"/>
    <w:rsid w:val="00C444DA"/>
    <w:rsid w:val="00C444DC"/>
    <w:rsid w:val="00C44546"/>
    <w:rsid w:val="00C44560"/>
    <w:rsid w:val="00C44572"/>
    <w:rsid w:val="00C445A4"/>
    <w:rsid w:val="00C445B1"/>
    <w:rsid w:val="00C445DB"/>
    <w:rsid w:val="00C44651"/>
    <w:rsid w:val="00C4468C"/>
    <w:rsid w:val="00C44751"/>
    <w:rsid w:val="00C4479D"/>
    <w:rsid w:val="00C447CB"/>
    <w:rsid w:val="00C447F6"/>
    <w:rsid w:val="00C44823"/>
    <w:rsid w:val="00C44836"/>
    <w:rsid w:val="00C4484F"/>
    <w:rsid w:val="00C448B4"/>
    <w:rsid w:val="00C448F9"/>
    <w:rsid w:val="00C4493F"/>
    <w:rsid w:val="00C44969"/>
    <w:rsid w:val="00C44974"/>
    <w:rsid w:val="00C449B2"/>
    <w:rsid w:val="00C449B7"/>
    <w:rsid w:val="00C449E5"/>
    <w:rsid w:val="00C449E9"/>
    <w:rsid w:val="00C449F3"/>
    <w:rsid w:val="00C44A2A"/>
    <w:rsid w:val="00C44A7B"/>
    <w:rsid w:val="00C44A8C"/>
    <w:rsid w:val="00C44AAA"/>
    <w:rsid w:val="00C44AE0"/>
    <w:rsid w:val="00C44AFD"/>
    <w:rsid w:val="00C44B0D"/>
    <w:rsid w:val="00C44B31"/>
    <w:rsid w:val="00C44B4A"/>
    <w:rsid w:val="00C44BA5"/>
    <w:rsid w:val="00C44BB4"/>
    <w:rsid w:val="00C44BD6"/>
    <w:rsid w:val="00C44BEC"/>
    <w:rsid w:val="00C44C02"/>
    <w:rsid w:val="00C44C09"/>
    <w:rsid w:val="00C44C0C"/>
    <w:rsid w:val="00C44C4D"/>
    <w:rsid w:val="00C44C65"/>
    <w:rsid w:val="00C44C6F"/>
    <w:rsid w:val="00C44CE0"/>
    <w:rsid w:val="00C44CF3"/>
    <w:rsid w:val="00C44CFC"/>
    <w:rsid w:val="00C44D37"/>
    <w:rsid w:val="00C44D3C"/>
    <w:rsid w:val="00C44D76"/>
    <w:rsid w:val="00C44DFD"/>
    <w:rsid w:val="00C44E13"/>
    <w:rsid w:val="00C44E54"/>
    <w:rsid w:val="00C44E5A"/>
    <w:rsid w:val="00C44E65"/>
    <w:rsid w:val="00C44E6E"/>
    <w:rsid w:val="00C44E71"/>
    <w:rsid w:val="00C44E78"/>
    <w:rsid w:val="00C44E8B"/>
    <w:rsid w:val="00C44EC8"/>
    <w:rsid w:val="00C44F16"/>
    <w:rsid w:val="00C44F28"/>
    <w:rsid w:val="00C44F55"/>
    <w:rsid w:val="00C44F5C"/>
    <w:rsid w:val="00C44F63"/>
    <w:rsid w:val="00C44F76"/>
    <w:rsid w:val="00C44F83"/>
    <w:rsid w:val="00C44F88"/>
    <w:rsid w:val="00C44F8B"/>
    <w:rsid w:val="00C44FC2"/>
    <w:rsid w:val="00C44FDC"/>
    <w:rsid w:val="00C44FE6"/>
    <w:rsid w:val="00C44FF2"/>
    <w:rsid w:val="00C45061"/>
    <w:rsid w:val="00C450CB"/>
    <w:rsid w:val="00C450D8"/>
    <w:rsid w:val="00C450F8"/>
    <w:rsid w:val="00C4518E"/>
    <w:rsid w:val="00C4519F"/>
    <w:rsid w:val="00C451C2"/>
    <w:rsid w:val="00C451CC"/>
    <w:rsid w:val="00C451E5"/>
    <w:rsid w:val="00C4522F"/>
    <w:rsid w:val="00C45279"/>
    <w:rsid w:val="00C452B2"/>
    <w:rsid w:val="00C452FD"/>
    <w:rsid w:val="00C45303"/>
    <w:rsid w:val="00C4530E"/>
    <w:rsid w:val="00C45318"/>
    <w:rsid w:val="00C45322"/>
    <w:rsid w:val="00C45346"/>
    <w:rsid w:val="00C453EC"/>
    <w:rsid w:val="00C45457"/>
    <w:rsid w:val="00C45467"/>
    <w:rsid w:val="00C4546C"/>
    <w:rsid w:val="00C45482"/>
    <w:rsid w:val="00C45490"/>
    <w:rsid w:val="00C454A3"/>
    <w:rsid w:val="00C454BB"/>
    <w:rsid w:val="00C454CD"/>
    <w:rsid w:val="00C454FF"/>
    <w:rsid w:val="00C45503"/>
    <w:rsid w:val="00C4551D"/>
    <w:rsid w:val="00C45533"/>
    <w:rsid w:val="00C45554"/>
    <w:rsid w:val="00C45557"/>
    <w:rsid w:val="00C4556E"/>
    <w:rsid w:val="00C455A0"/>
    <w:rsid w:val="00C4560E"/>
    <w:rsid w:val="00C45620"/>
    <w:rsid w:val="00C45627"/>
    <w:rsid w:val="00C45633"/>
    <w:rsid w:val="00C45660"/>
    <w:rsid w:val="00C45667"/>
    <w:rsid w:val="00C4566C"/>
    <w:rsid w:val="00C45673"/>
    <w:rsid w:val="00C456C0"/>
    <w:rsid w:val="00C456C1"/>
    <w:rsid w:val="00C456F8"/>
    <w:rsid w:val="00C45702"/>
    <w:rsid w:val="00C45715"/>
    <w:rsid w:val="00C45716"/>
    <w:rsid w:val="00C4572E"/>
    <w:rsid w:val="00C4574C"/>
    <w:rsid w:val="00C457D2"/>
    <w:rsid w:val="00C457F8"/>
    <w:rsid w:val="00C4580E"/>
    <w:rsid w:val="00C45825"/>
    <w:rsid w:val="00C458AD"/>
    <w:rsid w:val="00C458E6"/>
    <w:rsid w:val="00C458FB"/>
    <w:rsid w:val="00C4593F"/>
    <w:rsid w:val="00C4594B"/>
    <w:rsid w:val="00C4595E"/>
    <w:rsid w:val="00C4596A"/>
    <w:rsid w:val="00C4599B"/>
    <w:rsid w:val="00C459BD"/>
    <w:rsid w:val="00C459F6"/>
    <w:rsid w:val="00C45A1E"/>
    <w:rsid w:val="00C45A23"/>
    <w:rsid w:val="00C45A34"/>
    <w:rsid w:val="00C45A94"/>
    <w:rsid w:val="00C45AE0"/>
    <w:rsid w:val="00C45AE1"/>
    <w:rsid w:val="00C45AFF"/>
    <w:rsid w:val="00C45B16"/>
    <w:rsid w:val="00C45B5C"/>
    <w:rsid w:val="00C45B7A"/>
    <w:rsid w:val="00C45BA3"/>
    <w:rsid w:val="00C45BBE"/>
    <w:rsid w:val="00C45BCE"/>
    <w:rsid w:val="00C45BEA"/>
    <w:rsid w:val="00C45C59"/>
    <w:rsid w:val="00C45C65"/>
    <w:rsid w:val="00C45C7F"/>
    <w:rsid w:val="00C45C85"/>
    <w:rsid w:val="00C45C8F"/>
    <w:rsid w:val="00C45C9A"/>
    <w:rsid w:val="00C45CAE"/>
    <w:rsid w:val="00C45CE3"/>
    <w:rsid w:val="00C45DCC"/>
    <w:rsid w:val="00C45DFF"/>
    <w:rsid w:val="00C45E15"/>
    <w:rsid w:val="00C45E24"/>
    <w:rsid w:val="00C45E31"/>
    <w:rsid w:val="00C45E78"/>
    <w:rsid w:val="00C45E85"/>
    <w:rsid w:val="00C45E90"/>
    <w:rsid w:val="00C45EA2"/>
    <w:rsid w:val="00C45ECF"/>
    <w:rsid w:val="00C45F67"/>
    <w:rsid w:val="00C45FA4"/>
    <w:rsid w:val="00C45FBD"/>
    <w:rsid w:val="00C45FE2"/>
    <w:rsid w:val="00C460B3"/>
    <w:rsid w:val="00C460C6"/>
    <w:rsid w:val="00C4610A"/>
    <w:rsid w:val="00C4610C"/>
    <w:rsid w:val="00C46117"/>
    <w:rsid w:val="00C4612C"/>
    <w:rsid w:val="00C46175"/>
    <w:rsid w:val="00C4617D"/>
    <w:rsid w:val="00C46195"/>
    <w:rsid w:val="00C461DA"/>
    <w:rsid w:val="00C461F0"/>
    <w:rsid w:val="00C4624B"/>
    <w:rsid w:val="00C46256"/>
    <w:rsid w:val="00C4626D"/>
    <w:rsid w:val="00C462D2"/>
    <w:rsid w:val="00C46316"/>
    <w:rsid w:val="00C463C1"/>
    <w:rsid w:val="00C463C2"/>
    <w:rsid w:val="00C463EE"/>
    <w:rsid w:val="00C46430"/>
    <w:rsid w:val="00C4644E"/>
    <w:rsid w:val="00C46455"/>
    <w:rsid w:val="00C4647F"/>
    <w:rsid w:val="00C46487"/>
    <w:rsid w:val="00C464B7"/>
    <w:rsid w:val="00C464DE"/>
    <w:rsid w:val="00C46520"/>
    <w:rsid w:val="00C4653A"/>
    <w:rsid w:val="00C465BC"/>
    <w:rsid w:val="00C465CC"/>
    <w:rsid w:val="00C46623"/>
    <w:rsid w:val="00C4665B"/>
    <w:rsid w:val="00C46682"/>
    <w:rsid w:val="00C466D5"/>
    <w:rsid w:val="00C46704"/>
    <w:rsid w:val="00C46712"/>
    <w:rsid w:val="00C4672B"/>
    <w:rsid w:val="00C4675F"/>
    <w:rsid w:val="00C4678F"/>
    <w:rsid w:val="00C467C6"/>
    <w:rsid w:val="00C4681C"/>
    <w:rsid w:val="00C46821"/>
    <w:rsid w:val="00C4684E"/>
    <w:rsid w:val="00C468A1"/>
    <w:rsid w:val="00C468CC"/>
    <w:rsid w:val="00C46913"/>
    <w:rsid w:val="00C46934"/>
    <w:rsid w:val="00C4693E"/>
    <w:rsid w:val="00C46960"/>
    <w:rsid w:val="00C4698D"/>
    <w:rsid w:val="00C4699E"/>
    <w:rsid w:val="00C469AA"/>
    <w:rsid w:val="00C469B9"/>
    <w:rsid w:val="00C469F9"/>
    <w:rsid w:val="00C46A4E"/>
    <w:rsid w:val="00C46A8C"/>
    <w:rsid w:val="00C46A9D"/>
    <w:rsid w:val="00C46ADC"/>
    <w:rsid w:val="00C46B11"/>
    <w:rsid w:val="00C46B17"/>
    <w:rsid w:val="00C46B50"/>
    <w:rsid w:val="00C46B64"/>
    <w:rsid w:val="00C46B6E"/>
    <w:rsid w:val="00C46B8A"/>
    <w:rsid w:val="00C46B96"/>
    <w:rsid w:val="00C46BD2"/>
    <w:rsid w:val="00C46BED"/>
    <w:rsid w:val="00C46BEE"/>
    <w:rsid w:val="00C46C21"/>
    <w:rsid w:val="00C46C6A"/>
    <w:rsid w:val="00C46C78"/>
    <w:rsid w:val="00C46C83"/>
    <w:rsid w:val="00C46CE8"/>
    <w:rsid w:val="00C46D05"/>
    <w:rsid w:val="00C46D84"/>
    <w:rsid w:val="00C46DB6"/>
    <w:rsid w:val="00C46DEB"/>
    <w:rsid w:val="00C46DF4"/>
    <w:rsid w:val="00C46E00"/>
    <w:rsid w:val="00C46E54"/>
    <w:rsid w:val="00C46E8C"/>
    <w:rsid w:val="00C46EA1"/>
    <w:rsid w:val="00C46EAA"/>
    <w:rsid w:val="00C46EB6"/>
    <w:rsid w:val="00C46F7E"/>
    <w:rsid w:val="00C46FFA"/>
    <w:rsid w:val="00C4700C"/>
    <w:rsid w:val="00C47011"/>
    <w:rsid w:val="00C47026"/>
    <w:rsid w:val="00C4702F"/>
    <w:rsid w:val="00C47038"/>
    <w:rsid w:val="00C4705D"/>
    <w:rsid w:val="00C47060"/>
    <w:rsid w:val="00C4707D"/>
    <w:rsid w:val="00C470C9"/>
    <w:rsid w:val="00C470DA"/>
    <w:rsid w:val="00C470F9"/>
    <w:rsid w:val="00C4711B"/>
    <w:rsid w:val="00C47123"/>
    <w:rsid w:val="00C47153"/>
    <w:rsid w:val="00C47173"/>
    <w:rsid w:val="00C471AB"/>
    <w:rsid w:val="00C471F0"/>
    <w:rsid w:val="00C471FC"/>
    <w:rsid w:val="00C4722C"/>
    <w:rsid w:val="00C47237"/>
    <w:rsid w:val="00C4723C"/>
    <w:rsid w:val="00C47248"/>
    <w:rsid w:val="00C4729E"/>
    <w:rsid w:val="00C4733B"/>
    <w:rsid w:val="00C4733D"/>
    <w:rsid w:val="00C47351"/>
    <w:rsid w:val="00C473C4"/>
    <w:rsid w:val="00C47449"/>
    <w:rsid w:val="00C4745B"/>
    <w:rsid w:val="00C47497"/>
    <w:rsid w:val="00C474B2"/>
    <w:rsid w:val="00C474E0"/>
    <w:rsid w:val="00C4751F"/>
    <w:rsid w:val="00C47552"/>
    <w:rsid w:val="00C4757E"/>
    <w:rsid w:val="00C47595"/>
    <w:rsid w:val="00C475A3"/>
    <w:rsid w:val="00C475F4"/>
    <w:rsid w:val="00C4761C"/>
    <w:rsid w:val="00C4761F"/>
    <w:rsid w:val="00C47638"/>
    <w:rsid w:val="00C47661"/>
    <w:rsid w:val="00C47663"/>
    <w:rsid w:val="00C4777D"/>
    <w:rsid w:val="00C477CD"/>
    <w:rsid w:val="00C477E1"/>
    <w:rsid w:val="00C47816"/>
    <w:rsid w:val="00C47818"/>
    <w:rsid w:val="00C47866"/>
    <w:rsid w:val="00C478B6"/>
    <w:rsid w:val="00C47902"/>
    <w:rsid w:val="00C4790A"/>
    <w:rsid w:val="00C4791C"/>
    <w:rsid w:val="00C47948"/>
    <w:rsid w:val="00C4799F"/>
    <w:rsid w:val="00C479B0"/>
    <w:rsid w:val="00C479B3"/>
    <w:rsid w:val="00C47A12"/>
    <w:rsid w:val="00C47A2C"/>
    <w:rsid w:val="00C47A89"/>
    <w:rsid w:val="00C47AC2"/>
    <w:rsid w:val="00C47AD0"/>
    <w:rsid w:val="00C47AD7"/>
    <w:rsid w:val="00C47B13"/>
    <w:rsid w:val="00C47B1C"/>
    <w:rsid w:val="00C47B3A"/>
    <w:rsid w:val="00C47B44"/>
    <w:rsid w:val="00C47BD3"/>
    <w:rsid w:val="00C47C12"/>
    <w:rsid w:val="00C47C34"/>
    <w:rsid w:val="00C47C3B"/>
    <w:rsid w:val="00C47C48"/>
    <w:rsid w:val="00C47CB8"/>
    <w:rsid w:val="00C47D06"/>
    <w:rsid w:val="00C47D1C"/>
    <w:rsid w:val="00C47D1E"/>
    <w:rsid w:val="00C47D2D"/>
    <w:rsid w:val="00C47D35"/>
    <w:rsid w:val="00C47D3C"/>
    <w:rsid w:val="00C47D89"/>
    <w:rsid w:val="00C47DA7"/>
    <w:rsid w:val="00C47DBC"/>
    <w:rsid w:val="00C47DCC"/>
    <w:rsid w:val="00C47DCF"/>
    <w:rsid w:val="00C47DF3"/>
    <w:rsid w:val="00C47DF6"/>
    <w:rsid w:val="00C47E21"/>
    <w:rsid w:val="00C47E2A"/>
    <w:rsid w:val="00C47E33"/>
    <w:rsid w:val="00C47E4C"/>
    <w:rsid w:val="00C47E7B"/>
    <w:rsid w:val="00C47EA8"/>
    <w:rsid w:val="00C47ED2"/>
    <w:rsid w:val="00C47EE5"/>
    <w:rsid w:val="00C47F15"/>
    <w:rsid w:val="00C47F51"/>
    <w:rsid w:val="00C47FEC"/>
    <w:rsid w:val="00C50015"/>
    <w:rsid w:val="00C50026"/>
    <w:rsid w:val="00C5003E"/>
    <w:rsid w:val="00C50068"/>
    <w:rsid w:val="00C50073"/>
    <w:rsid w:val="00C50075"/>
    <w:rsid w:val="00C50086"/>
    <w:rsid w:val="00C50090"/>
    <w:rsid w:val="00C500AB"/>
    <w:rsid w:val="00C500E8"/>
    <w:rsid w:val="00C500FF"/>
    <w:rsid w:val="00C5010E"/>
    <w:rsid w:val="00C50129"/>
    <w:rsid w:val="00C50130"/>
    <w:rsid w:val="00C5014C"/>
    <w:rsid w:val="00C50168"/>
    <w:rsid w:val="00C5016A"/>
    <w:rsid w:val="00C50188"/>
    <w:rsid w:val="00C5018B"/>
    <w:rsid w:val="00C501C2"/>
    <w:rsid w:val="00C501CD"/>
    <w:rsid w:val="00C501FC"/>
    <w:rsid w:val="00C5024F"/>
    <w:rsid w:val="00C50255"/>
    <w:rsid w:val="00C5027E"/>
    <w:rsid w:val="00C50293"/>
    <w:rsid w:val="00C50299"/>
    <w:rsid w:val="00C502B0"/>
    <w:rsid w:val="00C50347"/>
    <w:rsid w:val="00C50351"/>
    <w:rsid w:val="00C50375"/>
    <w:rsid w:val="00C50383"/>
    <w:rsid w:val="00C503F7"/>
    <w:rsid w:val="00C50420"/>
    <w:rsid w:val="00C50451"/>
    <w:rsid w:val="00C50493"/>
    <w:rsid w:val="00C504E3"/>
    <w:rsid w:val="00C50540"/>
    <w:rsid w:val="00C50554"/>
    <w:rsid w:val="00C50555"/>
    <w:rsid w:val="00C5055F"/>
    <w:rsid w:val="00C50561"/>
    <w:rsid w:val="00C50588"/>
    <w:rsid w:val="00C505AA"/>
    <w:rsid w:val="00C505D7"/>
    <w:rsid w:val="00C50602"/>
    <w:rsid w:val="00C50629"/>
    <w:rsid w:val="00C50632"/>
    <w:rsid w:val="00C5064F"/>
    <w:rsid w:val="00C50662"/>
    <w:rsid w:val="00C50669"/>
    <w:rsid w:val="00C50681"/>
    <w:rsid w:val="00C50682"/>
    <w:rsid w:val="00C50688"/>
    <w:rsid w:val="00C5068F"/>
    <w:rsid w:val="00C506BE"/>
    <w:rsid w:val="00C506ED"/>
    <w:rsid w:val="00C506F8"/>
    <w:rsid w:val="00C50753"/>
    <w:rsid w:val="00C50756"/>
    <w:rsid w:val="00C5075F"/>
    <w:rsid w:val="00C50782"/>
    <w:rsid w:val="00C5079B"/>
    <w:rsid w:val="00C507BF"/>
    <w:rsid w:val="00C507D1"/>
    <w:rsid w:val="00C507D8"/>
    <w:rsid w:val="00C5085C"/>
    <w:rsid w:val="00C50860"/>
    <w:rsid w:val="00C50879"/>
    <w:rsid w:val="00C508A7"/>
    <w:rsid w:val="00C50906"/>
    <w:rsid w:val="00C50966"/>
    <w:rsid w:val="00C50973"/>
    <w:rsid w:val="00C5098D"/>
    <w:rsid w:val="00C509A3"/>
    <w:rsid w:val="00C50A18"/>
    <w:rsid w:val="00C50A31"/>
    <w:rsid w:val="00C50A43"/>
    <w:rsid w:val="00C50A90"/>
    <w:rsid w:val="00C50A95"/>
    <w:rsid w:val="00C50A97"/>
    <w:rsid w:val="00C50ACD"/>
    <w:rsid w:val="00C50AD7"/>
    <w:rsid w:val="00C50AEC"/>
    <w:rsid w:val="00C50B03"/>
    <w:rsid w:val="00C50B13"/>
    <w:rsid w:val="00C50B62"/>
    <w:rsid w:val="00C50B67"/>
    <w:rsid w:val="00C50B6E"/>
    <w:rsid w:val="00C50B85"/>
    <w:rsid w:val="00C50B90"/>
    <w:rsid w:val="00C50BF9"/>
    <w:rsid w:val="00C50C55"/>
    <w:rsid w:val="00C50C71"/>
    <w:rsid w:val="00C50CD4"/>
    <w:rsid w:val="00C50D3A"/>
    <w:rsid w:val="00C50D8A"/>
    <w:rsid w:val="00C50DB1"/>
    <w:rsid w:val="00C50DE7"/>
    <w:rsid w:val="00C50E47"/>
    <w:rsid w:val="00C50E7A"/>
    <w:rsid w:val="00C50E7B"/>
    <w:rsid w:val="00C50E9F"/>
    <w:rsid w:val="00C50EA8"/>
    <w:rsid w:val="00C50F11"/>
    <w:rsid w:val="00C50F48"/>
    <w:rsid w:val="00C50FCD"/>
    <w:rsid w:val="00C50FD0"/>
    <w:rsid w:val="00C50FD7"/>
    <w:rsid w:val="00C5102C"/>
    <w:rsid w:val="00C5108C"/>
    <w:rsid w:val="00C510A4"/>
    <w:rsid w:val="00C510AF"/>
    <w:rsid w:val="00C510B9"/>
    <w:rsid w:val="00C510D6"/>
    <w:rsid w:val="00C51120"/>
    <w:rsid w:val="00C51138"/>
    <w:rsid w:val="00C51192"/>
    <w:rsid w:val="00C511BC"/>
    <w:rsid w:val="00C511C1"/>
    <w:rsid w:val="00C511E5"/>
    <w:rsid w:val="00C5120A"/>
    <w:rsid w:val="00C51234"/>
    <w:rsid w:val="00C51251"/>
    <w:rsid w:val="00C5127D"/>
    <w:rsid w:val="00C51286"/>
    <w:rsid w:val="00C5129B"/>
    <w:rsid w:val="00C512A2"/>
    <w:rsid w:val="00C512A6"/>
    <w:rsid w:val="00C512AA"/>
    <w:rsid w:val="00C512B8"/>
    <w:rsid w:val="00C512C0"/>
    <w:rsid w:val="00C512DC"/>
    <w:rsid w:val="00C5133E"/>
    <w:rsid w:val="00C51348"/>
    <w:rsid w:val="00C5135C"/>
    <w:rsid w:val="00C51360"/>
    <w:rsid w:val="00C51382"/>
    <w:rsid w:val="00C513BE"/>
    <w:rsid w:val="00C513C7"/>
    <w:rsid w:val="00C513DA"/>
    <w:rsid w:val="00C51417"/>
    <w:rsid w:val="00C51429"/>
    <w:rsid w:val="00C51435"/>
    <w:rsid w:val="00C51437"/>
    <w:rsid w:val="00C51446"/>
    <w:rsid w:val="00C5146E"/>
    <w:rsid w:val="00C51471"/>
    <w:rsid w:val="00C514EC"/>
    <w:rsid w:val="00C51550"/>
    <w:rsid w:val="00C5156C"/>
    <w:rsid w:val="00C515A2"/>
    <w:rsid w:val="00C515CC"/>
    <w:rsid w:val="00C515FD"/>
    <w:rsid w:val="00C51604"/>
    <w:rsid w:val="00C51608"/>
    <w:rsid w:val="00C51674"/>
    <w:rsid w:val="00C516A9"/>
    <w:rsid w:val="00C516F0"/>
    <w:rsid w:val="00C5172E"/>
    <w:rsid w:val="00C5175E"/>
    <w:rsid w:val="00C51773"/>
    <w:rsid w:val="00C5186A"/>
    <w:rsid w:val="00C51873"/>
    <w:rsid w:val="00C51931"/>
    <w:rsid w:val="00C51935"/>
    <w:rsid w:val="00C51938"/>
    <w:rsid w:val="00C519A4"/>
    <w:rsid w:val="00C519AA"/>
    <w:rsid w:val="00C519B8"/>
    <w:rsid w:val="00C519D5"/>
    <w:rsid w:val="00C519F1"/>
    <w:rsid w:val="00C51A13"/>
    <w:rsid w:val="00C51A1E"/>
    <w:rsid w:val="00C51A4D"/>
    <w:rsid w:val="00C51A64"/>
    <w:rsid w:val="00C51A89"/>
    <w:rsid w:val="00C51A94"/>
    <w:rsid w:val="00C51AAB"/>
    <w:rsid w:val="00C51B25"/>
    <w:rsid w:val="00C51B3F"/>
    <w:rsid w:val="00C51BCD"/>
    <w:rsid w:val="00C51BFE"/>
    <w:rsid w:val="00C51C55"/>
    <w:rsid w:val="00C51C81"/>
    <w:rsid w:val="00C51C91"/>
    <w:rsid w:val="00C51CBC"/>
    <w:rsid w:val="00C51D1A"/>
    <w:rsid w:val="00C51D39"/>
    <w:rsid w:val="00C51D59"/>
    <w:rsid w:val="00C51D9D"/>
    <w:rsid w:val="00C51E00"/>
    <w:rsid w:val="00C51E02"/>
    <w:rsid w:val="00C51E43"/>
    <w:rsid w:val="00C51EC2"/>
    <w:rsid w:val="00C51EC9"/>
    <w:rsid w:val="00C51ECC"/>
    <w:rsid w:val="00C51ED1"/>
    <w:rsid w:val="00C51F25"/>
    <w:rsid w:val="00C51F26"/>
    <w:rsid w:val="00C51F3F"/>
    <w:rsid w:val="00C51F48"/>
    <w:rsid w:val="00C51F65"/>
    <w:rsid w:val="00C51F6D"/>
    <w:rsid w:val="00C51FE7"/>
    <w:rsid w:val="00C51FFB"/>
    <w:rsid w:val="00C52047"/>
    <w:rsid w:val="00C520AD"/>
    <w:rsid w:val="00C520B1"/>
    <w:rsid w:val="00C5212C"/>
    <w:rsid w:val="00C52184"/>
    <w:rsid w:val="00C52185"/>
    <w:rsid w:val="00C52189"/>
    <w:rsid w:val="00C521E9"/>
    <w:rsid w:val="00C52205"/>
    <w:rsid w:val="00C522E5"/>
    <w:rsid w:val="00C52324"/>
    <w:rsid w:val="00C5232B"/>
    <w:rsid w:val="00C52348"/>
    <w:rsid w:val="00C52357"/>
    <w:rsid w:val="00C5238A"/>
    <w:rsid w:val="00C5244E"/>
    <w:rsid w:val="00C5248E"/>
    <w:rsid w:val="00C52495"/>
    <w:rsid w:val="00C524D0"/>
    <w:rsid w:val="00C524DE"/>
    <w:rsid w:val="00C524FD"/>
    <w:rsid w:val="00C52504"/>
    <w:rsid w:val="00C52528"/>
    <w:rsid w:val="00C5252C"/>
    <w:rsid w:val="00C5258F"/>
    <w:rsid w:val="00C525AE"/>
    <w:rsid w:val="00C52636"/>
    <w:rsid w:val="00C52668"/>
    <w:rsid w:val="00C526D2"/>
    <w:rsid w:val="00C526E8"/>
    <w:rsid w:val="00C526FC"/>
    <w:rsid w:val="00C5270E"/>
    <w:rsid w:val="00C52746"/>
    <w:rsid w:val="00C52755"/>
    <w:rsid w:val="00C52807"/>
    <w:rsid w:val="00C52876"/>
    <w:rsid w:val="00C528A8"/>
    <w:rsid w:val="00C528B2"/>
    <w:rsid w:val="00C528B6"/>
    <w:rsid w:val="00C528EC"/>
    <w:rsid w:val="00C52933"/>
    <w:rsid w:val="00C52939"/>
    <w:rsid w:val="00C5293A"/>
    <w:rsid w:val="00C5297F"/>
    <w:rsid w:val="00C5298E"/>
    <w:rsid w:val="00C529D5"/>
    <w:rsid w:val="00C529DA"/>
    <w:rsid w:val="00C529ED"/>
    <w:rsid w:val="00C52A37"/>
    <w:rsid w:val="00C52A48"/>
    <w:rsid w:val="00C52AA7"/>
    <w:rsid w:val="00C52AA8"/>
    <w:rsid w:val="00C52AD6"/>
    <w:rsid w:val="00C52AE1"/>
    <w:rsid w:val="00C52AE3"/>
    <w:rsid w:val="00C52AE4"/>
    <w:rsid w:val="00C52AED"/>
    <w:rsid w:val="00C52B0B"/>
    <w:rsid w:val="00C52B0D"/>
    <w:rsid w:val="00C52B2D"/>
    <w:rsid w:val="00C52B68"/>
    <w:rsid w:val="00C52BA3"/>
    <w:rsid w:val="00C52BB1"/>
    <w:rsid w:val="00C52BBD"/>
    <w:rsid w:val="00C52BD6"/>
    <w:rsid w:val="00C52BF5"/>
    <w:rsid w:val="00C52C2D"/>
    <w:rsid w:val="00C52C32"/>
    <w:rsid w:val="00C52C4C"/>
    <w:rsid w:val="00C52C97"/>
    <w:rsid w:val="00C52C9F"/>
    <w:rsid w:val="00C52CAE"/>
    <w:rsid w:val="00C52CBF"/>
    <w:rsid w:val="00C52CD3"/>
    <w:rsid w:val="00C52CF6"/>
    <w:rsid w:val="00C52D28"/>
    <w:rsid w:val="00C52D49"/>
    <w:rsid w:val="00C52D60"/>
    <w:rsid w:val="00C52DB8"/>
    <w:rsid w:val="00C52E1A"/>
    <w:rsid w:val="00C52E58"/>
    <w:rsid w:val="00C52E7E"/>
    <w:rsid w:val="00C52E9F"/>
    <w:rsid w:val="00C52EA1"/>
    <w:rsid w:val="00C52F05"/>
    <w:rsid w:val="00C52F16"/>
    <w:rsid w:val="00C52FEE"/>
    <w:rsid w:val="00C53000"/>
    <w:rsid w:val="00C5300E"/>
    <w:rsid w:val="00C5300F"/>
    <w:rsid w:val="00C53022"/>
    <w:rsid w:val="00C5302D"/>
    <w:rsid w:val="00C53048"/>
    <w:rsid w:val="00C5304D"/>
    <w:rsid w:val="00C53080"/>
    <w:rsid w:val="00C530E7"/>
    <w:rsid w:val="00C5316B"/>
    <w:rsid w:val="00C53183"/>
    <w:rsid w:val="00C53196"/>
    <w:rsid w:val="00C531BA"/>
    <w:rsid w:val="00C531C5"/>
    <w:rsid w:val="00C531D3"/>
    <w:rsid w:val="00C531DE"/>
    <w:rsid w:val="00C5320F"/>
    <w:rsid w:val="00C53221"/>
    <w:rsid w:val="00C53223"/>
    <w:rsid w:val="00C5322D"/>
    <w:rsid w:val="00C5323B"/>
    <w:rsid w:val="00C53250"/>
    <w:rsid w:val="00C53261"/>
    <w:rsid w:val="00C53264"/>
    <w:rsid w:val="00C5328E"/>
    <w:rsid w:val="00C53298"/>
    <w:rsid w:val="00C532A3"/>
    <w:rsid w:val="00C532B6"/>
    <w:rsid w:val="00C532BC"/>
    <w:rsid w:val="00C532BF"/>
    <w:rsid w:val="00C532C7"/>
    <w:rsid w:val="00C5334D"/>
    <w:rsid w:val="00C5335A"/>
    <w:rsid w:val="00C53364"/>
    <w:rsid w:val="00C5336F"/>
    <w:rsid w:val="00C5337F"/>
    <w:rsid w:val="00C53393"/>
    <w:rsid w:val="00C53399"/>
    <w:rsid w:val="00C533AD"/>
    <w:rsid w:val="00C533DF"/>
    <w:rsid w:val="00C53428"/>
    <w:rsid w:val="00C5342E"/>
    <w:rsid w:val="00C5344D"/>
    <w:rsid w:val="00C53458"/>
    <w:rsid w:val="00C534D3"/>
    <w:rsid w:val="00C534D9"/>
    <w:rsid w:val="00C534EB"/>
    <w:rsid w:val="00C534F7"/>
    <w:rsid w:val="00C534FE"/>
    <w:rsid w:val="00C5350E"/>
    <w:rsid w:val="00C53512"/>
    <w:rsid w:val="00C5356E"/>
    <w:rsid w:val="00C53588"/>
    <w:rsid w:val="00C535D3"/>
    <w:rsid w:val="00C535FE"/>
    <w:rsid w:val="00C53606"/>
    <w:rsid w:val="00C5360B"/>
    <w:rsid w:val="00C53635"/>
    <w:rsid w:val="00C5364E"/>
    <w:rsid w:val="00C53668"/>
    <w:rsid w:val="00C5367A"/>
    <w:rsid w:val="00C5368D"/>
    <w:rsid w:val="00C536C6"/>
    <w:rsid w:val="00C536D2"/>
    <w:rsid w:val="00C536FA"/>
    <w:rsid w:val="00C53725"/>
    <w:rsid w:val="00C5375B"/>
    <w:rsid w:val="00C53760"/>
    <w:rsid w:val="00C53765"/>
    <w:rsid w:val="00C537AC"/>
    <w:rsid w:val="00C537C0"/>
    <w:rsid w:val="00C537CF"/>
    <w:rsid w:val="00C537DE"/>
    <w:rsid w:val="00C537E5"/>
    <w:rsid w:val="00C537EB"/>
    <w:rsid w:val="00C53878"/>
    <w:rsid w:val="00C538B7"/>
    <w:rsid w:val="00C538BB"/>
    <w:rsid w:val="00C538BD"/>
    <w:rsid w:val="00C538CD"/>
    <w:rsid w:val="00C538DB"/>
    <w:rsid w:val="00C53926"/>
    <w:rsid w:val="00C53938"/>
    <w:rsid w:val="00C539B2"/>
    <w:rsid w:val="00C53A0E"/>
    <w:rsid w:val="00C53A26"/>
    <w:rsid w:val="00C53A2A"/>
    <w:rsid w:val="00C53A4C"/>
    <w:rsid w:val="00C53A72"/>
    <w:rsid w:val="00C53A9C"/>
    <w:rsid w:val="00C53B03"/>
    <w:rsid w:val="00C53B1C"/>
    <w:rsid w:val="00C53B4F"/>
    <w:rsid w:val="00C53B54"/>
    <w:rsid w:val="00C53B6A"/>
    <w:rsid w:val="00C53B89"/>
    <w:rsid w:val="00C53BA2"/>
    <w:rsid w:val="00C53BB0"/>
    <w:rsid w:val="00C53BCE"/>
    <w:rsid w:val="00C53BF5"/>
    <w:rsid w:val="00C53C3A"/>
    <w:rsid w:val="00C53C3B"/>
    <w:rsid w:val="00C53C61"/>
    <w:rsid w:val="00C53CD8"/>
    <w:rsid w:val="00C53CE3"/>
    <w:rsid w:val="00C53D18"/>
    <w:rsid w:val="00C53D3C"/>
    <w:rsid w:val="00C53D45"/>
    <w:rsid w:val="00C53D49"/>
    <w:rsid w:val="00C53D5C"/>
    <w:rsid w:val="00C53D69"/>
    <w:rsid w:val="00C53E20"/>
    <w:rsid w:val="00C53E6C"/>
    <w:rsid w:val="00C53E8C"/>
    <w:rsid w:val="00C53EA3"/>
    <w:rsid w:val="00C53EA9"/>
    <w:rsid w:val="00C53EF0"/>
    <w:rsid w:val="00C53EFE"/>
    <w:rsid w:val="00C53F10"/>
    <w:rsid w:val="00C53F14"/>
    <w:rsid w:val="00C53FB9"/>
    <w:rsid w:val="00C53FFC"/>
    <w:rsid w:val="00C54012"/>
    <w:rsid w:val="00C54022"/>
    <w:rsid w:val="00C54042"/>
    <w:rsid w:val="00C5404C"/>
    <w:rsid w:val="00C5409F"/>
    <w:rsid w:val="00C540A1"/>
    <w:rsid w:val="00C540AA"/>
    <w:rsid w:val="00C540B1"/>
    <w:rsid w:val="00C540B9"/>
    <w:rsid w:val="00C540BB"/>
    <w:rsid w:val="00C540CF"/>
    <w:rsid w:val="00C540E7"/>
    <w:rsid w:val="00C5413F"/>
    <w:rsid w:val="00C54161"/>
    <w:rsid w:val="00C5422C"/>
    <w:rsid w:val="00C54255"/>
    <w:rsid w:val="00C54274"/>
    <w:rsid w:val="00C54280"/>
    <w:rsid w:val="00C542B0"/>
    <w:rsid w:val="00C54312"/>
    <w:rsid w:val="00C54334"/>
    <w:rsid w:val="00C5436D"/>
    <w:rsid w:val="00C543C1"/>
    <w:rsid w:val="00C54439"/>
    <w:rsid w:val="00C54494"/>
    <w:rsid w:val="00C54499"/>
    <w:rsid w:val="00C544B3"/>
    <w:rsid w:val="00C54524"/>
    <w:rsid w:val="00C5457D"/>
    <w:rsid w:val="00C54590"/>
    <w:rsid w:val="00C54595"/>
    <w:rsid w:val="00C545E7"/>
    <w:rsid w:val="00C545E9"/>
    <w:rsid w:val="00C5469B"/>
    <w:rsid w:val="00C546B6"/>
    <w:rsid w:val="00C546C2"/>
    <w:rsid w:val="00C54735"/>
    <w:rsid w:val="00C5475A"/>
    <w:rsid w:val="00C54765"/>
    <w:rsid w:val="00C547C7"/>
    <w:rsid w:val="00C5480A"/>
    <w:rsid w:val="00C5483E"/>
    <w:rsid w:val="00C54866"/>
    <w:rsid w:val="00C548A9"/>
    <w:rsid w:val="00C548BD"/>
    <w:rsid w:val="00C548DC"/>
    <w:rsid w:val="00C54945"/>
    <w:rsid w:val="00C549A7"/>
    <w:rsid w:val="00C549B9"/>
    <w:rsid w:val="00C549C2"/>
    <w:rsid w:val="00C549F0"/>
    <w:rsid w:val="00C549FF"/>
    <w:rsid w:val="00C54A2A"/>
    <w:rsid w:val="00C54A2B"/>
    <w:rsid w:val="00C54A43"/>
    <w:rsid w:val="00C54A67"/>
    <w:rsid w:val="00C54AA0"/>
    <w:rsid w:val="00C54AB3"/>
    <w:rsid w:val="00C54AB9"/>
    <w:rsid w:val="00C54ABF"/>
    <w:rsid w:val="00C54AE0"/>
    <w:rsid w:val="00C54B21"/>
    <w:rsid w:val="00C54B2F"/>
    <w:rsid w:val="00C54B36"/>
    <w:rsid w:val="00C54B43"/>
    <w:rsid w:val="00C54B51"/>
    <w:rsid w:val="00C54B8A"/>
    <w:rsid w:val="00C54B93"/>
    <w:rsid w:val="00C54C0D"/>
    <w:rsid w:val="00C54C1C"/>
    <w:rsid w:val="00C54C48"/>
    <w:rsid w:val="00C54C84"/>
    <w:rsid w:val="00C54D09"/>
    <w:rsid w:val="00C54D28"/>
    <w:rsid w:val="00C54D3A"/>
    <w:rsid w:val="00C54D5B"/>
    <w:rsid w:val="00C54D74"/>
    <w:rsid w:val="00C54D8F"/>
    <w:rsid w:val="00C54D9E"/>
    <w:rsid w:val="00C54DC7"/>
    <w:rsid w:val="00C54DE8"/>
    <w:rsid w:val="00C54E04"/>
    <w:rsid w:val="00C54E2D"/>
    <w:rsid w:val="00C54E8C"/>
    <w:rsid w:val="00C54E90"/>
    <w:rsid w:val="00C54E91"/>
    <w:rsid w:val="00C54E96"/>
    <w:rsid w:val="00C54EA7"/>
    <w:rsid w:val="00C54EC7"/>
    <w:rsid w:val="00C54ECE"/>
    <w:rsid w:val="00C54EE0"/>
    <w:rsid w:val="00C54F0D"/>
    <w:rsid w:val="00C54F1D"/>
    <w:rsid w:val="00C54F22"/>
    <w:rsid w:val="00C54F2F"/>
    <w:rsid w:val="00C54F69"/>
    <w:rsid w:val="00C54F87"/>
    <w:rsid w:val="00C54FC0"/>
    <w:rsid w:val="00C54FC4"/>
    <w:rsid w:val="00C54FC9"/>
    <w:rsid w:val="00C5502C"/>
    <w:rsid w:val="00C5503E"/>
    <w:rsid w:val="00C55058"/>
    <w:rsid w:val="00C550E2"/>
    <w:rsid w:val="00C5511E"/>
    <w:rsid w:val="00C5515B"/>
    <w:rsid w:val="00C55171"/>
    <w:rsid w:val="00C551ED"/>
    <w:rsid w:val="00C55205"/>
    <w:rsid w:val="00C55210"/>
    <w:rsid w:val="00C55248"/>
    <w:rsid w:val="00C5525A"/>
    <w:rsid w:val="00C5526A"/>
    <w:rsid w:val="00C55312"/>
    <w:rsid w:val="00C55325"/>
    <w:rsid w:val="00C55331"/>
    <w:rsid w:val="00C5536C"/>
    <w:rsid w:val="00C55375"/>
    <w:rsid w:val="00C5537A"/>
    <w:rsid w:val="00C553A8"/>
    <w:rsid w:val="00C553B2"/>
    <w:rsid w:val="00C553E8"/>
    <w:rsid w:val="00C55429"/>
    <w:rsid w:val="00C55430"/>
    <w:rsid w:val="00C55494"/>
    <w:rsid w:val="00C554CC"/>
    <w:rsid w:val="00C554E8"/>
    <w:rsid w:val="00C55500"/>
    <w:rsid w:val="00C55516"/>
    <w:rsid w:val="00C55518"/>
    <w:rsid w:val="00C55526"/>
    <w:rsid w:val="00C55541"/>
    <w:rsid w:val="00C5555E"/>
    <w:rsid w:val="00C5556B"/>
    <w:rsid w:val="00C55575"/>
    <w:rsid w:val="00C5557F"/>
    <w:rsid w:val="00C55587"/>
    <w:rsid w:val="00C5559E"/>
    <w:rsid w:val="00C555BF"/>
    <w:rsid w:val="00C5562A"/>
    <w:rsid w:val="00C5568C"/>
    <w:rsid w:val="00C556A4"/>
    <w:rsid w:val="00C556A7"/>
    <w:rsid w:val="00C556B4"/>
    <w:rsid w:val="00C55720"/>
    <w:rsid w:val="00C5573B"/>
    <w:rsid w:val="00C5574A"/>
    <w:rsid w:val="00C5578B"/>
    <w:rsid w:val="00C5579A"/>
    <w:rsid w:val="00C557B1"/>
    <w:rsid w:val="00C557E7"/>
    <w:rsid w:val="00C55817"/>
    <w:rsid w:val="00C55839"/>
    <w:rsid w:val="00C55861"/>
    <w:rsid w:val="00C55878"/>
    <w:rsid w:val="00C5588A"/>
    <w:rsid w:val="00C558EE"/>
    <w:rsid w:val="00C558FF"/>
    <w:rsid w:val="00C5595B"/>
    <w:rsid w:val="00C55965"/>
    <w:rsid w:val="00C55987"/>
    <w:rsid w:val="00C559D9"/>
    <w:rsid w:val="00C559E0"/>
    <w:rsid w:val="00C559E6"/>
    <w:rsid w:val="00C55A4B"/>
    <w:rsid w:val="00C55A52"/>
    <w:rsid w:val="00C55A7E"/>
    <w:rsid w:val="00C55A8A"/>
    <w:rsid w:val="00C55A98"/>
    <w:rsid w:val="00C55AB9"/>
    <w:rsid w:val="00C55AC0"/>
    <w:rsid w:val="00C55AD5"/>
    <w:rsid w:val="00C55AE3"/>
    <w:rsid w:val="00C55AEE"/>
    <w:rsid w:val="00C55AFA"/>
    <w:rsid w:val="00C55B2D"/>
    <w:rsid w:val="00C55B35"/>
    <w:rsid w:val="00C55B46"/>
    <w:rsid w:val="00C55B91"/>
    <w:rsid w:val="00C55BF0"/>
    <w:rsid w:val="00C55C17"/>
    <w:rsid w:val="00C55C39"/>
    <w:rsid w:val="00C55C6D"/>
    <w:rsid w:val="00C55CAB"/>
    <w:rsid w:val="00C55CC4"/>
    <w:rsid w:val="00C55CF4"/>
    <w:rsid w:val="00C55D40"/>
    <w:rsid w:val="00C55D46"/>
    <w:rsid w:val="00C55D7C"/>
    <w:rsid w:val="00C55D8C"/>
    <w:rsid w:val="00C55DB8"/>
    <w:rsid w:val="00C55DC3"/>
    <w:rsid w:val="00C55DFA"/>
    <w:rsid w:val="00C55E43"/>
    <w:rsid w:val="00C55E74"/>
    <w:rsid w:val="00C55EB9"/>
    <w:rsid w:val="00C55ECB"/>
    <w:rsid w:val="00C55EE3"/>
    <w:rsid w:val="00C55EFC"/>
    <w:rsid w:val="00C55F78"/>
    <w:rsid w:val="00C55F7D"/>
    <w:rsid w:val="00C55F8D"/>
    <w:rsid w:val="00C55FA5"/>
    <w:rsid w:val="00C55FA8"/>
    <w:rsid w:val="00C55FB5"/>
    <w:rsid w:val="00C55FD7"/>
    <w:rsid w:val="00C55FF8"/>
    <w:rsid w:val="00C55FF9"/>
    <w:rsid w:val="00C56001"/>
    <w:rsid w:val="00C56040"/>
    <w:rsid w:val="00C5607B"/>
    <w:rsid w:val="00C560C8"/>
    <w:rsid w:val="00C560CE"/>
    <w:rsid w:val="00C560DD"/>
    <w:rsid w:val="00C560ED"/>
    <w:rsid w:val="00C5610E"/>
    <w:rsid w:val="00C56165"/>
    <w:rsid w:val="00C56175"/>
    <w:rsid w:val="00C56177"/>
    <w:rsid w:val="00C56207"/>
    <w:rsid w:val="00C5620D"/>
    <w:rsid w:val="00C56235"/>
    <w:rsid w:val="00C5626F"/>
    <w:rsid w:val="00C56273"/>
    <w:rsid w:val="00C56276"/>
    <w:rsid w:val="00C56292"/>
    <w:rsid w:val="00C56301"/>
    <w:rsid w:val="00C56384"/>
    <w:rsid w:val="00C56393"/>
    <w:rsid w:val="00C563D4"/>
    <w:rsid w:val="00C563F8"/>
    <w:rsid w:val="00C56412"/>
    <w:rsid w:val="00C56421"/>
    <w:rsid w:val="00C564A8"/>
    <w:rsid w:val="00C564FB"/>
    <w:rsid w:val="00C5651C"/>
    <w:rsid w:val="00C56521"/>
    <w:rsid w:val="00C56535"/>
    <w:rsid w:val="00C5656C"/>
    <w:rsid w:val="00C5656D"/>
    <w:rsid w:val="00C56580"/>
    <w:rsid w:val="00C5659B"/>
    <w:rsid w:val="00C565CA"/>
    <w:rsid w:val="00C565CE"/>
    <w:rsid w:val="00C565DE"/>
    <w:rsid w:val="00C5660F"/>
    <w:rsid w:val="00C5662B"/>
    <w:rsid w:val="00C566AD"/>
    <w:rsid w:val="00C566EA"/>
    <w:rsid w:val="00C56716"/>
    <w:rsid w:val="00C5672B"/>
    <w:rsid w:val="00C56785"/>
    <w:rsid w:val="00C56786"/>
    <w:rsid w:val="00C5679E"/>
    <w:rsid w:val="00C567AD"/>
    <w:rsid w:val="00C567C2"/>
    <w:rsid w:val="00C56822"/>
    <w:rsid w:val="00C56852"/>
    <w:rsid w:val="00C56861"/>
    <w:rsid w:val="00C56890"/>
    <w:rsid w:val="00C56919"/>
    <w:rsid w:val="00C56926"/>
    <w:rsid w:val="00C5693B"/>
    <w:rsid w:val="00C56951"/>
    <w:rsid w:val="00C569A9"/>
    <w:rsid w:val="00C569C3"/>
    <w:rsid w:val="00C569F7"/>
    <w:rsid w:val="00C56A76"/>
    <w:rsid w:val="00C56A8F"/>
    <w:rsid w:val="00C56A95"/>
    <w:rsid w:val="00C56ACC"/>
    <w:rsid w:val="00C56AE2"/>
    <w:rsid w:val="00C56B15"/>
    <w:rsid w:val="00C56B2D"/>
    <w:rsid w:val="00C56B31"/>
    <w:rsid w:val="00C56B32"/>
    <w:rsid w:val="00C56B38"/>
    <w:rsid w:val="00C56B42"/>
    <w:rsid w:val="00C56B50"/>
    <w:rsid w:val="00C56B5E"/>
    <w:rsid w:val="00C56B6C"/>
    <w:rsid w:val="00C56B7C"/>
    <w:rsid w:val="00C56B91"/>
    <w:rsid w:val="00C56BD7"/>
    <w:rsid w:val="00C56BE6"/>
    <w:rsid w:val="00C56C08"/>
    <w:rsid w:val="00C56C1F"/>
    <w:rsid w:val="00C56C27"/>
    <w:rsid w:val="00C56C2A"/>
    <w:rsid w:val="00C56C33"/>
    <w:rsid w:val="00C56C3B"/>
    <w:rsid w:val="00C56C4B"/>
    <w:rsid w:val="00C56C5D"/>
    <w:rsid w:val="00C56C81"/>
    <w:rsid w:val="00C56CCC"/>
    <w:rsid w:val="00C56CE6"/>
    <w:rsid w:val="00C56D08"/>
    <w:rsid w:val="00C56D49"/>
    <w:rsid w:val="00C56D8F"/>
    <w:rsid w:val="00C56E45"/>
    <w:rsid w:val="00C56E49"/>
    <w:rsid w:val="00C56E99"/>
    <w:rsid w:val="00C56F00"/>
    <w:rsid w:val="00C56F0E"/>
    <w:rsid w:val="00C56F32"/>
    <w:rsid w:val="00C56F49"/>
    <w:rsid w:val="00C56F4C"/>
    <w:rsid w:val="00C56F75"/>
    <w:rsid w:val="00C56F77"/>
    <w:rsid w:val="00C56F87"/>
    <w:rsid w:val="00C56F9F"/>
    <w:rsid w:val="00C56FC0"/>
    <w:rsid w:val="00C56FE6"/>
    <w:rsid w:val="00C57016"/>
    <w:rsid w:val="00C57045"/>
    <w:rsid w:val="00C5705B"/>
    <w:rsid w:val="00C57087"/>
    <w:rsid w:val="00C57088"/>
    <w:rsid w:val="00C57093"/>
    <w:rsid w:val="00C57095"/>
    <w:rsid w:val="00C5709B"/>
    <w:rsid w:val="00C570A3"/>
    <w:rsid w:val="00C570A5"/>
    <w:rsid w:val="00C570DA"/>
    <w:rsid w:val="00C5716D"/>
    <w:rsid w:val="00C57176"/>
    <w:rsid w:val="00C57179"/>
    <w:rsid w:val="00C57194"/>
    <w:rsid w:val="00C5719A"/>
    <w:rsid w:val="00C571A1"/>
    <w:rsid w:val="00C571DC"/>
    <w:rsid w:val="00C5721A"/>
    <w:rsid w:val="00C57231"/>
    <w:rsid w:val="00C572E9"/>
    <w:rsid w:val="00C572F5"/>
    <w:rsid w:val="00C5736D"/>
    <w:rsid w:val="00C57372"/>
    <w:rsid w:val="00C573B4"/>
    <w:rsid w:val="00C573EB"/>
    <w:rsid w:val="00C57409"/>
    <w:rsid w:val="00C57411"/>
    <w:rsid w:val="00C57451"/>
    <w:rsid w:val="00C57474"/>
    <w:rsid w:val="00C574B9"/>
    <w:rsid w:val="00C574C4"/>
    <w:rsid w:val="00C5750B"/>
    <w:rsid w:val="00C5753F"/>
    <w:rsid w:val="00C57555"/>
    <w:rsid w:val="00C5756D"/>
    <w:rsid w:val="00C57573"/>
    <w:rsid w:val="00C5757A"/>
    <w:rsid w:val="00C575AC"/>
    <w:rsid w:val="00C575EE"/>
    <w:rsid w:val="00C57618"/>
    <w:rsid w:val="00C57619"/>
    <w:rsid w:val="00C57636"/>
    <w:rsid w:val="00C57673"/>
    <w:rsid w:val="00C576A9"/>
    <w:rsid w:val="00C576C7"/>
    <w:rsid w:val="00C57707"/>
    <w:rsid w:val="00C57709"/>
    <w:rsid w:val="00C57711"/>
    <w:rsid w:val="00C57717"/>
    <w:rsid w:val="00C5774B"/>
    <w:rsid w:val="00C57756"/>
    <w:rsid w:val="00C5778D"/>
    <w:rsid w:val="00C577AD"/>
    <w:rsid w:val="00C577AF"/>
    <w:rsid w:val="00C577C2"/>
    <w:rsid w:val="00C577D8"/>
    <w:rsid w:val="00C577E4"/>
    <w:rsid w:val="00C57802"/>
    <w:rsid w:val="00C5780B"/>
    <w:rsid w:val="00C57813"/>
    <w:rsid w:val="00C57818"/>
    <w:rsid w:val="00C57830"/>
    <w:rsid w:val="00C57844"/>
    <w:rsid w:val="00C57845"/>
    <w:rsid w:val="00C57847"/>
    <w:rsid w:val="00C57848"/>
    <w:rsid w:val="00C5785E"/>
    <w:rsid w:val="00C57892"/>
    <w:rsid w:val="00C57898"/>
    <w:rsid w:val="00C578A8"/>
    <w:rsid w:val="00C578C3"/>
    <w:rsid w:val="00C578D8"/>
    <w:rsid w:val="00C57900"/>
    <w:rsid w:val="00C57910"/>
    <w:rsid w:val="00C5792C"/>
    <w:rsid w:val="00C5793D"/>
    <w:rsid w:val="00C5794F"/>
    <w:rsid w:val="00C57987"/>
    <w:rsid w:val="00C579B1"/>
    <w:rsid w:val="00C579BE"/>
    <w:rsid w:val="00C579D7"/>
    <w:rsid w:val="00C579FA"/>
    <w:rsid w:val="00C57A1F"/>
    <w:rsid w:val="00C57A55"/>
    <w:rsid w:val="00C57A73"/>
    <w:rsid w:val="00C57A79"/>
    <w:rsid w:val="00C57A8D"/>
    <w:rsid w:val="00C57A8E"/>
    <w:rsid w:val="00C57AA0"/>
    <w:rsid w:val="00C57ACC"/>
    <w:rsid w:val="00C57B01"/>
    <w:rsid w:val="00C57B0F"/>
    <w:rsid w:val="00C57B1D"/>
    <w:rsid w:val="00C57B2A"/>
    <w:rsid w:val="00C57B3F"/>
    <w:rsid w:val="00C57BA1"/>
    <w:rsid w:val="00C57BA2"/>
    <w:rsid w:val="00C57BA8"/>
    <w:rsid w:val="00C57BE0"/>
    <w:rsid w:val="00C57BE8"/>
    <w:rsid w:val="00C57C06"/>
    <w:rsid w:val="00C57C26"/>
    <w:rsid w:val="00C57C40"/>
    <w:rsid w:val="00C57C75"/>
    <w:rsid w:val="00C57C8E"/>
    <w:rsid w:val="00C57CA1"/>
    <w:rsid w:val="00C57CCB"/>
    <w:rsid w:val="00C57CCC"/>
    <w:rsid w:val="00C57CD5"/>
    <w:rsid w:val="00C57CDD"/>
    <w:rsid w:val="00C57D0F"/>
    <w:rsid w:val="00C57D33"/>
    <w:rsid w:val="00C57D67"/>
    <w:rsid w:val="00C57D92"/>
    <w:rsid w:val="00C57D98"/>
    <w:rsid w:val="00C57D9B"/>
    <w:rsid w:val="00C57DBD"/>
    <w:rsid w:val="00C57DBE"/>
    <w:rsid w:val="00C57DCB"/>
    <w:rsid w:val="00C57DEB"/>
    <w:rsid w:val="00C57DEE"/>
    <w:rsid w:val="00C57DF0"/>
    <w:rsid w:val="00C57E62"/>
    <w:rsid w:val="00C57E67"/>
    <w:rsid w:val="00C57E7D"/>
    <w:rsid w:val="00C57E86"/>
    <w:rsid w:val="00C57E90"/>
    <w:rsid w:val="00C57E99"/>
    <w:rsid w:val="00C57E9C"/>
    <w:rsid w:val="00C57EF4"/>
    <w:rsid w:val="00C57F02"/>
    <w:rsid w:val="00C57F18"/>
    <w:rsid w:val="00C57F1D"/>
    <w:rsid w:val="00C57F48"/>
    <w:rsid w:val="00C57F66"/>
    <w:rsid w:val="00C57F80"/>
    <w:rsid w:val="00C57FAF"/>
    <w:rsid w:val="00C57FC4"/>
    <w:rsid w:val="00C60050"/>
    <w:rsid w:val="00C6005B"/>
    <w:rsid w:val="00C60063"/>
    <w:rsid w:val="00C60078"/>
    <w:rsid w:val="00C6008E"/>
    <w:rsid w:val="00C6009F"/>
    <w:rsid w:val="00C600E4"/>
    <w:rsid w:val="00C60116"/>
    <w:rsid w:val="00C60134"/>
    <w:rsid w:val="00C60157"/>
    <w:rsid w:val="00C60171"/>
    <w:rsid w:val="00C6017D"/>
    <w:rsid w:val="00C60198"/>
    <w:rsid w:val="00C601D0"/>
    <w:rsid w:val="00C601D5"/>
    <w:rsid w:val="00C601D6"/>
    <w:rsid w:val="00C601E4"/>
    <w:rsid w:val="00C601ED"/>
    <w:rsid w:val="00C601F0"/>
    <w:rsid w:val="00C601FC"/>
    <w:rsid w:val="00C6021E"/>
    <w:rsid w:val="00C60230"/>
    <w:rsid w:val="00C60282"/>
    <w:rsid w:val="00C60298"/>
    <w:rsid w:val="00C602A2"/>
    <w:rsid w:val="00C602DE"/>
    <w:rsid w:val="00C60301"/>
    <w:rsid w:val="00C6033B"/>
    <w:rsid w:val="00C603FD"/>
    <w:rsid w:val="00C6043F"/>
    <w:rsid w:val="00C60459"/>
    <w:rsid w:val="00C60463"/>
    <w:rsid w:val="00C6046A"/>
    <w:rsid w:val="00C6046F"/>
    <w:rsid w:val="00C60480"/>
    <w:rsid w:val="00C6049D"/>
    <w:rsid w:val="00C604CC"/>
    <w:rsid w:val="00C604F7"/>
    <w:rsid w:val="00C60502"/>
    <w:rsid w:val="00C6051F"/>
    <w:rsid w:val="00C60525"/>
    <w:rsid w:val="00C60535"/>
    <w:rsid w:val="00C60551"/>
    <w:rsid w:val="00C60559"/>
    <w:rsid w:val="00C6055F"/>
    <w:rsid w:val="00C60564"/>
    <w:rsid w:val="00C6058B"/>
    <w:rsid w:val="00C6061C"/>
    <w:rsid w:val="00C60642"/>
    <w:rsid w:val="00C6065C"/>
    <w:rsid w:val="00C6066A"/>
    <w:rsid w:val="00C60686"/>
    <w:rsid w:val="00C6068E"/>
    <w:rsid w:val="00C606C6"/>
    <w:rsid w:val="00C60700"/>
    <w:rsid w:val="00C60714"/>
    <w:rsid w:val="00C6071F"/>
    <w:rsid w:val="00C6074E"/>
    <w:rsid w:val="00C607A0"/>
    <w:rsid w:val="00C607B5"/>
    <w:rsid w:val="00C607CB"/>
    <w:rsid w:val="00C607CF"/>
    <w:rsid w:val="00C607D9"/>
    <w:rsid w:val="00C607DD"/>
    <w:rsid w:val="00C60819"/>
    <w:rsid w:val="00C6083E"/>
    <w:rsid w:val="00C60843"/>
    <w:rsid w:val="00C60859"/>
    <w:rsid w:val="00C60878"/>
    <w:rsid w:val="00C608DE"/>
    <w:rsid w:val="00C608F6"/>
    <w:rsid w:val="00C608F8"/>
    <w:rsid w:val="00C608FF"/>
    <w:rsid w:val="00C6092E"/>
    <w:rsid w:val="00C60985"/>
    <w:rsid w:val="00C609AE"/>
    <w:rsid w:val="00C60A51"/>
    <w:rsid w:val="00C60A55"/>
    <w:rsid w:val="00C60AA0"/>
    <w:rsid w:val="00C60AB3"/>
    <w:rsid w:val="00C60AF0"/>
    <w:rsid w:val="00C60B55"/>
    <w:rsid w:val="00C60B57"/>
    <w:rsid w:val="00C60B90"/>
    <w:rsid w:val="00C60BA8"/>
    <w:rsid w:val="00C60BCA"/>
    <w:rsid w:val="00C60BD7"/>
    <w:rsid w:val="00C60BDA"/>
    <w:rsid w:val="00C60BE2"/>
    <w:rsid w:val="00C60C09"/>
    <w:rsid w:val="00C60C1F"/>
    <w:rsid w:val="00C60C5D"/>
    <w:rsid w:val="00C60C81"/>
    <w:rsid w:val="00C60C9A"/>
    <w:rsid w:val="00C60CAD"/>
    <w:rsid w:val="00C60CF2"/>
    <w:rsid w:val="00C60D81"/>
    <w:rsid w:val="00C60DA5"/>
    <w:rsid w:val="00C60DAB"/>
    <w:rsid w:val="00C60E85"/>
    <w:rsid w:val="00C60E96"/>
    <w:rsid w:val="00C60E9E"/>
    <w:rsid w:val="00C60EA8"/>
    <w:rsid w:val="00C60EC3"/>
    <w:rsid w:val="00C60ED5"/>
    <w:rsid w:val="00C60ED7"/>
    <w:rsid w:val="00C60F22"/>
    <w:rsid w:val="00C60F6B"/>
    <w:rsid w:val="00C60F75"/>
    <w:rsid w:val="00C60F97"/>
    <w:rsid w:val="00C60FB5"/>
    <w:rsid w:val="00C60FED"/>
    <w:rsid w:val="00C60FFA"/>
    <w:rsid w:val="00C61004"/>
    <w:rsid w:val="00C6101D"/>
    <w:rsid w:val="00C61021"/>
    <w:rsid w:val="00C61030"/>
    <w:rsid w:val="00C6103F"/>
    <w:rsid w:val="00C6105A"/>
    <w:rsid w:val="00C61064"/>
    <w:rsid w:val="00C61118"/>
    <w:rsid w:val="00C6116D"/>
    <w:rsid w:val="00C611C1"/>
    <w:rsid w:val="00C611D7"/>
    <w:rsid w:val="00C611DE"/>
    <w:rsid w:val="00C611EF"/>
    <w:rsid w:val="00C611F2"/>
    <w:rsid w:val="00C611F4"/>
    <w:rsid w:val="00C611FB"/>
    <w:rsid w:val="00C61216"/>
    <w:rsid w:val="00C61226"/>
    <w:rsid w:val="00C61268"/>
    <w:rsid w:val="00C61276"/>
    <w:rsid w:val="00C61287"/>
    <w:rsid w:val="00C61292"/>
    <w:rsid w:val="00C612B0"/>
    <w:rsid w:val="00C612C4"/>
    <w:rsid w:val="00C612F3"/>
    <w:rsid w:val="00C6130A"/>
    <w:rsid w:val="00C6133E"/>
    <w:rsid w:val="00C61349"/>
    <w:rsid w:val="00C6136C"/>
    <w:rsid w:val="00C61381"/>
    <w:rsid w:val="00C61382"/>
    <w:rsid w:val="00C61393"/>
    <w:rsid w:val="00C613DE"/>
    <w:rsid w:val="00C6140E"/>
    <w:rsid w:val="00C61442"/>
    <w:rsid w:val="00C61447"/>
    <w:rsid w:val="00C61449"/>
    <w:rsid w:val="00C6144D"/>
    <w:rsid w:val="00C61458"/>
    <w:rsid w:val="00C6146B"/>
    <w:rsid w:val="00C61473"/>
    <w:rsid w:val="00C61476"/>
    <w:rsid w:val="00C61491"/>
    <w:rsid w:val="00C614A9"/>
    <w:rsid w:val="00C614DD"/>
    <w:rsid w:val="00C61502"/>
    <w:rsid w:val="00C6150B"/>
    <w:rsid w:val="00C61531"/>
    <w:rsid w:val="00C6157A"/>
    <w:rsid w:val="00C615AB"/>
    <w:rsid w:val="00C615C8"/>
    <w:rsid w:val="00C615CF"/>
    <w:rsid w:val="00C6163A"/>
    <w:rsid w:val="00C616A0"/>
    <w:rsid w:val="00C616A6"/>
    <w:rsid w:val="00C616C5"/>
    <w:rsid w:val="00C616DF"/>
    <w:rsid w:val="00C61705"/>
    <w:rsid w:val="00C61714"/>
    <w:rsid w:val="00C61716"/>
    <w:rsid w:val="00C61745"/>
    <w:rsid w:val="00C61773"/>
    <w:rsid w:val="00C617BF"/>
    <w:rsid w:val="00C617E7"/>
    <w:rsid w:val="00C61811"/>
    <w:rsid w:val="00C6185C"/>
    <w:rsid w:val="00C61861"/>
    <w:rsid w:val="00C618A4"/>
    <w:rsid w:val="00C618B8"/>
    <w:rsid w:val="00C618D2"/>
    <w:rsid w:val="00C618D9"/>
    <w:rsid w:val="00C618E0"/>
    <w:rsid w:val="00C61938"/>
    <w:rsid w:val="00C6195D"/>
    <w:rsid w:val="00C61973"/>
    <w:rsid w:val="00C619CE"/>
    <w:rsid w:val="00C61A04"/>
    <w:rsid w:val="00C61A3A"/>
    <w:rsid w:val="00C61AA5"/>
    <w:rsid w:val="00C61AB1"/>
    <w:rsid w:val="00C61B5C"/>
    <w:rsid w:val="00C61B8E"/>
    <w:rsid w:val="00C61BFB"/>
    <w:rsid w:val="00C61C06"/>
    <w:rsid w:val="00C61CB1"/>
    <w:rsid w:val="00C61CC5"/>
    <w:rsid w:val="00C61CDB"/>
    <w:rsid w:val="00C61CF9"/>
    <w:rsid w:val="00C61D2B"/>
    <w:rsid w:val="00C61D70"/>
    <w:rsid w:val="00C61D90"/>
    <w:rsid w:val="00C61DB6"/>
    <w:rsid w:val="00C61E05"/>
    <w:rsid w:val="00C61E17"/>
    <w:rsid w:val="00C61E18"/>
    <w:rsid w:val="00C61E40"/>
    <w:rsid w:val="00C61E5C"/>
    <w:rsid w:val="00C61EA1"/>
    <w:rsid w:val="00C61EDE"/>
    <w:rsid w:val="00C61F84"/>
    <w:rsid w:val="00C61FEF"/>
    <w:rsid w:val="00C62010"/>
    <w:rsid w:val="00C620B3"/>
    <w:rsid w:val="00C620C3"/>
    <w:rsid w:val="00C620F0"/>
    <w:rsid w:val="00C62116"/>
    <w:rsid w:val="00C62156"/>
    <w:rsid w:val="00C62161"/>
    <w:rsid w:val="00C62164"/>
    <w:rsid w:val="00C6218D"/>
    <w:rsid w:val="00C621AB"/>
    <w:rsid w:val="00C621BC"/>
    <w:rsid w:val="00C6224A"/>
    <w:rsid w:val="00C622A7"/>
    <w:rsid w:val="00C622C8"/>
    <w:rsid w:val="00C622DB"/>
    <w:rsid w:val="00C62339"/>
    <w:rsid w:val="00C62340"/>
    <w:rsid w:val="00C6234B"/>
    <w:rsid w:val="00C6238A"/>
    <w:rsid w:val="00C62399"/>
    <w:rsid w:val="00C623EC"/>
    <w:rsid w:val="00C62401"/>
    <w:rsid w:val="00C62405"/>
    <w:rsid w:val="00C6244F"/>
    <w:rsid w:val="00C6246A"/>
    <w:rsid w:val="00C62497"/>
    <w:rsid w:val="00C624BC"/>
    <w:rsid w:val="00C624DB"/>
    <w:rsid w:val="00C624F8"/>
    <w:rsid w:val="00C62539"/>
    <w:rsid w:val="00C6255F"/>
    <w:rsid w:val="00C62572"/>
    <w:rsid w:val="00C625AB"/>
    <w:rsid w:val="00C625C6"/>
    <w:rsid w:val="00C625CB"/>
    <w:rsid w:val="00C625E7"/>
    <w:rsid w:val="00C625F1"/>
    <w:rsid w:val="00C62608"/>
    <w:rsid w:val="00C6265D"/>
    <w:rsid w:val="00C626AD"/>
    <w:rsid w:val="00C6277C"/>
    <w:rsid w:val="00C6279B"/>
    <w:rsid w:val="00C627BB"/>
    <w:rsid w:val="00C627D7"/>
    <w:rsid w:val="00C627E9"/>
    <w:rsid w:val="00C62805"/>
    <w:rsid w:val="00C6282D"/>
    <w:rsid w:val="00C6282F"/>
    <w:rsid w:val="00C62851"/>
    <w:rsid w:val="00C6286C"/>
    <w:rsid w:val="00C628A4"/>
    <w:rsid w:val="00C628A9"/>
    <w:rsid w:val="00C628E8"/>
    <w:rsid w:val="00C628F1"/>
    <w:rsid w:val="00C6291F"/>
    <w:rsid w:val="00C6297A"/>
    <w:rsid w:val="00C6298A"/>
    <w:rsid w:val="00C6298B"/>
    <w:rsid w:val="00C62990"/>
    <w:rsid w:val="00C629AE"/>
    <w:rsid w:val="00C629DD"/>
    <w:rsid w:val="00C629E1"/>
    <w:rsid w:val="00C629F8"/>
    <w:rsid w:val="00C62A18"/>
    <w:rsid w:val="00C62A20"/>
    <w:rsid w:val="00C62A34"/>
    <w:rsid w:val="00C62A45"/>
    <w:rsid w:val="00C62A55"/>
    <w:rsid w:val="00C62A60"/>
    <w:rsid w:val="00C62A77"/>
    <w:rsid w:val="00C62AC2"/>
    <w:rsid w:val="00C62B0E"/>
    <w:rsid w:val="00C62B1A"/>
    <w:rsid w:val="00C62B31"/>
    <w:rsid w:val="00C62B77"/>
    <w:rsid w:val="00C62B7C"/>
    <w:rsid w:val="00C62C18"/>
    <w:rsid w:val="00C62C4A"/>
    <w:rsid w:val="00C62C4E"/>
    <w:rsid w:val="00C62C9D"/>
    <w:rsid w:val="00C62CA0"/>
    <w:rsid w:val="00C62CF1"/>
    <w:rsid w:val="00C62D01"/>
    <w:rsid w:val="00C62D3F"/>
    <w:rsid w:val="00C62D47"/>
    <w:rsid w:val="00C62D49"/>
    <w:rsid w:val="00C62D50"/>
    <w:rsid w:val="00C62D7E"/>
    <w:rsid w:val="00C62D8A"/>
    <w:rsid w:val="00C62E01"/>
    <w:rsid w:val="00C62E0C"/>
    <w:rsid w:val="00C62E37"/>
    <w:rsid w:val="00C62E38"/>
    <w:rsid w:val="00C62E6A"/>
    <w:rsid w:val="00C62E6B"/>
    <w:rsid w:val="00C62ECF"/>
    <w:rsid w:val="00C62EF3"/>
    <w:rsid w:val="00C62F20"/>
    <w:rsid w:val="00C62F29"/>
    <w:rsid w:val="00C62F70"/>
    <w:rsid w:val="00C62FC3"/>
    <w:rsid w:val="00C62FE2"/>
    <w:rsid w:val="00C63067"/>
    <w:rsid w:val="00C63088"/>
    <w:rsid w:val="00C630A1"/>
    <w:rsid w:val="00C630B4"/>
    <w:rsid w:val="00C630D3"/>
    <w:rsid w:val="00C630E8"/>
    <w:rsid w:val="00C63112"/>
    <w:rsid w:val="00C63120"/>
    <w:rsid w:val="00C63163"/>
    <w:rsid w:val="00C63172"/>
    <w:rsid w:val="00C63175"/>
    <w:rsid w:val="00C631C7"/>
    <w:rsid w:val="00C631DE"/>
    <w:rsid w:val="00C631F0"/>
    <w:rsid w:val="00C63236"/>
    <w:rsid w:val="00C6323E"/>
    <w:rsid w:val="00C63244"/>
    <w:rsid w:val="00C63249"/>
    <w:rsid w:val="00C6325D"/>
    <w:rsid w:val="00C6328E"/>
    <w:rsid w:val="00C632AC"/>
    <w:rsid w:val="00C63332"/>
    <w:rsid w:val="00C6333B"/>
    <w:rsid w:val="00C6336D"/>
    <w:rsid w:val="00C63378"/>
    <w:rsid w:val="00C633C0"/>
    <w:rsid w:val="00C633FD"/>
    <w:rsid w:val="00C6340F"/>
    <w:rsid w:val="00C63415"/>
    <w:rsid w:val="00C63416"/>
    <w:rsid w:val="00C6343C"/>
    <w:rsid w:val="00C63469"/>
    <w:rsid w:val="00C6349B"/>
    <w:rsid w:val="00C634FB"/>
    <w:rsid w:val="00C63540"/>
    <w:rsid w:val="00C635D3"/>
    <w:rsid w:val="00C63619"/>
    <w:rsid w:val="00C6361E"/>
    <w:rsid w:val="00C63630"/>
    <w:rsid w:val="00C636A4"/>
    <w:rsid w:val="00C636CF"/>
    <w:rsid w:val="00C636EF"/>
    <w:rsid w:val="00C63746"/>
    <w:rsid w:val="00C637A2"/>
    <w:rsid w:val="00C637A9"/>
    <w:rsid w:val="00C637B8"/>
    <w:rsid w:val="00C6381D"/>
    <w:rsid w:val="00C63842"/>
    <w:rsid w:val="00C63859"/>
    <w:rsid w:val="00C6389C"/>
    <w:rsid w:val="00C638CD"/>
    <w:rsid w:val="00C638EE"/>
    <w:rsid w:val="00C63903"/>
    <w:rsid w:val="00C63920"/>
    <w:rsid w:val="00C6392B"/>
    <w:rsid w:val="00C6395C"/>
    <w:rsid w:val="00C63970"/>
    <w:rsid w:val="00C639CF"/>
    <w:rsid w:val="00C639D9"/>
    <w:rsid w:val="00C63A0E"/>
    <w:rsid w:val="00C63A22"/>
    <w:rsid w:val="00C63A3C"/>
    <w:rsid w:val="00C63A40"/>
    <w:rsid w:val="00C63A5F"/>
    <w:rsid w:val="00C63AD7"/>
    <w:rsid w:val="00C63B15"/>
    <w:rsid w:val="00C63B30"/>
    <w:rsid w:val="00C63B37"/>
    <w:rsid w:val="00C63B58"/>
    <w:rsid w:val="00C63B93"/>
    <w:rsid w:val="00C63BAD"/>
    <w:rsid w:val="00C63BAF"/>
    <w:rsid w:val="00C63BD2"/>
    <w:rsid w:val="00C63C49"/>
    <w:rsid w:val="00C63C5B"/>
    <w:rsid w:val="00C63C8B"/>
    <w:rsid w:val="00C63CAE"/>
    <w:rsid w:val="00C63CCB"/>
    <w:rsid w:val="00C63D0C"/>
    <w:rsid w:val="00C63D2D"/>
    <w:rsid w:val="00C63D63"/>
    <w:rsid w:val="00C63D74"/>
    <w:rsid w:val="00C63D75"/>
    <w:rsid w:val="00C63DB9"/>
    <w:rsid w:val="00C63DC2"/>
    <w:rsid w:val="00C63DCD"/>
    <w:rsid w:val="00C63DE9"/>
    <w:rsid w:val="00C63E0F"/>
    <w:rsid w:val="00C63E25"/>
    <w:rsid w:val="00C63E31"/>
    <w:rsid w:val="00C63E37"/>
    <w:rsid w:val="00C63E3A"/>
    <w:rsid w:val="00C63E71"/>
    <w:rsid w:val="00C63E81"/>
    <w:rsid w:val="00C63EAF"/>
    <w:rsid w:val="00C63ECA"/>
    <w:rsid w:val="00C63EF0"/>
    <w:rsid w:val="00C63F01"/>
    <w:rsid w:val="00C63F05"/>
    <w:rsid w:val="00C63F4A"/>
    <w:rsid w:val="00C63F5F"/>
    <w:rsid w:val="00C63F86"/>
    <w:rsid w:val="00C63FF4"/>
    <w:rsid w:val="00C63FFD"/>
    <w:rsid w:val="00C64025"/>
    <w:rsid w:val="00C64052"/>
    <w:rsid w:val="00C64059"/>
    <w:rsid w:val="00C64063"/>
    <w:rsid w:val="00C6407C"/>
    <w:rsid w:val="00C6407F"/>
    <w:rsid w:val="00C640AA"/>
    <w:rsid w:val="00C640AE"/>
    <w:rsid w:val="00C64100"/>
    <w:rsid w:val="00C6410C"/>
    <w:rsid w:val="00C64135"/>
    <w:rsid w:val="00C64149"/>
    <w:rsid w:val="00C64156"/>
    <w:rsid w:val="00C6416C"/>
    <w:rsid w:val="00C6417B"/>
    <w:rsid w:val="00C6419D"/>
    <w:rsid w:val="00C641C8"/>
    <w:rsid w:val="00C641DC"/>
    <w:rsid w:val="00C641F3"/>
    <w:rsid w:val="00C64229"/>
    <w:rsid w:val="00C64234"/>
    <w:rsid w:val="00C64237"/>
    <w:rsid w:val="00C642E4"/>
    <w:rsid w:val="00C642FA"/>
    <w:rsid w:val="00C64303"/>
    <w:rsid w:val="00C64317"/>
    <w:rsid w:val="00C6437B"/>
    <w:rsid w:val="00C6439F"/>
    <w:rsid w:val="00C64428"/>
    <w:rsid w:val="00C6444C"/>
    <w:rsid w:val="00C6445B"/>
    <w:rsid w:val="00C64462"/>
    <w:rsid w:val="00C6448B"/>
    <w:rsid w:val="00C644C0"/>
    <w:rsid w:val="00C644CB"/>
    <w:rsid w:val="00C644E7"/>
    <w:rsid w:val="00C64512"/>
    <w:rsid w:val="00C64517"/>
    <w:rsid w:val="00C645BC"/>
    <w:rsid w:val="00C645BF"/>
    <w:rsid w:val="00C645D7"/>
    <w:rsid w:val="00C6460D"/>
    <w:rsid w:val="00C64636"/>
    <w:rsid w:val="00C6463C"/>
    <w:rsid w:val="00C64660"/>
    <w:rsid w:val="00C64673"/>
    <w:rsid w:val="00C64674"/>
    <w:rsid w:val="00C64678"/>
    <w:rsid w:val="00C64681"/>
    <w:rsid w:val="00C6469C"/>
    <w:rsid w:val="00C646FD"/>
    <w:rsid w:val="00C6470D"/>
    <w:rsid w:val="00C6475E"/>
    <w:rsid w:val="00C64793"/>
    <w:rsid w:val="00C647C4"/>
    <w:rsid w:val="00C647DC"/>
    <w:rsid w:val="00C647E2"/>
    <w:rsid w:val="00C647ED"/>
    <w:rsid w:val="00C647F3"/>
    <w:rsid w:val="00C64848"/>
    <w:rsid w:val="00C6486B"/>
    <w:rsid w:val="00C6487B"/>
    <w:rsid w:val="00C648B7"/>
    <w:rsid w:val="00C648D8"/>
    <w:rsid w:val="00C648DD"/>
    <w:rsid w:val="00C648FF"/>
    <w:rsid w:val="00C64935"/>
    <w:rsid w:val="00C64936"/>
    <w:rsid w:val="00C6493E"/>
    <w:rsid w:val="00C64954"/>
    <w:rsid w:val="00C64968"/>
    <w:rsid w:val="00C6498F"/>
    <w:rsid w:val="00C649B6"/>
    <w:rsid w:val="00C649C3"/>
    <w:rsid w:val="00C649EC"/>
    <w:rsid w:val="00C649F2"/>
    <w:rsid w:val="00C64A1B"/>
    <w:rsid w:val="00C64A25"/>
    <w:rsid w:val="00C64A39"/>
    <w:rsid w:val="00C64A4D"/>
    <w:rsid w:val="00C64A79"/>
    <w:rsid w:val="00C64A87"/>
    <w:rsid w:val="00C64ADE"/>
    <w:rsid w:val="00C64AEB"/>
    <w:rsid w:val="00C64B14"/>
    <w:rsid w:val="00C64B95"/>
    <w:rsid w:val="00C64BC6"/>
    <w:rsid w:val="00C64BF2"/>
    <w:rsid w:val="00C64BF6"/>
    <w:rsid w:val="00C64C05"/>
    <w:rsid w:val="00C64C0D"/>
    <w:rsid w:val="00C64C11"/>
    <w:rsid w:val="00C64C1C"/>
    <w:rsid w:val="00C64C33"/>
    <w:rsid w:val="00C64C42"/>
    <w:rsid w:val="00C64C59"/>
    <w:rsid w:val="00C64C68"/>
    <w:rsid w:val="00C64CC7"/>
    <w:rsid w:val="00C64CF2"/>
    <w:rsid w:val="00C64CF9"/>
    <w:rsid w:val="00C64D9B"/>
    <w:rsid w:val="00C64DD7"/>
    <w:rsid w:val="00C64E24"/>
    <w:rsid w:val="00C64E38"/>
    <w:rsid w:val="00C64E3F"/>
    <w:rsid w:val="00C64E6D"/>
    <w:rsid w:val="00C64ED7"/>
    <w:rsid w:val="00C64ED8"/>
    <w:rsid w:val="00C64F1D"/>
    <w:rsid w:val="00C64F4C"/>
    <w:rsid w:val="00C64F6A"/>
    <w:rsid w:val="00C64F84"/>
    <w:rsid w:val="00C64FCB"/>
    <w:rsid w:val="00C64FD3"/>
    <w:rsid w:val="00C64FD7"/>
    <w:rsid w:val="00C64FE8"/>
    <w:rsid w:val="00C65015"/>
    <w:rsid w:val="00C6501E"/>
    <w:rsid w:val="00C65021"/>
    <w:rsid w:val="00C65024"/>
    <w:rsid w:val="00C6503A"/>
    <w:rsid w:val="00C65047"/>
    <w:rsid w:val="00C6508A"/>
    <w:rsid w:val="00C6508F"/>
    <w:rsid w:val="00C6509D"/>
    <w:rsid w:val="00C650C4"/>
    <w:rsid w:val="00C65109"/>
    <w:rsid w:val="00C65118"/>
    <w:rsid w:val="00C65122"/>
    <w:rsid w:val="00C6513A"/>
    <w:rsid w:val="00C65146"/>
    <w:rsid w:val="00C6515F"/>
    <w:rsid w:val="00C6519F"/>
    <w:rsid w:val="00C651B6"/>
    <w:rsid w:val="00C651E2"/>
    <w:rsid w:val="00C651E4"/>
    <w:rsid w:val="00C65205"/>
    <w:rsid w:val="00C65234"/>
    <w:rsid w:val="00C65237"/>
    <w:rsid w:val="00C652B2"/>
    <w:rsid w:val="00C652B8"/>
    <w:rsid w:val="00C652C9"/>
    <w:rsid w:val="00C6530D"/>
    <w:rsid w:val="00C65310"/>
    <w:rsid w:val="00C65338"/>
    <w:rsid w:val="00C65369"/>
    <w:rsid w:val="00C6536E"/>
    <w:rsid w:val="00C65371"/>
    <w:rsid w:val="00C65372"/>
    <w:rsid w:val="00C653A4"/>
    <w:rsid w:val="00C653AD"/>
    <w:rsid w:val="00C6540C"/>
    <w:rsid w:val="00C65429"/>
    <w:rsid w:val="00C65433"/>
    <w:rsid w:val="00C65467"/>
    <w:rsid w:val="00C65481"/>
    <w:rsid w:val="00C6548E"/>
    <w:rsid w:val="00C65497"/>
    <w:rsid w:val="00C654A1"/>
    <w:rsid w:val="00C654D4"/>
    <w:rsid w:val="00C654EA"/>
    <w:rsid w:val="00C65523"/>
    <w:rsid w:val="00C65572"/>
    <w:rsid w:val="00C655F4"/>
    <w:rsid w:val="00C65631"/>
    <w:rsid w:val="00C65636"/>
    <w:rsid w:val="00C6563A"/>
    <w:rsid w:val="00C65667"/>
    <w:rsid w:val="00C65668"/>
    <w:rsid w:val="00C6566C"/>
    <w:rsid w:val="00C65677"/>
    <w:rsid w:val="00C65687"/>
    <w:rsid w:val="00C656BE"/>
    <w:rsid w:val="00C6571E"/>
    <w:rsid w:val="00C65724"/>
    <w:rsid w:val="00C6573E"/>
    <w:rsid w:val="00C65742"/>
    <w:rsid w:val="00C65753"/>
    <w:rsid w:val="00C65784"/>
    <w:rsid w:val="00C6578E"/>
    <w:rsid w:val="00C657A9"/>
    <w:rsid w:val="00C657AA"/>
    <w:rsid w:val="00C657DF"/>
    <w:rsid w:val="00C657FF"/>
    <w:rsid w:val="00C65808"/>
    <w:rsid w:val="00C65834"/>
    <w:rsid w:val="00C65842"/>
    <w:rsid w:val="00C65845"/>
    <w:rsid w:val="00C65851"/>
    <w:rsid w:val="00C658C3"/>
    <w:rsid w:val="00C658EA"/>
    <w:rsid w:val="00C6591A"/>
    <w:rsid w:val="00C6596B"/>
    <w:rsid w:val="00C65990"/>
    <w:rsid w:val="00C659AE"/>
    <w:rsid w:val="00C65A03"/>
    <w:rsid w:val="00C65A36"/>
    <w:rsid w:val="00C65A41"/>
    <w:rsid w:val="00C65A5E"/>
    <w:rsid w:val="00C65A61"/>
    <w:rsid w:val="00C65A62"/>
    <w:rsid w:val="00C65B0E"/>
    <w:rsid w:val="00C65B31"/>
    <w:rsid w:val="00C65B46"/>
    <w:rsid w:val="00C65B4D"/>
    <w:rsid w:val="00C65BB5"/>
    <w:rsid w:val="00C65BD4"/>
    <w:rsid w:val="00C65C09"/>
    <w:rsid w:val="00C65C31"/>
    <w:rsid w:val="00C65C36"/>
    <w:rsid w:val="00C65CA0"/>
    <w:rsid w:val="00C65CC8"/>
    <w:rsid w:val="00C65CF9"/>
    <w:rsid w:val="00C65D07"/>
    <w:rsid w:val="00C65D0A"/>
    <w:rsid w:val="00C65D23"/>
    <w:rsid w:val="00C65D43"/>
    <w:rsid w:val="00C65D5E"/>
    <w:rsid w:val="00C65D8C"/>
    <w:rsid w:val="00C65D8F"/>
    <w:rsid w:val="00C65DA6"/>
    <w:rsid w:val="00C65DAF"/>
    <w:rsid w:val="00C65DBE"/>
    <w:rsid w:val="00C65DD0"/>
    <w:rsid w:val="00C65DD4"/>
    <w:rsid w:val="00C65E0C"/>
    <w:rsid w:val="00C65E35"/>
    <w:rsid w:val="00C65E4F"/>
    <w:rsid w:val="00C65E70"/>
    <w:rsid w:val="00C65EC4"/>
    <w:rsid w:val="00C65EDB"/>
    <w:rsid w:val="00C65EE5"/>
    <w:rsid w:val="00C65F06"/>
    <w:rsid w:val="00C65F3B"/>
    <w:rsid w:val="00C65F87"/>
    <w:rsid w:val="00C65FC4"/>
    <w:rsid w:val="00C65FD7"/>
    <w:rsid w:val="00C66015"/>
    <w:rsid w:val="00C6603C"/>
    <w:rsid w:val="00C6604A"/>
    <w:rsid w:val="00C66052"/>
    <w:rsid w:val="00C6605C"/>
    <w:rsid w:val="00C66074"/>
    <w:rsid w:val="00C66079"/>
    <w:rsid w:val="00C660D4"/>
    <w:rsid w:val="00C66109"/>
    <w:rsid w:val="00C6610A"/>
    <w:rsid w:val="00C66157"/>
    <w:rsid w:val="00C6616E"/>
    <w:rsid w:val="00C661B8"/>
    <w:rsid w:val="00C661F3"/>
    <w:rsid w:val="00C6620D"/>
    <w:rsid w:val="00C66217"/>
    <w:rsid w:val="00C6623A"/>
    <w:rsid w:val="00C66240"/>
    <w:rsid w:val="00C66250"/>
    <w:rsid w:val="00C66256"/>
    <w:rsid w:val="00C66264"/>
    <w:rsid w:val="00C66265"/>
    <w:rsid w:val="00C662C9"/>
    <w:rsid w:val="00C66324"/>
    <w:rsid w:val="00C6637C"/>
    <w:rsid w:val="00C66381"/>
    <w:rsid w:val="00C663BA"/>
    <w:rsid w:val="00C66406"/>
    <w:rsid w:val="00C66417"/>
    <w:rsid w:val="00C66431"/>
    <w:rsid w:val="00C6643A"/>
    <w:rsid w:val="00C66460"/>
    <w:rsid w:val="00C6646E"/>
    <w:rsid w:val="00C66481"/>
    <w:rsid w:val="00C66488"/>
    <w:rsid w:val="00C6653E"/>
    <w:rsid w:val="00C6659A"/>
    <w:rsid w:val="00C665B5"/>
    <w:rsid w:val="00C665DA"/>
    <w:rsid w:val="00C6665E"/>
    <w:rsid w:val="00C66664"/>
    <w:rsid w:val="00C66668"/>
    <w:rsid w:val="00C666D8"/>
    <w:rsid w:val="00C6673E"/>
    <w:rsid w:val="00C6674C"/>
    <w:rsid w:val="00C667B5"/>
    <w:rsid w:val="00C667D6"/>
    <w:rsid w:val="00C6685C"/>
    <w:rsid w:val="00C668E5"/>
    <w:rsid w:val="00C66918"/>
    <w:rsid w:val="00C66960"/>
    <w:rsid w:val="00C66974"/>
    <w:rsid w:val="00C66993"/>
    <w:rsid w:val="00C669A9"/>
    <w:rsid w:val="00C669C5"/>
    <w:rsid w:val="00C669D0"/>
    <w:rsid w:val="00C66A0A"/>
    <w:rsid w:val="00C66A9F"/>
    <w:rsid w:val="00C66AA8"/>
    <w:rsid w:val="00C66ADE"/>
    <w:rsid w:val="00C66B02"/>
    <w:rsid w:val="00C66B67"/>
    <w:rsid w:val="00C66B94"/>
    <w:rsid w:val="00C66B9B"/>
    <w:rsid w:val="00C66BFF"/>
    <w:rsid w:val="00C66C0A"/>
    <w:rsid w:val="00C66C10"/>
    <w:rsid w:val="00C66C25"/>
    <w:rsid w:val="00C66C63"/>
    <w:rsid w:val="00C66C69"/>
    <w:rsid w:val="00C66C71"/>
    <w:rsid w:val="00C66C9F"/>
    <w:rsid w:val="00C66CAA"/>
    <w:rsid w:val="00C66CD0"/>
    <w:rsid w:val="00C66CFB"/>
    <w:rsid w:val="00C66CFF"/>
    <w:rsid w:val="00C66D07"/>
    <w:rsid w:val="00C66D9D"/>
    <w:rsid w:val="00C66DBA"/>
    <w:rsid w:val="00C66E47"/>
    <w:rsid w:val="00C66E56"/>
    <w:rsid w:val="00C66E76"/>
    <w:rsid w:val="00C66E84"/>
    <w:rsid w:val="00C66EE0"/>
    <w:rsid w:val="00C66EE6"/>
    <w:rsid w:val="00C66EF2"/>
    <w:rsid w:val="00C66F05"/>
    <w:rsid w:val="00C66F06"/>
    <w:rsid w:val="00C66F12"/>
    <w:rsid w:val="00C66F4A"/>
    <w:rsid w:val="00C66F69"/>
    <w:rsid w:val="00C66FAD"/>
    <w:rsid w:val="00C66FB2"/>
    <w:rsid w:val="00C66FD8"/>
    <w:rsid w:val="00C6702F"/>
    <w:rsid w:val="00C67039"/>
    <w:rsid w:val="00C670B1"/>
    <w:rsid w:val="00C67131"/>
    <w:rsid w:val="00C6715F"/>
    <w:rsid w:val="00C67171"/>
    <w:rsid w:val="00C671A3"/>
    <w:rsid w:val="00C671C5"/>
    <w:rsid w:val="00C671EA"/>
    <w:rsid w:val="00C67203"/>
    <w:rsid w:val="00C67249"/>
    <w:rsid w:val="00C67261"/>
    <w:rsid w:val="00C67268"/>
    <w:rsid w:val="00C672C4"/>
    <w:rsid w:val="00C672CE"/>
    <w:rsid w:val="00C672F5"/>
    <w:rsid w:val="00C672FA"/>
    <w:rsid w:val="00C6731E"/>
    <w:rsid w:val="00C6732F"/>
    <w:rsid w:val="00C67335"/>
    <w:rsid w:val="00C67343"/>
    <w:rsid w:val="00C67352"/>
    <w:rsid w:val="00C67357"/>
    <w:rsid w:val="00C67368"/>
    <w:rsid w:val="00C673CA"/>
    <w:rsid w:val="00C673CE"/>
    <w:rsid w:val="00C673D6"/>
    <w:rsid w:val="00C673D9"/>
    <w:rsid w:val="00C674B8"/>
    <w:rsid w:val="00C674BF"/>
    <w:rsid w:val="00C674E3"/>
    <w:rsid w:val="00C67517"/>
    <w:rsid w:val="00C67532"/>
    <w:rsid w:val="00C6753E"/>
    <w:rsid w:val="00C67540"/>
    <w:rsid w:val="00C6759E"/>
    <w:rsid w:val="00C67608"/>
    <w:rsid w:val="00C6768F"/>
    <w:rsid w:val="00C676A3"/>
    <w:rsid w:val="00C676C0"/>
    <w:rsid w:val="00C676C6"/>
    <w:rsid w:val="00C676C7"/>
    <w:rsid w:val="00C676CB"/>
    <w:rsid w:val="00C676D5"/>
    <w:rsid w:val="00C676DF"/>
    <w:rsid w:val="00C67723"/>
    <w:rsid w:val="00C67734"/>
    <w:rsid w:val="00C677B4"/>
    <w:rsid w:val="00C677EF"/>
    <w:rsid w:val="00C67896"/>
    <w:rsid w:val="00C678D6"/>
    <w:rsid w:val="00C678F1"/>
    <w:rsid w:val="00C67908"/>
    <w:rsid w:val="00C67928"/>
    <w:rsid w:val="00C67935"/>
    <w:rsid w:val="00C6793A"/>
    <w:rsid w:val="00C67967"/>
    <w:rsid w:val="00C6796F"/>
    <w:rsid w:val="00C67973"/>
    <w:rsid w:val="00C6797C"/>
    <w:rsid w:val="00C67988"/>
    <w:rsid w:val="00C679DF"/>
    <w:rsid w:val="00C679FF"/>
    <w:rsid w:val="00C67A2E"/>
    <w:rsid w:val="00C67A31"/>
    <w:rsid w:val="00C67A3C"/>
    <w:rsid w:val="00C67A42"/>
    <w:rsid w:val="00C67AEC"/>
    <w:rsid w:val="00C67AF0"/>
    <w:rsid w:val="00C67B04"/>
    <w:rsid w:val="00C67B7E"/>
    <w:rsid w:val="00C67B94"/>
    <w:rsid w:val="00C67B98"/>
    <w:rsid w:val="00C67BAE"/>
    <w:rsid w:val="00C67BE5"/>
    <w:rsid w:val="00C67C20"/>
    <w:rsid w:val="00C67C3A"/>
    <w:rsid w:val="00C67C49"/>
    <w:rsid w:val="00C67C4C"/>
    <w:rsid w:val="00C67C53"/>
    <w:rsid w:val="00C67C86"/>
    <w:rsid w:val="00C67CAA"/>
    <w:rsid w:val="00C67CCD"/>
    <w:rsid w:val="00C67D2A"/>
    <w:rsid w:val="00C67D2C"/>
    <w:rsid w:val="00C67D82"/>
    <w:rsid w:val="00C67D8A"/>
    <w:rsid w:val="00C67DD7"/>
    <w:rsid w:val="00C67DFC"/>
    <w:rsid w:val="00C67E07"/>
    <w:rsid w:val="00C67E3A"/>
    <w:rsid w:val="00C67E3C"/>
    <w:rsid w:val="00C67E40"/>
    <w:rsid w:val="00C67E4F"/>
    <w:rsid w:val="00C67E85"/>
    <w:rsid w:val="00C67E91"/>
    <w:rsid w:val="00C67EA9"/>
    <w:rsid w:val="00C67F0A"/>
    <w:rsid w:val="00C67F2B"/>
    <w:rsid w:val="00C67F2E"/>
    <w:rsid w:val="00C67F46"/>
    <w:rsid w:val="00C67F90"/>
    <w:rsid w:val="00C67F9C"/>
    <w:rsid w:val="00C67F9D"/>
    <w:rsid w:val="00C67FC0"/>
    <w:rsid w:val="00C70011"/>
    <w:rsid w:val="00C7002F"/>
    <w:rsid w:val="00C70046"/>
    <w:rsid w:val="00C70047"/>
    <w:rsid w:val="00C700AA"/>
    <w:rsid w:val="00C700FC"/>
    <w:rsid w:val="00C70169"/>
    <w:rsid w:val="00C70184"/>
    <w:rsid w:val="00C701D4"/>
    <w:rsid w:val="00C70212"/>
    <w:rsid w:val="00C70222"/>
    <w:rsid w:val="00C70284"/>
    <w:rsid w:val="00C702B6"/>
    <w:rsid w:val="00C7031E"/>
    <w:rsid w:val="00C70363"/>
    <w:rsid w:val="00C70386"/>
    <w:rsid w:val="00C70396"/>
    <w:rsid w:val="00C703DF"/>
    <w:rsid w:val="00C7040A"/>
    <w:rsid w:val="00C7041C"/>
    <w:rsid w:val="00C70438"/>
    <w:rsid w:val="00C7047A"/>
    <w:rsid w:val="00C70490"/>
    <w:rsid w:val="00C704B0"/>
    <w:rsid w:val="00C704C4"/>
    <w:rsid w:val="00C7050C"/>
    <w:rsid w:val="00C7054A"/>
    <w:rsid w:val="00C70582"/>
    <w:rsid w:val="00C705F8"/>
    <w:rsid w:val="00C7060A"/>
    <w:rsid w:val="00C7061B"/>
    <w:rsid w:val="00C70626"/>
    <w:rsid w:val="00C70679"/>
    <w:rsid w:val="00C706C4"/>
    <w:rsid w:val="00C70727"/>
    <w:rsid w:val="00C7075C"/>
    <w:rsid w:val="00C70794"/>
    <w:rsid w:val="00C707A3"/>
    <w:rsid w:val="00C70826"/>
    <w:rsid w:val="00C70849"/>
    <w:rsid w:val="00C7084A"/>
    <w:rsid w:val="00C708A2"/>
    <w:rsid w:val="00C708AB"/>
    <w:rsid w:val="00C708AF"/>
    <w:rsid w:val="00C708D5"/>
    <w:rsid w:val="00C708EF"/>
    <w:rsid w:val="00C708F3"/>
    <w:rsid w:val="00C7090B"/>
    <w:rsid w:val="00C70941"/>
    <w:rsid w:val="00C70948"/>
    <w:rsid w:val="00C709AB"/>
    <w:rsid w:val="00C709B0"/>
    <w:rsid w:val="00C709E4"/>
    <w:rsid w:val="00C70A23"/>
    <w:rsid w:val="00C70A55"/>
    <w:rsid w:val="00C70A75"/>
    <w:rsid w:val="00C70A80"/>
    <w:rsid w:val="00C70AC4"/>
    <w:rsid w:val="00C70AEA"/>
    <w:rsid w:val="00C70B07"/>
    <w:rsid w:val="00C70B0A"/>
    <w:rsid w:val="00C70B39"/>
    <w:rsid w:val="00C70B3A"/>
    <w:rsid w:val="00C70B3F"/>
    <w:rsid w:val="00C70B72"/>
    <w:rsid w:val="00C70B85"/>
    <w:rsid w:val="00C70B99"/>
    <w:rsid w:val="00C70BA2"/>
    <w:rsid w:val="00C70BA5"/>
    <w:rsid w:val="00C70BDF"/>
    <w:rsid w:val="00C70BF5"/>
    <w:rsid w:val="00C70BF7"/>
    <w:rsid w:val="00C70C03"/>
    <w:rsid w:val="00C70C06"/>
    <w:rsid w:val="00C70C21"/>
    <w:rsid w:val="00C70C25"/>
    <w:rsid w:val="00C70C88"/>
    <w:rsid w:val="00C70CD0"/>
    <w:rsid w:val="00C70CD5"/>
    <w:rsid w:val="00C70CDA"/>
    <w:rsid w:val="00C70CFA"/>
    <w:rsid w:val="00C70D04"/>
    <w:rsid w:val="00C70D0B"/>
    <w:rsid w:val="00C70D5F"/>
    <w:rsid w:val="00C70D92"/>
    <w:rsid w:val="00C70D97"/>
    <w:rsid w:val="00C70DB9"/>
    <w:rsid w:val="00C70DCF"/>
    <w:rsid w:val="00C70E3A"/>
    <w:rsid w:val="00C70E91"/>
    <w:rsid w:val="00C70E98"/>
    <w:rsid w:val="00C70F2A"/>
    <w:rsid w:val="00C70F6B"/>
    <w:rsid w:val="00C70F8E"/>
    <w:rsid w:val="00C70FD7"/>
    <w:rsid w:val="00C71082"/>
    <w:rsid w:val="00C710AE"/>
    <w:rsid w:val="00C710E5"/>
    <w:rsid w:val="00C710EC"/>
    <w:rsid w:val="00C71100"/>
    <w:rsid w:val="00C71139"/>
    <w:rsid w:val="00C71142"/>
    <w:rsid w:val="00C71183"/>
    <w:rsid w:val="00C71184"/>
    <w:rsid w:val="00C711B7"/>
    <w:rsid w:val="00C71203"/>
    <w:rsid w:val="00C71223"/>
    <w:rsid w:val="00C71254"/>
    <w:rsid w:val="00C71270"/>
    <w:rsid w:val="00C71280"/>
    <w:rsid w:val="00C712D3"/>
    <w:rsid w:val="00C7131B"/>
    <w:rsid w:val="00C71338"/>
    <w:rsid w:val="00C71353"/>
    <w:rsid w:val="00C71364"/>
    <w:rsid w:val="00C7136B"/>
    <w:rsid w:val="00C713A8"/>
    <w:rsid w:val="00C713C1"/>
    <w:rsid w:val="00C713C2"/>
    <w:rsid w:val="00C713D0"/>
    <w:rsid w:val="00C713D9"/>
    <w:rsid w:val="00C713DD"/>
    <w:rsid w:val="00C713F3"/>
    <w:rsid w:val="00C7147E"/>
    <w:rsid w:val="00C71487"/>
    <w:rsid w:val="00C7148D"/>
    <w:rsid w:val="00C71497"/>
    <w:rsid w:val="00C714AF"/>
    <w:rsid w:val="00C71521"/>
    <w:rsid w:val="00C71537"/>
    <w:rsid w:val="00C71549"/>
    <w:rsid w:val="00C71551"/>
    <w:rsid w:val="00C71571"/>
    <w:rsid w:val="00C71582"/>
    <w:rsid w:val="00C71589"/>
    <w:rsid w:val="00C715A4"/>
    <w:rsid w:val="00C715B7"/>
    <w:rsid w:val="00C715BC"/>
    <w:rsid w:val="00C715F6"/>
    <w:rsid w:val="00C71604"/>
    <w:rsid w:val="00C7161C"/>
    <w:rsid w:val="00C7166F"/>
    <w:rsid w:val="00C71674"/>
    <w:rsid w:val="00C71694"/>
    <w:rsid w:val="00C7169A"/>
    <w:rsid w:val="00C716A6"/>
    <w:rsid w:val="00C716E3"/>
    <w:rsid w:val="00C716EB"/>
    <w:rsid w:val="00C716F9"/>
    <w:rsid w:val="00C716FB"/>
    <w:rsid w:val="00C71713"/>
    <w:rsid w:val="00C71729"/>
    <w:rsid w:val="00C7173A"/>
    <w:rsid w:val="00C71776"/>
    <w:rsid w:val="00C71798"/>
    <w:rsid w:val="00C7179C"/>
    <w:rsid w:val="00C717BB"/>
    <w:rsid w:val="00C717DC"/>
    <w:rsid w:val="00C71807"/>
    <w:rsid w:val="00C71822"/>
    <w:rsid w:val="00C71826"/>
    <w:rsid w:val="00C71847"/>
    <w:rsid w:val="00C7186C"/>
    <w:rsid w:val="00C7188B"/>
    <w:rsid w:val="00C718B4"/>
    <w:rsid w:val="00C718BD"/>
    <w:rsid w:val="00C718E4"/>
    <w:rsid w:val="00C71908"/>
    <w:rsid w:val="00C7191F"/>
    <w:rsid w:val="00C71925"/>
    <w:rsid w:val="00C7192E"/>
    <w:rsid w:val="00C719A9"/>
    <w:rsid w:val="00C719D7"/>
    <w:rsid w:val="00C71A26"/>
    <w:rsid w:val="00C71A2D"/>
    <w:rsid w:val="00C71A4B"/>
    <w:rsid w:val="00C71A4D"/>
    <w:rsid w:val="00C71A53"/>
    <w:rsid w:val="00C71ADB"/>
    <w:rsid w:val="00C71AFC"/>
    <w:rsid w:val="00C71B0A"/>
    <w:rsid w:val="00C71B8A"/>
    <w:rsid w:val="00C71B8B"/>
    <w:rsid w:val="00C71B8F"/>
    <w:rsid w:val="00C71B98"/>
    <w:rsid w:val="00C71BEA"/>
    <w:rsid w:val="00C71BF4"/>
    <w:rsid w:val="00C71C10"/>
    <w:rsid w:val="00C71C2D"/>
    <w:rsid w:val="00C71C42"/>
    <w:rsid w:val="00C71C6C"/>
    <w:rsid w:val="00C71C8A"/>
    <w:rsid w:val="00C71CA8"/>
    <w:rsid w:val="00C71CCA"/>
    <w:rsid w:val="00C71D1D"/>
    <w:rsid w:val="00C71D20"/>
    <w:rsid w:val="00C71D34"/>
    <w:rsid w:val="00C71D5B"/>
    <w:rsid w:val="00C71D6C"/>
    <w:rsid w:val="00C71D89"/>
    <w:rsid w:val="00C71D97"/>
    <w:rsid w:val="00C71DB0"/>
    <w:rsid w:val="00C71DB6"/>
    <w:rsid w:val="00C71DBF"/>
    <w:rsid w:val="00C71DC4"/>
    <w:rsid w:val="00C71DC9"/>
    <w:rsid w:val="00C71DD3"/>
    <w:rsid w:val="00C71DD8"/>
    <w:rsid w:val="00C71DDF"/>
    <w:rsid w:val="00C71DEC"/>
    <w:rsid w:val="00C71E12"/>
    <w:rsid w:val="00C71E1B"/>
    <w:rsid w:val="00C71E1E"/>
    <w:rsid w:val="00C71E46"/>
    <w:rsid w:val="00C71E5B"/>
    <w:rsid w:val="00C71E76"/>
    <w:rsid w:val="00C71E7F"/>
    <w:rsid w:val="00C71EAE"/>
    <w:rsid w:val="00C71ED1"/>
    <w:rsid w:val="00C71EF1"/>
    <w:rsid w:val="00C71F33"/>
    <w:rsid w:val="00C71F43"/>
    <w:rsid w:val="00C71F92"/>
    <w:rsid w:val="00C71F97"/>
    <w:rsid w:val="00C71FA2"/>
    <w:rsid w:val="00C71FB7"/>
    <w:rsid w:val="00C71FD2"/>
    <w:rsid w:val="00C71FD3"/>
    <w:rsid w:val="00C71FD4"/>
    <w:rsid w:val="00C7200E"/>
    <w:rsid w:val="00C7202A"/>
    <w:rsid w:val="00C7203D"/>
    <w:rsid w:val="00C7204E"/>
    <w:rsid w:val="00C72081"/>
    <w:rsid w:val="00C720A2"/>
    <w:rsid w:val="00C720A4"/>
    <w:rsid w:val="00C720C7"/>
    <w:rsid w:val="00C720EF"/>
    <w:rsid w:val="00C720FD"/>
    <w:rsid w:val="00C7215F"/>
    <w:rsid w:val="00C72171"/>
    <w:rsid w:val="00C72185"/>
    <w:rsid w:val="00C7219A"/>
    <w:rsid w:val="00C721DD"/>
    <w:rsid w:val="00C721DF"/>
    <w:rsid w:val="00C72209"/>
    <w:rsid w:val="00C72247"/>
    <w:rsid w:val="00C72268"/>
    <w:rsid w:val="00C72278"/>
    <w:rsid w:val="00C72287"/>
    <w:rsid w:val="00C722A3"/>
    <w:rsid w:val="00C722E3"/>
    <w:rsid w:val="00C722E6"/>
    <w:rsid w:val="00C72317"/>
    <w:rsid w:val="00C7232C"/>
    <w:rsid w:val="00C72371"/>
    <w:rsid w:val="00C7238E"/>
    <w:rsid w:val="00C723AB"/>
    <w:rsid w:val="00C723E5"/>
    <w:rsid w:val="00C723EB"/>
    <w:rsid w:val="00C72419"/>
    <w:rsid w:val="00C72431"/>
    <w:rsid w:val="00C72464"/>
    <w:rsid w:val="00C7246E"/>
    <w:rsid w:val="00C72479"/>
    <w:rsid w:val="00C72484"/>
    <w:rsid w:val="00C72489"/>
    <w:rsid w:val="00C72495"/>
    <w:rsid w:val="00C7249B"/>
    <w:rsid w:val="00C7249D"/>
    <w:rsid w:val="00C724B1"/>
    <w:rsid w:val="00C724BE"/>
    <w:rsid w:val="00C724D0"/>
    <w:rsid w:val="00C72506"/>
    <w:rsid w:val="00C72526"/>
    <w:rsid w:val="00C72564"/>
    <w:rsid w:val="00C72581"/>
    <w:rsid w:val="00C725B2"/>
    <w:rsid w:val="00C725C1"/>
    <w:rsid w:val="00C725C8"/>
    <w:rsid w:val="00C725D5"/>
    <w:rsid w:val="00C725E7"/>
    <w:rsid w:val="00C72659"/>
    <w:rsid w:val="00C7265C"/>
    <w:rsid w:val="00C7266A"/>
    <w:rsid w:val="00C72673"/>
    <w:rsid w:val="00C726BF"/>
    <w:rsid w:val="00C726DF"/>
    <w:rsid w:val="00C726FB"/>
    <w:rsid w:val="00C72725"/>
    <w:rsid w:val="00C7277A"/>
    <w:rsid w:val="00C7279F"/>
    <w:rsid w:val="00C727A0"/>
    <w:rsid w:val="00C727AF"/>
    <w:rsid w:val="00C727BA"/>
    <w:rsid w:val="00C727C3"/>
    <w:rsid w:val="00C727C5"/>
    <w:rsid w:val="00C727F5"/>
    <w:rsid w:val="00C72828"/>
    <w:rsid w:val="00C72833"/>
    <w:rsid w:val="00C72852"/>
    <w:rsid w:val="00C7286A"/>
    <w:rsid w:val="00C728A6"/>
    <w:rsid w:val="00C728B6"/>
    <w:rsid w:val="00C728EC"/>
    <w:rsid w:val="00C72900"/>
    <w:rsid w:val="00C72928"/>
    <w:rsid w:val="00C72946"/>
    <w:rsid w:val="00C72956"/>
    <w:rsid w:val="00C72970"/>
    <w:rsid w:val="00C72974"/>
    <w:rsid w:val="00C729B5"/>
    <w:rsid w:val="00C729EF"/>
    <w:rsid w:val="00C72A2D"/>
    <w:rsid w:val="00C72A2E"/>
    <w:rsid w:val="00C72A73"/>
    <w:rsid w:val="00C72A8D"/>
    <w:rsid w:val="00C72A92"/>
    <w:rsid w:val="00C72ABE"/>
    <w:rsid w:val="00C72B03"/>
    <w:rsid w:val="00C72B09"/>
    <w:rsid w:val="00C72B0A"/>
    <w:rsid w:val="00C72B66"/>
    <w:rsid w:val="00C72B73"/>
    <w:rsid w:val="00C72B7F"/>
    <w:rsid w:val="00C72B94"/>
    <w:rsid w:val="00C72C1F"/>
    <w:rsid w:val="00C72C4D"/>
    <w:rsid w:val="00C72C6C"/>
    <w:rsid w:val="00C72C7C"/>
    <w:rsid w:val="00C72C87"/>
    <w:rsid w:val="00C72CAE"/>
    <w:rsid w:val="00C72CC6"/>
    <w:rsid w:val="00C72CC8"/>
    <w:rsid w:val="00C72CF2"/>
    <w:rsid w:val="00C72CFE"/>
    <w:rsid w:val="00C72D08"/>
    <w:rsid w:val="00C72D42"/>
    <w:rsid w:val="00C72DAD"/>
    <w:rsid w:val="00C72DB6"/>
    <w:rsid w:val="00C72E14"/>
    <w:rsid w:val="00C72E1D"/>
    <w:rsid w:val="00C72E4D"/>
    <w:rsid w:val="00C72E6C"/>
    <w:rsid w:val="00C72EA7"/>
    <w:rsid w:val="00C72EB2"/>
    <w:rsid w:val="00C72F89"/>
    <w:rsid w:val="00C72FBF"/>
    <w:rsid w:val="00C72FD4"/>
    <w:rsid w:val="00C73033"/>
    <w:rsid w:val="00C7304F"/>
    <w:rsid w:val="00C7309D"/>
    <w:rsid w:val="00C73159"/>
    <w:rsid w:val="00C7316A"/>
    <w:rsid w:val="00C731FA"/>
    <w:rsid w:val="00C7325E"/>
    <w:rsid w:val="00C73270"/>
    <w:rsid w:val="00C732E5"/>
    <w:rsid w:val="00C732F8"/>
    <w:rsid w:val="00C7330B"/>
    <w:rsid w:val="00C73332"/>
    <w:rsid w:val="00C73351"/>
    <w:rsid w:val="00C73353"/>
    <w:rsid w:val="00C7337E"/>
    <w:rsid w:val="00C733C2"/>
    <w:rsid w:val="00C733FA"/>
    <w:rsid w:val="00C73439"/>
    <w:rsid w:val="00C73468"/>
    <w:rsid w:val="00C73476"/>
    <w:rsid w:val="00C73479"/>
    <w:rsid w:val="00C734A9"/>
    <w:rsid w:val="00C734BA"/>
    <w:rsid w:val="00C734C4"/>
    <w:rsid w:val="00C734C9"/>
    <w:rsid w:val="00C734D0"/>
    <w:rsid w:val="00C734D3"/>
    <w:rsid w:val="00C7351F"/>
    <w:rsid w:val="00C73569"/>
    <w:rsid w:val="00C735BD"/>
    <w:rsid w:val="00C735E2"/>
    <w:rsid w:val="00C735EF"/>
    <w:rsid w:val="00C73628"/>
    <w:rsid w:val="00C73645"/>
    <w:rsid w:val="00C73659"/>
    <w:rsid w:val="00C73668"/>
    <w:rsid w:val="00C73689"/>
    <w:rsid w:val="00C736CE"/>
    <w:rsid w:val="00C736EC"/>
    <w:rsid w:val="00C7376D"/>
    <w:rsid w:val="00C7377E"/>
    <w:rsid w:val="00C73786"/>
    <w:rsid w:val="00C7379E"/>
    <w:rsid w:val="00C7379F"/>
    <w:rsid w:val="00C737CC"/>
    <w:rsid w:val="00C737CD"/>
    <w:rsid w:val="00C737D1"/>
    <w:rsid w:val="00C73836"/>
    <w:rsid w:val="00C7387F"/>
    <w:rsid w:val="00C7388C"/>
    <w:rsid w:val="00C738A5"/>
    <w:rsid w:val="00C738A8"/>
    <w:rsid w:val="00C738AD"/>
    <w:rsid w:val="00C738C2"/>
    <w:rsid w:val="00C738C7"/>
    <w:rsid w:val="00C738E0"/>
    <w:rsid w:val="00C73913"/>
    <w:rsid w:val="00C73930"/>
    <w:rsid w:val="00C739AA"/>
    <w:rsid w:val="00C739AC"/>
    <w:rsid w:val="00C739DA"/>
    <w:rsid w:val="00C739E6"/>
    <w:rsid w:val="00C739EA"/>
    <w:rsid w:val="00C739EF"/>
    <w:rsid w:val="00C73A00"/>
    <w:rsid w:val="00C73A03"/>
    <w:rsid w:val="00C73A26"/>
    <w:rsid w:val="00C73ACB"/>
    <w:rsid w:val="00C73AD1"/>
    <w:rsid w:val="00C73B02"/>
    <w:rsid w:val="00C73B17"/>
    <w:rsid w:val="00C73B81"/>
    <w:rsid w:val="00C73BAA"/>
    <w:rsid w:val="00C73BD5"/>
    <w:rsid w:val="00C73C33"/>
    <w:rsid w:val="00C73C35"/>
    <w:rsid w:val="00C73C3C"/>
    <w:rsid w:val="00C73C93"/>
    <w:rsid w:val="00C73C97"/>
    <w:rsid w:val="00C73CD0"/>
    <w:rsid w:val="00C73D11"/>
    <w:rsid w:val="00C73D20"/>
    <w:rsid w:val="00C73D2F"/>
    <w:rsid w:val="00C73D32"/>
    <w:rsid w:val="00C73D37"/>
    <w:rsid w:val="00C73D43"/>
    <w:rsid w:val="00C73DA5"/>
    <w:rsid w:val="00C73DB9"/>
    <w:rsid w:val="00C73DF1"/>
    <w:rsid w:val="00C73DFD"/>
    <w:rsid w:val="00C73E1C"/>
    <w:rsid w:val="00C73E34"/>
    <w:rsid w:val="00C73E7A"/>
    <w:rsid w:val="00C73E80"/>
    <w:rsid w:val="00C73EBB"/>
    <w:rsid w:val="00C73ED0"/>
    <w:rsid w:val="00C73EF1"/>
    <w:rsid w:val="00C73F28"/>
    <w:rsid w:val="00C73F39"/>
    <w:rsid w:val="00C73F3C"/>
    <w:rsid w:val="00C73F8D"/>
    <w:rsid w:val="00C73FCF"/>
    <w:rsid w:val="00C73FEC"/>
    <w:rsid w:val="00C74000"/>
    <w:rsid w:val="00C74007"/>
    <w:rsid w:val="00C74021"/>
    <w:rsid w:val="00C74038"/>
    <w:rsid w:val="00C7407F"/>
    <w:rsid w:val="00C74096"/>
    <w:rsid w:val="00C740D8"/>
    <w:rsid w:val="00C740E1"/>
    <w:rsid w:val="00C74101"/>
    <w:rsid w:val="00C74102"/>
    <w:rsid w:val="00C74113"/>
    <w:rsid w:val="00C74116"/>
    <w:rsid w:val="00C7413A"/>
    <w:rsid w:val="00C7417B"/>
    <w:rsid w:val="00C741C6"/>
    <w:rsid w:val="00C741DC"/>
    <w:rsid w:val="00C74210"/>
    <w:rsid w:val="00C74244"/>
    <w:rsid w:val="00C74249"/>
    <w:rsid w:val="00C74265"/>
    <w:rsid w:val="00C74268"/>
    <w:rsid w:val="00C742B8"/>
    <w:rsid w:val="00C742BD"/>
    <w:rsid w:val="00C743B6"/>
    <w:rsid w:val="00C743B9"/>
    <w:rsid w:val="00C743E2"/>
    <w:rsid w:val="00C7440D"/>
    <w:rsid w:val="00C74413"/>
    <w:rsid w:val="00C7441D"/>
    <w:rsid w:val="00C7444B"/>
    <w:rsid w:val="00C74492"/>
    <w:rsid w:val="00C74496"/>
    <w:rsid w:val="00C744A0"/>
    <w:rsid w:val="00C744BC"/>
    <w:rsid w:val="00C744D5"/>
    <w:rsid w:val="00C74515"/>
    <w:rsid w:val="00C74586"/>
    <w:rsid w:val="00C745A7"/>
    <w:rsid w:val="00C745CC"/>
    <w:rsid w:val="00C745F9"/>
    <w:rsid w:val="00C7464C"/>
    <w:rsid w:val="00C74674"/>
    <w:rsid w:val="00C746BB"/>
    <w:rsid w:val="00C746E9"/>
    <w:rsid w:val="00C746F0"/>
    <w:rsid w:val="00C74702"/>
    <w:rsid w:val="00C74735"/>
    <w:rsid w:val="00C747B2"/>
    <w:rsid w:val="00C747B7"/>
    <w:rsid w:val="00C747C0"/>
    <w:rsid w:val="00C747D2"/>
    <w:rsid w:val="00C747D9"/>
    <w:rsid w:val="00C747E7"/>
    <w:rsid w:val="00C747F8"/>
    <w:rsid w:val="00C74806"/>
    <w:rsid w:val="00C7481E"/>
    <w:rsid w:val="00C7485A"/>
    <w:rsid w:val="00C7486A"/>
    <w:rsid w:val="00C7488E"/>
    <w:rsid w:val="00C748C8"/>
    <w:rsid w:val="00C748E4"/>
    <w:rsid w:val="00C748F2"/>
    <w:rsid w:val="00C7490B"/>
    <w:rsid w:val="00C74969"/>
    <w:rsid w:val="00C74977"/>
    <w:rsid w:val="00C7499D"/>
    <w:rsid w:val="00C749C4"/>
    <w:rsid w:val="00C749C5"/>
    <w:rsid w:val="00C749E4"/>
    <w:rsid w:val="00C74A43"/>
    <w:rsid w:val="00C74A51"/>
    <w:rsid w:val="00C74A54"/>
    <w:rsid w:val="00C74A85"/>
    <w:rsid w:val="00C74A88"/>
    <w:rsid w:val="00C74ACD"/>
    <w:rsid w:val="00C74AEB"/>
    <w:rsid w:val="00C74AEF"/>
    <w:rsid w:val="00C74AF9"/>
    <w:rsid w:val="00C74B0A"/>
    <w:rsid w:val="00C74B1E"/>
    <w:rsid w:val="00C74B40"/>
    <w:rsid w:val="00C74B56"/>
    <w:rsid w:val="00C74B5E"/>
    <w:rsid w:val="00C74B91"/>
    <w:rsid w:val="00C74BE0"/>
    <w:rsid w:val="00C74BFF"/>
    <w:rsid w:val="00C74C31"/>
    <w:rsid w:val="00C74C32"/>
    <w:rsid w:val="00C74C38"/>
    <w:rsid w:val="00C74CA7"/>
    <w:rsid w:val="00C74CBE"/>
    <w:rsid w:val="00C74CD8"/>
    <w:rsid w:val="00C74CDF"/>
    <w:rsid w:val="00C74CE1"/>
    <w:rsid w:val="00C74CEA"/>
    <w:rsid w:val="00C74CF2"/>
    <w:rsid w:val="00C74D09"/>
    <w:rsid w:val="00C74D10"/>
    <w:rsid w:val="00C74D70"/>
    <w:rsid w:val="00C74DBE"/>
    <w:rsid w:val="00C74E2E"/>
    <w:rsid w:val="00C74E34"/>
    <w:rsid w:val="00C74E3B"/>
    <w:rsid w:val="00C74E58"/>
    <w:rsid w:val="00C74EEE"/>
    <w:rsid w:val="00C74F44"/>
    <w:rsid w:val="00C74F56"/>
    <w:rsid w:val="00C74F5D"/>
    <w:rsid w:val="00C74F83"/>
    <w:rsid w:val="00C74FD0"/>
    <w:rsid w:val="00C74FD1"/>
    <w:rsid w:val="00C74FD6"/>
    <w:rsid w:val="00C74FE7"/>
    <w:rsid w:val="00C74FF0"/>
    <w:rsid w:val="00C74FF3"/>
    <w:rsid w:val="00C7500F"/>
    <w:rsid w:val="00C7501C"/>
    <w:rsid w:val="00C75031"/>
    <w:rsid w:val="00C7504F"/>
    <w:rsid w:val="00C75057"/>
    <w:rsid w:val="00C75076"/>
    <w:rsid w:val="00C7508F"/>
    <w:rsid w:val="00C750F0"/>
    <w:rsid w:val="00C75108"/>
    <w:rsid w:val="00C75168"/>
    <w:rsid w:val="00C7516C"/>
    <w:rsid w:val="00C75187"/>
    <w:rsid w:val="00C751BE"/>
    <w:rsid w:val="00C751FB"/>
    <w:rsid w:val="00C75226"/>
    <w:rsid w:val="00C75227"/>
    <w:rsid w:val="00C75266"/>
    <w:rsid w:val="00C7529D"/>
    <w:rsid w:val="00C75326"/>
    <w:rsid w:val="00C7533B"/>
    <w:rsid w:val="00C7535E"/>
    <w:rsid w:val="00C75387"/>
    <w:rsid w:val="00C7538C"/>
    <w:rsid w:val="00C7539F"/>
    <w:rsid w:val="00C753D9"/>
    <w:rsid w:val="00C7542E"/>
    <w:rsid w:val="00C7543C"/>
    <w:rsid w:val="00C7544E"/>
    <w:rsid w:val="00C754BA"/>
    <w:rsid w:val="00C754C2"/>
    <w:rsid w:val="00C7551A"/>
    <w:rsid w:val="00C75591"/>
    <w:rsid w:val="00C755AF"/>
    <w:rsid w:val="00C755B6"/>
    <w:rsid w:val="00C755C4"/>
    <w:rsid w:val="00C755D7"/>
    <w:rsid w:val="00C7560C"/>
    <w:rsid w:val="00C75611"/>
    <w:rsid w:val="00C75633"/>
    <w:rsid w:val="00C75640"/>
    <w:rsid w:val="00C75665"/>
    <w:rsid w:val="00C75666"/>
    <w:rsid w:val="00C7566F"/>
    <w:rsid w:val="00C7567A"/>
    <w:rsid w:val="00C756AC"/>
    <w:rsid w:val="00C756B5"/>
    <w:rsid w:val="00C756B7"/>
    <w:rsid w:val="00C756BA"/>
    <w:rsid w:val="00C756CB"/>
    <w:rsid w:val="00C756D7"/>
    <w:rsid w:val="00C756E1"/>
    <w:rsid w:val="00C756FA"/>
    <w:rsid w:val="00C756FC"/>
    <w:rsid w:val="00C75701"/>
    <w:rsid w:val="00C7570A"/>
    <w:rsid w:val="00C75735"/>
    <w:rsid w:val="00C75740"/>
    <w:rsid w:val="00C75767"/>
    <w:rsid w:val="00C75791"/>
    <w:rsid w:val="00C757CF"/>
    <w:rsid w:val="00C757D8"/>
    <w:rsid w:val="00C75800"/>
    <w:rsid w:val="00C75813"/>
    <w:rsid w:val="00C75817"/>
    <w:rsid w:val="00C75836"/>
    <w:rsid w:val="00C75888"/>
    <w:rsid w:val="00C758BC"/>
    <w:rsid w:val="00C758C0"/>
    <w:rsid w:val="00C758D4"/>
    <w:rsid w:val="00C758DB"/>
    <w:rsid w:val="00C758ED"/>
    <w:rsid w:val="00C75911"/>
    <w:rsid w:val="00C75945"/>
    <w:rsid w:val="00C75955"/>
    <w:rsid w:val="00C75962"/>
    <w:rsid w:val="00C7598B"/>
    <w:rsid w:val="00C75994"/>
    <w:rsid w:val="00C759D2"/>
    <w:rsid w:val="00C759D7"/>
    <w:rsid w:val="00C759DD"/>
    <w:rsid w:val="00C75A36"/>
    <w:rsid w:val="00C75A4D"/>
    <w:rsid w:val="00C75ACF"/>
    <w:rsid w:val="00C75AD5"/>
    <w:rsid w:val="00C75B10"/>
    <w:rsid w:val="00C75B29"/>
    <w:rsid w:val="00C75B2D"/>
    <w:rsid w:val="00C75B50"/>
    <w:rsid w:val="00C75B63"/>
    <w:rsid w:val="00C75BA7"/>
    <w:rsid w:val="00C75BB8"/>
    <w:rsid w:val="00C75BBA"/>
    <w:rsid w:val="00C75BC0"/>
    <w:rsid w:val="00C75BDA"/>
    <w:rsid w:val="00C75C3D"/>
    <w:rsid w:val="00C75C57"/>
    <w:rsid w:val="00C75C9A"/>
    <w:rsid w:val="00C75C9B"/>
    <w:rsid w:val="00C75CA4"/>
    <w:rsid w:val="00C75D40"/>
    <w:rsid w:val="00C75D60"/>
    <w:rsid w:val="00C75D6E"/>
    <w:rsid w:val="00C75D84"/>
    <w:rsid w:val="00C75DB3"/>
    <w:rsid w:val="00C75DBF"/>
    <w:rsid w:val="00C75DE5"/>
    <w:rsid w:val="00C75DF5"/>
    <w:rsid w:val="00C75E07"/>
    <w:rsid w:val="00C75E16"/>
    <w:rsid w:val="00C75ED6"/>
    <w:rsid w:val="00C75EF1"/>
    <w:rsid w:val="00C75F14"/>
    <w:rsid w:val="00C75F3C"/>
    <w:rsid w:val="00C75F4D"/>
    <w:rsid w:val="00C75F58"/>
    <w:rsid w:val="00C75F5A"/>
    <w:rsid w:val="00C75FB9"/>
    <w:rsid w:val="00C76006"/>
    <w:rsid w:val="00C76007"/>
    <w:rsid w:val="00C76011"/>
    <w:rsid w:val="00C76034"/>
    <w:rsid w:val="00C76064"/>
    <w:rsid w:val="00C7606F"/>
    <w:rsid w:val="00C760A7"/>
    <w:rsid w:val="00C760CF"/>
    <w:rsid w:val="00C760FD"/>
    <w:rsid w:val="00C7611E"/>
    <w:rsid w:val="00C76133"/>
    <w:rsid w:val="00C76166"/>
    <w:rsid w:val="00C76181"/>
    <w:rsid w:val="00C76182"/>
    <w:rsid w:val="00C76233"/>
    <w:rsid w:val="00C762AE"/>
    <w:rsid w:val="00C762B3"/>
    <w:rsid w:val="00C762CA"/>
    <w:rsid w:val="00C762D0"/>
    <w:rsid w:val="00C762F6"/>
    <w:rsid w:val="00C7633E"/>
    <w:rsid w:val="00C7634D"/>
    <w:rsid w:val="00C7635D"/>
    <w:rsid w:val="00C76363"/>
    <w:rsid w:val="00C76384"/>
    <w:rsid w:val="00C7639C"/>
    <w:rsid w:val="00C763A4"/>
    <w:rsid w:val="00C763E5"/>
    <w:rsid w:val="00C7641D"/>
    <w:rsid w:val="00C76436"/>
    <w:rsid w:val="00C764A2"/>
    <w:rsid w:val="00C764A3"/>
    <w:rsid w:val="00C764B5"/>
    <w:rsid w:val="00C7653B"/>
    <w:rsid w:val="00C7654C"/>
    <w:rsid w:val="00C76555"/>
    <w:rsid w:val="00C76577"/>
    <w:rsid w:val="00C765A3"/>
    <w:rsid w:val="00C765E9"/>
    <w:rsid w:val="00C76657"/>
    <w:rsid w:val="00C76666"/>
    <w:rsid w:val="00C76692"/>
    <w:rsid w:val="00C76711"/>
    <w:rsid w:val="00C76724"/>
    <w:rsid w:val="00C76771"/>
    <w:rsid w:val="00C76772"/>
    <w:rsid w:val="00C76773"/>
    <w:rsid w:val="00C7678A"/>
    <w:rsid w:val="00C7679C"/>
    <w:rsid w:val="00C767CE"/>
    <w:rsid w:val="00C767D1"/>
    <w:rsid w:val="00C767D9"/>
    <w:rsid w:val="00C767E5"/>
    <w:rsid w:val="00C76812"/>
    <w:rsid w:val="00C7681B"/>
    <w:rsid w:val="00C7681C"/>
    <w:rsid w:val="00C7683C"/>
    <w:rsid w:val="00C7686A"/>
    <w:rsid w:val="00C7686E"/>
    <w:rsid w:val="00C768AB"/>
    <w:rsid w:val="00C768EA"/>
    <w:rsid w:val="00C76917"/>
    <w:rsid w:val="00C76976"/>
    <w:rsid w:val="00C769A7"/>
    <w:rsid w:val="00C769EF"/>
    <w:rsid w:val="00C76A35"/>
    <w:rsid w:val="00C76A61"/>
    <w:rsid w:val="00C76A98"/>
    <w:rsid w:val="00C76AAD"/>
    <w:rsid w:val="00C76AB7"/>
    <w:rsid w:val="00C76B02"/>
    <w:rsid w:val="00C76B81"/>
    <w:rsid w:val="00C76BCE"/>
    <w:rsid w:val="00C76BFF"/>
    <w:rsid w:val="00C76C00"/>
    <w:rsid w:val="00C76C08"/>
    <w:rsid w:val="00C76C23"/>
    <w:rsid w:val="00C76C2A"/>
    <w:rsid w:val="00C76C2B"/>
    <w:rsid w:val="00C76CCB"/>
    <w:rsid w:val="00C76D53"/>
    <w:rsid w:val="00C76D7B"/>
    <w:rsid w:val="00C76D8F"/>
    <w:rsid w:val="00C76E2B"/>
    <w:rsid w:val="00C76E4C"/>
    <w:rsid w:val="00C76E7F"/>
    <w:rsid w:val="00C76E87"/>
    <w:rsid w:val="00C76E8F"/>
    <w:rsid w:val="00C76F09"/>
    <w:rsid w:val="00C76F49"/>
    <w:rsid w:val="00C76F6A"/>
    <w:rsid w:val="00C76FAA"/>
    <w:rsid w:val="00C76FC3"/>
    <w:rsid w:val="00C76FDA"/>
    <w:rsid w:val="00C76FE2"/>
    <w:rsid w:val="00C7702A"/>
    <w:rsid w:val="00C7702E"/>
    <w:rsid w:val="00C77037"/>
    <w:rsid w:val="00C770A3"/>
    <w:rsid w:val="00C770AD"/>
    <w:rsid w:val="00C77131"/>
    <w:rsid w:val="00C77154"/>
    <w:rsid w:val="00C77179"/>
    <w:rsid w:val="00C77180"/>
    <w:rsid w:val="00C771A4"/>
    <w:rsid w:val="00C77226"/>
    <w:rsid w:val="00C77261"/>
    <w:rsid w:val="00C7726D"/>
    <w:rsid w:val="00C7727F"/>
    <w:rsid w:val="00C7729A"/>
    <w:rsid w:val="00C772AC"/>
    <w:rsid w:val="00C772CD"/>
    <w:rsid w:val="00C772D7"/>
    <w:rsid w:val="00C772FD"/>
    <w:rsid w:val="00C77323"/>
    <w:rsid w:val="00C7734A"/>
    <w:rsid w:val="00C7736F"/>
    <w:rsid w:val="00C77389"/>
    <w:rsid w:val="00C77394"/>
    <w:rsid w:val="00C7739C"/>
    <w:rsid w:val="00C773C2"/>
    <w:rsid w:val="00C77411"/>
    <w:rsid w:val="00C77422"/>
    <w:rsid w:val="00C77444"/>
    <w:rsid w:val="00C77448"/>
    <w:rsid w:val="00C774DD"/>
    <w:rsid w:val="00C77559"/>
    <w:rsid w:val="00C7758E"/>
    <w:rsid w:val="00C775A2"/>
    <w:rsid w:val="00C775B8"/>
    <w:rsid w:val="00C775F4"/>
    <w:rsid w:val="00C775F7"/>
    <w:rsid w:val="00C77616"/>
    <w:rsid w:val="00C77632"/>
    <w:rsid w:val="00C776C2"/>
    <w:rsid w:val="00C776EE"/>
    <w:rsid w:val="00C77726"/>
    <w:rsid w:val="00C7775A"/>
    <w:rsid w:val="00C777C2"/>
    <w:rsid w:val="00C777D5"/>
    <w:rsid w:val="00C777FC"/>
    <w:rsid w:val="00C77853"/>
    <w:rsid w:val="00C77877"/>
    <w:rsid w:val="00C77880"/>
    <w:rsid w:val="00C77887"/>
    <w:rsid w:val="00C778AB"/>
    <w:rsid w:val="00C778C0"/>
    <w:rsid w:val="00C778CF"/>
    <w:rsid w:val="00C778D2"/>
    <w:rsid w:val="00C778D7"/>
    <w:rsid w:val="00C77960"/>
    <w:rsid w:val="00C7796F"/>
    <w:rsid w:val="00C779C0"/>
    <w:rsid w:val="00C779E6"/>
    <w:rsid w:val="00C77A11"/>
    <w:rsid w:val="00C77A14"/>
    <w:rsid w:val="00C77A1A"/>
    <w:rsid w:val="00C77A5F"/>
    <w:rsid w:val="00C77AA0"/>
    <w:rsid w:val="00C77AAE"/>
    <w:rsid w:val="00C77AB4"/>
    <w:rsid w:val="00C77B05"/>
    <w:rsid w:val="00C77B48"/>
    <w:rsid w:val="00C77B77"/>
    <w:rsid w:val="00C77B8F"/>
    <w:rsid w:val="00C77BCE"/>
    <w:rsid w:val="00C77BCF"/>
    <w:rsid w:val="00C77BDB"/>
    <w:rsid w:val="00C77BF4"/>
    <w:rsid w:val="00C77C4F"/>
    <w:rsid w:val="00C77C83"/>
    <w:rsid w:val="00C77CA0"/>
    <w:rsid w:val="00C77CB0"/>
    <w:rsid w:val="00C77CEB"/>
    <w:rsid w:val="00C77CEF"/>
    <w:rsid w:val="00C77D28"/>
    <w:rsid w:val="00C77D4E"/>
    <w:rsid w:val="00C77D5E"/>
    <w:rsid w:val="00C77D9E"/>
    <w:rsid w:val="00C77DAB"/>
    <w:rsid w:val="00C77DAC"/>
    <w:rsid w:val="00C77DBF"/>
    <w:rsid w:val="00C77DE8"/>
    <w:rsid w:val="00C77E27"/>
    <w:rsid w:val="00C77E91"/>
    <w:rsid w:val="00C77EC8"/>
    <w:rsid w:val="00C77ECC"/>
    <w:rsid w:val="00C77F00"/>
    <w:rsid w:val="00C77F23"/>
    <w:rsid w:val="00C77F9F"/>
    <w:rsid w:val="00C77FBE"/>
    <w:rsid w:val="00C77FCC"/>
    <w:rsid w:val="00C77FE1"/>
    <w:rsid w:val="00C77FEC"/>
    <w:rsid w:val="00C8000E"/>
    <w:rsid w:val="00C80013"/>
    <w:rsid w:val="00C8002E"/>
    <w:rsid w:val="00C8003F"/>
    <w:rsid w:val="00C80104"/>
    <w:rsid w:val="00C8010D"/>
    <w:rsid w:val="00C8012F"/>
    <w:rsid w:val="00C80155"/>
    <w:rsid w:val="00C80280"/>
    <w:rsid w:val="00C80281"/>
    <w:rsid w:val="00C80282"/>
    <w:rsid w:val="00C80292"/>
    <w:rsid w:val="00C80297"/>
    <w:rsid w:val="00C802E2"/>
    <w:rsid w:val="00C802F4"/>
    <w:rsid w:val="00C80306"/>
    <w:rsid w:val="00C80317"/>
    <w:rsid w:val="00C8037B"/>
    <w:rsid w:val="00C803BF"/>
    <w:rsid w:val="00C803EC"/>
    <w:rsid w:val="00C803F6"/>
    <w:rsid w:val="00C80409"/>
    <w:rsid w:val="00C80416"/>
    <w:rsid w:val="00C80469"/>
    <w:rsid w:val="00C8049A"/>
    <w:rsid w:val="00C80500"/>
    <w:rsid w:val="00C8054E"/>
    <w:rsid w:val="00C8058C"/>
    <w:rsid w:val="00C805CE"/>
    <w:rsid w:val="00C805DE"/>
    <w:rsid w:val="00C805DF"/>
    <w:rsid w:val="00C805E1"/>
    <w:rsid w:val="00C8060D"/>
    <w:rsid w:val="00C80624"/>
    <w:rsid w:val="00C80635"/>
    <w:rsid w:val="00C806A5"/>
    <w:rsid w:val="00C806CB"/>
    <w:rsid w:val="00C806DD"/>
    <w:rsid w:val="00C8070D"/>
    <w:rsid w:val="00C8077B"/>
    <w:rsid w:val="00C80785"/>
    <w:rsid w:val="00C807D0"/>
    <w:rsid w:val="00C807F3"/>
    <w:rsid w:val="00C80802"/>
    <w:rsid w:val="00C80828"/>
    <w:rsid w:val="00C8083A"/>
    <w:rsid w:val="00C80842"/>
    <w:rsid w:val="00C8084C"/>
    <w:rsid w:val="00C808BA"/>
    <w:rsid w:val="00C808C1"/>
    <w:rsid w:val="00C808D8"/>
    <w:rsid w:val="00C808E6"/>
    <w:rsid w:val="00C808E8"/>
    <w:rsid w:val="00C80987"/>
    <w:rsid w:val="00C80999"/>
    <w:rsid w:val="00C809CE"/>
    <w:rsid w:val="00C80A15"/>
    <w:rsid w:val="00C80A16"/>
    <w:rsid w:val="00C80A66"/>
    <w:rsid w:val="00C80A96"/>
    <w:rsid w:val="00C80A99"/>
    <w:rsid w:val="00C80B3C"/>
    <w:rsid w:val="00C80B6B"/>
    <w:rsid w:val="00C80B84"/>
    <w:rsid w:val="00C80B92"/>
    <w:rsid w:val="00C80BC7"/>
    <w:rsid w:val="00C80BD9"/>
    <w:rsid w:val="00C80BE5"/>
    <w:rsid w:val="00C80C25"/>
    <w:rsid w:val="00C80CB2"/>
    <w:rsid w:val="00C80CE5"/>
    <w:rsid w:val="00C80CE7"/>
    <w:rsid w:val="00C80D0E"/>
    <w:rsid w:val="00C80D58"/>
    <w:rsid w:val="00C80D6E"/>
    <w:rsid w:val="00C80D87"/>
    <w:rsid w:val="00C80DBE"/>
    <w:rsid w:val="00C80E2C"/>
    <w:rsid w:val="00C80E39"/>
    <w:rsid w:val="00C80E45"/>
    <w:rsid w:val="00C80E53"/>
    <w:rsid w:val="00C80E62"/>
    <w:rsid w:val="00C80E69"/>
    <w:rsid w:val="00C80E79"/>
    <w:rsid w:val="00C80E8D"/>
    <w:rsid w:val="00C80E9E"/>
    <w:rsid w:val="00C80EA8"/>
    <w:rsid w:val="00C80ECF"/>
    <w:rsid w:val="00C80ED4"/>
    <w:rsid w:val="00C80F1C"/>
    <w:rsid w:val="00C80F43"/>
    <w:rsid w:val="00C80F7B"/>
    <w:rsid w:val="00C80F90"/>
    <w:rsid w:val="00C80F97"/>
    <w:rsid w:val="00C80FD1"/>
    <w:rsid w:val="00C80FF5"/>
    <w:rsid w:val="00C8103D"/>
    <w:rsid w:val="00C81071"/>
    <w:rsid w:val="00C810A5"/>
    <w:rsid w:val="00C810AB"/>
    <w:rsid w:val="00C81102"/>
    <w:rsid w:val="00C8111C"/>
    <w:rsid w:val="00C81126"/>
    <w:rsid w:val="00C8114E"/>
    <w:rsid w:val="00C81175"/>
    <w:rsid w:val="00C811DE"/>
    <w:rsid w:val="00C8120A"/>
    <w:rsid w:val="00C81219"/>
    <w:rsid w:val="00C812AC"/>
    <w:rsid w:val="00C812DA"/>
    <w:rsid w:val="00C812DF"/>
    <w:rsid w:val="00C812E0"/>
    <w:rsid w:val="00C812E8"/>
    <w:rsid w:val="00C8132C"/>
    <w:rsid w:val="00C81361"/>
    <w:rsid w:val="00C81362"/>
    <w:rsid w:val="00C813AD"/>
    <w:rsid w:val="00C813C4"/>
    <w:rsid w:val="00C813C9"/>
    <w:rsid w:val="00C813F5"/>
    <w:rsid w:val="00C8142E"/>
    <w:rsid w:val="00C81489"/>
    <w:rsid w:val="00C8148B"/>
    <w:rsid w:val="00C81524"/>
    <w:rsid w:val="00C8152A"/>
    <w:rsid w:val="00C81542"/>
    <w:rsid w:val="00C8157C"/>
    <w:rsid w:val="00C8158A"/>
    <w:rsid w:val="00C81592"/>
    <w:rsid w:val="00C81597"/>
    <w:rsid w:val="00C815AF"/>
    <w:rsid w:val="00C8165C"/>
    <w:rsid w:val="00C8166E"/>
    <w:rsid w:val="00C8168E"/>
    <w:rsid w:val="00C8169D"/>
    <w:rsid w:val="00C816D3"/>
    <w:rsid w:val="00C816E0"/>
    <w:rsid w:val="00C81719"/>
    <w:rsid w:val="00C81795"/>
    <w:rsid w:val="00C817C1"/>
    <w:rsid w:val="00C81869"/>
    <w:rsid w:val="00C81871"/>
    <w:rsid w:val="00C81882"/>
    <w:rsid w:val="00C8188B"/>
    <w:rsid w:val="00C818B2"/>
    <w:rsid w:val="00C818C9"/>
    <w:rsid w:val="00C818D1"/>
    <w:rsid w:val="00C818F2"/>
    <w:rsid w:val="00C81966"/>
    <w:rsid w:val="00C81972"/>
    <w:rsid w:val="00C81992"/>
    <w:rsid w:val="00C819D8"/>
    <w:rsid w:val="00C819E0"/>
    <w:rsid w:val="00C81A0C"/>
    <w:rsid w:val="00C81A18"/>
    <w:rsid w:val="00C81A28"/>
    <w:rsid w:val="00C81A40"/>
    <w:rsid w:val="00C81A66"/>
    <w:rsid w:val="00C81A7E"/>
    <w:rsid w:val="00C81A8B"/>
    <w:rsid w:val="00C81AA0"/>
    <w:rsid w:val="00C81AB5"/>
    <w:rsid w:val="00C81ABA"/>
    <w:rsid w:val="00C81AF7"/>
    <w:rsid w:val="00C81B02"/>
    <w:rsid w:val="00C81B39"/>
    <w:rsid w:val="00C81B97"/>
    <w:rsid w:val="00C81BE4"/>
    <w:rsid w:val="00C81C16"/>
    <w:rsid w:val="00C81C28"/>
    <w:rsid w:val="00C81C71"/>
    <w:rsid w:val="00C81C7D"/>
    <w:rsid w:val="00C81C94"/>
    <w:rsid w:val="00C81CBF"/>
    <w:rsid w:val="00C81D07"/>
    <w:rsid w:val="00C81D29"/>
    <w:rsid w:val="00C81D4E"/>
    <w:rsid w:val="00C81D79"/>
    <w:rsid w:val="00C81DE3"/>
    <w:rsid w:val="00C81E4F"/>
    <w:rsid w:val="00C81E66"/>
    <w:rsid w:val="00C81E8F"/>
    <w:rsid w:val="00C81EAC"/>
    <w:rsid w:val="00C81EB4"/>
    <w:rsid w:val="00C81EC3"/>
    <w:rsid w:val="00C81EF7"/>
    <w:rsid w:val="00C81F41"/>
    <w:rsid w:val="00C81F7E"/>
    <w:rsid w:val="00C81F8B"/>
    <w:rsid w:val="00C81FC0"/>
    <w:rsid w:val="00C81FDD"/>
    <w:rsid w:val="00C8200B"/>
    <w:rsid w:val="00C82030"/>
    <w:rsid w:val="00C82059"/>
    <w:rsid w:val="00C820AB"/>
    <w:rsid w:val="00C820B3"/>
    <w:rsid w:val="00C820B7"/>
    <w:rsid w:val="00C820D8"/>
    <w:rsid w:val="00C820FA"/>
    <w:rsid w:val="00C82124"/>
    <w:rsid w:val="00C82125"/>
    <w:rsid w:val="00C82130"/>
    <w:rsid w:val="00C82143"/>
    <w:rsid w:val="00C82152"/>
    <w:rsid w:val="00C8217F"/>
    <w:rsid w:val="00C821CB"/>
    <w:rsid w:val="00C821FC"/>
    <w:rsid w:val="00C82200"/>
    <w:rsid w:val="00C8220C"/>
    <w:rsid w:val="00C82264"/>
    <w:rsid w:val="00C8228E"/>
    <w:rsid w:val="00C822A4"/>
    <w:rsid w:val="00C822AD"/>
    <w:rsid w:val="00C822CE"/>
    <w:rsid w:val="00C8235F"/>
    <w:rsid w:val="00C82390"/>
    <w:rsid w:val="00C823E9"/>
    <w:rsid w:val="00C823FD"/>
    <w:rsid w:val="00C82430"/>
    <w:rsid w:val="00C82441"/>
    <w:rsid w:val="00C8245B"/>
    <w:rsid w:val="00C8246A"/>
    <w:rsid w:val="00C8248C"/>
    <w:rsid w:val="00C82496"/>
    <w:rsid w:val="00C824A9"/>
    <w:rsid w:val="00C824B4"/>
    <w:rsid w:val="00C824D8"/>
    <w:rsid w:val="00C824FB"/>
    <w:rsid w:val="00C82537"/>
    <w:rsid w:val="00C8253D"/>
    <w:rsid w:val="00C82543"/>
    <w:rsid w:val="00C8254D"/>
    <w:rsid w:val="00C8257A"/>
    <w:rsid w:val="00C8257D"/>
    <w:rsid w:val="00C82596"/>
    <w:rsid w:val="00C825B6"/>
    <w:rsid w:val="00C825B9"/>
    <w:rsid w:val="00C82628"/>
    <w:rsid w:val="00C82642"/>
    <w:rsid w:val="00C82655"/>
    <w:rsid w:val="00C8269F"/>
    <w:rsid w:val="00C826CF"/>
    <w:rsid w:val="00C8271F"/>
    <w:rsid w:val="00C82749"/>
    <w:rsid w:val="00C82759"/>
    <w:rsid w:val="00C82768"/>
    <w:rsid w:val="00C82785"/>
    <w:rsid w:val="00C8279B"/>
    <w:rsid w:val="00C8279C"/>
    <w:rsid w:val="00C827B5"/>
    <w:rsid w:val="00C827E9"/>
    <w:rsid w:val="00C827EB"/>
    <w:rsid w:val="00C827EF"/>
    <w:rsid w:val="00C82819"/>
    <w:rsid w:val="00C82826"/>
    <w:rsid w:val="00C828A7"/>
    <w:rsid w:val="00C828B6"/>
    <w:rsid w:val="00C828F6"/>
    <w:rsid w:val="00C82909"/>
    <w:rsid w:val="00C82928"/>
    <w:rsid w:val="00C8292C"/>
    <w:rsid w:val="00C829C1"/>
    <w:rsid w:val="00C829DD"/>
    <w:rsid w:val="00C829F8"/>
    <w:rsid w:val="00C82A52"/>
    <w:rsid w:val="00C82A60"/>
    <w:rsid w:val="00C82AA3"/>
    <w:rsid w:val="00C82AB5"/>
    <w:rsid w:val="00C82AC8"/>
    <w:rsid w:val="00C82B0B"/>
    <w:rsid w:val="00C82B2C"/>
    <w:rsid w:val="00C82B37"/>
    <w:rsid w:val="00C82B43"/>
    <w:rsid w:val="00C82B53"/>
    <w:rsid w:val="00C82B55"/>
    <w:rsid w:val="00C82B5E"/>
    <w:rsid w:val="00C82B7D"/>
    <w:rsid w:val="00C82B9D"/>
    <w:rsid w:val="00C82BA3"/>
    <w:rsid w:val="00C82BAE"/>
    <w:rsid w:val="00C82BCF"/>
    <w:rsid w:val="00C82C27"/>
    <w:rsid w:val="00C82C5F"/>
    <w:rsid w:val="00C82CB1"/>
    <w:rsid w:val="00C82CC5"/>
    <w:rsid w:val="00C82CCF"/>
    <w:rsid w:val="00C82CE1"/>
    <w:rsid w:val="00C82D1F"/>
    <w:rsid w:val="00C82D37"/>
    <w:rsid w:val="00C82D5E"/>
    <w:rsid w:val="00C82DA1"/>
    <w:rsid w:val="00C82DAC"/>
    <w:rsid w:val="00C82E0E"/>
    <w:rsid w:val="00C82E14"/>
    <w:rsid w:val="00C82E6F"/>
    <w:rsid w:val="00C82E7A"/>
    <w:rsid w:val="00C82F78"/>
    <w:rsid w:val="00C82F79"/>
    <w:rsid w:val="00C82F92"/>
    <w:rsid w:val="00C82FB3"/>
    <w:rsid w:val="00C82FC1"/>
    <w:rsid w:val="00C82FC6"/>
    <w:rsid w:val="00C82FF5"/>
    <w:rsid w:val="00C8300A"/>
    <w:rsid w:val="00C8300C"/>
    <w:rsid w:val="00C83028"/>
    <w:rsid w:val="00C8304D"/>
    <w:rsid w:val="00C83065"/>
    <w:rsid w:val="00C8307F"/>
    <w:rsid w:val="00C8308F"/>
    <w:rsid w:val="00C830A0"/>
    <w:rsid w:val="00C830AC"/>
    <w:rsid w:val="00C830BC"/>
    <w:rsid w:val="00C830E1"/>
    <w:rsid w:val="00C830EC"/>
    <w:rsid w:val="00C83120"/>
    <w:rsid w:val="00C8312B"/>
    <w:rsid w:val="00C83147"/>
    <w:rsid w:val="00C83197"/>
    <w:rsid w:val="00C831A5"/>
    <w:rsid w:val="00C831A6"/>
    <w:rsid w:val="00C831E1"/>
    <w:rsid w:val="00C83216"/>
    <w:rsid w:val="00C8321E"/>
    <w:rsid w:val="00C83264"/>
    <w:rsid w:val="00C83290"/>
    <w:rsid w:val="00C832AD"/>
    <w:rsid w:val="00C832C8"/>
    <w:rsid w:val="00C832EB"/>
    <w:rsid w:val="00C832EC"/>
    <w:rsid w:val="00C83325"/>
    <w:rsid w:val="00C8339F"/>
    <w:rsid w:val="00C833D3"/>
    <w:rsid w:val="00C833D5"/>
    <w:rsid w:val="00C833E4"/>
    <w:rsid w:val="00C8341A"/>
    <w:rsid w:val="00C8343A"/>
    <w:rsid w:val="00C834A8"/>
    <w:rsid w:val="00C834D1"/>
    <w:rsid w:val="00C834F1"/>
    <w:rsid w:val="00C83503"/>
    <w:rsid w:val="00C83509"/>
    <w:rsid w:val="00C8351B"/>
    <w:rsid w:val="00C83522"/>
    <w:rsid w:val="00C8355F"/>
    <w:rsid w:val="00C83562"/>
    <w:rsid w:val="00C8358E"/>
    <w:rsid w:val="00C83597"/>
    <w:rsid w:val="00C835BD"/>
    <w:rsid w:val="00C835F9"/>
    <w:rsid w:val="00C83606"/>
    <w:rsid w:val="00C8360F"/>
    <w:rsid w:val="00C83635"/>
    <w:rsid w:val="00C83649"/>
    <w:rsid w:val="00C83677"/>
    <w:rsid w:val="00C8367C"/>
    <w:rsid w:val="00C836E0"/>
    <w:rsid w:val="00C836E1"/>
    <w:rsid w:val="00C83750"/>
    <w:rsid w:val="00C837B0"/>
    <w:rsid w:val="00C837CA"/>
    <w:rsid w:val="00C837D4"/>
    <w:rsid w:val="00C83831"/>
    <w:rsid w:val="00C83872"/>
    <w:rsid w:val="00C8387A"/>
    <w:rsid w:val="00C838A9"/>
    <w:rsid w:val="00C838B4"/>
    <w:rsid w:val="00C838B9"/>
    <w:rsid w:val="00C838C7"/>
    <w:rsid w:val="00C838C8"/>
    <w:rsid w:val="00C838CA"/>
    <w:rsid w:val="00C838EC"/>
    <w:rsid w:val="00C8390C"/>
    <w:rsid w:val="00C83937"/>
    <w:rsid w:val="00C839B1"/>
    <w:rsid w:val="00C839C2"/>
    <w:rsid w:val="00C839D0"/>
    <w:rsid w:val="00C83A02"/>
    <w:rsid w:val="00C83A0A"/>
    <w:rsid w:val="00C83A5A"/>
    <w:rsid w:val="00C83AAF"/>
    <w:rsid w:val="00C83AB2"/>
    <w:rsid w:val="00C83AD5"/>
    <w:rsid w:val="00C83AF5"/>
    <w:rsid w:val="00C83AF6"/>
    <w:rsid w:val="00C83B62"/>
    <w:rsid w:val="00C83B73"/>
    <w:rsid w:val="00C83B79"/>
    <w:rsid w:val="00C83B96"/>
    <w:rsid w:val="00C83BAC"/>
    <w:rsid w:val="00C83C06"/>
    <w:rsid w:val="00C83C56"/>
    <w:rsid w:val="00C83C76"/>
    <w:rsid w:val="00C83CC2"/>
    <w:rsid w:val="00C83D03"/>
    <w:rsid w:val="00C83D08"/>
    <w:rsid w:val="00C83D0C"/>
    <w:rsid w:val="00C83D37"/>
    <w:rsid w:val="00C83D44"/>
    <w:rsid w:val="00C83D94"/>
    <w:rsid w:val="00C83DC7"/>
    <w:rsid w:val="00C83DC8"/>
    <w:rsid w:val="00C83DD3"/>
    <w:rsid w:val="00C83E77"/>
    <w:rsid w:val="00C83E84"/>
    <w:rsid w:val="00C83EA3"/>
    <w:rsid w:val="00C83EA4"/>
    <w:rsid w:val="00C83F23"/>
    <w:rsid w:val="00C83F6A"/>
    <w:rsid w:val="00C83F73"/>
    <w:rsid w:val="00C83F77"/>
    <w:rsid w:val="00C83F86"/>
    <w:rsid w:val="00C83FA6"/>
    <w:rsid w:val="00C83FC7"/>
    <w:rsid w:val="00C84023"/>
    <w:rsid w:val="00C84039"/>
    <w:rsid w:val="00C840B1"/>
    <w:rsid w:val="00C840C4"/>
    <w:rsid w:val="00C840F7"/>
    <w:rsid w:val="00C8410C"/>
    <w:rsid w:val="00C8410E"/>
    <w:rsid w:val="00C8414B"/>
    <w:rsid w:val="00C84150"/>
    <w:rsid w:val="00C84185"/>
    <w:rsid w:val="00C84198"/>
    <w:rsid w:val="00C8419A"/>
    <w:rsid w:val="00C841B5"/>
    <w:rsid w:val="00C8421E"/>
    <w:rsid w:val="00C84280"/>
    <w:rsid w:val="00C842AD"/>
    <w:rsid w:val="00C84359"/>
    <w:rsid w:val="00C84366"/>
    <w:rsid w:val="00C8437A"/>
    <w:rsid w:val="00C84380"/>
    <w:rsid w:val="00C84399"/>
    <w:rsid w:val="00C843AD"/>
    <w:rsid w:val="00C843AF"/>
    <w:rsid w:val="00C843D9"/>
    <w:rsid w:val="00C843DE"/>
    <w:rsid w:val="00C84426"/>
    <w:rsid w:val="00C8442E"/>
    <w:rsid w:val="00C84436"/>
    <w:rsid w:val="00C8443F"/>
    <w:rsid w:val="00C8444E"/>
    <w:rsid w:val="00C84455"/>
    <w:rsid w:val="00C8445E"/>
    <w:rsid w:val="00C8447A"/>
    <w:rsid w:val="00C8449E"/>
    <w:rsid w:val="00C844C5"/>
    <w:rsid w:val="00C844D1"/>
    <w:rsid w:val="00C844E8"/>
    <w:rsid w:val="00C8452B"/>
    <w:rsid w:val="00C84553"/>
    <w:rsid w:val="00C8457A"/>
    <w:rsid w:val="00C8457D"/>
    <w:rsid w:val="00C845AF"/>
    <w:rsid w:val="00C84631"/>
    <w:rsid w:val="00C84633"/>
    <w:rsid w:val="00C84639"/>
    <w:rsid w:val="00C846CA"/>
    <w:rsid w:val="00C846ED"/>
    <w:rsid w:val="00C846FF"/>
    <w:rsid w:val="00C84728"/>
    <w:rsid w:val="00C84746"/>
    <w:rsid w:val="00C8476B"/>
    <w:rsid w:val="00C847A0"/>
    <w:rsid w:val="00C847D2"/>
    <w:rsid w:val="00C84826"/>
    <w:rsid w:val="00C84857"/>
    <w:rsid w:val="00C8485B"/>
    <w:rsid w:val="00C84864"/>
    <w:rsid w:val="00C84887"/>
    <w:rsid w:val="00C84892"/>
    <w:rsid w:val="00C848A9"/>
    <w:rsid w:val="00C848B5"/>
    <w:rsid w:val="00C848BE"/>
    <w:rsid w:val="00C848CC"/>
    <w:rsid w:val="00C848E2"/>
    <w:rsid w:val="00C84903"/>
    <w:rsid w:val="00C84939"/>
    <w:rsid w:val="00C84959"/>
    <w:rsid w:val="00C84973"/>
    <w:rsid w:val="00C8497B"/>
    <w:rsid w:val="00C849B7"/>
    <w:rsid w:val="00C849F9"/>
    <w:rsid w:val="00C84A02"/>
    <w:rsid w:val="00C84A18"/>
    <w:rsid w:val="00C84A78"/>
    <w:rsid w:val="00C84ACD"/>
    <w:rsid w:val="00C84B5E"/>
    <w:rsid w:val="00C84B73"/>
    <w:rsid w:val="00C84B7C"/>
    <w:rsid w:val="00C84B7D"/>
    <w:rsid w:val="00C84BBC"/>
    <w:rsid w:val="00C84BE3"/>
    <w:rsid w:val="00C84C10"/>
    <w:rsid w:val="00C84C1C"/>
    <w:rsid w:val="00C84C1E"/>
    <w:rsid w:val="00C84CB9"/>
    <w:rsid w:val="00C84CDB"/>
    <w:rsid w:val="00C84CF6"/>
    <w:rsid w:val="00C84D17"/>
    <w:rsid w:val="00C84D2B"/>
    <w:rsid w:val="00C84D79"/>
    <w:rsid w:val="00C84D7A"/>
    <w:rsid w:val="00C84DC5"/>
    <w:rsid w:val="00C84DCC"/>
    <w:rsid w:val="00C84DD1"/>
    <w:rsid w:val="00C84DF5"/>
    <w:rsid w:val="00C84E0C"/>
    <w:rsid w:val="00C84E31"/>
    <w:rsid w:val="00C84E50"/>
    <w:rsid w:val="00C84E63"/>
    <w:rsid w:val="00C84E65"/>
    <w:rsid w:val="00C84E66"/>
    <w:rsid w:val="00C84EFB"/>
    <w:rsid w:val="00C84F27"/>
    <w:rsid w:val="00C84F70"/>
    <w:rsid w:val="00C84FE6"/>
    <w:rsid w:val="00C8500A"/>
    <w:rsid w:val="00C8500F"/>
    <w:rsid w:val="00C85014"/>
    <w:rsid w:val="00C85022"/>
    <w:rsid w:val="00C8502B"/>
    <w:rsid w:val="00C8505C"/>
    <w:rsid w:val="00C8507E"/>
    <w:rsid w:val="00C850B4"/>
    <w:rsid w:val="00C850B9"/>
    <w:rsid w:val="00C85136"/>
    <w:rsid w:val="00C8513B"/>
    <w:rsid w:val="00C8514F"/>
    <w:rsid w:val="00C8515C"/>
    <w:rsid w:val="00C85163"/>
    <w:rsid w:val="00C85191"/>
    <w:rsid w:val="00C851B4"/>
    <w:rsid w:val="00C851D6"/>
    <w:rsid w:val="00C851F2"/>
    <w:rsid w:val="00C851F7"/>
    <w:rsid w:val="00C85217"/>
    <w:rsid w:val="00C8521F"/>
    <w:rsid w:val="00C85226"/>
    <w:rsid w:val="00C85266"/>
    <w:rsid w:val="00C85270"/>
    <w:rsid w:val="00C85285"/>
    <w:rsid w:val="00C852A1"/>
    <w:rsid w:val="00C85373"/>
    <w:rsid w:val="00C853DB"/>
    <w:rsid w:val="00C85412"/>
    <w:rsid w:val="00C85416"/>
    <w:rsid w:val="00C854BE"/>
    <w:rsid w:val="00C854E8"/>
    <w:rsid w:val="00C854FE"/>
    <w:rsid w:val="00C8550F"/>
    <w:rsid w:val="00C85517"/>
    <w:rsid w:val="00C85538"/>
    <w:rsid w:val="00C855D4"/>
    <w:rsid w:val="00C85614"/>
    <w:rsid w:val="00C85624"/>
    <w:rsid w:val="00C85646"/>
    <w:rsid w:val="00C8564B"/>
    <w:rsid w:val="00C85659"/>
    <w:rsid w:val="00C8567B"/>
    <w:rsid w:val="00C856C8"/>
    <w:rsid w:val="00C856DB"/>
    <w:rsid w:val="00C856E3"/>
    <w:rsid w:val="00C8570A"/>
    <w:rsid w:val="00C8570D"/>
    <w:rsid w:val="00C85721"/>
    <w:rsid w:val="00C85722"/>
    <w:rsid w:val="00C85726"/>
    <w:rsid w:val="00C85737"/>
    <w:rsid w:val="00C857C2"/>
    <w:rsid w:val="00C857CC"/>
    <w:rsid w:val="00C857DF"/>
    <w:rsid w:val="00C857E1"/>
    <w:rsid w:val="00C857F5"/>
    <w:rsid w:val="00C857F6"/>
    <w:rsid w:val="00C8583C"/>
    <w:rsid w:val="00C85889"/>
    <w:rsid w:val="00C8598F"/>
    <w:rsid w:val="00C859D7"/>
    <w:rsid w:val="00C85A21"/>
    <w:rsid w:val="00C85A26"/>
    <w:rsid w:val="00C85A42"/>
    <w:rsid w:val="00C85A86"/>
    <w:rsid w:val="00C85A99"/>
    <w:rsid w:val="00C85A9A"/>
    <w:rsid w:val="00C85A9F"/>
    <w:rsid w:val="00C85ABE"/>
    <w:rsid w:val="00C85AC1"/>
    <w:rsid w:val="00C85AD1"/>
    <w:rsid w:val="00C85AD4"/>
    <w:rsid w:val="00C85AEA"/>
    <w:rsid w:val="00C85B85"/>
    <w:rsid w:val="00C85BEB"/>
    <w:rsid w:val="00C85CD4"/>
    <w:rsid w:val="00C85D0A"/>
    <w:rsid w:val="00C85D4E"/>
    <w:rsid w:val="00C85D5B"/>
    <w:rsid w:val="00C85D8E"/>
    <w:rsid w:val="00C85DA9"/>
    <w:rsid w:val="00C85DC6"/>
    <w:rsid w:val="00C85DE1"/>
    <w:rsid w:val="00C85E34"/>
    <w:rsid w:val="00C85E67"/>
    <w:rsid w:val="00C85EA6"/>
    <w:rsid w:val="00C85EA7"/>
    <w:rsid w:val="00C85ED9"/>
    <w:rsid w:val="00C85EE4"/>
    <w:rsid w:val="00C85F4E"/>
    <w:rsid w:val="00C85F84"/>
    <w:rsid w:val="00C85FA0"/>
    <w:rsid w:val="00C85FAA"/>
    <w:rsid w:val="00C85FD1"/>
    <w:rsid w:val="00C85FE0"/>
    <w:rsid w:val="00C85FED"/>
    <w:rsid w:val="00C85FF2"/>
    <w:rsid w:val="00C85FF4"/>
    <w:rsid w:val="00C86015"/>
    <w:rsid w:val="00C86055"/>
    <w:rsid w:val="00C86074"/>
    <w:rsid w:val="00C86090"/>
    <w:rsid w:val="00C86118"/>
    <w:rsid w:val="00C8612B"/>
    <w:rsid w:val="00C8612E"/>
    <w:rsid w:val="00C8615E"/>
    <w:rsid w:val="00C86166"/>
    <w:rsid w:val="00C8616A"/>
    <w:rsid w:val="00C86186"/>
    <w:rsid w:val="00C861AF"/>
    <w:rsid w:val="00C861B1"/>
    <w:rsid w:val="00C861D4"/>
    <w:rsid w:val="00C86216"/>
    <w:rsid w:val="00C8626A"/>
    <w:rsid w:val="00C86294"/>
    <w:rsid w:val="00C862A3"/>
    <w:rsid w:val="00C862B1"/>
    <w:rsid w:val="00C862E2"/>
    <w:rsid w:val="00C862F5"/>
    <w:rsid w:val="00C8631A"/>
    <w:rsid w:val="00C86327"/>
    <w:rsid w:val="00C86343"/>
    <w:rsid w:val="00C86379"/>
    <w:rsid w:val="00C8637A"/>
    <w:rsid w:val="00C8641F"/>
    <w:rsid w:val="00C864AB"/>
    <w:rsid w:val="00C864BB"/>
    <w:rsid w:val="00C864F9"/>
    <w:rsid w:val="00C864FB"/>
    <w:rsid w:val="00C86522"/>
    <w:rsid w:val="00C86525"/>
    <w:rsid w:val="00C86546"/>
    <w:rsid w:val="00C86550"/>
    <w:rsid w:val="00C86557"/>
    <w:rsid w:val="00C86573"/>
    <w:rsid w:val="00C865C9"/>
    <w:rsid w:val="00C865CB"/>
    <w:rsid w:val="00C865E6"/>
    <w:rsid w:val="00C86636"/>
    <w:rsid w:val="00C86652"/>
    <w:rsid w:val="00C86666"/>
    <w:rsid w:val="00C866C2"/>
    <w:rsid w:val="00C866D2"/>
    <w:rsid w:val="00C866D3"/>
    <w:rsid w:val="00C866E9"/>
    <w:rsid w:val="00C867B8"/>
    <w:rsid w:val="00C867CC"/>
    <w:rsid w:val="00C8683E"/>
    <w:rsid w:val="00C86850"/>
    <w:rsid w:val="00C86855"/>
    <w:rsid w:val="00C8685C"/>
    <w:rsid w:val="00C8689A"/>
    <w:rsid w:val="00C868AE"/>
    <w:rsid w:val="00C868B9"/>
    <w:rsid w:val="00C868F5"/>
    <w:rsid w:val="00C8692E"/>
    <w:rsid w:val="00C86985"/>
    <w:rsid w:val="00C8698B"/>
    <w:rsid w:val="00C869A0"/>
    <w:rsid w:val="00C869D2"/>
    <w:rsid w:val="00C869D7"/>
    <w:rsid w:val="00C86A01"/>
    <w:rsid w:val="00C86AD1"/>
    <w:rsid w:val="00C86B03"/>
    <w:rsid w:val="00C86B0A"/>
    <w:rsid w:val="00C86B24"/>
    <w:rsid w:val="00C86B3C"/>
    <w:rsid w:val="00C86B59"/>
    <w:rsid w:val="00C86B69"/>
    <w:rsid w:val="00C86B85"/>
    <w:rsid w:val="00C86B90"/>
    <w:rsid w:val="00C86B92"/>
    <w:rsid w:val="00C86B97"/>
    <w:rsid w:val="00C86BA1"/>
    <w:rsid w:val="00C86BD9"/>
    <w:rsid w:val="00C86BE2"/>
    <w:rsid w:val="00C86BEA"/>
    <w:rsid w:val="00C86C00"/>
    <w:rsid w:val="00C86C16"/>
    <w:rsid w:val="00C86C21"/>
    <w:rsid w:val="00C86D2B"/>
    <w:rsid w:val="00C86D38"/>
    <w:rsid w:val="00C86D46"/>
    <w:rsid w:val="00C86D69"/>
    <w:rsid w:val="00C86D89"/>
    <w:rsid w:val="00C86D9B"/>
    <w:rsid w:val="00C86DC2"/>
    <w:rsid w:val="00C86E32"/>
    <w:rsid w:val="00C86E9E"/>
    <w:rsid w:val="00C86ECC"/>
    <w:rsid w:val="00C86F48"/>
    <w:rsid w:val="00C86F73"/>
    <w:rsid w:val="00C86F74"/>
    <w:rsid w:val="00C86F7A"/>
    <w:rsid w:val="00C86FAA"/>
    <w:rsid w:val="00C86FBD"/>
    <w:rsid w:val="00C86FE7"/>
    <w:rsid w:val="00C87039"/>
    <w:rsid w:val="00C8703E"/>
    <w:rsid w:val="00C8705C"/>
    <w:rsid w:val="00C870A8"/>
    <w:rsid w:val="00C870C1"/>
    <w:rsid w:val="00C870D1"/>
    <w:rsid w:val="00C870FD"/>
    <w:rsid w:val="00C8710A"/>
    <w:rsid w:val="00C87130"/>
    <w:rsid w:val="00C8720F"/>
    <w:rsid w:val="00C8722B"/>
    <w:rsid w:val="00C8724C"/>
    <w:rsid w:val="00C87253"/>
    <w:rsid w:val="00C872C7"/>
    <w:rsid w:val="00C87301"/>
    <w:rsid w:val="00C87327"/>
    <w:rsid w:val="00C87355"/>
    <w:rsid w:val="00C8737A"/>
    <w:rsid w:val="00C87390"/>
    <w:rsid w:val="00C873C4"/>
    <w:rsid w:val="00C873F6"/>
    <w:rsid w:val="00C8740A"/>
    <w:rsid w:val="00C87439"/>
    <w:rsid w:val="00C8746E"/>
    <w:rsid w:val="00C874C1"/>
    <w:rsid w:val="00C874C4"/>
    <w:rsid w:val="00C874D5"/>
    <w:rsid w:val="00C87502"/>
    <w:rsid w:val="00C8750E"/>
    <w:rsid w:val="00C87517"/>
    <w:rsid w:val="00C87556"/>
    <w:rsid w:val="00C87575"/>
    <w:rsid w:val="00C8757D"/>
    <w:rsid w:val="00C87592"/>
    <w:rsid w:val="00C8759A"/>
    <w:rsid w:val="00C875CA"/>
    <w:rsid w:val="00C8761D"/>
    <w:rsid w:val="00C8761E"/>
    <w:rsid w:val="00C87636"/>
    <w:rsid w:val="00C87650"/>
    <w:rsid w:val="00C87671"/>
    <w:rsid w:val="00C8767B"/>
    <w:rsid w:val="00C87695"/>
    <w:rsid w:val="00C876A3"/>
    <w:rsid w:val="00C876BC"/>
    <w:rsid w:val="00C876DA"/>
    <w:rsid w:val="00C876F2"/>
    <w:rsid w:val="00C876F4"/>
    <w:rsid w:val="00C876F9"/>
    <w:rsid w:val="00C8770A"/>
    <w:rsid w:val="00C87741"/>
    <w:rsid w:val="00C8774B"/>
    <w:rsid w:val="00C877A4"/>
    <w:rsid w:val="00C877A9"/>
    <w:rsid w:val="00C877C0"/>
    <w:rsid w:val="00C87800"/>
    <w:rsid w:val="00C878BD"/>
    <w:rsid w:val="00C878CB"/>
    <w:rsid w:val="00C87942"/>
    <w:rsid w:val="00C8794F"/>
    <w:rsid w:val="00C87964"/>
    <w:rsid w:val="00C87A35"/>
    <w:rsid w:val="00C87A50"/>
    <w:rsid w:val="00C87ADC"/>
    <w:rsid w:val="00C87B0F"/>
    <w:rsid w:val="00C87B1B"/>
    <w:rsid w:val="00C87B46"/>
    <w:rsid w:val="00C87B84"/>
    <w:rsid w:val="00C87B93"/>
    <w:rsid w:val="00C87BD3"/>
    <w:rsid w:val="00C87C36"/>
    <w:rsid w:val="00C87C42"/>
    <w:rsid w:val="00C87C5B"/>
    <w:rsid w:val="00C87C68"/>
    <w:rsid w:val="00C87C70"/>
    <w:rsid w:val="00C87C77"/>
    <w:rsid w:val="00C87C7A"/>
    <w:rsid w:val="00C87CA9"/>
    <w:rsid w:val="00C87CC6"/>
    <w:rsid w:val="00C87CCF"/>
    <w:rsid w:val="00C87CE2"/>
    <w:rsid w:val="00C87D08"/>
    <w:rsid w:val="00C87D25"/>
    <w:rsid w:val="00C87D3A"/>
    <w:rsid w:val="00C87D5A"/>
    <w:rsid w:val="00C87D74"/>
    <w:rsid w:val="00C87D86"/>
    <w:rsid w:val="00C87DC3"/>
    <w:rsid w:val="00C87DE0"/>
    <w:rsid w:val="00C87DE5"/>
    <w:rsid w:val="00C87E26"/>
    <w:rsid w:val="00C87EA7"/>
    <w:rsid w:val="00C87F0E"/>
    <w:rsid w:val="00C87F6B"/>
    <w:rsid w:val="00C87FA3"/>
    <w:rsid w:val="00C90019"/>
    <w:rsid w:val="00C90026"/>
    <w:rsid w:val="00C90040"/>
    <w:rsid w:val="00C9005F"/>
    <w:rsid w:val="00C900B4"/>
    <w:rsid w:val="00C900C3"/>
    <w:rsid w:val="00C900D5"/>
    <w:rsid w:val="00C900FC"/>
    <w:rsid w:val="00C90111"/>
    <w:rsid w:val="00C90147"/>
    <w:rsid w:val="00C90156"/>
    <w:rsid w:val="00C90165"/>
    <w:rsid w:val="00C9018A"/>
    <w:rsid w:val="00C9018C"/>
    <w:rsid w:val="00C90196"/>
    <w:rsid w:val="00C901E5"/>
    <w:rsid w:val="00C9024C"/>
    <w:rsid w:val="00C90256"/>
    <w:rsid w:val="00C9025E"/>
    <w:rsid w:val="00C902C9"/>
    <w:rsid w:val="00C902D0"/>
    <w:rsid w:val="00C90301"/>
    <w:rsid w:val="00C90309"/>
    <w:rsid w:val="00C9037E"/>
    <w:rsid w:val="00C903CA"/>
    <w:rsid w:val="00C903D0"/>
    <w:rsid w:val="00C903DE"/>
    <w:rsid w:val="00C9040B"/>
    <w:rsid w:val="00C90433"/>
    <w:rsid w:val="00C90449"/>
    <w:rsid w:val="00C9045D"/>
    <w:rsid w:val="00C9047C"/>
    <w:rsid w:val="00C9048B"/>
    <w:rsid w:val="00C90494"/>
    <w:rsid w:val="00C904E7"/>
    <w:rsid w:val="00C904ED"/>
    <w:rsid w:val="00C90509"/>
    <w:rsid w:val="00C9050C"/>
    <w:rsid w:val="00C9054A"/>
    <w:rsid w:val="00C90560"/>
    <w:rsid w:val="00C905D0"/>
    <w:rsid w:val="00C905D2"/>
    <w:rsid w:val="00C905D8"/>
    <w:rsid w:val="00C90661"/>
    <w:rsid w:val="00C906A6"/>
    <w:rsid w:val="00C906C0"/>
    <w:rsid w:val="00C906C1"/>
    <w:rsid w:val="00C906E0"/>
    <w:rsid w:val="00C906E5"/>
    <w:rsid w:val="00C906FA"/>
    <w:rsid w:val="00C9070D"/>
    <w:rsid w:val="00C90720"/>
    <w:rsid w:val="00C90748"/>
    <w:rsid w:val="00C907EE"/>
    <w:rsid w:val="00C90840"/>
    <w:rsid w:val="00C9086E"/>
    <w:rsid w:val="00C90881"/>
    <w:rsid w:val="00C9089A"/>
    <w:rsid w:val="00C908CB"/>
    <w:rsid w:val="00C908E5"/>
    <w:rsid w:val="00C908F5"/>
    <w:rsid w:val="00C90915"/>
    <w:rsid w:val="00C9093F"/>
    <w:rsid w:val="00C90965"/>
    <w:rsid w:val="00C9099D"/>
    <w:rsid w:val="00C909B5"/>
    <w:rsid w:val="00C909DC"/>
    <w:rsid w:val="00C909DE"/>
    <w:rsid w:val="00C90A10"/>
    <w:rsid w:val="00C90A1A"/>
    <w:rsid w:val="00C90A7E"/>
    <w:rsid w:val="00C90AC6"/>
    <w:rsid w:val="00C90ACB"/>
    <w:rsid w:val="00C90B0C"/>
    <w:rsid w:val="00C90B3E"/>
    <w:rsid w:val="00C90B6E"/>
    <w:rsid w:val="00C90B95"/>
    <w:rsid w:val="00C90BD0"/>
    <w:rsid w:val="00C90BFC"/>
    <w:rsid w:val="00C90C55"/>
    <w:rsid w:val="00C90C8F"/>
    <w:rsid w:val="00C90D2C"/>
    <w:rsid w:val="00C90D92"/>
    <w:rsid w:val="00C90E42"/>
    <w:rsid w:val="00C90E60"/>
    <w:rsid w:val="00C90E80"/>
    <w:rsid w:val="00C90E85"/>
    <w:rsid w:val="00C90E99"/>
    <w:rsid w:val="00C90ED2"/>
    <w:rsid w:val="00C90EDE"/>
    <w:rsid w:val="00C90EE7"/>
    <w:rsid w:val="00C90F10"/>
    <w:rsid w:val="00C90F59"/>
    <w:rsid w:val="00C90F74"/>
    <w:rsid w:val="00C90F9D"/>
    <w:rsid w:val="00C90FA9"/>
    <w:rsid w:val="00C90FB0"/>
    <w:rsid w:val="00C90FD5"/>
    <w:rsid w:val="00C90FDE"/>
    <w:rsid w:val="00C90FF6"/>
    <w:rsid w:val="00C90FFA"/>
    <w:rsid w:val="00C91007"/>
    <w:rsid w:val="00C91009"/>
    <w:rsid w:val="00C91101"/>
    <w:rsid w:val="00C9113A"/>
    <w:rsid w:val="00C91151"/>
    <w:rsid w:val="00C91182"/>
    <w:rsid w:val="00C911A6"/>
    <w:rsid w:val="00C911C2"/>
    <w:rsid w:val="00C911EC"/>
    <w:rsid w:val="00C911F2"/>
    <w:rsid w:val="00C911FA"/>
    <w:rsid w:val="00C91209"/>
    <w:rsid w:val="00C9122A"/>
    <w:rsid w:val="00C9122D"/>
    <w:rsid w:val="00C9122F"/>
    <w:rsid w:val="00C91239"/>
    <w:rsid w:val="00C91242"/>
    <w:rsid w:val="00C9125C"/>
    <w:rsid w:val="00C91281"/>
    <w:rsid w:val="00C912AB"/>
    <w:rsid w:val="00C912BF"/>
    <w:rsid w:val="00C912C2"/>
    <w:rsid w:val="00C912E5"/>
    <w:rsid w:val="00C912E7"/>
    <w:rsid w:val="00C91334"/>
    <w:rsid w:val="00C91344"/>
    <w:rsid w:val="00C9134A"/>
    <w:rsid w:val="00C91397"/>
    <w:rsid w:val="00C913B1"/>
    <w:rsid w:val="00C913B4"/>
    <w:rsid w:val="00C913BA"/>
    <w:rsid w:val="00C91420"/>
    <w:rsid w:val="00C91435"/>
    <w:rsid w:val="00C91449"/>
    <w:rsid w:val="00C91490"/>
    <w:rsid w:val="00C91495"/>
    <w:rsid w:val="00C9149A"/>
    <w:rsid w:val="00C914D1"/>
    <w:rsid w:val="00C914EC"/>
    <w:rsid w:val="00C91524"/>
    <w:rsid w:val="00C91561"/>
    <w:rsid w:val="00C91609"/>
    <w:rsid w:val="00C91618"/>
    <w:rsid w:val="00C91636"/>
    <w:rsid w:val="00C916C4"/>
    <w:rsid w:val="00C916C8"/>
    <w:rsid w:val="00C916D1"/>
    <w:rsid w:val="00C916EC"/>
    <w:rsid w:val="00C91752"/>
    <w:rsid w:val="00C9179A"/>
    <w:rsid w:val="00C917B4"/>
    <w:rsid w:val="00C91809"/>
    <w:rsid w:val="00C91810"/>
    <w:rsid w:val="00C9182A"/>
    <w:rsid w:val="00C9187E"/>
    <w:rsid w:val="00C9188F"/>
    <w:rsid w:val="00C918A3"/>
    <w:rsid w:val="00C918DC"/>
    <w:rsid w:val="00C9190F"/>
    <w:rsid w:val="00C9191A"/>
    <w:rsid w:val="00C91942"/>
    <w:rsid w:val="00C91979"/>
    <w:rsid w:val="00C91997"/>
    <w:rsid w:val="00C9199A"/>
    <w:rsid w:val="00C919E0"/>
    <w:rsid w:val="00C919F6"/>
    <w:rsid w:val="00C91A46"/>
    <w:rsid w:val="00C91A8A"/>
    <w:rsid w:val="00C91ABC"/>
    <w:rsid w:val="00C91ACF"/>
    <w:rsid w:val="00C91AF8"/>
    <w:rsid w:val="00C91B8C"/>
    <w:rsid w:val="00C91B91"/>
    <w:rsid w:val="00C91BA8"/>
    <w:rsid w:val="00C91BDF"/>
    <w:rsid w:val="00C91C26"/>
    <w:rsid w:val="00C91C34"/>
    <w:rsid w:val="00C91C5B"/>
    <w:rsid w:val="00C91CC5"/>
    <w:rsid w:val="00C91CE7"/>
    <w:rsid w:val="00C91CFD"/>
    <w:rsid w:val="00C91D08"/>
    <w:rsid w:val="00C91D1B"/>
    <w:rsid w:val="00C91D32"/>
    <w:rsid w:val="00C91D70"/>
    <w:rsid w:val="00C91DAF"/>
    <w:rsid w:val="00C91DF2"/>
    <w:rsid w:val="00C91E01"/>
    <w:rsid w:val="00C91E2E"/>
    <w:rsid w:val="00C91E3A"/>
    <w:rsid w:val="00C91E63"/>
    <w:rsid w:val="00C91E70"/>
    <w:rsid w:val="00C91ED8"/>
    <w:rsid w:val="00C91EF4"/>
    <w:rsid w:val="00C91EFD"/>
    <w:rsid w:val="00C91F04"/>
    <w:rsid w:val="00C91F0D"/>
    <w:rsid w:val="00C91F23"/>
    <w:rsid w:val="00C91F51"/>
    <w:rsid w:val="00C91F70"/>
    <w:rsid w:val="00C91F73"/>
    <w:rsid w:val="00C91FDF"/>
    <w:rsid w:val="00C91FE5"/>
    <w:rsid w:val="00C9208D"/>
    <w:rsid w:val="00C920A4"/>
    <w:rsid w:val="00C920F1"/>
    <w:rsid w:val="00C92112"/>
    <w:rsid w:val="00C9212D"/>
    <w:rsid w:val="00C92153"/>
    <w:rsid w:val="00C92171"/>
    <w:rsid w:val="00C92176"/>
    <w:rsid w:val="00C921A4"/>
    <w:rsid w:val="00C921E0"/>
    <w:rsid w:val="00C9222D"/>
    <w:rsid w:val="00C92239"/>
    <w:rsid w:val="00C92256"/>
    <w:rsid w:val="00C9228B"/>
    <w:rsid w:val="00C922A6"/>
    <w:rsid w:val="00C922CB"/>
    <w:rsid w:val="00C922DA"/>
    <w:rsid w:val="00C9230F"/>
    <w:rsid w:val="00C9232B"/>
    <w:rsid w:val="00C92335"/>
    <w:rsid w:val="00C9239E"/>
    <w:rsid w:val="00C923DC"/>
    <w:rsid w:val="00C923E3"/>
    <w:rsid w:val="00C92407"/>
    <w:rsid w:val="00C9240A"/>
    <w:rsid w:val="00C9240B"/>
    <w:rsid w:val="00C9249D"/>
    <w:rsid w:val="00C924DE"/>
    <w:rsid w:val="00C924EA"/>
    <w:rsid w:val="00C925A2"/>
    <w:rsid w:val="00C925A4"/>
    <w:rsid w:val="00C925C7"/>
    <w:rsid w:val="00C925C9"/>
    <w:rsid w:val="00C925EF"/>
    <w:rsid w:val="00C925FC"/>
    <w:rsid w:val="00C9262C"/>
    <w:rsid w:val="00C92674"/>
    <w:rsid w:val="00C92687"/>
    <w:rsid w:val="00C92696"/>
    <w:rsid w:val="00C926B3"/>
    <w:rsid w:val="00C926B8"/>
    <w:rsid w:val="00C926C1"/>
    <w:rsid w:val="00C9270A"/>
    <w:rsid w:val="00C92717"/>
    <w:rsid w:val="00C92733"/>
    <w:rsid w:val="00C92787"/>
    <w:rsid w:val="00C92789"/>
    <w:rsid w:val="00C927CA"/>
    <w:rsid w:val="00C92809"/>
    <w:rsid w:val="00C928F7"/>
    <w:rsid w:val="00C92905"/>
    <w:rsid w:val="00C92922"/>
    <w:rsid w:val="00C92936"/>
    <w:rsid w:val="00C9294E"/>
    <w:rsid w:val="00C9297D"/>
    <w:rsid w:val="00C92995"/>
    <w:rsid w:val="00C929A7"/>
    <w:rsid w:val="00C929BD"/>
    <w:rsid w:val="00C929F3"/>
    <w:rsid w:val="00C92A12"/>
    <w:rsid w:val="00C92A39"/>
    <w:rsid w:val="00C92A49"/>
    <w:rsid w:val="00C92A90"/>
    <w:rsid w:val="00C92B33"/>
    <w:rsid w:val="00C92B76"/>
    <w:rsid w:val="00C92B91"/>
    <w:rsid w:val="00C92B9F"/>
    <w:rsid w:val="00C92BD4"/>
    <w:rsid w:val="00C92C10"/>
    <w:rsid w:val="00C92C6F"/>
    <w:rsid w:val="00C92C72"/>
    <w:rsid w:val="00C92C7E"/>
    <w:rsid w:val="00C92CD8"/>
    <w:rsid w:val="00C92CFA"/>
    <w:rsid w:val="00C92D0A"/>
    <w:rsid w:val="00C92D2C"/>
    <w:rsid w:val="00C92D69"/>
    <w:rsid w:val="00C92D6B"/>
    <w:rsid w:val="00C92DC1"/>
    <w:rsid w:val="00C92DD2"/>
    <w:rsid w:val="00C92DD8"/>
    <w:rsid w:val="00C92E71"/>
    <w:rsid w:val="00C92EA8"/>
    <w:rsid w:val="00C92EAE"/>
    <w:rsid w:val="00C92EAF"/>
    <w:rsid w:val="00C92F14"/>
    <w:rsid w:val="00C92F30"/>
    <w:rsid w:val="00C92F5A"/>
    <w:rsid w:val="00C92FDB"/>
    <w:rsid w:val="00C93005"/>
    <w:rsid w:val="00C93077"/>
    <w:rsid w:val="00C930A6"/>
    <w:rsid w:val="00C930C0"/>
    <w:rsid w:val="00C9310C"/>
    <w:rsid w:val="00C9314D"/>
    <w:rsid w:val="00C931A1"/>
    <w:rsid w:val="00C931B9"/>
    <w:rsid w:val="00C931FF"/>
    <w:rsid w:val="00C93215"/>
    <w:rsid w:val="00C93220"/>
    <w:rsid w:val="00C93230"/>
    <w:rsid w:val="00C93259"/>
    <w:rsid w:val="00C932AB"/>
    <w:rsid w:val="00C932C1"/>
    <w:rsid w:val="00C932FC"/>
    <w:rsid w:val="00C9331A"/>
    <w:rsid w:val="00C9331F"/>
    <w:rsid w:val="00C9333A"/>
    <w:rsid w:val="00C93340"/>
    <w:rsid w:val="00C9334D"/>
    <w:rsid w:val="00C93360"/>
    <w:rsid w:val="00C93377"/>
    <w:rsid w:val="00C933C9"/>
    <w:rsid w:val="00C93414"/>
    <w:rsid w:val="00C9341E"/>
    <w:rsid w:val="00C934A9"/>
    <w:rsid w:val="00C934B2"/>
    <w:rsid w:val="00C934B3"/>
    <w:rsid w:val="00C934C3"/>
    <w:rsid w:val="00C934D9"/>
    <w:rsid w:val="00C9353D"/>
    <w:rsid w:val="00C93540"/>
    <w:rsid w:val="00C9356C"/>
    <w:rsid w:val="00C9356E"/>
    <w:rsid w:val="00C9357C"/>
    <w:rsid w:val="00C9357E"/>
    <w:rsid w:val="00C935C4"/>
    <w:rsid w:val="00C935D2"/>
    <w:rsid w:val="00C935FE"/>
    <w:rsid w:val="00C93628"/>
    <w:rsid w:val="00C936B2"/>
    <w:rsid w:val="00C936B7"/>
    <w:rsid w:val="00C936C1"/>
    <w:rsid w:val="00C9370E"/>
    <w:rsid w:val="00C9370F"/>
    <w:rsid w:val="00C9371D"/>
    <w:rsid w:val="00C93720"/>
    <w:rsid w:val="00C93751"/>
    <w:rsid w:val="00C93799"/>
    <w:rsid w:val="00C9379F"/>
    <w:rsid w:val="00C937B4"/>
    <w:rsid w:val="00C937BC"/>
    <w:rsid w:val="00C937E6"/>
    <w:rsid w:val="00C93802"/>
    <w:rsid w:val="00C93808"/>
    <w:rsid w:val="00C93812"/>
    <w:rsid w:val="00C9386E"/>
    <w:rsid w:val="00C93870"/>
    <w:rsid w:val="00C938B8"/>
    <w:rsid w:val="00C938D5"/>
    <w:rsid w:val="00C93920"/>
    <w:rsid w:val="00C9392D"/>
    <w:rsid w:val="00C93951"/>
    <w:rsid w:val="00C93986"/>
    <w:rsid w:val="00C9399E"/>
    <w:rsid w:val="00C93A1F"/>
    <w:rsid w:val="00C93A28"/>
    <w:rsid w:val="00C93A35"/>
    <w:rsid w:val="00C93A3F"/>
    <w:rsid w:val="00C93A89"/>
    <w:rsid w:val="00C93AA5"/>
    <w:rsid w:val="00C93AB5"/>
    <w:rsid w:val="00C93B1E"/>
    <w:rsid w:val="00C93B4E"/>
    <w:rsid w:val="00C93B50"/>
    <w:rsid w:val="00C93B5D"/>
    <w:rsid w:val="00C93B88"/>
    <w:rsid w:val="00C93BEA"/>
    <w:rsid w:val="00C93C47"/>
    <w:rsid w:val="00C93C80"/>
    <w:rsid w:val="00C93D18"/>
    <w:rsid w:val="00C93D9A"/>
    <w:rsid w:val="00C93DBF"/>
    <w:rsid w:val="00C93DE3"/>
    <w:rsid w:val="00C93E13"/>
    <w:rsid w:val="00C93E4C"/>
    <w:rsid w:val="00C93E4E"/>
    <w:rsid w:val="00C93E5C"/>
    <w:rsid w:val="00C93EC0"/>
    <w:rsid w:val="00C93EC9"/>
    <w:rsid w:val="00C93ED0"/>
    <w:rsid w:val="00C93F2E"/>
    <w:rsid w:val="00C93F36"/>
    <w:rsid w:val="00C93F3F"/>
    <w:rsid w:val="00C93F45"/>
    <w:rsid w:val="00C93F62"/>
    <w:rsid w:val="00C93F75"/>
    <w:rsid w:val="00C93F96"/>
    <w:rsid w:val="00C93FB6"/>
    <w:rsid w:val="00C93FB9"/>
    <w:rsid w:val="00C93FDD"/>
    <w:rsid w:val="00C94028"/>
    <w:rsid w:val="00C9402D"/>
    <w:rsid w:val="00C9402F"/>
    <w:rsid w:val="00C94035"/>
    <w:rsid w:val="00C9404F"/>
    <w:rsid w:val="00C940E7"/>
    <w:rsid w:val="00C9410A"/>
    <w:rsid w:val="00C94127"/>
    <w:rsid w:val="00C94162"/>
    <w:rsid w:val="00C94178"/>
    <w:rsid w:val="00C94184"/>
    <w:rsid w:val="00C9419E"/>
    <w:rsid w:val="00C941AC"/>
    <w:rsid w:val="00C941B1"/>
    <w:rsid w:val="00C941C9"/>
    <w:rsid w:val="00C941FE"/>
    <w:rsid w:val="00C94230"/>
    <w:rsid w:val="00C94269"/>
    <w:rsid w:val="00C94279"/>
    <w:rsid w:val="00C9427A"/>
    <w:rsid w:val="00C9429D"/>
    <w:rsid w:val="00C942D3"/>
    <w:rsid w:val="00C942FD"/>
    <w:rsid w:val="00C94308"/>
    <w:rsid w:val="00C94313"/>
    <w:rsid w:val="00C9436A"/>
    <w:rsid w:val="00C9437A"/>
    <w:rsid w:val="00C94380"/>
    <w:rsid w:val="00C94382"/>
    <w:rsid w:val="00C94387"/>
    <w:rsid w:val="00C943F2"/>
    <w:rsid w:val="00C943F4"/>
    <w:rsid w:val="00C9443E"/>
    <w:rsid w:val="00C94445"/>
    <w:rsid w:val="00C94481"/>
    <w:rsid w:val="00C94488"/>
    <w:rsid w:val="00C944C0"/>
    <w:rsid w:val="00C944C2"/>
    <w:rsid w:val="00C944F1"/>
    <w:rsid w:val="00C94513"/>
    <w:rsid w:val="00C94524"/>
    <w:rsid w:val="00C945B6"/>
    <w:rsid w:val="00C945DF"/>
    <w:rsid w:val="00C945E1"/>
    <w:rsid w:val="00C945E6"/>
    <w:rsid w:val="00C94624"/>
    <w:rsid w:val="00C94649"/>
    <w:rsid w:val="00C94660"/>
    <w:rsid w:val="00C94661"/>
    <w:rsid w:val="00C94678"/>
    <w:rsid w:val="00C9468C"/>
    <w:rsid w:val="00C94690"/>
    <w:rsid w:val="00C94694"/>
    <w:rsid w:val="00C946BC"/>
    <w:rsid w:val="00C946F5"/>
    <w:rsid w:val="00C94728"/>
    <w:rsid w:val="00C94753"/>
    <w:rsid w:val="00C9475B"/>
    <w:rsid w:val="00C94774"/>
    <w:rsid w:val="00C94797"/>
    <w:rsid w:val="00C9479E"/>
    <w:rsid w:val="00C947BC"/>
    <w:rsid w:val="00C947C3"/>
    <w:rsid w:val="00C947E2"/>
    <w:rsid w:val="00C94838"/>
    <w:rsid w:val="00C94877"/>
    <w:rsid w:val="00C948A9"/>
    <w:rsid w:val="00C948CD"/>
    <w:rsid w:val="00C948E8"/>
    <w:rsid w:val="00C9496D"/>
    <w:rsid w:val="00C94971"/>
    <w:rsid w:val="00C94978"/>
    <w:rsid w:val="00C949A2"/>
    <w:rsid w:val="00C949B2"/>
    <w:rsid w:val="00C949CE"/>
    <w:rsid w:val="00C949E0"/>
    <w:rsid w:val="00C949F7"/>
    <w:rsid w:val="00C94A18"/>
    <w:rsid w:val="00C94AC6"/>
    <w:rsid w:val="00C94B1C"/>
    <w:rsid w:val="00C94B3C"/>
    <w:rsid w:val="00C94B51"/>
    <w:rsid w:val="00C94B7D"/>
    <w:rsid w:val="00C94B8F"/>
    <w:rsid w:val="00C94B92"/>
    <w:rsid w:val="00C94BAD"/>
    <w:rsid w:val="00C94BD0"/>
    <w:rsid w:val="00C94C4B"/>
    <w:rsid w:val="00C94C6C"/>
    <w:rsid w:val="00C94CBF"/>
    <w:rsid w:val="00C94CCF"/>
    <w:rsid w:val="00C94CDB"/>
    <w:rsid w:val="00C94CDF"/>
    <w:rsid w:val="00C94CFB"/>
    <w:rsid w:val="00C94D23"/>
    <w:rsid w:val="00C94D2E"/>
    <w:rsid w:val="00C94D41"/>
    <w:rsid w:val="00C94D56"/>
    <w:rsid w:val="00C94D62"/>
    <w:rsid w:val="00C94D63"/>
    <w:rsid w:val="00C94D78"/>
    <w:rsid w:val="00C94DA8"/>
    <w:rsid w:val="00C94DC4"/>
    <w:rsid w:val="00C94DE4"/>
    <w:rsid w:val="00C94DF4"/>
    <w:rsid w:val="00C94E14"/>
    <w:rsid w:val="00C94E1D"/>
    <w:rsid w:val="00C94E4C"/>
    <w:rsid w:val="00C94E55"/>
    <w:rsid w:val="00C94E57"/>
    <w:rsid w:val="00C94E58"/>
    <w:rsid w:val="00C94E60"/>
    <w:rsid w:val="00C94E84"/>
    <w:rsid w:val="00C94EB4"/>
    <w:rsid w:val="00C94ED3"/>
    <w:rsid w:val="00C94ED4"/>
    <w:rsid w:val="00C94ED8"/>
    <w:rsid w:val="00C94EDF"/>
    <w:rsid w:val="00C94EFE"/>
    <w:rsid w:val="00C94F88"/>
    <w:rsid w:val="00C94FA3"/>
    <w:rsid w:val="00C94FCE"/>
    <w:rsid w:val="00C94FF9"/>
    <w:rsid w:val="00C95034"/>
    <w:rsid w:val="00C95040"/>
    <w:rsid w:val="00C95079"/>
    <w:rsid w:val="00C95089"/>
    <w:rsid w:val="00C950AB"/>
    <w:rsid w:val="00C950D4"/>
    <w:rsid w:val="00C950F6"/>
    <w:rsid w:val="00C95165"/>
    <w:rsid w:val="00C95176"/>
    <w:rsid w:val="00C95184"/>
    <w:rsid w:val="00C951C6"/>
    <w:rsid w:val="00C951D4"/>
    <w:rsid w:val="00C95211"/>
    <w:rsid w:val="00C9521A"/>
    <w:rsid w:val="00C952EF"/>
    <w:rsid w:val="00C95319"/>
    <w:rsid w:val="00C95332"/>
    <w:rsid w:val="00C95334"/>
    <w:rsid w:val="00C9533A"/>
    <w:rsid w:val="00C953EF"/>
    <w:rsid w:val="00C954A3"/>
    <w:rsid w:val="00C954D0"/>
    <w:rsid w:val="00C95502"/>
    <w:rsid w:val="00C95518"/>
    <w:rsid w:val="00C9556C"/>
    <w:rsid w:val="00C955AB"/>
    <w:rsid w:val="00C955C8"/>
    <w:rsid w:val="00C955D3"/>
    <w:rsid w:val="00C9565C"/>
    <w:rsid w:val="00C95679"/>
    <w:rsid w:val="00C95698"/>
    <w:rsid w:val="00C956A3"/>
    <w:rsid w:val="00C956AE"/>
    <w:rsid w:val="00C95701"/>
    <w:rsid w:val="00C9570E"/>
    <w:rsid w:val="00C95719"/>
    <w:rsid w:val="00C9572B"/>
    <w:rsid w:val="00C95753"/>
    <w:rsid w:val="00C95756"/>
    <w:rsid w:val="00C9575C"/>
    <w:rsid w:val="00C95779"/>
    <w:rsid w:val="00C957A1"/>
    <w:rsid w:val="00C957F3"/>
    <w:rsid w:val="00C95817"/>
    <w:rsid w:val="00C95818"/>
    <w:rsid w:val="00C95825"/>
    <w:rsid w:val="00C9584E"/>
    <w:rsid w:val="00C9586E"/>
    <w:rsid w:val="00C958E0"/>
    <w:rsid w:val="00C95912"/>
    <w:rsid w:val="00C95915"/>
    <w:rsid w:val="00C95918"/>
    <w:rsid w:val="00C95950"/>
    <w:rsid w:val="00C95978"/>
    <w:rsid w:val="00C9599A"/>
    <w:rsid w:val="00C959A8"/>
    <w:rsid w:val="00C959DD"/>
    <w:rsid w:val="00C95A00"/>
    <w:rsid w:val="00C95A1A"/>
    <w:rsid w:val="00C95A1B"/>
    <w:rsid w:val="00C95A23"/>
    <w:rsid w:val="00C95A4B"/>
    <w:rsid w:val="00C95AA8"/>
    <w:rsid w:val="00C95AB6"/>
    <w:rsid w:val="00C95B06"/>
    <w:rsid w:val="00C95B55"/>
    <w:rsid w:val="00C95BDD"/>
    <w:rsid w:val="00C95BEF"/>
    <w:rsid w:val="00C95BF6"/>
    <w:rsid w:val="00C95C21"/>
    <w:rsid w:val="00C95C40"/>
    <w:rsid w:val="00C95C6D"/>
    <w:rsid w:val="00C95C9D"/>
    <w:rsid w:val="00C95CB9"/>
    <w:rsid w:val="00C95CDD"/>
    <w:rsid w:val="00C95CE3"/>
    <w:rsid w:val="00C95CE8"/>
    <w:rsid w:val="00C95D04"/>
    <w:rsid w:val="00C95D27"/>
    <w:rsid w:val="00C95D39"/>
    <w:rsid w:val="00C95D64"/>
    <w:rsid w:val="00C95D88"/>
    <w:rsid w:val="00C95DCF"/>
    <w:rsid w:val="00C95DFE"/>
    <w:rsid w:val="00C95E1B"/>
    <w:rsid w:val="00C95EA7"/>
    <w:rsid w:val="00C95EA9"/>
    <w:rsid w:val="00C95EBC"/>
    <w:rsid w:val="00C95EE3"/>
    <w:rsid w:val="00C95EE9"/>
    <w:rsid w:val="00C95F1E"/>
    <w:rsid w:val="00C95FD4"/>
    <w:rsid w:val="00C95FFA"/>
    <w:rsid w:val="00C96007"/>
    <w:rsid w:val="00C96043"/>
    <w:rsid w:val="00C96066"/>
    <w:rsid w:val="00C96079"/>
    <w:rsid w:val="00C9607F"/>
    <w:rsid w:val="00C960AB"/>
    <w:rsid w:val="00C960F8"/>
    <w:rsid w:val="00C96144"/>
    <w:rsid w:val="00C96167"/>
    <w:rsid w:val="00C96185"/>
    <w:rsid w:val="00C9621D"/>
    <w:rsid w:val="00C96234"/>
    <w:rsid w:val="00C96263"/>
    <w:rsid w:val="00C96273"/>
    <w:rsid w:val="00C96296"/>
    <w:rsid w:val="00C962CE"/>
    <w:rsid w:val="00C962E4"/>
    <w:rsid w:val="00C96302"/>
    <w:rsid w:val="00C9632A"/>
    <w:rsid w:val="00C96390"/>
    <w:rsid w:val="00C96398"/>
    <w:rsid w:val="00C963CC"/>
    <w:rsid w:val="00C963E8"/>
    <w:rsid w:val="00C963F9"/>
    <w:rsid w:val="00C963FC"/>
    <w:rsid w:val="00C96424"/>
    <w:rsid w:val="00C9648C"/>
    <w:rsid w:val="00C964D2"/>
    <w:rsid w:val="00C964F0"/>
    <w:rsid w:val="00C96521"/>
    <w:rsid w:val="00C9655D"/>
    <w:rsid w:val="00C96568"/>
    <w:rsid w:val="00C965BF"/>
    <w:rsid w:val="00C9661E"/>
    <w:rsid w:val="00C96625"/>
    <w:rsid w:val="00C96641"/>
    <w:rsid w:val="00C96660"/>
    <w:rsid w:val="00C96664"/>
    <w:rsid w:val="00C96692"/>
    <w:rsid w:val="00C966CD"/>
    <w:rsid w:val="00C966E4"/>
    <w:rsid w:val="00C96718"/>
    <w:rsid w:val="00C96749"/>
    <w:rsid w:val="00C96772"/>
    <w:rsid w:val="00C96796"/>
    <w:rsid w:val="00C96802"/>
    <w:rsid w:val="00C96823"/>
    <w:rsid w:val="00C9683F"/>
    <w:rsid w:val="00C9688C"/>
    <w:rsid w:val="00C968BF"/>
    <w:rsid w:val="00C968CB"/>
    <w:rsid w:val="00C9690D"/>
    <w:rsid w:val="00C96925"/>
    <w:rsid w:val="00C9692A"/>
    <w:rsid w:val="00C96936"/>
    <w:rsid w:val="00C96970"/>
    <w:rsid w:val="00C9697E"/>
    <w:rsid w:val="00C9699B"/>
    <w:rsid w:val="00C969A5"/>
    <w:rsid w:val="00C969A9"/>
    <w:rsid w:val="00C969C8"/>
    <w:rsid w:val="00C969D6"/>
    <w:rsid w:val="00C96A88"/>
    <w:rsid w:val="00C96B60"/>
    <w:rsid w:val="00C96BCD"/>
    <w:rsid w:val="00C96BFE"/>
    <w:rsid w:val="00C96C10"/>
    <w:rsid w:val="00C96C57"/>
    <w:rsid w:val="00C96C66"/>
    <w:rsid w:val="00C96CF7"/>
    <w:rsid w:val="00C96CFA"/>
    <w:rsid w:val="00C96D20"/>
    <w:rsid w:val="00C96D2C"/>
    <w:rsid w:val="00C96D37"/>
    <w:rsid w:val="00C96D6E"/>
    <w:rsid w:val="00C96D7E"/>
    <w:rsid w:val="00C96D90"/>
    <w:rsid w:val="00C96D9B"/>
    <w:rsid w:val="00C96DC1"/>
    <w:rsid w:val="00C96DFA"/>
    <w:rsid w:val="00C96E3E"/>
    <w:rsid w:val="00C96E98"/>
    <w:rsid w:val="00C96EBE"/>
    <w:rsid w:val="00C96EFC"/>
    <w:rsid w:val="00C96F08"/>
    <w:rsid w:val="00C96F3F"/>
    <w:rsid w:val="00C96FAD"/>
    <w:rsid w:val="00C96FB7"/>
    <w:rsid w:val="00C96FBA"/>
    <w:rsid w:val="00C97017"/>
    <w:rsid w:val="00C9703E"/>
    <w:rsid w:val="00C9703F"/>
    <w:rsid w:val="00C97098"/>
    <w:rsid w:val="00C970C4"/>
    <w:rsid w:val="00C970D7"/>
    <w:rsid w:val="00C971B7"/>
    <w:rsid w:val="00C971C6"/>
    <w:rsid w:val="00C971D4"/>
    <w:rsid w:val="00C97232"/>
    <w:rsid w:val="00C97242"/>
    <w:rsid w:val="00C97250"/>
    <w:rsid w:val="00C9728F"/>
    <w:rsid w:val="00C972A2"/>
    <w:rsid w:val="00C972A8"/>
    <w:rsid w:val="00C972BE"/>
    <w:rsid w:val="00C97385"/>
    <w:rsid w:val="00C97416"/>
    <w:rsid w:val="00C9743C"/>
    <w:rsid w:val="00C97441"/>
    <w:rsid w:val="00C97443"/>
    <w:rsid w:val="00C97449"/>
    <w:rsid w:val="00C974A2"/>
    <w:rsid w:val="00C974B6"/>
    <w:rsid w:val="00C97500"/>
    <w:rsid w:val="00C97504"/>
    <w:rsid w:val="00C97520"/>
    <w:rsid w:val="00C9753E"/>
    <w:rsid w:val="00C97574"/>
    <w:rsid w:val="00C9759D"/>
    <w:rsid w:val="00C975D3"/>
    <w:rsid w:val="00C97621"/>
    <w:rsid w:val="00C97628"/>
    <w:rsid w:val="00C9765B"/>
    <w:rsid w:val="00C976DD"/>
    <w:rsid w:val="00C97702"/>
    <w:rsid w:val="00C97714"/>
    <w:rsid w:val="00C97782"/>
    <w:rsid w:val="00C97785"/>
    <w:rsid w:val="00C977AE"/>
    <w:rsid w:val="00C977C0"/>
    <w:rsid w:val="00C977DA"/>
    <w:rsid w:val="00C977E8"/>
    <w:rsid w:val="00C9782E"/>
    <w:rsid w:val="00C97835"/>
    <w:rsid w:val="00C9783F"/>
    <w:rsid w:val="00C97849"/>
    <w:rsid w:val="00C978A0"/>
    <w:rsid w:val="00C978B2"/>
    <w:rsid w:val="00C978C9"/>
    <w:rsid w:val="00C978CA"/>
    <w:rsid w:val="00C978DB"/>
    <w:rsid w:val="00C978DF"/>
    <w:rsid w:val="00C978F6"/>
    <w:rsid w:val="00C97913"/>
    <w:rsid w:val="00C9793D"/>
    <w:rsid w:val="00C97993"/>
    <w:rsid w:val="00C9799F"/>
    <w:rsid w:val="00C979BC"/>
    <w:rsid w:val="00C979DE"/>
    <w:rsid w:val="00C97A0E"/>
    <w:rsid w:val="00C97A1B"/>
    <w:rsid w:val="00C97A3F"/>
    <w:rsid w:val="00C97A72"/>
    <w:rsid w:val="00C97A73"/>
    <w:rsid w:val="00C97A7B"/>
    <w:rsid w:val="00C97A92"/>
    <w:rsid w:val="00C97AA2"/>
    <w:rsid w:val="00C97AA5"/>
    <w:rsid w:val="00C97AB9"/>
    <w:rsid w:val="00C97AE3"/>
    <w:rsid w:val="00C97AE4"/>
    <w:rsid w:val="00C97AEF"/>
    <w:rsid w:val="00C97AF2"/>
    <w:rsid w:val="00C97AF8"/>
    <w:rsid w:val="00C97B4E"/>
    <w:rsid w:val="00C97B6C"/>
    <w:rsid w:val="00C97BA7"/>
    <w:rsid w:val="00C97BBF"/>
    <w:rsid w:val="00C97BD4"/>
    <w:rsid w:val="00C97BED"/>
    <w:rsid w:val="00C97BF7"/>
    <w:rsid w:val="00C97C23"/>
    <w:rsid w:val="00C97CBA"/>
    <w:rsid w:val="00C97CF3"/>
    <w:rsid w:val="00C97CFE"/>
    <w:rsid w:val="00C97D31"/>
    <w:rsid w:val="00C97D5D"/>
    <w:rsid w:val="00C97DBA"/>
    <w:rsid w:val="00C97DBF"/>
    <w:rsid w:val="00C97DC5"/>
    <w:rsid w:val="00C97DD0"/>
    <w:rsid w:val="00C97DD6"/>
    <w:rsid w:val="00C97E08"/>
    <w:rsid w:val="00C97E0D"/>
    <w:rsid w:val="00C97E59"/>
    <w:rsid w:val="00C97E7C"/>
    <w:rsid w:val="00C97F7C"/>
    <w:rsid w:val="00C97F93"/>
    <w:rsid w:val="00C97F95"/>
    <w:rsid w:val="00C97F98"/>
    <w:rsid w:val="00C97FB5"/>
    <w:rsid w:val="00C97FD4"/>
    <w:rsid w:val="00C97FD7"/>
    <w:rsid w:val="00C97FDE"/>
    <w:rsid w:val="00C97FF8"/>
    <w:rsid w:val="00C97FFD"/>
    <w:rsid w:val="00CA0001"/>
    <w:rsid w:val="00CA0036"/>
    <w:rsid w:val="00CA0072"/>
    <w:rsid w:val="00CA0073"/>
    <w:rsid w:val="00CA0081"/>
    <w:rsid w:val="00CA0098"/>
    <w:rsid w:val="00CA00AE"/>
    <w:rsid w:val="00CA00B7"/>
    <w:rsid w:val="00CA00CE"/>
    <w:rsid w:val="00CA00ED"/>
    <w:rsid w:val="00CA0100"/>
    <w:rsid w:val="00CA0139"/>
    <w:rsid w:val="00CA013E"/>
    <w:rsid w:val="00CA0161"/>
    <w:rsid w:val="00CA01E5"/>
    <w:rsid w:val="00CA01F8"/>
    <w:rsid w:val="00CA01FA"/>
    <w:rsid w:val="00CA0284"/>
    <w:rsid w:val="00CA02C9"/>
    <w:rsid w:val="00CA032C"/>
    <w:rsid w:val="00CA033E"/>
    <w:rsid w:val="00CA0377"/>
    <w:rsid w:val="00CA0393"/>
    <w:rsid w:val="00CA03D0"/>
    <w:rsid w:val="00CA0404"/>
    <w:rsid w:val="00CA040C"/>
    <w:rsid w:val="00CA043F"/>
    <w:rsid w:val="00CA049E"/>
    <w:rsid w:val="00CA0502"/>
    <w:rsid w:val="00CA0533"/>
    <w:rsid w:val="00CA053C"/>
    <w:rsid w:val="00CA0543"/>
    <w:rsid w:val="00CA05B0"/>
    <w:rsid w:val="00CA05E0"/>
    <w:rsid w:val="00CA05E7"/>
    <w:rsid w:val="00CA05F0"/>
    <w:rsid w:val="00CA0637"/>
    <w:rsid w:val="00CA0661"/>
    <w:rsid w:val="00CA067F"/>
    <w:rsid w:val="00CA0682"/>
    <w:rsid w:val="00CA068D"/>
    <w:rsid w:val="00CA06A6"/>
    <w:rsid w:val="00CA06C4"/>
    <w:rsid w:val="00CA0741"/>
    <w:rsid w:val="00CA078F"/>
    <w:rsid w:val="00CA07A1"/>
    <w:rsid w:val="00CA07B5"/>
    <w:rsid w:val="00CA07BA"/>
    <w:rsid w:val="00CA07D4"/>
    <w:rsid w:val="00CA0821"/>
    <w:rsid w:val="00CA0870"/>
    <w:rsid w:val="00CA08A1"/>
    <w:rsid w:val="00CA08CF"/>
    <w:rsid w:val="00CA08D5"/>
    <w:rsid w:val="00CA08E1"/>
    <w:rsid w:val="00CA09FC"/>
    <w:rsid w:val="00CA0A2A"/>
    <w:rsid w:val="00CA0A2B"/>
    <w:rsid w:val="00CA0A2D"/>
    <w:rsid w:val="00CA0A4A"/>
    <w:rsid w:val="00CA0A71"/>
    <w:rsid w:val="00CA0A82"/>
    <w:rsid w:val="00CA0A8B"/>
    <w:rsid w:val="00CA0A9B"/>
    <w:rsid w:val="00CA0AC4"/>
    <w:rsid w:val="00CA0AD6"/>
    <w:rsid w:val="00CA0B0A"/>
    <w:rsid w:val="00CA0B36"/>
    <w:rsid w:val="00CA0B39"/>
    <w:rsid w:val="00CA0B46"/>
    <w:rsid w:val="00CA0B51"/>
    <w:rsid w:val="00CA0BA0"/>
    <w:rsid w:val="00CA0BE2"/>
    <w:rsid w:val="00CA0C2D"/>
    <w:rsid w:val="00CA0C90"/>
    <w:rsid w:val="00CA0CCC"/>
    <w:rsid w:val="00CA0CFA"/>
    <w:rsid w:val="00CA0D1A"/>
    <w:rsid w:val="00CA0D47"/>
    <w:rsid w:val="00CA0D6C"/>
    <w:rsid w:val="00CA0D82"/>
    <w:rsid w:val="00CA0D9D"/>
    <w:rsid w:val="00CA0DE0"/>
    <w:rsid w:val="00CA0DE7"/>
    <w:rsid w:val="00CA0DEB"/>
    <w:rsid w:val="00CA0E07"/>
    <w:rsid w:val="00CA0E1F"/>
    <w:rsid w:val="00CA0E97"/>
    <w:rsid w:val="00CA0EA2"/>
    <w:rsid w:val="00CA0EAA"/>
    <w:rsid w:val="00CA0EDC"/>
    <w:rsid w:val="00CA0EF1"/>
    <w:rsid w:val="00CA0EF4"/>
    <w:rsid w:val="00CA0EF7"/>
    <w:rsid w:val="00CA0F19"/>
    <w:rsid w:val="00CA0FA0"/>
    <w:rsid w:val="00CA0FCB"/>
    <w:rsid w:val="00CA0FCF"/>
    <w:rsid w:val="00CA0FDE"/>
    <w:rsid w:val="00CA100F"/>
    <w:rsid w:val="00CA1012"/>
    <w:rsid w:val="00CA1027"/>
    <w:rsid w:val="00CA1049"/>
    <w:rsid w:val="00CA1083"/>
    <w:rsid w:val="00CA1089"/>
    <w:rsid w:val="00CA10B3"/>
    <w:rsid w:val="00CA10BE"/>
    <w:rsid w:val="00CA10D1"/>
    <w:rsid w:val="00CA1127"/>
    <w:rsid w:val="00CA1148"/>
    <w:rsid w:val="00CA1160"/>
    <w:rsid w:val="00CA1197"/>
    <w:rsid w:val="00CA11A5"/>
    <w:rsid w:val="00CA11AE"/>
    <w:rsid w:val="00CA11B1"/>
    <w:rsid w:val="00CA11E0"/>
    <w:rsid w:val="00CA11F3"/>
    <w:rsid w:val="00CA120D"/>
    <w:rsid w:val="00CA1263"/>
    <w:rsid w:val="00CA126D"/>
    <w:rsid w:val="00CA1292"/>
    <w:rsid w:val="00CA12BE"/>
    <w:rsid w:val="00CA12E1"/>
    <w:rsid w:val="00CA132F"/>
    <w:rsid w:val="00CA1348"/>
    <w:rsid w:val="00CA13B2"/>
    <w:rsid w:val="00CA13BA"/>
    <w:rsid w:val="00CA13D7"/>
    <w:rsid w:val="00CA1449"/>
    <w:rsid w:val="00CA1450"/>
    <w:rsid w:val="00CA14FC"/>
    <w:rsid w:val="00CA1517"/>
    <w:rsid w:val="00CA1535"/>
    <w:rsid w:val="00CA155B"/>
    <w:rsid w:val="00CA15BE"/>
    <w:rsid w:val="00CA15D5"/>
    <w:rsid w:val="00CA1611"/>
    <w:rsid w:val="00CA1637"/>
    <w:rsid w:val="00CA1645"/>
    <w:rsid w:val="00CA1654"/>
    <w:rsid w:val="00CA1658"/>
    <w:rsid w:val="00CA168C"/>
    <w:rsid w:val="00CA168F"/>
    <w:rsid w:val="00CA169B"/>
    <w:rsid w:val="00CA16AF"/>
    <w:rsid w:val="00CA16C1"/>
    <w:rsid w:val="00CA16F7"/>
    <w:rsid w:val="00CA16FC"/>
    <w:rsid w:val="00CA1729"/>
    <w:rsid w:val="00CA1739"/>
    <w:rsid w:val="00CA174A"/>
    <w:rsid w:val="00CA175F"/>
    <w:rsid w:val="00CA176D"/>
    <w:rsid w:val="00CA1774"/>
    <w:rsid w:val="00CA1777"/>
    <w:rsid w:val="00CA1783"/>
    <w:rsid w:val="00CA1787"/>
    <w:rsid w:val="00CA17A7"/>
    <w:rsid w:val="00CA17D7"/>
    <w:rsid w:val="00CA17DA"/>
    <w:rsid w:val="00CA17DB"/>
    <w:rsid w:val="00CA183D"/>
    <w:rsid w:val="00CA184E"/>
    <w:rsid w:val="00CA1882"/>
    <w:rsid w:val="00CA18F0"/>
    <w:rsid w:val="00CA193D"/>
    <w:rsid w:val="00CA1950"/>
    <w:rsid w:val="00CA1953"/>
    <w:rsid w:val="00CA1960"/>
    <w:rsid w:val="00CA1992"/>
    <w:rsid w:val="00CA19D0"/>
    <w:rsid w:val="00CA19E5"/>
    <w:rsid w:val="00CA19F5"/>
    <w:rsid w:val="00CA1A0B"/>
    <w:rsid w:val="00CA1A39"/>
    <w:rsid w:val="00CA1A52"/>
    <w:rsid w:val="00CA1A63"/>
    <w:rsid w:val="00CA1A66"/>
    <w:rsid w:val="00CA1A8E"/>
    <w:rsid w:val="00CA1A95"/>
    <w:rsid w:val="00CA1AD7"/>
    <w:rsid w:val="00CA1ADA"/>
    <w:rsid w:val="00CA1AEA"/>
    <w:rsid w:val="00CA1B04"/>
    <w:rsid w:val="00CA1B55"/>
    <w:rsid w:val="00CA1BDC"/>
    <w:rsid w:val="00CA1C76"/>
    <w:rsid w:val="00CA1C7E"/>
    <w:rsid w:val="00CA1CBE"/>
    <w:rsid w:val="00CA1D02"/>
    <w:rsid w:val="00CA1D4D"/>
    <w:rsid w:val="00CA1D51"/>
    <w:rsid w:val="00CA1D68"/>
    <w:rsid w:val="00CA1D7E"/>
    <w:rsid w:val="00CA1DD2"/>
    <w:rsid w:val="00CA1DD7"/>
    <w:rsid w:val="00CA1E08"/>
    <w:rsid w:val="00CA1E32"/>
    <w:rsid w:val="00CA1E7E"/>
    <w:rsid w:val="00CA1EA3"/>
    <w:rsid w:val="00CA1EAF"/>
    <w:rsid w:val="00CA1ED1"/>
    <w:rsid w:val="00CA1EE7"/>
    <w:rsid w:val="00CA1F12"/>
    <w:rsid w:val="00CA1F20"/>
    <w:rsid w:val="00CA1F24"/>
    <w:rsid w:val="00CA1F44"/>
    <w:rsid w:val="00CA1F4C"/>
    <w:rsid w:val="00CA1F4D"/>
    <w:rsid w:val="00CA1F55"/>
    <w:rsid w:val="00CA1F70"/>
    <w:rsid w:val="00CA1F73"/>
    <w:rsid w:val="00CA1FC3"/>
    <w:rsid w:val="00CA1FC9"/>
    <w:rsid w:val="00CA1FCB"/>
    <w:rsid w:val="00CA1FCE"/>
    <w:rsid w:val="00CA1FF3"/>
    <w:rsid w:val="00CA2000"/>
    <w:rsid w:val="00CA201D"/>
    <w:rsid w:val="00CA2065"/>
    <w:rsid w:val="00CA2096"/>
    <w:rsid w:val="00CA209C"/>
    <w:rsid w:val="00CA211B"/>
    <w:rsid w:val="00CA212F"/>
    <w:rsid w:val="00CA2140"/>
    <w:rsid w:val="00CA2148"/>
    <w:rsid w:val="00CA2154"/>
    <w:rsid w:val="00CA216E"/>
    <w:rsid w:val="00CA2170"/>
    <w:rsid w:val="00CA2171"/>
    <w:rsid w:val="00CA21EB"/>
    <w:rsid w:val="00CA21F1"/>
    <w:rsid w:val="00CA21F4"/>
    <w:rsid w:val="00CA2205"/>
    <w:rsid w:val="00CA2218"/>
    <w:rsid w:val="00CA221F"/>
    <w:rsid w:val="00CA2223"/>
    <w:rsid w:val="00CA222C"/>
    <w:rsid w:val="00CA224A"/>
    <w:rsid w:val="00CA2270"/>
    <w:rsid w:val="00CA227C"/>
    <w:rsid w:val="00CA22A0"/>
    <w:rsid w:val="00CA22A4"/>
    <w:rsid w:val="00CA22BB"/>
    <w:rsid w:val="00CA22D7"/>
    <w:rsid w:val="00CA2320"/>
    <w:rsid w:val="00CA232F"/>
    <w:rsid w:val="00CA23AD"/>
    <w:rsid w:val="00CA23BA"/>
    <w:rsid w:val="00CA23C7"/>
    <w:rsid w:val="00CA23C8"/>
    <w:rsid w:val="00CA23ED"/>
    <w:rsid w:val="00CA240E"/>
    <w:rsid w:val="00CA241A"/>
    <w:rsid w:val="00CA2425"/>
    <w:rsid w:val="00CA2434"/>
    <w:rsid w:val="00CA2453"/>
    <w:rsid w:val="00CA2487"/>
    <w:rsid w:val="00CA2500"/>
    <w:rsid w:val="00CA2529"/>
    <w:rsid w:val="00CA2536"/>
    <w:rsid w:val="00CA256E"/>
    <w:rsid w:val="00CA25AA"/>
    <w:rsid w:val="00CA25CC"/>
    <w:rsid w:val="00CA2600"/>
    <w:rsid w:val="00CA261D"/>
    <w:rsid w:val="00CA263D"/>
    <w:rsid w:val="00CA26A6"/>
    <w:rsid w:val="00CA26AF"/>
    <w:rsid w:val="00CA26B5"/>
    <w:rsid w:val="00CA26B6"/>
    <w:rsid w:val="00CA26E6"/>
    <w:rsid w:val="00CA26EA"/>
    <w:rsid w:val="00CA26FB"/>
    <w:rsid w:val="00CA26FC"/>
    <w:rsid w:val="00CA2721"/>
    <w:rsid w:val="00CA2748"/>
    <w:rsid w:val="00CA274E"/>
    <w:rsid w:val="00CA2772"/>
    <w:rsid w:val="00CA278D"/>
    <w:rsid w:val="00CA27A2"/>
    <w:rsid w:val="00CA27AA"/>
    <w:rsid w:val="00CA27C4"/>
    <w:rsid w:val="00CA27F1"/>
    <w:rsid w:val="00CA2808"/>
    <w:rsid w:val="00CA2811"/>
    <w:rsid w:val="00CA288B"/>
    <w:rsid w:val="00CA2890"/>
    <w:rsid w:val="00CA28BD"/>
    <w:rsid w:val="00CA28E0"/>
    <w:rsid w:val="00CA28EB"/>
    <w:rsid w:val="00CA28ED"/>
    <w:rsid w:val="00CA28FE"/>
    <w:rsid w:val="00CA2904"/>
    <w:rsid w:val="00CA2957"/>
    <w:rsid w:val="00CA2971"/>
    <w:rsid w:val="00CA29C4"/>
    <w:rsid w:val="00CA29D0"/>
    <w:rsid w:val="00CA29EB"/>
    <w:rsid w:val="00CA2A31"/>
    <w:rsid w:val="00CA2A49"/>
    <w:rsid w:val="00CA2A62"/>
    <w:rsid w:val="00CA2A87"/>
    <w:rsid w:val="00CA2A95"/>
    <w:rsid w:val="00CA2AA0"/>
    <w:rsid w:val="00CA2B3F"/>
    <w:rsid w:val="00CA2B57"/>
    <w:rsid w:val="00CA2B95"/>
    <w:rsid w:val="00CA2BC5"/>
    <w:rsid w:val="00CA2BC8"/>
    <w:rsid w:val="00CA2C16"/>
    <w:rsid w:val="00CA2C96"/>
    <w:rsid w:val="00CA2CAB"/>
    <w:rsid w:val="00CA2CCA"/>
    <w:rsid w:val="00CA2CFF"/>
    <w:rsid w:val="00CA2D03"/>
    <w:rsid w:val="00CA2D1A"/>
    <w:rsid w:val="00CA2D22"/>
    <w:rsid w:val="00CA2D45"/>
    <w:rsid w:val="00CA2D9B"/>
    <w:rsid w:val="00CA2DEB"/>
    <w:rsid w:val="00CA2E17"/>
    <w:rsid w:val="00CA2E54"/>
    <w:rsid w:val="00CA2E81"/>
    <w:rsid w:val="00CA2E83"/>
    <w:rsid w:val="00CA2E8B"/>
    <w:rsid w:val="00CA2EAB"/>
    <w:rsid w:val="00CA2ED3"/>
    <w:rsid w:val="00CA2F24"/>
    <w:rsid w:val="00CA2F7A"/>
    <w:rsid w:val="00CA2F7D"/>
    <w:rsid w:val="00CA2F87"/>
    <w:rsid w:val="00CA2FC7"/>
    <w:rsid w:val="00CA2FE7"/>
    <w:rsid w:val="00CA2FEC"/>
    <w:rsid w:val="00CA2FED"/>
    <w:rsid w:val="00CA2FF9"/>
    <w:rsid w:val="00CA3042"/>
    <w:rsid w:val="00CA3043"/>
    <w:rsid w:val="00CA3059"/>
    <w:rsid w:val="00CA3079"/>
    <w:rsid w:val="00CA30F9"/>
    <w:rsid w:val="00CA30FE"/>
    <w:rsid w:val="00CA3104"/>
    <w:rsid w:val="00CA311B"/>
    <w:rsid w:val="00CA3138"/>
    <w:rsid w:val="00CA3139"/>
    <w:rsid w:val="00CA314E"/>
    <w:rsid w:val="00CA31A1"/>
    <w:rsid w:val="00CA31CA"/>
    <w:rsid w:val="00CA31FF"/>
    <w:rsid w:val="00CA3203"/>
    <w:rsid w:val="00CA3236"/>
    <w:rsid w:val="00CA323C"/>
    <w:rsid w:val="00CA3240"/>
    <w:rsid w:val="00CA3243"/>
    <w:rsid w:val="00CA3271"/>
    <w:rsid w:val="00CA32BA"/>
    <w:rsid w:val="00CA32CA"/>
    <w:rsid w:val="00CA32E5"/>
    <w:rsid w:val="00CA32ED"/>
    <w:rsid w:val="00CA3304"/>
    <w:rsid w:val="00CA3360"/>
    <w:rsid w:val="00CA3365"/>
    <w:rsid w:val="00CA33A9"/>
    <w:rsid w:val="00CA33B7"/>
    <w:rsid w:val="00CA33FA"/>
    <w:rsid w:val="00CA343D"/>
    <w:rsid w:val="00CA34A4"/>
    <w:rsid w:val="00CA34B7"/>
    <w:rsid w:val="00CA34BF"/>
    <w:rsid w:val="00CA34E9"/>
    <w:rsid w:val="00CA3507"/>
    <w:rsid w:val="00CA3510"/>
    <w:rsid w:val="00CA3547"/>
    <w:rsid w:val="00CA3549"/>
    <w:rsid w:val="00CA3568"/>
    <w:rsid w:val="00CA3572"/>
    <w:rsid w:val="00CA3588"/>
    <w:rsid w:val="00CA35AF"/>
    <w:rsid w:val="00CA35D4"/>
    <w:rsid w:val="00CA35DC"/>
    <w:rsid w:val="00CA35EC"/>
    <w:rsid w:val="00CA3605"/>
    <w:rsid w:val="00CA3654"/>
    <w:rsid w:val="00CA365F"/>
    <w:rsid w:val="00CA366D"/>
    <w:rsid w:val="00CA368A"/>
    <w:rsid w:val="00CA368F"/>
    <w:rsid w:val="00CA36F6"/>
    <w:rsid w:val="00CA3714"/>
    <w:rsid w:val="00CA371A"/>
    <w:rsid w:val="00CA372A"/>
    <w:rsid w:val="00CA3731"/>
    <w:rsid w:val="00CA37AB"/>
    <w:rsid w:val="00CA37EC"/>
    <w:rsid w:val="00CA37EF"/>
    <w:rsid w:val="00CA37F3"/>
    <w:rsid w:val="00CA3804"/>
    <w:rsid w:val="00CA382B"/>
    <w:rsid w:val="00CA385F"/>
    <w:rsid w:val="00CA38F4"/>
    <w:rsid w:val="00CA3908"/>
    <w:rsid w:val="00CA392B"/>
    <w:rsid w:val="00CA3941"/>
    <w:rsid w:val="00CA3981"/>
    <w:rsid w:val="00CA39C3"/>
    <w:rsid w:val="00CA39DC"/>
    <w:rsid w:val="00CA39E8"/>
    <w:rsid w:val="00CA39E9"/>
    <w:rsid w:val="00CA39EF"/>
    <w:rsid w:val="00CA3A1B"/>
    <w:rsid w:val="00CA3A50"/>
    <w:rsid w:val="00CA3A5F"/>
    <w:rsid w:val="00CA3A7C"/>
    <w:rsid w:val="00CA3A90"/>
    <w:rsid w:val="00CA3A9A"/>
    <w:rsid w:val="00CA3ACB"/>
    <w:rsid w:val="00CA3B53"/>
    <w:rsid w:val="00CA3B6E"/>
    <w:rsid w:val="00CA3B82"/>
    <w:rsid w:val="00CA3BA2"/>
    <w:rsid w:val="00CA3BAD"/>
    <w:rsid w:val="00CA3BD2"/>
    <w:rsid w:val="00CA3BE7"/>
    <w:rsid w:val="00CA3C1B"/>
    <w:rsid w:val="00CA3C1D"/>
    <w:rsid w:val="00CA3C8E"/>
    <w:rsid w:val="00CA3CA3"/>
    <w:rsid w:val="00CA3CB2"/>
    <w:rsid w:val="00CA3CD6"/>
    <w:rsid w:val="00CA3CF4"/>
    <w:rsid w:val="00CA3D27"/>
    <w:rsid w:val="00CA3D34"/>
    <w:rsid w:val="00CA3D48"/>
    <w:rsid w:val="00CA3DC7"/>
    <w:rsid w:val="00CA3DEC"/>
    <w:rsid w:val="00CA3DEF"/>
    <w:rsid w:val="00CA3ED6"/>
    <w:rsid w:val="00CA3EE6"/>
    <w:rsid w:val="00CA3F22"/>
    <w:rsid w:val="00CA3F4F"/>
    <w:rsid w:val="00CA3F51"/>
    <w:rsid w:val="00CA3F85"/>
    <w:rsid w:val="00CA3F89"/>
    <w:rsid w:val="00CA3FA8"/>
    <w:rsid w:val="00CA3FEB"/>
    <w:rsid w:val="00CA3FF7"/>
    <w:rsid w:val="00CA405D"/>
    <w:rsid w:val="00CA407B"/>
    <w:rsid w:val="00CA40BB"/>
    <w:rsid w:val="00CA40CF"/>
    <w:rsid w:val="00CA40ED"/>
    <w:rsid w:val="00CA4135"/>
    <w:rsid w:val="00CA415F"/>
    <w:rsid w:val="00CA419C"/>
    <w:rsid w:val="00CA41D0"/>
    <w:rsid w:val="00CA41D1"/>
    <w:rsid w:val="00CA4254"/>
    <w:rsid w:val="00CA426E"/>
    <w:rsid w:val="00CA428C"/>
    <w:rsid w:val="00CA429D"/>
    <w:rsid w:val="00CA42E0"/>
    <w:rsid w:val="00CA42ED"/>
    <w:rsid w:val="00CA431E"/>
    <w:rsid w:val="00CA432F"/>
    <w:rsid w:val="00CA4363"/>
    <w:rsid w:val="00CA438F"/>
    <w:rsid w:val="00CA43EB"/>
    <w:rsid w:val="00CA4416"/>
    <w:rsid w:val="00CA4433"/>
    <w:rsid w:val="00CA4444"/>
    <w:rsid w:val="00CA44A8"/>
    <w:rsid w:val="00CA44E9"/>
    <w:rsid w:val="00CA44EB"/>
    <w:rsid w:val="00CA44F8"/>
    <w:rsid w:val="00CA4514"/>
    <w:rsid w:val="00CA4542"/>
    <w:rsid w:val="00CA456D"/>
    <w:rsid w:val="00CA457C"/>
    <w:rsid w:val="00CA457F"/>
    <w:rsid w:val="00CA458C"/>
    <w:rsid w:val="00CA4590"/>
    <w:rsid w:val="00CA4597"/>
    <w:rsid w:val="00CA459E"/>
    <w:rsid w:val="00CA45A1"/>
    <w:rsid w:val="00CA45AE"/>
    <w:rsid w:val="00CA45B3"/>
    <w:rsid w:val="00CA45C3"/>
    <w:rsid w:val="00CA45DF"/>
    <w:rsid w:val="00CA4683"/>
    <w:rsid w:val="00CA46A8"/>
    <w:rsid w:val="00CA47AA"/>
    <w:rsid w:val="00CA47D7"/>
    <w:rsid w:val="00CA47DE"/>
    <w:rsid w:val="00CA47F2"/>
    <w:rsid w:val="00CA485C"/>
    <w:rsid w:val="00CA4892"/>
    <w:rsid w:val="00CA491E"/>
    <w:rsid w:val="00CA4930"/>
    <w:rsid w:val="00CA4943"/>
    <w:rsid w:val="00CA4945"/>
    <w:rsid w:val="00CA494B"/>
    <w:rsid w:val="00CA4954"/>
    <w:rsid w:val="00CA49DB"/>
    <w:rsid w:val="00CA49E2"/>
    <w:rsid w:val="00CA4A26"/>
    <w:rsid w:val="00CA4A75"/>
    <w:rsid w:val="00CA4A8B"/>
    <w:rsid w:val="00CA4A91"/>
    <w:rsid w:val="00CA4A99"/>
    <w:rsid w:val="00CA4AA5"/>
    <w:rsid w:val="00CA4AD3"/>
    <w:rsid w:val="00CA4AD9"/>
    <w:rsid w:val="00CA4AFE"/>
    <w:rsid w:val="00CA4B33"/>
    <w:rsid w:val="00CA4B3C"/>
    <w:rsid w:val="00CA4B4E"/>
    <w:rsid w:val="00CA4B5E"/>
    <w:rsid w:val="00CA4BA5"/>
    <w:rsid w:val="00CA4BAF"/>
    <w:rsid w:val="00CA4BCE"/>
    <w:rsid w:val="00CA4BE8"/>
    <w:rsid w:val="00CA4C10"/>
    <w:rsid w:val="00CA4C22"/>
    <w:rsid w:val="00CA4C24"/>
    <w:rsid w:val="00CA4C39"/>
    <w:rsid w:val="00CA4C56"/>
    <w:rsid w:val="00CA4CC4"/>
    <w:rsid w:val="00CA4CF9"/>
    <w:rsid w:val="00CA4CFA"/>
    <w:rsid w:val="00CA4CFC"/>
    <w:rsid w:val="00CA4D74"/>
    <w:rsid w:val="00CA4DA5"/>
    <w:rsid w:val="00CA4DCC"/>
    <w:rsid w:val="00CA4DEE"/>
    <w:rsid w:val="00CA4E0E"/>
    <w:rsid w:val="00CA4E26"/>
    <w:rsid w:val="00CA4E47"/>
    <w:rsid w:val="00CA4E7C"/>
    <w:rsid w:val="00CA4E92"/>
    <w:rsid w:val="00CA4E93"/>
    <w:rsid w:val="00CA4EBA"/>
    <w:rsid w:val="00CA4EC1"/>
    <w:rsid w:val="00CA4ECC"/>
    <w:rsid w:val="00CA4EDA"/>
    <w:rsid w:val="00CA4F2F"/>
    <w:rsid w:val="00CA4F34"/>
    <w:rsid w:val="00CA4F48"/>
    <w:rsid w:val="00CA4F49"/>
    <w:rsid w:val="00CA4F78"/>
    <w:rsid w:val="00CA4FAF"/>
    <w:rsid w:val="00CA4FB8"/>
    <w:rsid w:val="00CA4FD4"/>
    <w:rsid w:val="00CA502F"/>
    <w:rsid w:val="00CA503F"/>
    <w:rsid w:val="00CA504C"/>
    <w:rsid w:val="00CA50FC"/>
    <w:rsid w:val="00CA5118"/>
    <w:rsid w:val="00CA51DC"/>
    <w:rsid w:val="00CA5208"/>
    <w:rsid w:val="00CA5267"/>
    <w:rsid w:val="00CA5281"/>
    <w:rsid w:val="00CA52A8"/>
    <w:rsid w:val="00CA52FB"/>
    <w:rsid w:val="00CA5389"/>
    <w:rsid w:val="00CA5392"/>
    <w:rsid w:val="00CA53B4"/>
    <w:rsid w:val="00CA53D0"/>
    <w:rsid w:val="00CA540D"/>
    <w:rsid w:val="00CA5482"/>
    <w:rsid w:val="00CA5488"/>
    <w:rsid w:val="00CA54AF"/>
    <w:rsid w:val="00CA54DD"/>
    <w:rsid w:val="00CA5554"/>
    <w:rsid w:val="00CA55B4"/>
    <w:rsid w:val="00CA55D4"/>
    <w:rsid w:val="00CA55EB"/>
    <w:rsid w:val="00CA55F1"/>
    <w:rsid w:val="00CA55F4"/>
    <w:rsid w:val="00CA55F8"/>
    <w:rsid w:val="00CA55FE"/>
    <w:rsid w:val="00CA562F"/>
    <w:rsid w:val="00CA564C"/>
    <w:rsid w:val="00CA5674"/>
    <w:rsid w:val="00CA56A5"/>
    <w:rsid w:val="00CA56C9"/>
    <w:rsid w:val="00CA56D2"/>
    <w:rsid w:val="00CA56E6"/>
    <w:rsid w:val="00CA5702"/>
    <w:rsid w:val="00CA5734"/>
    <w:rsid w:val="00CA577A"/>
    <w:rsid w:val="00CA5791"/>
    <w:rsid w:val="00CA57A2"/>
    <w:rsid w:val="00CA57F7"/>
    <w:rsid w:val="00CA57FE"/>
    <w:rsid w:val="00CA5801"/>
    <w:rsid w:val="00CA5802"/>
    <w:rsid w:val="00CA5806"/>
    <w:rsid w:val="00CA5819"/>
    <w:rsid w:val="00CA581F"/>
    <w:rsid w:val="00CA5831"/>
    <w:rsid w:val="00CA5843"/>
    <w:rsid w:val="00CA5847"/>
    <w:rsid w:val="00CA5878"/>
    <w:rsid w:val="00CA5882"/>
    <w:rsid w:val="00CA5897"/>
    <w:rsid w:val="00CA58F5"/>
    <w:rsid w:val="00CA590A"/>
    <w:rsid w:val="00CA591B"/>
    <w:rsid w:val="00CA5921"/>
    <w:rsid w:val="00CA593D"/>
    <w:rsid w:val="00CA594A"/>
    <w:rsid w:val="00CA5996"/>
    <w:rsid w:val="00CA599A"/>
    <w:rsid w:val="00CA59B0"/>
    <w:rsid w:val="00CA59B6"/>
    <w:rsid w:val="00CA59DE"/>
    <w:rsid w:val="00CA59F0"/>
    <w:rsid w:val="00CA5A27"/>
    <w:rsid w:val="00CA5A5C"/>
    <w:rsid w:val="00CA5A7B"/>
    <w:rsid w:val="00CA5A7E"/>
    <w:rsid w:val="00CA5A83"/>
    <w:rsid w:val="00CA5A8A"/>
    <w:rsid w:val="00CA5AAD"/>
    <w:rsid w:val="00CA5ABB"/>
    <w:rsid w:val="00CA5AFB"/>
    <w:rsid w:val="00CA5B0E"/>
    <w:rsid w:val="00CA5B7C"/>
    <w:rsid w:val="00CA5B98"/>
    <w:rsid w:val="00CA5B9A"/>
    <w:rsid w:val="00CA5BA8"/>
    <w:rsid w:val="00CA5BC2"/>
    <w:rsid w:val="00CA5BDA"/>
    <w:rsid w:val="00CA5BEF"/>
    <w:rsid w:val="00CA5BFB"/>
    <w:rsid w:val="00CA5C1B"/>
    <w:rsid w:val="00CA5C4B"/>
    <w:rsid w:val="00CA5C6A"/>
    <w:rsid w:val="00CA5C6B"/>
    <w:rsid w:val="00CA5C7A"/>
    <w:rsid w:val="00CA5C85"/>
    <w:rsid w:val="00CA5C95"/>
    <w:rsid w:val="00CA5D0A"/>
    <w:rsid w:val="00CA5D2B"/>
    <w:rsid w:val="00CA5D62"/>
    <w:rsid w:val="00CA5D7E"/>
    <w:rsid w:val="00CA5DA2"/>
    <w:rsid w:val="00CA5DAD"/>
    <w:rsid w:val="00CA5E85"/>
    <w:rsid w:val="00CA5E92"/>
    <w:rsid w:val="00CA5ECF"/>
    <w:rsid w:val="00CA5EF2"/>
    <w:rsid w:val="00CA5F61"/>
    <w:rsid w:val="00CA5FB5"/>
    <w:rsid w:val="00CA6014"/>
    <w:rsid w:val="00CA60BE"/>
    <w:rsid w:val="00CA611E"/>
    <w:rsid w:val="00CA6132"/>
    <w:rsid w:val="00CA61C0"/>
    <w:rsid w:val="00CA61F3"/>
    <w:rsid w:val="00CA6207"/>
    <w:rsid w:val="00CA6223"/>
    <w:rsid w:val="00CA6237"/>
    <w:rsid w:val="00CA6243"/>
    <w:rsid w:val="00CA6244"/>
    <w:rsid w:val="00CA6309"/>
    <w:rsid w:val="00CA6347"/>
    <w:rsid w:val="00CA637A"/>
    <w:rsid w:val="00CA6391"/>
    <w:rsid w:val="00CA63D3"/>
    <w:rsid w:val="00CA642E"/>
    <w:rsid w:val="00CA644F"/>
    <w:rsid w:val="00CA6453"/>
    <w:rsid w:val="00CA6477"/>
    <w:rsid w:val="00CA64BB"/>
    <w:rsid w:val="00CA64E2"/>
    <w:rsid w:val="00CA64FC"/>
    <w:rsid w:val="00CA6505"/>
    <w:rsid w:val="00CA651D"/>
    <w:rsid w:val="00CA6523"/>
    <w:rsid w:val="00CA6532"/>
    <w:rsid w:val="00CA6538"/>
    <w:rsid w:val="00CA6539"/>
    <w:rsid w:val="00CA659A"/>
    <w:rsid w:val="00CA65BB"/>
    <w:rsid w:val="00CA65FB"/>
    <w:rsid w:val="00CA662B"/>
    <w:rsid w:val="00CA6648"/>
    <w:rsid w:val="00CA6654"/>
    <w:rsid w:val="00CA6674"/>
    <w:rsid w:val="00CA667E"/>
    <w:rsid w:val="00CA66E1"/>
    <w:rsid w:val="00CA6757"/>
    <w:rsid w:val="00CA67AB"/>
    <w:rsid w:val="00CA67B9"/>
    <w:rsid w:val="00CA67E1"/>
    <w:rsid w:val="00CA67F7"/>
    <w:rsid w:val="00CA67FB"/>
    <w:rsid w:val="00CA6811"/>
    <w:rsid w:val="00CA6813"/>
    <w:rsid w:val="00CA6826"/>
    <w:rsid w:val="00CA68CD"/>
    <w:rsid w:val="00CA68DE"/>
    <w:rsid w:val="00CA68F5"/>
    <w:rsid w:val="00CA696B"/>
    <w:rsid w:val="00CA6973"/>
    <w:rsid w:val="00CA697F"/>
    <w:rsid w:val="00CA69A4"/>
    <w:rsid w:val="00CA69DA"/>
    <w:rsid w:val="00CA69E7"/>
    <w:rsid w:val="00CA6A17"/>
    <w:rsid w:val="00CA6A38"/>
    <w:rsid w:val="00CA6A67"/>
    <w:rsid w:val="00CA6A69"/>
    <w:rsid w:val="00CA6A8A"/>
    <w:rsid w:val="00CA6AAC"/>
    <w:rsid w:val="00CA6ACC"/>
    <w:rsid w:val="00CA6AE3"/>
    <w:rsid w:val="00CA6B24"/>
    <w:rsid w:val="00CA6B2F"/>
    <w:rsid w:val="00CA6B4F"/>
    <w:rsid w:val="00CA6B83"/>
    <w:rsid w:val="00CA6B95"/>
    <w:rsid w:val="00CA6C23"/>
    <w:rsid w:val="00CA6C42"/>
    <w:rsid w:val="00CA6C77"/>
    <w:rsid w:val="00CA6CB7"/>
    <w:rsid w:val="00CA6D13"/>
    <w:rsid w:val="00CA6D17"/>
    <w:rsid w:val="00CA6D2A"/>
    <w:rsid w:val="00CA6D32"/>
    <w:rsid w:val="00CA6D37"/>
    <w:rsid w:val="00CA6D7B"/>
    <w:rsid w:val="00CA6DA4"/>
    <w:rsid w:val="00CA6DBE"/>
    <w:rsid w:val="00CA6DC4"/>
    <w:rsid w:val="00CA6E48"/>
    <w:rsid w:val="00CA6E57"/>
    <w:rsid w:val="00CA6E86"/>
    <w:rsid w:val="00CA6E96"/>
    <w:rsid w:val="00CA6EDB"/>
    <w:rsid w:val="00CA6EFD"/>
    <w:rsid w:val="00CA6F66"/>
    <w:rsid w:val="00CA6F79"/>
    <w:rsid w:val="00CA6F8E"/>
    <w:rsid w:val="00CA6FC2"/>
    <w:rsid w:val="00CA7011"/>
    <w:rsid w:val="00CA7033"/>
    <w:rsid w:val="00CA7048"/>
    <w:rsid w:val="00CA704D"/>
    <w:rsid w:val="00CA70A1"/>
    <w:rsid w:val="00CA70C8"/>
    <w:rsid w:val="00CA70CE"/>
    <w:rsid w:val="00CA7103"/>
    <w:rsid w:val="00CA7123"/>
    <w:rsid w:val="00CA7173"/>
    <w:rsid w:val="00CA719B"/>
    <w:rsid w:val="00CA71B8"/>
    <w:rsid w:val="00CA71C4"/>
    <w:rsid w:val="00CA71DD"/>
    <w:rsid w:val="00CA71E4"/>
    <w:rsid w:val="00CA71F1"/>
    <w:rsid w:val="00CA726B"/>
    <w:rsid w:val="00CA7283"/>
    <w:rsid w:val="00CA72A5"/>
    <w:rsid w:val="00CA72E1"/>
    <w:rsid w:val="00CA72E3"/>
    <w:rsid w:val="00CA72F3"/>
    <w:rsid w:val="00CA732A"/>
    <w:rsid w:val="00CA7337"/>
    <w:rsid w:val="00CA7345"/>
    <w:rsid w:val="00CA7390"/>
    <w:rsid w:val="00CA739E"/>
    <w:rsid w:val="00CA73AF"/>
    <w:rsid w:val="00CA73E0"/>
    <w:rsid w:val="00CA73EA"/>
    <w:rsid w:val="00CA7429"/>
    <w:rsid w:val="00CA7446"/>
    <w:rsid w:val="00CA744F"/>
    <w:rsid w:val="00CA7466"/>
    <w:rsid w:val="00CA7469"/>
    <w:rsid w:val="00CA7477"/>
    <w:rsid w:val="00CA747D"/>
    <w:rsid w:val="00CA7486"/>
    <w:rsid w:val="00CA7498"/>
    <w:rsid w:val="00CA74D3"/>
    <w:rsid w:val="00CA7509"/>
    <w:rsid w:val="00CA7535"/>
    <w:rsid w:val="00CA753A"/>
    <w:rsid w:val="00CA7556"/>
    <w:rsid w:val="00CA756F"/>
    <w:rsid w:val="00CA7570"/>
    <w:rsid w:val="00CA758D"/>
    <w:rsid w:val="00CA7593"/>
    <w:rsid w:val="00CA75C9"/>
    <w:rsid w:val="00CA75CF"/>
    <w:rsid w:val="00CA765E"/>
    <w:rsid w:val="00CA7666"/>
    <w:rsid w:val="00CA76A6"/>
    <w:rsid w:val="00CA76D5"/>
    <w:rsid w:val="00CA76FB"/>
    <w:rsid w:val="00CA772B"/>
    <w:rsid w:val="00CA772D"/>
    <w:rsid w:val="00CA7787"/>
    <w:rsid w:val="00CA77D6"/>
    <w:rsid w:val="00CA780B"/>
    <w:rsid w:val="00CA780F"/>
    <w:rsid w:val="00CA7881"/>
    <w:rsid w:val="00CA7887"/>
    <w:rsid w:val="00CA788A"/>
    <w:rsid w:val="00CA78AA"/>
    <w:rsid w:val="00CA78D8"/>
    <w:rsid w:val="00CA78E5"/>
    <w:rsid w:val="00CA78EC"/>
    <w:rsid w:val="00CA7987"/>
    <w:rsid w:val="00CA7989"/>
    <w:rsid w:val="00CA79EA"/>
    <w:rsid w:val="00CA7A14"/>
    <w:rsid w:val="00CA7A63"/>
    <w:rsid w:val="00CA7A84"/>
    <w:rsid w:val="00CA7B25"/>
    <w:rsid w:val="00CA7B28"/>
    <w:rsid w:val="00CA7B7A"/>
    <w:rsid w:val="00CA7B8F"/>
    <w:rsid w:val="00CA7B90"/>
    <w:rsid w:val="00CA7BED"/>
    <w:rsid w:val="00CA7C15"/>
    <w:rsid w:val="00CA7C5D"/>
    <w:rsid w:val="00CA7C70"/>
    <w:rsid w:val="00CA7C84"/>
    <w:rsid w:val="00CA7CB8"/>
    <w:rsid w:val="00CA7D04"/>
    <w:rsid w:val="00CA7D09"/>
    <w:rsid w:val="00CA7D18"/>
    <w:rsid w:val="00CA7D2F"/>
    <w:rsid w:val="00CA7D3A"/>
    <w:rsid w:val="00CA7D48"/>
    <w:rsid w:val="00CA7D4A"/>
    <w:rsid w:val="00CA7D5D"/>
    <w:rsid w:val="00CA7D8F"/>
    <w:rsid w:val="00CA7DAA"/>
    <w:rsid w:val="00CA7DB2"/>
    <w:rsid w:val="00CA7DB5"/>
    <w:rsid w:val="00CA7DEC"/>
    <w:rsid w:val="00CA7DF8"/>
    <w:rsid w:val="00CA7E1C"/>
    <w:rsid w:val="00CA7E51"/>
    <w:rsid w:val="00CA7E58"/>
    <w:rsid w:val="00CA7E5C"/>
    <w:rsid w:val="00CA7E65"/>
    <w:rsid w:val="00CA7E7D"/>
    <w:rsid w:val="00CA7F11"/>
    <w:rsid w:val="00CA7F8E"/>
    <w:rsid w:val="00CA7F93"/>
    <w:rsid w:val="00CA7FC6"/>
    <w:rsid w:val="00CA7FCA"/>
    <w:rsid w:val="00CA7FE3"/>
    <w:rsid w:val="00CA7FF3"/>
    <w:rsid w:val="00CB0052"/>
    <w:rsid w:val="00CB0098"/>
    <w:rsid w:val="00CB00DE"/>
    <w:rsid w:val="00CB00E2"/>
    <w:rsid w:val="00CB00E5"/>
    <w:rsid w:val="00CB019B"/>
    <w:rsid w:val="00CB01E2"/>
    <w:rsid w:val="00CB0207"/>
    <w:rsid w:val="00CB0253"/>
    <w:rsid w:val="00CB0257"/>
    <w:rsid w:val="00CB025E"/>
    <w:rsid w:val="00CB0289"/>
    <w:rsid w:val="00CB0292"/>
    <w:rsid w:val="00CB02BC"/>
    <w:rsid w:val="00CB02D0"/>
    <w:rsid w:val="00CB02FF"/>
    <w:rsid w:val="00CB0359"/>
    <w:rsid w:val="00CB036B"/>
    <w:rsid w:val="00CB037E"/>
    <w:rsid w:val="00CB0382"/>
    <w:rsid w:val="00CB0386"/>
    <w:rsid w:val="00CB0388"/>
    <w:rsid w:val="00CB03F5"/>
    <w:rsid w:val="00CB0403"/>
    <w:rsid w:val="00CB0404"/>
    <w:rsid w:val="00CB041D"/>
    <w:rsid w:val="00CB0444"/>
    <w:rsid w:val="00CB0451"/>
    <w:rsid w:val="00CB0483"/>
    <w:rsid w:val="00CB0494"/>
    <w:rsid w:val="00CB04A5"/>
    <w:rsid w:val="00CB04A8"/>
    <w:rsid w:val="00CB04B7"/>
    <w:rsid w:val="00CB04D9"/>
    <w:rsid w:val="00CB04DA"/>
    <w:rsid w:val="00CB04F4"/>
    <w:rsid w:val="00CB0552"/>
    <w:rsid w:val="00CB055D"/>
    <w:rsid w:val="00CB0577"/>
    <w:rsid w:val="00CB0592"/>
    <w:rsid w:val="00CB0594"/>
    <w:rsid w:val="00CB0597"/>
    <w:rsid w:val="00CB05FB"/>
    <w:rsid w:val="00CB06D1"/>
    <w:rsid w:val="00CB06E7"/>
    <w:rsid w:val="00CB070F"/>
    <w:rsid w:val="00CB0729"/>
    <w:rsid w:val="00CB073E"/>
    <w:rsid w:val="00CB0757"/>
    <w:rsid w:val="00CB0767"/>
    <w:rsid w:val="00CB079C"/>
    <w:rsid w:val="00CB07BF"/>
    <w:rsid w:val="00CB07DC"/>
    <w:rsid w:val="00CB07F3"/>
    <w:rsid w:val="00CB081E"/>
    <w:rsid w:val="00CB0850"/>
    <w:rsid w:val="00CB08B4"/>
    <w:rsid w:val="00CB08EB"/>
    <w:rsid w:val="00CB08EF"/>
    <w:rsid w:val="00CB091F"/>
    <w:rsid w:val="00CB0946"/>
    <w:rsid w:val="00CB0948"/>
    <w:rsid w:val="00CB094A"/>
    <w:rsid w:val="00CB0950"/>
    <w:rsid w:val="00CB0960"/>
    <w:rsid w:val="00CB097F"/>
    <w:rsid w:val="00CB0995"/>
    <w:rsid w:val="00CB0998"/>
    <w:rsid w:val="00CB099A"/>
    <w:rsid w:val="00CB09BD"/>
    <w:rsid w:val="00CB09FE"/>
    <w:rsid w:val="00CB0A02"/>
    <w:rsid w:val="00CB0A3B"/>
    <w:rsid w:val="00CB0A5F"/>
    <w:rsid w:val="00CB0A71"/>
    <w:rsid w:val="00CB0A7C"/>
    <w:rsid w:val="00CB0A86"/>
    <w:rsid w:val="00CB0A9D"/>
    <w:rsid w:val="00CB0ABA"/>
    <w:rsid w:val="00CB0AC0"/>
    <w:rsid w:val="00CB0AE8"/>
    <w:rsid w:val="00CB0AEC"/>
    <w:rsid w:val="00CB0AEE"/>
    <w:rsid w:val="00CB0B0C"/>
    <w:rsid w:val="00CB0B13"/>
    <w:rsid w:val="00CB0B16"/>
    <w:rsid w:val="00CB0B1E"/>
    <w:rsid w:val="00CB0BC6"/>
    <w:rsid w:val="00CB0BE3"/>
    <w:rsid w:val="00CB0BF8"/>
    <w:rsid w:val="00CB0C06"/>
    <w:rsid w:val="00CB0C2D"/>
    <w:rsid w:val="00CB0C56"/>
    <w:rsid w:val="00CB0C95"/>
    <w:rsid w:val="00CB0CEB"/>
    <w:rsid w:val="00CB0D3D"/>
    <w:rsid w:val="00CB0D49"/>
    <w:rsid w:val="00CB0DDF"/>
    <w:rsid w:val="00CB0E06"/>
    <w:rsid w:val="00CB0E1C"/>
    <w:rsid w:val="00CB0E2B"/>
    <w:rsid w:val="00CB0E92"/>
    <w:rsid w:val="00CB0EB3"/>
    <w:rsid w:val="00CB0F00"/>
    <w:rsid w:val="00CB0F02"/>
    <w:rsid w:val="00CB0F24"/>
    <w:rsid w:val="00CB0F42"/>
    <w:rsid w:val="00CB0F52"/>
    <w:rsid w:val="00CB0F59"/>
    <w:rsid w:val="00CB0F79"/>
    <w:rsid w:val="00CB0F9A"/>
    <w:rsid w:val="00CB0FBC"/>
    <w:rsid w:val="00CB0FE9"/>
    <w:rsid w:val="00CB10F6"/>
    <w:rsid w:val="00CB1133"/>
    <w:rsid w:val="00CB116C"/>
    <w:rsid w:val="00CB1178"/>
    <w:rsid w:val="00CB1188"/>
    <w:rsid w:val="00CB11A0"/>
    <w:rsid w:val="00CB11A3"/>
    <w:rsid w:val="00CB11AD"/>
    <w:rsid w:val="00CB11BC"/>
    <w:rsid w:val="00CB11CC"/>
    <w:rsid w:val="00CB120A"/>
    <w:rsid w:val="00CB120B"/>
    <w:rsid w:val="00CB1213"/>
    <w:rsid w:val="00CB1224"/>
    <w:rsid w:val="00CB129C"/>
    <w:rsid w:val="00CB12B9"/>
    <w:rsid w:val="00CB1351"/>
    <w:rsid w:val="00CB1360"/>
    <w:rsid w:val="00CB139A"/>
    <w:rsid w:val="00CB13B2"/>
    <w:rsid w:val="00CB13E3"/>
    <w:rsid w:val="00CB13EC"/>
    <w:rsid w:val="00CB13ED"/>
    <w:rsid w:val="00CB13EF"/>
    <w:rsid w:val="00CB1402"/>
    <w:rsid w:val="00CB1464"/>
    <w:rsid w:val="00CB14CD"/>
    <w:rsid w:val="00CB14DC"/>
    <w:rsid w:val="00CB14E2"/>
    <w:rsid w:val="00CB14E3"/>
    <w:rsid w:val="00CB1511"/>
    <w:rsid w:val="00CB151D"/>
    <w:rsid w:val="00CB1528"/>
    <w:rsid w:val="00CB1571"/>
    <w:rsid w:val="00CB1578"/>
    <w:rsid w:val="00CB15B9"/>
    <w:rsid w:val="00CB1603"/>
    <w:rsid w:val="00CB1604"/>
    <w:rsid w:val="00CB1632"/>
    <w:rsid w:val="00CB1639"/>
    <w:rsid w:val="00CB163A"/>
    <w:rsid w:val="00CB163F"/>
    <w:rsid w:val="00CB1650"/>
    <w:rsid w:val="00CB1663"/>
    <w:rsid w:val="00CB166D"/>
    <w:rsid w:val="00CB16B7"/>
    <w:rsid w:val="00CB16E9"/>
    <w:rsid w:val="00CB170A"/>
    <w:rsid w:val="00CB1729"/>
    <w:rsid w:val="00CB1741"/>
    <w:rsid w:val="00CB1766"/>
    <w:rsid w:val="00CB1779"/>
    <w:rsid w:val="00CB17A9"/>
    <w:rsid w:val="00CB1816"/>
    <w:rsid w:val="00CB184A"/>
    <w:rsid w:val="00CB1852"/>
    <w:rsid w:val="00CB185B"/>
    <w:rsid w:val="00CB1899"/>
    <w:rsid w:val="00CB18F8"/>
    <w:rsid w:val="00CB1904"/>
    <w:rsid w:val="00CB1909"/>
    <w:rsid w:val="00CB194B"/>
    <w:rsid w:val="00CB195E"/>
    <w:rsid w:val="00CB197F"/>
    <w:rsid w:val="00CB1990"/>
    <w:rsid w:val="00CB19A6"/>
    <w:rsid w:val="00CB19C0"/>
    <w:rsid w:val="00CB19C9"/>
    <w:rsid w:val="00CB1A2E"/>
    <w:rsid w:val="00CB1A46"/>
    <w:rsid w:val="00CB1A70"/>
    <w:rsid w:val="00CB1A84"/>
    <w:rsid w:val="00CB1ADB"/>
    <w:rsid w:val="00CB1BBD"/>
    <w:rsid w:val="00CB1BC3"/>
    <w:rsid w:val="00CB1BD3"/>
    <w:rsid w:val="00CB1BF2"/>
    <w:rsid w:val="00CB1C32"/>
    <w:rsid w:val="00CB1C40"/>
    <w:rsid w:val="00CB1C60"/>
    <w:rsid w:val="00CB1C7C"/>
    <w:rsid w:val="00CB1CCE"/>
    <w:rsid w:val="00CB1D0A"/>
    <w:rsid w:val="00CB1D4D"/>
    <w:rsid w:val="00CB1D5B"/>
    <w:rsid w:val="00CB1D62"/>
    <w:rsid w:val="00CB1E37"/>
    <w:rsid w:val="00CB1E49"/>
    <w:rsid w:val="00CB1E73"/>
    <w:rsid w:val="00CB1E7A"/>
    <w:rsid w:val="00CB1E89"/>
    <w:rsid w:val="00CB1E92"/>
    <w:rsid w:val="00CB1EB3"/>
    <w:rsid w:val="00CB1EEB"/>
    <w:rsid w:val="00CB1EFD"/>
    <w:rsid w:val="00CB1FF4"/>
    <w:rsid w:val="00CB205A"/>
    <w:rsid w:val="00CB2082"/>
    <w:rsid w:val="00CB20CA"/>
    <w:rsid w:val="00CB212C"/>
    <w:rsid w:val="00CB2133"/>
    <w:rsid w:val="00CB2168"/>
    <w:rsid w:val="00CB2170"/>
    <w:rsid w:val="00CB21B6"/>
    <w:rsid w:val="00CB21CE"/>
    <w:rsid w:val="00CB21CF"/>
    <w:rsid w:val="00CB21D7"/>
    <w:rsid w:val="00CB2218"/>
    <w:rsid w:val="00CB2223"/>
    <w:rsid w:val="00CB2235"/>
    <w:rsid w:val="00CB2237"/>
    <w:rsid w:val="00CB2274"/>
    <w:rsid w:val="00CB22BF"/>
    <w:rsid w:val="00CB22DC"/>
    <w:rsid w:val="00CB22EB"/>
    <w:rsid w:val="00CB2325"/>
    <w:rsid w:val="00CB2341"/>
    <w:rsid w:val="00CB2352"/>
    <w:rsid w:val="00CB236F"/>
    <w:rsid w:val="00CB23A2"/>
    <w:rsid w:val="00CB23A9"/>
    <w:rsid w:val="00CB23D8"/>
    <w:rsid w:val="00CB23F3"/>
    <w:rsid w:val="00CB23F7"/>
    <w:rsid w:val="00CB2402"/>
    <w:rsid w:val="00CB243A"/>
    <w:rsid w:val="00CB243E"/>
    <w:rsid w:val="00CB243F"/>
    <w:rsid w:val="00CB2447"/>
    <w:rsid w:val="00CB2453"/>
    <w:rsid w:val="00CB2456"/>
    <w:rsid w:val="00CB2495"/>
    <w:rsid w:val="00CB2498"/>
    <w:rsid w:val="00CB24B5"/>
    <w:rsid w:val="00CB24B9"/>
    <w:rsid w:val="00CB24D1"/>
    <w:rsid w:val="00CB250A"/>
    <w:rsid w:val="00CB250D"/>
    <w:rsid w:val="00CB2518"/>
    <w:rsid w:val="00CB2521"/>
    <w:rsid w:val="00CB2561"/>
    <w:rsid w:val="00CB2567"/>
    <w:rsid w:val="00CB257A"/>
    <w:rsid w:val="00CB2586"/>
    <w:rsid w:val="00CB25A7"/>
    <w:rsid w:val="00CB25B7"/>
    <w:rsid w:val="00CB25EA"/>
    <w:rsid w:val="00CB25ED"/>
    <w:rsid w:val="00CB260D"/>
    <w:rsid w:val="00CB265B"/>
    <w:rsid w:val="00CB265E"/>
    <w:rsid w:val="00CB2680"/>
    <w:rsid w:val="00CB26B0"/>
    <w:rsid w:val="00CB26DE"/>
    <w:rsid w:val="00CB26E6"/>
    <w:rsid w:val="00CB275A"/>
    <w:rsid w:val="00CB2773"/>
    <w:rsid w:val="00CB2782"/>
    <w:rsid w:val="00CB279C"/>
    <w:rsid w:val="00CB27CC"/>
    <w:rsid w:val="00CB27EA"/>
    <w:rsid w:val="00CB2843"/>
    <w:rsid w:val="00CB2844"/>
    <w:rsid w:val="00CB2887"/>
    <w:rsid w:val="00CB28C4"/>
    <w:rsid w:val="00CB28E7"/>
    <w:rsid w:val="00CB28E9"/>
    <w:rsid w:val="00CB28FA"/>
    <w:rsid w:val="00CB290B"/>
    <w:rsid w:val="00CB294E"/>
    <w:rsid w:val="00CB2980"/>
    <w:rsid w:val="00CB29BF"/>
    <w:rsid w:val="00CB29CA"/>
    <w:rsid w:val="00CB29DD"/>
    <w:rsid w:val="00CB29E5"/>
    <w:rsid w:val="00CB2A09"/>
    <w:rsid w:val="00CB2A10"/>
    <w:rsid w:val="00CB2A17"/>
    <w:rsid w:val="00CB2A21"/>
    <w:rsid w:val="00CB2A42"/>
    <w:rsid w:val="00CB2A84"/>
    <w:rsid w:val="00CB2AEB"/>
    <w:rsid w:val="00CB2AFB"/>
    <w:rsid w:val="00CB2B21"/>
    <w:rsid w:val="00CB2B26"/>
    <w:rsid w:val="00CB2B38"/>
    <w:rsid w:val="00CB2B53"/>
    <w:rsid w:val="00CB2BB1"/>
    <w:rsid w:val="00CB2BCF"/>
    <w:rsid w:val="00CB2BD9"/>
    <w:rsid w:val="00CB2BE8"/>
    <w:rsid w:val="00CB2BEC"/>
    <w:rsid w:val="00CB2C21"/>
    <w:rsid w:val="00CB2C39"/>
    <w:rsid w:val="00CB2C45"/>
    <w:rsid w:val="00CB2C67"/>
    <w:rsid w:val="00CB2C80"/>
    <w:rsid w:val="00CB2C86"/>
    <w:rsid w:val="00CB2CC5"/>
    <w:rsid w:val="00CB2CE1"/>
    <w:rsid w:val="00CB2D2A"/>
    <w:rsid w:val="00CB2D65"/>
    <w:rsid w:val="00CB2D72"/>
    <w:rsid w:val="00CB2D9E"/>
    <w:rsid w:val="00CB2DE1"/>
    <w:rsid w:val="00CB2DFE"/>
    <w:rsid w:val="00CB2E13"/>
    <w:rsid w:val="00CB2E36"/>
    <w:rsid w:val="00CB2E62"/>
    <w:rsid w:val="00CB2E6E"/>
    <w:rsid w:val="00CB2E73"/>
    <w:rsid w:val="00CB2E7F"/>
    <w:rsid w:val="00CB2E9B"/>
    <w:rsid w:val="00CB2EA6"/>
    <w:rsid w:val="00CB2F42"/>
    <w:rsid w:val="00CB2F65"/>
    <w:rsid w:val="00CB2F8F"/>
    <w:rsid w:val="00CB2F9A"/>
    <w:rsid w:val="00CB302B"/>
    <w:rsid w:val="00CB3031"/>
    <w:rsid w:val="00CB3058"/>
    <w:rsid w:val="00CB3072"/>
    <w:rsid w:val="00CB308A"/>
    <w:rsid w:val="00CB3098"/>
    <w:rsid w:val="00CB30AA"/>
    <w:rsid w:val="00CB30BD"/>
    <w:rsid w:val="00CB30C0"/>
    <w:rsid w:val="00CB30D6"/>
    <w:rsid w:val="00CB3183"/>
    <w:rsid w:val="00CB319E"/>
    <w:rsid w:val="00CB31C4"/>
    <w:rsid w:val="00CB31FA"/>
    <w:rsid w:val="00CB323E"/>
    <w:rsid w:val="00CB32F9"/>
    <w:rsid w:val="00CB3376"/>
    <w:rsid w:val="00CB33A6"/>
    <w:rsid w:val="00CB33C9"/>
    <w:rsid w:val="00CB33D2"/>
    <w:rsid w:val="00CB343A"/>
    <w:rsid w:val="00CB344F"/>
    <w:rsid w:val="00CB346B"/>
    <w:rsid w:val="00CB346F"/>
    <w:rsid w:val="00CB34A0"/>
    <w:rsid w:val="00CB34E4"/>
    <w:rsid w:val="00CB34EB"/>
    <w:rsid w:val="00CB3591"/>
    <w:rsid w:val="00CB3599"/>
    <w:rsid w:val="00CB359C"/>
    <w:rsid w:val="00CB35DC"/>
    <w:rsid w:val="00CB3643"/>
    <w:rsid w:val="00CB3661"/>
    <w:rsid w:val="00CB366E"/>
    <w:rsid w:val="00CB36AA"/>
    <w:rsid w:val="00CB36CE"/>
    <w:rsid w:val="00CB36F4"/>
    <w:rsid w:val="00CB373E"/>
    <w:rsid w:val="00CB3753"/>
    <w:rsid w:val="00CB3768"/>
    <w:rsid w:val="00CB37DE"/>
    <w:rsid w:val="00CB37EA"/>
    <w:rsid w:val="00CB37F1"/>
    <w:rsid w:val="00CB3819"/>
    <w:rsid w:val="00CB3823"/>
    <w:rsid w:val="00CB38A1"/>
    <w:rsid w:val="00CB38BE"/>
    <w:rsid w:val="00CB38C3"/>
    <w:rsid w:val="00CB38C6"/>
    <w:rsid w:val="00CB3902"/>
    <w:rsid w:val="00CB3970"/>
    <w:rsid w:val="00CB3A4C"/>
    <w:rsid w:val="00CB3A58"/>
    <w:rsid w:val="00CB3A6A"/>
    <w:rsid w:val="00CB3A70"/>
    <w:rsid w:val="00CB3A71"/>
    <w:rsid w:val="00CB3A76"/>
    <w:rsid w:val="00CB3A96"/>
    <w:rsid w:val="00CB3ACB"/>
    <w:rsid w:val="00CB3ACD"/>
    <w:rsid w:val="00CB3AD9"/>
    <w:rsid w:val="00CB3AFD"/>
    <w:rsid w:val="00CB3B1B"/>
    <w:rsid w:val="00CB3B85"/>
    <w:rsid w:val="00CB3C35"/>
    <w:rsid w:val="00CB3C96"/>
    <w:rsid w:val="00CB3CAB"/>
    <w:rsid w:val="00CB3CC5"/>
    <w:rsid w:val="00CB3D27"/>
    <w:rsid w:val="00CB3D43"/>
    <w:rsid w:val="00CB3D88"/>
    <w:rsid w:val="00CB3DC4"/>
    <w:rsid w:val="00CB3DEB"/>
    <w:rsid w:val="00CB3DED"/>
    <w:rsid w:val="00CB3E11"/>
    <w:rsid w:val="00CB3E1F"/>
    <w:rsid w:val="00CB3E29"/>
    <w:rsid w:val="00CB3E43"/>
    <w:rsid w:val="00CB3E4F"/>
    <w:rsid w:val="00CB3E6C"/>
    <w:rsid w:val="00CB3EB8"/>
    <w:rsid w:val="00CB3ECB"/>
    <w:rsid w:val="00CB3ED2"/>
    <w:rsid w:val="00CB3EE0"/>
    <w:rsid w:val="00CB3EE7"/>
    <w:rsid w:val="00CB3F04"/>
    <w:rsid w:val="00CB3F15"/>
    <w:rsid w:val="00CB3F25"/>
    <w:rsid w:val="00CB3F28"/>
    <w:rsid w:val="00CB3F29"/>
    <w:rsid w:val="00CB3F3A"/>
    <w:rsid w:val="00CB3F44"/>
    <w:rsid w:val="00CB3F45"/>
    <w:rsid w:val="00CB3F46"/>
    <w:rsid w:val="00CB3F56"/>
    <w:rsid w:val="00CB3F6C"/>
    <w:rsid w:val="00CB3F6E"/>
    <w:rsid w:val="00CB3F7A"/>
    <w:rsid w:val="00CB3F88"/>
    <w:rsid w:val="00CB3F90"/>
    <w:rsid w:val="00CB3FA2"/>
    <w:rsid w:val="00CB3FEB"/>
    <w:rsid w:val="00CB4010"/>
    <w:rsid w:val="00CB4068"/>
    <w:rsid w:val="00CB40AF"/>
    <w:rsid w:val="00CB40C4"/>
    <w:rsid w:val="00CB40DA"/>
    <w:rsid w:val="00CB40E3"/>
    <w:rsid w:val="00CB40FC"/>
    <w:rsid w:val="00CB412B"/>
    <w:rsid w:val="00CB412D"/>
    <w:rsid w:val="00CB4132"/>
    <w:rsid w:val="00CB4134"/>
    <w:rsid w:val="00CB416B"/>
    <w:rsid w:val="00CB416C"/>
    <w:rsid w:val="00CB418E"/>
    <w:rsid w:val="00CB41AF"/>
    <w:rsid w:val="00CB41FE"/>
    <w:rsid w:val="00CB4213"/>
    <w:rsid w:val="00CB424B"/>
    <w:rsid w:val="00CB4275"/>
    <w:rsid w:val="00CB42AD"/>
    <w:rsid w:val="00CB42DE"/>
    <w:rsid w:val="00CB4300"/>
    <w:rsid w:val="00CB430F"/>
    <w:rsid w:val="00CB4333"/>
    <w:rsid w:val="00CB43CD"/>
    <w:rsid w:val="00CB43EC"/>
    <w:rsid w:val="00CB4464"/>
    <w:rsid w:val="00CB4466"/>
    <w:rsid w:val="00CB448E"/>
    <w:rsid w:val="00CB4497"/>
    <w:rsid w:val="00CB44A8"/>
    <w:rsid w:val="00CB44B3"/>
    <w:rsid w:val="00CB44D2"/>
    <w:rsid w:val="00CB44DE"/>
    <w:rsid w:val="00CB4519"/>
    <w:rsid w:val="00CB451F"/>
    <w:rsid w:val="00CB452A"/>
    <w:rsid w:val="00CB4545"/>
    <w:rsid w:val="00CB4589"/>
    <w:rsid w:val="00CB45B4"/>
    <w:rsid w:val="00CB45C1"/>
    <w:rsid w:val="00CB45CB"/>
    <w:rsid w:val="00CB45D0"/>
    <w:rsid w:val="00CB45ED"/>
    <w:rsid w:val="00CB4600"/>
    <w:rsid w:val="00CB46A9"/>
    <w:rsid w:val="00CB46AA"/>
    <w:rsid w:val="00CB46AD"/>
    <w:rsid w:val="00CB46EC"/>
    <w:rsid w:val="00CB46F2"/>
    <w:rsid w:val="00CB46F4"/>
    <w:rsid w:val="00CB46F6"/>
    <w:rsid w:val="00CB4729"/>
    <w:rsid w:val="00CB477F"/>
    <w:rsid w:val="00CB47A6"/>
    <w:rsid w:val="00CB47AD"/>
    <w:rsid w:val="00CB47BA"/>
    <w:rsid w:val="00CB47CB"/>
    <w:rsid w:val="00CB47D4"/>
    <w:rsid w:val="00CB4835"/>
    <w:rsid w:val="00CB484C"/>
    <w:rsid w:val="00CB489F"/>
    <w:rsid w:val="00CB48AB"/>
    <w:rsid w:val="00CB48B5"/>
    <w:rsid w:val="00CB491A"/>
    <w:rsid w:val="00CB4976"/>
    <w:rsid w:val="00CB497E"/>
    <w:rsid w:val="00CB49AE"/>
    <w:rsid w:val="00CB49C0"/>
    <w:rsid w:val="00CB49D8"/>
    <w:rsid w:val="00CB4A2F"/>
    <w:rsid w:val="00CB4A98"/>
    <w:rsid w:val="00CB4AB8"/>
    <w:rsid w:val="00CB4AD1"/>
    <w:rsid w:val="00CB4B1A"/>
    <w:rsid w:val="00CB4B43"/>
    <w:rsid w:val="00CB4BA0"/>
    <w:rsid w:val="00CB4BBD"/>
    <w:rsid w:val="00CB4C17"/>
    <w:rsid w:val="00CB4C2D"/>
    <w:rsid w:val="00CB4C88"/>
    <w:rsid w:val="00CB4CDE"/>
    <w:rsid w:val="00CB4D0B"/>
    <w:rsid w:val="00CB4D3F"/>
    <w:rsid w:val="00CB4D7A"/>
    <w:rsid w:val="00CB4DA6"/>
    <w:rsid w:val="00CB4DC1"/>
    <w:rsid w:val="00CB4DD2"/>
    <w:rsid w:val="00CB4E0E"/>
    <w:rsid w:val="00CB4E3D"/>
    <w:rsid w:val="00CB4E53"/>
    <w:rsid w:val="00CB4E56"/>
    <w:rsid w:val="00CB4E5D"/>
    <w:rsid w:val="00CB4E6D"/>
    <w:rsid w:val="00CB4E80"/>
    <w:rsid w:val="00CB4E85"/>
    <w:rsid w:val="00CB4EA6"/>
    <w:rsid w:val="00CB4EFA"/>
    <w:rsid w:val="00CB4F4C"/>
    <w:rsid w:val="00CB4F6C"/>
    <w:rsid w:val="00CB4F76"/>
    <w:rsid w:val="00CB4FFC"/>
    <w:rsid w:val="00CB5007"/>
    <w:rsid w:val="00CB5024"/>
    <w:rsid w:val="00CB5051"/>
    <w:rsid w:val="00CB507D"/>
    <w:rsid w:val="00CB5084"/>
    <w:rsid w:val="00CB508B"/>
    <w:rsid w:val="00CB5094"/>
    <w:rsid w:val="00CB50A5"/>
    <w:rsid w:val="00CB50B2"/>
    <w:rsid w:val="00CB50C7"/>
    <w:rsid w:val="00CB50D0"/>
    <w:rsid w:val="00CB512F"/>
    <w:rsid w:val="00CB5133"/>
    <w:rsid w:val="00CB514B"/>
    <w:rsid w:val="00CB518E"/>
    <w:rsid w:val="00CB51AE"/>
    <w:rsid w:val="00CB51CB"/>
    <w:rsid w:val="00CB51E8"/>
    <w:rsid w:val="00CB51EA"/>
    <w:rsid w:val="00CB5201"/>
    <w:rsid w:val="00CB5203"/>
    <w:rsid w:val="00CB5205"/>
    <w:rsid w:val="00CB522E"/>
    <w:rsid w:val="00CB5243"/>
    <w:rsid w:val="00CB524B"/>
    <w:rsid w:val="00CB5255"/>
    <w:rsid w:val="00CB537D"/>
    <w:rsid w:val="00CB5399"/>
    <w:rsid w:val="00CB53D9"/>
    <w:rsid w:val="00CB542A"/>
    <w:rsid w:val="00CB544C"/>
    <w:rsid w:val="00CB5499"/>
    <w:rsid w:val="00CB549A"/>
    <w:rsid w:val="00CB54E7"/>
    <w:rsid w:val="00CB54F4"/>
    <w:rsid w:val="00CB54F6"/>
    <w:rsid w:val="00CB5537"/>
    <w:rsid w:val="00CB5549"/>
    <w:rsid w:val="00CB555F"/>
    <w:rsid w:val="00CB5570"/>
    <w:rsid w:val="00CB55F0"/>
    <w:rsid w:val="00CB560B"/>
    <w:rsid w:val="00CB567D"/>
    <w:rsid w:val="00CB56CD"/>
    <w:rsid w:val="00CB56F0"/>
    <w:rsid w:val="00CB56F9"/>
    <w:rsid w:val="00CB5705"/>
    <w:rsid w:val="00CB571C"/>
    <w:rsid w:val="00CB5744"/>
    <w:rsid w:val="00CB5773"/>
    <w:rsid w:val="00CB5779"/>
    <w:rsid w:val="00CB577F"/>
    <w:rsid w:val="00CB578E"/>
    <w:rsid w:val="00CB57A3"/>
    <w:rsid w:val="00CB57A4"/>
    <w:rsid w:val="00CB57C2"/>
    <w:rsid w:val="00CB57C7"/>
    <w:rsid w:val="00CB582E"/>
    <w:rsid w:val="00CB5895"/>
    <w:rsid w:val="00CB58B3"/>
    <w:rsid w:val="00CB58C9"/>
    <w:rsid w:val="00CB58F3"/>
    <w:rsid w:val="00CB5930"/>
    <w:rsid w:val="00CB596B"/>
    <w:rsid w:val="00CB5970"/>
    <w:rsid w:val="00CB5975"/>
    <w:rsid w:val="00CB598B"/>
    <w:rsid w:val="00CB598E"/>
    <w:rsid w:val="00CB59A1"/>
    <w:rsid w:val="00CB59BC"/>
    <w:rsid w:val="00CB59C0"/>
    <w:rsid w:val="00CB59F9"/>
    <w:rsid w:val="00CB5A11"/>
    <w:rsid w:val="00CB5A31"/>
    <w:rsid w:val="00CB5A37"/>
    <w:rsid w:val="00CB5A65"/>
    <w:rsid w:val="00CB5A98"/>
    <w:rsid w:val="00CB5AC1"/>
    <w:rsid w:val="00CB5ADC"/>
    <w:rsid w:val="00CB5B78"/>
    <w:rsid w:val="00CB5B9E"/>
    <w:rsid w:val="00CB5BB9"/>
    <w:rsid w:val="00CB5BC5"/>
    <w:rsid w:val="00CB5BF7"/>
    <w:rsid w:val="00CB5C45"/>
    <w:rsid w:val="00CB5C50"/>
    <w:rsid w:val="00CB5C72"/>
    <w:rsid w:val="00CB5CEE"/>
    <w:rsid w:val="00CB5D18"/>
    <w:rsid w:val="00CB5D87"/>
    <w:rsid w:val="00CB5DA9"/>
    <w:rsid w:val="00CB5E31"/>
    <w:rsid w:val="00CB5E47"/>
    <w:rsid w:val="00CB5E4B"/>
    <w:rsid w:val="00CB5E52"/>
    <w:rsid w:val="00CB5E54"/>
    <w:rsid w:val="00CB5E6C"/>
    <w:rsid w:val="00CB5E77"/>
    <w:rsid w:val="00CB5E8E"/>
    <w:rsid w:val="00CB5EBC"/>
    <w:rsid w:val="00CB5F09"/>
    <w:rsid w:val="00CB5F25"/>
    <w:rsid w:val="00CB5F36"/>
    <w:rsid w:val="00CB5FA8"/>
    <w:rsid w:val="00CB5FAA"/>
    <w:rsid w:val="00CB5FB8"/>
    <w:rsid w:val="00CB5FC6"/>
    <w:rsid w:val="00CB5FCF"/>
    <w:rsid w:val="00CB602D"/>
    <w:rsid w:val="00CB6038"/>
    <w:rsid w:val="00CB603B"/>
    <w:rsid w:val="00CB604C"/>
    <w:rsid w:val="00CB605A"/>
    <w:rsid w:val="00CB6098"/>
    <w:rsid w:val="00CB60A3"/>
    <w:rsid w:val="00CB60B8"/>
    <w:rsid w:val="00CB60DB"/>
    <w:rsid w:val="00CB6142"/>
    <w:rsid w:val="00CB6167"/>
    <w:rsid w:val="00CB6189"/>
    <w:rsid w:val="00CB61BA"/>
    <w:rsid w:val="00CB61DD"/>
    <w:rsid w:val="00CB61EA"/>
    <w:rsid w:val="00CB61ED"/>
    <w:rsid w:val="00CB61FC"/>
    <w:rsid w:val="00CB6280"/>
    <w:rsid w:val="00CB62D7"/>
    <w:rsid w:val="00CB62F3"/>
    <w:rsid w:val="00CB6341"/>
    <w:rsid w:val="00CB634F"/>
    <w:rsid w:val="00CB6391"/>
    <w:rsid w:val="00CB6395"/>
    <w:rsid w:val="00CB641E"/>
    <w:rsid w:val="00CB6427"/>
    <w:rsid w:val="00CB6428"/>
    <w:rsid w:val="00CB6453"/>
    <w:rsid w:val="00CB646E"/>
    <w:rsid w:val="00CB6492"/>
    <w:rsid w:val="00CB6493"/>
    <w:rsid w:val="00CB64B6"/>
    <w:rsid w:val="00CB653C"/>
    <w:rsid w:val="00CB6544"/>
    <w:rsid w:val="00CB657A"/>
    <w:rsid w:val="00CB65C4"/>
    <w:rsid w:val="00CB65D9"/>
    <w:rsid w:val="00CB65E1"/>
    <w:rsid w:val="00CB65E2"/>
    <w:rsid w:val="00CB6647"/>
    <w:rsid w:val="00CB6650"/>
    <w:rsid w:val="00CB6653"/>
    <w:rsid w:val="00CB6662"/>
    <w:rsid w:val="00CB6668"/>
    <w:rsid w:val="00CB666F"/>
    <w:rsid w:val="00CB6678"/>
    <w:rsid w:val="00CB667D"/>
    <w:rsid w:val="00CB667F"/>
    <w:rsid w:val="00CB669E"/>
    <w:rsid w:val="00CB66A7"/>
    <w:rsid w:val="00CB66BA"/>
    <w:rsid w:val="00CB66C9"/>
    <w:rsid w:val="00CB672B"/>
    <w:rsid w:val="00CB674D"/>
    <w:rsid w:val="00CB6771"/>
    <w:rsid w:val="00CB6792"/>
    <w:rsid w:val="00CB67CB"/>
    <w:rsid w:val="00CB67E7"/>
    <w:rsid w:val="00CB680F"/>
    <w:rsid w:val="00CB687A"/>
    <w:rsid w:val="00CB68FC"/>
    <w:rsid w:val="00CB692D"/>
    <w:rsid w:val="00CB6948"/>
    <w:rsid w:val="00CB697E"/>
    <w:rsid w:val="00CB69D2"/>
    <w:rsid w:val="00CB69F2"/>
    <w:rsid w:val="00CB6AAF"/>
    <w:rsid w:val="00CB6AB5"/>
    <w:rsid w:val="00CB6AD6"/>
    <w:rsid w:val="00CB6AFA"/>
    <w:rsid w:val="00CB6B2E"/>
    <w:rsid w:val="00CB6B51"/>
    <w:rsid w:val="00CB6B5A"/>
    <w:rsid w:val="00CB6B8E"/>
    <w:rsid w:val="00CB6C1B"/>
    <w:rsid w:val="00CB6C46"/>
    <w:rsid w:val="00CB6C62"/>
    <w:rsid w:val="00CB6C75"/>
    <w:rsid w:val="00CB6C9F"/>
    <w:rsid w:val="00CB6D3B"/>
    <w:rsid w:val="00CB6D40"/>
    <w:rsid w:val="00CB6D48"/>
    <w:rsid w:val="00CB6D4B"/>
    <w:rsid w:val="00CB6D89"/>
    <w:rsid w:val="00CB6DB6"/>
    <w:rsid w:val="00CB6DC2"/>
    <w:rsid w:val="00CB6DD5"/>
    <w:rsid w:val="00CB6E02"/>
    <w:rsid w:val="00CB6E30"/>
    <w:rsid w:val="00CB6E31"/>
    <w:rsid w:val="00CB6E47"/>
    <w:rsid w:val="00CB6EEA"/>
    <w:rsid w:val="00CB6F39"/>
    <w:rsid w:val="00CB6F54"/>
    <w:rsid w:val="00CB6F6D"/>
    <w:rsid w:val="00CB6F77"/>
    <w:rsid w:val="00CB6F98"/>
    <w:rsid w:val="00CB6FD1"/>
    <w:rsid w:val="00CB6FEE"/>
    <w:rsid w:val="00CB6FF4"/>
    <w:rsid w:val="00CB7019"/>
    <w:rsid w:val="00CB7025"/>
    <w:rsid w:val="00CB7034"/>
    <w:rsid w:val="00CB7058"/>
    <w:rsid w:val="00CB7062"/>
    <w:rsid w:val="00CB7098"/>
    <w:rsid w:val="00CB70EA"/>
    <w:rsid w:val="00CB7178"/>
    <w:rsid w:val="00CB717E"/>
    <w:rsid w:val="00CB7193"/>
    <w:rsid w:val="00CB71D3"/>
    <w:rsid w:val="00CB722E"/>
    <w:rsid w:val="00CB726C"/>
    <w:rsid w:val="00CB7283"/>
    <w:rsid w:val="00CB7298"/>
    <w:rsid w:val="00CB72A6"/>
    <w:rsid w:val="00CB72BA"/>
    <w:rsid w:val="00CB7334"/>
    <w:rsid w:val="00CB733F"/>
    <w:rsid w:val="00CB7367"/>
    <w:rsid w:val="00CB7395"/>
    <w:rsid w:val="00CB73E2"/>
    <w:rsid w:val="00CB73E4"/>
    <w:rsid w:val="00CB742D"/>
    <w:rsid w:val="00CB7430"/>
    <w:rsid w:val="00CB74B3"/>
    <w:rsid w:val="00CB74B4"/>
    <w:rsid w:val="00CB74D3"/>
    <w:rsid w:val="00CB7515"/>
    <w:rsid w:val="00CB7524"/>
    <w:rsid w:val="00CB752B"/>
    <w:rsid w:val="00CB7534"/>
    <w:rsid w:val="00CB7564"/>
    <w:rsid w:val="00CB7568"/>
    <w:rsid w:val="00CB7595"/>
    <w:rsid w:val="00CB75B1"/>
    <w:rsid w:val="00CB75B9"/>
    <w:rsid w:val="00CB75FC"/>
    <w:rsid w:val="00CB7664"/>
    <w:rsid w:val="00CB7688"/>
    <w:rsid w:val="00CB7693"/>
    <w:rsid w:val="00CB76CD"/>
    <w:rsid w:val="00CB7709"/>
    <w:rsid w:val="00CB770D"/>
    <w:rsid w:val="00CB774C"/>
    <w:rsid w:val="00CB7751"/>
    <w:rsid w:val="00CB775D"/>
    <w:rsid w:val="00CB77CA"/>
    <w:rsid w:val="00CB77E6"/>
    <w:rsid w:val="00CB77FE"/>
    <w:rsid w:val="00CB7843"/>
    <w:rsid w:val="00CB7868"/>
    <w:rsid w:val="00CB78C5"/>
    <w:rsid w:val="00CB78CD"/>
    <w:rsid w:val="00CB78DD"/>
    <w:rsid w:val="00CB792D"/>
    <w:rsid w:val="00CB7946"/>
    <w:rsid w:val="00CB7959"/>
    <w:rsid w:val="00CB7990"/>
    <w:rsid w:val="00CB79A2"/>
    <w:rsid w:val="00CB7A09"/>
    <w:rsid w:val="00CB7A26"/>
    <w:rsid w:val="00CB7A5D"/>
    <w:rsid w:val="00CB7A9C"/>
    <w:rsid w:val="00CB7ADD"/>
    <w:rsid w:val="00CB7AF6"/>
    <w:rsid w:val="00CB7B22"/>
    <w:rsid w:val="00CB7B29"/>
    <w:rsid w:val="00CB7B3C"/>
    <w:rsid w:val="00CB7B5E"/>
    <w:rsid w:val="00CB7C25"/>
    <w:rsid w:val="00CB7C31"/>
    <w:rsid w:val="00CB7C49"/>
    <w:rsid w:val="00CB7C56"/>
    <w:rsid w:val="00CB7C5A"/>
    <w:rsid w:val="00CB7C61"/>
    <w:rsid w:val="00CB7C70"/>
    <w:rsid w:val="00CB7C75"/>
    <w:rsid w:val="00CB7C7B"/>
    <w:rsid w:val="00CB7C7F"/>
    <w:rsid w:val="00CB7CB4"/>
    <w:rsid w:val="00CB7CEC"/>
    <w:rsid w:val="00CB7D1D"/>
    <w:rsid w:val="00CB7D51"/>
    <w:rsid w:val="00CB7D9D"/>
    <w:rsid w:val="00CB7DD3"/>
    <w:rsid w:val="00CB7DE7"/>
    <w:rsid w:val="00CB7E47"/>
    <w:rsid w:val="00CB7E67"/>
    <w:rsid w:val="00CB7EC4"/>
    <w:rsid w:val="00CB7EC7"/>
    <w:rsid w:val="00CB7ED6"/>
    <w:rsid w:val="00CB7EF4"/>
    <w:rsid w:val="00CB7F28"/>
    <w:rsid w:val="00CB7F5F"/>
    <w:rsid w:val="00CB7F66"/>
    <w:rsid w:val="00CB7F69"/>
    <w:rsid w:val="00CB7F84"/>
    <w:rsid w:val="00CB7F98"/>
    <w:rsid w:val="00CBF199"/>
    <w:rsid w:val="00CC0034"/>
    <w:rsid w:val="00CC0061"/>
    <w:rsid w:val="00CC00B4"/>
    <w:rsid w:val="00CC012E"/>
    <w:rsid w:val="00CC0132"/>
    <w:rsid w:val="00CC0135"/>
    <w:rsid w:val="00CC017A"/>
    <w:rsid w:val="00CC01AB"/>
    <w:rsid w:val="00CC01BA"/>
    <w:rsid w:val="00CC01CE"/>
    <w:rsid w:val="00CC01FD"/>
    <w:rsid w:val="00CC0217"/>
    <w:rsid w:val="00CC022E"/>
    <w:rsid w:val="00CC0273"/>
    <w:rsid w:val="00CC0283"/>
    <w:rsid w:val="00CC02D3"/>
    <w:rsid w:val="00CC0325"/>
    <w:rsid w:val="00CC033D"/>
    <w:rsid w:val="00CC0361"/>
    <w:rsid w:val="00CC037C"/>
    <w:rsid w:val="00CC0383"/>
    <w:rsid w:val="00CC0388"/>
    <w:rsid w:val="00CC03AA"/>
    <w:rsid w:val="00CC0410"/>
    <w:rsid w:val="00CC046B"/>
    <w:rsid w:val="00CC0478"/>
    <w:rsid w:val="00CC048A"/>
    <w:rsid w:val="00CC04A4"/>
    <w:rsid w:val="00CC04AA"/>
    <w:rsid w:val="00CC0536"/>
    <w:rsid w:val="00CC0540"/>
    <w:rsid w:val="00CC05D1"/>
    <w:rsid w:val="00CC05F5"/>
    <w:rsid w:val="00CC0665"/>
    <w:rsid w:val="00CC066D"/>
    <w:rsid w:val="00CC06B7"/>
    <w:rsid w:val="00CC06C3"/>
    <w:rsid w:val="00CC06DA"/>
    <w:rsid w:val="00CC06E0"/>
    <w:rsid w:val="00CC06FE"/>
    <w:rsid w:val="00CC0716"/>
    <w:rsid w:val="00CC0735"/>
    <w:rsid w:val="00CC0748"/>
    <w:rsid w:val="00CC0794"/>
    <w:rsid w:val="00CC07CF"/>
    <w:rsid w:val="00CC07DA"/>
    <w:rsid w:val="00CC081A"/>
    <w:rsid w:val="00CC081F"/>
    <w:rsid w:val="00CC0847"/>
    <w:rsid w:val="00CC0861"/>
    <w:rsid w:val="00CC0863"/>
    <w:rsid w:val="00CC086A"/>
    <w:rsid w:val="00CC0894"/>
    <w:rsid w:val="00CC08A9"/>
    <w:rsid w:val="00CC08CF"/>
    <w:rsid w:val="00CC08D7"/>
    <w:rsid w:val="00CC0908"/>
    <w:rsid w:val="00CC0916"/>
    <w:rsid w:val="00CC0924"/>
    <w:rsid w:val="00CC0936"/>
    <w:rsid w:val="00CC0963"/>
    <w:rsid w:val="00CC0992"/>
    <w:rsid w:val="00CC09C0"/>
    <w:rsid w:val="00CC0A5C"/>
    <w:rsid w:val="00CC0A6D"/>
    <w:rsid w:val="00CC0A8C"/>
    <w:rsid w:val="00CC0AE7"/>
    <w:rsid w:val="00CC0AEA"/>
    <w:rsid w:val="00CC0B5D"/>
    <w:rsid w:val="00CC0B9C"/>
    <w:rsid w:val="00CC0BA0"/>
    <w:rsid w:val="00CC0BAE"/>
    <w:rsid w:val="00CC0BCA"/>
    <w:rsid w:val="00CC0BCD"/>
    <w:rsid w:val="00CC0BDD"/>
    <w:rsid w:val="00CC0BEF"/>
    <w:rsid w:val="00CC0C56"/>
    <w:rsid w:val="00CC0C9B"/>
    <w:rsid w:val="00CC0CBF"/>
    <w:rsid w:val="00CC0CDC"/>
    <w:rsid w:val="00CC0D4E"/>
    <w:rsid w:val="00CC0E2F"/>
    <w:rsid w:val="00CC0E68"/>
    <w:rsid w:val="00CC0E85"/>
    <w:rsid w:val="00CC0E9C"/>
    <w:rsid w:val="00CC0EB2"/>
    <w:rsid w:val="00CC0EE7"/>
    <w:rsid w:val="00CC0F18"/>
    <w:rsid w:val="00CC0F1C"/>
    <w:rsid w:val="00CC0F4C"/>
    <w:rsid w:val="00CC0F78"/>
    <w:rsid w:val="00CC0FF9"/>
    <w:rsid w:val="00CC10D2"/>
    <w:rsid w:val="00CC10DB"/>
    <w:rsid w:val="00CC10EC"/>
    <w:rsid w:val="00CC110B"/>
    <w:rsid w:val="00CC1123"/>
    <w:rsid w:val="00CC12DB"/>
    <w:rsid w:val="00CC12DF"/>
    <w:rsid w:val="00CC1326"/>
    <w:rsid w:val="00CC1331"/>
    <w:rsid w:val="00CC1386"/>
    <w:rsid w:val="00CC13CE"/>
    <w:rsid w:val="00CC13EA"/>
    <w:rsid w:val="00CC140B"/>
    <w:rsid w:val="00CC1437"/>
    <w:rsid w:val="00CC1438"/>
    <w:rsid w:val="00CC1447"/>
    <w:rsid w:val="00CC1472"/>
    <w:rsid w:val="00CC1498"/>
    <w:rsid w:val="00CC149C"/>
    <w:rsid w:val="00CC1500"/>
    <w:rsid w:val="00CC153A"/>
    <w:rsid w:val="00CC1546"/>
    <w:rsid w:val="00CC1550"/>
    <w:rsid w:val="00CC15A1"/>
    <w:rsid w:val="00CC15C7"/>
    <w:rsid w:val="00CC15F3"/>
    <w:rsid w:val="00CC1600"/>
    <w:rsid w:val="00CC1608"/>
    <w:rsid w:val="00CC162E"/>
    <w:rsid w:val="00CC164C"/>
    <w:rsid w:val="00CC1665"/>
    <w:rsid w:val="00CC169E"/>
    <w:rsid w:val="00CC16F3"/>
    <w:rsid w:val="00CC16F7"/>
    <w:rsid w:val="00CC1793"/>
    <w:rsid w:val="00CC179A"/>
    <w:rsid w:val="00CC17B6"/>
    <w:rsid w:val="00CC17B7"/>
    <w:rsid w:val="00CC1830"/>
    <w:rsid w:val="00CC1832"/>
    <w:rsid w:val="00CC1847"/>
    <w:rsid w:val="00CC1861"/>
    <w:rsid w:val="00CC189D"/>
    <w:rsid w:val="00CC189F"/>
    <w:rsid w:val="00CC18A0"/>
    <w:rsid w:val="00CC18C4"/>
    <w:rsid w:val="00CC18D6"/>
    <w:rsid w:val="00CC1903"/>
    <w:rsid w:val="00CC1908"/>
    <w:rsid w:val="00CC1914"/>
    <w:rsid w:val="00CC1945"/>
    <w:rsid w:val="00CC1974"/>
    <w:rsid w:val="00CC198E"/>
    <w:rsid w:val="00CC19F2"/>
    <w:rsid w:val="00CC19F3"/>
    <w:rsid w:val="00CC1A4C"/>
    <w:rsid w:val="00CC1A55"/>
    <w:rsid w:val="00CC1A5E"/>
    <w:rsid w:val="00CC1A81"/>
    <w:rsid w:val="00CC1A8B"/>
    <w:rsid w:val="00CC1A96"/>
    <w:rsid w:val="00CC1A97"/>
    <w:rsid w:val="00CC1A9D"/>
    <w:rsid w:val="00CC1AF6"/>
    <w:rsid w:val="00CC1B27"/>
    <w:rsid w:val="00CC1B2A"/>
    <w:rsid w:val="00CC1B2D"/>
    <w:rsid w:val="00CC1B5E"/>
    <w:rsid w:val="00CC1B85"/>
    <w:rsid w:val="00CC1B90"/>
    <w:rsid w:val="00CC1B9B"/>
    <w:rsid w:val="00CC1BD8"/>
    <w:rsid w:val="00CC1C15"/>
    <w:rsid w:val="00CC1C24"/>
    <w:rsid w:val="00CC1C5F"/>
    <w:rsid w:val="00CC1C94"/>
    <w:rsid w:val="00CC1CA0"/>
    <w:rsid w:val="00CC1CAC"/>
    <w:rsid w:val="00CC1CC0"/>
    <w:rsid w:val="00CC1CEB"/>
    <w:rsid w:val="00CC1D7B"/>
    <w:rsid w:val="00CC1E1A"/>
    <w:rsid w:val="00CC1E27"/>
    <w:rsid w:val="00CC1E3D"/>
    <w:rsid w:val="00CC1E48"/>
    <w:rsid w:val="00CC1E71"/>
    <w:rsid w:val="00CC1EA4"/>
    <w:rsid w:val="00CC1EA9"/>
    <w:rsid w:val="00CC1F30"/>
    <w:rsid w:val="00CC1F33"/>
    <w:rsid w:val="00CC1F60"/>
    <w:rsid w:val="00CC1F79"/>
    <w:rsid w:val="00CC1F8F"/>
    <w:rsid w:val="00CC1FCE"/>
    <w:rsid w:val="00CC1FEA"/>
    <w:rsid w:val="00CC1FF2"/>
    <w:rsid w:val="00CC1FFB"/>
    <w:rsid w:val="00CC2019"/>
    <w:rsid w:val="00CC2020"/>
    <w:rsid w:val="00CC2062"/>
    <w:rsid w:val="00CC206B"/>
    <w:rsid w:val="00CC206C"/>
    <w:rsid w:val="00CC2086"/>
    <w:rsid w:val="00CC20DB"/>
    <w:rsid w:val="00CC20EC"/>
    <w:rsid w:val="00CC217C"/>
    <w:rsid w:val="00CC2193"/>
    <w:rsid w:val="00CC2197"/>
    <w:rsid w:val="00CC21AD"/>
    <w:rsid w:val="00CC21CD"/>
    <w:rsid w:val="00CC220D"/>
    <w:rsid w:val="00CC222C"/>
    <w:rsid w:val="00CC2272"/>
    <w:rsid w:val="00CC22AD"/>
    <w:rsid w:val="00CC22E4"/>
    <w:rsid w:val="00CC2318"/>
    <w:rsid w:val="00CC231E"/>
    <w:rsid w:val="00CC2325"/>
    <w:rsid w:val="00CC236C"/>
    <w:rsid w:val="00CC2388"/>
    <w:rsid w:val="00CC238B"/>
    <w:rsid w:val="00CC23A5"/>
    <w:rsid w:val="00CC2403"/>
    <w:rsid w:val="00CC2420"/>
    <w:rsid w:val="00CC2432"/>
    <w:rsid w:val="00CC244A"/>
    <w:rsid w:val="00CC2469"/>
    <w:rsid w:val="00CC246E"/>
    <w:rsid w:val="00CC2497"/>
    <w:rsid w:val="00CC24C3"/>
    <w:rsid w:val="00CC2584"/>
    <w:rsid w:val="00CC2592"/>
    <w:rsid w:val="00CC25F8"/>
    <w:rsid w:val="00CC2627"/>
    <w:rsid w:val="00CC2629"/>
    <w:rsid w:val="00CC263B"/>
    <w:rsid w:val="00CC2658"/>
    <w:rsid w:val="00CC2664"/>
    <w:rsid w:val="00CC266B"/>
    <w:rsid w:val="00CC2683"/>
    <w:rsid w:val="00CC26B1"/>
    <w:rsid w:val="00CC26B7"/>
    <w:rsid w:val="00CC26DC"/>
    <w:rsid w:val="00CC2710"/>
    <w:rsid w:val="00CC271E"/>
    <w:rsid w:val="00CC2729"/>
    <w:rsid w:val="00CC274C"/>
    <w:rsid w:val="00CC2755"/>
    <w:rsid w:val="00CC2768"/>
    <w:rsid w:val="00CC277A"/>
    <w:rsid w:val="00CC27E5"/>
    <w:rsid w:val="00CC27F5"/>
    <w:rsid w:val="00CC285D"/>
    <w:rsid w:val="00CC286C"/>
    <w:rsid w:val="00CC289A"/>
    <w:rsid w:val="00CC2944"/>
    <w:rsid w:val="00CC2945"/>
    <w:rsid w:val="00CC2954"/>
    <w:rsid w:val="00CC296F"/>
    <w:rsid w:val="00CC29BD"/>
    <w:rsid w:val="00CC29C0"/>
    <w:rsid w:val="00CC29CA"/>
    <w:rsid w:val="00CC29FB"/>
    <w:rsid w:val="00CC2A34"/>
    <w:rsid w:val="00CC2A5B"/>
    <w:rsid w:val="00CC2A62"/>
    <w:rsid w:val="00CC2AFF"/>
    <w:rsid w:val="00CC2B0F"/>
    <w:rsid w:val="00CC2B1A"/>
    <w:rsid w:val="00CC2B3E"/>
    <w:rsid w:val="00CC2B59"/>
    <w:rsid w:val="00CC2B8B"/>
    <w:rsid w:val="00CC2B9F"/>
    <w:rsid w:val="00CC2BB7"/>
    <w:rsid w:val="00CC2BBA"/>
    <w:rsid w:val="00CC2BF1"/>
    <w:rsid w:val="00CC2C2C"/>
    <w:rsid w:val="00CC2C61"/>
    <w:rsid w:val="00CC2C9A"/>
    <w:rsid w:val="00CC2CA2"/>
    <w:rsid w:val="00CC2CB6"/>
    <w:rsid w:val="00CC2CC1"/>
    <w:rsid w:val="00CC2CEF"/>
    <w:rsid w:val="00CC2D1D"/>
    <w:rsid w:val="00CC2D33"/>
    <w:rsid w:val="00CC2D73"/>
    <w:rsid w:val="00CC2DE8"/>
    <w:rsid w:val="00CC2E55"/>
    <w:rsid w:val="00CC2EFB"/>
    <w:rsid w:val="00CC2F0B"/>
    <w:rsid w:val="00CC2F2D"/>
    <w:rsid w:val="00CC2F5B"/>
    <w:rsid w:val="00CC2F7F"/>
    <w:rsid w:val="00CC2F9A"/>
    <w:rsid w:val="00CC3000"/>
    <w:rsid w:val="00CC3003"/>
    <w:rsid w:val="00CC300C"/>
    <w:rsid w:val="00CC301F"/>
    <w:rsid w:val="00CC3021"/>
    <w:rsid w:val="00CC3040"/>
    <w:rsid w:val="00CC306A"/>
    <w:rsid w:val="00CC30A2"/>
    <w:rsid w:val="00CC30BD"/>
    <w:rsid w:val="00CC30C3"/>
    <w:rsid w:val="00CC30F7"/>
    <w:rsid w:val="00CC3114"/>
    <w:rsid w:val="00CC313C"/>
    <w:rsid w:val="00CC315F"/>
    <w:rsid w:val="00CC31B3"/>
    <w:rsid w:val="00CC31E1"/>
    <w:rsid w:val="00CC320C"/>
    <w:rsid w:val="00CC3231"/>
    <w:rsid w:val="00CC3271"/>
    <w:rsid w:val="00CC3276"/>
    <w:rsid w:val="00CC3291"/>
    <w:rsid w:val="00CC32F0"/>
    <w:rsid w:val="00CC3318"/>
    <w:rsid w:val="00CC332D"/>
    <w:rsid w:val="00CC3343"/>
    <w:rsid w:val="00CC3373"/>
    <w:rsid w:val="00CC33A5"/>
    <w:rsid w:val="00CC33A8"/>
    <w:rsid w:val="00CC33DF"/>
    <w:rsid w:val="00CC33F5"/>
    <w:rsid w:val="00CC3423"/>
    <w:rsid w:val="00CC3431"/>
    <w:rsid w:val="00CC3432"/>
    <w:rsid w:val="00CC3476"/>
    <w:rsid w:val="00CC3486"/>
    <w:rsid w:val="00CC349D"/>
    <w:rsid w:val="00CC34A3"/>
    <w:rsid w:val="00CC34E6"/>
    <w:rsid w:val="00CC351A"/>
    <w:rsid w:val="00CC355B"/>
    <w:rsid w:val="00CC3578"/>
    <w:rsid w:val="00CC357B"/>
    <w:rsid w:val="00CC3580"/>
    <w:rsid w:val="00CC35B4"/>
    <w:rsid w:val="00CC35DE"/>
    <w:rsid w:val="00CC35EA"/>
    <w:rsid w:val="00CC35F1"/>
    <w:rsid w:val="00CC35F7"/>
    <w:rsid w:val="00CC36C2"/>
    <w:rsid w:val="00CC36FB"/>
    <w:rsid w:val="00CC3759"/>
    <w:rsid w:val="00CC3782"/>
    <w:rsid w:val="00CC37BB"/>
    <w:rsid w:val="00CC37CC"/>
    <w:rsid w:val="00CC37CF"/>
    <w:rsid w:val="00CC37DA"/>
    <w:rsid w:val="00CC37DC"/>
    <w:rsid w:val="00CC3826"/>
    <w:rsid w:val="00CC383E"/>
    <w:rsid w:val="00CC3869"/>
    <w:rsid w:val="00CC3881"/>
    <w:rsid w:val="00CC389E"/>
    <w:rsid w:val="00CC38A4"/>
    <w:rsid w:val="00CC38C0"/>
    <w:rsid w:val="00CC38D3"/>
    <w:rsid w:val="00CC38DF"/>
    <w:rsid w:val="00CC397E"/>
    <w:rsid w:val="00CC39A5"/>
    <w:rsid w:val="00CC3A20"/>
    <w:rsid w:val="00CC3A31"/>
    <w:rsid w:val="00CC3A37"/>
    <w:rsid w:val="00CC3A3B"/>
    <w:rsid w:val="00CC3AA3"/>
    <w:rsid w:val="00CC3B16"/>
    <w:rsid w:val="00CC3B22"/>
    <w:rsid w:val="00CC3B2F"/>
    <w:rsid w:val="00CC3B32"/>
    <w:rsid w:val="00CC3B58"/>
    <w:rsid w:val="00CC3B6D"/>
    <w:rsid w:val="00CC3B87"/>
    <w:rsid w:val="00CC3BC1"/>
    <w:rsid w:val="00CC3BEA"/>
    <w:rsid w:val="00CC3C2D"/>
    <w:rsid w:val="00CC3C34"/>
    <w:rsid w:val="00CC3C37"/>
    <w:rsid w:val="00CC3C54"/>
    <w:rsid w:val="00CC3C5C"/>
    <w:rsid w:val="00CC3C84"/>
    <w:rsid w:val="00CC3CA0"/>
    <w:rsid w:val="00CC3CCA"/>
    <w:rsid w:val="00CC3CEB"/>
    <w:rsid w:val="00CC3D02"/>
    <w:rsid w:val="00CC3D2F"/>
    <w:rsid w:val="00CC3D77"/>
    <w:rsid w:val="00CC3DC1"/>
    <w:rsid w:val="00CC3DC4"/>
    <w:rsid w:val="00CC3DCA"/>
    <w:rsid w:val="00CC3DD2"/>
    <w:rsid w:val="00CC3E28"/>
    <w:rsid w:val="00CC3E36"/>
    <w:rsid w:val="00CC3E37"/>
    <w:rsid w:val="00CC3E54"/>
    <w:rsid w:val="00CC3E5F"/>
    <w:rsid w:val="00CC3EAC"/>
    <w:rsid w:val="00CC3EAF"/>
    <w:rsid w:val="00CC3F2D"/>
    <w:rsid w:val="00CC3F30"/>
    <w:rsid w:val="00CC3F3B"/>
    <w:rsid w:val="00CC3F6D"/>
    <w:rsid w:val="00CC3F94"/>
    <w:rsid w:val="00CC3FB4"/>
    <w:rsid w:val="00CC4017"/>
    <w:rsid w:val="00CC4060"/>
    <w:rsid w:val="00CC4079"/>
    <w:rsid w:val="00CC4080"/>
    <w:rsid w:val="00CC40A2"/>
    <w:rsid w:val="00CC40AB"/>
    <w:rsid w:val="00CC40B8"/>
    <w:rsid w:val="00CC40BD"/>
    <w:rsid w:val="00CC40FA"/>
    <w:rsid w:val="00CC40FD"/>
    <w:rsid w:val="00CC4155"/>
    <w:rsid w:val="00CC4167"/>
    <w:rsid w:val="00CC41AA"/>
    <w:rsid w:val="00CC41B5"/>
    <w:rsid w:val="00CC4263"/>
    <w:rsid w:val="00CC4273"/>
    <w:rsid w:val="00CC42CC"/>
    <w:rsid w:val="00CC432F"/>
    <w:rsid w:val="00CC4339"/>
    <w:rsid w:val="00CC433D"/>
    <w:rsid w:val="00CC4346"/>
    <w:rsid w:val="00CC436A"/>
    <w:rsid w:val="00CC4377"/>
    <w:rsid w:val="00CC4385"/>
    <w:rsid w:val="00CC43B0"/>
    <w:rsid w:val="00CC43BC"/>
    <w:rsid w:val="00CC43D3"/>
    <w:rsid w:val="00CC43E2"/>
    <w:rsid w:val="00CC44BD"/>
    <w:rsid w:val="00CC44CD"/>
    <w:rsid w:val="00CC4526"/>
    <w:rsid w:val="00CC4538"/>
    <w:rsid w:val="00CC455F"/>
    <w:rsid w:val="00CC4583"/>
    <w:rsid w:val="00CC4591"/>
    <w:rsid w:val="00CC4610"/>
    <w:rsid w:val="00CC4629"/>
    <w:rsid w:val="00CC4652"/>
    <w:rsid w:val="00CC468F"/>
    <w:rsid w:val="00CC4696"/>
    <w:rsid w:val="00CC46CF"/>
    <w:rsid w:val="00CC4701"/>
    <w:rsid w:val="00CC470B"/>
    <w:rsid w:val="00CC4713"/>
    <w:rsid w:val="00CC4716"/>
    <w:rsid w:val="00CC471B"/>
    <w:rsid w:val="00CC472C"/>
    <w:rsid w:val="00CC4742"/>
    <w:rsid w:val="00CC4753"/>
    <w:rsid w:val="00CC4783"/>
    <w:rsid w:val="00CC4788"/>
    <w:rsid w:val="00CC478E"/>
    <w:rsid w:val="00CC47E9"/>
    <w:rsid w:val="00CC485C"/>
    <w:rsid w:val="00CC48AE"/>
    <w:rsid w:val="00CC48D9"/>
    <w:rsid w:val="00CC48E1"/>
    <w:rsid w:val="00CC490C"/>
    <w:rsid w:val="00CC4913"/>
    <w:rsid w:val="00CC497D"/>
    <w:rsid w:val="00CC4A05"/>
    <w:rsid w:val="00CC4A0E"/>
    <w:rsid w:val="00CC4A2D"/>
    <w:rsid w:val="00CC4A4D"/>
    <w:rsid w:val="00CC4A7C"/>
    <w:rsid w:val="00CC4ABD"/>
    <w:rsid w:val="00CC4B22"/>
    <w:rsid w:val="00CC4B61"/>
    <w:rsid w:val="00CC4BFA"/>
    <w:rsid w:val="00CC4C35"/>
    <w:rsid w:val="00CC4C40"/>
    <w:rsid w:val="00CC4C52"/>
    <w:rsid w:val="00CC4C76"/>
    <w:rsid w:val="00CC4C79"/>
    <w:rsid w:val="00CC4CBF"/>
    <w:rsid w:val="00CC4D7A"/>
    <w:rsid w:val="00CC4DA3"/>
    <w:rsid w:val="00CC4E1B"/>
    <w:rsid w:val="00CC4E21"/>
    <w:rsid w:val="00CC4E3C"/>
    <w:rsid w:val="00CC4E90"/>
    <w:rsid w:val="00CC4E98"/>
    <w:rsid w:val="00CC4EA8"/>
    <w:rsid w:val="00CC4EF0"/>
    <w:rsid w:val="00CC4F5A"/>
    <w:rsid w:val="00CC4F6E"/>
    <w:rsid w:val="00CC4FD0"/>
    <w:rsid w:val="00CC4FE1"/>
    <w:rsid w:val="00CC4FEE"/>
    <w:rsid w:val="00CC4FFB"/>
    <w:rsid w:val="00CC501E"/>
    <w:rsid w:val="00CC5065"/>
    <w:rsid w:val="00CC507C"/>
    <w:rsid w:val="00CC507E"/>
    <w:rsid w:val="00CC50AD"/>
    <w:rsid w:val="00CC51DF"/>
    <w:rsid w:val="00CC51F2"/>
    <w:rsid w:val="00CC5242"/>
    <w:rsid w:val="00CC529B"/>
    <w:rsid w:val="00CC52DB"/>
    <w:rsid w:val="00CC52E5"/>
    <w:rsid w:val="00CC52EB"/>
    <w:rsid w:val="00CC52ED"/>
    <w:rsid w:val="00CC533A"/>
    <w:rsid w:val="00CC5359"/>
    <w:rsid w:val="00CC5384"/>
    <w:rsid w:val="00CC53A2"/>
    <w:rsid w:val="00CC53C3"/>
    <w:rsid w:val="00CC53DC"/>
    <w:rsid w:val="00CC53EF"/>
    <w:rsid w:val="00CC53FE"/>
    <w:rsid w:val="00CC53FF"/>
    <w:rsid w:val="00CC5460"/>
    <w:rsid w:val="00CC5461"/>
    <w:rsid w:val="00CC5463"/>
    <w:rsid w:val="00CC5472"/>
    <w:rsid w:val="00CC54C7"/>
    <w:rsid w:val="00CC54D0"/>
    <w:rsid w:val="00CC54D6"/>
    <w:rsid w:val="00CC54EA"/>
    <w:rsid w:val="00CC5521"/>
    <w:rsid w:val="00CC5532"/>
    <w:rsid w:val="00CC553C"/>
    <w:rsid w:val="00CC556B"/>
    <w:rsid w:val="00CC5584"/>
    <w:rsid w:val="00CC558A"/>
    <w:rsid w:val="00CC558D"/>
    <w:rsid w:val="00CC55B8"/>
    <w:rsid w:val="00CC55BD"/>
    <w:rsid w:val="00CC561A"/>
    <w:rsid w:val="00CC561E"/>
    <w:rsid w:val="00CC562E"/>
    <w:rsid w:val="00CC5630"/>
    <w:rsid w:val="00CC5639"/>
    <w:rsid w:val="00CC5675"/>
    <w:rsid w:val="00CC56EE"/>
    <w:rsid w:val="00CC5709"/>
    <w:rsid w:val="00CC5729"/>
    <w:rsid w:val="00CC5759"/>
    <w:rsid w:val="00CC5771"/>
    <w:rsid w:val="00CC5789"/>
    <w:rsid w:val="00CC57DD"/>
    <w:rsid w:val="00CC57FB"/>
    <w:rsid w:val="00CC5802"/>
    <w:rsid w:val="00CC588F"/>
    <w:rsid w:val="00CC5891"/>
    <w:rsid w:val="00CC58A2"/>
    <w:rsid w:val="00CC58E8"/>
    <w:rsid w:val="00CC58F2"/>
    <w:rsid w:val="00CC5961"/>
    <w:rsid w:val="00CC59E1"/>
    <w:rsid w:val="00CC59EA"/>
    <w:rsid w:val="00CC5A34"/>
    <w:rsid w:val="00CC5A8F"/>
    <w:rsid w:val="00CC5B06"/>
    <w:rsid w:val="00CC5B66"/>
    <w:rsid w:val="00CC5BAD"/>
    <w:rsid w:val="00CC5BC7"/>
    <w:rsid w:val="00CC5BD2"/>
    <w:rsid w:val="00CC5BF6"/>
    <w:rsid w:val="00CC5C32"/>
    <w:rsid w:val="00CC5C9D"/>
    <w:rsid w:val="00CC5CB4"/>
    <w:rsid w:val="00CC5CC6"/>
    <w:rsid w:val="00CC5CD5"/>
    <w:rsid w:val="00CC5CDF"/>
    <w:rsid w:val="00CC5CE3"/>
    <w:rsid w:val="00CC5CEC"/>
    <w:rsid w:val="00CC5CF3"/>
    <w:rsid w:val="00CC5D17"/>
    <w:rsid w:val="00CC5D21"/>
    <w:rsid w:val="00CC5D45"/>
    <w:rsid w:val="00CC5D54"/>
    <w:rsid w:val="00CC5D65"/>
    <w:rsid w:val="00CC5D8D"/>
    <w:rsid w:val="00CC5DCA"/>
    <w:rsid w:val="00CC5DE2"/>
    <w:rsid w:val="00CC5E51"/>
    <w:rsid w:val="00CC5E79"/>
    <w:rsid w:val="00CC5E7D"/>
    <w:rsid w:val="00CC5ED1"/>
    <w:rsid w:val="00CC5EE7"/>
    <w:rsid w:val="00CC5EF0"/>
    <w:rsid w:val="00CC5EF8"/>
    <w:rsid w:val="00CC5F0C"/>
    <w:rsid w:val="00CC5F15"/>
    <w:rsid w:val="00CC5F2C"/>
    <w:rsid w:val="00CC5F3F"/>
    <w:rsid w:val="00CC5F6A"/>
    <w:rsid w:val="00CC5F72"/>
    <w:rsid w:val="00CC5F85"/>
    <w:rsid w:val="00CC5FAA"/>
    <w:rsid w:val="00CC5FE6"/>
    <w:rsid w:val="00CC6033"/>
    <w:rsid w:val="00CC6055"/>
    <w:rsid w:val="00CC6079"/>
    <w:rsid w:val="00CC6085"/>
    <w:rsid w:val="00CC6093"/>
    <w:rsid w:val="00CC609E"/>
    <w:rsid w:val="00CC60AA"/>
    <w:rsid w:val="00CC60CD"/>
    <w:rsid w:val="00CC60ED"/>
    <w:rsid w:val="00CC6124"/>
    <w:rsid w:val="00CC6140"/>
    <w:rsid w:val="00CC6146"/>
    <w:rsid w:val="00CC618A"/>
    <w:rsid w:val="00CC61B1"/>
    <w:rsid w:val="00CC61E1"/>
    <w:rsid w:val="00CC61F9"/>
    <w:rsid w:val="00CC61FD"/>
    <w:rsid w:val="00CC6204"/>
    <w:rsid w:val="00CC6216"/>
    <w:rsid w:val="00CC6249"/>
    <w:rsid w:val="00CC625E"/>
    <w:rsid w:val="00CC627F"/>
    <w:rsid w:val="00CC629D"/>
    <w:rsid w:val="00CC62AA"/>
    <w:rsid w:val="00CC62B0"/>
    <w:rsid w:val="00CC633F"/>
    <w:rsid w:val="00CC6347"/>
    <w:rsid w:val="00CC63A8"/>
    <w:rsid w:val="00CC63F0"/>
    <w:rsid w:val="00CC645E"/>
    <w:rsid w:val="00CC6474"/>
    <w:rsid w:val="00CC6493"/>
    <w:rsid w:val="00CC649F"/>
    <w:rsid w:val="00CC64AB"/>
    <w:rsid w:val="00CC64D8"/>
    <w:rsid w:val="00CC64EE"/>
    <w:rsid w:val="00CC65DE"/>
    <w:rsid w:val="00CC65FB"/>
    <w:rsid w:val="00CC661A"/>
    <w:rsid w:val="00CC6628"/>
    <w:rsid w:val="00CC662F"/>
    <w:rsid w:val="00CC663E"/>
    <w:rsid w:val="00CC6647"/>
    <w:rsid w:val="00CC66B0"/>
    <w:rsid w:val="00CC66BA"/>
    <w:rsid w:val="00CC66CF"/>
    <w:rsid w:val="00CC66D3"/>
    <w:rsid w:val="00CC66D6"/>
    <w:rsid w:val="00CC6726"/>
    <w:rsid w:val="00CC6734"/>
    <w:rsid w:val="00CC67A6"/>
    <w:rsid w:val="00CC67E0"/>
    <w:rsid w:val="00CC67E3"/>
    <w:rsid w:val="00CC67F6"/>
    <w:rsid w:val="00CC680A"/>
    <w:rsid w:val="00CC684F"/>
    <w:rsid w:val="00CC6862"/>
    <w:rsid w:val="00CC68AD"/>
    <w:rsid w:val="00CC68C2"/>
    <w:rsid w:val="00CC68C9"/>
    <w:rsid w:val="00CC68D6"/>
    <w:rsid w:val="00CC695E"/>
    <w:rsid w:val="00CC6963"/>
    <w:rsid w:val="00CC6981"/>
    <w:rsid w:val="00CC699A"/>
    <w:rsid w:val="00CC69A9"/>
    <w:rsid w:val="00CC69AE"/>
    <w:rsid w:val="00CC69D5"/>
    <w:rsid w:val="00CC69D8"/>
    <w:rsid w:val="00CC69E4"/>
    <w:rsid w:val="00CC69E8"/>
    <w:rsid w:val="00CC69F2"/>
    <w:rsid w:val="00CC6A03"/>
    <w:rsid w:val="00CC6A1F"/>
    <w:rsid w:val="00CC6A2B"/>
    <w:rsid w:val="00CC6A2E"/>
    <w:rsid w:val="00CC6A3B"/>
    <w:rsid w:val="00CC6A42"/>
    <w:rsid w:val="00CC6A4C"/>
    <w:rsid w:val="00CC6A5E"/>
    <w:rsid w:val="00CC6A5F"/>
    <w:rsid w:val="00CC6A76"/>
    <w:rsid w:val="00CC6AAB"/>
    <w:rsid w:val="00CC6AB1"/>
    <w:rsid w:val="00CC6AB2"/>
    <w:rsid w:val="00CC6B1B"/>
    <w:rsid w:val="00CC6B22"/>
    <w:rsid w:val="00CC6B2A"/>
    <w:rsid w:val="00CC6B47"/>
    <w:rsid w:val="00CC6B49"/>
    <w:rsid w:val="00CC6B8B"/>
    <w:rsid w:val="00CC6BB8"/>
    <w:rsid w:val="00CC6BBC"/>
    <w:rsid w:val="00CC6BD4"/>
    <w:rsid w:val="00CC6BD9"/>
    <w:rsid w:val="00CC6C67"/>
    <w:rsid w:val="00CC6CA9"/>
    <w:rsid w:val="00CC6CB4"/>
    <w:rsid w:val="00CC6CB8"/>
    <w:rsid w:val="00CC6D10"/>
    <w:rsid w:val="00CC6D2A"/>
    <w:rsid w:val="00CC6D7A"/>
    <w:rsid w:val="00CC6D7D"/>
    <w:rsid w:val="00CC6D83"/>
    <w:rsid w:val="00CC6D9A"/>
    <w:rsid w:val="00CC6DAA"/>
    <w:rsid w:val="00CC6DAD"/>
    <w:rsid w:val="00CC6DEE"/>
    <w:rsid w:val="00CC6E00"/>
    <w:rsid w:val="00CC6E2A"/>
    <w:rsid w:val="00CC6E31"/>
    <w:rsid w:val="00CC6E34"/>
    <w:rsid w:val="00CC6E38"/>
    <w:rsid w:val="00CC6E64"/>
    <w:rsid w:val="00CC6E86"/>
    <w:rsid w:val="00CC6F07"/>
    <w:rsid w:val="00CC6F30"/>
    <w:rsid w:val="00CC6F4C"/>
    <w:rsid w:val="00CC6F50"/>
    <w:rsid w:val="00CC6F51"/>
    <w:rsid w:val="00CC6F54"/>
    <w:rsid w:val="00CC6F55"/>
    <w:rsid w:val="00CC6F58"/>
    <w:rsid w:val="00CC6FB5"/>
    <w:rsid w:val="00CC6FD9"/>
    <w:rsid w:val="00CC6FE2"/>
    <w:rsid w:val="00CC704F"/>
    <w:rsid w:val="00CC707C"/>
    <w:rsid w:val="00CC70A2"/>
    <w:rsid w:val="00CC70BE"/>
    <w:rsid w:val="00CC70EA"/>
    <w:rsid w:val="00CC7112"/>
    <w:rsid w:val="00CC7128"/>
    <w:rsid w:val="00CC712E"/>
    <w:rsid w:val="00CC717A"/>
    <w:rsid w:val="00CC718A"/>
    <w:rsid w:val="00CC719D"/>
    <w:rsid w:val="00CC71B5"/>
    <w:rsid w:val="00CC71EE"/>
    <w:rsid w:val="00CC71FC"/>
    <w:rsid w:val="00CC7240"/>
    <w:rsid w:val="00CC7284"/>
    <w:rsid w:val="00CC7291"/>
    <w:rsid w:val="00CC72C3"/>
    <w:rsid w:val="00CC72D6"/>
    <w:rsid w:val="00CC72DD"/>
    <w:rsid w:val="00CC72E2"/>
    <w:rsid w:val="00CC72E6"/>
    <w:rsid w:val="00CC7305"/>
    <w:rsid w:val="00CC732C"/>
    <w:rsid w:val="00CC732E"/>
    <w:rsid w:val="00CC735A"/>
    <w:rsid w:val="00CC7387"/>
    <w:rsid w:val="00CC73AA"/>
    <w:rsid w:val="00CC73C4"/>
    <w:rsid w:val="00CC73FF"/>
    <w:rsid w:val="00CC7421"/>
    <w:rsid w:val="00CC7444"/>
    <w:rsid w:val="00CC74A6"/>
    <w:rsid w:val="00CC74A9"/>
    <w:rsid w:val="00CC74C6"/>
    <w:rsid w:val="00CC74FB"/>
    <w:rsid w:val="00CC74FF"/>
    <w:rsid w:val="00CC7504"/>
    <w:rsid w:val="00CC7512"/>
    <w:rsid w:val="00CC7521"/>
    <w:rsid w:val="00CC7523"/>
    <w:rsid w:val="00CC7538"/>
    <w:rsid w:val="00CC755E"/>
    <w:rsid w:val="00CC757A"/>
    <w:rsid w:val="00CC75A0"/>
    <w:rsid w:val="00CC75C6"/>
    <w:rsid w:val="00CC75F0"/>
    <w:rsid w:val="00CC761E"/>
    <w:rsid w:val="00CC763A"/>
    <w:rsid w:val="00CC763D"/>
    <w:rsid w:val="00CC7640"/>
    <w:rsid w:val="00CC765C"/>
    <w:rsid w:val="00CC767C"/>
    <w:rsid w:val="00CC7681"/>
    <w:rsid w:val="00CC7690"/>
    <w:rsid w:val="00CC7693"/>
    <w:rsid w:val="00CC76A4"/>
    <w:rsid w:val="00CC7714"/>
    <w:rsid w:val="00CC7752"/>
    <w:rsid w:val="00CC7765"/>
    <w:rsid w:val="00CC7772"/>
    <w:rsid w:val="00CC778D"/>
    <w:rsid w:val="00CC7793"/>
    <w:rsid w:val="00CC77A4"/>
    <w:rsid w:val="00CC77AC"/>
    <w:rsid w:val="00CC77D1"/>
    <w:rsid w:val="00CC77D7"/>
    <w:rsid w:val="00CC7804"/>
    <w:rsid w:val="00CC7838"/>
    <w:rsid w:val="00CC7855"/>
    <w:rsid w:val="00CC7889"/>
    <w:rsid w:val="00CC788E"/>
    <w:rsid w:val="00CC788F"/>
    <w:rsid w:val="00CC78B2"/>
    <w:rsid w:val="00CC78BE"/>
    <w:rsid w:val="00CC78C0"/>
    <w:rsid w:val="00CC78CB"/>
    <w:rsid w:val="00CC78CD"/>
    <w:rsid w:val="00CC78D6"/>
    <w:rsid w:val="00CC78E4"/>
    <w:rsid w:val="00CC791E"/>
    <w:rsid w:val="00CC798C"/>
    <w:rsid w:val="00CC799D"/>
    <w:rsid w:val="00CC79AE"/>
    <w:rsid w:val="00CC79C7"/>
    <w:rsid w:val="00CC79DA"/>
    <w:rsid w:val="00CC7A4A"/>
    <w:rsid w:val="00CC7A5F"/>
    <w:rsid w:val="00CC7A64"/>
    <w:rsid w:val="00CC7A90"/>
    <w:rsid w:val="00CC7AA2"/>
    <w:rsid w:val="00CC7B0A"/>
    <w:rsid w:val="00CC7B3E"/>
    <w:rsid w:val="00CC7B47"/>
    <w:rsid w:val="00CC7B4D"/>
    <w:rsid w:val="00CC7B50"/>
    <w:rsid w:val="00CC7B8B"/>
    <w:rsid w:val="00CC7BAE"/>
    <w:rsid w:val="00CC7BBF"/>
    <w:rsid w:val="00CC7BDB"/>
    <w:rsid w:val="00CC7C17"/>
    <w:rsid w:val="00CC7C1D"/>
    <w:rsid w:val="00CC7C6E"/>
    <w:rsid w:val="00CC7C74"/>
    <w:rsid w:val="00CC7CA9"/>
    <w:rsid w:val="00CC7CB1"/>
    <w:rsid w:val="00CC7CC3"/>
    <w:rsid w:val="00CC7D1C"/>
    <w:rsid w:val="00CC7D1F"/>
    <w:rsid w:val="00CC7D2C"/>
    <w:rsid w:val="00CC7D49"/>
    <w:rsid w:val="00CC7D64"/>
    <w:rsid w:val="00CC7D69"/>
    <w:rsid w:val="00CC7D8B"/>
    <w:rsid w:val="00CC7DAF"/>
    <w:rsid w:val="00CC7DE6"/>
    <w:rsid w:val="00CC7DFE"/>
    <w:rsid w:val="00CC7E25"/>
    <w:rsid w:val="00CC7E29"/>
    <w:rsid w:val="00CC7E40"/>
    <w:rsid w:val="00CC7E58"/>
    <w:rsid w:val="00CC7E5B"/>
    <w:rsid w:val="00CC7E70"/>
    <w:rsid w:val="00CC7E8E"/>
    <w:rsid w:val="00CC7E98"/>
    <w:rsid w:val="00CC7E9D"/>
    <w:rsid w:val="00CC7ED0"/>
    <w:rsid w:val="00CC7EDB"/>
    <w:rsid w:val="00CC7EFB"/>
    <w:rsid w:val="00CC7EFE"/>
    <w:rsid w:val="00CC7F00"/>
    <w:rsid w:val="00CC7F2B"/>
    <w:rsid w:val="00CC7F3D"/>
    <w:rsid w:val="00CC7F57"/>
    <w:rsid w:val="00CC7F80"/>
    <w:rsid w:val="00CC7F81"/>
    <w:rsid w:val="00CC7F95"/>
    <w:rsid w:val="00CC7FAF"/>
    <w:rsid w:val="00CC7FD9"/>
    <w:rsid w:val="00CD0055"/>
    <w:rsid w:val="00CD008B"/>
    <w:rsid w:val="00CD00B2"/>
    <w:rsid w:val="00CD00D7"/>
    <w:rsid w:val="00CD0103"/>
    <w:rsid w:val="00CD0115"/>
    <w:rsid w:val="00CD012C"/>
    <w:rsid w:val="00CD0136"/>
    <w:rsid w:val="00CD0144"/>
    <w:rsid w:val="00CD0146"/>
    <w:rsid w:val="00CD0176"/>
    <w:rsid w:val="00CD0186"/>
    <w:rsid w:val="00CD018D"/>
    <w:rsid w:val="00CD01A2"/>
    <w:rsid w:val="00CD01DE"/>
    <w:rsid w:val="00CD0266"/>
    <w:rsid w:val="00CD0278"/>
    <w:rsid w:val="00CD0284"/>
    <w:rsid w:val="00CD029D"/>
    <w:rsid w:val="00CD02AF"/>
    <w:rsid w:val="00CD02D0"/>
    <w:rsid w:val="00CD02FF"/>
    <w:rsid w:val="00CD0335"/>
    <w:rsid w:val="00CD0350"/>
    <w:rsid w:val="00CD036C"/>
    <w:rsid w:val="00CD0387"/>
    <w:rsid w:val="00CD0395"/>
    <w:rsid w:val="00CD03D8"/>
    <w:rsid w:val="00CD03F5"/>
    <w:rsid w:val="00CD03FA"/>
    <w:rsid w:val="00CD04E2"/>
    <w:rsid w:val="00CD050C"/>
    <w:rsid w:val="00CD0514"/>
    <w:rsid w:val="00CD055C"/>
    <w:rsid w:val="00CD0563"/>
    <w:rsid w:val="00CD0567"/>
    <w:rsid w:val="00CD057B"/>
    <w:rsid w:val="00CD0580"/>
    <w:rsid w:val="00CD0596"/>
    <w:rsid w:val="00CD0597"/>
    <w:rsid w:val="00CD05FF"/>
    <w:rsid w:val="00CD065B"/>
    <w:rsid w:val="00CD066D"/>
    <w:rsid w:val="00CD0675"/>
    <w:rsid w:val="00CD0693"/>
    <w:rsid w:val="00CD06A7"/>
    <w:rsid w:val="00CD06CF"/>
    <w:rsid w:val="00CD06DE"/>
    <w:rsid w:val="00CD078E"/>
    <w:rsid w:val="00CD07B8"/>
    <w:rsid w:val="00CD07FC"/>
    <w:rsid w:val="00CD0832"/>
    <w:rsid w:val="00CD0846"/>
    <w:rsid w:val="00CD084C"/>
    <w:rsid w:val="00CD0859"/>
    <w:rsid w:val="00CD085F"/>
    <w:rsid w:val="00CD0860"/>
    <w:rsid w:val="00CD0887"/>
    <w:rsid w:val="00CD088C"/>
    <w:rsid w:val="00CD0899"/>
    <w:rsid w:val="00CD08E7"/>
    <w:rsid w:val="00CD08ED"/>
    <w:rsid w:val="00CD08FD"/>
    <w:rsid w:val="00CD091D"/>
    <w:rsid w:val="00CD093B"/>
    <w:rsid w:val="00CD095E"/>
    <w:rsid w:val="00CD09A1"/>
    <w:rsid w:val="00CD09F9"/>
    <w:rsid w:val="00CD0A21"/>
    <w:rsid w:val="00CD0A4B"/>
    <w:rsid w:val="00CD0A79"/>
    <w:rsid w:val="00CD0A91"/>
    <w:rsid w:val="00CD0A93"/>
    <w:rsid w:val="00CD0A9D"/>
    <w:rsid w:val="00CD0AB6"/>
    <w:rsid w:val="00CD0AC8"/>
    <w:rsid w:val="00CD0AD5"/>
    <w:rsid w:val="00CD0AE9"/>
    <w:rsid w:val="00CD0AFE"/>
    <w:rsid w:val="00CD0B06"/>
    <w:rsid w:val="00CD0B08"/>
    <w:rsid w:val="00CD0B2D"/>
    <w:rsid w:val="00CD0B5A"/>
    <w:rsid w:val="00CD0BEA"/>
    <w:rsid w:val="00CD0C38"/>
    <w:rsid w:val="00CD0C45"/>
    <w:rsid w:val="00CD0C47"/>
    <w:rsid w:val="00CD0C60"/>
    <w:rsid w:val="00CD0C6D"/>
    <w:rsid w:val="00CD0CBC"/>
    <w:rsid w:val="00CD0CFB"/>
    <w:rsid w:val="00CD0D57"/>
    <w:rsid w:val="00CD0D75"/>
    <w:rsid w:val="00CD0D7C"/>
    <w:rsid w:val="00CD0E1D"/>
    <w:rsid w:val="00CD0E58"/>
    <w:rsid w:val="00CD0E8F"/>
    <w:rsid w:val="00CD0EB0"/>
    <w:rsid w:val="00CD0EB2"/>
    <w:rsid w:val="00CD0F14"/>
    <w:rsid w:val="00CD0F34"/>
    <w:rsid w:val="00CD0F8F"/>
    <w:rsid w:val="00CD0F9C"/>
    <w:rsid w:val="00CD0FB0"/>
    <w:rsid w:val="00CD0FBB"/>
    <w:rsid w:val="00CD0FBE"/>
    <w:rsid w:val="00CD0FD3"/>
    <w:rsid w:val="00CD0FD8"/>
    <w:rsid w:val="00CD0FE8"/>
    <w:rsid w:val="00CD105E"/>
    <w:rsid w:val="00CD1090"/>
    <w:rsid w:val="00CD10B4"/>
    <w:rsid w:val="00CD1117"/>
    <w:rsid w:val="00CD1134"/>
    <w:rsid w:val="00CD1140"/>
    <w:rsid w:val="00CD119B"/>
    <w:rsid w:val="00CD11B9"/>
    <w:rsid w:val="00CD11C8"/>
    <w:rsid w:val="00CD11D4"/>
    <w:rsid w:val="00CD11EF"/>
    <w:rsid w:val="00CD1238"/>
    <w:rsid w:val="00CD125F"/>
    <w:rsid w:val="00CD1288"/>
    <w:rsid w:val="00CD12EA"/>
    <w:rsid w:val="00CD136A"/>
    <w:rsid w:val="00CD13FE"/>
    <w:rsid w:val="00CD1430"/>
    <w:rsid w:val="00CD1433"/>
    <w:rsid w:val="00CD1436"/>
    <w:rsid w:val="00CD1437"/>
    <w:rsid w:val="00CD1450"/>
    <w:rsid w:val="00CD145B"/>
    <w:rsid w:val="00CD146B"/>
    <w:rsid w:val="00CD149B"/>
    <w:rsid w:val="00CD14AB"/>
    <w:rsid w:val="00CD1576"/>
    <w:rsid w:val="00CD15A7"/>
    <w:rsid w:val="00CD15B6"/>
    <w:rsid w:val="00CD15C3"/>
    <w:rsid w:val="00CD15E9"/>
    <w:rsid w:val="00CD1634"/>
    <w:rsid w:val="00CD1678"/>
    <w:rsid w:val="00CD167E"/>
    <w:rsid w:val="00CD1686"/>
    <w:rsid w:val="00CD16BD"/>
    <w:rsid w:val="00CD1700"/>
    <w:rsid w:val="00CD1715"/>
    <w:rsid w:val="00CD1726"/>
    <w:rsid w:val="00CD1738"/>
    <w:rsid w:val="00CD1745"/>
    <w:rsid w:val="00CD1767"/>
    <w:rsid w:val="00CD1775"/>
    <w:rsid w:val="00CD177E"/>
    <w:rsid w:val="00CD1786"/>
    <w:rsid w:val="00CD17AE"/>
    <w:rsid w:val="00CD1809"/>
    <w:rsid w:val="00CD186F"/>
    <w:rsid w:val="00CD18A4"/>
    <w:rsid w:val="00CD18E1"/>
    <w:rsid w:val="00CD192A"/>
    <w:rsid w:val="00CD192F"/>
    <w:rsid w:val="00CD193F"/>
    <w:rsid w:val="00CD1957"/>
    <w:rsid w:val="00CD1981"/>
    <w:rsid w:val="00CD198F"/>
    <w:rsid w:val="00CD19C3"/>
    <w:rsid w:val="00CD19C5"/>
    <w:rsid w:val="00CD19F3"/>
    <w:rsid w:val="00CD1A06"/>
    <w:rsid w:val="00CD1A19"/>
    <w:rsid w:val="00CD1A2C"/>
    <w:rsid w:val="00CD1A52"/>
    <w:rsid w:val="00CD1A8A"/>
    <w:rsid w:val="00CD1AA7"/>
    <w:rsid w:val="00CD1AAC"/>
    <w:rsid w:val="00CD1AAF"/>
    <w:rsid w:val="00CD1AB2"/>
    <w:rsid w:val="00CD1ACB"/>
    <w:rsid w:val="00CD1AE5"/>
    <w:rsid w:val="00CD1AF3"/>
    <w:rsid w:val="00CD1B19"/>
    <w:rsid w:val="00CD1B66"/>
    <w:rsid w:val="00CD1B96"/>
    <w:rsid w:val="00CD1BE7"/>
    <w:rsid w:val="00CD1BF2"/>
    <w:rsid w:val="00CD1C01"/>
    <w:rsid w:val="00CD1C0C"/>
    <w:rsid w:val="00CD1C52"/>
    <w:rsid w:val="00CD1CA0"/>
    <w:rsid w:val="00CD1CA6"/>
    <w:rsid w:val="00CD1CA7"/>
    <w:rsid w:val="00CD1D14"/>
    <w:rsid w:val="00CD1D1E"/>
    <w:rsid w:val="00CD1D5C"/>
    <w:rsid w:val="00CD1DA5"/>
    <w:rsid w:val="00CD1DDC"/>
    <w:rsid w:val="00CD1DDE"/>
    <w:rsid w:val="00CD1DE8"/>
    <w:rsid w:val="00CD1DF6"/>
    <w:rsid w:val="00CD1E10"/>
    <w:rsid w:val="00CD1E54"/>
    <w:rsid w:val="00CD1E7E"/>
    <w:rsid w:val="00CD1E9A"/>
    <w:rsid w:val="00CD1EE0"/>
    <w:rsid w:val="00CD1F88"/>
    <w:rsid w:val="00CD1F9A"/>
    <w:rsid w:val="00CD1FA7"/>
    <w:rsid w:val="00CD1FB3"/>
    <w:rsid w:val="00CD1FB9"/>
    <w:rsid w:val="00CD1FD1"/>
    <w:rsid w:val="00CD205A"/>
    <w:rsid w:val="00CD2066"/>
    <w:rsid w:val="00CD209A"/>
    <w:rsid w:val="00CD2116"/>
    <w:rsid w:val="00CD2189"/>
    <w:rsid w:val="00CD21D2"/>
    <w:rsid w:val="00CD2260"/>
    <w:rsid w:val="00CD229D"/>
    <w:rsid w:val="00CD2300"/>
    <w:rsid w:val="00CD2331"/>
    <w:rsid w:val="00CD233D"/>
    <w:rsid w:val="00CD2362"/>
    <w:rsid w:val="00CD2366"/>
    <w:rsid w:val="00CD237E"/>
    <w:rsid w:val="00CD2390"/>
    <w:rsid w:val="00CD23A0"/>
    <w:rsid w:val="00CD23E9"/>
    <w:rsid w:val="00CD2467"/>
    <w:rsid w:val="00CD2474"/>
    <w:rsid w:val="00CD2476"/>
    <w:rsid w:val="00CD2485"/>
    <w:rsid w:val="00CD24B6"/>
    <w:rsid w:val="00CD24C4"/>
    <w:rsid w:val="00CD24CB"/>
    <w:rsid w:val="00CD2514"/>
    <w:rsid w:val="00CD2518"/>
    <w:rsid w:val="00CD2545"/>
    <w:rsid w:val="00CD25A2"/>
    <w:rsid w:val="00CD25B0"/>
    <w:rsid w:val="00CD25C2"/>
    <w:rsid w:val="00CD25C5"/>
    <w:rsid w:val="00CD2658"/>
    <w:rsid w:val="00CD26B7"/>
    <w:rsid w:val="00CD26F0"/>
    <w:rsid w:val="00CD275E"/>
    <w:rsid w:val="00CD2776"/>
    <w:rsid w:val="00CD27B9"/>
    <w:rsid w:val="00CD27BD"/>
    <w:rsid w:val="00CD27BF"/>
    <w:rsid w:val="00CD27FB"/>
    <w:rsid w:val="00CD2825"/>
    <w:rsid w:val="00CD282C"/>
    <w:rsid w:val="00CD2848"/>
    <w:rsid w:val="00CD286E"/>
    <w:rsid w:val="00CD2894"/>
    <w:rsid w:val="00CD28AE"/>
    <w:rsid w:val="00CD28BF"/>
    <w:rsid w:val="00CD28F9"/>
    <w:rsid w:val="00CD2917"/>
    <w:rsid w:val="00CD291C"/>
    <w:rsid w:val="00CD2993"/>
    <w:rsid w:val="00CD29C2"/>
    <w:rsid w:val="00CD2A06"/>
    <w:rsid w:val="00CD2AA5"/>
    <w:rsid w:val="00CD2AC7"/>
    <w:rsid w:val="00CD2BA1"/>
    <w:rsid w:val="00CD2BCA"/>
    <w:rsid w:val="00CD2BD3"/>
    <w:rsid w:val="00CD2BED"/>
    <w:rsid w:val="00CD2C13"/>
    <w:rsid w:val="00CD2C89"/>
    <w:rsid w:val="00CD2CFF"/>
    <w:rsid w:val="00CD2D2E"/>
    <w:rsid w:val="00CD2D4A"/>
    <w:rsid w:val="00CD2D54"/>
    <w:rsid w:val="00CD2D92"/>
    <w:rsid w:val="00CD2DDB"/>
    <w:rsid w:val="00CD2DE4"/>
    <w:rsid w:val="00CD2E05"/>
    <w:rsid w:val="00CD2E2D"/>
    <w:rsid w:val="00CD2E38"/>
    <w:rsid w:val="00CD2E41"/>
    <w:rsid w:val="00CD2E6D"/>
    <w:rsid w:val="00CD2E8A"/>
    <w:rsid w:val="00CD2EAB"/>
    <w:rsid w:val="00CD2EC2"/>
    <w:rsid w:val="00CD2ED1"/>
    <w:rsid w:val="00CD2F19"/>
    <w:rsid w:val="00CD2F42"/>
    <w:rsid w:val="00CD2F4E"/>
    <w:rsid w:val="00CD2F7E"/>
    <w:rsid w:val="00CD2F86"/>
    <w:rsid w:val="00CD2F8C"/>
    <w:rsid w:val="00CD2FD0"/>
    <w:rsid w:val="00CD2FDA"/>
    <w:rsid w:val="00CD2FE3"/>
    <w:rsid w:val="00CD2FE4"/>
    <w:rsid w:val="00CD3060"/>
    <w:rsid w:val="00CD3067"/>
    <w:rsid w:val="00CD306A"/>
    <w:rsid w:val="00CD309B"/>
    <w:rsid w:val="00CD30A0"/>
    <w:rsid w:val="00CD313A"/>
    <w:rsid w:val="00CD318F"/>
    <w:rsid w:val="00CD3190"/>
    <w:rsid w:val="00CD31C0"/>
    <w:rsid w:val="00CD31E3"/>
    <w:rsid w:val="00CD31F1"/>
    <w:rsid w:val="00CD324C"/>
    <w:rsid w:val="00CD3256"/>
    <w:rsid w:val="00CD3263"/>
    <w:rsid w:val="00CD327C"/>
    <w:rsid w:val="00CD3289"/>
    <w:rsid w:val="00CD32A3"/>
    <w:rsid w:val="00CD32DC"/>
    <w:rsid w:val="00CD32DF"/>
    <w:rsid w:val="00CD3358"/>
    <w:rsid w:val="00CD335A"/>
    <w:rsid w:val="00CD33C6"/>
    <w:rsid w:val="00CD3448"/>
    <w:rsid w:val="00CD34A3"/>
    <w:rsid w:val="00CD34EB"/>
    <w:rsid w:val="00CD34FC"/>
    <w:rsid w:val="00CD35AA"/>
    <w:rsid w:val="00CD35B2"/>
    <w:rsid w:val="00CD35B7"/>
    <w:rsid w:val="00CD35C2"/>
    <w:rsid w:val="00CD35E5"/>
    <w:rsid w:val="00CD3600"/>
    <w:rsid w:val="00CD3629"/>
    <w:rsid w:val="00CD3655"/>
    <w:rsid w:val="00CD368C"/>
    <w:rsid w:val="00CD36C2"/>
    <w:rsid w:val="00CD36D8"/>
    <w:rsid w:val="00CD36E1"/>
    <w:rsid w:val="00CD36ED"/>
    <w:rsid w:val="00CD372B"/>
    <w:rsid w:val="00CD3761"/>
    <w:rsid w:val="00CD376F"/>
    <w:rsid w:val="00CD3789"/>
    <w:rsid w:val="00CD37C1"/>
    <w:rsid w:val="00CD380A"/>
    <w:rsid w:val="00CD383E"/>
    <w:rsid w:val="00CD388F"/>
    <w:rsid w:val="00CD3898"/>
    <w:rsid w:val="00CD38AF"/>
    <w:rsid w:val="00CD38C1"/>
    <w:rsid w:val="00CD38D7"/>
    <w:rsid w:val="00CD38EA"/>
    <w:rsid w:val="00CD3903"/>
    <w:rsid w:val="00CD393A"/>
    <w:rsid w:val="00CD393C"/>
    <w:rsid w:val="00CD3940"/>
    <w:rsid w:val="00CD3994"/>
    <w:rsid w:val="00CD39A4"/>
    <w:rsid w:val="00CD39A5"/>
    <w:rsid w:val="00CD39DF"/>
    <w:rsid w:val="00CD3A33"/>
    <w:rsid w:val="00CD3B21"/>
    <w:rsid w:val="00CD3BA8"/>
    <w:rsid w:val="00CD3BC0"/>
    <w:rsid w:val="00CD3BCA"/>
    <w:rsid w:val="00CD3BE8"/>
    <w:rsid w:val="00CD3C32"/>
    <w:rsid w:val="00CD3C84"/>
    <w:rsid w:val="00CD3C8D"/>
    <w:rsid w:val="00CD3CB8"/>
    <w:rsid w:val="00CD3CC1"/>
    <w:rsid w:val="00CD3CC5"/>
    <w:rsid w:val="00CD3D6F"/>
    <w:rsid w:val="00CD3D78"/>
    <w:rsid w:val="00CD3D9D"/>
    <w:rsid w:val="00CD3DA0"/>
    <w:rsid w:val="00CD3DA3"/>
    <w:rsid w:val="00CD3DB6"/>
    <w:rsid w:val="00CD3DB7"/>
    <w:rsid w:val="00CD3DDB"/>
    <w:rsid w:val="00CD3DFC"/>
    <w:rsid w:val="00CD3E2B"/>
    <w:rsid w:val="00CD3E7F"/>
    <w:rsid w:val="00CD3EA0"/>
    <w:rsid w:val="00CD3EA4"/>
    <w:rsid w:val="00CD3EC4"/>
    <w:rsid w:val="00CD3F01"/>
    <w:rsid w:val="00CD3F02"/>
    <w:rsid w:val="00CD3F10"/>
    <w:rsid w:val="00CD3F4C"/>
    <w:rsid w:val="00CD3F51"/>
    <w:rsid w:val="00CD3F5A"/>
    <w:rsid w:val="00CD3F6B"/>
    <w:rsid w:val="00CD3FD8"/>
    <w:rsid w:val="00CD3FE0"/>
    <w:rsid w:val="00CD3FEB"/>
    <w:rsid w:val="00CD3FFF"/>
    <w:rsid w:val="00CD4012"/>
    <w:rsid w:val="00CD4046"/>
    <w:rsid w:val="00CD407B"/>
    <w:rsid w:val="00CD40C8"/>
    <w:rsid w:val="00CD40E6"/>
    <w:rsid w:val="00CD40ED"/>
    <w:rsid w:val="00CD413E"/>
    <w:rsid w:val="00CD4166"/>
    <w:rsid w:val="00CD419C"/>
    <w:rsid w:val="00CD41A8"/>
    <w:rsid w:val="00CD41C9"/>
    <w:rsid w:val="00CD41CA"/>
    <w:rsid w:val="00CD41E8"/>
    <w:rsid w:val="00CD4225"/>
    <w:rsid w:val="00CD4242"/>
    <w:rsid w:val="00CD424D"/>
    <w:rsid w:val="00CD4252"/>
    <w:rsid w:val="00CD426E"/>
    <w:rsid w:val="00CD4276"/>
    <w:rsid w:val="00CD42BC"/>
    <w:rsid w:val="00CD42CC"/>
    <w:rsid w:val="00CD42D8"/>
    <w:rsid w:val="00CD42DC"/>
    <w:rsid w:val="00CD430D"/>
    <w:rsid w:val="00CD430F"/>
    <w:rsid w:val="00CD4327"/>
    <w:rsid w:val="00CD43B8"/>
    <w:rsid w:val="00CD43D5"/>
    <w:rsid w:val="00CD43DB"/>
    <w:rsid w:val="00CD4418"/>
    <w:rsid w:val="00CD443F"/>
    <w:rsid w:val="00CD4444"/>
    <w:rsid w:val="00CD446A"/>
    <w:rsid w:val="00CD4475"/>
    <w:rsid w:val="00CD44B5"/>
    <w:rsid w:val="00CD44D3"/>
    <w:rsid w:val="00CD451C"/>
    <w:rsid w:val="00CD452A"/>
    <w:rsid w:val="00CD4540"/>
    <w:rsid w:val="00CD454A"/>
    <w:rsid w:val="00CD4568"/>
    <w:rsid w:val="00CD45AF"/>
    <w:rsid w:val="00CD45DA"/>
    <w:rsid w:val="00CD45E1"/>
    <w:rsid w:val="00CD4626"/>
    <w:rsid w:val="00CD463B"/>
    <w:rsid w:val="00CD4647"/>
    <w:rsid w:val="00CD468D"/>
    <w:rsid w:val="00CD4690"/>
    <w:rsid w:val="00CD46E4"/>
    <w:rsid w:val="00CD473D"/>
    <w:rsid w:val="00CD4748"/>
    <w:rsid w:val="00CD4787"/>
    <w:rsid w:val="00CD47A5"/>
    <w:rsid w:val="00CD47A9"/>
    <w:rsid w:val="00CD47AD"/>
    <w:rsid w:val="00CD47BE"/>
    <w:rsid w:val="00CD47D8"/>
    <w:rsid w:val="00CD47DF"/>
    <w:rsid w:val="00CD4823"/>
    <w:rsid w:val="00CD4835"/>
    <w:rsid w:val="00CD4866"/>
    <w:rsid w:val="00CD4898"/>
    <w:rsid w:val="00CD48CD"/>
    <w:rsid w:val="00CD48FC"/>
    <w:rsid w:val="00CD4916"/>
    <w:rsid w:val="00CD4924"/>
    <w:rsid w:val="00CD4955"/>
    <w:rsid w:val="00CD497C"/>
    <w:rsid w:val="00CD49BB"/>
    <w:rsid w:val="00CD49CF"/>
    <w:rsid w:val="00CD49DF"/>
    <w:rsid w:val="00CD49F3"/>
    <w:rsid w:val="00CD4A18"/>
    <w:rsid w:val="00CD4A58"/>
    <w:rsid w:val="00CD4AAC"/>
    <w:rsid w:val="00CD4ACF"/>
    <w:rsid w:val="00CD4AE6"/>
    <w:rsid w:val="00CD4AFC"/>
    <w:rsid w:val="00CD4B06"/>
    <w:rsid w:val="00CD4B10"/>
    <w:rsid w:val="00CD4B6D"/>
    <w:rsid w:val="00CD4B83"/>
    <w:rsid w:val="00CD4BA0"/>
    <w:rsid w:val="00CD4BA3"/>
    <w:rsid w:val="00CD4BBE"/>
    <w:rsid w:val="00CD4BC4"/>
    <w:rsid w:val="00CD4BCC"/>
    <w:rsid w:val="00CD4BDB"/>
    <w:rsid w:val="00CD4CBF"/>
    <w:rsid w:val="00CD4CD9"/>
    <w:rsid w:val="00CD4CEB"/>
    <w:rsid w:val="00CD4D78"/>
    <w:rsid w:val="00CD4D93"/>
    <w:rsid w:val="00CD4E0A"/>
    <w:rsid w:val="00CD4E58"/>
    <w:rsid w:val="00CD4E84"/>
    <w:rsid w:val="00CD4EC1"/>
    <w:rsid w:val="00CD4EF7"/>
    <w:rsid w:val="00CD4F31"/>
    <w:rsid w:val="00CD4F98"/>
    <w:rsid w:val="00CD4FAC"/>
    <w:rsid w:val="00CD4FBA"/>
    <w:rsid w:val="00CD4FC2"/>
    <w:rsid w:val="00CD4FCC"/>
    <w:rsid w:val="00CD4FE2"/>
    <w:rsid w:val="00CD4FE3"/>
    <w:rsid w:val="00CD502E"/>
    <w:rsid w:val="00CD5039"/>
    <w:rsid w:val="00CD5055"/>
    <w:rsid w:val="00CD5061"/>
    <w:rsid w:val="00CD5088"/>
    <w:rsid w:val="00CD50BC"/>
    <w:rsid w:val="00CD50C0"/>
    <w:rsid w:val="00CD5116"/>
    <w:rsid w:val="00CD5134"/>
    <w:rsid w:val="00CD5145"/>
    <w:rsid w:val="00CD5174"/>
    <w:rsid w:val="00CD51BA"/>
    <w:rsid w:val="00CD51CD"/>
    <w:rsid w:val="00CD5214"/>
    <w:rsid w:val="00CD5217"/>
    <w:rsid w:val="00CD5218"/>
    <w:rsid w:val="00CD5246"/>
    <w:rsid w:val="00CD527B"/>
    <w:rsid w:val="00CD528D"/>
    <w:rsid w:val="00CD52A0"/>
    <w:rsid w:val="00CD52D5"/>
    <w:rsid w:val="00CD52DB"/>
    <w:rsid w:val="00CD52E6"/>
    <w:rsid w:val="00CD52E8"/>
    <w:rsid w:val="00CD534D"/>
    <w:rsid w:val="00CD5372"/>
    <w:rsid w:val="00CD537E"/>
    <w:rsid w:val="00CD5403"/>
    <w:rsid w:val="00CD5462"/>
    <w:rsid w:val="00CD547A"/>
    <w:rsid w:val="00CD549E"/>
    <w:rsid w:val="00CD54BD"/>
    <w:rsid w:val="00CD5503"/>
    <w:rsid w:val="00CD5539"/>
    <w:rsid w:val="00CD5540"/>
    <w:rsid w:val="00CD5553"/>
    <w:rsid w:val="00CD5596"/>
    <w:rsid w:val="00CD5599"/>
    <w:rsid w:val="00CD5604"/>
    <w:rsid w:val="00CD5611"/>
    <w:rsid w:val="00CD5620"/>
    <w:rsid w:val="00CD5629"/>
    <w:rsid w:val="00CD5653"/>
    <w:rsid w:val="00CD5670"/>
    <w:rsid w:val="00CD567C"/>
    <w:rsid w:val="00CD56B1"/>
    <w:rsid w:val="00CD56C5"/>
    <w:rsid w:val="00CD5701"/>
    <w:rsid w:val="00CD5758"/>
    <w:rsid w:val="00CD57DD"/>
    <w:rsid w:val="00CD57F2"/>
    <w:rsid w:val="00CD582F"/>
    <w:rsid w:val="00CD583F"/>
    <w:rsid w:val="00CD5865"/>
    <w:rsid w:val="00CD5876"/>
    <w:rsid w:val="00CD587D"/>
    <w:rsid w:val="00CD58B8"/>
    <w:rsid w:val="00CD58C6"/>
    <w:rsid w:val="00CD58CB"/>
    <w:rsid w:val="00CD58ED"/>
    <w:rsid w:val="00CD58FD"/>
    <w:rsid w:val="00CD5900"/>
    <w:rsid w:val="00CD5926"/>
    <w:rsid w:val="00CD5938"/>
    <w:rsid w:val="00CD596C"/>
    <w:rsid w:val="00CD5977"/>
    <w:rsid w:val="00CD5983"/>
    <w:rsid w:val="00CD5A1B"/>
    <w:rsid w:val="00CD5A22"/>
    <w:rsid w:val="00CD5A4A"/>
    <w:rsid w:val="00CD5A4C"/>
    <w:rsid w:val="00CD5ABC"/>
    <w:rsid w:val="00CD5AD9"/>
    <w:rsid w:val="00CD5AF1"/>
    <w:rsid w:val="00CD5B10"/>
    <w:rsid w:val="00CD5B48"/>
    <w:rsid w:val="00CD5B49"/>
    <w:rsid w:val="00CD5BDC"/>
    <w:rsid w:val="00CD5BF2"/>
    <w:rsid w:val="00CD5C20"/>
    <w:rsid w:val="00CD5C22"/>
    <w:rsid w:val="00CD5C48"/>
    <w:rsid w:val="00CD5C58"/>
    <w:rsid w:val="00CD5C5E"/>
    <w:rsid w:val="00CD5C88"/>
    <w:rsid w:val="00CD5C8B"/>
    <w:rsid w:val="00CD5CB0"/>
    <w:rsid w:val="00CD5D14"/>
    <w:rsid w:val="00CD5D15"/>
    <w:rsid w:val="00CD5D53"/>
    <w:rsid w:val="00CD5D90"/>
    <w:rsid w:val="00CD5DA7"/>
    <w:rsid w:val="00CD5DB3"/>
    <w:rsid w:val="00CD5DD1"/>
    <w:rsid w:val="00CD5E10"/>
    <w:rsid w:val="00CD5E84"/>
    <w:rsid w:val="00CD5E88"/>
    <w:rsid w:val="00CD5ED2"/>
    <w:rsid w:val="00CD5EE5"/>
    <w:rsid w:val="00CD5EF8"/>
    <w:rsid w:val="00CD5F64"/>
    <w:rsid w:val="00CD5F83"/>
    <w:rsid w:val="00CD5F87"/>
    <w:rsid w:val="00CD5F94"/>
    <w:rsid w:val="00CD5FA5"/>
    <w:rsid w:val="00CD5FCF"/>
    <w:rsid w:val="00CD5FD1"/>
    <w:rsid w:val="00CD5FDD"/>
    <w:rsid w:val="00CD5FEF"/>
    <w:rsid w:val="00CD5FFF"/>
    <w:rsid w:val="00CD6007"/>
    <w:rsid w:val="00CD601E"/>
    <w:rsid w:val="00CD602A"/>
    <w:rsid w:val="00CD6061"/>
    <w:rsid w:val="00CD60AB"/>
    <w:rsid w:val="00CD610E"/>
    <w:rsid w:val="00CD61B7"/>
    <w:rsid w:val="00CD61D0"/>
    <w:rsid w:val="00CD6205"/>
    <w:rsid w:val="00CD6209"/>
    <w:rsid w:val="00CD6228"/>
    <w:rsid w:val="00CD6244"/>
    <w:rsid w:val="00CD6258"/>
    <w:rsid w:val="00CD6272"/>
    <w:rsid w:val="00CD6273"/>
    <w:rsid w:val="00CD6294"/>
    <w:rsid w:val="00CD6299"/>
    <w:rsid w:val="00CD62A3"/>
    <w:rsid w:val="00CD62A4"/>
    <w:rsid w:val="00CD62B9"/>
    <w:rsid w:val="00CD62BC"/>
    <w:rsid w:val="00CD62CB"/>
    <w:rsid w:val="00CD62DD"/>
    <w:rsid w:val="00CD6305"/>
    <w:rsid w:val="00CD6309"/>
    <w:rsid w:val="00CD6330"/>
    <w:rsid w:val="00CD634A"/>
    <w:rsid w:val="00CD6354"/>
    <w:rsid w:val="00CD636A"/>
    <w:rsid w:val="00CD6399"/>
    <w:rsid w:val="00CD63A4"/>
    <w:rsid w:val="00CD6449"/>
    <w:rsid w:val="00CD645A"/>
    <w:rsid w:val="00CD646D"/>
    <w:rsid w:val="00CD6470"/>
    <w:rsid w:val="00CD649E"/>
    <w:rsid w:val="00CD64CF"/>
    <w:rsid w:val="00CD64F5"/>
    <w:rsid w:val="00CD6515"/>
    <w:rsid w:val="00CD651E"/>
    <w:rsid w:val="00CD6534"/>
    <w:rsid w:val="00CD6552"/>
    <w:rsid w:val="00CD6570"/>
    <w:rsid w:val="00CD659D"/>
    <w:rsid w:val="00CD65AC"/>
    <w:rsid w:val="00CD65BA"/>
    <w:rsid w:val="00CD65CB"/>
    <w:rsid w:val="00CD65E4"/>
    <w:rsid w:val="00CD662E"/>
    <w:rsid w:val="00CD6640"/>
    <w:rsid w:val="00CD6643"/>
    <w:rsid w:val="00CD6670"/>
    <w:rsid w:val="00CD6699"/>
    <w:rsid w:val="00CD66EC"/>
    <w:rsid w:val="00CD6757"/>
    <w:rsid w:val="00CD679C"/>
    <w:rsid w:val="00CD679D"/>
    <w:rsid w:val="00CD67AD"/>
    <w:rsid w:val="00CD67B5"/>
    <w:rsid w:val="00CD683F"/>
    <w:rsid w:val="00CD6869"/>
    <w:rsid w:val="00CD68AE"/>
    <w:rsid w:val="00CD68E4"/>
    <w:rsid w:val="00CD68EB"/>
    <w:rsid w:val="00CD6901"/>
    <w:rsid w:val="00CD6909"/>
    <w:rsid w:val="00CD695E"/>
    <w:rsid w:val="00CD6960"/>
    <w:rsid w:val="00CD69A6"/>
    <w:rsid w:val="00CD69B2"/>
    <w:rsid w:val="00CD69B7"/>
    <w:rsid w:val="00CD69C9"/>
    <w:rsid w:val="00CD6A27"/>
    <w:rsid w:val="00CD6A3B"/>
    <w:rsid w:val="00CD6A44"/>
    <w:rsid w:val="00CD6A45"/>
    <w:rsid w:val="00CD6A5B"/>
    <w:rsid w:val="00CD6A7C"/>
    <w:rsid w:val="00CD6AA7"/>
    <w:rsid w:val="00CD6AE8"/>
    <w:rsid w:val="00CD6B2C"/>
    <w:rsid w:val="00CD6B66"/>
    <w:rsid w:val="00CD6B7B"/>
    <w:rsid w:val="00CD6BDF"/>
    <w:rsid w:val="00CD6C77"/>
    <w:rsid w:val="00CD6C7B"/>
    <w:rsid w:val="00CD6C83"/>
    <w:rsid w:val="00CD6C9A"/>
    <w:rsid w:val="00CD6CFE"/>
    <w:rsid w:val="00CD6D06"/>
    <w:rsid w:val="00CD6D42"/>
    <w:rsid w:val="00CD6D5B"/>
    <w:rsid w:val="00CD6DE5"/>
    <w:rsid w:val="00CD6DF7"/>
    <w:rsid w:val="00CD6E0C"/>
    <w:rsid w:val="00CD6E0F"/>
    <w:rsid w:val="00CD6E1B"/>
    <w:rsid w:val="00CD6E48"/>
    <w:rsid w:val="00CD6E74"/>
    <w:rsid w:val="00CD6E76"/>
    <w:rsid w:val="00CD6E79"/>
    <w:rsid w:val="00CD6E8E"/>
    <w:rsid w:val="00CD6EA3"/>
    <w:rsid w:val="00CD6EC0"/>
    <w:rsid w:val="00CD6ED6"/>
    <w:rsid w:val="00CD6ED9"/>
    <w:rsid w:val="00CD6EDF"/>
    <w:rsid w:val="00CD6F03"/>
    <w:rsid w:val="00CD6F28"/>
    <w:rsid w:val="00CD6F47"/>
    <w:rsid w:val="00CD6F68"/>
    <w:rsid w:val="00CD6F8F"/>
    <w:rsid w:val="00CD6FA2"/>
    <w:rsid w:val="00CD6FC0"/>
    <w:rsid w:val="00CD6FC2"/>
    <w:rsid w:val="00CD6FF1"/>
    <w:rsid w:val="00CD7014"/>
    <w:rsid w:val="00CD704C"/>
    <w:rsid w:val="00CD7056"/>
    <w:rsid w:val="00CD7061"/>
    <w:rsid w:val="00CD7091"/>
    <w:rsid w:val="00CD70AF"/>
    <w:rsid w:val="00CD70EA"/>
    <w:rsid w:val="00CD7155"/>
    <w:rsid w:val="00CD7159"/>
    <w:rsid w:val="00CD7181"/>
    <w:rsid w:val="00CD7194"/>
    <w:rsid w:val="00CD71D0"/>
    <w:rsid w:val="00CD71E2"/>
    <w:rsid w:val="00CD7250"/>
    <w:rsid w:val="00CD7286"/>
    <w:rsid w:val="00CD7295"/>
    <w:rsid w:val="00CD72B5"/>
    <w:rsid w:val="00CD72E6"/>
    <w:rsid w:val="00CD72F2"/>
    <w:rsid w:val="00CD7336"/>
    <w:rsid w:val="00CD735A"/>
    <w:rsid w:val="00CD7374"/>
    <w:rsid w:val="00CD73A4"/>
    <w:rsid w:val="00CD73A9"/>
    <w:rsid w:val="00CD73BB"/>
    <w:rsid w:val="00CD73E4"/>
    <w:rsid w:val="00CD73EE"/>
    <w:rsid w:val="00CD73FA"/>
    <w:rsid w:val="00CD741B"/>
    <w:rsid w:val="00CD743D"/>
    <w:rsid w:val="00CD7475"/>
    <w:rsid w:val="00CD747C"/>
    <w:rsid w:val="00CD7496"/>
    <w:rsid w:val="00CD74A8"/>
    <w:rsid w:val="00CD74AC"/>
    <w:rsid w:val="00CD74B2"/>
    <w:rsid w:val="00CD74D9"/>
    <w:rsid w:val="00CD74E4"/>
    <w:rsid w:val="00CD74E5"/>
    <w:rsid w:val="00CD751C"/>
    <w:rsid w:val="00CD752B"/>
    <w:rsid w:val="00CD7567"/>
    <w:rsid w:val="00CD75D0"/>
    <w:rsid w:val="00CD75F3"/>
    <w:rsid w:val="00CD75FD"/>
    <w:rsid w:val="00CD761E"/>
    <w:rsid w:val="00CD7621"/>
    <w:rsid w:val="00CD7680"/>
    <w:rsid w:val="00CD76A8"/>
    <w:rsid w:val="00CD76F1"/>
    <w:rsid w:val="00CD7728"/>
    <w:rsid w:val="00CD7758"/>
    <w:rsid w:val="00CD7775"/>
    <w:rsid w:val="00CD7795"/>
    <w:rsid w:val="00CD77AD"/>
    <w:rsid w:val="00CD7813"/>
    <w:rsid w:val="00CD7855"/>
    <w:rsid w:val="00CD7878"/>
    <w:rsid w:val="00CD78AA"/>
    <w:rsid w:val="00CD7910"/>
    <w:rsid w:val="00CD7932"/>
    <w:rsid w:val="00CD794C"/>
    <w:rsid w:val="00CD7995"/>
    <w:rsid w:val="00CD799E"/>
    <w:rsid w:val="00CD79E6"/>
    <w:rsid w:val="00CD7A25"/>
    <w:rsid w:val="00CD7AA3"/>
    <w:rsid w:val="00CD7AC1"/>
    <w:rsid w:val="00CD7AD9"/>
    <w:rsid w:val="00CD7B15"/>
    <w:rsid w:val="00CD7B47"/>
    <w:rsid w:val="00CD7B60"/>
    <w:rsid w:val="00CD7B71"/>
    <w:rsid w:val="00CD7BB0"/>
    <w:rsid w:val="00CD7C39"/>
    <w:rsid w:val="00CD7C3B"/>
    <w:rsid w:val="00CD7C4D"/>
    <w:rsid w:val="00CD7C66"/>
    <w:rsid w:val="00CD7C7C"/>
    <w:rsid w:val="00CD7C84"/>
    <w:rsid w:val="00CD7C95"/>
    <w:rsid w:val="00CD7CC8"/>
    <w:rsid w:val="00CD7CCE"/>
    <w:rsid w:val="00CD7CD7"/>
    <w:rsid w:val="00CD7CFC"/>
    <w:rsid w:val="00CD7D22"/>
    <w:rsid w:val="00CD7D26"/>
    <w:rsid w:val="00CD7D85"/>
    <w:rsid w:val="00CD7DB4"/>
    <w:rsid w:val="00CD7E08"/>
    <w:rsid w:val="00CD7E1E"/>
    <w:rsid w:val="00CD7E62"/>
    <w:rsid w:val="00CD7E95"/>
    <w:rsid w:val="00CD7EA4"/>
    <w:rsid w:val="00CD7EAE"/>
    <w:rsid w:val="00CD7EC8"/>
    <w:rsid w:val="00CD7ECC"/>
    <w:rsid w:val="00CD7ECE"/>
    <w:rsid w:val="00CD7ECF"/>
    <w:rsid w:val="00CD7F26"/>
    <w:rsid w:val="00CD7F7E"/>
    <w:rsid w:val="00CE0014"/>
    <w:rsid w:val="00CE0072"/>
    <w:rsid w:val="00CE009D"/>
    <w:rsid w:val="00CE00BB"/>
    <w:rsid w:val="00CE0126"/>
    <w:rsid w:val="00CE0128"/>
    <w:rsid w:val="00CE0133"/>
    <w:rsid w:val="00CE014D"/>
    <w:rsid w:val="00CE0150"/>
    <w:rsid w:val="00CE0177"/>
    <w:rsid w:val="00CE0189"/>
    <w:rsid w:val="00CE018C"/>
    <w:rsid w:val="00CE0197"/>
    <w:rsid w:val="00CE01C4"/>
    <w:rsid w:val="00CE01CD"/>
    <w:rsid w:val="00CE01F1"/>
    <w:rsid w:val="00CE0226"/>
    <w:rsid w:val="00CE022C"/>
    <w:rsid w:val="00CE027E"/>
    <w:rsid w:val="00CE02C0"/>
    <w:rsid w:val="00CE02C3"/>
    <w:rsid w:val="00CE02E5"/>
    <w:rsid w:val="00CE0306"/>
    <w:rsid w:val="00CE0349"/>
    <w:rsid w:val="00CE036E"/>
    <w:rsid w:val="00CE03B2"/>
    <w:rsid w:val="00CE03DC"/>
    <w:rsid w:val="00CE0464"/>
    <w:rsid w:val="00CE0477"/>
    <w:rsid w:val="00CE0484"/>
    <w:rsid w:val="00CE04FC"/>
    <w:rsid w:val="00CE0558"/>
    <w:rsid w:val="00CE05A8"/>
    <w:rsid w:val="00CE05FB"/>
    <w:rsid w:val="00CE0628"/>
    <w:rsid w:val="00CE0637"/>
    <w:rsid w:val="00CE063E"/>
    <w:rsid w:val="00CE0667"/>
    <w:rsid w:val="00CE06BB"/>
    <w:rsid w:val="00CE06F0"/>
    <w:rsid w:val="00CE071B"/>
    <w:rsid w:val="00CE0720"/>
    <w:rsid w:val="00CE0727"/>
    <w:rsid w:val="00CE077A"/>
    <w:rsid w:val="00CE07EC"/>
    <w:rsid w:val="00CE0811"/>
    <w:rsid w:val="00CE083F"/>
    <w:rsid w:val="00CE088B"/>
    <w:rsid w:val="00CE089A"/>
    <w:rsid w:val="00CE08A7"/>
    <w:rsid w:val="00CE08E3"/>
    <w:rsid w:val="00CE08E5"/>
    <w:rsid w:val="00CE08ED"/>
    <w:rsid w:val="00CE0924"/>
    <w:rsid w:val="00CE092D"/>
    <w:rsid w:val="00CE0933"/>
    <w:rsid w:val="00CE0942"/>
    <w:rsid w:val="00CE0957"/>
    <w:rsid w:val="00CE0966"/>
    <w:rsid w:val="00CE096F"/>
    <w:rsid w:val="00CE0980"/>
    <w:rsid w:val="00CE0982"/>
    <w:rsid w:val="00CE0995"/>
    <w:rsid w:val="00CE09AB"/>
    <w:rsid w:val="00CE09BF"/>
    <w:rsid w:val="00CE09E6"/>
    <w:rsid w:val="00CE0A00"/>
    <w:rsid w:val="00CE0A05"/>
    <w:rsid w:val="00CE0A25"/>
    <w:rsid w:val="00CE0A31"/>
    <w:rsid w:val="00CE0A45"/>
    <w:rsid w:val="00CE0A6C"/>
    <w:rsid w:val="00CE0A8D"/>
    <w:rsid w:val="00CE0AB4"/>
    <w:rsid w:val="00CE0ADD"/>
    <w:rsid w:val="00CE0AEC"/>
    <w:rsid w:val="00CE0AF1"/>
    <w:rsid w:val="00CE0B13"/>
    <w:rsid w:val="00CE0B66"/>
    <w:rsid w:val="00CE0B85"/>
    <w:rsid w:val="00CE0B97"/>
    <w:rsid w:val="00CE0B99"/>
    <w:rsid w:val="00CE0B9F"/>
    <w:rsid w:val="00CE0C6C"/>
    <w:rsid w:val="00CE0CA5"/>
    <w:rsid w:val="00CE0CEC"/>
    <w:rsid w:val="00CE0D0A"/>
    <w:rsid w:val="00CE0D26"/>
    <w:rsid w:val="00CE0D38"/>
    <w:rsid w:val="00CE0D4A"/>
    <w:rsid w:val="00CE0D95"/>
    <w:rsid w:val="00CE0DB6"/>
    <w:rsid w:val="00CE0DCA"/>
    <w:rsid w:val="00CE0DD1"/>
    <w:rsid w:val="00CE0DDD"/>
    <w:rsid w:val="00CE0DFC"/>
    <w:rsid w:val="00CE0E3D"/>
    <w:rsid w:val="00CE0E80"/>
    <w:rsid w:val="00CE0E8C"/>
    <w:rsid w:val="00CE0E92"/>
    <w:rsid w:val="00CE0EB2"/>
    <w:rsid w:val="00CE0EE2"/>
    <w:rsid w:val="00CE0F23"/>
    <w:rsid w:val="00CE0F28"/>
    <w:rsid w:val="00CE0F2E"/>
    <w:rsid w:val="00CE0F48"/>
    <w:rsid w:val="00CE0F49"/>
    <w:rsid w:val="00CE0F7E"/>
    <w:rsid w:val="00CE0F9D"/>
    <w:rsid w:val="00CE0FAA"/>
    <w:rsid w:val="00CE0FBA"/>
    <w:rsid w:val="00CE105A"/>
    <w:rsid w:val="00CE106D"/>
    <w:rsid w:val="00CE108C"/>
    <w:rsid w:val="00CE10C1"/>
    <w:rsid w:val="00CE1105"/>
    <w:rsid w:val="00CE1107"/>
    <w:rsid w:val="00CE1145"/>
    <w:rsid w:val="00CE1152"/>
    <w:rsid w:val="00CE117A"/>
    <w:rsid w:val="00CE1184"/>
    <w:rsid w:val="00CE1188"/>
    <w:rsid w:val="00CE1190"/>
    <w:rsid w:val="00CE11A5"/>
    <w:rsid w:val="00CE11AE"/>
    <w:rsid w:val="00CE1211"/>
    <w:rsid w:val="00CE121E"/>
    <w:rsid w:val="00CE1244"/>
    <w:rsid w:val="00CE124D"/>
    <w:rsid w:val="00CE125F"/>
    <w:rsid w:val="00CE1266"/>
    <w:rsid w:val="00CE1280"/>
    <w:rsid w:val="00CE1284"/>
    <w:rsid w:val="00CE12AF"/>
    <w:rsid w:val="00CE12C2"/>
    <w:rsid w:val="00CE12F0"/>
    <w:rsid w:val="00CE12F8"/>
    <w:rsid w:val="00CE131A"/>
    <w:rsid w:val="00CE1331"/>
    <w:rsid w:val="00CE1370"/>
    <w:rsid w:val="00CE137C"/>
    <w:rsid w:val="00CE1388"/>
    <w:rsid w:val="00CE138A"/>
    <w:rsid w:val="00CE13AE"/>
    <w:rsid w:val="00CE13E3"/>
    <w:rsid w:val="00CE13F9"/>
    <w:rsid w:val="00CE1401"/>
    <w:rsid w:val="00CE1436"/>
    <w:rsid w:val="00CE143E"/>
    <w:rsid w:val="00CE14BC"/>
    <w:rsid w:val="00CE14BD"/>
    <w:rsid w:val="00CE14D4"/>
    <w:rsid w:val="00CE14E1"/>
    <w:rsid w:val="00CE14F8"/>
    <w:rsid w:val="00CE14FE"/>
    <w:rsid w:val="00CE1501"/>
    <w:rsid w:val="00CE154A"/>
    <w:rsid w:val="00CE1590"/>
    <w:rsid w:val="00CE15DB"/>
    <w:rsid w:val="00CE15EA"/>
    <w:rsid w:val="00CE1601"/>
    <w:rsid w:val="00CE162D"/>
    <w:rsid w:val="00CE1656"/>
    <w:rsid w:val="00CE1712"/>
    <w:rsid w:val="00CE177A"/>
    <w:rsid w:val="00CE178F"/>
    <w:rsid w:val="00CE17B4"/>
    <w:rsid w:val="00CE17B9"/>
    <w:rsid w:val="00CE17D6"/>
    <w:rsid w:val="00CE17E2"/>
    <w:rsid w:val="00CE183F"/>
    <w:rsid w:val="00CE1873"/>
    <w:rsid w:val="00CE191F"/>
    <w:rsid w:val="00CE1938"/>
    <w:rsid w:val="00CE199F"/>
    <w:rsid w:val="00CE19A3"/>
    <w:rsid w:val="00CE19AC"/>
    <w:rsid w:val="00CE19AD"/>
    <w:rsid w:val="00CE19D8"/>
    <w:rsid w:val="00CE1A7C"/>
    <w:rsid w:val="00CE1AEB"/>
    <w:rsid w:val="00CE1B0E"/>
    <w:rsid w:val="00CE1B16"/>
    <w:rsid w:val="00CE1B1D"/>
    <w:rsid w:val="00CE1B56"/>
    <w:rsid w:val="00CE1B60"/>
    <w:rsid w:val="00CE1BC6"/>
    <w:rsid w:val="00CE1BD4"/>
    <w:rsid w:val="00CE1C77"/>
    <w:rsid w:val="00CE1CC6"/>
    <w:rsid w:val="00CE1D08"/>
    <w:rsid w:val="00CE1D26"/>
    <w:rsid w:val="00CE1D30"/>
    <w:rsid w:val="00CE1D42"/>
    <w:rsid w:val="00CE1D4E"/>
    <w:rsid w:val="00CE1D61"/>
    <w:rsid w:val="00CE1D7F"/>
    <w:rsid w:val="00CE1D86"/>
    <w:rsid w:val="00CE1D88"/>
    <w:rsid w:val="00CE1DB3"/>
    <w:rsid w:val="00CE1DBA"/>
    <w:rsid w:val="00CE1DD6"/>
    <w:rsid w:val="00CE1DDE"/>
    <w:rsid w:val="00CE1E3F"/>
    <w:rsid w:val="00CE1E52"/>
    <w:rsid w:val="00CE1E5E"/>
    <w:rsid w:val="00CE1EA3"/>
    <w:rsid w:val="00CE1F19"/>
    <w:rsid w:val="00CE1F53"/>
    <w:rsid w:val="00CE1FBA"/>
    <w:rsid w:val="00CE2006"/>
    <w:rsid w:val="00CE2053"/>
    <w:rsid w:val="00CE2092"/>
    <w:rsid w:val="00CE209F"/>
    <w:rsid w:val="00CE20B2"/>
    <w:rsid w:val="00CE20C1"/>
    <w:rsid w:val="00CE20DD"/>
    <w:rsid w:val="00CE210B"/>
    <w:rsid w:val="00CE2154"/>
    <w:rsid w:val="00CE2188"/>
    <w:rsid w:val="00CE2194"/>
    <w:rsid w:val="00CE21BA"/>
    <w:rsid w:val="00CE21F8"/>
    <w:rsid w:val="00CE220B"/>
    <w:rsid w:val="00CE2258"/>
    <w:rsid w:val="00CE22B0"/>
    <w:rsid w:val="00CE22EC"/>
    <w:rsid w:val="00CE22F0"/>
    <w:rsid w:val="00CE2306"/>
    <w:rsid w:val="00CE2346"/>
    <w:rsid w:val="00CE2385"/>
    <w:rsid w:val="00CE2393"/>
    <w:rsid w:val="00CE23AC"/>
    <w:rsid w:val="00CE23C8"/>
    <w:rsid w:val="00CE23CA"/>
    <w:rsid w:val="00CE23D4"/>
    <w:rsid w:val="00CE2431"/>
    <w:rsid w:val="00CE2433"/>
    <w:rsid w:val="00CE243F"/>
    <w:rsid w:val="00CE2467"/>
    <w:rsid w:val="00CE248C"/>
    <w:rsid w:val="00CE24B0"/>
    <w:rsid w:val="00CE24D3"/>
    <w:rsid w:val="00CE24E5"/>
    <w:rsid w:val="00CE24EA"/>
    <w:rsid w:val="00CE2546"/>
    <w:rsid w:val="00CE2556"/>
    <w:rsid w:val="00CE2575"/>
    <w:rsid w:val="00CE25AE"/>
    <w:rsid w:val="00CE25B2"/>
    <w:rsid w:val="00CE25B6"/>
    <w:rsid w:val="00CE25FB"/>
    <w:rsid w:val="00CE260B"/>
    <w:rsid w:val="00CE2620"/>
    <w:rsid w:val="00CE2630"/>
    <w:rsid w:val="00CE263C"/>
    <w:rsid w:val="00CE2671"/>
    <w:rsid w:val="00CE2698"/>
    <w:rsid w:val="00CE26BD"/>
    <w:rsid w:val="00CE26BE"/>
    <w:rsid w:val="00CE26F1"/>
    <w:rsid w:val="00CE26FD"/>
    <w:rsid w:val="00CE2701"/>
    <w:rsid w:val="00CE2734"/>
    <w:rsid w:val="00CE2736"/>
    <w:rsid w:val="00CE2787"/>
    <w:rsid w:val="00CE27BF"/>
    <w:rsid w:val="00CE27E4"/>
    <w:rsid w:val="00CE280E"/>
    <w:rsid w:val="00CE2820"/>
    <w:rsid w:val="00CE2834"/>
    <w:rsid w:val="00CE2851"/>
    <w:rsid w:val="00CE28AE"/>
    <w:rsid w:val="00CE28C3"/>
    <w:rsid w:val="00CE28D6"/>
    <w:rsid w:val="00CE28F3"/>
    <w:rsid w:val="00CE290E"/>
    <w:rsid w:val="00CE2918"/>
    <w:rsid w:val="00CE291D"/>
    <w:rsid w:val="00CE2976"/>
    <w:rsid w:val="00CE29B5"/>
    <w:rsid w:val="00CE29C5"/>
    <w:rsid w:val="00CE29FA"/>
    <w:rsid w:val="00CE2A0E"/>
    <w:rsid w:val="00CE2A10"/>
    <w:rsid w:val="00CE2A2A"/>
    <w:rsid w:val="00CE2A3B"/>
    <w:rsid w:val="00CE2A4A"/>
    <w:rsid w:val="00CE2A5E"/>
    <w:rsid w:val="00CE2A5F"/>
    <w:rsid w:val="00CE2A90"/>
    <w:rsid w:val="00CE2AB5"/>
    <w:rsid w:val="00CE2AE4"/>
    <w:rsid w:val="00CE2B04"/>
    <w:rsid w:val="00CE2B15"/>
    <w:rsid w:val="00CE2B28"/>
    <w:rsid w:val="00CE2B45"/>
    <w:rsid w:val="00CE2B4E"/>
    <w:rsid w:val="00CE2B56"/>
    <w:rsid w:val="00CE2B64"/>
    <w:rsid w:val="00CE2B77"/>
    <w:rsid w:val="00CE2B8E"/>
    <w:rsid w:val="00CE2BAA"/>
    <w:rsid w:val="00CE2BD4"/>
    <w:rsid w:val="00CE2C0C"/>
    <w:rsid w:val="00CE2CC2"/>
    <w:rsid w:val="00CE2CD0"/>
    <w:rsid w:val="00CE2CF9"/>
    <w:rsid w:val="00CE2D1A"/>
    <w:rsid w:val="00CE2D59"/>
    <w:rsid w:val="00CE2D64"/>
    <w:rsid w:val="00CE2D94"/>
    <w:rsid w:val="00CE2DB9"/>
    <w:rsid w:val="00CE2DC7"/>
    <w:rsid w:val="00CE2E11"/>
    <w:rsid w:val="00CE2E27"/>
    <w:rsid w:val="00CE2E33"/>
    <w:rsid w:val="00CE2E5E"/>
    <w:rsid w:val="00CE2EB8"/>
    <w:rsid w:val="00CE2EC9"/>
    <w:rsid w:val="00CE2F07"/>
    <w:rsid w:val="00CE2F77"/>
    <w:rsid w:val="00CE2FB7"/>
    <w:rsid w:val="00CE2FBD"/>
    <w:rsid w:val="00CE2FCC"/>
    <w:rsid w:val="00CE2FD2"/>
    <w:rsid w:val="00CE301E"/>
    <w:rsid w:val="00CE305C"/>
    <w:rsid w:val="00CE305F"/>
    <w:rsid w:val="00CE3071"/>
    <w:rsid w:val="00CE30D0"/>
    <w:rsid w:val="00CE30EB"/>
    <w:rsid w:val="00CE311F"/>
    <w:rsid w:val="00CE312A"/>
    <w:rsid w:val="00CE3140"/>
    <w:rsid w:val="00CE3156"/>
    <w:rsid w:val="00CE3162"/>
    <w:rsid w:val="00CE3174"/>
    <w:rsid w:val="00CE3179"/>
    <w:rsid w:val="00CE31A9"/>
    <w:rsid w:val="00CE31D4"/>
    <w:rsid w:val="00CE31E6"/>
    <w:rsid w:val="00CE31FB"/>
    <w:rsid w:val="00CE3218"/>
    <w:rsid w:val="00CE325C"/>
    <w:rsid w:val="00CE3266"/>
    <w:rsid w:val="00CE3284"/>
    <w:rsid w:val="00CE32DB"/>
    <w:rsid w:val="00CE3300"/>
    <w:rsid w:val="00CE3301"/>
    <w:rsid w:val="00CE3328"/>
    <w:rsid w:val="00CE3330"/>
    <w:rsid w:val="00CE3397"/>
    <w:rsid w:val="00CE3399"/>
    <w:rsid w:val="00CE33DF"/>
    <w:rsid w:val="00CE340E"/>
    <w:rsid w:val="00CE342B"/>
    <w:rsid w:val="00CE347D"/>
    <w:rsid w:val="00CE3481"/>
    <w:rsid w:val="00CE351E"/>
    <w:rsid w:val="00CE3571"/>
    <w:rsid w:val="00CE359F"/>
    <w:rsid w:val="00CE35C2"/>
    <w:rsid w:val="00CE35C6"/>
    <w:rsid w:val="00CE35D1"/>
    <w:rsid w:val="00CE35F2"/>
    <w:rsid w:val="00CE3600"/>
    <w:rsid w:val="00CE3612"/>
    <w:rsid w:val="00CE3619"/>
    <w:rsid w:val="00CE3669"/>
    <w:rsid w:val="00CE3677"/>
    <w:rsid w:val="00CE369B"/>
    <w:rsid w:val="00CE36AA"/>
    <w:rsid w:val="00CE36BC"/>
    <w:rsid w:val="00CE36DC"/>
    <w:rsid w:val="00CE36E0"/>
    <w:rsid w:val="00CE3733"/>
    <w:rsid w:val="00CE3736"/>
    <w:rsid w:val="00CE3741"/>
    <w:rsid w:val="00CE3753"/>
    <w:rsid w:val="00CE377D"/>
    <w:rsid w:val="00CE3787"/>
    <w:rsid w:val="00CE37A5"/>
    <w:rsid w:val="00CE37C9"/>
    <w:rsid w:val="00CE37E4"/>
    <w:rsid w:val="00CE3815"/>
    <w:rsid w:val="00CE38AE"/>
    <w:rsid w:val="00CE38C0"/>
    <w:rsid w:val="00CE39D6"/>
    <w:rsid w:val="00CE39EA"/>
    <w:rsid w:val="00CE39ED"/>
    <w:rsid w:val="00CE3A01"/>
    <w:rsid w:val="00CE3A26"/>
    <w:rsid w:val="00CE3A33"/>
    <w:rsid w:val="00CE3A38"/>
    <w:rsid w:val="00CE3A45"/>
    <w:rsid w:val="00CE3A48"/>
    <w:rsid w:val="00CE3A5E"/>
    <w:rsid w:val="00CE3AA4"/>
    <w:rsid w:val="00CE3AAC"/>
    <w:rsid w:val="00CE3B26"/>
    <w:rsid w:val="00CE3B3E"/>
    <w:rsid w:val="00CE3B40"/>
    <w:rsid w:val="00CE3B55"/>
    <w:rsid w:val="00CE3B91"/>
    <w:rsid w:val="00CE3B94"/>
    <w:rsid w:val="00CE3BF9"/>
    <w:rsid w:val="00CE3C3A"/>
    <w:rsid w:val="00CE3C4D"/>
    <w:rsid w:val="00CE3C89"/>
    <w:rsid w:val="00CE3CD9"/>
    <w:rsid w:val="00CE3CDC"/>
    <w:rsid w:val="00CE3CE5"/>
    <w:rsid w:val="00CE3CE9"/>
    <w:rsid w:val="00CE3D1B"/>
    <w:rsid w:val="00CE3D1F"/>
    <w:rsid w:val="00CE3D41"/>
    <w:rsid w:val="00CE3D50"/>
    <w:rsid w:val="00CE3DCC"/>
    <w:rsid w:val="00CE3DCE"/>
    <w:rsid w:val="00CE3DE9"/>
    <w:rsid w:val="00CE3DEC"/>
    <w:rsid w:val="00CE3E16"/>
    <w:rsid w:val="00CE3E1A"/>
    <w:rsid w:val="00CE3E83"/>
    <w:rsid w:val="00CE3E96"/>
    <w:rsid w:val="00CE3EB1"/>
    <w:rsid w:val="00CE3F75"/>
    <w:rsid w:val="00CE3F8C"/>
    <w:rsid w:val="00CE3F9B"/>
    <w:rsid w:val="00CE3F9E"/>
    <w:rsid w:val="00CE3FCD"/>
    <w:rsid w:val="00CE3FDD"/>
    <w:rsid w:val="00CE3FEA"/>
    <w:rsid w:val="00CE3FF7"/>
    <w:rsid w:val="00CE4057"/>
    <w:rsid w:val="00CE4143"/>
    <w:rsid w:val="00CE4155"/>
    <w:rsid w:val="00CE41B8"/>
    <w:rsid w:val="00CE41B9"/>
    <w:rsid w:val="00CE41F1"/>
    <w:rsid w:val="00CE4232"/>
    <w:rsid w:val="00CE4240"/>
    <w:rsid w:val="00CE424F"/>
    <w:rsid w:val="00CE4263"/>
    <w:rsid w:val="00CE4298"/>
    <w:rsid w:val="00CE42AD"/>
    <w:rsid w:val="00CE42D6"/>
    <w:rsid w:val="00CE4366"/>
    <w:rsid w:val="00CE4383"/>
    <w:rsid w:val="00CE43D7"/>
    <w:rsid w:val="00CE4412"/>
    <w:rsid w:val="00CE441D"/>
    <w:rsid w:val="00CE444C"/>
    <w:rsid w:val="00CE4474"/>
    <w:rsid w:val="00CE4477"/>
    <w:rsid w:val="00CE4505"/>
    <w:rsid w:val="00CE4522"/>
    <w:rsid w:val="00CE4527"/>
    <w:rsid w:val="00CE4542"/>
    <w:rsid w:val="00CE4555"/>
    <w:rsid w:val="00CE458F"/>
    <w:rsid w:val="00CE45BA"/>
    <w:rsid w:val="00CE45F2"/>
    <w:rsid w:val="00CE4628"/>
    <w:rsid w:val="00CE464E"/>
    <w:rsid w:val="00CE4656"/>
    <w:rsid w:val="00CE4671"/>
    <w:rsid w:val="00CE4680"/>
    <w:rsid w:val="00CE46A2"/>
    <w:rsid w:val="00CE46A6"/>
    <w:rsid w:val="00CE46A7"/>
    <w:rsid w:val="00CE46BE"/>
    <w:rsid w:val="00CE46DF"/>
    <w:rsid w:val="00CE46F1"/>
    <w:rsid w:val="00CE4743"/>
    <w:rsid w:val="00CE476F"/>
    <w:rsid w:val="00CE477A"/>
    <w:rsid w:val="00CE47E7"/>
    <w:rsid w:val="00CE4803"/>
    <w:rsid w:val="00CE4814"/>
    <w:rsid w:val="00CE483B"/>
    <w:rsid w:val="00CE485C"/>
    <w:rsid w:val="00CE4862"/>
    <w:rsid w:val="00CE4868"/>
    <w:rsid w:val="00CE486C"/>
    <w:rsid w:val="00CE4887"/>
    <w:rsid w:val="00CE493A"/>
    <w:rsid w:val="00CE4945"/>
    <w:rsid w:val="00CE49AC"/>
    <w:rsid w:val="00CE49BE"/>
    <w:rsid w:val="00CE49E6"/>
    <w:rsid w:val="00CE4A31"/>
    <w:rsid w:val="00CE4A3F"/>
    <w:rsid w:val="00CE4A45"/>
    <w:rsid w:val="00CE4A53"/>
    <w:rsid w:val="00CE4A63"/>
    <w:rsid w:val="00CE4A67"/>
    <w:rsid w:val="00CE4A7A"/>
    <w:rsid w:val="00CE4A90"/>
    <w:rsid w:val="00CE4AAF"/>
    <w:rsid w:val="00CE4ABD"/>
    <w:rsid w:val="00CE4B25"/>
    <w:rsid w:val="00CE4B2F"/>
    <w:rsid w:val="00CE4B4B"/>
    <w:rsid w:val="00CE4B8E"/>
    <w:rsid w:val="00CE4B99"/>
    <w:rsid w:val="00CE4BC5"/>
    <w:rsid w:val="00CE4BCE"/>
    <w:rsid w:val="00CE4C1D"/>
    <w:rsid w:val="00CE4C3F"/>
    <w:rsid w:val="00CE4C42"/>
    <w:rsid w:val="00CE4C44"/>
    <w:rsid w:val="00CE4C61"/>
    <w:rsid w:val="00CE4C68"/>
    <w:rsid w:val="00CE4CA3"/>
    <w:rsid w:val="00CE4D13"/>
    <w:rsid w:val="00CE4D17"/>
    <w:rsid w:val="00CE4D18"/>
    <w:rsid w:val="00CE4D75"/>
    <w:rsid w:val="00CE4D7E"/>
    <w:rsid w:val="00CE4D8C"/>
    <w:rsid w:val="00CE4E2E"/>
    <w:rsid w:val="00CE4E3D"/>
    <w:rsid w:val="00CE4E7A"/>
    <w:rsid w:val="00CE4E93"/>
    <w:rsid w:val="00CE4EEE"/>
    <w:rsid w:val="00CE4F75"/>
    <w:rsid w:val="00CE4F7F"/>
    <w:rsid w:val="00CE4F89"/>
    <w:rsid w:val="00CE4F9D"/>
    <w:rsid w:val="00CE4FA1"/>
    <w:rsid w:val="00CE4FA2"/>
    <w:rsid w:val="00CE4FD7"/>
    <w:rsid w:val="00CE4FD9"/>
    <w:rsid w:val="00CE4FF8"/>
    <w:rsid w:val="00CE5010"/>
    <w:rsid w:val="00CE5026"/>
    <w:rsid w:val="00CE5098"/>
    <w:rsid w:val="00CE50AF"/>
    <w:rsid w:val="00CE50D0"/>
    <w:rsid w:val="00CE50D9"/>
    <w:rsid w:val="00CE5115"/>
    <w:rsid w:val="00CE5126"/>
    <w:rsid w:val="00CE5226"/>
    <w:rsid w:val="00CE523B"/>
    <w:rsid w:val="00CE523F"/>
    <w:rsid w:val="00CE5248"/>
    <w:rsid w:val="00CE527D"/>
    <w:rsid w:val="00CE52BB"/>
    <w:rsid w:val="00CE52E2"/>
    <w:rsid w:val="00CE52F1"/>
    <w:rsid w:val="00CE531B"/>
    <w:rsid w:val="00CE5328"/>
    <w:rsid w:val="00CE5352"/>
    <w:rsid w:val="00CE5361"/>
    <w:rsid w:val="00CE5366"/>
    <w:rsid w:val="00CE5372"/>
    <w:rsid w:val="00CE5375"/>
    <w:rsid w:val="00CE5392"/>
    <w:rsid w:val="00CE539A"/>
    <w:rsid w:val="00CE53EA"/>
    <w:rsid w:val="00CE53EF"/>
    <w:rsid w:val="00CE5408"/>
    <w:rsid w:val="00CE5434"/>
    <w:rsid w:val="00CE5481"/>
    <w:rsid w:val="00CE553A"/>
    <w:rsid w:val="00CE5547"/>
    <w:rsid w:val="00CE554C"/>
    <w:rsid w:val="00CE555A"/>
    <w:rsid w:val="00CE5560"/>
    <w:rsid w:val="00CE5565"/>
    <w:rsid w:val="00CE5572"/>
    <w:rsid w:val="00CE5574"/>
    <w:rsid w:val="00CE560C"/>
    <w:rsid w:val="00CE562A"/>
    <w:rsid w:val="00CE5665"/>
    <w:rsid w:val="00CE5699"/>
    <w:rsid w:val="00CE56D7"/>
    <w:rsid w:val="00CE5753"/>
    <w:rsid w:val="00CE575E"/>
    <w:rsid w:val="00CE5771"/>
    <w:rsid w:val="00CE5779"/>
    <w:rsid w:val="00CE5787"/>
    <w:rsid w:val="00CE5791"/>
    <w:rsid w:val="00CE579A"/>
    <w:rsid w:val="00CE57C4"/>
    <w:rsid w:val="00CE57DE"/>
    <w:rsid w:val="00CE57E1"/>
    <w:rsid w:val="00CE57ED"/>
    <w:rsid w:val="00CE58AE"/>
    <w:rsid w:val="00CE58C0"/>
    <w:rsid w:val="00CE58C9"/>
    <w:rsid w:val="00CE58CA"/>
    <w:rsid w:val="00CE58D7"/>
    <w:rsid w:val="00CE58D9"/>
    <w:rsid w:val="00CE5902"/>
    <w:rsid w:val="00CE592F"/>
    <w:rsid w:val="00CE5969"/>
    <w:rsid w:val="00CE596D"/>
    <w:rsid w:val="00CE59FC"/>
    <w:rsid w:val="00CE5A42"/>
    <w:rsid w:val="00CE5A5F"/>
    <w:rsid w:val="00CE5A7D"/>
    <w:rsid w:val="00CE5AD8"/>
    <w:rsid w:val="00CE5AEA"/>
    <w:rsid w:val="00CE5B0A"/>
    <w:rsid w:val="00CE5B2B"/>
    <w:rsid w:val="00CE5BA7"/>
    <w:rsid w:val="00CE5BCF"/>
    <w:rsid w:val="00CE5BE8"/>
    <w:rsid w:val="00CE5C12"/>
    <w:rsid w:val="00CE5C49"/>
    <w:rsid w:val="00CE5C4A"/>
    <w:rsid w:val="00CE5C4E"/>
    <w:rsid w:val="00CE5C83"/>
    <w:rsid w:val="00CE5C8E"/>
    <w:rsid w:val="00CE5C92"/>
    <w:rsid w:val="00CE5C94"/>
    <w:rsid w:val="00CE5CFA"/>
    <w:rsid w:val="00CE5D48"/>
    <w:rsid w:val="00CE5D71"/>
    <w:rsid w:val="00CE5DA6"/>
    <w:rsid w:val="00CE5DA8"/>
    <w:rsid w:val="00CE5DBD"/>
    <w:rsid w:val="00CE5DFE"/>
    <w:rsid w:val="00CE5E68"/>
    <w:rsid w:val="00CE5E72"/>
    <w:rsid w:val="00CE5EA3"/>
    <w:rsid w:val="00CE5EB2"/>
    <w:rsid w:val="00CE5EE9"/>
    <w:rsid w:val="00CE5F19"/>
    <w:rsid w:val="00CE5F3E"/>
    <w:rsid w:val="00CE5F54"/>
    <w:rsid w:val="00CE5F83"/>
    <w:rsid w:val="00CE5F9F"/>
    <w:rsid w:val="00CE5FDE"/>
    <w:rsid w:val="00CE601B"/>
    <w:rsid w:val="00CE602F"/>
    <w:rsid w:val="00CE6049"/>
    <w:rsid w:val="00CE6064"/>
    <w:rsid w:val="00CE6077"/>
    <w:rsid w:val="00CE6089"/>
    <w:rsid w:val="00CE611F"/>
    <w:rsid w:val="00CE613E"/>
    <w:rsid w:val="00CE6181"/>
    <w:rsid w:val="00CE61A8"/>
    <w:rsid w:val="00CE61C1"/>
    <w:rsid w:val="00CE61EE"/>
    <w:rsid w:val="00CE625E"/>
    <w:rsid w:val="00CE6298"/>
    <w:rsid w:val="00CE62B9"/>
    <w:rsid w:val="00CE62E3"/>
    <w:rsid w:val="00CE6312"/>
    <w:rsid w:val="00CE6321"/>
    <w:rsid w:val="00CE6350"/>
    <w:rsid w:val="00CE6356"/>
    <w:rsid w:val="00CE6365"/>
    <w:rsid w:val="00CE639C"/>
    <w:rsid w:val="00CE63AB"/>
    <w:rsid w:val="00CE6408"/>
    <w:rsid w:val="00CE640F"/>
    <w:rsid w:val="00CE6418"/>
    <w:rsid w:val="00CE6465"/>
    <w:rsid w:val="00CE64E5"/>
    <w:rsid w:val="00CE6506"/>
    <w:rsid w:val="00CE6544"/>
    <w:rsid w:val="00CE6547"/>
    <w:rsid w:val="00CE655B"/>
    <w:rsid w:val="00CE65AB"/>
    <w:rsid w:val="00CE65C1"/>
    <w:rsid w:val="00CE65F2"/>
    <w:rsid w:val="00CE660B"/>
    <w:rsid w:val="00CE6618"/>
    <w:rsid w:val="00CE662B"/>
    <w:rsid w:val="00CE6634"/>
    <w:rsid w:val="00CE6651"/>
    <w:rsid w:val="00CE6655"/>
    <w:rsid w:val="00CE6659"/>
    <w:rsid w:val="00CE665C"/>
    <w:rsid w:val="00CE6686"/>
    <w:rsid w:val="00CE6689"/>
    <w:rsid w:val="00CE669E"/>
    <w:rsid w:val="00CE66C5"/>
    <w:rsid w:val="00CE66DD"/>
    <w:rsid w:val="00CE66FF"/>
    <w:rsid w:val="00CE6723"/>
    <w:rsid w:val="00CE672B"/>
    <w:rsid w:val="00CE6744"/>
    <w:rsid w:val="00CE674E"/>
    <w:rsid w:val="00CE6763"/>
    <w:rsid w:val="00CE676D"/>
    <w:rsid w:val="00CE6779"/>
    <w:rsid w:val="00CE677C"/>
    <w:rsid w:val="00CE6799"/>
    <w:rsid w:val="00CE67B1"/>
    <w:rsid w:val="00CE67E4"/>
    <w:rsid w:val="00CE6800"/>
    <w:rsid w:val="00CE6818"/>
    <w:rsid w:val="00CE6838"/>
    <w:rsid w:val="00CE6843"/>
    <w:rsid w:val="00CE6847"/>
    <w:rsid w:val="00CE686C"/>
    <w:rsid w:val="00CE6895"/>
    <w:rsid w:val="00CE68C6"/>
    <w:rsid w:val="00CE68C8"/>
    <w:rsid w:val="00CE68FB"/>
    <w:rsid w:val="00CE6903"/>
    <w:rsid w:val="00CE6949"/>
    <w:rsid w:val="00CE698D"/>
    <w:rsid w:val="00CE6993"/>
    <w:rsid w:val="00CE69A7"/>
    <w:rsid w:val="00CE69AB"/>
    <w:rsid w:val="00CE69CB"/>
    <w:rsid w:val="00CE69EF"/>
    <w:rsid w:val="00CE69F8"/>
    <w:rsid w:val="00CE6A09"/>
    <w:rsid w:val="00CE6A4C"/>
    <w:rsid w:val="00CE6A64"/>
    <w:rsid w:val="00CE6AAB"/>
    <w:rsid w:val="00CE6AD6"/>
    <w:rsid w:val="00CE6B20"/>
    <w:rsid w:val="00CE6B6A"/>
    <w:rsid w:val="00CE6B72"/>
    <w:rsid w:val="00CE6B85"/>
    <w:rsid w:val="00CE6B9D"/>
    <w:rsid w:val="00CE6BB1"/>
    <w:rsid w:val="00CE6BC1"/>
    <w:rsid w:val="00CE6BF9"/>
    <w:rsid w:val="00CE6C08"/>
    <w:rsid w:val="00CE6C25"/>
    <w:rsid w:val="00CE6C55"/>
    <w:rsid w:val="00CE6C58"/>
    <w:rsid w:val="00CE6C76"/>
    <w:rsid w:val="00CE6C99"/>
    <w:rsid w:val="00CE6CA2"/>
    <w:rsid w:val="00CE6CC2"/>
    <w:rsid w:val="00CE6CD7"/>
    <w:rsid w:val="00CE6CE1"/>
    <w:rsid w:val="00CE6D00"/>
    <w:rsid w:val="00CE6D04"/>
    <w:rsid w:val="00CE6D23"/>
    <w:rsid w:val="00CE6D3D"/>
    <w:rsid w:val="00CE6D84"/>
    <w:rsid w:val="00CE6D9F"/>
    <w:rsid w:val="00CE6DB9"/>
    <w:rsid w:val="00CE6DD3"/>
    <w:rsid w:val="00CE6DDE"/>
    <w:rsid w:val="00CE6DE1"/>
    <w:rsid w:val="00CE6DED"/>
    <w:rsid w:val="00CE6DFD"/>
    <w:rsid w:val="00CE6E03"/>
    <w:rsid w:val="00CE6E12"/>
    <w:rsid w:val="00CE6E97"/>
    <w:rsid w:val="00CE6EB1"/>
    <w:rsid w:val="00CE6EEE"/>
    <w:rsid w:val="00CE6F25"/>
    <w:rsid w:val="00CE6F8A"/>
    <w:rsid w:val="00CE7006"/>
    <w:rsid w:val="00CE7018"/>
    <w:rsid w:val="00CE702E"/>
    <w:rsid w:val="00CE709A"/>
    <w:rsid w:val="00CE70C4"/>
    <w:rsid w:val="00CE70D7"/>
    <w:rsid w:val="00CE70DF"/>
    <w:rsid w:val="00CE70FD"/>
    <w:rsid w:val="00CE7105"/>
    <w:rsid w:val="00CE7109"/>
    <w:rsid w:val="00CE713A"/>
    <w:rsid w:val="00CE7152"/>
    <w:rsid w:val="00CE7174"/>
    <w:rsid w:val="00CE7185"/>
    <w:rsid w:val="00CE7198"/>
    <w:rsid w:val="00CE71DF"/>
    <w:rsid w:val="00CE71E4"/>
    <w:rsid w:val="00CE7225"/>
    <w:rsid w:val="00CE724B"/>
    <w:rsid w:val="00CE7277"/>
    <w:rsid w:val="00CE729A"/>
    <w:rsid w:val="00CE72C3"/>
    <w:rsid w:val="00CE731B"/>
    <w:rsid w:val="00CE732D"/>
    <w:rsid w:val="00CE7331"/>
    <w:rsid w:val="00CE7334"/>
    <w:rsid w:val="00CE736C"/>
    <w:rsid w:val="00CE7378"/>
    <w:rsid w:val="00CE7385"/>
    <w:rsid w:val="00CE73CC"/>
    <w:rsid w:val="00CE73DD"/>
    <w:rsid w:val="00CE73ED"/>
    <w:rsid w:val="00CE73F6"/>
    <w:rsid w:val="00CE741C"/>
    <w:rsid w:val="00CE7423"/>
    <w:rsid w:val="00CE743F"/>
    <w:rsid w:val="00CE7469"/>
    <w:rsid w:val="00CE7475"/>
    <w:rsid w:val="00CE74B4"/>
    <w:rsid w:val="00CE74F5"/>
    <w:rsid w:val="00CE750B"/>
    <w:rsid w:val="00CE7524"/>
    <w:rsid w:val="00CE752A"/>
    <w:rsid w:val="00CE753B"/>
    <w:rsid w:val="00CE753C"/>
    <w:rsid w:val="00CE7554"/>
    <w:rsid w:val="00CE7585"/>
    <w:rsid w:val="00CE75C4"/>
    <w:rsid w:val="00CE75C7"/>
    <w:rsid w:val="00CE75F3"/>
    <w:rsid w:val="00CE760A"/>
    <w:rsid w:val="00CE7615"/>
    <w:rsid w:val="00CE7618"/>
    <w:rsid w:val="00CE7671"/>
    <w:rsid w:val="00CE76BE"/>
    <w:rsid w:val="00CE76F6"/>
    <w:rsid w:val="00CE7741"/>
    <w:rsid w:val="00CE7748"/>
    <w:rsid w:val="00CE77BD"/>
    <w:rsid w:val="00CE77BE"/>
    <w:rsid w:val="00CE77C0"/>
    <w:rsid w:val="00CE77C8"/>
    <w:rsid w:val="00CE7800"/>
    <w:rsid w:val="00CE7848"/>
    <w:rsid w:val="00CE7884"/>
    <w:rsid w:val="00CE789B"/>
    <w:rsid w:val="00CE78DC"/>
    <w:rsid w:val="00CE7914"/>
    <w:rsid w:val="00CE793B"/>
    <w:rsid w:val="00CE79B3"/>
    <w:rsid w:val="00CE79B8"/>
    <w:rsid w:val="00CE79C0"/>
    <w:rsid w:val="00CE7A0C"/>
    <w:rsid w:val="00CE7A0F"/>
    <w:rsid w:val="00CE7A4C"/>
    <w:rsid w:val="00CE7A7E"/>
    <w:rsid w:val="00CE7AAC"/>
    <w:rsid w:val="00CE7AD7"/>
    <w:rsid w:val="00CE7AEE"/>
    <w:rsid w:val="00CE7AF3"/>
    <w:rsid w:val="00CE7B06"/>
    <w:rsid w:val="00CE7B12"/>
    <w:rsid w:val="00CE7B1A"/>
    <w:rsid w:val="00CE7B2E"/>
    <w:rsid w:val="00CE7B32"/>
    <w:rsid w:val="00CE7B42"/>
    <w:rsid w:val="00CE7B4A"/>
    <w:rsid w:val="00CE7B6A"/>
    <w:rsid w:val="00CE7B7F"/>
    <w:rsid w:val="00CE7B85"/>
    <w:rsid w:val="00CE7BA6"/>
    <w:rsid w:val="00CE7C04"/>
    <w:rsid w:val="00CE7C07"/>
    <w:rsid w:val="00CE7C58"/>
    <w:rsid w:val="00CE7C5C"/>
    <w:rsid w:val="00CE7CB1"/>
    <w:rsid w:val="00CE7D34"/>
    <w:rsid w:val="00CE7D73"/>
    <w:rsid w:val="00CE7DCE"/>
    <w:rsid w:val="00CE7DD0"/>
    <w:rsid w:val="00CE7DD6"/>
    <w:rsid w:val="00CE7DE7"/>
    <w:rsid w:val="00CE7DEF"/>
    <w:rsid w:val="00CE7E17"/>
    <w:rsid w:val="00CE7E32"/>
    <w:rsid w:val="00CE7E3B"/>
    <w:rsid w:val="00CE7E48"/>
    <w:rsid w:val="00CE7EC9"/>
    <w:rsid w:val="00CE7F16"/>
    <w:rsid w:val="00CE7F36"/>
    <w:rsid w:val="00CE7F44"/>
    <w:rsid w:val="00CE7F73"/>
    <w:rsid w:val="00CE7F81"/>
    <w:rsid w:val="00CE7F9A"/>
    <w:rsid w:val="00CE7FAD"/>
    <w:rsid w:val="00CE7FB3"/>
    <w:rsid w:val="00CE7FC1"/>
    <w:rsid w:val="00CE7FEB"/>
    <w:rsid w:val="00CF0047"/>
    <w:rsid w:val="00CF005D"/>
    <w:rsid w:val="00CF008B"/>
    <w:rsid w:val="00CF00C6"/>
    <w:rsid w:val="00CF0103"/>
    <w:rsid w:val="00CF0135"/>
    <w:rsid w:val="00CF0154"/>
    <w:rsid w:val="00CF0178"/>
    <w:rsid w:val="00CF01C9"/>
    <w:rsid w:val="00CF01E7"/>
    <w:rsid w:val="00CF021F"/>
    <w:rsid w:val="00CF0262"/>
    <w:rsid w:val="00CF0264"/>
    <w:rsid w:val="00CF0266"/>
    <w:rsid w:val="00CF026F"/>
    <w:rsid w:val="00CF028C"/>
    <w:rsid w:val="00CF02D7"/>
    <w:rsid w:val="00CF02DE"/>
    <w:rsid w:val="00CF02E1"/>
    <w:rsid w:val="00CF0309"/>
    <w:rsid w:val="00CF032F"/>
    <w:rsid w:val="00CF038B"/>
    <w:rsid w:val="00CF03B5"/>
    <w:rsid w:val="00CF03BB"/>
    <w:rsid w:val="00CF03F8"/>
    <w:rsid w:val="00CF0426"/>
    <w:rsid w:val="00CF0467"/>
    <w:rsid w:val="00CF048A"/>
    <w:rsid w:val="00CF04B2"/>
    <w:rsid w:val="00CF04C2"/>
    <w:rsid w:val="00CF04DA"/>
    <w:rsid w:val="00CF04DE"/>
    <w:rsid w:val="00CF04E2"/>
    <w:rsid w:val="00CF04E4"/>
    <w:rsid w:val="00CF04FF"/>
    <w:rsid w:val="00CF0567"/>
    <w:rsid w:val="00CF05A4"/>
    <w:rsid w:val="00CF060E"/>
    <w:rsid w:val="00CF064A"/>
    <w:rsid w:val="00CF065F"/>
    <w:rsid w:val="00CF066A"/>
    <w:rsid w:val="00CF0681"/>
    <w:rsid w:val="00CF0691"/>
    <w:rsid w:val="00CF06A7"/>
    <w:rsid w:val="00CF06EC"/>
    <w:rsid w:val="00CF06F4"/>
    <w:rsid w:val="00CF06FC"/>
    <w:rsid w:val="00CF073F"/>
    <w:rsid w:val="00CF0767"/>
    <w:rsid w:val="00CF0776"/>
    <w:rsid w:val="00CF077D"/>
    <w:rsid w:val="00CF0783"/>
    <w:rsid w:val="00CF07D3"/>
    <w:rsid w:val="00CF07FB"/>
    <w:rsid w:val="00CF0829"/>
    <w:rsid w:val="00CF0850"/>
    <w:rsid w:val="00CF085E"/>
    <w:rsid w:val="00CF08C6"/>
    <w:rsid w:val="00CF08CE"/>
    <w:rsid w:val="00CF08EE"/>
    <w:rsid w:val="00CF08EF"/>
    <w:rsid w:val="00CF08FE"/>
    <w:rsid w:val="00CF090B"/>
    <w:rsid w:val="00CF0968"/>
    <w:rsid w:val="00CF09E8"/>
    <w:rsid w:val="00CF0A10"/>
    <w:rsid w:val="00CF0A18"/>
    <w:rsid w:val="00CF0A3D"/>
    <w:rsid w:val="00CF0A69"/>
    <w:rsid w:val="00CF0A6D"/>
    <w:rsid w:val="00CF0A84"/>
    <w:rsid w:val="00CF0AA9"/>
    <w:rsid w:val="00CF0AEA"/>
    <w:rsid w:val="00CF0AFB"/>
    <w:rsid w:val="00CF0B0D"/>
    <w:rsid w:val="00CF0B59"/>
    <w:rsid w:val="00CF0B71"/>
    <w:rsid w:val="00CF0BB4"/>
    <w:rsid w:val="00CF0BC1"/>
    <w:rsid w:val="00CF0C06"/>
    <w:rsid w:val="00CF0C41"/>
    <w:rsid w:val="00CF0C67"/>
    <w:rsid w:val="00CF0C7B"/>
    <w:rsid w:val="00CF0C82"/>
    <w:rsid w:val="00CF0CAD"/>
    <w:rsid w:val="00CF0CCA"/>
    <w:rsid w:val="00CF0CF2"/>
    <w:rsid w:val="00CF0D0B"/>
    <w:rsid w:val="00CF0D10"/>
    <w:rsid w:val="00CF0D14"/>
    <w:rsid w:val="00CF0D4A"/>
    <w:rsid w:val="00CF0D59"/>
    <w:rsid w:val="00CF0D65"/>
    <w:rsid w:val="00CF0D93"/>
    <w:rsid w:val="00CF0DB7"/>
    <w:rsid w:val="00CF0DE1"/>
    <w:rsid w:val="00CF0E18"/>
    <w:rsid w:val="00CF0E2B"/>
    <w:rsid w:val="00CF0E4C"/>
    <w:rsid w:val="00CF0E8D"/>
    <w:rsid w:val="00CF0ECE"/>
    <w:rsid w:val="00CF0EE3"/>
    <w:rsid w:val="00CF0EF8"/>
    <w:rsid w:val="00CF0EFB"/>
    <w:rsid w:val="00CF0F05"/>
    <w:rsid w:val="00CF0F19"/>
    <w:rsid w:val="00CF0FA2"/>
    <w:rsid w:val="00CF0FA4"/>
    <w:rsid w:val="00CF0FA9"/>
    <w:rsid w:val="00CF0FEA"/>
    <w:rsid w:val="00CF1082"/>
    <w:rsid w:val="00CF1098"/>
    <w:rsid w:val="00CF10F6"/>
    <w:rsid w:val="00CF1112"/>
    <w:rsid w:val="00CF112B"/>
    <w:rsid w:val="00CF1133"/>
    <w:rsid w:val="00CF113D"/>
    <w:rsid w:val="00CF117C"/>
    <w:rsid w:val="00CF117E"/>
    <w:rsid w:val="00CF117F"/>
    <w:rsid w:val="00CF11BF"/>
    <w:rsid w:val="00CF11CC"/>
    <w:rsid w:val="00CF11FC"/>
    <w:rsid w:val="00CF1228"/>
    <w:rsid w:val="00CF125C"/>
    <w:rsid w:val="00CF128C"/>
    <w:rsid w:val="00CF12A0"/>
    <w:rsid w:val="00CF132D"/>
    <w:rsid w:val="00CF1349"/>
    <w:rsid w:val="00CF134C"/>
    <w:rsid w:val="00CF135B"/>
    <w:rsid w:val="00CF137A"/>
    <w:rsid w:val="00CF137C"/>
    <w:rsid w:val="00CF1391"/>
    <w:rsid w:val="00CF13A0"/>
    <w:rsid w:val="00CF13A4"/>
    <w:rsid w:val="00CF13C4"/>
    <w:rsid w:val="00CF13D5"/>
    <w:rsid w:val="00CF13D6"/>
    <w:rsid w:val="00CF13F3"/>
    <w:rsid w:val="00CF1439"/>
    <w:rsid w:val="00CF1449"/>
    <w:rsid w:val="00CF1476"/>
    <w:rsid w:val="00CF149D"/>
    <w:rsid w:val="00CF14AD"/>
    <w:rsid w:val="00CF14B2"/>
    <w:rsid w:val="00CF14B9"/>
    <w:rsid w:val="00CF14C1"/>
    <w:rsid w:val="00CF14CD"/>
    <w:rsid w:val="00CF14CE"/>
    <w:rsid w:val="00CF14DF"/>
    <w:rsid w:val="00CF14E3"/>
    <w:rsid w:val="00CF14F5"/>
    <w:rsid w:val="00CF14FA"/>
    <w:rsid w:val="00CF1504"/>
    <w:rsid w:val="00CF1507"/>
    <w:rsid w:val="00CF156C"/>
    <w:rsid w:val="00CF1630"/>
    <w:rsid w:val="00CF1650"/>
    <w:rsid w:val="00CF166D"/>
    <w:rsid w:val="00CF167B"/>
    <w:rsid w:val="00CF16B5"/>
    <w:rsid w:val="00CF1707"/>
    <w:rsid w:val="00CF1726"/>
    <w:rsid w:val="00CF1738"/>
    <w:rsid w:val="00CF1740"/>
    <w:rsid w:val="00CF175E"/>
    <w:rsid w:val="00CF1773"/>
    <w:rsid w:val="00CF1784"/>
    <w:rsid w:val="00CF17C3"/>
    <w:rsid w:val="00CF17CE"/>
    <w:rsid w:val="00CF17E1"/>
    <w:rsid w:val="00CF17EC"/>
    <w:rsid w:val="00CF17F0"/>
    <w:rsid w:val="00CF1837"/>
    <w:rsid w:val="00CF184E"/>
    <w:rsid w:val="00CF18DB"/>
    <w:rsid w:val="00CF1938"/>
    <w:rsid w:val="00CF1955"/>
    <w:rsid w:val="00CF1982"/>
    <w:rsid w:val="00CF19C8"/>
    <w:rsid w:val="00CF19E2"/>
    <w:rsid w:val="00CF1A06"/>
    <w:rsid w:val="00CF1A1F"/>
    <w:rsid w:val="00CF1A23"/>
    <w:rsid w:val="00CF1A2C"/>
    <w:rsid w:val="00CF1A2E"/>
    <w:rsid w:val="00CF1A56"/>
    <w:rsid w:val="00CF1A76"/>
    <w:rsid w:val="00CF1A92"/>
    <w:rsid w:val="00CF1A98"/>
    <w:rsid w:val="00CF1AC1"/>
    <w:rsid w:val="00CF1AE2"/>
    <w:rsid w:val="00CF1AFC"/>
    <w:rsid w:val="00CF1B37"/>
    <w:rsid w:val="00CF1B70"/>
    <w:rsid w:val="00CF1B9B"/>
    <w:rsid w:val="00CF1BA9"/>
    <w:rsid w:val="00CF1BBE"/>
    <w:rsid w:val="00CF1BC0"/>
    <w:rsid w:val="00CF1BFB"/>
    <w:rsid w:val="00CF1C96"/>
    <w:rsid w:val="00CF1CAE"/>
    <w:rsid w:val="00CF1D0F"/>
    <w:rsid w:val="00CF1D5F"/>
    <w:rsid w:val="00CF1D82"/>
    <w:rsid w:val="00CF1D9F"/>
    <w:rsid w:val="00CF1DAF"/>
    <w:rsid w:val="00CF1DD4"/>
    <w:rsid w:val="00CF1E04"/>
    <w:rsid w:val="00CF1E54"/>
    <w:rsid w:val="00CF1E5C"/>
    <w:rsid w:val="00CF1E80"/>
    <w:rsid w:val="00CF1E94"/>
    <w:rsid w:val="00CF1E9E"/>
    <w:rsid w:val="00CF1EC8"/>
    <w:rsid w:val="00CF1EF4"/>
    <w:rsid w:val="00CF1EF6"/>
    <w:rsid w:val="00CF1F00"/>
    <w:rsid w:val="00CF1F06"/>
    <w:rsid w:val="00CF1F0A"/>
    <w:rsid w:val="00CF1F12"/>
    <w:rsid w:val="00CF1F3A"/>
    <w:rsid w:val="00CF1F3D"/>
    <w:rsid w:val="00CF1F55"/>
    <w:rsid w:val="00CF1F8D"/>
    <w:rsid w:val="00CF1FB4"/>
    <w:rsid w:val="00CF1FC4"/>
    <w:rsid w:val="00CF1FEA"/>
    <w:rsid w:val="00CF1FEF"/>
    <w:rsid w:val="00CF2066"/>
    <w:rsid w:val="00CF20E5"/>
    <w:rsid w:val="00CF20EA"/>
    <w:rsid w:val="00CF20EC"/>
    <w:rsid w:val="00CF2129"/>
    <w:rsid w:val="00CF212F"/>
    <w:rsid w:val="00CF213F"/>
    <w:rsid w:val="00CF216D"/>
    <w:rsid w:val="00CF2174"/>
    <w:rsid w:val="00CF21C8"/>
    <w:rsid w:val="00CF21E7"/>
    <w:rsid w:val="00CF221D"/>
    <w:rsid w:val="00CF2255"/>
    <w:rsid w:val="00CF2288"/>
    <w:rsid w:val="00CF22A4"/>
    <w:rsid w:val="00CF232E"/>
    <w:rsid w:val="00CF23A1"/>
    <w:rsid w:val="00CF23C7"/>
    <w:rsid w:val="00CF23CD"/>
    <w:rsid w:val="00CF23F1"/>
    <w:rsid w:val="00CF23F6"/>
    <w:rsid w:val="00CF2435"/>
    <w:rsid w:val="00CF2447"/>
    <w:rsid w:val="00CF244E"/>
    <w:rsid w:val="00CF2476"/>
    <w:rsid w:val="00CF2498"/>
    <w:rsid w:val="00CF24D4"/>
    <w:rsid w:val="00CF2529"/>
    <w:rsid w:val="00CF2576"/>
    <w:rsid w:val="00CF259B"/>
    <w:rsid w:val="00CF25B6"/>
    <w:rsid w:val="00CF25BA"/>
    <w:rsid w:val="00CF25BC"/>
    <w:rsid w:val="00CF25C0"/>
    <w:rsid w:val="00CF25F5"/>
    <w:rsid w:val="00CF2654"/>
    <w:rsid w:val="00CF266C"/>
    <w:rsid w:val="00CF2672"/>
    <w:rsid w:val="00CF26D6"/>
    <w:rsid w:val="00CF26DF"/>
    <w:rsid w:val="00CF271C"/>
    <w:rsid w:val="00CF2794"/>
    <w:rsid w:val="00CF2795"/>
    <w:rsid w:val="00CF27B3"/>
    <w:rsid w:val="00CF27C0"/>
    <w:rsid w:val="00CF27D4"/>
    <w:rsid w:val="00CF27D8"/>
    <w:rsid w:val="00CF281C"/>
    <w:rsid w:val="00CF2849"/>
    <w:rsid w:val="00CF286A"/>
    <w:rsid w:val="00CF2874"/>
    <w:rsid w:val="00CF28C4"/>
    <w:rsid w:val="00CF28EA"/>
    <w:rsid w:val="00CF2914"/>
    <w:rsid w:val="00CF2966"/>
    <w:rsid w:val="00CF2973"/>
    <w:rsid w:val="00CF2976"/>
    <w:rsid w:val="00CF297C"/>
    <w:rsid w:val="00CF2994"/>
    <w:rsid w:val="00CF29A6"/>
    <w:rsid w:val="00CF29BF"/>
    <w:rsid w:val="00CF29C0"/>
    <w:rsid w:val="00CF29CD"/>
    <w:rsid w:val="00CF29EF"/>
    <w:rsid w:val="00CF2A15"/>
    <w:rsid w:val="00CF2A1B"/>
    <w:rsid w:val="00CF2A61"/>
    <w:rsid w:val="00CF2A6C"/>
    <w:rsid w:val="00CF2A80"/>
    <w:rsid w:val="00CF2A8F"/>
    <w:rsid w:val="00CF2A9C"/>
    <w:rsid w:val="00CF2AA7"/>
    <w:rsid w:val="00CF2AFE"/>
    <w:rsid w:val="00CF2B89"/>
    <w:rsid w:val="00CF2BA0"/>
    <w:rsid w:val="00CF2BAB"/>
    <w:rsid w:val="00CF2BB9"/>
    <w:rsid w:val="00CF2BC0"/>
    <w:rsid w:val="00CF2BC2"/>
    <w:rsid w:val="00CF2BD6"/>
    <w:rsid w:val="00CF2BE4"/>
    <w:rsid w:val="00CF2C00"/>
    <w:rsid w:val="00CF2C5B"/>
    <w:rsid w:val="00CF2C88"/>
    <w:rsid w:val="00CF2CC9"/>
    <w:rsid w:val="00CF2CCB"/>
    <w:rsid w:val="00CF2CDF"/>
    <w:rsid w:val="00CF2CEF"/>
    <w:rsid w:val="00CF2CFE"/>
    <w:rsid w:val="00CF2D03"/>
    <w:rsid w:val="00CF2D2A"/>
    <w:rsid w:val="00CF2D31"/>
    <w:rsid w:val="00CF2D5C"/>
    <w:rsid w:val="00CF2D96"/>
    <w:rsid w:val="00CF2DBC"/>
    <w:rsid w:val="00CF2DD2"/>
    <w:rsid w:val="00CF2DF7"/>
    <w:rsid w:val="00CF2E05"/>
    <w:rsid w:val="00CF2E32"/>
    <w:rsid w:val="00CF2E34"/>
    <w:rsid w:val="00CF2E3D"/>
    <w:rsid w:val="00CF2E43"/>
    <w:rsid w:val="00CF2E49"/>
    <w:rsid w:val="00CF2E55"/>
    <w:rsid w:val="00CF2E8C"/>
    <w:rsid w:val="00CF2E97"/>
    <w:rsid w:val="00CF2EBE"/>
    <w:rsid w:val="00CF2EC4"/>
    <w:rsid w:val="00CF2ED6"/>
    <w:rsid w:val="00CF2EE0"/>
    <w:rsid w:val="00CF2F46"/>
    <w:rsid w:val="00CF2F55"/>
    <w:rsid w:val="00CF2FC0"/>
    <w:rsid w:val="00CF2FD8"/>
    <w:rsid w:val="00CF2FF3"/>
    <w:rsid w:val="00CF3056"/>
    <w:rsid w:val="00CF3069"/>
    <w:rsid w:val="00CF3075"/>
    <w:rsid w:val="00CF3076"/>
    <w:rsid w:val="00CF307D"/>
    <w:rsid w:val="00CF308B"/>
    <w:rsid w:val="00CF30B1"/>
    <w:rsid w:val="00CF30B4"/>
    <w:rsid w:val="00CF30CE"/>
    <w:rsid w:val="00CF30F4"/>
    <w:rsid w:val="00CF311F"/>
    <w:rsid w:val="00CF3162"/>
    <w:rsid w:val="00CF3174"/>
    <w:rsid w:val="00CF31C9"/>
    <w:rsid w:val="00CF31CF"/>
    <w:rsid w:val="00CF3226"/>
    <w:rsid w:val="00CF324C"/>
    <w:rsid w:val="00CF3293"/>
    <w:rsid w:val="00CF32D9"/>
    <w:rsid w:val="00CF32EB"/>
    <w:rsid w:val="00CF3318"/>
    <w:rsid w:val="00CF33F3"/>
    <w:rsid w:val="00CF3421"/>
    <w:rsid w:val="00CF3423"/>
    <w:rsid w:val="00CF3459"/>
    <w:rsid w:val="00CF345D"/>
    <w:rsid w:val="00CF3492"/>
    <w:rsid w:val="00CF349B"/>
    <w:rsid w:val="00CF34BF"/>
    <w:rsid w:val="00CF34C0"/>
    <w:rsid w:val="00CF34C6"/>
    <w:rsid w:val="00CF34CB"/>
    <w:rsid w:val="00CF34ED"/>
    <w:rsid w:val="00CF34F2"/>
    <w:rsid w:val="00CF3525"/>
    <w:rsid w:val="00CF3559"/>
    <w:rsid w:val="00CF3580"/>
    <w:rsid w:val="00CF35B5"/>
    <w:rsid w:val="00CF35D3"/>
    <w:rsid w:val="00CF35D6"/>
    <w:rsid w:val="00CF3636"/>
    <w:rsid w:val="00CF3649"/>
    <w:rsid w:val="00CF3667"/>
    <w:rsid w:val="00CF366B"/>
    <w:rsid w:val="00CF366C"/>
    <w:rsid w:val="00CF3683"/>
    <w:rsid w:val="00CF36A3"/>
    <w:rsid w:val="00CF36D2"/>
    <w:rsid w:val="00CF36E0"/>
    <w:rsid w:val="00CF3713"/>
    <w:rsid w:val="00CF3769"/>
    <w:rsid w:val="00CF376E"/>
    <w:rsid w:val="00CF3786"/>
    <w:rsid w:val="00CF37BF"/>
    <w:rsid w:val="00CF37F3"/>
    <w:rsid w:val="00CF3824"/>
    <w:rsid w:val="00CF3861"/>
    <w:rsid w:val="00CF387B"/>
    <w:rsid w:val="00CF387C"/>
    <w:rsid w:val="00CF389D"/>
    <w:rsid w:val="00CF38AE"/>
    <w:rsid w:val="00CF38B7"/>
    <w:rsid w:val="00CF38F0"/>
    <w:rsid w:val="00CF3944"/>
    <w:rsid w:val="00CF3950"/>
    <w:rsid w:val="00CF39A6"/>
    <w:rsid w:val="00CF39C9"/>
    <w:rsid w:val="00CF39ED"/>
    <w:rsid w:val="00CF3A02"/>
    <w:rsid w:val="00CF3A17"/>
    <w:rsid w:val="00CF3A19"/>
    <w:rsid w:val="00CF3A4A"/>
    <w:rsid w:val="00CF3ADB"/>
    <w:rsid w:val="00CF3B3D"/>
    <w:rsid w:val="00CF3B4A"/>
    <w:rsid w:val="00CF3B4B"/>
    <w:rsid w:val="00CF3B4D"/>
    <w:rsid w:val="00CF3B85"/>
    <w:rsid w:val="00CF3BA8"/>
    <w:rsid w:val="00CF3BAA"/>
    <w:rsid w:val="00CF3BAB"/>
    <w:rsid w:val="00CF3BBA"/>
    <w:rsid w:val="00CF3BD0"/>
    <w:rsid w:val="00CF3BD3"/>
    <w:rsid w:val="00CF3BE8"/>
    <w:rsid w:val="00CF3C09"/>
    <w:rsid w:val="00CF3C1B"/>
    <w:rsid w:val="00CF3C4D"/>
    <w:rsid w:val="00CF3C6A"/>
    <w:rsid w:val="00CF3CA5"/>
    <w:rsid w:val="00CF3CAD"/>
    <w:rsid w:val="00CF3CC0"/>
    <w:rsid w:val="00CF3D18"/>
    <w:rsid w:val="00CF3D71"/>
    <w:rsid w:val="00CF3D73"/>
    <w:rsid w:val="00CF3D84"/>
    <w:rsid w:val="00CF3D88"/>
    <w:rsid w:val="00CF3D91"/>
    <w:rsid w:val="00CF3DC0"/>
    <w:rsid w:val="00CF3DCA"/>
    <w:rsid w:val="00CF3DCF"/>
    <w:rsid w:val="00CF3DD8"/>
    <w:rsid w:val="00CF3E2C"/>
    <w:rsid w:val="00CF3E50"/>
    <w:rsid w:val="00CF3E56"/>
    <w:rsid w:val="00CF3E58"/>
    <w:rsid w:val="00CF3E5E"/>
    <w:rsid w:val="00CF3E7E"/>
    <w:rsid w:val="00CF3F25"/>
    <w:rsid w:val="00CF3F2D"/>
    <w:rsid w:val="00CF3F38"/>
    <w:rsid w:val="00CF3F61"/>
    <w:rsid w:val="00CF3F72"/>
    <w:rsid w:val="00CF3F83"/>
    <w:rsid w:val="00CF3F98"/>
    <w:rsid w:val="00CF3FB0"/>
    <w:rsid w:val="00CF3FFC"/>
    <w:rsid w:val="00CF4005"/>
    <w:rsid w:val="00CF4024"/>
    <w:rsid w:val="00CF404C"/>
    <w:rsid w:val="00CF40BB"/>
    <w:rsid w:val="00CF40CF"/>
    <w:rsid w:val="00CF40DB"/>
    <w:rsid w:val="00CF40ED"/>
    <w:rsid w:val="00CF4109"/>
    <w:rsid w:val="00CF4119"/>
    <w:rsid w:val="00CF4132"/>
    <w:rsid w:val="00CF4136"/>
    <w:rsid w:val="00CF413C"/>
    <w:rsid w:val="00CF4157"/>
    <w:rsid w:val="00CF419A"/>
    <w:rsid w:val="00CF41D2"/>
    <w:rsid w:val="00CF424B"/>
    <w:rsid w:val="00CF42A7"/>
    <w:rsid w:val="00CF42C5"/>
    <w:rsid w:val="00CF433F"/>
    <w:rsid w:val="00CF4340"/>
    <w:rsid w:val="00CF4367"/>
    <w:rsid w:val="00CF4399"/>
    <w:rsid w:val="00CF43B0"/>
    <w:rsid w:val="00CF43DC"/>
    <w:rsid w:val="00CF43E3"/>
    <w:rsid w:val="00CF4441"/>
    <w:rsid w:val="00CF4459"/>
    <w:rsid w:val="00CF4499"/>
    <w:rsid w:val="00CF44D0"/>
    <w:rsid w:val="00CF44E2"/>
    <w:rsid w:val="00CF44E5"/>
    <w:rsid w:val="00CF4529"/>
    <w:rsid w:val="00CF4541"/>
    <w:rsid w:val="00CF4552"/>
    <w:rsid w:val="00CF455E"/>
    <w:rsid w:val="00CF4570"/>
    <w:rsid w:val="00CF4593"/>
    <w:rsid w:val="00CF45E0"/>
    <w:rsid w:val="00CF461D"/>
    <w:rsid w:val="00CF462E"/>
    <w:rsid w:val="00CF463D"/>
    <w:rsid w:val="00CF4679"/>
    <w:rsid w:val="00CF4686"/>
    <w:rsid w:val="00CF46B8"/>
    <w:rsid w:val="00CF46CB"/>
    <w:rsid w:val="00CF46D2"/>
    <w:rsid w:val="00CF46D9"/>
    <w:rsid w:val="00CF46E1"/>
    <w:rsid w:val="00CF46F9"/>
    <w:rsid w:val="00CF4731"/>
    <w:rsid w:val="00CF4747"/>
    <w:rsid w:val="00CF4773"/>
    <w:rsid w:val="00CF47CE"/>
    <w:rsid w:val="00CF47DB"/>
    <w:rsid w:val="00CF47F2"/>
    <w:rsid w:val="00CF481E"/>
    <w:rsid w:val="00CF4828"/>
    <w:rsid w:val="00CF4853"/>
    <w:rsid w:val="00CF48CB"/>
    <w:rsid w:val="00CF48CC"/>
    <w:rsid w:val="00CF48D5"/>
    <w:rsid w:val="00CF48F9"/>
    <w:rsid w:val="00CF4953"/>
    <w:rsid w:val="00CF4970"/>
    <w:rsid w:val="00CF49A0"/>
    <w:rsid w:val="00CF49C8"/>
    <w:rsid w:val="00CF4A33"/>
    <w:rsid w:val="00CF4A5A"/>
    <w:rsid w:val="00CF4A5E"/>
    <w:rsid w:val="00CF4A60"/>
    <w:rsid w:val="00CF4AB8"/>
    <w:rsid w:val="00CF4AD5"/>
    <w:rsid w:val="00CF4AF0"/>
    <w:rsid w:val="00CF4B1B"/>
    <w:rsid w:val="00CF4B4D"/>
    <w:rsid w:val="00CF4B5C"/>
    <w:rsid w:val="00CF4B68"/>
    <w:rsid w:val="00CF4B77"/>
    <w:rsid w:val="00CF4B79"/>
    <w:rsid w:val="00CF4B88"/>
    <w:rsid w:val="00CF4BB7"/>
    <w:rsid w:val="00CF4BC7"/>
    <w:rsid w:val="00CF4BE0"/>
    <w:rsid w:val="00CF4C0A"/>
    <w:rsid w:val="00CF4C10"/>
    <w:rsid w:val="00CF4C3C"/>
    <w:rsid w:val="00CF4C52"/>
    <w:rsid w:val="00CF4C70"/>
    <w:rsid w:val="00CF4CA0"/>
    <w:rsid w:val="00CF4CEC"/>
    <w:rsid w:val="00CF4CFB"/>
    <w:rsid w:val="00CF4D00"/>
    <w:rsid w:val="00CF4D1A"/>
    <w:rsid w:val="00CF4D24"/>
    <w:rsid w:val="00CF4D38"/>
    <w:rsid w:val="00CF4D49"/>
    <w:rsid w:val="00CF4D86"/>
    <w:rsid w:val="00CF4D9C"/>
    <w:rsid w:val="00CF4DC3"/>
    <w:rsid w:val="00CF4DC7"/>
    <w:rsid w:val="00CF4DE0"/>
    <w:rsid w:val="00CF4DF4"/>
    <w:rsid w:val="00CF4E19"/>
    <w:rsid w:val="00CF4E88"/>
    <w:rsid w:val="00CF4EB4"/>
    <w:rsid w:val="00CF4F1F"/>
    <w:rsid w:val="00CF4F2A"/>
    <w:rsid w:val="00CF4F42"/>
    <w:rsid w:val="00CF4F60"/>
    <w:rsid w:val="00CF4FA3"/>
    <w:rsid w:val="00CF4FB0"/>
    <w:rsid w:val="00CF501B"/>
    <w:rsid w:val="00CF5024"/>
    <w:rsid w:val="00CF5083"/>
    <w:rsid w:val="00CF50A0"/>
    <w:rsid w:val="00CF5101"/>
    <w:rsid w:val="00CF510F"/>
    <w:rsid w:val="00CF517A"/>
    <w:rsid w:val="00CF5183"/>
    <w:rsid w:val="00CF51B0"/>
    <w:rsid w:val="00CF51BD"/>
    <w:rsid w:val="00CF51BE"/>
    <w:rsid w:val="00CF51D6"/>
    <w:rsid w:val="00CF5204"/>
    <w:rsid w:val="00CF522C"/>
    <w:rsid w:val="00CF527A"/>
    <w:rsid w:val="00CF52B5"/>
    <w:rsid w:val="00CF52D3"/>
    <w:rsid w:val="00CF52D5"/>
    <w:rsid w:val="00CF52F6"/>
    <w:rsid w:val="00CF52F8"/>
    <w:rsid w:val="00CF52FF"/>
    <w:rsid w:val="00CF531E"/>
    <w:rsid w:val="00CF5324"/>
    <w:rsid w:val="00CF5386"/>
    <w:rsid w:val="00CF539C"/>
    <w:rsid w:val="00CF53B6"/>
    <w:rsid w:val="00CF53C0"/>
    <w:rsid w:val="00CF53DB"/>
    <w:rsid w:val="00CF53F5"/>
    <w:rsid w:val="00CF541C"/>
    <w:rsid w:val="00CF543C"/>
    <w:rsid w:val="00CF544A"/>
    <w:rsid w:val="00CF544B"/>
    <w:rsid w:val="00CF5486"/>
    <w:rsid w:val="00CF5499"/>
    <w:rsid w:val="00CF54A0"/>
    <w:rsid w:val="00CF54A1"/>
    <w:rsid w:val="00CF54B0"/>
    <w:rsid w:val="00CF54DB"/>
    <w:rsid w:val="00CF550B"/>
    <w:rsid w:val="00CF5510"/>
    <w:rsid w:val="00CF553B"/>
    <w:rsid w:val="00CF5565"/>
    <w:rsid w:val="00CF55DC"/>
    <w:rsid w:val="00CF55FC"/>
    <w:rsid w:val="00CF564B"/>
    <w:rsid w:val="00CF5659"/>
    <w:rsid w:val="00CF566D"/>
    <w:rsid w:val="00CF5673"/>
    <w:rsid w:val="00CF567D"/>
    <w:rsid w:val="00CF56B8"/>
    <w:rsid w:val="00CF56E4"/>
    <w:rsid w:val="00CF56F0"/>
    <w:rsid w:val="00CF5702"/>
    <w:rsid w:val="00CF5741"/>
    <w:rsid w:val="00CF578C"/>
    <w:rsid w:val="00CF579A"/>
    <w:rsid w:val="00CF57B5"/>
    <w:rsid w:val="00CF57D5"/>
    <w:rsid w:val="00CF57E4"/>
    <w:rsid w:val="00CF5820"/>
    <w:rsid w:val="00CF5845"/>
    <w:rsid w:val="00CF5884"/>
    <w:rsid w:val="00CF58BB"/>
    <w:rsid w:val="00CF5966"/>
    <w:rsid w:val="00CF59B1"/>
    <w:rsid w:val="00CF59D7"/>
    <w:rsid w:val="00CF5A04"/>
    <w:rsid w:val="00CF5A38"/>
    <w:rsid w:val="00CF5A56"/>
    <w:rsid w:val="00CF5A81"/>
    <w:rsid w:val="00CF5A83"/>
    <w:rsid w:val="00CF5AAD"/>
    <w:rsid w:val="00CF5AD0"/>
    <w:rsid w:val="00CF5AF1"/>
    <w:rsid w:val="00CF5B1B"/>
    <w:rsid w:val="00CF5BAE"/>
    <w:rsid w:val="00CF5BB2"/>
    <w:rsid w:val="00CF5BB9"/>
    <w:rsid w:val="00CF5BCC"/>
    <w:rsid w:val="00CF5BFB"/>
    <w:rsid w:val="00CF5C18"/>
    <w:rsid w:val="00CF5C2C"/>
    <w:rsid w:val="00CF5C83"/>
    <w:rsid w:val="00CF5C95"/>
    <w:rsid w:val="00CF5CBC"/>
    <w:rsid w:val="00CF5D43"/>
    <w:rsid w:val="00CF5D79"/>
    <w:rsid w:val="00CF5D98"/>
    <w:rsid w:val="00CF5DC0"/>
    <w:rsid w:val="00CF5E03"/>
    <w:rsid w:val="00CF5E52"/>
    <w:rsid w:val="00CF5E55"/>
    <w:rsid w:val="00CF5E80"/>
    <w:rsid w:val="00CF5E8A"/>
    <w:rsid w:val="00CF5EC2"/>
    <w:rsid w:val="00CF5EF1"/>
    <w:rsid w:val="00CF5EFA"/>
    <w:rsid w:val="00CF5F20"/>
    <w:rsid w:val="00CF5F36"/>
    <w:rsid w:val="00CF5FF9"/>
    <w:rsid w:val="00CF600B"/>
    <w:rsid w:val="00CF600D"/>
    <w:rsid w:val="00CF6010"/>
    <w:rsid w:val="00CF605F"/>
    <w:rsid w:val="00CF607B"/>
    <w:rsid w:val="00CF6092"/>
    <w:rsid w:val="00CF60C1"/>
    <w:rsid w:val="00CF60D8"/>
    <w:rsid w:val="00CF610D"/>
    <w:rsid w:val="00CF6114"/>
    <w:rsid w:val="00CF6121"/>
    <w:rsid w:val="00CF61B5"/>
    <w:rsid w:val="00CF61BC"/>
    <w:rsid w:val="00CF6278"/>
    <w:rsid w:val="00CF6287"/>
    <w:rsid w:val="00CF62A9"/>
    <w:rsid w:val="00CF62AE"/>
    <w:rsid w:val="00CF62AF"/>
    <w:rsid w:val="00CF62BD"/>
    <w:rsid w:val="00CF62C0"/>
    <w:rsid w:val="00CF62D4"/>
    <w:rsid w:val="00CF62FE"/>
    <w:rsid w:val="00CF6311"/>
    <w:rsid w:val="00CF63A2"/>
    <w:rsid w:val="00CF63B5"/>
    <w:rsid w:val="00CF63B6"/>
    <w:rsid w:val="00CF63E2"/>
    <w:rsid w:val="00CF63E5"/>
    <w:rsid w:val="00CF63E9"/>
    <w:rsid w:val="00CF6423"/>
    <w:rsid w:val="00CF6488"/>
    <w:rsid w:val="00CF64C0"/>
    <w:rsid w:val="00CF64D6"/>
    <w:rsid w:val="00CF64D7"/>
    <w:rsid w:val="00CF64E2"/>
    <w:rsid w:val="00CF64FA"/>
    <w:rsid w:val="00CF6507"/>
    <w:rsid w:val="00CF652A"/>
    <w:rsid w:val="00CF654B"/>
    <w:rsid w:val="00CF654C"/>
    <w:rsid w:val="00CF654E"/>
    <w:rsid w:val="00CF655B"/>
    <w:rsid w:val="00CF6569"/>
    <w:rsid w:val="00CF656C"/>
    <w:rsid w:val="00CF6580"/>
    <w:rsid w:val="00CF65A6"/>
    <w:rsid w:val="00CF65E5"/>
    <w:rsid w:val="00CF65F7"/>
    <w:rsid w:val="00CF6650"/>
    <w:rsid w:val="00CF6682"/>
    <w:rsid w:val="00CF66B0"/>
    <w:rsid w:val="00CF66E1"/>
    <w:rsid w:val="00CF670F"/>
    <w:rsid w:val="00CF6724"/>
    <w:rsid w:val="00CF6779"/>
    <w:rsid w:val="00CF6783"/>
    <w:rsid w:val="00CF67C2"/>
    <w:rsid w:val="00CF67D1"/>
    <w:rsid w:val="00CF67DE"/>
    <w:rsid w:val="00CF683D"/>
    <w:rsid w:val="00CF6851"/>
    <w:rsid w:val="00CF6861"/>
    <w:rsid w:val="00CF687B"/>
    <w:rsid w:val="00CF6880"/>
    <w:rsid w:val="00CF688A"/>
    <w:rsid w:val="00CF68EC"/>
    <w:rsid w:val="00CF68EE"/>
    <w:rsid w:val="00CF68F5"/>
    <w:rsid w:val="00CF6900"/>
    <w:rsid w:val="00CF692B"/>
    <w:rsid w:val="00CF6934"/>
    <w:rsid w:val="00CF6945"/>
    <w:rsid w:val="00CF699D"/>
    <w:rsid w:val="00CF69B7"/>
    <w:rsid w:val="00CF69F1"/>
    <w:rsid w:val="00CF6A35"/>
    <w:rsid w:val="00CF6A38"/>
    <w:rsid w:val="00CF6A3D"/>
    <w:rsid w:val="00CF6A50"/>
    <w:rsid w:val="00CF6A6C"/>
    <w:rsid w:val="00CF6A94"/>
    <w:rsid w:val="00CF6A96"/>
    <w:rsid w:val="00CF6A9C"/>
    <w:rsid w:val="00CF6AAA"/>
    <w:rsid w:val="00CF6AB4"/>
    <w:rsid w:val="00CF6AC4"/>
    <w:rsid w:val="00CF6AE9"/>
    <w:rsid w:val="00CF6B60"/>
    <w:rsid w:val="00CF6B9F"/>
    <w:rsid w:val="00CF6BAB"/>
    <w:rsid w:val="00CF6BC5"/>
    <w:rsid w:val="00CF6BD7"/>
    <w:rsid w:val="00CF6BDC"/>
    <w:rsid w:val="00CF6BE0"/>
    <w:rsid w:val="00CF6C0F"/>
    <w:rsid w:val="00CF6C21"/>
    <w:rsid w:val="00CF6C7D"/>
    <w:rsid w:val="00CF6C9B"/>
    <w:rsid w:val="00CF6CDB"/>
    <w:rsid w:val="00CF6D13"/>
    <w:rsid w:val="00CF6D32"/>
    <w:rsid w:val="00CF6D3D"/>
    <w:rsid w:val="00CF6D58"/>
    <w:rsid w:val="00CF6D9D"/>
    <w:rsid w:val="00CF6DAA"/>
    <w:rsid w:val="00CF6DC1"/>
    <w:rsid w:val="00CF6E34"/>
    <w:rsid w:val="00CF6E3F"/>
    <w:rsid w:val="00CF6EBB"/>
    <w:rsid w:val="00CF6EC9"/>
    <w:rsid w:val="00CF6EE2"/>
    <w:rsid w:val="00CF6F48"/>
    <w:rsid w:val="00CF6FC4"/>
    <w:rsid w:val="00CF6FC8"/>
    <w:rsid w:val="00CF7029"/>
    <w:rsid w:val="00CF703D"/>
    <w:rsid w:val="00CF7057"/>
    <w:rsid w:val="00CF7058"/>
    <w:rsid w:val="00CF708D"/>
    <w:rsid w:val="00CF7096"/>
    <w:rsid w:val="00CF70AC"/>
    <w:rsid w:val="00CF70C0"/>
    <w:rsid w:val="00CF70CA"/>
    <w:rsid w:val="00CF70E8"/>
    <w:rsid w:val="00CF710A"/>
    <w:rsid w:val="00CF711E"/>
    <w:rsid w:val="00CF713F"/>
    <w:rsid w:val="00CF7172"/>
    <w:rsid w:val="00CF717A"/>
    <w:rsid w:val="00CF71BE"/>
    <w:rsid w:val="00CF71C2"/>
    <w:rsid w:val="00CF726A"/>
    <w:rsid w:val="00CF7291"/>
    <w:rsid w:val="00CF72B6"/>
    <w:rsid w:val="00CF72B9"/>
    <w:rsid w:val="00CF72E1"/>
    <w:rsid w:val="00CF7300"/>
    <w:rsid w:val="00CF7317"/>
    <w:rsid w:val="00CF7351"/>
    <w:rsid w:val="00CF7353"/>
    <w:rsid w:val="00CF736B"/>
    <w:rsid w:val="00CF737A"/>
    <w:rsid w:val="00CF73A3"/>
    <w:rsid w:val="00CF73E1"/>
    <w:rsid w:val="00CF73FF"/>
    <w:rsid w:val="00CF7424"/>
    <w:rsid w:val="00CF7431"/>
    <w:rsid w:val="00CF7470"/>
    <w:rsid w:val="00CF747F"/>
    <w:rsid w:val="00CF7483"/>
    <w:rsid w:val="00CF7489"/>
    <w:rsid w:val="00CF7490"/>
    <w:rsid w:val="00CF74C9"/>
    <w:rsid w:val="00CF7504"/>
    <w:rsid w:val="00CF754E"/>
    <w:rsid w:val="00CF7568"/>
    <w:rsid w:val="00CF75C1"/>
    <w:rsid w:val="00CF75C3"/>
    <w:rsid w:val="00CF75CB"/>
    <w:rsid w:val="00CF760D"/>
    <w:rsid w:val="00CF7624"/>
    <w:rsid w:val="00CF7634"/>
    <w:rsid w:val="00CF769B"/>
    <w:rsid w:val="00CF771B"/>
    <w:rsid w:val="00CF7756"/>
    <w:rsid w:val="00CF7793"/>
    <w:rsid w:val="00CF7795"/>
    <w:rsid w:val="00CF783E"/>
    <w:rsid w:val="00CF7849"/>
    <w:rsid w:val="00CF7860"/>
    <w:rsid w:val="00CF7865"/>
    <w:rsid w:val="00CF788C"/>
    <w:rsid w:val="00CF78DD"/>
    <w:rsid w:val="00CF78E8"/>
    <w:rsid w:val="00CF78F3"/>
    <w:rsid w:val="00CF7932"/>
    <w:rsid w:val="00CF7933"/>
    <w:rsid w:val="00CF7946"/>
    <w:rsid w:val="00CF7966"/>
    <w:rsid w:val="00CF79C4"/>
    <w:rsid w:val="00CF79C9"/>
    <w:rsid w:val="00CF79ED"/>
    <w:rsid w:val="00CF7A56"/>
    <w:rsid w:val="00CF7A61"/>
    <w:rsid w:val="00CF7AA3"/>
    <w:rsid w:val="00CF7AAB"/>
    <w:rsid w:val="00CF7AD1"/>
    <w:rsid w:val="00CF7AED"/>
    <w:rsid w:val="00CF7B47"/>
    <w:rsid w:val="00CF7B75"/>
    <w:rsid w:val="00CF7BA1"/>
    <w:rsid w:val="00CF7BBB"/>
    <w:rsid w:val="00CF7BC7"/>
    <w:rsid w:val="00CF7C0E"/>
    <w:rsid w:val="00CF7C19"/>
    <w:rsid w:val="00CF7C62"/>
    <w:rsid w:val="00CF7C6B"/>
    <w:rsid w:val="00CF7C91"/>
    <w:rsid w:val="00CF7CB1"/>
    <w:rsid w:val="00CF7CB8"/>
    <w:rsid w:val="00CF7D7B"/>
    <w:rsid w:val="00CF7D88"/>
    <w:rsid w:val="00CF7DC3"/>
    <w:rsid w:val="00CF7DE6"/>
    <w:rsid w:val="00CF7E52"/>
    <w:rsid w:val="00CF7EB5"/>
    <w:rsid w:val="00CF7EDC"/>
    <w:rsid w:val="00CF7F27"/>
    <w:rsid w:val="00CF7F36"/>
    <w:rsid w:val="00CF7F61"/>
    <w:rsid w:val="00CF7FBE"/>
    <w:rsid w:val="00CF7FD1"/>
    <w:rsid w:val="00CF7FE5"/>
    <w:rsid w:val="00CF7FF7"/>
    <w:rsid w:val="00D00003"/>
    <w:rsid w:val="00D000DD"/>
    <w:rsid w:val="00D000E5"/>
    <w:rsid w:val="00D0011B"/>
    <w:rsid w:val="00D00127"/>
    <w:rsid w:val="00D0012A"/>
    <w:rsid w:val="00D0014E"/>
    <w:rsid w:val="00D00151"/>
    <w:rsid w:val="00D00163"/>
    <w:rsid w:val="00D00172"/>
    <w:rsid w:val="00D0019D"/>
    <w:rsid w:val="00D001A6"/>
    <w:rsid w:val="00D001AD"/>
    <w:rsid w:val="00D001F5"/>
    <w:rsid w:val="00D00200"/>
    <w:rsid w:val="00D00202"/>
    <w:rsid w:val="00D00221"/>
    <w:rsid w:val="00D0022A"/>
    <w:rsid w:val="00D0027E"/>
    <w:rsid w:val="00D00283"/>
    <w:rsid w:val="00D00287"/>
    <w:rsid w:val="00D002AA"/>
    <w:rsid w:val="00D002B7"/>
    <w:rsid w:val="00D002B8"/>
    <w:rsid w:val="00D002D0"/>
    <w:rsid w:val="00D00311"/>
    <w:rsid w:val="00D0031E"/>
    <w:rsid w:val="00D00327"/>
    <w:rsid w:val="00D00346"/>
    <w:rsid w:val="00D0034E"/>
    <w:rsid w:val="00D00364"/>
    <w:rsid w:val="00D00366"/>
    <w:rsid w:val="00D00395"/>
    <w:rsid w:val="00D003AE"/>
    <w:rsid w:val="00D003CB"/>
    <w:rsid w:val="00D003D6"/>
    <w:rsid w:val="00D003EE"/>
    <w:rsid w:val="00D003FD"/>
    <w:rsid w:val="00D0048A"/>
    <w:rsid w:val="00D004A9"/>
    <w:rsid w:val="00D004D5"/>
    <w:rsid w:val="00D00513"/>
    <w:rsid w:val="00D0057B"/>
    <w:rsid w:val="00D00589"/>
    <w:rsid w:val="00D00592"/>
    <w:rsid w:val="00D005B6"/>
    <w:rsid w:val="00D005C8"/>
    <w:rsid w:val="00D005CA"/>
    <w:rsid w:val="00D005DB"/>
    <w:rsid w:val="00D005FA"/>
    <w:rsid w:val="00D00618"/>
    <w:rsid w:val="00D0061A"/>
    <w:rsid w:val="00D00632"/>
    <w:rsid w:val="00D00643"/>
    <w:rsid w:val="00D00693"/>
    <w:rsid w:val="00D006A9"/>
    <w:rsid w:val="00D006D1"/>
    <w:rsid w:val="00D006D4"/>
    <w:rsid w:val="00D00727"/>
    <w:rsid w:val="00D0072A"/>
    <w:rsid w:val="00D0072D"/>
    <w:rsid w:val="00D00748"/>
    <w:rsid w:val="00D0076C"/>
    <w:rsid w:val="00D0078F"/>
    <w:rsid w:val="00D00792"/>
    <w:rsid w:val="00D0079B"/>
    <w:rsid w:val="00D007A7"/>
    <w:rsid w:val="00D007C0"/>
    <w:rsid w:val="00D007E0"/>
    <w:rsid w:val="00D007EC"/>
    <w:rsid w:val="00D007EE"/>
    <w:rsid w:val="00D00810"/>
    <w:rsid w:val="00D0084C"/>
    <w:rsid w:val="00D00873"/>
    <w:rsid w:val="00D0088D"/>
    <w:rsid w:val="00D008C9"/>
    <w:rsid w:val="00D008D0"/>
    <w:rsid w:val="00D008D6"/>
    <w:rsid w:val="00D0090F"/>
    <w:rsid w:val="00D00947"/>
    <w:rsid w:val="00D00956"/>
    <w:rsid w:val="00D0095F"/>
    <w:rsid w:val="00D00A0F"/>
    <w:rsid w:val="00D00A3C"/>
    <w:rsid w:val="00D00A4B"/>
    <w:rsid w:val="00D00A5E"/>
    <w:rsid w:val="00D00A6E"/>
    <w:rsid w:val="00D00AB1"/>
    <w:rsid w:val="00D00B2A"/>
    <w:rsid w:val="00D00B3B"/>
    <w:rsid w:val="00D00B40"/>
    <w:rsid w:val="00D00B58"/>
    <w:rsid w:val="00D00B6A"/>
    <w:rsid w:val="00D00B6E"/>
    <w:rsid w:val="00D00B7A"/>
    <w:rsid w:val="00D00BA8"/>
    <w:rsid w:val="00D00BEA"/>
    <w:rsid w:val="00D00BF2"/>
    <w:rsid w:val="00D00C04"/>
    <w:rsid w:val="00D00C2A"/>
    <w:rsid w:val="00D00C3F"/>
    <w:rsid w:val="00D00C62"/>
    <w:rsid w:val="00D00CC1"/>
    <w:rsid w:val="00D00CDB"/>
    <w:rsid w:val="00D00D2D"/>
    <w:rsid w:val="00D00D51"/>
    <w:rsid w:val="00D00D65"/>
    <w:rsid w:val="00D00DA9"/>
    <w:rsid w:val="00D00DD9"/>
    <w:rsid w:val="00D00E30"/>
    <w:rsid w:val="00D00E41"/>
    <w:rsid w:val="00D00E77"/>
    <w:rsid w:val="00D00EB3"/>
    <w:rsid w:val="00D00EEF"/>
    <w:rsid w:val="00D00F13"/>
    <w:rsid w:val="00D00F40"/>
    <w:rsid w:val="00D00F4C"/>
    <w:rsid w:val="00D00F5B"/>
    <w:rsid w:val="00D00F90"/>
    <w:rsid w:val="00D00F96"/>
    <w:rsid w:val="00D00F9F"/>
    <w:rsid w:val="00D00FAB"/>
    <w:rsid w:val="00D00FAD"/>
    <w:rsid w:val="00D0100D"/>
    <w:rsid w:val="00D01015"/>
    <w:rsid w:val="00D0102A"/>
    <w:rsid w:val="00D01068"/>
    <w:rsid w:val="00D0106C"/>
    <w:rsid w:val="00D01072"/>
    <w:rsid w:val="00D01084"/>
    <w:rsid w:val="00D0109A"/>
    <w:rsid w:val="00D010B9"/>
    <w:rsid w:val="00D010D7"/>
    <w:rsid w:val="00D01114"/>
    <w:rsid w:val="00D0111A"/>
    <w:rsid w:val="00D01158"/>
    <w:rsid w:val="00D01183"/>
    <w:rsid w:val="00D0118B"/>
    <w:rsid w:val="00D011C4"/>
    <w:rsid w:val="00D01205"/>
    <w:rsid w:val="00D0129E"/>
    <w:rsid w:val="00D012A0"/>
    <w:rsid w:val="00D012D5"/>
    <w:rsid w:val="00D012DD"/>
    <w:rsid w:val="00D012FD"/>
    <w:rsid w:val="00D0130D"/>
    <w:rsid w:val="00D0131F"/>
    <w:rsid w:val="00D0135A"/>
    <w:rsid w:val="00D0135B"/>
    <w:rsid w:val="00D01363"/>
    <w:rsid w:val="00D0137D"/>
    <w:rsid w:val="00D01392"/>
    <w:rsid w:val="00D013B2"/>
    <w:rsid w:val="00D013C1"/>
    <w:rsid w:val="00D013DF"/>
    <w:rsid w:val="00D01490"/>
    <w:rsid w:val="00D014C2"/>
    <w:rsid w:val="00D014C4"/>
    <w:rsid w:val="00D014D9"/>
    <w:rsid w:val="00D01522"/>
    <w:rsid w:val="00D0155E"/>
    <w:rsid w:val="00D0158A"/>
    <w:rsid w:val="00D015EF"/>
    <w:rsid w:val="00D0162B"/>
    <w:rsid w:val="00D01659"/>
    <w:rsid w:val="00D01664"/>
    <w:rsid w:val="00D0166C"/>
    <w:rsid w:val="00D0166F"/>
    <w:rsid w:val="00D01681"/>
    <w:rsid w:val="00D016B3"/>
    <w:rsid w:val="00D016B4"/>
    <w:rsid w:val="00D0172F"/>
    <w:rsid w:val="00D0173A"/>
    <w:rsid w:val="00D0173C"/>
    <w:rsid w:val="00D017D5"/>
    <w:rsid w:val="00D01837"/>
    <w:rsid w:val="00D0183A"/>
    <w:rsid w:val="00D01846"/>
    <w:rsid w:val="00D0185A"/>
    <w:rsid w:val="00D01868"/>
    <w:rsid w:val="00D0188F"/>
    <w:rsid w:val="00D018A3"/>
    <w:rsid w:val="00D018D0"/>
    <w:rsid w:val="00D018E0"/>
    <w:rsid w:val="00D01913"/>
    <w:rsid w:val="00D01942"/>
    <w:rsid w:val="00D01957"/>
    <w:rsid w:val="00D01975"/>
    <w:rsid w:val="00D01A2A"/>
    <w:rsid w:val="00D01A86"/>
    <w:rsid w:val="00D01A9D"/>
    <w:rsid w:val="00D01AAD"/>
    <w:rsid w:val="00D01AD3"/>
    <w:rsid w:val="00D01AE9"/>
    <w:rsid w:val="00D01B00"/>
    <w:rsid w:val="00D01B03"/>
    <w:rsid w:val="00D01B3D"/>
    <w:rsid w:val="00D01B49"/>
    <w:rsid w:val="00D01B68"/>
    <w:rsid w:val="00D01B8C"/>
    <w:rsid w:val="00D01B9C"/>
    <w:rsid w:val="00D01BFC"/>
    <w:rsid w:val="00D01C2D"/>
    <w:rsid w:val="00D01C4B"/>
    <w:rsid w:val="00D01C77"/>
    <w:rsid w:val="00D01CE1"/>
    <w:rsid w:val="00D01D4F"/>
    <w:rsid w:val="00D01D60"/>
    <w:rsid w:val="00D01D7D"/>
    <w:rsid w:val="00D01D98"/>
    <w:rsid w:val="00D01DB9"/>
    <w:rsid w:val="00D01DEA"/>
    <w:rsid w:val="00D01DFB"/>
    <w:rsid w:val="00D01E8E"/>
    <w:rsid w:val="00D01EBF"/>
    <w:rsid w:val="00D01F1F"/>
    <w:rsid w:val="00D01FBD"/>
    <w:rsid w:val="00D01FE0"/>
    <w:rsid w:val="00D02030"/>
    <w:rsid w:val="00D02062"/>
    <w:rsid w:val="00D02075"/>
    <w:rsid w:val="00D02080"/>
    <w:rsid w:val="00D02084"/>
    <w:rsid w:val="00D02090"/>
    <w:rsid w:val="00D020B0"/>
    <w:rsid w:val="00D020C3"/>
    <w:rsid w:val="00D020C8"/>
    <w:rsid w:val="00D02100"/>
    <w:rsid w:val="00D0211E"/>
    <w:rsid w:val="00D02122"/>
    <w:rsid w:val="00D0212B"/>
    <w:rsid w:val="00D0212F"/>
    <w:rsid w:val="00D0217E"/>
    <w:rsid w:val="00D02191"/>
    <w:rsid w:val="00D0219B"/>
    <w:rsid w:val="00D0219D"/>
    <w:rsid w:val="00D021AA"/>
    <w:rsid w:val="00D021C8"/>
    <w:rsid w:val="00D02205"/>
    <w:rsid w:val="00D02219"/>
    <w:rsid w:val="00D0222D"/>
    <w:rsid w:val="00D02261"/>
    <w:rsid w:val="00D022AF"/>
    <w:rsid w:val="00D022B7"/>
    <w:rsid w:val="00D022CB"/>
    <w:rsid w:val="00D022D5"/>
    <w:rsid w:val="00D022E1"/>
    <w:rsid w:val="00D02309"/>
    <w:rsid w:val="00D02311"/>
    <w:rsid w:val="00D02313"/>
    <w:rsid w:val="00D0231E"/>
    <w:rsid w:val="00D0235C"/>
    <w:rsid w:val="00D023A5"/>
    <w:rsid w:val="00D023C6"/>
    <w:rsid w:val="00D02422"/>
    <w:rsid w:val="00D02446"/>
    <w:rsid w:val="00D02494"/>
    <w:rsid w:val="00D024BC"/>
    <w:rsid w:val="00D024CB"/>
    <w:rsid w:val="00D024CF"/>
    <w:rsid w:val="00D024D2"/>
    <w:rsid w:val="00D024F0"/>
    <w:rsid w:val="00D02514"/>
    <w:rsid w:val="00D02529"/>
    <w:rsid w:val="00D02557"/>
    <w:rsid w:val="00D0255F"/>
    <w:rsid w:val="00D025AA"/>
    <w:rsid w:val="00D025C3"/>
    <w:rsid w:val="00D025C5"/>
    <w:rsid w:val="00D025D4"/>
    <w:rsid w:val="00D025EB"/>
    <w:rsid w:val="00D025F0"/>
    <w:rsid w:val="00D02620"/>
    <w:rsid w:val="00D02627"/>
    <w:rsid w:val="00D02635"/>
    <w:rsid w:val="00D02644"/>
    <w:rsid w:val="00D0268D"/>
    <w:rsid w:val="00D026A0"/>
    <w:rsid w:val="00D026A7"/>
    <w:rsid w:val="00D026AB"/>
    <w:rsid w:val="00D026DF"/>
    <w:rsid w:val="00D026E0"/>
    <w:rsid w:val="00D02700"/>
    <w:rsid w:val="00D02712"/>
    <w:rsid w:val="00D0271F"/>
    <w:rsid w:val="00D02721"/>
    <w:rsid w:val="00D02722"/>
    <w:rsid w:val="00D02739"/>
    <w:rsid w:val="00D02743"/>
    <w:rsid w:val="00D02757"/>
    <w:rsid w:val="00D02758"/>
    <w:rsid w:val="00D02762"/>
    <w:rsid w:val="00D027A8"/>
    <w:rsid w:val="00D027D6"/>
    <w:rsid w:val="00D027DC"/>
    <w:rsid w:val="00D02800"/>
    <w:rsid w:val="00D0281B"/>
    <w:rsid w:val="00D02883"/>
    <w:rsid w:val="00D02894"/>
    <w:rsid w:val="00D02897"/>
    <w:rsid w:val="00D028CB"/>
    <w:rsid w:val="00D028CD"/>
    <w:rsid w:val="00D028D3"/>
    <w:rsid w:val="00D028DF"/>
    <w:rsid w:val="00D0292B"/>
    <w:rsid w:val="00D0292F"/>
    <w:rsid w:val="00D02940"/>
    <w:rsid w:val="00D02989"/>
    <w:rsid w:val="00D029D4"/>
    <w:rsid w:val="00D029E4"/>
    <w:rsid w:val="00D02A14"/>
    <w:rsid w:val="00D02AAB"/>
    <w:rsid w:val="00D02AB6"/>
    <w:rsid w:val="00D02AF7"/>
    <w:rsid w:val="00D02B02"/>
    <w:rsid w:val="00D02B25"/>
    <w:rsid w:val="00D02B4F"/>
    <w:rsid w:val="00D02B5F"/>
    <w:rsid w:val="00D02B6D"/>
    <w:rsid w:val="00D02B79"/>
    <w:rsid w:val="00D02B89"/>
    <w:rsid w:val="00D02BAA"/>
    <w:rsid w:val="00D02BDB"/>
    <w:rsid w:val="00D02BE2"/>
    <w:rsid w:val="00D02BE5"/>
    <w:rsid w:val="00D02C0F"/>
    <w:rsid w:val="00D02C22"/>
    <w:rsid w:val="00D02C2A"/>
    <w:rsid w:val="00D02C98"/>
    <w:rsid w:val="00D02CA5"/>
    <w:rsid w:val="00D02CD0"/>
    <w:rsid w:val="00D02CEA"/>
    <w:rsid w:val="00D02D36"/>
    <w:rsid w:val="00D02D56"/>
    <w:rsid w:val="00D02D6B"/>
    <w:rsid w:val="00D02D77"/>
    <w:rsid w:val="00D02DAE"/>
    <w:rsid w:val="00D02E09"/>
    <w:rsid w:val="00D02E20"/>
    <w:rsid w:val="00D02E5F"/>
    <w:rsid w:val="00D02E6F"/>
    <w:rsid w:val="00D02E91"/>
    <w:rsid w:val="00D02F66"/>
    <w:rsid w:val="00D02F80"/>
    <w:rsid w:val="00D02F8D"/>
    <w:rsid w:val="00D02FEA"/>
    <w:rsid w:val="00D0302C"/>
    <w:rsid w:val="00D0305D"/>
    <w:rsid w:val="00D03076"/>
    <w:rsid w:val="00D03093"/>
    <w:rsid w:val="00D030A0"/>
    <w:rsid w:val="00D030B7"/>
    <w:rsid w:val="00D030C8"/>
    <w:rsid w:val="00D030EB"/>
    <w:rsid w:val="00D030F9"/>
    <w:rsid w:val="00D0311E"/>
    <w:rsid w:val="00D03121"/>
    <w:rsid w:val="00D0312E"/>
    <w:rsid w:val="00D03140"/>
    <w:rsid w:val="00D03178"/>
    <w:rsid w:val="00D031A7"/>
    <w:rsid w:val="00D031B0"/>
    <w:rsid w:val="00D031E8"/>
    <w:rsid w:val="00D031EA"/>
    <w:rsid w:val="00D0322A"/>
    <w:rsid w:val="00D03249"/>
    <w:rsid w:val="00D0328B"/>
    <w:rsid w:val="00D03297"/>
    <w:rsid w:val="00D032CC"/>
    <w:rsid w:val="00D032F1"/>
    <w:rsid w:val="00D032F6"/>
    <w:rsid w:val="00D032F7"/>
    <w:rsid w:val="00D03305"/>
    <w:rsid w:val="00D0337C"/>
    <w:rsid w:val="00D033B3"/>
    <w:rsid w:val="00D0340A"/>
    <w:rsid w:val="00D03413"/>
    <w:rsid w:val="00D0343E"/>
    <w:rsid w:val="00D034B0"/>
    <w:rsid w:val="00D03500"/>
    <w:rsid w:val="00D03528"/>
    <w:rsid w:val="00D0352F"/>
    <w:rsid w:val="00D03535"/>
    <w:rsid w:val="00D03549"/>
    <w:rsid w:val="00D03556"/>
    <w:rsid w:val="00D0356B"/>
    <w:rsid w:val="00D035BB"/>
    <w:rsid w:val="00D03616"/>
    <w:rsid w:val="00D0362E"/>
    <w:rsid w:val="00D03647"/>
    <w:rsid w:val="00D03648"/>
    <w:rsid w:val="00D036B3"/>
    <w:rsid w:val="00D0373F"/>
    <w:rsid w:val="00D0374C"/>
    <w:rsid w:val="00D03776"/>
    <w:rsid w:val="00D037BB"/>
    <w:rsid w:val="00D037BC"/>
    <w:rsid w:val="00D037F4"/>
    <w:rsid w:val="00D03833"/>
    <w:rsid w:val="00D0384A"/>
    <w:rsid w:val="00D03855"/>
    <w:rsid w:val="00D03869"/>
    <w:rsid w:val="00D0386A"/>
    <w:rsid w:val="00D038B0"/>
    <w:rsid w:val="00D038E1"/>
    <w:rsid w:val="00D038FF"/>
    <w:rsid w:val="00D03920"/>
    <w:rsid w:val="00D03928"/>
    <w:rsid w:val="00D0394A"/>
    <w:rsid w:val="00D0397A"/>
    <w:rsid w:val="00D03A34"/>
    <w:rsid w:val="00D03A5F"/>
    <w:rsid w:val="00D03AB9"/>
    <w:rsid w:val="00D03AC7"/>
    <w:rsid w:val="00D03ACD"/>
    <w:rsid w:val="00D03AFA"/>
    <w:rsid w:val="00D03B93"/>
    <w:rsid w:val="00D03B97"/>
    <w:rsid w:val="00D03BB9"/>
    <w:rsid w:val="00D03BDB"/>
    <w:rsid w:val="00D03BEC"/>
    <w:rsid w:val="00D03BFC"/>
    <w:rsid w:val="00D03C3A"/>
    <w:rsid w:val="00D03C72"/>
    <w:rsid w:val="00D03C73"/>
    <w:rsid w:val="00D03C75"/>
    <w:rsid w:val="00D03C93"/>
    <w:rsid w:val="00D03CC5"/>
    <w:rsid w:val="00D03CED"/>
    <w:rsid w:val="00D03D15"/>
    <w:rsid w:val="00D03D23"/>
    <w:rsid w:val="00D03D4E"/>
    <w:rsid w:val="00D03D6D"/>
    <w:rsid w:val="00D03E19"/>
    <w:rsid w:val="00D03E4E"/>
    <w:rsid w:val="00D03E60"/>
    <w:rsid w:val="00D03E6D"/>
    <w:rsid w:val="00D03E78"/>
    <w:rsid w:val="00D03E94"/>
    <w:rsid w:val="00D03E99"/>
    <w:rsid w:val="00D03ED2"/>
    <w:rsid w:val="00D03EE6"/>
    <w:rsid w:val="00D03F03"/>
    <w:rsid w:val="00D03F04"/>
    <w:rsid w:val="00D03F28"/>
    <w:rsid w:val="00D03F3B"/>
    <w:rsid w:val="00D03F4B"/>
    <w:rsid w:val="00D03F50"/>
    <w:rsid w:val="00D03F5A"/>
    <w:rsid w:val="00D03F97"/>
    <w:rsid w:val="00D03F9C"/>
    <w:rsid w:val="00D03FB2"/>
    <w:rsid w:val="00D03FC7"/>
    <w:rsid w:val="00D0400A"/>
    <w:rsid w:val="00D04026"/>
    <w:rsid w:val="00D04041"/>
    <w:rsid w:val="00D04045"/>
    <w:rsid w:val="00D0406B"/>
    <w:rsid w:val="00D040B8"/>
    <w:rsid w:val="00D040C8"/>
    <w:rsid w:val="00D04103"/>
    <w:rsid w:val="00D0414B"/>
    <w:rsid w:val="00D041C1"/>
    <w:rsid w:val="00D041C2"/>
    <w:rsid w:val="00D041D2"/>
    <w:rsid w:val="00D041E7"/>
    <w:rsid w:val="00D04219"/>
    <w:rsid w:val="00D04281"/>
    <w:rsid w:val="00D04295"/>
    <w:rsid w:val="00D042B0"/>
    <w:rsid w:val="00D042C1"/>
    <w:rsid w:val="00D042C8"/>
    <w:rsid w:val="00D042E2"/>
    <w:rsid w:val="00D0436D"/>
    <w:rsid w:val="00D04376"/>
    <w:rsid w:val="00D043BD"/>
    <w:rsid w:val="00D043E3"/>
    <w:rsid w:val="00D0444B"/>
    <w:rsid w:val="00D0444F"/>
    <w:rsid w:val="00D04485"/>
    <w:rsid w:val="00D044A6"/>
    <w:rsid w:val="00D04514"/>
    <w:rsid w:val="00D04567"/>
    <w:rsid w:val="00D045A5"/>
    <w:rsid w:val="00D045DD"/>
    <w:rsid w:val="00D045E3"/>
    <w:rsid w:val="00D045EB"/>
    <w:rsid w:val="00D0462D"/>
    <w:rsid w:val="00D0463B"/>
    <w:rsid w:val="00D0464A"/>
    <w:rsid w:val="00D0465E"/>
    <w:rsid w:val="00D04677"/>
    <w:rsid w:val="00D04679"/>
    <w:rsid w:val="00D04682"/>
    <w:rsid w:val="00D046BA"/>
    <w:rsid w:val="00D046C1"/>
    <w:rsid w:val="00D046EA"/>
    <w:rsid w:val="00D04700"/>
    <w:rsid w:val="00D04717"/>
    <w:rsid w:val="00D04725"/>
    <w:rsid w:val="00D04744"/>
    <w:rsid w:val="00D047B0"/>
    <w:rsid w:val="00D04810"/>
    <w:rsid w:val="00D0486F"/>
    <w:rsid w:val="00D04893"/>
    <w:rsid w:val="00D048C5"/>
    <w:rsid w:val="00D048C8"/>
    <w:rsid w:val="00D048FE"/>
    <w:rsid w:val="00D04925"/>
    <w:rsid w:val="00D04948"/>
    <w:rsid w:val="00D04979"/>
    <w:rsid w:val="00D0498C"/>
    <w:rsid w:val="00D049C8"/>
    <w:rsid w:val="00D04A47"/>
    <w:rsid w:val="00D04A5E"/>
    <w:rsid w:val="00D04AC2"/>
    <w:rsid w:val="00D04ADF"/>
    <w:rsid w:val="00D04B12"/>
    <w:rsid w:val="00D04B15"/>
    <w:rsid w:val="00D04B37"/>
    <w:rsid w:val="00D04B50"/>
    <w:rsid w:val="00D04B5D"/>
    <w:rsid w:val="00D04B64"/>
    <w:rsid w:val="00D04BA3"/>
    <w:rsid w:val="00D04BBE"/>
    <w:rsid w:val="00D04BC7"/>
    <w:rsid w:val="00D04BDB"/>
    <w:rsid w:val="00D04C13"/>
    <w:rsid w:val="00D04C21"/>
    <w:rsid w:val="00D04C2F"/>
    <w:rsid w:val="00D04C33"/>
    <w:rsid w:val="00D04C71"/>
    <w:rsid w:val="00D04C81"/>
    <w:rsid w:val="00D04C84"/>
    <w:rsid w:val="00D04CA0"/>
    <w:rsid w:val="00D04CA3"/>
    <w:rsid w:val="00D04CC9"/>
    <w:rsid w:val="00D04CD1"/>
    <w:rsid w:val="00D04D79"/>
    <w:rsid w:val="00D04D8D"/>
    <w:rsid w:val="00D04DB2"/>
    <w:rsid w:val="00D04DC7"/>
    <w:rsid w:val="00D04DF1"/>
    <w:rsid w:val="00D04E5C"/>
    <w:rsid w:val="00D04E7A"/>
    <w:rsid w:val="00D04E7B"/>
    <w:rsid w:val="00D04E87"/>
    <w:rsid w:val="00D04EAA"/>
    <w:rsid w:val="00D04EBA"/>
    <w:rsid w:val="00D04ED1"/>
    <w:rsid w:val="00D04EF1"/>
    <w:rsid w:val="00D04F03"/>
    <w:rsid w:val="00D04F1A"/>
    <w:rsid w:val="00D04F49"/>
    <w:rsid w:val="00D04F8D"/>
    <w:rsid w:val="00D04FCB"/>
    <w:rsid w:val="00D050A2"/>
    <w:rsid w:val="00D050C7"/>
    <w:rsid w:val="00D050D6"/>
    <w:rsid w:val="00D050F8"/>
    <w:rsid w:val="00D0516D"/>
    <w:rsid w:val="00D0517B"/>
    <w:rsid w:val="00D0518B"/>
    <w:rsid w:val="00D051B3"/>
    <w:rsid w:val="00D051EC"/>
    <w:rsid w:val="00D051FF"/>
    <w:rsid w:val="00D05217"/>
    <w:rsid w:val="00D0526B"/>
    <w:rsid w:val="00D05273"/>
    <w:rsid w:val="00D0527B"/>
    <w:rsid w:val="00D0528F"/>
    <w:rsid w:val="00D052C1"/>
    <w:rsid w:val="00D052D9"/>
    <w:rsid w:val="00D05338"/>
    <w:rsid w:val="00D0533A"/>
    <w:rsid w:val="00D05398"/>
    <w:rsid w:val="00D0539A"/>
    <w:rsid w:val="00D053B2"/>
    <w:rsid w:val="00D053D3"/>
    <w:rsid w:val="00D053E2"/>
    <w:rsid w:val="00D053FA"/>
    <w:rsid w:val="00D05441"/>
    <w:rsid w:val="00D0548A"/>
    <w:rsid w:val="00D0549B"/>
    <w:rsid w:val="00D054A7"/>
    <w:rsid w:val="00D054DA"/>
    <w:rsid w:val="00D0551D"/>
    <w:rsid w:val="00D05549"/>
    <w:rsid w:val="00D055B9"/>
    <w:rsid w:val="00D0560B"/>
    <w:rsid w:val="00D0564B"/>
    <w:rsid w:val="00D056AA"/>
    <w:rsid w:val="00D056BF"/>
    <w:rsid w:val="00D056D2"/>
    <w:rsid w:val="00D056E5"/>
    <w:rsid w:val="00D056F2"/>
    <w:rsid w:val="00D05751"/>
    <w:rsid w:val="00D0575D"/>
    <w:rsid w:val="00D057BD"/>
    <w:rsid w:val="00D057C4"/>
    <w:rsid w:val="00D057E0"/>
    <w:rsid w:val="00D057E4"/>
    <w:rsid w:val="00D05823"/>
    <w:rsid w:val="00D05860"/>
    <w:rsid w:val="00D0591A"/>
    <w:rsid w:val="00D05923"/>
    <w:rsid w:val="00D0592B"/>
    <w:rsid w:val="00D05932"/>
    <w:rsid w:val="00D05956"/>
    <w:rsid w:val="00D05965"/>
    <w:rsid w:val="00D059D7"/>
    <w:rsid w:val="00D059E5"/>
    <w:rsid w:val="00D05A03"/>
    <w:rsid w:val="00D05A32"/>
    <w:rsid w:val="00D05A74"/>
    <w:rsid w:val="00D05AC0"/>
    <w:rsid w:val="00D05B35"/>
    <w:rsid w:val="00D05BBC"/>
    <w:rsid w:val="00D05BD6"/>
    <w:rsid w:val="00D05C11"/>
    <w:rsid w:val="00D05C1C"/>
    <w:rsid w:val="00D05C53"/>
    <w:rsid w:val="00D05C8A"/>
    <w:rsid w:val="00D05C99"/>
    <w:rsid w:val="00D05CD4"/>
    <w:rsid w:val="00D05CDB"/>
    <w:rsid w:val="00D05CEB"/>
    <w:rsid w:val="00D05CFD"/>
    <w:rsid w:val="00D05D0F"/>
    <w:rsid w:val="00D05D65"/>
    <w:rsid w:val="00D05D6F"/>
    <w:rsid w:val="00D05DCC"/>
    <w:rsid w:val="00D05DD6"/>
    <w:rsid w:val="00D05DE7"/>
    <w:rsid w:val="00D05DFD"/>
    <w:rsid w:val="00D05E06"/>
    <w:rsid w:val="00D05E08"/>
    <w:rsid w:val="00D05E52"/>
    <w:rsid w:val="00D05E76"/>
    <w:rsid w:val="00D05E77"/>
    <w:rsid w:val="00D05E8A"/>
    <w:rsid w:val="00D05ECE"/>
    <w:rsid w:val="00D05EDF"/>
    <w:rsid w:val="00D05EE2"/>
    <w:rsid w:val="00D05F0E"/>
    <w:rsid w:val="00D05F1A"/>
    <w:rsid w:val="00D05F1B"/>
    <w:rsid w:val="00D05F35"/>
    <w:rsid w:val="00D05F3F"/>
    <w:rsid w:val="00D05F60"/>
    <w:rsid w:val="00D05F68"/>
    <w:rsid w:val="00D05FB2"/>
    <w:rsid w:val="00D05FD7"/>
    <w:rsid w:val="00D06043"/>
    <w:rsid w:val="00D06060"/>
    <w:rsid w:val="00D06065"/>
    <w:rsid w:val="00D06068"/>
    <w:rsid w:val="00D0606C"/>
    <w:rsid w:val="00D060D5"/>
    <w:rsid w:val="00D060D8"/>
    <w:rsid w:val="00D060ED"/>
    <w:rsid w:val="00D060F5"/>
    <w:rsid w:val="00D060FF"/>
    <w:rsid w:val="00D0610B"/>
    <w:rsid w:val="00D06127"/>
    <w:rsid w:val="00D06133"/>
    <w:rsid w:val="00D061B9"/>
    <w:rsid w:val="00D061C7"/>
    <w:rsid w:val="00D061EA"/>
    <w:rsid w:val="00D0620D"/>
    <w:rsid w:val="00D0622C"/>
    <w:rsid w:val="00D06241"/>
    <w:rsid w:val="00D06249"/>
    <w:rsid w:val="00D0626F"/>
    <w:rsid w:val="00D0628A"/>
    <w:rsid w:val="00D062B0"/>
    <w:rsid w:val="00D062C8"/>
    <w:rsid w:val="00D062D0"/>
    <w:rsid w:val="00D0632D"/>
    <w:rsid w:val="00D06365"/>
    <w:rsid w:val="00D06370"/>
    <w:rsid w:val="00D06376"/>
    <w:rsid w:val="00D06395"/>
    <w:rsid w:val="00D0639A"/>
    <w:rsid w:val="00D063B8"/>
    <w:rsid w:val="00D063BF"/>
    <w:rsid w:val="00D063F7"/>
    <w:rsid w:val="00D063FF"/>
    <w:rsid w:val="00D06400"/>
    <w:rsid w:val="00D06414"/>
    <w:rsid w:val="00D06492"/>
    <w:rsid w:val="00D06493"/>
    <w:rsid w:val="00D064A0"/>
    <w:rsid w:val="00D06500"/>
    <w:rsid w:val="00D0654A"/>
    <w:rsid w:val="00D06560"/>
    <w:rsid w:val="00D06581"/>
    <w:rsid w:val="00D06590"/>
    <w:rsid w:val="00D0659B"/>
    <w:rsid w:val="00D0663E"/>
    <w:rsid w:val="00D066B2"/>
    <w:rsid w:val="00D066C3"/>
    <w:rsid w:val="00D066CA"/>
    <w:rsid w:val="00D066D0"/>
    <w:rsid w:val="00D066D1"/>
    <w:rsid w:val="00D06713"/>
    <w:rsid w:val="00D0673C"/>
    <w:rsid w:val="00D067BF"/>
    <w:rsid w:val="00D067E6"/>
    <w:rsid w:val="00D06850"/>
    <w:rsid w:val="00D068CD"/>
    <w:rsid w:val="00D068DA"/>
    <w:rsid w:val="00D068FF"/>
    <w:rsid w:val="00D0693C"/>
    <w:rsid w:val="00D06948"/>
    <w:rsid w:val="00D06954"/>
    <w:rsid w:val="00D0695E"/>
    <w:rsid w:val="00D06961"/>
    <w:rsid w:val="00D06983"/>
    <w:rsid w:val="00D069A6"/>
    <w:rsid w:val="00D069A7"/>
    <w:rsid w:val="00D069BD"/>
    <w:rsid w:val="00D069F7"/>
    <w:rsid w:val="00D06A95"/>
    <w:rsid w:val="00D06A9B"/>
    <w:rsid w:val="00D06AF0"/>
    <w:rsid w:val="00D06AF1"/>
    <w:rsid w:val="00D06B01"/>
    <w:rsid w:val="00D06B7F"/>
    <w:rsid w:val="00D06BAD"/>
    <w:rsid w:val="00D06BB5"/>
    <w:rsid w:val="00D06C09"/>
    <w:rsid w:val="00D06C0F"/>
    <w:rsid w:val="00D06C42"/>
    <w:rsid w:val="00D06C47"/>
    <w:rsid w:val="00D06C8B"/>
    <w:rsid w:val="00D06C8C"/>
    <w:rsid w:val="00D06D0A"/>
    <w:rsid w:val="00D06D26"/>
    <w:rsid w:val="00D06D2D"/>
    <w:rsid w:val="00D06D37"/>
    <w:rsid w:val="00D06D55"/>
    <w:rsid w:val="00D06D90"/>
    <w:rsid w:val="00D06D9C"/>
    <w:rsid w:val="00D06DA3"/>
    <w:rsid w:val="00D06DCD"/>
    <w:rsid w:val="00D06DDF"/>
    <w:rsid w:val="00D06DFB"/>
    <w:rsid w:val="00D06E1A"/>
    <w:rsid w:val="00D06E2F"/>
    <w:rsid w:val="00D06E3B"/>
    <w:rsid w:val="00D06E3E"/>
    <w:rsid w:val="00D06E77"/>
    <w:rsid w:val="00D06E91"/>
    <w:rsid w:val="00D06EAA"/>
    <w:rsid w:val="00D06EFD"/>
    <w:rsid w:val="00D06F43"/>
    <w:rsid w:val="00D06F61"/>
    <w:rsid w:val="00D06F92"/>
    <w:rsid w:val="00D07044"/>
    <w:rsid w:val="00D07094"/>
    <w:rsid w:val="00D070F6"/>
    <w:rsid w:val="00D07134"/>
    <w:rsid w:val="00D07146"/>
    <w:rsid w:val="00D07156"/>
    <w:rsid w:val="00D07168"/>
    <w:rsid w:val="00D0718C"/>
    <w:rsid w:val="00D071AF"/>
    <w:rsid w:val="00D071B9"/>
    <w:rsid w:val="00D071F3"/>
    <w:rsid w:val="00D07246"/>
    <w:rsid w:val="00D07266"/>
    <w:rsid w:val="00D07267"/>
    <w:rsid w:val="00D07271"/>
    <w:rsid w:val="00D07282"/>
    <w:rsid w:val="00D072C1"/>
    <w:rsid w:val="00D072CA"/>
    <w:rsid w:val="00D072F9"/>
    <w:rsid w:val="00D0734F"/>
    <w:rsid w:val="00D07351"/>
    <w:rsid w:val="00D07363"/>
    <w:rsid w:val="00D0736F"/>
    <w:rsid w:val="00D0737F"/>
    <w:rsid w:val="00D073AE"/>
    <w:rsid w:val="00D073B4"/>
    <w:rsid w:val="00D07405"/>
    <w:rsid w:val="00D0741C"/>
    <w:rsid w:val="00D07452"/>
    <w:rsid w:val="00D07480"/>
    <w:rsid w:val="00D07483"/>
    <w:rsid w:val="00D07487"/>
    <w:rsid w:val="00D0749B"/>
    <w:rsid w:val="00D074DB"/>
    <w:rsid w:val="00D074DE"/>
    <w:rsid w:val="00D074E3"/>
    <w:rsid w:val="00D074E9"/>
    <w:rsid w:val="00D074EC"/>
    <w:rsid w:val="00D07522"/>
    <w:rsid w:val="00D07559"/>
    <w:rsid w:val="00D0755A"/>
    <w:rsid w:val="00D0755E"/>
    <w:rsid w:val="00D0759B"/>
    <w:rsid w:val="00D075C4"/>
    <w:rsid w:val="00D075D4"/>
    <w:rsid w:val="00D07642"/>
    <w:rsid w:val="00D076AA"/>
    <w:rsid w:val="00D076D0"/>
    <w:rsid w:val="00D076E3"/>
    <w:rsid w:val="00D07711"/>
    <w:rsid w:val="00D077E5"/>
    <w:rsid w:val="00D077F0"/>
    <w:rsid w:val="00D078A3"/>
    <w:rsid w:val="00D0796B"/>
    <w:rsid w:val="00D079AF"/>
    <w:rsid w:val="00D079B4"/>
    <w:rsid w:val="00D079C9"/>
    <w:rsid w:val="00D079DD"/>
    <w:rsid w:val="00D079EE"/>
    <w:rsid w:val="00D07A9B"/>
    <w:rsid w:val="00D07A9C"/>
    <w:rsid w:val="00D07AB1"/>
    <w:rsid w:val="00D07AC0"/>
    <w:rsid w:val="00D07AE8"/>
    <w:rsid w:val="00D07B04"/>
    <w:rsid w:val="00D07B12"/>
    <w:rsid w:val="00D07B61"/>
    <w:rsid w:val="00D07B96"/>
    <w:rsid w:val="00D07BC0"/>
    <w:rsid w:val="00D07BE8"/>
    <w:rsid w:val="00D07C11"/>
    <w:rsid w:val="00D07C69"/>
    <w:rsid w:val="00D07C78"/>
    <w:rsid w:val="00D07CA5"/>
    <w:rsid w:val="00D07CCB"/>
    <w:rsid w:val="00D07CFE"/>
    <w:rsid w:val="00D07D3C"/>
    <w:rsid w:val="00D07D44"/>
    <w:rsid w:val="00D07D47"/>
    <w:rsid w:val="00D07D49"/>
    <w:rsid w:val="00D07D55"/>
    <w:rsid w:val="00D07D63"/>
    <w:rsid w:val="00D07D8F"/>
    <w:rsid w:val="00D07DD9"/>
    <w:rsid w:val="00D07E09"/>
    <w:rsid w:val="00D07E19"/>
    <w:rsid w:val="00D07E44"/>
    <w:rsid w:val="00D07E4D"/>
    <w:rsid w:val="00D07E5A"/>
    <w:rsid w:val="00D07E7F"/>
    <w:rsid w:val="00D07EE8"/>
    <w:rsid w:val="00D07EFD"/>
    <w:rsid w:val="00D07F19"/>
    <w:rsid w:val="00D07FBC"/>
    <w:rsid w:val="00D07FC4"/>
    <w:rsid w:val="00D07FC6"/>
    <w:rsid w:val="00D07FCE"/>
    <w:rsid w:val="00D10000"/>
    <w:rsid w:val="00D10031"/>
    <w:rsid w:val="00D100A8"/>
    <w:rsid w:val="00D100E5"/>
    <w:rsid w:val="00D100F5"/>
    <w:rsid w:val="00D10124"/>
    <w:rsid w:val="00D1013C"/>
    <w:rsid w:val="00D101A7"/>
    <w:rsid w:val="00D101C3"/>
    <w:rsid w:val="00D101E4"/>
    <w:rsid w:val="00D101F2"/>
    <w:rsid w:val="00D10211"/>
    <w:rsid w:val="00D10217"/>
    <w:rsid w:val="00D10240"/>
    <w:rsid w:val="00D10266"/>
    <w:rsid w:val="00D1029D"/>
    <w:rsid w:val="00D102A0"/>
    <w:rsid w:val="00D102AB"/>
    <w:rsid w:val="00D102C2"/>
    <w:rsid w:val="00D102E4"/>
    <w:rsid w:val="00D10310"/>
    <w:rsid w:val="00D10347"/>
    <w:rsid w:val="00D1034E"/>
    <w:rsid w:val="00D1037C"/>
    <w:rsid w:val="00D1039C"/>
    <w:rsid w:val="00D103E7"/>
    <w:rsid w:val="00D10439"/>
    <w:rsid w:val="00D1044C"/>
    <w:rsid w:val="00D10469"/>
    <w:rsid w:val="00D1046C"/>
    <w:rsid w:val="00D10521"/>
    <w:rsid w:val="00D1052C"/>
    <w:rsid w:val="00D10544"/>
    <w:rsid w:val="00D10549"/>
    <w:rsid w:val="00D1055D"/>
    <w:rsid w:val="00D10574"/>
    <w:rsid w:val="00D1057A"/>
    <w:rsid w:val="00D10599"/>
    <w:rsid w:val="00D105EF"/>
    <w:rsid w:val="00D10609"/>
    <w:rsid w:val="00D1061D"/>
    <w:rsid w:val="00D10628"/>
    <w:rsid w:val="00D10631"/>
    <w:rsid w:val="00D1064B"/>
    <w:rsid w:val="00D1064D"/>
    <w:rsid w:val="00D10661"/>
    <w:rsid w:val="00D10695"/>
    <w:rsid w:val="00D106A7"/>
    <w:rsid w:val="00D10725"/>
    <w:rsid w:val="00D10743"/>
    <w:rsid w:val="00D107AC"/>
    <w:rsid w:val="00D107E2"/>
    <w:rsid w:val="00D107E4"/>
    <w:rsid w:val="00D107FC"/>
    <w:rsid w:val="00D10830"/>
    <w:rsid w:val="00D1084B"/>
    <w:rsid w:val="00D1087A"/>
    <w:rsid w:val="00D1087F"/>
    <w:rsid w:val="00D1088B"/>
    <w:rsid w:val="00D10891"/>
    <w:rsid w:val="00D108A9"/>
    <w:rsid w:val="00D108D3"/>
    <w:rsid w:val="00D108EF"/>
    <w:rsid w:val="00D10917"/>
    <w:rsid w:val="00D1092F"/>
    <w:rsid w:val="00D10936"/>
    <w:rsid w:val="00D1097A"/>
    <w:rsid w:val="00D109AC"/>
    <w:rsid w:val="00D109B2"/>
    <w:rsid w:val="00D109C3"/>
    <w:rsid w:val="00D109DF"/>
    <w:rsid w:val="00D109E9"/>
    <w:rsid w:val="00D10A06"/>
    <w:rsid w:val="00D10A0D"/>
    <w:rsid w:val="00D10A0E"/>
    <w:rsid w:val="00D10A14"/>
    <w:rsid w:val="00D10A2F"/>
    <w:rsid w:val="00D10A42"/>
    <w:rsid w:val="00D10A7C"/>
    <w:rsid w:val="00D10AC8"/>
    <w:rsid w:val="00D10AFB"/>
    <w:rsid w:val="00D10B19"/>
    <w:rsid w:val="00D10B5F"/>
    <w:rsid w:val="00D10B63"/>
    <w:rsid w:val="00D10BB7"/>
    <w:rsid w:val="00D10C86"/>
    <w:rsid w:val="00D10CB6"/>
    <w:rsid w:val="00D10D1B"/>
    <w:rsid w:val="00D10D33"/>
    <w:rsid w:val="00D10D40"/>
    <w:rsid w:val="00D10D7C"/>
    <w:rsid w:val="00D10D81"/>
    <w:rsid w:val="00D10DA1"/>
    <w:rsid w:val="00D10DBA"/>
    <w:rsid w:val="00D10DC6"/>
    <w:rsid w:val="00D10E1A"/>
    <w:rsid w:val="00D10E46"/>
    <w:rsid w:val="00D10E9D"/>
    <w:rsid w:val="00D10EE8"/>
    <w:rsid w:val="00D10F1C"/>
    <w:rsid w:val="00D10F3D"/>
    <w:rsid w:val="00D10F7E"/>
    <w:rsid w:val="00D10F89"/>
    <w:rsid w:val="00D10F9F"/>
    <w:rsid w:val="00D11013"/>
    <w:rsid w:val="00D11015"/>
    <w:rsid w:val="00D11024"/>
    <w:rsid w:val="00D1103E"/>
    <w:rsid w:val="00D1104C"/>
    <w:rsid w:val="00D1105F"/>
    <w:rsid w:val="00D1106D"/>
    <w:rsid w:val="00D110B1"/>
    <w:rsid w:val="00D110E8"/>
    <w:rsid w:val="00D110F6"/>
    <w:rsid w:val="00D1115E"/>
    <w:rsid w:val="00D1117D"/>
    <w:rsid w:val="00D1117F"/>
    <w:rsid w:val="00D1119A"/>
    <w:rsid w:val="00D111AF"/>
    <w:rsid w:val="00D111B9"/>
    <w:rsid w:val="00D111D6"/>
    <w:rsid w:val="00D111E3"/>
    <w:rsid w:val="00D1121A"/>
    <w:rsid w:val="00D1124A"/>
    <w:rsid w:val="00D11259"/>
    <w:rsid w:val="00D11283"/>
    <w:rsid w:val="00D112C7"/>
    <w:rsid w:val="00D112CF"/>
    <w:rsid w:val="00D112D1"/>
    <w:rsid w:val="00D112E3"/>
    <w:rsid w:val="00D11306"/>
    <w:rsid w:val="00D1131C"/>
    <w:rsid w:val="00D11330"/>
    <w:rsid w:val="00D11337"/>
    <w:rsid w:val="00D11358"/>
    <w:rsid w:val="00D11365"/>
    <w:rsid w:val="00D11398"/>
    <w:rsid w:val="00D113C6"/>
    <w:rsid w:val="00D113FE"/>
    <w:rsid w:val="00D11435"/>
    <w:rsid w:val="00D1147F"/>
    <w:rsid w:val="00D114BE"/>
    <w:rsid w:val="00D114C1"/>
    <w:rsid w:val="00D114E8"/>
    <w:rsid w:val="00D1150D"/>
    <w:rsid w:val="00D11524"/>
    <w:rsid w:val="00D1157F"/>
    <w:rsid w:val="00D115CC"/>
    <w:rsid w:val="00D1164C"/>
    <w:rsid w:val="00D1164D"/>
    <w:rsid w:val="00D11669"/>
    <w:rsid w:val="00D1167E"/>
    <w:rsid w:val="00D1172D"/>
    <w:rsid w:val="00D11732"/>
    <w:rsid w:val="00D1177F"/>
    <w:rsid w:val="00D117A9"/>
    <w:rsid w:val="00D117D3"/>
    <w:rsid w:val="00D117D4"/>
    <w:rsid w:val="00D117E1"/>
    <w:rsid w:val="00D117E3"/>
    <w:rsid w:val="00D11813"/>
    <w:rsid w:val="00D11815"/>
    <w:rsid w:val="00D1182A"/>
    <w:rsid w:val="00D1183B"/>
    <w:rsid w:val="00D11842"/>
    <w:rsid w:val="00D11844"/>
    <w:rsid w:val="00D1184E"/>
    <w:rsid w:val="00D11854"/>
    <w:rsid w:val="00D11866"/>
    <w:rsid w:val="00D11869"/>
    <w:rsid w:val="00D1187C"/>
    <w:rsid w:val="00D11887"/>
    <w:rsid w:val="00D1188C"/>
    <w:rsid w:val="00D11898"/>
    <w:rsid w:val="00D118A6"/>
    <w:rsid w:val="00D118C0"/>
    <w:rsid w:val="00D118D7"/>
    <w:rsid w:val="00D11940"/>
    <w:rsid w:val="00D11956"/>
    <w:rsid w:val="00D1196E"/>
    <w:rsid w:val="00D119EE"/>
    <w:rsid w:val="00D11A13"/>
    <w:rsid w:val="00D11A15"/>
    <w:rsid w:val="00D11A26"/>
    <w:rsid w:val="00D11A3A"/>
    <w:rsid w:val="00D11A4C"/>
    <w:rsid w:val="00D11A59"/>
    <w:rsid w:val="00D11A82"/>
    <w:rsid w:val="00D11AC3"/>
    <w:rsid w:val="00D11AD5"/>
    <w:rsid w:val="00D11AE0"/>
    <w:rsid w:val="00D11B2D"/>
    <w:rsid w:val="00D11B35"/>
    <w:rsid w:val="00D11B42"/>
    <w:rsid w:val="00D11B56"/>
    <w:rsid w:val="00D11BF2"/>
    <w:rsid w:val="00D11C5F"/>
    <w:rsid w:val="00D11C97"/>
    <w:rsid w:val="00D11CAB"/>
    <w:rsid w:val="00D11CB2"/>
    <w:rsid w:val="00D11DA4"/>
    <w:rsid w:val="00D11DD3"/>
    <w:rsid w:val="00D11E5F"/>
    <w:rsid w:val="00D11E82"/>
    <w:rsid w:val="00D11E94"/>
    <w:rsid w:val="00D11EC6"/>
    <w:rsid w:val="00D11ECE"/>
    <w:rsid w:val="00D11ED8"/>
    <w:rsid w:val="00D11EE8"/>
    <w:rsid w:val="00D11EFA"/>
    <w:rsid w:val="00D11EFC"/>
    <w:rsid w:val="00D11F96"/>
    <w:rsid w:val="00D12013"/>
    <w:rsid w:val="00D12026"/>
    <w:rsid w:val="00D12063"/>
    <w:rsid w:val="00D120B2"/>
    <w:rsid w:val="00D120EA"/>
    <w:rsid w:val="00D1217E"/>
    <w:rsid w:val="00D121A1"/>
    <w:rsid w:val="00D121EE"/>
    <w:rsid w:val="00D121F8"/>
    <w:rsid w:val="00D12209"/>
    <w:rsid w:val="00D1220F"/>
    <w:rsid w:val="00D12241"/>
    <w:rsid w:val="00D1229C"/>
    <w:rsid w:val="00D122D1"/>
    <w:rsid w:val="00D122F3"/>
    <w:rsid w:val="00D1236D"/>
    <w:rsid w:val="00D1239B"/>
    <w:rsid w:val="00D123B5"/>
    <w:rsid w:val="00D12405"/>
    <w:rsid w:val="00D12483"/>
    <w:rsid w:val="00D12492"/>
    <w:rsid w:val="00D124A9"/>
    <w:rsid w:val="00D124AC"/>
    <w:rsid w:val="00D124B5"/>
    <w:rsid w:val="00D124BE"/>
    <w:rsid w:val="00D124C6"/>
    <w:rsid w:val="00D124D1"/>
    <w:rsid w:val="00D124EE"/>
    <w:rsid w:val="00D12500"/>
    <w:rsid w:val="00D12576"/>
    <w:rsid w:val="00D125EB"/>
    <w:rsid w:val="00D125FA"/>
    <w:rsid w:val="00D12634"/>
    <w:rsid w:val="00D12645"/>
    <w:rsid w:val="00D1265B"/>
    <w:rsid w:val="00D1268A"/>
    <w:rsid w:val="00D12698"/>
    <w:rsid w:val="00D1269D"/>
    <w:rsid w:val="00D126E0"/>
    <w:rsid w:val="00D12700"/>
    <w:rsid w:val="00D1275B"/>
    <w:rsid w:val="00D12767"/>
    <w:rsid w:val="00D12770"/>
    <w:rsid w:val="00D12797"/>
    <w:rsid w:val="00D127C3"/>
    <w:rsid w:val="00D127D2"/>
    <w:rsid w:val="00D12829"/>
    <w:rsid w:val="00D1284D"/>
    <w:rsid w:val="00D12852"/>
    <w:rsid w:val="00D128AD"/>
    <w:rsid w:val="00D128BB"/>
    <w:rsid w:val="00D128C1"/>
    <w:rsid w:val="00D128DA"/>
    <w:rsid w:val="00D128E5"/>
    <w:rsid w:val="00D12900"/>
    <w:rsid w:val="00D1291F"/>
    <w:rsid w:val="00D12928"/>
    <w:rsid w:val="00D1294C"/>
    <w:rsid w:val="00D1295B"/>
    <w:rsid w:val="00D1295D"/>
    <w:rsid w:val="00D12971"/>
    <w:rsid w:val="00D12983"/>
    <w:rsid w:val="00D129A7"/>
    <w:rsid w:val="00D129AE"/>
    <w:rsid w:val="00D129C2"/>
    <w:rsid w:val="00D129C8"/>
    <w:rsid w:val="00D129E4"/>
    <w:rsid w:val="00D12A59"/>
    <w:rsid w:val="00D12AB5"/>
    <w:rsid w:val="00D12AF0"/>
    <w:rsid w:val="00D12B31"/>
    <w:rsid w:val="00D12B40"/>
    <w:rsid w:val="00D12B43"/>
    <w:rsid w:val="00D12B48"/>
    <w:rsid w:val="00D12B53"/>
    <w:rsid w:val="00D12B63"/>
    <w:rsid w:val="00D12B96"/>
    <w:rsid w:val="00D12BAD"/>
    <w:rsid w:val="00D12C14"/>
    <w:rsid w:val="00D12C18"/>
    <w:rsid w:val="00D12C84"/>
    <w:rsid w:val="00D12C9D"/>
    <w:rsid w:val="00D12CCA"/>
    <w:rsid w:val="00D12CD8"/>
    <w:rsid w:val="00D12CE9"/>
    <w:rsid w:val="00D12D04"/>
    <w:rsid w:val="00D12D18"/>
    <w:rsid w:val="00D12D28"/>
    <w:rsid w:val="00D12D2A"/>
    <w:rsid w:val="00D12D4F"/>
    <w:rsid w:val="00D12D5B"/>
    <w:rsid w:val="00D12D85"/>
    <w:rsid w:val="00D12D87"/>
    <w:rsid w:val="00D12E18"/>
    <w:rsid w:val="00D12E4E"/>
    <w:rsid w:val="00D12E53"/>
    <w:rsid w:val="00D12E6B"/>
    <w:rsid w:val="00D12EEE"/>
    <w:rsid w:val="00D12F0A"/>
    <w:rsid w:val="00D12F72"/>
    <w:rsid w:val="00D12FB1"/>
    <w:rsid w:val="00D12FC4"/>
    <w:rsid w:val="00D13085"/>
    <w:rsid w:val="00D13089"/>
    <w:rsid w:val="00D130ED"/>
    <w:rsid w:val="00D130F6"/>
    <w:rsid w:val="00D13105"/>
    <w:rsid w:val="00D1312D"/>
    <w:rsid w:val="00D13142"/>
    <w:rsid w:val="00D13168"/>
    <w:rsid w:val="00D13184"/>
    <w:rsid w:val="00D1318C"/>
    <w:rsid w:val="00D131BB"/>
    <w:rsid w:val="00D131DE"/>
    <w:rsid w:val="00D131E5"/>
    <w:rsid w:val="00D131FD"/>
    <w:rsid w:val="00D13204"/>
    <w:rsid w:val="00D1320D"/>
    <w:rsid w:val="00D13236"/>
    <w:rsid w:val="00D13255"/>
    <w:rsid w:val="00D132A2"/>
    <w:rsid w:val="00D132BD"/>
    <w:rsid w:val="00D132C7"/>
    <w:rsid w:val="00D132D8"/>
    <w:rsid w:val="00D132E5"/>
    <w:rsid w:val="00D13343"/>
    <w:rsid w:val="00D1337A"/>
    <w:rsid w:val="00D1337E"/>
    <w:rsid w:val="00D133A7"/>
    <w:rsid w:val="00D133DA"/>
    <w:rsid w:val="00D133E9"/>
    <w:rsid w:val="00D133EF"/>
    <w:rsid w:val="00D13400"/>
    <w:rsid w:val="00D13402"/>
    <w:rsid w:val="00D13418"/>
    <w:rsid w:val="00D1342E"/>
    <w:rsid w:val="00D134DD"/>
    <w:rsid w:val="00D135EF"/>
    <w:rsid w:val="00D135FB"/>
    <w:rsid w:val="00D13650"/>
    <w:rsid w:val="00D1369E"/>
    <w:rsid w:val="00D136B1"/>
    <w:rsid w:val="00D136E3"/>
    <w:rsid w:val="00D136FF"/>
    <w:rsid w:val="00D13700"/>
    <w:rsid w:val="00D1373B"/>
    <w:rsid w:val="00D13770"/>
    <w:rsid w:val="00D137AF"/>
    <w:rsid w:val="00D137C3"/>
    <w:rsid w:val="00D13824"/>
    <w:rsid w:val="00D13833"/>
    <w:rsid w:val="00D13850"/>
    <w:rsid w:val="00D13868"/>
    <w:rsid w:val="00D13881"/>
    <w:rsid w:val="00D138BF"/>
    <w:rsid w:val="00D13900"/>
    <w:rsid w:val="00D139B8"/>
    <w:rsid w:val="00D139C3"/>
    <w:rsid w:val="00D13A3A"/>
    <w:rsid w:val="00D13A4D"/>
    <w:rsid w:val="00D13A65"/>
    <w:rsid w:val="00D13A85"/>
    <w:rsid w:val="00D13A96"/>
    <w:rsid w:val="00D13A9F"/>
    <w:rsid w:val="00D13AE8"/>
    <w:rsid w:val="00D13B3A"/>
    <w:rsid w:val="00D13B3C"/>
    <w:rsid w:val="00D13B4A"/>
    <w:rsid w:val="00D13B5C"/>
    <w:rsid w:val="00D13B70"/>
    <w:rsid w:val="00D13B75"/>
    <w:rsid w:val="00D13B7B"/>
    <w:rsid w:val="00D13B82"/>
    <w:rsid w:val="00D13B91"/>
    <w:rsid w:val="00D13BB8"/>
    <w:rsid w:val="00D13BC7"/>
    <w:rsid w:val="00D13BCA"/>
    <w:rsid w:val="00D13BF5"/>
    <w:rsid w:val="00D13C1D"/>
    <w:rsid w:val="00D13C34"/>
    <w:rsid w:val="00D13C58"/>
    <w:rsid w:val="00D13C5C"/>
    <w:rsid w:val="00D13C73"/>
    <w:rsid w:val="00D13CA8"/>
    <w:rsid w:val="00D13CB6"/>
    <w:rsid w:val="00D13CF6"/>
    <w:rsid w:val="00D13CFA"/>
    <w:rsid w:val="00D13D32"/>
    <w:rsid w:val="00D13D39"/>
    <w:rsid w:val="00D13D55"/>
    <w:rsid w:val="00D13D92"/>
    <w:rsid w:val="00D13DDB"/>
    <w:rsid w:val="00D13DF0"/>
    <w:rsid w:val="00D13E5D"/>
    <w:rsid w:val="00D13E63"/>
    <w:rsid w:val="00D13ECB"/>
    <w:rsid w:val="00D13F2B"/>
    <w:rsid w:val="00D13F41"/>
    <w:rsid w:val="00D13F94"/>
    <w:rsid w:val="00D13FA7"/>
    <w:rsid w:val="00D13FAB"/>
    <w:rsid w:val="00D13FB1"/>
    <w:rsid w:val="00D13FD0"/>
    <w:rsid w:val="00D13FD2"/>
    <w:rsid w:val="00D13FE3"/>
    <w:rsid w:val="00D13FEB"/>
    <w:rsid w:val="00D14021"/>
    <w:rsid w:val="00D14026"/>
    <w:rsid w:val="00D1402A"/>
    <w:rsid w:val="00D140B1"/>
    <w:rsid w:val="00D140B2"/>
    <w:rsid w:val="00D140B5"/>
    <w:rsid w:val="00D140C9"/>
    <w:rsid w:val="00D140CE"/>
    <w:rsid w:val="00D140D5"/>
    <w:rsid w:val="00D140E7"/>
    <w:rsid w:val="00D14110"/>
    <w:rsid w:val="00D1412F"/>
    <w:rsid w:val="00D1416C"/>
    <w:rsid w:val="00D14184"/>
    <w:rsid w:val="00D1418B"/>
    <w:rsid w:val="00D14195"/>
    <w:rsid w:val="00D141C7"/>
    <w:rsid w:val="00D141F3"/>
    <w:rsid w:val="00D14207"/>
    <w:rsid w:val="00D14218"/>
    <w:rsid w:val="00D1421C"/>
    <w:rsid w:val="00D14250"/>
    <w:rsid w:val="00D1426A"/>
    <w:rsid w:val="00D1426C"/>
    <w:rsid w:val="00D14304"/>
    <w:rsid w:val="00D1430B"/>
    <w:rsid w:val="00D1431C"/>
    <w:rsid w:val="00D14330"/>
    <w:rsid w:val="00D14342"/>
    <w:rsid w:val="00D14385"/>
    <w:rsid w:val="00D143A9"/>
    <w:rsid w:val="00D143C2"/>
    <w:rsid w:val="00D143E5"/>
    <w:rsid w:val="00D14406"/>
    <w:rsid w:val="00D14425"/>
    <w:rsid w:val="00D1443E"/>
    <w:rsid w:val="00D14464"/>
    <w:rsid w:val="00D144A1"/>
    <w:rsid w:val="00D14515"/>
    <w:rsid w:val="00D1455A"/>
    <w:rsid w:val="00D14564"/>
    <w:rsid w:val="00D14567"/>
    <w:rsid w:val="00D14569"/>
    <w:rsid w:val="00D14619"/>
    <w:rsid w:val="00D14643"/>
    <w:rsid w:val="00D1467C"/>
    <w:rsid w:val="00D14691"/>
    <w:rsid w:val="00D146E0"/>
    <w:rsid w:val="00D146EF"/>
    <w:rsid w:val="00D14707"/>
    <w:rsid w:val="00D14721"/>
    <w:rsid w:val="00D14723"/>
    <w:rsid w:val="00D14728"/>
    <w:rsid w:val="00D1473C"/>
    <w:rsid w:val="00D1477C"/>
    <w:rsid w:val="00D147B7"/>
    <w:rsid w:val="00D147D5"/>
    <w:rsid w:val="00D147DF"/>
    <w:rsid w:val="00D147E8"/>
    <w:rsid w:val="00D1480F"/>
    <w:rsid w:val="00D148A3"/>
    <w:rsid w:val="00D14903"/>
    <w:rsid w:val="00D14906"/>
    <w:rsid w:val="00D1490D"/>
    <w:rsid w:val="00D14967"/>
    <w:rsid w:val="00D149A1"/>
    <w:rsid w:val="00D149A4"/>
    <w:rsid w:val="00D149F8"/>
    <w:rsid w:val="00D14A0A"/>
    <w:rsid w:val="00D14A37"/>
    <w:rsid w:val="00D14A44"/>
    <w:rsid w:val="00D14A6F"/>
    <w:rsid w:val="00D14A8E"/>
    <w:rsid w:val="00D14A9B"/>
    <w:rsid w:val="00D14AA4"/>
    <w:rsid w:val="00D14AA8"/>
    <w:rsid w:val="00D14B06"/>
    <w:rsid w:val="00D14B53"/>
    <w:rsid w:val="00D14B73"/>
    <w:rsid w:val="00D14B79"/>
    <w:rsid w:val="00D14B87"/>
    <w:rsid w:val="00D14BBE"/>
    <w:rsid w:val="00D14BFF"/>
    <w:rsid w:val="00D14C04"/>
    <w:rsid w:val="00D14C3D"/>
    <w:rsid w:val="00D14C51"/>
    <w:rsid w:val="00D14C56"/>
    <w:rsid w:val="00D14C8D"/>
    <w:rsid w:val="00D14CB4"/>
    <w:rsid w:val="00D14CFE"/>
    <w:rsid w:val="00D14D19"/>
    <w:rsid w:val="00D14D36"/>
    <w:rsid w:val="00D14DA0"/>
    <w:rsid w:val="00D14DC4"/>
    <w:rsid w:val="00D14DDB"/>
    <w:rsid w:val="00D14DF5"/>
    <w:rsid w:val="00D14E01"/>
    <w:rsid w:val="00D14E32"/>
    <w:rsid w:val="00D14E41"/>
    <w:rsid w:val="00D14E42"/>
    <w:rsid w:val="00D14E6C"/>
    <w:rsid w:val="00D14E6F"/>
    <w:rsid w:val="00D14E79"/>
    <w:rsid w:val="00D14ECA"/>
    <w:rsid w:val="00D14EEC"/>
    <w:rsid w:val="00D14F1D"/>
    <w:rsid w:val="00D14F3B"/>
    <w:rsid w:val="00D14F82"/>
    <w:rsid w:val="00D14F89"/>
    <w:rsid w:val="00D14FDF"/>
    <w:rsid w:val="00D1501E"/>
    <w:rsid w:val="00D15033"/>
    <w:rsid w:val="00D1504E"/>
    <w:rsid w:val="00D1505E"/>
    <w:rsid w:val="00D150D5"/>
    <w:rsid w:val="00D150EA"/>
    <w:rsid w:val="00D15101"/>
    <w:rsid w:val="00D15127"/>
    <w:rsid w:val="00D1513D"/>
    <w:rsid w:val="00D15170"/>
    <w:rsid w:val="00D1518F"/>
    <w:rsid w:val="00D15193"/>
    <w:rsid w:val="00D151A2"/>
    <w:rsid w:val="00D151A9"/>
    <w:rsid w:val="00D151C7"/>
    <w:rsid w:val="00D151F0"/>
    <w:rsid w:val="00D1522F"/>
    <w:rsid w:val="00D15256"/>
    <w:rsid w:val="00D152DF"/>
    <w:rsid w:val="00D152F8"/>
    <w:rsid w:val="00D153C8"/>
    <w:rsid w:val="00D1540D"/>
    <w:rsid w:val="00D15420"/>
    <w:rsid w:val="00D15462"/>
    <w:rsid w:val="00D15477"/>
    <w:rsid w:val="00D15491"/>
    <w:rsid w:val="00D154D3"/>
    <w:rsid w:val="00D15504"/>
    <w:rsid w:val="00D15540"/>
    <w:rsid w:val="00D155A5"/>
    <w:rsid w:val="00D155F1"/>
    <w:rsid w:val="00D155F5"/>
    <w:rsid w:val="00D15617"/>
    <w:rsid w:val="00D1562E"/>
    <w:rsid w:val="00D156B0"/>
    <w:rsid w:val="00D156D7"/>
    <w:rsid w:val="00D156F5"/>
    <w:rsid w:val="00D15714"/>
    <w:rsid w:val="00D15720"/>
    <w:rsid w:val="00D15729"/>
    <w:rsid w:val="00D15748"/>
    <w:rsid w:val="00D15792"/>
    <w:rsid w:val="00D157AB"/>
    <w:rsid w:val="00D157CD"/>
    <w:rsid w:val="00D1582B"/>
    <w:rsid w:val="00D1586B"/>
    <w:rsid w:val="00D15878"/>
    <w:rsid w:val="00D158BF"/>
    <w:rsid w:val="00D158C0"/>
    <w:rsid w:val="00D158FB"/>
    <w:rsid w:val="00D15920"/>
    <w:rsid w:val="00D15956"/>
    <w:rsid w:val="00D15980"/>
    <w:rsid w:val="00D159B2"/>
    <w:rsid w:val="00D15A03"/>
    <w:rsid w:val="00D15A0A"/>
    <w:rsid w:val="00D15A12"/>
    <w:rsid w:val="00D15AAC"/>
    <w:rsid w:val="00D15ABE"/>
    <w:rsid w:val="00D15AC2"/>
    <w:rsid w:val="00D15AF2"/>
    <w:rsid w:val="00D15AF6"/>
    <w:rsid w:val="00D15AFC"/>
    <w:rsid w:val="00D15B79"/>
    <w:rsid w:val="00D15B81"/>
    <w:rsid w:val="00D15B97"/>
    <w:rsid w:val="00D15BA8"/>
    <w:rsid w:val="00D15BFF"/>
    <w:rsid w:val="00D15C2B"/>
    <w:rsid w:val="00D15C53"/>
    <w:rsid w:val="00D15C6F"/>
    <w:rsid w:val="00D15CDC"/>
    <w:rsid w:val="00D15D17"/>
    <w:rsid w:val="00D15D23"/>
    <w:rsid w:val="00D15D6D"/>
    <w:rsid w:val="00D15DB3"/>
    <w:rsid w:val="00D15DBB"/>
    <w:rsid w:val="00D15DE7"/>
    <w:rsid w:val="00D15E56"/>
    <w:rsid w:val="00D15E6B"/>
    <w:rsid w:val="00D15E7E"/>
    <w:rsid w:val="00D15EC5"/>
    <w:rsid w:val="00D15ED2"/>
    <w:rsid w:val="00D15F04"/>
    <w:rsid w:val="00D15F2F"/>
    <w:rsid w:val="00D15FFC"/>
    <w:rsid w:val="00D16011"/>
    <w:rsid w:val="00D16019"/>
    <w:rsid w:val="00D16052"/>
    <w:rsid w:val="00D1608C"/>
    <w:rsid w:val="00D160AA"/>
    <w:rsid w:val="00D160B1"/>
    <w:rsid w:val="00D160B9"/>
    <w:rsid w:val="00D160C0"/>
    <w:rsid w:val="00D160C1"/>
    <w:rsid w:val="00D16103"/>
    <w:rsid w:val="00D16127"/>
    <w:rsid w:val="00D16134"/>
    <w:rsid w:val="00D1615E"/>
    <w:rsid w:val="00D1617C"/>
    <w:rsid w:val="00D161D7"/>
    <w:rsid w:val="00D1623A"/>
    <w:rsid w:val="00D16279"/>
    <w:rsid w:val="00D16338"/>
    <w:rsid w:val="00D1635B"/>
    <w:rsid w:val="00D16378"/>
    <w:rsid w:val="00D16384"/>
    <w:rsid w:val="00D163AC"/>
    <w:rsid w:val="00D163CA"/>
    <w:rsid w:val="00D163E5"/>
    <w:rsid w:val="00D163EB"/>
    <w:rsid w:val="00D163ED"/>
    <w:rsid w:val="00D16416"/>
    <w:rsid w:val="00D1643D"/>
    <w:rsid w:val="00D1643E"/>
    <w:rsid w:val="00D1644A"/>
    <w:rsid w:val="00D16476"/>
    <w:rsid w:val="00D1648B"/>
    <w:rsid w:val="00D164C8"/>
    <w:rsid w:val="00D164DD"/>
    <w:rsid w:val="00D16532"/>
    <w:rsid w:val="00D16564"/>
    <w:rsid w:val="00D1659D"/>
    <w:rsid w:val="00D165E7"/>
    <w:rsid w:val="00D165F7"/>
    <w:rsid w:val="00D16621"/>
    <w:rsid w:val="00D16638"/>
    <w:rsid w:val="00D16685"/>
    <w:rsid w:val="00D16693"/>
    <w:rsid w:val="00D166B9"/>
    <w:rsid w:val="00D166DA"/>
    <w:rsid w:val="00D166E5"/>
    <w:rsid w:val="00D166ED"/>
    <w:rsid w:val="00D166EE"/>
    <w:rsid w:val="00D16705"/>
    <w:rsid w:val="00D16706"/>
    <w:rsid w:val="00D16710"/>
    <w:rsid w:val="00D16727"/>
    <w:rsid w:val="00D16744"/>
    <w:rsid w:val="00D16774"/>
    <w:rsid w:val="00D16784"/>
    <w:rsid w:val="00D16809"/>
    <w:rsid w:val="00D1682F"/>
    <w:rsid w:val="00D168A1"/>
    <w:rsid w:val="00D168AF"/>
    <w:rsid w:val="00D168E0"/>
    <w:rsid w:val="00D16904"/>
    <w:rsid w:val="00D16915"/>
    <w:rsid w:val="00D1691C"/>
    <w:rsid w:val="00D16930"/>
    <w:rsid w:val="00D1695C"/>
    <w:rsid w:val="00D169A9"/>
    <w:rsid w:val="00D169AD"/>
    <w:rsid w:val="00D169B0"/>
    <w:rsid w:val="00D169B3"/>
    <w:rsid w:val="00D169B4"/>
    <w:rsid w:val="00D169BD"/>
    <w:rsid w:val="00D169DF"/>
    <w:rsid w:val="00D16A08"/>
    <w:rsid w:val="00D16A0C"/>
    <w:rsid w:val="00D16A29"/>
    <w:rsid w:val="00D16A66"/>
    <w:rsid w:val="00D16A84"/>
    <w:rsid w:val="00D16A88"/>
    <w:rsid w:val="00D16AF5"/>
    <w:rsid w:val="00D16B0E"/>
    <w:rsid w:val="00D16B65"/>
    <w:rsid w:val="00D16B66"/>
    <w:rsid w:val="00D16B74"/>
    <w:rsid w:val="00D16BC5"/>
    <w:rsid w:val="00D16BD0"/>
    <w:rsid w:val="00D16BFF"/>
    <w:rsid w:val="00D16C07"/>
    <w:rsid w:val="00D16C31"/>
    <w:rsid w:val="00D16C55"/>
    <w:rsid w:val="00D16C60"/>
    <w:rsid w:val="00D16C62"/>
    <w:rsid w:val="00D16C68"/>
    <w:rsid w:val="00D16C81"/>
    <w:rsid w:val="00D16C91"/>
    <w:rsid w:val="00D16CDE"/>
    <w:rsid w:val="00D16D0C"/>
    <w:rsid w:val="00D16D1F"/>
    <w:rsid w:val="00D16D4C"/>
    <w:rsid w:val="00D16D97"/>
    <w:rsid w:val="00D16DAB"/>
    <w:rsid w:val="00D16DE1"/>
    <w:rsid w:val="00D16E09"/>
    <w:rsid w:val="00D16E75"/>
    <w:rsid w:val="00D16E76"/>
    <w:rsid w:val="00D16EB2"/>
    <w:rsid w:val="00D16EE3"/>
    <w:rsid w:val="00D16F4B"/>
    <w:rsid w:val="00D16F68"/>
    <w:rsid w:val="00D16F70"/>
    <w:rsid w:val="00D16F7C"/>
    <w:rsid w:val="00D16F97"/>
    <w:rsid w:val="00D16FAC"/>
    <w:rsid w:val="00D17002"/>
    <w:rsid w:val="00D1700D"/>
    <w:rsid w:val="00D17057"/>
    <w:rsid w:val="00D170A1"/>
    <w:rsid w:val="00D170BC"/>
    <w:rsid w:val="00D170DB"/>
    <w:rsid w:val="00D17173"/>
    <w:rsid w:val="00D17179"/>
    <w:rsid w:val="00D171B8"/>
    <w:rsid w:val="00D171BC"/>
    <w:rsid w:val="00D1720C"/>
    <w:rsid w:val="00D17234"/>
    <w:rsid w:val="00D17242"/>
    <w:rsid w:val="00D17276"/>
    <w:rsid w:val="00D17293"/>
    <w:rsid w:val="00D172D2"/>
    <w:rsid w:val="00D17318"/>
    <w:rsid w:val="00D1731D"/>
    <w:rsid w:val="00D1731E"/>
    <w:rsid w:val="00D17321"/>
    <w:rsid w:val="00D1732F"/>
    <w:rsid w:val="00D1735A"/>
    <w:rsid w:val="00D1736F"/>
    <w:rsid w:val="00D17389"/>
    <w:rsid w:val="00D1739F"/>
    <w:rsid w:val="00D173D8"/>
    <w:rsid w:val="00D17445"/>
    <w:rsid w:val="00D17484"/>
    <w:rsid w:val="00D1748E"/>
    <w:rsid w:val="00D17493"/>
    <w:rsid w:val="00D174D8"/>
    <w:rsid w:val="00D174E4"/>
    <w:rsid w:val="00D174F0"/>
    <w:rsid w:val="00D1753D"/>
    <w:rsid w:val="00D17574"/>
    <w:rsid w:val="00D1759E"/>
    <w:rsid w:val="00D175AA"/>
    <w:rsid w:val="00D175B6"/>
    <w:rsid w:val="00D175BB"/>
    <w:rsid w:val="00D175C3"/>
    <w:rsid w:val="00D17635"/>
    <w:rsid w:val="00D1763F"/>
    <w:rsid w:val="00D1764A"/>
    <w:rsid w:val="00D1765F"/>
    <w:rsid w:val="00D17660"/>
    <w:rsid w:val="00D1770E"/>
    <w:rsid w:val="00D17748"/>
    <w:rsid w:val="00D1774F"/>
    <w:rsid w:val="00D17752"/>
    <w:rsid w:val="00D1777F"/>
    <w:rsid w:val="00D17799"/>
    <w:rsid w:val="00D177C5"/>
    <w:rsid w:val="00D177D6"/>
    <w:rsid w:val="00D177E2"/>
    <w:rsid w:val="00D17841"/>
    <w:rsid w:val="00D1785E"/>
    <w:rsid w:val="00D1789D"/>
    <w:rsid w:val="00D178AF"/>
    <w:rsid w:val="00D178BB"/>
    <w:rsid w:val="00D178C0"/>
    <w:rsid w:val="00D178ED"/>
    <w:rsid w:val="00D178F5"/>
    <w:rsid w:val="00D1790C"/>
    <w:rsid w:val="00D17925"/>
    <w:rsid w:val="00D1794F"/>
    <w:rsid w:val="00D1795E"/>
    <w:rsid w:val="00D1796A"/>
    <w:rsid w:val="00D17A15"/>
    <w:rsid w:val="00D17A62"/>
    <w:rsid w:val="00D17AA9"/>
    <w:rsid w:val="00D17AC4"/>
    <w:rsid w:val="00D17AC8"/>
    <w:rsid w:val="00D17ACA"/>
    <w:rsid w:val="00D17AEC"/>
    <w:rsid w:val="00D17B32"/>
    <w:rsid w:val="00D17B68"/>
    <w:rsid w:val="00D17C06"/>
    <w:rsid w:val="00D17C1A"/>
    <w:rsid w:val="00D17C26"/>
    <w:rsid w:val="00D17C40"/>
    <w:rsid w:val="00D17C5B"/>
    <w:rsid w:val="00D17C69"/>
    <w:rsid w:val="00D17C8D"/>
    <w:rsid w:val="00D17CAE"/>
    <w:rsid w:val="00D17CC3"/>
    <w:rsid w:val="00D17CE7"/>
    <w:rsid w:val="00D17D12"/>
    <w:rsid w:val="00D17D1F"/>
    <w:rsid w:val="00D17D25"/>
    <w:rsid w:val="00D17D43"/>
    <w:rsid w:val="00D17D8B"/>
    <w:rsid w:val="00D17DD2"/>
    <w:rsid w:val="00D17DE5"/>
    <w:rsid w:val="00D17E09"/>
    <w:rsid w:val="00D17E10"/>
    <w:rsid w:val="00D17E1D"/>
    <w:rsid w:val="00D17E50"/>
    <w:rsid w:val="00D17E57"/>
    <w:rsid w:val="00D17E93"/>
    <w:rsid w:val="00D17E9A"/>
    <w:rsid w:val="00D17EA8"/>
    <w:rsid w:val="00D17EAB"/>
    <w:rsid w:val="00D17EAF"/>
    <w:rsid w:val="00D17EB1"/>
    <w:rsid w:val="00D17EC9"/>
    <w:rsid w:val="00D17EDB"/>
    <w:rsid w:val="00D17EE9"/>
    <w:rsid w:val="00D17EEB"/>
    <w:rsid w:val="00D17F02"/>
    <w:rsid w:val="00D17F6A"/>
    <w:rsid w:val="00D17F6B"/>
    <w:rsid w:val="00D17F9A"/>
    <w:rsid w:val="00D17FA3"/>
    <w:rsid w:val="00D17FCE"/>
    <w:rsid w:val="00D17FE0"/>
    <w:rsid w:val="00D20044"/>
    <w:rsid w:val="00D20061"/>
    <w:rsid w:val="00D20071"/>
    <w:rsid w:val="00D20076"/>
    <w:rsid w:val="00D200C5"/>
    <w:rsid w:val="00D2010B"/>
    <w:rsid w:val="00D20130"/>
    <w:rsid w:val="00D2013C"/>
    <w:rsid w:val="00D20170"/>
    <w:rsid w:val="00D2018B"/>
    <w:rsid w:val="00D201B1"/>
    <w:rsid w:val="00D201B7"/>
    <w:rsid w:val="00D201CA"/>
    <w:rsid w:val="00D20276"/>
    <w:rsid w:val="00D202A1"/>
    <w:rsid w:val="00D202BD"/>
    <w:rsid w:val="00D202F8"/>
    <w:rsid w:val="00D20305"/>
    <w:rsid w:val="00D20330"/>
    <w:rsid w:val="00D20334"/>
    <w:rsid w:val="00D20339"/>
    <w:rsid w:val="00D20379"/>
    <w:rsid w:val="00D20381"/>
    <w:rsid w:val="00D20383"/>
    <w:rsid w:val="00D2038D"/>
    <w:rsid w:val="00D203C8"/>
    <w:rsid w:val="00D203D8"/>
    <w:rsid w:val="00D203E2"/>
    <w:rsid w:val="00D203F8"/>
    <w:rsid w:val="00D20454"/>
    <w:rsid w:val="00D204FD"/>
    <w:rsid w:val="00D20514"/>
    <w:rsid w:val="00D2056B"/>
    <w:rsid w:val="00D2056C"/>
    <w:rsid w:val="00D2057C"/>
    <w:rsid w:val="00D20587"/>
    <w:rsid w:val="00D2061F"/>
    <w:rsid w:val="00D20629"/>
    <w:rsid w:val="00D20670"/>
    <w:rsid w:val="00D206A3"/>
    <w:rsid w:val="00D206AD"/>
    <w:rsid w:val="00D206B5"/>
    <w:rsid w:val="00D206F4"/>
    <w:rsid w:val="00D20704"/>
    <w:rsid w:val="00D2072E"/>
    <w:rsid w:val="00D20774"/>
    <w:rsid w:val="00D20777"/>
    <w:rsid w:val="00D2078B"/>
    <w:rsid w:val="00D207EE"/>
    <w:rsid w:val="00D20803"/>
    <w:rsid w:val="00D20879"/>
    <w:rsid w:val="00D208B2"/>
    <w:rsid w:val="00D208D1"/>
    <w:rsid w:val="00D208E9"/>
    <w:rsid w:val="00D208FD"/>
    <w:rsid w:val="00D20946"/>
    <w:rsid w:val="00D2094A"/>
    <w:rsid w:val="00D209AE"/>
    <w:rsid w:val="00D209DB"/>
    <w:rsid w:val="00D20A2F"/>
    <w:rsid w:val="00D20A30"/>
    <w:rsid w:val="00D20A93"/>
    <w:rsid w:val="00D20A98"/>
    <w:rsid w:val="00D20ABD"/>
    <w:rsid w:val="00D20B00"/>
    <w:rsid w:val="00D20B27"/>
    <w:rsid w:val="00D20B28"/>
    <w:rsid w:val="00D20B66"/>
    <w:rsid w:val="00D20B67"/>
    <w:rsid w:val="00D20BAD"/>
    <w:rsid w:val="00D20BCA"/>
    <w:rsid w:val="00D20BD0"/>
    <w:rsid w:val="00D20C0B"/>
    <w:rsid w:val="00D20C37"/>
    <w:rsid w:val="00D20C9B"/>
    <w:rsid w:val="00D20CA5"/>
    <w:rsid w:val="00D20CB3"/>
    <w:rsid w:val="00D20CEA"/>
    <w:rsid w:val="00D20D39"/>
    <w:rsid w:val="00D20D55"/>
    <w:rsid w:val="00D20D6B"/>
    <w:rsid w:val="00D20D88"/>
    <w:rsid w:val="00D20DA7"/>
    <w:rsid w:val="00D20DCE"/>
    <w:rsid w:val="00D20DF8"/>
    <w:rsid w:val="00D20E16"/>
    <w:rsid w:val="00D20E2F"/>
    <w:rsid w:val="00D20E6A"/>
    <w:rsid w:val="00D20E76"/>
    <w:rsid w:val="00D20E83"/>
    <w:rsid w:val="00D20E93"/>
    <w:rsid w:val="00D20EB1"/>
    <w:rsid w:val="00D20EBB"/>
    <w:rsid w:val="00D20EE8"/>
    <w:rsid w:val="00D20F1F"/>
    <w:rsid w:val="00D20F3A"/>
    <w:rsid w:val="00D20F42"/>
    <w:rsid w:val="00D20F66"/>
    <w:rsid w:val="00D20F68"/>
    <w:rsid w:val="00D20FAD"/>
    <w:rsid w:val="00D20FFB"/>
    <w:rsid w:val="00D21038"/>
    <w:rsid w:val="00D21063"/>
    <w:rsid w:val="00D21071"/>
    <w:rsid w:val="00D2107D"/>
    <w:rsid w:val="00D21089"/>
    <w:rsid w:val="00D2109B"/>
    <w:rsid w:val="00D210B7"/>
    <w:rsid w:val="00D210BA"/>
    <w:rsid w:val="00D210D6"/>
    <w:rsid w:val="00D210F2"/>
    <w:rsid w:val="00D2115A"/>
    <w:rsid w:val="00D21177"/>
    <w:rsid w:val="00D211A5"/>
    <w:rsid w:val="00D211F7"/>
    <w:rsid w:val="00D21207"/>
    <w:rsid w:val="00D2120C"/>
    <w:rsid w:val="00D21213"/>
    <w:rsid w:val="00D2121C"/>
    <w:rsid w:val="00D2123A"/>
    <w:rsid w:val="00D2123D"/>
    <w:rsid w:val="00D21258"/>
    <w:rsid w:val="00D21271"/>
    <w:rsid w:val="00D21295"/>
    <w:rsid w:val="00D212B8"/>
    <w:rsid w:val="00D21362"/>
    <w:rsid w:val="00D213FC"/>
    <w:rsid w:val="00D21409"/>
    <w:rsid w:val="00D2140A"/>
    <w:rsid w:val="00D21456"/>
    <w:rsid w:val="00D2146D"/>
    <w:rsid w:val="00D21483"/>
    <w:rsid w:val="00D214C2"/>
    <w:rsid w:val="00D214E5"/>
    <w:rsid w:val="00D214E9"/>
    <w:rsid w:val="00D214FA"/>
    <w:rsid w:val="00D2150A"/>
    <w:rsid w:val="00D21524"/>
    <w:rsid w:val="00D21526"/>
    <w:rsid w:val="00D21540"/>
    <w:rsid w:val="00D21582"/>
    <w:rsid w:val="00D215C7"/>
    <w:rsid w:val="00D215C8"/>
    <w:rsid w:val="00D215EE"/>
    <w:rsid w:val="00D215F3"/>
    <w:rsid w:val="00D215FA"/>
    <w:rsid w:val="00D21637"/>
    <w:rsid w:val="00D2166A"/>
    <w:rsid w:val="00D2169C"/>
    <w:rsid w:val="00D2169E"/>
    <w:rsid w:val="00D216BB"/>
    <w:rsid w:val="00D216C0"/>
    <w:rsid w:val="00D216D2"/>
    <w:rsid w:val="00D21705"/>
    <w:rsid w:val="00D2170F"/>
    <w:rsid w:val="00D21732"/>
    <w:rsid w:val="00D21789"/>
    <w:rsid w:val="00D217CC"/>
    <w:rsid w:val="00D2182F"/>
    <w:rsid w:val="00D21892"/>
    <w:rsid w:val="00D218BE"/>
    <w:rsid w:val="00D218BF"/>
    <w:rsid w:val="00D218D8"/>
    <w:rsid w:val="00D2194E"/>
    <w:rsid w:val="00D21955"/>
    <w:rsid w:val="00D21999"/>
    <w:rsid w:val="00D219B1"/>
    <w:rsid w:val="00D219CC"/>
    <w:rsid w:val="00D219D0"/>
    <w:rsid w:val="00D219D2"/>
    <w:rsid w:val="00D219DB"/>
    <w:rsid w:val="00D219F9"/>
    <w:rsid w:val="00D219FB"/>
    <w:rsid w:val="00D219FE"/>
    <w:rsid w:val="00D21A21"/>
    <w:rsid w:val="00D21A89"/>
    <w:rsid w:val="00D21AB3"/>
    <w:rsid w:val="00D21ABC"/>
    <w:rsid w:val="00D21AD0"/>
    <w:rsid w:val="00D21AE0"/>
    <w:rsid w:val="00D21B25"/>
    <w:rsid w:val="00D21B38"/>
    <w:rsid w:val="00D21B49"/>
    <w:rsid w:val="00D21B7F"/>
    <w:rsid w:val="00D21BD8"/>
    <w:rsid w:val="00D21BD9"/>
    <w:rsid w:val="00D21C10"/>
    <w:rsid w:val="00D21C23"/>
    <w:rsid w:val="00D21C44"/>
    <w:rsid w:val="00D21C59"/>
    <w:rsid w:val="00D21C74"/>
    <w:rsid w:val="00D21C77"/>
    <w:rsid w:val="00D21CAB"/>
    <w:rsid w:val="00D21CB7"/>
    <w:rsid w:val="00D21CD6"/>
    <w:rsid w:val="00D21CDE"/>
    <w:rsid w:val="00D21CED"/>
    <w:rsid w:val="00D21D3A"/>
    <w:rsid w:val="00D21D3D"/>
    <w:rsid w:val="00D21D46"/>
    <w:rsid w:val="00D21D6A"/>
    <w:rsid w:val="00D21D7E"/>
    <w:rsid w:val="00D21D82"/>
    <w:rsid w:val="00D21DC9"/>
    <w:rsid w:val="00D21DD5"/>
    <w:rsid w:val="00D21DDB"/>
    <w:rsid w:val="00D21E1E"/>
    <w:rsid w:val="00D21E37"/>
    <w:rsid w:val="00D21E3A"/>
    <w:rsid w:val="00D21E3B"/>
    <w:rsid w:val="00D21E43"/>
    <w:rsid w:val="00D21E6A"/>
    <w:rsid w:val="00D21E9C"/>
    <w:rsid w:val="00D21ECC"/>
    <w:rsid w:val="00D21EEF"/>
    <w:rsid w:val="00D21F07"/>
    <w:rsid w:val="00D21F0E"/>
    <w:rsid w:val="00D21F54"/>
    <w:rsid w:val="00D21F76"/>
    <w:rsid w:val="00D21F97"/>
    <w:rsid w:val="00D21FCC"/>
    <w:rsid w:val="00D21FD1"/>
    <w:rsid w:val="00D21FE3"/>
    <w:rsid w:val="00D22014"/>
    <w:rsid w:val="00D2202A"/>
    <w:rsid w:val="00D2204F"/>
    <w:rsid w:val="00D22082"/>
    <w:rsid w:val="00D2208F"/>
    <w:rsid w:val="00D220CA"/>
    <w:rsid w:val="00D220E1"/>
    <w:rsid w:val="00D220E6"/>
    <w:rsid w:val="00D220F7"/>
    <w:rsid w:val="00D22137"/>
    <w:rsid w:val="00D2214F"/>
    <w:rsid w:val="00D22150"/>
    <w:rsid w:val="00D2215E"/>
    <w:rsid w:val="00D22176"/>
    <w:rsid w:val="00D2219E"/>
    <w:rsid w:val="00D221A1"/>
    <w:rsid w:val="00D221BE"/>
    <w:rsid w:val="00D221F1"/>
    <w:rsid w:val="00D2222A"/>
    <w:rsid w:val="00D22236"/>
    <w:rsid w:val="00D2224A"/>
    <w:rsid w:val="00D22262"/>
    <w:rsid w:val="00D22293"/>
    <w:rsid w:val="00D222A6"/>
    <w:rsid w:val="00D222A7"/>
    <w:rsid w:val="00D222CA"/>
    <w:rsid w:val="00D222DE"/>
    <w:rsid w:val="00D222E4"/>
    <w:rsid w:val="00D222ED"/>
    <w:rsid w:val="00D222F8"/>
    <w:rsid w:val="00D222FB"/>
    <w:rsid w:val="00D2231B"/>
    <w:rsid w:val="00D2234D"/>
    <w:rsid w:val="00D22382"/>
    <w:rsid w:val="00D2239D"/>
    <w:rsid w:val="00D223A4"/>
    <w:rsid w:val="00D223BE"/>
    <w:rsid w:val="00D2242F"/>
    <w:rsid w:val="00D22444"/>
    <w:rsid w:val="00D224D7"/>
    <w:rsid w:val="00D224FA"/>
    <w:rsid w:val="00D22524"/>
    <w:rsid w:val="00D2255E"/>
    <w:rsid w:val="00D2258C"/>
    <w:rsid w:val="00D225B9"/>
    <w:rsid w:val="00D225CE"/>
    <w:rsid w:val="00D225D9"/>
    <w:rsid w:val="00D225F6"/>
    <w:rsid w:val="00D225FC"/>
    <w:rsid w:val="00D2261B"/>
    <w:rsid w:val="00D2261C"/>
    <w:rsid w:val="00D22621"/>
    <w:rsid w:val="00D22638"/>
    <w:rsid w:val="00D22695"/>
    <w:rsid w:val="00D226C9"/>
    <w:rsid w:val="00D226DA"/>
    <w:rsid w:val="00D226EE"/>
    <w:rsid w:val="00D2274E"/>
    <w:rsid w:val="00D22762"/>
    <w:rsid w:val="00D22784"/>
    <w:rsid w:val="00D22791"/>
    <w:rsid w:val="00D227C8"/>
    <w:rsid w:val="00D227DB"/>
    <w:rsid w:val="00D227DE"/>
    <w:rsid w:val="00D22825"/>
    <w:rsid w:val="00D2282D"/>
    <w:rsid w:val="00D2282E"/>
    <w:rsid w:val="00D2283E"/>
    <w:rsid w:val="00D22850"/>
    <w:rsid w:val="00D22878"/>
    <w:rsid w:val="00D2287A"/>
    <w:rsid w:val="00D228B0"/>
    <w:rsid w:val="00D228F4"/>
    <w:rsid w:val="00D228FF"/>
    <w:rsid w:val="00D22904"/>
    <w:rsid w:val="00D2291C"/>
    <w:rsid w:val="00D2299C"/>
    <w:rsid w:val="00D229AD"/>
    <w:rsid w:val="00D229FF"/>
    <w:rsid w:val="00D22A32"/>
    <w:rsid w:val="00D22A5A"/>
    <w:rsid w:val="00D22A89"/>
    <w:rsid w:val="00D22B45"/>
    <w:rsid w:val="00D22B58"/>
    <w:rsid w:val="00D22B64"/>
    <w:rsid w:val="00D22B81"/>
    <w:rsid w:val="00D22B8F"/>
    <w:rsid w:val="00D22BA5"/>
    <w:rsid w:val="00D22BB6"/>
    <w:rsid w:val="00D22BF8"/>
    <w:rsid w:val="00D22C29"/>
    <w:rsid w:val="00D22C35"/>
    <w:rsid w:val="00D22C5A"/>
    <w:rsid w:val="00D22C98"/>
    <w:rsid w:val="00D22CAE"/>
    <w:rsid w:val="00D22CB5"/>
    <w:rsid w:val="00D22D1E"/>
    <w:rsid w:val="00D22D53"/>
    <w:rsid w:val="00D22D5F"/>
    <w:rsid w:val="00D22D85"/>
    <w:rsid w:val="00D22D9B"/>
    <w:rsid w:val="00D22DA7"/>
    <w:rsid w:val="00D22DAD"/>
    <w:rsid w:val="00D22DBB"/>
    <w:rsid w:val="00D22DD8"/>
    <w:rsid w:val="00D22E69"/>
    <w:rsid w:val="00D22E77"/>
    <w:rsid w:val="00D22EA8"/>
    <w:rsid w:val="00D22ED0"/>
    <w:rsid w:val="00D22F0A"/>
    <w:rsid w:val="00D22F1C"/>
    <w:rsid w:val="00D22F6D"/>
    <w:rsid w:val="00D22FCA"/>
    <w:rsid w:val="00D22FDF"/>
    <w:rsid w:val="00D2300F"/>
    <w:rsid w:val="00D2302C"/>
    <w:rsid w:val="00D23046"/>
    <w:rsid w:val="00D2308C"/>
    <w:rsid w:val="00D23096"/>
    <w:rsid w:val="00D230F4"/>
    <w:rsid w:val="00D23109"/>
    <w:rsid w:val="00D23162"/>
    <w:rsid w:val="00D23179"/>
    <w:rsid w:val="00D23205"/>
    <w:rsid w:val="00D23212"/>
    <w:rsid w:val="00D23267"/>
    <w:rsid w:val="00D2326D"/>
    <w:rsid w:val="00D232B3"/>
    <w:rsid w:val="00D232D6"/>
    <w:rsid w:val="00D23313"/>
    <w:rsid w:val="00D2336A"/>
    <w:rsid w:val="00D233AA"/>
    <w:rsid w:val="00D233BC"/>
    <w:rsid w:val="00D233BD"/>
    <w:rsid w:val="00D233DE"/>
    <w:rsid w:val="00D2343B"/>
    <w:rsid w:val="00D23496"/>
    <w:rsid w:val="00D2349F"/>
    <w:rsid w:val="00D234E1"/>
    <w:rsid w:val="00D234F4"/>
    <w:rsid w:val="00D23504"/>
    <w:rsid w:val="00D23519"/>
    <w:rsid w:val="00D23530"/>
    <w:rsid w:val="00D2355A"/>
    <w:rsid w:val="00D2355F"/>
    <w:rsid w:val="00D23599"/>
    <w:rsid w:val="00D235B4"/>
    <w:rsid w:val="00D2364E"/>
    <w:rsid w:val="00D23683"/>
    <w:rsid w:val="00D236BF"/>
    <w:rsid w:val="00D23713"/>
    <w:rsid w:val="00D23725"/>
    <w:rsid w:val="00D2372C"/>
    <w:rsid w:val="00D2373A"/>
    <w:rsid w:val="00D23787"/>
    <w:rsid w:val="00D23795"/>
    <w:rsid w:val="00D23845"/>
    <w:rsid w:val="00D23898"/>
    <w:rsid w:val="00D238B3"/>
    <w:rsid w:val="00D2391A"/>
    <w:rsid w:val="00D23935"/>
    <w:rsid w:val="00D23944"/>
    <w:rsid w:val="00D2394A"/>
    <w:rsid w:val="00D23952"/>
    <w:rsid w:val="00D2396D"/>
    <w:rsid w:val="00D2397E"/>
    <w:rsid w:val="00D239AB"/>
    <w:rsid w:val="00D239B9"/>
    <w:rsid w:val="00D23A2D"/>
    <w:rsid w:val="00D23A37"/>
    <w:rsid w:val="00D23A6D"/>
    <w:rsid w:val="00D23AF4"/>
    <w:rsid w:val="00D23B07"/>
    <w:rsid w:val="00D23B51"/>
    <w:rsid w:val="00D23B9E"/>
    <w:rsid w:val="00D23BBE"/>
    <w:rsid w:val="00D23BE8"/>
    <w:rsid w:val="00D23BFF"/>
    <w:rsid w:val="00D23C09"/>
    <w:rsid w:val="00D23C3C"/>
    <w:rsid w:val="00D23C47"/>
    <w:rsid w:val="00D23C4B"/>
    <w:rsid w:val="00D23C53"/>
    <w:rsid w:val="00D23C69"/>
    <w:rsid w:val="00D23C71"/>
    <w:rsid w:val="00D23CA2"/>
    <w:rsid w:val="00D23CE1"/>
    <w:rsid w:val="00D23DD0"/>
    <w:rsid w:val="00D23E29"/>
    <w:rsid w:val="00D23EAF"/>
    <w:rsid w:val="00D23EBA"/>
    <w:rsid w:val="00D23EDE"/>
    <w:rsid w:val="00D23F1E"/>
    <w:rsid w:val="00D23F47"/>
    <w:rsid w:val="00D23F70"/>
    <w:rsid w:val="00D23FFD"/>
    <w:rsid w:val="00D2400F"/>
    <w:rsid w:val="00D2409A"/>
    <w:rsid w:val="00D240CE"/>
    <w:rsid w:val="00D240D4"/>
    <w:rsid w:val="00D24116"/>
    <w:rsid w:val="00D2414A"/>
    <w:rsid w:val="00D241C1"/>
    <w:rsid w:val="00D241ED"/>
    <w:rsid w:val="00D241F8"/>
    <w:rsid w:val="00D241FE"/>
    <w:rsid w:val="00D24219"/>
    <w:rsid w:val="00D242BF"/>
    <w:rsid w:val="00D242CE"/>
    <w:rsid w:val="00D2432A"/>
    <w:rsid w:val="00D24339"/>
    <w:rsid w:val="00D24352"/>
    <w:rsid w:val="00D2435E"/>
    <w:rsid w:val="00D24390"/>
    <w:rsid w:val="00D2442E"/>
    <w:rsid w:val="00D24462"/>
    <w:rsid w:val="00D2446F"/>
    <w:rsid w:val="00D24486"/>
    <w:rsid w:val="00D244A8"/>
    <w:rsid w:val="00D244B9"/>
    <w:rsid w:val="00D244E8"/>
    <w:rsid w:val="00D244FF"/>
    <w:rsid w:val="00D2451D"/>
    <w:rsid w:val="00D24524"/>
    <w:rsid w:val="00D2453F"/>
    <w:rsid w:val="00D245A0"/>
    <w:rsid w:val="00D245D2"/>
    <w:rsid w:val="00D2468D"/>
    <w:rsid w:val="00D246B2"/>
    <w:rsid w:val="00D24703"/>
    <w:rsid w:val="00D24704"/>
    <w:rsid w:val="00D2470F"/>
    <w:rsid w:val="00D24712"/>
    <w:rsid w:val="00D2472C"/>
    <w:rsid w:val="00D24737"/>
    <w:rsid w:val="00D2474B"/>
    <w:rsid w:val="00D247B1"/>
    <w:rsid w:val="00D247D7"/>
    <w:rsid w:val="00D24802"/>
    <w:rsid w:val="00D2482A"/>
    <w:rsid w:val="00D24830"/>
    <w:rsid w:val="00D24836"/>
    <w:rsid w:val="00D24844"/>
    <w:rsid w:val="00D24857"/>
    <w:rsid w:val="00D2489B"/>
    <w:rsid w:val="00D248CC"/>
    <w:rsid w:val="00D248E1"/>
    <w:rsid w:val="00D248E4"/>
    <w:rsid w:val="00D248EE"/>
    <w:rsid w:val="00D24967"/>
    <w:rsid w:val="00D24968"/>
    <w:rsid w:val="00D2498C"/>
    <w:rsid w:val="00D2499C"/>
    <w:rsid w:val="00D249A9"/>
    <w:rsid w:val="00D249B6"/>
    <w:rsid w:val="00D249BE"/>
    <w:rsid w:val="00D249EA"/>
    <w:rsid w:val="00D24A52"/>
    <w:rsid w:val="00D24AB7"/>
    <w:rsid w:val="00D24B63"/>
    <w:rsid w:val="00D24B74"/>
    <w:rsid w:val="00D24B77"/>
    <w:rsid w:val="00D24BB1"/>
    <w:rsid w:val="00D24BC7"/>
    <w:rsid w:val="00D24BD7"/>
    <w:rsid w:val="00D24BEB"/>
    <w:rsid w:val="00D24C2A"/>
    <w:rsid w:val="00D24C36"/>
    <w:rsid w:val="00D24C94"/>
    <w:rsid w:val="00D24CA4"/>
    <w:rsid w:val="00D24CDA"/>
    <w:rsid w:val="00D24CEA"/>
    <w:rsid w:val="00D24D30"/>
    <w:rsid w:val="00D24D5B"/>
    <w:rsid w:val="00D24D64"/>
    <w:rsid w:val="00D24DA5"/>
    <w:rsid w:val="00D24DAA"/>
    <w:rsid w:val="00D24DCA"/>
    <w:rsid w:val="00D24DCF"/>
    <w:rsid w:val="00D24DD4"/>
    <w:rsid w:val="00D24E0B"/>
    <w:rsid w:val="00D24E15"/>
    <w:rsid w:val="00D24E2A"/>
    <w:rsid w:val="00D24E4B"/>
    <w:rsid w:val="00D24E5A"/>
    <w:rsid w:val="00D24E75"/>
    <w:rsid w:val="00D24EDA"/>
    <w:rsid w:val="00D24F8E"/>
    <w:rsid w:val="00D24F8F"/>
    <w:rsid w:val="00D24FC2"/>
    <w:rsid w:val="00D25003"/>
    <w:rsid w:val="00D25043"/>
    <w:rsid w:val="00D2506E"/>
    <w:rsid w:val="00D2507D"/>
    <w:rsid w:val="00D250B7"/>
    <w:rsid w:val="00D25126"/>
    <w:rsid w:val="00D2514E"/>
    <w:rsid w:val="00D2516B"/>
    <w:rsid w:val="00D2518B"/>
    <w:rsid w:val="00D251DB"/>
    <w:rsid w:val="00D251E2"/>
    <w:rsid w:val="00D251F5"/>
    <w:rsid w:val="00D25210"/>
    <w:rsid w:val="00D2521C"/>
    <w:rsid w:val="00D25257"/>
    <w:rsid w:val="00D252A9"/>
    <w:rsid w:val="00D252B4"/>
    <w:rsid w:val="00D252BF"/>
    <w:rsid w:val="00D252D3"/>
    <w:rsid w:val="00D252EA"/>
    <w:rsid w:val="00D252F6"/>
    <w:rsid w:val="00D25302"/>
    <w:rsid w:val="00D2531A"/>
    <w:rsid w:val="00D25322"/>
    <w:rsid w:val="00D25326"/>
    <w:rsid w:val="00D253DC"/>
    <w:rsid w:val="00D25407"/>
    <w:rsid w:val="00D2541A"/>
    <w:rsid w:val="00D25443"/>
    <w:rsid w:val="00D2546A"/>
    <w:rsid w:val="00D25470"/>
    <w:rsid w:val="00D25484"/>
    <w:rsid w:val="00D254D4"/>
    <w:rsid w:val="00D254D9"/>
    <w:rsid w:val="00D25534"/>
    <w:rsid w:val="00D2555F"/>
    <w:rsid w:val="00D2557E"/>
    <w:rsid w:val="00D255A6"/>
    <w:rsid w:val="00D255B7"/>
    <w:rsid w:val="00D255D8"/>
    <w:rsid w:val="00D255DE"/>
    <w:rsid w:val="00D25608"/>
    <w:rsid w:val="00D2565F"/>
    <w:rsid w:val="00D256A0"/>
    <w:rsid w:val="00D256C9"/>
    <w:rsid w:val="00D256D0"/>
    <w:rsid w:val="00D2571B"/>
    <w:rsid w:val="00D2572A"/>
    <w:rsid w:val="00D2572F"/>
    <w:rsid w:val="00D2573C"/>
    <w:rsid w:val="00D2573E"/>
    <w:rsid w:val="00D25741"/>
    <w:rsid w:val="00D25742"/>
    <w:rsid w:val="00D2575B"/>
    <w:rsid w:val="00D25779"/>
    <w:rsid w:val="00D257C7"/>
    <w:rsid w:val="00D257E8"/>
    <w:rsid w:val="00D257EA"/>
    <w:rsid w:val="00D2582C"/>
    <w:rsid w:val="00D25830"/>
    <w:rsid w:val="00D2583F"/>
    <w:rsid w:val="00D2585C"/>
    <w:rsid w:val="00D25868"/>
    <w:rsid w:val="00D258C7"/>
    <w:rsid w:val="00D258E5"/>
    <w:rsid w:val="00D25915"/>
    <w:rsid w:val="00D25929"/>
    <w:rsid w:val="00D25951"/>
    <w:rsid w:val="00D259A1"/>
    <w:rsid w:val="00D259A5"/>
    <w:rsid w:val="00D259C9"/>
    <w:rsid w:val="00D259E3"/>
    <w:rsid w:val="00D259EC"/>
    <w:rsid w:val="00D259F9"/>
    <w:rsid w:val="00D25A3C"/>
    <w:rsid w:val="00D25A70"/>
    <w:rsid w:val="00D25A7A"/>
    <w:rsid w:val="00D25A7E"/>
    <w:rsid w:val="00D25A88"/>
    <w:rsid w:val="00D25A8F"/>
    <w:rsid w:val="00D25A9B"/>
    <w:rsid w:val="00D25AA1"/>
    <w:rsid w:val="00D25AD1"/>
    <w:rsid w:val="00D25AD5"/>
    <w:rsid w:val="00D25AE4"/>
    <w:rsid w:val="00D25AE7"/>
    <w:rsid w:val="00D25AED"/>
    <w:rsid w:val="00D25B07"/>
    <w:rsid w:val="00D25B4F"/>
    <w:rsid w:val="00D25B64"/>
    <w:rsid w:val="00D25B74"/>
    <w:rsid w:val="00D25BA4"/>
    <w:rsid w:val="00D25C53"/>
    <w:rsid w:val="00D25C5B"/>
    <w:rsid w:val="00D25C67"/>
    <w:rsid w:val="00D25D35"/>
    <w:rsid w:val="00D25D61"/>
    <w:rsid w:val="00D25D81"/>
    <w:rsid w:val="00D25DD2"/>
    <w:rsid w:val="00D25DDA"/>
    <w:rsid w:val="00D25E10"/>
    <w:rsid w:val="00D25E4A"/>
    <w:rsid w:val="00D25E4E"/>
    <w:rsid w:val="00D25E51"/>
    <w:rsid w:val="00D25E57"/>
    <w:rsid w:val="00D25E7F"/>
    <w:rsid w:val="00D25E8C"/>
    <w:rsid w:val="00D25E90"/>
    <w:rsid w:val="00D25E98"/>
    <w:rsid w:val="00D25F14"/>
    <w:rsid w:val="00D25F29"/>
    <w:rsid w:val="00D25F94"/>
    <w:rsid w:val="00D25FBA"/>
    <w:rsid w:val="00D25FD4"/>
    <w:rsid w:val="00D26006"/>
    <w:rsid w:val="00D26032"/>
    <w:rsid w:val="00D2607C"/>
    <w:rsid w:val="00D2608F"/>
    <w:rsid w:val="00D260DB"/>
    <w:rsid w:val="00D26105"/>
    <w:rsid w:val="00D2611A"/>
    <w:rsid w:val="00D2611E"/>
    <w:rsid w:val="00D26150"/>
    <w:rsid w:val="00D2615B"/>
    <w:rsid w:val="00D26186"/>
    <w:rsid w:val="00D261AE"/>
    <w:rsid w:val="00D261C0"/>
    <w:rsid w:val="00D261C9"/>
    <w:rsid w:val="00D261D2"/>
    <w:rsid w:val="00D261D8"/>
    <w:rsid w:val="00D261DF"/>
    <w:rsid w:val="00D26223"/>
    <w:rsid w:val="00D26258"/>
    <w:rsid w:val="00D26262"/>
    <w:rsid w:val="00D262AB"/>
    <w:rsid w:val="00D262B3"/>
    <w:rsid w:val="00D262BD"/>
    <w:rsid w:val="00D262C2"/>
    <w:rsid w:val="00D262CC"/>
    <w:rsid w:val="00D262D7"/>
    <w:rsid w:val="00D26355"/>
    <w:rsid w:val="00D26363"/>
    <w:rsid w:val="00D26364"/>
    <w:rsid w:val="00D2636F"/>
    <w:rsid w:val="00D263CB"/>
    <w:rsid w:val="00D263DD"/>
    <w:rsid w:val="00D263ED"/>
    <w:rsid w:val="00D263F1"/>
    <w:rsid w:val="00D263FA"/>
    <w:rsid w:val="00D26449"/>
    <w:rsid w:val="00D26460"/>
    <w:rsid w:val="00D264A0"/>
    <w:rsid w:val="00D26500"/>
    <w:rsid w:val="00D26553"/>
    <w:rsid w:val="00D2656B"/>
    <w:rsid w:val="00D26580"/>
    <w:rsid w:val="00D265B7"/>
    <w:rsid w:val="00D265CC"/>
    <w:rsid w:val="00D265CD"/>
    <w:rsid w:val="00D2663D"/>
    <w:rsid w:val="00D26678"/>
    <w:rsid w:val="00D266A5"/>
    <w:rsid w:val="00D266E9"/>
    <w:rsid w:val="00D2673F"/>
    <w:rsid w:val="00D26740"/>
    <w:rsid w:val="00D2675B"/>
    <w:rsid w:val="00D26760"/>
    <w:rsid w:val="00D26792"/>
    <w:rsid w:val="00D26794"/>
    <w:rsid w:val="00D267D3"/>
    <w:rsid w:val="00D267E0"/>
    <w:rsid w:val="00D26817"/>
    <w:rsid w:val="00D2681D"/>
    <w:rsid w:val="00D26866"/>
    <w:rsid w:val="00D268C1"/>
    <w:rsid w:val="00D268CC"/>
    <w:rsid w:val="00D268F3"/>
    <w:rsid w:val="00D2695E"/>
    <w:rsid w:val="00D2697F"/>
    <w:rsid w:val="00D26981"/>
    <w:rsid w:val="00D269A5"/>
    <w:rsid w:val="00D269A9"/>
    <w:rsid w:val="00D269B3"/>
    <w:rsid w:val="00D269F2"/>
    <w:rsid w:val="00D269F4"/>
    <w:rsid w:val="00D26A1B"/>
    <w:rsid w:val="00D26A37"/>
    <w:rsid w:val="00D26A43"/>
    <w:rsid w:val="00D26A4C"/>
    <w:rsid w:val="00D26A77"/>
    <w:rsid w:val="00D26A80"/>
    <w:rsid w:val="00D26A83"/>
    <w:rsid w:val="00D26A89"/>
    <w:rsid w:val="00D26AC2"/>
    <w:rsid w:val="00D26ACB"/>
    <w:rsid w:val="00D26AE1"/>
    <w:rsid w:val="00D26B0C"/>
    <w:rsid w:val="00D26B2D"/>
    <w:rsid w:val="00D26B36"/>
    <w:rsid w:val="00D26B3A"/>
    <w:rsid w:val="00D26B84"/>
    <w:rsid w:val="00D26BE6"/>
    <w:rsid w:val="00D26C62"/>
    <w:rsid w:val="00D26C66"/>
    <w:rsid w:val="00D26C6B"/>
    <w:rsid w:val="00D26C80"/>
    <w:rsid w:val="00D26CAB"/>
    <w:rsid w:val="00D26CB0"/>
    <w:rsid w:val="00D26CB9"/>
    <w:rsid w:val="00D26D21"/>
    <w:rsid w:val="00D26D2F"/>
    <w:rsid w:val="00D26D32"/>
    <w:rsid w:val="00D26D62"/>
    <w:rsid w:val="00D26D8F"/>
    <w:rsid w:val="00D26DAC"/>
    <w:rsid w:val="00D26DE8"/>
    <w:rsid w:val="00D26E19"/>
    <w:rsid w:val="00D26E1F"/>
    <w:rsid w:val="00D26E28"/>
    <w:rsid w:val="00D26E42"/>
    <w:rsid w:val="00D26EBD"/>
    <w:rsid w:val="00D26ED7"/>
    <w:rsid w:val="00D26F21"/>
    <w:rsid w:val="00D26F32"/>
    <w:rsid w:val="00D26F7C"/>
    <w:rsid w:val="00D26F82"/>
    <w:rsid w:val="00D26FA8"/>
    <w:rsid w:val="00D26FC4"/>
    <w:rsid w:val="00D26FC7"/>
    <w:rsid w:val="00D26FCE"/>
    <w:rsid w:val="00D27011"/>
    <w:rsid w:val="00D27075"/>
    <w:rsid w:val="00D27083"/>
    <w:rsid w:val="00D2709C"/>
    <w:rsid w:val="00D270B7"/>
    <w:rsid w:val="00D270D8"/>
    <w:rsid w:val="00D270DE"/>
    <w:rsid w:val="00D270E3"/>
    <w:rsid w:val="00D2715B"/>
    <w:rsid w:val="00D2718B"/>
    <w:rsid w:val="00D2719A"/>
    <w:rsid w:val="00D27226"/>
    <w:rsid w:val="00D2722E"/>
    <w:rsid w:val="00D27264"/>
    <w:rsid w:val="00D27281"/>
    <w:rsid w:val="00D27297"/>
    <w:rsid w:val="00D27301"/>
    <w:rsid w:val="00D27351"/>
    <w:rsid w:val="00D27359"/>
    <w:rsid w:val="00D2735E"/>
    <w:rsid w:val="00D27362"/>
    <w:rsid w:val="00D27378"/>
    <w:rsid w:val="00D273BB"/>
    <w:rsid w:val="00D273D5"/>
    <w:rsid w:val="00D273DB"/>
    <w:rsid w:val="00D273DE"/>
    <w:rsid w:val="00D2740A"/>
    <w:rsid w:val="00D2740E"/>
    <w:rsid w:val="00D2741D"/>
    <w:rsid w:val="00D27429"/>
    <w:rsid w:val="00D27494"/>
    <w:rsid w:val="00D274AA"/>
    <w:rsid w:val="00D274AD"/>
    <w:rsid w:val="00D274C4"/>
    <w:rsid w:val="00D274DF"/>
    <w:rsid w:val="00D27500"/>
    <w:rsid w:val="00D2750A"/>
    <w:rsid w:val="00D27519"/>
    <w:rsid w:val="00D27548"/>
    <w:rsid w:val="00D2757E"/>
    <w:rsid w:val="00D27599"/>
    <w:rsid w:val="00D27623"/>
    <w:rsid w:val="00D2764B"/>
    <w:rsid w:val="00D2765D"/>
    <w:rsid w:val="00D27670"/>
    <w:rsid w:val="00D2767F"/>
    <w:rsid w:val="00D276BC"/>
    <w:rsid w:val="00D276C3"/>
    <w:rsid w:val="00D276F5"/>
    <w:rsid w:val="00D27701"/>
    <w:rsid w:val="00D2777E"/>
    <w:rsid w:val="00D277AA"/>
    <w:rsid w:val="00D277B5"/>
    <w:rsid w:val="00D277CA"/>
    <w:rsid w:val="00D278A7"/>
    <w:rsid w:val="00D2791E"/>
    <w:rsid w:val="00D2794D"/>
    <w:rsid w:val="00D27958"/>
    <w:rsid w:val="00D27964"/>
    <w:rsid w:val="00D2797A"/>
    <w:rsid w:val="00D27985"/>
    <w:rsid w:val="00D27992"/>
    <w:rsid w:val="00D279C1"/>
    <w:rsid w:val="00D279C5"/>
    <w:rsid w:val="00D279E6"/>
    <w:rsid w:val="00D27A09"/>
    <w:rsid w:val="00D27A27"/>
    <w:rsid w:val="00D27A5E"/>
    <w:rsid w:val="00D27A6F"/>
    <w:rsid w:val="00D27A85"/>
    <w:rsid w:val="00D27A86"/>
    <w:rsid w:val="00D27AA1"/>
    <w:rsid w:val="00D27AAB"/>
    <w:rsid w:val="00D27ACE"/>
    <w:rsid w:val="00D27B15"/>
    <w:rsid w:val="00D27B1A"/>
    <w:rsid w:val="00D27B3E"/>
    <w:rsid w:val="00D27B3F"/>
    <w:rsid w:val="00D27B4F"/>
    <w:rsid w:val="00D27B5A"/>
    <w:rsid w:val="00D27B8E"/>
    <w:rsid w:val="00D27B97"/>
    <w:rsid w:val="00D27C01"/>
    <w:rsid w:val="00D27C21"/>
    <w:rsid w:val="00D27C40"/>
    <w:rsid w:val="00D27C5B"/>
    <w:rsid w:val="00D27C64"/>
    <w:rsid w:val="00D27C66"/>
    <w:rsid w:val="00D27C83"/>
    <w:rsid w:val="00D27C8A"/>
    <w:rsid w:val="00D27CA2"/>
    <w:rsid w:val="00D27CA5"/>
    <w:rsid w:val="00D27CC5"/>
    <w:rsid w:val="00D27CF6"/>
    <w:rsid w:val="00D27CF7"/>
    <w:rsid w:val="00D27D00"/>
    <w:rsid w:val="00D27D4D"/>
    <w:rsid w:val="00D27D71"/>
    <w:rsid w:val="00D27D86"/>
    <w:rsid w:val="00D27D94"/>
    <w:rsid w:val="00D27D98"/>
    <w:rsid w:val="00D27DCD"/>
    <w:rsid w:val="00D27DD0"/>
    <w:rsid w:val="00D27DD9"/>
    <w:rsid w:val="00D27DDB"/>
    <w:rsid w:val="00D27E00"/>
    <w:rsid w:val="00D27E08"/>
    <w:rsid w:val="00D27E3F"/>
    <w:rsid w:val="00D27E78"/>
    <w:rsid w:val="00D27E80"/>
    <w:rsid w:val="00D27EB7"/>
    <w:rsid w:val="00D27EB9"/>
    <w:rsid w:val="00D27EEE"/>
    <w:rsid w:val="00D27F6E"/>
    <w:rsid w:val="00D30001"/>
    <w:rsid w:val="00D3000A"/>
    <w:rsid w:val="00D30099"/>
    <w:rsid w:val="00D300F7"/>
    <w:rsid w:val="00D30119"/>
    <w:rsid w:val="00D30161"/>
    <w:rsid w:val="00D30178"/>
    <w:rsid w:val="00D30184"/>
    <w:rsid w:val="00D3018C"/>
    <w:rsid w:val="00D301A6"/>
    <w:rsid w:val="00D301BE"/>
    <w:rsid w:val="00D301C5"/>
    <w:rsid w:val="00D301E1"/>
    <w:rsid w:val="00D301E4"/>
    <w:rsid w:val="00D30256"/>
    <w:rsid w:val="00D3026E"/>
    <w:rsid w:val="00D30281"/>
    <w:rsid w:val="00D30289"/>
    <w:rsid w:val="00D3029A"/>
    <w:rsid w:val="00D302A9"/>
    <w:rsid w:val="00D302AD"/>
    <w:rsid w:val="00D302E6"/>
    <w:rsid w:val="00D30354"/>
    <w:rsid w:val="00D30371"/>
    <w:rsid w:val="00D30377"/>
    <w:rsid w:val="00D3037D"/>
    <w:rsid w:val="00D303A0"/>
    <w:rsid w:val="00D303D0"/>
    <w:rsid w:val="00D303D3"/>
    <w:rsid w:val="00D303E1"/>
    <w:rsid w:val="00D303F6"/>
    <w:rsid w:val="00D30406"/>
    <w:rsid w:val="00D3043D"/>
    <w:rsid w:val="00D30454"/>
    <w:rsid w:val="00D304B3"/>
    <w:rsid w:val="00D304B4"/>
    <w:rsid w:val="00D304EE"/>
    <w:rsid w:val="00D3050F"/>
    <w:rsid w:val="00D3053A"/>
    <w:rsid w:val="00D30552"/>
    <w:rsid w:val="00D30595"/>
    <w:rsid w:val="00D305E6"/>
    <w:rsid w:val="00D30653"/>
    <w:rsid w:val="00D30658"/>
    <w:rsid w:val="00D30679"/>
    <w:rsid w:val="00D306B8"/>
    <w:rsid w:val="00D306C7"/>
    <w:rsid w:val="00D306D3"/>
    <w:rsid w:val="00D306E1"/>
    <w:rsid w:val="00D306F5"/>
    <w:rsid w:val="00D30736"/>
    <w:rsid w:val="00D30747"/>
    <w:rsid w:val="00D30754"/>
    <w:rsid w:val="00D3077F"/>
    <w:rsid w:val="00D30797"/>
    <w:rsid w:val="00D307B9"/>
    <w:rsid w:val="00D307D1"/>
    <w:rsid w:val="00D307E0"/>
    <w:rsid w:val="00D30810"/>
    <w:rsid w:val="00D30864"/>
    <w:rsid w:val="00D30877"/>
    <w:rsid w:val="00D30891"/>
    <w:rsid w:val="00D308D1"/>
    <w:rsid w:val="00D308D5"/>
    <w:rsid w:val="00D308E1"/>
    <w:rsid w:val="00D30933"/>
    <w:rsid w:val="00D30942"/>
    <w:rsid w:val="00D30967"/>
    <w:rsid w:val="00D30983"/>
    <w:rsid w:val="00D309C6"/>
    <w:rsid w:val="00D309ED"/>
    <w:rsid w:val="00D30A6D"/>
    <w:rsid w:val="00D30A81"/>
    <w:rsid w:val="00D30A90"/>
    <w:rsid w:val="00D30A9E"/>
    <w:rsid w:val="00D30AB2"/>
    <w:rsid w:val="00D30AB4"/>
    <w:rsid w:val="00D30ADB"/>
    <w:rsid w:val="00D30ADF"/>
    <w:rsid w:val="00D30AF0"/>
    <w:rsid w:val="00D30B03"/>
    <w:rsid w:val="00D30B0A"/>
    <w:rsid w:val="00D30B0F"/>
    <w:rsid w:val="00D30B2D"/>
    <w:rsid w:val="00D30B45"/>
    <w:rsid w:val="00D30B48"/>
    <w:rsid w:val="00D30B4A"/>
    <w:rsid w:val="00D30B6C"/>
    <w:rsid w:val="00D30B83"/>
    <w:rsid w:val="00D30B95"/>
    <w:rsid w:val="00D30B9A"/>
    <w:rsid w:val="00D30BED"/>
    <w:rsid w:val="00D30C27"/>
    <w:rsid w:val="00D30C6A"/>
    <w:rsid w:val="00D30C70"/>
    <w:rsid w:val="00D30C71"/>
    <w:rsid w:val="00D30C89"/>
    <w:rsid w:val="00D30C93"/>
    <w:rsid w:val="00D30CD1"/>
    <w:rsid w:val="00D30D1D"/>
    <w:rsid w:val="00D30D22"/>
    <w:rsid w:val="00D30D27"/>
    <w:rsid w:val="00D30D28"/>
    <w:rsid w:val="00D30D3C"/>
    <w:rsid w:val="00D30DBB"/>
    <w:rsid w:val="00D30E11"/>
    <w:rsid w:val="00D30E1B"/>
    <w:rsid w:val="00D30E68"/>
    <w:rsid w:val="00D30E7F"/>
    <w:rsid w:val="00D30E8D"/>
    <w:rsid w:val="00D30EEC"/>
    <w:rsid w:val="00D30F0A"/>
    <w:rsid w:val="00D30F3B"/>
    <w:rsid w:val="00D30F56"/>
    <w:rsid w:val="00D30F62"/>
    <w:rsid w:val="00D30F79"/>
    <w:rsid w:val="00D30FA3"/>
    <w:rsid w:val="00D30FB9"/>
    <w:rsid w:val="00D30FD8"/>
    <w:rsid w:val="00D30FE7"/>
    <w:rsid w:val="00D30FF4"/>
    <w:rsid w:val="00D31004"/>
    <w:rsid w:val="00D3103B"/>
    <w:rsid w:val="00D31065"/>
    <w:rsid w:val="00D3106C"/>
    <w:rsid w:val="00D3109B"/>
    <w:rsid w:val="00D310D4"/>
    <w:rsid w:val="00D310D6"/>
    <w:rsid w:val="00D310E6"/>
    <w:rsid w:val="00D31161"/>
    <w:rsid w:val="00D31231"/>
    <w:rsid w:val="00D31271"/>
    <w:rsid w:val="00D31277"/>
    <w:rsid w:val="00D31286"/>
    <w:rsid w:val="00D3128F"/>
    <w:rsid w:val="00D312E4"/>
    <w:rsid w:val="00D3131A"/>
    <w:rsid w:val="00D3134D"/>
    <w:rsid w:val="00D31389"/>
    <w:rsid w:val="00D31395"/>
    <w:rsid w:val="00D313A8"/>
    <w:rsid w:val="00D31420"/>
    <w:rsid w:val="00D31424"/>
    <w:rsid w:val="00D3142B"/>
    <w:rsid w:val="00D31446"/>
    <w:rsid w:val="00D314B1"/>
    <w:rsid w:val="00D31505"/>
    <w:rsid w:val="00D31516"/>
    <w:rsid w:val="00D31519"/>
    <w:rsid w:val="00D31552"/>
    <w:rsid w:val="00D31556"/>
    <w:rsid w:val="00D3158E"/>
    <w:rsid w:val="00D315AC"/>
    <w:rsid w:val="00D315DE"/>
    <w:rsid w:val="00D315F1"/>
    <w:rsid w:val="00D31623"/>
    <w:rsid w:val="00D31653"/>
    <w:rsid w:val="00D3168F"/>
    <w:rsid w:val="00D316A8"/>
    <w:rsid w:val="00D316BF"/>
    <w:rsid w:val="00D31759"/>
    <w:rsid w:val="00D31766"/>
    <w:rsid w:val="00D31775"/>
    <w:rsid w:val="00D31779"/>
    <w:rsid w:val="00D3177A"/>
    <w:rsid w:val="00D317BD"/>
    <w:rsid w:val="00D317CF"/>
    <w:rsid w:val="00D317ED"/>
    <w:rsid w:val="00D3183D"/>
    <w:rsid w:val="00D31845"/>
    <w:rsid w:val="00D3188B"/>
    <w:rsid w:val="00D318BD"/>
    <w:rsid w:val="00D31930"/>
    <w:rsid w:val="00D319A8"/>
    <w:rsid w:val="00D319B4"/>
    <w:rsid w:val="00D319B8"/>
    <w:rsid w:val="00D31A08"/>
    <w:rsid w:val="00D31A2A"/>
    <w:rsid w:val="00D31A33"/>
    <w:rsid w:val="00D31A57"/>
    <w:rsid w:val="00D31A5C"/>
    <w:rsid w:val="00D31A92"/>
    <w:rsid w:val="00D31ABF"/>
    <w:rsid w:val="00D31AC2"/>
    <w:rsid w:val="00D31AE7"/>
    <w:rsid w:val="00D31AF3"/>
    <w:rsid w:val="00D31B1F"/>
    <w:rsid w:val="00D31B35"/>
    <w:rsid w:val="00D31B4B"/>
    <w:rsid w:val="00D31B60"/>
    <w:rsid w:val="00D31B6B"/>
    <w:rsid w:val="00D31BFD"/>
    <w:rsid w:val="00D31C38"/>
    <w:rsid w:val="00D31D23"/>
    <w:rsid w:val="00D31D70"/>
    <w:rsid w:val="00D31D7E"/>
    <w:rsid w:val="00D31DA6"/>
    <w:rsid w:val="00D31DE7"/>
    <w:rsid w:val="00D31E85"/>
    <w:rsid w:val="00D31EF9"/>
    <w:rsid w:val="00D31F12"/>
    <w:rsid w:val="00D31F76"/>
    <w:rsid w:val="00D31F97"/>
    <w:rsid w:val="00D31F9C"/>
    <w:rsid w:val="00D31FAB"/>
    <w:rsid w:val="00D31FD1"/>
    <w:rsid w:val="00D31FE6"/>
    <w:rsid w:val="00D31FE7"/>
    <w:rsid w:val="00D32013"/>
    <w:rsid w:val="00D32029"/>
    <w:rsid w:val="00D32034"/>
    <w:rsid w:val="00D32081"/>
    <w:rsid w:val="00D3208B"/>
    <w:rsid w:val="00D3209F"/>
    <w:rsid w:val="00D320A4"/>
    <w:rsid w:val="00D320BF"/>
    <w:rsid w:val="00D320D0"/>
    <w:rsid w:val="00D320DD"/>
    <w:rsid w:val="00D320EF"/>
    <w:rsid w:val="00D320F3"/>
    <w:rsid w:val="00D32118"/>
    <w:rsid w:val="00D32185"/>
    <w:rsid w:val="00D321A5"/>
    <w:rsid w:val="00D3224F"/>
    <w:rsid w:val="00D32268"/>
    <w:rsid w:val="00D3228D"/>
    <w:rsid w:val="00D322A6"/>
    <w:rsid w:val="00D322AD"/>
    <w:rsid w:val="00D322B2"/>
    <w:rsid w:val="00D322C3"/>
    <w:rsid w:val="00D322ED"/>
    <w:rsid w:val="00D322F1"/>
    <w:rsid w:val="00D3230D"/>
    <w:rsid w:val="00D3230F"/>
    <w:rsid w:val="00D32319"/>
    <w:rsid w:val="00D32335"/>
    <w:rsid w:val="00D32336"/>
    <w:rsid w:val="00D3235C"/>
    <w:rsid w:val="00D3236F"/>
    <w:rsid w:val="00D32383"/>
    <w:rsid w:val="00D32399"/>
    <w:rsid w:val="00D323F5"/>
    <w:rsid w:val="00D3240A"/>
    <w:rsid w:val="00D3240D"/>
    <w:rsid w:val="00D32446"/>
    <w:rsid w:val="00D3244A"/>
    <w:rsid w:val="00D3244D"/>
    <w:rsid w:val="00D32468"/>
    <w:rsid w:val="00D32477"/>
    <w:rsid w:val="00D32484"/>
    <w:rsid w:val="00D3249C"/>
    <w:rsid w:val="00D324A4"/>
    <w:rsid w:val="00D324DB"/>
    <w:rsid w:val="00D324EE"/>
    <w:rsid w:val="00D3250E"/>
    <w:rsid w:val="00D32514"/>
    <w:rsid w:val="00D3251B"/>
    <w:rsid w:val="00D3252E"/>
    <w:rsid w:val="00D32547"/>
    <w:rsid w:val="00D32576"/>
    <w:rsid w:val="00D32578"/>
    <w:rsid w:val="00D32584"/>
    <w:rsid w:val="00D3258D"/>
    <w:rsid w:val="00D325B7"/>
    <w:rsid w:val="00D325BD"/>
    <w:rsid w:val="00D325E1"/>
    <w:rsid w:val="00D32609"/>
    <w:rsid w:val="00D32617"/>
    <w:rsid w:val="00D32640"/>
    <w:rsid w:val="00D32658"/>
    <w:rsid w:val="00D32675"/>
    <w:rsid w:val="00D32681"/>
    <w:rsid w:val="00D3268A"/>
    <w:rsid w:val="00D32690"/>
    <w:rsid w:val="00D32696"/>
    <w:rsid w:val="00D326B1"/>
    <w:rsid w:val="00D326DA"/>
    <w:rsid w:val="00D326DD"/>
    <w:rsid w:val="00D326F5"/>
    <w:rsid w:val="00D32712"/>
    <w:rsid w:val="00D32768"/>
    <w:rsid w:val="00D32771"/>
    <w:rsid w:val="00D327B3"/>
    <w:rsid w:val="00D32810"/>
    <w:rsid w:val="00D3282A"/>
    <w:rsid w:val="00D32835"/>
    <w:rsid w:val="00D32843"/>
    <w:rsid w:val="00D3286E"/>
    <w:rsid w:val="00D32889"/>
    <w:rsid w:val="00D3289A"/>
    <w:rsid w:val="00D328FA"/>
    <w:rsid w:val="00D32979"/>
    <w:rsid w:val="00D3298B"/>
    <w:rsid w:val="00D329C1"/>
    <w:rsid w:val="00D32A0A"/>
    <w:rsid w:val="00D32A18"/>
    <w:rsid w:val="00D32A40"/>
    <w:rsid w:val="00D32A47"/>
    <w:rsid w:val="00D32A6D"/>
    <w:rsid w:val="00D32A8C"/>
    <w:rsid w:val="00D32ABC"/>
    <w:rsid w:val="00D32B35"/>
    <w:rsid w:val="00D32BD1"/>
    <w:rsid w:val="00D32BDF"/>
    <w:rsid w:val="00D32C34"/>
    <w:rsid w:val="00D32C35"/>
    <w:rsid w:val="00D32C6D"/>
    <w:rsid w:val="00D32C70"/>
    <w:rsid w:val="00D32C81"/>
    <w:rsid w:val="00D32CE2"/>
    <w:rsid w:val="00D32CEA"/>
    <w:rsid w:val="00D32D10"/>
    <w:rsid w:val="00D32D20"/>
    <w:rsid w:val="00D32D42"/>
    <w:rsid w:val="00D32D6B"/>
    <w:rsid w:val="00D32D7F"/>
    <w:rsid w:val="00D32D95"/>
    <w:rsid w:val="00D32DCC"/>
    <w:rsid w:val="00D32DF2"/>
    <w:rsid w:val="00D32DF7"/>
    <w:rsid w:val="00D32E39"/>
    <w:rsid w:val="00D32E57"/>
    <w:rsid w:val="00D32E67"/>
    <w:rsid w:val="00D32EA9"/>
    <w:rsid w:val="00D32F87"/>
    <w:rsid w:val="00D32F88"/>
    <w:rsid w:val="00D32F8C"/>
    <w:rsid w:val="00D32F9F"/>
    <w:rsid w:val="00D32FA9"/>
    <w:rsid w:val="00D32FC7"/>
    <w:rsid w:val="00D32FE0"/>
    <w:rsid w:val="00D32FEA"/>
    <w:rsid w:val="00D32FF0"/>
    <w:rsid w:val="00D33043"/>
    <w:rsid w:val="00D33060"/>
    <w:rsid w:val="00D33069"/>
    <w:rsid w:val="00D33091"/>
    <w:rsid w:val="00D33093"/>
    <w:rsid w:val="00D330DD"/>
    <w:rsid w:val="00D3313C"/>
    <w:rsid w:val="00D3313E"/>
    <w:rsid w:val="00D33184"/>
    <w:rsid w:val="00D3318B"/>
    <w:rsid w:val="00D33193"/>
    <w:rsid w:val="00D331F5"/>
    <w:rsid w:val="00D3322D"/>
    <w:rsid w:val="00D3323F"/>
    <w:rsid w:val="00D33251"/>
    <w:rsid w:val="00D332A2"/>
    <w:rsid w:val="00D332AE"/>
    <w:rsid w:val="00D332C8"/>
    <w:rsid w:val="00D332F1"/>
    <w:rsid w:val="00D33310"/>
    <w:rsid w:val="00D3332C"/>
    <w:rsid w:val="00D3334D"/>
    <w:rsid w:val="00D3338F"/>
    <w:rsid w:val="00D3339D"/>
    <w:rsid w:val="00D333AB"/>
    <w:rsid w:val="00D333C8"/>
    <w:rsid w:val="00D333DE"/>
    <w:rsid w:val="00D33405"/>
    <w:rsid w:val="00D33412"/>
    <w:rsid w:val="00D33416"/>
    <w:rsid w:val="00D3341A"/>
    <w:rsid w:val="00D33423"/>
    <w:rsid w:val="00D33469"/>
    <w:rsid w:val="00D3347B"/>
    <w:rsid w:val="00D334B2"/>
    <w:rsid w:val="00D334C7"/>
    <w:rsid w:val="00D334CC"/>
    <w:rsid w:val="00D334CE"/>
    <w:rsid w:val="00D334CF"/>
    <w:rsid w:val="00D334D9"/>
    <w:rsid w:val="00D33525"/>
    <w:rsid w:val="00D33545"/>
    <w:rsid w:val="00D3354D"/>
    <w:rsid w:val="00D3356A"/>
    <w:rsid w:val="00D33586"/>
    <w:rsid w:val="00D3358E"/>
    <w:rsid w:val="00D335B0"/>
    <w:rsid w:val="00D335CF"/>
    <w:rsid w:val="00D335D5"/>
    <w:rsid w:val="00D335EC"/>
    <w:rsid w:val="00D335FB"/>
    <w:rsid w:val="00D33617"/>
    <w:rsid w:val="00D336B0"/>
    <w:rsid w:val="00D33755"/>
    <w:rsid w:val="00D337A6"/>
    <w:rsid w:val="00D337B7"/>
    <w:rsid w:val="00D33808"/>
    <w:rsid w:val="00D3380B"/>
    <w:rsid w:val="00D33812"/>
    <w:rsid w:val="00D33834"/>
    <w:rsid w:val="00D3385A"/>
    <w:rsid w:val="00D33893"/>
    <w:rsid w:val="00D338ED"/>
    <w:rsid w:val="00D3390B"/>
    <w:rsid w:val="00D33946"/>
    <w:rsid w:val="00D33953"/>
    <w:rsid w:val="00D33956"/>
    <w:rsid w:val="00D3398C"/>
    <w:rsid w:val="00D339C2"/>
    <w:rsid w:val="00D339FF"/>
    <w:rsid w:val="00D33A0D"/>
    <w:rsid w:val="00D33A89"/>
    <w:rsid w:val="00D33AA0"/>
    <w:rsid w:val="00D33AB2"/>
    <w:rsid w:val="00D33AD3"/>
    <w:rsid w:val="00D33B5C"/>
    <w:rsid w:val="00D33B71"/>
    <w:rsid w:val="00D33B9F"/>
    <w:rsid w:val="00D33BD1"/>
    <w:rsid w:val="00D33C0C"/>
    <w:rsid w:val="00D33C13"/>
    <w:rsid w:val="00D33C22"/>
    <w:rsid w:val="00D33C3E"/>
    <w:rsid w:val="00D33C5C"/>
    <w:rsid w:val="00D33C75"/>
    <w:rsid w:val="00D33C86"/>
    <w:rsid w:val="00D33CA0"/>
    <w:rsid w:val="00D33CEF"/>
    <w:rsid w:val="00D33D1C"/>
    <w:rsid w:val="00D33D4D"/>
    <w:rsid w:val="00D33D8D"/>
    <w:rsid w:val="00D33DA2"/>
    <w:rsid w:val="00D33DAD"/>
    <w:rsid w:val="00D33DD6"/>
    <w:rsid w:val="00D33DE4"/>
    <w:rsid w:val="00D33E0F"/>
    <w:rsid w:val="00D33E54"/>
    <w:rsid w:val="00D33E7F"/>
    <w:rsid w:val="00D33E80"/>
    <w:rsid w:val="00D33E84"/>
    <w:rsid w:val="00D33EFB"/>
    <w:rsid w:val="00D33F1B"/>
    <w:rsid w:val="00D33F3B"/>
    <w:rsid w:val="00D33F76"/>
    <w:rsid w:val="00D33F8B"/>
    <w:rsid w:val="00D33F9C"/>
    <w:rsid w:val="00D34007"/>
    <w:rsid w:val="00D34031"/>
    <w:rsid w:val="00D34075"/>
    <w:rsid w:val="00D34084"/>
    <w:rsid w:val="00D340A0"/>
    <w:rsid w:val="00D340A4"/>
    <w:rsid w:val="00D340E6"/>
    <w:rsid w:val="00D34105"/>
    <w:rsid w:val="00D3410F"/>
    <w:rsid w:val="00D3414A"/>
    <w:rsid w:val="00D3414C"/>
    <w:rsid w:val="00D34173"/>
    <w:rsid w:val="00D34196"/>
    <w:rsid w:val="00D341D1"/>
    <w:rsid w:val="00D341D7"/>
    <w:rsid w:val="00D341FC"/>
    <w:rsid w:val="00D3420C"/>
    <w:rsid w:val="00D34220"/>
    <w:rsid w:val="00D34232"/>
    <w:rsid w:val="00D34239"/>
    <w:rsid w:val="00D34258"/>
    <w:rsid w:val="00D34260"/>
    <w:rsid w:val="00D34282"/>
    <w:rsid w:val="00D34290"/>
    <w:rsid w:val="00D3429E"/>
    <w:rsid w:val="00D342AB"/>
    <w:rsid w:val="00D342B1"/>
    <w:rsid w:val="00D3430E"/>
    <w:rsid w:val="00D3431B"/>
    <w:rsid w:val="00D34343"/>
    <w:rsid w:val="00D34346"/>
    <w:rsid w:val="00D34366"/>
    <w:rsid w:val="00D3438E"/>
    <w:rsid w:val="00D34394"/>
    <w:rsid w:val="00D343A9"/>
    <w:rsid w:val="00D343B9"/>
    <w:rsid w:val="00D343C5"/>
    <w:rsid w:val="00D343E2"/>
    <w:rsid w:val="00D343FB"/>
    <w:rsid w:val="00D343FF"/>
    <w:rsid w:val="00D3442B"/>
    <w:rsid w:val="00D34463"/>
    <w:rsid w:val="00D344C9"/>
    <w:rsid w:val="00D3451A"/>
    <w:rsid w:val="00D3457B"/>
    <w:rsid w:val="00D3457C"/>
    <w:rsid w:val="00D345BC"/>
    <w:rsid w:val="00D345F7"/>
    <w:rsid w:val="00D346DD"/>
    <w:rsid w:val="00D34702"/>
    <w:rsid w:val="00D34734"/>
    <w:rsid w:val="00D3473A"/>
    <w:rsid w:val="00D3479A"/>
    <w:rsid w:val="00D347C4"/>
    <w:rsid w:val="00D347CB"/>
    <w:rsid w:val="00D347DA"/>
    <w:rsid w:val="00D34806"/>
    <w:rsid w:val="00D3483F"/>
    <w:rsid w:val="00D348B4"/>
    <w:rsid w:val="00D348BE"/>
    <w:rsid w:val="00D348F1"/>
    <w:rsid w:val="00D34903"/>
    <w:rsid w:val="00D34981"/>
    <w:rsid w:val="00D34991"/>
    <w:rsid w:val="00D3499C"/>
    <w:rsid w:val="00D349A5"/>
    <w:rsid w:val="00D349D0"/>
    <w:rsid w:val="00D349F1"/>
    <w:rsid w:val="00D34A00"/>
    <w:rsid w:val="00D34A0A"/>
    <w:rsid w:val="00D34A1D"/>
    <w:rsid w:val="00D34A22"/>
    <w:rsid w:val="00D34A3C"/>
    <w:rsid w:val="00D34A49"/>
    <w:rsid w:val="00D34A5B"/>
    <w:rsid w:val="00D34A8C"/>
    <w:rsid w:val="00D34A92"/>
    <w:rsid w:val="00D34AFD"/>
    <w:rsid w:val="00D34B21"/>
    <w:rsid w:val="00D34B66"/>
    <w:rsid w:val="00D34B8F"/>
    <w:rsid w:val="00D34BC4"/>
    <w:rsid w:val="00D34BEA"/>
    <w:rsid w:val="00D34BFD"/>
    <w:rsid w:val="00D34C10"/>
    <w:rsid w:val="00D34C12"/>
    <w:rsid w:val="00D34C5E"/>
    <w:rsid w:val="00D34C96"/>
    <w:rsid w:val="00D34CFB"/>
    <w:rsid w:val="00D34D24"/>
    <w:rsid w:val="00D34D2B"/>
    <w:rsid w:val="00D34D2F"/>
    <w:rsid w:val="00D34D53"/>
    <w:rsid w:val="00D34D80"/>
    <w:rsid w:val="00D34D9A"/>
    <w:rsid w:val="00D34DF0"/>
    <w:rsid w:val="00D34DFA"/>
    <w:rsid w:val="00D34E11"/>
    <w:rsid w:val="00D34E1D"/>
    <w:rsid w:val="00D34E54"/>
    <w:rsid w:val="00D34E56"/>
    <w:rsid w:val="00D34E7F"/>
    <w:rsid w:val="00D34E8E"/>
    <w:rsid w:val="00D34E96"/>
    <w:rsid w:val="00D34EDE"/>
    <w:rsid w:val="00D34EFA"/>
    <w:rsid w:val="00D34EFF"/>
    <w:rsid w:val="00D34F19"/>
    <w:rsid w:val="00D34F4D"/>
    <w:rsid w:val="00D34FA8"/>
    <w:rsid w:val="00D34FBA"/>
    <w:rsid w:val="00D34FFB"/>
    <w:rsid w:val="00D35030"/>
    <w:rsid w:val="00D35040"/>
    <w:rsid w:val="00D35064"/>
    <w:rsid w:val="00D35081"/>
    <w:rsid w:val="00D35093"/>
    <w:rsid w:val="00D350AD"/>
    <w:rsid w:val="00D350B2"/>
    <w:rsid w:val="00D3513F"/>
    <w:rsid w:val="00D35144"/>
    <w:rsid w:val="00D35146"/>
    <w:rsid w:val="00D3514D"/>
    <w:rsid w:val="00D351C7"/>
    <w:rsid w:val="00D35240"/>
    <w:rsid w:val="00D3527D"/>
    <w:rsid w:val="00D35287"/>
    <w:rsid w:val="00D352AC"/>
    <w:rsid w:val="00D352B5"/>
    <w:rsid w:val="00D352C0"/>
    <w:rsid w:val="00D352CB"/>
    <w:rsid w:val="00D3531B"/>
    <w:rsid w:val="00D35346"/>
    <w:rsid w:val="00D3535D"/>
    <w:rsid w:val="00D35367"/>
    <w:rsid w:val="00D35370"/>
    <w:rsid w:val="00D35380"/>
    <w:rsid w:val="00D3538C"/>
    <w:rsid w:val="00D353D7"/>
    <w:rsid w:val="00D3541C"/>
    <w:rsid w:val="00D35432"/>
    <w:rsid w:val="00D3543F"/>
    <w:rsid w:val="00D35455"/>
    <w:rsid w:val="00D3545F"/>
    <w:rsid w:val="00D35468"/>
    <w:rsid w:val="00D3547B"/>
    <w:rsid w:val="00D35483"/>
    <w:rsid w:val="00D35490"/>
    <w:rsid w:val="00D3549E"/>
    <w:rsid w:val="00D354AB"/>
    <w:rsid w:val="00D354F5"/>
    <w:rsid w:val="00D35520"/>
    <w:rsid w:val="00D3553A"/>
    <w:rsid w:val="00D35540"/>
    <w:rsid w:val="00D3555C"/>
    <w:rsid w:val="00D3557B"/>
    <w:rsid w:val="00D355BD"/>
    <w:rsid w:val="00D355E7"/>
    <w:rsid w:val="00D355F8"/>
    <w:rsid w:val="00D35628"/>
    <w:rsid w:val="00D3567B"/>
    <w:rsid w:val="00D3567F"/>
    <w:rsid w:val="00D356C3"/>
    <w:rsid w:val="00D356C8"/>
    <w:rsid w:val="00D356E0"/>
    <w:rsid w:val="00D356E5"/>
    <w:rsid w:val="00D356F5"/>
    <w:rsid w:val="00D3571E"/>
    <w:rsid w:val="00D3571F"/>
    <w:rsid w:val="00D35724"/>
    <w:rsid w:val="00D35734"/>
    <w:rsid w:val="00D3573F"/>
    <w:rsid w:val="00D35748"/>
    <w:rsid w:val="00D35771"/>
    <w:rsid w:val="00D357FF"/>
    <w:rsid w:val="00D3581D"/>
    <w:rsid w:val="00D35822"/>
    <w:rsid w:val="00D35827"/>
    <w:rsid w:val="00D3582A"/>
    <w:rsid w:val="00D35851"/>
    <w:rsid w:val="00D358A6"/>
    <w:rsid w:val="00D358D9"/>
    <w:rsid w:val="00D358FD"/>
    <w:rsid w:val="00D35914"/>
    <w:rsid w:val="00D3591F"/>
    <w:rsid w:val="00D35931"/>
    <w:rsid w:val="00D35940"/>
    <w:rsid w:val="00D35941"/>
    <w:rsid w:val="00D3594D"/>
    <w:rsid w:val="00D35955"/>
    <w:rsid w:val="00D3595D"/>
    <w:rsid w:val="00D35979"/>
    <w:rsid w:val="00D359C7"/>
    <w:rsid w:val="00D35A18"/>
    <w:rsid w:val="00D35A54"/>
    <w:rsid w:val="00D35A5D"/>
    <w:rsid w:val="00D35AD6"/>
    <w:rsid w:val="00D35AEE"/>
    <w:rsid w:val="00D35AF9"/>
    <w:rsid w:val="00D35B03"/>
    <w:rsid w:val="00D35B0F"/>
    <w:rsid w:val="00D35B37"/>
    <w:rsid w:val="00D35B4E"/>
    <w:rsid w:val="00D35B51"/>
    <w:rsid w:val="00D35B55"/>
    <w:rsid w:val="00D35BFF"/>
    <w:rsid w:val="00D35C77"/>
    <w:rsid w:val="00D35C88"/>
    <w:rsid w:val="00D35C8A"/>
    <w:rsid w:val="00D35C93"/>
    <w:rsid w:val="00D35CE2"/>
    <w:rsid w:val="00D35D20"/>
    <w:rsid w:val="00D35D70"/>
    <w:rsid w:val="00D35DA3"/>
    <w:rsid w:val="00D35DA8"/>
    <w:rsid w:val="00D35E43"/>
    <w:rsid w:val="00D35E61"/>
    <w:rsid w:val="00D35E63"/>
    <w:rsid w:val="00D35E84"/>
    <w:rsid w:val="00D35ED0"/>
    <w:rsid w:val="00D35F0E"/>
    <w:rsid w:val="00D35F35"/>
    <w:rsid w:val="00D35F3E"/>
    <w:rsid w:val="00D35F60"/>
    <w:rsid w:val="00D35F7B"/>
    <w:rsid w:val="00D35FC2"/>
    <w:rsid w:val="00D36001"/>
    <w:rsid w:val="00D3602D"/>
    <w:rsid w:val="00D36064"/>
    <w:rsid w:val="00D3607C"/>
    <w:rsid w:val="00D360F5"/>
    <w:rsid w:val="00D3610A"/>
    <w:rsid w:val="00D3612A"/>
    <w:rsid w:val="00D36148"/>
    <w:rsid w:val="00D361D2"/>
    <w:rsid w:val="00D36202"/>
    <w:rsid w:val="00D3620E"/>
    <w:rsid w:val="00D3621C"/>
    <w:rsid w:val="00D3622C"/>
    <w:rsid w:val="00D36269"/>
    <w:rsid w:val="00D362C2"/>
    <w:rsid w:val="00D362CE"/>
    <w:rsid w:val="00D362D6"/>
    <w:rsid w:val="00D36337"/>
    <w:rsid w:val="00D3634F"/>
    <w:rsid w:val="00D36353"/>
    <w:rsid w:val="00D3636F"/>
    <w:rsid w:val="00D3637F"/>
    <w:rsid w:val="00D3639B"/>
    <w:rsid w:val="00D363FA"/>
    <w:rsid w:val="00D36437"/>
    <w:rsid w:val="00D36467"/>
    <w:rsid w:val="00D364A1"/>
    <w:rsid w:val="00D364B2"/>
    <w:rsid w:val="00D364FC"/>
    <w:rsid w:val="00D3652A"/>
    <w:rsid w:val="00D36590"/>
    <w:rsid w:val="00D36593"/>
    <w:rsid w:val="00D365A6"/>
    <w:rsid w:val="00D365CD"/>
    <w:rsid w:val="00D365E8"/>
    <w:rsid w:val="00D36607"/>
    <w:rsid w:val="00D36649"/>
    <w:rsid w:val="00D3667A"/>
    <w:rsid w:val="00D36696"/>
    <w:rsid w:val="00D366B0"/>
    <w:rsid w:val="00D366B3"/>
    <w:rsid w:val="00D366D2"/>
    <w:rsid w:val="00D3674E"/>
    <w:rsid w:val="00D3678A"/>
    <w:rsid w:val="00D3679E"/>
    <w:rsid w:val="00D367A0"/>
    <w:rsid w:val="00D367A9"/>
    <w:rsid w:val="00D367C3"/>
    <w:rsid w:val="00D36815"/>
    <w:rsid w:val="00D3681D"/>
    <w:rsid w:val="00D36824"/>
    <w:rsid w:val="00D3684D"/>
    <w:rsid w:val="00D36856"/>
    <w:rsid w:val="00D3687E"/>
    <w:rsid w:val="00D36887"/>
    <w:rsid w:val="00D368AB"/>
    <w:rsid w:val="00D368B7"/>
    <w:rsid w:val="00D368C4"/>
    <w:rsid w:val="00D368D4"/>
    <w:rsid w:val="00D368DC"/>
    <w:rsid w:val="00D368F2"/>
    <w:rsid w:val="00D368FA"/>
    <w:rsid w:val="00D36900"/>
    <w:rsid w:val="00D36938"/>
    <w:rsid w:val="00D36949"/>
    <w:rsid w:val="00D3694D"/>
    <w:rsid w:val="00D36970"/>
    <w:rsid w:val="00D36985"/>
    <w:rsid w:val="00D369A1"/>
    <w:rsid w:val="00D369B4"/>
    <w:rsid w:val="00D369B9"/>
    <w:rsid w:val="00D369C5"/>
    <w:rsid w:val="00D36A79"/>
    <w:rsid w:val="00D36B0E"/>
    <w:rsid w:val="00D36B0F"/>
    <w:rsid w:val="00D36B1E"/>
    <w:rsid w:val="00D36B2B"/>
    <w:rsid w:val="00D36B43"/>
    <w:rsid w:val="00D36B92"/>
    <w:rsid w:val="00D36B99"/>
    <w:rsid w:val="00D36BA3"/>
    <w:rsid w:val="00D36BC4"/>
    <w:rsid w:val="00D36BDA"/>
    <w:rsid w:val="00D36BE3"/>
    <w:rsid w:val="00D36BEA"/>
    <w:rsid w:val="00D36BF5"/>
    <w:rsid w:val="00D36C02"/>
    <w:rsid w:val="00D36C0B"/>
    <w:rsid w:val="00D36C3E"/>
    <w:rsid w:val="00D36CBA"/>
    <w:rsid w:val="00D36CCA"/>
    <w:rsid w:val="00D36D00"/>
    <w:rsid w:val="00D36D46"/>
    <w:rsid w:val="00D36D7E"/>
    <w:rsid w:val="00D36D8B"/>
    <w:rsid w:val="00D36DC4"/>
    <w:rsid w:val="00D36DC9"/>
    <w:rsid w:val="00D36E11"/>
    <w:rsid w:val="00D36E3E"/>
    <w:rsid w:val="00D36E68"/>
    <w:rsid w:val="00D36E7A"/>
    <w:rsid w:val="00D36E8B"/>
    <w:rsid w:val="00D36F28"/>
    <w:rsid w:val="00D36F55"/>
    <w:rsid w:val="00D36F67"/>
    <w:rsid w:val="00D36F6C"/>
    <w:rsid w:val="00D36F9D"/>
    <w:rsid w:val="00D36FC8"/>
    <w:rsid w:val="00D36FFF"/>
    <w:rsid w:val="00D37002"/>
    <w:rsid w:val="00D3700C"/>
    <w:rsid w:val="00D37016"/>
    <w:rsid w:val="00D37081"/>
    <w:rsid w:val="00D3708B"/>
    <w:rsid w:val="00D370C0"/>
    <w:rsid w:val="00D370CA"/>
    <w:rsid w:val="00D3711A"/>
    <w:rsid w:val="00D3715B"/>
    <w:rsid w:val="00D3718F"/>
    <w:rsid w:val="00D371CD"/>
    <w:rsid w:val="00D371E2"/>
    <w:rsid w:val="00D371F8"/>
    <w:rsid w:val="00D37247"/>
    <w:rsid w:val="00D37272"/>
    <w:rsid w:val="00D3727F"/>
    <w:rsid w:val="00D372AA"/>
    <w:rsid w:val="00D372E6"/>
    <w:rsid w:val="00D3735C"/>
    <w:rsid w:val="00D37363"/>
    <w:rsid w:val="00D3737C"/>
    <w:rsid w:val="00D373AF"/>
    <w:rsid w:val="00D373FF"/>
    <w:rsid w:val="00D37406"/>
    <w:rsid w:val="00D37435"/>
    <w:rsid w:val="00D3744B"/>
    <w:rsid w:val="00D374AC"/>
    <w:rsid w:val="00D374E3"/>
    <w:rsid w:val="00D37506"/>
    <w:rsid w:val="00D37523"/>
    <w:rsid w:val="00D37541"/>
    <w:rsid w:val="00D37550"/>
    <w:rsid w:val="00D3756C"/>
    <w:rsid w:val="00D37573"/>
    <w:rsid w:val="00D3758A"/>
    <w:rsid w:val="00D3763C"/>
    <w:rsid w:val="00D3769C"/>
    <w:rsid w:val="00D376ED"/>
    <w:rsid w:val="00D3770C"/>
    <w:rsid w:val="00D37733"/>
    <w:rsid w:val="00D37788"/>
    <w:rsid w:val="00D377A9"/>
    <w:rsid w:val="00D377AE"/>
    <w:rsid w:val="00D377CE"/>
    <w:rsid w:val="00D377FB"/>
    <w:rsid w:val="00D37803"/>
    <w:rsid w:val="00D37805"/>
    <w:rsid w:val="00D37826"/>
    <w:rsid w:val="00D3783D"/>
    <w:rsid w:val="00D37881"/>
    <w:rsid w:val="00D37887"/>
    <w:rsid w:val="00D37891"/>
    <w:rsid w:val="00D378C2"/>
    <w:rsid w:val="00D378E8"/>
    <w:rsid w:val="00D37911"/>
    <w:rsid w:val="00D37943"/>
    <w:rsid w:val="00D379AC"/>
    <w:rsid w:val="00D379FA"/>
    <w:rsid w:val="00D37A0C"/>
    <w:rsid w:val="00D37A14"/>
    <w:rsid w:val="00D37A56"/>
    <w:rsid w:val="00D37A67"/>
    <w:rsid w:val="00D37A80"/>
    <w:rsid w:val="00D37ABA"/>
    <w:rsid w:val="00D37ADB"/>
    <w:rsid w:val="00D37B04"/>
    <w:rsid w:val="00D37B47"/>
    <w:rsid w:val="00D37B94"/>
    <w:rsid w:val="00D37B9E"/>
    <w:rsid w:val="00D37BDE"/>
    <w:rsid w:val="00D37C03"/>
    <w:rsid w:val="00D37C1D"/>
    <w:rsid w:val="00D37C28"/>
    <w:rsid w:val="00D37C3C"/>
    <w:rsid w:val="00D37C57"/>
    <w:rsid w:val="00D37CA7"/>
    <w:rsid w:val="00D37CCC"/>
    <w:rsid w:val="00D37CD9"/>
    <w:rsid w:val="00D37CDD"/>
    <w:rsid w:val="00D37CF2"/>
    <w:rsid w:val="00D37D1C"/>
    <w:rsid w:val="00D37D53"/>
    <w:rsid w:val="00D37D61"/>
    <w:rsid w:val="00D37DD5"/>
    <w:rsid w:val="00D37E40"/>
    <w:rsid w:val="00D37E4C"/>
    <w:rsid w:val="00D37E78"/>
    <w:rsid w:val="00D37E8A"/>
    <w:rsid w:val="00D37ECB"/>
    <w:rsid w:val="00D37F0E"/>
    <w:rsid w:val="00D37F48"/>
    <w:rsid w:val="00D37F7A"/>
    <w:rsid w:val="00D40050"/>
    <w:rsid w:val="00D400AA"/>
    <w:rsid w:val="00D400AC"/>
    <w:rsid w:val="00D400B4"/>
    <w:rsid w:val="00D400B5"/>
    <w:rsid w:val="00D400EC"/>
    <w:rsid w:val="00D400F1"/>
    <w:rsid w:val="00D40101"/>
    <w:rsid w:val="00D4010D"/>
    <w:rsid w:val="00D40116"/>
    <w:rsid w:val="00D4013B"/>
    <w:rsid w:val="00D40172"/>
    <w:rsid w:val="00D40179"/>
    <w:rsid w:val="00D4018C"/>
    <w:rsid w:val="00D401DE"/>
    <w:rsid w:val="00D401E4"/>
    <w:rsid w:val="00D401E9"/>
    <w:rsid w:val="00D401F3"/>
    <w:rsid w:val="00D40229"/>
    <w:rsid w:val="00D40274"/>
    <w:rsid w:val="00D40296"/>
    <w:rsid w:val="00D402A4"/>
    <w:rsid w:val="00D402CC"/>
    <w:rsid w:val="00D402DA"/>
    <w:rsid w:val="00D402FF"/>
    <w:rsid w:val="00D40300"/>
    <w:rsid w:val="00D4032A"/>
    <w:rsid w:val="00D4032F"/>
    <w:rsid w:val="00D40355"/>
    <w:rsid w:val="00D403B6"/>
    <w:rsid w:val="00D4043E"/>
    <w:rsid w:val="00D40489"/>
    <w:rsid w:val="00D4048F"/>
    <w:rsid w:val="00D404A3"/>
    <w:rsid w:val="00D404AE"/>
    <w:rsid w:val="00D404B1"/>
    <w:rsid w:val="00D40508"/>
    <w:rsid w:val="00D40510"/>
    <w:rsid w:val="00D40525"/>
    <w:rsid w:val="00D40535"/>
    <w:rsid w:val="00D405B3"/>
    <w:rsid w:val="00D405E8"/>
    <w:rsid w:val="00D405F3"/>
    <w:rsid w:val="00D40651"/>
    <w:rsid w:val="00D40656"/>
    <w:rsid w:val="00D40686"/>
    <w:rsid w:val="00D406B2"/>
    <w:rsid w:val="00D406C6"/>
    <w:rsid w:val="00D406DE"/>
    <w:rsid w:val="00D40761"/>
    <w:rsid w:val="00D407C9"/>
    <w:rsid w:val="00D407FB"/>
    <w:rsid w:val="00D4080D"/>
    <w:rsid w:val="00D4082F"/>
    <w:rsid w:val="00D40858"/>
    <w:rsid w:val="00D40869"/>
    <w:rsid w:val="00D4087D"/>
    <w:rsid w:val="00D408A3"/>
    <w:rsid w:val="00D408AB"/>
    <w:rsid w:val="00D408E7"/>
    <w:rsid w:val="00D40906"/>
    <w:rsid w:val="00D40932"/>
    <w:rsid w:val="00D40948"/>
    <w:rsid w:val="00D40970"/>
    <w:rsid w:val="00D40995"/>
    <w:rsid w:val="00D4099F"/>
    <w:rsid w:val="00D409BB"/>
    <w:rsid w:val="00D409BF"/>
    <w:rsid w:val="00D409E1"/>
    <w:rsid w:val="00D409E3"/>
    <w:rsid w:val="00D40A58"/>
    <w:rsid w:val="00D40AA4"/>
    <w:rsid w:val="00D40B0C"/>
    <w:rsid w:val="00D40B10"/>
    <w:rsid w:val="00D40B4F"/>
    <w:rsid w:val="00D40B56"/>
    <w:rsid w:val="00D40B5B"/>
    <w:rsid w:val="00D40B91"/>
    <w:rsid w:val="00D40B94"/>
    <w:rsid w:val="00D40BAF"/>
    <w:rsid w:val="00D40BDD"/>
    <w:rsid w:val="00D40BE4"/>
    <w:rsid w:val="00D40BF3"/>
    <w:rsid w:val="00D40C22"/>
    <w:rsid w:val="00D40C57"/>
    <w:rsid w:val="00D40C5B"/>
    <w:rsid w:val="00D40CA1"/>
    <w:rsid w:val="00D40CAC"/>
    <w:rsid w:val="00D40CB1"/>
    <w:rsid w:val="00D40CB8"/>
    <w:rsid w:val="00D40CD2"/>
    <w:rsid w:val="00D40D2A"/>
    <w:rsid w:val="00D40D2E"/>
    <w:rsid w:val="00D40D5F"/>
    <w:rsid w:val="00D40D70"/>
    <w:rsid w:val="00D40D99"/>
    <w:rsid w:val="00D40D9A"/>
    <w:rsid w:val="00D40DC4"/>
    <w:rsid w:val="00D40DD8"/>
    <w:rsid w:val="00D40EE3"/>
    <w:rsid w:val="00D40EE9"/>
    <w:rsid w:val="00D40EF5"/>
    <w:rsid w:val="00D40F44"/>
    <w:rsid w:val="00D40F9B"/>
    <w:rsid w:val="00D41003"/>
    <w:rsid w:val="00D41008"/>
    <w:rsid w:val="00D4101C"/>
    <w:rsid w:val="00D4102B"/>
    <w:rsid w:val="00D4107C"/>
    <w:rsid w:val="00D4107F"/>
    <w:rsid w:val="00D410A4"/>
    <w:rsid w:val="00D4110A"/>
    <w:rsid w:val="00D4110B"/>
    <w:rsid w:val="00D4110C"/>
    <w:rsid w:val="00D41120"/>
    <w:rsid w:val="00D4112B"/>
    <w:rsid w:val="00D411CC"/>
    <w:rsid w:val="00D411F4"/>
    <w:rsid w:val="00D4121B"/>
    <w:rsid w:val="00D4121E"/>
    <w:rsid w:val="00D41239"/>
    <w:rsid w:val="00D4123C"/>
    <w:rsid w:val="00D41260"/>
    <w:rsid w:val="00D41270"/>
    <w:rsid w:val="00D412B2"/>
    <w:rsid w:val="00D412B3"/>
    <w:rsid w:val="00D412B9"/>
    <w:rsid w:val="00D412CD"/>
    <w:rsid w:val="00D412D2"/>
    <w:rsid w:val="00D412EC"/>
    <w:rsid w:val="00D41308"/>
    <w:rsid w:val="00D4131F"/>
    <w:rsid w:val="00D41333"/>
    <w:rsid w:val="00D4136B"/>
    <w:rsid w:val="00D4137D"/>
    <w:rsid w:val="00D4139F"/>
    <w:rsid w:val="00D413B5"/>
    <w:rsid w:val="00D4142E"/>
    <w:rsid w:val="00D41435"/>
    <w:rsid w:val="00D4145C"/>
    <w:rsid w:val="00D41460"/>
    <w:rsid w:val="00D4149B"/>
    <w:rsid w:val="00D414A4"/>
    <w:rsid w:val="00D414CE"/>
    <w:rsid w:val="00D414DA"/>
    <w:rsid w:val="00D414DB"/>
    <w:rsid w:val="00D414E3"/>
    <w:rsid w:val="00D414F1"/>
    <w:rsid w:val="00D414FC"/>
    <w:rsid w:val="00D41524"/>
    <w:rsid w:val="00D41535"/>
    <w:rsid w:val="00D41560"/>
    <w:rsid w:val="00D4156F"/>
    <w:rsid w:val="00D4158B"/>
    <w:rsid w:val="00D41643"/>
    <w:rsid w:val="00D41659"/>
    <w:rsid w:val="00D4167B"/>
    <w:rsid w:val="00D4168B"/>
    <w:rsid w:val="00D4168C"/>
    <w:rsid w:val="00D4168F"/>
    <w:rsid w:val="00D4169B"/>
    <w:rsid w:val="00D416A8"/>
    <w:rsid w:val="00D416EF"/>
    <w:rsid w:val="00D416FB"/>
    <w:rsid w:val="00D416FD"/>
    <w:rsid w:val="00D4170A"/>
    <w:rsid w:val="00D4170B"/>
    <w:rsid w:val="00D4171E"/>
    <w:rsid w:val="00D41730"/>
    <w:rsid w:val="00D41754"/>
    <w:rsid w:val="00D4178B"/>
    <w:rsid w:val="00D41791"/>
    <w:rsid w:val="00D417DF"/>
    <w:rsid w:val="00D417F3"/>
    <w:rsid w:val="00D417FB"/>
    <w:rsid w:val="00D4180E"/>
    <w:rsid w:val="00D41819"/>
    <w:rsid w:val="00D4185C"/>
    <w:rsid w:val="00D41877"/>
    <w:rsid w:val="00D4189A"/>
    <w:rsid w:val="00D418C5"/>
    <w:rsid w:val="00D418E5"/>
    <w:rsid w:val="00D418EB"/>
    <w:rsid w:val="00D41927"/>
    <w:rsid w:val="00D4192E"/>
    <w:rsid w:val="00D41964"/>
    <w:rsid w:val="00D4196B"/>
    <w:rsid w:val="00D4199C"/>
    <w:rsid w:val="00D419AB"/>
    <w:rsid w:val="00D419CB"/>
    <w:rsid w:val="00D419CE"/>
    <w:rsid w:val="00D41A12"/>
    <w:rsid w:val="00D41A26"/>
    <w:rsid w:val="00D41A3B"/>
    <w:rsid w:val="00D41AA6"/>
    <w:rsid w:val="00D41AC1"/>
    <w:rsid w:val="00D41AF1"/>
    <w:rsid w:val="00D41AFE"/>
    <w:rsid w:val="00D41B55"/>
    <w:rsid w:val="00D41B61"/>
    <w:rsid w:val="00D41B75"/>
    <w:rsid w:val="00D41B8D"/>
    <w:rsid w:val="00D41B98"/>
    <w:rsid w:val="00D41BAB"/>
    <w:rsid w:val="00D41BD3"/>
    <w:rsid w:val="00D41BFF"/>
    <w:rsid w:val="00D41C21"/>
    <w:rsid w:val="00D41C3A"/>
    <w:rsid w:val="00D41C3D"/>
    <w:rsid w:val="00D41CA6"/>
    <w:rsid w:val="00D41CB2"/>
    <w:rsid w:val="00D41CE8"/>
    <w:rsid w:val="00D41D37"/>
    <w:rsid w:val="00D41D8C"/>
    <w:rsid w:val="00D41DD8"/>
    <w:rsid w:val="00D41E1B"/>
    <w:rsid w:val="00D41E29"/>
    <w:rsid w:val="00D41E71"/>
    <w:rsid w:val="00D41EA9"/>
    <w:rsid w:val="00D41EB6"/>
    <w:rsid w:val="00D41EC1"/>
    <w:rsid w:val="00D41EE0"/>
    <w:rsid w:val="00D41EE5"/>
    <w:rsid w:val="00D41F1B"/>
    <w:rsid w:val="00D41F20"/>
    <w:rsid w:val="00D41F71"/>
    <w:rsid w:val="00D41FA1"/>
    <w:rsid w:val="00D41FA8"/>
    <w:rsid w:val="00D41FFE"/>
    <w:rsid w:val="00D42002"/>
    <w:rsid w:val="00D4202C"/>
    <w:rsid w:val="00D42099"/>
    <w:rsid w:val="00D420DB"/>
    <w:rsid w:val="00D420DF"/>
    <w:rsid w:val="00D420E5"/>
    <w:rsid w:val="00D420EF"/>
    <w:rsid w:val="00D420FE"/>
    <w:rsid w:val="00D42117"/>
    <w:rsid w:val="00D42125"/>
    <w:rsid w:val="00D4217D"/>
    <w:rsid w:val="00D421B8"/>
    <w:rsid w:val="00D421BA"/>
    <w:rsid w:val="00D42214"/>
    <w:rsid w:val="00D42237"/>
    <w:rsid w:val="00D4223B"/>
    <w:rsid w:val="00D42267"/>
    <w:rsid w:val="00D422B0"/>
    <w:rsid w:val="00D422BB"/>
    <w:rsid w:val="00D422DF"/>
    <w:rsid w:val="00D42324"/>
    <w:rsid w:val="00D4232E"/>
    <w:rsid w:val="00D4233E"/>
    <w:rsid w:val="00D42345"/>
    <w:rsid w:val="00D423FA"/>
    <w:rsid w:val="00D42410"/>
    <w:rsid w:val="00D42427"/>
    <w:rsid w:val="00D4242A"/>
    <w:rsid w:val="00D42474"/>
    <w:rsid w:val="00D424B8"/>
    <w:rsid w:val="00D424C9"/>
    <w:rsid w:val="00D424E2"/>
    <w:rsid w:val="00D424ED"/>
    <w:rsid w:val="00D4251B"/>
    <w:rsid w:val="00D42522"/>
    <w:rsid w:val="00D4255D"/>
    <w:rsid w:val="00D42565"/>
    <w:rsid w:val="00D4259B"/>
    <w:rsid w:val="00D42613"/>
    <w:rsid w:val="00D42615"/>
    <w:rsid w:val="00D42620"/>
    <w:rsid w:val="00D426AF"/>
    <w:rsid w:val="00D4270F"/>
    <w:rsid w:val="00D4274B"/>
    <w:rsid w:val="00D4276A"/>
    <w:rsid w:val="00D4278B"/>
    <w:rsid w:val="00D427BD"/>
    <w:rsid w:val="00D427BF"/>
    <w:rsid w:val="00D427CA"/>
    <w:rsid w:val="00D42803"/>
    <w:rsid w:val="00D42815"/>
    <w:rsid w:val="00D42835"/>
    <w:rsid w:val="00D428A2"/>
    <w:rsid w:val="00D428DC"/>
    <w:rsid w:val="00D428E5"/>
    <w:rsid w:val="00D428E9"/>
    <w:rsid w:val="00D42907"/>
    <w:rsid w:val="00D429DD"/>
    <w:rsid w:val="00D429E2"/>
    <w:rsid w:val="00D42A90"/>
    <w:rsid w:val="00D42AD1"/>
    <w:rsid w:val="00D42AE7"/>
    <w:rsid w:val="00D42AEB"/>
    <w:rsid w:val="00D42AF5"/>
    <w:rsid w:val="00D42B14"/>
    <w:rsid w:val="00D42B43"/>
    <w:rsid w:val="00D42BAC"/>
    <w:rsid w:val="00D42BC8"/>
    <w:rsid w:val="00D42C03"/>
    <w:rsid w:val="00D42CA8"/>
    <w:rsid w:val="00D42CC0"/>
    <w:rsid w:val="00D42CCB"/>
    <w:rsid w:val="00D42CDF"/>
    <w:rsid w:val="00D42D0B"/>
    <w:rsid w:val="00D42D1E"/>
    <w:rsid w:val="00D42D34"/>
    <w:rsid w:val="00D42D38"/>
    <w:rsid w:val="00D42D3D"/>
    <w:rsid w:val="00D42D47"/>
    <w:rsid w:val="00D42D7D"/>
    <w:rsid w:val="00D42D8B"/>
    <w:rsid w:val="00D42D9C"/>
    <w:rsid w:val="00D42DD1"/>
    <w:rsid w:val="00D42DD5"/>
    <w:rsid w:val="00D42DD7"/>
    <w:rsid w:val="00D42E14"/>
    <w:rsid w:val="00D42E1B"/>
    <w:rsid w:val="00D42E34"/>
    <w:rsid w:val="00D42EB6"/>
    <w:rsid w:val="00D42EE2"/>
    <w:rsid w:val="00D42EF0"/>
    <w:rsid w:val="00D42F0E"/>
    <w:rsid w:val="00D42F2F"/>
    <w:rsid w:val="00D42F74"/>
    <w:rsid w:val="00D42F9D"/>
    <w:rsid w:val="00D42FCB"/>
    <w:rsid w:val="00D42FDD"/>
    <w:rsid w:val="00D4301F"/>
    <w:rsid w:val="00D4304F"/>
    <w:rsid w:val="00D430D5"/>
    <w:rsid w:val="00D43104"/>
    <w:rsid w:val="00D4313C"/>
    <w:rsid w:val="00D4314D"/>
    <w:rsid w:val="00D43170"/>
    <w:rsid w:val="00D4317E"/>
    <w:rsid w:val="00D431BC"/>
    <w:rsid w:val="00D431E8"/>
    <w:rsid w:val="00D43207"/>
    <w:rsid w:val="00D4323D"/>
    <w:rsid w:val="00D4323E"/>
    <w:rsid w:val="00D43283"/>
    <w:rsid w:val="00D4328F"/>
    <w:rsid w:val="00D4330F"/>
    <w:rsid w:val="00D43330"/>
    <w:rsid w:val="00D43365"/>
    <w:rsid w:val="00D43377"/>
    <w:rsid w:val="00D433C2"/>
    <w:rsid w:val="00D433D0"/>
    <w:rsid w:val="00D433D2"/>
    <w:rsid w:val="00D433D3"/>
    <w:rsid w:val="00D433F5"/>
    <w:rsid w:val="00D4340B"/>
    <w:rsid w:val="00D43423"/>
    <w:rsid w:val="00D43451"/>
    <w:rsid w:val="00D4347E"/>
    <w:rsid w:val="00D434A5"/>
    <w:rsid w:val="00D434B3"/>
    <w:rsid w:val="00D434C2"/>
    <w:rsid w:val="00D434F5"/>
    <w:rsid w:val="00D4351C"/>
    <w:rsid w:val="00D43531"/>
    <w:rsid w:val="00D4356C"/>
    <w:rsid w:val="00D435B8"/>
    <w:rsid w:val="00D435DD"/>
    <w:rsid w:val="00D4360C"/>
    <w:rsid w:val="00D43636"/>
    <w:rsid w:val="00D436C1"/>
    <w:rsid w:val="00D436C4"/>
    <w:rsid w:val="00D436DE"/>
    <w:rsid w:val="00D43723"/>
    <w:rsid w:val="00D43740"/>
    <w:rsid w:val="00D437A2"/>
    <w:rsid w:val="00D437B6"/>
    <w:rsid w:val="00D437D8"/>
    <w:rsid w:val="00D437E1"/>
    <w:rsid w:val="00D43805"/>
    <w:rsid w:val="00D43806"/>
    <w:rsid w:val="00D43837"/>
    <w:rsid w:val="00D43844"/>
    <w:rsid w:val="00D43859"/>
    <w:rsid w:val="00D438A1"/>
    <w:rsid w:val="00D438AC"/>
    <w:rsid w:val="00D438B5"/>
    <w:rsid w:val="00D438CD"/>
    <w:rsid w:val="00D438D5"/>
    <w:rsid w:val="00D438D9"/>
    <w:rsid w:val="00D438FB"/>
    <w:rsid w:val="00D4390A"/>
    <w:rsid w:val="00D4393A"/>
    <w:rsid w:val="00D4394D"/>
    <w:rsid w:val="00D439DD"/>
    <w:rsid w:val="00D439E4"/>
    <w:rsid w:val="00D439EE"/>
    <w:rsid w:val="00D43A04"/>
    <w:rsid w:val="00D43A5A"/>
    <w:rsid w:val="00D43AA2"/>
    <w:rsid w:val="00D43AEF"/>
    <w:rsid w:val="00D43B0D"/>
    <w:rsid w:val="00D43B17"/>
    <w:rsid w:val="00D43BED"/>
    <w:rsid w:val="00D43C21"/>
    <w:rsid w:val="00D43C2B"/>
    <w:rsid w:val="00D43C57"/>
    <w:rsid w:val="00D43C70"/>
    <w:rsid w:val="00D43C78"/>
    <w:rsid w:val="00D43C9B"/>
    <w:rsid w:val="00D43CD8"/>
    <w:rsid w:val="00D43CE4"/>
    <w:rsid w:val="00D43CE9"/>
    <w:rsid w:val="00D43CEA"/>
    <w:rsid w:val="00D43DA5"/>
    <w:rsid w:val="00D43E33"/>
    <w:rsid w:val="00D43E52"/>
    <w:rsid w:val="00D43E7A"/>
    <w:rsid w:val="00D43E87"/>
    <w:rsid w:val="00D43EBC"/>
    <w:rsid w:val="00D43EC9"/>
    <w:rsid w:val="00D43F00"/>
    <w:rsid w:val="00D43F0A"/>
    <w:rsid w:val="00D43F0E"/>
    <w:rsid w:val="00D43F21"/>
    <w:rsid w:val="00D43FC9"/>
    <w:rsid w:val="00D43FE3"/>
    <w:rsid w:val="00D44012"/>
    <w:rsid w:val="00D4401A"/>
    <w:rsid w:val="00D4402B"/>
    <w:rsid w:val="00D4404C"/>
    <w:rsid w:val="00D44056"/>
    <w:rsid w:val="00D44085"/>
    <w:rsid w:val="00D440F5"/>
    <w:rsid w:val="00D4415F"/>
    <w:rsid w:val="00D44176"/>
    <w:rsid w:val="00D44197"/>
    <w:rsid w:val="00D44199"/>
    <w:rsid w:val="00D4419F"/>
    <w:rsid w:val="00D441D4"/>
    <w:rsid w:val="00D4425D"/>
    <w:rsid w:val="00D44263"/>
    <w:rsid w:val="00D4437D"/>
    <w:rsid w:val="00D443CF"/>
    <w:rsid w:val="00D4444E"/>
    <w:rsid w:val="00D44468"/>
    <w:rsid w:val="00D44476"/>
    <w:rsid w:val="00D444A5"/>
    <w:rsid w:val="00D444C3"/>
    <w:rsid w:val="00D44501"/>
    <w:rsid w:val="00D44522"/>
    <w:rsid w:val="00D44546"/>
    <w:rsid w:val="00D44592"/>
    <w:rsid w:val="00D44595"/>
    <w:rsid w:val="00D44670"/>
    <w:rsid w:val="00D446ED"/>
    <w:rsid w:val="00D44709"/>
    <w:rsid w:val="00D4473D"/>
    <w:rsid w:val="00D44749"/>
    <w:rsid w:val="00D44751"/>
    <w:rsid w:val="00D44758"/>
    <w:rsid w:val="00D44789"/>
    <w:rsid w:val="00D447A2"/>
    <w:rsid w:val="00D44806"/>
    <w:rsid w:val="00D44815"/>
    <w:rsid w:val="00D4482C"/>
    <w:rsid w:val="00D44837"/>
    <w:rsid w:val="00D44843"/>
    <w:rsid w:val="00D44880"/>
    <w:rsid w:val="00D448A5"/>
    <w:rsid w:val="00D448B0"/>
    <w:rsid w:val="00D448BA"/>
    <w:rsid w:val="00D448CB"/>
    <w:rsid w:val="00D448FD"/>
    <w:rsid w:val="00D4492E"/>
    <w:rsid w:val="00D44945"/>
    <w:rsid w:val="00D44966"/>
    <w:rsid w:val="00D449BE"/>
    <w:rsid w:val="00D449DC"/>
    <w:rsid w:val="00D449F1"/>
    <w:rsid w:val="00D44A4A"/>
    <w:rsid w:val="00D44A7E"/>
    <w:rsid w:val="00D44AA1"/>
    <w:rsid w:val="00D44AD9"/>
    <w:rsid w:val="00D44B0E"/>
    <w:rsid w:val="00D44B1D"/>
    <w:rsid w:val="00D44B20"/>
    <w:rsid w:val="00D44B32"/>
    <w:rsid w:val="00D44B38"/>
    <w:rsid w:val="00D44B90"/>
    <w:rsid w:val="00D44BC8"/>
    <w:rsid w:val="00D44BE2"/>
    <w:rsid w:val="00D44C09"/>
    <w:rsid w:val="00D44C24"/>
    <w:rsid w:val="00D44C6F"/>
    <w:rsid w:val="00D44C89"/>
    <w:rsid w:val="00D44CA5"/>
    <w:rsid w:val="00D44CD1"/>
    <w:rsid w:val="00D44CDE"/>
    <w:rsid w:val="00D44CE0"/>
    <w:rsid w:val="00D44D23"/>
    <w:rsid w:val="00D44DAD"/>
    <w:rsid w:val="00D44DC1"/>
    <w:rsid w:val="00D44DC2"/>
    <w:rsid w:val="00D44DC9"/>
    <w:rsid w:val="00D44E00"/>
    <w:rsid w:val="00D44E5F"/>
    <w:rsid w:val="00D44EAC"/>
    <w:rsid w:val="00D44ED6"/>
    <w:rsid w:val="00D44EFF"/>
    <w:rsid w:val="00D44F1A"/>
    <w:rsid w:val="00D44F32"/>
    <w:rsid w:val="00D44F67"/>
    <w:rsid w:val="00D44F8E"/>
    <w:rsid w:val="00D44FC8"/>
    <w:rsid w:val="00D44FDC"/>
    <w:rsid w:val="00D44FF5"/>
    <w:rsid w:val="00D4503E"/>
    <w:rsid w:val="00D45044"/>
    <w:rsid w:val="00D45059"/>
    <w:rsid w:val="00D4509B"/>
    <w:rsid w:val="00D450CF"/>
    <w:rsid w:val="00D450FF"/>
    <w:rsid w:val="00D45144"/>
    <w:rsid w:val="00D451DC"/>
    <w:rsid w:val="00D45214"/>
    <w:rsid w:val="00D45220"/>
    <w:rsid w:val="00D45238"/>
    <w:rsid w:val="00D4524D"/>
    <w:rsid w:val="00D4524E"/>
    <w:rsid w:val="00D45271"/>
    <w:rsid w:val="00D45288"/>
    <w:rsid w:val="00D452D3"/>
    <w:rsid w:val="00D452E3"/>
    <w:rsid w:val="00D452F2"/>
    <w:rsid w:val="00D45379"/>
    <w:rsid w:val="00D453B5"/>
    <w:rsid w:val="00D453CC"/>
    <w:rsid w:val="00D4540B"/>
    <w:rsid w:val="00D45462"/>
    <w:rsid w:val="00D454A6"/>
    <w:rsid w:val="00D454E5"/>
    <w:rsid w:val="00D454FC"/>
    <w:rsid w:val="00D4550F"/>
    <w:rsid w:val="00D45523"/>
    <w:rsid w:val="00D45568"/>
    <w:rsid w:val="00D45593"/>
    <w:rsid w:val="00D455BF"/>
    <w:rsid w:val="00D455C2"/>
    <w:rsid w:val="00D455CA"/>
    <w:rsid w:val="00D45606"/>
    <w:rsid w:val="00D4562E"/>
    <w:rsid w:val="00D45649"/>
    <w:rsid w:val="00D4567D"/>
    <w:rsid w:val="00D45695"/>
    <w:rsid w:val="00D456AA"/>
    <w:rsid w:val="00D456C0"/>
    <w:rsid w:val="00D456C8"/>
    <w:rsid w:val="00D456C9"/>
    <w:rsid w:val="00D457B6"/>
    <w:rsid w:val="00D45805"/>
    <w:rsid w:val="00D4582F"/>
    <w:rsid w:val="00D45832"/>
    <w:rsid w:val="00D45863"/>
    <w:rsid w:val="00D4587B"/>
    <w:rsid w:val="00D45898"/>
    <w:rsid w:val="00D458DF"/>
    <w:rsid w:val="00D45924"/>
    <w:rsid w:val="00D45925"/>
    <w:rsid w:val="00D4592C"/>
    <w:rsid w:val="00D45935"/>
    <w:rsid w:val="00D45956"/>
    <w:rsid w:val="00D45958"/>
    <w:rsid w:val="00D45982"/>
    <w:rsid w:val="00D459E3"/>
    <w:rsid w:val="00D45A2B"/>
    <w:rsid w:val="00D45A43"/>
    <w:rsid w:val="00D45A58"/>
    <w:rsid w:val="00D45A8C"/>
    <w:rsid w:val="00D45AAC"/>
    <w:rsid w:val="00D45ADA"/>
    <w:rsid w:val="00D45AF3"/>
    <w:rsid w:val="00D45B28"/>
    <w:rsid w:val="00D45B32"/>
    <w:rsid w:val="00D45B5B"/>
    <w:rsid w:val="00D45B6B"/>
    <w:rsid w:val="00D45B89"/>
    <w:rsid w:val="00D45BC5"/>
    <w:rsid w:val="00D45BFF"/>
    <w:rsid w:val="00D45C03"/>
    <w:rsid w:val="00D45CD2"/>
    <w:rsid w:val="00D45CDB"/>
    <w:rsid w:val="00D45D0C"/>
    <w:rsid w:val="00D45D2B"/>
    <w:rsid w:val="00D45D37"/>
    <w:rsid w:val="00D45D3F"/>
    <w:rsid w:val="00D45E3E"/>
    <w:rsid w:val="00D45E4C"/>
    <w:rsid w:val="00D45E50"/>
    <w:rsid w:val="00D45E87"/>
    <w:rsid w:val="00D45EEE"/>
    <w:rsid w:val="00D45F2D"/>
    <w:rsid w:val="00D45F5C"/>
    <w:rsid w:val="00D45F91"/>
    <w:rsid w:val="00D45FBE"/>
    <w:rsid w:val="00D45FCB"/>
    <w:rsid w:val="00D45FD2"/>
    <w:rsid w:val="00D45FDD"/>
    <w:rsid w:val="00D45FEB"/>
    <w:rsid w:val="00D45FFF"/>
    <w:rsid w:val="00D4601F"/>
    <w:rsid w:val="00D46044"/>
    <w:rsid w:val="00D46072"/>
    <w:rsid w:val="00D46084"/>
    <w:rsid w:val="00D46093"/>
    <w:rsid w:val="00D4609A"/>
    <w:rsid w:val="00D460BF"/>
    <w:rsid w:val="00D460DF"/>
    <w:rsid w:val="00D4615B"/>
    <w:rsid w:val="00D46161"/>
    <w:rsid w:val="00D46166"/>
    <w:rsid w:val="00D46178"/>
    <w:rsid w:val="00D461C0"/>
    <w:rsid w:val="00D461E2"/>
    <w:rsid w:val="00D46215"/>
    <w:rsid w:val="00D46265"/>
    <w:rsid w:val="00D46273"/>
    <w:rsid w:val="00D46298"/>
    <w:rsid w:val="00D462CB"/>
    <w:rsid w:val="00D462DB"/>
    <w:rsid w:val="00D46346"/>
    <w:rsid w:val="00D4638A"/>
    <w:rsid w:val="00D4639B"/>
    <w:rsid w:val="00D463A2"/>
    <w:rsid w:val="00D463C5"/>
    <w:rsid w:val="00D4641E"/>
    <w:rsid w:val="00D4642E"/>
    <w:rsid w:val="00D46439"/>
    <w:rsid w:val="00D46461"/>
    <w:rsid w:val="00D4646F"/>
    <w:rsid w:val="00D46485"/>
    <w:rsid w:val="00D464C9"/>
    <w:rsid w:val="00D46514"/>
    <w:rsid w:val="00D4652C"/>
    <w:rsid w:val="00D4652D"/>
    <w:rsid w:val="00D4656F"/>
    <w:rsid w:val="00D465EA"/>
    <w:rsid w:val="00D4660D"/>
    <w:rsid w:val="00D4661C"/>
    <w:rsid w:val="00D4669D"/>
    <w:rsid w:val="00D466B5"/>
    <w:rsid w:val="00D466FC"/>
    <w:rsid w:val="00D46709"/>
    <w:rsid w:val="00D46761"/>
    <w:rsid w:val="00D46786"/>
    <w:rsid w:val="00D4678C"/>
    <w:rsid w:val="00D46796"/>
    <w:rsid w:val="00D467A0"/>
    <w:rsid w:val="00D467C1"/>
    <w:rsid w:val="00D467C6"/>
    <w:rsid w:val="00D4680F"/>
    <w:rsid w:val="00D46852"/>
    <w:rsid w:val="00D4685F"/>
    <w:rsid w:val="00D4687C"/>
    <w:rsid w:val="00D46888"/>
    <w:rsid w:val="00D46898"/>
    <w:rsid w:val="00D468C7"/>
    <w:rsid w:val="00D468D4"/>
    <w:rsid w:val="00D468D7"/>
    <w:rsid w:val="00D468EF"/>
    <w:rsid w:val="00D4691C"/>
    <w:rsid w:val="00D4691F"/>
    <w:rsid w:val="00D46969"/>
    <w:rsid w:val="00D46978"/>
    <w:rsid w:val="00D46989"/>
    <w:rsid w:val="00D46996"/>
    <w:rsid w:val="00D469CC"/>
    <w:rsid w:val="00D469FC"/>
    <w:rsid w:val="00D46A1C"/>
    <w:rsid w:val="00D46A49"/>
    <w:rsid w:val="00D46A6E"/>
    <w:rsid w:val="00D46A70"/>
    <w:rsid w:val="00D46A99"/>
    <w:rsid w:val="00D46A9C"/>
    <w:rsid w:val="00D46AD3"/>
    <w:rsid w:val="00D46AED"/>
    <w:rsid w:val="00D46B16"/>
    <w:rsid w:val="00D46B27"/>
    <w:rsid w:val="00D46B4C"/>
    <w:rsid w:val="00D46B4E"/>
    <w:rsid w:val="00D46B9F"/>
    <w:rsid w:val="00D46BC1"/>
    <w:rsid w:val="00D46BCB"/>
    <w:rsid w:val="00D46BDA"/>
    <w:rsid w:val="00D46C18"/>
    <w:rsid w:val="00D46C3A"/>
    <w:rsid w:val="00D46C56"/>
    <w:rsid w:val="00D46C94"/>
    <w:rsid w:val="00D46CAB"/>
    <w:rsid w:val="00D46CFD"/>
    <w:rsid w:val="00D46D56"/>
    <w:rsid w:val="00D46D58"/>
    <w:rsid w:val="00D46D72"/>
    <w:rsid w:val="00D46D7B"/>
    <w:rsid w:val="00D46D81"/>
    <w:rsid w:val="00D46DB6"/>
    <w:rsid w:val="00D46DE7"/>
    <w:rsid w:val="00D46DE8"/>
    <w:rsid w:val="00D46E05"/>
    <w:rsid w:val="00D46E49"/>
    <w:rsid w:val="00D46E5C"/>
    <w:rsid w:val="00D46EFC"/>
    <w:rsid w:val="00D46EFF"/>
    <w:rsid w:val="00D46F10"/>
    <w:rsid w:val="00D46F25"/>
    <w:rsid w:val="00D46F36"/>
    <w:rsid w:val="00D46F5E"/>
    <w:rsid w:val="00D46F71"/>
    <w:rsid w:val="00D46F81"/>
    <w:rsid w:val="00D46F93"/>
    <w:rsid w:val="00D46FF4"/>
    <w:rsid w:val="00D47033"/>
    <w:rsid w:val="00D47064"/>
    <w:rsid w:val="00D47070"/>
    <w:rsid w:val="00D4707C"/>
    <w:rsid w:val="00D47091"/>
    <w:rsid w:val="00D47098"/>
    <w:rsid w:val="00D4709F"/>
    <w:rsid w:val="00D470D3"/>
    <w:rsid w:val="00D4717C"/>
    <w:rsid w:val="00D4717D"/>
    <w:rsid w:val="00D471B8"/>
    <w:rsid w:val="00D471C3"/>
    <w:rsid w:val="00D471F8"/>
    <w:rsid w:val="00D4721D"/>
    <w:rsid w:val="00D47229"/>
    <w:rsid w:val="00D4723D"/>
    <w:rsid w:val="00D4723E"/>
    <w:rsid w:val="00D47320"/>
    <w:rsid w:val="00D4732C"/>
    <w:rsid w:val="00D4732E"/>
    <w:rsid w:val="00D4733B"/>
    <w:rsid w:val="00D47368"/>
    <w:rsid w:val="00D47394"/>
    <w:rsid w:val="00D47402"/>
    <w:rsid w:val="00D4745E"/>
    <w:rsid w:val="00D47489"/>
    <w:rsid w:val="00D475A0"/>
    <w:rsid w:val="00D475CC"/>
    <w:rsid w:val="00D475DA"/>
    <w:rsid w:val="00D4761B"/>
    <w:rsid w:val="00D47628"/>
    <w:rsid w:val="00D47630"/>
    <w:rsid w:val="00D4763A"/>
    <w:rsid w:val="00D4764E"/>
    <w:rsid w:val="00D47656"/>
    <w:rsid w:val="00D47659"/>
    <w:rsid w:val="00D4766A"/>
    <w:rsid w:val="00D4769D"/>
    <w:rsid w:val="00D476A0"/>
    <w:rsid w:val="00D476B6"/>
    <w:rsid w:val="00D476D8"/>
    <w:rsid w:val="00D476E3"/>
    <w:rsid w:val="00D476E4"/>
    <w:rsid w:val="00D476E7"/>
    <w:rsid w:val="00D476F3"/>
    <w:rsid w:val="00D476F6"/>
    <w:rsid w:val="00D4770F"/>
    <w:rsid w:val="00D47722"/>
    <w:rsid w:val="00D4772B"/>
    <w:rsid w:val="00D47742"/>
    <w:rsid w:val="00D47744"/>
    <w:rsid w:val="00D47745"/>
    <w:rsid w:val="00D47774"/>
    <w:rsid w:val="00D47778"/>
    <w:rsid w:val="00D4777C"/>
    <w:rsid w:val="00D47791"/>
    <w:rsid w:val="00D477AF"/>
    <w:rsid w:val="00D477BB"/>
    <w:rsid w:val="00D477D3"/>
    <w:rsid w:val="00D477F1"/>
    <w:rsid w:val="00D47811"/>
    <w:rsid w:val="00D47860"/>
    <w:rsid w:val="00D47867"/>
    <w:rsid w:val="00D478C6"/>
    <w:rsid w:val="00D478E1"/>
    <w:rsid w:val="00D478FC"/>
    <w:rsid w:val="00D4796D"/>
    <w:rsid w:val="00D4799E"/>
    <w:rsid w:val="00D479A0"/>
    <w:rsid w:val="00D479AB"/>
    <w:rsid w:val="00D479AD"/>
    <w:rsid w:val="00D479BF"/>
    <w:rsid w:val="00D479C3"/>
    <w:rsid w:val="00D479DE"/>
    <w:rsid w:val="00D479E0"/>
    <w:rsid w:val="00D479FB"/>
    <w:rsid w:val="00D47A30"/>
    <w:rsid w:val="00D47AD7"/>
    <w:rsid w:val="00D47AD8"/>
    <w:rsid w:val="00D47AE8"/>
    <w:rsid w:val="00D47B0C"/>
    <w:rsid w:val="00D47B0D"/>
    <w:rsid w:val="00D47B21"/>
    <w:rsid w:val="00D47B3D"/>
    <w:rsid w:val="00D47B54"/>
    <w:rsid w:val="00D47BF7"/>
    <w:rsid w:val="00D47C09"/>
    <w:rsid w:val="00D47C71"/>
    <w:rsid w:val="00D47CB3"/>
    <w:rsid w:val="00D47CC0"/>
    <w:rsid w:val="00D47CCF"/>
    <w:rsid w:val="00D47CEC"/>
    <w:rsid w:val="00D47D21"/>
    <w:rsid w:val="00D47D2A"/>
    <w:rsid w:val="00D47D3B"/>
    <w:rsid w:val="00D47D9E"/>
    <w:rsid w:val="00D47DA5"/>
    <w:rsid w:val="00D47DC5"/>
    <w:rsid w:val="00D47DD4"/>
    <w:rsid w:val="00D47DF9"/>
    <w:rsid w:val="00D47E05"/>
    <w:rsid w:val="00D47E4A"/>
    <w:rsid w:val="00D47E53"/>
    <w:rsid w:val="00D47E84"/>
    <w:rsid w:val="00D47E8C"/>
    <w:rsid w:val="00D47EB3"/>
    <w:rsid w:val="00D47EF1"/>
    <w:rsid w:val="00D47EFA"/>
    <w:rsid w:val="00D47F47"/>
    <w:rsid w:val="00D47F5D"/>
    <w:rsid w:val="00D47F79"/>
    <w:rsid w:val="00D47FE3"/>
    <w:rsid w:val="00D47FF8"/>
    <w:rsid w:val="00D50045"/>
    <w:rsid w:val="00D50060"/>
    <w:rsid w:val="00D50073"/>
    <w:rsid w:val="00D500B7"/>
    <w:rsid w:val="00D500BD"/>
    <w:rsid w:val="00D500F4"/>
    <w:rsid w:val="00D5012D"/>
    <w:rsid w:val="00D50141"/>
    <w:rsid w:val="00D5018D"/>
    <w:rsid w:val="00D501C7"/>
    <w:rsid w:val="00D501C8"/>
    <w:rsid w:val="00D501D3"/>
    <w:rsid w:val="00D5022D"/>
    <w:rsid w:val="00D50247"/>
    <w:rsid w:val="00D50252"/>
    <w:rsid w:val="00D5026E"/>
    <w:rsid w:val="00D5028F"/>
    <w:rsid w:val="00D502B9"/>
    <w:rsid w:val="00D502E4"/>
    <w:rsid w:val="00D502F9"/>
    <w:rsid w:val="00D50332"/>
    <w:rsid w:val="00D5033F"/>
    <w:rsid w:val="00D5036D"/>
    <w:rsid w:val="00D503B5"/>
    <w:rsid w:val="00D503DE"/>
    <w:rsid w:val="00D50409"/>
    <w:rsid w:val="00D5041C"/>
    <w:rsid w:val="00D50469"/>
    <w:rsid w:val="00D5047F"/>
    <w:rsid w:val="00D504AA"/>
    <w:rsid w:val="00D504E1"/>
    <w:rsid w:val="00D5058B"/>
    <w:rsid w:val="00D5058C"/>
    <w:rsid w:val="00D5058E"/>
    <w:rsid w:val="00D505AA"/>
    <w:rsid w:val="00D50612"/>
    <w:rsid w:val="00D5061E"/>
    <w:rsid w:val="00D50626"/>
    <w:rsid w:val="00D50630"/>
    <w:rsid w:val="00D50656"/>
    <w:rsid w:val="00D506AE"/>
    <w:rsid w:val="00D506BB"/>
    <w:rsid w:val="00D506D5"/>
    <w:rsid w:val="00D50705"/>
    <w:rsid w:val="00D50768"/>
    <w:rsid w:val="00D5077D"/>
    <w:rsid w:val="00D50782"/>
    <w:rsid w:val="00D50799"/>
    <w:rsid w:val="00D507EA"/>
    <w:rsid w:val="00D50821"/>
    <w:rsid w:val="00D50852"/>
    <w:rsid w:val="00D508D5"/>
    <w:rsid w:val="00D508DA"/>
    <w:rsid w:val="00D508F6"/>
    <w:rsid w:val="00D508FA"/>
    <w:rsid w:val="00D508FF"/>
    <w:rsid w:val="00D50921"/>
    <w:rsid w:val="00D50933"/>
    <w:rsid w:val="00D509EA"/>
    <w:rsid w:val="00D509FA"/>
    <w:rsid w:val="00D509FD"/>
    <w:rsid w:val="00D50A18"/>
    <w:rsid w:val="00D50A41"/>
    <w:rsid w:val="00D50A45"/>
    <w:rsid w:val="00D50A5F"/>
    <w:rsid w:val="00D50A87"/>
    <w:rsid w:val="00D50AE4"/>
    <w:rsid w:val="00D50AF7"/>
    <w:rsid w:val="00D50B09"/>
    <w:rsid w:val="00D50B1E"/>
    <w:rsid w:val="00D50B26"/>
    <w:rsid w:val="00D50B36"/>
    <w:rsid w:val="00D50B44"/>
    <w:rsid w:val="00D50B45"/>
    <w:rsid w:val="00D50B67"/>
    <w:rsid w:val="00D50BAE"/>
    <w:rsid w:val="00D50BE0"/>
    <w:rsid w:val="00D50BE4"/>
    <w:rsid w:val="00D50BE5"/>
    <w:rsid w:val="00D50C54"/>
    <w:rsid w:val="00D50C59"/>
    <w:rsid w:val="00D50C5D"/>
    <w:rsid w:val="00D50C5F"/>
    <w:rsid w:val="00D50C66"/>
    <w:rsid w:val="00D50CD1"/>
    <w:rsid w:val="00D50CFB"/>
    <w:rsid w:val="00D50D0B"/>
    <w:rsid w:val="00D50D25"/>
    <w:rsid w:val="00D50D3E"/>
    <w:rsid w:val="00D50D4C"/>
    <w:rsid w:val="00D50E0E"/>
    <w:rsid w:val="00D50E1A"/>
    <w:rsid w:val="00D50E4F"/>
    <w:rsid w:val="00D50E8B"/>
    <w:rsid w:val="00D50EC9"/>
    <w:rsid w:val="00D50EED"/>
    <w:rsid w:val="00D50EF2"/>
    <w:rsid w:val="00D50F10"/>
    <w:rsid w:val="00D50F14"/>
    <w:rsid w:val="00D50F49"/>
    <w:rsid w:val="00D50F6E"/>
    <w:rsid w:val="00D50F9D"/>
    <w:rsid w:val="00D50FD9"/>
    <w:rsid w:val="00D51024"/>
    <w:rsid w:val="00D5102A"/>
    <w:rsid w:val="00D5106A"/>
    <w:rsid w:val="00D5106F"/>
    <w:rsid w:val="00D510AF"/>
    <w:rsid w:val="00D51107"/>
    <w:rsid w:val="00D51117"/>
    <w:rsid w:val="00D5111C"/>
    <w:rsid w:val="00D5113E"/>
    <w:rsid w:val="00D5115E"/>
    <w:rsid w:val="00D51164"/>
    <w:rsid w:val="00D5117D"/>
    <w:rsid w:val="00D511C2"/>
    <w:rsid w:val="00D511E1"/>
    <w:rsid w:val="00D511F6"/>
    <w:rsid w:val="00D511F7"/>
    <w:rsid w:val="00D5121F"/>
    <w:rsid w:val="00D51282"/>
    <w:rsid w:val="00D5128D"/>
    <w:rsid w:val="00D5128E"/>
    <w:rsid w:val="00D512AE"/>
    <w:rsid w:val="00D512C0"/>
    <w:rsid w:val="00D512CD"/>
    <w:rsid w:val="00D5132B"/>
    <w:rsid w:val="00D51346"/>
    <w:rsid w:val="00D5138B"/>
    <w:rsid w:val="00D51399"/>
    <w:rsid w:val="00D513A3"/>
    <w:rsid w:val="00D513E4"/>
    <w:rsid w:val="00D513FA"/>
    <w:rsid w:val="00D51442"/>
    <w:rsid w:val="00D51456"/>
    <w:rsid w:val="00D514D3"/>
    <w:rsid w:val="00D5154A"/>
    <w:rsid w:val="00D5154B"/>
    <w:rsid w:val="00D51572"/>
    <w:rsid w:val="00D51578"/>
    <w:rsid w:val="00D51588"/>
    <w:rsid w:val="00D515B2"/>
    <w:rsid w:val="00D515DC"/>
    <w:rsid w:val="00D5162A"/>
    <w:rsid w:val="00D5162C"/>
    <w:rsid w:val="00D5164D"/>
    <w:rsid w:val="00D51661"/>
    <w:rsid w:val="00D51676"/>
    <w:rsid w:val="00D516A8"/>
    <w:rsid w:val="00D516E2"/>
    <w:rsid w:val="00D5170B"/>
    <w:rsid w:val="00D51733"/>
    <w:rsid w:val="00D51739"/>
    <w:rsid w:val="00D5173A"/>
    <w:rsid w:val="00D51752"/>
    <w:rsid w:val="00D5175D"/>
    <w:rsid w:val="00D517A7"/>
    <w:rsid w:val="00D517AF"/>
    <w:rsid w:val="00D517D3"/>
    <w:rsid w:val="00D517D9"/>
    <w:rsid w:val="00D51844"/>
    <w:rsid w:val="00D51886"/>
    <w:rsid w:val="00D518F7"/>
    <w:rsid w:val="00D5190A"/>
    <w:rsid w:val="00D5196A"/>
    <w:rsid w:val="00D5198F"/>
    <w:rsid w:val="00D519ED"/>
    <w:rsid w:val="00D51A1D"/>
    <w:rsid w:val="00D51A3C"/>
    <w:rsid w:val="00D51A8F"/>
    <w:rsid w:val="00D51AAB"/>
    <w:rsid w:val="00D51ADB"/>
    <w:rsid w:val="00D51AFD"/>
    <w:rsid w:val="00D51B48"/>
    <w:rsid w:val="00D51B69"/>
    <w:rsid w:val="00D51BA3"/>
    <w:rsid w:val="00D51BEA"/>
    <w:rsid w:val="00D51BEE"/>
    <w:rsid w:val="00D51C37"/>
    <w:rsid w:val="00D51C8C"/>
    <w:rsid w:val="00D51C92"/>
    <w:rsid w:val="00D51C9B"/>
    <w:rsid w:val="00D51CAC"/>
    <w:rsid w:val="00D51CAF"/>
    <w:rsid w:val="00D51CBF"/>
    <w:rsid w:val="00D51D37"/>
    <w:rsid w:val="00D51D3A"/>
    <w:rsid w:val="00D51D6A"/>
    <w:rsid w:val="00D51D7D"/>
    <w:rsid w:val="00D51D7E"/>
    <w:rsid w:val="00D51D92"/>
    <w:rsid w:val="00D51DA3"/>
    <w:rsid w:val="00D51DCC"/>
    <w:rsid w:val="00D51DD1"/>
    <w:rsid w:val="00D51DE0"/>
    <w:rsid w:val="00D51E00"/>
    <w:rsid w:val="00D51E08"/>
    <w:rsid w:val="00D51E11"/>
    <w:rsid w:val="00D51E3F"/>
    <w:rsid w:val="00D51F03"/>
    <w:rsid w:val="00D51F11"/>
    <w:rsid w:val="00D51F15"/>
    <w:rsid w:val="00D51F47"/>
    <w:rsid w:val="00D51F65"/>
    <w:rsid w:val="00D51F6F"/>
    <w:rsid w:val="00D51F75"/>
    <w:rsid w:val="00D51FB1"/>
    <w:rsid w:val="00D51FB7"/>
    <w:rsid w:val="00D5200C"/>
    <w:rsid w:val="00D52019"/>
    <w:rsid w:val="00D52081"/>
    <w:rsid w:val="00D52092"/>
    <w:rsid w:val="00D5209F"/>
    <w:rsid w:val="00D520F4"/>
    <w:rsid w:val="00D520F8"/>
    <w:rsid w:val="00D52143"/>
    <w:rsid w:val="00D52154"/>
    <w:rsid w:val="00D52175"/>
    <w:rsid w:val="00D52176"/>
    <w:rsid w:val="00D521BB"/>
    <w:rsid w:val="00D521BD"/>
    <w:rsid w:val="00D521D2"/>
    <w:rsid w:val="00D52248"/>
    <w:rsid w:val="00D52252"/>
    <w:rsid w:val="00D52270"/>
    <w:rsid w:val="00D52299"/>
    <w:rsid w:val="00D522CF"/>
    <w:rsid w:val="00D52323"/>
    <w:rsid w:val="00D5232F"/>
    <w:rsid w:val="00D52354"/>
    <w:rsid w:val="00D5236D"/>
    <w:rsid w:val="00D52379"/>
    <w:rsid w:val="00D523CF"/>
    <w:rsid w:val="00D52404"/>
    <w:rsid w:val="00D52415"/>
    <w:rsid w:val="00D52421"/>
    <w:rsid w:val="00D5243E"/>
    <w:rsid w:val="00D5249B"/>
    <w:rsid w:val="00D5249D"/>
    <w:rsid w:val="00D524D7"/>
    <w:rsid w:val="00D524DA"/>
    <w:rsid w:val="00D5252A"/>
    <w:rsid w:val="00D52535"/>
    <w:rsid w:val="00D52547"/>
    <w:rsid w:val="00D5258A"/>
    <w:rsid w:val="00D525AD"/>
    <w:rsid w:val="00D525B8"/>
    <w:rsid w:val="00D525EC"/>
    <w:rsid w:val="00D525EE"/>
    <w:rsid w:val="00D52610"/>
    <w:rsid w:val="00D52614"/>
    <w:rsid w:val="00D52618"/>
    <w:rsid w:val="00D52630"/>
    <w:rsid w:val="00D52641"/>
    <w:rsid w:val="00D52643"/>
    <w:rsid w:val="00D526B2"/>
    <w:rsid w:val="00D526CD"/>
    <w:rsid w:val="00D526D3"/>
    <w:rsid w:val="00D52708"/>
    <w:rsid w:val="00D5270B"/>
    <w:rsid w:val="00D52742"/>
    <w:rsid w:val="00D52752"/>
    <w:rsid w:val="00D52798"/>
    <w:rsid w:val="00D527C1"/>
    <w:rsid w:val="00D527E1"/>
    <w:rsid w:val="00D527F0"/>
    <w:rsid w:val="00D52802"/>
    <w:rsid w:val="00D52843"/>
    <w:rsid w:val="00D52846"/>
    <w:rsid w:val="00D52868"/>
    <w:rsid w:val="00D52873"/>
    <w:rsid w:val="00D5287B"/>
    <w:rsid w:val="00D528B1"/>
    <w:rsid w:val="00D528B2"/>
    <w:rsid w:val="00D528CB"/>
    <w:rsid w:val="00D528CE"/>
    <w:rsid w:val="00D528CF"/>
    <w:rsid w:val="00D528DF"/>
    <w:rsid w:val="00D5292E"/>
    <w:rsid w:val="00D52931"/>
    <w:rsid w:val="00D52948"/>
    <w:rsid w:val="00D52976"/>
    <w:rsid w:val="00D52988"/>
    <w:rsid w:val="00D52996"/>
    <w:rsid w:val="00D52A08"/>
    <w:rsid w:val="00D52A53"/>
    <w:rsid w:val="00D52ADF"/>
    <w:rsid w:val="00D52B0B"/>
    <w:rsid w:val="00D52B26"/>
    <w:rsid w:val="00D52B55"/>
    <w:rsid w:val="00D52B84"/>
    <w:rsid w:val="00D52B9D"/>
    <w:rsid w:val="00D52C42"/>
    <w:rsid w:val="00D52CB2"/>
    <w:rsid w:val="00D52CCF"/>
    <w:rsid w:val="00D52D22"/>
    <w:rsid w:val="00D52D29"/>
    <w:rsid w:val="00D52D2A"/>
    <w:rsid w:val="00D52D54"/>
    <w:rsid w:val="00D52D9D"/>
    <w:rsid w:val="00D52DB6"/>
    <w:rsid w:val="00D52DBE"/>
    <w:rsid w:val="00D52DC1"/>
    <w:rsid w:val="00D52DFD"/>
    <w:rsid w:val="00D52E05"/>
    <w:rsid w:val="00D52E3E"/>
    <w:rsid w:val="00D52E9A"/>
    <w:rsid w:val="00D52EA6"/>
    <w:rsid w:val="00D52ED8"/>
    <w:rsid w:val="00D52ED9"/>
    <w:rsid w:val="00D52F1E"/>
    <w:rsid w:val="00D52F27"/>
    <w:rsid w:val="00D52F41"/>
    <w:rsid w:val="00D52F96"/>
    <w:rsid w:val="00D52F99"/>
    <w:rsid w:val="00D52FB3"/>
    <w:rsid w:val="00D52FBC"/>
    <w:rsid w:val="00D53054"/>
    <w:rsid w:val="00D53061"/>
    <w:rsid w:val="00D530E9"/>
    <w:rsid w:val="00D5310D"/>
    <w:rsid w:val="00D5314E"/>
    <w:rsid w:val="00D53157"/>
    <w:rsid w:val="00D53165"/>
    <w:rsid w:val="00D53187"/>
    <w:rsid w:val="00D5318C"/>
    <w:rsid w:val="00D53191"/>
    <w:rsid w:val="00D53199"/>
    <w:rsid w:val="00D531F2"/>
    <w:rsid w:val="00D53208"/>
    <w:rsid w:val="00D5320B"/>
    <w:rsid w:val="00D53215"/>
    <w:rsid w:val="00D5324C"/>
    <w:rsid w:val="00D5324E"/>
    <w:rsid w:val="00D53269"/>
    <w:rsid w:val="00D532C7"/>
    <w:rsid w:val="00D532D4"/>
    <w:rsid w:val="00D532DF"/>
    <w:rsid w:val="00D532E3"/>
    <w:rsid w:val="00D53305"/>
    <w:rsid w:val="00D53342"/>
    <w:rsid w:val="00D53383"/>
    <w:rsid w:val="00D533C8"/>
    <w:rsid w:val="00D5342D"/>
    <w:rsid w:val="00D5344B"/>
    <w:rsid w:val="00D5344C"/>
    <w:rsid w:val="00D53472"/>
    <w:rsid w:val="00D53477"/>
    <w:rsid w:val="00D53489"/>
    <w:rsid w:val="00D534AC"/>
    <w:rsid w:val="00D534FA"/>
    <w:rsid w:val="00D534FB"/>
    <w:rsid w:val="00D53500"/>
    <w:rsid w:val="00D53516"/>
    <w:rsid w:val="00D53518"/>
    <w:rsid w:val="00D53542"/>
    <w:rsid w:val="00D5357D"/>
    <w:rsid w:val="00D535AC"/>
    <w:rsid w:val="00D535C4"/>
    <w:rsid w:val="00D535CB"/>
    <w:rsid w:val="00D535DA"/>
    <w:rsid w:val="00D535EE"/>
    <w:rsid w:val="00D5361A"/>
    <w:rsid w:val="00D53647"/>
    <w:rsid w:val="00D53658"/>
    <w:rsid w:val="00D5367E"/>
    <w:rsid w:val="00D5369F"/>
    <w:rsid w:val="00D536BC"/>
    <w:rsid w:val="00D536C0"/>
    <w:rsid w:val="00D536DF"/>
    <w:rsid w:val="00D5379B"/>
    <w:rsid w:val="00D537DD"/>
    <w:rsid w:val="00D537ED"/>
    <w:rsid w:val="00D5382E"/>
    <w:rsid w:val="00D53870"/>
    <w:rsid w:val="00D53883"/>
    <w:rsid w:val="00D53892"/>
    <w:rsid w:val="00D5389B"/>
    <w:rsid w:val="00D538A2"/>
    <w:rsid w:val="00D5390E"/>
    <w:rsid w:val="00D5392D"/>
    <w:rsid w:val="00D5393F"/>
    <w:rsid w:val="00D53947"/>
    <w:rsid w:val="00D5396A"/>
    <w:rsid w:val="00D5396B"/>
    <w:rsid w:val="00D53991"/>
    <w:rsid w:val="00D539DE"/>
    <w:rsid w:val="00D539E0"/>
    <w:rsid w:val="00D53A42"/>
    <w:rsid w:val="00D53A62"/>
    <w:rsid w:val="00D53A7D"/>
    <w:rsid w:val="00D53B0D"/>
    <w:rsid w:val="00D53B63"/>
    <w:rsid w:val="00D53B7A"/>
    <w:rsid w:val="00D53B8A"/>
    <w:rsid w:val="00D53BB9"/>
    <w:rsid w:val="00D53C10"/>
    <w:rsid w:val="00D53C2C"/>
    <w:rsid w:val="00D53C40"/>
    <w:rsid w:val="00D53C43"/>
    <w:rsid w:val="00D53C4A"/>
    <w:rsid w:val="00D53C93"/>
    <w:rsid w:val="00D53CC5"/>
    <w:rsid w:val="00D53CD3"/>
    <w:rsid w:val="00D53CE5"/>
    <w:rsid w:val="00D53D88"/>
    <w:rsid w:val="00D53D8D"/>
    <w:rsid w:val="00D53D92"/>
    <w:rsid w:val="00D53DE6"/>
    <w:rsid w:val="00D53E28"/>
    <w:rsid w:val="00D53E73"/>
    <w:rsid w:val="00D53E74"/>
    <w:rsid w:val="00D53E7B"/>
    <w:rsid w:val="00D53E9D"/>
    <w:rsid w:val="00D53EB0"/>
    <w:rsid w:val="00D53EB1"/>
    <w:rsid w:val="00D53EE5"/>
    <w:rsid w:val="00D53F00"/>
    <w:rsid w:val="00D53F1A"/>
    <w:rsid w:val="00D53F42"/>
    <w:rsid w:val="00D53F66"/>
    <w:rsid w:val="00D53FA9"/>
    <w:rsid w:val="00D53FD3"/>
    <w:rsid w:val="00D53FD5"/>
    <w:rsid w:val="00D53FFD"/>
    <w:rsid w:val="00D54028"/>
    <w:rsid w:val="00D54074"/>
    <w:rsid w:val="00D54081"/>
    <w:rsid w:val="00D540A3"/>
    <w:rsid w:val="00D540C5"/>
    <w:rsid w:val="00D540CE"/>
    <w:rsid w:val="00D54110"/>
    <w:rsid w:val="00D54125"/>
    <w:rsid w:val="00D54152"/>
    <w:rsid w:val="00D54173"/>
    <w:rsid w:val="00D54181"/>
    <w:rsid w:val="00D54189"/>
    <w:rsid w:val="00D541A0"/>
    <w:rsid w:val="00D541AE"/>
    <w:rsid w:val="00D541BB"/>
    <w:rsid w:val="00D541C8"/>
    <w:rsid w:val="00D541D2"/>
    <w:rsid w:val="00D541F6"/>
    <w:rsid w:val="00D5421A"/>
    <w:rsid w:val="00D542C3"/>
    <w:rsid w:val="00D542EA"/>
    <w:rsid w:val="00D542F6"/>
    <w:rsid w:val="00D5430F"/>
    <w:rsid w:val="00D5431D"/>
    <w:rsid w:val="00D5431F"/>
    <w:rsid w:val="00D54352"/>
    <w:rsid w:val="00D5435A"/>
    <w:rsid w:val="00D54383"/>
    <w:rsid w:val="00D5439E"/>
    <w:rsid w:val="00D543A5"/>
    <w:rsid w:val="00D543A8"/>
    <w:rsid w:val="00D543CB"/>
    <w:rsid w:val="00D543E2"/>
    <w:rsid w:val="00D543EA"/>
    <w:rsid w:val="00D54445"/>
    <w:rsid w:val="00D5446F"/>
    <w:rsid w:val="00D5447B"/>
    <w:rsid w:val="00D544D2"/>
    <w:rsid w:val="00D5450F"/>
    <w:rsid w:val="00D54515"/>
    <w:rsid w:val="00D5453B"/>
    <w:rsid w:val="00D54551"/>
    <w:rsid w:val="00D545E5"/>
    <w:rsid w:val="00D545EF"/>
    <w:rsid w:val="00D54603"/>
    <w:rsid w:val="00D5461A"/>
    <w:rsid w:val="00D5467E"/>
    <w:rsid w:val="00D546E9"/>
    <w:rsid w:val="00D546F5"/>
    <w:rsid w:val="00D54785"/>
    <w:rsid w:val="00D547D4"/>
    <w:rsid w:val="00D547D7"/>
    <w:rsid w:val="00D547E1"/>
    <w:rsid w:val="00D547E7"/>
    <w:rsid w:val="00D54815"/>
    <w:rsid w:val="00D5481E"/>
    <w:rsid w:val="00D54820"/>
    <w:rsid w:val="00D5482B"/>
    <w:rsid w:val="00D54832"/>
    <w:rsid w:val="00D548A1"/>
    <w:rsid w:val="00D5490A"/>
    <w:rsid w:val="00D5492F"/>
    <w:rsid w:val="00D5494D"/>
    <w:rsid w:val="00D5497E"/>
    <w:rsid w:val="00D549E2"/>
    <w:rsid w:val="00D549EA"/>
    <w:rsid w:val="00D549F1"/>
    <w:rsid w:val="00D54A2C"/>
    <w:rsid w:val="00D54A2F"/>
    <w:rsid w:val="00D54A43"/>
    <w:rsid w:val="00D54A65"/>
    <w:rsid w:val="00D54A87"/>
    <w:rsid w:val="00D54A92"/>
    <w:rsid w:val="00D54AD8"/>
    <w:rsid w:val="00D54ADA"/>
    <w:rsid w:val="00D54AEE"/>
    <w:rsid w:val="00D54AF4"/>
    <w:rsid w:val="00D54B28"/>
    <w:rsid w:val="00D54B84"/>
    <w:rsid w:val="00D54BAB"/>
    <w:rsid w:val="00D54BC8"/>
    <w:rsid w:val="00D54BDE"/>
    <w:rsid w:val="00D54C24"/>
    <w:rsid w:val="00D54C27"/>
    <w:rsid w:val="00D54CB2"/>
    <w:rsid w:val="00D54CC8"/>
    <w:rsid w:val="00D54CCB"/>
    <w:rsid w:val="00D54CCC"/>
    <w:rsid w:val="00D54CF6"/>
    <w:rsid w:val="00D54D1B"/>
    <w:rsid w:val="00D54D1D"/>
    <w:rsid w:val="00D54D6A"/>
    <w:rsid w:val="00D54DC9"/>
    <w:rsid w:val="00D54DD0"/>
    <w:rsid w:val="00D54E07"/>
    <w:rsid w:val="00D54E0D"/>
    <w:rsid w:val="00D54E26"/>
    <w:rsid w:val="00D54E29"/>
    <w:rsid w:val="00D54E3E"/>
    <w:rsid w:val="00D54E7B"/>
    <w:rsid w:val="00D54EA0"/>
    <w:rsid w:val="00D54F07"/>
    <w:rsid w:val="00D54F08"/>
    <w:rsid w:val="00D54F14"/>
    <w:rsid w:val="00D54F1D"/>
    <w:rsid w:val="00D54F35"/>
    <w:rsid w:val="00D54F9C"/>
    <w:rsid w:val="00D54FB2"/>
    <w:rsid w:val="00D5502B"/>
    <w:rsid w:val="00D55033"/>
    <w:rsid w:val="00D5504D"/>
    <w:rsid w:val="00D550C3"/>
    <w:rsid w:val="00D55121"/>
    <w:rsid w:val="00D55154"/>
    <w:rsid w:val="00D55158"/>
    <w:rsid w:val="00D5516C"/>
    <w:rsid w:val="00D55180"/>
    <w:rsid w:val="00D55186"/>
    <w:rsid w:val="00D551AB"/>
    <w:rsid w:val="00D551C5"/>
    <w:rsid w:val="00D551F3"/>
    <w:rsid w:val="00D551FE"/>
    <w:rsid w:val="00D55258"/>
    <w:rsid w:val="00D5527B"/>
    <w:rsid w:val="00D552A0"/>
    <w:rsid w:val="00D552DB"/>
    <w:rsid w:val="00D55321"/>
    <w:rsid w:val="00D5537F"/>
    <w:rsid w:val="00D553B1"/>
    <w:rsid w:val="00D55437"/>
    <w:rsid w:val="00D5549C"/>
    <w:rsid w:val="00D554CA"/>
    <w:rsid w:val="00D554FD"/>
    <w:rsid w:val="00D55511"/>
    <w:rsid w:val="00D5552D"/>
    <w:rsid w:val="00D55558"/>
    <w:rsid w:val="00D5557F"/>
    <w:rsid w:val="00D555A5"/>
    <w:rsid w:val="00D555C8"/>
    <w:rsid w:val="00D555F8"/>
    <w:rsid w:val="00D55624"/>
    <w:rsid w:val="00D55627"/>
    <w:rsid w:val="00D55661"/>
    <w:rsid w:val="00D55699"/>
    <w:rsid w:val="00D556AA"/>
    <w:rsid w:val="00D55714"/>
    <w:rsid w:val="00D55719"/>
    <w:rsid w:val="00D55721"/>
    <w:rsid w:val="00D55795"/>
    <w:rsid w:val="00D557DE"/>
    <w:rsid w:val="00D557E9"/>
    <w:rsid w:val="00D55808"/>
    <w:rsid w:val="00D55818"/>
    <w:rsid w:val="00D5582B"/>
    <w:rsid w:val="00D55839"/>
    <w:rsid w:val="00D55862"/>
    <w:rsid w:val="00D5589E"/>
    <w:rsid w:val="00D558A4"/>
    <w:rsid w:val="00D558AB"/>
    <w:rsid w:val="00D558B8"/>
    <w:rsid w:val="00D558C1"/>
    <w:rsid w:val="00D558C5"/>
    <w:rsid w:val="00D55917"/>
    <w:rsid w:val="00D55919"/>
    <w:rsid w:val="00D5594D"/>
    <w:rsid w:val="00D55991"/>
    <w:rsid w:val="00D559F4"/>
    <w:rsid w:val="00D55A56"/>
    <w:rsid w:val="00D55A83"/>
    <w:rsid w:val="00D55AA8"/>
    <w:rsid w:val="00D55AD6"/>
    <w:rsid w:val="00D55B21"/>
    <w:rsid w:val="00D55B5E"/>
    <w:rsid w:val="00D55B63"/>
    <w:rsid w:val="00D55B80"/>
    <w:rsid w:val="00D55B81"/>
    <w:rsid w:val="00D55B9A"/>
    <w:rsid w:val="00D55BC2"/>
    <w:rsid w:val="00D55C37"/>
    <w:rsid w:val="00D55C5E"/>
    <w:rsid w:val="00D55C67"/>
    <w:rsid w:val="00D55C6A"/>
    <w:rsid w:val="00D55C79"/>
    <w:rsid w:val="00D55C96"/>
    <w:rsid w:val="00D55CA0"/>
    <w:rsid w:val="00D55CC5"/>
    <w:rsid w:val="00D55CFA"/>
    <w:rsid w:val="00D55D05"/>
    <w:rsid w:val="00D55D26"/>
    <w:rsid w:val="00D55D56"/>
    <w:rsid w:val="00D55D65"/>
    <w:rsid w:val="00D55DAA"/>
    <w:rsid w:val="00D55DC0"/>
    <w:rsid w:val="00D55DEE"/>
    <w:rsid w:val="00D55E05"/>
    <w:rsid w:val="00D55E0A"/>
    <w:rsid w:val="00D55E5C"/>
    <w:rsid w:val="00D55E75"/>
    <w:rsid w:val="00D55E7A"/>
    <w:rsid w:val="00D55E87"/>
    <w:rsid w:val="00D55EA7"/>
    <w:rsid w:val="00D55EB1"/>
    <w:rsid w:val="00D55EB8"/>
    <w:rsid w:val="00D55EEE"/>
    <w:rsid w:val="00D55F0A"/>
    <w:rsid w:val="00D55F10"/>
    <w:rsid w:val="00D55F4F"/>
    <w:rsid w:val="00D55F57"/>
    <w:rsid w:val="00D55F6C"/>
    <w:rsid w:val="00D55F75"/>
    <w:rsid w:val="00D55FAB"/>
    <w:rsid w:val="00D55FD1"/>
    <w:rsid w:val="00D55FE6"/>
    <w:rsid w:val="00D55FF2"/>
    <w:rsid w:val="00D56068"/>
    <w:rsid w:val="00D5606D"/>
    <w:rsid w:val="00D560A4"/>
    <w:rsid w:val="00D560C1"/>
    <w:rsid w:val="00D560E0"/>
    <w:rsid w:val="00D560F4"/>
    <w:rsid w:val="00D56112"/>
    <w:rsid w:val="00D56113"/>
    <w:rsid w:val="00D5617D"/>
    <w:rsid w:val="00D56181"/>
    <w:rsid w:val="00D56190"/>
    <w:rsid w:val="00D56194"/>
    <w:rsid w:val="00D561AF"/>
    <w:rsid w:val="00D561C4"/>
    <w:rsid w:val="00D561CB"/>
    <w:rsid w:val="00D56205"/>
    <w:rsid w:val="00D56267"/>
    <w:rsid w:val="00D56271"/>
    <w:rsid w:val="00D56289"/>
    <w:rsid w:val="00D56309"/>
    <w:rsid w:val="00D5630E"/>
    <w:rsid w:val="00D5632A"/>
    <w:rsid w:val="00D56342"/>
    <w:rsid w:val="00D56369"/>
    <w:rsid w:val="00D563AB"/>
    <w:rsid w:val="00D56404"/>
    <w:rsid w:val="00D56419"/>
    <w:rsid w:val="00D5641D"/>
    <w:rsid w:val="00D5643D"/>
    <w:rsid w:val="00D56475"/>
    <w:rsid w:val="00D56485"/>
    <w:rsid w:val="00D564CA"/>
    <w:rsid w:val="00D564DD"/>
    <w:rsid w:val="00D56539"/>
    <w:rsid w:val="00D5655F"/>
    <w:rsid w:val="00D56568"/>
    <w:rsid w:val="00D5658E"/>
    <w:rsid w:val="00D56591"/>
    <w:rsid w:val="00D565BE"/>
    <w:rsid w:val="00D565CA"/>
    <w:rsid w:val="00D565DA"/>
    <w:rsid w:val="00D5660C"/>
    <w:rsid w:val="00D56610"/>
    <w:rsid w:val="00D56674"/>
    <w:rsid w:val="00D56693"/>
    <w:rsid w:val="00D566A5"/>
    <w:rsid w:val="00D566AA"/>
    <w:rsid w:val="00D566C9"/>
    <w:rsid w:val="00D56703"/>
    <w:rsid w:val="00D5671B"/>
    <w:rsid w:val="00D5672C"/>
    <w:rsid w:val="00D5677D"/>
    <w:rsid w:val="00D56792"/>
    <w:rsid w:val="00D56794"/>
    <w:rsid w:val="00D5679E"/>
    <w:rsid w:val="00D567A5"/>
    <w:rsid w:val="00D567E1"/>
    <w:rsid w:val="00D567E6"/>
    <w:rsid w:val="00D56813"/>
    <w:rsid w:val="00D5683F"/>
    <w:rsid w:val="00D56853"/>
    <w:rsid w:val="00D56869"/>
    <w:rsid w:val="00D5688F"/>
    <w:rsid w:val="00D56897"/>
    <w:rsid w:val="00D568BC"/>
    <w:rsid w:val="00D56908"/>
    <w:rsid w:val="00D56909"/>
    <w:rsid w:val="00D5691B"/>
    <w:rsid w:val="00D56946"/>
    <w:rsid w:val="00D56967"/>
    <w:rsid w:val="00D56995"/>
    <w:rsid w:val="00D56996"/>
    <w:rsid w:val="00D569A4"/>
    <w:rsid w:val="00D569E2"/>
    <w:rsid w:val="00D569E3"/>
    <w:rsid w:val="00D569E8"/>
    <w:rsid w:val="00D569FA"/>
    <w:rsid w:val="00D56A27"/>
    <w:rsid w:val="00D56A8E"/>
    <w:rsid w:val="00D56AC9"/>
    <w:rsid w:val="00D56B4A"/>
    <w:rsid w:val="00D56B6E"/>
    <w:rsid w:val="00D56B72"/>
    <w:rsid w:val="00D56B82"/>
    <w:rsid w:val="00D56B97"/>
    <w:rsid w:val="00D56B99"/>
    <w:rsid w:val="00D56BAD"/>
    <w:rsid w:val="00D56BC2"/>
    <w:rsid w:val="00D56BE0"/>
    <w:rsid w:val="00D56C40"/>
    <w:rsid w:val="00D56C6E"/>
    <w:rsid w:val="00D56CC4"/>
    <w:rsid w:val="00D56CD5"/>
    <w:rsid w:val="00D56CD7"/>
    <w:rsid w:val="00D56CDC"/>
    <w:rsid w:val="00D56D1E"/>
    <w:rsid w:val="00D56D1F"/>
    <w:rsid w:val="00D56D25"/>
    <w:rsid w:val="00D56D2E"/>
    <w:rsid w:val="00D56D9D"/>
    <w:rsid w:val="00D56DEB"/>
    <w:rsid w:val="00D56E7A"/>
    <w:rsid w:val="00D56EA7"/>
    <w:rsid w:val="00D56ED1"/>
    <w:rsid w:val="00D56EE8"/>
    <w:rsid w:val="00D56F11"/>
    <w:rsid w:val="00D56F53"/>
    <w:rsid w:val="00D56F56"/>
    <w:rsid w:val="00D56F65"/>
    <w:rsid w:val="00D56F92"/>
    <w:rsid w:val="00D56FC3"/>
    <w:rsid w:val="00D56FED"/>
    <w:rsid w:val="00D56FFE"/>
    <w:rsid w:val="00D57007"/>
    <w:rsid w:val="00D5702C"/>
    <w:rsid w:val="00D57048"/>
    <w:rsid w:val="00D57050"/>
    <w:rsid w:val="00D57066"/>
    <w:rsid w:val="00D5708D"/>
    <w:rsid w:val="00D570A9"/>
    <w:rsid w:val="00D57106"/>
    <w:rsid w:val="00D57107"/>
    <w:rsid w:val="00D5715A"/>
    <w:rsid w:val="00D5716D"/>
    <w:rsid w:val="00D5718D"/>
    <w:rsid w:val="00D571C8"/>
    <w:rsid w:val="00D571DC"/>
    <w:rsid w:val="00D571F0"/>
    <w:rsid w:val="00D571FF"/>
    <w:rsid w:val="00D57205"/>
    <w:rsid w:val="00D57223"/>
    <w:rsid w:val="00D57224"/>
    <w:rsid w:val="00D57232"/>
    <w:rsid w:val="00D572B8"/>
    <w:rsid w:val="00D572C5"/>
    <w:rsid w:val="00D572F3"/>
    <w:rsid w:val="00D5730E"/>
    <w:rsid w:val="00D57315"/>
    <w:rsid w:val="00D5735E"/>
    <w:rsid w:val="00D5737A"/>
    <w:rsid w:val="00D57395"/>
    <w:rsid w:val="00D573AE"/>
    <w:rsid w:val="00D573FB"/>
    <w:rsid w:val="00D5741F"/>
    <w:rsid w:val="00D5742C"/>
    <w:rsid w:val="00D57471"/>
    <w:rsid w:val="00D57478"/>
    <w:rsid w:val="00D574C6"/>
    <w:rsid w:val="00D574FA"/>
    <w:rsid w:val="00D57519"/>
    <w:rsid w:val="00D57527"/>
    <w:rsid w:val="00D5752E"/>
    <w:rsid w:val="00D57573"/>
    <w:rsid w:val="00D575AC"/>
    <w:rsid w:val="00D575B8"/>
    <w:rsid w:val="00D575EB"/>
    <w:rsid w:val="00D575F2"/>
    <w:rsid w:val="00D57621"/>
    <w:rsid w:val="00D5762D"/>
    <w:rsid w:val="00D57666"/>
    <w:rsid w:val="00D576F3"/>
    <w:rsid w:val="00D576F8"/>
    <w:rsid w:val="00D57702"/>
    <w:rsid w:val="00D57726"/>
    <w:rsid w:val="00D57742"/>
    <w:rsid w:val="00D577E9"/>
    <w:rsid w:val="00D577F8"/>
    <w:rsid w:val="00D57801"/>
    <w:rsid w:val="00D57825"/>
    <w:rsid w:val="00D578B5"/>
    <w:rsid w:val="00D57902"/>
    <w:rsid w:val="00D5792B"/>
    <w:rsid w:val="00D5797F"/>
    <w:rsid w:val="00D579A4"/>
    <w:rsid w:val="00D57A46"/>
    <w:rsid w:val="00D57A76"/>
    <w:rsid w:val="00D57A87"/>
    <w:rsid w:val="00D57AB0"/>
    <w:rsid w:val="00D57AB5"/>
    <w:rsid w:val="00D57ABC"/>
    <w:rsid w:val="00D57AF3"/>
    <w:rsid w:val="00D57B05"/>
    <w:rsid w:val="00D57B38"/>
    <w:rsid w:val="00D57B63"/>
    <w:rsid w:val="00D57BAF"/>
    <w:rsid w:val="00D57BB9"/>
    <w:rsid w:val="00D57BD3"/>
    <w:rsid w:val="00D57BDF"/>
    <w:rsid w:val="00D57BEB"/>
    <w:rsid w:val="00D57BFA"/>
    <w:rsid w:val="00D57BFB"/>
    <w:rsid w:val="00D57C14"/>
    <w:rsid w:val="00D57C30"/>
    <w:rsid w:val="00D57C33"/>
    <w:rsid w:val="00D57C38"/>
    <w:rsid w:val="00D57C3B"/>
    <w:rsid w:val="00D57C6A"/>
    <w:rsid w:val="00D57CC4"/>
    <w:rsid w:val="00D57CDB"/>
    <w:rsid w:val="00D57CEB"/>
    <w:rsid w:val="00D57D69"/>
    <w:rsid w:val="00D57DA2"/>
    <w:rsid w:val="00D57DC1"/>
    <w:rsid w:val="00D57DDB"/>
    <w:rsid w:val="00D57E12"/>
    <w:rsid w:val="00D57E7A"/>
    <w:rsid w:val="00D57E7B"/>
    <w:rsid w:val="00D57E82"/>
    <w:rsid w:val="00D57E99"/>
    <w:rsid w:val="00D57EAE"/>
    <w:rsid w:val="00D57EC0"/>
    <w:rsid w:val="00D57EC4"/>
    <w:rsid w:val="00D57F31"/>
    <w:rsid w:val="00D57F6E"/>
    <w:rsid w:val="00D57FC3"/>
    <w:rsid w:val="00D57FF8"/>
    <w:rsid w:val="00D57FFE"/>
    <w:rsid w:val="00D60001"/>
    <w:rsid w:val="00D60007"/>
    <w:rsid w:val="00D60028"/>
    <w:rsid w:val="00D60071"/>
    <w:rsid w:val="00D6007B"/>
    <w:rsid w:val="00D6011D"/>
    <w:rsid w:val="00D60130"/>
    <w:rsid w:val="00D60133"/>
    <w:rsid w:val="00D6014C"/>
    <w:rsid w:val="00D6019A"/>
    <w:rsid w:val="00D601AB"/>
    <w:rsid w:val="00D601EC"/>
    <w:rsid w:val="00D601F7"/>
    <w:rsid w:val="00D6021C"/>
    <w:rsid w:val="00D60234"/>
    <w:rsid w:val="00D6024D"/>
    <w:rsid w:val="00D60257"/>
    <w:rsid w:val="00D60264"/>
    <w:rsid w:val="00D60270"/>
    <w:rsid w:val="00D602A4"/>
    <w:rsid w:val="00D602B0"/>
    <w:rsid w:val="00D602DA"/>
    <w:rsid w:val="00D602E3"/>
    <w:rsid w:val="00D602E5"/>
    <w:rsid w:val="00D602F3"/>
    <w:rsid w:val="00D60333"/>
    <w:rsid w:val="00D60357"/>
    <w:rsid w:val="00D60374"/>
    <w:rsid w:val="00D60388"/>
    <w:rsid w:val="00D603A6"/>
    <w:rsid w:val="00D603C0"/>
    <w:rsid w:val="00D603DE"/>
    <w:rsid w:val="00D60439"/>
    <w:rsid w:val="00D60485"/>
    <w:rsid w:val="00D60497"/>
    <w:rsid w:val="00D604A3"/>
    <w:rsid w:val="00D604C0"/>
    <w:rsid w:val="00D604C2"/>
    <w:rsid w:val="00D604D8"/>
    <w:rsid w:val="00D604DF"/>
    <w:rsid w:val="00D60537"/>
    <w:rsid w:val="00D60567"/>
    <w:rsid w:val="00D60574"/>
    <w:rsid w:val="00D6058B"/>
    <w:rsid w:val="00D605BA"/>
    <w:rsid w:val="00D605CC"/>
    <w:rsid w:val="00D605CF"/>
    <w:rsid w:val="00D60649"/>
    <w:rsid w:val="00D60665"/>
    <w:rsid w:val="00D606AF"/>
    <w:rsid w:val="00D606D9"/>
    <w:rsid w:val="00D60706"/>
    <w:rsid w:val="00D60751"/>
    <w:rsid w:val="00D60762"/>
    <w:rsid w:val="00D60782"/>
    <w:rsid w:val="00D607A6"/>
    <w:rsid w:val="00D607D1"/>
    <w:rsid w:val="00D60810"/>
    <w:rsid w:val="00D6081F"/>
    <w:rsid w:val="00D6086A"/>
    <w:rsid w:val="00D60887"/>
    <w:rsid w:val="00D60890"/>
    <w:rsid w:val="00D60894"/>
    <w:rsid w:val="00D608C9"/>
    <w:rsid w:val="00D608E6"/>
    <w:rsid w:val="00D608EF"/>
    <w:rsid w:val="00D608FB"/>
    <w:rsid w:val="00D60918"/>
    <w:rsid w:val="00D60952"/>
    <w:rsid w:val="00D60955"/>
    <w:rsid w:val="00D609B7"/>
    <w:rsid w:val="00D609BD"/>
    <w:rsid w:val="00D609C0"/>
    <w:rsid w:val="00D60A79"/>
    <w:rsid w:val="00D60AC6"/>
    <w:rsid w:val="00D60B43"/>
    <w:rsid w:val="00D60B45"/>
    <w:rsid w:val="00D60B62"/>
    <w:rsid w:val="00D60B6B"/>
    <w:rsid w:val="00D60B6E"/>
    <w:rsid w:val="00D60B7C"/>
    <w:rsid w:val="00D60BD7"/>
    <w:rsid w:val="00D60C83"/>
    <w:rsid w:val="00D60CD3"/>
    <w:rsid w:val="00D60D15"/>
    <w:rsid w:val="00D60D1B"/>
    <w:rsid w:val="00D60D22"/>
    <w:rsid w:val="00D60D89"/>
    <w:rsid w:val="00D60DE0"/>
    <w:rsid w:val="00D60DE7"/>
    <w:rsid w:val="00D60DFF"/>
    <w:rsid w:val="00D60E44"/>
    <w:rsid w:val="00D60E60"/>
    <w:rsid w:val="00D60ED1"/>
    <w:rsid w:val="00D60EEE"/>
    <w:rsid w:val="00D60EFE"/>
    <w:rsid w:val="00D60F01"/>
    <w:rsid w:val="00D60F0A"/>
    <w:rsid w:val="00D60F2B"/>
    <w:rsid w:val="00D60F94"/>
    <w:rsid w:val="00D60F96"/>
    <w:rsid w:val="00D60FCC"/>
    <w:rsid w:val="00D60FFB"/>
    <w:rsid w:val="00D6105A"/>
    <w:rsid w:val="00D61067"/>
    <w:rsid w:val="00D61079"/>
    <w:rsid w:val="00D61085"/>
    <w:rsid w:val="00D610B3"/>
    <w:rsid w:val="00D610CA"/>
    <w:rsid w:val="00D610E4"/>
    <w:rsid w:val="00D610EC"/>
    <w:rsid w:val="00D610F6"/>
    <w:rsid w:val="00D61113"/>
    <w:rsid w:val="00D61127"/>
    <w:rsid w:val="00D61142"/>
    <w:rsid w:val="00D61156"/>
    <w:rsid w:val="00D61195"/>
    <w:rsid w:val="00D61197"/>
    <w:rsid w:val="00D61198"/>
    <w:rsid w:val="00D61255"/>
    <w:rsid w:val="00D61281"/>
    <w:rsid w:val="00D6130C"/>
    <w:rsid w:val="00D61322"/>
    <w:rsid w:val="00D61347"/>
    <w:rsid w:val="00D6135C"/>
    <w:rsid w:val="00D61374"/>
    <w:rsid w:val="00D613C4"/>
    <w:rsid w:val="00D613D7"/>
    <w:rsid w:val="00D613F8"/>
    <w:rsid w:val="00D6145C"/>
    <w:rsid w:val="00D61460"/>
    <w:rsid w:val="00D6147E"/>
    <w:rsid w:val="00D614CC"/>
    <w:rsid w:val="00D614EF"/>
    <w:rsid w:val="00D614F6"/>
    <w:rsid w:val="00D614F8"/>
    <w:rsid w:val="00D614FA"/>
    <w:rsid w:val="00D6150D"/>
    <w:rsid w:val="00D6150F"/>
    <w:rsid w:val="00D61551"/>
    <w:rsid w:val="00D61572"/>
    <w:rsid w:val="00D615B4"/>
    <w:rsid w:val="00D615B7"/>
    <w:rsid w:val="00D615C7"/>
    <w:rsid w:val="00D615D1"/>
    <w:rsid w:val="00D61604"/>
    <w:rsid w:val="00D6162E"/>
    <w:rsid w:val="00D61681"/>
    <w:rsid w:val="00D61683"/>
    <w:rsid w:val="00D6168E"/>
    <w:rsid w:val="00D6170E"/>
    <w:rsid w:val="00D6176D"/>
    <w:rsid w:val="00D6177E"/>
    <w:rsid w:val="00D61795"/>
    <w:rsid w:val="00D617B2"/>
    <w:rsid w:val="00D617D2"/>
    <w:rsid w:val="00D617EE"/>
    <w:rsid w:val="00D617F5"/>
    <w:rsid w:val="00D6188F"/>
    <w:rsid w:val="00D618DE"/>
    <w:rsid w:val="00D618EB"/>
    <w:rsid w:val="00D6190C"/>
    <w:rsid w:val="00D61921"/>
    <w:rsid w:val="00D61978"/>
    <w:rsid w:val="00D61979"/>
    <w:rsid w:val="00D61980"/>
    <w:rsid w:val="00D619A4"/>
    <w:rsid w:val="00D61A0A"/>
    <w:rsid w:val="00D61A15"/>
    <w:rsid w:val="00D61A1C"/>
    <w:rsid w:val="00D61A20"/>
    <w:rsid w:val="00D61A67"/>
    <w:rsid w:val="00D61A8B"/>
    <w:rsid w:val="00D61A9A"/>
    <w:rsid w:val="00D61AB2"/>
    <w:rsid w:val="00D61ABF"/>
    <w:rsid w:val="00D61B17"/>
    <w:rsid w:val="00D61B60"/>
    <w:rsid w:val="00D61B8C"/>
    <w:rsid w:val="00D61BA5"/>
    <w:rsid w:val="00D61BF3"/>
    <w:rsid w:val="00D61BF4"/>
    <w:rsid w:val="00D61C1B"/>
    <w:rsid w:val="00D61C35"/>
    <w:rsid w:val="00D61C7F"/>
    <w:rsid w:val="00D61CB5"/>
    <w:rsid w:val="00D61CEC"/>
    <w:rsid w:val="00D61D15"/>
    <w:rsid w:val="00D61D6D"/>
    <w:rsid w:val="00D61D84"/>
    <w:rsid w:val="00D61DBF"/>
    <w:rsid w:val="00D61DE3"/>
    <w:rsid w:val="00D61E23"/>
    <w:rsid w:val="00D61E29"/>
    <w:rsid w:val="00D61E2E"/>
    <w:rsid w:val="00D61E33"/>
    <w:rsid w:val="00D61E9F"/>
    <w:rsid w:val="00D61EB4"/>
    <w:rsid w:val="00D61EC7"/>
    <w:rsid w:val="00D61F07"/>
    <w:rsid w:val="00D61F2C"/>
    <w:rsid w:val="00D61F2D"/>
    <w:rsid w:val="00D61FAB"/>
    <w:rsid w:val="00D61FC1"/>
    <w:rsid w:val="00D61FC5"/>
    <w:rsid w:val="00D62033"/>
    <w:rsid w:val="00D6203D"/>
    <w:rsid w:val="00D62049"/>
    <w:rsid w:val="00D6206B"/>
    <w:rsid w:val="00D620CC"/>
    <w:rsid w:val="00D620F8"/>
    <w:rsid w:val="00D62110"/>
    <w:rsid w:val="00D6211B"/>
    <w:rsid w:val="00D6212F"/>
    <w:rsid w:val="00D62131"/>
    <w:rsid w:val="00D6215E"/>
    <w:rsid w:val="00D62167"/>
    <w:rsid w:val="00D6217F"/>
    <w:rsid w:val="00D62198"/>
    <w:rsid w:val="00D621AB"/>
    <w:rsid w:val="00D621DC"/>
    <w:rsid w:val="00D621EE"/>
    <w:rsid w:val="00D62216"/>
    <w:rsid w:val="00D6224E"/>
    <w:rsid w:val="00D62254"/>
    <w:rsid w:val="00D62272"/>
    <w:rsid w:val="00D6227C"/>
    <w:rsid w:val="00D62280"/>
    <w:rsid w:val="00D6228F"/>
    <w:rsid w:val="00D6229A"/>
    <w:rsid w:val="00D622B5"/>
    <w:rsid w:val="00D622E9"/>
    <w:rsid w:val="00D622F8"/>
    <w:rsid w:val="00D622FC"/>
    <w:rsid w:val="00D62315"/>
    <w:rsid w:val="00D62383"/>
    <w:rsid w:val="00D623AF"/>
    <w:rsid w:val="00D623C9"/>
    <w:rsid w:val="00D623CD"/>
    <w:rsid w:val="00D623F1"/>
    <w:rsid w:val="00D62425"/>
    <w:rsid w:val="00D62451"/>
    <w:rsid w:val="00D62453"/>
    <w:rsid w:val="00D6246B"/>
    <w:rsid w:val="00D6247A"/>
    <w:rsid w:val="00D624C1"/>
    <w:rsid w:val="00D624D7"/>
    <w:rsid w:val="00D62528"/>
    <w:rsid w:val="00D625F4"/>
    <w:rsid w:val="00D62625"/>
    <w:rsid w:val="00D6262D"/>
    <w:rsid w:val="00D62720"/>
    <w:rsid w:val="00D62726"/>
    <w:rsid w:val="00D62743"/>
    <w:rsid w:val="00D62772"/>
    <w:rsid w:val="00D6278E"/>
    <w:rsid w:val="00D627CB"/>
    <w:rsid w:val="00D627CE"/>
    <w:rsid w:val="00D627D1"/>
    <w:rsid w:val="00D627DE"/>
    <w:rsid w:val="00D627E5"/>
    <w:rsid w:val="00D6280B"/>
    <w:rsid w:val="00D628E0"/>
    <w:rsid w:val="00D628E7"/>
    <w:rsid w:val="00D62922"/>
    <w:rsid w:val="00D6293B"/>
    <w:rsid w:val="00D62960"/>
    <w:rsid w:val="00D6296D"/>
    <w:rsid w:val="00D62984"/>
    <w:rsid w:val="00D629CD"/>
    <w:rsid w:val="00D629F1"/>
    <w:rsid w:val="00D629FC"/>
    <w:rsid w:val="00D62A03"/>
    <w:rsid w:val="00D62A3C"/>
    <w:rsid w:val="00D62A77"/>
    <w:rsid w:val="00D62AA5"/>
    <w:rsid w:val="00D62AB4"/>
    <w:rsid w:val="00D62ACC"/>
    <w:rsid w:val="00D62AD9"/>
    <w:rsid w:val="00D62AF9"/>
    <w:rsid w:val="00D62B8B"/>
    <w:rsid w:val="00D62B9C"/>
    <w:rsid w:val="00D62BA7"/>
    <w:rsid w:val="00D62BBB"/>
    <w:rsid w:val="00D62C07"/>
    <w:rsid w:val="00D62C27"/>
    <w:rsid w:val="00D62C36"/>
    <w:rsid w:val="00D62C4A"/>
    <w:rsid w:val="00D62C73"/>
    <w:rsid w:val="00D62C78"/>
    <w:rsid w:val="00D62D43"/>
    <w:rsid w:val="00D62D8E"/>
    <w:rsid w:val="00D62D96"/>
    <w:rsid w:val="00D62DA8"/>
    <w:rsid w:val="00D62DAE"/>
    <w:rsid w:val="00D62DC3"/>
    <w:rsid w:val="00D62DDD"/>
    <w:rsid w:val="00D62DEB"/>
    <w:rsid w:val="00D62DEF"/>
    <w:rsid w:val="00D62DF3"/>
    <w:rsid w:val="00D62E10"/>
    <w:rsid w:val="00D62E11"/>
    <w:rsid w:val="00D62E21"/>
    <w:rsid w:val="00D62E35"/>
    <w:rsid w:val="00D62E40"/>
    <w:rsid w:val="00D62E43"/>
    <w:rsid w:val="00D62E9B"/>
    <w:rsid w:val="00D62EAE"/>
    <w:rsid w:val="00D62EBB"/>
    <w:rsid w:val="00D62EC0"/>
    <w:rsid w:val="00D62ED8"/>
    <w:rsid w:val="00D62EFA"/>
    <w:rsid w:val="00D62F1C"/>
    <w:rsid w:val="00D62F1F"/>
    <w:rsid w:val="00D62F52"/>
    <w:rsid w:val="00D62F6E"/>
    <w:rsid w:val="00D62F9A"/>
    <w:rsid w:val="00D62FA0"/>
    <w:rsid w:val="00D6302E"/>
    <w:rsid w:val="00D63043"/>
    <w:rsid w:val="00D63051"/>
    <w:rsid w:val="00D6305F"/>
    <w:rsid w:val="00D630AF"/>
    <w:rsid w:val="00D630B5"/>
    <w:rsid w:val="00D630CC"/>
    <w:rsid w:val="00D630D4"/>
    <w:rsid w:val="00D630EB"/>
    <w:rsid w:val="00D63134"/>
    <w:rsid w:val="00D6315C"/>
    <w:rsid w:val="00D63161"/>
    <w:rsid w:val="00D6316F"/>
    <w:rsid w:val="00D63178"/>
    <w:rsid w:val="00D63180"/>
    <w:rsid w:val="00D63187"/>
    <w:rsid w:val="00D63194"/>
    <w:rsid w:val="00D631B1"/>
    <w:rsid w:val="00D631F4"/>
    <w:rsid w:val="00D63222"/>
    <w:rsid w:val="00D6326A"/>
    <w:rsid w:val="00D632DB"/>
    <w:rsid w:val="00D6331B"/>
    <w:rsid w:val="00D63334"/>
    <w:rsid w:val="00D6336F"/>
    <w:rsid w:val="00D63372"/>
    <w:rsid w:val="00D63390"/>
    <w:rsid w:val="00D633C1"/>
    <w:rsid w:val="00D633D6"/>
    <w:rsid w:val="00D63412"/>
    <w:rsid w:val="00D63471"/>
    <w:rsid w:val="00D634CF"/>
    <w:rsid w:val="00D6351F"/>
    <w:rsid w:val="00D63544"/>
    <w:rsid w:val="00D63551"/>
    <w:rsid w:val="00D63564"/>
    <w:rsid w:val="00D63565"/>
    <w:rsid w:val="00D63566"/>
    <w:rsid w:val="00D6356B"/>
    <w:rsid w:val="00D63585"/>
    <w:rsid w:val="00D635A2"/>
    <w:rsid w:val="00D635A5"/>
    <w:rsid w:val="00D635AE"/>
    <w:rsid w:val="00D635CB"/>
    <w:rsid w:val="00D635F6"/>
    <w:rsid w:val="00D6363B"/>
    <w:rsid w:val="00D6365E"/>
    <w:rsid w:val="00D6367E"/>
    <w:rsid w:val="00D636BA"/>
    <w:rsid w:val="00D636BC"/>
    <w:rsid w:val="00D63701"/>
    <w:rsid w:val="00D6371E"/>
    <w:rsid w:val="00D6375B"/>
    <w:rsid w:val="00D637F5"/>
    <w:rsid w:val="00D6383A"/>
    <w:rsid w:val="00D63842"/>
    <w:rsid w:val="00D638C4"/>
    <w:rsid w:val="00D638CA"/>
    <w:rsid w:val="00D638EB"/>
    <w:rsid w:val="00D6392B"/>
    <w:rsid w:val="00D63937"/>
    <w:rsid w:val="00D63969"/>
    <w:rsid w:val="00D63978"/>
    <w:rsid w:val="00D63991"/>
    <w:rsid w:val="00D639E3"/>
    <w:rsid w:val="00D639E9"/>
    <w:rsid w:val="00D63A05"/>
    <w:rsid w:val="00D63A0C"/>
    <w:rsid w:val="00D63A40"/>
    <w:rsid w:val="00D63AA5"/>
    <w:rsid w:val="00D63AB7"/>
    <w:rsid w:val="00D63AD3"/>
    <w:rsid w:val="00D63AE4"/>
    <w:rsid w:val="00D63AE8"/>
    <w:rsid w:val="00D63AFC"/>
    <w:rsid w:val="00D63B4E"/>
    <w:rsid w:val="00D63B8D"/>
    <w:rsid w:val="00D63BF9"/>
    <w:rsid w:val="00D63C05"/>
    <w:rsid w:val="00D63C26"/>
    <w:rsid w:val="00D63C2E"/>
    <w:rsid w:val="00D63C4B"/>
    <w:rsid w:val="00D63C86"/>
    <w:rsid w:val="00D63CE0"/>
    <w:rsid w:val="00D63CF0"/>
    <w:rsid w:val="00D63CFF"/>
    <w:rsid w:val="00D63D18"/>
    <w:rsid w:val="00D63D1E"/>
    <w:rsid w:val="00D63D31"/>
    <w:rsid w:val="00D63D48"/>
    <w:rsid w:val="00D63D50"/>
    <w:rsid w:val="00D63D5E"/>
    <w:rsid w:val="00D63D83"/>
    <w:rsid w:val="00D63DFA"/>
    <w:rsid w:val="00D63E15"/>
    <w:rsid w:val="00D63EAD"/>
    <w:rsid w:val="00D63EAE"/>
    <w:rsid w:val="00D63F07"/>
    <w:rsid w:val="00D63F2C"/>
    <w:rsid w:val="00D63F47"/>
    <w:rsid w:val="00D63F4B"/>
    <w:rsid w:val="00D63F62"/>
    <w:rsid w:val="00D63F93"/>
    <w:rsid w:val="00D63FDB"/>
    <w:rsid w:val="00D63FF7"/>
    <w:rsid w:val="00D63FFD"/>
    <w:rsid w:val="00D6401F"/>
    <w:rsid w:val="00D6404F"/>
    <w:rsid w:val="00D6405B"/>
    <w:rsid w:val="00D64075"/>
    <w:rsid w:val="00D64097"/>
    <w:rsid w:val="00D640D4"/>
    <w:rsid w:val="00D640EE"/>
    <w:rsid w:val="00D64100"/>
    <w:rsid w:val="00D6412E"/>
    <w:rsid w:val="00D64130"/>
    <w:rsid w:val="00D641DC"/>
    <w:rsid w:val="00D6421E"/>
    <w:rsid w:val="00D64264"/>
    <w:rsid w:val="00D6429E"/>
    <w:rsid w:val="00D642D5"/>
    <w:rsid w:val="00D642DF"/>
    <w:rsid w:val="00D642F6"/>
    <w:rsid w:val="00D64310"/>
    <w:rsid w:val="00D64320"/>
    <w:rsid w:val="00D64360"/>
    <w:rsid w:val="00D643C9"/>
    <w:rsid w:val="00D643CF"/>
    <w:rsid w:val="00D64415"/>
    <w:rsid w:val="00D64444"/>
    <w:rsid w:val="00D64471"/>
    <w:rsid w:val="00D6448C"/>
    <w:rsid w:val="00D644B2"/>
    <w:rsid w:val="00D644CE"/>
    <w:rsid w:val="00D6455D"/>
    <w:rsid w:val="00D645D0"/>
    <w:rsid w:val="00D645E4"/>
    <w:rsid w:val="00D645F7"/>
    <w:rsid w:val="00D64611"/>
    <w:rsid w:val="00D64618"/>
    <w:rsid w:val="00D64648"/>
    <w:rsid w:val="00D64657"/>
    <w:rsid w:val="00D64658"/>
    <w:rsid w:val="00D6469A"/>
    <w:rsid w:val="00D64722"/>
    <w:rsid w:val="00D64740"/>
    <w:rsid w:val="00D64745"/>
    <w:rsid w:val="00D6474F"/>
    <w:rsid w:val="00D647A3"/>
    <w:rsid w:val="00D647A6"/>
    <w:rsid w:val="00D647A8"/>
    <w:rsid w:val="00D6482F"/>
    <w:rsid w:val="00D6485F"/>
    <w:rsid w:val="00D64890"/>
    <w:rsid w:val="00D648B0"/>
    <w:rsid w:val="00D64910"/>
    <w:rsid w:val="00D6492B"/>
    <w:rsid w:val="00D64930"/>
    <w:rsid w:val="00D64940"/>
    <w:rsid w:val="00D64979"/>
    <w:rsid w:val="00D6497D"/>
    <w:rsid w:val="00D64989"/>
    <w:rsid w:val="00D649AC"/>
    <w:rsid w:val="00D649AF"/>
    <w:rsid w:val="00D64A3B"/>
    <w:rsid w:val="00D64A4B"/>
    <w:rsid w:val="00D64A61"/>
    <w:rsid w:val="00D64A6C"/>
    <w:rsid w:val="00D64A80"/>
    <w:rsid w:val="00D64A8B"/>
    <w:rsid w:val="00D64A8F"/>
    <w:rsid w:val="00D64A93"/>
    <w:rsid w:val="00D64AD8"/>
    <w:rsid w:val="00D64ADC"/>
    <w:rsid w:val="00D64B0F"/>
    <w:rsid w:val="00D64B7F"/>
    <w:rsid w:val="00D64C08"/>
    <w:rsid w:val="00D64C0D"/>
    <w:rsid w:val="00D64C79"/>
    <w:rsid w:val="00D64CC9"/>
    <w:rsid w:val="00D64CCD"/>
    <w:rsid w:val="00D64CD8"/>
    <w:rsid w:val="00D64CFE"/>
    <w:rsid w:val="00D64D35"/>
    <w:rsid w:val="00D64D38"/>
    <w:rsid w:val="00D64D56"/>
    <w:rsid w:val="00D64D5E"/>
    <w:rsid w:val="00D64D6C"/>
    <w:rsid w:val="00D64D6F"/>
    <w:rsid w:val="00D64D79"/>
    <w:rsid w:val="00D64DA1"/>
    <w:rsid w:val="00D64DAA"/>
    <w:rsid w:val="00D64DDE"/>
    <w:rsid w:val="00D64DEB"/>
    <w:rsid w:val="00D64E31"/>
    <w:rsid w:val="00D64E3D"/>
    <w:rsid w:val="00D64E47"/>
    <w:rsid w:val="00D64E4E"/>
    <w:rsid w:val="00D64E69"/>
    <w:rsid w:val="00D64E6E"/>
    <w:rsid w:val="00D64E7B"/>
    <w:rsid w:val="00D64E7F"/>
    <w:rsid w:val="00D64E8B"/>
    <w:rsid w:val="00D64E94"/>
    <w:rsid w:val="00D64E96"/>
    <w:rsid w:val="00D64EBC"/>
    <w:rsid w:val="00D64EE9"/>
    <w:rsid w:val="00D64EF2"/>
    <w:rsid w:val="00D64F06"/>
    <w:rsid w:val="00D64F0F"/>
    <w:rsid w:val="00D64F3A"/>
    <w:rsid w:val="00D64F57"/>
    <w:rsid w:val="00D64F69"/>
    <w:rsid w:val="00D64F82"/>
    <w:rsid w:val="00D64FA2"/>
    <w:rsid w:val="00D64FA8"/>
    <w:rsid w:val="00D64FB2"/>
    <w:rsid w:val="00D64FB8"/>
    <w:rsid w:val="00D65062"/>
    <w:rsid w:val="00D6506A"/>
    <w:rsid w:val="00D6506F"/>
    <w:rsid w:val="00D65076"/>
    <w:rsid w:val="00D650AC"/>
    <w:rsid w:val="00D650C6"/>
    <w:rsid w:val="00D650DB"/>
    <w:rsid w:val="00D65141"/>
    <w:rsid w:val="00D65146"/>
    <w:rsid w:val="00D65180"/>
    <w:rsid w:val="00D65186"/>
    <w:rsid w:val="00D651C2"/>
    <w:rsid w:val="00D65220"/>
    <w:rsid w:val="00D65230"/>
    <w:rsid w:val="00D65235"/>
    <w:rsid w:val="00D6523A"/>
    <w:rsid w:val="00D65242"/>
    <w:rsid w:val="00D65258"/>
    <w:rsid w:val="00D6529D"/>
    <w:rsid w:val="00D652AD"/>
    <w:rsid w:val="00D652D4"/>
    <w:rsid w:val="00D652F9"/>
    <w:rsid w:val="00D65314"/>
    <w:rsid w:val="00D65336"/>
    <w:rsid w:val="00D65375"/>
    <w:rsid w:val="00D653C9"/>
    <w:rsid w:val="00D653CB"/>
    <w:rsid w:val="00D653F6"/>
    <w:rsid w:val="00D65400"/>
    <w:rsid w:val="00D6541E"/>
    <w:rsid w:val="00D65427"/>
    <w:rsid w:val="00D6548D"/>
    <w:rsid w:val="00D654DC"/>
    <w:rsid w:val="00D654EC"/>
    <w:rsid w:val="00D6551F"/>
    <w:rsid w:val="00D6558B"/>
    <w:rsid w:val="00D65590"/>
    <w:rsid w:val="00D655A8"/>
    <w:rsid w:val="00D655C0"/>
    <w:rsid w:val="00D655DC"/>
    <w:rsid w:val="00D6564E"/>
    <w:rsid w:val="00D65685"/>
    <w:rsid w:val="00D6569D"/>
    <w:rsid w:val="00D656BC"/>
    <w:rsid w:val="00D656D7"/>
    <w:rsid w:val="00D65701"/>
    <w:rsid w:val="00D65703"/>
    <w:rsid w:val="00D65715"/>
    <w:rsid w:val="00D6571D"/>
    <w:rsid w:val="00D65730"/>
    <w:rsid w:val="00D65753"/>
    <w:rsid w:val="00D6579B"/>
    <w:rsid w:val="00D657A8"/>
    <w:rsid w:val="00D6582A"/>
    <w:rsid w:val="00D65855"/>
    <w:rsid w:val="00D65865"/>
    <w:rsid w:val="00D65882"/>
    <w:rsid w:val="00D65894"/>
    <w:rsid w:val="00D6590C"/>
    <w:rsid w:val="00D65918"/>
    <w:rsid w:val="00D65992"/>
    <w:rsid w:val="00D65A39"/>
    <w:rsid w:val="00D65A3D"/>
    <w:rsid w:val="00D65A82"/>
    <w:rsid w:val="00D65A96"/>
    <w:rsid w:val="00D65AAE"/>
    <w:rsid w:val="00D65AF0"/>
    <w:rsid w:val="00D65B06"/>
    <w:rsid w:val="00D65B0B"/>
    <w:rsid w:val="00D65B32"/>
    <w:rsid w:val="00D65B8C"/>
    <w:rsid w:val="00D65BE5"/>
    <w:rsid w:val="00D65BF2"/>
    <w:rsid w:val="00D65C0C"/>
    <w:rsid w:val="00D65C1A"/>
    <w:rsid w:val="00D65C3F"/>
    <w:rsid w:val="00D65C86"/>
    <w:rsid w:val="00D65C91"/>
    <w:rsid w:val="00D65C96"/>
    <w:rsid w:val="00D65CC2"/>
    <w:rsid w:val="00D65CC9"/>
    <w:rsid w:val="00D65CD2"/>
    <w:rsid w:val="00D65CD9"/>
    <w:rsid w:val="00D65D06"/>
    <w:rsid w:val="00D65D24"/>
    <w:rsid w:val="00D65D71"/>
    <w:rsid w:val="00D65DAD"/>
    <w:rsid w:val="00D65DB1"/>
    <w:rsid w:val="00D65DB9"/>
    <w:rsid w:val="00D65E15"/>
    <w:rsid w:val="00D65E9F"/>
    <w:rsid w:val="00D65EAC"/>
    <w:rsid w:val="00D65EE6"/>
    <w:rsid w:val="00D65F27"/>
    <w:rsid w:val="00D65F2A"/>
    <w:rsid w:val="00D65F3F"/>
    <w:rsid w:val="00D65F6C"/>
    <w:rsid w:val="00D65F97"/>
    <w:rsid w:val="00D6600F"/>
    <w:rsid w:val="00D66019"/>
    <w:rsid w:val="00D66053"/>
    <w:rsid w:val="00D66084"/>
    <w:rsid w:val="00D660A3"/>
    <w:rsid w:val="00D660C4"/>
    <w:rsid w:val="00D660F9"/>
    <w:rsid w:val="00D66109"/>
    <w:rsid w:val="00D66151"/>
    <w:rsid w:val="00D6616B"/>
    <w:rsid w:val="00D661A8"/>
    <w:rsid w:val="00D661F5"/>
    <w:rsid w:val="00D66291"/>
    <w:rsid w:val="00D662D0"/>
    <w:rsid w:val="00D6630A"/>
    <w:rsid w:val="00D66331"/>
    <w:rsid w:val="00D6633C"/>
    <w:rsid w:val="00D66376"/>
    <w:rsid w:val="00D6638D"/>
    <w:rsid w:val="00D66398"/>
    <w:rsid w:val="00D663AA"/>
    <w:rsid w:val="00D663AC"/>
    <w:rsid w:val="00D663B2"/>
    <w:rsid w:val="00D663B3"/>
    <w:rsid w:val="00D663B5"/>
    <w:rsid w:val="00D663F1"/>
    <w:rsid w:val="00D663F2"/>
    <w:rsid w:val="00D66406"/>
    <w:rsid w:val="00D6645E"/>
    <w:rsid w:val="00D66491"/>
    <w:rsid w:val="00D664B1"/>
    <w:rsid w:val="00D66529"/>
    <w:rsid w:val="00D6652B"/>
    <w:rsid w:val="00D66553"/>
    <w:rsid w:val="00D6657F"/>
    <w:rsid w:val="00D66580"/>
    <w:rsid w:val="00D665B4"/>
    <w:rsid w:val="00D665CB"/>
    <w:rsid w:val="00D6661E"/>
    <w:rsid w:val="00D66624"/>
    <w:rsid w:val="00D66625"/>
    <w:rsid w:val="00D6662B"/>
    <w:rsid w:val="00D66638"/>
    <w:rsid w:val="00D66640"/>
    <w:rsid w:val="00D6664B"/>
    <w:rsid w:val="00D666C7"/>
    <w:rsid w:val="00D666C8"/>
    <w:rsid w:val="00D666F0"/>
    <w:rsid w:val="00D66710"/>
    <w:rsid w:val="00D66724"/>
    <w:rsid w:val="00D66756"/>
    <w:rsid w:val="00D6675A"/>
    <w:rsid w:val="00D66762"/>
    <w:rsid w:val="00D66793"/>
    <w:rsid w:val="00D66800"/>
    <w:rsid w:val="00D6680A"/>
    <w:rsid w:val="00D66822"/>
    <w:rsid w:val="00D66838"/>
    <w:rsid w:val="00D66857"/>
    <w:rsid w:val="00D6686A"/>
    <w:rsid w:val="00D66895"/>
    <w:rsid w:val="00D66897"/>
    <w:rsid w:val="00D668BC"/>
    <w:rsid w:val="00D668D9"/>
    <w:rsid w:val="00D668FE"/>
    <w:rsid w:val="00D66945"/>
    <w:rsid w:val="00D6694B"/>
    <w:rsid w:val="00D66962"/>
    <w:rsid w:val="00D6697D"/>
    <w:rsid w:val="00D66983"/>
    <w:rsid w:val="00D669E4"/>
    <w:rsid w:val="00D66A30"/>
    <w:rsid w:val="00D66A5F"/>
    <w:rsid w:val="00D66A7D"/>
    <w:rsid w:val="00D66AE5"/>
    <w:rsid w:val="00D66B39"/>
    <w:rsid w:val="00D66B3E"/>
    <w:rsid w:val="00D66B46"/>
    <w:rsid w:val="00D66B65"/>
    <w:rsid w:val="00D66B89"/>
    <w:rsid w:val="00D66B9A"/>
    <w:rsid w:val="00D66B9F"/>
    <w:rsid w:val="00D66C22"/>
    <w:rsid w:val="00D66C56"/>
    <w:rsid w:val="00D66CC1"/>
    <w:rsid w:val="00D66D32"/>
    <w:rsid w:val="00D66D70"/>
    <w:rsid w:val="00D66D93"/>
    <w:rsid w:val="00D66DB9"/>
    <w:rsid w:val="00D66DE3"/>
    <w:rsid w:val="00D66DFE"/>
    <w:rsid w:val="00D66E3F"/>
    <w:rsid w:val="00D66E52"/>
    <w:rsid w:val="00D66E59"/>
    <w:rsid w:val="00D66E82"/>
    <w:rsid w:val="00D66E94"/>
    <w:rsid w:val="00D66EB2"/>
    <w:rsid w:val="00D66EBF"/>
    <w:rsid w:val="00D66EC5"/>
    <w:rsid w:val="00D66ED2"/>
    <w:rsid w:val="00D66F1C"/>
    <w:rsid w:val="00D66F43"/>
    <w:rsid w:val="00D66F4A"/>
    <w:rsid w:val="00D66FA4"/>
    <w:rsid w:val="00D66FB8"/>
    <w:rsid w:val="00D66FD7"/>
    <w:rsid w:val="00D67028"/>
    <w:rsid w:val="00D6707D"/>
    <w:rsid w:val="00D670A9"/>
    <w:rsid w:val="00D670AF"/>
    <w:rsid w:val="00D670CC"/>
    <w:rsid w:val="00D670CD"/>
    <w:rsid w:val="00D670DD"/>
    <w:rsid w:val="00D670F3"/>
    <w:rsid w:val="00D670FE"/>
    <w:rsid w:val="00D6711F"/>
    <w:rsid w:val="00D67161"/>
    <w:rsid w:val="00D671A3"/>
    <w:rsid w:val="00D671AD"/>
    <w:rsid w:val="00D671E8"/>
    <w:rsid w:val="00D671F0"/>
    <w:rsid w:val="00D6721F"/>
    <w:rsid w:val="00D67234"/>
    <w:rsid w:val="00D67235"/>
    <w:rsid w:val="00D6723A"/>
    <w:rsid w:val="00D67243"/>
    <w:rsid w:val="00D6728B"/>
    <w:rsid w:val="00D672CE"/>
    <w:rsid w:val="00D6731A"/>
    <w:rsid w:val="00D67328"/>
    <w:rsid w:val="00D67379"/>
    <w:rsid w:val="00D6737C"/>
    <w:rsid w:val="00D67381"/>
    <w:rsid w:val="00D67419"/>
    <w:rsid w:val="00D6741B"/>
    <w:rsid w:val="00D6743A"/>
    <w:rsid w:val="00D6748C"/>
    <w:rsid w:val="00D674E6"/>
    <w:rsid w:val="00D67505"/>
    <w:rsid w:val="00D6752E"/>
    <w:rsid w:val="00D6755D"/>
    <w:rsid w:val="00D6756E"/>
    <w:rsid w:val="00D675A5"/>
    <w:rsid w:val="00D675B4"/>
    <w:rsid w:val="00D675CB"/>
    <w:rsid w:val="00D67620"/>
    <w:rsid w:val="00D67630"/>
    <w:rsid w:val="00D6763F"/>
    <w:rsid w:val="00D67647"/>
    <w:rsid w:val="00D67649"/>
    <w:rsid w:val="00D67652"/>
    <w:rsid w:val="00D676DD"/>
    <w:rsid w:val="00D676E0"/>
    <w:rsid w:val="00D6771C"/>
    <w:rsid w:val="00D6774B"/>
    <w:rsid w:val="00D67752"/>
    <w:rsid w:val="00D6775E"/>
    <w:rsid w:val="00D6776D"/>
    <w:rsid w:val="00D67774"/>
    <w:rsid w:val="00D677B0"/>
    <w:rsid w:val="00D677B3"/>
    <w:rsid w:val="00D677DA"/>
    <w:rsid w:val="00D67874"/>
    <w:rsid w:val="00D6787E"/>
    <w:rsid w:val="00D6788F"/>
    <w:rsid w:val="00D678E8"/>
    <w:rsid w:val="00D67912"/>
    <w:rsid w:val="00D67926"/>
    <w:rsid w:val="00D67967"/>
    <w:rsid w:val="00D67976"/>
    <w:rsid w:val="00D6797A"/>
    <w:rsid w:val="00D679AF"/>
    <w:rsid w:val="00D67A30"/>
    <w:rsid w:val="00D67A37"/>
    <w:rsid w:val="00D67A65"/>
    <w:rsid w:val="00D67AB0"/>
    <w:rsid w:val="00D67ADD"/>
    <w:rsid w:val="00D67AF6"/>
    <w:rsid w:val="00D67B0D"/>
    <w:rsid w:val="00D67B15"/>
    <w:rsid w:val="00D67B32"/>
    <w:rsid w:val="00D67B41"/>
    <w:rsid w:val="00D67B46"/>
    <w:rsid w:val="00D67B52"/>
    <w:rsid w:val="00D67B97"/>
    <w:rsid w:val="00D67B9B"/>
    <w:rsid w:val="00D67BFB"/>
    <w:rsid w:val="00D67CF3"/>
    <w:rsid w:val="00D67CF5"/>
    <w:rsid w:val="00D67CFA"/>
    <w:rsid w:val="00D67D00"/>
    <w:rsid w:val="00D67D01"/>
    <w:rsid w:val="00D67D07"/>
    <w:rsid w:val="00D67D43"/>
    <w:rsid w:val="00D67D85"/>
    <w:rsid w:val="00D67D90"/>
    <w:rsid w:val="00D67D98"/>
    <w:rsid w:val="00D67DC7"/>
    <w:rsid w:val="00D67E02"/>
    <w:rsid w:val="00D67E44"/>
    <w:rsid w:val="00D67E55"/>
    <w:rsid w:val="00D67E5E"/>
    <w:rsid w:val="00D67EAF"/>
    <w:rsid w:val="00D67EC9"/>
    <w:rsid w:val="00D67EF6"/>
    <w:rsid w:val="00D67F05"/>
    <w:rsid w:val="00D67F1D"/>
    <w:rsid w:val="00D67F48"/>
    <w:rsid w:val="00D67FB0"/>
    <w:rsid w:val="00D67FB2"/>
    <w:rsid w:val="00D67FC3"/>
    <w:rsid w:val="00D67FDF"/>
    <w:rsid w:val="00D7000A"/>
    <w:rsid w:val="00D70016"/>
    <w:rsid w:val="00D70073"/>
    <w:rsid w:val="00D7007E"/>
    <w:rsid w:val="00D7008D"/>
    <w:rsid w:val="00D7009D"/>
    <w:rsid w:val="00D700BB"/>
    <w:rsid w:val="00D700D8"/>
    <w:rsid w:val="00D7012F"/>
    <w:rsid w:val="00D701B6"/>
    <w:rsid w:val="00D701E7"/>
    <w:rsid w:val="00D701F2"/>
    <w:rsid w:val="00D7022D"/>
    <w:rsid w:val="00D7024C"/>
    <w:rsid w:val="00D7024D"/>
    <w:rsid w:val="00D7028B"/>
    <w:rsid w:val="00D70292"/>
    <w:rsid w:val="00D702A4"/>
    <w:rsid w:val="00D702AD"/>
    <w:rsid w:val="00D702CC"/>
    <w:rsid w:val="00D702F0"/>
    <w:rsid w:val="00D70308"/>
    <w:rsid w:val="00D7030D"/>
    <w:rsid w:val="00D70356"/>
    <w:rsid w:val="00D70359"/>
    <w:rsid w:val="00D7038B"/>
    <w:rsid w:val="00D703C0"/>
    <w:rsid w:val="00D703F7"/>
    <w:rsid w:val="00D703FB"/>
    <w:rsid w:val="00D70404"/>
    <w:rsid w:val="00D7041A"/>
    <w:rsid w:val="00D7049F"/>
    <w:rsid w:val="00D704B2"/>
    <w:rsid w:val="00D704C0"/>
    <w:rsid w:val="00D70507"/>
    <w:rsid w:val="00D7050A"/>
    <w:rsid w:val="00D70515"/>
    <w:rsid w:val="00D70530"/>
    <w:rsid w:val="00D70535"/>
    <w:rsid w:val="00D7056F"/>
    <w:rsid w:val="00D70591"/>
    <w:rsid w:val="00D705EB"/>
    <w:rsid w:val="00D705FB"/>
    <w:rsid w:val="00D705FD"/>
    <w:rsid w:val="00D70649"/>
    <w:rsid w:val="00D7068B"/>
    <w:rsid w:val="00D706C7"/>
    <w:rsid w:val="00D706E2"/>
    <w:rsid w:val="00D7073A"/>
    <w:rsid w:val="00D707B6"/>
    <w:rsid w:val="00D707C8"/>
    <w:rsid w:val="00D707EF"/>
    <w:rsid w:val="00D707F8"/>
    <w:rsid w:val="00D707FC"/>
    <w:rsid w:val="00D7082D"/>
    <w:rsid w:val="00D70835"/>
    <w:rsid w:val="00D708B8"/>
    <w:rsid w:val="00D708BB"/>
    <w:rsid w:val="00D708CC"/>
    <w:rsid w:val="00D7093D"/>
    <w:rsid w:val="00D7098C"/>
    <w:rsid w:val="00D709D4"/>
    <w:rsid w:val="00D709D7"/>
    <w:rsid w:val="00D709E2"/>
    <w:rsid w:val="00D70A1A"/>
    <w:rsid w:val="00D70A38"/>
    <w:rsid w:val="00D70A3E"/>
    <w:rsid w:val="00D70A71"/>
    <w:rsid w:val="00D70A74"/>
    <w:rsid w:val="00D70A86"/>
    <w:rsid w:val="00D70A99"/>
    <w:rsid w:val="00D70ADA"/>
    <w:rsid w:val="00D70AEA"/>
    <w:rsid w:val="00D70B30"/>
    <w:rsid w:val="00D70B46"/>
    <w:rsid w:val="00D70B48"/>
    <w:rsid w:val="00D70B6F"/>
    <w:rsid w:val="00D70B86"/>
    <w:rsid w:val="00D70B91"/>
    <w:rsid w:val="00D70BAC"/>
    <w:rsid w:val="00D70BAE"/>
    <w:rsid w:val="00D70BE7"/>
    <w:rsid w:val="00D70C69"/>
    <w:rsid w:val="00D70C85"/>
    <w:rsid w:val="00D70CA1"/>
    <w:rsid w:val="00D70CDF"/>
    <w:rsid w:val="00D70CE3"/>
    <w:rsid w:val="00D70CED"/>
    <w:rsid w:val="00D70D1B"/>
    <w:rsid w:val="00D70D83"/>
    <w:rsid w:val="00D70D98"/>
    <w:rsid w:val="00D70DA9"/>
    <w:rsid w:val="00D70DB1"/>
    <w:rsid w:val="00D70DBA"/>
    <w:rsid w:val="00D70DE8"/>
    <w:rsid w:val="00D70DF3"/>
    <w:rsid w:val="00D70E0D"/>
    <w:rsid w:val="00D70E13"/>
    <w:rsid w:val="00D70E22"/>
    <w:rsid w:val="00D70E3D"/>
    <w:rsid w:val="00D70E5C"/>
    <w:rsid w:val="00D70E60"/>
    <w:rsid w:val="00D70E70"/>
    <w:rsid w:val="00D70E8B"/>
    <w:rsid w:val="00D70E92"/>
    <w:rsid w:val="00D70ECB"/>
    <w:rsid w:val="00D70EFC"/>
    <w:rsid w:val="00D70F45"/>
    <w:rsid w:val="00D70F64"/>
    <w:rsid w:val="00D70F76"/>
    <w:rsid w:val="00D70FE7"/>
    <w:rsid w:val="00D71072"/>
    <w:rsid w:val="00D710A6"/>
    <w:rsid w:val="00D710BD"/>
    <w:rsid w:val="00D710E6"/>
    <w:rsid w:val="00D71100"/>
    <w:rsid w:val="00D71111"/>
    <w:rsid w:val="00D71116"/>
    <w:rsid w:val="00D71130"/>
    <w:rsid w:val="00D71158"/>
    <w:rsid w:val="00D7116F"/>
    <w:rsid w:val="00D71178"/>
    <w:rsid w:val="00D71218"/>
    <w:rsid w:val="00D71228"/>
    <w:rsid w:val="00D71229"/>
    <w:rsid w:val="00D7122D"/>
    <w:rsid w:val="00D71244"/>
    <w:rsid w:val="00D7124B"/>
    <w:rsid w:val="00D71269"/>
    <w:rsid w:val="00D71271"/>
    <w:rsid w:val="00D71273"/>
    <w:rsid w:val="00D7128A"/>
    <w:rsid w:val="00D712B3"/>
    <w:rsid w:val="00D712DD"/>
    <w:rsid w:val="00D7131A"/>
    <w:rsid w:val="00D71320"/>
    <w:rsid w:val="00D71337"/>
    <w:rsid w:val="00D7133B"/>
    <w:rsid w:val="00D7135A"/>
    <w:rsid w:val="00D71383"/>
    <w:rsid w:val="00D713B0"/>
    <w:rsid w:val="00D713E2"/>
    <w:rsid w:val="00D713EB"/>
    <w:rsid w:val="00D71427"/>
    <w:rsid w:val="00D7142B"/>
    <w:rsid w:val="00D7145A"/>
    <w:rsid w:val="00D71470"/>
    <w:rsid w:val="00D7149A"/>
    <w:rsid w:val="00D714C0"/>
    <w:rsid w:val="00D714D1"/>
    <w:rsid w:val="00D7152F"/>
    <w:rsid w:val="00D71543"/>
    <w:rsid w:val="00D71570"/>
    <w:rsid w:val="00D71586"/>
    <w:rsid w:val="00D715AE"/>
    <w:rsid w:val="00D715C5"/>
    <w:rsid w:val="00D715E9"/>
    <w:rsid w:val="00D715FB"/>
    <w:rsid w:val="00D71606"/>
    <w:rsid w:val="00D71624"/>
    <w:rsid w:val="00D7162C"/>
    <w:rsid w:val="00D7162D"/>
    <w:rsid w:val="00D71644"/>
    <w:rsid w:val="00D7164C"/>
    <w:rsid w:val="00D71668"/>
    <w:rsid w:val="00D71685"/>
    <w:rsid w:val="00D716AC"/>
    <w:rsid w:val="00D716D8"/>
    <w:rsid w:val="00D716EB"/>
    <w:rsid w:val="00D7170A"/>
    <w:rsid w:val="00D7170C"/>
    <w:rsid w:val="00D71714"/>
    <w:rsid w:val="00D7171D"/>
    <w:rsid w:val="00D7172F"/>
    <w:rsid w:val="00D71733"/>
    <w:rsid w:val="00D717A3"/>
    <w:rsid w:val="00D717F0"/>
    <w:rsid w:val="00D7186E"/>
    <w:rsid w:val="00D718A7"/>
    <w:rsid w:val="00D718AD"/>
    <w:rsid w:val="00D718BA"/>
    <w:rsid w:val="00D71908"/>
    <w:rsid w:val="00D71929"/>
    <w:rsid w:val="00D71931"/>
    <w:rsid w:val="00D71966"/>
    <w:rsid w:val="00D7197F"/>
    <w:rsid w:val="00D71993"/>
    <w:rsid w:val="00D71994"/>
    <w:rsid w:val="00D719F0"/>
    <w:rsid w:val="00D71A1E"/>
    <w:rsid w:val="00D71A35"/>
    <w:rsid w:val="00D71A3C"/>
    <w:rsid w:val="00D71A57"/>
    <w:rsid w:val="00D71A92"/>
    <w:rsid w:val="00D71AD0"/>
    <w:rsid w:val="00D71AF0"/>
    <w:rsid w:val="00D71B1A"/>
    <w:rsid w:val="00D71B30"/>
    <w:rsid w:val="00D71B37"/>
    <w:rsid w:val="00D71B3D"/>
    <w:rsid w:val="00D71B9B"/>
    <w:rsid w:val="00D71BAF"/>
    <w:rsid w:val="00D71BCE"/>
    <w:rsid w:val="00D71BED"/>
    <w:rsid w:val="00D71C46"/>
    <w:rsid w:val="00D71C5D"/>
    <w:rsid w:val="00D71C99"/>
    <w:rsid w:val="00D71CA5"/>
    <w:rsid w:val="00D71CAC"/>
    <w:rsid w:val="00D71CC4"/>
    <w:rsid w:val="00D71CCF"/>
    <w:rsid w:val="00D71D70"/>
    <w:rsid w:val="00D71E24"/>
    <w:rsid w:val="00D71E2A"/>
    <w:rsid w:val="00D71E6F"/>
    <w:rsid w:val="00D71EB1"/>
    <w:rsid w:val="00D71EC8"/>
    <w:rsid w:val="00D71EDF"/>
    <w:rsid w:val="00D71F08"/>
    <w:rsid w:val="00D71F17"/>
    <w:rsid w:val="00D71FA9"/>
    <w:rsid w:val="00D71FAD"/>
    <w:rsid w:val="00D71FB6"/>
    <w:rsid w:val="00D71FD9"/>
    <w:rsid w:val="00D71FF7"/>
    <w:rsid w:val="00D7201F"/>
    <w:rsid w:val="00D7204C"/>
    <w:rsid w:val="00D720AC"/>
    <w:rsid w:val="00D720B7"/>
    <w:rsid w:val="00D720C5"/>
    <w:rsid w:val="00D720EA"/>
    <w:rsid w:val="00D720FF"/>
    <w:rsid w:val="00D72118"/>
    <w:rsid w:val="00D72122"/>
    <w:rsid w:val="00D72137"/>
    <w:rsid w:val="00D7214F"/>
    <w:rsid w:val="00D721A0"/>
    <w:rsid w:val="00D721B0"/>
    <w:rsid w:val="00D72202"/>
    <w:rsid w:val="00D72243"/>
    <w:rsid w:val="00D722B6"/>
    <w:rsid w:val="00D722EA"/>
    <w:rsid w:val="00D72304"/>
    <w:rsid w:val="00D72317"/>
    <w:rsid w:val="00D72318"/>
    <w:rsid w:val="00D72349"/>
    <w:rsid w:val="00D72378"/>
    <w:rsid w:val="00D7239B"/>
    <w:rsid w:val="00D7241D"/>
    <w:rsid w:val="00D72462"/>
    <w:rsid w:val="00D724AC"/>
    <w:rsid w:val="00D724CC"/>
    <w:rsid w:val="00D724D8"/>
    <w:rsid w:val="00D72528"/>
    <w:rsid w:val="00D7255A"/>
    <w:rsid w:val="00D725A7"/>
    <w:rsid w:val="00D725E8"/>
    <w:rsid w:val="00D72630"/>
    <w:rsid w:val="00D72648"/>
    <w:rsid w:val="00D72659"/>
    <w:rsid w:val="00D7265D"/>
    <w:rsid w:val="00D72662"/>
    <w:rsid w:val="00D7268F"/>
    <w:rsid w:val="00D726A8"/>
    <w:rsid w:val="00D726E2"/>
    <w:rsid w:val="00D726EA"/>
    <w:rsid w:val="00D72708"/>
    <w:rsid w:val="00D727C6"/>
    <w:rsid w:val="00D727D1"/>
    <w:rsid w:val="00D727DE"/>
    <w:rsid w:val="00D72817"/>
    <w:rsid w:val="00D72825"/>
    <w:rsid w:val="00D72863"/>
    <w:rsid w:val="00D7287A"/>
    <w:rsid w:val="00D7289F"/>
    <w:rsid w:val="00D72955"/>
    <w:rsid w:val="00D7295E"/>
    <w:rsid w:val="00D729AB"/>
    <w:rsid w:val="00D729B1"/>
    <w:rsid w:val="00D729C5"/>
    <w:rsid w:val="00D729CC"/>
    <w:rsid w:val="00D729F7"/>
    <w:rsid w:val="00D729FB"/>
    <w:rsid w:val="00D72A10"/>
    <w:rsid w:val="00D72A15"/>
    <w:rsid w:val="00D72A50"/>
    <w:rsid w:val="00D72A61"/>
    <w:rsid w:val="00D72A64"/>
    <w:rsid w:val="00D72A74"/>
    <w:rsid w:val="00D72A75"/>
    <w:rsid w:val="00D72A9F"/>
    <w:rsid w:val="00D72ACE"/>
    <w:rsid w:val="00D72AE8"/>
    <w:rsid w:val="00D72AF1"/>
    <w:rsid w:val="00D72B0D"/>
    <w:rsid w:val="00D72B18"/>
    <w:rsid w:val="00D72BE9"/>
    <w:rsid w:val="00D72C4B"/>
    <w:rsid w:val="00D72CA1"/>
    <w:rsid w:val="00D72CAA"/>
    <w:rsid w:val="00D72CC5"/>
    <w:rsid w:val="00D72CD0"/>
    <w:rsid w:val="00D72CF9"/>
    <w:rsid w:val="00D72CFC"/>
    <w:rsid w:val="00D72D0C"/>
    <w:rsid w:val="00D72D35"/>
    <w:rsid w:val="00D72D4F"/>
    <w:rsid w:val="00D72D75"/>
    <w:rsid w:val="00D72D84"/>
    <w:rsid w:val="00D72DA4"/>
    <w:rsid w:val="00D72DCC"/>
    <w:rsid w:val="00D72DCE"/>
    <w:rsid w:val="00D72E16"/>
    <w:rsid w:val="00D72E2C"/>
    <w:rsid w:val="00D72E35"/>
    <w:rsid w:val="00D72E36"/>
    <w:rsid w:val="00D72E49"/>
    <w:rsid w:val="00D72E4E"/>
    <w:rsid w:val="00D72E88"/>
    <w:rsid w:val="00D72E93"/>
    <w:rsid w:val="00D72EAE"/>
    <w:rsid w:val="00D72EBC"/>
    <w:rsid w:val="00D72EEA"/>
    <w:rsid w:val="00D72F44"/>
    <w:rsid w:val="00D72F4A"/>
    <w:rsid w:val="00D72F78"/>
    <w:rsid w:val="00D72F93"/>
    <w:rsid w:val="00D72FB2"/>
    <w:rsid w:val="00D72FC9"/>
    <w:rsid w:val="00D7300D"/>
    <w:rsid w:val="00D7301D"/>
    <w:rsid w:val="00D73043"/>
    <w:rsid w:val="00D73056"/>
    <w:rsid w:val="00D73058"/>
    <w:rsid w:val="00D730A3"/>
    <w:rsid w:val="00D730A4"/>
    <w:rsid w:val="00D730C8"/>
    <w:rsid w:val="00D730E0"/>
    <w:rsid w:val="00D7310C"/>
    <w:rsid w:val="00D73113"/>
    <w:rsid w:val="00D7311E"/>
    <w:rsid w:val="00D73126"/>
    <w:rsid w:val="00D73134"/>
    <w:rsid w:val="00D73135"/>
    <w:rsid w:val="00D73179"/>
    <w:rsid w:val="00D73189"/>
    <w:rsid w:val="00D731A3"/>
    <w:rsid w:val="00D731A8"/>
    <w:rsid w:val="00D731BB"/>
    <w:rsid w:val="00D731FC"/>
    <w:rsid w:val="00D73205"/>
    <w:rsid w:val="00D7321C"/>
    <w:rsid w:val="00D73252"/>
    <w:rsid w:val="00D73279"/>
    <w:rsid w:val="00D7327C"/>
    <w:rsid w:val="00D7329E"/>
    <w:rsid w:val="00D732F5"/>
    <w:rsid w:val="00D732FA"/>
    <w:rsid w:val="00D73303"/>
    <w:rsid w:val="00D73328"/>
    <w:rsid w:val="00D7333D"/>
    <w:rsid w:val="00D73342"/>
    <w:rsid w:val="00D73363"/>
    <w:rsid w:val="00D73396"/>
    <w:rsid w:val="00D733A6"/>
    <w:rsid w:val="00D733B3"/>
    <w:rsid w:val="00D733D4"/>
    <w:rsid w:val="00D733D6"/>
    <w:rsid w:val="00D733FF"/>
    <w:rsid w:val="00D73409"/>
    <w:rsid w:val="00D73444"/>
    <w:rsid w:val="00D7345A"/>
    <w:rsid w:val="00D73463"/>
    <w:rsid w:val="00D73485"/>
    <w:rsid w:val="00D7349C"/>
    <w:rsid w:val="00D734AC"/>
    <w:rsid w:val="00D734AD"/>
    <w:rsid w:val="00D734BB"/>
    <w:rsid w:val="00D734C0"/>
    <w:rsid w:val="00D734F4"/>
    <w:rsid w:val="00D734FD"/>
    <w:rsid w:val="00D7350F"/>
    <w:rsid w:val="00D73532"/>
    <w:rsid w:val="00D73561"/>
    <w:rsid w:val="00D73593"/>
    <w:rsid w:val="00D73599"/>
    <w:rsid w:val="00D735A1"/>
    <w:rsid w:val="00D7362F"/>
    <w:rsid w:val="00D7363C"/>
    <w:rsid w:val="00D7365F"/>
    <w:rsid w:val="00D73671"/>
    <w:rsid w:val="00D73676"/>
    <w:rsid w:val="00D73696"/>
    <w:rsid w:val="00D736A0"/>
    <w:rsid w:val="00D736BC"/>
    <w:rsid w:val="00D736C0"/>
    <w:rsid w:val="00D736EF"/>
    <w:rsid w:val="00D73712"/>
    <w:rsid w:val="00D73742"/>
    <w:rsid w:val="00D73743"/>
    <w:rsid w:val="00D7375D"/>
    <w:rsid w:val="00D73783"/>
    <w:rsid w:val="00D73817"/>
    <w:rsid w:val="00D73823"/>
    <w:rsid w:val="00D7382E"/>
    <w:rsid w:val="00D73848"/>
    <w:rsid w:val="00D7385E"/>
    <w:rsid w:val="00D73862"/>
    <w:rsid w:val="00D73873"/>
    <w:rsid w:val="00D738A5"/>
    <w:rsid w:val="00D738AF"/>
    <w:rsid w:val="00D7396F"/>
    <w:rsid w:val="00D73986"/>
    <w:rsid w:val="00D739AB"/>
    <w:rsid w:val="00D73A19"/>
    <w:rsid w:val="00D73A1D"/>
    <w:rsid w:val="00D73A3C"/>
    <w:rsid w:val="00D73A64"/>
    <w:rsid w:val="00D73A69"/>
    <w:rsid w:val="00D73A6B"/>
    <w:rsid w:val="00D73A72"/>
    <w:rsid w:val="00D73A7A"/>
    <w:rsid w:val="00D73AC5"/>
    <w:rsid w:val="00D73ACD"/>
    <w:rsid w:val="00D73ADA"/>
    <w:rsid w:val="00D73B25"/>
    <w:rsid w:val="00D73B40"/>
    <w:rsid w:val="00D73B43"/>
    <w:rsid w:val="00D73B92"/>
    <w:rsid w:val="00D73BB9"/>
    <w:rsid w:val="00D73C3A"/>
    <w:rsid w:val="00D73C4F"/>
    <w:rsid w:val="00D73C6D"/>
    <w:rsid w:val="00D73C8C"/>
    <w:rsid w:val="00D73C96"/>
    <w:rsid w:val="00D73CB7"/>
    <w:rsid w:val="00D73D0A"/>
    <w:rsid w:val="00D73D0E"/>
    <w:rsid w:val="00D73D6E"/>
    <w:rsid w:val="00D73DF1"/>
    <w:rsid w:val="00D73DF8"/>
    <w:rsid w:val="00D73DF9"/>
    <w:rsid w:val="00D73DFA"/>
    <w:rsid w:val="00D73E13"/>
    <w:rsid w:val="00D73E23"/>
    <w:rsid w:val="00D73E28"/>
    <w:rsid w:val="00D73E3F"/>
    <w:rsid w:val="00D73EC3"/>
    <w:rsid w:val="00D73ECD"/>
    <w:rsid w:val="00D73ED0"/>
    <w:rsid w:val="00D73F53"/>
    <w:rsid w:val="00D73F5B"/>
    <w:rsid w:val="00D73F97"/>
    <w:rsid w:val="00D73F9E"/>
    <w:rsid w:val="00D73FDB"/>
    <w:rsid w:val="00D73FEC"/>
    <w:rsid w:val="00D7401B"/>
    <w:rsid w:val="00D74052"/>
    <w:rsid w:val="00D74064"/>
    <w:rsid w:val="00D74080"/>
    <w:rsid w:val="00D740B7"/>
    <w:rsid w:val="00D740BC"/>
    <w:rsid w:val="00D740EA"/>
    <w:rsid w:val="00D740FE"/>
    <w:rsid w:val="00D7410A"/>
    <w:rsid w:val="00D74158"/>
    <w:rsid w:val="00D7419C"/>
    <w:rsid w:val="00D741A2"/>
    <w:rsid w:val="00D74200"/>
    <w:rsid w:val="00D74226"/>
    <w:rsid w:val="00D74239"/>
    <w:rsid w:val="00D74268"/>
    <w:rsid w:val="00D742C1"/>
    <w:rsid w:val="00D742F9"/>
    <w:rsid w:val="00D74307"/>
    <w:rsid w:val="00D74369"/>
    <w:rsid w:val="00D7436F"/>
    <w:rsid w:val="00D7439D"/>
    <w:rsid w:val="00D743E3"/>
    <w:rsid w:val="00D743F9"/>
    <w:rsid w:val="00D74401"/>
    <w:rsid w:val="00D7440E"/>
    <w:rsid w:val="00D74417"/>
    <w:rsid w:val="00D74418"/>
    <w:rsid w:val="00D74419"/>
    <w:rsid w:val="00D7448E"/>
    <w:rsid w:val="00D744E9"/>
    <w:rsid w:val="00D7450A"/>
    <w:rsid w:val="00D74512"/>
    <w:rsid w:val="00D74539"/>
    <w:rsid w:val="00D74542"/>
    <w:rsid w:val="00D7457F"/>
    <w:rsid w:val="00D745A1"/>
    <w:rsid w:val="00D745C1"/>
    <w:rsid w:val="00D745CA"/>
    <w:rsid w:val="00D745D6"/>
    <w:rsid w:val="00D74624"/>
    <w:rsid w:val="00D7463C"/>
    <w:rsid w:val="00D74669"/>
    <w:rsid w:val="00D746A3"/>
    <w:rsid w:val="00D74734"/>
    <w:rsid w:val="00D74784"/>
    <w:rsid w:val="00D7478E"/>
    <w:rsid w:val="00D74793"/>
    <w:rsid w:val="00D747C5"/>
    <w:rsid w:val="00D747F2"/>
    <w:rsid w:val="00D7480F"/>
    <w:rsid w:val="00D7487D"/>
    <w:rsid w:val="00D74893"/>
    <w:rsid w:val="00D748EC"/>
    <w:rsid w:val="00D748F0"/>
    <w:rsid w:val="00D7490F"/>
    <w:rsid w:val="00D74918"/>
    <w:rsid w:val="00D7491C"/>
    <w:rsid w:val="00D74933"/>
    <w:rsid w:val="00D7493B"/>
    <w:rsid w:val="00D7494C"/>
    <w:rsid w:val="00D74950"/>
    <w:rsid w:val="00D74981"/>
    <w:rsid w:val="00D749A9"/>
    <w:rsid w:val="00D749B0"/>
    <w:rsid w:val="00D74A1B"/>
    <w:rsid w:val="00D74A53"/>
    <w:rsid w:val="00D74A5A"/>
    <w:rsid w:val="00D74A6C"/>
    <w:rsid w:val="00D74A78"/>
    <w:rsid w:val="00D74A9A"/>
    <w:rsid w:val="00D74B0C"/>
    <w:rsid w:val="00D74B13"/>
    <w:rsid w:val="00D74B28"/>
    <w:rsid w:val="00D74B43"/>
    <w:rsid w:val="00D74B49"/>
    <w:rsid w:val="00D74B7E"/>
    <w:rsid w:val="00D74BBA"/>
    <w:rsid w:val="00D74BC0"/>
    <w:rsid w:val="00D74BE1"/>
    <w:rsid w:val="00D74BF6"/>
    <w:rsid w:val="00D74C2E"/>
    <w:rsid w:val="00D74C42"/>
    <w:rsid w:val="00D74CAD"/>
    <w:rsid w:val="00D74CC8"/>
    <w:rsid w:val="00D74CEB"/>
    <w:rsid w:val="00D74D60"/>
    <w:rsid w:val="00D74D95"/>
    <w:rsid w:val="00D74DAA"/>
    <w:rsid w:val="00D74DC1"/>
    <w:rsid w:val="00D74DEA"/>
    <w:rsid w:val="00D74DF2"/>
    <w:rsid w:val="00D74E76"/>
    <w:rsid w:val="00D74E78"/>
    <w:rsid w:val="00D74E9D"/>
    <w:rsid w:val="00D74EA6"/>
    <w:rsid w:val="00D74EA9"/>
    <w:rsid w:val="00D74EC2"/>
    <w:rsid w:val="00D74F52"/>
    <w:rsid w:val="00D74F66"/>
    <w:rsid w:val="00D74F82"/>
    <w:rsid w:val="00D74F8C"/>
    <w:rsid w:val="00D74FD2"/>
    <w:rsid w:val="00D75051"/>
    <w:rsid w:val="00D75074"/>
    <w:rsid w:val="00D750B0"/>
    <w:rsid w:val="00D750B3"/>
    <w:rsid w:val="00D750F1"/>
    <w:rsid w:val="00D75101"/>
    <w:rsid w:val="00D7511B"/>
    <w:rsid w:val="00D75126"/>
    <w:rsid w:val="00D7513F"/>
    <w:rsid w:val="00D75162"/>
    <w:rsid w:val="00D7516F"/>
    <w:rsid w:val="00D75196"/>
    <w:rsid w:val="00D751E4"/>
    <w:rsid w:val="00D7525B"/>
    <w:rsid w:val="00D7525D"/>
    <w:rsid w:val="00D752DE"/>
    <w:rsid w:val="00D75401"/>
    <w:rsid w:val="00D75431"/>
    <w:rsid w:val="00D75448"/>
    <w:rsid w:val="00D75460"/>
    <w:rsid w:val="00D75463"/>
    <w:rsid w:val="00D75488"/>
    <w:rsid w:val="00D75494"/>
    <w:rsid w:val="00D754D0"/>
    <w:rsid w:val="00D7550C"/>
    <w:rsid w:val="00D7554D"/>
    <w:rsid w:val="00D7557B"/>
    <w:rsid w:val="00D755D1"/>
    <w:rsid w:val="00D755D5"/>
    <w:rsid w:val="00D7560C"/>
    <w:rsid w:val="00D75697"/>
    <w:rsid w:val="00D75714"/>
    <w:rsid w:val="00D75742"/>
    <w:rsid w:val="00D75772"/>
    <w:rsid w:val="00D757AB"/>
    <w:rsid w:val="00D757B9"/>
    <w:rsid w:val="00D757C1"/>
    <w:rsid w:val="00D757D4"/>
    <w:rsid w:val="00D757FD"/>
    <w:rsid w:val="00D75801"/>
    <w:rsid w:val="00D75844"/>
    <w:rsid w:val="00D7587C"/>
    <w:rsid w:val="00D7589A"/>
    <w:rsid w:val="00D758B4"/>
    <w:rsid w:val="00D758B6"/>
    <w:rsid w:val="00D758DC"/>
    <w:rsid w:val="00D7591A"/>
    <w:rsid w:val="00D7591D"/>
    <w:rsid w:val="00D75938"/>
    <w:rsid w:val="00D75969"/>
    <w:rsid w:val="00D75977"/>
    <w:rsid w:val="00D75979"/>
    <w:rsid w:val="00D7599E"/>
    <w:rsid w:val="00D759CB"/>
    <w:rsid w:val="00D759DF"/>
    <w:rsid w:val="00D759E0"/>
    <w:rsid w:val="00D759EA"/>
    <w:rsid w:val="00D75A23"/>
    <w:rsid w:val="00D75A42"/>
    <w:rsid w:val="00D75A44"/>
    <w:rsid w:val="00D75AD1"/>
    <w:rsid w:val="00D75B13"/>
    <w:rsid w:val="00D75B34"/>
    <w:rsid w:val="00D75B44"/>
    <w:rsid w:val="00D75B48"/>
    <w:rsid w:val="00D75B7B"/>
    <w:rsid w:val="00D75B80"/>
    <w:rsid w:val="00D75B82"/>
    <w:rsid w:val="00D75BA8"/>
    <w:rsid w:val="00D75BBA"/>
    <w:rsid w:val="00D75BDD"/>
    <w:rsid w:val="00D75BEB"/>
    <w:rsid w:val="00D75BF7"/>
    <w:rsid w:val="00D75C02"/>
    <w:rsid w:val="00D75C3E"/>
    <w:rsid w:val="00D75C4F"/>
    <w:rsid w:val="00D75C60"/>
    <w:rsid w:val="00D75C93"/>
    <w:rsid w:val="00D75CA3"/>
    <w:rsid w:val="00D75CB7"/>
    <w:rsid w:val="00D75CE4"/>
    <w:rsid w:val="00D75CFE"/>
    <w:rsid w:val="00D75D0D"/>
    <w:rsid w:val="00D75D32"/>
    <w:rsid w:val="00D75E31"/>
    <w:rsid w:val="00D75E49"/>
    <w:rsid w:val="00D75E7C"/>
    <w:rsid w:val="00D75E8D"/>
    <w:rsid w:val="00D75E92"/>
    <w:rsid w:val="00D75ED5"/>
    <w:rsid w:val="00D75EDB"/>
    <w:rsid w:val="00D75EE1"/>
    <w:rsid w:val="00D75EF9"/>
    <w:rsid w:val="00D75F0A"/>
    <w:rsid w:val="00D75FE1"/>
    <w:rsid w:val="00D76006"/>
    <w:rsid w:val="00D7601F"/>
    <w:rsid w:val="00D76022"/>
    <w:rsid w:val="00D76072"/>
    <w:rsid w:val="00D7608C"/>
    <w:rsid w:val="00D76090"/>
    <w:rsid w:val="00D760B3"/>
    <w:rsid w:val="00D760B9"/>
    <w:rsid w:val="00D760C8"/>
    <w:rsid w:val="00D7610F"/>
    <w:rsid w:val="00D76116"/>
    <w:rsid w:val="00D7616F"/>
    <w:rsid w:val="00D76172"/>
    <w:rsid w:val="00D76191"/>
    <w:rsid w:val="00D761AE"/>
    <w:rsid w:val="00D761B5"/>
    <w:rsid w:val="00D761E3"/>
    <w:rsid w:val="00D7620E"/>
    <w:rsid w:val="00D76222"/>
    <w:rsid w:val="00D7622D"/>
    <w:rsid w:val="00D76256"/>
    <w:rsid w:val="00D76259"/>
    <w:rsid w:val="00D7625E"/>
    <w:rsid w:val="00D7628C"/>
    <w:rsid w:val="00D76298"/>
    <w:rsid w:val="00D762B8"/>
    <w:rsid w:val="00D762D3"/>
    <w:rsid w:val="00D762DD"/>
    <w:rsid w:val="00D762DE"/>
    <w:rsid w:val="00D762EB"/>
    <w:rsid w:val="00D762ED"/>
    <w:rsid w:val="00D7630C"/>
    <w:rsid w:val="00D7633D"/>
    <w:rsid w:val="00D7638E"/>
    <w:rsid w:val="00D76398"/>
    <w:rsid w:val="00D76403"/>
    <w:rsid w:val="00D7646B"/>
    <w:rsid w:val="00D764FC"/>
    <w:rsid w:val="00D7652B"/>
    <w:rsid w:val="00D76549"/>
    <w:rsid w:val="00D7655C"/>
    <w:rsid w:val="00D7657F"/>
    <w:rsid w:val="00D7658F"/>
    <w:rsid w:val="00D765A0"/>
    <w:rsid w:val="00D765B6"/>
    <w:rsid w:val="00D765C1"/>
    <w:rsid w:val="00D765DA"/>
    <w:rsid w:val="00D765F5"/>
    <w:rsid w:val="00D76624"/>
    <w:rsid w:val="00D76628"/>
    <w:rsid w:val="00D76682"/>
    <w:rsid w:val="00D7668C"/>
    <w:rsid w:val="00D766C1"/>
    <w:rsid w:val="00D766C3"/>
    <w:rsid w:val="00D7676A"/>
    <w:rsid w:val="00D7676C"/>
    <w:rsid w:val="00D76790"/>
    <w:rsid w:val="00D767A6"/>
    <w:rsid w:val="00D767C9"/>
    <w:rsid w:val="00D767EB"/>
    <w:rsid w:val="00D76820"/>
    <w:rsid w:val="00D7683A"/>
    <w:rsid w:val="00D76878"/>
    <w:rsid w:val="00D76898"/>
    <w:rsid w:val="00D7698A"/>
    <w:rsid w:val="00D76990"/>
    <w:rsid w:val="00D7699F"/>
    <w:rsid w:val="00D769A5"/>
    <w:rsid w:val="00D769D0"/>
    <w:rsid w:val="00D76A0C"/>
    <w:rsid w:val="00D76A42"/>
    <w:rsid w:val="00D76A43"/>
    <w:rsid w:val="00D76A6F"/>
    <w:rsid w:val="00D76A9D"/>
    <w:rsid w:val="00D76A9F"/>
    <w:rsid w:val="00D76AA8"/>
    <w:rsid w:val="00D76AB3"/>
    <w:rsid w:val="00D76B6C"/>
    <w:rsid w:val="00D76B9F"/>
    <w:rsid w:val="00D76BA7"/>
    <w:rsid w:val="00D76BC8"/>
    <w:rsid w:val="00D76BCD"/>
    <w:rsid w:val="00D76BDC"/>
    <w:rsid w:val="00D76C40"/>
    <w:rsid w:val="00D76C73"/>
    <w:rsid w:val="00D76CAE"/>
    <w:rsid w:val="00D76CD6"/>
    <w:rsid w:val="00D76CDE"/>
    <w:rsid w:val="00D76CF3"/>
    <w:rsid w:val="00D76D0B"/>
    <w:rsid w:val="00D76D61"/>
    <w:rsid w:val="00D76D70"/>
    <w:rsid w:val="00D76D84"/>
    <w:rsid w:val="00D76D91"/>
    <w:rsid w:val="00D76DB2"/>
    <w:rsid w:val="00D76E23"/>
    <w:rsid w:val="00D76E44"/>
    <w:rsid w:val="00D76E5A"/>
    <w:rsid w:val="00D76E69"/>
    <w:rsid w:val="00D76EA9"/>
    <w:rsid w:val="00D76EB4"/>
    <w:rsid w:val="00D76ED5"/>
    <w:rsid w:val="00D76EF6"/>
    <w:rsid w:val="00D76EFF"/>
    <w:rsid w:val="00D76F01"/>
    <w:rsid w:val="00D76F2A"/>
    <w:rsid w:val="00D76F4D"/>
    <w:rsid w:val="00D76F88"/>
    <w:rsid w:val="00D76F9E"/>
    <w:rsid w:val="00D76FA7"/>
    <w:rsid w:val="00D76FC0"/>
    <w:rsid w:val="00D76FE1"/>
    <w:rsid w:val="00D76FF4"/>
    <w:rsid w:val="00D77012"/>
    <w:rsid w:val="00D77069"/>
    <w:rsid w:val="00D77071"/>
    <w:rsid w:val="00D77081"/>
    <w:rsid w:val="00D770AA"/>
    <w:rsid w:val="00D770B2"/>
    <w:rsid w:val="00D770BD"/>
    <w:rsid w:val="00D770EE"/>
    <w:rsid w:val="00D770EF"/>
    <w:rsid w:val="00D770F6"/>
    <w:rsid w:val="00D7710E"/>
    <w:rsid w:val="00D7713A"/>
    <w:rsid w:val="00D77159"/>
    <w:rsid w:val="00D7717F"/>
    <w:rsid w:val="00D77210"/>
    <w:rsid w:val="00D77215"/>
    <w:rsid w:val="00D7724D"/>
    <w:rsid w:val="00D7725C"/>
    <w:rsid w:val="00D77294"/>
    <w:rsid w:val="00D772A2"/>
    <w:rsid w:val="00D772A8"/>
    <w:rsid w:val="00D772C7"/>
    <w:rsid w:val="00D772EB"/>
    <w:rsid w:val="00D772F3"/>
    <w:rsid w:val="00D77300"/>
    <w:rsid w:val="00D77311"/>
    <w:rsid w:val="00D7731F"/>
    <w:rsid w:val="00D77340"/>
    <w:rsid w:val="00D77369"/>
    <w:rsid w:val="00D7738B"/>
    <w:rsid w:val="00D7738E"/>
    <w:rsid w:val="00D773A2"/>
    <w:rsid w:val="00D773A8"/>
    <w:rsid w:val="00D773CB"/>
    <w:rsid w:val="00D77413"/>
    <w:rsid w:val="00D77423"/>
    <w:rsid w:val="00D77451"/>
    <w:rsid w:val="00D7745A"/>
    <w:rsid w:val="00D7745C"/>
    <w:rsid w:val="00D77492"/>
    <w:rsid w:val="00D77495"/>
    <w:rsid w:val="00D774F7"/>
    <w:rsid w:val="00D77511"/>
    <w:rsid w:val="00D7753A"/>
    <w:rsid w:val="00D7758F"/>
    <w:rsid w:val="00D775D1"/>
    <w:rsid w:val="00D77608"/>
    <w:rsid w:val="00D77609"/>
    <w:rsid w:val="00D7760E"/>
    <w:rsid w:val="00D7763F"/>
    <w:rsid w:val="00D77676"/>
    <w:rsid w:val="00D776BD"/>
    <w:rsid w:val="00D776D7"/>
    <w:rsid w:val="00D776EA"/>
    <w:rsid w:val="00D7777E"/>
    <w:rsid w:val="00D777A8"/>
    <w:rsid w:val="00D777B5"/>
    <w:rsid w:val="00D777B9"/>
    <w:rsid w:val="00D777D9"/>
    <w:rsid w:val="00D777F1"/>
    <w:rsid w:val="00D7784D"/>
    <w:rsid w:val="00D77869"/>
    <w:rsid w:val="00D7787D"/>
    <w:rsid w:val="00D778A8"/>
    <w:rsid w:val="00D778C1"/>
    <w:rsid w:val="00D778D8"/>
    <w:rsid w:val="00D778EE"/>
    <w:rsid w:val="00D77903"/>
    <w:rsid w:val="00D7794F"/>
    <w:rsid w:val="00D77957"/>
    <w:rsid w:val="00D77969"/>
    <w:rsid w:val="00D77990"/>
    <w:rsid w:val="00D779A2"/>
    <w:rsid w:val="00D779B0"/>
    <w:rsid w:val="00D779E2"/>
    <w:rsid w:val="00D779EF"/>
    <w:rsid w:val="00D77A1D"/>
    <w:rsid w:val="00D77A3B"/>
    <w:rsid w:val="00D77A4B"/>
    <w:rsid w:val="00D77A79"/>
    <w:rsid w:val="00D77A7E"/>
    <w:rsid w:val="00D77A7F"/>
    <w:rsid w:val="00D77A83"/>
    <w:rsid w:val="00D77AA3"/>
    <w:rsid w:val="00D77B28"/>
    <w:rsid w:val="00D77B37"/>
    <w:rsid w:val="00D77B50"/>
    <w:rsid w:val="00D77B9D"/>
    <w:rsid w:val="00D77BC5"/>
    <w:rsid w:val="00D77BEB"/>
    <w:rsid w:val="00D77C87"/>
    <w:rsid w:val="00D77CB1"/>
    <w:rsid w:val="00D77CE5"/>
    <w:rsid w:val="00D77D67"/>
    <w:rsid w:val="00D77D85"/>
    <w:rsid w:val="00D77D8F"/>
    <w:rsid w:val="00D77DAB"/>
    <w:rsid w:val="00D77E6D"/>
    <w:rsid w:val="00D77EB4"/>
    <w:rsid w:val="00D77EBA"/>
    <w:rsid w:val="00D77ECC"/>
    <w:rsid w:val="00D77F49"/>
    <w:rsid w:val="00D77F52"/>
    <w:rsid w:val="00D77F61"/>
    <w:rsid w:val="00D77F6B"/>
    <w:rsid w:val="00D77FD2"/>
    <w:rsid w:val="00D77FFC"/>
    <w:rsid w:val="00D80000"/>
    <w:rsid w:val="00D8001A"/>
    <w:rsid w:val="00D80030"/>
    <w:rsid w:val="00D8003D"/>
    <w:rsid w:val="00D8003E"/>
    <w:rsid w:val="00D80085"/>
    <w:rsid w:val="00D80091"/>
    <w:rsid w:val="00D80098"/>
    <w:rsid w:val="00D800F2"/>
    <w:rsid w:val="00D80178"/>
    <w:rsid w:val="00D801A9"/>
    <w:rsid w:val="00D80212"/>
    <w:rsid w:val="00D8021C"/>
    <w:rsid w:val="00D8021E"/>
    <w:rsid w:val="00D80243"/>
    <w:rsid w:val="00D80250"/>
    <w:rsid w:val="00D80280"/>
    <w:rsid w:val="00D802B0"/>
    <w:rsid w:val="00D802DF"/>
    <w:rsid w:val="00D802E5"/>
    <w:rsid w:val="00D80303"/>
    <w:rsid w:val="00D80317"/>
    <w:rsid w:val="00D8034B"/>
    <w:rsid w:val="00D803CA"/>
    <w:rsid w:val="00D803FB"/>
    <w:rsid w:val="00D80412"/>
    <w:rsid w:val="00D80427"/>
    <w:rsid w:val="00D80451"/>
    <w:rsid w:val="00D80481"/>
    <w:rsid w:val="00D80482"/>
    <w:rsid w:val="00D8048B"/>
    <w:rsid w:val="00D804AB"/>
    <w:rsid w:val="00D804B2"/>
    <w:rsid w:val="00D804C9"/>
    <w:rsid w:val="00D8052F"/>
    <w:rsid w:val="00D80534"/>
    <w:rsid w:val="00D80550"/>
    <w:rsid w:val="00D80557"/>
    <w:rsid w:val="00D8057F"/>
    <w:rsid w:val="00D805A7"/>
    <w:rsid w:val="00D805B7"/>
    <w:rsid w:val="00D805DB"/>
    <w:rsid w:val="00D80630"/>
    <w:rsid w:val="00D8065E"/>
    <w:rsid w:val="00D80663"/>
    <w:rsid w:val="00D8066D"/>
    <w:rsid w:val="00D80680"/>
    <w:rsid w:val="00D80694"/>
    <w:rsid w:val="00D806B6"/>
    <w:rsid w:val="00D806B9"/>
    <w:rsid w:val="00D80717"/>
    <w:rsid w:val="00D80730"/>
    <w:rsid w:val="00D80773"/>
    <w:rsid w:val="00D807AA"/>
    <w:rsid w:val="00D807F3"/>
    <w:rsid w:val="00D807FC"/>
    <w:rsid w:val="00D8088F"/>
    <w:rsid w:val="00D808A1"/>
    <w:rsid w:val="00D808C1"/>
    <w:rsid w:val="00D808FD"/>
    <w:rsid w:val="00D80942"/>
    <w:rsid w:val="00D80948"/>
    <w:rsid w:val="00D8097E"/>
    <w:rsid w:val="00D809A1"/>
    <w:rsid w:val="00D809E4"/>
    <w:rsid w:val="00D80A55"/>
    <w:rsid w:val="00D80A64"/>
    <w:rsid w:val="00D80A96"/>
    <w:rsid w:val="00D80ABB"/>
    <w:rsid w:val="00D80AC7"/>
    <w:rsid w:val="00D80AF2"/>
    <w:rsid w:val="00D80B10"/>
    <w:rsid w:val="00D80B25"/>
    <w:rsid w:val="00D80B63"/>
    <w:rsid w:val="00D80B64"/>
    <w:rsid w:val="00D80B6F"/>
    <w:rsid w:val="00D80B99"/>
    <w:rsid w:val="00D80BA4"/>
    <w:rsid w:val="00D80C0C"/>
    <w:rsid w:val="00D80C2D"/>
    <w:rsid w:val="00D80C35"/>
    <w:rsid w:val="00D80C4F"/>
    <w:rsid w:val="00D80C56"/>
    <w:rsid w:val="00D80C60"/>
    <w:rsid w:val="00D80C61"/>
    <w:rsid w:val="00D80C64"/>
    <w:rsid w:val="00D80C6F"/>
    <w:rsid w:val="00D80C86"/>
    <w:rsid w:val="00D80CA7"/>
    <w:rsid w:val="00D80CAC"/>
    <w:rsid w:val="00D80CCD"/>
    <w:rsid w:val="00D80CDA"/>
    <w:rsid w:val="00D80CE6"/>
    <w:rsid w:val="00D80D2F"/>
    <w:rsid w:val="00D80D6B"/>
    <w:rsid w:val="00D80DA1"/>
    <w:rsid w:val="00D80DA5"/>
    <w:rsid w:val="00D80DC3"/>
    <w:rsid w:val="00D80DF5"/>
    <w:rsid w:val="00D80DF8"/>
    <w:rsid w:val="00D80E0E"/>
    <w:rsid w:val="00D80E27"/>
    <w:rsid w:val="00D80E3A"/>
    <w:rsid w:val="00D80E46"/>
    <w:rsid w:val="00D80E60"/>
    <w:rsid w:val="00D80E71"/>
    <w:rsid w:val="00D80EAF"/>
    <w:rsid w:val="00D80EB8"/>
    <w:rsid w:val="00D80EBA"/>
    <w:rsid w:val="00D80F71"/>
    <w:rsid w:val="00D80F88"/>
    <w:rsid w:val="00D81020"/>
    <w:rsid w:val="00D8104A"/>
    <w:rsid w:val="00D8106E"/>
    <w:rsid w:val="00D8107B"/>
    <w:rsid w:val="00D810BF"/>
    <w:rsid w:val="00D810C3"/>
    <w:rsid w:val="00D810D4"/>
    <w:rsid w:val="00D810E1"/>
    <w:rsid w:val="00D81137"/>
    <w:rsid w:val="00D8114C"/>
    <w:rsid w:val="00D8115F"/>
    <w:rsid w:val="00D8116B"/>
    <w:rsid w:val="00D8118B"/>
    <w:rsid w:val="00D81211"/>
    <w:rsid w:val="00D8121D"/>
    <w:rsid w:val="00D81239"/>
    <w:rsid w:val="00D8123B"/>
    <w:rsid w:val="00D8125A"/>
    <w:rsid w:val="00D812A9"/>
    <w:rsid w:val="00D812C4"/>
    <w:rsid w:val="00D812CF"/>
    <w:rsid w:val="00D812E1"/>
    <w:rsid w:val="00D812E4"/>
    <w:rsid w:val="00D812EE"/>
    <w:rsid w:val="00D8131C"/>
    <w:rsid w:val="00D813BC"/>
    <w:rsid w:val="00D81432"/>
    <w:rsid w:val="00D81448"/>
    <w:rsid w:val="00D81449"/>
    <w:rsid w:val="00D8144F"/>
    <w:rsid w:val="00D8145C"/>
    <w:rsid w:val="00D81472"/>
    <w:rsid w:val="00D8147C"/>
    <w:rsid w:val="00D81496"/>
    <w:rsid w:val="00D814B8"/>
    <w:rsid w:val="00D814FB"/>
    <w:rsid w:val="00D8150E"/>
    <w:rsid w:val="00D81510"/>
    <w:rsid w:val="00D81537"/>
    <w:rsid w:val="00D8157C"/>
    <w:rsid w:val="00D81582"/>
    <w:rsid w:val="00D815DF"/>
    <w:rsid w:val="00D81606"/>
    <w:rsid w:val="00D8160E"/>
    <w:rsid w:val="00D8163C"/>
    <w:rsid w:val="00D8166D"/>
    <w:rsid w:val="00D81675"/>
    <w:rsid w:val="00D816BE"/>
    <w:rsid w:val="00D816E4"/>
    <w:rsid w:val="00D816E6"/>
    <w:rsid w:val="00D81735"/>
    <w:rsid w:val="00D81774"/>
    <w:rsid w:val="00D81776"/>
    <w:rsid w:val="00D8179E"/>
    <w:rsid w:val="00D817A0"/>
    <w:rsid w:val="00D817C9"/>
    <w:rsid w:val="00D81812"/>
    <w:rsid w:val="00D8183C"/>
    <w:rsid w:val="00D81857"/>
    <w:rsid w:val="00D81871"/>
    <w:rsid w:val="00D818AA"/>
    <w:rsid w:val="00D818FA"/>
    <w:rsid w:val="00D81912"/>
    <w:rsid w:val="00D81913"/>
    <w:rsid w:val="00D81927"/>
    <w:rsid w:val="00D81942"/>
    <w:rsid w:val="00D8195D"/>
    <w:rsid w:val="00D819A7"/>
    <w:rsid w:val="00D819D0"/>
    <w:rsid w:val="00D819E0"/>
    <w:rsid w:val="00D819FE"/>
    <w:rsid w:val="00D81A03"/>
    <w:rsid w:val="00D81A04"/>
    <w:rsid w:val="00D81A07"/>
    <w:rsid w:val="00D81A08"/>
    <w:rsid w:val="00D81A1A"/>
    <w:rsid w:val="00D81A3E"/>
    <w:rsid w:val="00D81A48"/>
    <w:rsid w:val="00D81A62"/>
    <w:rsid w:val="00D81A98"/>
    <w:rsid w:val="00D81AC6"/>
    <w:rsid w:val="00D81B0E"/>
    <w:rsid w:val="00D81B11"/>
    <w:rsid w:val="00D81B25"/>
    <w:rsid w:val="00D81B57"/>
    <w:rsid w:val="00D81B6B"/>
    <w:rsid w:val="00D81B83"/>
    <w:rsid w:val="00D81C69"/>
    <w:rsid w:val="00D81C82"/>
    <w:rsid w:val="00D81C8C"/>
    <w:rsid w:val="00D81C8F"/>
    <w:rsid w:val="00D81CA5"/>
    <w:rsid w:val="00D81D23"/>
    <w:rsid w:val="00D81DDF"/>
    <w:rsid w:val="00D81E13"/>
    <w:rsid w:val="00D81E1E"/>
    <w:rsid w:val="00D81E20"/>
    <w:rsid w:val="00D81E73"/>
    <w:rsid w:val="00D81E77"/>
    <w:rsid w:val="00D81E7E"/>
    <w:rsid w:val="00D81E86"/>
    <w:rsid w:val="00D81EF0"/>
    <w:rsid w:val="00D81EF8"/>
    <w:rsid w:val="00D81F3C"/>
    <w:rsid w:val="00D81F41"/>
    <w:rsid w:val="00D81F52"/>
    <w:rsid w:val="00D81F67"/>
    <w:rsid w:val="00D81F6C"/>
    <w:rsid w:val="00D81FB1"/>
    <w:rsid w:val="00D81FCB"/>
    <w:rsid w:val="00D81FDB"/>
    <w:rsid w:val="00D8201B"/>
    <w:rsid w:val="00D82054"/>
    <w:rsid w:val="00D82055"/>
    <w:rsid w:val="00D82056"/>
    <w:rsid w:val="00D820B1"/>
    <w:rsid w:val="00D82178"/>
    <w:rsid w:val="00D8219F"/>
    <w:rsid w:val="00D821AC"/>
    <w:rsid w:val="00D821B0"/>
    <w:rsid w:val="00D821C7"/>
    <w:rsid w:val="00D82257"/>
    <w:rsid w:val="00D82271"/>
    <w:rsid w:val="00D8228F"/>
    <w:rsid w:val="00D822E8"/>
    <w:rsid w:val="00D822F7"/>
    <w:rsid w:val="00D8230C"/>
    <w:rsid w:val="00D82311"/>
    <w:rsid w:val="00D8231A"/>
    <w:rsid w:val="00D82337"/>
    <w:rsid w:val="00D82338"/>
    <w:rsid w:val="00D8233C"/>
    <w:rsid w:val="00D82391"/>
    <w:rsid w:val="00D823B8"/>
    <w:rsid w:val="00D823FF"/>
    <w:rsid w:val="00D8243A"/>
    <w:rsid w:val="00D82443"/>
    <w:rsid w:val="00D82448"/>
    <w:rsid w:val="00D8245B"/>
    <w:rsid w:val="00D82468"/>
    <w:rsid w:val="00D82483"/>
    <w:rsid w:val="00D824E0"/>
    <w:rsid w:val="00D824E9"/>
    <w:rsid w:val="00D8251D"/>
    <w:rsid w:val="00D82591"/>
    <w:rsid w:val="00D825B2"/>
    <w:rsid w:val="00D825E5"/>
    <w:rsid w:val="00D825FC"/>
    <w:rsid w:val="00D82606"/>
    <w:rsid w:val="00D8262F"/>
    <w:rsid w:val="00D8264A"/>
    <w:rsid w:val="00D8268E"/>
    <w:rsid w:val="00D826D3"/>
    <w:rsid w:val="00D826F5"/>
    <w:rsid w:val="00D8270E"/>
    <w:rsid w:val="00D8274A"/>
    <w:rsid w:val="00D82755"/>
    <w:rsid w:val="00D82760"/>
    <w:rsid w:val="00D8277A"/>
    <w:rsid w:val="00D827AC"/>
    <w:rsid w:val="00D827CE"/>
    <w:rsid w:val="00D82834"/>
    <w:rsid w:val="00D82836"/>
    <w:rsid w:val="00D828D0"/>
    <w:rsid w:val="00D828E0"/>
    <w:rsid w:val="00D82906"/>
    <w:rsid w:val="00D8290F"/>
    <w:rsid w:val="00D8291C"/>
    <w:rsid w:val="00D8291E"/>
    <w:rsid w:val="00D82943"/>
    <w:rsid w:val="00D82956"/>
    <w:rsid w:val="00D82970"/>
    <w:rsid w:val="00D829DC"/>
    <w:rsid w:val="00D829F1"/>
    <w:rsid w:val="00D829F3"/>
    <w:rsid w:val="00D82A14"/>
    <w:rsid w:val="00D82A49"/>
    <w:rsid w:val="00D82A55"/>
    <w:rsid w:val="00D82A56"/>
    <w:rsid w:val="00D82A6D"/>
    <w:rsid w:val="00D82A72"/>
    <w:rsid w:val="00D82A85"/>
    <w:rsid w:val="00D82B08"/>
    <w:rsid w:val="00D82B1A"/>
    <w:rsid w:val="00D82B29"/>
    <w:rsid w:val="00D82B3F"/>
    <w:rsid w:val="00D82B47"/>
    <w:rsid w:val="00D82B52"/>
    <w:rsid w:val="00D82B5F"/>
    <w:rsid w:val="00D82BF8"/>
    <w:rsid w:val="00D82C19"/>
    <w:rsid w:val="00D82C1E"/>
    <w:rsid w:val="00D82C5D"/>
    <w:rsid w:val="00D82C70"/>
    <w:rsid w:val="00D82CC1"/>
    <w:rsid w:val="00D82CD6"/>
    <w:rsid w:val="00D82CE0"/>
    <w:rsid w:val="00D82CF7"/>
    <w:rsid w:val="00D82D1C"/>
    <w:rsid w:val="00D82D3B"/>
    <w:rsid w:val="00D82D5D"/>
    <w:rsid w:val="00D82D78"/>
    <w:rsid w:val="00D82D86"/>
    <w:rsid w:val="00D82D89"/>
    <w:rsid w:val="00D82DA8"/>
    <w:rsid w:val="00D82DF7"/>
    <w:rsid w:val="00D82E47"/>
    <w:rsid w:val="00D82E65"/>
    <w:rsid w:val="00D82E70"/>
    <w:rsid w:val="00D82E8A"/>
    <w:rsid w:val="00D82E8D"/>
    <w:rsid w:val="00D82F08"/>
    <w:rsid w:val="00D82F0E"/>
    <w:rsid w:val="00D82F1E"/>
    <w:rsid w:val="00D82F28"/>
    <w:rsid w:val="00D82F2D"/>
    <w:rsid w:val="00D82F3A"/>
    <w:rsid w:val="00D82F45"/>
    <w:rsid w:val="00D82F54"/>
    <w:rsid w:val="00D82F59"/>
    <w:rsid w:val="00D82F8D"/>
    <w:rsid w:val="00D82F90"/>
    <w:rsid w:val="00D82FB8"/>
    <w:rsid w:val="00D82FBE"/>
    <w:rsid w:val="00D82FE3"/>
    <w:rsid w:val="00D83000"/>
    <w:rsid w:val="00D83002"/>
    <w:rsid w:val="00D83010"/>
    <w:rsid w:val="00D83034"/>
    <w:rsid w:val="00D83050"/>
    <w:rsid w:val="00D83072"/>
    <w:rsid w:val="00D8309F"/>
    <w:rsid w:val="00D830A1"/>
    <w:rsid w:val="00D830EC"/>
    <w:rsid w:val="00D8310F"/>
    <w:rsid w:val="00D83128"/>
    <w:rsid w:val="00D8314D"/>
    <w:rsid w:val="00D8314F"/>
    <w:rsid w:val="00D83159"/>
    <w:rsid w:val="00D831AF"/>
    <w:rsid w:val="00D831BA"/>
    <w:rsid w:val="00D83201"/>
    <w:rsid w:val="00D83216"/>
    <w:rsid w:val="00D83248"/>
    <w:rsid w:val="00D83268"/>
    <w:rsid w:val="00D8327F"/>
    <w:rsid w:val="00D83297"/>
    <w:rsid w:val="00D832B4"/>
    <w:rsid w:val="00D832BD"/>
    <w:rsid w:val="00D832CB"/>
    <w:rsid w:val="00D8333E"/>
    <w:rsid w:val="00D83367"/>
    <w:rsid w:val="00D8336E"/>
    <w:rsid w:val="00D83377"/>
    <w:rsid w:val="00D83385"/>
    <w:rsid w:val="00D8338A"/>
    <w:rsid w:val="00D8339A"/>
    <w:rsid w:val="00D833AF"/>
    <w:rsid w:val="00D833CD"/>
    <w:rsid w:val="00D833D5"/>
    <w:rsid w:val="00D833F8"/>
    <w:rsid w:val="00D83416"/>
    <w:rsid w:val="00D83422"/>
    <w:rsid w:val="00D83428"/>
    <w:rsid w:val="00D8343B"/>
    <w:rsid w:val="00D8345F"/>
    <w:rsid w:val="00D83495"/>
    <w:rsid w:val="00D834B9"/>
    <w:rsid w:val="00D83508"/>
    <w:rsid w:val="00D8350F"/>
    <w:rsid w:val="00D83539"/>
    <w:rsid w:val="00D83567"/>
    <w:rsid w:val="00D835B5"/>
    <w:rsid w:val="00D835C2"/>
    <w:rsid w:val="00D835F3"/>
    <w:rsid w:val="00D83654"/>
    <w:rsid w:val="00D8366D"/>
    <w:rsid w:val="00D836DB"/>
    <w:rsid w:val="00D83708"/>
    <w:rsid w:val="00D83735"/>
    <w:rsid w:val="00D83745"/>
    <w:rsid w:val="00D83747"/>
    <w:rsid w:val="00D83752"/>
    <w:rsid w:val="00D83773"/>
    <w:rsid w:val="00D837DF"/>
    <w:rsid w:val="00D837EE"/>
    <w:rsid w:val="00D83848"/>
    <w:rsid w:val="00D83852"/>
    <w:rsid w:val="00D8385E"/>
    <w:rsid w:val="00D8389E"/>
    <w:rsid w:val="00D838D4"/>
    <w:rsid w:val="00D838E2"/>
    <w:rsid w:val="00D8391D"/>
    <w:rsid w:val="00D83921"/>
    <w:rsid w:val="00D839A6"/>
    <w:rsid w:val="00D839B6"/>
    <w:rsid w:val="00D83A02"/>
    <w:rsid w:val="00D83A20"/>
    <w:rsid w:val="00D83A3E"/>
    <w:rsid w:val="00D83A4B"/>
    <w:rsid w:val="00D83AD5"/>
    <w:rsid w:val="00D83B35"/>
    <w:rsid w:val="00D83B73"/>
    <w:rsid w:val="00D83B84"/>
    <w:rsid w:val="00D83BCD"/>
    <w:rsid w:val="00D83BCF"/>
    <w:rsid w:val="00D83C41"/>
    <w:rsid w:val="00D83CA6"/>
    <w:rsid w:val="00D83CC9"/>
    <w:rsid w:val="00D83D1B"/>
    <w:rsid w:val="00D83D5F"/>
    <w:rsid w:val="00D83D7A"/>
    <w:rsid w:val="00D83DAC"/>
    <w:rsid w:val="00D83E02"/>
    <w:rsid w:val="00D83E06"/>
    <w:rsid w:val="00D83E12"/>
    <w:rsid w:val="00D83E29"/>
    <w:rsid w:val="00D83E55"/>
    <w:rsid w:val="00D83E5C"/>
    <w:rsid w:val="00D83E5F"/>
    <w:rsid w:val="00D83E86"/>
    <w:rsid w:val="00D83EB3"/>
    <w:rsid w:val="00D83EC5"/>
    <w:rsid w:val="00D83ECE"/>
    <w:rsid w:val="00D83F17"/>
    <w:rsid w:val="00D83F7A"/>
    <w:rsid w:val="00D83F91"/>
    <w:rsid w:val="00D8408D"/>
    <w:rsid w:val="00D8409C"/>
    <w:rsid w:val="00D840A4"/>
    <w:rsid w:val="00D840C9"/>
    <w:rsid w:val="00D8411D"/>
    <w:rsid w:val="00D84133"/>
    <w:rsid w:val="00D84144"/>
    <w:rsid w:val="00D84155"/>
    <w:rsid w:val="00D84173"/>
    <w:rsid w:val="00D84191"/>
    <w:rsid w:val="00D841BB"/>
    <w:rsid w:val="00D841F0"/>
    <w:rsid w:val="00D84215"/>
    <w:rsid w:val="00D84225"/>
    <w:rsid w:val="00D8423C"/>
    <w:rsid w:val="00D84292"/>
    <w:rsid w:val="00D842BA"/>
    <w:rsid w:val="00D84359"/>
    <w:rsid w:val="00D8435B"/>
    <w:rsid w:val="00D843E8"/>
    <w:rsid w:val="00D84428"/>
    <w:rsid w:val="00D84430"/>
    <w:rsid w:val="00D8443A"/>
    <w:rsid w:val="00D8444A"/>
    <w:rsid w:val="00D8444D"/>
    <w:rsid w:val="00D8447F"/>
    <w:rsid w:val="00D8448A"/>
    <w:rsid w:val="00D8448C"/>
    <w:rsid w:val="00D844E5"/>
    <w:rsid w:val="00D844F3"/>
    <w:rsid w:val="00D844FC"/>
    <w:rsid w:val="00D84525"/>
    <w:rsid w:val="00D84539"/>
    <w:rsid w:val="00D8453D"/>
    <w:rsid w:val="00D84598"/>
    <w:rsid w:val="00D84599"/>
    <w:rsid w:val="00D8459F"/>
    <w:rsid w:val="00D845AB"/>
    <w:rsid w:val="00D84664"/>
    <w:rsid w:val="00D8466D"/>
    <w:rsid w:val="00D846AE"/>
    <w:rsid w:val="00D846D9"/>
    <w:rsid w:val="00D846E7"/>
    <w:rsid w:val="00D846EC"/>
    <w:rsid w:val="00D846F3"/>
    <w:rsid w:val="00D8470A"/>
    <w:rsid w:val="00D84711"/>
    <w:rsid w:val="00D8471F"/>
    <w:rsid w:val="00D847AA"/>
    <w:rsid w:val="00D84811"/>
    <w:rsid w:val="00D8482C"/>
    <w:rsid w:val="00D8484B"/>
    <w:rsid w:val="00D84879"/>
    <w:rsid w:val="00D84896"/>
    <w:rsid w:val="00D848AB"/>
    <w:rsid w:val="00D848D3"/>
    <w:rsid w:val="00D848DA"/>
    <w:rsid w:val="00D848DF"/>
    <w:rsid w:val="00D848FA"/>
    <w:rsid w:val="00D8490C"/>
    <w:rsid w:val="00D84977"/>
    <w:rsid w:val="00D84993"/>
    <w:rsid w:val="00D849CD"/>
    <w:rsid w:val="00D849F1"/>
    <w:rsid w:val="00D849F5"/>
    <w:rsid w:val="00D84A0C"/>
    <w:rsid w:val="00D84A24"/>
    <w:rsid w:val="00D84A7D"/>
    <w:rsid w:val="00D84A9B"/>
    <w:rsid w:val="00D84A9E"/>
    <w:rsid w:val="00D84AE0"/>
    <w:rsid w:val="00D84AED"/>
    <w:rsid w:val="00D84B42"/>
    <w:rsid w:val="00D84B5A"/>
    <w:rsid w:val="00D84B88"/>
    <w:rsid w:val="00D84BC8"/>
    <w:rsid w:val="00D84BE0"/>
    <w:rsid w:val="00D84BF8"/>
    <w:rsid w:val="00D84BFD"/>
    <w:rsid w:val="00D84C0A"/>
    <w:rsid w:val="00D84C20"/>
    <w:rsid w:val="00D84C2B"/>
    <w:rsid w:val="00D84C3F"/>
    <w:rsid w:val="00D84C44"/>
    <w:rsid w:val="00D84C5B"/>
    <w:rsid w:val="00D84C80"/>
    <w:rsid w:val="00D84C8E"/>
    <w:rsid w:val="00D84CC5"/>
    <w:rsid w:val="00D84CCE"/>
    <w:rsid w:val="00D84CD2"/>
    <w:rsid w:val="00D84CDB"/>
    <w:rsid w:val="00D84CE4"/>
    <w:rsid w:val="00D84D17"/>
    <w:rsid w:val="00D84D25"/>
    <w:rsid w:val="00D84D33"/>
    <w:rsid w:val="00D84D6F"/>
    <w:rsid w:val="00D84D79"/>
    <w:rsid w:val="00D84D99"/>
    <w:rsid w:val="00D84DA8"/>
    <w:rsid w:val="00D84DB6"/>
    <w:rsid w:val="00D84E0A"/>
    <w:rsid w:val="00D84E11"/>
    <w:rsid w:val="00D84E19"/>
    <w:rsid w:val="00D84E3D"/>
    <w:rsid w:val="00D84E53"/>
    <w:rsid w:val="00D84EAD"/>
    <w:rsid w:val="00D84EC5"/>
    <w:rsid w:val="00D84ED0"/>
    <w:rsid w:val="00D84F4E"/>
    <w:rsid w:val="00D84F98"/>
    <w:rsid w:val="00D84FA5"/>
    <w:rsid w:val="00D84FCA"/>
    <w:rsid w:val="00D84FDA"/>
    <w:rsid w:val="00D84FF9"/>
    <w:rsid w:val="00D85020"/>
    <w:rsid w:val="00D850A6"/>
    <w:rsid w:val="00D850DE"/>
    <w:rsid w:val="00D850DF"/>
    <w:rsid w:val="00D8515D"/>
    <w:rsid w:val="00D85192"/>
    <w:rsid w:val="00D851C8"/>
    <w:rsid w:val="00D851D2"/>
    <w:rsid w:val="00D851E3"/>
    <w:rsid w:val="00D851F3"/>
    <w:rsid w:val="00D85211"/>
    <w:rsid w:val="00D85221"/>
    <w:rsid w:val="00D8523A"/>
    <w:rsid w:val="00D85281"/>
    <w:rsid w:val="00D852AA"/>
    <w:rsid w:val="00D852BA"/>
    <w:rsid w:val="00D852CC"/>
    <w:rsid w:val="00D852ED"/>
    <w:rsid w:val="00D8530B"/>
    <w:rsid w:val="00D8530F"/>
    <w:rsid w:val="00D85342"/>
    <w:rsid w:val="00D85389"/>
    <w:rsid w:val="00D853A4"/>
    <w:rsid w:val="00D853AE"/>
    <w:rsid w:val="00D853B0"/>
    <w:rsid w:val="00D8540A"/>
    <w:rsid w:val="00D8542A"/>
    <w:rsid w:val="00D85449"/>
    <w:rsid w:val="00D85461"/>
    <w:rsid w:val="00D8546C"/>
    <w:rsid w:val="00D854B6"/>
    <w:rsid w:val="00D854E8"/>
    <w:rsid w:val="00D854EE"/>
    <w:rsid w:val="00D85503"/>
    <w:rsid w:val="00D85521"/>
    <w:rsid w:val="00D8552D"/>
    <w:rsid w:val="00D8556B"/>
    <w:rsid w:val="00D855C1"/>
    <w:rsid w:val="00D855D0"/>
    <w:rsid w:val="00D855D5"/>
    <w:rsid w:val="00D855DF"/>
    <w:rsid w:val="00D85600"/>
    <w:rsid w:val="00D85604"/>
    <w:rsid w:val="00D8560C"/>
    <w:rsid w:val="00D8561D"/>
    <w:rsid w:val="00D8561E"/>
    <w:rsid w:val="00D85626"/>
    <w:rsid w:val="00D8562F"/>
    <w:rsid w:val="00D85633"/>
    <w:rsid w:val="00D85643"/>
    <w:rsid w:val="00D85652"/>
    <w:rsid w:val="00D85679"/>
    <w:rsid w:val="00D85692"/>
    <w:rsid w:val="00D856AB"/>
    <w:rsid w:val="00D856C9"/>
    <w:rsid w:val="00D856F1"/>
    <w:rsid w:val="00D8570D"/>
    <w:rsid w:val="00D85769"/>
    <w:rsid w:val="00D8576F"/>
    <w:rsid w:val="00D85795"/>
    <w:rsid w:val="00D857EC"/>
    <w:rsid w:val="00D857F5"/>
    <w:rsid w:val="00D85819"/>
    <w:rsid w:val="00D85854"/>
    <w:rsid w:val="00D8586A"/>
    <w:rsid w:val="00D85887"/>
    <w:rsid w:val="00D858CA"/>
    <w:rsid w:val="00D858F6"/>
    <w:rsid w:val="00D8590C"/>
    <w:rsid w:val="00D8591E"/>
    <w:rsid w:val="00D8594A"/>
    <w:rsid w:val="00D8595E"/>
    <w:rsid w:val="00D8596A"/>
    <w:rsid w:val="00D8596E"/>
    <w:rsid w:val="00D859A4"/>
    <w:rsid w:val="00D859AF"/>
    <w:rsid w:val="00D859B0"/>
    <w:rsid w:val="00D859BC"/>
    <w:rsid w:val="00D859C1"/>
    <w:rsid w:val="00D859D4"/>
    <w:rsid w:val="00D859D9"/>
    <w:rsid w:val="00D859F0"/>
    <w:rsid w:val="00D85A02"/>
    <w:rsid w:val="00D85A19"/>
    <w:rsid w:val="00D85A1C"/>
    <w:rsid w:val="00D85A4C"/>
    <w:rsid w:val="00D85A56"/>
    <w:rsid w:val="00D85AA8"/>
    <w:rsid w:val="00D85AB0"/>
    <w:rsid w:val="00D85AC1"/>
    <w:rsid w:val="00D85AC2"/>
    <w:rsid w:val="00D85ADB"/>
    <w:rsid w:val="00D85B0B"/>
    <w:rsid w:val="00D85B2D"/>
    <w:rsid w:val="00D85B39"/>
    <w:rsid w:val="00D85B81"/>
    <w:rsid w:val="00D85B89"/>
    <w:rsid w:val="00D85BBE"/>
    <w:rsid w:val="00D85BCD"/>
    <w:rsid w:val="00D85BDB"/>
    <w:rsid w:val="00D85BDF"/>
    <w:rsid w:val="00D85C19"/>
    <w:rsid w:val="00D85C28"/>
    <w:rsid w:val="00D85C36"/>
    <w:rsid w:val="00D85C77"/>
    <w:rsid w:val="00D85CA5"/>
    <w:rsid w:val="00D85CFD"/>
    <w:rsid w:val="00D85D32"/>
    <w:rsid w:val="00D85D50"/>
    <w:rsid w:val="00D85D73"/>
    <w:rsid w:val="00D85D99"/>
    <w:rsid w:val="00D85DA4"/>
    <w:rsid w:val="00D85DA5"/>
    <w:rsid w:val="00D85DAD"/>
    <w:rsid w:val="00D85DCA"/>
    <w:rsid w:val="00D85DE8"/>
    <w:rsid w:val="00D85DF7"/>
    <w:rsid w:val="00D85E67"/>
    <w:rsid w:val="00D85E75"/>
    <w:rsid w:val="00D85EC3"/>
    <w:rsid w:val="00D85ECA"/>
    <w:rsid w:val="00D85EDE"/>
    <w:rsid w:val="00D85EE2"/>
    <w:rsid w:val="00D85EE3"/>
    <w:rsid w:val="00D85F0A"/>
    <w:rsid w:val="00D85F16"/>
    <w:rsid w:val="00D85F27"/>
    <w:rsid w:val="00D85F67"/>
    <w:rsid w:val="00D85F89"/>
    <w:rsid w:val="00D85F91"/>
    <w:rsid w:val="00D85FA1"/>
    <w:rsid w:val="00D85FE6"/>
    <w:rsid w:val="00D85FF0"/>
    <w:rsid w:val="00D86022"/>
    <w:rsid w:val="00D86036"/>
    <w:rsid w:val="00D86044"/>
    <w:rsid w:val="00D8604C"/>
    <w:rsid w:val="00D8609D"/>
    <w:rsid w:val="00D860E1"/>
    <w:rsid w:val="00D86120"/>
    <w:rsid w:val="00D8615C"/>
    <w:rsid w:val="00D8615D"/>
    <w:rsid w:val="00D861D2"/>
    <w:rsid w:val="00D861F9"/>
    <w:rsid w:val="00D86214"/>
    <w:rsid w:val="00D86221"/>
    <w:rsid w:val="00D8626F"/>
    <w:rsid w:val="00D862C5"/>
    <w:rsid w:val="00D8631A"/>
    <w:rsid w:val="00D86368"/>
    <w:rsid w:val="00D863D3"/>
    <w:rsid w:val="00D863FC"/>
    <w:rsid w:val="00D86470"/>
    <w:rsid w:val="00D86493"/>
    <w:rsid w:val="00D864A7"/>
    <w:rsid w:val="00D864DA"/>
    <w:rsid w:val="00D864DB"/>
    <w:rsid w:val="00D86509"/>
    <w:rsid w:val="00D86515"/>
    <w:rsid w:val="00D86521"/>
    <w:rsid w:val="00D86542"/>
    <w:rsid w:val="00D86567"/>
    <w:rsid w:val="00D8656A"/>
    <w:rsid w:val="00D8659E"/>
    <w:rsid w:val="00D865B9"/>
    <w:rsid w:val="00D8662E"/>
    <w:rsid w:val="00D86635"/>
    <w:rsid w:val="00D86645"/>
    <w:rsid w:val="00D86665"/>
    <w:rsid w:val="00D86679"/>
    <w:rsid w:val="00D866A2"/>
    <w:rsid w:val="00D866F1"/>
    <w:rsid w:val="00D86719"/>
    <w:rsid w:val="00D8673A"/>
    <w:rsid w:val="00D8675E"/>
    <w:rsid w:val="00D86788"/>
    <w:rsid w:val="00D867DE"/>
    <w:rsid w:val="00D8680B"/>
    <w:rsid w:val="00D8682F"/>
    <w:rsid w:val="00D868B1"/>
    <w:rsid w:val="00D868C3"/>
    <w:rsid w:val="00D868E2"/>
    <w:rsid w:val="00D86906"/>
    <w:rsid w:val="00D86911"/>
    <w:rsid w:val="00D86996"/>
    <w:rsid w:val="00D869A5"/>
    <w:rsid w:val="00D869E4"/>
    <w:rsid w:val="00D869FE"/>
    <w:rsid w:val="00D86A24"/>
    <w:rsid w:val="00D86A5E"/>
    <w:rsid w:val="00D86AB3"/>
    <w:rsid w:val="00D86AD4"/>
    <w:rsid w:val="00D86B3D"/>
    <w:rsid w:val="00D86B5B"/>
    <w:rsid w:val="00D86B82"/>
    <w:rsid w:val="00D86BB6"/>
    <w:rsid w:val="00D86BBD"/>
    <w:rsid w:val="00D86C12"/>
    <w:rsid w:val="00D86C81"/>
    <w:rsid w:val="00D86C88"/>
    <w:rsid w:val="00D86C89"/>
    <w:rsid w:val="00D86CB9"/>
    <w:rsid w:val="00D86CD8"/>
    <w:rsid w:val="00D86CEA"/>
    <w:rsid w:val="00D86D27"/>
    <w:rsid w:val="00D86D29"/>
    <w:rsid w:val="00D86D30"/>
    <w:rsid w:val="00D86D89"/>
    <w:rsid w:val="00D86DBF"/>
    <w:rsid w:val="00D86E05"/>
    <w:rsid w:val="00D86E46"/>
    <w:rsid w:val="00D86E5F"/>
    <w:rsid w:val="00D86E93"/>
    <w:rsid w:val="00D86E9E"/>
    <w:rsid w:val="00D86ECA"/>
    <w:rsid w:val="00D86ED2"/>
    <w:rsid w:val="00D86ED9"/>
    <w:rsid w:val="00D86F47"/>
    <w:rsid w:val="00D86F5A"/>
    <w:rsid w:val="00D86F7B"/>
    <w:rsid w:val="00D86F86"/>
    <w:rsid w:val="00D86F92"/>
    <w:rsid w:val="00D86FA2"/>
    <w:rsid w:val="00D86FE8"/>
    <w:rsid w:val="00D86FEC"/>
    <w:rsid w:val="00D86FEE"/>
    <w:rsid w:val="00D87046"/>
    <w:rsid w:val="00D8705F"/>
    <w:rsid w:val="00D87072"/>
    <w:rsid w:val="00D870A8"/>
    <w:rsid w:val="00D870A9"/>
    <w:rsid w:val="00D870E4"/>
    <w:rsid w:val="00D870EC"/>
    <w:rsid w:val="00D8712E"/>
    <w:rsid w:val="00D8713D"/>
    <w:rsid w:val="00D8713F"/>
    <w:rsid w:val="00D8714C"/>
    <w:rsid w:val="00D8716B"/>
    <w:rsid w:val="00D8719C"/>
    <w:rsid w:val="00D871BA"/>
    <w:rsid w:val="00D871C3"/>
    <w:rsid w:val="00D871E5"/>
    <w:rsid w:val="00D87218"/>
    <w:rsid w:val="00D87227"/>
    <w:rsid w:val="00D8725E"/>
    <w:rsid w:val="00D872A5"/>
    <w:rsid w:val="00D872DA"/>
    <w:rsid w:val="00D872DD"/>
    <w:rsid w:val="00D872E1"/>
    <w:rsid w:val="00D8732F"/>
    <w:rsid w:val="00D87355"/>
    <w:rsid w:val="00D8736E"/>
    <w:rsid w:val="00D87396"/>
    <w:rsid w:val="00D873D2"/>
    <w:rsid w:val="00D873F3"/>
    <w:rsid w:val="00D873F4"/>
    <w:rsid w:val="00D873F8"/>
    <w:rsid w:val="00D8740C"/>
    <w:rsid w:val="00D87415"/>
    <w:rsid w:val="00D8741F"/>
    <w:rsid w:val="00D87444"/>
    <w:rsid w:val="00D87465"/>
    <w:rsid w:val="00D87485"/>
    <w:rsid w:val="00D874A8"/>
    <w:rsid w:val="00D874AF"/>
    <w:rsid w:val="00D87518"/>
    <w:rsid w:val="00D875A4"/>
    <w:rsid w:val="00D875A8"/>
    <w:rsid w:val="00D87617"/>
    <w:rsid w:val="00D87623"/>
    <w:rsid w:val="00D8762B"/>
    <w:rsid w:val="00D87630"/>
    <w:rsid w:val="00D87644"/>
    <w:rsid w:val="00D87676"/>
    <w:rsid w:val="00D87731"/>
    <w:rsid w:val="00D8777F"/>
    <w:rsid w:val="00D877A2"/>
    <w:rsid w:val="00D877AC"/>
    <w:rsid w:val="00D877DD"/>
    <w:rsid w:val="00D87807"/>
    <w:rsid w:val="00D8781C"/>
    <w:rsid w:val="00D87850"/>
    <w:rsid w:val="00D87856"/>
    <w:rsid w:val="00D878A7"/>
    <w:rsid w:val="00D878B4"/>
    <w:rsid w:val="00D878EE"/>
    <w:rsid w:val="00D87957"/>
    <w:rsid w:val="00D87959"/>
    <w:rsid w:val="00D87972"/>
    <w:rsid w:val="00D879B8"/>
    <w:rsid w:val="00D879D2"/>
    <w:rsid w:val="00D879FD"/>
    <w:rsid w:val="00D87A13"/>
    <w:rsid w:val="00D87A1F"/>
    <w:rsid w:val="00D87A53"/>
    <w:rsid w:val="00D87A61"/>
    <w:rsid w:val="00D87A8D"/>
    <w:rsid w:val="00D87AA9"/>
    <w:rsid w:val="00D87AAD"/>
    <w:rsid w:val="00D87AB4"/>
    <w:rsid w:val="00D87AF5"/>
    <w:rsid w:val="00D87B29"/>
    <w:rsid w:val="00D87B4B"/>
    <w:rsid w:val="00D87BCF"/>
    <w:rsid w:val="00D87BEE"/>
    <w:rsid w:val="00D87BF9"/>
    <w:rsid w:val="00D87C06"/>
    <w:rsid w:val="00D87C13"/>
    <w:rsid w:val="00D87C33"/>
    <w:rsid w:val="00D87C6B"/>
    <w:rsid w:val="00D87C80"/>
    <w:rsid w:val="00D87C81"/>
    <w:rsid w:val="00D87CB4"/>
    <w:rsid w:val="00D87CC1"/>
    <w:rsid w:val="00D87CCC"/>
    <w:rsid w:val="00D87D75"/>
    <w:rsid w:val="00D87DA8"/>
    <w:rsid w:val="00D87DB7"/>
    <w:rsid w:val="00D87DE4"/>
    <w:rsid w:val="00D87E38"/>
    <w:rsid w:val="00D87E40"/>
    <w:rsid w:val="00D87E7E"/>
    <w:rsid w:val="00D87E9B"/>
    <w:rsid w:val="00D87E9C"/>
    <w:rsid w:val="00D87EB0"/>
    <w:rsid w:val="00D87EB2"/>
    <w:rsid w:val="00D87EDC"/>
    <w:rsid w:val="00D87F26"/>
    <w:rsid w:val="00D87F2B"/>
    <w:rsid w:val="00D87FBB"/>
    <w:rsid w:val="00D87FE7"/>
    <w:rsid w:val="00D87FE8"/>
    <w:rsid w:val="00D87FFD"/>
    <w:rsid w:val="00D90043"/>
    <w:rsid w:val="00D9004A"/>
    <w:rsid w:val="00D90059"/>
    <w:rsid w:val="00D90070"/>
    <w:rsid w:val="00D9009E"/>
    <w:rsid w:val="00D90117"/>
    <w:rsid w:val="00D90168"/>
    <w:rsid w:val="00D901C1"/>
    <w:rsid w:val="00D901D9"/>
    <w:rsid w:val="00D901FA"/>
    <w:rsid w:val="00D90200"/>
    <w:rsid w:val="00D9024D"/>
    <w:rsid w:val="00D9025D"/>
    <w:rsid w:val="00D902E3"/>
    <w:rsid w:val="00D902E7"/>
    <w:rsid w:val="00D90328"/>
    <w:rsid w:val="00D9033E"/>
    <w:rsid w:val="00D9038F"/>
    <w:rsid w:val="00D903C5"/>
    <w:rsid w:val="00D903CA"/>
    <w:rsid w:val="00D90421"/>
    <w:rsid w:val="00D90422"/>
    <w:rsid w:val="00D90427"/>
    <w:rsid w:val="00D90450"/>
    <w:rsid w:val="00D90455"/>
    <w:rsid w:val="00D9048C"/>
    <w:rsid w:val="00D904B5"/>
    <w:rsid w:val="00D905A6"/>
    <w:rsid w:val="00D905A9"/>
    <w:rsid w:val="00D905DA"/>
    <w:rsid w:val="00D905E6"/>
    <w:rsid w:val="00D90686"/>
    <w:rsid w:val="00D906B4"/>
    <w:rsid w:val="00D906EC"/>
    <w:rsid w:val="00D906F0"/>
    <w:rsid w:val="00D906F2"/>
    <w:rsid w:val="00D906F7"/>
    <w:rsid w:val="00D90737"/>
    <w:rsid w:val="00D9073A"/>
    <w:rsid w:val="00D90775"/>
    <w:rsid w:val="00D90778"/>
    <w:rsid w:val="00D90784"/>
    <w:rsid w:val="00D907A1"/>
    <w:rsid w:val="00D907C9"/>
    <w:rsid w:val="00D907F4"/>
    <w:rsid w:val="00D90802"/>
    <w:rsid w:val="00D90811"/>
    <w:rsid w:val="00D90835"/>
    <w:rsid w:val="00D90837"/>
    <w:rsid w:val="00D90891"/>
    <w:rsid w:val="00D908B0"/>
    <w:rsid w:val="00D908CA"/>
    <w:rsid w:val="00D9090B"/>
    <w:rsid w:val="00D90941"/>
    <w:rsid w:val="00D90944"/>
    <w:rsid w:val="00D90951"/>
    <w:rsid w:val="00D9096E"/>
    <w:rsid w:val="00D90975"/>
    <w:rsid w:val="00D909B8"/>
    <w:rsid w:val="00D909BB"/>
    <w:rsid w:val="00D909DE"/>
    <w:rsid w:val="00D909EB"/>
    <w:rsid w:val="00D909F6"/>
    <w:rsid w:val="00D90A0E"/>
    <w:rsid w:val="00D90A1F"/>
    <w:rsid w:val="00D90A41"/>
    <w:rsid w:val="00D90A46"/>
    <w:rsid w:val="00D90A97"/>
    <w:rsid w:val="00D90AD8"/>
    <w:rsid w:val="00D90B1A"/>
    <w:rsid w:val="00D90B2E"/>
    <w:rsid w:val="00D90B3D"/>
    <w:rsid w:val="00D90B5B"/>
    <w:rsid w:val="00D90B8A"/>
    <w:rsid w:val="00D90B93"/>
    <w:rsid w:val="00D90B9B"/>
    <w:rsid w:val="00D90BAB"/>
    <w:rsid w:val="00D90BED"/>
    <w:rsid w:val="00D90C1D"/>
    <w:rsid w:val="00D90C29"/>
    <w:rsid w:val="00D90C55"/>
    <w:rsid w:val="00D90C78"/>
    <w:rsid w:val="00D90C9A"/>
    <w:rsid w:val="00D90C9F"/>
    <w:rsid w:val="00D90CAC"/>
    <w:rsid w:val="00D90D00"/>
    <w:rsid w:val="00D90D07"/>
    <w:rsid w:val="00D90D44"/>
    <w:rsid w:val="00D90D66"/>
    <w:rsid w:val="00D90DCB"/>
    <w:rsid w:val="00D90DF0"/>
    <w:rsid w:val="00D90E27"/>
    <w:rsid w:val="00D90E60"/>
    <w:rsid w:val="00D90E64"/>
    <w:rsid w:val="00D90E78"/>
    <w:rsid w:val="00D90E7F"/>
    <w:rsid w:val="00D90EB1"/>
    <w:rsid w:val="00D90EB3"/>
    <w:rsid w:val="00D90EB9"/>
    <w:rsid w:val="00D90F17"/>
    <w:rsid w:val="00D90F56"/>
    <w:rsid w:val="00D90FD8"/>
    <w:rsid w:val="00D90FEE"/>
    <w:rsid w:val="00D91019"/>
    <w:rsid w:val="00D9102C"/>
    <w:rsid w:val="00D91048"/>
    <w:rsid w:val="00D9104C"/>
    <w:rsid w:val="00D91089"/>
    <w:rsid w:val="00D910B7"/>
    <w:rsid w:val="00D910C0"/>
    <w:rsid w:val="00D91101"/>
    <w:rsid w:val="00D91103"/>
    <w:rsid w:val="00D9110F"/>
    <w:rsid w:val="00D9111A"/>
    <w:rsid w:val="00D91148"/>
    <w:rsid w:val="00D911A3"/>
    <w:rsid w:val="00D911CD"/>
    <w:rsid w:val="00D911DF"/>
    <w:rsid w:val="00D9121D"/>
    <w:rsid w:val="00D91235"/>
    <w:rsid w:val="00D912A8"/>
    <w:rsid w:val="00D912B0"/>
    <w:rsid w:val="00D912B5"/>
    <w:rsid w:val="00D912CF"/>
    <w:rsid w:val="00D912E0"/>
    <w:rsid w:val="00D91366"/>
    <w:rsid w:val="00D91375"/>
    <w:rsid w:val="00D91378"/>
    <w:rsid w:val="00D913A5"/>
    <w:rsid w:val="00D913EF"/>
    <w:rsid w:val="00D91412"/>
    <w:rsid w:val="00D9142D"/>
    <w:rsid w:val="00D91458"/>
    <w:rsid w:val="00D9147D"/>
    <w:rsid w:val="00D91490"/>
    <w:rsid w:val="00D9149F"/>
    <w:rsid w:val="00D914BE"/>
    <w:rsid w:val="00D91543"/>
    <w:rsid w:val="00D91544"/>
    <w:rsid w:val="00D9155B"/>
    <w:rsid w:val="00D91592"/>
    <w:rsid w:val="00D91595"/>
    <w:rsid w:val="00D915B7"/>
    <w:rsid w:val="00D915E6"/>
    <w:rsid w:val="00D915F3"/>
    <w:rsid w:val="00D91621"/>
    <w:rsid w:val="00D91659"/>
    <w:rsid w:val="00D916C2"/>
    <w:rsid w:val="00D916D4"/>
    <w:rsid w:val="00D916D7"/>
    <w:rsid w:val="00D9171D"/>
    <w:rsid w:val="00D91726"/>
    <w:rsid w:val="00D91748"/>
    <w:rsid w:val="00D91757"/>
    <w:rsid w:val="00D91773"/>
    <w:rsid w:val="00D917CC"/>
    <w:rsid w:val="00D91837"/>
    <w:rsid w:val="00D91869"/>
    <w:rsid w:val="00D91899"/>
    <w:rsid w:val="00D918AB"/>
    <w:rsid w:val="00D918B4"/>
    <w:rsid w:val="00D918B7"/>
    <w:rsid w:val="00D918F9"/>
    <w:rsid w:val="00D91944"/>
    <w:rsid w:val="00D9194C"/>
    <w:rsid w:val="00D91972"/>
    <w:rsid w:val="00D91981"/>
    <w:rsid w:val="00D91986"/>
    <w:rsid w:val="00D9199C"/>
    <w:rsid w:val="00D919DE"/>
    <w:rsid w:val="00D919F8"/>
    <w:rsid w:val="00D91A49"/>
    <w:rsid w:val="00D91AD1"/>
    <w:rsid w:val="00D91AFC"/>
    <w:rsid w:val="00D91B0C"/>
    <w:rsid w:val="00D91B6E"/>
    <w:rsid w:val="00D91B9D"/>
    <w:rsid w:val="00D91BAE"/>
    <w:rsid w:val="00D91BC8"/>
    <w:rsid w:val="00D91C1D"/>
    <w:rsid w:val="00D91C22"/>
    <w:rsid w:val="00D91C6A"/>
    <w:rsid w:val="00D91CF6"/>
    <w:rsid w:val="00D91D0A"/>
    <w:rsid w:val="00D91D2F"/>
    <w:rsid w:val="00D91D4A"/>
    <w:rsid w:val="00D91D8B"/>
    <w:rsid w:val="00D91D8D"/>
    <w:rsid w:val="00D91D96"/>
    <w:rsid w:val="00D91DBD"/>
    <w:rsid w:val="00D91DCF"/>
    <w:rsid w:val="00D91E0E"/>
    <w:rsid w:val="00D91E77"/>
    <w:rsid w:val="00D91E7B"/>
    <w:rsid w:val="00D91E81"/>
    <w:rsid w:val="00D91E85"/>
    <w:rsid w:val="00D91E9E"/>
    <w:rsid w:val="00D91ECF"/>
    <w:rsid w:val="00D91F07"/>
    <w:rsid w:val="00D91F34"/>
    <w:rsid w:val="00D91F42"/>
    <w:rsid w:val="00D91F5F"/>
    <w:rsid w:val="00D91F6B"/>
    <w:rsid w:val="00D91F6C"/>
    <w:rsid w:val="00D91F81"/>
    <w:rsid w:val="00D91F90"/>
    <w:rsid w:val="00D91F95"/>
    <w:rsid w:val="00D91FAB"/>
    <w:rsid w:val="00D91FFC"/>
    <w:rsid w:val="00D91FFE"/>
    <w:rsid w:val="00D9207E"/>
    <w:rsid w:val="00D920E4"/>
    <w:rsid w:val="00D92120"/>
    <w:rsid w:val="00D92149"/>
    <w:rsid w:val="00D92162"/>
    <w:rsid w:val="00D92173"/>
    <w:rsid w:val="00D921DC"/>
    <w:rsid w:val="00D92205"/>
    <w:rsid w:val="00D92224"/>
    <w:rsid w:val="00D922C1"/>
    <w:rsid w:val="00D922D7"/>
    <w:rsid w:val="00D922F8"/>
    <w:rsid w:val="00D9230B"/>
    <w:rsid w:val="00D92325"/>
    <w:rsid w:val="00D92343"/>
    <w:rsid w:val="00D923EE"/>
    <w:rsid w:val="00D923F3"/>
    <w:rsid w:val="00D92408"/>
    <w:rsid w:val="00D92429"/>
    <w:rsid w:val="00D9242F"/>
    <w:rsid w:val="00D92442"/>
    <w:rsid w:val="00D92472"/>
    <w:rsid w:val="00D9248F"/>
    <w:rsid w:val="00D924F1"/>
    <w:rsid w:val="00D9251F"/>
    <w:rsid w:val="00D92539"/>
    <w:rsid w:val="00D9256E"/>
    <w:rsid w:val="00D9257B"/>
    <w:rsid w:val="00D9258E"/>
    <w:rsid w:val="00D925C7"/>
    <w:rsid w:val="00D925E5"/>
    <w:rsid w:val="00D925F0"/>
    <w:rsid w:val="00D92606"/>
    <w:rsid w:val="00D92622"/>
    <w:rsid w:val="00D9266A"/>
    <w:rsid w:val="00D92687"/>
    <w:rsid w:val="00D926A8"/>
    <w:rsid w:val="00D926B6"/>
    <w:rsid w:val="00D926B7"/>
    <w:rsid w:val="00D926BA"/>
    <w:rsid w:val="00D926D5"/>
    <w:rsid w:val="00D926D8"/>
    <w:rsid w:val="00D926E4"/>
    <w:rsid w:val="00D926ED"/>
    <w:rsid w:val="00D92762"/>
    <w:rsid w:val="00D9277A"/>
    <w:rsid w:val="00D92780"/>
    <w:rsid w:val="00D927A0"/>
    <w:rsid w:val="00D9281A"/>
    <w:rsid w:val="00D92833"/>
    <w:rsid w:val="00D92841"/>
    <w:rsid w:val="00D9286A"/>
    <w:rsid w:val="00D928A3"/>
    <w:rsid w:val="00D928B9"/>
    <w:rsid w:val="00D928D1"/>
    <w:rsid w:val="00D928DD"/>
    <w:rsid w:val="00D928F3"/>
    <w:rsid w:val="00D9290D"/>
    <w:rsid w:val="00D92914"/>
    <w:rsid w:val="00D9292A"/>
    <w:rsid w:val="00D929F7"/>
    <w:rsid w:val="00D92A16"/>
    <w:rsid w:val="00D92A24"/>
    <w:rsid w:val="00D92A3B"/>
    <w:rsid w:val="00D92A5E"/>
    <w:rsid w:val="00D92AC4"/>
    <w:rsid w:val="00D92AC9"/>
    <w:rsid w:val="00D92AF5"/>
    <w:rsid w:val="00D92B62"/>
    <w:rsid w:val="00D92B6B"/>
    <w:rsid w:val="00D92BB3"/>
    <w:rsid w:val="00D92BD3"/>
    <w:rsid w:val="00D92BD7"/>
    <w:rsid w:val="00D92BF2"/>
    <w:rsid w:val="00D92BFD"/>
    <w:rsid w:val="00D92C11"/>
    <w:rsid w:val="00D92C66"/>
    <w:rsid w:val="00D92C75"/>
    <w:rsid w:val="00D92C8C"/>
    <w:rsid w:val="00D92D1A"/>
    <w:rsid w:val="00D92D26"/>
    <w:rsid w:val="00D92D52"/>
    <w:rsid w:val="00D92DA0"/>
    <w:rsid w:val="00D92DF6"/>
    <w:rsid w:val="00D92E1D"/>
    <w:rsid w:val="00D92E1F"/>
    <w:rsid w:val="00D92E2A"/>
    <w:rsid w:val="00D92E33"/>
    <w:rsid w:val="00D92E34"/>
    <w:rsid w:val="00D92E41"/>
    <w:rsid w:val="00D92E44"/>
    <w:rsid w:val="00D92E5B"/>
    <w:rsid w:val="00D92EC2"/>
    <w:rsid w:val="00D92ED6"/>
    <w:rsid w:val="00D92F04"/>
    <w:rsid w:val="00D92F22"/>
    <w:rsid w:val="00D92F31"/>
    <w:rsid w:val="00D92F3A"/>
    <w:rsid w:val="00D92F54"/>
    <w:rsid w:val="00D92FA9"/>
    <w:rsid w:val="00D92FAD"/>
    <w:rsid w:val="00D92FC3"/>
    <w:rsid w:val="00D92FD6"/>
    <w:rsid w:val="00D92FE4"/>
    <w:rsid w:val="00D9302E"/>
    <w:rsid w:val="00D9302F"/>
    <w:rsid w:val="00D9303D"/>
    <w:rsid w:val="00D93068"/>
    <w:rsid w:val="00D930D1"/>
    <w:rsid w:val="00D9313E"/>
    <w:rsid w:val="00D9314F"/>
    <w:rsid w:val="00D931B9"/>
    <w:rsid w:val="00D931D0"/>
    <w:rsid w:val="00D93220"/>
    <w:rsid w:val="00D9322C"/>
    <w:rsid w:val="00D93247"/>
    <w:rsid w:val="00D93262"/>
    <w:rsid w:val="00D9335D"/>
    <w:rsid w:val="00D93363"/>
    <w:rsid w:val="00D93369"/>
    <w:rsid w:val="00D933B4"/>
    <w:rsid w:val="00D933BD"/>
    <w:rsid w:val="00D933BE"/>
    <w:rsid w:val="00D933DA"/>
    <w:rsid w:val="00D933FA"/>
    <w:rsid w:val="00D93413"/>
    <w:rsid w:val="00D9341B"/>
    <w:rsid w:val="00D9342A"/>
    <w:rsid w:val="00D93441"/>
    <w:rsid w:val="00D93473"/>
    <w:rsid w:val="00D93482"/>
    <w:rsid w:val="00D934F9"/>
    <w:rsid w:val="00D93507"/>
    <w:rsid w:val="00D93511"/>
    <w:rsid w:val="00D935C2"/>
    <w:rsid w:val="00D935C8"/>
    <w:rsid w:val="00D9360F"/>
    <w:rsid w:val="00D93610"/>
    <w:rsid w:val="00D93627"/>
    <w:rsid w:val="00D93629"/>
    <w:rsid w:val="00D93633"/>
    <w:rsid w:val="00D9363D"/>
    <w:rsid w:val="00D93654"/>
    <w:rsid w:val="00D93745"/>
    <w:rsid w:val="00D9374D"/>
    <w:rsid w:val="00D93765"/>
    <w:rsid w:val="00D937A0"/>
    <w:rsid w:val="00D937A2"/>
    <w:rsid w:val="00D937CF"/>
    <w:rsid w:val="00D937EE"/>
    <w:rsid w:val="00D9383D"/>
    <w:rsid w:val="00D93841"/>
    <w:rsid w:val="00D93846"/>
    <w:rsid w:val="00D93860"/>
    <w:rsid w:val="00D93861"/>
    <w:rsid w:val="00D9386E"/>
    <w:rsid w:val="00D9388D"/>
    <w:rsid w:val="00D9390C"/>
    <w:rsid w:val="00D93953"/>
    <w:rsid w:val="00D93968"/>
    <w:rsid w:val="00D939AA"/>
    <w:rsid w:val="00D939B4"/>
    <w:rsid w:val="00D939CE"/>
    <w:rsid w:val="00D939D4"/>
    <w:rsid w:val="00D93A0B"/>
    <w:rsid w:val="00D93A2C"/>
    <w:rsid w:val="00D93A40"/>
    <w:rsid w:val="00D93A8E"/>
    <w:rsid w:val="00D93AAF"/>
    <w:rsid w:val="00D93ADA"/>
    <w:rsid w:val="00D93BA7"/>
    <w:rsid w:val="00D93BB2"/>
    <w:rsid w:val="00D93C3D"/>
    <w:rsid w:val="00D93C4B"/>
    <w:rsid w:val="00D93C83"/>
    <w:rsid w:val="00D93CBB"/>
    <w:rsid w:val="00D93CC0"/>
    <w:rsid w:val="00D93D0D"/>
    <w:rsid w:val="00D93D26"/>
    <w:rsid w:val="00D93D6A"/>
    <w:rsid w:val="00D93D81"/>
    <w:rsid w:val="00D93DA2"/>
    <w:rsid w:val="00D93DAE"/>
    <w:rsid w:val="00D93DBB"/>
    <w:rsid w:val="00D93DE3"/>
    <w:rsid w:val="00D93DEB"/>
    <w:rsid w:val="00D93E3D"/>
    <w:rsid w:val="00D93E5B"/>
    <w:rsid w:val="00D93E65"/>
    <w:rsid w:val="00D93EA2"/>
    <w:rsid w:val="00D93EBA"/>
    <w:rsid w:val="00D93ED0"/>
    <w:rsid w:val="00D93EEF"/>
    <w:rsid w:val="00D93EF9"/>
    <w:rsid w:val="00D93F6A"/>
    <w:rsid w:val="00D93FC5"/>
    <w:rsid w:val="00D93FCA"/>
    <w:rsid w:val="00D93FFF"/>
    <w:rsid w:val="00D94005"/>
    <w:rsid w:val="00D94021"/>
    <w:rsid w:val="00D94095"/>
    <w:rsid w:val="00D940B1"/>
    <w:rsid w:val="00D940C0"/>
    <w:rsid w:val="00D940CE"/>
    <w:rsid w:val="00D940D3"/>
    <w:rsid w:val="00D9418E"/>
    <w:rsid w:val="00D941E6"/>
    <w:rsid w:val="00D941F5"/>
    <w:rsid w:val="00D94207"/>
    <w:rsid w:val="00D94235"/>
    <w:rsid w:val="00D9423E"/>
    <w:rsid w:val="00D9426C"/>
    <w:rsid w:val="00D942A6"/>
    <w:rsid w:val="00D94318"/>
    <w:rsid w:val="00D94329"/>
    <w:rsid w:val="00D94345"/>
    <w:rsid w:val="00D94387"/>
    <w:rsid w:val="00D94391"/>
    <w:rsid w:val="00D943C2"/>
    <w:rsid w:val="00D943DE"/>
    <w:rsid w:val="00D943FE"/>
    <w:rsid w:val="00D94419"/>
    <w:rsid w:val="00D94425"/>
    <w:rsid w:val="00D94460"/>
    <w:rsid w:val="00D94491"/>
    <w:rsid w:val="00D944CB"/>
    <w:rsid w:val="00D9453F"/>
    <w:rsid w:val="00D94570"/>
    <w:rsid w:val="00D94573"/>
    <w:rsid w:val="00D945B6"/>
    <w:rsid w:val="00D945BE"/>
    <w:rsid w:val="00D945C7"/>
    <w:rsid w:val="00D945D0"/>
    <w:rsid w:val="00D945D3"/>
    <w:rsid w:val="00D9460D"/>
    <w:rsid w:val="00D94622"/>
    <w:rsid w:val="00D9464A"/>
    <w:rsid w:val="00D94666"/>
    <w:rsid w:val="00D94676"/>
    <w:rsid w:val="00D946AC"/>
    <w:rsid w:val="00D946C7"/>
    <w:rsid w:val="00D94738"/>
    <w:rsid w:val="00D94739"/>
    <w:rsid w:val="00D94743"/>
    <w:rsid w:val="00D9474A"/>
    <w:rsid w:val="00D94755"/>
    <w:rsid w:val="00D9475D"/>
    <w:rsid w:val="00D947AB"/>
    <w:rsid w:val="00D94807"/>
    <w:rsid w:val="00D9480C"/>
    <w:rsid w:val="00D94811"/>
    <w:rsid w:val="00D9492E"/>
    <w:rsid w:val="00D94948"/>
    <w:rsid w:val="00D9494E"/>
    <w:rsid w:val="00D9498B"/>
    <w:rsid w:val="00D94992"/>
    <w:rsid w:val="00D949EE"/>
    <w:rsid w:val="00D94A22"/>
    <w:rsid w:val="00D94A27"/>
    <w:rsid w:val="00D94A67"/>
    <w:rsid w:val="00D94AA0"/>
    <w:rsid w:val="00D94AB5"/>
    <w:rsid w:val="00D94AD1"/>
    <w:rsid w:val="00D94B8C"/>
    <w:rsid w:val="00D94B8F"/>
    <w:rsid w:val="00D94B91"/>
    <w:rsid w:val="00D94BA5"/>
    <w:rsid w:val="00D94BB0"/>
    <w:rsid w:val="00D94BB5"/>
    <w:rsid w:val="00D94BC4"/>
    <w:rsid w:val="00D94BEF"/>
    <w:rsid w:val="00D94C17"/>
    <w:rsid w:val="00D94C28"/>
    <w:rsid w:val="00D94C4A"/>
    <w:rsid w:val="00D94CAB"/>
    <w:rsid w:val="00D94CB5"/>
    <w:rsid w:val="00D94CF3"/>
    <w:rsid w:val="00D94D18"/>
    <w:rsid w:val="00D94D20"/>
    <w:rsid w:val="00D94D22"/>
    <w:rsid w:val="00D94D2A"/>
    <w:rsid w:val="00D94D2F"/>
    <w:rsid w:val="00D94D3C"/>
    <w:rsid w:val="00D94DB1"/>
    <w:rsid w:val="00D94DD9"/>
    <w:rsid w:val="00D94E9C"/>
    <w:rsid w:val="00D94EFB"/>
    <w:rsid w:val="00D94F26"/>
    <w:rsid w:val="00D94F2F"/>
    <w:rsid w:val="00D94F42"/>
    <w:rsid w:val="00D94F55"/>
    <w:rsid w:val="00D94F7A"/>
    <w:rsid w:val="00D94FBA"/>
    <w:rsid w:val="00D94FD7"/>
    <w:rsid w:val="00D94FEC"/>
    <w:rsid w:val="00D94FF9"/>
    <w:rsid w:val="00D95000"/>
    <w:rsid w:val="00D9500A"/>
    <w:rsid w:val="00D9500D"/>
    <w:rsid w:val="00D95030"/>
    <w:rsid w:val="00D95052"/>
    <w:rsid w:val="00D95086"/>
    <w:rsid w:val="00D950C1"/>
    <w:rsid w:val="00D950DB"/>
    <w:rsid w:val="00D9513E"/>
    <w:rsid w:val="00D95152"/>
    <w:rsid w:val="00D95194"/>
    <w:rsid w:val="00D95197"/>
    <w:rsid w:val="00D951CD"/>
    <w:rsid w:val="00D95247"/>
    <w:rsid w:val="00D9524C"/>
    <w:rsid w:val="00D95273"/>
    <w:rsid w:val="00D95291"/>
    <w:rsid w:val="00D95293"/>
    <w:rsid w:val="00D9529B"/>
    <w:rsid w:val="00D9533A"/>
    <w:rsid w:val="00D95385"/>
    <w:rsid w:val="00D953B0"/>
    <w:rsid w:val="00D953DB"/>
    <w:rsid w:val="00D953DC"/>
    <w:rsid w:val="00D953F4"/>
    <w:rsid w:val="00D95402"/>
    <w:rsid w:val="00D95432"/>
    <w:rsid w:val="00D9543F"/>
    <w:rsid w:val="00D95473"/>
    <w:rsid w:val="00D954D8"/>
    <w:rsid w:val="00D954DB"/>
    <w:rsid w:val="00D954F8"/>
    <w:rsid w:val="00D9552A"/>
    <w:rsid w:val="00D95544"/>
    <w:rsid w:val="00D955B2"/>
    <w:rsid w:val="00D955CA"/>
    <w:rsid w:val="00D955E4"/>
    <w:rsid w:val="00D955F0"/>
    <w:rsid w:val="00D95636"/>
    <w:rsid w:val="00D9568D"/>
    <w:rsid w:val="00D956C1"/>
    <w:rsid w:val="00D956C6"/>
    <w:rsid w:val="00D956CA"/>
    <w:rsid w:val="00D956DA"/>
    <w:rsid w:val="00D95726"/>
    <w:rsid w:val="00D95735"/>
    <w:rsid w:val="00D9577C"/>
    <w:rsid w:val="00D957B2"/>
    <w:rsid w:val="00D9581F"/>
    <w:rsid w:val="00D9585E"/>
    <w:rsid w:val="00D95869"/>
    <w:rsid w:val="00D95873"/>
    <w:rsid w:val="00D958A7"/>
    <w:rsid w:val="00D958D5"/>
    <w:rsid w:val="00D958DF"/>
    <w:rsid w:val="00D958FF"/>
    <w:rsid w:val="00D95925"/>
    <w:rsid w:val="00D95935"/>
    <w:rsid w:val="00D95977"/>
    <w:rsid w:val="00D95985"/>
    <w:rsid w:val="00D95A52"/>
    <w:rsid w:val="00D95A75"/>
    <w:rsid w:val="00D95AE5"/>
    <w:rsid w:val="00D95B18"/>
    <w:rsid w:val="00D95B3F"/>
    <w:rsid w:val="00D95BB1"/>
    <w:rsid w:val="00D95BF3"/>
    <w:rsid w:val="00D95C4A"/>
    <w:rsid w:val="00D95C65"/>
    <w:rsid w:val="00D95CC0"/>
    <w:rsid w:val="00D95CCC"/>
    <w:rsid w:val="00D95D39"/>
    <w:rsid w:val="00D95D64"/>
    <w:rsid w:val="00D95D88"/>
    <w:rsid w:val="00D95DA4"/>
    <w:rsid w:val="00D95DC7"/>
    <w:rsid w:val="00D95DC8"/>
    <w:rsid w:val="00D95DF1"/>
    <w:rsid w:val="00D95DFB"/>
    <w:rsid w:val="00D95E1C"/>
    <w:rsid w:val="00D95E29"/>
    <w:rsid w:val="00D95E2D"/>
    <w:rsid w:val="00D95E56"/>
    <w:rsid w:val="00D95E85"/>
    <w:rsid w:val="00D95E95"/>
    <w:rsid w:val="00D95E9F"/>
    <w:rsid w:val="00D95EA2"/>
    <w:rsid w:val="00D95EA4"/>
    <w:rsid w:val="00D95EA6"/>
    <w:rsid w:val="00D95EB9"/>
    <w:rsid w:val="00D95EC5"/>
    <w:rsid w:val="00D95EE2"/>
    <w:rsid w:val="00D95EF7"/>
    <w:rsid w:val="00D95F43"/>
    <w:rsid w:val="00D95F83"/>
    <w:rsid w:val="00D95F8B"/>
    <w:rsid w:val="00D95FA0"/>
    <w:rsid w:val="00D95FD9"/>
    <w:rsid w:val="00D95FE8"/>
    <w:rsid w:val="00D960C6"/>
    <w:rsid w:val="00D960D2"/>
    <w:rsid w:val="00D96100"/>
    <w:rsid w:val="00D96115"/>
    <w:rsid w:val="00D96120"/>
    <w:rsid w:val="00D96136"/>
    <w:rsid w:val="00D9613B"/>
    <w:rsid w:val="00D9626E"/>
    <w:rsid w:val="00D9627C"/>
    <w:rsid w:val="00D96292"/>
    <w:rsid w:val="00D96297"/>
    <w:rsid w:val="00D962D9"/>
    <w:rsid w:val="00D96340"/>
    <w:rsid w:val="00D96350"/>
    <w:rsid w:val="00D9636B"/>
    <w:rsid w:val="00D963D2"/>
    <w:rsid w:val="00D963D5"/>
    <w:rsid w:val="00D963E8"/>
    <w:rsid w:val="00D963FB"/>
    <w:rsid w:val="00D963FC"/>
    <w:rsid w:val="00D96432"/>
    <w:rsid w:val="00D96456"/>
    <w:rsid w:val="00D96459"/>
    <w:rsid w:val="00D96475"/>
    <w:rsid w:val="00D9648D"/>
    <w:rsid w:val="00D96495"/>
    <w:rsid w:val="00D964F2"/>
    <w:rsid w:val="00D96564"/>
    <w:rsid w:val="00D965C7"/>
    <w:rsid w:val="00D965DE"/>
    <w:rsid w:val="00D9663B"/>
    <w:rsid w:val="00D9671C"/>
    <w:rsid w:val="00D9675C"/>
    <w:rsid w:val="00D96792"/>
    <w:rsid w:val="00D967B7"/>
    <w:rsid w:val="00D967EC"/>
    <w:rsid w:val="00D9681F"/>
    <w:rsid w:val="00D9683D"/>
    <w:rsid w:val="00D96842"/>
    <w:rsid w:val="00D96871"/>
    <w:rsid w:val="00D9688E"/>
    <w:rsid w:val="00D968CB"/>
    <w:rsid w:val="00D968F2"/>
    <w:rsid w:val="00D968F6"/>
    <w:rsid w:val="00D968FC"/>
    <w:rsid w:val="00D96955"/>
    <w:rsid w:val="00D96966"/>
    <w:rsid w:val="00D969AD"/>
    <w:rsid w:val="00D969F1"/>
    <w:rsid w:val="00D96A0D"/>
    <w:rsid w:val="00D96A28"/>
    <w:rsid w:val="00D96A30"/>
    <w:rsid w:val="00D96A35"/>
    <w:rsid w:val="00D96A3E"/>
    <w:rsid w:val="00D96A42"/>
    <w:rsid w:val="00D96A56"/>
    <w:rsid w:val="00D96A70"/>
    <w:rsid w:val="00D96AE9"/>
    <w:rsid w:val="00D96B10"/>
    <w:rsid w:val="00D96B1D"/>
    <w:rsid w:val="00D96B4B"/>
    <w:rsid w:val="00D96B86"/>
    <w:rsid w:val="00D96B8C"/>
    <w:rsid w:val="00D96BDB"/>
    <w:rsid w:val="00D96BFF"/>
    <w:rsid w:val="00D96C11"/>
    <w:rsid w:val="00D96C6D"/>
    <w:rsid w:val="00D96C77"/>
    <w:rsid w:val="00D96C87"/>
    <w:rsid w:val="00D96C9C"/>
    <w:rsid w:val="00D96CB8"/>
    <w:rsid w:val="00D96CEF"/>
    <w:rsid w:val="00D96CF0"/>
    <w:rsid w:val="00D96CF7"/>
    <w:rsid w:val="00D96D13"/>
    <w:rsid w:val="00D96D15"/>
    <w:rsid w:val="00D96D75"/>
    <w:rsid w:val="00D96D88"/>
    <w:rsid w:val="00D96DCC"/>
    <w:rsid w:val="00D96DD0"/>
    <w:rsid w:val="00D96DD7"/>
    <w:rsid w:val="00D96DDF"/>
    <w:rsid w:val="00D96DF2"/>
    <w:rsid w:val="00D96E4C"/>
    <w:rsid w:val="00D96E4E"/>
    <w:rsid w:val="00D96EAE"/>
    <w:rsid w:val="00D96F0C"/>
    <w:rsid w:val="00D96F1E"/>
    <w:rsid w:val="00D96F23"/>
    <w:rsid w:val="00D96F7E"/>
    <w:rsid w:val="00D96FC8"/>
    <w:rsid w:val="00D96FE5"/>
    <w:rsid w:val="00D96FE9"/>
    <w:rsid w:val="00D96FED"/>
    <w:rsid w:val="00D96FF7"/>
    <w:rsid w:val="00D97001"/>
    <w:rsid w:val="00D97031"/>
    <w:rsid w:val="00D97074"/>
    <w:rsid w:val="00D9709F"/>
    <w:rsid w:val="00D970BC"/>
    <w:rsid w:val="00D970D1"/>
    <w:rsid w:val="00D970E5"/>
    <w:rsid w:val="00D97127"/>
    <w:rsid w:val="00D97175"/>
    <w:rsid w:val="00D971A1"/>
    <w:rsid w:val="00D971A4"/>
    <w:rsid w:val="00D971D8"/>
    <w:rsid w:val="00D971FA"/>
    <w:rsid w:val="00D97214"/>
    <w:rsid w:val="00D9724D"/>
    <w:rsid w:val="00D97273"/>
    <w:rsid w:val="00D97284"/>
    <w:rsid w:val="00D9729D"/>
    <w:rsid w:val="00D972A9"/>
    <w:rsid w:val="00D9731D"/>
    <w:rsid w:val="00D9731F"/>
    <w:rsid w:val="00D9735A"/>
    <w:rsid w:val="00D97379"/>
    <w:rsid w:val="00D9739F"/>
    <w:rsid w:val="00D973A0"/>
    <w:rsid w:val="00D973DF"/>
    <w:rsid w:val="00D97439"/>
    <w:rsid w:val="00D9744C"/>
    <w:rsid w:val="00D9747A"/>
    <w:rsid w:val="00D9748B"/>
    <w:rsid w:val="00D974A2"/>
    <w:rsid w:val="00D974D2"/>
    <w:rsid w:val="00D974E1"/>
    <w:rsid w:val="00D974FA"/>
    <w:rsid w:val="00D97537"/>
    <w:rsid w:val="00D9754C"/>
    <w:rsid w:val="00D97573"/>
    <w:rsid w:val="00D9759F"/>
    <w:rsid w:val="00D975F0"/>
    <w:rsid w:val="00D975FC"/>
    <w:rsid w:val="00D9762E"/>
    <w:rsid w:val="00D9765D"/>
    <w:rsid w:val="00D97678"/>
    <w:rsid w:val="00D976B1"/>
    <w:rsid w:val="00D97759"/>
    <w:rsid w:val="00D97771"/>
    <w:rsid w:val="00D97778"/>
    <w:rsid w:val="00D977CC"/>
    <w:rsid w:val="00D97800"/>
    <w:rsid w:val="00D97836"/>
    <w:rsid w:val="00D9788D"/>
    <w:rsid w:val="00D9789D"/>
    <w:rsid w:val="00D978C2"/>
    <w:rsid w:val="00D978CC"/>
    <w:rsid w:val="00D97911"/>
    <w:rsid w:val="00D9792C"/>
    <w:rsid w:val="00D979B3"/>
    <w:rsid w:val="00D97A21"/>
    <w:rsid w:val="00D97A38"/>
    <w:rsid w:val="00D97A39"/>
    <w:rsid w:val="00D97A7B"/>
    <w:rsid w:val="00D97A8D"/>
    <w:rsid w:val="00D97B1A"/>
    <w:rsid w:val="00D97B27"/>
    <w:rsid w:val="00D97B34"/>
    <w:rsid w:val="00D97B5D"/>
    <w:rsid w:val="00D97B6C"/>
    <w:rsid w:val="00D97B6D"/>
    <w:rsid w:val="00D97B8A"/>
    <w:rsid w:val="00D97B98"/>
    <w:rsid w:val="00D97BB0"/>
    <w:rsid w:val="00D97C08"/>
    <w:rsid w:val="00D97C11"/>
    <w:rsid w:val="00D97C15"/>
    <w:rsid w:val="00D97C2B"/>
    <w:rsid w:val="00D97C6F"/>
    <w:rsid w:val="00D97CAB"/>
    <w:rsid w:val="00D97D49"/>
    <w:rsid w:val="00D97D54"/>
    <w:rsid w:val="00D97D5E"/>
    <w:rsid w:val="00D97D6A"/>
    <w:rsid w:val="00D97DAA"/>
    <w:rsid w:val="00D97EAB"/>
    <w:rsid w:val="00D97EBF"/>
    <w:rsid w:val="00D97EDA"/>
    <w:rsid w:val="00D97F13"/>
    <w:rsid w:val="00D97F2C"/>
    <w:rsid w:val="00D97F49"/>
    <w:rsid w:val="00D97FD0"/>
    <w:rsid w:val="00D97FE4"/>
    <w:rsid w:val="00DA003C"/>
    <w:rsid w:val="00DA0063"/>
    <w:rsid w:val="00DA00AD"/>
    <w:rsid w:val="00DA00AE"/>
    <w:rsid w:val="00DA00CC"/>
    <w:rsid w:val="00DA00D1"/>
    <w:rsid w:val="00DA00DB"/>
    <w:rsid w:val="00DA0109"/>
    <w:rsid w:val="00DA0130"/>
    <w:rsid w:val="00DA014F"/>
    <w:rsid w:val="00DA018C"/>
    <w:rsid w:val="00DA01AF"/>
    <w:rsid w:val="00DA01ED"/>
    <w:rsid w:val="00DA01EF"/>
    <w:rsid w:val="00DA0212"/>
    <w:rsid w:val="00DA021C"/>
    <w:rsid w:val="00DA0224"/>
    <w:rsid w:val="00DA029A"/>
    <w:rsid w:val="00DA02A6"/>
    <w:rsid w:val="00DA02A9"/>
    <w:rsid w:val="00DA02B9"/>
    <w:rsid w:val="00DA02BD"/>
    <w:rsid w:val="00DA02DC"/>
    <w:rsid w:val="00DA030F"/>
    <w:rsid w:val="00DA0345"/>
    <w:rsid w:val="00DA034B"/>
    <w:rsid w:val="00DA034F"/>
    <w:rsid w:val="00DA039D"/>
    <w:rsid w:val="00DA03DB"/>
    <w:rsid w:val="00DA03EA"/>
    <w:rsid w:val="00DA03F4"/>
    <w:rsid w:val="00DA0498"/>
    <w:rsid w:val="00DA04A8"/>
    <w:rsid w:val="00DA04D1"/>
    <w:rsid w:val="00DA04DA"/>
    <w:rsid w:val="00DA04E8"/>
    <w:rsid w:val="00DA04F1"/>
    <w:rsid w:val="00DA0552"/>
    <w:rsid w:val="00DA0560"/>
    <w:rsid w:val="00DA0589"/>
    <w:rsid w:val="00DA0590"/>
    <w:rsid w:val="00DA05E0"/>
    <w:rsid w:val="00DA061A"/>
    <w:rsid w:val="00DA0627"/>
    <w:rsid w:val="00DA0663"/>
    <w:rsid w:val="00DA066B"/>
    <w:rsid w:val="00DA0685"/>
    <w:rsid w:val="00DA0696"/>
    <w:rsid w:val="00DA0697"/>
    <w:rsid w:val="00DA06A7"/>
    <w:rsid w:val="00DA06B4"/>
    <w:rsid w:val="00DA071C"/>
    <w:rsid w:val="00DA0731"/>
    <w:rsid w:val="00DA0744"/>
    <w:rsid w:val="00DA07AF"/>
    <w:rsid w:val="00DA07BB"/>
    <w:rsid w:val="00DA07F8"/>
    <w:rsid w:val="00DA0814"/>
    <w:rsid w:val="00DA08A8"/>
    <w:rsid w:val="00DA08F4"/>
    <w:rsid w:val="00DA08FE"/>
    <w:rsid w:val="00DA0911"/>
    <w:rsid w:val="00DA0913"/>
    <w:rsid w:val="00DA0930"/>
    <w:rsid w:val="00DA093A"/>
    <w:rsid w:val="00DA0956"/>
    <w:rsid w:val="00DA095C"/>
    <w:rsid w:val="00DA0963"/>
    <w:rsid w:val="00DA096A"/>
    <w:rsid w:val="00DA0979"/>
    <w:rsid w:val="00DA097C"/>
    <w:rsid w:val="00DA097E"/>
    <w:rsid w:val="00DA0983"/>
    <w:rsid w:val="00DA0A01"/>
    <w:rsid w:val="00DA0A17"/>
    <w:rsid w:val="00DA0A20"/>
    <w:rsid w:val="00DA0A2F"/>
    <w:rsid w:val="00DA0A38"/>
    <w:rsid w:val="00DA0A58"/>
    <w:rsid w:val="00DA0A90"/>
    <w:rsid w:val="00DA0AC6"/>
    <w:rsid w:val="00DA0B22"/>
    <w:rsid w:val="00DA0B28"/>
    <w:rsid w:val="00DA0B4C"/>
    <w:rsid w:val="00DA0B69"/>
    <w:rsid w:val="00DA0B9D"/>
    <w:rsid w:val="00DA0BE4"/>
    <w:rsid w:val="00DA0C09"/>
    <w:rsid w:val="00DA0C5A"/>
    <w:rsid w:val="00DA0C70"/>
    <w:rsid w:val="00DA0C72"/>
    <w:rsid w:val="00DA0C93"/>
    <w:rsid w:val="00DA0C96"/>
    <w:rsid w:val="00DA0C9B"/>
    <w:rsid w:val="00DA0C9C"/>
    <w:rsid w:val="00DA0CD5"/>
    <w:rsid w:val="00DA0D6C"/>
    <w:rsid w:val="00DA0D70"/>
    <w:rsid w:val="00DA0D77"/>
    <w:rsid w:val="00DA0DB6"/>
    <w:rsid w:val="00DA0DC0"/>
    <w:rsid w:val="00DA0DE9"/>
    <w:rsid w:val="00DA0E14"/>
    <w:rsid w:val="00DA0E30"/>
    <w:rsid w:val="00DA0E6B"/>
    <w:rsid w:val="00DA0E8B"/>
    <w:rsid w:val="00DA0EAC"/>
    <w:rsid w:val="00DA0F13"/>
    <w:rsid w:val="00DA0F1A"/>
    <w:rsid w:val="00DA0F23"/>
    <w:rsid w:val="00DA0F88"/>
    <w:rsid w:val="00DA0FDB"/>
    <w:rsid w:val="00DA0FE7"/>
    <w:rsid w:val="00DA108A"/>
    <w:rsid w:val="00DA108F"/>
    <w:rsid w:val="00DA10C3"/>
    <w:rsid w:val="00DA10D7"/>
    <w:rsid w:val="00DA110B"/>
    <w:rsid w:val="00DA1143"/>
    <w:rsid w:val="00DA1153"/>
    <w:rsid w:val="00DA116F"/>
    <w:rsid w:val="00DA1187"/>
    <w:rsid w:val="00DA11C2"/>
    <w:rsid w:val="00DA1207"/>
    <w:rsid w:val="00DA1221"/>
    <w:rsid w:val="00DA1238"/>
    <w:rsid w:val="00DA1246"/>
    <w:rsid w:val="00DA129D"/>
    <w:rsid w:val="00DA12B5"/>
    <w:rsid w:val="00DA12CB"/>
    <w:rsid w:val="00DA12EB"/>
    <w:rsid w:val="00DA1334"/>
    <w:rsid w:val="00DA133A"/>
    <w:rsid w:val="00DA1340"/>
    <w:rsid w:val="00DA134D"/>
    <w:rsid w:val="00DA1399"/>
    <w:rsid w:val="00DA13C2"/>
    <w:rsid w:val="00DA1402"/>
    <w:rsid w:val="00DA1406"/>
    <w:rsid w:val="00DA1444"/>
    <w:rsid w:val="00DA1446"/>
    <w:rsid w:val="00DA1449"/>
    <w:rsid w:val="00DA1462"/>
    <w:rsid w:val="00DA14B7"/>
    <w:rsid w:val="00DA14D8"/>
    <w:rsid w:val="00DA1503"/>
    <w:rsid w:val="00DA151C"/>
    <w:rsid w:val="00DA1535"/>
    <w:rsid w:val="00DA1554"/>
    <w:rsid w:val="00DA1557"/>
    <w:rsid w:val="00DA155E"/>
    <w:rsid w:val="00DA1572"/>
    <w:rsid w:val="00DA1610"/>
    <w:rsid w:val="00DA1613"/>
    <w:rsid w:val="00DA161F"/>
    <w:rsid w:val="00DA167E"/>
    <w:rsid w:val="00DA168B"/>
    <w:rsid w:val="00DA168C"/>
    <w:rsid w:val="00DA16CB"/>
    <w:rsid w:val="00DA16FA"/>
    <w:rsid w:val="00DA171F"/>
    <w:rsid w:val="00DA1766"/>
    <w:rsid w:val="00DA178B"/>
    <w:rsid w:val="00DA1790"/>
    <w:rsid w:val="00DA17BD"/>
    <w:rsid w:val="00DA17F6"/>
    <w:rsid w:val="00DA183A"/>
    <w:rsid w:val="00DA1858"/>
    <w:rsid w:val="00DA189B"/>
    <w:rsid w:val="00DA189D"/>
    <w:rsid w:val="00DA18A9"/>
    <w:rsid w:val="00DA18BF"/>
    <w:rsid w:val="00DA18C3"/>
    <w:rsid w:val="00DA18F1"/>
    <w:rsid w:val="00DA1917"/>
    <w:rsid w:val="00DA1935"/>
    <w:rsid w:val="00DA1954"/>
    <w:rsid w:val="00DA1994"/>
    <w:rsid w:val="00DA19C3"/>
    <w:rsid w:val="00DA19D4"/>
    <w:rsid w:val="00DA19D5"/>
    <w:rsid w:val="00DA19DA"/>
    <w:rsid w:val="00DA1A31"/>
    <w:rsid w:val="00DA1B0C"/>
    <w:rsid w:val="00DA1B19"/>
    <w:rsid w:val="00DA1B26"/>
    <w:rsid w:val="00DA1B27"/>
    <w:rsid w:val="00DA1B75"/>
    <w:rsid w:val="00DA1B98"/>
    <w:rsid w:val="00DA1BAC"/>
    <w:rsid w:val="00DA1BC4"/>
    <w:rsid w:val="00DA1C10"/>
    <w:rsid w:val="00DA1C6C"/>
    <w:rsid w:val="00DA1C90"/>
    <w:rsid w:val="00DA1CBD"/>
    <w:rsid w:val="00DA1CC6"/>
    <w:rsid w:val="00DA1CD5"/>
    <w:rsid w:val="00DA1CE6"/>
    <w:rsid w:val="00DA1CE9"/>
    <w:rsid w:val="00DA1D26"/>
    <w:rsid w:val="00DA1D27"/>
    <w:rsid w:val="00DA1D3B"/>
    <w:rsid w:val="00DA1D4E"/>
    <w:rsid w:val="00DA1D72"/>
    <w:rsid w:val="00DA1D79"/>
    <w:rsid w:val="00DA1D94"/>
    <w:rsid w:val="00DA1D98"/>
    <w:rsid w:val="00DA1DB4"/>
    <w:rsid w:val="00DA1E2E"/>
    <w:rsid w:val="00DA1E62"/>
    <w:rsid w:val="00DA1E6C"/>
    <w:rsid w:val="00DA1E79"/>
    <w:rsid w:val="00DA1ED0"/>
    <w:rsid w:val="00DA1EE6"/>
    <w:rsid w:val="00DA1EE7"/>
    <w:rsid w:val="00DA1EFC"/>
    <w:rsid w:val="00DA1F18"/>
    <w:rsid w:val="00DA1F42"/>
    <w:rsid w:val="00DA1F58"/>
    <w:rsid w:val="00DA1F81"/>
    <w:rsid w:val="00DA1F84"/>
    <w:rsid w:val="00DA1FAE"/>
    <w:rsid w:val="00DA202E"/>
    <w:rsid w:val="00DA2042"/>
    <w:rsid w:val="00DA204C"/>
    <w:rsid w:val="00DA205F"/>
    <w:rsid w:val="00DA2097"/>
    <w:rsid w:val="00DA20C1"/>
    <w:rsid w:val="00DA20D8"/>
    <w:rsid w:val="00DA2110"/>
    <w:rsid w:val="00DA2173"/>
    <w:rsid w:val="00DA21A4"/>
    <w:rsid w:val="00DA21C5"/>
    <w:rsid w:val="00DA21EE"/>
    <w:rsid w:val="00DA2217"/>
    <w:rsid w:val="00DA223A"/>
    <w:rsid w:val="00DA22DA"/>
    <w:rsid w:val="00DA22F5"/>
    <w:rsid w:val="00DA2322"/>
    <w:rsid w:val="00DA2334"/>
    <w:rsid w:val="00DA2385"/>
    <w:rsid w:val="00DA23BF"/>
    <w:rsid w:val="00DA2402"/>
    <w:rsid w:val="00DA2408"/>
    <w:rsid w:val="00DA2417"/>
    <w:rsid w:val="00DA2432"/>
    <w:rsid w:val="00DA2450"/>
    <w:rsid w:val="00DA24C5"/>
    <w:rsid w:val="00DA2530"/>
    <w:rsid w:val="00DA2569"/>
    <w:rsid w:val="00DA2573"/>
    <w:rsid w:val="00DA25A4"/>
    <w:rsid w:val="00DA25B9"/>
    <w:rsid w:val="00DA25ED"/>
    <w:rsid w:val="00DA25FE"/>
    <w:rsid w:val="00DA2619"/>
    <w:rsid w:val="00DA26AC"/>
    <w:rsid w:val="00DA272A"/>
    <w:rsid w:val="00DA2734"/>
    <w:rsid w:val="00DA273D"/>
    <w:rsid w:val="00DA2751"/>
    <w:rsid w:val="00DA2758"/>
    <w:rsid w:val="00DA2772"/>
    <w:rsid w:val="00DA2775"/>
    <w:rsid w:val="00DA277C"/>
    <w:rsid w:val="00DA27F6"/>
    <w:rsid w:val="00DA2818"/>
    <w:rsid w:val="00DA282C"/>
    <w:rsid w:val="00DA2855"/>
    <w:rsid w:val="00DA285A"/>
    <w:rsid w:val="00DA2869"/>
    <w:rsid w:val="00DA288D"/>
    <w:rsid w:val="00DA28E7"/>
    <w:rsid w:val="00DA2936"/>
    <w:rsid w:val="00DA295C"/>
    <w:rsid w:val="00DA296D"/>
    <w:rsid w:val="00DA2970"/>
    <w:rsid w:val="00DA2986"/>
    <w:rsid w:val="00DA2989"/>
    <w:rsid w:val="00DA2995"/>
    <w:rsid w:val="00DA29A7"/>
    <w:rsid w:val="00DA29D8"/>
    <w:rsid w:val="00DA2A75"/>
    <w:rsid w:val="00DA2A85"/>
    <w:rsid w:val="00DA2A90"/>
    <w:rsid w:val="00DA2AB0"/>
    <w:rsid w:val="00DA2ABC"/>
    <w:rsid w:val="00DA2AFB"/>
    <w:rsid w:val="00DA2B11"/>
    <w:rsid w:val="00DA2B59"/>
    <w:rsid w:val="00DA2B72"/>
    <w:rsid w:val="00DA2BAE"/>
    <w:rsid w:val="00DA2BD3"/>
    <w:rsid w:val="00DA2BD7"/>
    <w:rsid w:val="00DA2BDE"/>
    <w:rsid w:val="00DA2BF9"/>
    <w:rsid w:val="00DA2BFC"/>
    <w:rsid w:val="00DA2C01"/>
    <w:rsid w:val="00DA2C22"/>
    <w:rsid w:val="00DA2C31"/>
    <w:rsid w:val="00DA2C46"/>
    <w:rsid w:val="00DA2C4A"/>
    <w:rsid w:val="00DA2C72"/>
    <w:rsid w:val="00DA2C9B"/>
    <w:rsid w:val="00DA2CC8"/>
    <w:rsid w:val="00DA2CD6"/>
    <w:rsid w:val="00DA2CDA"/>
    <w:rsid w:val="00DA2CE5"/>
    <w:rsid w:val="00DA2D1D"/>
    <w:rsid w:val="00DA2D85"/>
    <w:rsid w:val="00DA2DAF"/>
    <w:rsid w:val="00DA2DDD"/>
    <w:rsid w:val="00DA2DEA"/>
    <w:rsid w:val="00DA2DF2"/>
    <w:rsid w:val="00DA2E2F"/>
    <w:rsid w:val="00DA2E4E"/>
    <w:rsid w:val="00DA2E65"/>
    <w:rsid w:val="00DA2E78"/>
    <w:rsid w:val="00DA2E8F"/>
    <w:rsid w:val="00DA2EA0"/>
    <w:rsid w:val="00DA2EBD"/>
    <w:rsid w:val="00DA2EE9"/>
    <w:rsid w:val="00DA2F37"/>
    <w:rsid w:val="00DA2F3D"/>
    <w:rsid w:val="00DA2F67"/>
    <w:rsid w:val="00DA2F6B"/>
    <w:rsid w:val="00DA2F76"/>
    <w:rsid w:val="00DA2F7A"/>
    <w:rsid w:val="00DA2F95"/>
    <w:rsid w:val="00DA2FA0"/>
    <w:rsid w:val="00DA2FDF"/>
    <w:rsid w:val="00DA2FEC"/>
    <w:rsid w:val="00DA2FF9"/>
    <w:rsid w:val="00DA3000"/>
    <w:rsid w:val="00DA3005"/>
    <w:rsid w:val="00DA3012"/>
    <w:rsid w:val="00DA3019"/>
    <w:rsid w:val="00DA3052"/>
    <w:rsid w:val="00DA3077"/>
    <w:rsid w:val="00DA3083"/>
    <w:rsid w:val="00DA30B3"/>
    <w:rsid w:val="00DA30CE"/>
    <w:rsid w:val="00DA30E2"/>
    <w:rsid w:val="00DA3104"/>
    <w:rsid w:val="00DA313A"/>
    <w:rsid w:val="00DA3162"/>
    <w:rsid w:val="00DA3164"/>
    <w:rsid w:val="00DA3186"/>
    <w:rsid w:val="00DA31D4"/>
    <w:rsid w:val="00DA3208"/>
    <w:rsid w:val="00DA3213"/>
    <w:rsid w:val="00DA3220"/>
    <w:rsid w:val="00DA3227"/>
    <w:rsid w:val="00DA322C"/>
    <w:rsid w:val="00DA327F"/>
    <w:rsid w:val="00DA32C5"/>
    <w:rsid w:val="00DA32DB"/>
    <w:rsid w:val="00DA330F"/>
    <w:rsid w:val="00DA3355"/>
    <w:rsid w:val="00DA3380"/>
    <w:rsid w:val="00DA339C"/>
    <w:rsid w:val="00DA33A2"/>
    <w:rsid w:val="00DA33AD"/>
    <w:rsid w:val="00DA33CE"/>
    <w:rsid w:val="00DA33CF"/>
    <w:rsid w:val="00DA341C"/>
    <w:rsid w:val="00DA3479"/>
    <w:rsid w:val="00DA34A0"/>
    <w:rsid w:val="00DA34DF"/>
    <w:rsid w:val="00DA34FB"/>
    <w:rsid w:val="00DA3502"/>
    <w:rsid w:val="00DA3507"/>
    <w:rsid w:val="00DA3521"/>
    <w:rsid w:val="00DA353C"/>
    <w:rsid w:val="00DA3594"/>
    <w:rsid w:val="00DA359E"/>
    <w:rsid w:val="00DA35CB"/>
    <w:rsid w:val="00DA35E0"/>
    <w:rsid w:val="00DA360B"/>
    <w:rsid w:val="00DA3627"/>
    <w:rsid w:val="00DA3698"/>
    <w:rsid w:val="00DA36AE"/>
    <w:rsid w:val="00DA36AF"/>
    <w:rsid w:val="00DA36B6"/>
    <w:rsid w:val="00DA36E2"/>
    <w:rsid w:val="00DA3728"/>
    <w:rsid w:val="00DA372B"/>
    <w:rsid w:val="00DA3759"/>
    <w:rsid w:val="00DA375B"/>
    <w:rsid w:val="00DA3764"/>
    <w:rsid w:val="00DA3768"/>
    <w:rsid w:val="00DA3778"/>
    <w:rsid w:val="00DA378C"/>
    <w:rsid w:val="00DA37A8"/>
    <w:rsid w:val="00DA37AD"/>
    <w:rsid w:val="00DA37B0"/>
    <w:rsid w:val="00DA37BD"/>
    <w:rsid w:val="00DA37DB"/>
    <w:rsid w:val="00DA3855"/>
    <w:rsid w:val="00DA388C"/>
    <w:rsid w:val="00DA3899"/>
    <w:rsid w:val="00DA38A0"/>
    <w:rsid w:val="00DA38E1"/>
    <w:rsid w:val="00DA3904"/>
    <w:rsid w:val="00DA3905"/>
    <w:rsid w:val="00DA39AB"/>
    <w:rsid w:val="00DA3A89"/>
    <w:rsid w:val="00DA3A99"/>
    <w:rsid w:val="00DA3AC2"/>
    <w:rsid w:val="00DA3AD4"/>
    <w:rsid w:val="00DA3ADF"/>
    <w:rsid w:val="00DA3B24"/>
    <w:rsid w:val="00DA3B43"/>
    <w:rsid w:val="00DA3B4B"/>
    <w:rsid w:val="00DA3B5E"/>
    <w:rsid w:val="00DA3B85"/>
    <w:rsid w:val="00DA3BBA"/>
    <w:rsid w:val="00DA3BD4"/>
    <w:rsid w:val="00DA3C07"/>
    <w:rsid w:val="00DA3C15"/>
    <w:rsid w:val="00DA3C48"/>
    <w:rsid w:val="00DA3C84"/>
    <w:rsid w:val="00DA3CB6"/>
    <w:rsid w:val="00DA3D09"/>
    <w:rsid w:val="00DA3D20"/>
    <w:rsid w:val="00DA3D51"/>
    <w:rsid w:val="00DA3D62"/>
    <w:rsid w:val="00DA3D80"/>
    <w:rsid w:val="00DA3D8E"/>
    <w:rsid w:val="00DA3D90"/>
    <w:rsid w:val="00DA3DC7"/>
    <w:rsid w:val="00DA3DE0"/>
    <w:rsid w:val="00DA3E09"/>
    <w:rsid w:val="00DA3E17"/>
    <w:rsid w:val="00DA3E75"/>
    <w:rsid w:val="00DA3EA1"/>
    <w:rsid w:val="00DA3EAE"/>
    <w:rsid w:val="00DA3EC8"/>
    <w:rsid w:val="00DA3ECF"/>
    <w:rsid w:val="00DA3EE1"/>
    <w:rsid w:val="00DA3EF2"/>
    <w:rsid w:val="00DA3F37"/>
    <w:rsid w:val="00DA3F52"/>
    <w:rsid w:val="00DA3F97"/>
    <w:rsid w:val="00DA3FDE"/>
    <w:rsid w:val="00DA4009"/>
    <w:rsid w:val="00DA4059"/>
    <w:rsid w:val="00DA4081"/>
    <w:rsid w:val="00DA4086"/>
    <w:rsid w:val="00DA40D6"/>
    <w:rsid w:val="00DA4117"/>
    <w:rsid w:val="00DA411A"/>
    <w:rsid w:val="00DA416E"/>
    <w:rsid w:val="00DA41A1"/>
    <w:rsid w:val="00DA41A5"/>
    <w:rsid w:val="00DA41C2"/>
    <w:rsid w:val="00DA41C3"/>
    <w:rsid w:val="00DA41D9"/>
    <w:rsid w:val="00DA41E5"/>
    <w:rsid w:val="00DA4226"/>
    <w:rsid w:val="00DA4234"/>
    <w:rsid w:val="00DA425F"/>
    <w:rsid w:val="00DA426C"/>
    <w:rsid w:val="00DA42A5"/>
    <w:rsid w:val="00DA42BE"/>
    <w:rsid w:val="00DA432A"/>
    <w:rsid w:val="00DA4348"/>
    <w:rsid w:val="00DA434A"/>
    <w:rsid w:val="00DA4364"/>
    <w:rsid w:val="00DA436C"/>
    <w:rsid w:val="00DA4371"/>
    <w:rsid w:val="00DA438F"/>
    <w:rsid w:val="00DA43BC"/>
    <w:rsid w:val="00DA43CC"/>
    <w:rsid w:val="00DA43D0"/>
    <w:rsid w:val="00DA43DC"/>
    <w:rsid w:val="00DA43F9"/>
    <w:rsid w:val="00DA4426"/>
    <w:rsid w:val="00DA443F"/>
    <w:rsid w:val="00DA444B"/>
    <w:rsid w:val="00DA4455"/>
    <w:rsid w:val="00DA4480"/>
    <w:rsid w:val="00DA4483"/>
    <w:rsid w:val="00DA44B9"/>
    <w:rsid w:val="00DA44BE"/>
    <w:rsid w:val="00DA450B"/>
    <w:rsid w:val="00DA452C"/>
    <w:rsid w:val="00DA4535"/>
    <w:rsid w:val="00DA4553"/>
    <w:rsid w:val="00DA458D"/>
    <w:rsid w:val="00DA45C2"/>
    <w:rsid w:val="00DA45EB"/>
    <w:rsid w:val="00DA45F8"/>
    <w:rsid w:val="00DA4658"/>
    <w:rsid w:val="00DA465F"/>
    <w:rsid w:val="00DA4666"/>
    <w:rsid w:val="00DA4676"/>
    <w:rsid w:val="00DA46A2"/>
    <w:rsid w:val="00DA46CA"/>
    <w:rsid w:val="00DA46CF"/>
    <w:rsid w:val="00DA46D3"/>
    <w:rsid w:val="00DA46D7"/>
    <w:rsid w:val="00DA470A"/>
    <w:rsid w:val="00DA471F"/>
    <w:rsid w:val="00DA4744"/>
    <w:rsid w:val="00DA4753"/>
    <w:rsid w:val="00DA4755"/>
    <w:rsid w:val="00DA4773"/>
    <w:rsid w:val="00DA4794"/>
    <w:rsid w:val="00DA47A0"/>
    <w:rsid w:val="00DA47B5"/>
    <w:rsid w:val="00DA47CC"/>
    <w:rsid w:val="00DA47D1"/>
    <w:rsid w:val="00DA47D7"/>
    <w:rsid w:val="00DA4812"/>
    <w:rsid w:val="00DA485B"/>
    <w:rsid w:val="00DA4894"/>
    <w:rsid w:val="00DA48CF"/>
    <w:rsid w:val="00DA48F2"/>
    <w:rsid w:val="00DA48F7"/>
    <w:rsid w:val="00DA490C"/>
    <w:rsid w:val="00DA493B"/>
    <w:rsid w:val="00DA4975"/>
    <w:rsid w:val="00DA4984"/>
    <w:rsid w:val="00DA49C9"/>
    <w:rsid w:val="00DA49CE"/>
    <w:rsid w:val="00DA49FC"/>
    <w:rsid w:val="00DA4A0D"/>
    <w:rsid w:val="00DA4A35"/>
    <w:rsid w:val="00DA4A3C"/>
    <w:rsid w:val="00DA4AB5"/>
    <w:rsid w:val="00DA4AB9"/>
    <w:rsid w:val="00DA4B66"/>
    <w:rsid w:val="00DA4BCE"/>
    <w:rsid w:val="00DA4BD3"/>
    <w:rsid w:val="00DA4C06"/>
    <w:rsid w:val="00DA4C0E"/>
    <w:rsid w:val="00DA4C6B"/>
    <w:rsid w:val="00DA4CD6"/>
    <w:rsid w:val="00DA4D62"/>
    <w:rsid w:val="00DA4D7B"/>
    <w:rsid w:val="00DA4D7F"/>
    <w:rsid w:val="00DA4D95"/>
    <w:rsid w:val="00DA4DAF"/>
    <w:rsid w:val="00DA4DBA"/>
    <w:rsid w:val="00DA4DBB"/>
    <w:rsid w:val="00DA4DBD"/>
    <w:rsid w:val="00DA4E48"/>
    <w:rsid w:val="00DA4E60"/>
    <w:rsid w:val="00DA4EC2"/>
    <w:rsid w:val="00DA4EDD"/>
    <w:rsid w:val="00DA4EED"/>
    <w:rsid w:val="00DA4F4B"/>
    <w:rsid w:val="00DA4FA6"/>
    <w:rsid w:val="00DA4FC1"/>
    <w:rsid w:val="00DA4FD5"/>
    <w:rsid w:val="00DA4FDF"/>
    <w:rsid w:val="00DA4FE4"/>
    <w:rsid w:val="00DA4FFA"/>
    <w:rsid w:val="00DA5018"/>
    <w:rsid w:val="00DA5106"/>
    <w:rsid w:val="00DA5107"/>
    <w:rsid w:val="00DA511B"/>
    <w:rsid w:val="00DA5160"/>
    <w:rsid w:val="00DA5183"/>
    <w:rsid w:val="00DA51B8"/>
    <w:rsid w:val="00DA51E2"/>
    <w:rsid w:val="00DA51F6"/>
    <w:rsid w:val="00DA520A"/>
    <w:rsid w:val="00DA5246"/>
    <w:rsid w:val="00DA527A"/>
    <w:rsid w:val="00DA527E"/>
    <w:rsid w:val="00DA52E9"/>
    <w:rsid w:val="00DA5306"/>
    <w:rsid w:val="00DA531F"/>
    <w:rsid w:val="00DA532B"/>
    <w:rsid w:val="00DA535E"/>
    <w:rsid w:val="00DA5371"/>
    <w:rsid w:val="00DA537A"/>
    <w:rsid w:val="00DA53D7"/>
    <w:rsid w:val="00DA53E8"/>
    <w:rsid w:val="00DA53FE"/>
    <w:rsid w:val="00DA542F"/>
    <w:rsid w:val="00DA54B5"/>
    <w:rsid w:val="00DA54BF"/>
    <w:rsid w:val="00DA5510"/>
    <w:rsid w:val="00DA5555"/>
    <w:rsid w:val="00DA5557"/>
    <w:rsid w:val="00DA5593"/>
    <w:rsid w:val="00DA55E0"/>
    <w:rsid w:val="00DA55F9"/>
    <w:rsid w:val="00DA55FF"/>
    <w:rsid w:val="00DA5606"/>
    <w:rsid w:val="00DA560F"/>
    <w:rsid w:val="00DA561E"/>
    <w:rsid w:val="00DA5687"/>
    <w:rsid w:val="00DA569C"/>
    <w:rsid w:val="00DA56C2"/>
    <w:rsid w:val="00DA56CA"/>
    <w:rsid w:val="00DA56D2"/>
    <w:rsid w:val="00DA56E5"/>
    <w:rsid w:val="00DA56F6"/>
    <w:rsid w:val="00DA5713"/>
    <w:rsid w:val="00DA571D"/>
    <w:rsid w:val="00DA5736"/>
    <w:rsid w:val="00DA5761"/>
    <w:rsid w:val="00DA5778"/>
    <w:rsid w:val="00DA57AB"/>
    <w:rsid w:val="00DA57FB"/>
    <w:rsid w:val="00DA5810"/>
    <w:rsid w:val="00DA583A"/>
    <w:rsid w:val="00DA5845"/>
    <w:rsid w:val="00DA5894"/>
    <w:rsid w:val="00DA5968"/>
    <w:rsid w:val="00DA59BC"/>
    <w:rsid w:val="00DA59C3"/>
    <w:rsid w:val="00DA59D2"/>
    <w:rsid w:val="00DA5A0F"/>
    <w:rsid w:val="00DA5A23"/>
    <w:rsid w:val="00DA5A37"/>
    <w:rsid w:val="00DA5A47"/>
    <w:rsid w:val="00DA5AB3"/>
    <w:rsid w:val="00DA5B29"/>
    <w:rsid w:val="00DA5B6C"/>
    <w:rsid w:val="00DA5B89"/>
    <w:rsid w:val="00DA5BC8"/>
    <w:rsid w:val="00DA5BD8"/>
    <w:rsid w:val="00DA5BE5"/>
    <w:rsid w:val="00DA5BE8"/>
    <w:rsid w:val="00DA5C55"/>
    <w:rsid w:val="00DA5C67"/>
    <w:rsid w:val="00DA5C89"/>
    <w:rsid w:val="00DA5C8B"/>
    <w:rsid w:val="00DA5CAB"/>
    <w:rsid w:val="00DA5CB2"/>
    <w:rsid w:val="00DA5CC8"/>
    <w:rsid w:val="00DA5CE3"/>
    <w:rsid w:val="00DA5D07"/>
    <w:rsid w:val="00DA5D08"/>
    <w:rsid w:val="00DA5D2A"/>
    <w:rsid w:val="00DA5DF8"/>
    <w:rsid w:val="00DA5E17"/>
    <w:rsid w:val="00DA5E1A"/>
    <w:rsid w:val="00DA5E23"/>
    <w:rsid w:val="00DA5E4C"/>
    <w:rsid w:val="00DA5E54"/>
    <w:rsid w:val="00DA5E70"/>
    <w:rsid w:val="00DA5E82"/>
    <w:rsid w:val="00DA5EE1"/>
    <w:rsid w:val="00DA5F0E"/>
    <w:rsid w:val="00DA5F42"/>
    <w:rsid w:val="00DA5F67"/>
    <w:rsid w:val="00DA5F70"/>
    <w:rsid w:val="00DA5F71"/>
    <w:rsid w:val="00DA5F8F"/>
    <w:rsid w:val="00DA5FA4"/>
    <w:rsid w:val="00DA5FB2"/>
    <w:rsid w:val="00DA6013"/>
    <w:rsid w:val="00DA601F"/>
    <w:rsid w:val="00DA606E"/>
    <w:rsid w:val="00DA6083"/>
    <w:rsid w:val="00DA60B9"/>
    <w:rsid w:val="00DA60C5"/>
    <w:rsid w:val="00DA60C7"/>
    <w:rsid w:val="00DA60DA"/>
    <w:rsid w:val="00DA60DF"/>
    <w:rsid w:val="00DA6101"/>
    <w:rsid w:val="00DA6103"/>
    <w:rsid w:val="00DA6111"/>
    <w:rsid w:val="00DA6130"/>
    <w:rsid w:val="00DA6145"/>
    <w:rsid w:val="00DA615C"/>
    <w:rsid w:val="00DA6172"/>
    <w:rsid w:val="00DA618C"/>
    <w:rsid w:val="00DA61B2"/>
    <w:rsid w:val="00DA61DF"/>
    <w:rsid w:val="00DA620E"/>
    <w:rsid w:val="00DA6210"/>
    <w:rsid w:val="00DA6245"/>
    <w:rsid w:val="00DA625C"/>
    <w:rsid w:val="00DA6280"/>
    <w:rsid w:val="00DA62B0"/>
    <w:rsid w:val="00DA62BE"/>
    <w:rsid w:val="00DA62E4"/>
    <w:rsid w:val="00DA62F9"/>
    <w:rsid w:val="00DA6341"/>
    <w:rsid w:val="00DA6358"/>
    <w:rsid w:val="00DA636C"/>
    <w:rsid w:val="00DA637B"/>
    <w:rsid w:val="00DA6381"/>
    <w:rsid w:val="00DA6421"/>
    <w:rsid w:val="00DA645F"/>
    <w:rsid w:val="00DA6468"/>
    <w:rsid w:val="00DA6485"/>
    <w:rsid w:val="00DA64A1"/>
    <w:rsid w:val="00DA64EA"/>
    <w:rsid w:val="00DA6521"/>
    <w:rsid w:val="00DA652C"/>
    <w:rsid w:val="00DA657D"/>
    <w:rsid w:val="00DA6599"/>
    <w:rsid w:val="00DA65C2"/>
    <w:rsid w:val="00DA65E1"/>
    <w:rsid w:val="00DA667E"/>
    <w:rsid w:val="00DA6696"/>
    <w:rsid w:val="00DA66A4"/>
    <w:rsid w:val="00DA66B7"/>
    <w:rsid w:val="00DA66C3"/>
    <w:rsid w:val="00DA66C7"/>
    <w:rsid w:val="00DA6731"/>
    <w:rsid w:val="00DA6743"/>
    <w:rsid w:val="00DA6750"/>
    <w:rsid w:val="00DA6759"/>
    <w:rsid w:val="00DA675E"/>
    <w:rsid w:val="00DA6768"/>
    <w:rsid w:val="00DA6771"/>
    <w:rsid w:val="00DA67A4"/>
    <w:rsid w:val="00DA67BC"/>
    <w:rsid w:val="00DA67C2"/>
    <w:rsid w:val="00DA67C6"/>
    <w:rsid w:val="00DA67C8"/>
    <w:rsid w:val="00DA67C9"/>
    <w:rsid w:val="00DA6802"/>
    <w:rsid w:val="00DA68BD"/>
    <w:rsid w:val="00DA68F3"/>
    <w:rsid w:val="00DA68F5"/>
    <w:rsid w:val="00DA68FC"/>
    <w:rsid w:val="00DA6917"/>
    <w:rsid w:val="00DA6934"/>
    <w:rsid w:val="00DA693E"/>
    <w:rsid w:val="00DA6976"/>
    <w:rsid w:val="00DA697E"/>
    <w:rsid w:val="00DA69D9"/>
    <w:rsid w:val="00DA6A8B"/>
    <w:rsid w:val="00DA6A8C"/>
    <w:rsid w:val="00DA6B0B"/>
    <w:rsid w:val="00DA6B1D"/>
    <w:rsid w:val="00DA6B9F"/>
    <w:rsid w:val="00DA6BAC"/>
    <w:rsid w:val="00DA6BBF"/>
    <w:rsid w:val="00DA6BC8"/>
    <w:rsid w:val="00DA6C51"/>
    <w:rsid w:val="00DA6C5C"/>
    <w:rsid w:val="00DA6C79"/>
    <w:rsid w:val="00DA6C84"/>
    <w:rsid w:val="00DA6C9A"/>
    <w:rsid w:val="00DA6CB4"/>
    <w:rsid w:val="00DA6CD6"/>
    <w:rsid w:val="00DA6D04"/>
    <w:rsid w:val="00DA6D1E"/>
    <w:rsid w:val="00DA6D46"/>
    <w:rsid w:val="00DA6D66"/>
    <w:rsid w:val="00DA6D8F"/>
    <w:rsid w:val="00DA6DB1"/>
    <w:rsid w:val="00DA6DCA"/>
    <w:rsid w:val="00DA6E27"/>
    <w:rsid w:val="00DA6E3F"/>
    <w:rsid w:val="00DA6E59"/>
    <w:rsid w:val="00DA6EA2"/>
    <w:rsid w:val="00DA6EBF"/>
    <w:rsid w:val="00DA6EDE"/>
    <w:rsid w:val="00DA6F37"/>
    <w:rsid w:val="00DA6F48"/>
    <w:rsid w:val="00DA6F76"/>
    <w:rsid w:val="00DA6FE7"/>
    <w:rsid w:val="00DA700C"/>
    <w:rsid w:val="00DA700D"/>
    <w:rsid w:val="00DA7038"/>
    <w:rsid w:val="00DA704F"/>
    <w:rsid w:val="00DA705B"/>
    <w:rsid w:val="00DA706D"/>
    <w:rsid w:val="00DA70D9"/>
    <w:rsid w:val="00DA70ED"/>
    <w:rsid w:val="00DA70FE"/>
    <w:rsid w:val="00DA712B"/>
    <w:rsid w:val="00DA712D"/>
    <w:rsid w:val="00DA7151"/>
    <w:rsid w:val="00DA7157"/>
    <w:rsid w:val="00DA71A1"/>
    <w:rsid w:val="00DA71D8"/>
    <w:rsid w:val="00DA7217"/>
    <w:rsid w:val="00DA7233"/>
    <w:rsid w:val="00DA72B4"/>
    <w:rsid w:val="00DA72CD"/>
    <w:rsid w:val="00DA72DD"/>
    <w:rsid w:val="00DA7325"/>
    <w:rsid w:val="00DA7328"/>
    <w:rsid w:val="00DA737C"/>
    <w:rsid w:val="00DA73DE"/>
    <w:rsid w:val="00DA740F"/>
    <w:rsid w:val="00DA7449"/>
    <w:rsid w:val="00DA7464"/>
    <w:rsid w:val="00DA74B8"/>
    <w:rsid w:val="00DA74C4"/>
    <w:rsid w:val="00DA7503"/>
    <w:rsid w:val="00DA752F"/>
    <w:rsid w:val="00DA7561"/>
    <w:rsid w:val="00DA75BC"/>
    <w:rsid w:val="00DA75C3"/>
    <w:rsid w:val="00DA75D6"/>
    <w:rsid w:val="00DA7609"/>
    <w:rsid w:val="00DA7644"/>
    <w:rsid w:val="00DA7662"/>
    <w:rsid w:val="00DA7690"/>
    <w:rsid w:val="00DA769C"/>
    <w:rsid w:val="00DA76CA"/>
    <w:rsid w:val="00DA76DA"/>
    <w:rsid w:val="00DA76E5"/>
    <w:rsid w:val="00DA7719"/>
    <w:rsid w:val="00DA7768"/>
    <w:rsid w:val="00DA7785"/>
    <w:rsid w:val="00DA7801"/>
    <w:rsid w:val="00DA781E"/>
    <w:rsid w:val="00DA7834"/>
    <w:rsid w:val="00DA783C"/>
    <w:rsid w:val="00DA7874"/>
    <w:rsid w:val="00DA788A"/>
    <w:rsid w:val="00DA78C1"/>
    <w:rsid w:val="00DA78CD"/>
    <w:rsid w:val="00DA78D4"/>
    <w:rsid w:val="00DA791E"/>
    <w:rsid w:val="00DA7946"/>
    <w:rsid w:val="00DA799A"/>
    <w:rsid w:val="00DA79AD"/>
    <w:rsid w:val="00DA79B0"/>
    <w:rsid w:val="00DA79F0"/>
    <w:rsid w:val="00DA79FC"/>
    <w:rsid w:val="00DA7A2E"/>
    <w:rsid w:val="00DA7A4C"/>
    <w:rsid w:val="00DA7A4E"/>
    <w:rsid w:val="00DA7B1F"/>
    <w:rsid w:val="00DA7B3D"/>
    <w:rsid w:val="00DA7BA3"/>
    <w:rsid w:val="00DA7BB3"/>
    <w:rsid w:val="00DA7C09"/>
    <w:rsid w:val="00DA7C34"/>
    <w:rsid w:val="00DA7C43"/>
    <w:rsid w:val="00DA7C4A"/>
    <w:rsid w:val="00DA7C6E"/>
    <w:rsid w:val="00DA7CB4"/>
    <w:rsid w:val="00DA7CBF"/>
    <w:rsid w:val="00DA7D14"/>
    <w:rsid w:val="00DA7D4E"/>
    <w:rsid w:val="00DA7D65"/>
    <w:rsid w:val="00DA7D93"/>
    <w:rsid w:val="00DA7DC2"/>
    <w:rsid w:val="00DA7DF9"/>
    <w:rsid w:val="00DA7E0F"/>
    <w:rsid w:val="00DA7E24"/>
    <w:rsid w:val="00DA7E67"/>
    <w:rsid w:val="00DA7E76"/>
    <w:rsid w:val="00DA7E7B"/>
    <w:rsid w:val="00DA7E80"/>
    <w:rsid w:val="00DA7EBA"/>
    <w:rsid w:val="00DA7EF8"/>
    <w:rsid w:val="00DA7F05"/>
    <w:rsid w:val="00DA7F10"/>
    <w:rsid w:val="00DA7FAF"/>
    <w:rsid w:val="00DA7FBA"/>
    <w:rsid w:val="00DA7FFA"/>
    <w:rsid w:val="00DB0016"/>
    <w:rsid w:val="00DB005A"/>
    <w:rsid w:val="00DB007E"/>
    <w:rsid w:val="00DB0088"/>
    <w:rsid w:val="00DB00ED"/>
    <w:rsid w:val="00DB00F7"/>
    <w:rsid w:val="00DB0154"/>
    <w:rsid w:val="00DB0174"/>
    <w:rsid w:val="00DB0177"/>
    <w:rsid w:val="00DB0193"/>
    <w:rsid w:val="00DB0199"/>
    <w:rsid w:val="00DB01AF"/>
    <w:rsid w:val="00DB01CE"/>
    <w:rsid w:val="00DB0230"/>
    <w:rsid w:val="00DB026D"/>
    <w:rsid w:val="00DB0271"/>
    <w:rsid w:val="00DB0278"/>
    <w:rsid w:val="00DB028A"/>
    <w:rsid w:val="00DB02DB"/>
    <w:rsid w:val="00DB02F1"/>
    <w:rsid w:val="00DB02FC"/>
    <w:rsid w:val="00DB0309"/>
    <w:rsid w:val="00DB031C"/>
    <w:rsid w:val="00DB033E"/>
    <w:rsid w:val="00DB0345"/>
    <w:rsid w:val="00DB03C5"/>
    <w:rsid w:val="00DB03CB"/>
    <w:rsid w:val="00DB03EA"/>
    <w:rsid w:val="00DB03FC"/>
    <w:rsid w:val="00DB040B"/>
    <w:rsid w:val="00DB04C1"/>
    <w:rsid w:val="00DB04CB"/>
    <w:rsid w:val="00DB04D5"/>
    <w:rsid w:val="00DB0513"/>
    <w:rsid w:val="00DB0570"/>
    <w:rsid w:val="00DB059B"/>
    <w:rsid w:val="00DB05AE"/>
    <w:rsid w:val="00DB05CF"/>
    <w:rsid w:val="00DB063B"/>
    <w:rsid w:val="00DB0659"/>
    <w:rsid w:val="00DB0676"/>
    <w:rsid w:val="00DB070A"/>
    <w:rsid w:val="00DB072A"/>
    <w:rsid w:val="00DB0731"/>
    <w:rsid w:val="00DB078C"/>
    <w:rsid w:val="00DB07C4"/>
    <w:rsid w:val="00DB07D6"/>
    <w:rsid w:val="00DB07F6"/>
    <w:rsid w:val="00DB080B"/>
    <w:rsid w:val="00DB0877"/>
    <w:rsid w:val="00DB087D"/>
    <w:rsid w:val="00DB08CF"/>
    <w:rsid w:val="00DB08EA"/>
    <w:rsid w:val="00DB09A9"/>
    <w:rsid w:val="00DB09AA"/>
    <w:rsid w:val="00DB09F5"/>
    <w:rsid w:val="00DB09F9"/>
    <w:rsid w:val="00DB0A53"/>
    <w:rsid w:val="00DB0A98"/>
    <w:rsid w:val="00DB0A9F"/>
    <w:rsid w:val="00DB0AB1"/>
    <w:rsid w:val="00DB0ACA"/>
    <w:rsid w:val="00DB0AE0"/>
    <w:rsid w:val="00DB0B11"/>
    <w:rsid w:val="00DB0B15"/>
    <w:rsid w:val="00DB0B57"/>
    <w:rsid w:val="00DB0BB0"/>
    <w:rsid w:val="00DB0BD1"/>
    <w:rsid w:val="00DB0BDA"/>
    <w:rsid w:val="00DB0BDE"/>
    <w:rsid w:val="00DB0BF8"/>
    <w:rsid w:val="00DB0C0C"/>
    <w:rsid w:val="00DB0C0E"/>
    <w:rsid w:val="00DB0C21"/>
    <w:rsid w:val="00DB0C70"/>
    <w:rsid w:val="00DB0C8D"/>
    <w:rsid w:val="00DB0C92"/>
    <w:rsid w:val="00DB0C94"/>
    <w:rsid w:val="00DB0C9C"/>
    <w:rsid w:val="00DB0D21"/>
    <w:rsid w:val="00DB0D3C"/>
    <w:rsid w:val="00DB0D57"/>
    <w:rsid w:val="00DB0D86"/>
    <w:rsid w:val="00DB0D91"/>
    <w:rsid w:val="00DB0DA6"/>
    <w:rsid w:val="00DB0DCB"/>
    <w:rsid w:val="00DB0DE1"/>
    <w:rsid w:val="00DB0DEF"/>
    <w:rsid w:val="00DB0DF0"/>
    <w:rsid w:val="00DB0E2A"/>
    <w:rsid w:val="00DB0E5D"/>
    <w:rsid w:val="00DB0EA8"/>
    <w:rsid w:val="00DB0EC5"/>
    <w:rsid w:val="00DB0EDC"/>
    <w:rsid w:val="00DB0EDD"/>
    <w:rsid w:val="00DB0EDF"/>
    <w:rsid w:val="00DB0EEB"/>
    <w:rsid w:val="00DB0F1A"/>
    <w:rsid w:val="00DB0F43"/>
    <w:rsid w:val="00DB0F47"/>
    <w:rsid w:val="00DB0F59"/>
    <w:rsid w:val="00DB0F5F"/>
    <w:rsid w:val="00DB0F82"/>
    <w:rsid w:val="00DB0F8A"/>
    <w:rsid w:val="00DB0FA9"/>
    <w:rsid w:val="00DB0FAE"/>
    <w:rsid w:val="00DB0FC9"/>
    <w:rsid w:val="00DB0FE5"/>
    <w:rsid w:val="00DB1002"/>
    <w:rsid w:val="00DB1020"/>
    <w:rsid w:val="00DB1025"/>
    <w:rsid w:val="00DB1038"/>
    <w:rsid w:val="00DB1044"/>
    <w:rsid w:val="00DB1048"/>
    <w:rsid w:val="00DB1050"/>
    <w:rsid w:val="00DB1053"/>
    <w:rsid w:val="00DB1075"/>
    <w:rsid w:val="00DB107E"/>
    <w:rsid w:val="00DB10F1"/>
    <w:rsid w:val="00DB1112"/>
    <w:rsid w:val="00DB1160"/>
    <w:rsid w:val="00DB1165"/>
    <w:rsid w:val="00DB1166"/>
    <w:rsid w:val="00DB11AD"/>
    <w:rsid w:val="00DB11C8"/>
    <w:rsid w:val="00DB11D8"/>
    <w:rsid w:val="00DB11DC"/>
    <w:rsid w:val="00DB11E8"/>
    <w:rsid w:val="00DB120E"/>
    <w:rsid w:val="00DB1237"/>
    <w:rsid w:val="00DB1280"/>
    <w:rsid w:val="00DB1284"/>
    <w:rsid w:val="00DB12ED"/>
    <w:rsid w:val="00DB12FD"/>
    <w:rsid w:val="00DB1312"/>
    <w:rsid w:val="00DB131A"/>
    <w:rsid w:val="00DB1333"/>
    <w:rsid w:val="00DB137C"/>
    <w:rsid w:val="00DB1393"/>
    <w:rsid w:val="00DB13BA"/>
    <w:rsid w:val="00DB13C1"/>
    <w:rsid w:val="00DB1400"/>
    <w:rsid w:val="00DB142E"/>
    <w:rsid w:val="00DB1433"/>
    <w:rsid w:val="00DB1450"/>
    <w:rsid w:val="00DB1455"/>
    <w:rsid w:val="00DB149C"/>
    <w:rsid w:val="00DB14A4"/>
    <w:rsid w:val="00DB1566"/>
    <w:rsid w:val="00DB159F"/>
    <w:rsid w:val="00DB15D0"/>
    <w:rsid w:val="00DB15D8"/>
    <w:rsid w:val="00DB15E6"/>
    <w:rsid w:val="00DB1664"/>
    <w:rsid w:val="00DB166F"/>
    <w:rsid w:val="00DB1678"/>
    <w:rsid w:val="00DB168B"/>
    <w:rsid w:val="00DB16B2"/>
    <w:rsid w:val="00DB16BE"/>
    <w:rsid w:val="00DB16F1"/>
    <w:rsid w:val="00DB1701"/>
    <w:rsid w:val="00DB1710"/>
    <w:rsid w:val="00DB1789"/>
    <w:rsid w:val="00DB17CE"/>
    <w:rsid w:val="00DB17FA"/>
    <w:rsid w:val="00DB1818"/>
    <w:rsid w:val="00DB1877"/>
    <w:rsid w:val="00DB1884"/>
    <w:rsid w:val="00DB188A"/>
    <w:rsid w:val="00DB189D"/>
    <w:rsid w:val="00DB18DB"/>
    <w:rsid w:val="00DB18FE"/>
    <w:rsid w:val="00DB1907"/>
    <w:rsid w:val="00DB190C"/>
    <w:rsid w:val="00DB1955"/>
    <w:rsid w:val="00DB1962"/>
    <w:rsid w:val="00DB196C"/>
    <w:rsid w:val="00DB198D"/>
    <w:rsid w:val="00DB19C9"/>
    <w:rsid w:val="00DB1A24"/>
    <w:rsid w:val="00DB1A5B"/>
    <w:rsid w:val="00DB1A8A"/>
    <w:rsid w:val="00DB1A8F"/>
    <w:rsid w:val="00DB1AA9"/>
    <w:rsid w:val="00DB1AAF"/>
    <w:rsid w:val="00DB1B1A"/>
    <w:rsid w:val="00DB1B38"/>
    <w:rsid w:val="00DB1B67"/>
    <w:rsid w:val="00DB1BDC"/>
    <w:rsid w:val="00DB1BE2"/>
    <w:rsid w:val="00DB1C30"/>
    <w:rsid w:val="00DB1C38"/>
    <w:rsid w:val="00DB1C4D"/>
    <w:rsid w:val="00DB1C6D"/>
    <w:rsid w:val="00DB1C75"/>
    <w:rsid w:val="00DB1CAC"/>
    <w:rsid w:val="00DB1CDD"/>
    <w:rsid w:val="00DB1CE4"/>
    <w:rsid w:val="00DB1D09"/>
    <w:rsid w:val="00DB1DCF"/>
    <w:rsid w:val="00DB1DF4"/>
    <w:rsid w:val="00DB1E1E"/>
    <w:rsid w:val="00DB1E2C"/>
    <w:rsid w:val="00DB1E99"/>
    <w:rsid w:val="00DB1EF2"/>
    <w:rsid w:val="00DB1F01"/>
    <w:rsid w:val="00DB1F6D"/>
    <w:rsid w:val="00DB1FA3"/>
    <w:rsid w:val="00DB2011"/>
    <w:rsid w:val="00DB2013"/>
    <w:rsid w:val="00DB2047"/>
    <w:rsid w:val="00DB2052"/>
    <w:rsid w:val="00DB2056"/>
    <w:rsid w:val="00DB2058"/>
    <w:rsid w:val="00DB2068"/>
    <w:rsid w:val="00DB20B9"/>
    <w:rsid w:val="00DB20BC"/>
    <w:rsid w:val="00DB20FE"/>
    <w:rsid w:val="00DB2176"/>
    <w:rsid w:val="00DB21A5"/>
    <w:rsid w:val="00DB21B0"/>
    <w:rsid w:val="00DB21C1"/>
    <w:rsid w:val="00DB221E"/>
    <w:rsid w:val="00DB2260"/>
    <w:rsid w:val="00DB2297"/>
    <w:rsid w:val="00DB22B8"/>
    <w:rsid w:val="00DB22E6"/>
    <w:rsid w:val="00DB22F0"/>
    <w:rsid w:val="00DB22FB"/>
    <w:rsid w:val="00DB2315"/>
    <w:rsid w:val="00DB2338"/>
    <w:rsid w:val="00DB236B"/>
    <w:rsid w:val="00DB23B9"/>
    <w:rsid w:val="00DB23C6"/>
    <w:rsid w:val="00DB240C"/>
    <w:rsid w:val="00DB2454"/>
    <w:rsid w:val="00DB248A"/>
    <w:rsid w:val="00DB255F"/>
    <w:rsid w:val="00DB25C1"/>
    <w:rsid w:val="00DB25C7"/>
    <w:rsid w:val="00DB25F6"/>
    <w:rsid w:val="00DB2614"/>
    <w:rsid w:val="00DB2646"/>
    <w:rsid w:val="00DB265A"/>
    <w:rsid w:val="00DB26B5"/>
    <w:rsid w:val="00DB26CA"/>
    <w:rsid w:val="00DB26D2"/>
    <w:rsid w:val="00DB26E1"/>
    <w:rsid w:val="00DB2711"/>
    <w:rsid w:val="00DB2716"/>
    <w:rsid w:val="00DB2730"/>
    <w:rsid w:val="00DB2741"/>
    <w:rsid w:val="00DB277E"/>
    <w:rsid w:val="00DB2788"/>
    <w:rsid w:val="00DB27BA"/>
    <w:rsid w:val="00DB27C0"/>
    <w:rsid w:val="00DB27C5"/>
    <w:rsid w:val="00DB27D8"/>
    <w:rsid w:val="00DB283E"/>
    <w:rsid w:val="00DB2879"/>
    <w:rsid w:val="00DB2882"/>
    <w:rsid w:val="00DB28B9"/>
    <w:rsid w:val="00DB2909"/>
    <w:rsid w:val="00DB291A"/>
    <w:rsid w:val="00DB2937"/>
    <w:rsid w:val="00DB293F"/>
    <w:rsid w:val="00DB294A"/>
    <w:rsid w:val="00DB29F5"/>
    <w:rsid w:val="00DB2A12"/>
    <w:rsid w:val="00DB2A1C"/>
    <w:rsid w:val="00DB2A21"/>
    <w:rsid w:val="00DB2A38"/>
    <w:rsid w:val="00DB2A48"/>
    <w:rsid w:val="00DB2A63"/>
    <w:rsid w:val="00DB2A96"/>
    <w:rsid w:val="00DB2AC5"/>
    <w:rsid w:val="00DB2ADF"/>
    <w:rsid w:val="00DB2B0D"/>
    <w:rsid w:val="00DB2B19"/>
    <w:rsid w:val="00DB2B4E"/>
    <w:rsid w:val="00DB2B66"/>
    <w:rsid w:val="00DB2B95"/>
    <w:rsid w:val="00DB2BA9"/>
    <w:rsid w:val="00DB2BC8"/>
    <w:rsid w:val="00DB2BC9"/>
    <w:rsid w:val="00DB2BCB"/>
    <w:rsid w:val="00DB2C0C"/>
    <w:rsid w:val="00DB2C50"/>
    <w:rsid w:val="00DB2C5B"/>
    <w:rsid w:val="00DB2C62"/>
    <w:rsid w:val="00DB2C92"/>
    <w:rsid w:val="00DB2CA0"/>
    <w:rsid w:val="00DB2CCC"/>
    <w:rsid w:val="00DB2CED"/>
    <w:rsid w:val="00DB2CF4"/>
    <w:rsid w:val="00DB2D06"/>
    <w:rsid w:val="00DB2D20"/>
    <w:rsid w:val="00DB2D23"/>
    <w:rsid w:val="00DB2D50"/>
    <w:rsid w:val="00DB2D91"/>
    <w:rsid w:val="00DB2DDD"/>
    <w:rsid w:val="00DB2E25"/>
    <w:rsid w:val="00DB2E43"/>
    <w:rsid w:val="00DB2E4B"/>
    <w:rsid w:val="00DB2E63"/>
    <w:rsid w:val="00DB2E7C"/>
    <w:rsid w:val="00DB2F1D"/>
    <w:rsid w:val="00DB2F46"/>
    <w:rsid w:val="00DB2F6C"/>
    <w:rsid w:val="00DB2F75"/>
    <w:rsid w:val="00DB2FA9"/>
    <w:rsid w:val="00DB2FC4"/>
    <w:rsid w:val="00DB2FD1"/>
    <w:rsid w:val="00DB2FD6"/>
    <w:rsid w:val="00DB3049"/>
    <w:rsid w:val="00DB304A"/>
    <w:rsid w:val="00DB3066"/>
    <w:rsid w:val="00DB3076"/>
    <w:rsid w:val="00DB30B0"/>
    <w:rsid w:val="00DB30C1"/>
    <w:rsid w:val="00DB30C3"/>
    <w:rsid w:val="00DB3135"/>
    <w:rsid w:val="00DB317A"/>
    <w:rsid w:val="00DB31B3"/>
    <w:rsid w:val="00DB3208"/>
    <w:rsid w:val="00DB3255"/>
    <w:rsid w:val="00DB3288"/>
    <w:rsid w:val="00DB3293"/>
    <w:rsid w:val="00DB32BC"/>
    <w:rsid w:val="00DB32BE"/>
    <w:rsid w:val="00DB32C1"/>
    <w:rsid w:val="00DB3306"/>
    <w:rsid w:val="00DB3347"/>
    <w:rsid w:val="00DB335D"/>
    <w:rsid w:val="00DB3361"/>
    <w:rsid w:val="00DB3371"/>
    <w:rsid w:val="00DB338B"/>
    <w:rsid w:val="00DB3393"/>
    <w:rsid w:val="00DB33AC"/>
    <w:rsid w:val="00DB33C1"/>
    <w:rsid w:val="00DB3402"/>
    <w:rsid w:val="00DB340E"/>
    <w:rsid w:val="00DB341A"/>
    <w:rsid w:val="00DB3464"/>
    <w:rsid w:val="00DB349C"/>
    <w:rsid w:val="00DB34A0"/>
    <w:rsid w:val="00DB34A3"/>
    <w:rsid w:val="00DB34E2"/>
    <w:rsid w:val="00DB3567"/>
    <w:rsid w:val="00DB357C"/>
    <w:rsid w:val="00DB357F"/>
    <w:rsid w:val="00DB3595"/>
    <w:rsid w:val="00DB35BA"/>
    <w:rsid w:val="00DB35C2"/>
    <w:rsid w:val="00DB35DE"/>
    <w:rsid w:val="00DB360E"/>
    <w:rsid w:val="00DB36AB"/>
    <w:rsid w:val="00DB36CD"/>
    <w:rsid w:val="00DB3717"/>
    <w:rsid w:val="00DB375D"/>
    <w:rsid w:val="00DB375E"/>
    <w:rsid w:val="00DB37A2"/>
    <w:rsid w:val="00DB37DA"/>
    <w:rsid w:val="00DB3808"/>
    <w:rsid w:val="00DB381C"/>
    <w:rsid w:val="00DB3849"/>
    <w:rsid w:val="00DB3890"/>
    <w:rsid w:val="00DB38EA"/>
    <w:rsid w:val="00DB38EF"/>
    <w:rsid w:val="00DB390E"/>
    <w:rsid w:val="00DB393A"/>
    <w:rsid w:val="00DB39BE"/>
    <w:rsid w:val="00DB39D3"/>
    <w:rsid w:val="00DB39DD"/>
    <w:rsid w:val="00DB39ED"/>
    <w:rsid w:val="00DB39EE"/>
    <w:rsid w:val="00DB39FB"/>
    <w:rsid w:val="00DB3A71"/>
    <w:rsid w:val="00DB3A77"/>
    <w:rsid w:val="00DB3A78"/>
    <w:rsid w:val="00DB3AA1"/>
    <w:rsid w:val="00DB3AA3"/>
    <w:rsid w:val="00DB3AAF"/>
    <w:rsid w:val="00DB3AB4"/>
    <w:rsid w:val="00DB3AB5"/>
    <w:rsid w:val="00DB3AF5"/>
    <w:rsid w:val="00DB3B1B"/>
    <w:rsid w:val="00DB3B2B"/>
    <w:rsid w:val="00DB3B47"/>
    <w:rsid w:val="00DB3B93"/>
    <w:rsid w:val="00DB3B94"/>
    <w:rsid w:val="00DB3B9D"/>
    <w:rsid w:val="00DB3BC8"/>
    <w:rsid w:val="00DB3C31"/>
    <w:rsid w:val="00DB3C3D"/>
    <w:rsid w:val="00DB3C71"/>
    <w:rsid w:val="00DB3C8A"/>
    <w:rsid w:val="00DB3CA9"/>
    <w:rsid w:val="00DB3CB7"/>
    <w:rsid w:val="00DB3CCD"/>
    <w:rsid w:val="00DB3CDC"/>
    <w:rsid w:val="00DB3D0C"/>
    <w:rsid w:val="00DB3D5A"/>
    <w:rsid w:val="00DB3D5E"/>
    <w:rsid w:val="00DB3D88"/>
    <w:rsid w:val="00DB3D91"/>
    <w:rsid w:val="00DB3D92"/>
    <w:rsid w:val="00DB3DA5"/>
    <w:rsid w:val="00DB3DD2"/>
    <w:rsid w:val="00DB3E10"/>
    <w:rsid w:val="00DB3E21"/>
    <w:rsid w:val="00DB3E3F"/>
    <w:rsid w:val="00DB3E64"/>
    <w:rsid w:val="00DB3E98"/>
    <w:rsid w:val="00DB3EC7"/>
    <w:rsid w:val="00DB3EE7"/>
    <w:rsid w:val="00DB3F1A"/>
    <w:rsid w:val="00DB3F65"/>
    <w:rsid w:val="00DB3F74"/>
    <w:rsid w:val="00DB3F75"/>
    <w:rsid w:val="00DB3FCE"/>
    <w:rsid w:val="00DB3FD6"/>
    <w:rsid w:val="00DB4046"/>
    <w:rsid w:val="00DB405B"/>
    <w:rsid w:val="00DB407B"/>
    <w:rsid w:val="00DB40B9"/>
    <w:rsid w:val="00DB4129"/>
    <w:rsid w:val="00DB412D"/>
    <w:rsid w:val="00DB4138"/>
    <w:rsid w:val="00DB415C"/>
    <w:rsid w:val="00DB41AC"/>
    <w:rsid w:val="00DB41AD"/>
    <w:rsid w:val="00DB41CA"/>
    <w:rsid w:val="00DB41F9"/>
    <w:rsid w:val="00DB4261"/>
    <w:rsid w:val="00DB4268"/>
    <w:rsid w:val="00DB426A"/>
    <w:rsid w:val="00DB4277"/>
    <w:rsid w:val="00DB42CB"/>
    <w:rsid w:val="00DB42D7"/>
    <w:rsid w:val="00DB4304"/>
    <w:rsid w:val="00DB4307"/>
    <w:rsid w:val="00DB4391"/>
    <w:rsid w:val="00DB4392"/>
    <w:rsid w:val="00DB441C"/>
    <w:rsid w:val="00DB4475"/>
    <w:rsid w:val="00DB44BE"/>
    <w:rsid w:val="00DB44ED"/>
    <w:rsid w:val="00DB44FE"/>
    <w:rsid w:val="00DB4505"/>
    <w:rsid w:val="00DB4521"/>
    <w:rsid w:val="00DB452F"/>
    <w:rsid w:val="00DB4535"/>
    <w:rsid w:val="00DB4543"/>
    <w:rsid w:val="00DB4571"/>
    <w:rsid w:val="00DB4590"/>
    <w:rsid w:val="00DB459C"/>
    <w:rsid w:val="00DB45CF"/>
    <w:rsid w:val="00DB46AD"/>
    <w:rsid w:val="00DB46EB"/>
    <w:rsid w:val="00DB46F2"/>
    <w:rsid w:val="00DB4733"/>
    <w:rsid w:val="00DB4738"/>
    <w:rsid w:val="00DB4761"/>
    <w:rsid w:val="00DB4769"/>
    <w:rsid w:val="00DB476F"/>
    <w:rsid w:val="00DB479B"/>
    <w:rsid w:val="00DB47ED"/>
    <w:rsid w:val="00DB47FC"/>
    <w:rsid w:val="00DB481D"/>
    <w:rsid w:val="00DB4838"/>
    <w:rsid w:val="00DB483B"/>
    <w:rsid w:val="00DB485B"/>
    <w:rsid w:val="00DB4888"/>
    <w:rsid w:val="00DB4894"/>
    <w:rsid w:val="00DB48D2"/>
    <w:rsid w:val="00DB48DC"/>
    <w:rsid w:val="00DB496B"/>
    <w:rsid w:val="00DB4973"/>
    <w:rsid w:val="00DB499B"/>
    <w:rsid w:val="00DB49BD"/>
    <w:rsid w:val="00DB4A1F"/>
    <w:rsid w:val="00DB4A20"/>
    <w:rsid w:val="00DB4A3A"/>
    <w:rsid w:val="00DB4A49"/>
    <w:rsid w:val="00DB4A50"/>
    <w:rsid w:val="00DB4AB2"/>
    <w:rsid w:val="00DB4AD9"/>
    <w:rsid w:val="00DB4AE0"/>
    <w:rsid w:val="00DB4B10"/>
    <w:rsid w:val="00DB4B7C"/>
    <w:rsid w:val="00DB4BB0"/>
    <w:rsid w:val="00DB4BDA"/>
    <w:rsid w:val="00DB4BE8"/>
    <w:rsid w:val="00DB4C42"/>
    <w:rsid w:val="00DB4C5F"/>
    <w:rsid w:val="00DB4C8E"/>
    <w:rsid w:val="00DB4CA5"/>
    <w:rsid w:val="00DB4CC6"/>
    <w:rsid w:val="00DB4CC9"/>
    <w:rsid w:val="00DB4D16"/>
    <w:rsid w:val="00DB4D1C"/>
    <w:rsid w:val="00DB4D3C"/>
    <w:rsid w:val="00DB4D58"/>
    <w:rsid w:val="00DB4D66"/>
    <w:rsid w:val="00DB4D72"/>
    <w:rsid w:val="00DB4D7E"/>
    <w:rsid w:val="00DB4D83"/>
    <w:rsid w:val="00DB4D86"/>
    <w:rsid w:val="00DB4D8F"/>
    <w:rsid w:val="00DB4D9E"/>
    <w:rsid w:val="00DB4E0D"/>
    <w:rsid w:val="00DB4E41"/>
    <w:rsid w:val="00DB4E58"/>
    <w:rsid w:val="00DB4E95"/>
    <w:rsid w:val="00DB4EB1"/>
    <w:rsid w:val="00DB4EBD"/>
    <w:rsid w:val="00DB4F0D"/>
    <w:rsid w:val="00DB4F32"/>
    <w:rsid w:val="00DB4F4C"/>
    <w:rsid w:val="00DB4F58"/>
    <w:rsid w:val="00DB4FB7"/>
    <w:rsid w:val="00DB4FE2"/>
    <w:rsid w:val="00DB4FF4"/>
    <w:rsid w:val="00DB500B"/>
    <w:rsid w:val="00DB5045"/>
    <w:rsid w:val="00DB5080"/>
    <w:rsid w:val="00DB508F"/>
    <w:rsid w:val="00DB5092"/>
    <w:rsid w:val="00DB50AB"/>
    <w:rsid w:val="00DB50C0"/>
    <w:rsid w:val="00DB50C1"/>
    <w:rsid w:val="00DB50E7"/>
    <w:rsid w:val="00DB5120"/>
    <w:rsid w:val="00DB512A"/>
    <w:rsid w:val="00DB513B"/>
    <w:rsid w:val="00DB5140"/>
    <w:rsid w:val="00DB519D"/>
    <w:rsid w:val="00DB51A9"/>
    <w:rsid w:val="00DB51AA"/>
    <w:rsid w:val="00DB51B5"/>
    <w:rsid w:val="00DB51C6"/>
    <w:rsid w:val="00DB5209"/>
    <w:rsid w:val="00DB5229"/>
    <w:rsid w:val="00DB52BA"/>
    <w:rsid w:val="00DB52CD"/>
    <w:rsid w:val="00DB5371"/>
    <w:rsid w:val="00DB53CC"/>
    <w:rsid w:val="00DB53EA"/>
    <w:rsid w:val="00DB53ED"/>
    <w:rsid w:val="00DB53FB"/>
    <w:rsid w:val="00DB53FC"/>
    <w:rsid w:val="00DB5445"/>
    <w:rsid w:val="00DB5478"/>
    <w:rsid w:val="00DB5481"/>
    <w:rsid w:val="00DB548A"/>
    <w:rsid w:val="00DB549A"/>
    <w:rsid w:val="00DB54D1"/>
    <w:rsid w:val="00DB5534"/>
    <w:rsid w:val="00DB5535"/>
    <w:rsid w:val="00DB5541"/>
    <w:rsid w:val="00DB5599"/>
    <w:rsid w:val="00DB55BA"/>
    <w:rsid w:val="00DB55D0"/>
    <w:rsid w:val="00DB5653"/>
    <w:rsid w:val="00DB56CB"/>
    <w:rsid w:val="00DB56E9"/>
    <w:rsid w:val="00DB5705"/>
    <w:rsid w:val="00DB572E"/>
    <w:rsid w:val="00DB575B"/>
    <w:rsid w:val="00DB5764"/>
    <w:rsid w:val="00DB5778"/>
    <w:rsid w:val="00DB578B"/>
    <w:rsid w:val="00DB57A8"/>
    <w:rsid w:val="00DB57B0"/>
    <w:rsid w:val="00DB57CC"/>
    <w:rsid w:val="00DB57D6"/>
    <w:rsid w:val="00DB57F3"/>
    <w:rsid w:val="00DB57F6"/>
    <w:rsid w:val="00DB580E"/>
    <w:rsid w:val="00DB5828"/>
    <w:rsid w:val="00DB5868"/>
    <w:rsid w:val="00DB5883"/>
    <w:rsid w:val="00DB589C"/>
    <w:rsid w:val="00DB58C1"/>
    <w:rsid w:val="00DB58EA"/>
    <w:rsid w:val="00DB5927"/>
    <w:rsid w:val="00DB592A"/>
    <w:rsid w:val="00DB5940"/>
    <w:rsid w:val="00DB596C"/>
    <w:rsid w:val="00DB5993"/>
    <w:rsid w:val="00DB59F1"/>
    <w:rsid w:val="00DB59F4"/>
    <w:rsid w:val="00DB59FA"/>
    <w:rsid w:val="00DB5A00"/>
    <w:rsid w:val="00DB5A0A"/>
    <w:rsid w:val="00DB5A1B"/>
    <w:rsid w:val="00DB5A21"/>
    <w:rsid w:val="00DB5AB1"/>
    <w:rsid w:val="00DB5AFD"/>
    <w:rsid w:val="00DB5B8E"/>
    <w:rsid w:val="00DB5BB7"/>
    <w:rsid w:val="00DB5BC5"/>
    <w:rsid w:val="00DB5BC8"/>
    <w:rsid w:val="00DB5BFE"/>
    <w:rsid w:val="00DB5C50"/>
    <w:rsid w:val="00DB5C5B"/>
    <w:rsid w:val="00DB5C96"/>
    <w:rsid w:val="00DB5CA8"/>
    <w:rsid w:val="00DB5CBA"/>
    <w:rsid w:val="00DB5CC7"/>
    <w:rsid w:val="00DB5D0A"/>
    <w:rsid w:val="00DB5D2F"/>
    <w:rsid w:val="00DB5D44"/>
    <w:rsid w:val="00DB5D87"/>
    <w:rsid w:val="00DB5D9D"/>
    <w:rsid w:val="00DB5DD1"/>
    <w:rsid w:val="00DB5DDA"/>
    <w:rsid w:val="00DB5DED"/>
    <w:rsid w:val="00DB5E53"/>
    <w:rsid w:val="00DB5E71"/>
    <w:rsid w:val="00DB5E7D"/>
    <w:rsid w:val="00DB5E81"/>
    <w:rsid w:val="00DB5F31"/>
    <w:rsid w:val="00DB5F8B"/>
    <w:rsid w:val="00DB5FEA"/>
    <w:rsid w:val="00DB5FED"/>
    <w:rsid w:val="00DB5FF8"/>
    <w:rsid w:val="00DB6000"/>
    <w:rsid w:val="00DB6024"/>
    <w:rsid w:val="00DB6025"/>
    <w:rsid w:val="00DB602A"/>
    <w:rsid w:val="00DB6060"/>
    <w:rsid w:val="00DB6074"/>
    <w:rsid w:val="00DB6116"/>
    <w:rsid w:val="00DB6163"/>
    <w:rsid w:val="00DB61B0"/>
    <w:rsid w:val="00DB61B6"/>
    <w:rsid w:val="00DB61C0"/>
    <w:rsid w:val="00DB61D2"/>
    <w:rsid w:val="00DB61E0"/>
    <w:rsid w:val="00DB61F5"/>
    <w:rsid w:val="00DB6276"/>
    <w:rsid w:val="00DB6284"/>
    <w:rsid w:val="00DB62B1"/>
    <w:rsid w:val="00DB62BF"/>
    <w:rsid w:val="00DB62DA"/>
    <w:rsid w:val="00DB6317"/>
    <w:rsid w:val="00DB631C"/>
    <w:rsid w:val="00DB6325"/>
    <w:rsid w:val="00DB636C"/>
    <w:rsid w:val="00DB6384"/>
    <w:rsid w:val="00DB639D"/>
    <w:rsid w:val="00DB63B5"/>
    <w:rsid w:val="00DB63BE"/>
    <w:rsid w:val="00DB6407"/>
    <w:rsid w:val="00DB648C"/>
    <w:rsid w:val="00DB649B"/>
    <w:rsid w:val="00DB649F"/>
    <w:rsid w:val="00DB64BB"/>
    <w:rsid w:val="00DB64F8"/>
    <w:rsid w:val="00DB651D"/>
    <w:rsid w:val="00DB6570"/>
    <w:rsid w:val="00DB6574"/>
    <w:rsid w:val="00DB65A4"/>
    <w:rsid w:val="00DB65A5"/>
    <w:rsid w:val="00DB65AD"/>
    <w:rsid w:val="00DB65B1"/>
    <w:rsid w:val="00DB65E9"/>
    <w:rsid w:val="00DB661E"/>
    <w:rsid w:val="00DB6631"/>
    <w:rsid w:val="00DB663D"/>
    <w:rsid w:val="00DB6664"/>
    <w:rsid w:val="00DB666E"/>
    <w:rsid w:val="00DB668B"/>
    <w:rsid w:val="00DB6698"/>
    <w:rsid w:val="00DB66B4"/>
    <w:rsid w:val="00DB66C2"/>
    <w:rsid w:val="00DB670B"/>
    <w:rsid w:val="00DB673A"/>
    <w:rsid w:val="00DB673B"/>
    <w:rsid w:val="00DB6745"/>
    <w:rsid w:val="00DB6765"/>
    <w:rsid w:val="00DB6772"/>
    <w:rsid w:val="00DB6785"/>
    <w:rsid w:val="00DB679B"/>
    <w:rsid w:val="00DB67A5"/>
    <w:rsid w:val="00DB67F2"/>
    <w:rsid w:val="00DB680E"/>
    <w:rsid w:val="00DB6840"/>
    <w:rsid w:val="00DB688E"/>
    <w:rsid w:val="00DB68AA"/>
    <w:rsid w:val="00DB68C6"/>
    <w:rsid w:val="00DB68C8"/>
    <w:rsid w:val="00DB68E2"/>
    <w:rsid w:val="00DB6949"/>
    <w:rsid w:val="00DB69A8"/>
    <w:rsid w:val="00DB69AF"/>
    <w:rsid w:val="00DB69B9"/>
    <w:rsid w:val="00DB69C3"/>
    <w:rsid w:val="00DB6A02"/>
    <w:rsid w:val="00DB6A04"/>
    <w:rsid w:val="00DB6A38"/>
    <w:rsid w:val="00DB6AAC"/>
    <w:rsid w:val="00DB6ADF"/>
    <w:rsid w:val="00DB6B31"/>
    <w:rsid w:val="00DB6B36"/>
    <w:rsid w:val="00DB6B4D"/>
    <w:rsid w:val="00DB6BEE"/>
    <w:rsid w:val="00DB6BFA"/>
    <w:rsid w:val="00DB6C1B"/>
    <w:rsid w:val="00DB6C4C"/>
    <w:rsid w:val="00DB6C98"/>
    <w:rsid w:val="00DB6CD4"/>
    <w:rsid w:val="00DB6CE3"/>
    <w:rsid w:val="00DB6D5D"/>
    <w:rsid w:val="00DB6D77"/>
    <w:rsid w:val="00DB6DC4"/>
    <w:rsid w:val="00DB6E41"/>
    <w:rsid w:val="00DB6E92"/>
    <w:rsid w:val="00DB6EFC"/>
    <w:rsid w:val="00DB6F00"/>
    <w:rsid w:val="00DB6F03"/>
    <w:rsid w:val="00DB6F46"/>
    <w:rsid w:val="00DB6FB9"/>
    <w:rsid w:val="00DB6FC9"/>
    <w:rsid w:val="00DB7013"/>
    <w:rsid w:val="00DB702D"/>
    <w:rsid w:val="00DB704B"/>
    <w:rsid w:val="00DB7053"/>
    <w:rsid w:val="00DB7068"/>
    <w:rsid w:val="00DB70BE"/>
    <w:rsid w:val="00DB70E3"/>
    <w:rsid w:val="00DB71AF"/>
    <w:rsid w:val="00DB71EA"/>
    <w:rsid w:val="00DB71F5"/>
    <w:rsid w:val="00DB726B"/>
    <w:rsid w:val="00DB726E"/>
    <w:rsid w:val="00DB7291"/>
    <w:rsid w:val="00DB729F"/>
    <w:rsid w:val="00DB72F8"/>
    <w:rsid w:val="00DB733F"/>
    <w:rsid w:val="00DB734B"/>
    <w:rsid w:val="00DB7361"/>
    <w:rsid w:val="00DB7385"/>
    <w:rsid w:val="00DB73B2"/>
    <w:rsid w:val="00DB73D1"/>
    <w:rsid w:val="00DB7406"/>
    <w:rsid w:val="00DB744C"/>
    <w:rsid w:val="00DB7455"/>
    <w:rsid w:val="00DB7476"/>
    <w:rsid w:val="00DB7478"/>
    <w:rsid w:val="00DB748E"/>
    <w:rsid w:val="00DB74D1"/>
    <w:rsid w:val="00DB74E3"/>
    <w:rsid w:val="00DB74E4"/>
    <w:rsid w:val="00DB750F"/>
    <w:rsid w:val="00DB7568"/>
    <w:rsid w:val="00DB759B"/>
    <w:rsid w:val="00DB75E7"/>
    <w:rsid w:val="00DB75F2"/>
    <w:rsid w:val="00DB75FC"/>
    <w:rsid w:val="00DB7613"/>
    <w:rsid w:val="00DB7621"/>
    <w:rsid w:val="00DB76AF"/>
    <w:rsid w:val="00DB771C"/>
    <w:rsid w:val="00DB773A"/>
    <w:rsid w:val="00DB7752"/>
    <w:rsid w:val="00DB777A"/>
    <w:rsid w:val="00DB7795"/>
    <w:rsid w:val="00DB77A0"/>
    <w:rsid w:val="00DB77E2"/>
    <w:rsid w:val="00DB77F9"/>
    <w:rsid w:val="00DB7816"/>
    <w:rsid w:val="00DB7826"/>
    <w:rsid w:val="00DB7835"/>
    <w:rsid w:val="00DB786C"/>
    <w:rsid w:val="00DB78C9"/>
    <w:rsid w:val="00DB78DC"/>
    <w:rsid w:val="00DB78E0"/>
    <w:rsid w:val="00DB78E1"/>
    <w:rsid w:val="00DB7948"/>
    <w:rsid w:val="00DB798B"/>
    <w:rsid w:val="00DB79E1"/>
    <w:rsid w:val="00DB7A82"/>
    <w:rsid w:val="00DB7A8F"/>
    <w:rsid w:val="00DB7A95"/>
    <w:rsid w:val="00DB7AAC"/>
    <w:rsid w:val="00DB7ABA"/>
    <w:rsid w:val="00DB7ADA"/>
    <w:rsid w:val="00DB7AE5"/>
    <w:rsid w:val="00DB7AED"/>
    <w:rsid w:val="00DB7B1A"/>
    <w:rsid w:val="00DB7B4D"/>
    <w:rsid w:val="00DB7B5E"/>
    <w:rsid w:val="00DB7BA1"/>
    <w:rsid w:val="00DB7BB4"/>
    <w:rsid w:val="00DB7BEE"/>
    <w:rsid w:val="00DB7BF9"/>
    <w:rsid w:val="00DB7C21"/>
    <w:rsid w:val="00DB7C64"/>
    <w:rsid w:val="00DB7C8F"/>
    <w:rsid w:val="00DB7C90"/>
    <w:rsid w:val="00DB7CD4"/>
    <w:rsid w:val="00DB7D33"/>
    <w:rsid w:val="00DB7DE8"/>
    <w:rsid w:val="00DB7DEC"/>
    <w:rsid w:val="00DB7E29"/>
    <w:rsid w:val="00DB7E42"/>
    <w:rsid w:val="00DB7E43"/>
    <w:rsid w:val="00DB7E8F"/>
    <w:rsid w:val="00DB7E9C"/>
    <w:rsid w:val="00DB7EB3"/>
    <w:rsid w:val="00DB7EBE"/>
    <w:rsid w:val="00DB7EC5"/>
    <w:rsid w:val="00DB7ECE"/>
    <w:rsid w:val="00DB7EDF"/>
    <w:rsid w:val="00DB7F35"/>
    <w:rsid w:val="00DB7F76"/>
    <w:rsid w:val="00DC0009"/>
    <w:rsid w:val="00DC0013"/>
    <w:rsid w:val="00DC0028"/>
    <w:rsid w:val="00DC003A"/>
    <w:rsid w:val="00DC003C"/>
    <w:rsid w:val="00DC0116"/>
    <w:rsid w:val="00DC01B4"/>
    <w:rsid w:val="00DC01BC"/>
    <w:rsid w:val="00DC0207"/>
    <w:rsid w:val="00DC020E"/>
    <w:rsid w:val="00DC0225"/>
    <w:rsid w:val="00DC0231"/>
    <w:rsid w:val="00DC0266"/>
    <w:rsid w:val="00DC028E"/>
    <w:rsid w:val="00DC02CC"/>
    <w:rsid w:val="00DC02E0"/>
    <w:rsid w:val="00DC0301"/>
    <w:rsid w:val="00DC034A"/>
    <w:rsid w:val="00DC0355"/>
    <w:rsid w:val="00DC0357"/>
    <w:rsid w:val="00DC03CF"/>
    <w:rsid w:val="00DC03D4"/>
    <w:rsid w:val="00DC040E"/>
    <w:rsid w:val="00DC0429"/>
    <w:rsid w:val="00DC046C"/>
    <w:rsid w:val="00DC04CD"/>
    <w:rsid w:val="00DC04DB"/>
    <w:rsid w:val="00DC0539"/>
    <w:rsid w:val="00DC054A"/>
    <w:rsid w:val="00DC0560"/>
    <w:rsid w:val="00DC0575"/>
    <w:rsid w:val="00DC0579"/>
    <w:rsid w:val="00DC0581"/>
    <w:rsid w:val="00DC05B2"/>
    <w:rsid w:val="00DC05E7"/>
    <w:rsid w:val="00DC05EC"/>
    <w:rsid w:val="00DC0617"/>
    <w:rsid w:val="00DC0632"/>
    <w:rsid w:val="00DC065D"/>
    <w:rsid w:val="00DC06EC"/>
    <w:rsid w:val="00DC06FC"/>
    <w:rsid w:val="00DC06FF"/>
    <w:rsid w:val="00DC077E"/>
    <w:rsid w:val="00DC07A1"/>
    <w:rsid w:val="00DC07A7"/>
    <w:rsid w:val="00DC081A"/>
    <w:rsid w:val="00DC0844"/>
    <w:rsid w:val="00DC084B"/>
    <w:rsid w:val="00DC0850"/>
    <w:rsid w:val="00DC0859"/>
    <w:rsid w:val="00DC088C"/>
    <w:rsid w:val="00DC0898"/>
    <w:rsid w:val="00DC08C3"/>
    <w:rsid w:val="00DC08F2"/>
    <w:rsid w:val="00DC095D"/>
    <w:rsid w:val="00DC0998"/>
    <w:rsid w:val="00DC09B4"/>
    <w:rsid w:val="00DC09B5"/>
    <w:rsid w:val="00DC09BF"/>
    <w:rsid w:val="00DC09D8"/>
    <w:rsid w:val="00DC09EF"/>
    <w:rsid w:val="00DC09FD"/>
    <w:rsid w:val="00DC0A2A"/>
    <w:rsid w:val="00DC0AC0"/>
    <w:rsid w:val="00DC0B18"/>
    <w:rsid w:val="00DC0B1D"/>
    <w:rsid w:val="00DC0B2B"/>
    <w:rsid w:val="00DC0B57"/>
    <w:rsid w:val="00DC0B64"/>
    <w:rsid w:val="00DC0B6A"/>
    <w:rsid w:val="00DC0BCD"/>
    <w:rsid w:val="00DC0C36"/>
    <w:rsid w:val="00DC0C49"/>
    <w:rsid w:val="00DC0C55"/>
    <w:rsid w:val="00DC0C63"/>
    <w:rsid w:val="00DC0C7D"/>
    <w:rsid w:val="00DC0CB0"/>
    <w:rsid w:val="00DC0CD7"/>
    <w:rsid w:val="00DC0D08"/>
    <w:rsid w:val="00DC0D43"/>
    <w:rsid w:val="00DC0D54"/>
    <w:rsid w:val="00DC0DA5"/>
    <w:rsid w:val="00DC0DB7"/>
    <w:rsid w:val="00DC0DF3"/>
    <w:rsid w:val="00DC0E0F"/>
    <w:rsid w:val="00DC0E16"/>
    <w:rsid w:val="00DC0E29"/>
    <w:rsid w:val="00DC0E34"/>
    <w:rsid w:val="00DC0E41"/>
    <w:rsid w:val="00DC0E96"/>
    <w:rsid w:val="00DC0ED9"/>
    <w:rsid w:val="00DC0EED"/>
    <w:rsid w:val="00DC0EF1"/>
    <w:rsid w:val="00DC0F07"/>
    <w:rsid w:val="00DC0F20"/>
    <w:rsid w:val="00DC0F6C"/>
    <w:rsid w:val="00DC1030"/>
    <w:rsid w:val="00DC1040"/>
    <w:rsid w:val="00DC1060"/>
    <w:rsid w:val="00DC10B6"/>
    <w:rsid w:val="00DC10C8"/>
    <w:rsid w:val="00DC10D6"/>
    <w:rsid w:val="00DC118D"/>
    <w:rsid w:val="00DC11C6"/>
    <w:rsid w:val="00DC125B"/>
    <w:rsid w:val="00DC125F"/>
    <w:rsid w:val="00DC1289"/>
    <w:rsid w:val="00DC129C"/>
    <w:rsid w:val="00DC12B6"/>
    <w:rsid w:val="00DC1368"/>
    <w:rsid w:val="00DC137A"/>
    <w:rsid w:val="00DC13C1"/>
    <w:rsid w:val="00DC13D6"/>
    <w:rsid w:val="00DC13FA"/>
    <w:rsid w:val="00DC1404"/>
    <w:rsid w:val="00DC1412"/>
    <w:rsid w:val="00DC148F"/>
    <w:rsid w:val="00DC14C1"/>
    <w:rsid w:val="00DC14E0"/>
    <w:rsid w:val="00DC1504"/>
    <w:rsid w:val="00DC1508"/>
    <w:rsid w:val="00DC1540"/>
    <w:rsid w:val="00DC1575"/>
    <w:rsid w:val="00DC1589"/>
    <w:rsid w:val="00DC15C7"/>
    <w:rsid w:val="00DC15F7"/>
    <w:rsid w:val="00DC1624"/>
    <w:rsid w:val="00DC1640"/>
    <w:rsid w:val="00DC165F"/>
    <w:rsid w:val="00DC16B4"/>
    <w:rsid w:val="00DC16F9"/>
    <w:rsid w:val="00DC175C"/>
    <w:rsid w:val="00DC17AE"/>
    <w:rsid w:val="00DC17B6"/>
    <w:rsid w:val="00DC17BE"/>
    <w:rsid w:val="00DC17DA"/>
    <w:rsid w:val="00DC17DC"/>
    <w:rsid w:val="00DC17DE"/>
    <w:rsid w:val="00DC181B"/>
    <w:rsid w:val="00DC1825"/>
    <w:rsid w:val="00DC1849"/>
    <w:rsid w:val="00DC1878"/>
    <w:rsid w:val="00DC1885"/>
    <w:rsid w:val="00DC1899"/>
    <w:rsid w:val="00DC191B"/>
    <w:rsid w:val="00DC1925"/>
    <w:rsid w:val="00DC1946"/>
    <w:rsid w:val="00DC1950"/>
    <w:rsid w:val="00DC1984"/>
    <w:rsid w:val="00DC1985"/>
    <w:rsid w:val="00DC1A12"/>
    <w:rsid w:val="00DC1A1E"/>
    <w:rsid w:val="00DC1A20"/>
    <w:rsid w:val="00DC1A6D"/>
    <w:rsid w:val="00DC1A8B"/>
    <w:rsid w:val="00DC1A8E"/>
    <w:rsid w:val="00DC1AA5"/>
    <w:rsid w:val="00DC1AAD"/>
    <w:rsid w:val="00DC1B11"/>
    <w:rsid w:val="00DC1B4E"/>
    <w:rsid w:val="00DC1B51"/>
    <w:rsid w:val="00DC1B59"/>
    <w:rsid w:val="00DC1B69"/>
    <w:rsid w:val="00DC1BD8"/>
    <w:rsid w:val="00DC1C01"/>
    <w:rsid w:val="00DC1C02"/>
    <w:rsid w:val="00DC1C29"/>
    <w:rsid w:val="00DC1C4C"/>
    <w:rsid w:val="00DC1CBD"/>
    <w:rsid w:val="00DC1CD2"/>
    <w:rsid w:val="00DC1CD3"/>
    <w:rsid w:val="00DC1CF5"/>
    <w:rsid w:val="00DC1CFC"/>
    <w:rsid w:val="00DC1D25"/>
    <w:rsid w:val="00DC1D78"/>
    <w:rsid w:val="00DC1D7D"/>
    <w:rsid w:val="00DC1DA3"/>
    <w:rsid w:val="00DC1DBF"/>
    <w:rsid w:val="00DC1E61"/>
    <w:rsid w:val="00DC1E66"/>
    <w:rsid w:val="00DC1E6B"/>
    <w:rsid w:val="00DC1E97"/>
    <w:rsid w:val="00DC1EA1"/>
    <w:rsid w:val="00DC1EA7"/>
    <w:rsid w:val="00DC1F51"/>
    <w:rsid w:val="00DC1F90"/>
    <w:rsid w:val="00DC1FAA"/>
    <w:rsid w:val="00DC1FE6"/>
    <w:rsid w:val="00DC1FFC"/>
    <w:rsid w:val="00DC2004"/>
    <w:rsid w:val="00DC2005"/>
    <w:rsid w:val="00DC202C"/>
    <w:rsid w:val="00DC2052"/>
    <w:rsid w:val="00DC2077"/>
    <w:rsid w:val="00DC20CE"/>
    <w:rsid w:val="00DC20F1"/>
    <w:rsid w:val="00DC2103"/>
    <w:rsid w:val="00DC2157"/>
    <w:rsid w:val="00DC21AC"/>
    <w:rsid w:val="00DC21EC"/>
    <w:rsid w:val="00DC2249"/>
    <w:rsid w:val="00DC2268"/>
    <w:rsid w:val="00DC2269"/>
    <w:rsid w:val="00DC2277"/>
    <w:rsid w:val="00DC22A0"/>
    <w:rsid w:val="00DC22F3"/>
    <w:rsid w:val="00DC2304"/>
    <w:rsid w:val="00DC2313"/>
    <w:rsid w:val="00DC233D"/>
    <w:rsid w:val="00DC234D"/>
    <w:rsid w:val="00DC2377"/>
    <w:rsid w:val="00DC23B7"/>
    <w:rsid w:val="00DC242C"/>
    <w:rsid w:val="00DC2471"/>
    <w:rsid w:val="00DC24E7"/>
    <w:rsid w:val="00DC24EA"/>
    <w:rsid w:val="00DC2523"/>
    <w:rsid w:val="00DC253A"/>
    <w:rsid w:val="00DC2561"/>
    <w:rsid w:val="00DC25BB"/>
    <w:rsid w:val="00DC25CF"/>
    <w:rsid w:val="00DC25D7"/>
    <w:rsid w:val="00DC25F2"/>
    <w:rsid w:val="00DC25F9"/>
    <w:rsid w:val="00DC261A"/>
    <w:rsid w:val="00DC2660"/>
    <w:rsid w:val="00DC2663"/>
    <w:rsid w:val="00DC266B"/>
    <w:rsid w:val="00DC267E"/>
    <w:rsid w:val="00DC26A7"/>
    <w:rsid w:val="00DC26D7"/>
    <w:rsid w:val="00DC276D"/>
    <w:rsid w:val="00DC2772"/>
    <w:rsid w:val="00DC277B"/>
    <w:rsid w:val="00DC2786"/>
    <w:rsid w:val="00DC27AA"/>
    <w:rsid w:val="00DC27F0"/>
    <w:rsid w:val="00DC2871"/>
    <w:rsid w:val="00DC2875"/>
    <w:rsid w:val="00DC2876"/>
    <w:rsid w:val="00DC287A"/>
    <w:rsid w:val="00DC28B4"/>
    <w:rsid w:val="00DC28F2"/>
    <w:rsid w:val="00DC28FF"/>
    <w:rsid w:val="00DC290F"/>
    <w:rsid w:val="00DC291C"/>
    <w:rsid w:val="00DC296F"/>
    <w:rsid w:val="00DC2987"/>
    <w:rsid w:val="00DC2989"/>
    <w:rsid w:val="00DC2A14"/>
    <w:rsid w:val="00DC2A82"/>
    <w:rsid w:val="00DC2A8A"/>
    <w:rsid w:val="00DC2A9D"/>
    <w:rsid w:val="00DC2A9E"/>
    <w:rsid w:val="00DC2AF7"/>
    <w:rsid w:val="00DC2AFA"/>
    <w:rsid w:val="00DC2B0C"/>
    <w:rsid w:val="00DC2B55"/>
    <w:rsid w:val="00DC2B85"/>
    <w:rsid w:val="00DC2B92"/>
    <w:rsid w:val="00DC2B99"/>
    <w:rsid w:val="00DC2BB5"/>
    <w:rsid w:val="00DC2BE6"/>
    <w:rsid w:val="00DC2BF3"/>
    <w:rsid w:val="00DC2C26"/>
    <w:rsid w:val="00DC2C91"/>
    <w:rsid w:val="00DC2C92"/>
    <w:rsid w:val="00DC2CA3"/>
    <w:rsid w:val="00DC2CB1"/>
    <w:rsid w:val="00DC2CE8"/>
    <w:rsid w:val="00DC2CF0"/>
    <w:rsid w:val="00DC2CF5"/>
    <w:rsid w:val="00DC2D04"/>
    <w:rsid w:val="00DC2D38"/>
    <w:rsid w:val="00DC2D58"/>
    <w:rsid w:val="00DC2D73"/>
    <w:rsid w:val="00DC2D7F"/>
    <w:rsid w:val="00DC2DBA"/>
    <w:rsid w:val="00DC2DBE"/>
    <w:rsid w:val="00DC2DD6"/>
    <w:rsid w:val="00DC2DDB"/>
    <w:rsid w:val="00DC2E26"/>
    <w:rsid w:val="00DC2E2E"/>
    <w:rsid w:val="00DC2E35"/>
    <w:rsid w:val="00DC2E53"/>
    <w:rsid w:val="00DC2E77"/>
    <w:rsid w:val="00DC2EB4"/>
    <w:rsid w:val="00DC2F2E"/>
    <w:rsid w:val="00DC2F7A"/>
    <w:rsid w:val="00DC2F85"/>
    <w:rsid w:val="00DC2F8D"/>
    <w:rsid w:val="00DC2FCC"/>
    <w:rsid w:val="00DC2FEF"/>
    <w:rsid w:val="00DC3007"/>
    <w:rsid w:val="00DC303A"/>
    <w:rsid w:val="00DC304A"/>
    <w:rsid w:val="00DC304E"/>
    <w:rsid w:val="00DC306F"/>
    <w:rsid w:val="00DC3077"/>
    <w:rsid w:val="00DC3079"/>
    <w:rsid w:val="00DC3083"/>
    <w:rsid w:val="00DC308D"/>
    <w:rsid w:val="00DC30AF"/>
    <w:rsid w:val="00DC30C9"/>
    <w:rsid w:val="00DC30D8"/>
    <w:rsid w:val="00DC3110"/>
    <w:rsid w:val="00DC3134"/>
    <w:rsid w:val="00DC3163"/>
    <w:rsid w:val="00DC3200"/>
    <w:rsid w:val="00DC3230"/>
    <w:rsid w:val="00DC3242"/>
    <w:rsid w:val="00DC325B"/>
    <w:rsid w:val="00DC325D"/>
    <w:rsid w:val="00DC327D"/>
    <w:rsid w:val="00DC328B"/>
    <w:rsid w:val="00DC3293"/>
    <w:rsid w:val="00DC32B4"/>
    <w:rsid w:val="00DC32B7"/>
    <w:rsid w:val="00DC32DA"/>
    <w:rsid w:val="00DC3317"/>
    <w:rsid w:val="00DC3368"/>
    <w:rsid w:val="00DC3374"/>
    <w:rsid w:val="00DC33B5"/>
    <w:rsid w:val="00DC33BF"/>
    <w:rsid w:val="00DC3400"/>
    <w:rsid w:val="00DC340F"/>
    <w:rsid w:val="00DC343A"/>
    <w:rsid w:val="00DC343B"/>
    <w:rsid w:val="00DC3463"/>
    <w:rsid w:val="00DC34D6"/>
    <w:rsid w:val="00DC350C"/>
    <w:rsid w:val="00DC3587"/>
    <w:rsid w:val="00DC358C"/>
    <w:rsid w:val="00DC3594"/>
    <w:rsid w:val="00DC3610"/>
    <w:rsid w:val="00DC3629"/>
    <w:rsid w:val="00DC3658"/>
    <w:rsid w:val="00DC3659"/>
    <w:rsid w:val="00DC3673"/>
    <w:rsid w:val="00DC36A2"/>
    <w:rsid w:val="00DC36C8"/>
    <w:rsid w:val="00DC36CD"/>
    <w:rsid w:val="00DC36F5"/>
    <w:rsid w:val="00DC3723"/>
    <w:rsid w:val="00DC372F"/>
    <w:rsid w:val="00DC3731"/>
    <w:rsid w:val="00DC3740"/>
    <w:rsid w:val="00DC375E"/>
    <w:rsid w:val="00DC3789"/>
    <w:rsid w:val="00DC378C"/>
    <w:rsid w:val="00DC378D"/>
    <w:rsid w:val="00DC3819"/>
    <w:rsid w:val="00DC3823"/>
    <w:rsid w:val="00DC382A"/>
    <w:rsid w:val="00DC3855"/>
    <w:rsid w:val="00DC387F"/>
    <w:rsid w:val="00DC3882"/>
    <w:rsid w:val="00DC38A8"/>
    <w:rsid w:val="00DC38AD"/>
    <w:rsid w:val="00DC38BA"/>
    <w:rsid w:val="00DC38D9"/>
    <w:rsid w:val="00DC38EF"/>
    <w:rsid w:val="00DC38F1"/>
    <w:rsid w:val="00DC391F"/>
    <w:rsid w:val="00DC3956"/>
    <w:rsid w:val="00DC3975"/>
    <w:rsid w:val="00DC3988"/>
    <w:rsid w:val="00DC3A11"/>
    <w:rsid w:val="00DC3A14"/>
    <w:rsid w:val="00DC3A21"/>
    <w:rsid w:val="00DC3A52"/>
    <w:rsid w:val="00DC3A76"/>
    <w:rsid w:val="00DC3AC8"/>
    <w:rsid w:val="00DC3AD6"/>
    <w:rsid w:val="00DC3B08"/>
    <w:rsid w:val="00DC3B96"/>
    <w:rsid w:val="00DC3BA0"/>
    <w:rsid w:val="00DC3BBF"/>
    <w:rsid w:val="00DC3BCE"/>
    <w:rsid w:val="00DC3BD7"/>
    <w:rsid w:val="00DC3BF8"/>
    <w:rsid w:val="00DC3C3D"/>
    <w:rsid w:val="00DC3C6B"/>
    <w:rsid w:val="00DC3CA4"/>
    <w:rsid w:val="00DC3CCE"/>
    <w:rsid w:val="00DC3CFC"/>
    <w:rsid w:val="00DC3D43"/>
    <w:rsid w:val="00DC3D77"/>
    <w:rsid w:val="00DC3DB3"/>
    <w:rsid w:val="00DC3DDC"/>
    <w:rsid w:val="00DC3DF2"/>
    <w:rsid w:val="00DC3E35"/>
    <w:rsid w:val="00DC3E4C"/>
    <w:rsid w:val="00DC3E56"/>
    <w:rsid w:val="00DC3EA2"/>
    <w:rsid w:val="00DC3EBE"/>
    <w:rsid w:val="00DC3EC8"/>
    <w:rsid w:val="00DC3EF4"/>
    <w:rsid w:val="00DC3F13"/>
    <w:rsid w:val="00DC3F23"/>
    <w:rsid w:val="00DC3F83"/>
    <w:rsid w:val="00DC3FA9"/>
    <w:rsid w:val="00DC3FE0"/>
    <w:rsid w:val="00DC4029"/>
    <w:rsid w:val="00DC409D"/>
    <w:rsid w:val="00DC40E7"/>
    <w:rsid w:val="00DC40EE"/>
    <w:rsid w:val="00DC4128"/>
    <w:rsid w:val="00DC415A"/>
    <w:rsid w:val="00DC4191"/>
    <w:rsid w:val="00DC419A"/>
    <w:rsid w:val="00DC41E5"/>
    <w:rsid w:val="00DC4218"/>
    <w:rsid w:val="00DC421E"/>
    <w:rsid w:val="00DC426B"/>
    <w:rsid w:val="00DC4286"/>
    <w:rsid w:val="00DC42CA"/>
    <w:rsid w:val="00DC42D2"/>
    <w:rsid w:val="00DC42D8"/>
    <w:rsid w:val="00DC42F7"/>
    <w:rsid w:val="00DC4408"/>
    <w:rsid w:val="00DC4453"/>
    <w:rsid w:val="00DC4461"/>
    <w:rsid w:val="00DC4465"/>
    <w:rsid w:val="00DC4486"/>
    <w:rsid w:val="00DC44B2"/>
    <w:rsid w:val="00DC44CD"/>
    <w:rsid w:val="00DC44CF"/>
    <w:rsid w:val="00DC4573"/>
    <w:rsid w:val="00DC458C"/>
    <w:rsid w:val="00DC45A7"/>
    <w:rsid w:val="00DC45BC"/>
    <w:rsid w:val="00DC45BF"/>
    <w:rsid w:val="00DC45CE"/>
    <w:rsid w:val="00DC45D4"/>
    <w:rsid w:val="00DC45D6"/>
    <w:rsid w:val="00DC45DB"/>
    <w:rsid w:val="00DC4603"/>
    <w:rsid w:val="00DC4605"/>
    <w:rsid w:val="00DC464F"/>
    <w:rsid w:val="00DC4653"/>
    <w:rsid w:val="00DC4675"/>
    <w:rsid w:val="00DC4696"/>
    <w:rsid w:val="00DC4699"/>
    <w:rsid w:val="00DC469A"/>
    <w:rsid w:val="00DC46D1"/>
    <w:rsid w:val="00DC4715"/>
    <w:rsid w:val="00DC4723"/>
    <w:rsid w:val="00DC474C"/>
    <w:rsid w:val="00DC4774"/>
    <w:rsid w:val="00DC4775"/>
    <w:rsid w:val="00DC4786"/>
    <w:rsid w:val="00DC47DC"/>
    <w:rsid w:val="00DC47EA"/>
    <w:rsid w:val="00DC4800"/>
    <w:rsid w:val="00DC480B"/>
    <w:rsid w:val="00DC4832"/>
    <w:rsid w:val="00DC4883"/>
    <w:rsid w:val="00DC4888"/>
    <w:rsid w:val="00DC48EA"/>
    <w:rsid w:val="00DC48EB"/>
    <w:rsid w:val="00DC48EE"/>
    <w:rsid w:val="00DC48FF"/>
    <w:rsid w:val="00DC4923"/>
    <w:rsid w:val="00DC497C"/>
    <w:rsid w:val="00DC4995"/>
    <w:rsid w:val="00DC4996"/>
    <w:rsid w:val="00DC49A0"/>
    <w:rsid w:val="00DC49A2"/>
    <w:rsid w:val="00DC4AA9"/>
    <w:rsid w:val="00DC4AB0"/>
    <w:rsid w:val="00DC4AB3"/>
    <w:rsid w:val="00DC4AC1"/>
    <w:rsid w:val="00DC4B28"/>
    <w:rsid w:val="00DC4B7E"/>
    <w:rsid w:val="00DC4BAE"/>
    <w:rsid w:val="00DC4BBE"/>
    <w:rsid w:val="00DC4BCB"/>
    <w:rsid w:val="00DC4C60"/>
    <w:rsid w:val="00DC4C64"/>
    <w:rsid w:val="00DC4C91"/>
    <w:rsid w:val="00DC4CBC"/>
    <w:rsid w:val="00DC4CDC"/>
    <w:rsid w:val="00DC4CF9"/>
    <w:rsid w:val="00DC4D59"/>
    <w:rsid w:val="00DC4D79"/>
    <w:rsid w:val="00DC4D7E"/>
    <w:rsid w:val="00DC4D7F"/>
    <w:rsid w:val="00DC4DA4"/>
    <w:rsid w:val="00DC4DAA"/>
    <w:rsid w:val="00DC4DF8"/>
    <w:rsid w:val="00DC4E52"/>
    <w:rsid w:val="00DC4E68"/>
    <w:rsid w:val="00DC4F14"/>
    <w:rsid w:val="00DC4F23"/>
    <w:rsid w:val="00DC4F5A"/>
    <w:rsid w:val="00DC4F5E"/>
    <w:rsid w:val="00DC4F6D"/>
    <w:rsid w:val="00DC4F73"/>
    <w:rsid w:val="00DC4F9A"/>
    <w:rsid w:val="00DC4FB3"/>
    <w:rsid w:val="00DC4FBD"/>
    <w:rsid w:val="00DC4FE6"/>
    <w:rsid w:val="00DC4FF7"/>
    <w:rsid w:val="00DC500E"/>
    <w:rsid w:val="00DC5018"/>
    <w:rsid w:val="00DC502D"/>
    <w:rsid w:val="00DC5043"/>
    <w:rsid w:val="00DC5089"/>
    <w:rsid w:val="00DC5094"/>
    <w:rsid w:val="00DC50C1"/>
    <w:rsid w:val="00DC5109"/>
    <w:rsid w:val="00DC5179"/>
    <w:rsid w:val="00DC51AF"/>
    <w:rsid w:val="00DC51B8"/>
    <w:rsid w:val="00DC51B9"/>
    <w:rsid w:val="00DC51D5"/>
    <w:rsid w:val="00DC521F"/>
    <w:rsid w:val="00DC522E"/>
    <w:rsid w:val="00DC5249"/>
    <w:rsid w:val="00DC524C"/>
    <w:rsid w:val="00DC526B"/>
    <w:rsid w:val="00DC526E"/>
    <w:rsid w:val="00DC528C"/>
    <w:rsid w:val="00DC5296"/>
    <w:rsid w:val="00DC529C"/>
    <w:rsid w:val="00DC52C5"/>
    <w:rsid w:val="00DC52CF"/>
    <w:rsid w:val="00DC52F3"/>
    <w:rsid w:val="00DC5307"/>
    <w:rsid w:val="00DC5373"/>
    <w:rsid w:val="00DC53B3"/>
    <w:rsid w:val="00DC53ED"/>
    <w:rsid w:val="00DC53F0"/>
    <w:rsid w:val="00DC5419"/>
    <w:rsid w:val="00DC5420"/>
    <w:rsid w:val="00DC5466"/>
    <w:rsid w:val="00DC5498"/>
    <w:rsid w:val="00DC54CB"/>
    <w:rsid w:val="00DC550A"/>
    <w:rsid w:val="00DC551E"/>
    <w:rsid w:val="00DC55A1"/>
    <w:rsid w:val="00DC55EA"/>
    <w:rsid w:val="00DC55FD"/>
    <w:rsid w:val="00DC5642"/>
    <w:rsid w:val="00DC5645"/>
    <w:rsid w:val="00DC5650"/>
    <w:rsid w:val="00DC569B"/>
    <w:rsid w:val="00DC56B0"/>
    <w:rsid w:val="00DC56B6"/>
    <w:rsid w:val="00DC56C1"/>
    <w:rsid w:val="00DC570D"/>
    <w:rsid w:val="00DC5725"/>
    <w:rsid w:val="00DC572A"/>
    <w:rsid w:val="00DC573C"/>
    <w:rsid w:val="00DC574C"/>
    <w:rsid w:val="00DC5750"/>
    <w:rsid w:val="00DC5773"/>
    <w:rsid w:val="00DC5796"/>
    <w:rsid w:val="00DC57D6"/>
    <w:rsid w:val="00DC5814"/>
    <w:rsid w:val="00DC5876"/>
    <w:rsid w:val="00DC5888"/>
    <w:rsid w:val="00DC58A8"/>
    <w:rsid w:val="00DC58E4"/>
    <w:rsid w:val="00DC58F1"/>
    <w:rsid w:val="00DC58F5"/>
    <w:rsid w:val="00DC5919"/>
    <w:rsid w:val="00DC5933"/>
    <w:rsid w:val="00DC59A9"/>
    <w:rsid w:val="00DC59B3"/>
    <w:rsid w:val="00DC59B6"/>
    <w:rsid w:val="00DC5A10"/>
    <w:rsid w:val="00DC5A4F"/>
    <w:rsid w:val="00DC5AA9"/>
    <w:rsid w:val="00DC5AAA"/>
    <w:rsid w:val="00DC5AC7"/>
    <w:rsid w:val="00DC5B3F"/>
    <w:rsid w:val="00DC5B7A"/>
    <w:rsid w:val="00DC5C1C"/>
    <w:rsid w:val="00DC5C63"/>
    <w:rsid w:val="00DC5CBE"/>
    <w:rsid w:val="00DC5CBF"/>
    <w:rsid w:val="00DC5CE5"/>
    <w:rsid w:val="00DC5D08"/>
    <w:rsid w:val="00DC5D19"/>
    <w:rsid w:val="00DC5D70"/>
    <w:rsid w:val="00DC5DDB"/>
    <w:rsid w:val="00DC5DE3"/>
    <w:rsid w:val="00DC5DE4"/>
    <w:rsid w:val="00DC5DEC"/>
    <w:rsid w:val="00DC5DF8"/>
    <w:rsid w:val="00DC5E34"/>
    <w:rsid w:val="00DC5E7F"/>
    <w:rsid w:val="00DC5E8C"/>
    <w:rsid w:val="00DC5FAF"/>
    <w:rsid w:val="00DC5FEC"/>
    <w:rsid w:val="00DC6007"/>
    <w:rsid w:val="00DC6009"/>
    <w:rsid w:val="00DC602C"/>
    <w:rsid w:val="00DC603B"/>
    <w:rsid w:val="00DC6048"/>
    <w:rsid w:val="00DC609C"/>
    <w:rsid w:val="00DC60D2"/>
    <w:rsid w:val="00DC60F0"/>
    <w:rsid w:val="00DC6115"/>
    <w:rsid w:val="00DC6140"/>
    <w:rsid w:val="00DC6148"/>
    <w:rsid w:val="00DC616D"/>
    <w:rsid w:val="00DC618C"/>
    <w:rsid w:val="00DC61A4"/>
    <w:rsid w:val="00DC620C"/>
    <w:rsid w:val="00DC6231"/>
    <w:rsid w:val="00DC626A"/>
    <w:rsid w:val="00DC6277"/>
    <w:rsid w:val="00DC6299"/>
    <w:rsid w:val="00DC629F"/>
    <w:rsid w:val="00DC62E5"/>
    <w:rsid w:val="00DC630D"/>
    <w:rsid w:val="00DC6377"/>
    <w:rsid w:val="00DC63B5"/>
    <w:rsid w:val="00DC63C7"/>
    <w:rsid w:val="00DC6402"/>
    <w:rsid w:val="00DC645F"/>
    <w:rsid w:val="00DC6471"/>
    <w:rsid w:val="00DC6483"/>
    <w:rsid w:val="00DC649E"/>
    <w:rsid w:val="00DC64AF"/>
    <w:rsid w:val="00DC6527"/>
    <w:rsid w:val="00DC6551"/>
    <w:rsid w:val="00DC65FB"/>
    <w:rsid w:val="00DC6649"/>
    <w:rsid w:val="00DC6678"/>
    <w:rsid w:val="00DC667B"/>
    <w:rsid w:val="00DC66AB"/>
    <w:rsid w:val="00DC6708"/>
    <w:rsid w:val="00DC6735"/>
    <w:rsid w:val="00DC675B"/>
    <w:rsid w:val="00DC6766"/>
    <w:rsid w:val="00DC67F8"/>
    <w:rsid w:val="00DC681C"/>
    <w:rsid w:val="00DC681D"/>
    <w:rsid w:val="00DC6880"/>
    <w:rsid w:val="00DC68B3"/>
    <w:rsid w:val="00DC68FD"/>
    <w:rsid w:val="00DC68FF"/>
    <w:rsid w:val="00DC6972"/>
    <w:rsid w:val="00DC6989"/>
    <w:rsid w:val="00DC69A8"/>
    <w:rsid w:val="00DC69BB"/>
    <w:rsid w:val="00DC69F8"/>
    <w:rsid w:val="00DC6A0C"/>
    <w:rsid w:val="00DC6A12"/>
    <w:rsid w:val="00DC6AB1"/>
    <w:rsid w:val="00DC6ACC"/>
    <w:rsid w:val="00DC6AF5"/>
    <w:rsid w:val="00DC6B03"/>
    <w:rsid w:val="00DC6B55"/>
    <w:rsid w:val="00DC6B60"/>
    <w:rsid w:val="00DC6B66"/>
    <w:rsid w:val="00DC6BD9"/>
    <w:rsid w:val="00DC6BE2"/>
    <w:rsid w:val="00DC6BEA"/>
    <w:rsid w:val="00DC6BF9"/>
    <w:rsid w:val="00DC6BFD"/>
    <w:rsid w:val="00DC6C06"/>
    <w:rsid w:val="00DC6C32"/>
    <w:rsid w:val="00DC6C80"/>
    <w:rsid w:val="00DC6C8C"/>
    <w:rsid w:val="00DC6C8F"/>
    <w:rsid w:val="00DC6C90"/>
    <w:rsid w:val="00DC6CB5"/>
    <w:rsid w:val="00DC6D07"/>
    <w:rsid w:val="00DC6D28"/>
    <w:rsid w:val="00DC6D50"/>
    <w:rsid w:val="00DC6D51"/>
    <w:rsid w:val="00DC6D63"/>
    <w:rsid w:val="00DC6DA2"/>
    <w:rsid w:val="00DC6DC5"/>
    <w:rsid w:val="00DC6DCA"/>
    <w:rsid w:val="00DC6E0B"/>
    <w:rsid w:val="00DC6E1A"/>
    <w:rsid w:val="00DC6E36"/>
    <w:rsid w:val="00DC6E67"/>
    <w:rsid w:val="00DC6E77"/>
    <w:rsid w:val="00DC6E85"/>
    <w:rsid w:val="00DC6F12"/>
    <w:rsid w:val="00DC6F84"/>
    <w:rsid w:val="00DC6F9D"/>
    <w:rsid w:val="00DC6FAB"/>
    <w:rsid w:val="00DC7009"/>
    <w:rsid w:val="00DC7015"/>
    <w:rsid w:val="00DC7029"/>
    <w:rsid w:val="00DC703A"/>
    <w:rsid w:val="00DC703F"/>
    <w:rsid w:val="00DC704D"/>
    <w:rsid w:val="00DC707D"/>
    <w:rsid w:val="00DC7082"/>
    <w:rsid w:val="00DC7090"/>
    <w:rsid w:val="00DC7092"/>
    <w:rsid w:val="00DC70F0"/>
    <w:rsid w:val="00DC70FA"/>
    <w:rsid w:val="00DC7106"/>
    <w:rsid w:val="00DC7107"/>
    <w:rsid w:val="00DC711E"/>
    <w:rsid w:val="00DC712B"/>
    <w:rsid w:val="00DC7134"/>
    <w:rsid w:val="00DC7163"/>
    <w:rsid w:val="00DC718C"/>
    <w:rsid w:val="00DC7213"/>
    <w:rsid w:val="00DC721F"/>
    <w:rsid w:val="00DC724E"/>
    <w:rsid w:val="00DC72AB"/>
    <w:rsid w:val="00DC72C2"/>
    <w:rsid w:val="00DC72CC"/>
    <w:rsid w:val="00DC7305"/>
    <w:rsid w:val="00DC732E"/>
    <w:rsid w:val="00DC7361"/>
    <w:rsid w:val="00DC7376"/>
    <w:rsid w:val="00DC7396"/>
    <w:rsid w:val="00DC73B1"/>
    <w:rsid w:val="00DC73BE"/>
    <w:rsid w:val="00DC73E2"/>
    <w:rsid w:val="00DC73FE"/>
    <w:rsid w:val="00DC741F"/>
    <w:rsid w:val="00DC743D"/>
    <w:rsid w:val="00DC7480"/>
    <w:rsid w:val="00DC7481"/>
    <w:rsid w:val="00DC74BE"/>
    <w:rsid w:val="00DC754A"/>
    <w:rsid w:val="00DC7586"/>
    <w:rsid w:val="00DC7588"/>
    <w:rsid w:val="00DC75A4"/>
    <w:rsid w:val="00DC75B2"/>
    <w:rsid w:val="00DC75CD"/>
    <w:rsid w:val="00DC75CF"/>
    <w:rsid w:val="00DC75EE"/>
    <w:rsid w:val="00DC75FF"/>
    <w:rsid w:val="00DC7606"/>
    <w:rsid w:val="00DC761E"/>
    <w:rsid w:val="00DC7622"/>
    <w:rsid w:val="00DC7657"/>
    <w:rsid w:val="00DC768B"/>
    <w:rsid w:val="00DC76CA"/>
    <w:rsid w:val="00DC770E"/>
    <w:rsid w:val="00DC7728"/>
    <w:rsid w:val="00DC7731"/>
    <w:rsid w:val="00DC773F"/>
    <w:rsid w:val="00DC7751"/>
    <w:rsid w:val="00DC7774"/>
    <w:rsid w:val="00DC7785"/>
    <w:rsid w:val="00DC778D"/>
    <w:rsid w:val="00DC7798"/>
    <w:rsid w:val="00DC77B6"/>
    <w:rsid w:val="00DC77D8"/>
    <w:rsid w:val="00DC77E8"/>
    <w:rsid w:val="00DC77EB"/>
    <w:rsid w:val="00DC77F3"/>
    <w:rsid w:val="00DC780B"/>
    <w:rsid w:val="00DC783B"/>
    <w:rsid w:val="00DC7842"/>
    <w:rsid w:val="00DC7873"/>
    <w:rsid w:val="00DC7887"/>
    <w:rsid w:val="00DC7894"/>
    <w:rsid w:val="00DC78A3"/>
    <w:rsid w:val="00DC78B3"/>
    <w:rsid w:val="00DC78E2"/>
    <w:rsid w:val="00DC78F6"/>
    <w:rsid w:val="00DC7999"/>
    <w:rsid w:val="00DC79C4"/>
    <w:rsid w:val="00DC7A0A"/>
    <w:rsid w:val="00DC7A3A"/>
    <w:rsid w:val="00DC7A49"/>
    <w:rsid w:val="00DC7A82"/>
    <w:rsid w:val="00DC7AF2"/>
    <w:rsid w:val="00DC7B2F"/>
    <w:rsid w:val="00DC7B47"/>
    <w:rsid w:val="00DC7B59"/>
    <w:rsid w:val="00DC7B88"/>
    <w:rsid w:val="00DC7B8F"/>
    <w:rsid w:val="00DC7B95"/>
    <w:rsid w:val="00DC7BAA"/>
    <w:rsid w:val="00DC7BCE"/>
    <w:rsid w:val="00DC7BF5"/>
    <w:rsid w:val="00DC7C09"/>
    <w:rsid w:val="00DC7C15"/>
    <w:rsid w:val="00DC7C54"/>
    <w:rsid w:val="00DC7C6A"/>
    <w:rsid w:val="00DC7C71"/>
    <w:rsid w:val="00DC7C91"/>
    <w:rsid w:val="00DC7CA7"/>
    <w:rsid w:val="00DC7CC6"/>
    <w:rsid w:val="00DC7CED"/>
    <w:rsid w:val="00DC7CFF"/>
    <w:rsid w:val="00DC7D24"/>
    <w:rsid w:val="00DC7D3E"/>
    <w:rsid w:val="00DC7D49"/>
    <w:rsid w:val="00DC7D6D"/>
    <w:rsid w:val="00DC7D83"/>
    <w:rsid w:val="00DC7D99"/>
    <w:rsid w:val="00DC7DEF"/>
    <w:rsid w:val="00DC7E37"/>
    <w:rsid w:val="00DC7E92"/>
    <w:rsid w:val="00DC7EA6"/>
    <w:rsid w:val="00DC7F1C"/>
    <w:rsid w:val="00DC7F3E"/>
    <w:rsid w:val="00DC7F40"/>
    <w:rsid w:val="00DC7F45"/>
    <w:rsid w:val="00DC7F61"/>
    <w:rsid w:val="00DC7FB6"/>
    <w:rsid w:val="00DC7FCC"/>
    <w:rsid w:val="00DC7FD0"/>
    <w:rsid w:val="00DD003A"/>
    <w:rsid w:val="00DD0076"/>
    <w:rsid w:val="00DD007C"/>
    <w:rsid w:val="00DD0091"/>
    <w:rsid w:val="00DD00AC"/>
    <w:rsid w:val="00DD00F6"/>
    <w:rsid w:val="00DD013A"/>
    <w:rsid w:val="00DD016C"/>
    <w:rsid w:val="00DD016D"/>
    <w:rsid w:val="00DD0175"/>
    <w:rsid w:val="00DD0185"/>
    <w:rsid w:val="00DD0191"/>
    <w:rsid w:val="00DD019E"/>
    <w:rsid w:val="00DD01DA"/>
    <w:rsid w:val="00DD01EA"/>
    <w:rsid w:val="00DD01F2"/>
    <w:rsid w:val="00DD022D"/>
    <w:rsid w:val="00DD025E"/>
    <w:rsid w:val="00DD0272"/>
    <w:rsid w:val="00DD028B"/>
    <w:rsid w:val="00DD028C"/>
    <w:rsid w:val="00DD02A2"/>
    <w:rsid w:val="00DD02BA"/>
    <w:rsid w:val="00DD02E2"/>
    <w:rsid w:val="00DD02E7"/>
    <w:rsid w:val="00DD02FC"/>
    <w:rsid w:val="00DD02FF"/>
    <w:rsid w:val="00DD0355"/>
    <w:rsid w:val="00DD0366"/>
    <w:rsid w:val="00DD037C"/>
    <w:rsid w:val="00DD0396"/>
    <w:rsid w:val="00DD041D"/>
    <w:rsid w:val="00DD0426"/>
    <w:rsid w:val="00DD0427"/>
    <w:rsid w:val="00DD046F"/>
    <w:rsid w:val="00DD04AB"/>
    <w:rsid w:val="00DD04B2"/>
    <w:rsid w:val="00DD04F0"/>
    <w:rsid w:val="00DD051E"/>
    <w:rsid w:val="00DD0522"/>
    <w:rsid w:val="00DD0562"/>
    <w:rsid w:val="00DD05CB"/>
    <w:rsid w:val="00DD0651"/>
    <w:rsid w:val="00DD06BA"/>
    <w:rsid w:val="00DD06C9"/>
    <w:rsid w:val="00DD071F"/>
    <w:rsid w:val="00DD0756"/>
    <w:rsid w:val="00DD0759"/>
    <w:rsid w:val="00DD0761"/>
    <w:rsid w:val="00DD0792"/>
    <w:rsid w:val="00DD07A3"/>
    <w:rsid w:val="00DD07CC"/>
    <w:rsid w:val="00DD07DD"/>
    <w:rsid w:val="00DD0804"/>
    <w:rsid w:val="00DD0899"/>
    <w:rsid w:val="00DD08A7"/>
    <w:rsid w:val="00DD08B6"/>
    <w:rsid w:val="00DD08C5"/>
    <w:rsid w:val="00DD08ED"/>
    <w:rsid w:val="00DD08F5"/>
    <w:rsid w:val="00DD0938"/>
    <w:rsid w:val="00DD0947"/>
    <w:rsid w:val="00DD095A"/>
    <w:rsid w:val="00DD095C"/>
    <w:rsid w:val="00DD0989"/>
    <w:rsid w:val="00DD09A9"/>
    <w:rsid w:val="00DD09C3"/>
    <w:rsid w:val="00DD09E5"/>
    <w:rsid w:val="00DD09F6"/>
    <w:rsid w:val="00DD0A0E"/>
    <w:rsid w:val="00DD0A2D"/>
    <w:rsid w:val="00DD0A41"/>
    <w:rsid w:val="00DD0A7B"/>
    <w:rsid w:val="00DD0A82"/>
    <w:rsid w:val="00DD0A91"/>
    <w:rsid w:val="00DD0AEC"/>
    <w:rsid w:val="00DD0B52"/>
    <w:rsid w:val="00DD0B73"/>
    <w:rsid w:val="00DD0BB5"/>
    <w:rsid w:val="00DD0BCA"/>
    <w:rsid w:val="00DD0BCE"/>
    <w:rsid w:val="00DD0BE1"/>
    <w:rsid w:val="00DD0BF1"/>
    <w:rsid w:val="00DD0C16"/>
    <w:rsid w:val="00DD0C2E"/>
    <w:rsid w:val="00DD0C67"/>
    <w:rsid w:val="00DD0C70"/>
    <w:rsid w:val="00DD0CD1"/>
    <w:rsid w:val="00DD0CF8"/>
    <w:rsid w:val="00DD0D36"/>
    <w:rsid w:val="00DD0D3D"/>
    <w:rsid w:val="00DD0D44"/>
    <w:rsid w:val="00DD0D5D"/>
    <w:rsid w:val="00DD0D71"/>
    <w:rsid w:val="00DD0D8C"/>
    <w:rsid w:val="00DD0D99"/>
    <w:rsid w:val="00DD0DDE"/>
    <w:rsid w:val="00DD0DFE"/>
    <w:rsid w:val="00DD0E43"/>
    <w:rsid w:val="00DD0ECA"/>
    <w:rsid w:val="00DD0ED0"/>
    <w:rsid w:val="00DD0EE1"/>
    <w:rsid w:val="00DD0F10"/>
    <w:rsid w:val="00DD0F1C"/>
    <w:rsid w:val="00DD0F4B"/>
    <w:rsid w:val="00DD0F59"/>
    <w:rsid w:val="00DD0F5A"/>
    <w:rsid w:val="00DD0F62"/>
    <w:rsid w:val="00DD0FA5"/>
    <w:rsid w:val="00DD0FF6"/>
    <w:rsid w:val="00DD1003"/>
    <w:rsid w:val="00DD100F"/>
    <w:rsid w:val="00DD1114"/>
    <w:rsid w:val="00DD1121"/>
    <w:rsid w:val="00DD11A1"/>
    <w:rsid w:val="00DD11F7"/>
    <w:rsid w:val="00DD1216"/>
    <w:rsid w:val="00DD1224"/>
    <w:rsid w:val="00DD1233"/>
    <w:rsid w:val="00DD1294"/>
    <w:rsid w:val="00DD12E9"/>
    <w:rsid w:val="00DD1320"/>
    <w:rsid w:val="00DD1333"/>
    <w:rsid w:val="00DD1381"/>
    <w:rsid w:val="00DD1384"/>
    <w:rsid w:val="00DD13C5"/>
    <w:rsid w:val="00DD13E9"/>
    <w:rsid w:val="00DD1437"/>
    <w:rsid w:val="00DD143B"/>
    <w:rsid w:val="00DD1447"/>
    <w:rsid w:val="00DD1470"/>
    <w:rsid w:val="00DD1472"/>
    <w:rsid w:val="00DD1493"/>
    <w:rsid w:val="00DD14BA"/>
    <w:rsid w:val="00DD1501"/>
    <w:rsid w:val="00DD152A"/>
    <w:rsid w:val="00DD153F"/>
    <w:rsid w:val="00DD1556"/>
    <w:rsid w:val="00DD1567"/>
    <w:rsid w:val="00DD1580"/>
    <w:rsid w:val="00DD15B6"/>
    <w:rsid w:val="00DD15EC"/>
    <w:rsid w:val="00DD15F1"/>
    <w:rsid w:val="00DD15FC"/>
    <w:rsid w:val="00DD1665"/>
    <w:rsid w:val="00DD1676"/>
    <w:rsid w:val="00DD1683"/>
    <w:rsid w:val="00DD1685"/>
    <w:rsid w:val="00DD16AF"/>
    <w:rsid w:val="00DD16B1"/>
    <w:rsid w:val="00DD16C5"/>
    <w:rsid w:val="00DD16E7"/>
    <w:rsid w:val="00DD16FA"/>
    <w:rsid w:val="00DD170F"/>
    <w:rsid w:val="00DD179A"/>
    <w:rsid w:val="00DD181C"/>
    <w:rsid w:val="00DD1835"/>
    <w:rsid w:val="00DD1863"/>
    <w:rsid w:val="00DD189D"/>
    <w:rsid w:val="00DD189F"/>
    <w:rsid w:val="00DD18A8"/>
    <w:rsid w:val="00DD191A"/>
    <w:rsid w:val="00DD1944"/>
    <w:rsid w:val="00DD1973"/>
    <w:rsid w:val="00DD197E"/>
    <w:rsid w:val="00DD199B"/>
    <w:rsid w:val="00DD19EA"/>
    <w:rsid w:val="00DD1A1A"/>
    <w:rsid w:val="00DD1A4B"/>
    <w:rsid w:val="00DD1A82"/>
    <w:rsid w:val="00DD1A87"/>
    <w:rsid w:val="00DD1A8A"/>
    <w:rsid w:val="00DD1AA7"/>
    <w:rsid w:val="00DD1AB6"/>
    <w:rsid w:val="00DD1ABC"/>
    <w:rsid w:val="00DD1B0C"/>
    <w:rsid w:val="00DD1B10"/>
    <w:rsid w:val="00DD1B18"/>
    <w:rsid w:val="00DD1B20"/>
    <w:rsid w:val="00DD1B56"/>
    <w:rsid w:val="00DD1B7B"/>
    <w:rsid w:val="00DD1BC9"/>
    <w:rsid w:val="00DD1BD4"/>
    <w:rsid w:val="00DD1BFD"/>
    <w:rsid w:val="00DD1C24"/>
    <w:rsid w:val="00DD1C2A"/>
    <w:rsid w:val="00DD1C40"/>
    <w:rsid w:val="00DD1C5E"/>
    <w:rsid w:val="00DD1CA1"/>
    <w:rsid w:val="00DD1CCA"/>
    <w:rsid w:val="00DD1CD3"/>
    <w:rsid w:val="00DD1D06"/>
    <w:rsid w:val="00DD1D39"/>
    <w:rsid w:val="00DD1D42"/>
    <w:rsid w:val="00DD1D48"/>
    <w:rsid w:val="00DD1D73"/>
    <w:rsid w:val="00DD1D7C"/>
    <w:rsid w:val="00DD1DB2"/>
    <w:rsid w:val="00DD1DD9"/>
    <w:rsid w:val="00DD1E2C"/>
    <w:rsid w:val="00DD1E85"/>
    <w:rsid w:val="00DD1E9B"/>
    <w:rsid w:val="00DD1EB1"/>
    <w:rsid w:val="00DD1EDC"/>
    <w:rsid w:val="00DD1EF3"/>
    <w:rsid w:val="00DD1EFF"/>
    <w:rsid w:val="00DD1F42"/>
    <w:rsid w:val="00DD1F4D"/>
    <w:rsid w:val="00DD1F4E"/>
    <w:rsid w:val="00DD1F87"/>
    <w:rsid w:val="00DD1FC2"/>
    <w:rsid w:val="00DD1FCB"/>
    <w:rsid w:val="00DD1FD9"/>
    <w:rsid w:val="00DD2060"/>
    <w:rsid w:val="00DD2063"/>
    <w:rsid w:val="00DD2079"/>
    <w:rsid w:val="00DD210F"/>
    <w:rsid w:val="00DD2126"/>
    <w:rsid w:val="00DD2154"/>
    <w:rsid w:val="00DD21C5"/>
    <w:rsid w:val="00DD21D1"/>
    <w:rsid w:val="00DD21E6"/>
    <w:rsid w:val="00DD223B"/>
    <w:rsid w:val="00DD2295"/>
    <w:rsid w:val="00DD22AF"/>
    <w:rsid w:val="00DD22E3"/>
    <w:rsid w:val="00DD230C"/>
    <w:rsid w:val="00DD232C"/>
    <w:rsid w:val="00DD2391"/>
    <w:rsid w:val="00DD23A0"/>
    <w:rsid w:val="00DD23C8"/>
    <w:rsid w:val="00DD2412"/>
    <w:rsid w:val="00DD2458"/>
    <w:rsid w:val="00DD2459"/>
    <w:rsid w:val="00DD245F"/>
    <w:rsid w:val="00DD247C"/>
    <w:rsid w:val="00DD24A2"/>
    <w:rsid w:val="00DD24B4"/>
    <w:rsid w:val="00DD24CA"/>
    <w:rsid w:val="00DD24CE"/>
    <w:rsid w:val="00DD24D7"/>
    <w:rsid w:val="00DD24DA"/>
    <w:rsid w:val="00DD24F0"/>
    <w:rsid w:val="00DD24F9"/>
    <w:rsid w:val="00DD2513"/>
    <w:rsid w:val="00DD2516"/>
    <w:rsid w:val="00DD255A"/>
    <w:rsid w:val="00DD259E"/>
    <w:rsid w:val="00DD25A4"/>
    <w:rsid w:val="00DD25B4"/>
    <w:rsid w:val="00DD25CD"/>
    <w:rsid w:val="00DD25F3"/>
    <w:rsid w:val="00DD2624"/>
    <w:rsid w:val="00DD265B"/>
    <w:rsid w:val="00DD2660"/>
    <w:rsid w:val="00DD2682"/>
    <w:rsid w:val="00DD2692"/>
    <w:rsid w:val="00DD26AA"/>
    <w:rsid w:val="00DD26B8"/>
    <w:rsid w:val="00DD26DE"/>
    <w:rsid w:val="00DD26E1"/>
    <w:rsid w:val="00DD26ED"/>
    <w:rsid w:val="00DD2708"/>
    <w:rsid w:val="00DD2727"/>
    <w:rsid w:val="00DD2772"/>
    <w:rsid w:val="00DD278E"/>
    <w:rsid w:val="00DD2790"/>
    <w:rsid w:val="00DD27A7"/>
    <w:rsid w:val="00DD27F6"/>
    <w:rsid w:val="00DD27F8"/>
    <w:rsid w:val="00DD2802"/>
    <w:rsid w:val="00DD2838"/>
    <w:rsid w:val="00DD284F"/>
    <w:rsid w:val="00DD287A"/>
    <w:rsid w:val="00DD28B5"/>
    <w:rsid w:val="00DD28E1"/>
    <w:rsid w:val="00DD294D"/>
    <w:rsid w:val="00DD29F7"/>
    <w:rsid w:val="00DD2A07"/>
    <w:rsid w:val="00DD2A0B"/>
    <w:rsid w:val="00DD2A7E"/>
    <w:rsid w:val="00DD2A8F"/>
    <w:rsid w:val="00DD2ABC"/>
    <w:rsid w:val="00DD2AD3"/>
    <w:rsid w:val="00DD2B4B"/>
    <w:rsid w:val="00DD2B51"/>
    <w:rsid w:val="00DD2B6A"/>
    <w:rsid w:val="00DD2B81"/>
    <w:rsid w:val="00DD2B87"/>
    <w:rsid w:val="00DD2BBC"/>
    <w:rsid w:val="00DD2BE7"/>
    <w:rsid w:val="00DD2C24"/>
    <w:rsid w:val="00DD2C61"/>
    <w:rsid w:val="00DD2C80"/>
    <w:rsid w:val="00DD2C90"/>
    <w:rsid w:val="00DD2C9E"/>
    <w:rsid w:val="00DD2CB8"/>
    <w:rsid w:val="00DD2D15"/>
    <w:rsid w:val="00DD2D19"/>
    <w:rsid w:val="00DD2D21"/>
    <w:rsid w:val="00DD2D58"/>
    <w:rsid w:val="00DD2D5C"/>
    <w:rsid w:val="00DD2D67"/>
    <w:rsid w:val="00DD2DD0"/>
    <w:rsid w:val="00DD2E18"/>
    <w:rsid w:val="00DD2E23"/>
    <w:rsid w:val="00DD2E32"/>
    <w:rsid w:val="00DD2E5F"/>
    <w:rsid w:val="00DD2E9A"/>
    <w:rsid w:val="00DD2E9B"/>
    <w:rsid w:val="00DD2EED"/>
    <w:rsid w:val="00DD2F24"/>
    <w:rsid w:val="00DD2F2B"/>
    <w:rsid w:val="00DD2F35"/>
    <w:rsid w:val="00DD2F79"/>
    <w:rsid w:val="00DD2F7B"/>
    <w:rsid w:val="00DD2FAC"/>
    <w:rsid w:val="00DD2FB0"/>
    <w:rsid w:val="00DD2FD2"/>
    <w:rsid w:val="00DD3017"/>
    <w:rsid w:val="00DD302F"/>
    <w:rsid w:val="00DD303E"/>
    <w:rsid w:val="00DD3046"/>
    <w:rsid w:val="00DD30B0"/>
    <w:rsid w:val="00DD3107"/>
    <w:rsid w:val="00DD3125"/>
    <w:rsid w:val="00DD312A"/>
    <w:rsid w:val="00DD31D4"/>
    <w:rsid w:val="00DD31DF"/>
    <w:rsid w:val="00DD31E8"/>
    <w:rsid w:val="00DD31F6"/>
    <w:rsid w:val="00DD31F8"/>
    <w:rsid w:val="00DD3245"/>
    <w:rsid w:val="00DD3264"/>
    <w:rsid w:val="00DD3272"/>
    <w:rsid w:val="00DD32A8"/>
    <w:rsid w:val="00DD3333"/>
    <w:rsid w:val="00DD334C"/>
    <w:rsid w:val="00DD3359"/>
    <w:rsid w:val="00DD33A4"/>
    <w:rsid w:val="00DD33E3"/>
    <w:rsid w:val="00DD3409"/>
    <w:rsid w:val="00DD3449"/>
    <w:rsid w:val="00DD344D"/>
    <w:rsid w:val="00DD3480"/>
    <w:rsid w:val="00DD349A"/>
    <w:rsid w:val="00DD34E9"/>
    <w:rsid w:val="00DD34FA"/>
    <w:rsid w:val="00DD350A"/>
    <w:rsid w:val="00DD3515"/>
    <w:rsid w:val="00DD3548"/>
    <w:rsid w:val="00DD3566"/>
    <w:rsid w:val="00DD3580"/>
    <w:rsid w:val="00DD3599"/>
    <w:rsid w:val="00DD35B2"/>
    <w:rsid w:val="00DD35BB"/>
    <w:rsid w:val="00DD35BD"/>
    <w:rsid w:val="00DD35C6"/>
    <w:rsid w:val="00DD3606"/>
    <w:rsid w:val="00DD361D"/>
    <w:rsid w:val="00DD3654"/>
    <w:rsid w:val="00DD365C"/>
    <w:rsid w:val="00DD36D4"/>
    <w:rsid w:val="00DD3720"/>
    <w:rsid w:val="00DD3738"/>
    <w:rsid w:val="00DD377A"/>
    <w:rsid w:val="00DD379D"/>
    <w:rsid w:val="00DD37A7"/>
    <w:rsid w:val="00DD37B5"/>
    <w:rsid w:val="00DD37BA"/>
    <w:rsid w:val="00DD37E0"/>
    <w:rsid w:val="00DD3805"/>
    <w:rsid w:val="00DD380A"/>
    <w:rsid w:val="00DD380D"/>
    <w:rsid w:val="00DD3827"/>
    <w:rsid w:val="00DD382E"/>
    <w:rsid w:val="00DD3831"/>
    <w:rsid w:val="00DD3835"/>
    <w:rsid w:val="00DD3839"/>
    <w:rsid w:val="00DD383C"/>
    <w:rsid w:val="00DD383D"/>
    <w:rsid w:val="00DD38C8"/>
    <w:rsid w:val="00DD3935"/>
    <w:rsid w:val="00DD3937"/>
    <w:rsid w:val="00DD393B"/>
    <w:rsid w:val="00DD39A4"/>
    <w:rsid w:val="00DD39DE"/>
    <w:rsid w:val="00DD3A4D"/>
    <w:rsid w:val="00DD3A53"/>
    <w:rsid w:val="00DD3AB6"/>
    <w:rsid w:val="00DD3ABC"/>
    <w:rsid w:val="00DD3AC9"/>
    <w:rsid w:val="00DD3AD5"/>
    <w:rsid w:val="00DD3ADF"/>
    <w:rsid w:val="00DD3B09"/>
    <w:rsid w:val="00DD3B31"/>
    <w:rsid w:val="00DD3B9E"/>
    <w:rsid w:val="00DD3BDE"/>
    <w:rsid w:val="00DD3BEB"/>
    <w:rsid w:val="00DD3BEE"/>
    <w:rsid w:val="00DD3C11"/>
    <w:rsid w:val="00DD3C31"/>
    <w:rsid w:val="00DD3C60"/>
    <w:rsid w:val="00DD3C61"/>
    <w:rsid w:val="00DD3C75"/>
    <w:rsid w:val="00DD3D24"/>
    <w:rsid w:val="00DD3D49"/>
    <w:rsid w:val="00DD3D7B"/>
    <w:rsid w:val="00DD3D9C"/>
    <w:rsid w:val="00DD3DC3"/>
    <w:rsid w:val="00DD3E5E"/>
    <w:rsid w:val="00DD3E78"/>
    <w:rsid w:val="00DD3EDF"/>
    <w:rsid w:val="00DD3EEF"/>
    <w:rsid w:val="00DD3EF4"/>
    <w:rsid w:val="00DD3F1D"/>
    <w:rsid w:val="00DD3F22"/>
    <w:rsid w:val="00DD3F36"/>
    <w:rsid w:val="00DD3F5F"/>
    <w:rsid w:val="00DD3F83"/>
    <w:rsid w:val="00DD3FA6"/>
    <w:rsid w:val="00DD3FE1"/>
    <w:rsid w:val="00DD4007"/>
    <w:rsid w:val="00DD4011"/>
    <w:rsid w:val="00DD4072"/>
    <w:rsid w:val="00DD409F"/>
    <w:rsid w:val="00DD40AF"/>
    <w:rsid w:val="00DD40DC"/>
    <w:rsid w:val="00DD4107"/>
    <w:rsid w:val="00DD412A"/>
    <w:rsid w:val="00DD4149"/>
    <w:rsid w:val="00DD4150"/>
    <w:rsid w:val="00DD416C"/>
    <w:rsid w:val="00DD4179"/>
    <w:rsid w:val="00DD4188"/>
    <w:rsid w:val="00DD41B0"/>
    <w:rsid w:val="00DD41B5"/>
    <w:rsid w:val="00DD41CD"/>
    <w:rsid w:val="00DD4207"/>
    <w:rsid w:val="00DD4216"/>
    <w:rsid w:val="00DD424B"/>
    <w:rsid w:val="00DD4278"/>
    <w:rsid w:val="00DD42AD"/>
    <w:rsid w:val="00DD42ED"/>
    <w:rsid w:val="00DD4300"/>
    <w:rsid w:val="00DD431B"/>
    <w:rsid w:val="00DD4326"/>
    <w:rsid w:val="00DD432A"/>
    <w:rsid w:val="00DD438C"/>
    <w:rsid w:val="00DD43A4"/>
    <w:rsid w:val="00DD43D5"/>
    <w:rsid w:val="00DD43F3"/>
    <w:rsid w:val="00DD448D"/>
    <w:rsid w:val="00DD44DC"/>
    <w:rsid w:val="00DD451A"/>
    <w:rsid w:val="00DD451E"/>
    <w:rsid w:val="00DD457D"/>
    <w:rsid w:val="00DD4585"/>
    <w:rsid w:val="00DD459D"/>
    <w:rsid w:val="00DD4610"/>
    <w:rsid w:val="00DD4622"/>
    <w:rsid w:val="00DD463B"/>
    <w:rsid w:val="00DD466F"/>
    <w:rsid w:val="00DD46A5"/>
    <w:rsid w:val="00DD4716"/>
    <w:rsid w:val="00DD4764"/>
    <w:rsid w:val="00DD482B"/>
    <w:rsid w:val="00DD4841"/>
    <w:rsid w:val="00DD486A"/>
    <w:rsid w:val="00DD487E"/>
    <w:rsid w:val="00DD48AD"/>
    <w:rsid w:val="00DD48AF"/>
    <w:rsid w:val="00DD48BB"/>
    <w:rsid w:val="00DD48CD"/>
    <w:rsid w:val="00DD48D8"/>
    <w:rsid w:val="00DD48F7"/>
    <w:rsid w:val="00DD497B"/>
    <w:rsid w:val="00DD49A2"/>
    <w:rsid w:val="00DD49CF"/>
    <w:rsid w:val="00DD49FB"/>
    <w:rsid w:val="00DD4A09"/>
    <w:rsid w:val="00DD4A0D"/>
    <w:rsid w:val="00DD4A19"/>
    <w:rsid w:val="00DD4A2C"/>
    <w:rsid w:val="00DD4A3D"/>
    <w:rsid w:val="00DD4A58"/>
    <w:rsid w:val="00DD4A88"/>
    <w:rsid w:val="00DD4A8C"/>
    <w:rsid w:val="00DD4AA2"/>
    <w:rsid w:val="00DD4AAC"/>
    <w:rsid w:val="00DD4AAD"/>
    <w:rsid w:val="00DD4AF7"/>
    <w:rsid w:val="00DD4B00"/>
    <w:rsid w:val="00DD4B1A"/>
    <w:rsid w:val="00DD4B2F"/>
    <w:rsid w:val="00DD4B5A"/>
    <w:rsid w:val="00DD4B62"/>
    <w:rsid w:val="00DD4B6B"/>
    <w:rsid w:val="00DD4B89"/>
    <w:rsid w:val="00DD4BAC"/>
    <w:rsid w:val="00DD4BF4"/>
    <w:rsid w:val="00DD4C36"/>
    <w:rsid w:val="00DD4C48"/>
    <w:rsid w:val="00DD4C5F"/>
    <w:rsid w:val="00DD4C81"/>
    <w:rsid w:val="00DD4CC4"/>
    <w:rsid w:val="00DD4D7F"/>
    <w:rsid w:val="00DD4DBA"/>
    <w:rsid w:val="00DD4DE9"/>
    <w:rsid w:val="00DD4DEB"/>
    <w:rsid w:val="00DD4E18"/>
    <w:rsid w:val="00DD4E2E"/>
    <w:rsid w:val="00DD4EDC"/>
    <w:rsid w:val="00DD4EE2"/>
    <w:rsid w:val="00DD4EE7"/>
    <w:rsid w:val="00DD4EF3"/>
    <w:rsid w:val="00DD4F03"/>
    <w:rsid w:val="00DD4F13"/>
    <w:rsid w:val="00DD4F22"/>
    <w:rsid w:val="00DD4F2C"/>
    <w:rsid w:val="00DD4F36"/>
    <w:rsid w:val="00DD4F41"/>
    <w:rsid w:val="00DD4F43"/>
    <w:rsid w:val="00DD4F82"/>
    <w:rsid w:val="00DD4F9B"/>
    <w:rsid w:val="00DD4FCF"/>
    <w:rsid w:val="00DD4FE1"/>
    <w:rsid w:val="00DD4FE7"/>
    <w:rsid w:val="00DD4FEA"/>
    <w:rsid w:val="00DD501D"/>
    <w:rsid w:val="00DD5027"/>
    <w:rsid w:val="00DD5036"/>
    <w:rsid w:val="00DD504B"/>
    <w:rsid w:val="00DD5091"/>
    <w:rsid w:val="00DD50AA"/>
    <w:rsid w:val="00DD50B2"/>
    <w:rsid w:val="00DD50BA"/>
    <w:rsid w:val="00DD50BD"/>
    <w:rsid w:val="00DD50CE"/>
    <w:rsid w:val="00DD50D2"/>
    <w:rsid w:val="00DD512C"/>
    <w:rsid w:val="00DD5136"/>
    <w:rsid w:val="00DD514A"/>
    <w:rsid w:val="00DD5164"/>
    <w:rsid w:val="00DD5171"/>
    <w:rsid w:val="00DD5191"/>
    <w:rsid w:val="00DD5199"/>
    <w:rsid w:val="00DD519E"/>
    <w:rsid w:val="00DD51E2"/>
    <w:rsid w:val="00DD51FB"/>
    <w:rsid w:val="00DD5254"/>
    <w:rsid w:val="00DD5263"/>
    <w:rsid w:val="00DD52DC"/>
    <w:rsid w:val="00DD53AD"/>
    <w:rsid w:val="00DD53AF"/>
    <w:rsid w:val="00DD53C3"/>
    <w:rsid w:val="00DD53F6"/>
    <w:rsid w:val="00DD5479"/>
    <w:rsid w:val="00DD5493"/>
    <w:rsid w:val="00DD54BA"/>
    <w:rsid w:val="00DD54BE"/>
    <w:rsid w:val="00DD54C6"/>
    <w:rsid w:val="00DD54FB"/>
    <w:rsid w:val="00DD5509"/>
    <w:rsid w:val="00DD5530"/>
    <w:rsid w:val="00DD553C"/>
    <w:rsid w:val="00DD5548"/>
    <w:rsid w:val="00DD555F"/>
    <w:rsid w:val="00DD5569"/>
    <w:rsid w:val="00DD5578"/>
    <w:rsid w:val="00DD558E"/>
    <w:rsid w:val="00DD55B1"/>
    <w:rsid w:val="00DD55BE"/>
    <w:rsid w:val="00DD55CD"/>
    <w:rsid w:val="00DD55D3"/>
    <w:rsid w:val="00DD55D4"/>
    <w:rsid w:val="00DD55DA"/>
    <w:rsid w:val="00DD5610"/>
    <w:rsid w:val="00DD5656"/>
    <w:rsid w:val="00DD565D"/>
    <w:rsid w:val="00DD56FA"/>
    <w:rsid w:val="00DD570D"/>
    <w:rsid w:val="00DD571D"/>
    <w:rsid w:val="00DD572A"/>
    <w:rsid w:val="00DD5737"/>
    <w:rsid w:val="00DD5749"/>
    <w:rsid w:val="00DD577F"/>
    <w:rsid w:val="00DD5795"/>
    <w:rsid w:val="00DD57A1"/>
    <w:rsid w:val="00DD57AB"/>
    <w:rsid w:val="00DD57B0"/>
    <w:rsid w:val="00DD57C3"/>
    <w:rsid w:val="00DD57D2"/>
    <w:rsid w:val="00DD57F6"/>
    <w:rsid w:val="00DD5852"/>
    <w:rsid w:val="00DD5868"/>
    <w:rsid w:val="00DD5873"/>
    <w:rsid w:val="00DD5883"/>
    <w:rsid w:val="00DD5908"/>
    <w:rsid w:val="00DD5933"/>
    <w:rsid w:val="00DD594B"/>
    <w:rsid w:val="00DD5955"/>
    <w:rsid w:val="00DD5971"/>
    <w:rsid w:val="00DD5977"/>
    <w:rsid w:val="00DD59F1"/>
    <w:rsid w:val="00DD5A01"/>
    <w:rsid w:val="00DD5A98"/>
    <w:rsid w:val="00DD5A9E"/>
    <w:rsid w:val="00DD5AA3"/>
    <w:rsid w:val="00DD5AB6"/>
    <w:rsid w:val="00DD5AE1"/>
    <w:rsid w:val="00DD5AF4"/>
    <w:rsid w:val="00DD5B03"/>
    <w:rsid w:val="00DD5B38"/>
    <w:rsid w:val="00DD5B4B"/>
    <w:rsid w:val="00DD5B65"/>
    <w:rsid w:val="00DD5B67"/>
    <w:rsid w:val="00DD5BC2"/>
    <w:rsid w:val="00DD5C03"/>
    <w:rsid w:val="00DD5C18"/>
    <w:rsid w:val="00DD5C21"/>
    <w:rsid w:val="00DD5C2E"/>
    <w:rsid w:val="00DD5C74"/>
    <w:rsid w:val="00DD5CB8"/>
    <w:rsid w:val="00DD5CD5"/>
    <w:rsid w:val="00DD5CE1"/>
    <w:rsid w:val="00DD5D2F"/>
    <w:rsid w:val="00DD5D43"/>
    <w:rsid w:val="00DD5D45"/>
    <w:rsid w:val="00DD5DA2"/>
    <w:rsid w:val="00DD5DA9"/>
    <w:rsid w:val="00DD5DC4"/>
    <w:rsid w:val="00DD5DCD"/>
    <w:rsid w:val="00DD5DDD"/>
    <w:rsid w:val="00DD5DE9"/>
    <w:rsid w:val="00DD5DED"/>
    <w:rsid w:val="00DD5E13"/>
    <w:rsid w:val="00DD5E64"/>
    <w:rsid w:val="00DD5E77"/>
    <w:rsid w:val="00DD5E7B"/>
    <w:rsid w:val="00DD5EA4"/>
    <w:rsid w:val="00DD5EDB"/>
    <w:rsid w:val="00DD5F0D"/>
    <w:rsid w:val="00DD5F18"/>
    <w:rsid w:val="00DD5F2A"/>
    <w:rsid w:val="00DD5F2F"/>
    <w:rsid w:val="00DD5F6A"/>
    <w:rsid w:val="00DD5FD7"/>
    <w:rsid w:val="00DD6022"/>
    <w:rsid w:val="00DD602E"/>
    <w:rsid w:val="00DD603A"/>
    <w:rsid w:val="00DD605C"/>
    <w:rsid w:val="00DD60C1"/>
    <w:rsid w:val="00DD6106"/>
    <w:rsid w:val="00DD6115"/>
    <w:rsid w:val="00DD6117"/>
    <w:rsid w:val="00DD614B"/>
    <w:rsid w:val="00DD615A"/>
    <w:rsid w:val="00DD616F"/>
    <w:rsid w:val="00DD61A7"/>
    <w:rsid w:val="00DD61CC"/>
    <w:rsid w:val="00DD61DB"/>
    <w:rsid w:val="00DD61EE"/>
    <w:rsid w:val="00DD62B6"/>
    <w:rsid w:val="00DD62D8"/>
    <w:rsid w:val="00DD630A"/>
    <w:rsid w:val="00DD6316"/>
    <w:rsid w:val="00DD631C"/>
    <w:rsid w:val="00DD634F"/>
    <w:rsid w:val="00DD6379"/>
    <w:rsid w:val="00DD639D"/>
    <w:rsid w:val="00DD63A8"/>
    <w:rsid w:val="00DD63DF"/>
    <w:rsid w:val="00DD63FD"/>
    <w:rsid w:val="00DD641E"/>
    <w:rsid w:val="00DD644F"/>
    <w:rsid w:val="00DD645E"/>
    <w:rsid w:val="00DD6460"/>
    <w:rsid w:val="00DD6461"/>
    <w:rsid w:val="00DD6475"/>
    <w:rsid w:val="00DD649C"/>
    <w:rsid w:val="00DD64AE"/>
    <w:rsid w:val="00DD6542"/>
    <w:rsid w:val="00DD654D"/>
    <w:rsid w:val="00DD6566"/>
    <w:rsid w:val="00DD657B"/>
    <w:rsid w:val="00DD6588"/>
    <w:rsid w:val="00DD6592"/>
    <w:rsid w:val="00DD659F"/>
    <w:rsid w:val="00DD65AC"/>
    <w:rsid w:val="00DD660A"/>
    <w:rsid w:val="00DD66A4"/>
    <w:rsid w:val="00DD66AF"/>
    <w:rsid w:val="00DD6714"/>
    <w:rsid w:val="00DD6718"/>
    <w:rsid w:val="00DD6719"/>
    <w:rsid w:val="00DD6755"/>
    <w:rsid w:val="00DD67B6"/>
    <w:rsid w:val="00DD67F5"/>
    <w:rsid w:val="00DD67F7"/>
    <w:rsid w:val="00DD684E"/>
    <w:rsid w:val="00DD6870"/>
    <w:rsid w:val="00DD68D6"/>
    <w:rsid w:val="00DD6908"/>
    <w:rsid w:val="00DD690A"/>
    <w:rsid w:val="00DD6928"/>
    <w:rsid w:val="00DD698F"/>
    <w:rsid w:val="00DD699F"/>
    <w:rsid w:val="00DD6A08"/>
    <w:rsid w:val="00DD6A4E"/>
    <w:rsid w:val="00DD6A5C"/>
    <w:rsid w:val="00DD6AB8"/>
    <w:rsid w:val="00DD6AE0"/>
    <w:rsid w:val="00DD6AF1"/>
    <w:rsid w:val="00DD6B1C"/>
    <w:rsid w:val="00DD6B1E"/>
    <w:rsid w:val="00DD6B2F"/>
    <w:rsid w:val="00DD6BAF"/>
    <w:rsid w:val="00DD6BBF"/>
    <w:rsid w:val="00DD6C69"/>
    <w:rsid w:val="00DD6C7A"/>
    <w:rsid w:val="00DD6C83"/>
    <w:rsid w:val="00DD6D06"/>
    <w:rsid w:val="00DD6D31"/>
    <w:rsid w:val="00DD6D3C"/>
    <w:rsid w:val="00DD6D72"/>
    <w:rsid w:val="00DD6D8E"/>
    <w:rsid w:val="00DD6D8F"/>
    <w:rsid w:val="00DD6D99"/>
    <w:rsid w:val="00DD6DD5"/>
    <w:rsid w:val="00DD6DDC"/>
    <w:rsid w:val="00DD6DE9"/>
    <w:rsid w:val="00DD6E04"/>
    <w:rsid w:val="00DD6E1B"/>
    <w:rsid w:val="00DD6E61"/>
    <w:rsid w:val="00DD6E6D"/>
    <w:rsid w:val="00DD6E78"/>
    <w:rsid w:val="00DD6ECE"/>
    <w:rsid w:val="00DD6EE1"/>
    <w:rsid w:val="00DD6EF0"/>
    <w:rsid w:val="00DD6EF6"/>
    <w:rsid w:val="00DD6F2E"/>
    <w:rsid w:val="00DD6FDB"/>
    <w:rsid w:val="00DD7035"/>
    <w:rsid w:val="00DD7067"/>
    <w:rsid w:val="00DD70B7"/>
    <w:rsid w:val="00DD7120"/>
    <w:rsid w:val="00DD713D"/>
    <w:rsid w:val="00DD7158"/>
    <w:rsid w:val="00DD715B"/>
    <w:rsid w:val="00DD71F5"/>
    <w:rsid w:val="00DD7208"/>
    <w:rsid w:val="00DD7246"/>
    <w:rsid w:val="00DD7252"/>
    <w:rsid w:val="00DD7263"/>
    <w:rsid w:val="00DD727D"/>
    <w:rsid w:val="00DD7293"/>
    <w:rsid w:val="00DD72A0"/>
    <w:rsid w:val="00DD72B3"/>
    <w:rsid w:val="00DD72C1"/>
    <w:rsid w:val="00DD72D6"/>
    <w:rsid w:val="00DD72ED"/>
    <w:rsid w:val="00DD7323"/>
    <w:rsid w:val="00DD7352"/>
    <w:rsid w:val="00DD735C"/>
    <w:rsid w:val="00DD7364"/>
    <w:rsid w:val="00DD73D3"/>
    <w:rsid w:val="00DD73EC"/>
    <w:rsid w:val="00DD743D"/>
    <w:rsid w:val="00DD7476"/>
    <w:rsid w:val="00DD74A0"/>
    <w:rsid w:val="00DD7503"/>
    <w:rsid w:val="00DD7508"/>
    <w:rsid w:val="00DD7520"/>
    <w:rsid w:val="00DD7528"/>
    <w:rsid w:val="00DD7547"/>
    <w:rsid w:val="00DD757C"/>
    <w:rsid w:val="00DD7587"/>
    <w:rsid w:val="00DD75AB"/>
    <w:rsid w:val="00DD75B8"/>
    <w:rsid w:val="00DD75DD"/>
    <w:rsid w:val="00DD75E2"/>
    <w:rsid w:val="00DD75FC"/>
    <w:rsid w:val="00DD7610"/>
    <w:rsid w:val="00DD7680"/>
    <w:rsid w:val="00DD7690"/>
    <w:rsid w:val="00DD76AB"/>
    <w:rsid w:val="00DD7711"/>
    <w:rsid w:val="00DD777A"/>
    <w:rsid w:val="00DD77AE"/>
    <w:rsid w:val="00DD77F2"/>
    <w:rsid w:val="00DD780C"/>
    <w:rsid w:val="00DD785B"/>
    <w:rsid w:val="00DD7899"/>
    <w:rsid w:val="00DD78A5"/>
    <w:rsid w:val="00DD78BD"/>
    <w:rsid w:val="00DD78C8"/>
    <w:rsid w:val="00DD78CB"/>
    <w:rsid w:val="00DD7909"/>
    <w:rsid w:val="00DD793A"/>
    <w:rsid w:val="00DD7952"/>
    <w:rsid w:val="00DD7958"/>
    <w:rsid w:val="00DD796B"/>
    <w:rsid w:val="00DD7992"/>
    <w:rsid w:val="00DD79AB"/>
    <w:rsid w:val="00DD79C0"/>
    <w:rsid w:val="00DD79E3"/>
    <w:rsid w:val="00DD79F5"/>
    <w:rsid w:val="00DD79FA"/>
    <w:rsid w:val="00DD79FB"/>
    <w:rsid w:val="00DD7A0C"/>
    <w:rsid w:val="00DD7A48"/>
    <w:rsid w:val="00DD7A5A"/>
    <w:rsid w:val="00DD7A76"/>
    <w:rsid w:val="00DD7A8A"/>
    <w:rsid w:val="00DD7AAE"/>
    <w:rsid w:val="00DD7AB0"/>
    <w:rsid w:val="00DD7AB3"/>
    <w:rsid w:val="00DD7ADB"/>
    <w:rsid w:val="00DD7B0F"/>
    <w:rsid w:val="00DD7B14"/>
    <w:rsid w:val="00DD7B23"/>
    <w:rsid w:val="00DD7B8D"/>
    <w:rsid w:val="00DD7B8E"/>
    <w:rsid w:val="00DD7B9E"/>
    <w:rsid w:val="00DD7BE3"/>
    <w:rsid w:val="00DD7C73"/>
    <w:rsid w:val="00DD7CB3"/>
    <w:rsid w:val="00DD7D0E"/>
    <w:rsid w:val="00DD7D12"/>
    <w:rsid w:val="00DD7D1D"/>
    <w:rsid w:val="00DD7D84"/>
    <w:rsid w:val="00DD7DA6"/>
    <w:rsid w:val="00DD7DAA"/>
    <w:rsid w:val="00DD7DBC"/>
    <w:rsid w:val="00DD7DC8"/>
    <w:rsid w:val="00DD7DCE"/>
    <w:rsid w:val="00DD7DE2"/>
    <w:rsid w:val="00DD7E36"/>
    <w:rsid w:val="00DD7E54"/>
    <w:rsid w:val="00DD7E98"/>
    <w:rsid w:val="00DD7EDC"/>
    <w:rsid w:val="00DD7F0A"/>
    <w:rsid w:val="00DD7F52"/>
    <w:rsid w:val="00DD7F6B"/>
    <w:rsid w:val="00DD7F8F"/>
    <w:rsid w:val="00DD7FBF"/>
    <w:rsid w:val="00DD7FE4"/>
    <w:rsid w:val="00DD8405"/>
    <w:rsid w:val="00DE000F"/>
    <w:rsid w:val="00DE0016"/>
    <w:rsid w:val="00DE003A"/>
    <w:rsid w:val="00DE003B"/>
    <w:rsid w:val="00DE0041"/>
    <w:rsid w:val="00DE004A"/>
    <w:rsid w:val="00DE0081"/>
    <w:rsid w:val="00DE008D"/>
    <w:rsid w:val="00DE00C4"/>
    <w:rsid w:val="00DE00E0"/>
    <w:rsid w:val="00DE00E2"/>
    <w:rsid w:val="00DE0122"/>
    <w:rsid w:val="00DE0158"/>
    <w:rsid w:val="00DE01B6"/>
    <w:rsid w:val="00DE01D9"/>
    <w:rsid w:val="00DE01E1"/>
    <w:rsid w:val="00DE01F2"/>
    <w:rsid w:val="00DE024D"/>
    <w:rsid w:val="00DE0250"/>
    <w:rsid w:val="00DE02D4"/>
    <w:rsid w:val="00DE0320"/>
    <w:rsid w:val="00DE0322"/>
    <w:rsid w:val="00DE0326"/>
    <w:rsid w:val="00DE037B"/>
    <w:rsid w:val="00DE0409"/>
    <w:rsid w:val="00DE0417"/>
    <w:rsid w:val="00DE0449"/>
    <w:rsid w:val="00DE0458"/>
    <w:rsid w:val="00DE0460"/>
    <w:rsid w:val="00DE0468"/>
    <w:rsid w:val="00DE0497"/>
    <w:rsid w:val="00DE04D1"/>
    <w:rsid w:val="00DE04E3"/>
    <w:rsid w:val="00DE04F2"/>
    <w:rsid w:val="00DE0505"/>
    <w:rsid w:val="00DE0508"/>
    <w:rsid w:val="00DE0516"/>
    <w:rsid w:val="00DE051F"/>
    <w:rsid w:val="00DE0529"/>
    <w:rsid w:val="00DE05E3"/>
    <w:rsid w:val="00DE05FA"/>
    <w:rsid w:val="00DE063C"/>
    <w:rsid w:val="00DE0651"/>
    <w:rsid w:val="00DE0663"/>
    <w:rsid w:val="00DE0675"/>
    <w:rsid w:val="00DE06A4"/>
    <w:rsid w:val="00DE06C4"/>
    <w:rsid w:val="00DE06ED"/>
    <w:rsid w:val="00DE0705"/>
    <w:rsid w:val="00DE0715"/>
    <w:rsid w:val="00DE0724"/>
    <w:rsid w:val="00DE0751"/>
    <w:rsid w:val="00DE0756"/>
    <w:rsid w:val="00DE0771"/>
    <w:rsid w:val="00DE078C"/>
    <w:rsid w:val="00DE0793"/>
    <w:rsid w:val="00DE07A9"/>
    <w:rsid w:val="00DE07B7"/>
    <w:rsid w:val="00DE07C6"/>
    <w:rsid w:val="00DE07CA"/>
    <w:rsid w:val="00DE07DA"/>
    <w:rsid w:val="00DE07ED"/>
    <w:rsid w:val="00DE0802"/>
    <w:rsid w:val="00DE0803"/>
    <w:rsid w:val="00DE0807"/>
    <w:rsid w:val="00DE082A"/>
    <w:rsid w:val="00DE0832"/>
    <w:rsid w:val="00DE0860"/>
    <w:rsid w:val="00DE088D"/>
    <w:rsid w:val="00DE08A6"/>
    <w:rsid w:val="00DE08B4"/>
    <w:rsid w:val="00DE08CC"/>
    <w:rsid w:val="00DE0956"/>
    <w:rsid w:val="00DE0981"/>
    <w:rsid w:val="00DE09A5"/>
    <w:rsid w:val="00DE09ED"/>
    <w:rsid w:val="00DE09F1"/>
    <w:rsid w:val="00DE0A38"/>
    <w:rsid w:val="00DE0A63"/>
    <w:rsid w:val="00DE0A7D"/>
    <w:rsid w:val="00DE0AA7"/>
    <w:rsid w:val="00DE0AB3"/>
    <w:rsid w:val="00DE0ADF"/>
    <w:rsid w:val="00DE0B09"/>
    <w:rsid w:val="00DE0B33"/>
    <w:rsid w:val="00DE0B7C"/>
    <w:rsid w:val="00DE0BAD"/>
    <w:rsid w:val="00DE0BCF"/>
    <w:rsid w:val="00DE0BE0"/>
    <w:rsid w:val="00DE0C2B"/>
    <w:rsid w:val="00DE0C3F"/>
    <w:rsid w:val="00DE0C44"/>
    <w:rsid w:val="00DE0C5E"/>
    <w:rsid w:val="00DE0CB2"/>
    <w:rsid w:val="00DE0D01"/>
    <w:rsid w:val="00DE0D17"/>
    <w:rsid w:val="00DE0D44"/>
    <w:rsid w:val="00DE0D4C"/>
    <w:rsid w:val="00DE0DE1"/>
    <w:rsid w:val="00DE0E08"/>
    <w:rsid w:val="00DE0E65"/>
    <w:rsid w:val="00DE0EAF"/>
    <w:rsid w:val="00DE0EBB"/>
    <w:rsid w:val="00DE0ECE"/>
    <w:rsid w:val="00DE0EFB"/>
    <w:rsid w:val="00DE0F3D"/>
    <w:rsid w:val="00DE0FB9"/>
    <w:rsid w:val="00DE0FF6"/>
    <w:rsid w:val="00DE100A"/>
    <w:rsid w:val="00DE101B"/>
    <w:rsid w:val="00DE101F"/>
    <w:rsid w:val="00DE1035"/>
    <w:rsid w:val="00DE10A1"/>
    <w:rsid w:val="00DE10C0"/>
    <w:rsid w:val="00DE10D4"/>
    <w:rsid w:val="00DE10ED"/>
    <w:rsid w:val="00DE1113"/>
    <w:rsid w:val="00DE11C1"/>
    <w:rsid w:val="00DE11C9"/>
    <w:rsid w:val="00DE11D6"/>
    <w:rsid w:val="00DE124B"/>
    <w:rsid w:val="00DE12A5"/>
    <w:rsid w:val="00DE12B1"/>
    <w:rsid w:val="00DE12CB"/>
    <w:rsid w:val="00DE12CE"/>
    <w:rsid w:val="00DE12DC"/>
    <w:rsid w:val="00DE1305"/>
    <w:rsid w:val="00DE132B"/>
    <w:rsid w:val="00DE1346"/>
    <w:rsid w:val="00DE1354"/>
    <w:rsid w:val="00DE138A"/>
    <w:rsid w:val="00DE1396"/>
    <w:rsid w:val="00DE13E3"/>
    <w:rsid w:val="00DE13EE"/>
    <w:rsid w:val="00DE1469"/>
    <w:rsid w:val="00DE1479"/>
    <w:rsid w:val="00DE1497"/>
    <w:rsid w:val="00DE14EB"/>
    <w:rsid w:val="00DE14F7"/>
    <w:rsid w:val="00DE152D"/>
    <w:rsid w:val="00DE1584"/>
    <w:rsid w:val="00DE15E4"/>
    <w:rsid w:val="00DE15E7"/>
    <w:rsid w:val="00DE15F5"/>
    <w:rsid w:val="00DE15FD"/>
    <w:rsid w:val="00DE15FF"/>
    <w:rsid w:val="00DE1631"/>
    <w:rsid w:val="00DE1650"/>
    <w:rsid w:val="00DE1688"/>
    <w:rsid w:val="00DE16D1"/>
    <w:rsid w:val="00DE16D4"/>
    <w:rsid w:val="00DE1723"/>
    <w:rsid w:val="00DE1737"/>
    <w:rsid w:val="00DE1751"/>
    <w:rsid w:val="00DE1759"/>
    <w:rsid w:val="00DE1770"/>
    <w:rsid w:val="00DE177E"/>
    <w:rsid w:val="00DE1792"/>
    <w:rsid w:val="00DE1798"/>
    <w:rsid w:val="00DE179D"/>
    <w:rsid w:val="00DE17AF"/>
    <w:rsid w:val="00DE17DA"/>
    <w:rsid w:val="00DE17F2"/>
    <w:rsid w:val="00DE182C"/>
    <w:rsid w:val="00DE182F"/>
    <w:rsid w:val="00DE184D"/>
    <w:rsid w:val="00DE1878"/>
    <w:rsid w:val="00DE1890"/>
    <w:rsid w:val="00DE18C4"/>
    <w:rsid w:val="00DE18D0"/>
    <w:rsid w:val="00DE1936"/>
    <w:rsid w:val="00DE1954"/>
    <w:rsid w:val="00DE1994"/>
    <w:rsid w:val="00DE19AA"/>
    <w:rsid w:val="00DE19B7"/>
    <w:rsid w:val="00DE19C6"/>
    <w:rsid w:val="00DE1A0C"/>
    <w:rsid w:val="00DE1A2A"/>
    <w:rsid w:val="00DE1A49"/>
    <w:rsid w:val="00DE1A93"/>
    <w:rsid w:val="00DE1A98"/>
    <w:rsid w:val="00DE1AAE"/>
    <w:rsid w:val="00DE1B07"/>
    <w:rsid w:val="00DE1B12"/>
    <w:rsid w:val="00DE1B29"/>
    <w:rsid w:val="00DE1B34"/>
    <w:rsid w:val="00DE1B7B"/>
    <w:rsid w:val="00DE1B86"/>
    <w:rsid w:val="00DE1C2F"/>
    <w:rsid w:val="00DE1C45"/>
    <w:rsid w:val="00DE1C47"/>
    <w:rsid w:val="00DE1C51"/>
    <w:rsid w:val="00DE1C61"/>
    <w:rsid w:val="00DE1D1F"/>
    <w:rsid w:val="00DE1D22"/>
    <w:rsid w:val="00DE1E00"/>
    <w:rsid w:val="00DE1E11"/>
    <w:rsid w:val="00DE1E21"/>
    <w:rsid w:val="00DE1E4C"/>
    <w:rsid w:val="00DE1ED3"/>
    <w:rsid w:val="00DE1EF0"/>
    <w:rsid w:val="00DE1F13"/>
    <w:rsid w:val="00DE1F86"/>
    <w:rsid w:val="00DE1FD6"/>
    <w:rsid w:val="00DE200D"/>
    <w:rsid w:val="00DE201F"/>
    <w:rsid w:val="00DE20AB"/>
    <w:rsid w:val="00DE20B1"/>
    <w:rsid w:val="00DE20DC"/>
    <w:rsid w:val="00DE2125"/>
    <w:rsid w:val="00DE215A"/>
    <w:rsid w:val="00DE219B"/>
    <w:rsid w:val="00DE21EC"/>
    <w:rsid w:val="00DE220C"/>
    <w:rsid w:val="00DE2210"/>
    <w:rsid w:val="00DE221B"/>
    <w:rsid w:val="00DE2221"/>
    <w:rsid w:val="00DE229A"/>
    <w:rsid w:val="00DE22CC"/>
    <w:rsid w:val="00DE22DE"/>
    <w:rsid w:val="00DE22E2"/>
    <w:rsid w:val="00DE2352"/>
    <w:rsid w:val="00DE2386"/>
    <w:rsid w:val="00DE238A"/>
    <w:rsid w:val="00DE240B"/>
    <w:rsid w:val="00DE2444"/>
    <w:rsid w:val="00DE245A"/>
    <w:rsid w:val="00DE2461"/>
    <w:rsid w:val="00DE247B"/>
    <w:rsid w:val="00DE24B5"/>
    <w:rsid w:val="00DE24D2"/>
    <w:rsid w:val="00DE24F5"/>
    <w:rsid w:val="00DE2505"/>
    <w:rsid w:val="00DE2507"/>
    <w:rsid w:val="00DE253B"/>
    <w:rsid w:val="00DE254F"/>
    <w:rsid w:val="00DE2550"/>
    <w:rsid w:val="00DE256E"/>
    <w:rsid w:val="00DE2583"/>
    <w:rsid w:val="00DE259E"/>
    <w:rsid w:val="00DE25A9"/>
    <w:rsid w:val="00DE25F3"/>
    <w:rsid w:val="00DE2686"/>
    <w:rsid w:val="00DE26A2"/>
    <w:rsid w:val="00DE26BD"/>
    <w:rsid w:val="00DE270A"/>
    <w:rsid w:val="00DE2718"/>
    <w:rsid w:val="00DE271A"/>
    <w:rsid w:val="00DE2747"/>
    <w:rsid w:val="00DE2775"/>
    <w:rsid w:val="00DE27AF"/>
    <w:rsid w:val="00DE27D5"/>
    <w:rsid w:val="00DE27ED"/>
    <w:rsid w:val="00DE28C0"/>
    <w:rsid w:val="00DE28D0"/>
    <w:rsid w:val="00DE28F0"/>
    <w:rsid w:val="00DE290F"/>
    <w:rsid w:val="00DE2986"/>
    <w:rsid w:val="00DE298D"/>
    <w:rsid w:val="00DE29D8"/>
    <w:rsid w:val="00DE29D9"/>
    <w:rsid w:val="00DE2A08"/>
    <w:rsid w:val="00DE2A19"/>
    <w:rsid w:val="00DE2A59"/>
    <w:rsid w:val="00DE2A5B"/>
    <w:rsid w:val="00DE2A9B"/>
    <w:rsid w:val="00DE2AC3"/>
    <w:rsid w:val="00DE2ADE"/>
    <w:rsid w:val="00DE2B2A"/>
    <w:rsid w:val="00DE2B31"/>
    <w:rsid w:val="00DE2BDD"/>
    <w:rsid w:val="00DE2C0F"/>
    <w:rsid w:val="00DE2C10"/>
    <w:rsid w:val="00DE2C40"/>
    <w:rsid w:val="00DE2C4E"/>
    <w:rsid w:val="00DE2C5A"/>
    <w:rsid w:val="00DE2C93"/>
    <w:rsid w:val="00DE2C9B"/>
    <w:rsid w:val="00DE2CA2"/>
    <w:rsid w:val="00DE2CC9"/>
    <w:rsid w:val="00DE2CD5"/>
    <w:rsid w:val="00DE2CD6"/>
    <w:rsid w:val="00DE2D85"/>
    <w:rsid w:val="00DE2DBB"/>
    <w:rsid w:val="00DE2E11"/>
    <w:rsid w:val="00DE2E1C"/>
    <w:rsid w:val="00DE2E79"/>
    <w:rsid w:val="00DE2FA1"/>
    <w:rsid w:val="00DE2FF0"/>
    <w:rsid w:val="00DE303A"/>
    <w:rsid w:val="00DE3048"/>
    <w:rsid w:val="00DE3049"/>
    <w:rsid w:val="00DE304A"/>
    <w:rsid w:val="00DE3055"/>
    <w:rsid w:val="00DE308C"/>
    <w:rsid w:val="00DE3093"/>
    <w:rsid w:val="00DE30A5"/>
    <w:rsid w:val="00DE30C0"/>
    <w:rsid w:val="00DE30CF"/>
    <w:rsid w:val="00DE30E6"/>
    <w:rsid w:val="00DE30F2"/>
    <w:rsid w:val="00DE30FF"/>
    <w:rsid w:val="00DE3102"/>
    <w:rsid w:val="00DE3104"/>
    <w:rsid w:val="00DE3143"/>
    <w:rsid w:val="00DE315C"/>
    <w:rsid w:val="00DE3188"/>
    <w:rsid w:val="00DE31CD"/>
    <w:rsid w:val="00DE31EE"/>
    <w:rsid w:val="00DE3273"/>
    <w:rsid w:val="00DE3276"/>
    <w:rsid w:val="00DE328C"/>
    <w:rsid w:val="00DE32E2"/>
    <w:rsid w:val="00DE32F5"/>
    <w:rsid w:val="00DE3316"/>
    <w:rsid w:val="00DE332C"/>
    <w:rsid w:val="00DE3367"/>
    <w:rsid w:val="00DE3392"/>
    <w:rsid w:val="00DE33A2"/>
    <w:rsid w:val="00DE33AB"/>
    <w:rsid w:val="00DE33FA"/>
    <w:rsid w:val="00DE3462"/>
    <w:rsid w:val="00DE346C"/>
    <w:rsid w:val="00DE3475"/>
    <w:rsid w:val="00DE34A9"/>
    <w:rsid w:val="00DE34F8"/>
    <w:rsid w:val="00DE352C"/>
    <w:rsid w:val="00DE3567"/>
    <w:rsid w:val="00DE3671"/>
    <w:rsid w:val="00DE3680"/>
    <w:rsid w:val="00DE3687"/>
    <w:rsid w:val="00DE3734"/>
    <w:rsid w:val="00DE3746"/>
    <w:rsid w:val="00DE3753"/>
    <w:rsid w:val="00DE3755"/>
    <w:rsid w:val="00DE377B"/>
    <w:rsid w:val="00DE37A6"/>
    <w:rsid w:val="00DE3805"/>
    <w:rsid w:val="00DE381A"/>
    <w:rsid w:val="00DE381E"/>
    <w:rsid w:val="00DE3820"/>
    <w:rsid w:val="00DE3821"/>
    <w:rsid w:val="00DE3832"/>
    <w:rsid w:val="00DE3857"/>
    <w:rsid w:val="00DE38C1"/>
    <w:rsid w:val="00DE38D1"/>
    <w:rsid w:val="00DE3900"/>
    <w:rsid w:val="00DE395B"/>
    <w:rsid w:val="00DE3971"/>
    <w:rsid w:val="00DE3982"/>
    <w:rsid w:val="00DE39A5"/>
    <w:rsid w:val="00DE39AF"/>
    <w:rsid w:val="00DE39B6"/>
    <w:rsid w:val="00DE39D0"/>
    <w:rsid w:val="00DE39ED"/>
    <w:rsid w:val="00DE39FB"/>
    <w:rsid w:val="00DE3A45"/>
    <w:rsid w:val="00DE3A69"/>
    <w:rsid w:val="00DE3A7D"/>
    <w:rsid w:val="00DE3AC8"/>
    <w:rsid w:val="00DE3AD2"/>
    <w:rsid w:val="00DE3B0E"/>
    <w:rsid w:val="00DE3B39"/>
    <w:rsid w:val="00DE3B7F"/>
    <w:rsid w:val="00DE3B81"/>
    <w:rsid w:val="00DE3BA8"/>
    <w:rsid w:val="00DE3BB2"/>
    <w:rsid w:val="00DE3BB3"/>
    <w:rsid w:val="00DE3BB7"/>
    <w:rsid w:val="00DE3BD9"/>
    <w:rsid w:val="00DE3BDB"/>
    <w:rsid w:val="00DE3C20"/>
    <w:rsid w:val="00DE3C2F"/>
    <w:rsid w:val="00DE3C4A"/>
    <w:rsid w:val="00DE3C63"/>
    <w:rsid w:val="00DE3C87"/>
    <w:rsid w:val="00DE3C8F"/>
    <w:rsid w:val="00DE3CC9"/>
    <w:rsid w:val="00DE3CDA"/>
    <w:rsid w:val="00DE3CE6"/>
    <w:rsid w:val="00DE3CE9"/>
    <w:rsid w:val="00DE3D34"/>
    <w:rsid w:val="00DE3D3E"/>
    <w:rsid w:val="00DE3D78"/>
    <w:rsid w:val="00DE3D92"/>
    <w:rsid w:val="00DE3D97"/>
    <w:rsid w:val="00DE3DC3"/>
    <w:rsid w:val="00DE3DCD"/>
    <w:rsid w:val="00DE3DD6"/>
    <w:rsid w:val="00DE3E06"/>
    <w:rsid w:val="00DE3E0F"/>
    <w:rsid w:val="00DE3E6A"/>
    <w:rsid w:val="00DE3E84"/>
    <w:rsid w:val="00DE3E9F"/>
    <w:rsid w:val="00DE3F43"/>
    <w:rsid w:val="00DE3F73"/>
    <w:rsid w:val="00DE3F95"/>
    <w:rsid w:val="00DE3FDB"/>
    <w:rsid w:val="00DE3FF0"/>
    <w:rsid w:val="00DE4011"/>
    <w:rsid w:val="00DE4048"/>
    <w:rsid w:val="00DE4055"/>
    <w:rsid w:val="00DE4057"/>
    <w:rsid w:val="00DE40B7"/>
    <w:rsid w:val="00DE40BF"/>
    <w:rsid w:val="00DE40C5"/>
    <w:rsid w:val="00DE40D5"/>
    <w:rsid w:val="00DE4142"/>
    <w:rsid w:val="00DE419D"/>
    <w:rsid w:val="00DE41D7"/>
    <w:rsid w:val="00DE4287"/>
    <w:rsid w:val="00DE428E"/>
    <w:rsid w:val="00DE42BC"/>
    <w:rsid w:val="00DE42BE"/>
    <w:rsid w:val="00DE42FC"/>
    <w:rsid w:val="00DE4315"/>
    <w:rsid w:val="00DE4339"/>
    <w:rsid w:val="00DE433C"/>
    <w:rsid w:val="00DE434C"/>
    <w:rsid w:val="00DE4362"/>
    <w:rsid w:val="00DE4384"/>
    <w:rsid w:val="00DE4396"/>
    <w:rsid w:val="00DE43B9"/>
    <w:rsid w:val="00DE43D5"/>
    <w:rsid w:val="00DE43E4"/>
    <w:rsid w:val="00DE43E9"/>
    <w:rsid w:val="00DE43FC"/>
    <w:rsid w:val="00DE440A"/>
    <w:rsid w:val="00DE4420"/>
    <w:rsid w:val="00DE444C"/>
    <w:rsid w:val="00DE4461"/>
    <w:rsid w:val="00DE446C"/>
    <w:rsid w:val="00DE4494"/>
    <w:rsid w:val="00DE4498"/>
    <w:rsid w:val="00DE44AE"/>
    <w:rsid w:val="00DE44C3"/>
    <w:rsid w:val="00DE44C4"/>
    <w:rsid w:val="00DE4521"/>
    <w:rsid w:val="00DE455B"/>
    <w:rsid w:val="00DE456B"/>
    <w:rsid w:val="00DE456E"/>
    <w:rsid w:val="00DE45AF"/>
    <w:rsid w:val="00DE45CB"/>
    <w:rsid w:val="00DE45DC"/>
    <w:rsid w:val="00DE45DD"/>
    <w:rsid w:val="00DE45F5"/>
    <w:rsid w:val="00DE4643"/>
    <w:rsid w:val="00DE4678"/>
    <w:rsid w:val="00DE4681"/>
    <w:rsid w:val="00DE4698"/>
    <w:rsid w:val="00DE46BF"/>
    <w:rsid w:val="00DE46D9"/>
    <w:rsid w:val="00DE46F8"/>
    <w:rsid w:val="00DE46FD"/>
    <w:rsid w:val="00DE473A"/>
    <w:rsid w:val="00DE4756"/>
    <w:rsid w:val="00DE481E"/>
    <w:rsid w:val="00DE4829"/>
    <w:rsid w:val="00DE485F"/>
    <w:rsid w:val="00DE4868"/>
    <w:rsid w:val="00DE4875"/>
    <w:rsid w:val="00DE48C7"/>
    <w:rsid w:val="00DE48E3"/>
    <w:rsid w:val="00DE48F9"/>
    <w:rsid w:val="00DE4915"/>
    <w:rsid w:val="00DE494D"/>
    <w:rsid w:val="00DE499C"/>
    <w:rsid w:val="00DE49B7"/>
    <w:rsid w:val="00DE49D5"/>
    <w:rsid w:val="00DE4A23"/>
    <w:rsid w:val="00DE4A46"/>
    <w:rsid w:val="00DE4A57"/>
    <w:rsid w:val="00DE4A63"/>
    <w:rsid w:val="00DE4AB0"/>
    <w:rsid w:val="00DE4ABF"/>
    <w:rsid w:val="00DE4ACE"/>
    <w:rsid w:val="00DE4ACF"/>
    <w:rsid w:val="00DE4ADB"/>
    <w:rsid w:val="00DE4AEB"/>
    <w:rsid w:val="00DE4B1C"/>
    <w:rsid w:val="00DE4B27"/>
    <w:rsid w:val="00DE4B3D"/>
    <w:rsid w:val="00DE4B77"/>
    <w:rsid w:val="00DE4BB0"/>
    <w:rsid w:val="00DE4BB5"/>
    <w:rsid w:val="00DE4BED"/>
    <w:rsid w:val="00DE4BF5"/>
    <w:rsid w:val="00DE4C83"/>
    <w:rsid w:val="00DE4C99"/>
    <w:rsid w:val="00DE4CC9"/>
    <w:rsid w:val="00DE4CCB"/>
    <w:rsid w:val="00DE4D1C"/>
    <w:rsid w:val="00DE4D2F"/>
    <w:rsid w:val="00DE4D31"/>
    <w:rsid w:val="00DE4D42"/>
    <w:rsid w:val="00DE4D45"/>
    <w:rsid w:val="00DE4D67"/>
    <w:rsid w:val="00DE4D76"/>
    <w:rsid w:val="00DE4DA3"/>
    <w:rsid w:val="00DE4DDA"/>
    <w:rsid w:val="00DE4DF2"/>
    <w:rsid w:val="00DE4DF6"/>
    <w:rsid w:val="00DE4E10"/>
    <w:rsid w:val="00DE4E15"/>
    <w:rsid w:val="00DE4EC9"/>
    <w:rsid w:val="00DE4ED0"/>
    <w:rsid w:val="00DE4F47"/>
    <w:rsid w:val="00DE4F54"/>
    <w:rsid w:val="00DE4F75"/>
    <w:rsid w:val="00DE4FFB"/>
    <w:rsid w:val="00DE5031"/>
    <w:rsid w:val="00DE5063"/>
    <w:rsid w:val="00DE50A1"/>
    <w:rsid w:val="00DE50B2"/>
    <w:rsid w:val="00DE50F4"/>
    <w:rsid w:val="00DE515B"/>
    <w:rsid w:val="00DE5179"/>
    <w:rsid w:val="00DE5190"/>
    <w:rsid w:val="00DE5217"/>
    <w:rsid w:val="00DE5223"/>
    <w:rsid w:val="00DE5231"/>
    <w:rsid w:val="00DE5299"/>
    <w:rsid w:val="00DE52B4"/>
    <w:rsid w:val="00DE52B7"/>
    <w:rsid w:val="00DE52CE"/>
    <w:rsid w:val="00DE5320"/>
    <w:rsid w:val="00DE533D"/>
    <w:rsid w:val="00DE5375"/>
    <w:rsid w:val="00DE5388"/>
    <w:rsid w:val="00DE5398"/>
    <w:rsid w:val="00DE53AC"/>
    <w:rsid w:val="00DE541B"/>
    <w:rsid w:val="00DE5441"/>
    <w:rsid w:val="00DE5476"/>
    <w:rsid w:val="00DE5498"/>
    <w:rsid w:val="00DE549A"/>
    <w:rsid w:val="00DE5500"/>
    <w:rsid w:val="00DE5526"/>
    <w:rsid w:val="00DE553D"/>
    <w:rsid w:val="00DE5574"/>
    <w:rsid w:val="00DE557D"/>
    <w:rsid w:val="00DE558E"/>
    <w:rsid w:val="00DE55B4"/>
    <w:rsid w:val="00DE55FA"/>
    <w:rsid w:val="00DE560D"/>
    <w:rsid w:val="00DE5639"/>
    <w:rsid w:val="00DE5641"/>
    <w:rsid w:val="00DE5642"/>
    <w:rsid w:val="00DE5693"/>
    <w:rsid w:val="00DE5694"/>
    <w:rsid w:val="00DE569A"/>
    <w:rsid w:val="00DE56A1"/>
    <w:rsid w:val="00DE56BC"/>
    <w:rsid w:val="00DE56D3"/>
    <w:rsid w:val="00DE56F5"/>
    <w:rsid w:val="00DE5735"/>
    <w:rsid w:val="00DE5736"/>
    <w:rsid w:val="00DE574A"/>
    <w:rsid w:val="00DE5788"/>
    <w:rsid w:val="00DE5791"/>
    <w:rsid w:val="00DE57B0"/>
    <w:rsid w:val="00DE57CC"/>
    <w:rsid w:val="00DE580D"/>
    <w:rsid w:val="00DE5830"/>
    <w:rsid w:val="00DE5832"/>
    <w:rsid w:val="00DE584F"/>
    <w:rsid w:val="00DE5864"/>
    <w:rsid w:val="00DE58AA"/>
    <w:rsid w:val="00DE58CE"/>
    <w:rsid w:val="00DE5955"/>
    <w:rsid w:val="00DE5958"/>
    <w:rsid w:val="00DE595B"/>
    <w:rsid w:val="00DE5982"/>
    <w:rsid w:val="00DE5987"/>
    <w:rsid w:val="00DE59A2"/>
    <w:rsid w:val="00DE59BC"/>
    <w:rsid w:val="00DE59F3"/>
    <w:rsid w:val="00DE5A53"/>
    <w:rsid w:val="00DE5A6C"/>
    <w:rsid w:val="00DE5A82"/>
    <w:rsid w:val="00DE5ABA"/>
    <w:rsid w:val="00DE5AEE"/>
    <w:rsid w:val="00DE5AF3"/>
    <w:rsid w:val="00DE5B1E"/>
    <w:rsid w:val="00DE5B59"/>
    <w:rsid w:val="00DE5B5D"/>
    <w:rsid w:val="00DE5B7F"/>
    <w:rsid w:val="00DE5BB4"/>
    <w:rsid w:val="00DE5BBD"/>
    <w:rsid w:val="00DE5BCB"/>
    <w:rsid w:val="00DE5BDD"/>
    <w:rsid w:val="00DE5BE0"/>
    <w:rsid w:val="00DE5C34"/>
    <w:rsid w:val="00DE5C38"/>
    <w:rsid w:val="00DE5C44"/>
    <w:rsid w:val="00DE5C56"/>
    <w:rsid w:val="00DE5C7E"/>
    <w:rsid w:val="00DE5CA2"/>
    <w:rsid w:val="00DE5CC1"/>
    <w:rsid w:val="00DE5CC7"/>
    <w:rsid w:val="00DE5CD8"/>
    <w:rsid w:val="00DE5D03"/>
    <w:rsid w:val="00DE5D0C"/>
    <w:rsid w:val="00DE5D29"/>
    <w:rsid w:val="00DE5D41"/>
    <w:rsid w:val="00DE5D5A"/>
    <w:rsid w:val="00DE5D9E"/>
    <w:rsid w:val="00DE5DB8"/>
    <w:rsid w:val="00DE5E04"/>
    <w:rsid w:val="00DE5E06"/>
    <w:rsid w:val="00DE5E1C"/>
    <w:rsid w:val="00DE5E1D"/>
    <w:rsid w:val="00DE5E6D"/>
    <w:rsid w:val="00DE5E8B"/>
    <w:rsid w:val="00DE5EEE"/>
    <w:rsid w:val="00DE5EEF"/>
    <w:rsid w:val="00DE5F09"/>
    <w:rsid w:val="00DE5F16"/>
    <w:rsid w:val="00DE5F20"/>
    <w:rsid w:val="00DE5F50"/>
    <w:rsid w:val="00DE5F63"/>
    <w:rsid w:val="00DE5F79"/>
    <w:rsid w:val="00DE5F98"/>
    <w:rsid w:val="00DE6021"/>
    <w:rsid w:val="00DE6023"/>
    <w:rsid w:val="00DE60A6"/>
    <w:rsid w:val="00DE60B1"/>
    <w:rsid w:val="00DE60DA"/>
    <w:rsid w:val="00DE60E7"/>
    <w:rsid w:val="00DE60F2"/>
    <w:rsid w:val="00DE60FD"/>
    <w:rsid w:val="00DE610A"/>
    <w:rsid w:val="00DE6151"/>
    <w:rsid w:val="00DE6152"/>
    <w:rsid w:val="00DE6180"/>
    <w:rsid w:val="00DE618E"/>
    <w:rsid w:val="00DE618F"/>
    <w:rsid w:val="00DE61A2"/>
    <w:rsid w:val="00DE61A5"/>
    <w:rsid w:val="00DE6206"/>
    <w:rsid w:val="00DE620F"/>
    <w:rsid w:val="00DE621F"/>
    <w:rsid w:val="00DE6227"/>
    <w:rsid w:val="00DE623C"/>
    <w:rsid w:val="00DE6241"/>
    <w:rsid w:val="00DE6246"/>
    <w:rsid w:val="00DE6265"/>
    <w:rsid w:val="00DE6267"/>
    <w:rsid w:val="00DE626D"/>
    <w:rsid w:val="00DE62B3"/>
    <w:rsid w:val="00DE62E0"/>
    <w:rsid w:val="00DE62E5"/>
    <w:rsid w:val="00DE6334"/>
    <w:rsid w:val="00DE6421"/>
    <w:rsid w:val="00DE646B"/>
    <w:rsid w:val="00DE6490"/>
    <w:rsid w:val="00DE64C7"/>
    <w:rsid w:val="00DE6515"/>
    <w:rsid w:val="00DE651E"/>
    <w:rsid w:val="00DE6528"/>
    <w:rsid w:val="00DE653A"/>
    <w:rsid w:val="00DE65BD"/>
    <w:rsid w:val="00DE664E"/>
    <w:rsid w:val="00DE6650"/>
    <w:rsid w:val="00DE6651"/>
    <w:rsid w:val="00DE6657"/>
    <w:rsid w:val="00DE66B1"/>
    <w:rsid w:val="00DE66B8"/>
    <w:rsid w:val="00DE66C9"/>
    <w:rsid w:val="00DE66CB"/>
    <w:rsid w:val="00DE66D6"/>
    <w:rsid w:val="00DE66E1"/>
    <w:rsid w:val="00DE66E4"/>
    <w:rsid w:val="00DE6708"/>
    <w:rsid w:val="00DE6722"/>
    <w:rsid w:val="00DE6762"/>
    <w:rsid w:val="00DE6777"/>
    <w:rsid w:val="00DE6781"/>
    <w:rsid w:val="00DE6783"/>
    <w:rsid w:val="00DE6787"/>
    <w:rsid w:val="00DE67D2"/>
    <w:rsid w:val="00DE6803"/>
    <w:rsid w:val="00DE6810"/>
    <w:rsid w:val="00DE687B"/>
    <w:rsid w:val="00DE68AF"/>
    <w:rsid w:val="00DE68B5"/>
    <w:rsid w:val="00DE68BA"/>
    <w:rsid w:val="00DE68DC"/>
    <w:rsid w:val="00DE68F5"/>
    <w:rsid w:val="00DE6930"/>
    <w:rsid w:val="00DE695F"/>
    <w:rsid w:val="00DE696F"/>
    <w:rsid w:val="00DE69B4"/>
    <w:rsid w:val="00DE69D9"/>
    <w:rsid w:val="00DE69F2"/>
    <w:rsid w:val="00DE6A09"/>
    <w:rsid w:val="00DE6A0D"/>
    <w:rsid w:val="00DE6A6E"/>
    <w:rsid w:val="00DE6A74"/>
    <w:rsid w:val="00DE6A75"/>
    <w:rsid w:val="00DE6A99"/>
    <w:rsid w:val="00DE6ABC"/>
    <w:rsid w:val="00DE6AD1"/>
    <w:rsid w:val="00DE6AF0"/>
    <w:rsid w:val="00DE6AF9"/>
    <w:rsid w:val="00DE6B1D"/>
    <w:rsid w:val="00DE6B44"/>
    <w:rsid w:val="00DE6BA1"/>
    <w:rsid w:val="00DE6BA2"/>
    <w:rsid w:val="00DE6BF8"/>
    <w:rsid w:val="00DE6BFA"/>
    <w:rsid w:val="00DE6C12"/>
    <w:rsid w:val="00DE6C1B"/>
    <w:rsid w:val="00DE6C80"/>
    <w:rsid w:val="00DE6C99"/>
    <w:rsid w:val="00DE6CA2"/>
    <w:rsid w:val="00DE6CD7"/>
    <w:rsid w:val="00DE6D81"/>
    <w:rsid w:val="00DE6E12"/>
    <w:rsid w:val="00DE6E1A"/>
    <w:rsid w:val="00DE6E5D"/>
    <w:rsid w:val="00DE6E96"/>
    <w:rsid w:val="00DE6EB2"/>
    <w:rsid w:val="00DE6EBD"/>
    <w:rsid w:val="00DE6ED7"/>
    <w:rsid w:val="00DE6EE5"/>
    <w:rsid w:val="00DE6EF6"/>
    <w:rsid w:val="00DE6F90"/>
    <w:rsid w:val="00DE6FA8"/>
    <w:rsid w:val="00DE6FCC"/>
    <w:rsid w:val="00DE7021"/>
    <w:rsid w:val="00DE704C"/>
    <w:rsid w:val="00DE706F"/>
    <w:rsid w:val="00DE708B"/>
    <w:rsid w:val="00DE709D"/>
    <w:rsid w:val="00DE70D8"/>
    <w:rsid w:val="00DE70FB"/>
    <w:rsid w:val="00DE70FF"/>
    <w:rsid w:val="00DE7113"/>
    <w:rsid w:val="00DE712B"/>
    <w:rsid w:val="00DE7133"/>
    <w:rsid w:val="00DE7160"/>
    <w:rsid w:val="00DE719F"/>
    <w:rsid w:val="00DE71C4"/>
    <w:rsid w:val="00DE71D1"/>
    <w:rsid w:val="00DE71D8"/>
    <w:rsid w:val="00DE71FB"/>
    <w:rsid w:val="00DE7201"/>
    <w:rsid w:val="00DE721E"/>
    <w:rsid w:val="00DE7257"/>
    <w:rsid w:val="00DE7278"/>
    <w:rsid w:val="00DE729C"/>
    <w:rsid w:val="00DE72B9"/>
    <w:rsid w:val="00DE73CF"/>
    <w:rsid w:val="00DE7427"/>
    <w:rsid w:val="00DE7428"/>
    <w:rsid w:val="00DE743D"/>
    <w:rsid w:val="00DE743F"/>
    <w:rsid w:val="00DE744A"/>
    <w:rsid w:val="00DE74E4"/>
    <w:rsid w:val="00DE74F0"/>
    <w:rsid w:val="00DE7512"/>
    <w:rsid w:val="00DE751D"/>
    <w:rsid w:val="00DE7590"/>
    <w:rsid w:val="00DE75A4"/>
    <w:rsid w:val="00DE75D2"/>
    <w:rsid w:val="00DE75E1"/>
    <w:rsid w:val="00DE7611"/>
    <w:rsid w:val="00DE763A"/>
    <w:rsid w:val="00DE763E"/>
    <w:rsid w:val="00DE7689"/>
    <w:rsid w:val="00DE7736"/>
    <w:rsid w:val="00DE7778"/>
    <w:rsid w:val="00DE77F8"/>
    <w:rsid w:val="00DE77FB"/>
    <w:rsid w:val="00DE7816"/>
    <w:rsid w:val="00DE7819"/>
    <w:rsid w:val="00DE7829"/>
    <w:rsid w:val="00DE784A"/>
    <w:rsid w:val="00DE7875"/>
    <w:rsid w:val="00DE787E"/>
    <w:rsid w:val="00DE78D2"/>
    <w:rsid w:val="00DE7972"/>
    <w:rsid w:val="00DE7998"/>
    <w:rsid w:val="00DE79CA"/>
    <w:rsid w:val="00DE7A0B"/>
    <w:rsid w:val="00DE7A5A"/>
    <w:rsid w:val="00DE7ABF"/>
    <w:rsid w:val="00DE7AD5"/>
    <w:rsid w:val="00DE7AFB"/>
    <w:rsid w:val="00DE7AFE"/>
    <w:rsid w:val="00DE7B2A"/>
    <w:rsid w:val="00DE7B77"/>
    <w:rsid w:val="00DE7B82"/>
    <w:rsid w:val="00DE7BAD"/>
    <w:rsid w:val="00DE7BCE"/>
    <w:rsid w:val="00DE7BEC"/>
    <w:rsid w:val="00DE7C42"/>
    <w:rsid w:val="00DE7C9F"/>
    <w:rsid w:val="00DE7CBD"/>
    <w:rsid w:val="00DE7CE9"/>
    <w:rsid w:val="00DE7CFF"/>
    <w:rsid w:val="00DE7D07"/>
    <w:rsid w:val="00DE7D6C"/>
    <w:rsid w:val="00DE7DE7"/>
    <w:rsid w:val="00DE7E70"/>
    <w:rsid w:val="00DE7E86"/>
    <w:rsid w:val="00DE7E8F"/>
    <w:rsid w:val="00DE7ED5"/>
    <w:rsid w:val="00DE7EEE"/>
    <w:rsid w:val="00DE7F11"/>
    <w:rsid w:val="00DE7F20"/>
    <w:rsid w:val="00DE7F25"/>
    <w:rsid w:val="00DE7F40"/>
    <w:rsid w:val="00DE7F65"/>
    <w:rsid w:val="00DE7F78"/>
    <w:rsid w:val="00DE7FA1"/>
    <w:rsid w:val="00DE7FCF"/>
    <w:rsid w:val="00DF0076"/>
    <w:rsid w:val="00DF012E"/>
    <w:rsid w:val="00DF017F"/>
    <w:rsid w:val="00DF019A"/>
    <w:rsid w:val="00DF01AF"/>
    <w:rsid w:val="00DF01C4"/>
    <w:rsid w:val="00DF01D1"/>
    <w:rsid w:val="00DF01F6"/>
    <w:rsid w:val="00DF020C"/>
    <w:rsid w:val="00DF020F"/>
    <w:rsid w:val="00DF0218"/>
    <w:rsid w:val="00DF0220"/>
    <w:rsid w:val="00DF023E"/>
    <w:rsid w:val="00DF024B"/>
    <w:rsid w:val="00DF0259"/>
    <w:rsid w:val="00DF028F"/>
    <w:rsid w:val="00DF02D9"/>
    <w:rsid w:val="00DF0301"/>
    <w:rsid w:val="00DF0312"/>
    <w:rsid w:val="00DF03B3"/>
    <w:rsid w:val="00DF040A"/>
    <w:rsid w:val="00DF0422"/>
    <w:rsid w:val="00DF0480"/>
    <w:rsid w:val="00DF04B0"/>
    <w:rsid w:val="00DF04B9"/>
    <w:rsid w:val="00DF04BF"/>
    <w:rsid w:val="00DF04E8"/>
    <w:rsid w:val="00DF052B"/>
    <w:rsid w:val="00DF0549"/>
    <w:rsid w:val="00DF056A"/>
    <w:rsid w:val="00DF0580"/>
    <w:rsid w:val="00DF0586"/>
    <w:rsid w:val="00DF05A4"/>
    <w:rsid w:val="00DF05B5"/>
    <w:rsid w:val="00DF05DF"/>
    <w:rsid w:val="00DF05FA"/>
    <w:rsid w:val="00DF0642"/>
    <w:rsid w:val="00DF065B"/>
    <w:rsid w:val="00DF06BA"/>
    <w:rsid w:val="00DF06D8"/>
    <w:rsid w:val="00DF0733"/>
    <w:rsid w:val="00DF0747"/>
    <w:rsid w:val="00DF0771"/>
    <w:rsid w:val="00DF07A4"/>
    <w:rsid w:val="00DF07C5"/>
    <w:rsid w:val="00DF07E8"/>
    <w:rsid w:val="00DF07F9"/>
    <w:rsid w:val="00DF0805"/>
    <w:rsid w:val="00DF080B"/>
    <w:rsid w:val="00DF085A"/>
    <w:rsid w:val="00DF08AA"/>
    <w:rsid w:val="00DF08D1"/>
    <w:rsid w:val="00DF0903"/>
    <w:rsid w:val="00DF093D"/>
    <w:rsid w:val="00DF0979"/>
    <w:rsid w:val="00DF097A"/>
    <w:rsid w:val="00DF0998"/>
    <w:rsid w:val="00DF09BD"/>
    <w:rsid w:val="00DF09FD"/>
    <w:rsid w:val="00DF0A06"/>
    <w:rsid w:val="00DF0A17"/>
    <w:rsid w:val="00DF0A18"/>
    <w:rsid w:val="00DF0A63"/>
    <w:rsid w:val="00DF0AC2"/>
    <w:rsid w:val="00DF0AE0"/>
    <w:rsid w:val="00DF0B0A"/>
    <w:rsid w:val="00DF0B18"/>
    <w:rsid w:val="00DF0B33"/>
    <w:rsid w:val="00DF0B42"/>
    <w:rsid w:val="00DF0B6D"/>
    <w:rsid w:val="00DF0B98"/>
    <w:rsid w:val="00DF0BE2"/>
    <w:rsid w:val="00DF0BF9"/>
    <w:rsid w:val="00DF0BFB"/>
    <w:rsid w:val="00DF0C0B"/>
    <w:rsid w:val="00DF0C2C"/>
    <w:rsid w:val="00DF0C2E"/>
    <w:rsid w:val="00DF0C37"/>
    <w:rsid w:val="00DF0C8B"/>
    <w:rsid w:val="00DF0CA4"/>
    <w:rsid w:val="00DF0CA7"/>
    <w:rsid w:val="00DF0CC4"/>
    <w:rsid w:val="00DF0D0A"/>
    <w:rsid w:val="00DF0D1B"/>
    <w:rsid w:val="00DF0D39"/>
    <w:rsid w:val="00DF0D76"/>
    <w:rsid w:val="00DF0D88"/>
    <w:rsid w:val="00DF0D8E"/>
    <w:rsid w:val="00DF0D96"/>
    <w:rsid w:val="00DF0DB3"/>
    <w:rsid w:val="00DF0DD3"/>
    <w:rsid w:val="00DF0E33"/>
    <w:rsid w:val="00DF0E4A"/>
    <w:rsid w:val="00DF0E51"/>
    <w:rsid w:val="00DF0E84"/>
    <w:rsid w:val="00DF0EB9"/>
    <w:rsid w:val="00DF0ED2"/>
    <w:rsid w:val="00DF0ED7"/>
    <w:rsid w:val="00DF0EDD"/>
    <w:rsid w:val="00DF0F25"/>
    <w:rsid w:val="00DF0F26"/>
    <w:rsid w:val="00DF0F2C"/>
    <w:rsid w:val="00DF0FA7"/>
    <w:rsid w:val="00DF0FFF"/>
    <w:rsid w:val="00DF101A"/>
    <w:rsid w:val="00DF1039"/>
    <w:rsid w:val="00DF106F"/>
    <w:rsid w:val="00DF10B5"/>
    <w:rsid w:val="00DF10DF"/>
    <w:rsid w:val="00DF10F3"/>
    <w:rsid w:val="00DF113A"/>
    <w:rsid w:val="00DF119B"/>
    <w:rsid w:val="00DF11CF"/>
    <w:rsid w:val="00DF11D6"/>
    <w:rsid w:val="00DF11E3"/>
    <w:rsid w:val="00DF11FC"/>
    <w:rsid w:val="00DF1200"/>
    <w:rsid w:val="00DF1240"/>
    <w:rsid w:val="00DF124B"/>
    <w:rsid w:val="00DF12A6"/>
    <w:rsid w:val="00DF12B0"/>
    <w:rsid w:val="00DF130C"/>
    <w:rsid w:val="00DF136F"/>
    <w:rsid w:val="00DF1388"/>
    <w:rsid w:val="00DF139D"/>
    <w:rsid w:val="00DF13DD"/>
    <w:rsid w:val="00DF1432"/>
    <w:rsid w:val="00DF14D9"/>
    <w:rsid w:val="00DF14F4"/>
    <w:rsid w:val="00DF152A"/>
    <w:rsid w:val="00DF154C"/>
    <w:rsid w:val="00DF1553"/>
    <w:rsid w:val="00DF15AB"/>
    <w:rsid w:val="00DF15CF"/>
    <w:rsid w:val="00DF15F5"/>
    <w:rsid w:val="00DF1651"/>
    <w:rsid w:val="00DF1698"/>
    <w:rsid w:val="00DF16BC"/>
    <w:rsid w:val="00DF16F3"/>
    <w:rsid w:val="00DF16FA"/>
    <w:rsid w:val="00DF1710"/>
    <w:rsid w:val="00DF1711"/>
    <w:rsid w:val="00DF172B"/>
    <w:rsid w:val="00DF172E"/>
    <w:rsid w:val="00DF1796"/>
    <w:rsid w:val="00DF1829"/>
    <w:rsid w:val="00DF182B"/>
    <w:rsid w:val="00DF183A"/>
    <w:rsid w:val="00DF1865"/>
    <w:rsid w:val="00DF1874"/>
    <w:rsid w:val="00DF1884"/>
    <w:rsid w:val="00DF18DB"/>
    <w:rsid w:val="00DF18EA"/>
    <w:rsid w:val="00DF1914"/>
    <w:rsid w:val="00DF1943"/>
    <w:rsid w:val="00DF194B"/>
    <w:rsid w:val="00DF1960"/>
    <w:rsid w:val="00DF1966"/>
    <w:rsid w:val="00DF198C"/>
    <w:rsid w:val="00DF19A3"/>
    <w:rsid w:val="00DF19AA"/>
    <w:rsid w:val="00DF19C5"/>
    <w:rsid w:val="00DF19D4"/>
    <w:rsid w:val="00DF19EC"/>
    <w:rsid w:val="00DF19FA"/>
    <w:rsid w:val="00DF1A66"/>
    <w:rsid w:val="00DF1A78"/>
    <w:rsid w:val="00DF1A92"/>
    <w:rsid w:val="00DF1AA0"/>
    <w:rsid w:val="00DF1AA4"/>
    <w:rsid w:val="00DF1B02"/>
    <w:rsid w:val="00DF1B11"/>
    <w:rsid w:val="00DF1B4C"/>
    <w:rsid w:val="00DF1B5B"/>
    <w:rsid w:val="00DF1B65"/>
    <w:rsid w:val="00DF1B70"/>
    <w:rsid w:val="00DF1BA1"/>
    <w:rsid w:val="00DF1BB5"/>
    <w:rsid w:val="00DF1BB9"/>
    <w:rsid w:val="00DF1BBE"/>
    <w:rsid w:val="00DF1C07"/>
    <w:rsid w:val="00DF1CE9"/>
    <w:rsid w:val="00DF1CF5"/>
    <w:rsid w:val="00DF1CFB"/>
    <w:rsid w:val="00DF1D3E"/>
    <w:rsid w:val="00DF1D4F"/>
    <w:rsid w:val="00DF1D63"/>
    <w:rsid w:val="00DF1D74"/>
    <w:rsid w:val="00DF1D8A"/>
    <w:rsid w:val="00DF1D94"/>
    <w:rsid w:val="00DF1DBC"/>
    <w:rsid w:val="00DF1DBD"/>
    <w:rsid w:val="00DF1DF4"/>
    <w:rsid w:val="00DF1E63"/>
    <w:rsid w:val="00DF1E6A"/>
    <w:rsid w:val="00DF1EA9"/>
    <w:rsid w:val="00DF1EE7"/>
    <w:rsid w:val="00DF1F13"/>
    <w:rsid w:val="00DF1F3D"/>
    <w:rsid w:val="00DF1F4B"/>
    <w:rsid w:val="00DF1F65"/>
    <w:rsid w:val="00DF1FC4"/>
    <w:rsid w:val="00DF1FD9"/>
    <w:rsid w:val="00DF203D"/>
    <w:rsid w:val="00DF210D"/>
    <w:rsid w:val="00DF214D"/>
    <w:rsid w:val="00DF21BF"/>
    <w:rsid w:val="00DF21DE"/>
    <w:rsid w:val="00DF2204"/>
    <w:rsid w:val="00DF2206"/>
    <w:rsid w:val="00DF2209"/>
    <w:rsid w:val="00DF220B"/>
    <w:rsid w:val="00DF2229"/>
    <w:rsid w:val="00DF22A8"/>
    <w:rsid w:val="00DF2302"/>
    <w:rsid w:val="00DF231F"/>
    <w:rsid w:val="00DF2357"/>
    <w:rsid w:val="00DF237C"/>
    <w:rsid w:val="00DF2427"/>
    <w:rsid w:val="00DF244D"/>
    <w:rsid w:val="00DF247D"/>
    <w:rsid w:val="00DF248E"/>
    <w:rsid w:val="00DF24A2"/>
    <w:rsid w:val="00DF24B8"/>
    <w:rsid w:val="00DF24D5"/>
    <w:rsid w:val="00DF24DF"/>
    <w:rsid w:val="00DF24E1"/>
    <w:rsid w:val="00DF2500"/>
    <w:rsid w:val="00DF2560"/>
    <w:rsid w:val="00DF258A"/>
    <w:rsid w:val="00DF259B"/>
    <w:rsid w:val="00DF25C2"/>
    <w:rsid w:val="00DF25C7"/>
    <w:rsid w:val="00DF25E1"/>
    <w:rsid w:val="00DF25E2"/>
    <w:rsid w:val="00DF2627"/>
    <w:rsid w:val="00DF2657"/>
    <w:rsid w:val="00DF26BB"/>
    <w:rsid w:val="00DF26C6"/>
    <w:rsid w:val="00DF26C8"/>
    <w:rsid w:val="00DF26D9"/>
    <w:rsid w:val="00DF26E7"/>
    <w:rsid w:val="00DF2729"/>
    <w:rsid w:val="00DF272E"/>
    <w:rsid w:val="00DF2773"/>
    <w:rsid w:val="00DF27C3"/>
    <w:rsid w:val="00DF27E5"/>
    <w:rsid w:val="00DF2855"/>
    <w:rsid w:val="00DF28A4"/>
    <w:rsid w:val="00DF2900"/>
    <w:rsid w:val="00DF29AE"/>
    <w:rsid w:val="00DF2A48"/>
    <w:rsid w:val="00DF2AB4"/>
    <w:rsid w:val="00DF2AB8"/>
    <w:rsid w:val="00DF2B3B"/>
    <w:rsid w:val="00DF2B43"/>
    <w:rsid w:val="00DF2B4F"/>
    <w:rsid w:val="00DF2B8A"/>
    <w:rsid w:val="00DF2BA8"/>
    <w:rsid w:val="00DF2BCD"/>
    <w:rsid w:val="00DF2C07"/>
    <w:rsid w:val="00DF2C4E"/>
    <w:rsid w:val="00DF2C89"/>
    <w:rsid w:val="00DF2CC4"/>
    <w:rsid w:val="00DF2D16"/>
    <w:rsid w:val="00DF2D2B"/>
    <w:rsid w:val="00DF2D3B"/>
    <w:rsid w:val="00DF2D8B"/>
    <w:rsid w:val="00DF2DB6"/>
    <w:rsid w:val="00DF2DC0"/>
    <w:rsid w:val="00DF2E01"/>
    <w:rsid w:val="00DF2E08"/>
    <w:rsid w:val="00DF2E10"/>
    <w:rsid w:val="00DF2E12"/>
    <w:rsid w:val="00DF2E3E"/>
    <w:rsid w:val="00DF2E5E"/>
    <w:rsid w:val="00DF2E72"/>
    <w:rsid w:val="00DF2EB4"/>
    <w:rsid w:val="00DF2EF6"/>
    <w:rsid w:val="00DF2F09"/>
    <w:rsid w:val="00DF2F0E"/>
    <w:rsid w:val="00DF2F51"/>
    <w:rsid w:val="00DF2FAB"/>
    <w:rsid w:val="00DF3004"/>
    <w:rsid w:val="00DF301F"/>
    <w:rsid w:val="00DF303E"/>
    <w:rsid w:val="00DF304C"/>
    <w:rsid w:val="00DF30E9"/>
    <w:rsid w:val="00DF30F1"/>
    <w:rsid w:val="00DF30F3"/>
    <w:rsid w:val="00DF3115"/>
    <w:rsid w:val="00DF316A"/>
    <w:rsid w:val="00DF3177"/>
    <w:rsid w:val="00DF3190"/>
    <w:rsid w:val="00DF31A7"/>
    <w:rsid w:val="00DF31AE"/>
    <w:rsid w:val="00DF31EA"/>
    <w:rsid w:val="00DF3206"/>
    <w:rsid w:val="00DF323C"/>
    <w:rsid w:val="00DF325A"/>
    <w:rsid w:val="00DF3262"/>
    <w:rsid w:val="00DF3265"/>
    <w:rsid w:val="00DF3289"/>
    <w:rsid w:val="00DF32C4"/>
    <w:rsid w:val="00DF32EF"/>
    <w:rsid w:val="00DF32FF"/>
    <w:rsid w:val="00DF3346"/>
    <w:rsid w:val="00DF334A"/>
    <w:rsid w:val="00DF334C"/>
    <w:rsid w:val="00DF335B"/>
    <w:rsid w:val="00DF33CC"/>
    <w:rsid w:val="00DF3423"/>
    <w:rsid w:val="00DF3444"/>
    <w:rsid w:val="00DF344F"/>
    <w:rsid w:val="00DF34D7"/>
    <w:rsid w:val="00DF34E3"/>
    <w:rsid w:val="00DF34F0"/>
    <w:rsid w:val="00DF3507"/>
    <w:rsid w:val="00DF357E"/>
    <w:rsid w:val="00DF3587"/>
    <w:rsid w:val="00DF359B"/>
    <w:rsid w:val="00DF360B"/>
    <w:rsid w:val="00DF3695"/>
    <w:rsid w:val="00DF36A2"/>
    <w:rsid w:val="00DF3759"/>
    <w:rsid w:val="00DF375B"/>
    <w:rsid w:val="00DF377C"/>
    <w:rsid w:val="00DF37E8"/>
    <w:rsid w:val="00DF37F9"/>
    <w:rsid w:val="00DF3848"/>
    <w:rsid w:val="00DF3850"/>
    <w:rsid w:val="00DF386E"/>
    <w:rsid w:val="00DF389C"/>
    <w:rsid w:val="00DF38E7"/>
    <w:rsid w:val="00DF391F"/>
    <w:rsid w:val="00DF3933"/>
    <w:rsid w:val="00DF3973"/>
    <w:rsid w:val="00DF39BF"/>
    <w:rsid w:val="00DF39CC"/>
    <w:rsid w:val="00DF39E3"/>
    <w:rsid w:val="00DF39F8"/>
    <w:rsid w:val="00DF3A0D"/>
    <w:rsid w:val="00DF3A10"/>
    <w:rsid w:val="00DF3A34"/>
    <w:rsid w:val="00DF3A39"/>
    <w:rsid w:val="00DF3A51"/>
    <w:rsid w:val="00DF3A53"/>
    <w:rsid w:val="00DF3A9D"/>
    <w:rsid w:val="00DF3ABC"/>
    <w:rsid w:val="00DF3B1C"/>
    <w:rsid w:val="00DF3B22"/>
    <w:rsid w:val="00DF3B2A"/>
    <w:rsid w:val="00DF3B43"/>
    <w:rsid w:val="00DF3B6D"/>
    <w:rsid w:val="00DF3B8E"/>
    <w:rsid w:val="00DF3BAD"/>
    <w:rsid w:val="00DF3BC0"/>
    <w:rsid w:val="00DF3BC6"/>
    <w:rsid w:val="00DF3C49"/>
    <w:rsid w:val="00DF3CAB"/>
    <w:rsid w:val="00DF3CB0"/>
    <w:rsid w:val="00DF3CD6"/>
    <w:rsid w:val="00DF3CF7"/>
    <w:rsid w:val="00DF3D3E"/>
    <w:rsid w:val="00DF3D40"/>
    <w:rsid w:val="00DF3D4C"/>
    <w:rsid w:val="00DF3D81"/>
    <w:rsid w:val="00DF3DE5"/>
    <w:rsid w:val="00DF3E09"/>
    <w:rsid w:val="00DF3E0D"/>
    <w:rsid w:val="00DF3E45"/>
    <w:rsid w:val="00DF3E50"/>
    <w:rsid w:val="00DF3E59"/>
    <w:rsid w:val="00DF3EC0"/>
    <w:rsid w:val="00DF3ECB"/>
    <w:rsid w:val="00DF3EFC"/>
    <w:rsid w:val="00DF3F0A"/>
    <w:rsid w:val="00DF3F1E"/>
    <w:rsid w:val="00DF3F62"/>
    <w:rsid w:val="00DF3F82"/>
    <w:rsid w:val="00DF3F84"/>
    <w:rsid w:val="00DF3FC0"/>
    <w:rsid w:val="00DF3FD9"/>
    <w:rsid w:val="00DF3FDC"/>
    <w:rsid w:val="00DF4023"/>
    <w:rsid w:val="00DF4036"/>
    <w:rsid w:val="00DF403C"/>
    <w:rsid w:val="00DF4051"/>
    <w:rsid w:val="00DF4074"/>
    <w:rsid w:val="00DF4092"/>
    <w:rsid w:val="00DF409C"/>
    <w:rsid w:val="00DF40AE"/>
    <w:rsid w:val="00DF40F0"/>
    <w:rsid w:val="00DF411E"/>
    <w:rsid w:val="00DF4147"/>
    <w:rsid w:val="00DF4168"/>
    <w:rsid w:val="00DF41A5"/>
    <w:rsid w:val="00DF41B7"/>
    <w:rsid w:val="00DF41F3"/>
    <w:rsid w:val="00DF41F6"/>
    <w:rsid w:val="00DF4222"/>
    <w:rsid w:val="00DF4245"/>
    <w:rsid w:val="00DF4257"/>
    <w:rsid w:val="00DF42BF"/>
    <w:rsid w:val="00DF42C2"/>
    <w:rsid w:val="00DF431D"/>
    <w:rsid w:val="00DF4325"/>
    <w:rsid w:val="00DF4337"/>
    <w:rsid w:val="00DF43BD"/>
    <w:rsid w:val="00DF447D"/>
    <w:rsid w:val="00DF4494"/>
    <w:rsid w:val="00DF44B1"/>
    <w:rsid w:val="00DF44C9"/>
    <w:rsid w:val="00DF44D4"/>
    <w:rsid w:val="00DF44EC"/>
    <w:rsid w:val="00DF44F7"/>
    <w:rsid w:val="00DF45A1"/>
    <w:rsid w:val="00DF45C5"/>
    <w:rsid w:val="00DF45C6"/>
    <w:rsid w:val="00DF45E7"/>
    <w:rsid w:val="00DF45F0"/>
    <w:rsid w:val="00DF45F8"/>
    <w:rsid w:val="00DF4603"/>
    <w:rsid w:val="00DF4671"/>
    <w:rsid w:val="00DF4681"/>
    <w:rsid w:val="00DF46A6"/>
    <w:rsid w:val="00DF46A8"/>
    <w:rsid w:val="00DF46B8"/>
    <w:rsid w:val="00DF46C6"/>
    <w:rsid w:val="00DF4735"/>
    <w:rsid w:val="00DF4741"/>
    <w:rsid w:val="00DF4752"/>
    <w:rsid w:val="00DF476B"/>
    <w:rsid w:val="00DF47A2"/>
    <w:rsid w:val="00DF47DE"/>
    <w:rsid w:val="00DF47F6"/>
    <w:rsid w:val="00DF4812"/>
    <w:rsid w:val="00DF481D"/>
    <w:rsid w:val="00DF48BF"/>
    <w:rsid w:val="00DF4931"/>
    <w:rsid w:val="00DF4969"/>
    <w:rsid w:val="00DF4983"/>
    <w:rsid w:val="00DF49AD"/>
    <w:rsid w:val="00DF49C1"/>
    <w:rsid w:val="00DF4A16"/>
    <w:rsid w:val="00DF4A54"/>
    <w:rsid w:val="00DF4A94"/>
    <w:rsid w:val="00DF4A95"/>
    <w:rsid w:val="00DF4AF7"/>
    <w:rsid w:val="00DF4B69"/>
    <w:rsid w:val="00DF4B71"/>
    <w:rsid w:val="00DF4B73"/>
    <w:rsid w:val="00DF4B7F"/>
    <w:rsid w:val="00DF4BC4"/>
    <w:rsid w:val="00DF4BDE"/>
    <w:rsid w:val="00DF4BEA"/>
    <w:rsid w:val="00DF4BF6"/>
    <w:rsid w:val="00DF4C06"/>
    <w:rsid w:val="00DF4C40"/>
    <w:rsid w:val="00DF4C94"/>
    <w:rsid w:val="00DF4CE3"/>
    <w:rsid w:val="00DF4D23"/>
    <w:rsid w:val="00DF4D4C"/>
    <w:rsid w:val="00DF4DB1"/>
    <w:rsid w:val="00DF4EBA"/>
    <w:rsid w:val="00DF4EF7"/>
    <w:rsid w:val="00DF4EF8"/>
    <w:rsid w:val="00DF4EFA"/>
    <w:rsid w:val="00DF4F11"/>
    <w:rsid w:val="00DF4F1B"/>
    <w:rsid w:val="00DF4F28"/>
    <w:rsid w:val="00DF4F39"/>
    <w:rsid w:val="00DF4F90"/>
    <w:rsid w:val="00DF4FA9"/>
    <w:rsid w:val="00DF4FD2"/>
    <w:rsid w:val="00DF4FD7"/>
    <w:rsid w:val="00DF4FDA"/>
    <w:rsid w:val="00DF4FE8"/>
    <w:rsid w:val="00DF5056"/>
    <w:rsid w:val="00DF506B"/>
    <w:rsid w:val="00DF510B"/>
    <w:rsid w:val="00DF511B"/>
    <w:rsid w:val="00DF5136"/>
    <w:rsid w:val="00DF5185"/>
    <w:rsid w:val="00DF5198"/>
    <w:rsid w:val="00DF51C1"/>
    <w:rsid w:val="00DF51F6"/>
    <w:rsid w:val="00DF5214"/>
    <w:rsid w:val="00DF527C"/>
    <w:rsid w:val="00DF5280"/>
    <w:rsid w:val="00DF5305"/>
    <w:rsid w:val="00DF5307"/>
    <w:rsid w:val="00DF5383"/>
    <w:rsid w:val="00DF542E"/>
    <w:rsid w:val="00DF5449"/>
    <w:rsid w:val="00DF5494"/>
    <w:rsid w:val="00DF554B"/>
    <w:rsid w:val="00DF554F"/>
    <w:rsid w:val="00DF5553"/>
    <w:rsid w:val="00DF55D2"/>
    <w:rsid w:val="00DF55E5"/>
    <w:rsid w:val="00DF55F3"/>
    <w:rsid w:val="00DF560F"/>
    <w:rsid w:val="00DF5632"/>
    <w:rsid w:val="00DF56AC"/>
    <w:rsid w:val="00DF56CC"/>
    <w:rsid w:val="00DF56FA"/>
    <w:rsid w:val="00DF5731"/>
    <w:rsid w:val="00DF5733"/>
    <w:rsid w:val="00DF5802"/>
    <w:rsid w:val="00DF5816"/>
    <w:rsid w:val="00DF5823"/>
    <w:rsid w:val="00DF5825"/>
    <w:rsid w:val="00DF5829"/>
    <w:rsid w:val="00DF5832"/>
    <w:rsid w:val="00DF5833"/>
    <w:rsid w:val="00DF583B"/>
    <w:rsid w:val="00DF5840"/>
    <w:rsid w:val="00DF5878"/>
    <w:rsid w:val="00DF588F"/>
    <w:rsid w:val="00DF58A5"/>
    <w:rsid w:val="00DF58CB"/>
    <w:rsid w:val="00DF58E1"/>
    <w:rsid w:val="00DF5924"/>
    <w:rsid w:val="00DF5971"/>
    <w:rsid w:val="00DF5A05"/>
    <w:rsid w:val="00DF5A4C"/>
    <w:rsid w:val="00DF5AD8"/>
    <w:rsid w:val="00DF5B44"/>
    <w:rsid w:val="00DF5B6E"/>
    <w:rsid w:val="00DF5B94"/>
    <w:rsid w:val="00DF5BC8"/>
    <w:rsid w:val="00DF5C34"/>
    <w:rsid w:val="00DF5C63"/>
    <w:rsid w:val="00DF5C6C"/>
    <w:rsid w:val="00DF5CDE"/>
    <w:rsid w:val="00DF5D02"/>
    <w:rsid w:val="00DF5D0B"/>
    <w:rsid w:val="00DF5D15"/>
    <w:rsid w:val="00DF5D2C"/>
    <w:rsid w:val="00DF5D47"/>
    <w:rsid w:val="00DF5D61"/>
    <w:rsid w:val="00DF5D86"/>
    <w:rsid w:val="00DF5DB8"/>
    <w:rsid w:val="00DF5DEF"/>
    <w:rsid w:val="00DF5E00"/>
    <w:rsid w:val="00DF5E3B"/>
    <w:rsid w:val="00DF5E7B"/>
    <w:rsid w:val="00DF5E88"/>
    <w:rsid w:val="00DF5E99"/>
    <w:rsid w:val="00DF5EA0"/>
    <w:rsid w:val="00DF5EAE"/>
    <w:rsid w:val="00DF5F1E"/>
    <w:rsid w:val="00DF5F21"/>
    <w:rsid w:val="00DF5F24"/>
    <w:rsid w:val="00DF5F2C"/>
    <w:rsid w:val="00DF5F9E"/>
    <w:rsid w:val="00DF5FE5"/>
    <w:rsid w:val="00DF5FE6"/>
    <w:rsid w:val="00DF6003"/>
    <w:rsid w:val="00DF6009"/>
    <w:rsid w:val="00DF600F"/>
    <w:rsid w:val="00DF601A"/>
    <w:rsid w:val="00DF60C3"/>
    <w:rsid w:val="00DF6105"/>
    <w:rsid w:val="00DF6112"/>
    <w:rsid w:val="00DF6140"/>
    <w:rsid w:val="00DF6147"/>
    <w:rsid w:val="00DF61E0"/>
    <w:rsid w:val="00DF61EE"/>
    <w:rsid w:val="00DF61F6"/>
    <w:rsid w:val="00DF6204"/>
    <w:rsid w:val="00DF620C"/>
    <w:rsid w:val="00DF6213"/>
    <w:rsid w:val="00DF6224"/>
    <w:rsid w:val="00DF6251"/>
    <w:rsid w:val="00DF6269"/>
    <w:rsid w:val="00DF627C"/>
    <w:rsid w:val="00DF6280"/>
    <w:rsid w:val="00DF628A"/>
    <w:rsid w:val="00DF6345"/>
    <w:rsid w:val="00DF634D"/>
    <w:rsid w:val="00DF6350"/>
    <w:rsid w:val="00DF636F"/>
    <w:rsid w:val="00DF6381"/>
    <w:rsid w:val="00DF63BF"/>
    <w:rsid w:val="00DF6420"/>
    <w:rsid w:val="00DF645A"/>
    <w:rsid w:val="00DF649C"/>
    <w:rsid w:val="00DF64A5"/>
    <w:rsid w:val="00DF64DC"/>
    <w:rsid w:val="00DF6502"/>
    <w:rsid w:val="00DF652A"/>
    <w:rsid w:val="00DF653C"/>
    <w:rsid w:val="00DF658D"/>
    <w:rsid w:val="00DF65F2"/>
    <w:rsid w:val="00DF65FD"/>
    <w:rsid w:val="00DF6617"/>
    <w:rsid w:val="00DF661A"/>
    <w:rsid w:val="00DF669A"/>
    <w:rsid w:val="00DF66E2"/>
    <w:rsid w:val="00DF6708"/>
    <w:rsid w:val="00DF670B"/>
    <w:rsid w:val="00DF6712"/>
    <w:rsid w:val="00DF6767"/>
    <w:rsid w:val="00DF676C"/>
    <w:rsid w:val="00DF677D"/>
    <w:rsid w:val="00DF67A9"/>
    <w:rsid w:val="00DF67E1"/>
    <w:rsid w:val="00DF6871"/>
    <w:rsid w:val="00DF689C"/>
    <w:rsid w:val="00DF6904"/>
    <w:rsid w:val="00DF6916"/>
    <w:rsid w:val="00DF693E"/>
    <w:rsid w:val="00DF6955"/>
    <w:rsid w:val="00DF69BB"/>
    <w:rsid w:val="00DF69C0"/>
    <w:rsid w:val="00DF69CD"/>
    <w:rsid w:val="00DF69E3"/>
    <w:rsid w:val="00DF69F5"/>
    <w:rsid w:val="00DF69F6"/>
    <w:rsid w:val="00DF6A0B"/>
    <w:rsid w:val="00DF6A2B"/>
    <w:rsid w:val="00DF6A3C"/>
    <w:rsid w:val="00DF6A45"/>
    <w:rsid w:val="00DF6A58"/>
    <w:rsid w:val="00DF6A75"/>
    <w:rsid w:val="00DF6A76"/>
    <w:rsid w:val="00DF6A9C"/>
    <w:rsid w:val="00DF6AAF"/>
    <w:rsid w:val="00DF6AF9"/>
    <w:rsid w:val="00DF6B34"/>
    <w:rsid w:val="00DF6BA2"/>
    <w:rsid w:val="00DF6BAC"/>
    <w:rsid w:val="00DF6BB6"/>
    <w:rsid w:val="00DF6BC2"/>
    <w:rsid w:val="00DF6C05"/>
    <w:rsid w:val="00DF6C5B"/>
    <w:rsid w:val="00DF6CFB"/>
    <w:rsid w:val="00DF6D4B"/>
    <w:rsid w:val="00DF6D88"/>
    <w:rsid w:val="00DF6D8D"/>
    <w:rsid w:val="00DF6D9A"/>
    <w:rsid w:val="00DF6DA9"/>
    <w:rsid w:val="00DF6DCE"/>
    <w:rsid w:val="00DF6DEA"/>
    <w:rsid w:val="00DF6E10"/>
    <w:rsid w:val="00DF6E19"/>
    <w:rsid w:val="00DF6E34"/>
    <w:rsid w:val="00DF6E61"/>
    <w:rsid w:val="00DF6E67"/>
    <w:rsid w:val="00DF6EFF"/>
    <w:rsid w:val="00DF6F0A"/>
    <w:rsid w:val="00DF6F23"/>
    <w:rsid w:val="00DF6F62"/>
    <w:rsid w:val="00DF6FBB"/>
    <w:rsid w:val="00DF6FBF"/>
    <w:rsid w:val="00DF6FEF"/>
    <w:rsid w:val="00DF7012"/>
    <w:rsid w:val="00DF7067"/>
    <w:rsid w:val="00DF707A"/>
    <w:rsid w:val="00DF708B"/>
    <w:rsid w:val="00DF70F1"/>
    <w:rsid w:val="00DF713B"/>
    <w:rsid w:val="00DF713F"/>
    <w:rsid w:val="00DF714B"/>
    <w:rsid w:val="00DF717C"/>
    <w:rsid w:val="00DF71A7"/>
    <w:rsid w:val="00DF71AE"/>
    <w:rsid w:val="00DF71B9"/>
    <w:rsid w:val="00DF720B"/>
    <w:rsid w:val="00DF723F"/>
    <w:rsid w:val="00DF7247"/>
    <w:rsid w:val="00DF724D"/>
    <w:rsid w:val="00DF725A"/>
    <w:rsid w:val="00DF726A"/>
    <w:rsid w:val="00DF72B5"/>
    <w:rsid w:val="00DF72BE"/>
    <w:rsid w:val="00DF72C6"/>
    <w:rsid w:val="00DF72CB"/>
    <w:rsid w:val="00DF72D4"/>
    <w:rsid w:val="00DF7306"/>
    <w:rsid w:val="00DF7319"/>
    <w:rsid w:val="00DF7364"/>
    <w:rsid w:val="00DF73B1"/>
    <w:rsid w:val="00DF73CB"/>
    <w:rsid w:val="00DF73CF"/>
    <w:rsid w:val="00DF73D1"/>
    <w:rsid w:val="00DF73DC"/>
    <w:rsid w:val="00DF73E0"/>
    <w:rsid w:val="00DF745A"/>
    <w:rsid w:val="00DF7473"/>
    <w:rsid w:val="00DF7489"/>
    <w:rsid w:val="00DF74A6"/>
    <w:rsid w:val="00DF74EF"/>
    <w:rsid w:val="00DF74FA"/>
    <w:rsid w:val="00DF74FB"/>
    <w:rsid w:val="00DF7506"/>
    <w:rsid w:val="00DF7509"/>
    <w:rsid w:val="00DF752A"/>
    <w:rsid w:val="00DF7568"/>
    <w:rsid w:val="00DF759C"/>
    <w:rsid w:val="00DF75A5"/>
    <w:rsid w:val="00DF75B9"/>
    <w:rsid w:val="00DF75CB"/>
    <w:rsid w:val="00DF75D2"/>
    <w:rsid w:val="00DF75D3"/>
    <w:rsid w:val="00DF75E0"/>
    <w:rsid w:val="00DF75F8"/>
    <w:rsid w:val="00DF7622"/>
    <w:rsid w:val="00DF7634"/>
    <w:rsid w:val="00DF7635"/>
    <w:rsid w:val="00DF763A"/>
    <w:rsid w:val="00DF7646"/>
    <w:rsid w:val="00DF7654"/>
    <w:rsid w:val="00DF7665"/>
    <w:rsid w:val="00DF7668"/>
    <w:rsid w:val="00DF766E"/>
    <w:rsid w:val="00DF76BB"/>
    <w:rsid w:val="00DF76E0"/>
    <w:rsid w:val="00DF772F"/>
    <w:rsid w:val="00DF7741"/>
    <w:rsid w:val="00DF774B"/>
    <w:rsid w:val="00DF7769"/>
    <w:rsid w:val="00DF777A"/>
    <w:rsid w:val="00DF7780"/>
    <w:rsid w:val="00DF7793"/>
    <w:rsid w:val="00DF779F"/>
    <w:rsid w:val="00DF77A0"/>
    <w:rsid w:val="00DF77A9"/>
    <w:rsid w:val="00DF77CF"/>
    <w:rsid w:val="00DF784B"/>
    <w:rsid w:val="00DF786F"/>
    <w:rsid w:val="00DF788F"/>
    <w:rsid w:val="00DF789B"/>
    <w:rsid w:val="00DF78C0"/>
    <w:rsid w:val="00DF7910"/>
    <w:rsid w:val="00DF7918"/>
    <w:rsid w:val="00DF7925"/>
    <w:rsid w:val="00DF792A"/>
    <w:rsid w:val="00DF794C"/>
    <w:rsid w:val="00DF7950"/>
    <w:rsid w:val="00DF7951"/>
    <w:rsid w:val="00DF7979"/>
    <w:rsid w:val="00DF79C5"/>
    <w:rsid w:val="00DF79D7"/>
    <w:rsid w:val="00DF7A41"/>
    <w:rsid w:val="00DF7A7C"/>
    <w:rsid w:val="00DF7A8A"/>
    <w:rsid w:val="00DF7A8C"/>
    <w:rsid w:val="00DF7A94"/>
    <w:rsid w:val="00DF7A9B"/>
    <w:rsid w:val="00DF7AFD"/>
    <w:rsid w:val="00DF7B2E"/>
    <w:rsid w:val="00DF7B5A"/>
    <w:rsid w:val="00DF7BAC"/>
    <w:rsid w:val="00DF7BF6"/>
    <w:rsid w:val="00DF7C3F"/>
    <w:rsid w:val="00DF7CB3"/>
    <w:rsid w:val="00DF7CD7"/>
    <w:rsid w:val="00DF7D06"/>
    <w:rsid w:val="00DF7D20"/>
    <w:rsid w:val="00DF7D23"/>
    <w:rsid w:val="00DF7D3C"/>
    <w:rsid w:val="00DF7D68"/>
    <w:rsid w:val="00DF7DA3"/>
    <w:rsid w:val="00DF7DBA"/>
    <w:rsid w:val="00DF7DFD"/>
    <w:rsid w:val="00DF7E27"/>
    <w:rsid w:val="00DF7E38"/>
    <w:rsid w:val="00DF7E43"/>
    <w:rsid w:val="00DF7F00"/>
    <w:rsid w:val="00DF7F8B"/>
    <w:rsid w:val="00DF7FF0"/>
    <w:rsid w:val="00DF7FF3"/>
    <w:rsid w:val="00E00036"/>
    <w:rsid w:val="00E0003F"/>
    <w:rsid w:val="00E0007D"/>
    <w:rsid w:val="00E0008F"/>
    <w:rsid w:val="00E00090"/>
    <w:rsid w:val="00E0009A"/>
    <w:rsid w:val="00E000E5"/>
    <w:rsid w:val="00E000F0"/>
    <w:rsid w:val="00E00152"/>
    <w:rsid w:val="00E00170"/>
    <w:rsid w:val="00E00195"/>
    <w:rsid w:val="00E001B7"/>
    <w:rsid w:val="00E001D5"/>
    <w:rsid w:val="00E001EA"/>
    <w:rsid w:val="00E00212"/>
    <w:rsid w:val="00E00216"/>
    <w:rsid w:val="00E0021D"/>
    <w:rsid w:val="00E0023A"/>
    <w:rsid w:val="00E00279"/>
    <w:rsid w:val="00E00286"/>
    <w:rsid w:val="00E00287"/>
    <w:rsid w:val="00E002E0"/>
    <w:rsid w:val="00E00323"/>
    <w:rsid w:val="00E00354"/>
    <w:rsid w:val="00E00375"/>
    <w:rsid w:val="00E0038D"/>
    <w:rsid w:val="00E003D7"/>
    <w:rsid w:val="00E00426"/>
    <w:rsid w:val="00E0043F"/>
    <w:rsid w:val="00E0044A"/>
    <w:rsid w:val="00E0046E"/>
    <w:rsid w:val="00E004AB"/>
    <w:rsid w:val="00E004B6"/>
    <w:rsid w:val="00E004C8"/>
    <w:rsid w:val="00E004FC"/>
    <w:rsid w:val="00E00505"/>
    <w:rsid w:val="00E00519"/>
    <w:rsid w:val="00E00533"/>
    <w:rsid w:val="00E00538"/>
    <w:rsid w:val="00E0053A"/>
    <w:rsid w:val="00E0053D"/>
    <w:rsid w:val="00E0057C"/>
    <w:rsid w:val="00E00584"/>
    <w:rsid w:val="00E0058A"/>
    <w:rsid w:val="00E00593"/>
    <w:rsid w:val="00E005CD"/>
    <w:rsid w:val="00E005E1"/>
    <w:rsid w:val="00E0061A"/>
    <w:rsid w:val="00E00645"/>
    <w:rsid w:val="00E0069C"/>
    <w:rsid w:val="00E00706"/>
    <w:rsid w:val="00E00728"/>
    <w:rsid w:val="00E00729"/>
    <w:rsid w:val="00E00748"/>
    <w:rsid w:val="00E00778"/>
    <w:rsid w:val="00E0078E"/>
    <w:rsid w:val="00E0079F"/>
    <w:rsid w:val="00E007A8"/>
    <w:rsid w:val="00E007E5"/>
    <w:rsid w:val="00E0083F"/>
    <w:rsid w:val="00E00850"/>
    <w:rsid w:val="00E00861"/>
    <w:rsid w:val="00E00863"/>
    <w:rsid w:val="00E0087E"/>
    <w:rsid w:val="00E008E9"/>
    <w:rsid w:val="00E008F6"/>
    <w:rsid w:val="00E00904"/>
    <w:rsid w:val="00E00917"/>
    <w:rsid w:val="00E00942"/>
    <w:rsid w:val="00E00975"/>
    <w:rsid w:val="00E0097B"/>
    <w:rsid w:val="00E009AB"/>
    <w:rsid w:val="00E009BB"/>
    <w:rsid w:val="00E00A10"/>
    <w:rsid w:val="00E00A3A"/>
    <w:rsid w:val="00E00A58"/>
    <w:rsid w:val="00E00B62"/>
    <w:rsid w:val="00E00B85"/>
    <w:rsid w:val="00E00B87"/>
    <w:rsid w:val="00E00B88"/>
    <w:rsid w:val="00E00BCC"/>
    <w:rsid w:val="00E00BDB"/>
    <w:rsid w:val="00E00BF3"/>
    <w:rsid w:val="00E00BF6"/>
    <w:rsid w:val="00E00BFD"/>
    <w:rsid w:val="00E00C0E"/>
    <w:rsid w:val="00E00C0F"/>
    <w:rsid w:val="00E00C38"/>
    <w:rsid w:val="00E00C62"/>
    <w:rsid w:val="00E00C88"/>
    <w:rsid w:val="00E00CB9"/>
    <w:rsid w:val="00E00CE8"/>
    <w:rsid w:val="00E00D09"/>
    <w:rsid w:val="00E00D1D"/>
    <w:rsid w:val="00E00D5B"/>
    <w:rsid w:val="00E00D68"/>
    <w:rsid w:val="00E00D73"/>
    <w:rsid w:val="00E00D88"/>
    <w:rsid w:val="00E00D96"/>
    <w:rsid w:val="00E00DA3"/>
    <w:rsid w:val="00E00DAB"/>
    <w:rsid w:val="00E00DC8"/>
    <w:rsid w:val="00E00DCE"/>
    <w:rsid w:val="00E00DFE"/>
    <w:rsid w:val="00E00E21"/>
    <w:rsid w:val="00E00E37"/>
    <w:rsid w:val="00E00E3B"/>
    <w:rsid w:val="00E00E57"/>
    <w:rsid w:val="00E00E9C"/>
    <w:rsid w:val="00E00EE7"/>
    <w:rsid w:val="00E00EF8"/>
    <w:rsid w:val="00E00F02"/>
    <w:rsid w:val="00E00F05"/>
    <w:rsid w:val="00E00F3B"/>
    <w:rsid w:val="00E00F3C"/>
    <w:rsid w:val="00E00F67"/>
    <w:rsid w:val="00E00F6D"/>
    <w:rsid w:val="00E00F9F"/>
    <w:rsid w:val="00E00FA6"/>
    <w:rsid w:val="00E00FB1"/>
    <w:rsid w:val="00E00FC4"/>
    <w:rsid w:val="00E01007"/>
    <w:rsid w:val="00E0100B"/>
    <w:rsid w:val="00E0101C"/>
    <w:rsid w:val="00E0101D"/>
    <w:rsid w:val="00E0104B"/>
    <w:rsid w:val="00E01057"/>
    <w:rsid w:val="00E0105D"/>
    <w:rsid w:val="00E01064"/>
    <w:rsid w:val="00E01067"/>
    <w:rsid w:val="00E01076"/>
    <w:rsid w:val="00E010A0"/>
    <w:rsid w:val="00E010A1"/>
    <w:rsid w:val="00E010E8"/>
    <w:rsid w:val="00E0112A"/>
    <w:rsid w:val="00E0113A"/>
    <w:rsid w:val="00E01146"/>
    <w:rsid w:val="00E0115A"/>
    <w:rsid w:val="00E01162"/>
    <w:rsid w:val="00E0117E"/>
    <w:rsid w:val="00E011A9"/>
    <w:rsid w:val="00E011B1"/>
    <w:rsid w:val="00E011E0"/>
    <w:rsid w:val="00E0122B"/>
    <w:rsid w:val="00E01233"/>
    <w:rsid w:val="00E01253"/>
    <w:rsid w:val="00E01272"/>
    <w:rsid w:val="00E012AF"/>
    <w:rsid w:val="00E01309"/>
    <w:rsid w:val="00E01352"/>
    <w:rsid w:val="00E013A1"/>
    <w:rsid w:val="00E013BC"/>
    <w:rsid w:val="00E013C7"/>
    <w:rsid w:val="00E01421"/>
    <w:rsid w:val="00E0142B"/>
    <w:rsid w:val="00E01453"/>
    <w:rsid w:val="00E01467"/>
    <w:rsid w:val="00E014B7"/>
    <w:rsid w:val="00E014BF"/>
    <w:rsid w:val="00E014F6"/>
    <w:rsid w:val="00E014F8"/>
    <w:rsid w:val="00E01586"/>
    <w:rsid w:val="00E015F9"/>
    <w:rsid w:val="00E01609"/>
    <w:rsid w:val="00E01613"/>
    <w:rsid w:val="00E0165D"/>
    <w:rsid w:val="00E01663"/>
    <w:rsid w:val="00E0166C"/>
    <w:rsid w:val="00E016AB"/>
    <w:rsid w:val="00E016D1"/>
    <w:rsid w:val="00E016DA"/>
    <w:rsid w:val="00E016DD"/>
    <w:rsid w:val="00E016F6"/>
    <w:rsid w:val="00E01703"/>
    <w:rsid w:val="00E0172C"/>
    <w:rsid w:val="00E01730"/>
    <w:rsid w:val="00E01735"/>
    <w:rsid w:val="00E0173F"/>
    <w:rsid w:val="00E01766"/>
    <w:rsid w:val="00E017AD"/>
    <w:rsid w:val="00E017B1"/>
    <w:rsid w:val="00E017B3"/>
    <w:rsid w:val="00E017D4"/>
    <w:rsid w:val="00E017DE"/>
    <w:rsid w:val="00E017E4"/>
    <w:rsid w:val="00E017E7"/>
    <w:rsid w:val="00E017F1"/>
    <w:rsid w:val="00E01806"/>
    <w:rsid w:val="00E01826"/>
    <w:rsid w:val="00E0182D"/>
    <w:rsid w:val="00E01831"/>
    <w:rsid w:val="00E0183D"/>
    <w:rsid w:val="00E0184E"/>
    <w:rsid w:val="00E01866"/>
    <w:rsid w:val="00E018BF"/>
    <w:rsid w:val="00E0190A"/>
    <w:rsid w:val="00E01917"/>
    <w:rsid w:val="00E0191D"/>
    <w:rsid w:val="00E01951"/>
    <w:rsid w:val="00E0198B"/>
    <w:rsid w:val="00E0198E"/>
    <w:rsid w:val="00E0199F"/>
    <w:rsid w:val="00E019AA"/>
    <w:rsid w:val="00E019BF"/>
    <w:rsid w:val="00E019E0"/>
    <w:rsid w:val="00E01A01"/>
    <w:rsid w:val="00E01A21"/>
    <w:rsid w:val="00E01A23"/>
    <w:rsid w:val="00E01A40"/>
    <w:rsid w:val="00E01A52"/>
    <w:rsid w:val="00E01A72"/>
    <w:rsid w:val="00E01A93"/>
    <w:rsid w:val="00E01AB6"/>
    <w:rsid w:val="00E01AD5"/>
    <w:rsid w:val="00E01AF6"/>
    <w:rsid w:val="00E01B06"/>
    <w:rsid w:val="00E01B31"/>
    <w:rsid w:val="00E01B55"/>
    <w:rsid w:val="00E01B62"/>
    <w:rsid w:val="00E01BD6"/>
    <w:rsid w:val="00E01C32"/>
    <w:rsid w:val="00E01C49"/>
    <w:rsid w:val="00E01C62"/>
    <w:rsid w:val="00E01C67"/>
    <w:rsid w:val="00E01CB2"/>
    <w:rsid w:val="00E01CC7"/>
    <w:rsid w:val="00E01D20"/>
    <w:rsid w:val="00E01D56"/>
    <w:rsid w:val="00E01D63"/>
    <w:rsid w:val="00E01D69"/>
    <w:rsid w:val="00E01D6B"/>
    <w:rsid w:val="00E01D7A"/>
    <w:rsid w:val="00E01E1D"/>
    <w:rsid w:val="00E01E27"/>
    <w:rsid w:val="00E01EAC"/>
    <w:rsid w:val="00E01EDE"/>
    <w:rsid w:val="00E01EF2"/>
    <w:rsid w:val="00E01F36"/>
    <w:rsid w:val="00E01F54"/>
    <w:rsid w:val="00E01F60"/>
    <w:rsid w:val="00E01F6F"/>
    <w:rsid w:val="00E01F9C"/>
    <w:rsid w:val="00E01FBD"/>
    <w:rsid w:val="00E01FFC"/>
    <w:rsid w:val="00E02016"/>
    <w:rsid w:val="00E0201E"/>
    <w:rsid w:val="00E02023"/>
    <w:rsid w:val="00E0215B"/>
    <w:rsid w:val="00E021A4"/>
    <w:rsid w:val="00E02225"/>
    <w:rsid w:val="00E0222D"/>
    <w:rsid w:val="00E02241"/>
    <w:rsid w:val="00E02281"/>
    <w:rsid w:val="00E022BD"/>
    <w:rsid w:val="00E022DB"/>
    <w:rsid w:val="00E022F9"/>
    <w:rsid w:val="00E022FC"/>
    <w:rsid w:val="00E022FD"/>
    <w:rsid w:val="00E0230E"/>
    <w:rsid w:val="00E02321"/>
    <w:rsid w:val="00E0232A"/>
    <w:rsid w:val="00E0233F"/>
    <w:rsid w:val="00E02359"/>
    <w:rsid w:val="00E02368"/>
    <w:rsid w:val="00E0236E"/>
    <w:rsid w:val="00E0236F"/>
    <w:rsid w:val="00E02372"/>
    <w:rsid w:val="00E02380"/>
    <w:rsid w:val="00E02399"/>
    <w:rsid w:val="00E023E2"/>
    <w:rsid w:val="00E02400"/>
    <w:rsid w:val="00E0241E"/>
    <w:rsid w:val="00E02440"/>
    <w:rsid w:val="00E02441"/>
    <w:rsid w:val="00E02443"/>
    <w:rsid w:val="00E02455"/>
    <w:rsid w:val="00E02480"/>
    <w:rsid w:val="00E0249E"/>
    <w:rsid w:val="00E024DF"/>
    <w:rsid w:val="00E02518"/>
    <w:rsid w:val="00E02529"/>
    <w:rsid w:val="00E0252E"/>
    <w:rsid w:val="00E02530"/>
    <w:rsid w:val="00E02560"/>
    <w:rsid w:val="00E02578"/>
    <w:rsid w:val="00E02597"/>
    <w:rsid w:val="00E025AA"/>
    <w:rsid w:val="00E025BD"/>
    <w:rsid w:val="00E025BF"/>
    <w:rsid w:val="00E025CE"/>
    <w:rsid w:val="00E025DC"/>
    <w:rsid w:val="00E025E8"/>
    <w:rsid w:val="00E025F9"/>
    <w:rsid w:val="00E02623"/>
    <w:rsid w:val="00E02642"/>
    <w:rsid w:val="00E02646"/>
    <w:rsid w:val="00E02653"/>
    <w:rsid w:val="00E02681"/>
    <w:rsid w:val="00E02686"/>
    <w:rsid w:val="00E0269D"/>
    <w:rsid w:val="00E0269F"/>
    <w:rsid w:val="00E0273D"/>
    <w:rsid w:val="00E02752"/>
    <w:rsid w:val="00E02766"/>
    <w:rsid w:val="00E02788"/>
    <w:rsid w:val="00E027FB"/>
    <w:rsid w:val="00E027FE"/>
    <w:rsid w:val="00E02831"/>
    <w:rsid w:val="00E02871"/>
    <w:rsid w:val="00E028BD"/>
    <w:rsid w:val="00E028CF"/>
    <w:rsid w:val="00E028EE"/>
    <w:rsid w:val="00E028F3"/>
    <w:rsid w:val="00E028FB"/>
    <w:rsid w:val="00E02913"/>
    <w:rsid w:val="00E0295B"/>
    <w:rsid w:val="00E0296F"/>
    <w:rsid w:val="00E0298E"/>
    <w:rsid w:val="00E029BA"/>
    <w:rsid w:val="00E029D3"/>
    <w:rsid w:val="00E029D5"/>
    <w:rsid w:val="00E029D9"/>
    <w:rsid w:val="00E029E8"/>
    <w:rsid w:val="00E02A36"/>
    <w:rsid w:val="00E02A47"/>
    <w:rsid w:val="00E02A7B"/>
    <w:rsid w:val="00E02A7C"/>
    <w:rsid w:val="00E02AB2"/>
    <w:rsid w:val="00E02ACE"/>
    <w:rsid w:val="00E02B1A"/>
    <w:rsid w:val="00E02B82"/>
    <w:rsid w:val="00E02BE6"/>
    <w:rsid w:val="00E02BF0"/>
    <w:rsid w:val="00E02C2D"/>
    <w:rsid w:val="00E02CC6"/>
    <w:rsid w:val="00E02CCD"/>
    <w:rsid w:val="00E02CD7"/>
    <w:rsid w:val="00E02CE1"/>
    <w:rsid w:val="00E02CE9"/>
    <w:rsid w:val="00E02D2E"/>
    <w:rsid w:val="00E02DAC"/>
    <w:rsid w:val="00E02DCE"/>
    <w:rsid w:val="00E02DD0"/>
    <w:rsid w:val="00E02DDC"/>
    <w:rsid w:val="00E02DE6"/>
    <w:rsid w:val="00E02DE9"/>
    <w:rsid w:val="00E02E57"/>
    <w:rsid w:val="00E02E5B"/>
    <w:rsid w:val="00E02E7E"/>
    <w:rsid w:val="00E02E81"/>
    <w:rsid w:val="00E02EF0"/>
    <w:rsid w:val="00E02EF2"/>
    <w:rsid w:val="00E02F14"/>
    <w:rsid w:val="00E02F30"/>
    <w:rsid w:val="00E02FD2"/>
    <w:rsid w:val="00E02FFF"/>
    <w:rsid w:val="00E03010"/>
    <w:rsid w:val="00E03023"/>
    <w:rsid w:val="00E03031"/>
    <w:rsid w:val="00E03038"/>
    <w:rsid w:val="00E03047"/>
    <w:rsid w:val="00E0305E"/>
    <w:rsid w:val="00E03075"/>
    <w:rsid w:val="00E0309E"/>
    <w:rsid w:val="00E030C6"/>
    <w:rsid w:val="00E03115"/>
    <w:rsid w:val="00E03197"/>
    <w:rsid w:val="00E031CF"/>
    <w:rsid w:val="00E031D1"/>
    <w:rsid w:val="00E031E1"/>
    <w:rsid w:val="00E031E8"/>
    <w:rsid w:val="00E031EE"/>
    <w:rsid w:val="00E0321C"/>
    <w:rsid w:val="00E03232"/>
    <w:rsid w:val="00E03294"/>
    <w:rsid w:val="00E0329D"/>
    <w:rsid w:val="00E03305"/>
    <w:rsid w:val="00E03326"/>
    <w:rsid w:val="00E03335"/>
    <w:rsid w:val="00E03347"/>
    <w:rsid w:val="00E03349"/>
    <w:rsid w:val="00E0336D"/>
    <w:rsid w:val="00E0337A"/>
    <w:rsid w:val="00E033B0"/>
    <w:rsid w:val="00E03427"/>
    <w:rsid w:val="00E0347E"/>
    <w:rsid w:val="00E034B5"/>
    <w:rsid w:val="00E034C4"/>
    <w:rsid w:val="00E034F0"/>
    <w:rsid w:val="00E0352B"/>
    <w:rsid w:val="00E03530"/>
    <w:rsid w:val="00E0354C"/>
    <w:rsid w:val="00E0358F"/>
    <w:rsid w:val="00E035D6"/>
    <w:rsid w:val="00E035DE"/>
    <w:rsid w:val="00E035EF"/>
    <w:rsid w:val="00E03602"/>
    <w:rsid w:val="00E03615"/>
    <w:rsid w:val="00E0362E"/>
    <w:rsid w:val="00E03635"/>
    <w:rsid w:val="00E0365F"/>
    <w:rsid w:val="00E03669"/>
    <w:rsid w:val="00E03688"/>
    <w:rsid w:val="00E0368B"/>
    <w:rsid w:val="00E03693"/>
    <w:rsid w:val="00E03696"/>
    <w:rsid w:val="00E036CB"/>
    <w:rsid w:val="00E0371F"/>
    <w:rsid w:val="00E0372F"/>
    <w:rsid w:val="00E03749"/>
    <w:rsid w:val="00E0374B"/>
    <w:rsid w:val="00E037C2"/>
    <w:rsid w:val="00E0381C"/>
    <w:rsid w:val="00E03822"/>
    <w:rsid w:val="00E03824"/>
    <w:rsid w:val="00E038A4"/>
    <w:rsid w:val="00E0390E"/>
    <w:rsid w:val="00E0391D"/>
    <w:rsid w:val="00E03944"/>
    <w:rsid w:val="00E03964"/>
    <w:rsid w:val="00E0396C"/>
    <w:rsid w:val="00E03972"/>
    <w:rsid w:val="00E03977"/>
    <w:rsid w:val="00E0398C"/>
    <w:rsid w:val="00E03996"/>
    <w:rsid w:val="00E039F4"/>
    <w:rsid w:val="00E039F7"/>
    <w:rsid w:val="00E03A0E"/>
    <w:rsid w:val="00E03A1D"/>
    <w:rsid w:val="00E03A3C"/>
    <w:rsid w:val="00E03A3E"/>
    <w:rsid w:val="00E03A7B"/>
    <w:rsid w:val="00E03A89"/>
    <w:rsid w:val="00E03A8A"/>
    <w:rsid w:val="00E03A93"/>
    <w:rsid w:val="00E03A96"/>
    <w:rsid w:val="00E03AE6"/>
    <w:rsid w:val="00E03B26"/>
    <w:rsid w:val="00E03B36"/>
    <w:rsid w:val="00E03B5A"/>
    <w:rsid w:val="00E03B78"/>
    <w:rsid w:val="00E03B86"/>
    <w:rsid w:val="00E03B96"/>
    <w:rsid w:val="00E03B9E"/>
    <w:rsid w:val="00E03BDA"/>
    <w:rsid w:val="00E03C10"/>
    <w:rsid w:val="00E03C26"/>
    <w:rsid w:val="00E03C2A"/>
    <w:rsid w:val="00E03C2E"/>
    <w:rsid w:val="00E03C74"/>
    <w:rsid w:val="00E03C83"/>
    <w:rsid w:val="00E03CCE"/>
    <w:rsid w:val="00E03CE0"/>
    <w:rsid w:val="00E03D56"/>
    <w:rsid w:val="00E03DB7"/>
    <w:rsid w:val="00E03E58"/>
    <w:rsid w:val="00E03E78"/>
    <w:rsid w:val="00E03ECC"/>
    <w:rsid w:val="00E03F12"/>
    <w:rsid w:val="00E03F1B"/>
    <w:rsid w:val="00E03F47"/>
    <w:rsid w:val="00E03F49"/>
    <w:rsid w:val="00E03F5D"/>
    <w:rsid w:val="00E03F9F"/>
    <w:rsid w:val="00E03FC4"/>
    <w:rsid w:val="00E04028"/>
    <w:rsid w:val="00E04036"/>
    <w:rsid w:val="00E04081"/>
    <w:rsid w:val="00E040B9"/>
    <w:rsid w:val="00E04116"/>
    <w:rsid w:val="00E0411B"/>
    <w:rsid w:val="00E04150"/>
    <w:rsid w:val="00E04194"/>
    <w:rsid w:val="00E041D4"/>
    <w:rsid w:val="00E041FC"/>
    <w:rsid w:val="00E04203"/>
    <w:rsid w:val="00E04239"/>
    <w:rsid w:val="00E04260"/>
    <w:rsid w:val="00E04263"/>
    <w:rsid w:val="00E0427B"/>
    <w:rsid w:val="00E04288"/>
    <w:rsid w:val="00E042D9"/>
    <w:rsid w:val="00E042E1"/>
    <w:rsid w:val="00E042F8"/>
    <w:rsid w:val="00E042FD"/>
    <w:rsid w:val="00E04301"/>
    <w:rsid w:val="00E0430B"/>
    <w:rsid w:val="00E0432C"/>
    <w:rsid w:val="00E0433B"/>
    <w:rsid w:val="00E04341"/>
    <w:rsid w:val="00E04342"/>
    <w:rsid w:val="00E04343"/>
    <w:rsid w:val="00E0434A"/>
    <w:rsid w:val="00E04358"/>
    <w:rsid w:val="00E04365"/>
    <w:rsid w:val="00E04386"/>
    <w:rsid w:val="00E0442B"/>
    <w:rsid w:val="00E0443E"/>
    <w:rsid w:val="00E04449"/>
    <w:rsid w:val="00E0445B"/>
    <w:rsid w:val="00E04470"/>
    <w:rsid w:val="00E044CE"/>
    <w:rsid w:val="00E04508"/>
    <w:rsid w:val="00E04510"/>
    <w:rsid w:val="00E0451A"/>
    <w:rsid w:val="00E04529"/>
    <w:rsid w:val="00E0453B"/>
    <w:rsid w:val="00E04559"/>
    <w:rsid w:val="00E0456F"/>
    <w:rsid w:val="00E045C0"/>
    <w:rsid w:val="00E04601"/>
    <w:rsid w:val="00E04666"/>
    <w:rsid w:val="00E04678"/>
    <w:rsid w:val="00E0467A"/>
    <w:rsid w:val="00E0469A"/>
    <w:rsid w:val="00E0471E"/>
    <w:rsid w:val="00E0475F"/>
    <w:rsid w:val="00E0477F"/>
    <w:rsid w:val="00E04784"/>
    <w:rsid w:val="00E047AB"/>
    <w:rsid w:val="00E047B8"/>
    <w:rsid w:val="00E047D0"/>
    <w:rsid w:val="00E04824"/>
    <w:rsid w:val="00E048BC"/>
    <w:rsid w:val="00E048BF"/>
    <w:rsid w:val="00E04906"/>
    <w:rsid w:val="00E04938"/>
    <w:rsid w:val="00E04999"/>
    <w:rsid w:val="00E049CA"/>
    <w:rsid w:val="00E04A43"/>
    <w:rsid w:val="00E04A80"/>
    <w:rsid w:val="00E04AB4"/>
    <w:rsid w:val="00E04B66"/>
    <w:rsid w:val="00E04B6A"/>
    <w:rsid w:val="00E04B8C"/>
    <w:rsid w:val="00E04BA8"/>
    <w:rsid w:val="00E04BD1"/>
    <w:rsid w:val="00E04BD3"/>
    <w:rsid w:val="00E04BD7"/>
    <w:rsid w:val="00E04BD8"/>
    <w:rsid w:val="00E04C12"/>
    <w:rsid w:val="00E04C13"/>
    <w:rsid w:val="00E04C16"/>
    <w:rsid w:val="00E04C4C"/>
    <w:rsid w:val="00E04C7F"/>
    <w:rsid w:val="00E04C9F"/>
    <w:rsid w:val="00E04CDA"/>
    <w:rsid w:val="00E04CEB"/>
    <w:rsid w:val="00E04CEE"/>
    <w:rsid w:val="00E04D31"/>
    <w:rsid w:val="00E04D4F"/>
    <w:rsid w:val="00E04DA1"/>
    <w:rsid w:val="00E04DA6"/>
    <w:rsid w:val="00E04DAD"/>
    <w:rsid w:val="00E04DC0"/>
    <w:rsid w:val="00E04DEB"/>
    <w:rsid w:val="00E04E15"/>
    <w:rsid w:val="00E04E19"/>
    <w:rsid w:val="00E04E25"/>
    <w:rsid w:val="00E04E28"/>
    <w:rsid w:val="00E04E45"/>
    <w:rsid w:val="00E04E6C"/>
    <w:rsid w:val="00E04E70"/>
    <w:rsid w:val="00E04EE3"/>
    <w:rsid w:val="00E04EEF"/>
    <w:rsid w:val="00E04F74"/>
    <w:rsid w:val="00E04FD8"/>
    <w:rsid w:val="00E04FF3"/>
    <w:rsid w:val="00E0501C"/>
    <w:rsid w:val="00E0502B"/>
    <w:rsid w:val="00E0506B"/>
    <w:rsid w:val="00E05082"/>
    <w:rsid w:val="00E050C6"/>
    <w:rsid w:val="00E050D0"/>
    <w:rsid w:val="00E050D1"/>
    <w:rsid w:val="00E050E1"/>
    <w:rsid w:val="00E050FE"/>
    <w:rsid w:val="00E05116"/>
    <w:rsid w:val="00E05134"/>
    <w:rsid w:val="00E05135"/>
    <w:rsid w:val="00E05144"/>
    <w:rsid w:val="00E0515E"/>
    <w:rsid w:val="00E051A4"/>
    <w:rsid w:val="00E051C9"/>
    <w:rsid w:val="00E05207"/>
    <w:rsid w:val="00E0520E"/>
    <w:rsid w:val="00E05274"/>
    <w:rsid w:val="00E0528F"/>
    <w:rsid w:val="00E0529C"/>
    <w:rsid w:val="00E052D7"/>
    <w:rsid w:val="00E052E4"/>
    <w:rsid w:val="00E05307"/>
    <w:rsid w:val="00E05353"/>
    <w:rsid w:val="00E05384"/>
    <w:rsid w:val="00E05386"/>
    <w:rsid w:val="00E05394"/>
    <w:rsid w:val="00E053F6"/>
    <w:rsid w:val="00E05414"/>
    <w:rsid w:val="00E05462"/>
    <w:rsid w:val="00E05484"/>
    <w:rsid w:val="00E054A4"/>
    <w:rsid w:val="00E054A7"/>
    <w:rsid w:val="00E054AD"/>
    <w:rsid w:val="00E054B4"/>
    <w:rsid w:val="00E054BE"/>
    <w:rsid w:val="00E054D2"/>
    <w:rsid w:val="00E054EE"/>
    <w:rsid w:val="00E05532"/>
    <w:rsid w:val="00E0555C"/>
    <w:rsid w:val="00E055AD"/>
    <w:rsid w:val="00E055C6"/>
    <w:rsid w:val="00E055CF"/>
    <w:rsid w:val="00E05650"/>
    <w:rsid w:val="00E05663"/>
    <w:rsid w:val="00E0566A"/>
    <w:rsid w:val="00E05670"/>
    <w:rsid w:val="00E0568C"/>
    <w:rsid w:val="00E056AE"/>
    <w:rsid w:val="00E056E5"/>
    <w:rsid w:val="00E056FB"/>
    <w:rsid w:val="00E056FC"/>
    <w:rsid w:val="00E05727"/>
    <w:rsid w:val="00E057C7"/>
    <w:rsid w:val="00E057D8"/>
    <w:rsid w:val="00E057E5"/>
    <w:rsid w:val="00E05818"/>
    <w:rsid w:val="00E05871"/>
    <w:rsid w:val="00E058A0"/>
    <w:rsid w:val="00E058D6"/>
    <w:rsid w:val="00E058DA"/>
    <w:rsid w:val="00E058DC"/>
    <w:rsid w:val="00E05921"/>
    <w:rsid w:val="00E0595D"/>
    <w:rsid w:val="00E059CD"/>
    <w:rsid w:val="00E059DA"/>
    <w:rsid w:val="00E059E9"/>
    <w:rsid w:val="00E05A11"/>
    <w:rsid w:val="00E05A1A"/>
    <w:rsid w:val="00E05A22"/>
    <w:rsid w:val="00E05A2B"/>
    <w:rsid w:val="00E05A7A"/>
    <w:rsid w:val="00E05A85"/>
    <w:rsid w:val="00E05B0B"/>
    <w:rsid w:val="00E05B22"/>
    <w:rsid w:val="00E05B26"/>
    <w:rsid w:val="00E05B63"/>
    <w:rsid w:val="00E05B82"/>
    <w:rsid w:val="00E05B8C"/>
    <w:rsid w:val="00E05BF1"/>
    <w:rsid w:val="00E05BF6"/>
    <w:rsid w:val="00E05C0E"/>
    <w:rsid w:val="00E05C25"/>
    <w:rsid w:val="00E05C4C"/>
    <w:rsid w:val="00E05C69"/>
    <w:rsid w:val="00E05C73"/>
    <w:rsid w:val="00E05C89"/>
    <w:rsid w:val="00E05CC2"/>
    <w:rsid w:val="00E05CD1"/>
    <w:rsid w:val="00E05D0F"/>
    <w:rsid w:val="00E05D15"/>
    <w:rsid w:val="00E05D21"/>
    <w:rsid w:val="00E05D38"/>
    <w:rsid w:val="00E05D4A"/>
    <w:rsid w:val="00E05D7A"/>
    <w:rsid w:val="00E05D86"/>
    <w:rsid w:val="00E05DA9"/>
    <w:rsid w:val="00E05DF1"/>
    <w:rsid w:val="00E05E3A"/>
    <w:rsid w:val="00E05E3C"/>
    <w:rsid w:val="00E05E67"/>
    <w:rsid w:val="00E05EB2"/>
    <w:rsid w:val="00E05ED5"/>
    <w:rsid w:val="00E05EE4"/>
    <w:rsid w:val="00E05F17"/>
    <w:rsid w:val="00E05F1E"/>
    <w:rsid w:val="00E05F78"/>
    <w:rsid w:val="00E05FA4"/>
    <w:rsid w:val="00E05FD4"/>
    <w:rsid w:val="00E0601A"/>
    <w:rsid w:val="00E0601E"/>
    <w:rsid w:val="00E06024"/>
    <w:rsid w:val="00E06040"/>
    <w:rsid w:val="00E0605A"/>
    <w:rsid w:val="00E06069"/>
    <w:rsid w:val="00E0606B"/>
    <w:rsid w:val="00E06074"/>
    <w:rsid w:val="00E0608A"/>
    <w:rsid w:val="00E060A3"/>
    <w:rsid w:val="00E060A5"/>
    <w:rsid w:val="00E060DA"/>
    <w:rsid w:val="00E060DC"/>
    <w:rsid w:val="00E061A1"/>
    <w:rsid w:val="00E061BD"/>
    <w:rsid w:val="00E06237"/>
    <w:rsid w:val="00E0624B"/>
    <w:rsid w:val="00E06268"/>
    <w:rsid w:val="00E06297"/>
    <w:rsid w:val="00E062B9"/>
    <w:rsid w:val="00E062C0"/>
    <w:rsid w:val="00E06303"/>
    <w:rsid w:val="00E0634A"/>
    <w:rsid w:val="00E063B4"/>
    <w:rsid w:val="00E06440"/>
    <w:rsid w:val="00E0646D"/>
    <w:rsid w:val="00E0648F"/>
    <w:rsid w:val="00E064A1"/>
    <w:rsid w:val="00E064BE"/>
    <w:rsid w:val="00E064CF"/>
    <w:rsid w:val="00E064D7"/>
    <w:rsid w:val="00E0650C"/>
    <w:rsid w:val="00E06514"/>
    <w:rsid w:val="00E06544"/>
    <w:rsid w:val="00E06557"/>
    <w:rsid w:val="00E0656D"/>
    <w:rsid w:val="00E0657D"/>
    <w:rsid w:val="00E0659D"/>
    <w:rsid w:val="00E065B5"/>
    <w:rsid w:val="00E065E0"/>
    <w:rsid w:val="00E0661D"/>
    <w:rsid w:val="00E06622"/>
    <w:rsid w:val="00E0665B"/>
    <w:rsid w:val="00E06682"/>
    <w:rsid w:val="00E066B2"/>
    <w:rsid w:val="00E066E0"/>
    <w:rsid w:val="00E066F0"/>
    <w:rsid w:val="00E06705"/>
    <w:rsid w:val="00E06714"/>
    <w:rsid w:val="00E06751"/>
    <w:rsid w:val="00E06752"/>
    <w:rsid w:val="00E06781"/>
    <w:rsid w:val="00E067E5"/>
    <w:rsid w:val="00E0683D"/>
    <w:rsid w:val="00E06840"/>
    <w:rsid w:val="00E0687A"/>
    <w:rsid w:val="00E0687B"/>
    <w:rsid w:val="00E06887"/>
    <w:rsid w:val="00E068A7"/>
    <w:rsid w:val="00E068AD"/>
    <w:rsid w:val="00E068BA"/>
    <w:rsid w:val="00E068C8"/>
    <w:rsid w:val="00E068EB"/>
    <w:rsid w:val="00E068F1"/>
    <w:rsid w:val="00E06901"/>
    <w:rsid w:val="00E06906"/>
    <w:rsid w:val="00E06908"/>
    <w:rsid w:val="00E06920"/>
    <w:rsid w:val="00E06938"/>
    <w:rsid w:val="00E0693A"/>
    <w:rsid w:val="00E0693E"/>
    <w:rsid w:val="00E0695F"/>
    <w:rsid w:val="00E06968"/>
    <w:rsid w:val="00E06982"/>
    <w:rsid w:val="00E06984"/>
    <w:rsid w:val="00E069D5"/>
    <w:rsid w:val="00E069E3"/>
    <w:rsid w:val="00E06A13"/>
    <w:rsid w:val="00E06A32"/>
    <w:rsid w:val="00E06A33"/>
    <w:rsid w:val="00E06A36"/>
    <w:rsid w:val="00E06A3B"/>
    <w:rsid w:val="00E06A57"/>
    <w:rsid w:val="00E06A67"/>
    <w:rsid w:val="00E06A98"/>
    <w:rsid w:val="00E06AA1"/>
    <w:rsid w:val="00E06AE6"/>
    <w:rsid w:val="00E06B15"/>
    <w:rsid w:val="00E06B2D"/>
    <w:rsid w:val="00E06B56"/>
    <w:rsid w:val="00E06B77"/>
    <w:rsid w:val="00E06B9E"/>
    <w:rsid w:val="00E06BAD"/>
    <w:rsid w:val="00E06BF5"/>
    <w:rsid w:val="00E06BF8"/>
    <w:rsid w:val="00E06C1C"/>
    <w:rsid w:val="00E06C29"/>
    <w:rsid w:val="00E06C2B"/>
    <w:rsid w:val="00E06C3C"/>
    <w:rsid w:val="00E06C5F"/>
    <w:rsid w:val="00E06C6E"/>
    <w:rsid w:val="00E06C91"/>
    <w:rsid w:val="00E06CB7"/>
    <w:rsid w:val="00E06CC0"/>
    <w:rsid w:val="00E06CC8"/>
    <w:rsid w:val="00E06CE6"/>
    <w:rsid w:val="00E06D2F"/>
    <w:rsid w:val="00E06D5A"/>
    <w:rsid w:val="00E06D82"/>
    <w:rsid w:val="00E06E1B"/>
    <w:rsid w:val="00E06E1D"/>
    <w:rsid w:val="00E06E2D"/>
    <w:rsid w:val="00E06E30"/>
    <w:rsid w:val="00E06E34"/>
    <w:rsid w:val="00E06E47"/>
    <w:rsid w:val="00E06E4B"/>
    <w:rsid w:val="00E06E6F"/>
    <w:rsid w:val="00E06E85"/>
    <w:rsid w:val="00E06EA3"/>
    <w:rsid w:val="00E06EAE"/>
    <w:rsid w:val="00E06EE3"/>
    <w:rsid w:val="00E06F5D"/>
    <w:rsid w:val="00E06F81"/>
    <w:rsid w:val="00E06FA6"/>
    <w:rsid w:val="00E06FB2"/>
    <w:rsid w:val="00E06FBE"/>
    <w:rsid w:val="00E06FC7"/>
    <w:rsid w:val="00E06FF5"/>
    <w:rsid w:val="00E06FF7"/>
    <w:rsid w:val="00E0702C"/>
    <w:rsid w:val="00E0703F"/>
    <w:rsid w:val="00E07046"/>
    <w:rsid w:val="00E0705A"/>
    <w:rsid w:val="00E07097"/>
    <w:rsid w:val="00E071C2"/>
    <w:rsid w:val="00E071CF"/>
    <w:rsid w:val="00E071E1"/>
    <w:rsid w:val="00E071F6"/>
    <w:rsid w:val="00E071FE"/>
    <w:rsid w:val="00E07211"/>
    <w:rsid w:val="00E072C6"/>
    <w:rsid w:val="00E072EB"/>
    <w:rsid w:val="00E07315"/>
    <w:rsid w:val="00E0732A"/>
    <w:rsid w:val="00E0732F"/>
    <w:rsid w:val="00E07381"/>
    <w:rsid w:val="00E07397"/>
    <w:rsid w:val="00E073A5"/>
    <w:rsid w:val="00E073A7"/>
    <w:rsid w:val="00E073B7"/>
    <w:rsid w:val="00E073C5"/>
    <w:rsid w:val="00E073CD"/>
    <w:rsid w:val="00E073E0"/>
    <w:rsid w:val="00E073E1"/>
    <w:rsid w:val="00E073FE"/>
    <w:rsid w:val="00E07422"/>
    <w:rsid w:val="00E074AC"/>
    <w:rsid w:val="00E074F7"/>
    <w:rsid w:val="00E0750A"/>
    <w:rsid w:val="00E07529"/>
    <w:rsid w:val="00E0754E"/>
    <w:rsid w:val="00E0756E"/>
    <w:rsid w:val="00E07580"/>
    <w:rsid w:val="00E075B4"/>
    <w:rsid w:val="00E075D2"/>
    <w:rsid w:val="00E075FB"/>
    <w:rsid w:val="00E07607"/>
    <w:rsid w:val="00E0760E"/>
    <w:rsid w:val="00E07623"/>
    <w:rsid w:val="00E0763A"/>
    <w:rsid w:val="00E07697"/>
    <w:rsid w:val="00E076BB"/>
    <w:rsid w:val="00E076EA"/>
    <w:rsid w:val="00E07774"/>
    <w:rsid w:val="00E077CA"/>
    <w:rsid w:val="00E077E9"/>
    <w:rsid w:val="00E07829"/>
    <w:rsid w:val="00E07841"/>
    <w:rsid w:val="00E07860"/>
    <w:rsid w:val="00E07871"/>
    <w:rsid w:val="00E078C1"/>
    <w:rsid w:val="00E078C5"/>
    <w:rsid w:val="00E078FD"/>
    <w:rsid w:val="00E07944"/>
    <w:rsid w:val="00E0794B"/>
    <w:rsid w:val="00E0797A"/>
    <w:rsid w:val="00E07983"/>
    <w:rsid w:val="00E07A25"/>
    <w:rsid w:val="00E07A49"/>
    <w:rsid w:val="00E07A5D"/>
    <w:rsid w:val="00E07A99"/>
    <w:rsid w:val="00E07AAE"/>
    <w:rsid w:val="00E07B0E"/>
    <w:rsid w:val="00E07B22"/>
    <w:rsid w:val="00E07B42"/>
    <w:rsid w:val="00E07B50"/>
    <w:rsid w:val="00E07B81"/>
    <w:rsid w:val="00E07B89"/>
    <w:rsid w:val="00E07BC0"/>
    <w:rsid w:val="00E07C0E"/>
    <w:rsid w:val="00E07C14"/>
    <w:rsid w:val="00E07C40"/>
    <w:rsid w:val="00E07C43"/>
    <w:rsid w:val="00E07C51"/>
    <w:rsid w:val="00E07C95"/>
    <w:rsid w:val="00E07CFC"/>
    <w:rsid w:val="00E07D28"/>
    <w:rsid w:val="00E07D31"/>
    <w:rsid w:val="00E07D4C"/>
    <w:rsid w:val="00E07D56"/>
    <w:rsid w:val="00E07D89"/>
    <w:rsid w:val="00E07E3D"/>
    <w:rsid w:val="00E07E48"/>
    <w:rsid w:val="00E07E4C"/>
    <w:rsid w:val="00E07E66"/>
    <w:rsid w:val="00E07E70"/>
    <w:rsid w:val="00E07EAE"/>
    <w:rsid w:val="00E07F2A"/>
    <w:rsid w:val="00E07F45"/>
    <w:rsid w:val="00E07F6A"/>
    <w:rsid w:val="00E07FB4"/>
    <w:rsid w:val="00E07FC7"/>
    <w:rsid w:val="00E07FDC"/>
    <w:rsid w:val="00E07FE0"/>
    <w:rsid w:val="00E1000C"/>
    <w:rsid w:val="00E10019"/>
    <w:rsid w:val="00E10029"/>
    <w:rsid w:val="00E10049"/>
    <w:rsid w:val="00E10051"/>
    <w:rsid w:val="00E10076"/>
    <w:rsid w:val="00E1009C"/>
    <w:rsid w:val="00E10117"/>
    <w:rsid w:val="00E1021D"/>
    <w:rsid w:val="00E1021F"/>
    <w:rsid w:val="00E10242"/>
    <w:rsid w:val="00E10271"/>
    <w:rsid w:val="00E102CF"/>
    <w:rsid w:val="00E102FD"/>
    <w:rsid w:val="00E10304"/>
    <w:rsid w:val="00E10310"/>
    <w:rsid w:val="00E10355"/>
    <w:rsid w:val="00E10383"/>
    <w:rsid w:val="00E103AD"/>
    <w:rsid w:val="00E103DF"/>
    <w:rsid w:val="00E1040B"/>
    <w:rsid w:val="00E1041C"/>
    <w:rsid w:val="00E10463"/>
    <w:rsid w:val="00E10497"/>
    <w:rsid w:val="00E104A3"/>
    <w:rsid w:val="00E104D3"/>
    <w:rsid w:val="00E104DF"/>
    <w:rsid w:val="00E104E9"/>
    <w:rsid w:val="00E104F1"/>
    <w:rsid w:val="00E104F5"/>
    <w:rsid w:val="00E104FB"/>
    <w:rsid w:val="00E1050A"/>
    <w:rsid w:val="00E10549"/>
    <w:rsid w:val="00E10562"/>
    <w:rsid w:val="00E10579"/>
    <w:rsid w:val="00E105BD"/>
    <w:rsid w:val="00E105D6"/>
    <w:rsid w:val="00E105F9"/>
    <w:rsid w:val="00E10640"/>
    <w:rsid w:val="00E10687"/>
    <w:rsid w:val="00E106B4"/>
    <w:rsid w:val="00E106C2"/>
    <w:rsid w:val="00E106C8"/>
    <w:rsid w:val="00E106D6"/>
    <w:rsid w:val="00E106F4"/>
    <w:rsid w:val="00E1071A"/>
    <w:rsid w:val="00E10724"/>
    <w:rsid w:val="00E1079C"/>
    <w:rsid w:val="00E107D6"/>
    <w:rsid w:val="00E10818"/>
    <w:rsid w:val="00E10877"/>
    <w:rsid w:val="00E108A1"/>
    <w:rsid w:val="00E108DC"/>
    <w:rsid w:val="00E1090B"/>
    <w:rsid w:val="00E10975"/>
    <w:rsid w:val="00E109AF"/>
    <w:rsid w:val="00E109D2"/>
    <w:rsid w:val="00E10A6C"/>
    <w:rsid w:val="00E10AD3"/>
    <w:rsid w:val="00E10AED"/>
    <w:rsid w:val="00E10B00"/>
    <w:rsid w:val="00E10B05"/>
    <w:rsid w:val="00E10B32"/>
    <w:rsid w:val="00E10B8B"/>
    <w:rsid w:val="00E10BC9"/>
    <w:rsid w:val="00E10C08"/>
    <w:rsid w:val="00E10C97"/>
    <w:rsid w:val="00E10CAC"/>
    <w:rsid w:val="00E10CCA"/>
    <w:rsid w:val="00E10CD7"/>
    <w:rsid w:val="00E10CFF"/>
    <w:rsid w:val="00E10D03"/>
    <w:rsid w:val="00E10D13"/>
    <w:rsid w:val="00E10D34"/>
    <w:rsid w:val="00E10D3D"/>
    <w:rsid w:val="00E10D75"/>
    <w:rsid w:val="00E10D85"/>
    <w:rsid w:val="00E10DA9"/>
    <w:rsid w:val="00E10DB0"/>
    <w:rsid w:val="00E10DCB"/>
    <w:rsid w:val="00E10E27"/>
    <w:rsid w:val="00E10E3B"/>
    <w:rsid w:val="00E10E62"/>
    <w:rsid w:val="00E10E63"/>
    <w:rsid w:val="00E10E66"/>
    <w:rsid w:val="00E10E86"/>
    <w:rsid w:val="00E10EAB"/>
    <w:rsid w:val="00E10EDD"/>
    <w:rsid w:val="00E10EE1"/>
    <w:rsid w:val="00E10F1A"/>
    <w:rsid w:val="00E10F74"/>
    <w:rsid w:val="00E10FD3"/>
    <w:rsid w:val="00E11046"/>
    <w:rsid w:val="00E11065"/>
    <w:rsid w:val="00E11071"/>
    <w:rsid w:val="00E1107D"/>
    <w:rsid w:val="00E110D6"/>
    <w:rsid w:val="00E110DF"/>
    <w:rsid w:val="00E11100"/>
    <w:rsid w:val="00E111A6"/>
    <w:rsid w:val="00E111AC"/>
    <w:rsid w:val="00E111BF"/>
    <w:rsid w:val="00E111CA"/>
    <w:rsid w:val="00E111D9"/>
    <w:rsid w:val="00E111DE"/>
    <w:rsid w:val="00E11215"/>
    <w:rsid w:val="00E11277"/>
    <w:rsid w:val="00E1127B"/>
    <w:rsid w:val="00E112B2"/>
    <w:rsid w:val="00E112DB"/>
    <w:rsid w:val="00E112EE"/>
    <w:rsid w:val="00E11306"/>
    <w:rsid w:val="00E11308"/>
    <w:rsid w:val="00E1132B"/>
    <w:rsid w:val="00E1133E"/>
    <w:rsid w:val="00E11342"/>
    <w:rsid w:val="00E11357"/>
    <w:rsid w:val="00E1136E"/>
    <w:rsid w:val="00E11374"/>
    <w:rsid w:val="00E11384"/>
    <w:rsid w:val="00E11393"/>
    <w:rsid w:val="00E113C0"/>
    <w:rsid w:val="00E113C3"/>
    <w:rsid w:val="00E1147C"/>
    <w:rsid w:val="00E1148D"/>
    <w:rsid w:val="00E114E1"/>
    <w:rsid w:val="00E114F2"/>
    <w:rsid w:val="00E114FB"/>
    <w:rsid w:val="00E1151D"/>
    <w:rsid w:val="00E11528"/>
    <w:rsid w:val="00E1162F"/>
    <w:rsid w:val="00E11678"/>
    <w:rsid w:val="00E1167B"/>
    <w:rsid w:val="00E11683"/>
    <w:rsid w:val="00E1169C"/>
    <w:rsid w:val="00E1169F"/>
    <w:rsid w:val="00E116B7"/>
    <w:rsid w:val="00E116C3"/>
    <w:rsid w:val="00E116E3"/>
    <w:rsid w:val="00E11742"/>
    <w:rsid w:val="00E1177E"/>
    <w:rsid w:val="00E11784"/>
    <w:rsid w:val="00E1178C"/>
    <w:rsid w:val="00E11794"/>
    <w:rsid w:val="00E117A7"/>
    <w:rsid w:val="00E117AA"/>
    <w:rsid w:val="00E117BF"/>
    <w:rsid w:val="00E11826"/>
    <w:rsid w:val="00E11829"/>
    <w:rsid w:val="00E1182F"/>
    <w:rsid w:val="00E11881"/>
    <w:rsid w:val="00E11884"/>
    <w:rsid w:val="00E118EC"/>
    <w:rsid w:val="00E11913"/>
    <w:rsid w:val="00E11934"/>
    <w:rsid w:val="00E11949"/>
    <w:rsid w:val="00E1194A"/>
    <w:rsid w:val="00E11985"/>
    <w:rsid w:val="00E11997"/>
    <w:rsid w:val="00E119BC"/>
    <w:rsid w:val="00E119E8"/>
    <w:rsid w:val="00E119EC"/>
    <w:rsid w:val="00E11A10"/>
    <w:rsid w:val="00E11A5F"/>
    <w:rsid w:val="00E11A62"/>
    <w:rsid w:val="00E11AA0"/>
    <w:rsid w:val="00E11AC2"/>
    <w:rsid w:val="00E11B15"/>
    <w:rsid w:val="00E11B19"/>
    <w:rsid w:val="00E11B1F"/>
    <w:rsid w:val="00E11B22"/>
    <w:rsid w:val="00E11B9C"/>
    <w:rsid w:val="00E11BA7"/>
    <w:rsid w:val="00E11BB4"/>
    <w:rsid w:val="00E11BBE"/>
    <w:rsid w:val="00E11BC9"/>
    <w:rsid w:val="00E11C48"/>
    <w:rsid w:val="00E11C77"/>
    <w:rsid w:val="00E11C7B"/>
    <w:rsid w:val="00E11C88"/>
    <w:rsid w:val="00E11D30"/>
    <w:rsid w:val="00E11D43"/>
    <w:rsid w:val="00E11D58"/>
    <w:rsid w:val="00E11D94"/>
    <w:rsid w:val="00E11DC4"/>
    <w:rsid w:val="00E11DCC"/>
    <w:rsid w:val="00E11DDB"/>
    <w:rsid w:val="00E11DFB"/>
    <w:rsid w:val="00E11E02"/>
    <w:rsid w:val="00E11E11"/>
    <w:rsid w:val="00E11E1E"/>
    <w:rsid w:val="00E11E24"/>
    <w:rsid w:val="00E11E5D"/>
    <w:rsid w:val="00E11E8C"/>
    <w:rsid w:val="00E11F44"/>
    <w:rsid w:val="00E11F58"/>
    <w:rsid w:val="00E11F88"/>
    <w:rsid w:val="00E11F9C"/>
    <w:rsid w:val="00E11FAC"/>
    <w:rsid w:val="00E11FBF"/>
    <w:rsid w:val="00E11FD2"/>
    <w:rsid w:val="00E11FD7"/>
    <w:rsid w:val="00E11FE9"/>
    <w:rsid w:val="00E11FFC"/>
    <w:rsid w:val="00E1202D"/>
    <w:rsid w:val="00E12041"/>
    <w:rsid w:val="00E12072"/>
    <w:rsid w:val="00E120C6"/>
    <w:rsid w:val="00E120E8"/>
    <w:rsid w:val="00E120EA"/>
    <w:rsid w:val="00E12104"/>
    <w:rsid w:val="00E12112"/>
    <w:rsid w:val="00E12121"/>
    <w:rsid w:val="00E12138"/>
    <w:rsid w:val="00E12154"/>
    <w:rsid w:val="00E12180"/>
    <w:rsid w:val="00E121C6"/>
    <w:rsid w:val="00E121EB"/>
    <w:rsid w:val="00E121EE"/>
    <w:rsid w:val="00E121F2"/>
    <w:rsid w:val="00E121FB"/>
    <w:rsid w:val="00E1220D"/>
    <w:rsid w:val="00E12210"/>
    <w:rsid w:val="00E1222A"/>
    <w:rsid w:val="00E1222F"/>
    <w:rsid w:val="00E122C8"/>
    <w:rsid w:val="00E122FA"/>
    <w:rsid w:val="00E122FD"/>
    <w:rsid w:val="00E12312"/>
    <w:rsid w:val="00E12337"/>
    <w:rsid w:val="00E12360"/>
    <w:rsid w:val="00E1237B"/>
    <w:rsid w:val="00E1238A"/>
    <w:rsid w:val="00E12390"/>
    <w:rsid w:val="00E123B5"/>
    <w:rsid w:val="00E12417"/>
    <w:rsid w:val="00E12423"/>
    <w:rsid w:val="00E12442"/>
    <w:rsid w:val="00E12468"/>
    <w:rsid w:val="00E124B0"/>
    <w:rsid w:val="00E124CA"/>
    <w:rsid w:val="00E12512"/>
    <w:rsid w:val="00E12551"/>
    <w:rsid w:val="00E12561"/>
    <w:rsid w:val="00E12592"/>
    <w:rsid w:val="00E1259C"/>
    <w:rsid w:val="00E125AE"/>
    <w:rsid w:val="00E125B5"/>
    <w:rsid w:val="00E125E6"/>
    <w:rsid w:val="00E125FF"/>
    <w:rsid w:val="00E12606"/>
    <w:rsid w:val="00E12621"/>
    <w:rsid w:val="00E1262D"/>
    <w:rsid w:val="00E12640"/>
    <w:rsid w:val="00E12645"/>
    <w:rsid w:val="00E12648"/>
    <w:rsid w:val="00E1264B"/>
    <w:rsid w:val="00E1264E"/>
    <w:rsid w:val="00E1265B"/>
    <w:rsid w:val="00E1265C"/>
    <w:rsid w:val="00E1268C"/>
    <w:rsid w:val="00E126EA"/>
    <w:rsid w:val="00E1271F"/>
    <w:rsid w:val="00E12733"/>
    <w:rsid w:val="00E1273C"/>
    <w:rsid w:val="00E12742"/>
    <w:rsid w:val="00E1278E"/>
    <w:rsid w:val="00E127C0"/>
    <w:rsid w:val="00E127ED"/>
    <w:rsid w:val="00E127FF"/>
    <w:rsid w:val="00E1280A"/>
    <w:rsid w:val="00E1280F"/>
    <w:rsid w:val="00E12883"/>
    <w:rsid w:val="00E12897"/>
    <w:rsid w:val="00E128B6"/>
    <w:rsid w:val="00E128D0"/>
    <w:rsid w:val="00E12902"/>
    <w:rsid w:val="00E12909"/>
    <w:rsid w:val="00E12965"/>
    <w:rsid w:val="00E12975"/>
    <w:rsid w:val="00E129A0"/>
    <w:rsid w:val="00E129C4"/>
    <w:rsid w:val="00E129EF"/>
    <w:rsid w:val="00E12A29"/>
    <w:rsid w:val="00E12A65"/>
    <w:rsid w:val="00E12AAB"/>
    <w:rsid w:val="00E12AF7"/>
    <w:rsid w:val="00E12B2A"/>
    <w:rsid w:val="00E12B35"/>
    <w:rsid w:val="00E12B46"/>
    <w:rsid w:val="00E12B8B"/>
    <w:rsid w:val="00E12B94"/>
    <w:rsid w:val="00E12B9B"/>
    <w:rsid w:val="00E12BB2"/>
    <w:rsid w:val="00E12BCB"/>
    <w:rsid w:val="00E12BE8"/>
    <w:rsid w:val="00E12C1A"/>
    <w:rsid w:val="00E12C20"/>
    <w:rsid w:val="00E12C24"/>
    <w:rsid w:val="00E12C27"/>
    <w:rsid w:val="00E12C3B"/>
    <w:rsid w:val="00E12C4B"/>
    <w:rsid w:val="00E12C4C"/>
    <w:rsid w:val="00E12C83"/>
    <w:rsid w:val="00E12CA9"/>
    <w:rsid w:val="00E12CAD"/>
    <w:rsid w:val="00E12CDC"/>
    <w:rsid w:val="00E12CE2"/>
    <w:rsid w:val="00E12D18"/>
    <w:rsid w:val="00E12D27"/>
    <w:rsid w:val="00E12D33"/>
    <w:rsid w:val="00E12D35"/>
    <w:rsid w:val="00E12D3A"/>
    <w:rsid w:val="00E12D5B"/>
    <w:rsid w:val="00E12D72"/>
    <w:rsid w:val="00E12D79"/>
    <w:rsid w:val="00E12D7D"/>
    <w:rsid w:val="00E12DC4"/>
    <w:rsid w:val="00E12DC7"/>
    <w:rsid w:val="00E12DF0"/>
    <w:rsid w:val="00E12DFE"/>
    <w:rsid w:val="00E12E51"/>
    <w:rsid w:val="00E12ED7"/>
    <w:rsid w:val="00E12EDD"/>
    <w:rsid w:val="00E12F14"/>
    <w:rsid w:val="00E12F3A"/>
    <w:rsid w:val="00E12F46"/>
    <w:rsid w:val="00E12F4C"/>
    <w:rsid w:val="00E12FDA"/>
    <w:rsid w:val="00E1300A"/>
    <w:rsid w:val="00E13020"/>
    <w:rsid w:val="00E13021"/>
    <w:rsid w:val="00E1302E"/>
    <w:rsid w:val="00E13044"/>
    <w:rsid w:val="00E1308C"/>
    <w:rsid w:val="00E130B1"/>
    <w:rsid w:val="00E130C4"/>
    <w:rsid w:val="00E130EB"/>
    <w:rsid w:val="00E13127"/>
    <w:rsid w:val="00E1312D"/>
    <w:rsid w:val="00E13139"/>
    <w:rsid w:val="00E1313E"/>
    <w:rsid w:val="00E131A1"/>
    <w:rsid w:val="00E131BD"/>
    <w:rsid w:val="00E131E9"/>
    <w:rsid w:val="00E131F5"/>
    <w:rsid w:val="00E13263"/>
    <w:rsid w:val="00E1327A"/>
    <w:rsid w:val="00E1327C"/>
    <w:rsid w:val="00E13282"/>
    <w:rsid w:val="00E13290"/>
    <w:rsid w:val="00E132AC"/>
    <w:rsid w:val="00E132AF"/>
    <w:rsid w:val="00E132D3"/>
    <w:rsid w:val="00E1330C"/>
    <w:rsid w:val="00E13320"/>
    <w:rsid w:val="00E13330"/>
    <w:rsid w:val="00E13381"/>
    <w:rsid w:val="00E13385"/>
    <w:rsid w:val="00E1339C"/>
    <w:rsid w:val="00E133A7"/>
    <w:rsid w:val="00E13404"/>
    <w:rsid w:val="00E13445"/>
    <w:rsid w:val="00E1344E"/>
    <w:rsid w:val="00E13457"/>
    <w:rsid w:val="00E134AE"/>
    <w:rsid w:val="00E134B2"/>
    <w:rsid w:val="00E134EB"/>
    <w:rsid w:val="00E134FB"/>
    <w:rsid w:val="00E13522"/>
    <w:rsid w:val="00E13542"/>
    <w:rsid w:val="00E1354D"/>
    <w:rsid w:val="00E135B0"/>
    <w:rsid w:val="00E135BD"/>
    <w:rsid w:val="00E135F2"/>
    <w:rsid w:val="00E13602"/>
    <w:rsid w:val="00E1361A"/>
    <w:rsid w:val="00E13621"/>
    <w:rsid w:val="00E1362B"/>
    <w:rsid w:val="00E1364A"/>
    <w:rsid w:val="00E1365A"/>
    <w:rsid w:val="00E136CF"/>
    <w:rsid w:val="00E136D5"/>
    <w:rsid w:val="00E136E8"/>
    <w:rsid w:val="00E136ED"/>
    <w:rsid w:val="00E13706"/>
    <w:rsid w:val="00E13723"/>
    <w:rsid w:val="00E13792"/>
    <w:rsid w:val="00E137A9"/>
    <w:rsid w:val="00E137BF"/>
    <w:rsid w:val="00E1384E"/>
    <w:rsid w:val="00E1387E"/>
    <w:rsid w:val="00E13884"/>
    <w:rsid w:val="00E1389B"/>
    <w:rsid w:val="00E138A0"/>
    <w:rsid w:val="00E138AD"/>
    <w:rsid w:val="00E138C0"/>
    <w:rsid w:val="00E138DC"/>
    <w:rsid w:val="00E1391D"/>
    <w:rsid w:val="00E13920"/>
    <w:rsid w:val="00E13928"/>
    <w:rsid w:val="00E1394B"/>
    <w:rsid w:val="00E1395D"/>
    <w:rsid w:val="00E139BE"/>
    <w:rsid w:val="00E139EC"/>
    <w:rsid w:val="00E139ED"/>
    <w:rsid w:val="00E13A08"/>
    <w:rsid w:val="00E13A0F"/>
    <w:rsid w:val="00E13A20"/>
    <w:rsid w:val="00E13A3F"/>
    <w:rsid w:val="00E13A64"/>
    <w:rsid w:val="00E13A89"/>
    <w:rsid w:val="00E13A99"/>
    <w:rsid w:val="00E13A9E"/>
    <w:rsid w:val="00E13B16"/>
    <w:rsid w:val="00E13B4B"/>
    <w:rsid w:val="00E13BA0"/>
    <w:rsid w:val="00E13BBE"/>
    <w:rsid w:val="00E13BE8"/>
    <w:rsid w:val="00E13BFD"/>
    <w:rsid w:val="00E13C07"/>
    <w:rsid w:val="00E13C12"/>
    <w:rsid w:val="00E13C37"/>
    <w:rsid w:val="00E13C3F"/>
    <w:rsid w:val="00E13CA2"/>
    <w:rsid w:val="00E13CA4"/>
    <w:rsid w:val="00E13CC8"/>
    <w:rsid w:val="00E13CCF"/>
    <w:rsid w:val="00E13D1D"/>
    <w:rsid w:val="00E13D36"/>
    <w:rsid w:val="00E13D52"/>
    <w:rsid w:val="00E13D76"/>
    <w:rsid w:val="00E13D93"/>
    <w:rsid w:val="00E13DCD"/>
    <w:rsid w:val="00E13DF1"/>
    <w:rsid w:val="00E13E31"/>
    <w:rsid w:val="00E13E71"/>
    <w:rsid w:val="00E13E99"/>
    <w:rsid w:val="00E13EB2"/>
    <w:rsid w:val="00E13ED8"/>
    <w:rsid w:val="00E13F31"/>
    <w:rsid w:val="00E13F3B"/>
    <w:rsid w:val="00E13F56"/>
    <w:rsid w:val="00E13F69"/>
    <w:rsid w:val="00E13F75"/>
    <w:rsid w:val="00E13FD1"/>
    <w:rsid w:val="00E14017"/>
    <w:rsid w:val="00E1404A"/>
    <w:rsid w:val="00E14081"/>
    <w:rsid w:val="00E14092"/>
    <w:rsid w:val="00E140A4"/>
    <w:rsid w:val="00E140A9"/>
    <w:rsid w:val="00E140AD"/>
    <w:rsid w:val="00E140B0"/>
    <w:rsid w:val="00E140BD"/>
    <w:rsid w:val="00E140E4"/>
    <w:rsid w:val="00E14119"/>
    <w:rsid w:val="00E14120"/>
    <w:rsid w:val="00E1412A"/>
    <w:rsid w:val="00E14180"/>
    <w:rsid w:val="00E14199"/>
    <w:rsid w:val="00E14204"/>
    <w:rsid w:val="00E14207"/>
    <w:rsid w:val="00E14250"/>
    <w:rsid w:val="00E1432A"/>
    <w:rsid w:val="00E14397"/>
    <w:rsid w:val="00E1439D"/>
    <w:rsid w:val="00E1439F"/>
    <w:rsid w:val="00E143AE"/>
    <w:rsid w:val="00E143B9"/>
    <w:rsid w:val="00E143E1"/>
    <w:rsid w:val="00E143F8"/>
    <w:rsid w:val="00E14400"/>
    <w:rsid w:val="00E1444E"/>
    <w:rsid w:val="00E14468"/>
    <w:rsid w:val="00E144C8"/>
    <w:rsid w:val="00E144CB"/>
    <w:rsid w:val="00E144CF"/>
    <w:rsid w:val="00E144D3"/>
    <w:rsid w:val="00E14542"/>
    <w:rsid w:val="00E1459A"/>
    <w:rsid w:val="00E145A2"/>
    <w:rsid w:val="00E145D5"/>
    <w:rsid w:val="00E1464E"/>
    <w:rsid w:val="00E146C2"/>
    <w:rsid w:val="00E146D8"/>
    <w:rsid w:val="00E146E7"/>
    <w:rsid w:val="00E1473C"/>
    <w:rsid w:val="00E14744"/>
    <w:rsid w:val="00E1475D"/>
    <w:rsid w:val="00E14793"/>
    <w:rsid w:val="00E14797"/>
    <w:rsid w:val="00E147A6"/>
    <w:rsid w:val="00E147B9"/>
    <w:rsid w:val="00E147F8"/>
    <w:rsid w:val="00E1481A"/>
    <w:rsid w:val="00E1481E"/>
    <w:rsid w:val="00E1482F"/>
    <w:rsid w:val="00E14836"/>
    <w:rsid w:val="00E1488A"/>
    <w:rsid w:val="00E1489B"/>
    <w:rsid w:val="00E1489E"/>
    <w:rsid w:val="00E148BB"/>
    <w:rsid w:val="00E148DE"/>
    <w:rsid w:val="00E1490B"/>
    <w:rsid w:val="00E14937"/>
    <w:rsid w:val="00E1494D"/>
    <w:rsid w:val="00E14963"/>
    <w:rsid w:val="00E149AA"/>
    <w:rsid w:val="00E149AE"/>
    <w:rsid w:val="00E149CB"/>
    <w:rsid w:val="00E14A62"/>
    <w:rsid w:val="00E14A77"/>
    <w:rsid w:val="00E14AF1"/>
    <w:rsid w:val="00E14AFE"/>
    <w:rsid w:val="00E14B00"/>
    <w:rsid w:val="00E14B03"/>
    <w:rsid w:val="00E14B09"/>
    <w:rsid w:val="00E14B10"/>
    <w:rsid w:val="00E14B37"/>
    <w:rsid w:val="00E14B3D"/>
    <w:rsid w:val="00E14B3E"/>
    <w:rsid w:val="00E14B57"/>
    <w:rsid w:val="00E14B9A"/>
    <w:rsid w:val="00E14C08"/>
    <w:rsid w:val="00E14C19"/>
    <w:rsid w:val="00E14C3A"/>
    <w:rsid w:val="00E14C7A"/>
    <w:rsid w:val="00E14CB1"/>
    <w:rsid w:val="00E14CB6"/>
    <w:rsid w:val="00E14D05"/>
    <w:rsid w:val="00E14D0E"/>
    <w:rsid w:val="00E14D1B"/>
    <w:rsid w:val="00E14D24"/>
    <w:rsid w:val="00E14D29"/>
    <w:rsid w:val="00E14D46"/>
    <w:rsid w:val="00E14D69"/>
    <w:rsid w:val="00E14D73"/>
    <w:rsid w:val="00E14E07"/>
    <w:rsid w:val="00E14E23"/>
    <w:rsid w:val="00E14E24"/>
    <w:rsid w:val="00E14E26"/>
    <w:rsid w:val="00E14E31"/>
    <w:rsid w:val="00E14E34"/>
    <w:rsid w:val="00E14EA9"/>
    <w:rsid w:val="00E14EAD"/>
    <w:rsid w:val="00E14EB6"/>
    <w:rsid w:val="00E14EBE"/>
    <w:rsid w:val="00E14ECB"/>
    <w:rsid w:val="00E14ECC"/>
    <w:rsid w:val="00E14F3B"/>
    <w:rsid w:val="00E14F3D"/>
    <w:rsid w:val="00E14F61"/>
    <w:rsid w:val="00E14F6B"/>
    <w:rsid w:val="00E14FB7"/>
    <w:rsid w:val="00E14FE9"/>
    <w:rsid w:val="00E14FEF"/>
    <w:rsid w:val="00E14FF5"/>
    <w:rsid w:val="00E14FF6"/>
    <w:rsid w:val="00E1500D"/>
    <w:rsid w:val="00E15016"/>
    <w:rsid w:val="00E15061"/>
    <w:rsid w:val="00E15090"/>
    <w:rsid w:val="00E150D5"/>
    <w:rsid w:val="00E150DB"/>
    <w:rsid w:val="00E150E9"/>
    <w:rsid w:val="00E15109"/>
    <w:rsid w:val="00E1514D"/>
    <w:rsid w:val="00E15199"/>
    <w:rsid w:val="00E1519A"/>
    <w:rsid w:val="00E151AD"/>
    <w:rsid w:val="00E151CF"/>
    <w:rsid w:val="00E151E3"/>
    <w:rsid w:val="00E15211"/>
    <w:rsid w:val="00E1523E"/>
    <w:rsid w:val="00E1525C"/>
    <w:rsid w:val="00E152D9"/>
    <w:rsid w:val="00E152DA"/>
    <w:rsid w:val="00E152DB"/>
    <w:rsid w:val="00E152FF"/>
    <w:rsid w:val="00E15309"/>
    <w:rsid w:val="00E1538B"/>
    <w:rsid w:val="00E153E8"/>
    <w:rsid w:val="00E153F5"/>
    <w:rsid w:val="00E153F7"/>
    <w:rsid w:val="00E1540A"/>
    <w:rsid w:val="00E15459"/>
    <w:rsid w:val="00E1548C"/>
    <w:rsid w:val="00E154DD"/>
    <w:rsid w:val="00E1551D"/>
    <w:rsid w:val="00E1553F"/>
    <w:rsid w:val="00E15543"/>
    <w:rsid w:val="00E15544"/>
    <w:rsid w:val="00E1554C"/>
    <w:rsid w:val="00E155A7"/>
    <w:rsid w:val="00E155CB"/>
    <w:rsid w:val="00E155FC"/>
    <w:rsid w:val="00E1561C"/>
    <w:rsid w:val="00E15653"/>
    <w:rsid w:val="00E1568D"/>
    <w:rsid w:val="00E156D0"/>
    <w:rsid w:val="00E156F9"/>
    <w:rsid w:val="00E1571B"/>
    <w:rsid w:val="00E15744"/>
    <w:rsid w:val="00E15768"/>
    <w:rsid w:val="00E15773"/>
    <w:rsid w:val="00E157C3"/>
    <w:rsid w:val="00E157DA"/>
    <w:rsid w:val="00E1583F"/>
    <w:rsid w:val="00E15893"/>
    <w:rsid w:val="00E15897"/>
    <w:rsid w:val="00E158B9"/>
    <w:rsid w:val="00E158F4"/>
    <w:rsid w:val="00E15908"/>
    <w:rsid w:val="00E15942"/>
    <w:rsid w:val="00E15943"/>
    <w:rsid w:val="00E15946"/>
    <w:rsid w:val="00E15987"/>
    <w:rsid w:val="00E1598E"/>
    <w:rsid w:val="00E15991"/>
    <w:rsid w:val="00E159E0"/>
    <w:rsid w:val="00E159FC"/>
    <w:rsid w:val="00E15A5D"/>
    <w:rsid w:val="00E15A6E"/>
    <w:rsid w:val="00E15A85"/>
    <w:rsid w:val="00E15AC2"/>
    <w:rsid w:val="00E15ACA"/>
    <w:rsid w:val="00E15ACF"/>
    <w:rsid w:val="00E15AE9"/>
    <w:rsid w:val="00E15AF9"/>
    <w:rsid w:val="00E15B29"/>
    <w:rsid w:val="00E15B30"/>
    <w:rsid w:val="00E15B3D"/>
    <w:rsid w:val="00E15B41"/>
    <w:rsid w:val="00E15B5C"/>
    <w:rsid w:val="00E15B6F"/>
    <w:rsid w:val="00E15BCE"/>
    <w:rsid w:val="00E15C37"/>
    <w:rsid w:val="00E15C97"/>
    <w:rsid w:val="00E15CAF"/>
    <w:rsid w:val="00E15CBF"/>
    <w:rsid w:val="00E15CC5"/>
    <w:rsid w:val="00E15CCA"/>
    <w:rsid w:val="00E15CDB"/>
    <w:rsid w:val="00E15CFE"/>
    <w:rsid w:val="00E15D0C"/>
    <w:rsid w:val="00E15D55"/>
    <w:rsid w:val="00E15D74"/>
    <w:rsid w:val="00E15DA1"/>
    <w:rsid w:val="00E15E2E"/>
    <w:rsid w:val="00E15E9C"/>
    <w:rsid w:val="00E15F10"/>
    <w:rsid w:val="00E15F1C"/>
    <w:rsid w:val="00E15F25"/>
    <w:rsid w:val="00E15F68"/>
    <w:rsid w:val="00E15F78"/>
    <w:rsid w:val="00E15FCB"/>
    <w:rsid w:val="00E15FE1"/>
    <w:rsid w:val="00E15FEF"/>
    <w:rsid w:val="00E16041"/>
    <w:rsid w:val="00E1607D"/>
    <w:rsid w:val="00E160DB"/>
    <w:rsid w:val="00E160E0"/>
    <w:rsid w:val="00E160F9"/>
    <w:rsid w:val="00E1611F"/>
    <w:rsid w:val="00E16121"/>
    <w:rsid w:val="00E16148"/>
    <w:rsid w:val="00E1615F"/>
    <w:rsid w:val="00E1616D"/>
    <w:rsid w:val="00E16196"/>
    <w:rsid w:val="00E1619F"/>
    <w:rsid w:val="00E161BA"/>
    <w:rsid w:val="00E161CE"/>
    <w:rsid w:val="00E16216"/>
    <w:rsid w:val="00E16294"/>
    <w:rsid w:val="00E16295"/>
    <w:rsid w:val="00E162B2"/>
    <w:rsid w:val="00E162B9"/>
    <w:rsid w:val="00E16312"/>
    <w:rsid w:val="00E16347"/>
    <w:rsid w:val="00E1638B"/>
    <w:rsid w:val="00E163A2"/>
    <w:rsid w:val="00E163EF"/>
    <w:rsid w:val="00E16407"/>
    <w:rsid w:val="00E1641B"/>
    <w:rsid w:val="00E16421"/>
    <w:rsid w:val="00E16437"/>
    <w:rsid w:val="00E1646F"/>
    <w:rsid w:val="00E16474"/>
    <w:rsid w:val="00E16478"/>
    <w:rsid w:val="00E16496"/>
    <w:rsid w:val="00E164C1"/>
    <w:rsid w:val="00E164CB"/>
    <w:rsid w:val="00E164E9"/>
    <w:rsid w:val="00E1651E"/>
    <w:rsid w:val="00E1653B"/>
    <w:rsid w:val="00E1653C"/>
    <w:rsid w:val="00E16549"/>
    <w:rsid w:val="00E16576"/>
    <w:rsid w:val="00E165C4"/>
    <w:rsid w:val="00E1660A"/>
    <w:rsid w:val="00E16635"/>
    <w:rsid w:val="00E1666C"/>
    <w:rsid w:val="00E16692"/>
    <w:rsid w:val="00E166B0"/>
    <w:rsid w:val="00E166CF"/>
    <w:rsid w:val="00E1675C"/>
    <w:rsid w:val="00E1678B"/>
    <w:rsid w:val="00E167F6"/>
    <w:rsid w:val="00E16820"/>
    <w:rsid w:val="00E16824"/>
    <w:rsid w:val="00E16829"/>
    <w:rsid w:val="00E16861"/>
    <w:rsid w:val="00E1686D"/>
    <w:rsid w:val="00E168AE"/>
    <w:rsid w:val="00E1692E"/>
    <w:rsid w:val="00E16931"/>
    <w:rsid w:val="00E1694B"/>
    <w:rsid w:val="00E1696F"/>
    <w:rsid w:val="00E16988"/>
    <w:rsid w:val="00E16989"/>
    <w:rsid w:val="00E169B2"/>
    <w:rsid w:val="00E169C1"/>
    <w:rsid w:val="00E169D2"/>
    <w:rsid w:val="00E16A09"/>
    <w:rsid w:val="00E16A15"/>
    <w:rsid w:val="00E16A2B"/>
    <w:rsid w:val="00E16A65"/>
    <w:rsid w:val="00E16A9F"/>
    <w:rsid w:val="00E16B25"/>
    <w:rsid w:val="00E16B3D"/>
    <w:rsid w:val="00E16BA4"/>
    <w:rsid w:val="00E16C26"/>
    <w:rsid w:val="00E16C31"/>
    <w:rsid w:val="00E16CD7"/>
    <w:rsid w:val="00E16CE9"/>
    <w:rsid w:val="00E16CF1"/>
    <w:rsid w:val="00E16CFA"/>
    <w:rsid w:val="00E16D0D"/>
    <w:rsid w:val="00E16D12"/>
    <w:rsid w:val="00E16D2A"/>
    <w:rsid w:val="00E16D56"/>
    <w:rsid w:val="00E16D5C"/>
    <w:rsid w:val="00E16D81"/>
    <w:rsid w:val="00E16D96"/>
    <w:rsid w:val="00E16DA0"/>
    <w:rsid w:val="00E16E26"/>
    <w:rsid w:val="00E16E52"/>
    <w:rsid w:val="00E16E5A"/>
    <w:rsid w:val="00E16E62"/>
    <w:rsid w:val="00E16EB4"/>
    <w:rsid w:val="00E16ED1"/>
    <w:rsid w:val="00E16F16"/>
    <w:rsid w:val="00E16F4C"/>
    <w:rsid w:val="00E16F4F"/>
    <w:rsid w:val="00E16F97"/>
    <w:rsid w:val="00E16FB8"/>
    <w:rsid w:val="00E16FF9"/>
    <w:rsid w:val="00E17021"/>
    <w:rsid w:val="00E17049"/>
    <w:rsid w:val="00E1705C"/>
    <w:rsid w:val="00E1706B"/>
    <w:rsid w:val="00E17075"/>
    <w:rsid w:val="00E17083"/>
    <w:rsid w:val="00E1708E"/>
    <w:rsid w:val="00E170AF"/>
    <w:rsid w:val="00E170D2"/>
    <w:rsid w:val="00E170E6"/>
    <w:rsid w:val="00E170F5"/>
    <w:rsid w:val="00E170FD"/>
    <w:rsid w:val="00E1711D"/>
    <w:rsid w:val="00E17159"/>
    <w:rsid w:val="00E17218"/>
    <w:rsid w:val="00E17236"/>
    <w:rsid w:val="00E17239"/>
    <w:rsid w:val="00E1723B"/>
    <w:rsid w:val="00E172E8"/>
    <w:rsid w:val="00E172F8"/>
    <w:rsid w:val="00E17353"/>
    <w:rsid w:val="00E173F6"/>
    <w:rsid w:val="00E1740C"/>
    <w:rsid w:val="00E1740D"/>
    <w:rsid w:val="00E17439"/>
    <w:rsid w:val="00E17458"/>
    <w:rsid w:val="00E1745B"/>
    <w:rsid w:val="00E17470"/>
    <w:rsid w:val="00E17493"/>
    <w:rsid w:val="00E174BD"/>
    <w:rsid w:val="00E174F3"/>
    <w:rsid w:val="00E17504"/>
    <w:rsid w:val="00E17520"/>
    <w:rsid w:val="00E17532"/>
    <w:rsid w:val="00E17544"/>
    <w:rsid w:val="00E17545"/>
    <w:rsid w:val="00E1759F"/>
    <w:rsid w:val="00E17630"/>
    <w:rsid w:val="00E17644"/>
    <w:rsid w:val="00E17663"/>
    <w:rsid w:val="00E17688"/>
    <w:rsid w:val="00E176DF"/>
    <w:rsid w:val="00E176E6"/>
    <w:rsid w:val="00E17729"/>
    <w:rsid w:val="00E17731"/>
    <w:rsid w:val="00E1773C"/>
    <w:rsid w:val="00E17743"/>
    <w:rsid w:val="00E17758"/>
    <w:rsid w:val="00E17781"/>
    <w:rsid w:val="00E177C4"/>
    <w:rsid w:val="00E177CF"/>
    <w:rsid w:val="00E177D8"/>
    <w:rsid w:val="00E177FC"/>
    <w:rsid w:val="00E17808"/>
    <w:rsid w:val="00E1789F"/>
    <w:rsid w:val="00E178A8"/>
    <w:rsid w:val="00E178D1"/>
    <w:rsid w:val="00E178D3"/>
    <w:rsid w:val="00E17914"/>
    <w:rsid w:val="00E17917"/>
    <w:rsid w:val="00E17923"/>
    <w:rsid w:val="00E17948"/>
    <w:rsid w:val="00E17952"/>
    <w:rsid w:val="00E17988"/>
    <w:rsid w:val="00E17989"/>
    <w:rsid w:val="00E17990"/>
    <w:rsid w:val="00E17994"/>
    <w:rsid w:val="00E179B7"/>
    <w:rsid w:val="00E17A01"/>
    <w:rsid w:val="00E17A84"/>
    <w:rsid w:val="00E17B21"/>
    <w:rsid w:val="00E17B3B"/>
    <w:rsid w:val="00E17B80"/>
    <w:rsid w:val="00E17B8F"/>
    <w:rsid w:val="00E17BEA"/>
    <w:rsid w:val="00E17BF0"/>
    <w:rsid w:val="00E17C10"/>
    <w:rsid w:val="00E17C18"/>
    <w:rsid w:val="00E17C3A"/>
    <w:rsid w:val="00E17C49"/>
    <w:rsid w:val="00E17C5A"/>
    <w:rsid w:val="00E17C6C"/>
    <w:rsid w:val="00E17C7B"/>
    <w:rsid w:val="00E17C97"/>
    <w:rsid w:val="00E17CC3"/>
    <w:rsid w:val="00E17D5F"/>
    <w:rsid w:val="00E17D85"/>
    <w:rsid w:val="00E17DB6"/>
    <w:rsid w:val="00E17DC0"/>
    <w:rsid w:val="00E17E55"/>
    <w:rsid w:val="00E17E6A"/>
    <w:rsid w:val="00E17E84"/>
    <w:rsid w:val="00E17E8B"/>
    <w:rsid w:val="00E17EE3"/>
    <w:rsid w:val="00E17EEA"/>
    <w:rsid w:val="00E17F18"/>
    <w:rsid w:val="00E17F3F"/>
    <w:rsid w:val="00E17F54"/>
    <w:rsid w:val="00E17F64"/>
    <w:rsid w:val="00E17F70"/>
    <w:rsid w:val="00E17F73"/>
    <w:rsid w:val="00E17FAD"/>
    <w:rsid w:val="00E17FBF"/>
    <w:rsid w:val="00E198A6"/>
    <w:rsid w:val="00E20034"/>
    <w:rsid w:val="00E20070"/>
    <w:rsid w:val="00E20072"/>
    <w:rsid w:val="00E200EC"/>
    <w:rsid w:val="00E20105"/>
    <w:rsid w:val="00E20126"/>
    <w:rsid w:val="00E20136"/>
    <w:rsid w:val="00E2013E"/>
    <w:rsid w:val="00E20167"/>
    <w:rsid w:val="00E2016F"/>
    <w:rsid w:val="00E201AA"/>
    <w:rsid w:val="00E201ED"/>
    <w:rsid w:val="00E20252"/>
    <w:rsid w:val="00E20255"/>
    <w:rsid w:val="00E202A0"/>
    <w:rsid w:val="00E202A2"/>
    <w:rsid w:val="00E202B6"/>
    <w:rsid w:val="00E202C1"/>
    <w:rsid w:val="00E202E7"/>
    <w:rsid w:val="00E202EE"/>
    <w:rsid w:val="00E20333"/>
    <w:rsid w:val="00E20339"/>
    <w:rsid w:val="00E20356"/>
    <w:rsid w:val="00E2038C"/>
    <w:rsid w:val="00E203AC"/>
    <w:rsid w:val="00E2040C"/>
    <w:rsid w:val="00E20412"/>
    <w:rsid w:val="00E20413"/>
    <w:rsid w:val="00E20415"/>
    <w:rsid w:val="00E2042B"/>
    <w:rsid w:val="00E20431"/>
    <w:rsid w:val="00E20445"/>
    <w:rsid w:val="00E20487"/>
    <w:rsid w:val="00E20494"/>
    <w:rsid w:val="00E204D0"/>
    <w:rsid w:val="00E204F3"/>
    <w:rsid w:val="00E20521"/>
    <w:rsid w:val="00E20549"/>
    <w:rsid w:val="00E2055E"/>
    <w:rsid w:val="00E2058D"/>
    <w:rsid w:val="00E20595"/>
    <w:rsid w:val="00E20598"/>
    <w:rsid w:val="00E205A8"/>
    <w:rsid w:val="00E205EE"/>
    <w:rsid w:val="00E205FA"/>
    <w:rsid w:val="00E20627"/>
    <w:rsid w:val="00E20630"/>
    <w:rsid w:val="00E20650"/>
    <w:rsid w:val="00E2065F"/>
    <w:rsid w:val="00E20695"/>
    <w:rsid w:val="00E206A4"/>
    <w:rsid w:val="00E206A5"/>
    <w:rsid w:val="00E206B1"/>
    <w:rsid w:val="00E206E3"/>
    <w:rsid w:val="00E20702"/>
    <w:rsid w:val="00E20731"/>
    <w:rsid w:val="00E20741"/>
    <w:rsid w:val="00E20791"/>
    <w:rsid w:val="00E207A5"/>
    <w:rsid w:val="00E207A7"/>
    <w:rsid w:val="00E207B5"/>
    <w:rsid w:val="00E207E4"/>
    <w:rsid w:val="00E20835"/>
    <w:rsid w:val="00E20892"/>
    <w:rsid w:val="00E20898"/>
    <w:rsid w:val="00E208C4"/>
    <w:rsid w:val="00E208E6"/>
    <w:rsid w:val="00E20910"/>
    <w:rsid w:val="00E20931"/>
    <w:rsid w:val="00E2099A"/>
    <w:rsid w:val="00E209B2"/>
    <w:rsid w:val="00E209C9"/>
    <w:rsid w:val="00E20A19"/>
    <w:rsid w:val="00E20A31"/>
    <w:rsid w:val="00E20A35"/>
    <w:rsid w:val="00E20A8E"/>
    <w:rsid w:val="00E20AA0"/>
    <w:rsid w:val="00E20ADD"/>
    <w:rsid w:val="00E20ADF"/>
    <w:rsid w:val="00E20B05"/>
    <w:rsid w:val="00E20B29"/>
    <w:rsid w:val="00E20BB7"/>
    <w:rsid w:val="00E20BE7"/>
    <w:rsid w:val="00E20BFE"/>
    <w:rsid w:val="00E20C19"/>
    <w:rsid w:val="00E20C73"/>
    <w:rsid w:val="00E20C8F"/>
    <w:rsid w:val="00E20C95"/>
    <w:rsid w:val="00E20CD0"/>
    <w:rsid w:val="00E20CD8"/>
    <w:rsid w:val="00E20CDE"/>
    <w:rsid w:val="00E20CE4"/>
    <w:rsid w:val="00E20CFF"/>
    <w:rsid w:val="00E20D32"/>
    <w:rsid w:val="00E20D45"/>
    <w:rsid w:val="00E20D8D"/>
    <w:rsid w:val="00E20E1A"/>
    <w:rsid w:val="00E20E25"/>
    <w:rsid w:val="00E20E4E"/>
    <w:rsid w:val="00E20E89"/>
    <w:rsid w:val="00E20E9E"/>
    <w:rsid w:val="00E20EB1"/>
    <w:rsid w:val="00E20EF2"/>
    <w:rsid w:val="00E20EF8"/>
    <w:rsid w:val="00E20F63"/>
    <w:rsid w:val="00E20F93"/>
    <w:rsid w:val="00E20FB0"/>
    <w:rsid w:val="00E20FB1"/>
    <w:rsid w:val="00E20FC8"/>
    <w:rsid w:val="00E20FDE"/>
    <w:rsid w:val="00E20FEB"/>
    <w:rsid w:val="00E2100A"/>
    <w:rsid w:val="00E2106D"/>
    <w:rsid w:val="00E2108D"/>
    <w:rsid w:val="00E210AE"/>
    <w:rsid w:val="00E210C9"/>
    <w:rsid w:val="00E210D0"/>
    <w:rsid w:val="00E21102"/>
    <w:rsid w:val="00E2117E"/>
    <w:rsid w:val="00E2119C"/>
    <w:rsid w:val="00E211AF"/>
    <w:rsid w:val="00E21218"/>
    <w:rsid w:val="00E21228"/>
    <w:rsid w:val="00E2123C"/>
    <w:rsid w:val="00E21275"/>
    <w:rsid w:val="00E212CA"/>
    <w:rsid w:val="00E212E8"/>
    <w:rsid w:val="00E2131F"/>
    <w:rsid w:val="00E21342"/>
    <w:rsid w:val="00E21345"/>
    <w:rsid w:val="00E21357"/>
    <w:rsid w:val="00E21377"/>
    <w:rsid w:val="00E2137A"/>
    <w:rsid w:val="00E2138F"/>
    <w:rsid w:val="00E213B5"/>
    <w:rsid w:val="00E21400"/>
    <w:rsid w:val="00E2140B"/>
    <w:rsid w:val="00E2143F"/>
    <w:rsid w:val="00E2145C"/>
    <w:rsid w:val="00E21469"/>
    <w:rsid w:val="00E21478"/>
    <w:rsid w:val="00E21485"/>
    <w:rsid w:val="00E2149E"/>
    <w:rsid w:val="00E214CD"/>
    <w:rsid w:val="00E2150F"/>
    <w:rsid w:val="00E21521"/>
    <w:rsid w:val="00E21566"/>
    <w:rsid w:val="00E21591"/>
    <w:rsid w:val="00E21594"/>
    <w:rsid w:val="00E215A5"/>
    <w:rsid w:val="00E215BF"/>
    <w:rsid w:val="00E215CF"/>
    <w:rsid w:val="00E21628"/>
    <w:rsid w:val="00E21639"/>
    <w:rsid w:val="00E21655"/>
    <w:rsid w:val="00E216B9"/>
    <w:rsid w:val="00E216D1"/>
    <w:rsid w:val="00E21707"/>
    <w:rsid w:val="00E217AE"/>
    <w:rsid w:val="00E2184C"/>
    <w:rsid w:val="00E21870"/>
    <w:rsid w:val="00E218D6"/>
    <w:rsid w:val="00E218D9"/>
    <w:rsid w:val="00E218EB"/>
    <w:rsid w:val="00E218F0"/>
    <w:rsid w:val="00E218FF"/>
    <w:rsid w:val="00E21907"/>
    <w:rsid w:val="00E2192E"/>
    <w:rsid w:val="00E2193F"/>
    <w:rsid w:val="00E219B2"/>
    <w:rsid w:val="00E219BC"/>
    <w:rsid w:val="00E219E3"/>
    <w:rsid w:val="00E219EA"/>
    <w:rsid w:val="00E219F0"/>
    <w:rsid w:val="00E219F5"/>
    <w:rsid w:val="00E219F7"/>
    <w:rsid w:val="00E21A28"/>
    <w:rsid w:val="00E21A2D"/>
    <w:rsid w:val="00E21A57"/>
    <w:rsid w:val="00E21AE5"/>
    <w:rsid w:val="00E21B28"/>
    <w:rsid w:val="00E21B66"/>
    <w:rsid w:val="00E21B87"/>
    <w:rsid w:val="00E21BB7"/>
    <w:rsid w:val="00E21BCF"/>
    <w:rsid w:val="00E21BD7"/>
    <w:rsid w:val="00E21BF8"/>
    <w:rsid w:val="00E21C0F"/>
    <w:rsid w:val="00E21C1A"/>
    <w:rsid w:val="00E21C1F"/>
    <w:rsid w:val="00E21C4C"/>
    <w:rsid w:val="00E21C6E"/>
    <w:rsid w:val="00E21C85"/>
    <w:rsid w:val="00E21C93"/>
    <w:rsid w:val="00E21CBE"/>
    <w:rsid w:val="00E21CC0"/>
    <w:rsid w:val="00E21CE4"/>
    <w:rsid w:val="00E21CEA"/>
    <w:rsid w:val="00E21CF9"/>
    <w:rsid w:val="00E21D60"/>
    <w:rsid w:val="00E21D65"/>
    <w:rsid w:val="00E21DCE"/>
    <w:rsid w:val="00E21DDD"/>
    <w:rsid w:val="00E21DFA"/>
    <w:rsid w:val="00E21E3C"/>
    <w:rsid w:val="00E21E3E"/>
    <w:rsid w:val="00E21E91"/>
    <w:rsid w:val="00E21F25"/>
    <w:rsid w:val="00E21F2A"/>
    <w:rsid w:val="00E21F36"/>
    <w:rsid w:val="00E21F4C"/>
    <w:rsid w:val="00E21F6D"/>
    <w:rsid w:val="00E21F93"/>
    <w:rsid w:val="00E21FB1"/>
    <w:rsid w:val="00E21FC8"/>
    <w:rsid w:val="00E22001"/>
    <w:rsid w:val="00E2202F"/>
    <w:rsid w:val="00E22041"/>
    <w:rsid w:val="00E22088"/>
    <w:rsid w:val="00E220A4"/>
    <w:rsid w:val="00E220DC"/>
    <w:rsid w:val="00E220E9"/>
    <w:rsid w:val="00E220EA"/>
    <w:rsid w:val="00E22105"/>
    <w:rsid w:val="00E22107"/>
    <w:rsid w:val="00E22108"/>
    <w:rsid w:val="00E2210B"/>
    <w:rsid w:val="00E22120"/>
    <w:rsid w:val="00E22173"/>
    <w:rsid w:val="00E22194"/>
    <w:rsid w:val="00E221A9"/>
    <w:rsid w:val="00E221B7"/>
    <w:rsid w:val="00E221D5"/>
    <w:rsid w:val="00E221E6"/>
    <w:rsid w:val="00E2221A"/>
    <w:rsid w:val="00E22242"/>
    <w:rsid w:val="00E22252"/>
    <w:rsid w:val="00E22272"/>
    <w:rsid w:val="00E222A3"/>
    <w:rsid w:val="00E222A6"/>
    <w:rsid w:val="00E222B8"/>
    <w:rsid w:val="00E222C2"/>
    <w:rsid w:val="00E222EB"/>
    <w:rsid w:val="00E2231E"/>
    <w:rsid w:val="00E2233F"/>
    <w:rsid w:val="00E22365"/>
    <w:rsid w:val="00E2236A"/>
    <w:rsid w:val="00E22397"/>
    <w:rsid w:val="00E2239D"/>
    <w:rsid w:val="00E223D2"/>
    <w:rsid w:val="00E223E6"/>
    <w:rsid w:val="00E223E8"/>
    <w:rsid w:val="00E223F7"/>
    <w:rsid w:val="00E2241E"/>
    <w:rsid w:val="00E2242E"/>
    <w:rsid w:val="00E2246A"/>
    <w:rsid w:val="00E22486"/>
    <w:rsid w:val="00E224A9"/>
    <w:rsid w:val="00E224EA"/>
    <w:rsid w:val="00E224FD"/>
    <w:rsid w:val="00E22517"/>
    <w:rsid w:val="00E22594"/>
    <w:rsid w:val="00E225BE"/>
    <w:rsid w:val="00E225F3"/>
    <w:rsid w:val="00E22682"/>
    <w:rsid w:val="00E226A3"/>
    <w:rsid w:val="00E226B5"/>
    <w:rsid w:val="00E226BC"/>
    <w:rsid w:val="00E226C8"/>
    <w:rsid w:val="00E226D6"/>
    <w:rsid w:val="00E226EF"/>
    <w:rsid w:val="00E226F3"/>
    <w:rsid w:val="00E22778"/>
    <w:rsid w:val="00E22790"/>
    <w:rsid w:val="00E227C4"/>
    <w:rsid w:val="00E227C9"/>
    <w:rsid w:val="00E227CD"/>
    <w:rsid w:val="00E227F5"/>
    <w:rsid w:val="00E227FE"/>
    <w:rsid w:val="00E22827"/>
    <w:rsid w:val="00E2283C"/>
    <w:rsid w:val="00E228B8"/>
    <w:rsid w:val="00E228FA"/>
    <w:rsid w:val="00E22936"/>
    <w:rsid w:val="00E22942"/>
    <w:rsid w:val="00E22959"/>
    <w:rsid w:val="00E229AB"/>
    <w:rsid w:val="00E229BF"/>
    <w:rsid w:val="00E22A03"/>
    <w:rsid w:val="00E22A06"/>
    <w:rsid w:val="00E22A08"/>
    <w:rsid w:val="00E22A17"/>
    <w:rsid w:val="00E22A5E"/>
    <w:rsid w:val="00E22A6E"/>
    <w:rsid w:val="00E22A73"/>
    <w:rsid w:val="00E22A7E"/>
    <w:rsid w:val="00E22A8A"/>
    <w:rsid w:val="00E22AB4"/>
    <w:rsid w:val="00E22AD9"/>
    <w:rsid w:val="00E22B30"/>
    <w:rsid w:val="00E22B77"/>
    <w:rsid w:val="00E22BC4"/>
    <w:rsid w:val="00E22BC5"/>
    <w:rsid w:val="00E22BD5"/>
    <w:rsid w:val="00E22BD9"/>
    <w:rsid w:val="00E22BFA"/>
    <w:rsid w:val="00E22C4E"/>
    <w:rsid w:val="00E22C53"/>
    <w:rsid w:val="00E22C64"/>
    <w:rsid w:val="00E22CA1"/>
    <w:rsid w:val="00E22CA7"/>
    <w:rsid w:val="00E22CB5"/>
    <w:rsid w:val="00E22CCF"/>
    <w:rsid w:val="00E22D01"/>
    <w:rsid w:val="00E22D13"/>
    <w:rsid w:val="00E22D3B"/>
    <w:rsid w:val="00E22D4B"/>
    <w:rsid w:val="00E22D58"/>
    <w:rsid w:val="00E22DCB"/>
    <w:rsid w:val="00E22DD2"/>
    <w:rsid w:val="00E22E04"/>
    <w:rsid w:val="00E22E6C"/>
    <w:rsid w:val="00E22E72"/>
    <w:rsid w:val="00E22E91"/>
    <w:rsid w:val="00E22EAB"/>
    <w:rsid w:val="00E22EB4"/>
    <w:rsid w:val="00E22EF4"/>
    <w:rsid w:val="00E22F15"/>
    <w:rsid w:val="00E2308A"/>
    <w:rsid w:val="00E230DE"/>
    <w:rsid w:val="00E230F0"/>
    <w:rsid w:val="00E230FC"/>
    <w:rsid w:val="00E23136"/>
    <w:rsid w:val="00E231BC"/>
    <w:rsid w:val="00E231C1"/>
    <w:rsid w:val="00E231C7"/>
    <w:rsid w:val="00E231EE"/>
    <w:rsid w:val="00E23207"/>
    <w:rsid w:val="00E23227"/>
    <w:rsid w:val="00E23231"/>
    <w:rsid w:val="00E2323C"/>
    <w:rsid w:val="00E23251"/>
    <w:rsid w:val="00E23291"/>
    <w:rsid w:val="00E232C4"/>
    <w:rsid w:val="00E232CF"/>
    <w:rsid w:val="00E2338B"/>
    <w:rsid w:val="00E2338E"/>
    <w:rsid w:val="00E233CC"/>
    <w:rsid w:val="00E23445"/>
    <w:rsid w:val="00E23469"/>
    <w:rsid w:val="00E2346D"/>
    <w:rsid w:val="00E234DE"/>
    <w:rsid w:val="00E23501"/>
    <w:rsid w:val="00E2351F"/>
    <w:rsid w:val="00E23532"/>
    <w:rsid w:val="00E23533"/>
    <w:rsid w:val="00E23534"/>
    <w:rsid w:val="00E2357F"/>
    <w:rsid w:val="00E235F1"/>
    <w:rsid w:val="00E23634"/>
    <w:rsid w:val="00E23659"/>
    <w:rsid w:val="00E23679"/>
    <w:rsid w:val="00E2368C"/>
    <w:rsid w:val="00E236C8"/>
    <w:rsid w:val="00E236CA"/>
    <w:rsid w:val="00E23704"/>
    <w:rsid w:val="00E23708"/>
    <w:rsid w:val="00E23714"/>
    <w:rsid w:val="00E2371A"/>
    <w:rsid w:val="00E2373C"/>
    <w:rsid w:val="00E23740"/>
    <w:rsid w:val="00E2374F"/>
    <w:rsid w:val="00E23766"/>
    <w:rsid w:val="00E2377C"/>
    <w:rsid w:val="00E23787"/>
    <w:rsid w:val="00E237D4"/>
    <w:rsid w:val="00E237DC"/>
    <w:rsid w:val="00E23847"/>
    <w:rsid w:val="00E23853"/>
    <w:rsid w:val="00E23888"/>
    <w:rsid w:val="00E23895"/>
    <w:rsid w:val="00E238F3"/>
    <w:rsid w:val="00E23912"/>
    <w:rsid w:val="00E23920"/>
    <w:rsid w:val="00E23939"/>
    <w:rsid w:val="00E23997"/>
    <w:rsid w:val="00E239CB"/>
    <w:rsid w:val="00E239F4"/>
    <w:rsid w:val="00E23A13"/>
    <w:rsid w:val="00E23A17"/>
    <w:rsid w:val="00E23A1C"/>
    <w:rsid w:val="00E23A1D"/>
    <w:rsid w:val="00E23A29"/>
    <w:rsid w:val="00E23A3F"/>
    <w:rsid w:val="00E23A83"/>
    <w:rsid w:val="00E23ACE"/>
    <w:rsid w:val="00E23AF7"/>
    <w:rsid w:val="00E23AF9"/>
    <w:rsid w:val="00E23B1C"/>
    <w:rsid w:val="00E23B34"/>
    <w:rsid w:val="00E23B35"/>
    <w:rsid w:val="00E23BC1"/>
    <w:rsid w:val="00E23BE3"/>
    <w:rsid w:val="00E23BED"/>
    <w:rsid w:val="00E23BF3"/>
    <w:rsid w:val="00E23C2C"/>
    <w:rsid w:val="00E23C45"/>
    <w:rsid w:val="00E23C90"/>
    <w:rsid w:val="00E23CC6"/>
    <w:rsid w:val="00E23CCF"/>
    <w:rsid w:val="00E23D0B"/>
    <w:rsid w:val="00E23D18"/>
    <w:rsid w:val="00E23D4F"/>
    <w:rsid w:val="00E23D59"/>
    <w:rsid w:val="00E23DA4"/>
    <w:rsid w:val="00E23DAE"/>
    <w:rsid w:val="00E23DD0"/>
    <w:rsid w:val="00E23DD1"/>
    <w:rsid w:val="00E23E03"/>
    <w:rsid w:val="00E23E09"/>
    <w:rsid w:val="00E23E0C"/>
    <w:rsid w:val="00E23E11"/>
    <w:rsid w:val="00E23EC1"/>
    <w:rsid w:val="00E23F10"/>
    <w:rsid w:val="00E23F23"/>
    <w:rsid w:val="00E23FB4"/>
    <w:rsid w:val="00E23FCA"/>
    <w:rsid w:val="00E24101"/>
    <w:rsid w:val="00E24140"/>
    <w:rsid w:val="00E2414C"/>
    <w:rsid w:val="00E24165"/>
    <w:rsid w:val="00E24167"/>
    <w:rsid w:val="00E24181"/>
    <w:rsid w:val="00E241A0"/>
    <w:rsid w:val="00E241FC"/>
    <w:rsid w:val="00E24207"/>
    <w:rsid w:val="00E24223"/>
    <w:rsid w:val="00E24247"/>
    <w:rsid w:val="00E2429A"/>
    <w:rsid w:val="00E242B3"/>
    <w:rsid w:val="00E242B4"/>
    <w:rsid w:val="00E242DA"/>
    <w:rsid w:val="00E242E1"/>
    <w:rsid w:val="00E242FA"/>
    <w:rsid w:val="00E2431D"/>
    <w:rsid w:val="00E24345"/>
    <w:rsid w:val="00E24374"/>
    <w:rsid w:val="00E24382"/>
    <w:rsid w:val="00E243DB"/>
    <w:rsid w:val="00E243F1"/>
    <w:rsid w:val="00E243FD"/>
    <w:rsid w:val="00E24441"/>
    <w:rsid w:val="00E24444"/>
    <w:rsid w:val="00E24455"/>
    <w:rsid w:val="00E24459"/>
    <w:rsid w:val="00E244BF"/>
    <w:rsid w:val="00E24503"/>
    <w:rsid w:val="00E24508"/>
    <w:rsid w:val="00E2450F"/>
    <w:rsid w:val="00E24573"/>
    <w:rsid w:val="00E2458B"/>
    <w:rsid w:val="00E245AF"/>
    <w:rsid w:val="00E245C7"/>
    <w:rsid w:val="00E2460C"/>
    <w:rsid w:val="00E24648"/>
    <w:rsid w:val="00E2465D"/>
    <w:rsid w:val="00E246B5"/>
    <w:rsid w:val="00E246BD"/>
    <w:rsid w:val="00E246C7"/>
    <w:rsid w:val="00E246E7"/>
    <w:rsid w:val="00E246EC"/>
    <w:rsid w:val="00E2473A"/>
    <w:rsid w:val="00E24779"/>
    <w:rsid w:val="00E24796"/>
    <w:rsid w:val="00E247C8"/>
    <w:rsid w:val="00E24801"/>
    <w:rsid w:val="00E2481B"/>
    <w:rsid w:val="00E2481C"/>
    <w:rsid w:val="00E24820"/>
    <w:rsid w:val="00E24828"/>
    <w:rsid w:val="00E24878"/>
    <w:rsid w:val="00E24897"/>
    <w:rsid w:val="00E248AB"/>
    <w:rsid w:val="00E2492D"/>
    <w:rsid w:val="00E2498C"/>
    <w:rsid w:val="00E249BB"/>
    <w:rsid w:val="00E24A61"/>
    <w:rsid w:val="00E24A69"/>
    <w:rsid w:val="00E24A8B"/>
    <w:rsid w:val="00E24A8D"/>
    <w:rsid w:val="00E24A94"/>
    <w:rsid w:val="00E24AB0"/>
    <w:rsid w:val="00E24AEE"/>
    <w:rsid w:val="00E24B32"/>
    <w:rsid w:val="00E24B42"/>
    <w:rsid w:val="00E24B86"/>
    <w:rsid w:val="00E24B8D"/>
    <w:rsid w:val="00E24B92"/>
    <w:rsid w:val="00E24BA3"/>
    <w:rsid w:val="00E24BA6"/>
    <w:rsid w:val="00E24BAA"/>
    <w:rsid w:val="00E24BB6"/>
    <w:rsid w:val="00E24BD5"/>
    <w:rsid w:val="00E24BD7"/>
    <w:rsid w:val="00E24CD2"/>
    <w:rsid w:val="00E24CD9"/>
    <w:rsid w:val="00E24D11"/>
    <w:rsid w:val="00E24D40"/>
    <w:rsid w:val="00E24D44"/>
    <w:rsid w:val="00E24D7F"/>
    <w:rsid w:val="00E24DB5"/>
    <w:rsid w:val="00E24DBF"/>
    <w:rsid w:val="00E24DD9"/>
    <w:rsid w:val="00E24DFD"/>
    <w:rsid w:val="00E24E1A"/>
    <w:rsid w:val="00E24E1F"/>
    <w:rsid w:val="00E24E72"/>
    <w:rsid w:val="00E24E89"/>
    <w:rsid w:val="00E24EA1"/>
    <w:rsid w:val="00E24F11"/>
    <w:rsid w:val="00E24F20"/>
    <w:rsid w:val="00E24F56"/>
    <w:rsid w:val="00E24F94"/>
    <w:rsid w:val="00E24FC5"/>
    <w:rsid w:val="00E24FF3"/>
    <w:rsid w:val="00E25026"/>
    <w:rsid w:val="00E25052"/>
    <w:rsid w:val="00E25081"/>
    <w:rsid w:val="00E2509E"/>
    <w:rsid w:val="00E250AC"/>
    <w:rsid w:val="00E2513A"/>
    <w:rsid w:val="00E25146"/>
    <w:rsid w:val="00E2514A"/>
    <w:rsid w:val="00E25173"/>
    <w:rsid w:val="00E2518D"/>
    <w:rsid w:val="00E251D1"/>
    <w:rsid w:val="00E25235"/>
    <w:rsid w:val="00E2525A"/>
    <w:rsid w:val="00E2525F"/>
    <w:rsid w:val="00E25269"/>
    <w:rsid w:val="00E25281"/>
    <w:rsid w:val="00E2529E"/>
    <w:rsid w:val="00E252F7"/>
    <w:rsid w:val="00E25315"/>
    <w:rsid w:val="00E25329"/>
    <w:rsid w:val="00E2533E"/>
    <w:rsid w:val="00E25376"/>
    <w:rsid w:val="00E2537E"/>
    <w:rsid w:val="00E2538E"/>
    <w:rsid w:val="00E25398"/>
    <w:rsid w:val="00E2539E"/>
    <w:rsid w:val="00E253B0"/>
    <w:rsid w:val="00E253BE"/>
    <w:rsid w:val="00E2540C"/>
    <w:rsid w:val="00E2543D"/>
    <w:rsid w:val="00E25458"/>
    <w:rsid w:val="00E25459"/>
    <w:rsid w:val="00E2547D"/>
    <w:rsid w:val="00E25482"/>
    <w:rsid w:val="00E2548B"/>
    <w:rsid w:val="00E254AB"/>
    <w:rsid w:val="00E254B4"/>
    <w:rsid w:val="00E254B9"/>
    <w:rsid w:val="00E254D3"/>
    <w:rsid w:val="00E254FD"/>
    <w:rsid w:val="00E25509"/>
    <w:rsid w:val="00E25596"/>
    <w:rsid w:val="00E2559A"/>
    <w:rsid w:val="00E255BE"/>
    <w:rsid w:val="00E255DF"/>
    <w:rsid w:val="00E255E9"/>
    <w:rsid w:val="00E255EE"/>
    <w:rsid w:val="00E2568D"/>
    <w:rsid w:val="00E256A1"/>
    <w:rsid w:val="00E256A5"/>
    <w:rsid w:val="00E256A8"/>
    <w:rsid w:val="00E256B3"/>
    <w:rsid w:val="00E256C9"/>
    <w:rsid w:val="00E256EE"/>
    <w:rsid w:val="00E25741"/>
    <w:rsid w:val="00E25791"/>
    <w:rsid w:val="00E257F4"/>
    <w:rsid w:val="00E25805"/>
    <w:rsid w:val="00E2580F"/>
    <w:rsid w:val="00E25822"/>
    <w:rsid w:val="00E25856"/>
    <w:rsid w:val="00E2586C"/>
    <w:rsid w:val="00E258B1"/>
    <w:rsid w:val="00E258D3"/>
    <w:rsid w:val="00E25908"/>
    <w:rsid w:val="00E2590D"/>
    <w:rsid w:val="00E2591B"/>
    <w:rsid w:val="00E2592A"/>
    <w:rsid w:val="00E25936"/>
    <w:rsid w:val="00E2593D"/>
    <w:rsid w:val="00E2599D"/>
    <w:rsid w:val="00E259B5"/>
    <w:rsid w:val="00E259FF"/>
    <w:rsid w:val="00E25A28"/>
    <w:rsid w:val="00E25A2A"/>
    <w:rsid w:val="00E25A4E"/>
    <w:rsid w:val="00E25A67"/>
    <w:rsid w:val="00E25B0E"/>
    <w:rsid w:val="00E25B91"/>
    <w:rsid w:val="00E25BC4"/>
    <w:rsid w:val="00E25C41"/>
    <w:rsid w:val="00E25C4B"/>
    <w:rsid w:val="00E25CC2"/>
    <w:rsid w:val="00E25CC9"/>
    <w:rsid w:val="00E25CE2"/>
    <w:rsid w:val="00E25CE7"/>
    <w:rsid w:val="00E25D06"/>
    <w:rsid w:val="00E25D32"/>
    <w:rsid w:val="00E25D6B"/>
    <w:rsid w:val="00E25D93"/>
    <w:rsid w:val="00E25D9A"/>
    <w:rsid w:val="00E25DD3"/>
    <w:rsid w:val="00E25DE3"/>
    <w:rsid w:val="00E25DF8"/>
    <w:rsid w:val="00E25DFD"/>
    <w:rsid w:val="00E25E01"/>
    <w:rsid w:val="00E25E0A"/>
    <w:rsid w:val="00E25E17"/>
    <w:rsid w:val="00E25E25"/>
    <w:rsid w:val="00E25E26"/>
    <w:rsid w:val="00E25E3A"/>
    <w:rsid w:val="00E25E60"/>
    <w:rsid w:val="00E25E76"/>
    <w:rsid w:val="00E25E8C"/>
    <w:rsid w:val="00E25E95"/>
    <w:rsid w:val="00E25EBF"/>
    <w:rsid w:val="00E25EC4"/>
    <w:rsid w:val="00E25EDD"/>
    <w:rsid w:val="00E25EEC"/>
    <w:rsid w:val="00E25F17"/>
    <w:rsid w:val="00E25F18"/>
    <w:rsid w:val="00E25F28"/>
    <w:rsid w:val="00E25F38"/>
    <w:rsid w:val="00E25F50"/>
    <w:rsid w:val="00E25FEF"/>
    <w:rsid w:val="00E26089"/>
    <w:rsid w:val="00E260CB"/>
    <w:rsid w:val="00E260ED"/>
    <w:rsid w:val="00E260EF"/>
    <w:rsid w:val="00E260F7"/>
    <w:rsid w:val="00E26101"/>
    <w:rsid w:val="00E26115"/>
    <w:rsid w:val="00E26160"/>
    <w:rsid w:val="00E26179"/>
    <w:rsid w:val="00E26187"/>
    <w:rsid w:val="00E2618D"/>
    <w:rsid w:val="00E26194"/>
    <w:rsid w:val="00E2619F"/>
    <w:rsid w:val="00E261A7"/>
    <w:rsid w:val="00E261C9"/>
    <w:rsid w:val="00E261ED"/>
    <w:rsid w:val="00E26209"/>
    <w:rsid w:val="00E26247"/>
    <w:rsid w:val="00E2627B"/>
    <w:rsid w:val="00E262D1"/>
    <w:rsid w:val="00E26332"/>
    <w:rsid w:val="00E26338"/>
    <w:rsid w:val="00E2633D"/>
    <w:rsid w:val="00E26382"/>
    <w:rsid w:val="00E26392"/>
    <w:rsid w:val="00E263A5"/>
    <w:rsid w:val="00E263AD"/>
    <w:rsid w:val="00E263BE"/>
    <w:rsid w:val="00E263CF"/>
    <w:rsid w:val="00E263FE"/>
    <w:rsid w:val="00E2640C"/>
    <w:rsid w:val="00E2647D"/>
    <w:rsid w:val="00E264A9"/>
    <w:rsid w:val="00E264BF"/>
    <w:rsid w:val="00E264D4"/>
    <w:rsid w:val="00E264D7"/>
    <w:rsid w:val="00E264E8"/>
    <w:rsid w:val="00E2655B"/>
    <w:rsid w:val="00E2655F"/>
    <w:rsid w:val="00E265D1"/>
    <w:rsid w:val="00E265DC"/>
    <w:rsid w:val="00E265F9"/>
    <w:rsid w:val="00E26609"/>
    <w:rsid w:val="00E26650"/>
    <w:rsid w:val="00E2666A"/>
    <w:rsid w:val="00E2668A"/>
    <w:rsid w:val="00E26693"/>
    <w:rsid w:val="00E26696"/>
    <w:rsid w:val="00E2669C"/>
    <w:rsid w:val="00E266A0"/>
    <w:rsid w:val="00E266AC"/>
    <w:rsid w:val="00E266EA"/>
    <w:rsid w:val="00E26702"/>
    <w:rsid w:val="00E2671C"/>
    <w:rsid w:val="00E2672D"/>
    <w:rsid w:val="00E26764"/>
    <w:rsid w:val="00E267FA"/>
    <w:rsid w:val="00E26826"/>
    <w:rsid w:val="00E26846"/>
    <w:rsid w:val="00E26853"/>
    <w:rsid w:val="00E26867"/>
    <w:rsid w:val="00E268B4"/>
    <w:rsid w:val="00E268FB"/>
    <w:rsid w:val="00E26900"/>
    <w:rsid w:val="00E26918"/>
    <w:rsid w:val="00E26921"/>
    <w:rsid w:val="00E269CB"/>
    <w:rsid w:val="00E269F0"/>
    <w:rsid w:val="00E26A10"/>
    <w:rsid w:val="00E26A1A"/>
    <w:rsid w:val="00E26A1F"/>
    <w:rsid w:val="00E26A28"/>
    <w:rsid w:val="00E26A32"/>
    <w:rsid w:val="00E26A52"/>
    <w:rsid w:val="00E26A5D"/>
    <w:rsid w:val="00E26A6D"/>
    <w:rsid w:val="00E26A86"/>
    <w:rsid w:val="00E26ACC"/>
    <w:rsid w:val="00E26ADB"/>
    <w:rsid w:val="00E26AF1"/>
    <w:rsid w:val="00E26B10"/>
    <w:rsid w:val="00E26B3A"/>
    <w:rsid w:val="00E26B46"/>
    <w:rsid w:val="00E26B8A"/>
    <w:rsid w:val="00E26B8C"/>
    <w:rsid w:val="00E26BA3"/>
    <w:rsid w:val="00E26BC7"/>
    <w:rsid w:val="00E26BF2"/>
    <w:rsid w:val="00E26C0F"/>
    <w:rsid w:val="00E26C21"/>
    <w:rsid w:val="00E26C8F"/>
    <w:rsid w:val="00E26C99"/>
    <w:rsid w:val="00E26CB2"/>
    <w:rsid w:val="00E26CB3"/>
    <w:rsid w:val="00E26CB5"/>
    <w:rsid w:val="00E26D3A"/>
    <w:rsid w:val="00E26D55"/>
    <w:rsid w:val="00E26D67"/>
    <w:rsid w:val="00E26D73"/>
    <w:rsid w:val="00E26D78"/>
    <w:rsid w:val="00E26D8A"/>
    <w:rsid w:val="00E26D92"/>
    <w:rsid w:val="00E26D99"/>
    <w:rsid w:val="00E26D9A"/>
    <w:rsid w:val="00E26DA3"/>
    <w:rsid w:val="00E26DC9"/>
    <w:rsid w:val="00E26E01"/>
    <w:rsid w:val="00E26E96"/>
    <w:rsid w:val="00E26E99"/>
    <w:rsid w:val="00E26EB5"/>
    <w:rsid w:val="00E26EE9"/>
    <w:rsid w:val="00E26F07"/>
    <w:rsid w:val="00E26F0E"/>
    <w:rsid w:val="00E26F18"/>
    <w:rsid w:val="00E26F89"/>
    <w:rsid w:val="00E26F8D"/>
    <w:rsid w:val="00E26FAD"/>
    <w:rsid w:val="00E26FB6"/>
    <w:rsid w:val="00E26FBF"/>
    <w:rsid w:val="00E26FCA"/>
    <w:rsid w:val="00E26FDB"/>
    <w:rsid w:val="00E26FDF"/>
    <w:rsid w:val="00E27015"/>
    <w:rsid w:val="00E2704D"/>
    <w:rsid w:val="00E27070"/>
    <w:rsid w:val="00E2708D"/>
    <w:rsid w:val="00E2708F"/>
    <w:rsid w:val="00E270A6"/>
    <w:rsid w:val="00E270B1"/>
    <w:rsid w:val="00E270EB"/>
    <w:rsid w:val="00E270FA"/>
    <w:rsid w:val="00E27115"/>
    <w:rsid w:val="00E27124"/>
    <w:rsid w:val="00E27178"/>
    <w:rsid w:val="00E27194"/>
    <w:rsid w:val="00E271B3"/>
    <w:rsid w:val="00E271C0"/>
    <w:rsid w:val="00E2722B"/>
    <w:rsid w:val="00E2723D"/>
    <w:rsid w:val="00E2724F"/>
    <w:rsid w:val="00E2726A"/>
    <w:rsid w:val="00E27298"/>
    <w:rsid w:val="00E272A6"/>
    <w:rsid w:val="00E272AE"/>
    <w:rsid w:val="00E272D7"/>
    <w:rsid w:val="00E272EC"/>
    <w:rsid w:val="00E27373"/>
    <w:rsid w:val="00E273B7"/>
    <w:rsid w:val="00E273E7"/>
    <w:rsid w:val="00E27412"/>
    <w:rsid w:val="00E27416"/>
    <w:rsid w:val="00E27430"/>
    <w:rsid w:val="00E27434"/>
    <w:rsid w:val="00E2748A"/>
    <w:rsid w:val="00E274EB"/>
    <w:rsid w:val="00E27511"/>
    <w:rsid w:val="00E27523"/>
    <w:rsid w:val="00E2752B"/>
    <w:rsid w:val="00E27580"/>
    <w:rsid w:val="00E2758D"/>
    <w:rsid w:val="00E275AD"/>
    <w:rsid w:val="00E275AF"/>
    <w:rsid w:val="00E275B5"/>
    <w:rsid w:val="00E275C9"/>
    <w:rsid w:val="00E275CA"/>
    <w:rsid w:val="00E275D9"/>
    <w:rsid w:val="00E2765B"/>
    <w:rsid w:val="00E27674"/>
    <w:rsid w:val="00E276AF"/>
    <w:rsid w:val="00E276B3"/>
    <w:rsid w:val="00E276C3"/>
    <w:rsid w:val="00E276DD"/>
    <w:rsid w:val="00E27759"/>
    <w:rsid w:val="00E2776B"/>
    <w:rsid w:val="00E2779B"/>
    <w:rsid w:val="00E277BC"/>
    <w:rsid w:val="00E277E7"/>
    <w:rsid w:val="00E27804"/>
    <w:rsid w:val="00E27846"/>
    <w:rsid w:val="00E27894"/>
    <w:rsid w:val="00E278EF"/>
    <w:rsid w:val="00E2790A"/>
    <w:rsid w:val="00E27934"/>
    <w:rsid w:val="00E27965"/>
    <w:rsid w:val="00E27971"/>
    <w:rsid w:val="00E27979"/>
    <w:rsid w:val="00E279A1"/>
    <w:rsid w:val="00E279BD"/>
    <w:rsid w:val="00E279C2"/>
    <w:rsid w:val="00E279D6"/>
    <w:rsid w:val="00E279D7"/>
    <w:rsid w:val="00E27A40"/>
    <w:rsid w:val="00E27A8D"/>
    <w:rsid w:val="00E27A96"/>
    <w:rsid w:val="00E27AE5"/>
    <w:rsid w:val="00E27AF5"/>
    <w:rsid w:val="00E27AF6"/>
    <w:rsid w:val="00E27AFD"/>
    <w:rsid w:val="00E27B16"/>
    <w:rsid w:val="00E27B1F"/>
    <w:rsid w:val="00E27B20"/>
    <w:rsid w:val="00E27B28"/>
    <w:rsid w:val="00E27B2E"/>
    <w:rsid w:val="00E27B5A"/>
    <w:rsid w:val="00E27BA1"/>
    <w:rsid w:val="00E27BAB"/>
    <w:rsid w:val="00E27BD4"/>
    <w:rsid w:val="00E27BDA"/>
    <w:rsid w:val="00E27BF1"/>
    <w:rsid w:val="00E27BFD"/>
    <w:rsid w:val="00E27C06"/>
    <w:rsid w:val="00E27C0E"/>
    <w:rsid w:val="00E27C3A"/>
    <w:rsid w:val="00E27C45"/>
    <w:rsid w:val="00E27C9C"/>
    <w:rsid w:val="00E27CD4"/>
    <w:rsid w:val="00E27CE8"/>
    <w:rsid w:val="00E27CEF"/>
    <w:rsid w:val="00E27D69"/>
    <w:rsid w:val="00E27D78"/>
    <w:rsid w:val="00E27D95"/>
    <w:rsid w:val="00E27DB5"/>
    <w:rsid w:val="00E27DF7"/>
    <w:rsid w:val="00E27DFF"/>
    <w:rsid w:val="00E27E01"/>
    <w:rsid w:val="00E27E50"/>
    <w:rsid w:val="00E27E65"/>
    <w:rsid w:val="00E27E80"/>
    <w:rsid w:val="00E27E82"/>
    <w:rsid w:val="00E27EA9"/>
    <w:rsid w:val="00E27EE5"/>
    <w:rsid w:val="00E27F14"/>
    <w:rsid w:val="00E27F29"/>
    <w:rsid w:val="00E27F2B"/>
    <w:rsid w:val="00E27F5A"/>
    <w:rsid w:val="00E27FA4"/>
    <w:rsid w:val="00E27FAA"/>
    <w:rsid w:val="00E30018"/>
    <w:rsid w:val="00E3001B"/>
    <w:rsid w:val="00E3007E"/>
    <w:rsid w:val="00E3007F"/>
    <w:rsid w:val="00E300B0"/>
    <w:rsid w:val="00E300D2"/>
    <w:rsid w:val="00E300EE"/>
    <w:rsid w:val="00E3010E"/>
    <w:rsid w:val="00E30144"/>
    <w:rsid w:val="00E30151"/>
    <w:rsid w:val="00E3016E"/>
    <w:rsid w:val="00E301B9"/>
    <w:rsid w:val="00E3022C"/>
    <w:rsid w:val="00E30259"/>
    <w:rsid w:val="00E30267"/>
    <w:rsid w:val="00E30268"/>
    <w:rsid w:val="00E3027B"/>
    <w:rsid w:val="00E302AF"/>
    <w:rsid w:val="00E302BA"/>
    <w:rsid w:val="00E302C3"/>
    <w:rsid w:val="00E302C8"/>
    <w:rsid w:val="00E302F9"/>
    <w:rsid w:val="00E30315"/>
    <w:rsid w:val="00E30316"/>
    <w:rsid w:val="00E3031B"/>
    <w:rsid w:val="00E30344"/>
    <w:rsid w:val="00E30380"/>
    <w:rsid w:val="00E30393"/>
    <w:rsid w:val="00E303B1"/>
    <w:rsid w:val="00E303DA"/>
    <w:rsid w:val="00E303E2"/>
    <w:rsid w:val="00E30428"/>
    <w:rsid w:val="00E30464"/>
    <w:rsid w:val="00E30480"/>
    <w:rsid w:val="00E30495"/>
    <w:rsid w:val="00E304AE"/>
    <w:rsid w:val="00E304B8"/>
    <w:rsid w:val="00E30517"/>
    <w:rsid w:val="00E3052C"/>
    <w:rsid w:val="00E30549"/>
    <w:rsid w:val="00E3058D"/>
    <w:rsid w:val="00E305E3"/>
    <w:rsid w:val="00E305F7"/>
    <w:rsid w:val="00E30629"/>
    <w:rsid w:val="00E30686"/>
    <w:rsid w:val="00E306BA"/>
    <w:rsid w:val="00E306D9"/>
    <w:rsid w:val="00E3070E"/>
    <w:rsid w:val="00E30719"/>
    <w:rsid w:val="00E30755"/>
    <w:rsid w:val="00E3075C"/>
    <w:rsid w:val="00E30762"/>
    <w:rsid w:val="00E30769"/>
    <w:rsid w:val="00E30794"/>
    <w:rsid w:val="00E30796"/>
    <w:rsid w:val="00E307A3"/>
    <w:rsid w:val="00E307B6"/>
    <w:rsid w:val="00E307D6"/>
    <w:rsid w:val="00E30811"/>
    <w:rsid w:val="00E3083E"/>
    <w:rsid w:val="00E30849"/>
    <w:rsid w:val="00E30862"/>
    <w:rsid w:val="00E308A0"/>
    <w:rsid w:val="00E30901"/>
    <w:rsid w:val="00E30913"/>
    <w:rsid w:val="00E3095D"/>
    <w:rsid w:val="00E30961"/>
    <w:rsid w:val="00E309B8"/>
    <w:rsid w:val="00E30A00"/>
    <w:rsid w:val="00E30A66"/>
    <w:rsid w:val="00E30A6C"/>
    <w:rsid w:val="00E30A73"/>
    <w:rsid w:val="00E30A8F"/>
    <w:rsid w:val="00E30AA8"/>
    <w:rsid w:val="00E30AB2"/>
    <w:rsid w:val="00E30AC1"/>
    <w:rsid w:val="00E30AC2"/>
    <w:rsid w:val="00E30AD0"/>
    <w:rsid w:val="00E30AF9"/>
    <w:rsid w:val="00E30B11"/>
    <w:rsid w:val="00E30B1B"/>
    <w:rsid w:val="00E30B27"/>
    <w:rsid w:val="00E30B33"/>
    <w:rsid w:val="00E30BCC"/>
    <w:rsid w:val="00E30C5D"/>
    <w:rsid w:val="00E30C68"/>
    <w:rsid w:val="00E30CA0"/>
    <w:rsid w:val="00E30CA1"/>
    <w:rsid w:val="00E30CC7"/>
    <w:rsid w:val="00E30CCA"/>
    <w:rsid w:val="00E30CD5"/>
    <w:rsid w:val="00E30D01"/>
    <w:rsid w:val="00E30D11"/>
    <w:rsid w:val="00E30D4F"/>
    <w:rsid w:val="00E30D56"/>
    <w:rsid w:val="00E30D57"/>
    <w:rsid w:val="00E30D9A"/>
    <w:rsid w:val="00E30DB4"/>
    <w:rsid w:val="00E30DD7"/>
    <w:rsid w:val="00E30DDF"/>
    <w:rsid w:val="00E30DF2"/>
    <w:rsid w:val="00E30DFA"/>
    <w:rsid w:val="00E30DFF"/>
    <w:rsid w:val="00E30E12"/>
    <w:rsid w:val="00E30E4F"/>
    <w:rsid w:val="00E30EC1"/>
    <w:rsid w:val="00E30EFD"/>
    <w:rsid w:val="00E30F3C"/>
    <w:rsid w:val="00E30F5C"/>
    <w:rsid w:val="00E30F79"/>
    <w:rsid w:val="00E30F94"/>
    <w:rsid w:val="00E3101F"/>
    <w:rsid w:val="00E31040"/>
    <w:rsid w:val="00E31045"/>
    <w:rsid w:val="00E310AE"/>
    <w:rsid w:val="00E310D3"/>
    <w:rsid w:val="00E31168"/>
    <w:rsid w:val="00E3117A"/>
    <w:rsid w:val="00E311CB"/>
    <w:rsid w:val="00E311DB"/>
    <w:rsid w:val="00E311E8"/>
    <w:rsid w:val="00E31213"/>
    <w:rsid w:val="00E31224"/>
    <w:rsid w:val="00E3122D"/>
    <w:rsid w:val="00E3123F"/>
    <w:rsid w:val="00E3124F"/>
    <w:rsid w:val="00E31278"/>
    <w:rsid w:val="00E31280"/>
    <w:rsid w:val="00E312C9"/>
    <w:rsid w:val="00E312E0"/>
    <w:rsid w:val="00E312E2"/>
    <w:rsid w:val="00E312F0"/>
    <w:rsid w:val="00E312FA"/>
    <w:rsid w:val="00E31319"/>
    <w:rsid w:val="00E3133A"/>
    <w:rsid w:val="00E31362"/>
    <w:rsid w:val="00E3136E"/>
    <w:rsid w:val="00E3138A"/>
    <w:rsid w:val="00E313CE"/>
    <w:rsid w:val="00E313FB"/>
    <w:rsid w:val="00E31438"/>
    <w:rsid w:val="00E3143B"/>
    <w:rsid w:val="00E3145E"/>
    <w:rsid w:val="00E3149B"/>
    <w:rsid w:val="00E31509"/>
    <w:rsid w:val="00E31598"/>
    <w:rsid w:val="00E315B1"/>
    <w:rsid w:val="00E315C0"/>
    <w:rsid w:val="00E315DF"/>
    <w:rsid w:val="00E3160F"/>
    <w:rsid w:val="00E31662"/>
    <w:rsid w:val="00E31676"/>
    <w:rsid w:val="00E316E4"/>
    <w:rsid w:val="00E316E9"/>
    <w:rsid w:val="00E316EA"/>
    <w:rsid w:val="00E316F0"/>
    <w:rsid w:val="00E31705"/>
    <w:rsid w:val="00E31706"/>
    <w:rsid w:val="00E31744"/>
    <w:rsid w:val="00E31766"/>
    <w:rsid w:val="00E31789"/>
    <w:rsid w:val="00E31792"/>
    <w:rsid w:val="00E31799"/>
    <w:rsid w:val="00E317A8"/>
    <w:rsid w:val="00E317EF"/>
    <w:rsid w:val="00E317F1"/>
    <w:rsid w:val="00E317FF"/>
    <w:rsid w:val="00E3185E"/>
    <w:rsid w:val="00E31861"/>
    <w:rsid w:val="00E31875"/>
    <w:rsid w:val="00E318B9"/>
    <w:rsid w:val="00E318EF"/>
    <w:rsid w:val="00E318F3"/>
    <w:rsid w:val="00E31924"/>
    <w:rsid w:val="00E31960"/>
    <w:rsid w:val="00E3196F"/>
    <w:rsid w:val="00E3198F"/>
    <w:rsid w:val="00E31995"/>
    <w:rsid w:val="00E319AD"/>
    <w:rsid w:val="00E319BE"/>
    <w:rsid w:val="00E319D9"/>
    <w:rsid w:val="00E319F4"/>
    <w:rsid w:val="00E319FC"/>
    <w:rsid w:val="00E319FE"/>
    <w:rsid w:val="00E31A2B"/>
    <w:rsid w:val="00E31A45"/>
    <w:rsid w:val="00E31A5C"/>
    <w:rsid w:val="00E31A6E"/>
    <w:rsid w:val="00E31A91"/>
    <w:rsid w:val="00E31AA0"/>
    <w:rsid w:val="00E31AA4"/>
    <w:rsid w:val="00E31B4B"/>
    <w:rsid w:val="00E31B56"/>
    <w:rsid w:val="00E31B5C"/>
    <w:rsid w:val="00E31B6E"/>
    <w:rsid w:val="00E31B6F"/>
    <w:rsid w:val="00E31B91"/>
    <w:rsid w:val="00E31BCC"/>
    <w:rsid w:val="00E31BF1"/>
    <w:rsid w:val="00E31C1B"/>
    <w:rsid w:val="00E31C5F"/>
    <w:rsid w:val="00E31C75"/>
    <w:rsid w:val="00E31CA2"/>
    <w:rsid w:val="00E31CA5"/>
    <w:rsid w:val="00E31CBB"/>
    <w:rsid w:val="00E31CF0"/>
    <w:rsid w:val="00E31CF5"/>
    <w:rsid w:val="00E31D0F"/>
    <w:rsid w:val="00E31D18"/>
    <w:rsid w:val="00E31D3F"/>
    <w:rsid w:val="00E31DA5"/>
    <w:rsid w:val="00E31DB2"/>
    <w:rsid w:val="00E31DBB"/>
    <w:rsid w:val="00E31DEE"/>
    <w:rsid w:val="00E31E0D"/>
    <w:rsid w:val="00E31E2A"/>
    <w:rsid w:val="00E31E54"/>
    <w:rsid w:val="00E31E6C"/>
    <w:rsid w:val="00E31E7D"/>
    <w:rsid w:val="00E31E90"/>
    <w:rsid w:val="00E31EBD"/>
    <w:rsid w:val="00E31EC0"/>
    <w:rsid w:val="00E31EDC"/>
    <w:rsid w:val="00E31F3E"/>
    <w:rsid w:val="00E31F40"/>
    <w:rsid w:val="00E31F62"/>
    <w:rsid w:val="00E31F6F"/>
    <w:rsid w:val="00E31FA7"/>
    <w:rsid w:val="00E31FDB"/>
    <w:rsid w:val="00E31FE8"/>
    <w:rsid w:val="00E31FFA"/>
    <w:rsid w:val="00E3202B"/>
    <w:rsid w:val="00E3208B"/>
    <w:rsid w:val="00E32091"/>
    <w:rsid w:val="00E3211E"/>
    <w:rsid w:val="00E3213D"/>
    <w:rsid w:val="00E32165"/>
    <w:rsid w:val="00E32176"/>
    <w:rsid w:val="00E321E4"/>
    <w:rsid w:val="00E32208"/>
    <w:rsid w:val="00E3220A"/>
    <w:rsid w:val="00E3221E"/>
    <w:rsid w:val="00E32299"/>
    <w:rsid w:val="00E322CA"/>
    <w:rsid w:val="00E322E2"/>
    <w:rsid w:val="00E3230B"/>
    <w:rsid w:val="00E3234E"/>
    <w:rsid w:val="00E3239A"/>
    <w:rsid w:val="00E323A3"/>
    <w:rsid w:val="00E323AD"/>
    <w:rsid w:val="00E323BE"/>
    <w:rsid w:val="00E323FC"/>
    <w:rsid w:val="00E323FF"/>
    <w:rsid w:val="00E32426"/>
    <w:rsid w:val="00E32430"/>
    <w:rsid w:val="00E32454"/>
    <w:rsid w:val="00E324A6"/>
    <w:rsid w:val="00E324C4"/>
    <w:rsid w:val="00E324C7"/>
    <w:rsid w:val="00E324D4"/>
    <w:rsid w:val="00E324F9"/>
    <w:rsid w:val="00E32549"/>
    <w:rsid w:val="00E325A8"/>
    <w:rsid w:val="00E325AF"/>
    <w:rsid w:val="00E325C9"/>
    <w:rsid w:val="00E325E2"/>
    <w:rsid w:val="00E325ED"/>
    <w:rsid w:val="00E325F8"/>
    <w:rsid w:val="00E32600"/>
    <w:rsid w:val="00E32636"/>
    <w:rsid w:val="00E32648"/>
    <w:rsid w:val="00E3268F"/>
    <w:rsid w:val="00E326B3"/>
    <w:rsid w:val="00E326CA"/>
    <w:rsid w:val="00E32716"/>
    <w:rsid w:val="00E3272B"/>
    <w:rsid w:val="00E32766"/>
    <w:rsid w:val="00E327A4"/>
    <w:rsid w:val="00E327AD"/>
    <w:rsid w:val="00E327C4"/>
    <w:rsid w:val="00E327DF"/>
    <w:rsid w:val="00E327E1"/>
    <w:rsid w:val="00E327FA"/>
    <w:rsid w:val="00E32818"/>
    <w:rsid w:val="00E32857"/>
    <w:rsid w:val="00E32885"/>
    <w:rsid w:val="00E32896"/>
    <w:rsid w:val="00E3289D"/>
    <w:rsid w:val="00E328CC"/>
    <w:rsid w:val="00E328FF"/>
    <w:rsid w:val="00E32955"/>
    <w:rsid w:val="00E329A0"/>
    <w:rsid w:val="00E32A06"/>
    <w:rsid w:val="00E32A12"/>
    <w:rsid w:val="00E32A14"/>
    <w:rsid w:val="00E32A66"/>
    <w:rsid w:val="00E32A92"/>
    <w:rsid w:val="00E32AA4"/>
    <w:rsid w:val="00E32AA5"/>
    <w:rsid w:val="00E32AB1"/>
    <w:rsid w:val="00E32AD7"/>
    <w:rsid w:val="00E32B33"/>
    <w:rsid w:val="00E32B38"/>
    <w:rsid w:val="00E32B69"/>
    <w:rsid w:val="00E32B77"/>
    <w:rsid w:val="00E32B78"/>
    <w:rsid w:val="00E32B8A"/>
    <w:rsid w:val="00E32BD9"/>
    <w:rsid w:val="00E32BE3"/>
    <w:rsid w:val="00E32BFD"/>
    <w:rsid w:val="00E32C32"/>
    <w:rsid w:val="00E32C5A"/>
    <w:rsid w:val="00E32C73"/>
    <w:rsid w:val="00E32CAB"/>
    <w:rsid w:val="00E32CE7"/>
    <w:rsid w:val="00E32D0D"/>
    <w:rsid w:val="00E32DA7"/>
    <w:rsid w:val="00E32DBF"/>
    <w:rsid w:val="00E32DC0"/>
    <w:rsid w:val="00E32DD8"/>
    <w:rsid w:val="00E32E11"/>
    <w:rsid w:val="00E32E20"/>
    <w:rsid w:val="00E32E24"/>
    <w:rsid w:val="00E32E3C"/>
    <w:rsid w:val="00E32E44"/>
    <w:rsid w:val="00E32E46"/>
    <w:rsid w:val="00E32E88"/>
    <w:rsid w:val="00E32E96"/>
    <w:rsid w:val="00E32EC1"/>
    <w:rsid w:val="00E32ED5"/>
    <w:rsid w:val="00E32F31"/>
    <w:rsid w:val="00E32F55"/>
    <w:rsid w:val="00E32F62"/>
    <w:rsid w:val="00E32F63"/>
    <w:rsid w:val="00E32F85"/>
    <w:rsid w:val="00E32F8D"/>
    <w:rsid w:val="00E32FB7"/>
    <w:rsid w:val="00E32FCF"/>
    <w:rsid w:val="00E32FE2"/>
    <w:rsid w:val="00E32FFA"/>
    <w:rsid w:val="00E3300B"/>
    <w:rsid w:val="00E33022"/>
    <w:rsid w:val="00E33024"/>
    <w:rsid w:val="00E33048"/>
    <w:rsid w:val="00E33064"/>
    <w:rsid w:val="00E33073"/>
    <w:rsid w:val="00E330A1"/>
    <w:rsid w:val="00E330B3"/>
    <w:rsid w:val="00E330C4"/>
    <w:rsid w:val="00E330D2"/>
    <w:rsid w:val="00E330D5"/>
    <w:rsid w:val="00E330E9"/>
    <w:rsid w:val="00E330EC"/>
    <w:rsid w:val="00E33104"/>
    <w:rsid w:val="00E3310F"/>
    <w:rsid w:val="00E3315E"/>
    <w:rsid w:val="00E3316C"/>
    <w:rsid w:val="00E3317F"/>
    <w:rsid w:val="00E33194"/>
    <w:rsid w:val="00E331A8"/>
    <w:rsid w:val="00E33204"/>
    <w:rsid w:val="00E33211"/>
    <w:rsid w:val="00E3326E"/>
    <w:rsid w:val="00E33272"/>
    <w:rsid w:val="00E3327C"/>
    <w:rsid w:val="00E33281"/>
    <w:rsid w:val="00E3328A"/>
    <w:rsid w:val="00E332A8"/>
    <w:rsid w:val="00E332C8"/>
    <w:rsid w:val="00E33333"/>
    <w:rsid w:val="00E3334A"/>
    <w:rsid w:val="00E33377"/>
    <w:rsid w:val="00E3338F"/>
    <w:rsid w:val="00E333A5"/>
    <w:rsid w:val="00E333AD"/>
    <w:rsid w:val="00E333BB"/>
    <w:rsid w:val="00E333F7"/>
    <w:rsid w:val="00E33408"/>
    <w:rsid w:val="00E33411"/>
    <w:rsid w:val="00E33452"/>
    <w:rsid w:val="00E33457"/>
    <w:rsid w:val="00E33486"/>
    <w:rsid w:val="00E334A4"/>
    <w:rsid w:val="00E334A5"/>
    <w:rsid w:val="00E334AB"/>
    <w:rsid w:val="00E334B6"/>
    <w:rsid w:val="00E334BC"/>
    <w:rsid w:val="00E334DC"/>
    <w:rsid w:val="00E334F1"/>
    <w:rsid w:val="00E33510"/>
    <w:rsid w:val="00E3354C"/>
    <w:rsid w:val="00E335C9"/>
    <w:rsid w:val="00E33637"/>
    <w:rsid w:val="00E3365B"/>
    <w:rsid w:val="00E33678"/>
    <w:rsid w:val="00E33679"/>
    <w:rsid w:val="00E33691"/>
    <w:rsid w:val="00E33699"/>
    <w:rsid w:val="00E336F1"/>
    <w:rsid w:val="00E336FD"/>
    <w:rsid w:val="00E33703"/>
    <w:rsid w:val="00E33705"/>
    <w:rsid w:val="00E33709"/>
    <w:rsid w:val="00E33714"/>
    <w:rsid w:val="00E3373A"/>
    <w:rsid w:val="00E33791"/>
    <w:rsid w:val="00E337E3"/>
    <w:rsid w:val="00E337EE"/>
    <w:rsid w:val="00E3387D"/>
    <w:rsid w:val="00E338A3"/>
    <w:rsid w:val="00E338B4"/>
    <w:rsid w:val="00E338E8"/>
    <w:rsid w:val="00E3393A"/>
    <w:rsid w:val="00E33961"/>
    <w:rsid w:val="00E3396C"/>
    <w:rsid w:val="00E3396E"/>
    <w:rsid w:val="00E33975"/>
    <w:rsid w:val="00E339AE"/>
    <w:rsid w:val="00E339BC"/>
    <w:rsid w:val="00E339D9"/>
    <w:rsid w:val="00E33A13"/>
    <w:rsid w:val="00E33A3A"/>
    <w:rsid w:val="00E33A4E"/>
    <w:rsid w:val="00E33A59"/>
    <w:rsid w:val="00E33A64"/>
    <w:rsid w:val="00E33AD4"/>
    <w:rsid w:val="00E33AE5"/>
    <w:rsid w:val="00E33B40"/>
    <w:rsid w:val="00E33B6E"/>
    <w:rsid w:val="00E33B88"/>
    <w:rsid w:val="00E33B9E"/>
    <w:rsid w:val="00E33BB9"/>
    <w:rsid w:val="00E33BCE"/>
    <w:rsid w:val="00E33BE7"/>
    <w:rsid w:val="00E33C22"/>
    <w:rsid w:val="00E33C97"/>
    <w:rsid w:val="00E33CA2"/>
    <w:rsid w:val="00E33CD5"/>
    <w:rsid w:val="00E33D0F"/>
    <w:rsid w:val="00E33D15"/>
    <w:rsid w:val="00E33D36"/>
    <w:rsid w:val="00E33D8E"/>
    <w:rsid w:val="00E33DB4"/>
    <w:rsid w:val="00E33DC0"/>
    <w:rsid w:val="00E33E1C"/>
    <w:rsid w:val="00E33E1F"/>
    <w:rsid w:val="00E33E31"/>
    <w:rsid w:val="00E33E3D"/>
    <w:rsid w:val="00E33E56"/>
    <w:rsid w:val="00E33E72"/>
    <w:rsid w:val="00E33E76"/>
    <w:rsid w:val="00E33E79"/>
    <w:rsid w:val="00E33EA0"/>
    <w:rsid w:val="00E33EAA"/>
    <w:rsid w:val="00E33EC3"/>
    <w:rsid w:val="00E33EDD"/>
    <w:rsid w:val="00E33EF8"/>
    <w:rsid w:val="00E33F0A"/>
    <w:rsid w:val="00E33F0D"/>
    <w:rsid w:val="00E33F4C"/>
    <w:rsid w:val="00E33FD0"/>
    <w:rsid w:val="00E34014"/>
    <w:rsid w:val="00E3402E"/>
    <w:rsid w:val="00E34039"/>
    <w:rsid w:val="00E340A7"/>
    <w:rsid w:val="00E340B7"/>
    <w:rsid w:val="00E340C8"/>
    <w:rsid w:val="00E340C9"/>
    <w:rsid w:val="00E340D3"/>
    <w:rsid w:val="00E340D6"/>
    <w:rsid w:val="00E340E0"/>
    <w:rsid w:val="00E340E7"/>
    <w:rsid w:val="00E340F8"/>
    <w:rsid w:val="00E34126"/>
    <w:rsid w:val="00E34129"/>
    <w:rsid w:val="00E34140"/>
    <w:rsid w:val="00E34195"/>
    <w:rsid w:val="00E341BB"/>
    <w:rsid w:val="00E341DE"/>
    <w:rsid w:val="00E341E6"/>
    <w:rsid w:val="00E3420A"/>
    <w:rsid w:val="00E342A8"/>
    <w:rsid w:val="00E342DE"/>
    <w:rsid w:val="00E3432B"/>
    <w:rsid w:val="00E34332"/>
    <w:rsid w:val="00E34360"/>
    <w:rsid w:val="00E343A4"/>
    <w:rsid w:val="00E343AB"/>
    <w:rsid w:val="00E343F5"/>
    <w:rsid w:val="00E3440B"/>
    <w:rsid w:val="00E34436"/>
    <w:rsid w:val="00E3445F"/>
    <w:rsid w:val="00E34480"/>
    <w:rsid w:val="00E344AA"/>
    <w:rsid w:val="00E344E1"/>
    <w:rsid w:val="00E34515"/>
    <w:rsid w:val="00E34535"/>
    <w:rsid w:val="00E34565"/>
    <w:rsid w:val="00E34569"/>
    <w:rsid w:val="00E3457E"/>
    <w:rsid w:val="00E34580"/>
    <w:rsid w:val="00E3458C"/>
    <w:rsid w:val="00E3459B"/>
    <w:rsid w:val="00E345D7"/>
    <w:rsid w:val="00E34695"/>
    <w:rsid w:val="00E34696"/>
    <w:rsid w:val="00E346C3"/>
    <w:rsid w:val="00E346FA"/>
    <w:rsid w:val="00E34708"/>
    <w:rsid w:val="00E34723"/>
    <w:rsid w:val="00E34727"/>
    <w:rsid w:val="00E3472E"/>
    <w:rsid w:val="00E3472F"/>
    <w:rsid w:val="00E3473B"/>
    <w:rsid w:val="00E347D3"/>
    <w:rsid w:val="00E34814"/>
    <w:rsid w:val="00E3483C"/>
    <w:rsid w:val="00E34864"/>
    <w:rsid w:val="00E34891"/>
    <w:rsid w:val="00E34899"/>
    <w:rsid w:val="00E348A9"/>
    <w:rsid w:val="00E348D4"/>
    <w:rsid w:val="00E348F0"/>
    <w:rsid w:val="00E34908"/>
    <w:rsid w:val="00E3497C"/>
    <w:rsid w:val="00E34980"/>
    <w:rsid w:val="00E34988"/>
    <w:rsid w:val="00E349B7"/>
    <w:rsid w:val="00E349D8"/>
    <w:rsid w:val="00E349DD"/>
    <w:rsid w:val="00E34A2B"/>
    <w:rsid w:val="00E34A91"/>
    <w:rsid w:val="00E34B0F"/>
    <w:rsid w:val="00E34B28"/>
    <w:rsid w:val="00E34B4F"/>
    <w:rsid w:val="00E34B65"/>
    <w:rsid w:val="00E34B7D"/>
    <w:rsid w:val="00E34BBC"/>
    <w:rsid w:val="00E34C32"/>
    <w:rsid w:val="00E34C6B"/>
    <w:rsid w:val="00E34C84"/>
    <w:rsid w:val="00E34CA3"/>
    <w:rsid w:val="00E34CC9"/>
    <w:rsid w:val="00E34CF3"/>
    <w:rsid w:val="00E34D03"/>
    <w:rsid w:val="00E34D0C"/>
    <w:rsid w:val="00E34D0D"/>
    <w:rsid w:val="00E34D2F"/>
    <w:rsid w:val="00E34D86"/>
    <w:rsid w:val="00E34D8A"/>
    <w:rsid w:val="00E34D9A"/>
    <w:rsid w:val="00E34D9F"/>
    <w:rsid w:val="00E34DF2"/>
    <w:rsid w:val="00E34E06"/>
    <w:rsid w:val="00E34E10"/>
    <w:rsid w:val="00E34E62"/>
    <w:rsid w:val="00E34E65"/>
    <w:rsid w:val="00E34E6F"/>
    <w:rsid w:val="00E34F15"/>
    <w:rsid w:val="00E34F3E"/>
    <w:rsid w:val="00E34F92"/>
    <w:rsid w:val="00E34FA2"/>
    <w:rsid w:val="00E34FA6"/>
    <w:rsid w:val="00E34FD8"/>
    <w:rsid w:val="00E34FDC"/>
    <w:rsid w:val="00E35038"/>
    <w:rsid w:val="00E35043"/>
    <w:rsid w:val="00E3504B"/>
    <w:rsid w:val="00E3504D"/>
    <w:rsid w:val="00E35053"/>
    <w:rsid w:val="00E35059"/>
    <w:rsid w:val="00E3506E"/>
    <w:rsid w:val="00E3507D"/>
    <w:rsid w:val="00E35084"/>
    <w:rsid w:val="00E350B3"/>
    <w:rsid w:val="00E350C7"/>
    <w:rsid w:val="00E350EB"/>
    <w:rsid w:val="00E350F1"/>
    <w:rsid w:val="00E350F9"/>
    <w:rsid w:val="00E35103"/>
    <w:rsid w:val="00E35119"/>
    <w:rsid w:val="00E3511A"/>
    <w:rsid w:val="00E3511F"/>
    <w:rsid w:val="00E3512D"/>
    <w:rsid w:val="00E35157"/>
    <w:rsid w:val="00E35167"/>
    <w:rsid w:val="00E35192"/>
    <w:rsid w:val="00E351AC"/>
    <w:rsid w:val="00E351BD"/>
    <w:rsid w:val="00E35213"/>
    <w:rsid w:val="00E3521E"/>
    <w:rsid w:val="00E3525A"/>
    <w:rsid w:val="00E35293"/>
    <w:rsid w:val="00E352BD"/>
    <w:rsid w:val="00E352E9"/>
    <w:rsid w:val="00E35359"/>
    <w:rsid w:val="00E353A2"/>
    <w:rsid w:val="00E353A7"/>
    <w:rsid w:val="00E353FD"/>
    <w:rsid w:val="00E35452"/>
    <w:rsid w:val="00E3547A"/>
    <w:rsid w:val="00E3548C"/>
    <w:rsid w:val="00E354CD"/>
    <w:rsid w:val="00E3552C"/>
    <w:rsid w:val="00E35555"/>
    <w:rsid w:val="00E3556B"/>
    <w:rsid w:val="00E355C5"/>
    <w:rsid w:val="00E355DF"/>
    <w:rsid w:val="00E35659"/>
    <w:rsid w:val="00E356A6"/>
    <w:rsid w:val="00E356EC"/>
    <w:rsid w:val="00E3575A"/>
    <w:rsid w:val="00E35768"/>
    <w:rsid w:val="00E357AE"/>
    <w:rsid w:val="00E357C9"/>
    <w:rsid w:val="00E357D4"/>
    <w:rsid w:val="00E357E4"/>
    <w:rsid w:val="00E357F4"/>
    <w:rsid w:val="00E3583E"/>
    <w:rsid w:val="00E3584B"/>
    <w:rsid w:val="00E35857"/>
    <w:rsid w:val="00E35889"/>
    <w:rsid w:val="00E358AF"/>
    <w:rsid w:val="00E358CF"/>
    <w:rsid w:val="00E35924"/>
    <w:rsid w:val="00E35930"/>
    <w:rsid w:val="00E35942"/>
    <w:rsid w:val="00E3594E"/>
    <w:rsid w:val="00E359AB"/>
    <w:rsid w:val="00E359B9"/>
    <w:rsid w:val="00E359C0"/>
    <w:rsid w:val="00E359D5"/>
    <w:rsid w:val="00E35A00"/>
    <w:rsid w:val="00E35A29"/>
    <w:rsid w:val="00E35A48"/>
    <w:rsid w:val="00E35A6D"/>
    <w:rsid w:val="00E35A7A"/>
    <w:rsid w:val="00E35A87"/>
    <w:rsid w:val="00E35A8D"/>
    <w:rsid w:val="00E35AB5"/>
    <w:rsid w:val="00E35ADB"/>
    <w:rsid w:val="00E35B13"/>
    <w:rsid w:val="00E35B15"/>
    <w:rsid w:val="00E35B3E"/>
    <w:rsid w:val="00E35B9D"/>
    <w:rsid w:val="00E35B9F"/>
    <w:rsid w:val="00E35BA7"/>
    <w:rsid w:val="00E35BC2"/>
    <w:rsid w:val="00E35BCA"/>
    <w:rsid w:val="00E35C12"/>
    <w:rsid w:val="00E35C21"/>
    <w:rsid w:val="00E35C2A"/>
    <w:rsid w:val="00E35C3E"/>
    <w:rsid w:val="00E35C52"/>
    <w:rsid w:val="00E35C73"/>
    <w:rsid w:val="00E35CBC"/>
    <w:rsid w:val="00E35CC0"/>
    <w:rsid w:val="00E35CDB"/>
    <w:rsid w:val="00E35D26"/>
    <w:rsid w:val="00E35D56"/>
    <w:rsid w:val="00E35D65"/>
    <w:rsid w:val="00E35D7A"/>
    <w:rsid w:val="00E35D7D"/>
    <w:rsid w:val="00E35D89"/>
    <w:rsid w:val="00E35D8D"/>
    <w:rsid w:val="00E35DE6"/>
    <w:rsid w:val="00E35DEC"/>
    <w:rsid w:val="00E35DF5"/>
    <w:rsid w:val="00E35DFA"/>
    <w:rsid w:val="00E35DFC"/>
    <w:rsid w:val="00E35E05"/>
    <w:rsid w:val="00E35E21"/>
    <w:rsid w:val="00E35E22"/>
    <w:rsid w:val="00E35E4F"/>
    <w:rsid w:val="00E35E97"/>
    <w:rsid w:val="00E35EE2"/>
    <w:rsid w:val="00E35F1F"/>
    <w:rsid w:val="00E35F2E"/>
    <w:rsid w:val="00E35F6D"/>
    <w:rsid w:val="00E35F97"/>
    <w:rsid w:val="00E35FAD"/>
    <w:rsid w:val="00E35FB2"/>
    <w:rsid w:val="00E35FC5"/>
    <w:rsid w:val="00E35FCB"/>
    <w:rsid w:val="00E35FDD"/>
    <w:rsid w:val="00E36035"/>
    <w:rsid w:val="00E36049"/>
    <w:rsid w:val="00E36058"/>
    <w:rsid w:val="00E36080"/>
    <w:rsid w:val="00E360FF"/>
    <w:rsid w:val="00E3613D"/>
    <w:rsid w:val="00E36171"/>
    <w:rsid w:val="00E3617D"/>
    <w:rsid w:val="00E361A2"/>
    <w:rsid w:val="00E361B1"/>
    <w:rsid w:val="00E361C2"/>
    <w:rsid w:val="00E361D6"/>
    <w:rsid w:val="00E361DE"/>
    <w:rsid w:val="00E361E9"/>
    <w:rsid w:val="00E361FB"/>
    <w:rsid w:val="00E36221"/>
    <w:rsid w:val="00E36247"/>
    <w:rsid w:val="00E3625B"/>
    <w:rsid w:val="00E3628E"/>
    <w:rsid w:val="00E362AF"/>
    <w:rsid w:val="00E362D4"/>
    <w:rsid w:val="00E362D6"/>
    <w:rsid w:val="00E362F5"/>
    <w:rsid w:val="00E3635F"/>
    <w:rsid w:val="00E3638A"/>
    <w:rsid w:val="00E363C1"/>
    <w:rsid w:val="00E363F4"/>
    <w:rsid w:val="00E364BF"/>
    <w:rsid w:val="00E364DB"/>
    <w:rsid w:val="00E364F5"/>
    <w:rsid w:val="00E364FB"/>
    <w:rsid w:val="00E3651F"/>
    <w:rsid w:val="00E36549"/>
    <w:rsid w:val="00E3658A"/>
    <w:rsid w:val="00E365A6"/>
    <w:rsid w:val="00E365CB"/>
    <w:rsid w:val="00E365E8"/>
    <w:rsid w:val="00E36621"/>
    <w:rsid w:val="00E36623"/>
    <w:rsid w:val="00E36633"/>
    <w:rsid w:val="00E3664E"/>
    <w:rsid w:val="00E36665"/>
    <w:rsid w:val="00E36692"/>
    <w:rsid w:val="00E36781"/>
    <w:rsid w:val="00E36788"/>
    <w:rsid w:val="00E367AE"/>
    <w:rsid w:val="00E367F9"/>
    <w:rsid w:val="00E367FC"/>
    <w:rsid w:val="00E3680A"/>
    <w:rsid w:val="00E3684D"/>
    <w:rsid w:val="00E36898"/>
    <w:rsid w:val="00E368BB"/>
    <w:rsid w:val="00E368FF"/>
    <w:rsid w:val="00E3692D"/>
    <w:rsid w:val="00E36932"/>
    <w:rsid w:val="00E3697F"/>
    <w:rsid w:val="00E369A3"/>
    <w:rsid w:val="00E369A4"/>
    <w:rsid w:val="00E369CE"/>
    <w:rsid w:val="00E369CF"/>
    <w:rsid w:val="00E369DA"/>
    <w:rsid w:val="00E369E4"/>
    <w:rsid w:val="00E369F4"/>
    <w:rsid w:val="00E369F5"/>
    <w:rsid w:val="00E369FB"/>
    <w:rsid w:val="00E36A4C"/>
    <w:rsid w:val="00E36A7E"/>
    <w:rsid w:val="00E36AB2"/>
    <w:rsid w:val="00E36AF8"/>
    <w:rsid w:val="00E36B06"/>
    <w:rsid w:val="00E36B2F"/>
    <w:rsid w:val="00E36BAD"/>
    <w:rsid w:val="00E36C1A"/>
    <w:rsid w:val="00E36C8F"/>
    <w:rsid w:val="00E36CA1"/>
    <w:rsid w:val="00E36CAA"/>
    <w:rsid w:val="00E36CE8"/>
    <w:rsid w:val="00E36D52"/>
    <w:rsid w:val="00E36D56"/>
    <w:rsid w:val="00E36D80"/>
    <w:rsid w:val="00E36E72"/>
    <w:rsid w:val="00E36EBA"/>
    <w:rsid w:val="00E36EE5"/>
    <w:rsid w:val="00E36F06"/>
    <w:rsid w:val="00E36F1B"/>
    <w:rsid w:val="00E36F38"/>
    <w:rsid w:val="00E36F47"/>
    <w:rsid w:val="00E36F63"/>
    <w:rsid w:val="00E36F6D"/>
    <w:rsid w:val="00E36F7F"/>
    <w:rsid w:val="00E36F95"/>
    <w:rsid w:val="00E36FBC"/>
    <w:rsid w:val="00E36FCD"/>
    <w:rsid w:val="00E3703C"/>
    <w:rsid w:val="00E370E2"/>
    <w:rsid w:val="00E371C6"/>
    <w:rsid w:val="00E371D7"/>
    <w:rsid w:val="00E371F1"/>
    <w:rsid w:val="00E37201"/>
    <w:rsid w:val="00E37202"/>
    <w:rsid w:val="00E37208"/>
    <w:rsid w:val="00E3721C"/>
    <w:rsid w:val="00E3725B"/>
    <w:rsid w:val="00E372C8"/>
    <w:rsid w:val="00E372D1"/>
    <w:rsid w:val="00E372F3"/>
    <w:rsid w:val="00E3731E"/>
    <w:rsid w:val="00E37322"/>
    <w:rsid w:val="00E37325"/>
    <w:rsid w:val="00E37326"/>
    <w:rsid w:val="00E37341"/>
    <w:rsid w:val="00E3737A"/>
    <w:rsid w:val="00E373CF"/>
    <w:rsid w:val="00E3741E"/>
    <w:rsid w:val="00E3742E"/>
    <w:rsid w:val="00E37487"/>
    <w:rsid w:val="00E3748F"/>
    <w:rsid w:val="00E3749A"/>
    <w:rsid w:val="00E374C7"/>
    <w:rsid w:val="00E374D7"/>
    <w:rsid w:val="00E374DC"/>
    <w:rsid w:val="00E37531"/>
    <w:rsid w:val="00E37559"/>
    <w:rsid w:val="00E37567"/>
    <w:rsid w:val="00E37595"/>
    <w:rsid w:val="00E375AD"/>
    <w:rsid w:val="00E375C1"/>
    <w:rsid w:val="00E375DE"/>
    <w:rsid w:val="00E37609"/>
    <w:rsid w:val="00E37621"/>
    <w:rsid w:val="00E37668"/>
    <w:rsid w:val="00E3767C"/>
    <w:rsid w:val="00E376BF"/>
    <w:rsid w:val="00E37701"/>
    <w:rsid w:val="00E3777D"/>
    <w:rsid w:val="00E377D9"/>
    <w:rsid w:val="00E377DC"/>
    <w:rsid w:val="00E377E9"/>
    <w:rsid w:val="00E3783D"/>
    <w:rsid w:val="00E3785C"/>
    <w:rsid w:val="00E37867"/>
    <w:rsid w:val="00E378C4"/>
    <w:rsid w:val="00E378D0"/>
    <w:rsid w:val="00E37910"/>
    <w:rsid w:val="00E3791E"/>
    <w:rsid w:val="00E37946"/>
    <w:rsid w:val="00E3796F"/>
    <w:rsid w:val="00E37976"/>
    <w:rsid w:val="00E37990"/>
    <w:rsid w:val="00E379E3"/>
    <w:rsid w:val="00E379FC"/>
    <w:rsid w:val="00E37A26"/>
    <w:rsid w:val="00E37A3E"/>
    <w:rsid w:val="00E37A3F"/>
    <w:rsid w:val="00E37A60"/>
    <w:rsid w:val="00E37A61"/>
    <w:rsid w:val="00E37A96"/>
    <w:rsid w:val="00E37ABB"/>
    <w:rsid w:val="00E37AC4"/>
    <w:rsid w:val="00E37B04"/>
    <w:rsid w:val="00E37B0F"/>
    <w:rsid w:val="00E37B37"/>
    <w:rsid w:val="00E37B56"/>
    <w:rsid w:val="00E37B66"/>
    <w:rsid w:val="00E37B8C"/>
    <w:rsid w:val="00E37B8D"/>
    <w:rsid w:val="00E37B90"/>
    <w:rsid w:val="00E37BAC"/>
    <w:rsid w:val="00E37BAD"/>
    <w:rsid w:val="00E37BBC"/>
    <w:rsid w:val="00E37BD5"/>
    <w:rsid w:val="00E37BD8"/>
    <w:rsid w:val="00E37BF4"/>
    <w:rsid w:val="00E37BFD"/>
    <w:rsid w:val="00E37C04"/>
    <w:rsid w:val="00E37C13"/>
    <w:rsid w:val="00E37C18"/>
    <w:rsid w:val="00E37C1F"/>
    <w:rsid w:val="00E37C4E"/>
    <w:rsid w:val="00E37CAC"/>
    <w:rsid w:val="00E37CB6"/>
    <w:rsid w:val="00E37CC1"/>
    <w:rsid w:val="00E37D52"/>
    <w:rsid w:val="00E37D66"/>
    <w:rsid w:val="00E37D83"/>
    <w:rsid w:val="00E37DA1"/>
    <w:rsid w:val="00E37DC8"/>
    <w:rsid w:val="00E37DCB"/>
    <w:rsid w:val="00E37DEE"/>
    <w:rsid w:val="00E37E85"/>
    <w:rsid w:val="00E37EAA"/>
    <w:rsid w:val="00E37EB5"/>
    <w:rsid w:val="00E37EB7"/>
    <w:rsid w:val="00E37EF8"/>
    <w:rsid w:val="00E37EFF"/>
    <w:rsid w:val="00E37F0D"/>
    <w:rsid w:val="00E37F11"/>
    <w:rsid w:val="00E37F58"/>
    <w:rsid w:val="00E37F5D"/>
    <w:rsid w:val="00E37F76"/>
    <w:rsid w:val="00E37F78"/>
    <w:rsid w:val="00E37F8B"/>
    <w:rsid w:val="00E37FE9"/>
    <w:rsid w:val="00E4000E"/>
    <w:rsid w:val="00E40026"/>
    <w:rsid w:val="00E4006A"/>
    <w:rsid w:val="00E400D2"/>
    <w:rsid w:val="00E400EB"/>
    <w:rsid w:val="00E40109"/>
    <w:rsid w:val="00E40151"/>
    <w:rsid w:val="00E40185"/>
    <w:rsid w:val="00E4021F"/>
    <w:rsid w:val="00E4024E"/>
    <w:rsid w:val="00E40278"/>
    <w:rsid w:val="00E4028D"/>
    <w:rsid w:val="00E40294"/>
    <w:rsid w:val="00E40297"/>
    <w:rsid w:val="00E402C1"/>
    <w:rsid w:val="00E402CC"/>
    <w:rsid w:val="00E40325"/>
    <w:rsid w:val="00E40335"/>
    <w:rsid w:val="00E4035A"/>
    <w:rsid w:val="00E4039D"/>
    <w:rsid w:val="00E403A6"/>
    <w:rsid w:val="00E403A9"/>
    <w:rsid w:val="00E403B1"/>
    <w:rsid w:val="00E403B7"/>
    <w:rsid w:val="00E403B9"/>
    <w:rsid w:val="00E403D2"/>
    <w:rsid w:val="00E403EC"/>
    <w:rsid w:val="00E403EF"/>
    <w:rsid w:val="00E403FB"/>
    <w:rsid w:val="00E40409"/>
    <w:rsid w:val="00E40415"/>
    <w:rsid w:val="00E4044B"/>
    <w:rsid w:val="00E4044D"/>
    <w:rsid w:val="00E404C0"/>
    <w:rsid w:val="00E404DA"/>
    <w:rsid w:val="00E404E8"/>
    <w:rsid w:val="00E40505"/>
    <w:rsid w:val="00E40554"/>
    <w:rsid w:val="00E40573"/>
    <w:rsid w:val="00E405B6"/>
    <w:rsid w:val="00E405EA"/>
    <w:rsid w:val="00E40600"/>
    <w:rsid w:val="00E4065B"/>
    <w:rsid w:val="00E40666"/>
    <w:rsid w:val="00E40677"/>
    <w:rsid w:val="00E406AE"/>
    <w:rsid w:val="00E406CD"/>
    <w:rsid w:val="00E406D7"/>
    <w:rsid w:val="00E406DA"/>
    <w:rsid w:val="00E406F5"/>
    <w:rsid w:val="00E40723"/>
    <w:rsid w:val="00E40724"/>
    <w:rsid w:val="00E4077C"/>
    <w:rsid w:val="00E4077F"/>
    <w:rsid w:val="00E40868"/>
    <w:rsid w:val="00E4087F"/>
    <w:rsid w:val="00E40882"/>
    <w:rsid w:val="00E408B7"/>
    <w:rsid w:val="00E408D9"/>
    <w:rsid w:val="00E408F0"/>
    <w:rsid w:val="00E40941"/>
    <w:rsid w:val="00E409DA"/>
    <w:rsid w:val="00E40A49"/>
    <w:rsid w:val="00E40A78"/>
    <w:rsid w:val="00E40AA9"/>
    <w:rsid w:val="00E40ACD"/>
    <w:rsid w:val="00E40AED"/>
    <w:rsid w:val="00E40B3D"/>
    <w:rsid w:val="00E40B4A"/>
    <w:rsid w:val="00E40B73"/>
    <w:rsid w:val="00E40B92"/>
    <w:rsid w:val="00E40BE2"/>
    <w:rsid w:val="00E40BFA"/>
    <w:rsid w:val="00E40C2C"/>
    <w:rsid w:val="00E40C36"/>
    <w:rsid w:val="00E40C4B"/>
    <w:rsid w:val="00E40C5A"/>
    <w:rsid w:val="00E40C5B"/>
    <w:rsid w:val="00E40C71"/>
    <w:rsid w:val="00E40CB4"/>
    <w:rsid w:val="00E40CB5"/>
    <w:rsid w:val="00E40D33"/>
    <w:rsid w:val="00E40D59"/>
    <w:rsid w:val="00E40D7D"/>
    <w:rsid w:val="00E40DA7"/>
    <w:rsid w:val="00E40DCE"/>
    <w:rsid w:val="00E40DD0"/>
    <w:rsid w:val="00E40E6E"/>
    <w:rsid w:val="00E40E8D"/>
    <w:rsid w:val="00E40EC6"/>
    <w:rsid w:val="00E40F11"/>
    <w:rsid w:val="00E40F4B"/>
    <w:rsid w:val="00E40F69"/>
    <w:rsid w:val="00E40F86"/>
    <w:rsid w:val="00E40FD4"/>
    <w:rsid w:val="00E4100B"/>
    <w:rsid w:val="00E4101D"/>
    <w:rsid w:val="00E41025"/>
    <w:rsid w:val="00E4104A"/>
    <w:rsid w:val="00E4107A"/>
    <w:rsid w:val="00E410A2"/>
    <w:rsid w:val="00E410C9"/>
    <w:rsid w:val="00E410E1"/>
    <w:rsid w:val="00E41144"/>
    <w:rsid w:val="00E41184"/>
    <w:rsid w:val="00E411A1"/>
    <w:rsid w:val="00E411B7"/>
    <w:rsid w:val="00E4120A"/>
    <w:rsid w:val="00E4122D"/>
    <w:rsid w:val="00E41238"/>
    <w:rsid w:val="00E412C8"/>
    <w:rsid w:val="00E412D2"/>
    <w:rsid w:val="00E4132E"/>
    <w:rsid w:val="00E4139D"/>
    <w:rsid w:val="00E413B0"/>
    <w:rsid w:val="00E413DD"/>
    <w:rsid w:val="00E413F6"/>
    <w:rsid w:val="00E41408"/>
    <w:rsid w:val="00E4146E"/>
    <w:rsid w:val="00E41473"/>
    <w:rsid w:val="00E4147B"/>
    <w:rsid w:val="00E41487"/>
    <w:rsid w:val="00E41496"/>
    <w:rsid w:val="00E4149A"/>
    <w:rsid w:val="00E414AD"/>
    <w:rsid w:val="00E414EE"/>
    <w:rsid w:val="00E41554"/>
    <w:rsid w:val="00E41555"/>
    <w:rsid w:val="00E41556"/>
    <w:rsid w:val="00E41589"/>
    <w:rsid w:val="00E4159C"/>
    <w:rsid w:val="00E415DD"/>
    <w:rsid w:val="00E415E0"/>
    <w:rsid w:val="00E415E5"/>
    <w:rsid w:val="00E415EE"/>
    <w:rsid w:val="00E415F6"/>
    <w:rsid w:val="00E41619"/>
    <w:rsid w:val="00E41627"/>
    <w:rsid w:val="00E41640"/>
    <w:rsid w:val="00E4164E"/>
    <w:rsid w:val="00E4165D"/>
    <w:rsid w:val="00E41697"/>
    <w:rsid w:val="00E416A5"/>
    <w:rsid w:val="00E416DA"/>
    <w:rsid w:val="00E41724"/>
    <w:rsid w:val="00E41749"/>
    <w:rsid w:val="00E4175B"/>
    <w:rsid w:val="00E41772"/>
    <w:rsid w:val="00E4178D"/>
    <w:rsid w:val="00E417A6"/>
    <w:rsid w:val="00E417A8"/>
    <w:rsid w:val="00E417AA"/>
    <w:rsid w:val="00E417B4"/>
    <w:rsid w:val="00E417BF"/>
    <w:rsid w:val="00E417DF"/>
    <w:rsid w:val="00E417FD"/>
    <w:rsid w:val="00E41824"/>
    <w:rsid w:val="00E4182C"/>
    <w:rsid w:val="00E41848"/>
    <w:rsid w:val="00E4186E"/>
    <w:rsid w:val="00E41874"/>
    <w:rsid w:val="00E4189E"/>
    <w:rsid w:val="00E418D2"/>
    <w:rsid w:val="00E41917"/>
    <w:rsid w:val="00E4192E"/>
    <w:rsid w:val="00E41946"/>
    <w:rsid w:val="00E41974"/>
    <w:rsid w:val="00E4197A"/>
    <w:rsid w:val="00E41A5A"/>
    <w:rsid w:val="00E41A6E"/>
    <w:rsid w:val="00E41AA0"/>
    <w:rsid w:val="00E41AB1"/>
    <w:rsid w:val="00E41B13"/>
    <w:rsid w:val="00E41B4F"/>
    <w:rsid w:val="00E41B55"/>
    <w:rsid w:val="00E41B76"/>
    <w:rsid w:val="00E41B79"/>
    <w:rsid w:val="00E41BAA"/>
    <w:rsid w:val="00E41BE7"/>
    <w:rsid w:val="00E41BE9"/>
    <w:rsid w:val="00E41BEF"/>
    <w:rsid w:val="00E41C1C"/>
    <w:rsid w:val="00E41C22"/>
    <w:rsid w:val="00E41C4F"/>
    <w:rsid w:val="00E41C71"/>
    <w:rsid w:val="00E41C8E"/>
    <w:rsid w:val="00E41CAD"/>
    <w:rsid w:val="00E41CB3"/>
    <w:rsid w:val="00E41CB7"/>
    <w:rsid w:val="00E41CD1"/>
    <w:rsid w:val="00E41CDB"/>
    <w:rsid w:val="00E41CFB"/>
    <w:rsid w:val="00E41D67"/>
    <w:rsid w:val="00E41D8E"/>
    <w:rsid w:val="00E41D9B"/>
    <w:rsid w:val="00E41E09"/>
    <w:rsid w:val="00E41E0A"/>
    <w:rsid w:val="00E41E26"/>
    <w:rsid w:val="00E41F29"/>
    <w:rsid w:val="00E41F51"/>
    <w:rsid w:val="00E41F6C"/>
    <w:rsid w:val="00E41F88"/>
    <w:rsid w:val="00E41FAF"/>
    <w:rsid w:val="00E41FD5"/>
    <w:rsid w:val="00E41FD6"/>
    <w:rsid w:val="00E41FEC"/>
    <w:rsid w:val="00E42046"/>
    <w:rsid w:val="00E4206F"/>
    <w:rsid w:val="00E420B8"/>
    <w:rsid w:val="00E420BA"/>
    <w:rsid w:val="00E420C2"/>
    <w:rsid w:val="00E420F8"/>
    <w:rsid w:val="00E42102"/>
    <w:rsid w:val="00E4210C"/>
    <w:rsid w:val="00E42132"/>
    <w:rsid w:val="00E42155"/>
    <w:rsid w:val="00E4215B"/>
    <w:rsid w:val="00E42192"/>
    <w:rsid w:val="00E42193"/>
    <w:rsid w:val="00E421B2"/>
    <w:rsid w:val="00E421E6"/>
    <w:rsid w:val="00E42218"/>
    <w:rsid w:val="00E42227"/>
    <w:rsid w:val="00E42285"/>
    <w:rsid w:val="00E42295"/>
    <w:rsid w:val="00E422EE"/>
    <w:rsid w:val="00E422F9"/>
    <w:rsid w:val="00E4235D"/>
    <w:rsid w:val="00E4235F"/>
    <w:rsid w:val="00E42362"/>
    <w:rsid w:val="00E42365"/>
    <w:rsid w:val="00E4239E"/>
    <w:rsid w:val="00E423A5"/>
    <w:rsid w:val="00E423B2"/>
    <w:rsid w:val="00E423C4"/>
    <w:rsid w:val="00E423D2"/>
    <w:rsid w:val="00E423DF"/>
    <w:rsid w:val="00E42444"/>
    <w:rsid w:val="00E42454"/>
    <w:rsid w:val="00E424B2"/>
    <w:rsid w:val="00E424B7"/>
    <w:rsid w:val="00E424BC"/>
    <w:rsid w:val="00E424F7"/>
    <w:rsid w:val="00E42553"/>
    <w:rsid w:val="00E4255A"/>
    <w:rsid w:val="00E4258F"/>
    <w:rsid w:val="00E425F4"/>
    <w:rsid w:val="00E42653"/>
    <w:rsid w:val="00E42687"/>
    <w:rsid w:val="00E426DE"/>
    <w:rsid w:val="00E426F2"/>
    <w:rsid w:val="00E42764"/>
    <w:rsid w:val="00E4279A"/>
    <w:rsid w:val="00E427B5"/>
    <w:rsid w:val="00E427D5"/>
    <w:rsid w:val="00E427E6"/>
    <w:rsid w:val="00E42809"/>
    <w:rsid w:val="00E4281B"/>
    <w:rsid w:val="00E4281C"/>
    <w:rsid w:val="00E42832"/>
    <w:rsid w:val="00E42849"/>
    <w:rsid w:val="00E42871"/>
    <w:rsid w:val="00E42890"/>
    <w:rsid w:val="00E4289F"/>
    <w:rsid w:val="00E428DC"/>
    <w:rsid w:val="00E428FD"/>
    <w:rsid w:val="00E4295E"/>
    <w:rsid w:val="00E42967"/>
    <w:rsid w:val="00E42981"/>
    <w:rsid w:val="00E42982"/>
    <w:rsid w:val="00E429A8"/>
    <w:rsid w:val="00E429AA"/>
    <w:rsid w:val="00E429CA"/>
    <w:rsid w:val="00E429DD"/>
    <w:rsid w:val="00E429E9"/>
    <w:rsid w:val="00E429EC"/>
    <w:rsid w:val="00E42A27"/>
    <w:rsid w:val="00E42A68"/>
    <w:rsid w:val="00E42A80"/>
    <w:rsid w:val="00E42A93"/>
    <w:rsid w:val="00E42A9E"/>
    <w:rsid w:val="00E42AB5"/>
    <w:rsid w:val="00E42AC0"/>
    <w:rsid w:val="00E42B27"/>
    <w:rsid w:val="00E42B4B"/>
    <w:rsid w:val="00E42B6D"/>
    <w:rsid w:val="00E42B8A"/>
    <w:rsid w:val="00E42BAF"/>
    <w:rsid w:val="00E42BE9"/>
    <w:rsid w:val="00E42C13"/>
    <w:rsid w:val="00E42C23"/>
    <w:rsid w:val="00E42C25"/>
    <w:rsid w:val="00E42C30"/>
    <w:rsid w:val="00E42C3C"/>
    <w:rsid w:val="00E42C3F"/>
    <w:rsid w:val="00E42C42"/>
    <w:rsid w:val="00E42C95"/>
    <w:rsid w:val="00E42CA7"/>
    <w:rsid w:val="00E42CAE"/>
    <w:rsid w:val="00E42D4A"/>
    <w:rsid w:val="00E42D5E"/>
    <w:rsid w:val="00E42D73"/>
    <w:rsid w:val="00E42D74"/>
    <w:rsid w:val="00E42DA1"/>
    <w:rsid w:val="00E42DE2"/>
    <w:rsid w:val="00E42E4B"/>
    <w:rsid w:val="00E42E8E"/>
    <w:rsid w:val="00E42E90"/>
    <w:rsid w:val="00E42EAD"/>
    <w:rsid w:val="00E42F0D"/>
    <w:rsid w:val="00E42F5C"/>
    <w:rsid w:val="00E42F5F"/>
    <w:rsid w:val="00E42F71"/>
    <w:rsid w:val="00E42F88"/>
    <w:rsid w:val="00E42F9F"/>
    <w:rsid w:val="00E43011"/>
    <w:rsid w:val="00E43054"/>
    <w:rsid w:val="00E43060"/>
    <w:rsid w:val="00E43085"/>
    <w:rsid w:val="00E43095"/>
    <w:rsid w:val="00E430EB"/>
    <w:rsid w:val="00E43116"/>
    <w:rsid w:val="00E4319E"/>
    <w:rsid w:val="00E431B0"/>
    <w:rsid w:val="00E431E8"/>
    <w:rsid w:val="00E43222"/>
    <w:rsid w:val="00E43242"/>
    <w:rsid w:val="00E43245"/>
    <w:rsid w:val="00E43295"/>
    <w:rsid w:val="00E432BF"/>
    <w:rsid w:val="00E43369"/>
    <w:rsid w:val="00E43377"/>
    <w:rsid w:val="00E4337E"/>
    <w:rsid w:val="00E433C4"/>
    <w:rsid w:val="00E433F2"/>
    <w:rsid w:val="00E433FC"/>
    <w:rsid w:val="00E433FE"/>
    <w:rsid w:val="00E43429"/>
    <w:rsid w:val="00E4342B"/>
    <w:rsid w:val="00E43438"/>
    <w:rsid w:val="00E4344D"/>
    <w:rsid w:val="00E4345E"/>
    <w:rsid w:val="00E4345F"/>
    <w:rsid w:val="00E43486"/>
    <w:rsid w:val="00E434B1"/>
    <w:rsid w:val="00E43502"/>
    <w:rsid w:val="00E43508"/>
    <w:rsid w:val="00E43569"/>
    <w:rsid w:val="00E4357D"/>
    <w:rsid w:val="00E435C8"/>
    <w:rsid w:val="00E435F1"/>
    <w:rsid w:val="00E435F3"/>
    <w:rsid w:val="00E4360A"/>
    <w:rsid w:val="00E436A4"/>
    <w:rsid w:val="00E436C8"/>
    <w:rsid w:val="00E436D7"/>
    <w:rsid w:val="00E436E0"/>
    <w:rsid w:val="00E436F4"/>
    <w:rsid w:val="00E43715"/>
    <w:rsid w:val="00E4377D"/>
    <w:rsid w:val="00E43789"/>
    <w:rsid w:val="00E43790"/>
    <w:rsid w:val="00E437C9"/>
    <w:rsid w:val="00E437D8"/>
    <w:rsid w:val="00E43804"/>
    <w:rsid w:val="00E43822"/>
    <w:rsid w:val="00E4384E"/>
    <w:rsid w:val="00E4384F"/>
    <w:rsid w:val="00E43868"/>
    <w:rsid w:val="00E43890"/>
    <w:rsid w:val="00E438C0"/>
    <w:rsid w:val="00E438E6"/>
    <w:rsid w:val="00E438E8"/>
    <w:rsid w:val="00E438ED"/>
    <w:rsid w:val="00E4393F"/>
    <w:rsid w:val="00E43964"/>
    <w:rsid w:val="00E43969"/>
    <w:rsid w:val="00E4398B"/>
    <w:rsid w:val="00E439A9"/>
    <w:rsid w:val="00E439AB"/>
    <w:rsid w:val="00E439C9"/>
    <w:rsid w:val="00E439D0"/>
    <w:rsid w:val="00E439F4"/>
    <w:rsid w:val="00E43A17"/>
    <w:rsid w:val="00E43A57"/>
    <w:rsid w:val="00E43A64"/>
    <w:rsid w:val="00E43ACA"/>
    <w:rsid w:val="00E43B04"/>
    <w:rsid w:val="00E43B76"/>
    <w:rsid w:val="00E43B81"/>
    <w:rsid w:val="00E43B8C"/>
    <w:rsid w:val="00E43B93"/>
    <w:rsid w:val="00E43B9F"/>
    <w:rsid w:val="00E43BDF"/>
    <w:rsid w:val="00E43BE0"/>
    <w:rsid w:val="00E43BF6"/>
    <w:rsid w:val="00E43C27"/>
    <w:rsid w:val="00E43C30"/>
    <w:rsid w:val="00E43C5A"/>
    <w:rsid w:val="00E43C65"/>
    <w:rsid w:val="00E43C71"/>
    <w:rsid w:val="00E43C76"/>
    <w:rsid w:val="00E43C7D"/>
    <w:rsid w:val="00E43C91"/>
    <w:rsid w:val="00E43C96"/>
    <w:rsid w:val="00E43CA8"/>
    <w:rsid w:val="00E43CB4"/>
    <w:rsid w:val="00E43CC6"/>
    <w:rsid w:val="00E43CED"/>
    <w:rsid w:val="00E43D58"/>
    <w:rsid w:val="00E43D5D"/>
    <w:rsid w:val="00E43DE8"/>
    <w:rsid w:val="00E43E37"/>
    <w:rsid w:val="00E43E5D"/>
    <w:rsid w:val="00E43E90"/>
    <w:rsid w:val="00E43E95"/>
    <w:rsid w:val="00E43EAE"/>
    <w:rsid w:val="00E43EF5"/>
    <w:rsid w:val="00E43F0B"/>
    <w:rsid w:val="00E43F47"/>
    <w:rsid w:val="00E43F78"/>
    <w:rsid w:val="00E43F7C"/>
    <w:rsid w:val="00E43F92"/>
    <w:rsid w:val="00E43FBF"/>
    <w:rsid w:val="00E43FE1"/>
    <w:rsid w:val="00E43FF7"/>
    <w:rsid w:val="00E44004"/>
    <w:rsid w:val="00E44005"/>
    <w:rsid w:val="00E4400C"/>
    <w:rsid w:val="00E4400D"/>
    <w:rsid w:val="00E4403B"/>
    <w:rsid w:val="00E44041"/>
    <w:rsid w:val="00E44047"/>
    <w:rsid w:val="00E4409D"/>
    <w:rsid w:val="00E440E0"/>
    <w:rsid w:val="00E44126"/>
    <w:rsid w:val="00E4412A"/>
    <w:rsid w:val="00E4414A"/>
    <w:rsid w:val="00E44182"/>
    <w:rsid w:val="00E44183"/>
    <w:rsid w:val="00E441DE"/>
    <w:rsid w:val="00E44220"/>
    <w:rsid w:val="00E44226"/>
    <w:rsid w:val="00E44247"/>
    <w:rsid w:val="00E4426D"/>
    <w:rsid w:val="00E442CE"/>
    <w:rsid w:val="00E442DA"/>
    <w:rsid w:val="00E44303"/>
    <w:rsid w:val="00E44344"/>
    <w:rsid w:val="00E44360"/>
    <w:rsid w:val="00E4437A"/>
    <w:rsid w:val="00E443A3"/>
    <w:rsid w:val="00E443D7"/>
    <w:rsid w:val="00E443ED"/>
    <w:rsid w:val="00E4440B"/>
    <w:rsid w:val="00E4447B"/>
    <w:rsid w:val="00E4448B"/>
    <w:rsid w:val="00E4448F"/>
    <w:rsid w:val="00E44490"/>
    <w:rsid w:val="00E444B6"/>
    <w:rsid w:val="00E444CA"/>
    <w:rsid w:val="00E444DE"/>
    <w:rsid w:val="00E444E2"/>
    <w:rsid w:val="00E4450A"/>
    <w:rsid w:val="00E44518"/>
    <w:rsid w:val="00E44539"/>
    <w:rsid w:val="00E44556"/>
    <w:rsid w:val="00E44559"/>
    <w:rsid w:val="00E44588"/>
    <w:rsid w:val="00E445D9"/>
    <w:rsid w:val="00E445FE"/>
    <w:rsid w:val="00E4460F"/>
    <w:rsid w:val="00E44628"/>
    <w:rsid w:val="00E44674"/>
    <w:rsid w:val="00E446B8"/>
    <w:rsid w:val="00E446CD"/>
    <w:rsid w:val="00E446D4"/>
    <w:rsid w:val="00E44746"/>
    <w:rsid w:val="00E44765"/>
    <w:rsid w:val="00E447C4"/>
    <w:rsid w:val="00E447E4"/>
    <w:rsid w:val="00E447EB"/>
    <w:rsid w:val="00E4484D"/>
    <w:rsid w:val="00E44850"/>
    <w:rsid w:val="00E44857"/>
    <w:rsid w:val="00E44882"/>
    <w:rsid w:val="00E44890"/>
    <w:rsid w:val="00E448E6"/>
    <w:rsid w:val="00E4492C"/>
    <w:rsid w:val="00E44999"/>
    <w:rsid w:val="00E449AD"/>
    <w:rsid w:val="00E449C8"/>
    <w:rsid w:val="00E44A2D"/>
    <w:rsid w:val="00E44A43"/>
    <w:rsid w:val="00E44A52"/>
    <w:rsid w:val="00E44AB9"/>
    <w:rsid w:val="00E44AEA"/>
    <w:rsid w:val="00E44B03"/>
    <w:rsid w:val="00E44B1D"/>
    <w:rsid w:val="00E44B55"/>
    <w:rsid w:val="00E44B82"/>
    <w:rsid w:val="00E44B84"/>
    <w:rsid w:val="00E44B9E"/>
    <w:rsid w:val="00E44BAA"/>
    <w:rsid w:val="00E44BCA"/>
    <w:rsid w:val="00E44C02"/>
    <w:rsid w:val="00E44C07"/>
    <w:rsid w:val="00E44C09"/>
    <w:rsid w:val="00E44C12"/>
    <w:rsid w:val="00E44C4B"/>
    <w:rsid w:val="00E44C75"/>
    <w:rsid w:val="00E44C7D"/>
    <w:rsid w:val="00E44C87"/>
    <w:rsid w:val="00E44C89"/>
    <w:rsid w:val="00E44DA1"/>
    <w:rsid w:val="00E44E30"/>
    <w:rsid w:val="00E44E48"/>
    <w:rsid w:val="00E44E7C"/>
    <w:rsid w:val="00E44E89"/>
    <w:rsid w:val="00E44EDF"/>
    <w:rsid w:val="00E44F12"/>
    <w:rsid w:val="00E44F21"/>
    <w:rsid w:val="00E44F61"/>
    <w:rsid w:val="00E44F99"/>
    <w:rsid w:val="00E44FB9"/>
    <w:rsid w:val="00E450A5"/>
    <w:rsid w:val="00E450C2"/>
    <w:rsid w:val="00E450EC"/>
    <w:rsid w:val="00E45107"/>
    <w:rsid w:val="00E4512D"/>
    <w:rsid w:val="00E45137"/>
    <w:rsid w:val="00E45148"/>
    <w:rsid w:val="00E45156"/>
    <w:rsid w:val="00E4517D"/>
    <w:rsid w:val="00E4517E"/>
    <w:rsid w:val="00E451BE"/>
    <w:rsid w:val="00E451D7"/>
    <w:rsid w:val="00E45201"/>
    <w:rsid w:val="00E4520E"/>
    <w:rsid w:val="00E45274"/>
    <w:rsid w:val="00E45295"/>
    <w:rsid w:val="00E452BC"/>
    <w:rsid w:val="00E452F4"/>
    <w:rsid w:val="00E45307"/>
    <w:rsid w:val="00E4531F"/>
    <w:rsid w:val="00E4533C"/>
    <w:rsid w:val="00E4535D"/>
    <w:rsid w:val="00E45361"/>
    <w:rsid w:val="00E4537B"/>
    <w:rsid w:val="00E4538A"/>
    <w:rsid w:val="00E453A3"/>
    <w:rsid w:val="00E453AF"/>
    <w:rsid w:val="00E453E7"/>
    <w:rsid w:val="00E4540A"/>
    <w:rsid w:val="00E45427"/>
    <w:rsid w:val="00E4543A"/>
    <w:rsid w:val="00E45458"/>
    <w:rsid w:val="00E4546C"/>
    <w:rsid w:val="00E4546E"/>
    <w:rsid w:val="00E45477"/>
    <w:rsid w:val="00E45487"/>
    <w:rsid w:val="00E4549A"/>
    <w:rsid w:val="00E454AD"/>
    <w:rsid w:val="00E454F2"/>
    <w:rsid w:val="00E454F3"/>
    <w:rsid w:val="00E4551D"/>
    <w:rsid w:val="00E45521"/>
    <w:rsid w:val="00E4553A"/>
    <w:rsid w:val="00E45540"/>
    <w:rsid w:val="00E4556C"/>
    <w:rsid w:val="00E455A3"/>
    <w:rsid w:val="00E455B7"/>
    <w:rsid w:val="00E45605"/>
    <w:rsid w:val="00E45644"/>
    <w:rsid w:val="00E4564C"/>
    <w:rsid w:val="00E45656"/>
    <w:rsid w:val="00E4565A"/>
    <w:rsid w:val="00E4567F"/>
    <w:rsid w:val="00E456A0"/>
    <w:rsid w:val="00E456A5"/>
    <w:rsid w:val="00E456FC"/>
    <w:rsid w:val="00E4575D"/>
    <w:rsid w:val="00E457B3"/>
    <w:rsid w:val="00E457CA"/>
    <w:rsid w:val="00E457D7"/>
    <w:rsid w:val="00E4580F"/>
    <w:rsid w:val="00E45822"/>
    <w:rsid w:val="00E45833"/>
    <w:rsid w:val="00E45835"/>
    <w:rsid w:val="00E45882"/>
    <w:rsid w:val="00E45892"/>
    <w:rsid w:val="00E458CC"/>
    <w:rsid w:val="00E458E6"/>
    <w:rsid w:val="00E45902"/>
    <w:rsid w:val="00E45918"/>
    <w:rsid w:val="00E4593B"/>
    <w:rsid w:val="00E45940"/>
    <w:rsid w:val="00E45948"/>
    <w:rsid w:val="00E45951"/>
    <w:rsid w:val="00E45987"/>
    <w:rsid w:val="00E459E7"/>
    <w:rsid w:val="00E459F3"/>
    <w:rsid w:val="00E45A1E"/>
    <w:rsid w:val="00E45A45"/>
    <w:rsid w:val="00E45A53"/>
    <w:rsid w:val="00E45A56"/>
    <w:rsid w:val="00E45A5E"/>
    <w:rsid w:val="00E45A73"/>
    <w:rsid w:val="00E45A79"/>
    <w:rsid w:val="00E45A8F"/>
    <w:rsid w:val="00E45AA6"/>
    <w:rsid w:val="00E45AEF"/>
    <w:rsid w:val="00E45AF6"/>
    <w:rsid w:val="00E45BD8"/>
    <w:rsid w:val="00E45BEB"/>
    <w:rsid w:val="00E45BF7"/>
    <w:rsid w:val="00E45C09"/>
    <w:rsid w:val="00E45C26"/>
    <w:rsid w:val="00E45C2C"/>
    <w:rsid w:val="00E45C48"/>
    <w:rsid w:val="00E45C62"/>
    <w:rsid w:val="00E45C82"/>
    <w:rsid w:val="00E45CA5"/>
    <w:rsid w:val="00E45D17"/>
    <w:rsid w:val="00E45D3A"/>
    <w:rsid w:val="00E45D6F"/>
    <w:rsid w:val="00E45DA2"/>
    <w:rsid w:val="00E45DA3"/>
    <w:rsid w:val="00E45DA4"/>
    <w:rsid w:val="00E45DB7"/>
    <w:rsid w:val="00E45E1D"/>
    <w:rsid w:val="00E45E21"/>
    <w:rsid w:val="00E45E49"/>
    <w:rsid w:val="00E45E57"/>
    <w:rsid w:val="00E45E5E"/>
    <w:rsid w:val="00E45E64"/>
    <w:rsid w:val="00E45E70"/>
    <w:rsid w:val="00E45E8E"/>
    <w:rsid w:val="00E45ED9"/>
    <w:rsid w:val="00E45EF8"/>
    <w:rsid w:val="00E45F47"/>
    <w:rsid w:val="00E45F76"/>
    <w:rsid w:val="00E45F90"/>
    <w:rsid w:val="00E45FAC"/>
    <w:rsid w:val="00E45FFC"/>
    <w:rsid w:val="00E46018"/>
    <w:rsid w:val="00E46025"/>
    <w:rsid w:val="00E46042"/>
    <w:rsid w:val="00E46053"/>
    <w:rsid w:val="00E4609D"/>
    <w:rsid w:val="00E460D3"/>
    <w:rsid w:val="00E460E6"/>
    <w:rsid w:val="00E4611B"/>
    <w:rsid w:val="00E46162"/>
    <w:rsid w:val="00E46175"/>
    <w:rsid w:val="00E461CF"/>
    <w:rsid w:val="00E461FD"/>
    <w:rsid w:val="00E4623E"/>
    <w:rsid w:val="00E4630B"/>
    <w:rsid w:val="00E46367"/>
    <w:rsid w:val="00E463A3"/>
    <w:rsid w:val="00E463B1"/>
    <w:rsid w:val="00E463D7"/>
    <w:rsid w:val="00E46407"/>
    <w:rsid w:val="00E46409"/>
    <w:rsid w:val="00E46435"/>
    <w:rsid w:val="00E46440"/>
    <w:rsid w:val="00E46457"/>
    <w:rsid w:val="00E4645F"/>
    <w:rsid w:val="00E464D2"/>
    <w:rsid w:val="00E464EB"/>
    <w:rsid w:val="00E46500"/>
    <w:rsid w:val="00E46536"/>
    <w:rsid w:val="00E46547"/>
    <w:rsid w:val="00E46556"/>
    <w:rsid w:val="00E46586"/>
    <w:rsid w:val="00E4658E"/>
    <w:rsid w:val="00E465A9"/>
    <w:rsid w:val="00E465AC"/>
    <w:rsid w:val="00E465CD"/>
    <w:rsid w:val="00E46608"/>
    <w:rsid w:val="00E46642"/>
    <w:rsid w:val="00E466C5"/>
    <w:rsid w:val="00E466CA"/>
    <w:rsid w:val="00E466DC"/>
    <w:rsid w:val="00E466EB"/>
    <w:rsid w:val="00E466F8"/>
    <w:rsid w:val="00E4671A"/>
    <w:rsid w:val="00E4674D"/>
    <w:rsid w:val="00E4674F"/>
    <w:rsid w:val="00E46751"/>
    <w:rsid w:val="00E46764"/>
    <w:rsid w:val="00E467BA"/>
    <w:rsid w:val="00E467F3"/>
    <w:rsid w:val="00E467F9"/>
    <w:rsid w:val="00E46823"/>
    <w:rsid w:val="00E46844"/>
    <w:rsid w:val="00E468DB"/>
    <w:rsid w:val="00E468E7"/>
    <w:rsid w:val="00E468FB"/>
    <w:rsid w:val="00E46901"/>
    <w:rsid w:val="00E46923"/>
    <w:rsid w:val="00E46924"/>
    <w:rsid w:val="00E4694C"/>
    <w:rsid w:val="00E4696C"/>
    <w:rsid w:val="00E46979"/>
    <w:rsid w:val="00E469A6"/>
    <w:rsid w:val="00E46A1B"/>
    <w:rsid w:val="00E46A26"/>
    <w:rsid w:val="00E46A55"/>
    <w:rsid w:val="00E46AB5"/>
    <w:rsid w:val="00E46B09"/>
    <w:rsid w:val="00E46B25"/>
    <w:rsid w:val="00E46B27"/>
    <w:rsid w:val="00E46B44"/>
    <w:rsid w:val="00E46B76"/>
    <w:rsid w:val="00E46BB9"/>
    <w:rsid w:val="00E46BE2"/>
    <w:rsid w:val="00E46C13"/>
    <w:rsid w:val="00E46C62"/>
    <w:rsid w:val="00E46C69"/>
    <w:rsid w:val="00E46C87"/>
    <w:rsid w:val="00E46CA6"/>
    <w:rsid w:val="00E46CB3"/>
    <w:rsid w:val="00E46CC3"/>
    <w:rsid w:val="00E46D60"/>
    <w:rsid w:val="00E46D6C"/>
    <w:rsid w:val="00E46D9B"/>
    <w:rsid w:val="00E46DBB"/>
    <w:rsid w:val="00E46DC8"/>
    <w:rsid w:val="00E46DD5"/>
    <w:rsid w:val="00E46DEF"/>
    <w:rsid w:val="00E46DFB"/>
    <w:rsid w:val="00E46E51"/>
    <w:rsid w:val="00E46E73"/>
    <w:rsid w:val="00E46EEC"/>
    <w:rsid w:val="00E46F09"/>
    <w:rsid w:val="00E46F46"/>
    <w:rsid w:val="00E46F5E"/>
    <w:rsid w:val="00E46FBB"/>
    <w:rsid w:val="00E46FD2"/>
    <w:rsid w:val="00E47030"/>
    <w:rsid w:val="00E47051"/>
    <w:rsid w:val="00E4706F"/>
    <w:rsid w:val="00E47076"/>
    <w:rsid w:val="00E470BE"/>
    <w:rsid w:val="00E470BF"/>
    <w:rsid w:val="00E470C3"/>
    <w:rsid w:val="00E47146"/>
    <w:rsid w:val="00E47176"/>
    <w:rsid w:val="00E471A2"/>
    <w:rsid w:val="00E471AD"/>
    <w:rsid w:val="00E471D3"/>
    <w:rsid w:val="00E471DD"/>
    <w:rsid w:val="00E471EA"/>
    <w:rsid w:val="00E471F2"/>
    <w:rsid w:val="00E4723E"/>
    <w:rsid w:val="00E47244"/>
    <w:rsid w:val="00E47259"/>
    <w:rsid w:val="00E472AB"/>
    <w:rsid w:val="00E472D8"/>
    <w:rsid w:val="00E472DA"/>
    <w:rsid w:val="00E472FB"/>
    <w:rsid w:val="00E4732A"/>
    <w:rsid w:val="00E4734B"/>
    <w:rsid w:val="00E47378"/>
    <w:rsid w:val="00E47390"/>
    <w:rsid w:val="00E473AB"/>
    <w:rsid w:val="00E4740D"/>
    <w:rsid w:val="00E47467"/>
    <w:rsid w:val="00E4746F"/>
    <w:rsid w:val="00E47481"/>
    <w:rsid w:val="00E474AA"/>
    <w:rsid w:val="00E474BC"/>
    <w:rsid w:val="00E474C4"/>
    <w:rsid w:val="00E47527"/>
    <w:rsid w:val="00E47554"/>
    <w:rsid w:val="00E47565"/>
    <w:rsid w:val="00E47569"/>
    <w:rsid w:val="00E47588"/>
    <w:rsid w:val="00E47593"/>
    <w:rsid w:val="00E475F4"/>
    <w:rsid w:val="00E47617"/>
    <w:rsid w:val="00E4764D"/>
    <w:rsid w:val="00E47683"/>
    <w:rsid w:val="00E47688"/>
    <w:rsid w:val="00E476A4"/>
    <w:rsid w:val="00E476B2"/>
    <w:rsid w:val="00E476C1"/>
    <w:rsid w:val="00E476CE"/>
    <w:rsid w:val="00E476E2"/>
    <w:rsid w:val="00E4770B"/>
    <w:rsid w:val="00E4771F"/>
    <w:rsid w:val="00E47762"/>
    <w:rsid w:val="00E47789"/>
    <w:rsid w:val="00E477D1"/>
    <w:rsid w:val="00E477DE"/>
    <w:rsid w:val="00E477EA"/>
    <w:rsid w:val="00E47806"/>
    <w:rsid w:val="00E47815"/>
    <w:rsid w:val="00E4781D"/>
    <w:rsid w:val="00E47821"/>
    <w:rsid w:val="00E47827"/>
    <w:rsid w:val="00E4782A"/>
    <w:rsid w:val="00E4783F"/>
    <w:rsid w:val="00E47871"/>
    <w:rsid w:val="00E47873"/>
    <w:rsid w:val="00E47896"/>
    <w:rsid w:val="00E478EB"/>
    <w:rsid w:val="00E47924"/>
    <w:rsid w:val="00E47949"/>
    <w:rsid w:val="00E47965"/>
    <w:rsid w:val="00E4798E"/>
    <w:rsid w:val="00E479BD"/>
    <w:rsid w:val="00E479C3"/>
    <w:rsid w:val="00E479C9"/>
    <w:rsid w:val="00E479E3"/>
    <w:rsid w:val="00E479EF"/>
    <w:rsid w:val="00E479F6"/>
    <w:rsid w:val="00E47A6A"/>
    <w:rsid w:val="00E47A8F"/>
    <w:rsid w:val="00E47AD0"/>
    <w:rsid w:val="00E47B4F"/>
    <w:rsid w:val="00E47B5F"/>
    <w:rsid w:val="00E47B68"/>
    <w:rsid w:val="00E47B8D"/>
    <w:rsid w:val="00E47B95"/>
    <w:rsid w:val="00E47BBB"/>
    <w:rsid w:val="00E47BF2"/>
    <w:rsid w:val="00E47C26"/>
    <w:rsid w:val="00E47C44"/>
    <w:rsid w:val="00E47C45"/>
    <w:rsid w:val="00E47C73"/>
    <w:rsid w:val="00E47C74"/>
    <w:rsid w:val="00E47C8B"/>
    <w:rsid w:val="00E47CA4"/>
    <w:rsid w:val="00E47CC7"/>
    <w:rsid w:val="00E47D05"/>
    <w:rsid w:val="00E47D0D"/>
    <w:rsid w:val="00E47D28"/>
    <w:rsid w:val="00E47D6C"/>
    <w:rsid w:val="00E47D90"/>
    <w:rsid w:val="00E47DAD"/>
    <w:rsid w:val="00E47DBA"/>
    <w:rsid w:val="00E47DDC"/>
    <w:rsid w:val="00E47E0D"/>
    <w:rsid w:val="00E47E20"/>
    <w:rsid w:val="00E47E3D"/>
    <w:rsid w:val="00E47E43"/>
    <w:rsid w:val="00E47E7E"/>
    <w:rsid w:val="00E47ED5"/>
    <w:rsid w:val="00E47EEB"/>
    <w:rsid w:val="00E47EFD"/>
    <w:rsid w:val="00E47F1A"/>
    <w:rsid w:val="00E47F33"/>
    <w:rsid w:val="00E47F5A"/>
    <w:rsid w:val="00E47F85"/>
    <w:rsid w:val="00E47F9C"/>
    <w:rsid w:val="00E47FB2"/>
    <w:rsid w:val="00E47FDF"/>
    <w:rsid w:val="00E47FE9"/>
    <w:rsid w:val="00E47FED"/>
    <w:rsid w:val="00E47FEF"/>
    <w:rsid w:val="00E5001D"/>
    <w:rsid w:val="00E50032"/>
    <w:rsid w:val="00E50101"/>
    <w:rsid w:val="00E50116"/>
    <w:rsid w:val="00E5012A"/>
    <w:rsid w:val="00E50169"/>
    <w:rsid w:val="00E5016D"/>
    <w:rsid w:val="00E50188"/>
    <w:rsid w:val="00E501D7"/>
    <w:rsid w:val="00E50267"/>
    <w:rsid w:val="00E5027F"/>
    <w:rsid w:val="00E5028D"/>
    <w:rsid w:val="00E502A4"/>
    <w:rsid w:val="00E502AD"/>
    <w:rsid w:val="00E50319"/>
    <w:rsid w:val="00E5032A"/>
    <w:rsid w:val="00E5032E"/>
    <w:rsid w:val="00E50340"/>
    <w:rsid w:val="00E50391"/>
    <w:rsid w:val="00E503A2"/>
    <w:rsid w:val="00E503AD"/>
    <w:rsid w:val="00E503E8"/>
    <w:rsid w:val="00E50427"/>
    <w:rsid w:val="00E50429"/>
    <w:rsid w:val="00E50445"/>
    <w:rsid w:val="00E50459"/>
    <w:rsid w:val="00E50462"/>
    <w:rsid w:val="00E50465"/>
    <w:rsid w:val="00E50474"/>
    <w:rsid w:val="00E50497"/>
    <w:rsid w:val="00E504E4"/>
    <w:rsid w:val="00E504EE"/>
    <w:rsid w:val="00E5050A"/>
    <w:rsid w:val="00E5051F"/>
    <w:rsid w:val="00E50592"/>
    <w:rsid w:val="00E505B8"/>
    <w:rsid w:val="00E505DE"/>
    <w:rsid w:val="00E50604"/>
    <w:rsid w:val="00E50631"/>
    <w:rsid w:val="00E5064F"/>
    <w:rsid w:val="00E50669"/>
    <w:rsid w:val="00E5068B"/>
    <w:rsid w:val="00E506A9"/>
    <w:rsid w:val="00E506CA"/>
    <w:rsid w:val="00E506E9"/>
    <w:rsid w:val="00E506EC"/>
    <w:rsid w:val="00E5070B"/>
    <w:rsid w:val="00E50723"/>
    <w:rsid w:val="00E50785"/>
    <w:rsid w:val="00E50788"/>
    <w:rsid w:val="00E5079C"/>
    <w:rsid w:val="00E507C9"/>
    <w:rsid w:val="00E507D0"/>
    <w:rsid w:val="00E507EA"/>
    <w:rsid w:val="00E5081A"/>
    <w:rsid w:val="00E50840"/>
    <w:rsid w:val="00E5086E"/>
    <w:rsid w:val="00E50876"/>
    <w:rsid w:val="00E50880"/>
    <w:rsid w:val="00E508CA"/>
    <w:rsid w:val="00E508D1"/>
    <w:rsid w:val="00E50929"/>
    <w:rsid w:val="00E50942"/>
    <w:rsid w:val="00E50958"/>
    <w:rsid w:val="00E509AA"/>
    <w:rsid w:val="00E509B5"/>
    <w:rsid w:val="00E509D7"/>
    <w:rsid w:val="00E50A29"/>
    <w:rsid w:val="00E50A32"/>
    <w:rsid w:val="00E50A5C"/>
    <w:rsid w:val="00E50A62"/>
    <w:rsid w:val="00E50A84"/>
    <w:rsid w:val="00E50A94"/>
    <w:rsid w:val="00E50AA7"/>
    <w:rsid w:val="00E50AC3"/>
    <w:rsid w:val="00E50AEA"/>
    <w:rsid w:val="00E50B02"/>
    <w:rsid w:val="00E50B5E"/>
    <w:rsid w:val="00E50B87"/>
    <w:rsid w:val="00E50BE2"/>
    <w:rsid w:val="00E50BE4"/>
    <w:rsid w:val="00E50C0F"/>
    <w:rsid w:val="00E50C40"/>
    <w:rsid w:val="00E50C45"/>
    <w:rsid w:val="00E50C96"/>
    <w:rsid w:val="00E50D6D"/>
    <w:rsid w:val="00E50DEF"/>
    <w:rsid w:val="00E50E04"/>
    <w:rsid w:val="00E50E43"/>
    <w:rsid w:val="00E50E4A"/>
    <w:rsid w:val="00E50E4F"/>
    <w:rsid w:val="00E50E7A"/>
    <w:rsid w:val="00E50E8B"/>
    <w:rsid w:val="00E50ED2"/>
    <w:rsid w:val="00E50EF5"/>
    <w:rsid w:val="00E50F11"/>
    <w:rsid w:val="00E50F18"/>
    <w:rsid w:val="00E50F1F"/>
    <w:rsid w:val="00E50F6A"/>
    <w:rsid w:val="00E50F76"/>
    <w:rsid w:val="00E50F85"/>
    <w:rsid w:val="00E51029"/>
    <w:rsid w:val="00E51068"/>
    <w:rsid w:val="00E51078"/>
    <w:rsid w:val="00E510A3"/>
    <w:rsid w:val="00E510AA"/>
    <w:rsid w:val="00E510B3"/>
    <w:rsid w:val="00E510C2"/>
    <w:rsid w:val="00E51122"/>
    <w:rsid w:val="00E51125"/>
    <w:rsid w:val="00E5112F"/>
    <w:rsid w:val="00E51138"/>
    <w:rsid w:val="00E5116B"/>
    <w:rsid w:val="00E5118F"/>
    <w:rsid w:val="00E511A4"/>
    <w:rsid w:val="00E511B9"/>
    <w:rsid w:val="00E511C9"/>
    <w:rsid w:val="00E511E1"/>
    <w:rsid w:val="00E511F7"/>
    <w:rsid w:val="00E51204"/>
    <w:rsid w:val="00E51243"/>
    <w:rsid w:val="00E51260"/>
    <w:rsid w:val="00E51262"/>
    <w:rsid w:val="00E51269"/>
    <w:rsid w:val="00E51286"/>
    <w:rsid w:val="00E51295"/>
    <w:rsid w:val="00E512D1"/>
    <w:rsid w:val="00E51344"/>
    <w:rsid w:val="00E5135B"/>
    <w:rsid w:val="00E513D7"/>
    <w:rsid w:val="00E513D8"/>
    <w:rsid w:val="00E513DB"/>
    <w:rsid w:val="00E513E4"/>
    <w:rsid w:val="00E5141D"/>
    <w:rsid w:val="00E5149D"/>
    <w:rsid w:val="00E51516"/>
    <w:rsid w:val="00E51581"/>
    <w:rsid w:val="00E515B4"/>
    <w:rsid w:val="00E515B9"/>
    <w:rsid w:val="00E515C6"/>
    <w:rsid w:val="00E515E5"/>
    <w:rsid w:val="00E515F8"/>
    <w:rsid w:val="00E51638"/>
    <w:rsid w:val="00E5163D"/>
    <w:rsid w:val="00E51698"/>
    <w:rsid w:val="00E51705"/>
    <w:rsid w:val="00E51722"/>
    <w:rsid w:val="00E51726"/>
    <w:rsid w:val="00E5173C"/>
    <w:rsid w:val="00E51752"/>
    <w:rsid w:val="00E51773"/>
    <w:rsid w:val="00E51794"/>
    <w:rsid w:val="00E517A9"/>
    <w:rsid w:val="00E5183C"/>
    <w:rsid w:val="00E51898"/>
    <w:rsid w:val="00E5193B"/>
    <w:rsid w:val="00E51975"/>
    <w:rsid w:val="00E51998"/>
    <w:rsid w:val="00E519F0"/>
    <w:rsid w:val="00E519F8"/>
    <w:rsid w:val="00E519FB"/>
    <w:rsid w:val="00E51A33"/>
    <w:rsid w:val="00E51A34"/>
    <w:rsid w:val="00E51A39"/>
    <w:rsid w:val="00E51A50"/>
    <w:rsid w:val="00E51AAD"/>
    <w:rsid w:val="00E51AFD"/>
    <w:rsid w:val="00E51B00"/>
    <w:rsid w:val="00E51B29"/>
    <w:rsid w:val="00E51B9C"/>
    <w:rsid w:val="00E51BA5"/>
    <w:rsid w:val="00E51BAF"/>
    <w:rsid w:val="00E51BD4"/>
    <w:rsid w:val="00E51C01"/>
    <w:rsid w:val="00E51C56"/>
    <w:rsid w:val="00E51CAB"/>
    <w:rsid w:val="00E51CBB"/>
    <w:rsid w:val="00E51E2E"/>
    <w:rsid w:val="00E51E44"/>
    <w:rsid w:val="00E51E60"/>
    <w:rsid w:val="00E51E61"/>
    <w:rsid w:val="00E51E77"/>
    <w:rsid w:val="00E51E7D"/>
    <w:rsid w:val="00E51EAF"/>
    <w:rsid w:val="00E51EF6"/>
    <w:rsid w:val="00E51F2F"/>
    <w:rsid w:val="00E51F44"/>
    <w:rsid w:val="00E51F5A"/>
    <w:rsid w:val="00E51F63"/>
    <w:rsid w:val="00E51F77"/>
    <w:rsid w:val="00E51F86"/>
    <w:rsid w:val="00E51F89"/>
    <w:rsid w:val="00E51F9D"/>
    <w:rsid w:val="00E51FFB"/>
    <w:rsid w:val="00E52004"/>
    <w:rsid w:val="00E5212C"/>
    <w:rsid w:val="00E5212D"/>
    <w:rsid w:val="00E52149"/>
    <w:rsid w:val="00E5216D"/>
    <w:rsid w:val="00E52170"/>
    <w:rsid w:val="00E52196"/>
    <w:rsid w:val="00E521BB"/>
    <w:rsid w:val="00E521C6"/>
    <w:rsid w:val="00E521D9"/>
    <w:rsid w:val="00E521E1"/>
    <w:rsid w:val="00E52220"/>
    <w:rsid w:val="00E5223D"/>
    <w:rsid w:val="00E52245"/>
    <w:rsid w:val="00E52255"/>
    <w:rsid w:val="00E52259"/>
    <w:rsid w:val="00E5226B"/>
    <w:rsid w:val="00E522A8"/>
    <w:rsid w:val="00E52342"/>
    <w:rsid w:val="00E52375"/>
    <w:rsid w:val="00E523C3"/>
    <w:rsid w:val="00E523DF"/>
    <w:rsid w:val="00E5241D"/>
    <w:rsid w:val="00E5245E"/>
    <w:rsid w:val="00E5247B"/>
    <w:rsid w:val="00E524C0"/>
    <w:rsid w:val="00E524C6"/>
    <w:rsid w:val="00E524CD"/>
    <w:rsid w:val="00E524D3"/>
    <w:rsid w:val="00E524DB"/>
    <w:rsid w:val="00E5257E"/>
    <w:rsid w:val="00E52597"/>
    <w:rsid w:val="00E525A0"/>
    <w:rsid w:val="00E525D9"/>
    <w:rsid w:val="00E525E5"/>
    <w:rsid w:val="00E52627"/>
    <w:rsid w:val="00E5262B"/>
    <w:rsid w:val="00E52653"/>
    <w:rsid w:val="00E52657"/>
    <w:rsid w:val="00E52662"/>
    <w:rsid w:val="00E526A3"/>
    <w:rsid w:val="00E526C0"/>
    <w:rsid w:val="00E526C5"/>
    <w:rsid w:val="00E52700"/>
    <w:rsid w:val="00E52751"/>
    <w:rsid w:val="00E527B3"/>
    <w:rsid w:val="00E527DD"/>
    <w:rsid w:val="00E527E2"/>
    <w:rsid w:val="00E52858"/>
    <w:rsid w:val="00E52875"/>
    <w:rsid w:val="00E52884"/>
    <w:rsid w:val="00E5288E"/>
    <w:rsid w:val="00E528B3"/>
    <w:rsid w:val="00E528BE"/>
    <w:rsid w:val="00E528F7"/>
    <w:rsid w:val="00E528FE"/>
    <w:rsid w:val="00E5290A"/>
    <w:rsid w:val="00E52923"/>
    <w:rsid w:val="00E52929"/>
    <w:rsid w:val="00E529EB"/>
    <w:rsid w:val="00E52A10"/>
    <w:rsid w:val="00E52A40"/>
    <w:rsid w:val="00E52A47"/>
    <w:rsid w:val="00E52A63"/>
    <w:rsid w:val="00E52A6B"/>
    <w:rsid w:val="00E52A6E"/>
    <w:rsid w:val="00E52A9A"/>
    <w:rsid w:val="00E52AA0"/>
    <w:rsid w:val="00E52AA4"/>
    <w:rsid w:val="00E52ABD"/>
    <w:rsid w:val="00E52AC2"/>
    <w:rsid w:val="00E52AF8"/>
    <w:rsid w:val="00E52B27"/>
    <w:rsid w:val="00E52B2B"/>
    <w:rsid w:val="00E52B84"/>
    <w:rsid w:val="00E52B9E"/>
    <w:rsid w:val="00E52BC0"/>
    <w:rsid w:val="00E52BD0"/>
    <w:rsid w:val="00E52BDE"/>
    <w:rsid w:val="00E52BE7"/>
    <w:rsid w:val="00E52C21"/>
    <w:rsid w:val="00E52C22"/>
    <w:rsid w:val="00E52C6F"/>
    <w:rsid w:val="00E52C8D"/>
    <w:rsid w:val="00E52CAA"/>
    <w:rsid w:val="00E52CB8"/>
    <w:rsid w:val="00E52CCC"/>
    <w:rsid w:val="00E52D04"/>
    <w:rsid w:val="00E52D46"/>
    <w:rsid w:val="00E52D97"/>
    <w:rsid w:val="00E52D98"/>
    <w:rsid w:val="00E52DB7"/>
    <w:rsid w:val="00E52DE4"/>
    <w:rsid w:val="00E52DF0"/>
    <w:rsid w:val="00E52E47"/>
    <w:rsid w:val="00E52E6A"/>
    <w:rsid w:val="00E52EA1"/>
    <w:rsid w:val="00E52EB1"/>
    <w:rsid w:val="00E52EC7"/>
    <w:rsid w:val="00E52EDB"/>
    <w:rsid w:val="00E52EFA"/>
    <w:rsid w:val="00E52F6F"/>
    <w:rsid w:val="00E52FAB"/>
    <w:rsid w:val="00E52FCB"/>
    <w:rsid w:val="00E52FED"/>
    <w:rsid w:val="00E53006"/>
    <w:rsid w:val="00E5302B"/>
    <w:rsid w:val="00E5304D"/>
    <w:rsid w:val="00E5305E"/>
    <w:rsid w:val="00E5309A"/>
    <w:rsid w:val="00E5312B"/>
    <w:rsid w:val="00E53133"/>
    <w:rsid w:val="00E5318E"/>
    <w:rsid w:val="00E531B9"/>
    <w:rsid w:val="00E531EE"/>
    <w:rsid w:val="00E531F1"/>
    <w:rsid w:val="00E531F2"/>
    <w:rsid w:val="00E531F6"/>
    <w:rsid w:val="00E5322C"/>
    <w:rsid w:val="00E53238"/>
    <w:rsid w:val="00E53251"/>
    <w:rsid w:val="00E53257"/>
    <w:rsid w:val="00E53260"/>
    <w:rsid w:val="00E5328F"/>
    <w:rsid w:val="00E532AF"/>
    <w:rsid w:val="00E532B1"/>
    <w:rsid w:val="00E532DD"/>
    <w:rsid w:val="00E532F7"/>
    <w:rsid w:val="00E5330D"/>
    <w:rsid w:val="00E53398"/>
    <w:rsid w:val="00E5339A"/>
    <w:rsid w:val="00E533C3"/>
    <w:rsid w:val="00E533E3"/>
    <w:rsid w:val="00E533F6"/>
    <w:rsid w:val="00E5340F"/>
    <w:rsid w:val="00E53422"/>
    <w:rsid w:val="00E53424"/>
    <w:rsid w:val="00E53426"/>
    <w:rsid w:val="00E53446"/>
    <w:rsid w:val="00E53450"/>
    <w:rsid w:val="00E53455"/>
    <w:rsid w:val="00E5345A"/>
    <w:rsid w:val="00E5346C"/>
    <w:rsid w:val="00E5347D"/>
    <w:rsid w:val="00E5349B"/>
    <w:rsid w:val="00E534A7"/>
    <w:rsid w:val="00E534BA"/>
    <w:rsid w:val="00E534CE"/>
    <w:rsid w:val="00E53543"/>
    <w:rsid w:val="00E535CB"/>
    <w:rsid w:val="00E5362E"/>
    <w:rsid w:val="00E5363F"/>
    <w:rsid w:val="00E53644"/>
    <w:rsid w:val="00E53669"/>
    <w:rsid w:val="00E53679"/>
    <w:rsid w:val="00E5367D"/>
    <w:rsid w:val="00E5367F"/>
    <w:rsid w:val="00E536B9"/>
    <w:rsid w:val="00E53756"/>
    <w:rsid w:val="00E5375C"/>
    <w:rsid w:val="00E5378F"/>
    <w:rsid w:val="00E537A8"/>
    <w:rsid w:val="00E537AB"/>
    <w:rsid w:val="00E537B7"/>
    <w:rsid w:val="00E537FA"/>
    <w:rsid w:val="00E537FE"/>
    <w:rsid w:val="00E53805"/>
    <w:rsid w:val="00E5388C"/>
    <w:rsid w:val="00E538C3"/>
    <w:rsid w:val="00E538C8"/>
    <w:rsid w:val="00E538FF"/>
    <w:rsid w:val="00E5390C"/>
    <w:rsid w:val="00E53918"/>
    <w:rsid w:val="00E5394E"/>
    <w:rsid w:val="00E53973"/>
    <w:rsid w:val="00E53984"/>
    <w:rsid w:val="00E539B6"/>
    <w:rsid w:val="00E53A26"/>
    <w:rsid w:val="00E53A8D"/>
    <w:rsid w:val="00E53AD6"/>
    <w:rsid w:val="00E53AEF"/>
    <w:rsid w:val="00E53AF9"/>
    <w:rsid w:val="00E53AFB"/>
    <w:rsid w:val="00E53B07"/>
    <w:rsid w:val="00E53BB3"/>
    <w:rsid w:val="00E53BC7"/>
    <w:rsid w:val="00E53BED"/>
    <w:rsid w:val="00E53C3D"/>
    <w:rsid w:val="00E53C53"/>
    <w:rsid w:val="00E53CC3"/>
    <w:rsid w:val="00E53D0A"/>
    <w:rsid w:val="00E53D44"/>
    <w:rsid w:val="00E53D4D"/>
    <w:rsid w:val="00E53D95"/>
    <w:rsid w:val="00E53DD8"/>
    <w:rsid w:val="00E53E13"/>
    <w:rsid w:val="00E53E16"/>
    <w:rsid w:val="00E53E56"/>
    <w:rsid w:val="00E53E9F"/>
    <w:rsid w:val="00E53EFD"/>
    <w:rsid w:val="00E53F06"/>
    <w:rsid w:val="00E53F2B"/>
    <w:rsid w:val="00E53F2D"/>
    <w:rsid w:val="00E53F6C"/>
    <w:rsid w:val="00E53F93"/>
    <w:rsid w:val="00E53FD5"/>
    <w:rsid w:val="00E53FE1"/>
    <w:rsid w:val="00E5401B"/>
    <w:rsid w:val="00E54049"/>
    <w:rsid w:val="00E54054"/>
    <w:rsid w:val="00E5405F"/>
    <w:rsid w:val="00E54072"/>
    <w:rsid w:val="00E54078"/>
    <w:rsid w:val="00E540DF"/>
    <w:rsid w:val="00E540FF"/>
    <w:rsid w:val="00E54124"/>
    <w:rsid w:val="00E54129"/>
    <w:rsid w:val="00E54178"/>
    <w:rsid w:val="00E5417F"/>
    <w:rsid w:val="00E541B0"/>
    <w:rsid w:val="00E541BA"/>
    <w:rsid w:val="00E541D7"/>
    <w:rsid w:val="00E5420E"/>
    <w:rsid w:val="00E54216"/>
    <w:rsid w:val="00E5421D"/>
    <w:rsid w:val="00E5422B"/>
    <w:rsid w:val="00E54233"/>
    <w:rsid w:val="00E54246"/>
    <w:rsid w:val="00E54266"/>
    <w:rsid w:val="00E54271"/>
    <w:rsid w:val="00E542CA"/>
    <w:rsid w:val="00E542DC"/>
    <w:rsid w:val="00E542EA"/>
    <w:rsid w:val="00E54344"/>
    <w:rsid w:val="00E5435B"/>
    <w:rsid w:val="00E5437F"/>
    <w:rsid w:val="00E54389"/>
    <w:rsid w:val="00E5439E"/>
    <w:rsid w:val="00E543D1"/>
    <w:rsid w:val="00E543EB"/>
    <w:rsid w:val="00E543F3"/>
    <w:rsid w:val="00E54412"/>
    <w:rsid w:val="00E5444B"/>
    <w:rsid w:val="00E544DA"/>
    <w:rsid w:val="00E544E6"/>
    <w:rsid w:val="00E5452F"/>
    <w:rsid w:val="00E545C1"/>
    <w:rsid w:val="00E54606"/>
    <w:rsid w:val="00E54613"/>
    <w:rsid w:val="00E5463F"/>
    <w:rsid w:val="00E54650"/>
    <w:rsid w:val="00E5467C"/>
    <w:rsid w:val="00E546C1"/>
    <w:rsid w:val="00E546E1"/>
    <w:rsid w:val="00E54716"/>
    <w:rsid w:val="00E5472F"/>
    <w:rsid w:val="00E54756"/>
    <w:rsid w:val="00E54762"/>
    <w:rsid w:val="00E54766"/>
    <w:rsid w:val="00E5476B"/>
    <w:rsid w:val="00E5481D"/>
    <w:rsid w:val="00E54863"/>
    <w:rsid w:val="00E548A0"/>
    <w:rsid w:val="00E548D2"/>
    <w:rsid w:val="00E548E0"/>
    <w:rsid w:val="00E548E1"/>
    <w:rsid w:val="00E548EF"/>
    <w:rsid w:val="00E548F5"/>
    <w:rsid w:val="00E5491C"/>
    <w:rsid w:val="00E54982"/>
    <w:rsid w:val="00E54993"/>
    <w:rsid w:val="00E549DE"/>
    <w:rsid w:val="00E54A03"/>
    <w:rsid w:val="00E54A27"/>
    <w:rsid w:val="00E54A29"/>
    <w:rsid w:val="00E54A2F"/>
    <w:rsid w:val="00E54A61"/>
    <w:rsid w:val="00E54A79"/>
    <w:rsid w:val="00E54A89"/>
    <w:rsid w:val="00E54AA9"/>
    <w:rsid w:val="00E54AE2"/>
    <w:rsid w:val="00E54AF2"/>
    <w:rsid w:val="00E54B17"/>
    <w:rsid w:val="00E54B3E"/>
    <w:rsid w:val="00E54B4C"/>
    <w:rsid w:val="00E54B5E"/>
    <w:rsid w:val="00E54B8F"/>
    <w:rsid w:val="00E54BAB"/>
    <w:rsid w:val="00E54BD3"/>
    <w:rsid w:val="00E54BE6"/>
    <w:rsid w:val="00E54C3B"/>
    <w:rsid w:val="00E54C6F"/>
    <w:rsid w:val="00E54CED"/>
    <w:rsid w:val="00E54CF4"/>
    <w:rsid w:val="00E54CFE"/>
    <w:rsid w:val="00E54D78"/>
    <w:rsid w:val="00E54DA8"/>
    <w:rsid w:val="00E54DC4"/>
    <w:rsid w:val="00E54DF7"/>
    <w:rsid w:val="00E54E15"/>
    <w:rsid w:val="00E54E40"/>
    <w:rsid w:val="00E54E71"/>
    <w:rsid w:val="00E54E74"/>
    <w:rsid w:val="00E54E77"/>
    <w:rsid w:val="00E54E7D"/>
    <w:rsid w:val="00E54EA0"/>
    <w:rsid w:val="00E54EBA"/>
    <w:rsid w:val="00E54EC9"/>
    <w:rsid w:val="00E54F18"/>
    <w:rsid w:val="00E54F2A"/>
    <w:rsid w:val="00E54F3E"/>
    <w:rsid w:val="00E54F77"/>
    <w:rsid w:val="00E54F97"/>
    <w:rsid w:val="00E54FEF"/>
    <w:rsid w:val="00E5505D"/>
    <w:rsid w:val="00E55064"/>
    <w:rsid w:val="00E55082"/>
    <w:rsid w:val="00E550C0"/>
    <w:rsid w:val="00E55103"/>
    <w:rsid w:val="00E5510C"/>
    <w:rsid w:val="00E55114"/>
    <w:rsid w:val="00E55141"/>
    <w:rsid w:val="00E55152"/>
    <w:rsid w:val="00E55155"/>
    <w:rsid w:val="00E5515F"/>
    <w:rsid w:val="00E55168"/>
    <w:rsid w:val="00E55198"/>
    <w:rsid w:val="00E551B6"/>
    <w:rsid w:val="00E551F2"/>
    <w:rsid w:val="00E5523D"/>
    <w:rsid w:val="00E5524D"/>
    <w:rsid w:val="00E552CE"/>
    <w:rsid w:val="00E552F2"/>
    <w:rsid w:val="00E55326"/>
    <w:rsid w:val="00E553F8"/>
    <w:rsid w:val="00E5545B"/>
    <w:rsid w:val="00E55525"/>
    <w:rsid w:val="00E55581"/>
    <w:rsid w:val="00E5559C"/>
    <w:rsid w:val="00E555EB"/>
    <w:rsid w:val="00E555FC"/>
    <w:rsid w:val="00E5563C"/>
    <w:rsid w:val="00E55648"/>
    <w:rsid w:val="00E55668"/>
    <w:rsid w:val="00E5566D"/>
    <w:rsid w:val="00E55691"/>
    <w:rsid w:val="00E55698"/>
    <w:rsid w:val="00E556E7"/>
    <w:rsid w:val="00E556F4"/>
    <w:rsid w:val="00E556FE"/>
    <w:rsid w:val="00E5570C"/>
    <w:rsid w:val="00E5571A"/>
    <w:rsid w:val="00E55723"/>
    <w:rsid w:val="00E55735"/>
    <w:rsid w:val="00E55774"/>
    <w:rsid w:val="00E557A3"/>
    <w:rsid w:val="00E557AD"/>
    <w:rsid w:val="00E557B2"/>
    <w:rsid w:val="00E557F7"/>
    <w:rsid w:val="00E55800"/>
    <w:rsid w:val="00E55804"/>
    <w:rsid w:val="00E5581F"/>
    <w:rsid w:val="00E55826"/>
    <w:rsid w:val="00E55885"/>
    <w:rsid w:val="00E5588B"/>
    <w:rsid w:val="00E5588C"/>
    <w:rsid w:val="00E558CF"/>
    <w:rsid w:val="00E558E6"/>
    <w:rsid w:val="00E55912"/>
    <w:rsid w:val="00E55920"/>
    <w:rsid w:val="00E5593C"/>
    <w:rsid w:val="00E55945"/>
    <w:rsid w:val="00E55995"/>
    <w:rsid w:val="00E559A3"/>
    <w:rsid w:val="00E559CD"/>
    <w:rsid w:val="00E55A80"/>
    <w:rsid w:val="00E55A87"/>
    <w:rsid w:val="00E55ACB"/>
    <w:rsid w:val="00E55B06"/>
    <w:rsid w:val="00E55B19"/>
    <w:rsid w:val="00E55B38"/>
    <w:rsid w:val="00E55BAE"/>
    <w:rsid w:val="00E55BF0"/>
    <w:rsid w:val="00E55BFE"/>
    <w:rsid w:val="00E55C0D"/>
    <w:rsid w:val="00E55C34"/>
    <w:rsid w:val="00E55C51"/>
    <w:rsid w:val="00E55C7C"/>
    <w:rsid w:val="00E55C92"/>
    <w:rsid w:val="00E55CCA"/>
    <w:rsid w:val="00E55CFD"/>
    <w:rsid w:val="00E55D0F"/>
    <w:rsid w:val="00E55D7E"/>
    <w:rsid w:val="00E55DA3"/>
    <w:rsid w:val="00E55DAF"/>
    <w:rsid w:val="00E55DB6"/>
    <w:rsid w:val="00E55DFA"/>
    <w:rsid w:val="00E55E06"/>
    <w:rsid w:val="00E55E19"/>
    <w:rsid w:val="00E55E25"/>
    <w:rsid w:val="00E55E38"/>
    <w:rsid w:val="00E55E67"/>
    <w:rsid w:val="00E55E70"/>
    <w:rsid w:val="00E55E85"/>
    <w:rsid w:val="00E55EAC"/>
    <w:rsid w:val="00E55EBD"/>
    <w:rsid w:val="00E55F00"/>
    <w:rsid w:val="00E55F18"/>
    <w:rsid w:val="00E55F72"/>
    <w:rsid w:val="00E55F7B"/>
    <w:rsid w:val="00E55F88"/>
    <w:rsid w:val="00E55FD1"/>
    <w:rsid w:val="00E560D3"/>
    <w:rsid w:val="00E56129"/>
    <w:rsid w:val="00E5615A"/>
    <w:rsid w:val="00E56194"/>
    <w:rsid w:val="00E561D5"/>
    <w:rsid w:val="00E561EA"/>
    <w:rsid w:val="00E56249"/>
    <w:rsid w:val="00E56258"/>
    <w:rsid w:val="00E5628A"/>
    <w:rsid w:val="00E562D6"/>
    <w:rsid w:val="00E562E0"/>
    <w:rsid w:val="00E56302"/>
    <w:rsid w:val="00E56329"/>
    <w:rsid w:val="00E56339"/>
    <w:rsid w:val="00E5635B"/>
    <w:rsid w:val="00E56365"/>
    <w:rsid w:val="00E5637D"/>
    <w:rsid w:val="00E563B4"/>
    <w:rsid w:val="00E563F6"/>
    <w:rsid w:val="00E56404"/>
    <w:rsid w:val="00E5642F"/>
    <w:rsid w:val="00E5644D"/>
    <w:rsid w:val="00E5645C"/>
    <w:rsid w:val="00E5645D"/>
    <w:rsid w:val="00E5645E"/>
    <w:rsid w:val="00E56465"/>
    <w:rsid w:val="00E5646A"/>
    <w:rsid w:val="00E5648C"/>
    <w:rsid w:val="00E564A2"/>
    <w:rsid w:val="00E564A3"/>
    <w:rsid w:val="00E564A5"/>
    <w:rsid w:val="00E56503"/>
    <w:rsid w:val="00E5652B"/>
    <w:rsid w:val="00E5658D"/>
    <w:rsid w:val="00E565A0"/>
    <w:rsid w:val="00E565EF"/>
    <w:rsid w:val="00E56662"/>
    <w:rsid w:val="00E566B0"/>
    <w:rsid w:val="00E566D1"/>
    <w:rsid w:val="00E566D8"/>
    <w:rsid w:val="00E566EF"/>
    <w:rsid w:val="00E566F8"/>
    <w:rsid w:val="00E566FC"/>
    <w:rsid w:val="00E56736"/>
    <w:rsid w:val="00E56750"/>
    <w:rsid w:val="00E56764"/>
    <w:rsid w:val="00E5678D"/>
    <w:rsid w:val="00E56796"/>
    <w:rsid w:val="00E567BA"/>
    <w:rsid w:val="00E567D8"/>
    <w:rsid w:val="00E567EA"/>
    <w:rsid w:val="00E567FE"/>
    <w:rsid w:val="00E5683F"/>
    <w:rsid w:val="00E56840"/>
    <w:rsid w:val="00E56848"/>
    <w:rsid w:val="00E56851"/>
    <w:rsid w:val="00E56881"/>
    <w:rsid w:val="00E56898"/>
    <w:rsid w:val="00E568B4"/>
    <w:rsid w:val="00E5691A"/>
    <w:rsid w:val="00E5694D"/>
    <w:rsid w:val="00E56961"/>
    <w:rsid w:val="00E5696D"/>
    <w:rsid w:val="00E56975"/>
    <w:rsid w:val="00E5699D"/>
    <w:rsid w:val="00E569F2"/>
    <w:rsid w:val="00E56A0C"/>
    <w:rsid w:val="00E56A2F"/>
    <w:rsid w:val="00E56A33"/>
    <w:rsid w:val="00E56A67"/>
    <w:rsid w:val="00E56A6D"/>
    <w:rsid w:val="00E56A70"/>
    <w:rsid w:val="00E56A71"/>
    <w:rsid w:val="00E56B3C"/>
    <w:rsid w:val="00E56B4F"/>
    <w:rsid w:val="00E56B5C"/>
    <w:rsid w:val="00E56B74"/>
    <w:rsid w:val="00E56B8D"/>
    <w:rsid w:val="00E56C23"/>
    <w:rsid w:val="00E56C47"/>
    <w:rsid w:val="00E56C4D"/>
    <w:rsid w:val="00E56C65"/>
    <w:rsid w:val="00E56C84"/>
    <w:rsid w:val="00E56C97"/>
    <w:rsid w:val="00E56CC4"/>
    <w:rsid w:val="00E56CF3"/>
    <w:rsid w:val="00E56CF4"/>
    <w:rsid w:val="00E56D0E"/>
    <w:rsid w:val="00E56D10"/>
    <w:rsid w:val="00E56D7D"/>
    <w:rsid w:val="00E56DD4"/>
    <w:rsid w:val="00E56DDF"/>
    <w:rsid w:val="00E56DF0"/>
    <w:rsid w:val="00E56E00"/>
    <w:rsid w:val="00E56E09"/>
    <w:rsid w:val="00E56E13"/>
    <w:rsid w:val="00E56E46"/>
    <w:rsid w:val="00E56E4A"/>
    <w:rsid w:val="00E56E52"/>
    <w:rsid w:val="00E56E68"/>
    <w:rsid w:val="00E56E69"/>
    <w:rsid w:val="00E56E6E"/>
    <w:rsid w:val="00E56E8C"/>
    <w:rsid w:val="00E56E98"/>
    <w:rsid w:val="00E56F4E"/>
    <w:rsid w:val="00E56F55"/>
    <w:rsid w:val="00E56F89"/>
    <w:rsid w:val="00E56F8B"/>
    <w:rsid w:val="00E56F8C"/>
    <w:rsid w:val="00E56FBD"/>
    <w:rsid w:val="00E56FFA"/>
    <w:rsid w:val="00E57017"/>
    <w:rsid w:val="00E57025"/>
    <w:rsid w:val="00E57029"/>
    <w:rsid w:val="00E57082"/>
    <w:rsid w:val="00E57087"/>
    <w:rsid w:val="00E570A6"/>
    <w:rsid w:val="00E570D3"/>
    <w:rsid w:val="00E570D4"/>
    <w:rsid w:val="00E570D6"/>
    <w:rsid w:val="00E570E8"/>
    <w:rsid w:val="00E57102"/>
    <w:rsid w:val="00E571A1"/>
    <w:rsid w:val="00E571C6"/>
    <w:rsid w:val="00E571F5"/>
    <w:rsid w:val="00E57211"/>
    <w:rsid w:val="00E57216"/>
    <w:rsid w:val="00E57229"/>
    <w:rsid w:val="00E5722E"/>
    <w:rsid w:val="00E57272"/>
    <w:rsid w:val="00E5728E"/>
    <w:rsid w:val="00E5729B"/>
    <w:rsid w:val="00E572A3"/>
    <w:rsid w:val="00E572C5"/>
    <w:rsid w:val="00E572E0"/>
    <w:rsid w:val="00E57320"/>
    <w:rsid w:val="00E5732C"/>
    <w:rsid w:val="00E57342"/>
    <w:rsid w:val="00E57343"/>
    <w:rsid w:val="00E573AE"/>
    <w:rsid w:val="00E5742E"/>
    <w:rsid w:val="00E57436"/>
    <w:rsid w:val="00E57438"/>
    <w:rsid w:val="00E574C3"/>
    <w:rsid w:val="00E57518"/>
    <w:rsid w:val="00E5751A"/>
    <w:rsid w:val="00E57589"/>
    <w:rsid w:val="00E575AB"/>
    <w:rsid w:val="00E57696"/>
    <w:rsid w:val="00E5769C"/>
    <w:rsid w:val="00E5769E"/>
    <w:rsid w:val="00E576BE"/>
    <w:rsid w:val="00E576C3"/>
    <w:rsid w:val="00E576C6"/>
    <w:rsid w:val="00E576CD"/>
    <w:rsid w:val="00E576DD"/>
    <w:rsid w:val="00E576EC"/>
    <w:rsid w:val="00E576F1"/>
    <w:rsid w:val="00E5771B"/>
    <w:rsid w:val="00E57748"/>
    <w:rsid w:val="00E57770"/>
    <w:rsid w:val="00E577A3"/>
    <w:rsid w:val="00E577AC"/>
    <w:rsid w:val="00E577AD"/>
    <w:rsid w:val="00E577E2"/>
    <w:rsid w:val="00E5782D"/>
    <w:rsid w:val="00E57854"/>
    <w:rsid w:val="00E57878"/>
    <w:rsid w:val="00E5788E"/>
    <w:rsid w:val="00E5789F"/>
    <w:rsid w:val="00E578A3"/>
    <w:rsid w:val="00E578EF"/>
    <w:rsid w:val="00E5791C"/>
    <w:rsid w:val="00E5794E"/>
    <w:rsid w:val="00E57992"/>
    <w:rsid w:val="00E579AA"/>
    <w:rsid w:val="00E579E8"/>
    <w:rsid w:val="00E57A39"/>
    <w:rsid w:val="00E57A61"/>
    <w:rsid w:val="00E57AE3"/>
    <w:rsid w:val="00E57B76"/>
    <w:rsid w:val="00E57BDB"/>
    <w:rsid w:val="00E57BF8"/>
    <w:rsid w:val="00E57C6D"/>
    <w:rsid w:val="00E57C8B"/>
    <w:rsid w:val="00E57C8F"/>
    <w:rsid w:val="00E57CBF"/>
    <w:rsid w:val="00E57CCC"/>
    <w:rsid w:val="00E57CCF"/>
    <w:rsid w:val="00E57CEC"/>
    <w:rsid w:val="00E57D30"/>
    <w:rsid w:val="00E57D49"/>
    <w:rsid w:val="00E57D61"/>
    <w:rsid w:val="00E57D7E"/>
    <w:rsid w:val="00E57D99"/>
    <w:rsid w:val="00E57DAD"/>
    <w:rsid w:val="00E57DBE"/>
    <w:rsid w:val="00E57DCD"/>
    <w:rsid w:val="00E57DE6"/>
    <w:rsid w:val="00E57DF5"/>
    <w:rsid w:val="00E57E5F"/>
    <w:rsid w:val="00E57E71"/>
    <w:rsid w:val="00E57E73"/>
    <w:rsid w:val="00E57E76"/>
    <w:rsid w:val="00E57ED9"/>
    <w:rsid w:val="00E57EEF"/>
    <w:rsid w:val="00E57F11"/>
    <w:rsid w:val="00E57F2A"/>
    <w:rsid w:val="00E57F2C"/>
    <w:rsid w:val="00E57F32"/>
    <w:rsid w:val="00E57F77"/>
    <w:rsid w:val="00E57F7C"/>
    <w:rsid w:val="00E57FAC"/>
    <w:rsid w:val="00E57FB1"/>
    <w:rsid w:val="00E5E23E"/>
    <w:rsid w:val="00E60025"/>
    <w:rsid w:val="00E6004F"/>
    <w:rsid w:val="00E60051"/>
    <w:rsid w:val="00E60075"/>
    <w:rsid w:val="00E60077"/>
    <w:rsid w:val="00E60078"/>
    <w:rsid w:val="00E600FC"/>
    <w:rsid w:val="00E60186"/>
    <w:rsid w:val="00E6018A"/>
    <w:rsid w:val="00E601EB"/>
    <w:rsid w:val="00E601EF"/>
    <w:rsid w:val="00E601FD"/>
    <w:rsid w:val="00E601FF"/>
    <w:rsid w:val="00E60224"/>
    <w:rsid w:val="00E60226"/>
    <w:rsid w:val="00E60238"/>
    <w:rsid w:val="00E6026F"/>
    <w:rsid w:val="00E602DA"/>
    <w:rsid w:val="00E60333"/>
    <w:rsid w:val="00E60400"/>
    <w:rsid w:val="00E60416"/>
    <w:rsid w:val="00E60459"/>
    <w:rsid w:val="00E6047F"/>
    <w:rsid w:val="00E6049D"/>
    <w:rsid w:val="00E604D3"/>
    <w:rsid w:val="00E604FA"/>
    <w:rsid w:val="00E60524"/>
    <w:rsid w:val="00E6052A"/>
    <w:rsid w:val="00E6052C"/>
    <w:rsid w:val="00E6057D"/>
    <w:rsid w:val="00E6057E"/>
    <w:rsid w:val="00E60583"/>
    <w:rsid w:val="00E605A6"/>
    <w:rsid w:val="00E605AB"/>
    <w:rsid w:val="00E605AF"/>
    <w:rsid w:val="00E605E2"/>
    <w:rsid w:val="00E6061F"/>
    <w:rsid w:val="00E6064B"/>
    <w:rsid w:val="00E60652"/>
    <w:rsid w:val="00E60654"/>
    <w:rsid w:val="00E60683"/>
    <w:rsid w:val="00E6068A"/>
    <w:rsid w:val="00E60712"/>
    <w:rsid w:val="00E60716"/>
    <w:rsid w:val="00E60719"/>
    <w:rsid w:val="00E60722"/>
    <w:rsid w:val="00E60760"/>
    <w:rsid w:val="00E60763"/>
    <w:rsid w:val="00E6076B"/>
    <w:rsid w:val="00E60778"/>
    <w:rsid w:val="00E607E0"/>
    <w:rsid w:val="00E60859"/>
    <w:rsid w:val="00E608E1"/>
    <w:rsid w:val="00E60901"/>
    <w:rsid w:val="00E60906"/>
    <w:rsid w:val="00E60910"/>
    <w:rsid w:val="00E6091B"/>
    <w:rsid w:val="00E6097C"/>
    <w:rsid w:val="00E60984"/>
    <w:rsid w:val="00E609B3"/>
    <w:rsid w:val="00E60A07"/>
    <w:rsid w:val="00E60A23"/>
    <w:rsid w:val="00E60A4A"/>
    <w:rsid w:val="00E60A73"/>
    <w:rsid w:val="00E60A7B"/>
    <w:rsid w:val="00E60A86"/>
    <w:rsid w:val="00E60AA5"/>
    <w:rsid w:val="00E60ACB"/>
    <w:rsid w:val="00E60AD7"/>
    <w:rsid w:val="00E60AF9"/>
    <w:rsid w:val="00E60B09"/>
    <w:rsid w:val="00E60B26"/>
    <w:rsid w:val="00E60B68"/>
    <w:rsid w:val="00E60BCA"/>
    <w:rsid w:val="00E60C21"/>
    <w:rsid w:val="00E60C6B"/>
    <w:rsid w:val="00E60D00"/>
    <w:rsid w:val="00E60D14"/>
    <w:rsid w:val="00E60D1D"/>
    <w:rsid w:val="00E60D3F"/>
    <w:rsid w:val="00E60D45"/>
    <w:rsid w:val="00E60D48"/>
    <w:rsid w:val="00E60D50"/>
    <w:rsid w:val="00E60D66"/>
    <w:rsid w:val="00E60DC2"/>
    <w:rsid w:val="00E60DC8"/>
    <w:rsid w:val="00E60E44"/>
    <w:rsid w:val="00E60E47"/>
    <w:rsid w:val="00E60E69"/>
    <w:rsid w:val="00E60E74"/>
    <w:rsid w:val="00E60E7C"/>
    <w:rsid w:val="00E60E88"/>
    <w:rsid w:val="00E60EAF"/>
    <w:rsid w:val="00E60EB1"/>
    <w:rsid w:val="00E60ED0"/>
    <w:rsid w:val="00E60EE2"/>
    <w:rsid w:val="00E60EE4"/>
    <w:rsid w:val="00E60F3A"/>
    <w:rsid w:val="00E60F54"/>
    <w:rsid w:val="00E60F5F"/>
    <w:rsid w:val="00E60F91"/>
    <w:rsid w:val="00E60FB3"/>
    <w:rsid w:val="00E60FD2"/>
    <w:rsid w:val="00E60FE0"/>
    <w:rsid w:val="00E6102C"/>
    <w:rsid w:val="00E6105F"/>
    <w:rsid w:val="00E61084"/>
    <w:rsid w:val="00E61093"/>
    <w:rsid w:val="00E610AF"/>
    <w:rsid w:val="00E610B4"/>
    <w:rsid w:val="00E610BC"/>
    <w:rsid w:val="00E61126"/>
    <w:rsid w:val="00E61132"/>
    <w:rsid w:val="00E6114F"/>
    <w:rsid w:val="00E61182"/>
    <w:rsid w:val="00E6118C"/>
    <w:rsid w:val="00E6118E"/>
    <w:rsid w:val="00E61191"/>
    <w:rsid w:val="00E611C6"/>
    <w:rsid w:val="00E611C7"/>
    <w:rsid w:val="00E6120F"/>
    <w:rsid w:val="00E6122F"/>
    <w:rsid w:val="00E61233"/>
    <w:rsid w:val="00E6130C"/>
    <w:rsid w:val="00E613D4"/>
    <w:rsid w:val="00E613F5"/>
    <w:rsid w:val="00E61462"/>
    <w:rsid w:val="00E61477"/>
    <w:rsid w:val="00E61497"/>
    <w:rsid w:val="00E614C1"/>
    <w:rsid w:val="00E614D7"/>
    <w:rsid w:val="00E614D8"/>
    <w:rsid w:val="00E614FE"/>
    <w:rsid w:val="00E61515"/>
    <w:rsid w:val="00E6155D"/>
    <w:rsid w:val="00E615A3"/>
    <w:rsid w:val="00E615A7"/>
    <w:rsid w:val="00E615F9"/>
    <w:rsid w:val="00E61628"/>
    <w:rsid w:val="00E6163E"/>
    <w:rsid w:val="00E61650"/>
    <w:rsid w:val="00E6167F"/>
    <w:rsid w:val="00E616A8"/>
    <w:rsid w:val="00E616C1"/>
    <w:rsid w:val="00E61716"/>
    <w:rsid w:val="00E6171A"/>
    <w:rsid w:val="00E6172E"/>
    <w:rsid w:val="00E61749"/>
    <w:rsid w:val="00E61753"/>
    <w:rsid w:val="00E61792"/>
    <w:rsid w:val="00E617CA"/>
    <w:rsid w:val="00E617DD"/>
    <w:rsid w:val="00E6181F"/>
    <w:rsid w:val="00E61849"/>
    <w:rsid w:val="00E6184F"/>
    <w:rsid w:val="00E61873"/>
    <w:rsid w:val="00E61894"/>
    <w:rsid w:val="00E618B1"/>
    <w:rsid w:val="00E618B5"/>
    <w:rsid w:val="00E618C1"/>
    <w:rsid w:val="00E618D2"/>
    <w:rsid w:val="00E618D3"/>
    <w:rsid w:val="00E6190F"/>
    <w:rsid w:val="00E6191F"/>
    <w:rsid w:val="00E61920"/>
    <w:rsid w:val="00E61940"/>
    <w:rsid w:val="00E6194E"/>
    <w:rsid w:val="00E61965"/>
    <w:rsid w:val="00E61980"/>
    <w:rsid w:val="00E6199A"/>
    <w:rsid w:val="00E619A9"/>
    <w:rsid w:val="00E619D4"/>
    <w:rsid w:val="00E61A2C"/>
    <w:rsid w:val="00E61A3B"/>
    <w:rsid w:val="00E61A6B"/>
    <w:rsid w:val="00E61A8F"/>
    <w:rsid w:val="00E61AB8"/>
    <w:rsid w:val="00E61AC2"/>
    <w:rsid w:val="00E61B0E"/>
    <w:rsid w:val="00E61B19"/>
    <w:rsid w:val="00E61B3B"/>
    <w:rsid w:val="00E61B6B"/>
    <w:rsid w:val="00E61B9A"/>
    <w:rsid w:val="00E61BA7"/>
    <w:rsid w:val="00E61BF7"/>
    <w:rsid w:val="00E61C18"/>
    <w:rsid w:val="00E61C5D"/>
    <w:rsid w:val="00E61C67"/>
    <w:rsid w:val="00E61CCC"/>
    <w:rsid w:val="00E61CF5"/>
    <w:rsid w:val="00E61CF6"/>
    <w:rsid w:val="00E61D25"/>
    <w:rsid w:val="00E61D4C"/>
    <w:rsid w:val="00E61D53"/>
    <w:rsid w:val="00E61D9D"/>
    <w:rsid w:val="00E61DD3"/>
    <w:rsid w:val="00E61DDC"/>
    <w:rsid w:val="00E61EAD"/>
    <w:rsid w:val="00E61EDA"/>
    <w:rsid w:val="00E61F1E"/>
    <w:rsid w:val="00E61F32"/>
    <w:rsid w:val="00E61F3A"/>
    <w:rsid w:val="00E61F61"/>
    <w:rsid w:val="00E61F6F"/>
    <w:rsid w:val="00E61F84"/>
    <w:rsid w:val="00E61F90"/>
    <w:rsid w:val="00E61F9C"/>
    <w:rsid w:val="00E62048"/>
    <w:rsid w:val="00E62055"/>
    <w:rsid w:val="00E62063"/>
    <w:rsid w:val="00E620A2"/>
    <w:rsid w:val="00E620B2"/>
    <w:rsid w:val="00E620D5"/>
    <w:rsid w:val="00E620E5"/>
    <w:rsid w:val="00E62115"/>
    <w:rsid w:val="00E6212B"/>
    <w:rsid w:val="00E62133"/>
    <w:rsid w:val="00E62182"/>
    <w:rsid w:val="00E62185"/>
    <w:rsid w:val="00E62197"/>
    <w:rsid w:val="00E621A7"/>
    <w:rsid w:val="00E621BC"/>
    <w:rsid w:val="00E621C3"/>
    <w:rsid w:val="00E621DB"/>
    <w:rsid w:val="00E621FC"/>
    <w:rsid w:val="00E6220A"/>
    <w:rsid w:val="00E62286"/>
    <w:rsid w:val="00E622BD"/>
    <w:rsid w:val="00E622CF"/>
    <w:rsid w:val="00E622D1"/>
    <w:rsid w:val="00E622FF"/>
    <w:rsid w:val="00E6230B"/>
    <w:rsid w:val="00E6231B"/>
    <w:rsid w:val="00E6232A"/>
    <w:rsid w:val="00E62333"/>
    <w:rsid w:val="00E62339"/>
    <w:rsid w:val="00E62357"/>
    <w:rsid w:val="00E623A4"/>
    <w:rsid w:val="00E623AD"/>
    <w:rsid w:val="00E623FE"/>
    <w:rsid w:val="00E62410"/>
    <w:rsid w:val="00E6245E"/>
    <w:rsid w:val="00E62460"/>
    <w:rsid w:val="00E62464"/>
    <w:rsid w:val="00E62470"/>
    <w:rsid w:val="00E624C6"/>
    <w:rsid w:val="00E6253C"/>
    <w:rsid w:val="00E6256B"/>
    <w:rsid w:val="00E6258B"/>
    <w:rsid w:val="00E625BD"/>
    <w:rsid w:val="00E625BF"/>
    <w:rsid w:val="00E625F0"/>
    <w:rsid w:val="00E62636"/>
    <w:rsid w:val="00E62686"/>
    <w:rsid w:val="00E626A2"/>
    <w:rsid w:val="00E626B5"/>
    <w:rsid w:val="00E626C4"/>
    <w:rsid w:val="00E626C6"/>
    <w:rsid w:val="00E626D8"/>
    <w:rsid w:val="00E626E5"/>
    <w:rsid w:val="00E626F0"/>
    <w:rsid w:val="00E626FA"/>
    <w:rsid w:val="00E6273A"/>
    <w:rsid w:val="00E6275D"/>
    <w:rsid w:val="00E62781"/>
    <w:rsid w:val="00E62787"/>
    <w:rsid w:val="00E627A1"/>
    <w:rsid w:val="00E627B5"/>
    <w:rsid w:val="00E627D3"/>
    <w:rsid w:val="00E627E4"/>
    <w:rsid w:val="00E627EA"/>
    <w:rsid w:val="00E62837"/>
    <w:rsid w:val="00E62863"/>
    <w:rsid w:val="00E62870"/>
    <w:rsid w:val="00E628E1"/>
    <w:rsid w:val="00E6291A"/>
    <w:rsid w:val="00E6292D"/>
    <w:rsid w:val="00E6295F"/>
    <w:rsid w:val="00E6297A"/>
    <w:rsid w:val="00E6298C"/>
    <w:rsid w:val="00E629C7"/>
    <w:rsid w:val="00E62A26"/>
    <w:rsid w:val="00E62A30"/>
    <w:rsid w:val="00E62A33"/>
    <w:rsid w:val="00E62A4E"/>
    <w:rsid w:val="00E62A52"/>
    <w:rsid w:val="00E62A56"/>
    <w:rsid w:val="00E62A57"/>
    <w:rsid w:val="00E62A6C"/>
    <w:rsid w:val="00E62A70"/>
    <w:rsid w:val="00E62AE8"/>
    <w:rsid w:val="00E62B00"/>
    <w:rsid w:val="00E62B14"/>
    <w:rsid w:val="00E62B16"/>
    <w:rsid w:val="00E62B2D"/>
    <w:rsid w:val="00E62B33"/>
    <w:rsid w:val="00E62B43"/>
    <w:rsid w:val="00E62B4B"/>
    <w:rsid w:val="00E62B73"/>
    <w:rsid w:val="00E62B86"/>
    <w:rsid w:val="00E62BA9"/>
    <w:rsid w:val="00E62BBF"/>
    <w:rsid w:val="00E62C2C"/>
    <w:rsid w:val="00E62C5A"/>
    <w:rsid w:val="00E62C61"/>
    <w:rsid w:val="00E62C6B"/>
    <w:rsid w:val="00E62C7A"/>
    <w:rsid w:val="00E62CDB"/>
    <w:rsid w:val="00E62CDC"/>
    <w:rsid w:val="00E62D0C"/>
    <w:rsid w:val="00E62D19"/>
    <w:rsid w:val="00E62D20"/>
    <w:rsid w:val="00E62D38"/>
    <w:rsid w:val="00E62D62"/>
    <w:rsid w:val="00E62D65"/>
    <w:rsid w:val="00E62DA9"/>
    <w:rsid w:val="00E62DBC"/>
    <w:rsid w:val="00E62DE5"/>
    <w:rsid w:val="00E62DE9"/>
    <w:rsid w:val="00E62E1B"/>
    <w:rsid w:val="00E62E44"/>
    <w:rsid w:val="00E62E7F"/>
    <w:rsid w:val="00E62E98"/>
    <w:rsid w:val="00E62EA8"/>
    <w:rsid w:val="00E62EE0"/>
    <w:rsid w:val="00E62F31"/>
    <w:rsid w:val="00E62F69"/>
    <w:rsid w:val="00E62F90"/>
    <w:rsid w:val="00E62F96"/>
    <w:rsid w:val="00E62FB1"/>
    <w:rsid w:val="00E62FBB"/>
    <w:rsid w:val="00E62FE6"/>
    <w:rsid w:val="00E63001"/>
    <w:rsid w:val="00E63022"/>
    <w:rsid w:val="00E6303F"/>
    <w:rsid w:val="00E630BF"/>
    <w:rsid w:val="00E630E8"/>
    <w:rsid w:val="00E63124"/>
    <w:rsid w:val="00E63146"/>
    <w:rsid w:val="00E63172"/>
    <w:rsid w:val="00E63183"/>
    <w:rsid w:val="00E63187"/>
    <w:rsid w:val="00E63193"/>
    <w:rsid w:val="00E63215"/>
    <w:rsid w:val="00E6322F"/>
    <w:rsid w:val="00E6323A"/>
    <w:rsid w:val="00E63252"/>
    <w:rsid w:val="00E6327F"/>
    <w:rsid w:val="00E63295"/>
    <w:rsid w:val="00E632D4"/>
    <w:rsid w:val="00E632DA"/>
    <w:rsid w:val="00E632F6"/>
    <w:rsid w:val="00E6330F"/>
    <w:rsid w:val="00E63369"/>
    <w:rsid w:val="00E633AC"/>
    <w:rsid w:val="00E633B9"/>
    <w:rsid w:val="00E633C7"/>
    <w:rsid w:val="00E63423"/>
    <w:rsid w:val="00E6344E"/>
    <w:rsid w:val="00E63466"/>
    <w:rsid w:val="00E63477"/>
    <w:rsid w:val="00E634BD"/>
    <w:rsid w:val="00E634E3"/>
    <w:rsid w:val="00E634EE"/>
    <w:rsid w:val="00E63519"/>
    <w:rsid w:val="00E6355A"/>
    <w:rsid w:val="00E63568"/>
    <w:rsid w:val="00E6357C"/>
    <w:rsid w:val="00E635A7"/>
    <w:rsid w:val="00E635CD"/>
    <w:rsid w:val="00E635F5"/>
    <w:rsid w:val="00E635F7"/>
    <w:rsid w:val="00E63626"/>
    <w:rsid w:val="00E63648"/>
    <w:rsid w:val="00E636BE"/>
    <w:rsid w:val="00E63703"/>
    <w:rsid w:val="00E6370D"/>
    <w:rsid w:val="00E6371B"/>
    <w:rsid w:val="00E6372A"/>
    <w:rsid w:val="00E63745"/>
    <w:rsid w:val="00E63783"/>
    <w:rsid w:val="00E6379D"/>
    <w:rsid w:val="00E637ED"/>
    <w:rsid w:val="00E6382A"/>
    <w:rsid w:val="00E63845"/>
    <w:rsid w:val="00E63847"/>
    <w:rsid w:val="00E63874"/>
    <w:rsid w:val="00E63887"/>
    <w:rsid w:val="00E638C5"/>
    <w:rsid w:val="00E638CB"/>
    <w:rsid w:val="00E6395A"/>
    <w:rsid w:val="00E63974"/>
    <w:rsid w:val="00E6397B"/>
    <w:rsid w:val="00E6397F"/>
    <w:rsid w:val="00E639C4"/>
    <w:rsid w:val="00E639EA"/>
    <w:rsid w:val="00E63A56"/>
    <w:rsid w:val="00E63AB4"/>
    <w:rsid w:val="00E63ACD"/>
    <w:rsid w:val="00E63B11"/>
    <w:rsid w:val="00E63B15"/>
    <w:rsid w:val="00E63B66"/>
    <w:rsid w:val="00E63B72"/>
    <w:rsid w:val="00E63B88"/>
    <w:rsid w:val="00E63BAA"/>
    <w:rsid w:val="00E63BF2"/>
    <w:rsid w:val="00E63C2E"/>
    <w:rsid w:val="00E63C9C"/>
    <w:rsid w:val="00E63CC4"/>
    <w:rsid w:val="00E63CC6"/>
    <w:rsid w:val="00E63CEB"/>
    <w:rsid w:val="00E63D4F"/>
    <w:rsid w:val="00E63D71"/>
    <w:rsid w:val="00E63DBD"/>
    <w:rsid w:val="00E63DCC"/>
    <w:rsid w:val="00E63DDF"/>
    <w:rsid w:val="00E63E29"/>
    <w:rsid w:val="00E63E2A"/>
    <w:rsid w:val="00E63E3B"/>
    <w:rsid w:val="00E63E71"/>
    <w:rsid w:val="00E63E7B"/>
    <w:rsid w:val="00E63E8F"/>
    <w:rsid w:val="00E63E9E"/>
    <w:rsid w:val="00E63EB0"/>
    <w:rsid w:val="00E63EE2"/>
    <w:rsid w:val="00E63EF3"/>
    <w:rsid w:val="00E63F12"/>
    <w:rsid w:val="00E63F5E"/>
    <w:rsid w:val="00E63FB4"/>
    <w:rsid w:val="00E63FC7"/>
    <w:rsid w:val="00E63FD2"/>
    <w:rsid w:val="00E63FD3"/>
    <w:rsid w:val="00E63FFD"/>
    <w:rsid w:val="00E64011"/>
    <w:rsid w:val="00E64018"/>
    <w:rsid w:val="00E64036"/>
    <w:rsid w:val="00E6408D"/>
    <w:rsid w:val="00E64090"/>
    <w:rsid w:val="00E640DC"/>
    <w:rsid w:val="00E64120"/>
    <w:rsid w:val="00E64133"/>
    <w:rsid w:val="00E64152"/>
    <w:rsid w:val="00E6415C"/>
    <w:rsid w:val="00E6418A"/>
    <w:rsid w:val="00E641A9"/>
    <w:rsid w:val="00E641D9"/>
    <w:rsid w:val="00E641DE"/>
    <w:rsid w:val="00E641EB"/>
    <w:rsid w:val="00E64216"/>
    <w:rsid w:val="00E6423B"/>
    <w:rsid w:val="00E64273"/>
    <w:rsid w:val="00E6432D"/>
    <w:rsid w:val="00E64342"/>
    <w:rsid w:val="00E6434D"/>
    <w:rsid w:val="00E64361"/>
    <w:rsid w:val="00E6437A"/>
    <w:rsid w:val="00E643FA"/>
    <w:rsid w:val="00E6446C"/>
    <w:rsid w:val="00E644BB"/>
    <w:rsid w:val="00E644F2"/>
    <w:rsid w:val="00E64545"/>
    <w:rsid w:val="00E64608"/>
    <w:rsid w:val="00E6461D"/>
    <w:rsid w:val="00E64678"/>
    <w:rsid w:val="00E646D4"/>
    <w:rsid w:val="00E64701"/>
    <w:rsid w:val="00E6470E"/>
    <w:rsid w:val="00E64714"/>
    <w:rsid w:val="00E64736"/>
    <w:rsid w:val="00E6474E"/>
    <w:rsid w:val="00E647A7"/>
    <w:rsid w:val="00E647A8"/>
    <w:rsid w:val="00E647BB"/>
    <w:rsid w:val="00E647C9"/>
    <w:rsid w:val="00E64812"/>
    <w:rsid w:val="00E64816"/>
    <w:rsid w:val="00E64844"/>
    <w:rsid w:val="00E648C0"/>
    <w:rsid w:val="00E648DD"/>
    <w:rsid w:val="00E648FF"/>
    <w:rsid w:val="00E64951"/>
    <w:rsid w:val="00E649D9"/>
    <w:rsid w:val="00E649F9"/>
    <w:rsid w:val="00E64A0E"/>
    <w:rsid w:val="00E64A4D"/>
    <w:rsid w:val="00E64A61"/>
    <w:rsid w:val="00E64A7F"/>
    <w:rsid w:val="00E64A87"/>
    <w:rsid w:val="00E64AFB"/>
    <w:rsid w:val="00E64B1A"/>
    <w:rsid w:val="00E64B26"/>
    <w:rsid w:val="00E64B71"/>
    <w:rsid w:val="00E64B86"/>
    <w:rsid w:val="00E64C35"/>
    <w:rsid w:val="00E64C3D"/>
    <w:rsid w:val="00E64C79"/>
    <w:rsid w:val="00E64C7C"/>
    <w:rsid w:val="00E64C8B"/>
    <w:rsid w:val="00E64CAE"/>
    <w:rsid w:val="00E64D19"/>
    <w:rsid w:val="00E64D74"/>
    <w:rsid w:val="00E64D88"/>
    <w:rsid w:val="00E64DBB"/>
    <w:rsid w:val="00E64DC7"/>
    <w:rsid w:val="00E64DD9"/>
    <w:rsid w:val="00E64DE8"/>
    <w:rsid w:val="00E64E2D"/>
    <w:rsid w:val="00E64E88"/>
    <w:rsid w:val="00E64F56"/>
    <w:rsid w:val="00E64F72"/>
    <w:rsid w:val="00E64FBE"/>
    <w:rsid w:val="00E64FDA"/>
    <w:rsid w:val="00E64FDE"/>
    <w:rsid w:val="00E64FE1"/>
    <w:rsid w:val="00E65013"/>
    <w:rsid w:val="00E6505B"/>
    <w:rsid w:val="00E650A3"/>
    <w:rsid w:val="00E650C3"/>
    <w:rsid w:val="00E650CE"/>
    <w:rsid w:val="00E650F1"/>
    <w:rsid w:val="00E65129"/>
    <w:rsid w:val="00E65137"/>
    <w:rsid w:val="00E6515D"/>
    <w:rsid w:val="00E65177"/>
    <w:rsid w:val="00E6517B"/>
    <w:rsid w:val="00E651B3"/>
    <w:rsid w:val="00E651BB"/>
    <w:rsid w:val="00E651C3"/>
    <w:rsid w:val="00E651C4"/>
    <w:rsid w:val="00E65210"/>
    <w:rsid w:val="00E65219"/>
    <w:rsid w:val="00E65220"/>
    <w:rsid w:val="00E65224"/>
    <w:rsid w:val="00E65251"/>
    <w:rsid w:val="00E6525C"/>
    <w:rsid w:val="00E652A1"/>
    <w:rsid w:val="00E652A8"/>
    <w:rsid w:val="00E6531D"/>
    <w:rsid w:val="00E6534A"/>
    <w:rsid w:val="00E6537A"/>
    <w:rsid w:val="00E65384"/>
    <w:rsid w:val="00E653A0"/>
    <w:rsid w:val="00E65422"/>
    <w:rsid w:val="00E65439"/>
    <w:rsid w:val="00E654A9"/>
    <w:rsid w:val="00E654B0"/>
    <w:rsid w:val="00E654EB"/>
    <w:rsid w:val="00E65505"/>
    <w:rsid w:val="00E6552E"/>
    <w:rsid w:val="00E65545"/>
    <w:rsid w:val="00E65564"/>
    <w:rsid w:val="00E6557E"/>
    <w:rsid w:val="00E65590"/>
    <w:rsid w:val="00E65596"/>
    <w:rsid w:val="00E655DC"/>
    <w:rsid w:val="00E655FE"/>
    <w:rsid w:val="00E65646"/>
    <w:rsid w:val="00E65657"/>
    <w:rsid w:val="00E6567A"/>
    <w:rsid w:val="00E65689"/>
    <w:rsid w:val="00E6568B"/>
    <w:rsid w:val="00E6568E"/>
    <w:rsid w:val="00E65718"/>
    <w:rsid w:val="00E6576A"/>
    <w:rsid w:val="00E6576D"/>
    <w:rsid w:val="00E657AB"/>
    <w:rsid w:val="00E657D7"/>
    <w:rsid w:val="00E657E6"/>
    <w:rsid w:val="00E657FB"/>
    <w:rsid w:val="00E65802"/>
    <w:rsid w:val="00E65815"/>
    <w:rsid w:val="00E65844"/>
    <w:rsid w:val="00E6587A"/>
    <w:rsid w:val="00E65891"/>
    <w:rsid w:val="00E658C7"/>
    <w:rsid w:val="00E658E9"/>
    <w:rsid w:val="00E6590A"/>
    <w:rsid w:val="00E65913"/>
    <w:rsid w:val="00E65933"/>
    <w:rsid w:val="00E65947"/>
    <w:rsid w:val="00E65950"/>
    <w:rsid w:val="00E65954"/>
    <w:rsid w:val="00E659A6"/>
    <w:rsid w:val="00E659D7"/>
    <w:rsid w:val="00E659E6"/>
    <w:rsid w:val="00E65A13"/>
    <w:rsid w:val="00E65A27"/>
    <w:rsid w:val="00E65A40"/>
    <w:rsid w:val="00E65A51"/>
    <w:rsid w:val="00E65A55"/>
    <w:rsid w:val="00E65ABA"/>
    <w:rsid w:val="00E65ADD"/>
    <w:rsid w:val="00E65B7A"/>
    <w:rsid w:val="00E65B84"/>
    <w:rsid w:val="00E65BC2"/>
    <w:rsid w:val="00E65C30"/>
    <w:rsid w:val="00E65CA8"/>
    <w:rsid w:val="00E65CBA"/>
    <w:rsid w:val="00E65D38"/>
    <w:rsid w:val="00E65D66"/>
    <w:rsid w:val="00E65D9F"/>
    <w:rsid w:val="00E65DC2"/>
    <w:rsid w:val="00E65DEB"/>
    <w:rsid w:val="00E65E4D"/>
    <w:rsid w:val="00E65E68"/>
    <w:rsid w:val="00E65E82"/>
    <w:rsid w:val="00E65EA5"/>
    <w:rsid w:val="00E65EAB"/>
    <w:rsid w:val="00E65EB6"/>
    <w:rsid w:val="00E65EC2"/>
    <w:rsid w:val="00E65EE0"/>
    <w:rsid w:val="00E65F0E"/>
    <w:rsid w:val="00E65F23"/>
    <w:rsid w:val="00E65F6D"/>
    <w:rsid w:val="00E65FD1"/>
    <w:rsid w:val="00E65FE9"/>
    <w:rsid w:val="00E66045"/>
    <w:rsid w:val="00E66070"/>
    <w:rsid w:val="00E660C1"/>
    <w:rsid w:val="00E660E8"/>
    <w:rsid w:val="00E6610D"/>
    <w:rsid w:val="00E66118"/>
    <w:rsid w:val="00E66153"/>
    <w:rsid w:val="00E66156"/>
    <w:rsid w:val="00E66175"/>
    <w:rsid w:val="00E661AB"/>
    <w:rsid w:val="00E661B2"/>
    <w:rsid w:val="00E661B6"/>
    <w:rsid w:val="00E661CF"/>
    <w:rsid w:val="00E661D4"/>
    <w:rsid w:val="00E661E0"/>
    <w:rsid w:val="00E661F4"/>
    <w:rsid w:val="00E6620E"/>
    <w:rsid w:val="00E6622C"/>
    <w:rsid w:val="00E66241"/>
    <w:rsid w:val="00E66257"/>
    <w:rsid w:val="00E662A4"/>
    <w:rsid w:val="00E662D4"/>
    <w:rsid w:val="00E662EB"/>
    <w:rsid w:val="00E6631F"/>
    <w:rsid w:val="00E66334"/>
    <w:rsid w:val="00E66373"/>
    <w:rsid w:val="00E66384"/>
    <w:rsid w:val="00E663BD"/>
    <w:rsid w:val="00E663D6"/>
    <w:rsid w:val="00E663F5"/>
    <w:rsid w:val="00E66413"/>
    <w:rsid w:val="00E66419"/>
    <w:rsid w:val="00E66472"/>
    <w:rsid w:val="00E66486"/>
    <w:rsid w:val="00E66499"/>
    <w:rsid w:val="00E6650E"/>
    <w:rsid w:val="00E66561"/>
    <w:rsid w:val="00E6658F"/>
    <w:rsid w:val="00E665C3"/>
    <w:rsid w:val="00E665CA"/>
    <w:rsid w:val="00E665DB"/>
    <w:rsid w:val="00E66631"/>
    <w:rsid w:val="00E6666F"/>
    <w:rsid w:val="00E66673"/>
    <w:rsid w:val="00E66675"/>
    <w:rsid w:val="00E66689"/>
    <w:rsid w:val="00E6668A"/>
    <w:rsid w:val="00E666CB"/>
    <w:rsid w:val="00E666D1"/>
    <w:rsid w:val="00E666F0"/>
    <w:rsid w:val="00E6670E"/>
    <w:rsid w:val="00E66718"/>
    <w:rsid w:val="00E66728"/>
    <w:rsid w:val="00E6673C"/>
    <w:rsid w:val="00E66764"/>
    <w:rsid w:val="00E6676C"/>
    <w:rsid w:val="00E66782"/>
    <w:rsid w:val="00E667F3"/>
    <w:rsid w:val="00E6686A"/>
    <w:rsid w:val="00E66893"/>
    <w:rsid w:val="00E668AF"/>
    <w:rsid w:val="00E668B8"/>
    <w:rsid w:val="00E668BF"/>
    <w:rsid w:val="00E668DF"/>
    <w:rsid w:val="00E6690D"/>
    <w:rsid w:val="00E66974"/>
    <w:rsid w:val="00E66976"/>
    <w:rsid w:val="00E6697C"/>
    <w:rsid w:val="00E6698F"/>
    <w:rsid w:val="00E669E9"/>
    <w:rsid w:val="00E66A31"/>
    <w:rsid w:val="00E66A38"/>
    <w:rsid w:val="00E66A9B"/>
    <w:rsid w:val="00E66ABA"/>
    <w:rsid w:val="00E66AD2"/>
    <w:rsid w:val="00E66B31"/>
    <w:rsid w:val="00E66B37"/>
    <w:rsid w:val="00E66B49"/>
    <w:rsid w:val="00E66B4E"/>
    <w:rsid w:val="00E66B98"/>
    <w:rsid w:val="00E66BD6"/>
    <w:rsid w:val="00E66BE5"/>
    <w:rsid w:val="00E66BF6"/>
    <w:rsid w:val="00E66BF7"/>
    <w:rsid w:val="00E66C0D"/>
    <w:rsid w:val="00E66C89"/>
    <w:rsid w:val="00E66CB7"/>
    <w:rsid w:val="00E66CD4"/>
    <w:rsid w:val="00E66D08"/>
    <w:rsid w:val="00E66D44"/>
    <w:rsid w:val="00E66D62"/>
    <w:rsid w:val="00E66D71"/>
    <w:rsid w:val="00E66D94"/>
    <w:rsid w:val="00E66DD8"/>
    <w:rsid w:val="00E66E1A"/>
    <w:rsid w:val="00E66E7E"/>
    <w:rsid w:val="00E66E88"/>
    <w:rsid w:val="00E66E8C"/>
    <w:rsid w:val="00E66EB9"/>
    <w:rsid w:val="00E66EBA"/>
    <w:rsid w:val="00E66EC3"/>
    <w:rsid w:val="00E66EC9"/>
    <w:rsid w:val="00E66EDA"/>
    <w:rsid w:val="00E66EE0"/>
    <w:rsid w:val="00E66EEF"/>
    <w:rsid w:val="00E66EF4"/>
    <w:rsid w:val="00E66F1B"/>
    <w:rsid w:val="00E66F4B"/>
    <w:rsid w:val="00E66F79"/>
    <w:rsid w:val="00E66F88"/>
    <w:rsid w:val="00E66F99"/>
    <w:rsid w:val="00E66FDF"/>
    <w:rsid w:val="00E66FEC"/>
    <w:rsid w:val="00E66FF7"/>
    <w:rsid w:val="00E67012"/>
    <w:rsid w:val="00E67024"/>
    <w:rsid w:val="00E6703A"/>
    <w:rsid w:val="00E6703D"/>
    <w:rsid w:val="00E67048"/>
    <w:rsid w:val="00E670C6"/>
    <w:rsid w:val="00E670EB"/>
    <w:rsid w:val="00E67129"/>
    <w:rsid w:val="00E6712C"/>
    <w:rsid w:val="00E67136"/>
    <w:rsid w:val="00E6715E"/>
    <w:rsid w:val="00E67174"/>
    <w:rsid w:val="00E6717A"/>
    <w:rsid w:val="00E671B5"/>
    <w:rsid w:val="00E671C6"/>
    <w:rsid w:val="00E671CA"/>
    <w:rsid w:val="00E671D3"/>
    <w:rsid w:val="00E67236"/>
    <w:rsid w:val="00E67238"/>
    <w:rsid w:val="00E6725C"/>
    <w:rsid w:val="00E67260"/>
    <w:rsid w:val="00E67289"/>
    <w:rsid w:val="00E6728C"/>
    <w:rsid w:val="00E672E7"/>
    <w:rsid w:val="00E6733A"/>
    <w:rsid w:val="00E6733F"/>
    <w:rsid w:val="00E6735E"/>
    <w:rsid w:val="00E67383"/>
    <w:rsid w:val="00E673B3"/>
    <w:rsid w:val="00E67410"/>
    <w:rsid w:val="00E6743C"/>
    <w:rsid w:val="00E6744C"/>
    <w:rsid w:val="00E6744D"/>
    <w:rsid w:val="00E6744F"/>
    <w:rsid w:val="00E6746F"/>
    <w:rsid w:val="00E67495"/>
    <w:rsid w:val="00E674B8"/>
    <w:rsid w:val="00E674FB"/>
    <w:rsid w:val="00E6750B"/>
    <w:rsid w:val="00E67519"/>
    <w:rsid w:val="00E67521"/>
    <w:rsid w:val="00E67523"/>
    <w:rsid w:val="00E67526"/>
    <w:rsid w:val="00E67534"/>
    <w:rsid w:val="00E6753B"/>
    <w:rsid w:val="00E67593"/>
    <w:rsid w:val="00E67596"/>
    <w:rsid w:val="00E675E1"/>
    <w:rsid w:val="00E67612"/>
    <w:rsid w:val="00E6762B"/>
    <w:rsid w:val="00E6762D"/>
    <w:rsid w:val="00E6766A"/>
    <w:rsid w:val="00E6766F"/>
    <w:rsid w:val="00E67678"/>
    <w:rsid w:val="00E67689"/>
    <w:rsid w:val="00E67729"/>
    <w:rsid w:val="00E6773D"/>
    <w:rsid w:val="00E6775A"/>
    <w:rsid w:val="00E67765"/>
    <w:rsid w:val="00E677B4"/>
    <w:rsid w:val="00E677B8"/>
    <w:rsid w:val="00E67826"/>
    <w:rsid w:val="00E67875"/>
    <w:rsid w:val="00E67883"/>
    <w:rsid w:val="00E678A2"/>
    <w:rsid w:val="00E678E6"/>
    <w:rsid w:val="00E678EA"/>
    <w:rsid w:val="00E67926"/>
    <w:rsid w:val="00E67984"/>
    <w:rsid w:val="00E6798F"/>
    <w:rsid w:val="00E67A01"/>
    <w:rsid w:val="00E67A07"/>
    <w:rsid w:val="00E67A49"/>
    <w:rsid w:val="00E67A7E"/>
    <w:rsid w:val="00E67AB3"/>
    <w:rsid w:val="00E67AE2"/>
    <w:rsid w:val="00E67AE7"/>
    <w:rsid w:val="00E67B0E"/>
    <w:rsid w:val="00E67B47"/>
    <w:rsid w:val="00E67BA5"/>
    <w:rsid w:val="00E67BDE"/>
    <w:rsid w:val="00E67BE4"/>
    <w:rsid w:val="00E67C18"/>
    <w:rsid w:val="00E67C2A"/>
    <w:rsid w:val="00E67C3A"/>
    <w:rsid w:val="00E67C57"/>
    <w:rsid w:val="00E67C6F"/>
    <w:rsid w:val="00E67C7D"/>
    <w:rsid w:val="00E67C9F"/>
    <w:rsid w:val="00E67D00"/>
    <w:rsid w:val="00E67D12"/>
    <w:rsid w:val="00E67D1F"/>
    <w:rsid w:val="00E67D71"/>
    <w:rsid w:val="00E67D7A"/>
    <w:rsid w:val="00E67D9D"/>
    <w:rsid w:val="00E67DC6"/>
    <w:rsid w:val="00E67DD2"/>
    <w:rsid w:val="00E67DDB"/>
    <w:rsid w:val="00E67DDC"/>
    <w:rsid w:val="00E67E03"/>
    <w:rsid w:val="00E67E1D"/>
    <w:rsid w:val="00E67E47"/>
    <w:rsid w:val="00E67E55"/>
    <w:rsid w:val="00E67E86"/>
    <w:rsid w:val="00E67E9A"/>
    <w:rsid w:val="00E67EBD"/>
    <w:rsid w:val="00E67EDE"/>
    <w:rsid w:val="00E67EE0"/>
    <w:rsid w:val="00E67EEB"/>
    <w:rsid w:val="00E67EF6"/>
    <w:rsid w:val="00E67F0B"/>
    <w:rsid w:val="00E67F1A"/>
    <w:rsid w:val="00E67F76"/>
    <w:rsid w:val="00E67FED"/>
    <w:rsid w:val="00E68099"/>
    <w:rsid w:val="00E70019"/>
    <w:rsid w:val="00E70038"/>
    <w:rsid w:val="00E70045"/>
    <w:rsid w:val="00E70086"/>
    <w:rsid w:val="00E7008B"/>
    <w:rsid w:val="00E700C6"/>
    <w:rsid w:val="00E70116"/>
    <w:rsid w:val="00E70156"/>
    <w:rsid w:val="00E701BB"/>
    <w:rsid w:val="00E701CC"/>
    <w:rsid w:val="00E701D8"/>
    <w:rsid w:val="00E701F3"/>
    <w:rsid w:val="00E70204"/>
    <w:rsid w:val="00E70206"/>
    <w:rsid w:val="00E70244"/>
    <w:rsid w:val="00E702C6"/>
    <w:rsid w:val="00E702D5"/>
    <w:rsid w:val="00E702D8"/>
    <w:rsid w:val="00E7033B"/>
    <w:rsid w:val="00E7034F"/>
    <w:rsid w:val="00E70378"/>
    <w:rsid w:val="00E7038E"/>
    <w:rsid w:val="00E703B9"/>
    <w:rsid w:val="00E703BF"/>
    <w:rsid w:val="00E70414"/>
    <w:rsid w:val="00E7043D"/>
    <w:rsid w:val="00E70466"/>
    <w:rsid w:val="00E7049D"/>
    <w:rsid w:val="00E704CD"/>
    <w:rsid w:val="00E704DF"/>
    <w:rsid w:val="00E704E1"/>
    <w:rsid w:val="00E704ED"/>
    <w:rsid w:val="00E70509"/>
    <w:rsid w:val="00E7050F"/>
    <w:rsid w:val="00E7052C"/>
    <w:rsid w:val="00E7053F"/>
    <w:rsid w:val="00E70566"/>
    <w:rsid w:val="00E70590"/>
    <w:rsid w:val="00E705EB"/>
    <w:rsid w:val="00E70646"/>
    <w:rsid w:val="00E706A6"/>
    <w:rsid w:val="00E706BA"/>
    <w:rsid w:val="00E706D2"/>
    <w:rsid w:val="00E706FC"/>
    <w:rsid w:val="00E70704"/>
    <w:rsid w:val="00E7074D"/>
    <w:rsid w:val="00E7075A"/>
    <w:rsid w:val="00E7077D"/>
    <w:rsid w:val="00E70786"/>
    <w:rsid w:val="00E707C5"/>
    <w:rsid w:val="00E707E2"/>
    <w:rsid w:val="00E70812"/>
    <w:rsid w:val="00E7084C"/>
    <w:rsid w:val="00E7085D"/>
    <w:rsid w:val="00E708AF"/>
    <w:rsid w:val="00E708DC"/>
    <w:rsid w:val="00E708E1"/>
    <w:rsid w:val="00E70917"/>
    <w:rsid w:val="00E70924"/>
    <w:rsid w:val="00E7092C"/>
    <w:rsid w:val="00E709E9"/>
    <w:rsid w:val="00E709ED"/>
    <w:rsid w:val="00E70A1A"/>
    <w:rsid w:val="00E70A37"/>
    <w:rsid w:val="00E70A41"/>
    <w:rsid w:val="00E70A78"/>
    <w:rsid w:val="00E70A85"/>
    <w:rsid w:val="00E70A8C"/>
    <w:rsid w:val="00E70A93"/>
    <w:rsid w:val="00E70AA3"/>
    <w:rsid w:val="00E70AFC"/>
    <w:rsid w:val="00E70B04"/>
    <w:rsid w:val="00E70B75"/>
    <w:rsid w:val="00E70BAA"/>
    <w:rsid w:val="00E70BC7"/>
    <w:rsid w:val="00E70BDD"/>
    <w:rsid w:val="00E70C1E"/>
    <w:rsid w:val="00E70C39"/>
    <w:rsid w:val="00E70C8E"/>
    <w:rsid w:val="00E70CAF"/>
    <w:rsid w:val="00E70CCF"/>
    <w:rsid w:val="00E70CD3"/>
    <w:rsid w:val="00E70CE6"/>
    <w:rsid w:val="00E70CFC"/>
    <w:rsid w:val="00E70D61"/>
    <w:rsid w:val="00E70DA1"/>
    <w:rsid w:val="00E70DD6"/>
    <w:rsid w:val="00E70DE7"/>
    <w:rsid w:val="00E70E2B"/>
    <w:rsid w:val="00E70E36"/>
    <w:rsid w:val="00E70E43"/>
    <w:rsid w:val="00E70E88"/>
    <w:rsid w:val="00E70EBD"/>
    <w:rsid w:val="00E70F10"/>
    <w:rsid w:val="00E70F20"/>
    <w:rsid w:val="00E70F55"/>
    <w:rsid w:val="00E70FB2"/>
    <w:rsid w:val="00E70FC5"/>
    <w:rsid w:val="00E70FD8"/>
    <w:rsid w:val="00E70FFA"/>
    <w:rsid w:val="00E71001"/>
    <w:rsid w:val="00E71060"/>
    <w:rsid w:val="00E710B5"/>
    <w:rsid w:val="00E710BD"/>
    <w:rsid w:val="00E710E3"/>
    <w:rsid w:val="00E71114"/>
    <w:rsid w:val="00E71116"/>
    <w:rsid w:val="00E7114A"/>
    <w:rsid w:val="00E71156"/>
    <w:rsid w:val="00E71170"/>
    <w:rsid w:val="00E71183"/>
    <w:rsid w:val="00E711DA"/>
    <w:rsid w:val="00E711DC"/>
    <w:rsid w:val="00E71201"/>
    <w:rsid w:val="00E71225"/>
    <w:rsid w:val="00E71233"/>
    <w:rsid w:val="00E7126B"/>
    <w:rsid w:val="00E7126F"/>
    <w:rsid w:val="00E712D2"/>
    <w:rsid w:val="00E712F1"/>
    <w:rsid w:val="00E712FD"/>
    <w:rsid w:val="00E71324"/>
    <w:rsid w:val="00E71326"/>
    <w:rsid w:val="00E71338"/>
    <w:rsid w:val="00E71345"/>
    <w:rsid w:val="00E7137C"/>
    <w:rsid w:val="00E71400"/>
    <w:rsid w:val="00E7148B"/>
    <w:rsid w:val="00E714B1"/>
    <w:rsid w:val="00E714C3"/>
    <w:rsid w:val="00E714F5"/>
    <w:rsid w:val="00E714FC"/>
    <w:rsid w:val="00E71563"/>
    <w:rsid w:val="00E71595"/>
    <w:rsid w:val="00E71599"/>
    <w:rsid w:val="00E715AB"/>
    <w:rsid w:val="00E7163C"/>
    <w:rsid w:val="00E71668"/>
    <w:rsid w:val="00E71685"/>
    <w:rsid w:val="00E7168A"/>
    <w:rsid w:val="00E7169B"/>
    <w:rsid w:val="00E7169C"/>
    <w:rsid w:val="00E716B3"/>
    <w:rsid w:val="00E716CB"/>
    <w:rsid w:val="00E716E7"/>
    <w:rsid w:val="00E7170B"/>
    <w:rsid w:val="00E71720"/>
    <w:rsid w:val="00E7173B"/>
    <w:rsid w:val="00E71777"/>
    <w:rsid w:val="00E7179E"/>
    <w:rsid w:val="00E717BE"/>
    <w:rsid w:val="00E717CB"/>
    <w:rsid w:val="00E71805"/>
    <w:rsid w:val="00E71825"/>
    <w:rsid w:val="00E7185F"/>
    <w:rsid w:val="00E71897"/>
    <w:rsid w:val="00E718CB"/>
    <w:rsid w:val="00E7193C"/>
    <w:rsid w:val="00E7196B"/>
    <w:rsid w:val="00E719E9"/>
    <w:rsid w:val="00E719EB"/>
    <w:rsid w:val="00E71A36"/>
    <w:rsid w:val="00E71A93"/>
    <w:rsid w:val="00E71AC2"/>
    <w:rsid w:val="00E71ADF"/>
    <w:rsid w:val="00E71AF1"/>
    <w:rsid w:val="00E71AF9"/>
    <w:rsid w:val="00E71B14"/>
    <w:rsid w:val="00E71B46"/>
    <w:rsid w:val="00E71B94"/>
    <w:rsid w:val="00E71BC6"/>
    <w:rsid w:val="00E71C1D"/>
    <w:rsid w:val="00E71C67"/>
    <w:rsid w:val="00E71C78"/>
    <w:rsid w:val="00E71C83"/>
    <w:rsid w:val="00E71C96"/>
    <w:rsid w:val="00E71CC4"/>
    <w:rsid w:val="00E71D49"/>
    <w:rsid w:val="00E71D7C"/>
    <w:rsid w:val="00E71DAE"/>
    <w:rsid w:val="00E71DCA"/>
    <w:rsid w:val="00E71DEB"/>
    <w:rsid w:val="00E71DF0"/>
    <w:rsid w:val="00E71E1D"/>
    <w:rsid w:val="00E71E3A"/>
    <w:rsid w:val="00E71E4D"/>
    <w:rsid w:val="00E71EBF"/>
    <w:rsid w:val="00E71EE8"/>
    <w:rsid w:val="00E71EEA"/>
    <w:rsid w:val="00E71F10"/>
    <w:rsid w:val="00E71F14"/>
    <w:rsid w:val="00E71F1E"/>
    <w:rsid w:val="00E71F67"/>
    <w:rsid w:val="00E71F72"/>
    <w:rsid w:val="00E71F86"/>
    <w:rsid w:val="00E71F8D"/>
    <w:rsid w:val="00E71FA7"/>
    <w:rsid w:val="00E71FEA"/>
    <w:rsid w:val="00E71FF1"/>
    <w:rsid w:val="00E72014"/>
    <w:rsid w:val="00E72017"/>
    <w:rsid w:val="00E7203D"/>
    <w:rsid w:val="00E72057"/>
    <w:rsid w:val="00E72087"/>
    <w:rsid w:val="00E720B2"/>
    <w:rsid w:val="00E72112"/>
    <w:rsid w:val="00E7216B"/>
    <w:rsid w:val="00E721C5"/>
    <w:rsid w:val="00E72202"/>
    <w:rsid w:val="00E7221F"/>
    <w:rsid w:val="00E7226D"/>
    <w:rsid w:val="00E72283"/>
    <w:rsid w:val="00E722C3"/>
    <w:rsid w:val="00E722D1"/>
    <w:rsid w:val="00E722D4"/>
    <w:rsid w:val="00E7231C"/>
    <w:rsid w:val="00E72325"/>
    <w:rsid w:val="00E7234C"/>
    <w:rsid w:val="00E72363"/>
    <w:rsid w:val="00E72379"/>
    <w:rsid w:val="00E723A1"/>
    <w:rsid w:val="00E723A5"/>
    <w:rsid w:val="00E723CC"/>
    <w:rsid w:val="00E723F8"/>
    <w:rsid w:val="00E723FB"/>
    <w:rsid w:val="00E72415"/>
    <w:rsid w:val="00E72430"/>
    <w:rsid w:val="00E72444"/>
    <w:rsid w:val="00E72453"/>
    <w:rsid w:val="00E72477"/>
    <w:rsid w:val="00E724B4"/>
    <w:rsid w:val="00E724C6"/>
    <w:rsid w:val="00E724D7"/>
    <w:rsid w:val="00E72509"/>
    <w:rsid w:val="00E7252E"/>
    <w:rsid w:val="00E7253A"/>
    <w:rsid w:val="00E7253F"/>
    <w:rsid w:val="00E72572"/>
    <w:rsid w:val="00E72576"/>
    <w:rsid w:val="00E72590"/>
    <w:rsid w:val="00E725A9"/>
    <w:rsid w:val="00E725D3"/>
    <w:rsid w:val="00E7262A"/>
    <w:rsid w:val="00E7266E"/>
    <w:rsid w:val="00E72691"/>
    <w:rsid w:val="00E72694"/>
    <w:rsid w:val="00E726C7"/>
    <w:rsid w:val="00E726CC"/>
    <w:rsid w:val="00E7271D"/>
    <w:rsid w:val="00E72743"/>
    <w:rsid w:val="00E7275C"/>
    <w:rsid w:val="00E7279F"/>
    <w:rsid w:val="00E727BC"/>
    <w:rsid w:val="00E727CC"/>
    <w:rsid w:val="00E727D6"/>
    <w:rsid w:val="00E72837"/>
    <w:rsid w:val="00E72848"/>
    <w:rsid w:val="00E72863"/>
    <w:rsid w:val="00E72872"/>
    <w:rsid w:val="00E728A6"/>
    <w:rsid w:val="00E728B5"/>
    <w:rsid w:val="00E728DD"/>
    <w:rsid w:val="00E728F8"/>
    <w:rsid w:val="00E728FA"/>
    <w:rsid w:val="00E7290C"/>
    <w:rsid w:val="00E72920"/>
    <w:rsid w:val="00E7296D"/>
    <w:rsid w:val="00E729A0"/>
    <w:rsid w:val="00E729B5"/>
    <w:rsid w:val="00E729EC"/>
    <w:rsid w:val="00E72A17"/>
    <w:rsid w:val="00E72A21"/>
    <w:rsid w:val="00E72A40"/>
    <w:rsid w:val="00E72A50"/>
    <w:rsid w:val="00E72AA6"/>
    <w:rsid w:val="00E72B08"/>
    <w:rsid w:val="00E72B1E"/>
    <w:rsid w:val="00E72B31"/>
    <w:rsid w:val="00E72B37"/>
    <w:rsid w:val="00E72B48"/>
    <w:rsid w:val="00E72B4B"/>
    <w:rsid w:val="00E72BAD"/>
    <w:rsid w:val="00E72BBB"/>
    <w:rsid w:val="00E72BEB"/>
    <w:rsid w:val="00E72BEF"/>
    <w:rsid w:val="00E72BF0"/>
    <w:rsid w:val="00E72C1C"/>
    <w:rsid w:val="00E72C21"/>
    <w:rsid w:val="00E72C36"/>
    <w:rsid w:val="00E72C7C"/>
    <w:rsid w:val="00E72C7F"/>
    <w:rsid w:val="00E72C8A"/>
    <w:rsid w:val="00E72CBB"/>
    <w:rsid w:val="00E72CDB"/>
    <w:rsid w:val="00E72CEA"/>
    <w:rsid w:val="00E72D04"/>
    <w:rsid w:val="00E72D7E"/>
    <w:rsid w:val="00E72D83"/>
    <w:rsid w:val="00E72E0E"/>
    <w:rsid w:val="00E72E4E"/>
    <w:rsid w:val="00E72E69"/>
    <w:rsid w:val="00E72E83"/>
    <w:rsid w:val="00E72E99"/>
    <w:rsid w:val="00E72EB1"/>
    <w:rsid w:val="00E72EB5"/>
    <w:rsid w:val="00E72EF6"/>
    <w:rsid w:val="00E72EFA"/>
    <w:rsid w:val="00E72F14"/>
    <w:rsid w:val="00E72F43"/>
    <w:rsid w:val="00E72F5F"/>
    <w:rsid w:val="00E72F66"/>
    <w:rsid w:val="00E72F7E"/>
    <w:rsid w:val="00E72FB9"/>
    <w:rsid w:val="00E72FFA"/>
    <w:rsid w:val="00E73014"/>
    <w:rsid w:val="00E73060"/>
    <w:rsid w:val="00E73083"/>
    <w:rsid w:val="00E730D8"/>
    <w:rsid w:val="00E730EC"/>
    <w:rsid w:val="00E730F5"/>
    <w:rsid w:val="00E73130"/>
    <w:rsid w:val="00E73148"/>
    <w:rsid w:val="00E7315F"/>
    <w:rsid w:val="00E73195"/>
    <w:rsid w:val="00E7319E"/>
    <w:rsid w:val="00E731C3"/>
    <w:rsid w:val="00E731DD"/>
    <w:rsid w:val="00E731E9"/>
    <w:rsid w:val="00E7320C"/>
    <w:rsid w:val="00E7321A"/>
    <w:rsid w:val="00E73222"/>
    <w:rsid w:val="00E7323B"/>
    <w:rsid w:val="00E73269"/>
    <w:rsid w:val="00E7328F"/>
    <w:rsid w:val="00E73299"/>
    <w:rsid w:val="00E732BE"/>
    <w:rsid w:val="00E732D3"/>
    <w:rsid w:val="00E732D6"/>
    <w:rsid w:val="00E732F1"/>
    <w:rsid w:val="00E73302"/>
    <w:rsid w:val="00E73318"/>
    <w:rsid w:val="00E7334C"/>
    <w:rsid w:val="00E73366"/>
    <w:rsid w:val="00E7339C"/>
    <w:rsid w:val="00E733F3"/>
    <w:rsid w:val="00E733F8"/>
    <w:rsid w:val="00E73432"/>
    <w:rsid w:val="00E73460"/>
    <w:rsid w:val="00E7350F"/>
    <w:rsid w:val="00E7351B"/>
    <w:rsid w:val="00E7354D"/>
    <w:rsid w:val="00E73577"/>
    <w:rsid w:val="00E73587"/>
    <w:rsid w:val="00E735CB"/>
    <w:rsid w:val="00E735D6"/>
    <w:rsid w:val="00E736A3"/>
    <w:rsid w:val="00E736C5"/>
    <w:rsid w:val="00E736F8"/>
    <w:rsid w:val="00E73722"/>
    <w:rsid w:val="00E73732"/>
    <w:rsid w:val="00E73737"/>
    <w:rsid w:val="00E7378E"/>
    <w:rsid w:val="00E73795"/>
    <w:rsid w:val="00E737B5"/>
    <w:rsid w:val="00E737CF"/>
    <w:rsid w:val="00E73810"/>
    <w:rsid w:val="00E7382F"/>
    <w:rsid w:val="00E7384D"/>
    <w:rsid w:val="00E7388E"/>
    <w:rsid w:val="00E73897"/>
    <w:rsid w:val="00E738A9"/>
    <w:rsid w:val="00E738DB"/>
    <w:rsid w:val="00E73932"/>
    <w:rsid w:val="00E73954"/>
    <w:rsid w:val="00E73956"/>
    <w:rsid w:val="00E7395B"/>
    <w:rsid w:val="00E739B8"/>
    <w:rsid w:val="00E739CD"/>
    <w:rsid w:val="00E73A01"/>
    <w:rsid w:val="00E73A21"/>
    <w:rsid w:val="00E73A45"/>
    <w:rsid w:val="00E73A4D"/>
    <w:rsid w:val="00E73A5B"/>
    <w:rsid w:val="00E73A68"/>
    <w:rsid w:val="00E73A8B"/>
    <w:rsid w:val="00E73AB6"/>
    <w:rsid w:val="00E73AC2"/>
    <w:rsid w:val="00E73ADC"/>
    <w:rsid w:val="00E73AE0"/>
    <w:rsid w:val="00E73AF1"/>
    <w:rsid w:val="00E73B5D"/>
    <w:rsid w:val="00E73B7B"/>
    <w:rsid w:val="00E73BCD"/>
    <w:rsid w:val="00E73BFF"/>
    <w:rsid w:val="00E73C08"/>
    <w:rsid w:val="00E73C27"/>
    <w:rsid w:val="00E73C36"/>
    <w:rsid w:val="00E73C4F"/>
    <w:rsid w:val="00E73C71"/>
    <w:rsid w:val="00E73CB6"/>
    <w:rsid w:val="00E73CBC"/>
    <w:rsid w:val="00E73D0B"/>
    <w:rsid w:val="00E73D4F"/>
    <w:rsid w:val="00E73D8F"/>
    <w:rsid w:val="00E73D97"/>
    <w:rsid w:val="00E73DF2"/>
    <w:rsid w:val="00E73E1E"/>
    <w:rsid w:val="00E73E3A"/>
    <w:rsid w:val="00E73E3F"/>
    <w:rsid w:val="00E73E46"/>
    <w:rsid w:val="00E73E5F"/>
    <w:rsid w:val="00E73E90"/>
    <w:rsid w:val="00E73EE5"/>
    <w:rsid w:val="00E73F0B"/>
    <w:rsid w:val="00E73F27"/>
    <w:rsid w:val="00E73F9B"/>
    <w:rsid w:val="00E73FA5"/>
    <w:rsid w:val="00E73FAD"/>
    <w:rsid w:val="00E73FEC"/>
    <w:rsid w:val="00E73FFD"/>
    <w:rsid w:val="00E7400B"/>
    <w:rsid w:val="00E74020"/>
    <w:rsid w:val="00E7403E"/>
    <w:rsid w:val="00E74049"/>
    <w:rsid w:val="00E74081"/>
    <w:rsid w:val="00E74115"/>
    <w:rsid w:val="00E7412E"/>
    <w:rsid w:val="00E741C0"/>
    <w:rsid w:val="00E741E2"/>
    <w:rsid w:val="00E7420E"/>
    <w:rsid w:val="00E74225"/>
    <w:rsid w:val="00E74246"/>
    <w:rsid w:val="00E7424A"/>
    <w:rsid w:val="00E7426D"/>
    <w:rsid w:val="00E7428F"/>
    <w:rsid w:val="00E742A4"/>
    <w:rsid w:val="00E742B2"/>
    <w:rsid w:val="00E742B7"/>
    <w:rsid w:val="00E742BC"/>
    <w:rsid w:val="00E742CF"/>
    <w:rsid w:val="00E742F7"/>
    <w:rsid w:val="00E7431C"/>
    <w:rsid w:val="00E74327"/>
    <w:rsid w:val="00E7432C"/>
    <w:rsid w:val="00E74338"/>
    <w:rsid w:val="00E74340"/>
    <w:rsid w:val="00E74376"/>
    <w:rsid w:val="00E743D3"/>
    <w:rsid w:val="00E743FE"/>
    <w:rsid w:val="00E744C7"/>
    <w:rsid w:val="00E744E9"/>
    <w:rsid w:val="00E744F6"/>
    <w:rsid w:val="00E74528"/>
    <w:rsid w:val="00E7456C"/>
    <w:rsid w:val="00E745C9"/>
    <w:rsid w:val="00E74626"/>
    <w:rsid w:val="00E74629"/>
    <w:rsid w:val="00E74647"/>
    <w:rsid w:val="00E74650"/>
    <w:rsid w:val="00E74663"/>
    <w:rsid w:val="00E7468D"/>
    <w:rsid w:val="00E746A1"/>
    <w:rsid w:val="00E746C0"/>
    <w:rsid w:val="00E746DF"/>
    <w:rsid w:val="00E746FE"/>
    <w:rsid w:val="00E74733"/>
    <w:rsid w:val="00E74781"/>
    <w:rsid w:val="00E747ED"/>
    <w:rsid w:val="00E7484A"/>
    <w:rsid w:val="00E74851"/>
    <w:rsid w:val="00E74889"/>
    <w:rsid w:val="00E7488C"/>
    <w:rsid w:val="00E748D3"/>
    <w:rsid w:val="00E748DA"/>
    <w:rsid w:val="00E748FE"/>
    <w:rsid w:val="00E74903"/>
    <w:rsid w:val="00E74908"/>
    <w:rsid w:val="00E74917"/>
    <w:rsid w:val="00E7491B"/>
    <w:rsid w:val="00E7495F"/>
    <w:rsid w:val="00E74960"/>
    <w:rsid w:val="00E74983"/>
    <w:rsid w:val="00E74A54"/>
    <w:rsid w:val="00E74A7E"/>
    <w:rsid w:val="00E74AB4"/>
    <w:rsid w:val="00E74ADD"/>
    <w:rsid w:val="00E74AEE"/>
    <w:rsid w:val="00E74B04"/>
    <w:rsid w:val="00E74B2D"/>
    <w:rsid w:val="00E74B2E"/>
    <w:rsid w:val="00E74C0D"/>
    <w:rsid w:val="00E74C6C"/>
    <w:rsid w:val="00E74CEF"/>
    <w:rsid w:val="00E74D0C"/>
    <w:rsid w:val="00E74D17"/>
    <w:rsid w:val="00E74D8F"/>
    <w:rsid w:val="00E74DA4"/>
    <w:rsid w:val="00E74DBB"/>
    <w:rsid w:val="00E74DF8"/>
    <w:rsid w:val="00E74E33"/>
    <w:rsid w:val="00E74E45"/>
    <w:rsid w:val="00E74E47"/>
    <w:rsid w:val="00E74E69"/>
    <w:rsid w:val="00E74EB6"/>
    <w:rsid w:val="00E74EF6"/>
    <w:rsid w:val="00E74F14"/>
    <w:rsid w:val="00E74F2C"/>
    <w:rsid w:val="00E74F37"/>
    <w:rsid w:val="00E74F68"/>
    <w:rsid w:val="00E74F77"/>
    <w:rsid w:val="00E74F86"/>
    <w:rsid w:val="00E74F93"/>
    <w:rsid w:val="00E74F9E"/>
    <w:rsid w:val="00E74FB6"/>
    <w:rsid w:val="00E74FF3"/>
    <w:rsid w:val="00E74FFA"/>
    <w:rsid w:val="00E7503F"/>
    <w:rsid w:val="00E75052"/>
    <w:rsid w:val="00E75070"/>
    <w:rsid w:val="00E750C8"/>
    <w:rsid w:val="00E750DF"/>
    <w:rsid w:val="00E750F7"/>
    <w:rsid w:val="00E75109"/>
    <w:rsid w:val="00E75163"/>
    <w:rsid w:val="00E75165"/>
    <w:rsid w:val="00E751A4"/>
    <w:rsid w:val="00E7520F"/>
    <w:rsid w:val="00E7529A"/>
    <w:rsid w:val="00E7529F"/>
    <w:rsid w:val="00E752AF"/>
    <w:rsid w:val="00E752FC"/>
    <w:rsid w:val="00E75305"/>
    <w:rsid w:val="00E75320"/>
    <w:rsid w:val="00E75354"/>
    <w:rsid w:val="00E7535E"/>
    <w:rsid w:val="00E75378"/>
    <w:rsid w:val="00E7537B"/>
    <w:rsid w:val="00E753DE"/>
    <w:rsid w:val="00E7540B"/>
    <w:rsid w:val="00E7541C"/>
    <w:rsid w:val="00E7546C"/>
    <w:rsid w:val="00E75472"/>
    <w:rsid w:val="00E7547B"/>
    <w:rsid w:val="00E75481"/>
    <w:rsid w:val="00E75483"/>
    <w:rsid w:val="00E754A6"/>
    <w:rsid w:val="00E754AC"/>
    <w:rsid w:val="00E754AE"/>
    <w:rsid w:val="00E754BC"/>
    <w:rsid w:val="00E754C6"/>
    <w:rsid w:val="00E754CD"/>
    <w:rsid w:val="00E754D3"/>
    <w:rsid w:val="00E75557"/>
    <w:rsid w:val="00E7555F"/>
    <w:rsid w:val="00E755A1"/>
    <w:rsid w:val="00E755B7"/>
    <w:rsid w:val="00E755CA"/>
    <w:rsid w:val="00E7563C"/>
    <w:rsid w:val="00E75682"/>
    <w:rsid w:val="00E756AB"/>
    <w:rsid w:val="00E756BD"/>
    <w:rsid w:val="00E756D7"/>
    <w:rsid w:val="00E756D8"/>
    <w:rsid w:val="00E756E4"/>
    <w:rsid w:val="00E756FF"/>
    <w:rsid w:val="00E7570B"/>
    <w:rsid w:val="00E757A5"/>
    <w:rsid w:val="00E757F6"/>
    <w:rsid w:val="00E757FA"/>
    <w:rsid w:val="00E757FC"/>
    <w:rsid w:val="00E75838"/>
    <w:rsid w:val="00E75863"/>
    <w:rsid w:val="00E75906"/>
    <w:rsid w:val="00E759D2"/>
    <w:rsid w:val="00E75A06"/>
    <w:rsid w:val="00E75A40"/>
    <w:rsid w:val="00E75A4B"/>
    <w:rsid w:val="00E75A84"/>
    <w:rsid w:val="00E75A8B"/>
    <w:rsid w:val="00E75A93"/>
    <w:rsid w:val="00E75AD4"/>
    <w:rsid w:val="00E75B4B"/>
    <w:rsid w:val="00E75B58"/>
    <w:rsid w:val="00E75BAA"/>
    <w:rsid w:val="00E75C45"/>
    <w:rsid w:val="00E75C5D"/>
    <w:rsid w:val="00E75C81"/>
    <w:rsid w:val="00E75CA1"/>
    <w:rsid w:val="00E75CC6"/>
    <w:rsid w:val="00E75D12"/>
    <w:rsid w:val="00E75D26"/>
    <w:rsid w:val="00E75D48"/>
    <w:rsid w:val="00E75D6A"/>
    <w:rsid w:val="00E75D88"/>
    <w:rsid w:val="00E75D9C"/>
    <w:rsid w:val="00E75DCA"/>
    <w:rsid w:val="00E75DD3"/>
    <w:rsid w:val="00E75DED"/>
    <w:rsid w:val="00E75DFF"/>
    <w:rsid w:val="00E75E5E"/>
    <w:rsid w:val="00E75E62"/>
    <w:rsid w:val="00E75E99"/>
    <w:rsid w:val="00E75E9F"/>
    <w:rsid w:val="00E75EA7"/>
    <w:rsid w:val="00E75EAF"/>
    <w:rsid w:val="00E75EB8"/>
    <w:rsid w:val="00E75EDE"/>
    <w:rsid w:val="00E75EFA"/>
    <w:rsid w:val="00E75F1C"/>
    <w:rsid w:val="00E75F3E"/>
    <w:rsid w:val="00E75F40"/>
    <w:rsid w:val="00E75F41"/>
    <w:rsid w:val="00E75F87"/>
    <w:rsid w:val="00E76030"/>
    <w:rsid w:val="00E7605D"/>
    <w:rsid w:val="00E76065"/>
    <w:rsid w:val="00E7607A"/>
    <w:rsid w:val="00E7607F"/>
    <w:rsid w:val="00E76095"/>
    <w:rsid w:val="00E760AF"/>
    <w:rsid w:val="00E760B6"/>
    <w:rsid w:val="00E760E0"/>
    <w:rsid w:val="00E76115"/>
    <w:rsid w:val="00E76139"/>
    <w:rsid w:val="00E76143"/>
    <w:rsid w:val="00E7616A"/>
    <w:rsid w:val="00E76170"/>
    <w:rsid w:val="00E76181"/>
    <w:rsid w:val="00E761A3"/>
    <w:rsid w:val="00E761E0"/>
    <w:rsid w:val="00E76234"/>
    <w:rsid w:val="00E76242"/>
    <w:rsid w:val="00E76244"/>
    <w:rsid w:val="00E7624B"/>
    <w:rsid w:val="00E7625A"/>
    <w:rsid w:val="00E7628D"/>
    <w:rsid w:val="00E762B0"/>
    <w:rsid w:val="00E762F8"/>
    <w:rsid w:val="00E76301"/>
    <w:rsid w:val="00E76326"/>
    <w:rsid w:val="00E7633E"/>
    <w:rsid w:val="00E76369"/>
    <w:rsid w:val="00E7639C"/>
    <w:rsid w:val="00E763A3"/>
    <w:rsid w:val="00E763A8"/>
    <w:rsid w:val="00E76416"/>
    <w:rsid w:val="00E76417"/>
    <w:rsid w:val="00E7641A"/>
    <w:rsid w:val="00E7641B"/>
    <w:rsid w:val="00E76423"/>
    <w:rsid w:val="00E76425"/>
    <w:rsid w:val="00E76427"/>
    <w:rsid w:val="00E76431"/>
    <w:rsid w:val="00E7644F"/>
    <w:rsid w:val="00E7647E"/>
    <w:rsid w:val="00E76519"/>
    <w:rsid w:val="00E7652A"/>
    <w:rsid w:val="00E76564"/>
    <w:rsid w:val="00E76568"/>
    <w:rsid w:val="00E7663C"/>
    <w:rsid w:val="00E76643"/>
    <w:rsid w:val="00E76649"/>
    <w:rsid w:val="00E7665A"/>
    <w:rsid w:val="00E766C7"/>
    <w:rsid w:val="00E766DB"/>
    <w:rsid w:val="00E76703"/>
    <w:rsid w:val="00E7670B"/>
    <w:rsid w:val="00E7675C"/>
    <w:rsid w:val="00E76762"/>
    <w:rsid w:val="00E76766"/>
    <w:rsid w:val="00E767A2"/>
    <w:rsid w:val="00E767B4"/>
    <w:rsid w:val="00E767BC"/>
    <w:rsid w:val="00E76815"/>
    <w:rsid w:val="00E7681E"/>
    <w:rsid w:val="00E76882"/>
    <w:rsid w:val="00E768D8"/>
    <w:rsid w:val="00E768E4"/>
    <w:rsid w:val="00E768F0"/>
    <w:rsid w:val="00E7691B"/>
    <w:rsid w:val="00E76920"/>
    <w:rsid w:val="00E76956"/>
    <w:rsid w:val="00E76983"/>
    <w:rsid w:val="00E769AF"/>
    <w:rsid w:val="00E769BB"/>
    <w:rsid w:val="00E769C0"/>
    <w:rsid w:val="00E76A0A"/>
    <w:rsid w:val="00E76A0C"/>
    <w:rsid w:val="00E76A0D"/>
    <w:rsid w:val="00E76A28"/>
    <w:rsid w:val="00E76A48"/>
    <w:rsid w:val="00E76A76"/>
    <w:rsid w:val="00E76ABE"/>
    <w:rsid w:val="00E76ADA"/>
    <w:rsid w:val="00E76AF5"/>
    <w:rsid w:val="00E76B00"/>
    <w:rsid w:val="00E76B48"/>
    <w:rsid w:val="00E76B5F"/>
    <w:rsid w:val="00E76B8B"/>
    <w:rsid w:val="00E76B9C"/>
    <w:rsid w:val="00E76C06"/>
    <w:rsid w:val="00E76C4E"/>
    <w:rsid w:val="00E76C56"/>
    <w:rsid w:val="00E76C7A"/>
    <w:rsid w:val="00E76CA4"/>
    <w:rsid w:val="00E76CBB"/>
    <w:rsid w:val="00E76CC6"/>
    <w:rsid w:val="00E76CCE"/>
    <w:rsid w:val="00E76CCF"/>
    <w:rsid w:val="00E76D0B"/>
    <w:rsid w:val="00E76D0F"/>
    <w:rsid w:val="00E76D17"/>
    <w:rsid w:val="00E76D75"/>
    <w:rsid w:val="00E76D7E"/>
    <w:rsid w:val="00E76D92"/>
    <w:rsid w:val="00E76DFB"/>
    <w:rsid w:val="00E76E0C"/>
    <w:rsid w:val="00E76E43"/>
    <w:rsid w:val="00E76E5F"/>
    <w:rsid w:val="00E76E6F"/>
    <w:rsid w:val="00E76E79"/>
    <w:rsid w:val="00E76E8F"/>
    <w:rsid w:val="00E76E94"/>
    <w:rsid w:val="00E76EB9"/>
    <w:rsid w:val="00E76EE2"/>
    <w:rsid w:val="00E76EE3"/>
    <w:rsid w:val="00E76EFF"/>
    <w:rsid w:val="00E76F07"/>
    <w:rsid w:val="00E76F09"/>
    <w:rsid w:val="00E76F3F"/>
    <w:rsid w:val="00E76F44"/>
    <w:rsid w:val="00E76F7B"/>
    <w:rsid w:val="00E76F80"/>
    <w:rsid w:val="00E76F91"/>
    <w:rsid w:val="00E76F96"/>
    <w:rsid w:val="00E76FC9"/>
    <w:rsid w:val="00E77016"/>
    <w:rsid w:val="00E77039"/>
    <w:rsid w:val="00E77055"/>
    <w:rsid w:val="00E77063"/>
    <w:rsid w:val="00E77076"/>
    <w:rsid w:val="00E770BB"/>
    <w:rsid w:val="00E770E6"/>
    <w:rsid w:val="00E770F8"/>
    <w:rsid w:val="00E7719A"/>
    <w:rsid w:val="00E771B4"/>
    <w:rsid w:val="00E771C8"/>
    <w:rsid w:val="00E771E0"/>
    <w:rsid w:val="00E771FA"/>
    <w:rsid w:val="00E77289"/>
    <w:rsid w:val="00E772A3"/>
    <w:rsid w:val="00E772FB"/>
    <w:rsid w:val="00E7731C"/>
    <w:rsid w:val="00E77323"/>
    <w:rsid w:val="00E773B3"/>
    <w:rsid w:val="00E773DA"/>
    <w:rsid w:val="00E773E7"/>
    <w:rsid w:val="00E773FF"/>
    <w:rsid w:val="00E77432"/>
    <w:rsid w:val="00E77454"/>
    <w:rsid w:val="00E774AA"/>
    <w:rsid w:val="00E774F9"/>
    <w:rsid w:val="00E77516"/>
    <w:rsid w:val="00E7751C"/>
    <w:rsid w:val="00E77520"/>
    <w:rsid w:val="00E7753D"/>
    <w:rsid w:val="00E77556"/>
    <w:rsid w:val="00E7755D"/>
    <w:rsid w:val="00E7757F"/>
    <w:rsid w:val="00E7758C"/>
    <w:rsid w:val="00E7758F"/>
    <w:rsid w:val="00E77599"/>
    <w:rsid w:val="00E7759C"/>
    <w:rsid w:val="00E775A6"/>
    <w:rsid w:val="00E775B6"/>
    <w:rsid w:val="00E775CA"/>
    <w:rsid w:val="00E775D1"/>
    <w:rsid w:val="00E775F9"/>
    <w:rsid w:val="00E77632"/>
    <w:rsid w:val="00E7764B"/>
    <w:rsid w:val="00E7767F"/>
    <w:rsid w:val="00E77680"/>
    <w:rsid w:val="00E77687"/>
    <w:rsid w:val="00E7769D"/>
    <w:rsid w:val="00E776B7"/>
    <w:rsid w:val="00E7772C"/>
    <w:rsid w:val="00E7774B"/>
    <w:rsid w:val="00E7775C"/>
    <w:rsid w:val="00E7778F"/>
    <w:rsid w:val="00E777CC"/>
    <w:rsid w:val="00E777EB"/>
    <w:rsid w:val="00E77816"/>
    <w:rsid w:val="00E77820"/>
    <w:rsid w:val="00E77855"/>
    <w:rsid w:val="00E7787F"/>
    <w:rsid w:val="00E778FE"/>
    <w:rsid w:val="00E7792B"/>
    <w:rsid w:val="00E77971"/>
    <w:rsid w:val="00E77A1E"/>
    <w:rsid w:val="00E77A29"/>
    <w:rsid w:val="00E77AD1"/>
    <w:rsid w:val="00E77B01"/>
    <w:rsid w:val="00E77B18"/>
    <w:rsid w:val="00E77B24"/>
    <w:rsid w:val="00E77B2C"/>
    <w:rsid w:val="00E77B48"/>
    <w:rsid w:val="00E77B6B"/>
    <w:rsid w:val="00E77BDC"/>
    <w:rsid w:val="00E77BE8"/>
    <w:rsid w:val="00E77BF5"/>
    <w:rsid w:val="00E77BFD"/>
    <w:rsid w:val="00E77C22"/>
    <w:rsid w:val="00E77C4B"/>
    <w:rsid w:val="00E77C5F"/>
    <w:rsid w:val="00E77C85"/>
    <w:rsid w:val="00E77CB3"/>
    <w:rsid w:val="00E77CB6"/>
    <w:rsid w:val="00E77CDF"/>
    <w:rsid w:val="00E77CFA"/>
    <w:rsid w:val="00E77D0D"/>
    <w:rsid w:val="00E77D10"/>
    <w:rsid w:val="00E77D15"/>
    <w:rsid w:val="00E77D29"/>
    <w:rsid w:val="00E77D5F"/>
    <w:rsid w:val="00E77D7D"/>
    <w:rsid w:val="00E77DA1"/>
    <w:rsid w:val="00E77DB8"/>
    <w:rsid w:val="00E77DC4"/>
    <w:rsid w:val="00E77DCB"/>
    <w:rsid w:val="00E77DE7"/>
    <w:rsid w:val="00E77E01"/>
    <w:rsid w:val="00E77E14"/>
    <w:rsid w:val="00E77E18"/>
    <w:rsid w:val="00E77E2B"/>
    <w:rsid w:val="00E77E30"/>
    <w:rsid w:val="00E77E3C"/>
    <w:rsid w:val="00E77E47"/>
    <w:rsid w:val="00E77E66"/>
    <w:rsid w:val="00E77E69"/>
    <w:rsid w:val="00E77E78"/>
    <w:rsid w:val="00E77E97"/>
    <w:rsid w:val="00E77EC0"/>
    <w:rsid w:val="00E77EE8"/>
    <w:rsid w:val="00E77EF1"/>
    <w:rsid w:val="00E77F2D"/>
    <w:rsid w:val="00E77F50"/>
    <w:rsid w:val="00E77F51"/>
    <w:rsid w:val="00E80045"/>
    <w:rsid w:val="00E80064"/>
    <w:rsid w:val="00E80086"/>
    <w:rsid w:val="00E80091"/>
    <w:rsid w:val="00E800A5"/>
    <w:rsid w:val="00E800C9"/>
    <w:rsid w:val="00E800D5"/>
    <w:rsid w:val="00E800DC"/>
    <w:rsid w:val="00E800F9"/>
    <w:rsid w:val="00E80116"/>
    <w:rsid w:val="00E80123"/>
    <w:rsid w:val="00E80177"/>
    <w:rsid w:val="00E801BE"/>
    <w:rsid w:val="00E801D0"/>
    <w:rsid w:val="00E80223"/>
    <w:rsid w:val="00E80240"/>
    <w:rsid w:val="00E80286"/>
    <w:rsid w:val="00E80296"/>
    <w:rsid w:val="00E802D1"/>
    <w:rsid w:val="00E8032B"/>
    <w:rsid w:val="00E8032D"/>
    <w:rsid w:val="00E8036F"/>
    <w:rsid w:val="00E803A3"/>
    <w:rsid w:val="00E803B8"/>
    <w:rsid w:val="00E803C2"/>
    <w:rsid w:val="00E803D8"/>
    <w:rsid w:val="00E80427"/>
    <w:rsid w:val="00E8042C"/>
    <w:rsid w:val="00E8043A"/>
    <w:rsid w:val="00E80474"/>
    <w:rsid w:val="00E80477"/>
    <w:rsid w:val="00E80494"/>
    <w:rsid w:val="00E804F1"/>
    <w:rsid w:val="00E80533"/>
    <w:rsid w:val="00E8053F"/>
    <w:rsid w:val="00E8055E"/>
    <w:rsid w:val="00E8056C"/>
    <w:rsid w:val="00E80595"/>
    <w:rsid w:val="00E80599"/>
    <w:rsid w:val="00E805C2"/>
    <w:rsid w:val="00E805F8"/>
    <w:rsid w:val="00E8062C"/>
    <w:rsid w:val="00E80674"/>
    <w:rsid w:val="00E80687"/>
    <w:rsid w:val="00E806CC"/>
    <w:rsid w:val="00E806EA"/>
    <w:rsid w:val="00E80708"/>
    <w:rsid w:val="00E80714"/>
    <w:rsid w:val="00E8071F"/>
    <w:rsid w:val="00E80749"/>
    <w:rsid w:val="00E80767"/>
    <w:rsid w:val="00E8076F"/>
    <w:rsid w:val="00E80836"/>
    <w:rsid w:val="00E80839"/>
    <w:rsid w:val="00E80889"/>
    <w:rsid w:val="00E8088B"/>
    <w:rsid w:val="00E8088C"/>
    <w:rsid w:val="00E808AA"/>
    <w:rsid w:val="00E808B5"/>
    <w:rsid w:val="00E808C3"/>
    <w:rsid w:val="00E808E2"/>
    <w:rsid w:val="00E808EE"/>
    <w:rsid w:val="00E80900"/>
    <w:rsid w:val="00E80903"/>
    <w:rsid w:val="00E8092A"/>
    <w:rsid w:val="00E8093B"/>
    <w:rsid w:val="00E80946"/>
    <w:rsid w:val="00E80975"/>
    <w:rsid w:val="00E8098B"/>
    <w:rsid w:val="00E809A1"/>
    <w:rsid w:val="00E809CA"/>
    <w:rsid w:val="00E809E2"/>
    <w:rsid w:val="00E809F5"/>
    <w:rsid w:val="00E80A0E"/>
    <w:rsid w:val="00E80A1D"/>
    <w:rsid w:val="00E80A7A"/>
    <w:rsid w:val="00E80A8C"/>
    <w:rsid w:val="00E80A9E"/>
    <w:rsid w:val="00E80AB8"/>
    <w:rsid w:val="00E80AFA"/>
    <w:rsid w:val="00E80B20"/>
    <w:rsid w:val="00E80B83"/>
    <w:rsid w:val="00E80B89"/>
    <w:rsid w:val="00E80BB3"/>
    <w:rsid w:val="00E80BB6"/>
    <w:rsid w:val="00E80C06"/>
    <w:rsid w:val="00E80C0C"/>
    <w:rsid w:val="00E80C1D"/>
    <w:rsid w:val="00E80C49"/>
    <w:rsid w:val="00E80C5C"/>
    <w:rsid w:val="00E80C66"/>
    <w:rsid w:val="00E80C8F"/>
    <w:rsid w:val="00E80CBF"/>
    <w:rsid w:val="00E80CD6"/>
    <w:rsid w:val="00E80CD8"/>
    <w:rsid w:val="00E80CE5"/>
    <w:rsid w:val="00E80D4C"/>
    <w:rsid w:val="00E80D63"/>
    <w:rsid w:val="00E80D8B"/>
    <w:rsid w:val="00E80DD9"/>
    <w:rsid w:val="00E80DF9"/>
    <w:rsid w:val="00E80E1E"/>
    <w:rsid w:val="00E80E2B"/>
    <w:rsid w:val="00E80E84"/>
    <w:rsid w:val="00E80E88"/>
    <w:rsid w:val="00E80ED9"/>
    <w:rsid w:val="00E80F2C"/>
    <w:rsid w:val="00E80F2F"/>
    <w:rsid w:val="00E80F5A"/>
    <w:rsid w:val="00E80F63"/>
    <w:rsid w:val="00E80F70"/>
    <w:rsid w:val="00E80F84"/>
    <w:rsid w:val="00E80F8B"/>
    <w:rsid w:val="00E80FED"/>
    <w:rsid w:val="00E8101A"/>
    <w:rsid w:val="00E8101B"/>
    <w:rsid w:val="00E81067"/>
    <w:rsid w:val="00E8108D"/>
    <w:rsid w:val="00E810A9"/>
    <w:rsid w:val="00E810C5"/>
    <w:rsid w:val="00E810E5"/>
    <w:rsid w:val="00E8110D"/>
    <w:rsid w:val="00E81113"/>
    <w:rsid w:val="00E81115"/>
    <w:rsid w:val="00E8111B"/>
    <w:rsid w:val="00E81125"/>
    <w:rsid w:val="00E8115B"/>
    <w:rsid w:val="00E81193"/>
    <w:rsid w:val="00E811AF"/>
    <w:rsid w:val="00E811BE"/>
    <w:rsid w:val="00E811F6"/>
    <w:rsid w:val="00E811FC"/>
    <w:rsid w:val="00E811FF"/>
    <w:rsid w:val="00E81204"/>
    <w:rsid w:val="00E81210"/>
    <w:rsid w:val="00E81219"/>
    <w:rsid w:val="00E8121E"/>
    <w:rsid w:val="00E81228"/>
    <w:rsid w:val="00E8124E"/>
    <w:rsid w:val="00E8125E"/>
    <w:rsid w:val="00E812A3"/>
    <w:rsid w:val="00E812D1"/>
    <w:rsid w:val="00E81366"/>
    <w:rsid w:val="00E8136E"/>
    <w:rsid w:val="00E81377"/>
    <w:rsid w:val="00E813A0"/>
    <w:rsid w:val="00E813AC"/>
    <w:rsid w:val="00E813D0"/>
    <w:rsid w:val="00E813D8"/>
    <w:rsid w:val="00E813E7"/>
    <w:rsid w:val="00E81409"/>
    <w:rsid w:val="00E81428"/>
    <w:rsid w:val="00E814C4"/>
    <w:rsid w:val="00E814FD"/>
    <w:rsid w:val="00E81517"/>
    <w:rsid w:val="00E81527"/>
    <w:rsid w:val="00E8153F"/>
    <w:rsid w:val="00E8155C"/>
    <w:rsid w:val="00E8157D"/>
    <w:rsid w:val="00E815D3"/>
    <w:rsid w:val="00E815E1"/>
    <w:rsid w:val="00E815EB"/>
    <w:rsid w:val="00E8163A"/>
    <w:rsid w:val="00E81642"/>
    <w:rsid w:val="00E81654"/>
    <w:rsid w:val="00E8165A"/>
    <w:rsid w:val="00E81669"/>
    <w:rsid w:val="00E816A8"/>
    <w:rsid w:val="00E816C9"/>
    <w:rsid w:val="00E816DC"/>
    <w:rsid w:val="00E816FA"/>
    <w:rsid w:val="00E81730"/>
    <w:rsid w:val="00E8176B"/>
    <w:rsid w:val="00E81776"/>
    <w:rsid w:val="00E81785"/>
    <w:rsid w:val="00E8178A"/>
    <w:rsid w:val="00E817AC"/>
    <w:rsid w:val="00E817DB"/>
    <w:rsid w:val="00E817FB"/>
    <w:rsid w:val="00E81801"/>
    <w:rsid w:val="00E81834"/>
    <w:rsid w:val="00E8185E"/>
    <w:rsid w:val="00E81868"/>
    <w:rsid w:val="00E81898"/>
    <w:rsid w:val="00E818F5"/>
    <w:rsid w:val="00E8190E"/>
    <w:rsid w:val="00E81936"/>
    <w:rsid w:val="00E8194F"/>
    <w:rsid w:val="00E81992"/>
    <w:rsid w:val="00E819D0"/>
    <w:rsid w:val="00E819D5"/>
    <w:rsid w:val="00E819FA"/>
    <w:rsid w:val="00E81A77"/>
    <w:rsid w:val="00E81A96"/>
    <w:rsid w:val="00E81AA1"/>
    <w:rsid w:val="00E81AF1"/>
    <w:rsid w:val="00E81B03"/>
    <w:rsid w:val="00E81B12"/>
    <w:rsid w:val="00E81B1B"/>
    <w:rsid w:val="00E81B69"/>
    <w:rsid w:val="00E81BA3"/>
    <w:rsid w:val="00E81BE0"/>
    <w:rsid w:val="00E81BF1"/>
    <w:rsid w:val="00E81C50"/>
    <w:rsid w:val="00E81C67"/>
    <w:rsid w:val="00E81CF4"/>
    <w:rsid w:val="00E81D03"/>
    <w:rsid w:val="00E81D58"/>
    <w:rsid w:val="00E81D6A"/>
    <w:rsid w:val="00E81D86"/>
    <w:rsid w:val="00E81D9C"/>
    <w:rsid w:val="00E81DA8"/>
    <w:rsid w:val="00E81DA9"/>
    <w:rsid w:val="00E81DF0"/>
    <w:rsid w:val="00E81E3C"/>
    <w:rsid w:val="00E81E76"/>
    <w:rsid w:val="00E81E84"/>
    <w:rsid w:val="00E81EAD"/>
    <w:rsid w:val="00E81EC8"/>
    <w:rsid w:val="00E81EF6"/>
    <w:rsid w:val="00E81EF9"/>
    <w:rsid w:val="00E81FAA"/>
    <w:rsid w:val="00E81FED"/>
    <w:rsid w:val="00E820B4"/>
    <w:rsid w:val="00E820E8"/>
    <w:rsid w:val="00E820FB"/>
    <w:rsid w:val="00E82113"/>
    <w:rsid w:val="00E821A3"/>
    <w:rsid w:val="00E821B5"/>
    <w:rsid w:val="00E821CB"/>
    <w:rsid w:val="00E821DF"/>
    <w:rsid w:val="00E821E9"/>
    <w:rsid w:val="00E82217"/>
    <w:rsid w:val="00E8222A"/>
    <w:rsid w:val="00E8225A"/>
    <w:rsid w:val="00E82266"/>
    <w:rsid w:val="00E82282"/>
    <w:rsid w:val="00E82316"/>
    <w:rsid w:val="00E82325"/>
    <w:rsid w:val="00E82333"/>
    <w:rsid w:val="00E82364"/>
    <w:rsid w:val="00E82375"/>
    <w:rsid w:val="00E8237A"/>
    <w:rsid w:val="00E82380"/>
    <w:rsid w:val="00E823BE"/>
    <w:rsid w:val="00E823C7"/>
    <w:rsid w:val="00E82473"/>
    <w:rsid w:val="00E82487"/>
    <w:rsid w:val="00E82526"/>
    <w:rsid w:val="00E8252E"/>
    <w:rsid w:val="00E8254B"/>
    <w:rsid w:val="00E82569"/>
    <w:rsid w:val="00E82598"/>
    <w:rsid w:val="00E825DC"/>
    <w:rsid w:val="00E825DD"/>
    <w:rsid w:val="00E825DE"/>
    <w:rsid w:val="00E8260A"/>
    <w:rsid w:val="00E8261E"/>
    <w:rsid w:val="00E8265F"/>
    <w:rsid w:val="00E8268C"/>
    <w:rsid w:val="00E8268F"/>
    <w:rsid w:val="00E826B4"/>
    <w:rsid w:val="00E826CD"/>
    <w:rsid w:val="00E826E0"/>
    <w:rsid w:val="00E82703"/>
    <w:rsid w:val="00E8270C"/>
    <w:rsid w:val="00E82715"/>
    <w:rsid w:val="00E82759"/>
    <w:rsid w:val="00E8276A"/>
    <w:rsid w:val="00E82781"/>
    <w:rsid w:val="00E82799"/>
    <w:rsid w:val="00E827B6"/>
    <w:rsid w:val="00E8282A"/>
    <w:rsid w:val="00E8282F"/>
    <w:rsid w:val="00E82853"/>
    <w:rsid w:val="00E82868"/>
    <w:rsid w:val="00E82889"/>
    <w:rsid w:val="00E828C7"/>
    <w:rsid w:val="00E828CA"/>
    <w:rsid w:val="00E828D0"/>
    <w:rsid w:val="00E82925"/>
    <w:rsid w:val="00E8292A"/>
    <w:rsid w:val="00E82932"/>
    <w:rsid w:val="00E82959"/>
    <w:rsid w:val="00E829CD"/>
    <w:rsid w:val="00E829DA"/>
    <w:rsid w:val="00E82A1F"/>
    <w:rsid w:val="00E82A60"/>
    <w:rsid w:val="00E82A92"/>
    <w:rsid w:val="00E82A97"/>
    <w:rsid w:val="00E82A9C"/>
    <w:rsid w:val="00E82AE6"/>
    <w:rsid w:val="00E82B34"/>
    <w:rsid w:val="00E82C88"/>
    <w:rsid w:val="00E82C9F"/>
    <w:rsid w:val="00E82CD7"/>
    <w:rsid w:val="00E82D0D"/>
    <w:rsid w:val="00E82D24"/>
    <w:rsid w:val="00E82D57"/>
    <w:rsid w:val="00E82D6E"/>
    <w:rsid w:val="00E82D97"/>
    <w:rsid w:val="00E82DBA"/>
    <w:rsid w:val="00E82DC0"/>
    <w:rsid w:val="00E82DD1"/>
    <w:rsid w:val="00E82E27"/>
    <w:rsid w:val="00E82E2D"/>
    <w:rsid w:val="00E82E33"/>
    <w:rsid w:val="00E82E4D"/>
    <w:rsid w:val="00E82EAB"/>
    <w:rsid w:val="00E82EC8"/>
    <w:rsid w:val="00E82ECB"/>
    <w:rsid w:val="00E82F17"/>
    <w:rsid w:val="00E82F55"/>
    <w:rsid w:val="00E82F87"/>
    <w:rsid w:val="00E82F92"/>
    <w:rsid w:val="00E82F94"/>
    <w:rsid w:val="00E82F9D"/>
    <w:rsid w:val="00E82FF2"/>
    <w:rsid w:val="00E83030"/>
    <w:rsid w:val="00E83031"/>
    <w:rsid w:val="00E83069"/>
    <w:rsid w:val="00E83096"/>
    <w:rsid w:val="00E830B1"/>
    <w:rsid w:val="00E830B5"/>
    <w:rsid w:val="00E830BC"/>
    <w:rsid w:val="00E830E6"/>
    <w:rsid w:val="00E83130"/>
    <w:rsid w:val="00E8313E"/>
    <w:rsid w:val="00E83151"/>
    <w:rsid w:val="00E83152"/>
    <w:rsid w:val="00E8315B"/>
    <w:rsid w:val="00E8316D"/>
    <w:rsid w:val="00E831BC"/>
    <w:rsid w:val="00E83238"/>
    <w:rsid w:val="00E832A8"/>
    <w:rsid w:val="00E832BA"/>
    <w:rsid w:val="00E832C3"/>
    <w:rsid w:val="00E832FF"/>
    <w:rsid w:val="00E83302"/>
    <w:rsid w:val="00E83347"/>
    <w:rsid w:val="00E833A6"/>
    <w:rsid w:val="00E83410"/>
    <w:rsid w:val="00E8343C"/>
    <w:rsid w:val="00E83453"/>
    <w:rsid w:val="00E83484"/>
    <w:rsid w:val="00E8349B"/>
    <w:rsid w:val="00E834D2"/>
    <w:rsid w:val="00E834DD"/>
    <w:rsid w:val="00E83500"/>
    <w:rsid w:val="00E83506"/>
    <w:rsid w:val="00E83523"/>
    <w:rsid w:val="00E83538"/>
    <w:rsid w:val="00E83559"/>
    <w:rsid w:val="00E835C3"/>
    <w:rsid w:val="00E835DC"/>
    <w:rsid w:val="00E8361D"/>
    <w:rsid w:val="00E8365D"/>
    <w:rsid w:val="00E83661"/>
    <w:rsid w:val="00E83663"/>
    <w:rsid w:val="00E83666"/>
    <w:rsid w:val="00E8367E"/>
    <w:rsid w:val="00E8368A"/>
    <w:rsid w:val="00E836B6"/>
    <w:rsid w:val="00E83706"/>
    <w:rsid w:val="00E83718"/>
    <w:rsid w:val="00E83724"/>
    <w:rsid w:val="00E8372F"/>
    <w:rsid w:val="00E83741"/>
    <w:rsid w:val="00E8374C"/>
    <w:rsid w:val="00E837A7"/>
    <w:rsid w:val="00E83807"/>
    <w:rsid w:val="00E83838"/>
    <w:rsid w:val="00E838E9"/>
    <w:rsid w:val="00E838F2"/>
    <w:rsid w:val="00E83904"/>
    <w:rsid w:val="00E83928"/>
    <w:rsid w:val="00E83962"/>
    <w:rsid w:val="00E83983"/>
    <w:rsid w:val="00E83988"/>
    <w:rsid w:val="00E83990"/>
    <w:rsid w:val="00E839B4"/>
    <w:rsid w:val="00E839C1"/>
    <w:rsid w:val="00E839C5"/>
    <w:rsid w:val="00E83A09"/>
    <w:rsid w:val="00E83A20"/>
    <w:rsid w:val="00E83A3B"/>
    <w:rsid w:val="00E83A68"/>
    <w:rsid w:val="00E83A86"/>
    <w:rsid w:val="00E83A8A"/>
    <w:rsid w:val="00E83A8D"/>
    <w:rsid w:val="00E83B3A"/>
    <w:rsid w:val="00E83B46"/>
    <w:rsid w:val="00E83B6B"/>
    <w:rsid w:val="00E83B81"/>
    <w:rsid w:val="00E83BC9"/>
    <w:rsid w:val="00E83C1C"/>
    <w:rsid w:val="00E83C60"/>
    <w:rsid w:val="00E83CB8"/>
    <w:rsid w:val="00E83D09"/>
    <w:rsid w:val="00E83D17"/>
    <w:rsid w:val="00E83D1A"/>
    <w:rsid w:val="00E83D52"/>
    <w:rsid w:val="00E83D65"/>
    <w:rsid w:val="00E83D88"/>
    <w:rsid w:val="00E83D9B"/>
    <w:rsid w:val="00E83E03"/>
    <w:rsid w:val="00E83E05"/>
    <w:rsid w:val="00E83E28"/>
    <w:rsid w:val="00E83E70"/>
    <w:rsid w:val="00E83EC1"/>
    <w:rsid w:val="00E83EDC"/>
    <w:rsid w:val="00E83EEC"/>
    <w:rsid w:val="00E83F44"/>
    <w:rsid w:val="00E83F88"/>
    <w:rsid w:val="00E83F90"/>
    <w:rsid w:val="00E83F91"/>
    <w:rsid w:val="00E83FBC"/>
    <w:rsid w:val="00E83FE0"/>
    <w:rsid w:val="00E84009"/>
    <w:rsid w:val="00E8404B"/>
    <w:rsid w:val="00E84051"/>
    <w:rsid w:val="00E84054"/>
    <w:rsid w:val="00E84057"/>
    <w:rsid w:val="00E84075"/>
    <w:rsid w:val="00E84077"/>
    <w:rsid w:val="00E84091"/>
    <w:rsid w:val="00E84112"/>
    <w:rsid w:val="00E84157"/>
    <w:rsid w:val="00E84235"/>
    <w:rsid w:val="00E8424B"/>
    <w:rsid w:val="00E842A7"/>
    <w:rsid w:val="00E842B5"/>
    <w:rsid w:val="00E842ED"/>
    <w:rsid w:val="00E84313"/>
    <w:rsid w:val="00E84321"/>
    <w:rsid w:val="00E8433A"/>
    <w:rsid w:val="00E84342"/>
    <w:rsid w:val="00E8434C"/>
    <w:rsid w:val="00E84351"/>
    <w:rsid w:val="00E84360"/>
    <w:rsid w:val="00E84372"/>
    <w:rsid w:val="00E84385"/>
    <w:rsid w:val="00E843A7"/>
    <w:rsid w:val="00E843F3"/>
    <w:rsid w:val="00E843F6"/>
    <w:rsid w:val="00E84420"/>
    <w:rsid w:val="00E8443B"/>
    <w:rsid w:val="00E84461"/>
    <w:rsid w:val="00E84497"/>
    <w:rsid w:val="00E844A9"/>
    <w:rsid w:val="00E844C8"/>
    <w:rsid w:val="00E844CD"/>
    <w:rsid w:val="00E844F8"/>
    <w:rsid w:val="00E84536"/>
    <w:rsid w:val="00E84538"/>
    <w:rsid w:val="00E84550"/>
    <w:rsid w:val="00E8456B"/>
    <w:rsid w:val="00E8456F"/>
    <w:rsid w:val="00E845C9"/>
    <w:rsid w:val="00E84625"/>
    <w:rsid w:val="00E84662"/>
    <w:rsid w:val="00E84696"/>
    <w:rsid w:val="00E846BE"/>
    <w:rsid w:val="00E846D9"/>
    <w:rsid w:val="00E8470C"/>
    <w:rsid w:val="00E8472E"/>
    <w:rsid w:val="00E84778"/>
    <w:rsid w:val="00E847A9"/>
    <w:rsid w:val="00E847C2"/>
    <w:rsid w:val="00E847DF"/>
    <w:rsid w:val="00E84804"/>
    <w:rsid w:val="00E84832"/>
    <w:rsid w:val="00E8484A"/>
    <w:rsid w:val="00E84864"/>
    <w:rsid w:val="00E8487E"/>
    <w:rsid w:val="00E848AA"/>
    <w:rsid w:val="00E848B6"/>
    <w:rsid w:val="00E84905"/>
    <w:rsid w:val="00E84947"/>
    <w:rsid w:val="00E8495D"/>
    <w:rsid w:val="00E8497F"/>
    <w:rsid w:val="00E849AC"/>
    <w:rsid w:val="00E849AF"/>
    <w:rsid w:val="00E849DA"/>
    <w:rsid w:val="00E84A02"/>
    <w:rsid w:val="00E84A68"/>
    <w:rsid w:val="00E84A7F"/>
    <w:rsid w:val="00E84ACC"/>
    <w:rsid w:val="00E84AD2"/>
    <w:rsid w:val="00E84AD6"/>
    <w:rsid w:val="00E84AED"/>
    <w:rsid w:val="00E84B25"/>
    <w:rsid w:val="00E84BAF"/>
    <w:rsid w:val="00E84BDA"/>
    <w:rsid w:val="00E84BDD"/>
    <w:rsid w:val="00E84C00"/>
    <w:rsid w:val="00E84C1F"/>
    <w:rsid w:val="00E84C38"/>
    <w:rsid w:val="00E84C59"/>
    <w:rsid w:val="00E84C5C"/>
    <w:rsid w:val="00E84C7E"/>
    <w:rsid w:val="00E84CCF"/>
    <w:rsid w:val="00E84CD6"/>
    <w:rsid w:val="00E84CDE"/>
    <w:rsid w:val="00E84D0D"/>
    <w:rsid w:val="00E84D1A"/>
    <w:rsid w:val="00E84D26"/>
    <w:rsid w:val="00E84D4B"/>
    <w:rsid w:val="00E84D85"/>
    <w:rsid w:val="00E84D89"/>
    <w:rsid w:val="00E84DDC"/>
    <w:rsid w:val="00E84DF4"/>
    <w:rsid w:val="00E84DFB"/>
    <w:rsid w:val="00E84E16"/>
    <w:rsid w:val="00E84E24"/>
    <w:rsid w:val="00E84E34"/>
    <w:rsid w:val="00E84E41"/>
    <w:rsid w:val="00E84E5A"/>
    <w:rsid w:val="00E84E75"/>
    <w:rsid w:val="00E84EB7"/>
    <w:rsid w:val="00E84EC1"/>
    <w:rsid w:val="00E84F1D"/>
    <w:rsid w:val="00E84F32"/>
    <w:rsid w:val="00E84F53"/>
    <w:rsid w:val="00E84F63"/>
    <w:rsid w:val="00E84FAA"/>
    <w:rsid w:val="00E84FF1"/>
    <w:rsid w:val="00E85005"/>
    <w:rsid w:val="00E8503C"/>
    <w:rsid w:val="00E85057"/>
    <w:rsid w:val="00E85089"/>
    <w:rsid w:val="00E850A2"/>
    <w:rsid w:val="00E850A6"/>
    <w:rsid w:val="00E85107"/>
    <w:rsid w:val="00E85111"/>
    <w:rsid w:val="00E85130"/>
    <w:rsid w:val="00E8514F"/>
    <w:rsid w:val="00E8519C"/>
    <w:rsid w:val="00E851A9"/>
    <w:rsid w:val="00E851C1"/>
    <w:rsid w:val="00E851D1"/>
    <w:rsid w:val="00E851E7"/>
    <w:rsid w:val="00E851FB"/>
    <w:rsid w:val="00E85223"/>
    <w:rsid w:val="00E85238"/>
    <w:rsid w:val="00E85258"/>
    <w:rsid w:val="00E8525C"/>
    <w:rsid w:val="00E852B3"/>
    <w:rsid w:val="00E85309"/>
    <w:rsid w:val="00E85312"/>
    <w:rsid w:val="00E8533D"/>
    <w:rsid w:val="00E853A5"/>
    <w:rsid w:val="00E853B4"/>
    <w:rsid w:val="00E853C9"/>
    <w:rsid w:val="00E853E0"/>
    <w:rsid w:val="00E85440"/>
    <w:rsid w:val="00E85455"/>
    <w:rsid w:val="00E85489"/>
    <w:rsid w:val="00E854A2"/>
    <w:rsid w:val="00E854AC"/>
    <w:rsid w:val="00E854B7"/>
    <w:rsid w:val="00E85503"/>
    <w:rsid w:val="00E85514"/>
    <w:rsid w:val="00E8554D"/>
    <w:rsid w:val="00E85554"/>
    <w:rsid w:val="00E8557F"/>
    <w:rsid w:val="00E8558D"/>
    <w:rsid w:val="00E855B1"/>
    <w:rsid w:val="00E855C8"/>
    <w:rsid w:val="00E85629"/>
    <w:rsid w:val="00E85683"/>
    <w:rsid w:val="00E856EA"/>
    <w:rsid w:val="00E856FA"/>
    <w:rsid w:val="00E85729"/>
    <w:rsid w:val="00E8578E"/>
    <w:rsid w:val="00E857AC"/>
    <w:rsid w:val="00E857C9"/>
    <w:rsid w:val="00E857FC"/>
    <w:rsid w:val="00E8588B"/>
    <w:rsid w:val="00E858BC"/>
    <w:rsid w:val="00E858BD"/>
    <w:rsid w:val="00E858C4"/>
    <w:rsid w:val="00E858D6"/>
    <w:rsid w:val="00E858F6"/>
    <w:rsid w:val="00E85904"/>
    <w:rsid w:val="00E85915"/>
    <w:rsid w:val="00E859B6"/>
    <w:rsid w:val="00E859C1"/>
    <w:rsid w:val="00E859CB"/>
    <w:rsid w:val="00E859D4"/>
    <w:rsid w:val="00E859F0"/>
    <w:rsid w:val="00E85A99"/>
    <w:rsid w:val="00E85B1E"/>
    <w:rsid w:val="00E85B6B"/>
    <w:rsid w:val="00E85B74"/>
    <w:rsid w:val="00E85B86"/>
    <w:rsid w:val="00E85BDB"/>
    <w:rsid w:val="00E85BF0"/>
    <w:rsid w:val="00E85C15"/>
    <w:rsid w:val="00E85C16"/>
    <w:rsid w:val="00E85C5E"/>
    <w:rsid w:val="00E85C62"/>
    <w:rsid w:val="00E85C8E"/>
    <w:rsid w:val="00E85CA8"/>
    <w:rsid w:val="00E85CB5"/>
    <w:rsid w:val="00E85CD4"/>
    <w:rsid w:val="00E85CF6"/>
    <w:rsid w:val="00E85D06"/>
    <w:rsid w:val="00E85D64"/>
    <w:rsid w:val="00E85D83"/>
    <w:rsid w:val="00E85D94"/>
    <w:rsid w:val="00E85D96"/>
    <w:rsid w:val="00E85D99"/>
    <w:rsid w:val="00E85DB8"/>
    <w:rsid w:val="00E85DC0"/>
    <w:rsid w:val="00E85DCA"/>
    <w:rsid w:val="00E85E27"/>
    <w:rsid w:val="00E85E2A"/>
    <w:rsid w:val="00E85E31"/>
    <w:rsid w:val="00E85E57"/>
    <w:rsid w:val="00E85E59"/>
    <w:rsid w:val="00E85E91"/>
    <w:rsid w:val="00E85EA9"/>
    <w:rsid w:val="00E85EB0"/>
    <w:rsid w:val="00E85EB7"/>
    <w:rsid w:val="00E85ED9"/>
    <w:rsid w:val="00E85EF1"/>
    <w:rsid w:val="00E85F03"/>
    <w:rsid w:val="00E85F06"/>
    <w:rsid w:val="00E85FA9"/>
    <w:rsid w:val="00E85FE7"/>
    <w:rsid w:val="00E85FEA"/>
    <w:rsid w:val="00E8600C"/>
    <w:rsid w:val="00E8600D"/>
    <w:rsid w:val="00E86017"/>
    <w:rsid w:val="00E86044"/>
    <w:rsid w:val="00E86082"/>
    <w:rsid w:val="00E8609A"/>
    <w:rsid w:val="00E860E4"/>
    <w:rsid w:val="00E860E7"/>
    <w:rsid w:val="00E860EC"/>
    <w:rsid w:val="00E86104"/>
    <w:rsid w:val="00E86106"/>
    <w:rsid w:val="00E861B4"/>
    <w:rsid w:val="00E861D1"/>
    <w:rsid w:val="00E861EB"/>
    <w:rsid w:val="00E8624C"/>
    <w:rsid w:val="00E86265"/>
    <w:rsid w:val="00E8629A"/>
    <w:rsid w:val="00E862AC"/>
    <w:rsid w:val="00E862BD"/>
    <w:rsid w:val="00E86308"/>
    <w:rsid w:val="00E86310"/>
    <w:rsid w:val="00E86336"/>
    <w:rsid w:val="00E8633C"/>
    <w:rsid w:val="00E8635F"/>
    <w:rsid w:val="00E86367"/>
    <w:rsid w:val="00E86369"/>
    <w:rsid w:val="00E86383"/>
    <w:rsid w:val="00E86441"/>
    <w:rsid w:val="00E8647C"/>
    <w:rsid w:val="00E864C4"/>
    <w:rsid w:val="00E864CC"/>
    <w:rsid w:val="00E864CF"/>
    <w:rsid w:val="00E864E5"/>
    <w:rsid w:val="00E864EA"/>
    <w:rsid w:val="00E864EC"/>
    <w:rsid w:val="00E8651F"/>
    <w:rsid w:val="00E86530"/>
    <w:rsid w:val="00E86578"/>
    <w:rsid w:val="00E8657D"/>
    <w:rsid w:val="00E865D9"/>
    <w:rsid w:val="00E865DF"/>
    <w:rsid w:val="00E865F8"/>
    <w:rsid w:val="00E86636"/>
    <w:rsid w:val="00E86660"/>
    <w:rsid w:val="00E8668B"/>
    <w:rsid w:val="00E8668F"/>
    <w:rsid w:val="00E8669A"/>
    <w:rsid w:val="00E8669E"/>
    <w:rsid w:val="00E866D8"/>
    <w:rsid w:val="00E8676E"/>
    <w:rsid w:val="00E867A7"/>
    <w:rsid w:val="00E867FB"/>
    <w:rsid w:val="00E86816"/>
    <w:rsid w:val="00E86819"/>
    <w:rsid w:val="00E86832"/>
    <w:rsid w:val="00E86880"/>
    <w:rsid w:val="00E8688C"/>
    <w:rsid w:val="00E8690D"/>
    <w:rsid w:val="00E86921"/>
    <w:rsid w:val="00E86922"/>
    <w:rsid w:val="00E86932"/>
    <w:rsid w:val="00E86981"/>
    <w:rsid w:val="00E86986"/>
    <w:rsid w:val="00E86996"/>
    <w:rsid w:val="00E869C2"/>
    <w:rsid w:val="00E869D2"/>
    <w:rsid w:val="00E869D5"/>
    <w:rsid w:val="00E86A0B"/>
    <w:rsid w:val="00E86AFB"/>
    <w:rsid w:val="00E86AFC"/>
    <w:rsid w:val="00E86B01"/>
    <w:rsid w:val="00E86B05"/>
    <w:rsid w:val="00E86B14"/>
    <w:rsid w:val="00E86B21"/>
    <w:rsid w:val="00E86B59"/>
    <w:rsid w:val="00E86B67"/>
    <w:rsid w:val="00E86B6D"/>
    <w:rsid w:val="00E86B8C"/>
    <w:rsid w:val="00E86B9F"/>
    <w:rsid w:val="00E86BA0"/>
    <w:rsid w:val="00E86BAC"/>
    <w:rsid w:val="00E86BAE"/>
    <w:rsid w:val="00E86BD0"/>
    <w:rsid w:val="00E86C04"/>
    <w:rsid w:val="00E86C2E"/>
    <w:rsid w:val="00E86C38"/>
    <w:rsid w:val="00E86C39"/>
    <w:rsid w:val="00E86C3A"/>
    <w:rsid w:val="00E86C3B"/>
    <w:rsid w:val="00E86C47"/>
    <w:rsid w:val="00E86C63"/>
    <w:rsid w:val="00E86C90"/>
    <w:rsid w:val="00E86CAC"/>
    <w:rsid w:val="00E86CDE"/>
    <w:rsid w:val="00E86CE0"/>
    <w:rsid w:val="00E86CFB"/>
    <w:rsid w:val="00E86CFE"/>
    <w:rsid w:val="00E86D2A"/>
    <w:rsid w:val="00E86D3E"/>
    <w:rsid w:val="00E86D62"/>
    <w:rsid w:val="00E86DC9"/>
    <w:rsid w:val="00E86DE3"/>
    <w:rsid w:val="00E86DE8"/>
    <w:rsid w:val="00E86E3A"/>
    <w:rsid w:val="00E86E70"/>
    <w:rsid w:val="00E86E73"/>
    <w:rsid w:val="00E86E74"/>
    <w:rsid w:val="00E86E9A"/>
    <w:rsid w:val="00E86E9D"/>
    <w:rsid w:val="00E86EB1"/>
    <w:rsid w:val="00E86EBE"/>
    <w:rsid w:val="00E86EF7"/>
    <w:rsid w:val="00E86EFA"/>
    <w:rsid w:val="00E86F14"/>
    <w:rsid w:val="00E86F43"/>
    <w:rsid w:val="00E86F5A"/>
    <w:rsid w:val="00E86F6F"/>
    <w:rsid w:val="00E86F81"/>
    <w:rsid w:val="00E86F8B"/>
    <w:rsid w:val="00E86F9A"/>
    <w:rsid w:val="00E86FEF"/>
    <w:rsid w:val="00E87051"/>
    <w:rsid w:val="00E8709C"/>
    <w:rsid w:val="00E870E4"/>
    <w:rsid w:val="00E87107"/>
    <w:rsid w:val="00E8712C"/>
    <w:rsid w:val="00E8712E"/>
    <w:rsid w:val="00E8713C"/>
    <w:rsid w:val="00E87146"/>
    <w:rsid w:val="00E87196"/>
    <w:rsid w:val="00E871B9"/>
    <w:rsid w:val="00E87216"/>
    <w:rsid w:val="00E87230"/>
    <w:rsid w:val="00E87231"/>
    <w:rsid w:val="00E87283"/>
    <w:rsid w:val="00E872E8"/>
    <w:rsid w:val="00E872FB"/>
    <w:rsid w:val="00E87305"/>
    <w:rsid w:val="00E8730B"/>
    <w:rsid w:val="00E87330"/>
    <w:rsid w:val="00E87338"/>
    <w:rsid w:val="00E8733D"/>
    <w:rsid w:val="00E8737B"/>
    <w:rsid w:val="00E87384"/>
    <w:rsid w:val="00E873BD"/>
    <w:rsid w:val="00E873EC"/>
    <w:rsid w:val="00E8744C"/>
    <w:rsid w:val="00E874A2"/>
    <w:rsid w:val="00E874AB"/>
    <w:rsid w:val="00E87516"/>
    <w:rsid w:val="00E87533"/>
    <w:rsid w:val="00E87589"/>
    <w:rsid w:val="00E8758C"/>
    <w:rsid w:val="00E8758F"/>
    <w:rsid w:val="00E875AA"/>
    <w:rsid w:val="00E875E8"/>
    <w:rsid w:val="00E87629"/>
    <w:rsid w:val="00E87646"/>
    <w:rsid w:val="00E87659"/>
    <w:rsid w:val="00E87666"/>
    <w:rsid w:val="00E87668"/>
    <w:rsid w:val="00E876F8"/>
    <w:rsid w:val="00E87703"/>
    <w:rsid w:val="00E87749"/>
    <w:rsid w:val="00E8778F"/>
    <w:rsid w:val="00E87790"/>
    <w:rsid w:val="00E87799"/>
    <w:rsid w:val="00E877A7"/>
    <w:rsid w:val="00E877B4"/>
    <w:rsid w:val="00E877E4"/>
    <w:rsid w:val="00E877F2"/>
    <w:rsid w:val="00E87801"/>
    <w:rsid w:val="00E8785B"/>
    <w:rsid w:val="00E8787F"/>
    <w:rsid w:val="00E878FB"/>
    <w:rsid w:val="00E87905"/>
    <w:rsid w:val="00E87915"/>
    <w:rsid w:val="00E87920"/>
    <w:rsid w:val="00E8793F"/>
    <w:rsid w:val="00E8797B"/>
    <w:rsid w:val="00E879BB"/>
    <w:rsid w:val="00E879F5"/>
    <w:rsid w:val="00E87A20"/>
    <w:rsid w:val="00E87A59"/>
    <w:rsid w:val="00E87A5D"/>
    <w:rsid w:val="00E87A69"/>
    <w:rsid w:val="00E87A79"/>
    <w:rsid w:val="00E87A88"/>
    <w:rsid w:val="00E87AAC"/>
    <w:rsid w:val="00E87B45"/>
    <w:rsid w:val="00E87BA5"/>
    <w:rsid w:val="00E87BBC"/>
    <w:rsid w:val="00E87BE1"/>
    <w:rsid w:val="00E87C09"/>
    <w:rsid w:val="00E87C1A"/>
    <w:rsid w:val="00E87C1B"/>
    <w:rsid w:val="00E87C1F"/>
    <w:rsid w:val="00E87C49"/>
    <w:rsid w:val="00E87C5C"/>
    <w:rsid w:val="00E87CA7"/>
    <w:rsid w:val="00E87CC0"/>
    <w:rsid w:val="00E87D10"/>
    <w:rsid w:val="00E87D33"/>
    <w:rsid w:val="00E87D53"/>
    <w:rsid w:val="00E87DEA"/>
    <w:rsid w:val="00E87E7E"/>
    <w:rsid w:val="00E87EBE"/>
    <w:rsid w:val="00E87F06"/>
    <w:rsid w:val="00E87F70"/>
    <w:rsid w:val="00E87F7A"/>
    <w:rsid w:val="00E87F83"/>
    <w:rsid w:val="00E87F86"/>
    <w:rsid w:val="00E87F8B"/>
    <w:rsid w:val="00E87F9E"/>
    <w:rsid w:val="00E87FAB"/>
    <w:rsid w:val="00E87FB7"/>
    <w:rsid w:val="00E87FCD"/>
    <w:rsid w:val="00E87FDE"/>
    <w:rsid w:val="00E87FE1"/>
    <w:rsid w:val="00E90006"/>
    <w:rsid w:val="00E9000B"/>
    <w:rsid w:val="00E9003B"/>
    <w:rsid w:val="00E90041"/>
    <w:rsid w:val="00E9004B"/>
    <w:rsid w:val="00E9004F"/>
    <w:rsid w:val="00E90076"/>
    <w:rsid w:val="00E9007B"/>
    <w:rsid w:val="00E900BA"/>
    <w:rsid w:val="00E900D3"/>
    <w:rsid w:val="00E900ED"/>
    <w:rsid w:val="00E900F8"/>
    <w:rsid w:val="00E90100"/>
    <w:rsid w:val="00E90126"/>
    <w:rsid w:val="00E9012B"/>
    <w:rsid w:val="00E90181"/>
    <w:rsid w:val="00E90228"/>
    <w:rsid w:val="00E90259"/>
    <w:rsid w:val="00E90262"/>
    <w:rsid w:val="00E90281"/>
    <w:rsid w:val="00E9028D"/>
    <w:rsid w:val="00E902A0"/>
    <w:rsid w:val="00E902AE"/>
    <w:rsid w:val="00E902F2"/>
    <w:rsid w:val="00E9030E"/>
    <w:rsid w:val="00E90434"/>
    <w:rsid w:val="00E90436"/>
    <w:rsid w:val="00E90445"/>
    <w:rsid w:val="00E9049C"/>
    <w:rsid w:val="00E904AD"/>
    <w:rsid w:val="00E904BF"/>
    <w:rsid w:val="00E904FC"/>
    <w:rsid w:val="00E904FD"/>
    <w:rsid w:val="00E9051A"/>
    <w:rsid w:val="00E90537"/>
    <w:rsid w:val="00E90567"/>
    <w:rsid w:val="00E905AA"/>
    <w:rsid w:val="00E905C1"/>
    <w:rsid w:val="00E905D2"/>
    <w:rsid w:val="00E905F8"/>
    <w:rsid w:val="00E90611"/>
    <w:rsid w:val="00E9061C"/>
    <w:rsid w:val="00E90646"/>
    <w:rsid w:val="00E9064A"/>
    <w:rsid w:val="00E90677"/>
    <w:rsid w:val="00E906CF"/>
    <w:rsid w:val="00E906D9"/>
    <w:rsid w:val="00E90715"/>
    <w:rsid w:val="00E90727"/>
    <w:rsid w:val="00E90770"/>
    <w:rsid w:val="00E90771"/>
    <w:rsid w:val="00E907CB"/>
    <w:rsid w:val="00E907CC"/>
    <w:rsid w:val="00E907DD"/>
    <w:rsid w:val="00E907F3"/>
    <w:rsid w:val="00E90843"/>
    <w:rsid w:val="00E9088F"/>
    <w:rsid w:val="00E90894"/>
    <w:rsid w:val="00E908B9"/>
    <w:rsid w:val="00E908BD"/>
    <w:rsid w:val="00E90941"/>
    <w:rsid w:val="00E909B9"/>
    <w:rsid w:val="00E909C1"/>
    <w:rsid w:val="00E909C8"/>
    <w:rsid w:val="00E909CB"/>
    <w:rsid w:val="00E909CC"/>
    <w:rsid w:val="00E90A2A"/>
    <w:rsid w:val="00E90A4A"/>
    <w:rsid w:val="00E90ABA"/>
    <w:rsid w:val="00E90AD8"/>
    <w:rsid w:val="00E90B0D"/>
    <w:rsid w:val="00E90B22"/>
    <w:rsid w:val="00E90B54"/>
    <w:rsid w:val="00E90B57"/>
    <w:rsid w:val="00E90B8B"/>
    <w:rsid w:val="00E90B91"/>
    <w:rsid w:val="00E90B97"/>
    <w:rsid w:val="00E90BA6"/>
    <w:rsid w:val="00E90BDA"/>
    <w:rsid w:val="00E90C03"/>
    <w:rsid w:val="00E90C0F"/>
    <w:rsid w:val="00E90C3A"/>
    <w:rsid w:val="00E90C47"/>
    <w:rsid w:val="00E90C6B"/>
    <w:rsid w:val="00E90C7C"/>
    <w:rsid w:val="00E90CC3"/>
    <w:rsid w:val="00E90CE0"/>
    <w:rsid w:val="00E90DB4"/>
    <w:rsid w:val="00E90DCE"/>
    <w:rsid w:val="00E90DDF"/>
    <w:rsid w:val="00E90DFD"/>
    <w:rsid w:val="00E90E14"/>
    <w:rsid w:val="00E90E23"/>
    <w:rsid w:val="00E90E27"/>
    <w:rsid w:val="00E90E5A"/>
    <w:rsid w:val="00E90E5B"/>
    <w:rsid w:val="00E90EA2"/>
    <w:rsid w:val="00E90EDF"/>
    <w:rsid w:val="00E90F80"/>
    <w:rsid w:val="00E90F86"/>
    <w:rsid w:val="00E90FDE"/>
    <w:rsid w:val="00E91006"/>
    <w:rsid w:val="00E91007"/>
    <w:rsid w:val="00E9105B"/>
    <w:rsid w:val="00E91075"/>
    <w:rsid w:val="00E910A1"/>
    <w:rsid w:val="00E910BE"/>
    <w:rsid w:val="00E910C4"/>
    <w:rsid w:val="00E91107"/>
    <w:rsid w:val="00E91110"/>
    <w:rsid w:val="00E91125"/>
    <w:rsid w:val="00E91166"/>
    <w:rsid w:val="00E911A0"/>
    <w:rsid w:val="00E9125B"/>
    <w:rsid w:val="00E91276"/>
    <w:rsid w:val="00E912BD"/>
    <w:rsid w:val="00E91323"/>
    <w:rsid w:val="00E91326"/>
    <w:rsid w:val="00E91365"/>
    <w:rsid w:val="00E91385"/>
    <w:rsid w:val="00E9139E"/>
    <w:rsid w:val="00E913B1"/>
    <w:rsid w:val="00E913BB"/>
    <w:rsid w:val="00E913CB"/>
    <w:rsid w:val="00E913DE"/>
    <w:rsid w:val="00E913F6"/>
    <w:rsid w:val="00E913F8"/>
    <w:rsid w:val="00E913FF"/>
    <w:rsid w:val="00E91432"/>
    <w:rsid w:val="00E9145B"/>
    <w:rsid w:val="00E914B2"/>
    <w:rsid w:val="00E914B5"/>
    <w:rsid w:val="00E914C1"/>
    <w:rsid w:val="00E914D4"/>
    <w:rsid w:val="00E914D6"/>
    <w:rsid w:val="00E914D8"/>
    <w:rsid w:val="00E914D9"/>
    <w:rsid w:val="00E914E6"/>
    <w:rsid w:val="00E914EF"/>
    <w:rsid w:val="00E914FF"/>
    <w:rsid w:val="00E91520"/>
    <w:rsid w:val="00E91538"/>
    <w:rsid w:val="00E9153C"/>
    <w:rsid w:val="00E9155D"/>
    <w:rsid w:val="00E91565"/>
    <w:rsid w:val="00E9156C"/>
    <w:rsid w:val="00E91583"/>
    <w:rsid w:val="00E91596"/>
    <w:rsid w:val="00E915A4"/>
    <w:rsid w:val="00E915AF"/>
    <w:rsid w:val="00E915C1"/>
    <w:rsid w:val="00E915FB"/>
    <w:rsid w:val="00E91640"/>
    <w:rsid w:val="00E9167A"/>
    <w:rsid w:val="00E9168A"/>
    <w:rsid w:val="00E916D2"/>
    <w:rsid w:val="00E916F1"/>
    <w:rsid w:val="00E91718"/>
    <w:rsid w:val="00E9171C"/>
    <w:rsid w:val="00E917AA"/>
    <w:rsid w:val="00E91807"/>
    <w:rsid w:val="00E91895"/>
    <w:rsid w:val="00E918A9"/>
    <w:rsid w:val="00E918B9"/>
    <w:rsid w:val="00E918DE"/>
    <w:rsid w:val="00E91927"/>
    <w:rsid w:val="00E9194E"/>
    <w:rsid w:val="00E91952"/>
    <w:rsid w:val="00E919BE"/>
    <w:rsid w:val="00E919EC"/>
    <w:rsid w:val="00E919EF"/>
    <w:rsid w:val="00E91A35"/>
    <w:rsid w:val="00E91A86"/>
    <w:rsid w:val="00E91A9A"/>
    <w:rsid w:val="00E91A9D"/>
    <w:rsid w:val="00E91AA0"/>
    <w:rsid w:val="00E91AC7"/>
    <w:rsid w:val="00E91AE6"/>
    <w:rsid w:val="00E91B0B"/>
    <w:rsid w:val="00E91B32"/>
    <w:rsid w:val="00E91B66"/>
    <w:rsid w:val="00E91B85"/>
    <w:rsid w:val="00E91BE4"/>
    <w:rsid w:val="00E91C01"/>
    <w:rsid w:val="00E91C0C"/>
    <w:rsid w:val="00E91C30"/>
    <w:rsid w:val="00E91C61"/>
    <w:rsid w:val="00E91C91"/>
    <w:rsid w:val="00E91CA1"/>
    <w:rsid w:val="00E91CB1"/>
    <w:rsid w:val="00E91CCD"/>
    <w:rsid w:val="00E91CEB"/>
    <w:rsid w:val="00E91D40"/>
    <w:rsid w:val="00E91D5D"/>
    <w:rsid w:val="00E91D90"/>
    <w:rsid w:val="00E91E05"/>
    <w:rsid w:val="00E91E2A"/>
    <w:rsid w:val="00E91E53"/>
    <w:rsid w:val="00E91E76"/>
    <w:rsid w:val="00E91E98"/>
    <w:rsid w:val="00E91EA8"/>
    <w:rsid w:val="00E91EEC"/>
    <w:rsid w:val="00E91F18"/>
    <w:rsid w:val="00E91F66"/>
    <w:rsid w:val="00E91F8B"/>
    <w:rsid w:val="00E91F97"/>
    <w:rsid w:val="00E9201D"/>
    <w:rsid w:val="00E92071"/>
    <w:rsid w:val="00E92075"/>
    <w:rsid w:val="00E92086"/>
    <w:rsid w:val="00E920FA"/>
    <w:rsid w:val="00E9210A"/>
    <w:rsid w:val="00E9210C"/>
    <w:rsid w:val="00E92129"/>
    <w:rsid w:val="00E9212D"/>
    <w:rsid w:val="00E9214A"/>
    <w:rsid w:val="00E9218A"/>
    <w:rsid w:val="00E9219B"/>
    <w:rsid w:val="00E921B6"/>
    <w:rsid w:val="00E921E5"/>
    <w:rsid w:val="00E921E9"/>
    <w:rsid w:val="00E921FA"/>
    <w:rsid w:val="00E92217"/>
    <w:rsid w:val="00E92236"/>
    <w:rsid w:val="00E9224F"/>
    <w:rsid w:val="00E922B9"/>
    <w:rsid w:val="00E922E6"/>
    <w:rsid w:val="00E922F0"/>
    <w:rsid w:val="00E9232B"/>
    <w:rsid w:val="00E92341"/>
    <w:rsid w:val="00E9234C"/>
    <w:rsid w:val="00E92353"/>
    <w:rsid w:val="00E923A6"/>
    <w:rsid w:val="00E923E8"/>
    <w:rsid w:val="00E923E9"/>
    <w:rsid w:val="00E92404"/>
    <w:rsid w:val="00E92420"/>
    <w:rsid w:val="00E9245E"/>
    <w:rsid w:val="00E92491"/>
    <w:rsid w:val="00E924C2"/>
    <w:rsid w:val="00E92517"/>
    <w:rsid w:val="00E92536"/>
    <w:rsid w:val="00E9254B"/>
    <w:rsid w:val="00E9254F"/>
    <w:rsid w:val="00E925C9"/>
    <w:rsid w:val="00E925CD"/>
    <w:rsid w:val="00E925D0"/>
    <w:rsid w:val="00E925E0"/>
    <w:rsid w:val="00E925E1"/>
    <w:rsid w:val="00E925E2"/>
    <w:rsid w:val="00E9262A"/>
    <w:rsid w:val="00E92648"/>
    <w:rsid w:val="00E926E4"/>
    <w:rsid w:val="00E9271D"/>
    <w:rsid w:val="00E9271F"/>
    <w:rsid w:val="00E92776"/>
    <w:rsid w:val="00E9277E"/>
    <w:rsid w:val="00E92786"/>
    <w:rsid w:val="00E9278B"/>
    <w:rsid w:val="00E927AC"/>
    <w:rsid w:val="00E927BF"/>
    <w:rsid w:val="00E927D4"/>
    <w:rsid w:val="00E9281B"/>
    <w:rsid w:val="00E9284E"/>
    <w:rsid w:val="00E92861"/>
    <w:rsid w:val="00E9286E"/>
    <w:rsid w:val="00E92893"/>
    <w:rsid w:val="00E928A1"/>
    <w:rsid w:val="00E928A2"/>
    <w:rsid w:val="00E928C7"/>
    <w:rsid w:val="00E92905"/>
    <w:rsid w:val="00E9291B"/>
    <w:rsid w:val="00E92924"/>
    <w:rsid w:val="00E9294A"/>
    <w:rsid w:val="00E9296E"/>
    <w:rsid w:val="00E9296F"/>
    <w:rsid w:val="00E92971"/>
    <w:rsid w:val="00E92972"/>
    <w:rsid w:val="00E92975"/>
    <w:rsid w:val="00E929A8"/>
    <w:rsid w:val="00E929D7"/>
    <w:rsid w:val="00E929E6"/>
    <w:rsid w:val="00E92A04"/>
    <w:rsid w:val="00E92A2A"/>
    <w:rsid w:val="00E92A3E"/>
    <w:rsid w:val="00E92A45"/>
    <w:rsid w:val="00E92A58"/>
    <w:rsid w:val="00E92A68"/>
    <w:rsid w:val="00E92A79"/>
    <w:rsid w:val="00E92A89"/>
    <w:rsid w:val="00E92A8E"/>
    <w:rsid w:val="00E92A9A"/>
    <w:rsid w:val="00E92AE8"/>
    <w:rsid w:val="00E92B0D"/>
    <w:rsid w:val="00E92B23"/>
    <w:rsid w:val="00E92BC2"/>
    <w:rsid w:val="00E92C3B"/>
    <w:rsid w:val="00E92C5D"/>
    <w:rsid w:val="00E92C68"/>
    <w:rsid w:val="00E92C99"/>
    <w:rsid w:val="00E92C9B"/>
    <w:rsid w:val="00E92C9C"/>
    <w:rsid w:val="00E92CD5"/>
    <w:rsid w:val="00E92CF0"/>
    <w:rsid w:val="00E92D65"/>
    <w:rsid w:val="00E92D6C"/>
    <w:rsid w:val="00E92D70"/>
    <w:rsid w:val="00E92D98"/>
    <w:rsid w:val="00E92DCB"/>
    <w:rsid w:val="00E92E05"/>
    <w:rsid w:val="00E92E20"/>
    <w:rsid w:val="00E92E92"/>
    <w:rsid w:val="00E92EDA"/>
    <w:rsid w:val="00E92F1B"/>
    <w:rsid w:val="00E92F23"/>
    <w:rsid w:val="00E92F2B"/>
    <w:rsid w:val="00E92F4D"/>
    <w:rsid w:val="00E92FAF"/>
    <w:rsid w:val="00E92FCB"/>
    <w:rsid w:val="00E92FCF"/>
    <w:rsid w:val="00E92FE9"/>
    <w:rsid w:val="00E92FEC"/>
    <w:rsid w:val="00E92FF4"/>
    <w:rsid w:val="00E92FF7"/>
    <w:rsid w:val="00E9300E"/>
    <w:rsid w:val="00E93026"/>
    <w:rsid w:val="00E93089"/>
    <w:rsid w:val="00E9309B"/>
    <w:rsid w:val="00E930A0"/>
    <w:rsid w:val="00E930B2"/>
    <w:rsid w:val="00E930BB"/>
    <w:rsid w:val="00E930DF"/>
    <w:rsid w:val="00E930F2"/>
    <w:rsid w:val="00E93167"/>
    <w:rsid w:val="00E9316A"/>
    <w:rsid w:val="00E9317F"/>
    <w:rsid w:val="00E931AD"/>
    <w:rsid w:val="00E93231"/>
    <w:rsid w:val="00E93234"/>
    <w:rsid w:val="00E9325E"/>
    <w:rsid w:val="00E93288"/>
    <w:rsid w:val="00E932D7"/>
    <w:rsid w:val="00E932E2"/>
    <w:rsid w:val="00E932EB"/>
    <w:rsid w:val="00E9330E"/>
    <w:rsid w:val="00E93339"/>
    <w:rsid w:val="00E93341"/>
    <w:rsid w:val="00E93351"/>
    <w:rsid w:val="00E9339F"/>
    <w:rsid w:val="00E933A8"/>
    <w:rsid w:val="00E93406"/>
    <w:rsid w:val="00E93440"/>
    <w:rsid w:val="00E934DA"/>
    <w:rsid w:val="00E93502"/>
    <w:rsid w:val="00E9353B"/>
    <w:rsid w:val="00E9356F"/>
    <w:rsid w:val="00E93587"/>
    <w:rsid w:val="00E935BE"/>
    <w:rsid w:val="00E935F2"/>
    <w:rsid w:val="00E93629"/>
    <w:rsid w:val="00E93640"/>
    <w:rsid w:val="00E93645"/>
    <w:rsid w:val="00E9364A"/>
    <w:rsid w:val="00E93674"/>
    <w:rsid w:val="00E9367A"/>
    <w:rsid w:val="00E936C3"/>
    <w:rsid w:val="00E936DE"/>
    <w:rsid w:val="00E9372E"/>
    <w:rsid w:val="00E93740"/>
    <w:rsid w:val="00E93783"/>
    <w:rsid w:val="00E93797"/>
    <w:rsid w:val="00E9380B"/>
    <w:rsid w:val="00E93849"/>
    <w:rsid w:val="00E9385F"/>
    <w:rsid w:val="00E9387E"/>
    <w:rsid w:val="00E938B0"/>
    <w:rsid w:val="00E938B1"/>
    <w:rsid w:val="00E938E9"/>
    <w:rsid w:val="00E93926"/>
    <w:rsid w:val="00E93944"/>
    <w:rsid w:val="00E9398A"/>
    <w:rsid w:val="00E93990"/>
    <w:rsid w:val="00E939D5"/>
    <w:rsid w:val="00E939F2"/>
    <w:rsid w:val="00E939FE"/>
    <w:rsid w:val="00E93A03"/>
    <w:rsid w:val="00E93A06"/>
    <w:rsid w:val="00E93A25"/>
    <w:rsid w:val="00E93A35"/>
    <w:rsid w:val="00E93A3A"/>
    <w:rsid w:val="00E93A7C"/>
    <w:rsid w:val="00E93A8E"/>
    <w:rsid w:val="00E93AA1"/>
    <w:rsid w:val="00E93AFB"/>
    <w:rsid w:val="00E93B07"/>
    <w:rsid w:val="00E93B2B"/>
    <w:rsid w:val="00E93B49"/>
    <w:rsid w:val="00E93B74"/>
    <w:rsid w:val="00E93B8D"/>
    <w:rsid w:val="00E93BB5"/>
    <w:rsid w:val="00E93BB6"/>
    <w:rsid w:val="00E93BC1"/>
    <w:rsid w:val="00E93BE5"/>
    <w:rsid w:val="00E93C07"/>
    <w:rsid w:val="00E93C2F"/>
    <w:rsid w:val="00E93C3C"/>
    <w:rsid w:val="00E93C45"/>
    <w:rsid w:val="00E93C5A"/>
    <w:rsid w:val="00E93C7D"/>
    <w:rsid w:val="00E93CA4"/>
    <w:rsid w:val="00E93CB3"/>
    <w:rsid w:val="00E93CD0"/>
    <w:rsid w:val="00E93D2A"/>
    <w:rsid w:val="00E93DAE"/>
    <w:rsid w:val="00E93DC5"/>
    <w:rsid w:val="00E93E05"/>
    <w:rsid w:val="00E93E26"/>
    <w:rsid w:val="00E93E62"/>
    <w:rsid w:val="00E93E8D"/>
    <w:rsid w:val="00E93E8F"/>
    <w:rsid w:val="00E93EAD"/>
    <w:rsid w:val="00E93F36"/>
    <w:rsid w:val="00E93F56"/>
    <w:rsid w:val="00E93F6A"/>
    <w:rsid w:val="00E93FA8"/>
    <w:rsid w:val="00E93FB6"/>
    <w:rsid w:val="00E93FBE"/>
    <w:rsid w:val="00E93FC7"/>
    <w:rsid w:val="00E9400A"/>
    <w:rsid w:val="00E94042"/>
    <w:rsid w:val="00E9407F"/>
    <w:rsid w:val="00E940A3"/>
    <w:rsid w:val="00E940CA"/>
    <w:rsid w:val="00E940FE"/>
    <w:rsid w:val="00E94150"/>
    <w:rsid w:val="00E94167"/>
    <w:rsid w:val="00E9417A"/>
    <w:rsid w:val="00E94180"/>
    <w:rsid w:val="00E9418E"/>
    <w:rsid w:val="00E94190"/>
    <w:rsid w:val="00E9419B"/>
    <w:rsid w:val="00E941BA"/>
    <w:rsid w:val="00E941D5"/>
    <w:rsid w:val="00E941E8"/>
    <w:rsid w:val="00E94269"/>
    <w:rsid w:val="00E94272"/>
    <w:rsid w:val="00E942A8"/>
    <w:rsid w:val="00E942B5"/>
    <w:rsid w:val="00E942BD"/>
    <w:rsid w:val="00E942C1"/>
    <w:rsid w:val="00E942D4"/>
    <w:rsid w:val="00E942E2"/>
    <w:rsid w:val="00E94301"/>
    <w:rsid w:val="00E94302"/>
    <w:rsid w:val="00E9436E"/>
    <w:rsid w:val="00E94381"/>
    <w:rsid w:val="00E943C8"/>
    <w:rsid w:val="00E943C9"/>
    <w:rsid w:val="00E943E8"/>
    <w:rsid w:val="00E943EF"/>
    <w:rsid w:val="00E9440E"/>
    <w:rsid w:val="00E94463"/>
    <w:rsid w:val="00E9448F"/>
    <w:rsid w:val="00E9449B"/>
    <w:rsid w:val="00E944AA"/>
    <w:rsid w:val="00E944B7"/>
    <w:rsid w:val="00E944F2"/>
    <w:rsid w:val="00E94532"/>
    <w:rsid w:val="00E94589"/>
    <w:rsid w:val="00E945CE"/>
    <w:rsid w:val="00E945E8"/>
    <w:rsid w:val="00E945F5"/>
    <w:rsid w:val="00E945FC"/>
    <w:rsid w:val="00E9460A"/>
    <w:rsid w:val="00E94637"/>
    <w:rsid w:val="00E9463C"/>
    <w:rsid w:val="00E94647"/>
    <w:rsid w:val="00E94649"/>
    <w:rsid w:val="00E94653"/>
    <w:rsid w:val="00E94665"/>
    <w:rsid w:val="00E94688"/>
    <w:rsid w:val="00E946A7"/>
    <w:rsid w:val="00E94795"/>
    <w:rsid w:val="00E947B1"/>
    <w:rsid w:val="00E947B3"/>
    <w:rsid w:val="00E947DB"/>
    <w:rsid w:val="00E94803"/>
    <w:rsid w:val="00E94828"/>
    <w:rsid w:val="00E94846"/>
    <w:rsid w:val="00E948D8"/>
    <w:rsid w:val="00E94900"/>
    <w:rsid w:val="00E9490D"/>
    <w:rsid w:val="00E94926"/>
    <w:rsid w:val="00E9494A"/>
    <w:rsid w:val="00E94968"/>
    <w:rsid w:val="00E949AA"/>
    <w:rsid w:val="00E949B0"/>
    <w:rsid w:val="00E949CC"/>
    <w:rsid w:val="00E94A13"/>
    <w:rsid w:val="00E94A8A"/>
    <w:rsid w:val="00E94AB3"/>
    <w:rsid w:val="00E94ABB"/>
    <w:rsid w:val="00E94ABD"/>
    <w:rsid w:val="00E94AE9"/>
    <w:rsid w:val="00E94B82"/>
    <w:rsid w:val="00E94BFE"/>
    <w:rsid w:val="00E94C1D"/>
    <w:rsid w:val="00E94CAE"/>
    <w:rsid w:val="00E94CC8"/>
    <w:rsid w:val="00E94D11"/>
    <w:rsid w:val="00E94D85"/>
    <w:rsid w:val="00E94DA8"/>
    <w:rsid w:val="00E94DFD"/>
    <w:rsid w:val="00E94E0C"/>
    <w:rsid w:val="00E94E1C"/>
    <w:rsid w:val="00E94E81"/>
    <w:rsid w:val="00E94E87"/>
    <w:rsid w:val="00E94EAB"/>
    <w:rsid w:val="00E94EB9"/>
    <w:rsid w:val="00E94EBC"/>
    <w:rsid w:val="00E94F31"/>
    <w:rsid w:val="00E94F8F"/>
    <w:rsid w:val="00E94FAA"/>
    <w:rsid w:val="00E94FBE"/>
    <w:rsid w:val="00E94FC3"/>
    <w:rsid w:val="00E94FCE"/>
    <w:rsid w:val="00E94FE4"/>
    <w:rsid w:val="00E94FE6"/>
    <w:rsid w:val="00E95025"/>
    <w:rsid w:val="00E95065"/>
    <w:rsid w:val="00E950E9"/>
    <w:rsid w:val="00E95129"/>
    <w:rsid w:val="00E95135"/>
    <w:rsid w:val="00E95145"/>
    <w:rsid w:val="00E95186"/>
    <w:rsid w:val="00E951A8"/>
    <w:rsid w:val="00E951CE"/>
    <w:rsid w:val="00E951E6"/>
    <w:rsid w:val="00E95229"/>
    <w:rsid w:val="00E9524C"/>
    <w:rsid w:val="00E95268"/>
    <w:rsid w:val="00E9526C"/>
    <w:rsid w:val="00E9529E"/>
    <w:rsid w:val="00E952FF"/>
    <w:rsid w:val="00E95320"/>
    <w:rsid w:val="00E953D7"/>
    <w:rsid w:val="00E95415"/>
    <w:rsid w:val="00E95448"/>
    <w:rsid w:val="00E9547A"/>
    <w:rsid w:val="00E9549D"/>
    <w:rsid w:val="00E95515"/>
    <w:rsid w:val="00E95533"/>
    <w:rsid w:val="00E95542"/>
    <w:rsid w:val="00E955A3"/>
    <w:rsid w:val="00E955AC"/>
    <w:rsid w:val="00E955C7"/>
    <w:rsid w:val="00E955CE"/>
    <w:rsid w:val="00E955EC"/>
    <w:rsid w:val="00E95610"/>
    <w:rsid w:val="00E9562D"/>
    <w:rsid w:val="00E95631"/>
    <w:rsid w:val="00E95643"/>
    <w:rsid w:val="00E9564F"/>
    <w:rsid w:val="00E9567F"/>
    <w:rsid w:val="00E9569E"/>
    <w:rsid w:val="00E956A4"/>
    <w:rsid w:val="00E956B0"/>
    <w:rsid w:val="00E956EB"/>
    <w:rsid w:val="00E957BE"/>
    <w:rsid w:val="00E95800"/>
    <w:rsid w:val="00E95828"/>
    <w:rsid w:val="00E95893"/>
    <w:rsid w:val="00E958BE"/>
    <w:rsid w:val="00E958C7"/>
    <w:rsid w:val="00E958EA"/>
    <w:rsid w:val="00E958EC"/>
    <w:rsid w:val="00E9596D"/>
    <w:rsid w:val="00E9598B"/>
    <w:rsid w:val="00E95994"/>
    <w:rsid w:val="00E959D3"/>
    <w:rsid w:val="00E95A39"/>
    <w:rsid w:val="00E95A3C"/>
    <w:rsid w:val="00E95A48"/>
    <w:rsid w:val="00E95A77"/>
    <w:rsid w:val="00E95A7F"/>
    <w:rsid w:val="00E95AAE"/>
    <w:rsid w:val="00E95AC8"/>
    <w:rsid w:val="00E95B25"/>
    <w:rsid w:val="00E95B3F"/>
    <w:rsid w:val="00E95BA7"/>
    <w:rsid w:val="00E95BDE"/>
    <w:rsid w:val="00E95C29"/>
    <w:rsid w:val="00E95C3A"/>
    <w:rsid w:val="00E95C4A"/>
    <w:rsid w:val="00E95C89"/>
    <w:rsid w:val="00E95CC8"/>
    <w:rsid w:val="00E95CDC"/>
    <w:rsid w:val="00E95D10"/>
    <w:rsid w:val="00E95D2A"/>
    <w:rsid w:val="00E95D70"/>
    <w:rsid w:val="00E95D7F"/>
    <w:rsid w:val="00E95D87"/>
    <w:rsid w:val="00E95D9D"/>
    <w:rsid w:val="00E95DAE"/>
    <w:rsid w:val="00E95DBE"/>
    <w:rsid w:val="00E95DC0"/>
    <w:rsid w:val="00E95DEF"/>
    <w:rsid w:val="00E95E22"/>
    <w:rsid w:val="00E95E35"/>
    <w:rsid w:val="00E95E36"/>
    <w:rsid w:val="00E95E6D"/>
    <w:rsid w:val="00E95E72"/>
    <w:rsid w:val="00E95EA4"/>
    <w:rsid w:val="00E95EA6"/>
    <w:rsid w:val="00E95EAC"/>
    <w:rsid w:val="00E95ED7"/>
    <w:rsid w:val="00E95EDB"/>
    <w:rsid w:val="00E95F18"/>
    <w:rsid w:val="00E95F1A"/>
    <w:rsid w:val="00E95F2A"/>
    <w:rsid w:val="00E95F48"/>
    <w:rsid w:val="00E95F4F"/>
    <w:rsid w:val="00E9601E"/>
    <w:rsid w:val="00E96022"/>
    <w:rsid w:val="00E9606B"/>
    <w:rsid w:val="00E9608E"/>
    <w:rsid w:val="00E9610A"/>
    <w:rsid w:val="00E9611A"/>
    <w:rsid w:val="00E96125"/>
    <w:rsid w:val="00E9616D"/>
    <w:rsid w:val="00E96175"/>
    <w:rsid w:val="00E9619C"/>
    <w:rsid w:val="00E961EB"/>
    <w:rsid w:val="00E96225"/>
    <w:rsid w:val="00E96230"/>
    <w:rsid w:val="00E9624A"/>
    <w:rsid w:val="00E96266"/>
    <w:rsid w:val="00E9626C"/>
    <w:rsid w:val="00E96282"/>
    <w:rsid w:val="00E96286"/>
    <w:rsid w:val="00E9630D"/>
    <w:rsid w:val="00E96322"/>
    <w:rsid w:val="00E96345"/>
    <w:rsid w:val="00E96364"/>
    <w:rsid w:val="00E96379"/>
    <w:rsid w:val="00E963E4"/>
    <w:rsid w:val="00E963FF"/>
    <w:rsid w:val="00E9641B"/>
    <w:rsid w:val="00E96424"/>
    <w:rsid w:val="00E96485"/>
    <w:rsid w:val="00E964BA"/>
    <w:rsid w:val="00E964CB"/>
    <w:rsid w:val="00E96539"/>
    <w:rsid w:val="00E9657E"/>
    <w:rsid w:val="00E96584"/>
    <w:rsid w:val="00E965BC"/>
    <w:rsid w:val="00E965BE"/>
    <w:rsid w:val="00E9663F"/>
    <w:rsid w:val="00E9666F"/>
    <w:rsid w:val="00E96676"/>
    <w:rsid w:val="00E9667D"/>
    <w:rsid w:val="00E966AA"/>
    <w:rsid w:val="00E966BA"/>
    <w:rsid w:val="00E9670A"/>
    <w:rsid w:val="00E96737"/>
    <w:rsid w:val="00E96793"/>
    <w:rsid w:val="00E967B4"/>
    <w:rsid w:val="00E967FD"/>
    <w:rsid w:val="00E9681C"/>
    <w:rsid w:val="00E96874"/>
    <w:rsid w:val="00E968AA"/>
    <w:rsid w:val="00E968BD"/>
    <w:rsid w:val="00E968C4"/>
    <w:rsid w:val="00E96959"/>
    <w:rsid w:val="00E9698A"/>
    <w:rsid w:val="00E9698B"/>
    <w:rsid w:val="00E969B9"/>
    <w:rsid w:val="00E969BD"/>
    <w:rsid w:val="00E969C1"/>
    <w:rsid w:val="00E969DA"/>
    <w:rsid w:val="00E969F6"/>
    <w:rsid w:val="00E96A48"/>
    <w:rsid w:val="00E96A4D"/>
    <w:rsid w:val="00E96AA1"/>
    <w:rsid w:val="00E96AB0"/>
    <w:rsid w:val="00E96AC6"/>
    <w:rsid w:val="00E96B0E"/>
    <w:rsid w:val="00E96B19"/>
    <w:rsid w:val="00E96B1D"/>
    <w:rsid w:val="00E96B28"/>
    <w:rsid w:val="00E96B57"/>
    <w:rsid w:val="00E96BC4"/>
    <w:rsid w:val="00E96BEF"/>
    <w:rsid w:val="00E96BFF"/>
    <w:rsid w:val="00E96C15"/>
    <w:rsid w:val="00E96C32"/>
    <w:rsid w:val="00E96C41"/>
    <w:rsid w:val="00E96C8E"/>
    <w:rsid w:val="00E96C9A"/>
    <w:rsid w:val="00E96CF6"/>
    <w:rsid w:val="00E96D24"/>
    <w:rsid w:val="00E96D30"/>
    <w:rsid w:val="00E96D33"/>
    <w:rsid w:val="00E96D5A"/>
    <w:rsid w:val="00E96D69"/>
    <w:rsid w:val="00E96D77"/>
    <w:rsid w:val="00E96D9A"/>
    <w:rsid w:val="00E96DA3"/>
    <w:rsid w:val="00E96DA8"/>
    <w:rsid w:val="00E96DCF"/>
    <w:rsid w:val="00E96DD4"/>
    <w:rsid w:val="00E96E18"/>
    <w:rsid w:val="00E96E58"/>
    <w:rsid w:val="00E96E5B"/>
    <w:rsid w:val="00E96E79"/>
    <w:rsid w:val="00E96E8E"/>
    <w:rsid w:val="00E96EBA"/>
    <w:rsid w:val="00E96F05"/>
    <w:rsid w:val="00E96F43"/>
    <w:rsid w:val="00E96F8E"/>
    <w:rsid w:val="00E96FA4"/>
    <w:rsid w:val="00E96FB5"/>
    <w:rsid w:val="00E970A0"/>
    <w:rsid w:val="00E970AF"/>
    <w:rsid w:val="00E970D7"/>
    <w:rsid w:val="00E9716F"/>
    <w:rsid w:val="00E97194"/>
    <w:rsid w:val="00E971A2"/>
    <w:rsid w:val="00E971EE"/>
    <w:rsid w:val="00E9722B"/>
    <w:rsid w:val="00E9723C"/>
    <w:rsid w:val="00E97244"/>
    <w:rsid w:val="00E97286"/>
    <w:rsid w:val="00E972A5"/>
    <w:rsid w:val="00E972CA"/>
    <w:rsid w:val="00E9730C"/>
    <w:rsid w:val="00E97359"/>
    <w:rsid w:val="00E97362"/>
    <w:rsid w:val="00E97388"/>
    <w:rsid w:val="00E9738C"/>
    <w:rsid w:val="00E97390"/>
    <w:rsid w:val="00E973B9"/>
    <w:rsid w:val="00E973BF"/>
    <w:rsid w:val="00E973CA"/>
    <w:rsid w:val="00E97416"/>
    <w:rsid w:val="00E97486"/>
    <w:rsid w:val="00E97512"/>
    <w:rsid w:val="00E97517"/>
    <w:rsid w:val="00E975B4"/>
    <w:rsid w:val="00E975BE"/>
    <w:rsid w:val="00E975E7"/>
    <w:rsid w:val="00E97636"/>
    <w:rsid w:val="00E9763D"/>
    <w:rsid w:val="00E97673"/>
    <w:rsid w:val="00E97682"/>
    <w:rsid w:val="00E9769A"/>
    <w:rsid w:val="00E976B2"/>
    <w:rsid w:val="00E976D8"/>
    <w:rsid w:val="00E976DD"/>
    <w:rsid w:val="00E97720"/>
    <w:rsid w:val="00E97787"/>
    <w:rsid w:val="00E977C7"/>
    <w:rsid w:val="00E977E5"/>
    <w:rsid w:val="00E9780A"/>
    <w:rsid w:val="00E97859"/>
    <w:rsid w:val="00E978BF"/>
    <w:rsid w:val="00E978C7"/>
    <w:rsid w:val="00E978CF"/>
    <w:rsid w:val="00E978F5"/>
    <w:rsid w:val="00E97905"/>
    <w:rsid w:val="00E9796B"/>
    <w:rsid w:val="00E97971"/>
    <w:rsid w:val="00E97985"/>
    <w:rsid w:val="00E979A0"/>
    <w:rsid w:val="00E979AE"/>
    <w:rsid w:val="00E979B7"/>
    <w:rsid w:val="00E979CD"/>
    <w:rsid w:val="00E979DE"/>
    <w:rsid w:val="00E979F4"/>
    <w:rsid w:val="00E97A08"/>
    <w:rsid w:val="00E97A0F"/>
    <w:rsid w:val="00E97A31"/>
    <w:rsid w:val="00E97A42"/>
    <w:rsid w:val="00E97A69"/>
    <w:rsid w:val="00E97A7E"/>
    <w:rsid w:val="00E97ACA"/>
    <w:rsid w:val="00E97AE0"/>
    <w:rsid w:val="00E97AE7"/>
    <w:rsid w:val="00E97B05"/>
    <w:rsid w:val="00E97B70"/>
    <w:rsid w:val="00E97BAA"/>
    <w:rsid w:val="00E97BF0"/>
    <w:rsid w:val="00E97C02"/>
    <w:rsid w:val="00E97C1C"/>
    <w:rsid w:val="00E97C27"/>
    <w:rsid w:val="00E97C35"/>
    <w:rsid w:val="00E97C39"/>
    <w:rsid w:val="00E97C4B"/>
    <w:rsid w:val="00E97CA3"/>
    <w:rsid w:val="00E97CE7"/>
    <w:rsid w:val="00E97CEA"/>
    <w:rsid w:val="00E97CEF"/>
    <w:rsid w:val="00E97D18"/>
    <w:rsid w:val="00E97D3C"/>
    <w:rsid w:val="00E97D84"/>
    <w:rsid w:val="00E97DB5"/>
    <w:rsid w:val="00E97DD9"/>
    <w:rsid w:val="00E97DF2"/>
    <w:rsid w:val="00E97E55"/>
    <w:rsid w:val="00E97E58"/>
    <w:rsid w:val="00E97E62"/>
    <w:rsid w:val="00E97E8C"/>
    <w:rsid w:val="00E97EBE"/>
    <w:rsid w:val="00E97ECF"/>
    <w:rsid w:val="00E97EE9"/>
    <w:rsid w:val="00E97F40"/>
    <w:rsid w:val="00E97F88"/>
    <w:rsid w:val="00E97F8C"/>
    <w:rsid w:val="00E97F94"/>
    <w:rsid w:val="00E97F9A"/>
    <w:rsid w:val="00E97FC8"/>
    <w:rsid w:val="00E97FFA"/>
    <w:rsid w:val="00EA0007"/>
    <w:rsid w:val="00EA0070"/>
    <w:rsid w:val="00EA0074"/>
    <w:rsid w:val="00EA007A"/>
    <w:rsid w:val="00EA00C9"/>
    <w:rsid w:val="00EA00E6"/>
    <w:rsid w:val="00EA00F8"/>
    <w:rsid w:val="00EA00FC"/>
    <w:rsid w:val="00EA0104"/>
    <w:rsid w:val="00EA0138"/>
    <w:rsid w:val="00EA0143"/>
    <w:rsid w:val="00EA014F"/>
    <w:rsid w:val="00EA0175"/>
    <w:rsid w:val="00EA0177"/>
    <w:rsid w:val="00EA01C7"/>
    <w:rsid w:val="00EA0211"/>
    <w:rsid w:val="00EA021B"/>
    <w:rsid w:val="00EA0225"/>
    <w:rsid w:val="00EA0239"/>
    <w:rsid w:val="00EA0248"/>
    <w:rsid w:val="00EA025B"/>
    <w:rsid w:val="00EA0260"/>
    <w:rsid w:val="00EA0262"/>
    <w:rsid w:val="00EA026E"/>
    <w:rsid w:val="00EA0292"/>
    <w:rsid w:val="00EA0299"/>
    <w:rsid w:val="00EA02CE"/>
    <w:rsid w:val="00EA02D3"/>
    <w:rsid w:val="00EA02D6"/>
    <w:rsid w:val="00EA02E5"/>
    <w:rsid w:val="00EA02E9"/>
    <w:rsid w:val="00EA02F0"/>
    <w:rsid w:val="00EA03BA"/>
    <w:rsid w:val="00EA03CA"/>
    <w:rsid w:val="00EA03E6"/>
    <w:rsid w:val="00EA03F3"/>
    <w:rsid w:val="00EA0483"/>
    <w:rsid w:val="00EA0498"/>
    <w:rsid w:val="00EA0519"/>
    <w:rsid w:val="00EA054B"/>
    <w:rsid w:val="00EA0557"/>
    <w:rsid w:val="00EA055A"/>
    <w:rsid w:val="00EA0571"/>
    <w:rsid w:val="00EA0599"/>
    <w:rsid w:val="00EA05A7"/>
    <w:rsid w:val="00EA05AB"/>
    <w:rsid w:val="00EA05BF"/>
    <w:rsid w:val="00EA05E0"/>
    <w:rsid w:val="00EA05E8"/>
    <w:rsid w:val="00EA0634"/>
    <w:rsid w:val="00EA0656"/>
    <w:rsid w:val="00EA0678"/>
    <w:rsid w:val="00EA069A"/>
    <w:rsid w:val="00EA0737"/>
    <w:rsid w:val="00EA073E"/>
    <w:rsid w:val="00EA073F"/>
    <w:rsid w:val="00EA0779"/>
    <w:rsid w:val="00EA0793"/>
    <w:rsid w:val="00EA07D4"/>
    <w:rsid w:val="00EA07F0"/>
    <w:rsid w:val="00EA081E"/>
    <w:rsid w:val="00EA082E"/>
    <w:rsid w:val="00EA0849"/>
    <w:rsid w:val="00EA085A"/>
    <w:rsid w:val="00EA085E"/>
    <w:rsid w:val="00EA087D"/>
    <w:rsid w:val="00EA0885"/>
    <w:rsid w:val="00EA089A"/>
    <w:rsid w:val="00EA08C7"/>
    <w:rsid w:val="00EA08C8"/>
    <w:rsid w:val="00EA08C9"/>
    <w:rsid w:val="00EA08EE"/>
    <w:rsid w:val="00EA090F"/>
    <w:rsid w:val="00EA0927"/>
    <w:rsid w:val="00EA0937"/>
    <w:rsid w:val="00EA0947"/>
    <w:rsid w:val="00EA0962"/>
    <w:rsid w:val="00EA097B"/>
    <w:rsid w:val="00EA0980"/>
    <w:rsid w:val="00EA0982"/>
    <w:rsid w:val="00EA0987"/>
    <w:rsid w:val="00EA0992"/>
    <w:rsid w:val="00EA09A6"/>
    <w:rsid w:val="00EA0A19"/>
    <w:rsid w:val="00EA0A26"/>
    <w:rsid w:val="00EA0A2D"/>
    <w:rsid w:val="00EA0A50"/>
    <w:rsid w:val="00EA0A55"/>
    <w:rsid w:val="00EA0A57"/>
    <w:rsid w:val="00EA0A7C"/>
    <w:rsid w:val="00EA0A8C"/>
    <w:rsid w:val="00EA0A94"/>
    <w:rsid w:val="00EA0AB3"/>
    <w:rsid w:val="00EA0AD0"/>
    <w:rsid w:val="00EA0AFD"/>
    <w:rsid w:val="00EA0B6A"/>
    <w:rsid w:val="00EA0B72"/>
    <w:rsid w:val="00EA0C07"/>
    <w:rsid w:val="00EA0C50"/>
    <w:rsid w:val="00EA0C93"/>
    <w:rsid w:val="00EA0CE4"/>
    <w:rsid w:val="00EA0CF3"/>
    <w:rsid w:val="00EA0D66"/>
    <w:rsid w:val="00EA0D68"/>
    <w:rsid w:val="00EA0D73"/>
    <w:rsid w:val="00EA0DA5"/>
    <w:rsid w:val="00EA0DB3"/>
    <w:rsid w:val="00EA0DC1"/>
    <w:rsid w:val="00EA0DDF"/>
    <w:rsid w:val="00EA0E54"/>
    <w:rsid w:val="00EA0E83"/>
    <w:rsid w:val="00EA0E9E"/>
    <w:rsid w:val="00EA0EAA"/>
    <w:rsid w:val="00EA0EB7"/>
    <w:rsid w:val="00EA0EBA"/>
    <w:rsid w:val="00EA0EF3"/>
    <w:rsid w:val="00EA0F04"/>
    <w:rsid w:val="00EA0F0F"/>
    <w:rsid w:val="00EA0F10"/>
    <w:rsid w:val="00EA0F30"/>
    <w:rsid w:val="00EA0F7A"/>
    <w:rsid w:val="00EA0F89"/>
    <w:rsid w:val="00EA0F97"/>
    <w:rsid w:val="00EA0FA4"/>
    <w:rsid w:val="00EA0FB4"/>
    <w:rsid w:val="00EA0FD7"/>
    <w:rsid w:val="00EA1030"/>
    <w:rsid w:val="00EA103D"/>
    <w:rsid w:val="00EA106A"/>
    <w:rsid w:val="00EA10A8"/>
    <w:rsid w:val="00EA1105"/>
    <w:rsid w:val="00EA1111"/>
    <w:rsid w:val="00EA1118"/>
    <w:rsid w:val="00EA1145"/>
    <w:rsid w:val="00EA1153"/>
    <w:rsid w:val="00EA11A7"/>
    <w:rsid w:val="00EA11CF"/>
    <w:rsid w:val="00EA11D7"/>
    <w:rsid w:val="00EA1203"/>
    <w:rsid w:val="00EA1230"/>
    <w:rsid w:val="00EA1265"/>
    <w:rsid w:val="00EA1268"/>
    <w:rsid w:val="00EA127D"/>
    <w:rsid w:val="00EA1288"/>
    <w:rsid w:val="00EA1298"/>
    <w:rsid w:val="00EA129D"/>
    <w:rsid w:val="00EA12A4"/>
    <w:rsid w:val="00EA12BF"/>
    <w:rsid w:val="00EA12FE"/>
    <w:rsid w:val="00EA1313"/>
    <w:rsid w:val="00EA1350"/>
    <w:rsid w:val="00EA136A"/>
    <w:rsid w:val="00EA137C"/>
    <w:rsid w:val="00EA139F"/>
    <w:rsid w:val="00EA13A9"/>
    <w:rsid w:val="00EA13C3"/>
    <w:rsid w:val="00EA13E3"/>
    <w:rsid w:val="00EA140A"/>
    <w:rsid w:val="00EA1430"/>
    <w:rsid w:val="00EA1459"/>
    <w:rsid w:val="00EA1470"/>
    <w:rsid w:val="00EA14C5"/>
    <w:rsid w:val="00EA14C6"/>
    <w:rsid w:val="00EA1567"/>
    <w:rsid w:val="00EA1585"/>
    <w:rsid w:val="00EA15F6"/>
    <w:rsid w:val="00EA1660"/>
    <w:rsid w:val="00EA168E"/>
    <w:rsid w:val="00EA16CE"/>
    <w:rsid w:val="00EA16D2"/>
    <w:rsid w:val="00EA16D6"/>
    <w:rsid w:val="00EA173D"/>
    <w:rsid w:val="00EA1744"/>
    <w:rsid w:val="00EA1745"/>
    <w:rsid w:val="00EA177B"/>
    <w:rsid w:val="00EA178C"/>
    <w:rsid w:val="00EA178D"/>
    <w:rsid w:val="00EA17F9"/>
    <w:rsid w:val="00EA1817"/>
    <w:rsid w:val="00EA1818"/>
    <w:rsid w:val="00EA1835"/>
    <w:rsid w:val="00EA187F"/>
    <w:rsid w:val="00EA1895"/>
    <w:rsid w:val="00EA1902"/>
    <w:rsid w:val="00EA190E"/>
    <w:rsid w:val="00EA1958"/>
    <w:rsid w:val="00EA1978"/>
    <w:rsid w:val="00EA198A"/>
    <w:rsid w:val="00EA19A6"/>
    <w:rsid w:val="00EA19A8"/>
    <w:rsid w:val="00EA19AA"/>
    <w:rsid w:val="00EA19CA"/>
    <w:rsid w:val="00EA19D0"/>
    <w:rsid w:val="00EA19EC"/>
    <w:rsid w:val="00EA1A0B"/>
    <w:rsid w:val="00EA1A22"/>
    <w:rsid w:val="00EA1A5E"/>
    <w:rsid w:val="00EA1A7F"/>
    <w:rsid w:val="00EA1A96"/>
    <w:rsid w:val="00EA1AE9"/>
    <w:rsid w:val="00EA1B0B"/>
    <w:rsid w:val="00EA1B49"/>
    <w:rsid w:val="00EA1BA3"/>
    <w:rsid w:val="00EA1BC8"/>
    <w:rsid w:val="00EA1BE6"/>
    <w:rsid w:val="00EA1C05"/>
    <w:rsid w:val="00EA1C0F"/>
    <w:rsid w:val="00EA1C29"/>
    <w:rsid w:val="00EA1C49"/>
    <w:rsid w:val="00EA1C7A"/>
    <w:rsid w:val="00EA1C85"/>
    <w:rsid w:val="00EA1C87"/>
    <w:rsid w:val="00EA1C9B"/>
    <w:rsid w:val="00EA1CA0"/>
    <w:rsid w:val="00EA1CA4"/>
    <w:rsid w:val="00EA1CAC"/>
    <w:rsid w:val="00EA1CCA"/>
    <w:rsid w:val="00EA1CD7"/>
    <w:rsid w:val="00EA1CEA"/>
    <w:rsid w:val="00EA1CFD"/>
    <w:rsid w:val="00EA1D29"/>
    <w:rsid w:val="00EA1D3B"/>
    <w:rsid w:val="00EA1D85"/>
    <w:rsid w:val="00EA1DAD"/>
    <w:rsid w:val="00EA1DB4"/>
    <w:rsid w:val="00EA1DCA"/>
    <w:rsid w:val="00EA1DCC"/>
    <w:rsid w:val="00EA1DE9"/>
    <w:rsid w:val="00EA1E1E"/>
    <w:rsid w:val="00EA1E77"/>
    <w:rsid w:val="00EA1E9B"/>
    <w:rsid w:val="00EA1EB0"/>
    <w:rsid w:val="00EA1EDB"/>
    <w:rsid w:val="00EA1EE8"/>
    <w:rsid w:val="00EA1EFC"/>
    <w:rsid w:val="00EA1F12"/>
    <w:rsid w:val="00EA1F50"/>
    <w:rsid w:val="00EA1F60"/>
    <w:rsid w:val="00EA1F79"/>
    <w:rsid w:val="00EA1FBD"/>
    <w:rsid w:val="00EA1FC0"/>
    <w:rsid w:val="00EA1FC6"/>
    <w:rsid w:val="00EA1FDE"/>
    <w:rsid w:val="00EA1FEE"/>
    <w:rsid w:val="00EA1FF9"/>
    <w:rsid w:val="00EA205E"/>
    <w:rsid w:val="00EA20C9"/>
    <w:rsid w:val="00EA20F4"/>
    <w:rsid w:val="00EA20FE"/>
    <w:rsid w:val="00EA2142"/>
    <w:rsid w:val="00EA2146"/>
    <w:rsid w:val="00EA2156"/>
    <w:rsid w:val="00EA2157"/>
    <w:rsid w:val="00EA216F"/>
    <w:rsid w:val="00EA2171"/>
    <w:rsid w:val="00EA2179"/>
    <w:rsid w:val="00EA21AB"/>
    <w:rsid w:val="00EA21B3"/>
    <w:rsid w:val="00EA21C3"/>
    <w:rsid w:val="00EA21D5"/>
    <w:rsid w:val="00EA21F8"/>
    <w:rsid w:val="00EA222F"/>
    <w:rsid w:val="00EA226D"/>
    <w:rsid w:val="00EA22D3"/>
    <w:rsid w:val="00EA22EB"/>
    <w:rsid w:val="00EA2302"/>
    <w:rsid w:val="00EA232E"/>
    <w:rsid w:val="00EA2376"/>
    <w:rsid w:val="00EA23A7"/>
    <w:rsid w:val="00EA23B5"/>
    <w:rsid w:val="00EA23CA"/>
    <w:rsid w:val="00EA2402"/>
    <w:rsid w:val="00EA241A"/>
    <w:rsid w:val="00EA2434"/>
    <w:rsid w:val="00EA244D"/>
    <w:rsid w:val="00EA246E"/>
    <w:rsid w:val="00EA2479"/>
    <w:rsid w:val="00EA247F"/>
    <w:rsid w:val="00EA2493"/>
    <w:rsid w:val="00EA249F"/>
    <w:rsid w:val="00EA24A3"/>
    <w:rsid w:val="00EA24A5"/>
    <w:rsid w:val="00EA24A7"/>
    <w:rsid w:val="00EA24C1"/>
    <w:rsid w:val="00EA24F6"/>
    <w:rsid w:val="00EA2501"/>
    <w:rsid w:val="00EA2566"/>
    <w:rsid w:val="00EA2592"/>
    <w:rsid w:val="00EA25FB"/>
    <w:rsid w:val="00EA2666"/>
    <w:rsid w:val="00EA2669"/>
    <w:rsid w:val="00EA2670"/>
    <w:rsid w:val="00EA2689"/>
    <w:rsid w:val="00EA26A7"/>
    <w:rsid w:val="00EA26BC"/>
    <w:rsid w:val="00EA26ED"/>
    <w:rsid w:val="00EA26F6"/>
    <w:rsid w:val="00EA270C"/>
    <w:rsid w:val="00EA271C"/>
    <w:rsid w:val="00EA2727"/>
    <w:rsid w:val="00EA2730"/>
    <w:rsid w:val="00EA273C"/>
    <w:rsid w:val="00EA2742"/>
    <w:rsid w:val="00EA274F"/>
    <w:rsid w:val="00EA276F"/>
    <w:rsid w:val="00EA27B7"/>
    <w:rsid w:val="00EA281E"/>
    <w:rsid w:val="00EA2843"/>
    <w:rsid w:val="00EA2856"/>
    <w:rsid w:val="00EA2865"/>
    <w:rsid w:val="00EA28A0"/>
    <w:rsid w:val="00EA28B4"/>
    <w:rsid w:val="00EA28D2"/>
    <w:rsid w:val="00EA28E2"/>
    <w:rsid w:val="00EA28F7"/>
    <w:rsid w:val="00EA2938"/>
    <w:rsid w:val="00EA293B"/>
    <w:rsid w:val="00EA2966"/>
    <w:rsid w:val="00EA2986"/>
    <w:rsid w:val="00EA29B0"/>
    <w:rsid w:val="00EA29DC"/>
    <w:rsid w:val="00EA29E5"/>
    <w:rsid w:val="00EA2A34"/>
    <w:rsid w:val="00EA2A4C"/>
    <w:rsid w:val="00EA2A79"/>
    <w:rsid w:val="00EA2A7F"/>
    <w:rsid w:val="00EA2A8D"/>
    <w:rsid w:val="00EA2A93"/>
    <w:rsid w:val="00EA2AA9"/>
    <w:rsid w:val="00EA2AE0"/>
    <w:rsid w:val="00EA2B29"/>
    <w:rsid w:val="00EA2B53"/>
    <w:rsid w:val="00EA2B7B"/>
    <w:rsid w:val="00EA2B96"/>
    <w:rsid w:val="00EA2B9B"/>
    <w:rsid w:val="00EA2BEC"/>
    <w:rsid w:val="00EA2BF3"/>
    <w:rsid w:val="00EA2C26"/>
    <w:rsid w:val="00EA2C39"/>
    <w:rsid w:val="00EA2C4E"/>
    <w:rsid w:val="00EA2C6A"/>
    <w:rsid w:val="00EA2CBF"/>
    <w:rsid w:val="00EA2CC6"/>
    <w:rsid w:val="00EA2CE2"/>
    <w:rsid w:val="00EA2CFE"/>
    <w:rsid w:val="00EA2D03"/>
    <w:rsid w:val="00EA2D1B"/>
    <w:rsid w:val="00EA2D36"/>
    <w:rsid w:val="00EA2D38"/>
    <w:rsid w:val="00EA2D8B"/>
    <w:rsid w:val="00EA2DA0"/>
    <w:rsid w:val="00EA2DAF"/>
    <w:rsid w:val="00EA2DDF"/>
    <w:rsid w:val="00EA2DE8"/>
    <w:rsid w:val="00EA2DF1"/>
    <w:rsid w:val="00EA2E11"/>
    <w:rsid w:val="00EA2E29"/>
    <w:rsid w:val="00EA2E3E"/>
    <w:rsid w:val="00EA2E51"/>
    <w:rsid w:val="00EA2E52"/>
    <w:rsid w:val="00EA2E56"/>
    <w:rsid w:val="00EA2E5C"/>
    <w:rsid w:val="00EA2E61"/>
    <w:rsid w:val="00EA2E68"/>
    <w:rsid w:val="00EA2E91"/>
    <w:rsid w:val="00EA2EB3"/>
    <w:rsid w:val="00EA2EE3"/>
    <w:rsid w:val="00EA2F00"/>
    <w:rsid w:val="00EA2F21"/>
    <w:rsid w:val="00EA2F31"/>
    <w:rsid w:val="00EA2F64"/>
    <w:rsid w:val="00EA2F7F"/>
    <w:rsid w:val="00EA2F91"/>
    <w:rsid w:val="00EA2F95"/>
    <w:rsid w:val="00EA2FC5"/>
    <w:rsid w:val="00EA2FD9"/>
    <w:rsid w:val="00EA2FF1"/>
    <w:rsid w:val="00EA3055"/>
    <w:rsid w:val="00EA3062"/>
    <w:rsid w:val="00EA3064"/>
    <w:rsid w:val="00EA308E"/>
    <w:rsid w:val="00EA30A2"/>
    <w:rsid w:val="00EA30A4"/>
    <w:rsid w:val="00EA30CF"/>
    <w:rsid w:val="00EA30EF"/>
    <w:rsid w:val="00EA313E"/>
    <w:rsid w:val="00EA3143"/>
    <w:rsid w:val="00EA316D"/>
    <w:rsid w:val="00EA3172"/>
    <w:rsid w:val="00EA3173"/>
    <w:rsid w:val="00EA3180"/>
    <w:rsid w:val="00EA31B9"/>
    <w:rsid w:val="00EA3234"/>
    <w:rsid w:val="00EA3274"/>
    <w:rsid w:val="00EA3280"/>
    <w:rsid w:val="00EA3286"/>
    <w:rsid w:val="00EA3335"/>
    <w:rsid w:val="00EA3376"/>
    <w:rsid w:val="00EA33E7"/>
    <w:rsid w:val="00EA33EC"/>
    <w:rsid w:val="00EA33F9"/>
    <w:rsid w:val="00EA3466"/>
    <w:rsid w:val="00EA347B"/>
    <w:rsid w:val="00EA349F"/>
    <w:rsid w:val="00EA34A9"/>
    <w:rsid w:val="00EA34C4"/>
    <w:rsid w:val="00EA34DF"/>
    <w:rsid w:val="00EA34ED"/>
    <w:rsid w:val="00EA34F2"/>
    <w:rsid w:val="00EA3521"/>
    <w:rsid w:val="00EA3542"/>
    <w:rsid w:val="00EA3585"/>
    <w:rsid w:val="00EA358C"/>
    <w:rsid w:val="00EA35A0"/>
    <w:rsid w:val="00EA35B9"/>
    <w:rsid w:val="00EA364D"/>
    <w:rsid w:val="00EA3685"/>
    <w:rsid w:val="00EA3691"/>
    <w:rsid w:val="00EA3693"/>
    <w:rsid w:val="00EA36A3"/>
    <w:rsid w:val="00EA36D0"/>
    <w:rsid w:val="00EA36D2"/>
    <w:rsid w:val="00EA36D6"/>
    <w:rsid w:val="00EA36F4"/>
    <w:rsid w:val="00EA36FD"/>
    <w:rsid w:val="00EA3737"/>
    <w:rsid w:val="00EA374F"/>
    <w:rsid w:val="00EA376F"/>
    <w:rsid w:val="00EA37A2"/>
    <w:rsid w:val="00EA37CB"/>
    <w:rsid w:val="00EA37CC"/>
    <w:rsid w:val="00EA380E"/>
    <w:rsid w:val="00EA3810"/>
    <w:rsid w:val="00EA3824"/>
    <w:rsid w:val="00EA3836"/>
    <w:rsid w:val="00EA383F"/>
    <w:rsid w:val="00EA3871"/>
    <w:rsid w:val="00EA3883"/>
    <w:rsid w:val="00EA3894"/>
    <w:rsid w:val="00EA389E"/>
    <w:rsid w:val="00EA38F3"/>
    <w:rsid w:val="00EA3947"/>
    <w:rsid w:val="00EA395A"/>
    <w:rsid w:val="00EA39BC"/>
    <w:rsid w:val="00EA39BF"/>
    <w:rsid w:val="00EA39D0"/>
    <w:rsid w:val="00EA39F4"/>
    <w:rsid w:val="00EA39FE"/>
    <w:rsid w:val="00EA3A77"/>
    <w:rsid w:val="00EA3A7A"/>
    <w:rsid w:val="00EA3A7F"/>
    <w:rsid w:val="00EA3A86"/>
    <w:rsid w:val="00EA3A9A"/>
    <w:rsid w:val="00EA3AA7"/>
    <w:rsid w:val="00EA3AC7"/>
    <w:rsid w:val="00EA3ACF"/>
    <w:rsid w:val="00EA3B35"/>
    <w:rsid w:val="00EA3B5F"/>
    <w:rsid w:val="00EA3C4A"/>
    <w:rsid w:val="00EA3C99"/>
    <w:rsid w:val="00EA3CBD"/>
    <w:rsid w:val="00EA3CEE"/>
    <w:rsid w:val="00EA3D03"/>
    <w:rsid w:val="00EA3D1C"/>
    <w:rsid w:val="00EA3D3F"/>
    <w:rsid w:val="00EA3D57"/>
    <w:rsid w:val="00EA3DD9"/>
    <w:rsid w:val="00EA3E14"/>
    <w:rsid w:val="00EA3E92"/>
    <w:rsid w:val="00EA3EB9"/>
    <w:rsid w:val="00EA3EC6"/>
    <w:rsid w:val="00EA3EE6"/>
    <w:rsid w:val="00EA3EE7"/>
    <w:rsid w:val="00EA3EEB"/>
    <w:rsid w:val="00EA3EF0"/>
    <w:rsid w:val="00EA3F3C"/>
    <w:rsid w:val="00EA3F5B"/>
    <w:rsid w:val="00EA3F69"/>
    <w:rsid w:val="00EA3F74"/>
    <w:rsid w:val="00EA3F8E"/>
    <w:rsid w:val="00EA3F94"/>
    <w:rsid w:val="00EA3F9F"/>
    <w:rsid w:val="00EA3FA0"/>
    <w:rsid w:val="00EA3FA6"/>
    <w:rsid w:val="00EA3FAB"/>
    <w:rsid w:val="00EA3FCD"/>
    <w:rsid w:val="00EA3FE5"/>
    <w:rsid w:val="00EA4022"/>
    <w:rsid w:val="00EA4061"/>
    <w:rsid w:val="00EA408B"/>
    <w:rsid w:val="00EA40A4"/>
    <w:rsid w:val="00EA40B7"/>
    <w:rsid w:val="00EA410A"/>
    <w:rsid w:val="00EA411F"/>
    <w:rsid w:val="00EA412B"/>
    <w:rsid w:val="00EA4136"/>
    <w:rsid w:val="00EA4154"/>
    <w:rsid w:val="00EA41A9"/>
    <w:rsid w:val="00EA41B2"/>
    <w:rsid w:val="00EA41B4"/>
    <w:rsid w:val="00EA41BE"/>
    <w:rsid w:val="00EA41E6"/>
    <w:rsid w:val="00EA41F9"/>
    <w:rsid w:val="00EA420E"/>
    <w:rsid w:val="00EA4214"/>
    <w:rsid w:val="00EA42A1"/>
    <w:rsid w:val="00EA42B2"/>
    <w:rsid w:val="00EA42E0"/>
    <w:rsid w:val="00EA42F7"/>
    <w:rsid w:val="00EA42FE"/>
    <w:rsid w:val="00EA4311"/>
    <w:rsid w:val="00EA435A"/>
    <w:rsid w:val="00EA4374"/>
    <w:rsid w:val="00EA43B2"/>
    <w:rsid w:val="00EA43C1"/>
    <w:rsid w:val="00EA43C9"/>
    <w:rsid w:val="00EA43D5"/>
    <w:rsid w:val="00EA4403"/>
    <w:rsid w:val="00EA443B"/>
    <w:rsid w:val="00EA443D"/>
    <w:rsid w:val="00EA4443"/>
    <w:rsid w:val="00EA449F"/>
    <w:rsid w:val="00EA44C6"/>
    <w:rsid w:val="00EA44DC"/>
    <w:rsid w:val="00EA4515"/>
    <w:rsid w:val="00EA4572"/>
    <w:rsid w:val="00EA458E"/>
    <w:rsid w:val="00EA45A2"/>
    <w:rsid w:val="00EA45E3"/>
    <w:rsid w:val="00EA45E6"/>
    <w:rsid w:val="00EA460E"/>
    <w:rsid w:val="00EA461E"/>
    <w:rsid w:val="00EA4639"/>
    <w:rsid w:val="00EA4670"/>
    <w:rsid w:val="00EA4671"/>
    <w:rsid w:val="00EA4674"/>
    <w:rsid w:val="00EA46A6"/>
    <w:rsid w:val="00EA46BC"/>
    <w:rsid w:val="00EA4723"/>
    <w:rsid w:val="00EA4748"/>
    <w:rsid w:val="00EA4769"/>
    <w:rsid w:val="00EA4773"/>
    <w:rsid w:val="00EA4782"/>
    <w:rsid w:val="00EA47D5"/>
    <w:rsid w:val="00EA483C"/>
    <w:rsid w:val="00EA4865"/>
    <w:rsid w:val="00EA486B"/>
    <w:rsid w:val="00EA4879"/>
    <w:rsid w:val="00EA48C6"/>
    <w:rsid w:val="00EA48CC"/>
    <w:rsid w:val="00EA48D9"/>
    <w:rsid w:val="00EA48ED"/>
    <w:rsid w:val="00EA48FF"/>
    <w:rsid w:val="00EA4902"/>
    <w:rsid w:val="00EA490B"/>
    <w:rsid w:val="00EA4936"/>
    <w:rsid w:val="00EA4951"/>
    <w:rsid w:val="00EA4964"/>
    <w:rsid w:val="00EA498A"/>
    <w:rsid w:val="00EA499B"/>
    <w:rsid w:val="00EA499E"/>
    <w:rsid w:val="00EA49DE"/>
    <w:rsid w:val="00EA49E1"/>
    <w:rsid w:val="00EA49F7"/>
    <w:rsid w:val="00EA4A06"/>
    <w:rsid w:val="00EA4A08"/>
    <w:rsid w:val="00EA4A0D"/>
    <w:rsid w:val="00EA4A60"/>
    <w:rsid w:val="00EA4A66"/>
    <w:rsid w:val="00EA4AAD"/>
    <w:rsid w:val="00EA4AB2"/>
    <w:rsid w:val="00EA4AE5"/>
    <w:rsid w:val="00EA4AEE"/>
    <w:rsid w:val="00EA4AFE"/>
    <w:rsid w:val="00EA4B06"/>
    <w:rsid w:val="00EA4B11"/>
    <w:rsid w:val="00EA4B2A"/>
    <w:rsid w:val="00EA4B67"/>
    <w:rsid w:val="00EA4B71"/>
    <w:rsid w:val="00EA4B9A"/>
    <w:rsid w:val="00EA4B9B"/>
    <w:rsid w:val="00EA4B9C"/>
    <w:rsid w:val="00EA4BDC"/>
    <w:rsid w:val="00EA4C15"/>
    <w:rsid w:val="00EA4C2F"/>
    <w:rsid w:val="00EA4C38"/>
    <w:rsid w:val="00EA4C47"/>
    <w:rsid w:val="00EA4C5B"/>
    <w:rsid w:val="00EA4C6A"/>
    <w:rsid w:val="00EA4C7E"/>
    <w:rsid w:val="00EA4C95"/>
    <w:rsid w:val="00EA4CA0"/>
    <w:rsid w:val="00EA4CAC"/>
    <w:rsid w:val="00EA4CB1"/>
    <w:rsid w:val="00EA4CB2"/>
    <w:rsid w:val="00EA4CF0"/>
    <w:rsid w:val="00EA4D47"/>
    <w:rsid w:val="00EA4D76"/>
    <w:rsid w:val="00EA4DA0"/>
    <w:rsid w:val="00EA4DF4"/>
    <w:rsid w:val="00EA4E02"/>
    <w:rsid w:val="00EA4E52"/>
    <w:rsid w:val="00EA4E6F"/>
    <w:rsid w:val="00EA4E96"/>
    <w:rsid w:val="00EA4E97"/>
    <w:rsid w:val="00EA4EA4"/>
    <w:rsid w:val="00EA4ECA"/>
    <w:rsid w:val="00EA4ECE"/>
    <w:rsid w:val="00EA4ED4"/>
    <w:rsid w:val="00EA4ED6"/>
    <w:rsid w:val="00EA4EF7"/>
    <w:rsid w:val="00EA4F42"/>
    <w:rsid w:val="00EA4F5A"/>
    <w:rsid w:val="00EA4F6B"/>
    <w:rsid w:val="00EA4F7A"/>
    <w:rsid w:val="00EA4F7B"/>
    <w:rsid w:val="00EA4F7C"/>
    <w:rsid w:val="00EA4F8A"/>
    <w:rsid w:val="00EA4FB9"/>
    <w:rsid w:val="00EA4FCB"/>
    <w:rsid w:val="00EA4FD9"/>
    <w:rsid w:val="00EA5047"/>
    <w:rsid w:val="00EA5050"/>
    <w:rsid w:val="00EA5074"/>
    <w:rsid w:val="00EA5077"/>
    <w:rsid w:val="00EA50CD"/>
    <w:rsid w:val="00EA50D0"/>
    <w:rsid w:val="00EA50F8"/>
    <w:rsid w:val="00EA5145"/>
    <w:rsid w:val="00EA517F"/>
    <w:rsid w:val="00EA518A"/>
    <w:rsid w:val="00EA5199"/>
    <w:rsid w:val="00EA51A3"/>
    <w:rsid w:val="00EA51B1"/>
    <w:rsid w:val="00EA51E7"/>
    <w:rsid w:val="00EA5206"/>
    <w:rsid w:val="00EA5228"/>
    <w:rsid w:val="00EA5257"/>
    <w:rsid w:val="00EA525E"/>
    <w:rsid w:val="00EA527C"/>
    <w:rsid w:val="00EA527E"/>
    <w:rsid w:val="00EA5283"/>
    <w:rsid w:val="00EA52BD"/>
    <w:rsid w:val="00EA52D9"/>
    <w:rsid w:val="00EA5307"/>
    <w:rsid w:val="00EA531A"/>
    <w:rsid w:val="00EA5329"/>
    <w:rsid w:val="00EA541F"/>
    <w:rsid w:val="00EA5445"/>
    <w:rsid w:val="00EA5452"/>
    <w:rsid w:val="00EA5459"/>
    <w:rsid w:val="00EA545A"/>
    <w:rsid w:val="00EA5463"/>
    <w:rsid w:val="00EA5487"/>
    <w:rsid w:val="00EA54A6"/>
    <w:rsid w:val="00EA54DB"/>
    <w:rsid w:val="00EA54E6"/>
    <w:rsid w:val="00EA5560"/>
    <w:rsid w:val="00EA556B"/>
    <w:rsid w:val="00EA557F"/>
    <w:rsid w:val="00EA55D3"/>
    <w:rsid w:val="00EA55D6"/>
    <w:rsid w:val="00EA5609"/>
    <w:rsid w:val="00EA562C"/>
    <w:rsid w:val="00EA564E"/>
    <w:rsid w:val="00EA56AD"/>
    <w:rsid w:val="00EA56F0"/>
    <w:rsid w:val="00EA56F6"/>
    <w:rsid w:val="00EA56FF"/>
    <w:rsid w:val="00EA5716"/>
    <w:rsid w:val="00EA571E"/>
    <w:rsid w:val="00EA575B"/>
    <w:rsid w:val="00EA579C"/>
    <w:rsid w:val="00EA57A7"/>
    <w:rsid w:val="00EA57C4"/>
    <w:rsid w:val="00EA57C6"/>
    <w:rsid w:val="00EA581F"/>
    <w:rsid w:val="00EA584C"/>
    <w:rsid w:val="00EA5875"/>
    <w:rsid w:val="00EA58AF"/>
    <w:rsid w:val="00EA58B2"/>
    <w:rsid w:val="00EA58BB"/>
    <w:rsid w:val="00EA58CD"/>
    <w:rsid w:val="00EA58FD"/>
    <w:rsid w:val="00EA5960"/>
    <w:rsid w:val="00EA5973"/>
    <w:rsid w:val="00EA5997"/>
    <w:rsid w:val="00EA599C"/>
    <w:rsid w:val="00EA5A14"/>
    <w:rsid w:val="00EA5A76"/>
    <w:rsid w:val="00EA5A80"/>
    <w:rsid w:val="00EA5ABB"/>
    <w:rsid w:val="00EA5ABD"/>
    <w:rsid w:val="00EA5AD5"/>
    <w:rsid w:val="00EA5B15"/>
    <w:rsid w:val="00EA5B23"/>
    <w:rsid w:val="00EA5B54"/>
    <w:rsid w:val="00EA5B82"/>
    <w:rsid w:val="00EA5BAB"/>
    <w:rsid w:val="00EA5BD0"/>
    <w:rsid w:val="00EA5BE4"/>
    <w:rsid w:val="00EA5BF4"/>
    <w:rsid w:val="00EA5C18"/>
    <w:rsid w:val="00EA5C31"/>
    <w:rsid w:val="00EA5C65"/>
    <w:rsid w:val="00EA5C7F"/>
    <w:rsid w:val="00EA5C98"/>
    <w:rsid w:val="00EA5CCC"/>
    <w:rsid w:val="00EA5CE6"/>
    <w:rsid w:val="00EA5D05"/>
    <w:rsid w:val="00EA5D0D"/>
    <w:rsid w:val="00EA5D16"/>
    <w:rsid w:val="00EA5D8B"/>
    <w:rsid w:val="00EA5D91"/>
    <w:rsid w:val="00EA5DC7"/>
    <w:rsid w:val="00EA5DD6"/>
    <w:rsid w:val="00EA5DDD"/>
    <w:rsid w:val="00EA5E03"/>
    <w:rsid w:val="00EA5E3C"/>
    <w:rsid w:val="00EA5E3D"/>
    <w:rsid w:val="00EA5E85"/>
    <w:rsid w:val="00EA5E94"/>
    <w:rsid w:val="00EA5F32"/>
    <w:rsid w:val="00EA5F38"/>
    <w:rsid w:val="00EA5F98"/>
    <w:rsid w:val="00EA5F9E"/>
    <w:rsid w:val="00EA5FB2"/>
    <w:rsid w:val="00EA5FEE"/>
    <w:rsid w:val="00EA6023"/>
    <w:rsid w:val="00EA6024"/>
    <w:rsid w:val="00EA6068"/>
    <w:rsid w:val="00EA6070"/>
    <w:rsid w:val="00EA607C"/>
    <w:rsid w:val="00EA6099"/>
    <w:rsid w:val="00EA60BF"/>
    <w:rsid w:val="00EA6125"/>
    <w:rsid w:val="00EA61B4"/>
    <w:rsid w:val="00EA61CD"/>
    <w:rsid w:val="00EA61F7"/>
    <w:rsid w:val="00EA6200"/>
    <w:rsid w:val="00EA6217"/>
    <w:rsid w:val="00EA623A"/>
    <w:rsid w:val="00EA626A"/>
    <w:rsid w:val="00EA6284"/>
    <w:rsid w:val="00EA62AA"/>
    <w:rsid w:val="00EA62C3"/>
    <w:rsid w:val="00EA62CC"/>
    <w:rsid w:val="00EA62E2"/>
    <w:rsid w:val="00EA6330"/>
    <w:rsid w:val="00EA633F"/>
    <w:rsid w:val="00EA6373"/>
    <w:rsid w:val="00EA638D"/>
    <w:rsid w:val="00EA63AA"/>
    <w:rsid w:val="00EA63CA"/>
    <w:rsid w:val="00EA6449"/>
    <w:rsid w:val="00EA6459"/>
    <w:rsid w:val="00EA648E"/>
    <w:rsid w:val="00EA64A8"/>
    <w:rsid w:val="00EA64B0"/>
    <w:rsid w:val="00EA64C8"/>
    <w:rsid w:val="00EA64FA"/>
    <w:rsid w:val="00EA6500"/>
    <w:rsid w:val="00EA6517"/>
    <w:rsid w:val="00EA6585"/>
    <w:rsid w:val="00EA65A9"/>
    <w:rsid w:val="00EA65FB"/>
    <w:rsid w:val="00EA661E"/>
    <w:rsid w:val="00EA6651"/>
    <w:rsid w:val="00EA665D"/>
    <w:rsid w:val="00EA6685"/>
    <w:rsid w:val="00EA669D"/>
    <w:rsid w:val="00EA67A0"/>
    <w:rsid w:val="00EA67AB"/>
    <w:rsid w:val="00EA67C6"/>
    <w:rsid w:val="00EA686A"/>
    <w:rsid w:val="00EA686D"/>
    <w:rsid w:val="00EA688B"/>
    <w:rsid w:val="00EA6890"/>
    <w:rsid w:val="00EA689A"/>
    <w:rsid w:val="00EA68BE"/>
    <w:rsid w:val="00EA68D9"/>
    <w:rsid w:val="00EA68DE"/>
    <w:rsid w:val="00EA68E4"/>
    <w:rsid w:val="00EA6971"/>
    <w:rsid w:val="00EA6998"/>
    <w:rsid w:val="00EA69A9"/>
    <w:rsid w:val="00EA69D3"/>
    <w:rsid w:val="00EA6A3A"/>
    <w:rsid w:val="00EA6A44"/>
    <w:rsid w:val="00EA6A74"/>
    <w:rsid w:val="00EA6A75"/>
    <w:rsid w:val="00EA6A84"/>
    <w:rsid w:val="00EA6AAE"/>
    <w:rsid w:val="00EA6B18"/>
    <w:rsid w:val="00EA6B2B"/>
    <w:rsid w:val="00EA6B46"/>
    <w:rsid w:val="00EA6B47"/>
    <w:rsid w:val="00EA6B5B"/>
    <w:rsid w:val="00EA6B64"/>
    <w:rsid w:val="00EA6B71"/>
    <w:rsid w:val="00EA6B72"/>
    <w:rsid w:val="00EA6BA7"/>
    <w:rsid w:val="00EA6BDD"/>
    <w:rsid w:val="00EA6BEB"/>
    <w:rsid w:val="00EA6C2E"/>
    <w:rsid w:val="00EA6C63"/>
    <w:rsid w:val="00EA6C7B"/>
    <w:rsid w:val="00EA6C7F"/>
    <w:rsid w:val="00EA6CAB"/>
    <w:rsid w:val="00EA6CDA"/>
    <w:rsid w:val="00EA6D46"/>
    <w:rsid w:val="00EA6D65"/>
    <w:rsid w:val="00EA6D9D"/>
    <w:rsid w:val="00EA6DA4"/>
    <w:rsid w:val="00EA6DCE"/>
    <w:rsid w:val="00EA6E15"/>
    <w:rsid w:val="00EA6E16"/>
    <w:rsid w:val="00EA6E17"/>
    <w:rsid w:val="00EA6E98"/>
    <w:rsid w:val="00EA6EAD"/>
    <w:rsid w:val="00EA6ED1"/>
    <w:rsid w:val="00EA6F1E"/>
    <w:rsid w:val="00EA6F26"/>
    <w:rsid w:val="00EA6F30"/>
    <w:rsid w:val="00EA6F74"/>
    <w:rsid w:val="00EA6F79"/>
    <w:rsid w:val="00EA6F7A"/>
    <w:rsid w:val="00EA6F9E"/>
    <w:rsid w:val="00EA6FE4"/>
    <w:rsid w:val="00EA6FE9"/>
    <w:rsid w:val="00EA7083"/>
    <w:rsid w:val="00EA7091"/>
    <w:rsid w:val="00EA70AF"/>
    <w:rsid w:val="00EA70B8"/>
    <w:rsid w:val="00EA70D1"/>
    <w:rsid w:val="00EA70DE"/>
    <w:rsid w:val="00EA7107"/>
    <w:rsid w:val="00EA7140"/>
    <w:rsid w:val="00EA719C"/>
    <w:rsid w:val="00EA71FD"/>
    <w:rsid w:val="00EA726B"/>
    <w:rsid w:val="00EA7287"/>
    <w:rsid w:val="00EA728B"/>
    <w:rsid w:val="00EA72A6"/>
    <w:rsid w:val="00EA72D2"/>
    <w:rsid w:val="00EA72E2"/>
    <w:rsid w:val="00EA7343"/>
    <w:rsid w:val="00EA7355"/>
    <w:rsid w:val="00EA73A4"/>
    <w:rsid w:val="00EA73AE"/>
    <w:rsid w:val="00EA73AF"/>
    <w:rsid w:val="00EA73D1"/>
    <w:rsid w:val="00EA73DB"/>
    <w:rsid w:val="00EA73F6"/>
    <w:rsid w:val="00EA740E"/>
    <w:rsid w:val="00EA7429"/>
    <w:rsid w:val="00EA747F"/>
    <w:rsid w:val="00EA74A4"/>
    <w:rsid w:val="00EA74B4"/>
    <w:rsid w:val="00EA74EB"/>
    <w:rsid w:val="00EA74FA"/>
    <w:rsid w:val="00EA7574"/>
    <w:rsid w:val="00EA757D"/>
    <w:rsid w:val="00EA7584"/>
    <w:rsid w:val="00EA759C"/>
    <w:rsid w:val="00EA75B9"/>
    <w:rsid w:val="00EA7613"/>
    <w:rsid w:val="00EA7630"/>
    <w:rsid w:val="00EA7643"/>
    <w:rsid w:val="00EA764B"/>
    <w:rsid w:val="00EA7678"/>
    <w:rsid w:val="00EA768D"/>
    <w:rsid w:val="00EA7693"/>
    <w:rsid w:val="00EA769E"/>
    <w:rsid w:val="00EA76E4"/>
    <w:rsid w:val="00EA76E6"/>
    <w:rsid w:val="00EA76F3"/>
    <w:rsid w:val="00EA7700"/>
    <w:rsid w:val="00EA7745"/>
    <w:rsid w:val="00EA774E"/>
    <w:rsid w:val="00EA7791"/>
    <w:rsid w:val="00EA77E5"/>
    <w:rsid w:val="00EA7815"/>
    <w:rsid w:val="00EA7867"/>
    <w:rsid w:val="00EA7877"/>
    <w:rsid w:val="00EA7887"/>
    <w:rsid w:val="00EA789C"/>
    <w:rsid w:val="00EA7910"/>
    <w:rsid w:val="00EA792D"/>
    <w:rsid w:val="00EA797A"/>
    <w:rsid w:val="00EA799B"/>
    <w:rsid w:val="00EA79B1"/>
    <w:rsid w:val="00EA79C7"/>
    <w:rsid w:val="00EA79ED"/>
    <w:rsid w:val="00EA79FC"/>
    <w:rsid w:val="00EA7A37"/>
    <w:rsid w:val="00EA7A9C"/>
    <w:rsid w:val="00EA7AA3"/>
    <w:rsid w:val="00EA7B1D"/>
    <w:rsid w:val="00EA7B24"/>
    <w:rsid w:val="00EA7B28"/>
    <w:rsid w:val="00EA7B38"/>
    <w:rsid w:val="00EA7B8B"/>
    <w:rsid w:val="00EA7BC4"/>
    <w:rsid w:val="00EA7BCA"/>
    <w:rsid w:val="00EA7BDA"/>
    <w:rsid w:val="00EA7C26"/>
    <w:rsid w:val="00EA7C49"/>
    <w:rsid w:val="00EA7C55"/>
    <w:rsid w:val="00EA7C75"/>
    <w:rsid w:val="00EA7CD7"/>
    <w:rsid w:val="00EA7CD8"/>
    <w:rsid w:val="00EA7D40"/>
    <w:rsid w:val="00EA7D8D"/>
    <w:rsid w:val="00EA7DB5"/>
    <w:rsid w:val="00EA7DE7"/>
    <w:rsid w:val="00EA7DF9"/>
    <w:rsid w:val="00EA7DFB"/>
    <w:rsid w:val="00EA7E17"/>
    <w:rsid w:val="00EA7E1D"/>
    <w:rsid w:val="00EA7E3E"/>
    <w:rsid w:val="00EA7E45"/>
    <w:rsid w:val="00EA7E47"/>
    <w:rsid w:val="00EA7E49"/>
    <w:rsid w:val="00EA7EA6"/>
    <w:rsid w:val="00EA7ECA"/>
    <w:rsid w:val="00EA7EFA"/>
    <w:rsid w:val="00EA7F11"/>
    <w:rsid w:val="00EA7F4E"/>
    <w:rsid w:val="00EA7F6C"/>
    <w:rsid w:val="00EA7F89"/>
    <w:rsid w:val="00EA7FD6"/>
    <w:rsid w:val="00EB0002"/>
    <w:rsid w:val="00EB003C"/>
    <w:rsid w:val="00EB0048"/>
    <w:rsid w:val="00EB0055"/>
    <w:rsid w:val="00EB0077"/>
    <w:rsid w:val="00EB0097"/>
    <w:rsid w:val="00EB00B0"/>
    <w:rsid w:val="00EB00C2"/>
    <w:rsid w:val="00EB00C9"/>
    <w:rsid w:val="00EB0115"/>
    <w:rsid w:val="00EB0123"/>
    <w:rsid w:val="00EB012D"/>
    <w:rsid w:val="00EB0130"/>
    <w:rsid w:val="00EB0171"/>
    <w:rsid w:val="00EB0199"/>
    <w:rsid w:val="00EB01A4"/>
    <w:rsid w:val="00EB01C0"/>
    <w:rsid w:val="00EB01DA"/>
    <w:rsid w:val="00EB01FB"/>
    <w:rsid w:val="00EB020E"/>
    <w:rsid w:val="00EB0212"/>
    <w:rsid w:val="00EB0281"/>
    <w:rsid w:val="00EB028E"/>
    <w:rsid w:val="00EB02B7"/>
    <w:rsid w:val="00EB0327"/>
    <w:rsid w:val="00EB0377"/>
    <w:rsid w:val="00EB03AB"/>
    <w:rsid w:val="00EB03E0"/>
    <w:rsid w:val="00EB03EE"/>
    <w:rsid w:val="00EB040B"/>
    <w:rsid w:val="00EB04BB"/>
    <w:rsid w:val="00EB04D7"/>
    <w:rsid w:val="00EB04F5"/>
    <w:rsid w:val="00EB052F"/>
    <w:rsid w:val="00EB0549"/>
    <w:rsid w:val="00EB0597"/>
    <w:rsid w:val="00EB05D2"/>
    <w:rsid w:val="00EB060E"/>
    <w:rsid w:val="00EB062E"/>
    <w:rsid w:val="00EB0641"/>
    <w:rsid w:val="00EB070D"/>
    <w:rsid w:val="00EB073A"/>
    <w:rsid w:val="00EB075B"/>
    <w:rsid w:val="00EB077A"/>
    <w:rsid w:val="00EB07C1"/>
    <w:rsid w:val="00EB07CF"/>
    <w:rsid w:val="00EB07DC"/>
    <w:rsid w:val="00EB0815"/>
    <w:rsid w:val="00EB084A"/>
    <w:rsid w:val="00EB085C"/>
    <w:rsid w:val="00EB088C"/>
    <w:rsid w:val="00EB088E"/>
    <w:rsid w:val="00EB08BC"/>
    <w:rsid w:val="00EB0948"/>
    <w:rsid w:val="00EB09A8"/>
    <w:rsid w:val="00EB09BD"/>
    <w:rsid w:val="00EB09FD"/>
    <w:rsid w:val="00EB0A03"/>
    <w:rsid w:val="00EB0A10"/>
    <w:rsid w:val="00EB0A19"/>
    <w:rsid w:val="00EB0A3C"/>
    <w:rsid w:val="00EB0A73"/>
    <w:rsid w:val="00EB0A95"/>
    <w:rsid w:val="00EB0AC0"/>
    <w:rsid w:val="00EB0AD4"/>
    <w:rsid w:val="00EB0AFE"/>
    <w:rsid w:val="00EB0B19"/>
    <w:rsid w:val="00EB0B6C"/>
    <w:rsid w:val="00EB0B7F"/>
    <w:rsid w:val="00EB0B9C"/>
    <w:rsid w:val="00EB0BCD"/>
    <w:rsid w:val="00EB0BFE"/>
    <w:rsid w:val="00EB0C21"/>
    <w:rsid w:val="00EB0C23"/>
    <w:rsid w:val="00EB0C34"/>
    <w:rsid w:val="00EB0C67"/>
    <w:rsid w:val="00EB0C72"/>
    <w:rsid w:val="00EB0C83"/>
    <w:rsid w:val="00EB0D0B"/>
    <w:rsid w:val="00EB0D33"/>
    <w:rsid w:val="00EB0D3B"/>
    <w:rsid w:val="00EB0D42"/>
    <w:rsid w:val="00EB0D67"/>
    <w:rsid w:val="00EB0D74"/>
    <w:rsid w:val="00EB0DB8"/>
    <w:rsid w:val="00EB0DF7"/>
    <w:rsid w:val="00EB0E25"/>
    <w:rsid w:val="00EB0E53"/>
    <w:rsid w:val="00EB0E93"/>
    <w:rsid w:val="00EB0F71"/>
    <w:rsid w:val="00EB0F77"/>
    <w:rsid w:val="00EB0FB5"/>
    <w:rsid w:val="00EB0FB9"/>
    <w:rsid w:val="00EB0FDD"/>
    <w:rsid w:val="00EB0FF8"/>
    <w:rsid w:val="00EB1007"/>
    <w:rsid w:val="00EB101B"/>
    <w:rsid w:val="00EB105B"/>
    <w:rsid w:val="00EB106A"/>
    <w:rsid w:val="00EB108C"/>
    <w:rsid w:val="00EB10C0"/>
    <w:rsid w:val="00EB10CC"/>
    <w:rsid w:val="00EB1108"/>
    <w:rsid w:val="00EB1118"/>
    <w:rsid w:val="00EB1145"/>
    <w:rsid w:val="00EB1185"/>
    <w:rsid w:val="00EB119A"/>
    <w:rsid w:val="00EB11AB"/>
    <w:rsid w:val="00EB11D4"/>
    <w:rsid w:val="00EB120C"/>
    <w:rsid w:val="00EB122D"/>
    <w:rsid w:val="00EB126F"/>
    <w:rsid w:val="00EB1270"/>
    <w:rsid w:val="00EB12B1"/>
    <w:rsid w:val="00EB12D8"/>
    <w:rsid w:val="00EB12EF"/>
    <w:rsid w:val="00EB130F"/>
    <w:rsid w:val="00EB1318"/>
    <w:rsid w:val="00EB1321"/>
    <w:rsid w:val="00EB1355"/>
    <w:rsid w:val="00EB1376"/>
    <w:rsid w:val="00EB1385"/>
    <w:rsid w:val="00EB147B"/>
    <w:rsid w:val="00EB147E"/>
    <w:rsid w:val="00EB1481"/>
    <w:rsid w:val="00EB14C6"/>
    <w:rsid w:val="00EB1531"/>
    <w:rsid w:val="00EB1559"/>
    <w:rsid w:val="00EB155C"/>
    <w:rsid w:val="00EB1582"/>
    <w:rsid w:val="00EB1588"/>
    <w:rsid w:val="00EB1591"/>
    <w:rsid w:val="00EB15AF"/>
    <w:rsid w:val="00EB15BD"/>
    <w:rsid w:val="00EB15C7"/>
    <w:rsid w:val="00EB15EB"/>
    <w:rsid w:val="00EB15F9"/>
    <w:rsid w:val="00EB164C"/>
    <w:rsid w:val="00EB166E"/>
    <w:rsid w:val="00EB1704"/>
    <w:rsid w:val="00EB1707"/>
    <w:rsid w:val="00EB1784"/>
    <w:rsid w:val="00EB17A1"/>
    <w:rsid w:val="00EB17A5"/>
    <w:rsid w:val="00EB17B5"/>
    <w:rsid w:val="00EB17D7"/>
    <w:rsid w:val="00EB180E"/>
    <w:rsid w:val="00EB1815"/>
    <w:rsid w:val="00EB1879"/>
    <w:rsid w:val="00EB1887"/>
    <w:rsid w:val="00EB1891"/>
    <w:rsid w:val="00EB18D6"/>
    <w:rsid w:val="00EB18F4"/>
    <w:rsid w:val="00EB1918"/>
    <w:rsid w:val="00EB1931"/>
    <w:rsid w:val="00EB193E"/>
    <w:rsid w:val="00EB1974"/>
    <w:rsid w:val="00EB1975"/>
    <w:rsid w:val="00EB19C1"/>
    <w:rsid w:val="00EB19E7"/>
    <w:rsid w:val="00EB19EC"/>
    <w:rsid w:val="00EB19FE"/>
    <w:rsid w:val="00EB1A1D"/>
    <w:rsid w:val="00EB1A8A"/>
    <w:rsid w:val="00EB1AC1"/>
    <w:rsid w:val="00EB1B40"/>
    <w:rsid w:val="00EB1B62"/>
    <w:rsid w:val="00EB1BFE"/>
    <w:rsid w:val="00EB1C2D"/>
    <w:rsid w:val="00EB1C3E"/>
    <w:rsid w:val="00EB1C71"/>
    <w:rsid w:val="00EB1C75"/>
    <w:rsid w:val="00EB1CA1"/>
    <w:rsid w:val="00EB1CAA"/>
    <w:rsid w:val="00EB1CB6"/>
    <w:rsid w:val="00EB1D5A"/>
    <w:rsid w:val="00EB1D95"/>
    <w:rsid w:val="00EB1DC3"/>
    <w:rsid w:val="00EB1E1E"/>
    <w:rsid w:val="00EB1E36"/>
    <w:rsid w:val="00EB1E77"/>
    <w:rsid w:val="00EB1EAA"/>
    <w:rsid w:val="00EB1EAC"/>
    <w:rsid w:val="00EB1F0F"/>
    <w:rsid w:val="00EB1F4D"/>
    <w:rsid w:val="00EB1F8E"/>
    <w:rsid w:val="00EB1FC7"/>
    <w:rsid w:val="00EB1FE8"/>
    <w:rsid w:val="00EB2040"/>
    <w:rsid w:val="00EB204A"/>
    <w:rsid w:val="00EB20A0"/>
    <w:rsid w:val="00EB20B3"/>
    <w:rsid w:val="00EB20D4"/>
    <w:rsid w:val="00EB20FD"/>
    <w:rsid w:val="00EB2185"/>
    <w:rsid w:val="00EB219E"/>
    <w:rsid w:val="00EB21DF"/>
    <w:rsid w:val="00EB21F6"/>
    <w:rsid w:val="00EB2239"/>
    <w:rsid w:val="00EB2242"/>
    <w:rsid w:val="00EB2278"/>
    <w:rsid w:val="00EB2282"/>
    <w:rsid w:val="00EB22B3"/>
    <w:rsid w:val="00EB2326"/>
    <w:rsid w:val="00EB2341"/>
    <w:rsid w:val="00EB2342"/>
    <w:rsid w:val="00EB234C"/>
    <w:rsid w:val="00EB23B2"/>
    <w:rsid w:val="00EB23D8"/>
    <w:rsid w:val="00EB23F9"/>
    <w:rsid w:val="00EB2419"/>
    <w:rsid w:val="00EB243B"/>
    <w:rsid w:val="00EB2475"/>
    <w:rsid w:val="00EB24AE"/>
    <w:rsid w:val="00EB251C"/>
    <w:rsid w:val="00EB2533"/>
    <w:rsid w:val="00EB253E"/>
    <w:rsid w:val="00EB2546"/>
    <w:rsid w:val="00EB256E"/>
    <w:rsid w:val="00EB2592"/>
    <w:rsid w:val="00EB25A3"/>
    <w:rsid w:val="00EB25F2"/>
    <w:rsid w:val="00EB2614"/>
    <w:rsid w:val="00EB2615"/>
    <w:rsid w:val="00EB261B"/>
    <w:rsid w:val="00EB263B"/>
    <w:rsid w:val="00EB270D"/>
    <w:rsid w:val="00EB2795"/>
    <w:rsid w:val="00EB279C"/>
    <w:rsid w:val="00EB27BA"/>
    <w:rsid w:val="00EB27CF"/>
    <w:rsid w:val="00EB27EA"/>
    <w:rsid w:val="00EB2849"/>
    <w:rsid w:val="00EB284B"/>
    <w:rsid w:val="00EB2891"/>
    <w:rsid w:val="00EB28AE"/>
    <w:rsid w:val="00EB28F0"/>
    <w:rsid w:val="00EB290E"/>
    <w:rsid w:val="00EB2912"/>
    <w:rsid w:val="00EB2917"/>
    <w:rsid w:val="00EB2923"/>
    <w:rsid w:val="00EB298B"/>
    <w:rsid w:val="00EB29BB"/>
    <w:rsid w:val="00EB29E6"/>
    <w:rsid w:val="00EB29EE"/>
    <w:rsid w:val="00EB2A52"/>
    <w:rsid w:val="00EB2A80"/>
    <w:rsid w:val="00EB2ACE"/>
    <w:rsid w:val="00EB2B26"/>
    <w:rsid w:val="00EB2B61"/>
    <w:rsid w:val="00EB2B6A"/>
    <w:rsid w:val="00EB2B72"/>
    <w:rsid w:val="00EB2BA5"/>
    <w:rsid w:val="00EB2BCE"/>
    <w:rsid w:val="00EB2BEA"/>
    <w:rsid w:val="00EB2BF7"/>
    <w:rsid w:val="00EB2C04"/>
    <w:rsid w:val="00EB2C22"/>
    <w:rsid w:val="00EB2C2D"/>
    <w:rsid w:val="00EB2C42"/>
    <w:rsid w:val="00EB2C64"/>
    <w:rsid w:val="00EB2CB0"/>
    <w:rsid w:val="00EB2CB6"/>
    <w:rsid w:val="00EB2CC7"/>
    <w:rsid w:val="00EB2CD7"/>
    <w:rsid w:val="00EB2CD9"/>
    <w:rsid w:val="00EB2CE3"/>
    <w:rsid w:val="00EB2CF3"/>
    <w:rsid w:val="00EB2D03"/>
    <w:rsid w:val="00EB2D8E"/>
    <w:rsid w:val="00EB2D96"/>
    <w:rsid w:val="00EB2DBF"/>
    <w:rsid w:val="00EB2E41"/>
    <w:rsid w:val="00EB2E46"/>
    <w:rsid w:val="00EB2E57"/>
    <w:rsid w:val="00EB2E95"/>
    <w:rsid w:val="00EB2EB3"/>
    <w:rsid w:val="00EB2EC2"/>
    <w:rsid w:val="00EB2ED6"/>
    <w:rsid w:val="00EB2EDB"/>
    <w:rsid w:val="00EB2EE4"/>
    <w:rsid w:val="00EB2F4D"/>
    <w:rsid w:val="00EB2F85"/>
    <w:rsid w:val="00EB2FCB"/>
    <w:rsid w:val="00EB2FDB"/>
    <w:rsid w:val="00EB2FDC"/>
    <w:rsid w:val="00EB2FFA"/>
    <w:rsid w:val="00EB302C"/>
    <w:rsid w:val="00EB3076"/>
    <w:rsid w:val="00EB30B7"/>
    <w:rsid w:val="00EB3113"/>
    <w:rsid w:val="00EB3180"/>
    <w:rsid w:val="00EB3185"/>
    <w:rsid w:val="00EB31F0"/>
    <w:rsid w:val="00EB31F1"/>
    <w:rsid w:val="00EB31F2"/>
    <w:rsid w:val="00EB3255"/>
    <w:rsid w:val="00EB3261"/>
    <w:rsid w:val="00EB3277"/>
    <w:rsid w:val="00EB32C4"/>
    <w:rsid w:val="00EB32E2"/>
    <w:rsid w:val="00EB3316"/>
    <w:rsid w:val="00EB333A"/>
    <w:rsid w:val="00EB340C"/>
    <w:rsid w:val="00EB343B"/>
    <w:rsid w:val="00EB346A"/>
    <w:rsid w:val="00EB349F"/>
    <w:rsid w:val="00EB34AD"/>
    <w:rsid w:val="00EB34AE"/>
    <w:rsid w:val="00EB34AF"/>
    <w:rsid w:val="00EB34C8"/>
    <w:rsid w:val="00EB34D1"/>
    <w:rsid w:val="00EB34E7"/>
    <w:rsid w:val="00EB3543"/>
    <w:rsid w:val="00EB3544"/>
    <w:rsid w:val="00EB3568"/>
    <w:rsid w:val="00EB35B0"/>
    <w:rsid w:val="00EB35BA"/>
    <w:rsid w:val="00EB35CA"/>
    <w:rsid w:val="00EB35DA"/>
    <w:rsid w:val="00EB35E1"/>
    <w:rsid w:val="00EB35F4"/>
    <w:rsid w:val="00EB35F8"/>
    <w:rsid w:val="00EB3637"/>
    <w:rsid w:val="00EB3641"/>
    <w:rsid w:val="00EB36C1"/>
    <w:rsid w:val="00EB36D9"/>
    <w:rsid w:val="00EB370B"/>
    <w:rsid w:val="00EB377C"/>
    <w:rsid w:val="00EB37BB"/>
    <w:rsid w:val="00EB37D4"/>
    <w:rsid w:val="00EB37D5"/>
    <w:rsid w:val="00EB37EB"/>
    <w:rsid w:val="00EB3811"/>
    <w:rsid w:val="00EB3823"/>
    <w:rsid w:val="00EB385D"/>
    <w:rsid w:val="00EB3873"/>
    <w:rsid w:val="00EB387D"/>
    <w:rsid w:val="00EB3898"/>
    <w:rsid w:val="00EB3899"/>
    <w:rsid w:val="00EB38AE"/>
    <w:rsid w:val="00EB38B0"/>
    <w:rsid w:val="00EB3916"/>
    <w:rsid w:val="00EB3962"/>
    <w:rsid w:val="00EB39A2"/>
    <w:rsid w:val="00EB39DD"/>
    <w:rsid w:val="00EB39DE"/>
    <w:rsid w:val="00EB3A1C"/>
    <w:rsid w:val="00EB3A3C"/>
    <w:rsid w:val="00EB3A49"/>
    <w:rsid w:val="00EB3A4B"/>
    <w:rsid w:val="00EB3A84"/>
    <w:rsid w:val="00EB3AAF"/>
    <w:rsid w:val="00EB3AB0"/>
    <w:rsid w:val="00EB3B02"/>
    <w:rsid w:val="00EB3B3D"/>
    <w:rsid w:val="00EB3B6B"/>
    <w:rsid w:val="00EB3BA9"/>
    <w:rsid w:val="00EB3BB3"/>
    <w:rsid w:val="00EB3C09"/>
    <w:rsid w:val="00EB3C13"/>
    <w:rsid w:val="00EB3C56"/>
    <w:rsid w:val="00EB3C93"/>
    <w:rsid w:val="00EB3CCA"/>
    <w:rsid w:val="00EB3CEE"/>
    <w:rsid w:val="00EB3D14"/>
    <w:rsid w:val="00EB3DA3"/>
    <w:rsid w:val="00EB3DB1"/>
    <w:rsid w:val="00EB3DC9"/>
    <w:rsid w:val="00EB3DD8"/>
    <w:rsid w:val="00EB3DE1"/>
    <w:rsid w:val="00EB3E07"/>
    <w:rsid w:val="00EB3E09"/>
    <w:rsid w:val="00EB3E26"/>
    <w:rsid w:val="00EB3E4D"/>
    <w:rsid w:val="00EB3E62"/>
    <w:rsid w:val="00EB3E8A"/>
    <w:rsid w:val="00EB3ECB"/>
    <w:rsid w:val="00EB3EE3"/>
    <w:rsid w:val="00EB3F15"/>
    <w:rsid w:val="00EB3F24"/>
    <w:rsid w:val="00EB3F91"/>
    <w:rsid w:val="00EB3FD2"/>
    <w:rsid w:val="00EB3FE0"/>
    <w:rsid w:val="00EB3FE4"/>
    <w:rsid w:val="00EB3FFA"/>
    <w:rsid w:val="00EB4023"/>
    <w:rsid w:val="00EB4088"/>
    <w:rsid w:val="00EB40A6"/>
    <w:rsid w:val="00EB40CB"/>
    <w:rsid w:val="00EB4116"/>
    <w:rsid w:val="00EB411B"/>
    <w:rsid w:val="00EB4128"/>
    <w:rsid w:val="00EB4196"/>
    <w:rsid w:val="00EB419D"/>
    <w:rsid w:val="00EB41A4"/>
    <w:rsid w:val="00EB41D6"/>
    <w:rsid w:val="00EB4210"/>
    <w:rsid w:val="00EB4221"/>
    <w:rsid w:val="00EB426A"/>
    <w:rsid w:val="00EB428E"/>
    <w:rsid w:val="00EB4295"/>
    <w:rsid w:val="00EB42C6"/>
    <w:rsid w:val="00EB42F5"/>
    <w:rsid w:val="00EB4364"/>
    <w:rsid w:val="00EB4388"/>
    <w:rsid w:val="00EB4390"/>
    <w:rsid w:val="00EB43B2"/>
    <w:rsid w:val="00EB43CC"/>
    <w:rsid w:val="00EB43D6"/>
    <w:rsid w:val="00EB43DB"/>
    <w:rsid w:val="00EB4426"/>
    <w:rsid w:val="00EB4434"/>
    <w:rsid w:val="00EB4439"/>
    <w:rsid w:val="00EB4471"/>
    <w:rsid w:val="00EB448F"/>
    <w:rsid w:val="00EB449C"/>
    <w:rsid w:val="00EB449E"/>
    <w:rsid w:val="00EB44B6"/>
    <w:rsid w:val="00EB4515"/>
    <w:rsid w:val="00EB452E"/>
    <w:rsid w:val="00EB4541"/>
    <w:rsid w:val="00EB454D"/>
    <w:rsid w:val="00EB4557"/>
    <w:rsid w:val="00EB4562"/>
    <w:rsid w:val="00EB4567"/>
    <w:rsid w:val="00EB456E"/>
    <w:rsid w:val="00EB45A0"/>
    <w:rsid w:val="00EB45A4"/>
    <w:rsid w:val="00EB45A6"/>
    <w:rsid w:val="00EB45E0"/>
    <w:rsid w:val="00EB4620"/>
    <w:rsid w:val="00EB4624"/>
    <w:rsid w:val="00EB464C"/>
    <w:rsid w:val="00EB465D"/>
    <w:rsid w:val="00EB466C"/>
    <w:rsid w:val="00EB467A"/>
    <w:rsid w:val="00EB4685"/>
    <w:rsid w:val="00EB468E"/>
    <w:rsid w:val="00EB469B"/>
    <w:rsid w:val="00EB46E6"/>
    <w:rsid w:val="00EB4711"/>
    <w:rsid w:val="00EB4729"/>
    <w:rsid w:val="00EB474E"/>
    <w:rsid w:val="00EB4752"/>
    <w:rsid w:val="00EB4787"/>
    <w:rsid w:val="00EB479C"/>
    <w:rsid w:val="00EB47A9"/>
    <w:rsid w:val="00EB47AC"/>
    <w:rsid w:val="00EB47D3"/>
    <w:rsid w:val="00EB4827"/>
    <w:rsid w:val="00EB4835"/>
    <w:rsid w:val="00EB4841"/>
    <w:rsid w:val="00EB48D6"/>
    <w:rsid w:val="00EB48EF"/>
    <w:rsid w:val="00EB48FB"/>
    <w:rsid w:val="00EB4961"/>
    <w:rsid w:val="00EB499C"/>
    <w:rsid w:val="00EB499F"/>
    <w:rsid w:val="00EB49BA"/>
    <w:rsid w:val="00EB49D4"/>
    <w:rsid w:val="00EB49F6"/>
    <w:rsid w:val="00EB49FF"/>
    <w:rsid w:val="00EB4A08"/>
    <w:rsid w:val="00EB4A12"/>
    <w:rsid w:val="00EB4A16"/>
    <w:rsid w:val="00EB4A65"/>
    <w:rsid w:val="00EB4A81"/>
    <w:rsid w:val="00EB4AA7"/>
    <w:rsid w:val="00EB4AC1"/>
    <w:rsid w:val="00EB4BA1"/>
    <w:rsid w:val="00EB4BDE"/>
    <w:rsid w:val="00EB4C26"/>
    <w:rsid w:val="00EB4C32"/>
    <w:rsid w:val="00EB4C33"/>
    <w:rsid w:val="00EB4C3A"/>
    <w:rsid w:val="00EB4C94"/>
    <w:rsid w:val="00EB4C98"/>
    <w:rsid w:val="00EB4C9A"/>
    <w:rsid w:val="00EB4CA2"/>
    <w:rsid w:val="00EB4CB1"/>
    <w:rsid w:val="00EB4CDF"/>
    <w:rsid w:val="00EB4D0F"/>
    <w:rsid w:val="00EB4D16"/>
    <w:rsid w:val="00EB4D44"/>
    <w:rsid w:val="00EB4D68"/>
    <w:rsid w:val="00EB4DA9"/>
    <w:rsid w:val="00EB4DB2"/>
    <w:rsid w:val="00EB4DD0"/>
    <w:rsid w:val="00EB4E28"/>
    <w:rsid w:val="00EB4E29"/>
    <w:rsid w:val="00EB4E3D"/>
    <w:rsid w:val="00EB4E4C"/>
    <w:rsid w:val="00EB4E9D"/>
    <w:rsid w:val="00EB4EA4"/>
    <w:rsid w:val="00EB4EB8"/>
    <w:rsid w:val="00EB4EBE"/>
    <w:rsid w:val="00EB4EE6"/>
    <w:rsid w:val="00EB4EFD"/>
    <w:rsid w:val="00EB4F15"/>
    <w:rsid w:val="00EB4F68"/>
    <w:rsid w:val="00EB4FB2"/>
    <w:rsid w:val="00EB4FBA"/>
    <w:rsid w:val="00EB4FC7"/>
    <w:rsid w:val="00EB4FFD"/>
    <w:rsid w:val="00EB5013"/>
    <w:rsid w:val="00EB5030"/>
    <w:rsid w:val="00EB50C4"/>
    <w:rsid w:val="00EB50DF"/>
    <w:rsid w:val="00EB50EC"/>
    <w:rsid w:val="00EB5111"/>
    <w:rsid w:val="00EB5115"/>
    <w:rsid w:val="00EB5123"/>
    <w:rsid w:val="00EB5140"/>
    <w:rsid w:val="00EB5207"/>
    <w:rsid w:val="00EB5231"/>
    <w:rsid w:val="00EB5234"/>
    <w:rsid w:val="00EB525B"/>
    <w:rsid w:val="00EB525F"/>
    <w:rsid w:val="00EB5264"/>
    <w:rsid w:val="00EB5278"/>
    <w:rsid w:val="00EB52C3"/>
    <w:rsid w:val="00EB52CA"/>
    <w:rsid w:val="00EB52CC"/>
    <w:rsid w:val="00EB52D9"/>
    <w:rsid w:val="00EB52EB"/>
    <w:rsid w:val="00EB533D"/>
    <w:rsid w:val="00EB534A"/>
    <w:rsid w:val="00EB5404"/>
    <w:rsid w:val="00EB5410"/>
    <w:rsid w:val="00EB544D"/>
    <w:rsid w:val="00EB5458"/>
    <w:rsid w:val="00EB545C"/>
    <w:rsid w:val="00EB5473"/>
    <w:rsid w:val="00EB5475"/>
    <w:rsid w:val="00EB5479"/>
    <w:rsid w:val="00EB549B"/>
    <w:rsid w:val="00EB54B1"/>
    <w:rsid w:val="00EB54B7"/>
    <w:rsid w:val="00EB54B9"/>
    <w:rsid w:val="00EB5516"/>
    <w:rsid w:val="00EB551E"/>
    <w:rsid w:val="00EB5529"/>
    <w:rsid w:val="00EB5535"/>
    <w:rsid w:val="00EB5576"/>
    <w:rsid w:val="00EB5578"/>
    <w:rsid w:val="00EB55B1"/>
    <w:rsid w:val="00EB55BF"/>
    <w:rsid w:val="00EB5603"/>
    <w:rsid w:val="00EB562C"/>
    <w:rsid w:val="00EB563E"/>
    <w:rsid w:val="00EB5667"/>
    <w:rsid w:val="00EB5683"/>
    <w:rsid w:val="00EB568A"/>
    <w:rsid w:val="00EB56AC"/>
    <w:rsid w:val="00EB56BA"/>
    <w:rsid w:val="00EB56CD"/>
    <w:rsid w:val="00EB56EC"/>
    <w:rsid w:val="00EB56F1"/>
    <w:rsid w:val="00EB570C"/>
    <w:rsid w:val="00EB570E"/>
    <w:rsid w:val="00EB5712"/>
    <w:rsid w:val="00EB578F"/>
    <w:rsid w:val="00EB57E9"/>
    <w:rsid w:val="00EB57F2"/>
    <w:rsid w:val="00EB5806"/>
    <w:rsid w:val="00EB581E"/>
    <w:rsid w:val="00EB5853"/>
    <w:rsid w:val="00EB585A"/>
    <w:rsid w:val="00EB5890"/>
    <w:rsid w:val="00EB58A2"/>
    <w:rsid w:val="00EB58BE"/>
    <w:rsid w:val="00EB58DF"/>
    <w:rsid w:val="00EB5908"/>
    <w:rsid w:val="00EB591A"/>
    <w:rsid w:val="00EB5939"/>
    <w:rsid w:val="00EB5947"/>
    <w:rsid w:val="00EB5963"/>
    <w:rsid w:val="00EB5980"/>
    <w:rsid w:val="00EB59D8"/>
    <w:rsid w:val="00EB59ED"/>
    <w:rsid w:val="00EB59FF"/>
    <w:rsid w:val="00EB5A21"/>
    <w:rsid w:val="00EB5A47"/>
    <w:rsid w:val="00EB5A4A"/>
    <w:rsid w:val="00EB5A6D"/>
    <w:rsid w:val="00EB5A9A"/>
    <w:rsid w:val="00EB5A9D"/>
    <w:rsid w:val="00EB5ACB"/>
    <w:rsid w:val="00EB5AD1"/>
    <w:rsid w:val="00EB5ADF"/>
    <w:rsid w:val="00EB5AF3"/>
    <w:rsid w:val="00EB5B05"/>
    <w:rsid w:val="00EB5BB5"/>
    <w:rsid w:val="00EB5C6C"/>
    <w:rsid w:val="00EB5C7E"/>
    <w:rsid w:val="00EB5C9B"/>
    <w:rsid w:val="00EB5CC8"/>
    <w:rsid w:val="00EB5CEA"/>
    <w:rsid w:val="00EB5D11"/>
    <w:rsid w:val="00EB5D2D"/>
    <w:rsid w:val="00EB5D9A"/>
    <w:rsid w:val="00EB5DE9"/>
    <w:rsid w:val="00EB5DEE"/>
    <w:rsid w:val="00EB5DF8"/>
    <w:rsid w:val="00EB5DFF"/>
    <w:rsid w:val="00EB5E0A"/>
    <w:rsid w:val="00EB5E68"/>
    <w:rsid w:val="00EB5E93"/>
    <w:rsid w:val="00EB5E97"/>
    <w:rsid w:val="00EB5F19"/>
    <w:rsid w:val="00EB5F50"/>
    <w:rsid w:val="00EB5FD6"/>
    <w:rsid w:val="00EB601C"/>
    <w:rsid w:val="00EB6021"/>
    <w:rsid w:val="00EB602A"/>
    <w:rsid w:val="00EB606B"/>
    <w:rsid w:val="00EB606E"/>
    <w:rsid w:val="00EB609E"/>
    <w:rsid w:val="00EB60A5"/>
    <w:rsid w:val="00EB60A6"/>
    <w:rsid w:val="00EB60DA"/>
    <w:rsid w:val="00EB6116"/>
    <w:rsid w:val="00EB6126"/>
    <w:rsid w:val="00EB6179"/>
    <w:rsid w:val="00EB6197"/>
    <w:rsid w:val="00EB619C"/>
    <w:rsid w:val="00EB61A3"/>
    <w:rsid w:val="00EB6239"/>
    <w:rsid w:val="00EB6280"/>
    <w:rsid w:val="00EB6282"/>
    <w:rsid w:val="00EB62B9"/>
    <w:rsid w:val="00EB62BA"/>
    <w:rsid w:val="00EB62F0"/>
    <w:rsid w:val="00EB630B"/>
    <w:rsid w:val="00EB6315"/>
    <w:rsid w:val="00EB6389"/>
    <w:rsid w:val="00EB63E2"/>
    <w:rsid w:val="00EB63EA"/>
    <w:rsid w:val="00EB6405"/>
    <w:rsid w:val="00EB6445"/>
    <w:rsid w:val="00EB6484"/>
    <w:rsid w:val="00EB6486"/>
    <w:rsid w:val="00EB64A5"/>
    <w:rsid w:val="00EB64AD"/>
    <w:rsid w:val="00EB64C5"/>
    <w:rsid w:val="00EB64F0"/>
    <w:rsid w:val="00EB650E"/>
    <w:rsid w:val="00EB6594"/>
    <w:rsid w:val="00EB664D"/>
    <w:rsid w:val="00EB6660"/>
    <w:rsid w:val="00EB666B"/>
    <w:rsid w:val="00EB6683"/>
    <w:rsid w:val="00EB668F"/>
    <w:rsid w:val="00EB6713"/>
    <w:rsid w:val="00EB672C"/>
    <w:rsid w:val="00EB6731"/>
    <w:rsid w:val="00EB674C"/>
    <w:rsid w:val="00EB6756"/>
    <w:rsid w:val="00EB675D"/>
    <w:rsid w:val="00EB678F"/>
    <w:rsid w:val="00EB682B"/>
    <w:rsid w:val="00EB684F"/>
    <w:rsid w:val="00EB6890"/>
    <w:rsid w:val="00EB68A1"/>
    <w:rsid w:val="00EB68AC"/>
    <w:rsid w:val="00EB68BE"/>
    <w:rsid w:val="00EB68CF"/>
    <w:rsid w:val="00EB68E3"/>
    <w:rsid w:val="00EB68F3"/>
    <w:rsid w:val="00EB690F"/>
    <w:rsid w:val="00EB6913"/>
    <w:rsid w:val="00EB6919"/>
    <w:rsid w:val="00EB695D"/>
    <w:rsid w:val="00EB698B"/>
    <w:rsid w:val="00EB69D9"/>
    <w:rsid w:val="00EB69EC"/>
    <w:rsid w:val="00EB6A1F"/>
    <w:rsid w:val="00EB6A4A"/>
    <w:rsid w:val="00EB6A73"/>
    <w:rsid w:val="00EB6A94"/>
    <w:rsid w:val="00EB6ACA"/>
    <w:rsid w:val="00EB6ACE"/>
    <w:rsid w:val="00EB6B0F"/>
    <w:rsid w:val="00EB6B11"/>
    <w:rsid w:val="00EB6B36"/>
    <w:rsid w:val="00EB6BBC"/>
    <w:rsid w:val="00EB6BC0"/>
    <w:rsid w:val="00EB6BF0"/>
    <w:rsid w:val="00EB6C13"/>
    <w:rsid w:val="00EB6CD0"/>
    <w:rsid w:val="00EB6D24"/>
    <w:rsid w:val="00EB6D3A"/>
    <w:rsid w:val="00EB6D4A"/>
    <w:rsid w:val="00EB6D7E"/>
    <w:rsid w:val="00EB6DB9"/>
    <w:rsid w:val="00EB6DC5"/>
    <w:rsid w:val="00EB6DF0"/>
    <w:rsid w:val="00EB6DFA"/>
    <w:rsid w:val="00EB6E06"/>
    <w:rsid w:val="00EB6E3A"/>
    <w:rsid w:val="00EB6E49"/>
    <w:rsid w:val="00EB6E60"/>
    <w:rsid w:val="00EB6E83"/>
    <w:rsid w:val="00EB6E96"/>
    <w:rsid w:val="00EB6EAD"/>
    <w:rsid w:val="00EB6EC1"/>
    <w:rsid w:val="00EB6EFF"/>
    <w:rsid w:val="00EB6F27"/>
    <w:rsid w:val="00EB6F29"/>
    <w:rsid w:val="00EB6F37"/>
    <w:rsid w:val="00EB6F48"/>
    <w:rsid w:val="00EB6F4C"/>
    <w:rsid w:val="00EB6F57"/>
    <w:rsid w:val="00EB6F6D"/>
    <w:rsid w:val="00EB6F71"/>
    <w:rsid w:val="00EB6F98"/>
    <w:rsid w:val="00EB6FD4"/>
    <w:rsid w:val="00EB6FE8"/>
    <w:rsid w:val="00EB6FEE"/>
    <w:rsid w:val="00EB6FFC"/>
    <w:rsid w:val="00EB7004"/>
    <w:rsid w:val="00EB704E"/>
    <w:rsid w:val="00EB70AB"/>
    <w:rsid w:val="00EB70EB"/>
    <w:rsid w:val="00EB7171"/>
    <w:rsid w:val="00EB71E6"/>
    <w:rsid w:val="00EB71EE"/>
    <w:rsid w:val="00EB720D"/>
    <w:rsid w:val="00EB7237"/>
    <w:rsid w:val="00EB724B"/>
    <w:rsid w:val="00EB725F"/>
    <w:rsid w:val="00EB7299"/>
    <w:rsid w:val="00EB72B9"/>
    <w:rsid w:val="00EB72D9"/>
    <w:rsid w:val="00EB731A"/>
    <w:rsid w:val="00EB7361"/>
    <w:rsid w:val="00EB7365"/>
    <w:rsid w:val="00EB737A"/>
    <w:rsid w:val="00EB7387"/>
    <w:rsid w:val="00EB73AA"/>
    <w:rsid w:val="00EB73ED"/>
    <w:rsid w:val="00EB73F2"/>
    <w:rsid w:val="00EB73F6"/>
    <w:rsid w:val="00EB7421"/>
    <w:rsid w:val="00EB7429"/>
    <w:rsid w:val="00EB7447"/>
    <w:rsid w:val="00EB74EC"/>
    <w:rsid w:val="00EB74F1"/>
    <w:rsid w:val="00EB74F5"/>
    <w:rsid w:val="00EB751A"/>
    <w:rsid w:val="00EB7533"/>
    <w:rsid w:val="00EB7537"/>
    <w:rsid w:val="00EB754F"/>
    <w:rsid w:val="00EB757C"/>
    <w:rsid w:val="00EB7598"/>
    <w:rsid w:val="00EB75A0"/>
    <w:rsid w:val="00EB75D0"/>
    <w:rsid w:val="00EB7641"/>
    <w:rsid w:val="00EB76AD"/>
    <w:rsid w:val="00EB76CF"/>
    <w:rsid w:val="00EB7701"/>
    <w:rsid w:val="00EB7720"/>
    <w:rsid w:val="00EB7723"/>
    <w:rsid w:val="00EB7769"/>
    <w:rsid w:val="00EB7793"/>
    <w:rsid w:val="00EB7794"/>
    <w:rsid w:val="00EB77A7"/>
    <w:rsid w:val="00EB77CC"/>
    <w:rsid w:val="00EB77F9"/>
    <w:rsid w:val="00EB783B"/>
    <w:rsid w:val="00EB7840"/>
    <w:rsid w:val="00EB7898"/>
    <w:rsid w:val="00EB78A2"/>
    <w:rsid w:val="00EB78B3"/>
    <w:rsid w:val="00EB78F5"/>
    <w:rsid w:val="00EB7916"/>
    <w:rsid w:val="00EB7943"/>
    <w:rsid w:val="00EB7989"/>
    <w:rsid w:val="00EB798D"/>
    <w:rsid w:val="00EB79A6"/>
    <w:rsid w:val="00EB79BE"/>
    <w:rsid w:val="00EB79C8"/>
    <w:rsid w:val="00EB7A3F"/>
    <w:rsid w:val="00EB7A50"/>
    <w:rsid w:val="00EB7AA8"/>
    <w:rsid w:val="00EB7B09"/>
    <w:rsid w:val="00EB7B11"/>
    <w:rsid w:val="00EB7B12"/>
    <w:rsid w:val="00EB7B2B"/>
    <w:rsid w:val="00EB7B49"/>
    <w:rsid w:val="00EB7B9F"/>
    <w:rsid w:val="00EB7BAF"/>
    <w:rsid w:val="00EB7BB1"/>
    <w:rsid w:val="00EB7BC5"/>
    <w:rsid w:val="00EB7BCE"/>
    <w:rsid w:val="00EB7C09"/>
    <w:rsid w:val="00EB7C18"/>
    <w:rsid w:val="00EB7C1C"/>
    <w:rsid w:val="00EB7C2B"/>
    <w:rsid w:val="00EB7C2C"/>
    <w:rsid w:val="00EB7C90"/>
    <w:rsid w:val="00EB7CAA"/>
    <w:rsid w:val="00EB7CAD"/>
    <w:rsid w:val="00EB7CED"/>
    <w:rsid w:val="00EB7D26"/>
    <w:rsid w:val="00EB7D30"/>
    <w:rsid w:val="00EB7D4B"/>
    <w:rsid w:val="00EB7D52"/>
    <w:rsid w:val="00EB7D69"/>
    <w:rsid w:val="00EB7D73"/>
    <w:rsid w:val="00EB7D77"/>
    <w:rsid w:val="00EB7D93"/>
    <w:rsid w:val="00EB7D9C"/>
    <w:rsid w:val="00EB7D9D"/>
    <w:rsid w:val="00EB7DD8"/>
    <w:rsid w:val="00EB7DEE"/>
    <w:rsid w:val="00EB7DF8"/>
    <w:rsid w:val="00EB7E66"/>
    <w:rsid w:val="00EB7E73"/>
    <w:rsid w:val="00EB7EAD"/>
    <w:rsid w:val="00EB7EC3"/>
    <w:rsid w:val="00EB7EDC"/>
    <w:rsid w:val="00EB7EE8"/>
    <w:rsid w:val="00EB7F29"/>
    <w:rsid w:val="00EB7F5A"/>
    <w:rsid w:val="00EB7F60"/>
    <w:rsid w:val="00EB7FCE"/>
    <w:rsid w:val="00EB7FE4"/>
    <w:rsid w:val="00EB7FE8"/>
    <w:rsid w:val="00EC0057"/>
    <w:rsid w:val="00EC0072"/>
    <w:rsid w:val="00EC0088"/>
    <w:rsid w:val="00EC008F"/>
    <w:rsid w:val="00EC00BC"/>
    <w:rsid w:val="00EC00CC"/>
    <w:rsid w:val="00EC00CF"/>
    <w:rsid w:val="00EC00D9"/>
    <w:rsid w:val="00EC00E3"/>
    <w:rsid w:val="00EC00EB"/>
    <w:rsid w:val="00EC00EE"/>
    <w:rsid w:val="00EC00F6"/>
    <w:rsid w:val="00EC00FB"/>
    <w:rsid w:val="00EC0108"/>
    <w:rsid w:val="00EC0111"/>
    <w:rsid w:val="00EC0165"/>
    <w:rsid w:val="00EC019D"/>
    <w:rsid w:val="00EC01DE"/>
    <w:rsid w:val="00EC020A"/>
    <w:rsid w:val="00EC0211"/>
    <w:rsid w:val="00EC0245"/>
    <w:rsid w:val="00EC024B"/>
    <w:rsid w:val="00EC025C"/>
    <w:rsid w:val="00EC0276"/>
    <w:rsid w:val="00EC0297"/>
    <w:rsid w:val="00EC02A5"/>
    <w:rsid w:val="00EC0324"/>
    <w:rsid w:val="00EC032B"/>
    <w:rsid w:val="00EC0349"/>
    <w:rsid w:val="00EC0383"/>
    <w:rsid w:val="00EC03B2"/>
    <w:rsid w:val="00EC03B7"/>
    <w:rsid w:val="00EC03DD"/>
    <w:rsid w:val="00EC03DE"/>
    <w:rsid w:val="00EC03F8"/>
    <w:rsid w:val="00EC041E"/>
    <w:rsid w:val="00EC0433"/>
    <w:rsid w:val="00EC045C"/>
    <w:rsid w:val="00EC0469"/>
    <w:rsid w:val="00EC047E"/>
    <w:rsid w:val="00EC04D9"/>
    <w:rsid w:val="00EC0552"/>
    <w:rsid w:val="00EC05AF"/>
    <w:rsid w:val="00EC0673"/>
    <w:rsid w:val="00EC0683"/>
    <w:rsid w:val="00EC06B4"/>
    <w:rsid w:val="00EC06B6"/>
    <w:rsid w:val="00EC06D7"/>
    <w:rsid w:val="00EC06F4"/>
    <w:rsid w:val="00EC0701"/>
    <w:rsid w:val="00EC0734"/>
    <w:rsid w:val="00EC0745"/>
    <w:rsid w:val="00EC074D"/>
    <w:rsid w:val="00EC0775"/>
    <w:rsid w:val="00EC0781"/>
    <w:rsid w:val="00EC0787"/>
    <w:rsid w:val="00EC078A"/>
    <w:rsid w:val="00EC07BD"/>
    <w:rsid w:val="00EC082E"/>
    <w:rsid w:val="00EC083F"/>
    <w:rsid w:val="00EC0866"/>
    <w:rsid w:val="00EC08E6"/>
    <w:rsid w:val="00EC08EE"/>
    <w:rsid w:val="00EC0918"/>
    <w:rsid w:val="00EC093D"/>
    <w:rsid w:val="00EC094B"/>
    <w:rsid w:val="00EC094D"/>
    <w:rsid w:val="00EC09A4"/>
    <w:rsid w:val="00EC09A6"/>
    <w:rsid w:val="00EC09D4"/>
    <w:rsid w:val="00EC09D5"/>
    <w:rsid w:val="00EC09DC"/>
    <w:rsid w:val="00EC09ED"/>
    <w:rsid w:val="00EC0A01"/>
    <w:rsid w:val="00EC0A3C"/>
    <w:rsid w:val="00EC0A5F"/>
    <w:rsid w:val="00EC0ADC"/>
    <w:rsid w:val="00EC0AFB"/>
    <w:rsid w:val="00EC0B09"/>
    <w:rsid w:val="00EC0B34"/>
    <w:rsid w:val="00EC0B3C"/>
    <w:rsid w:val="00EC0B3F"/>
    <w:rsid w:val="00EC0B45"/>
    <w:rsid w:val="00EC0B47"/>
    <w:rsid w:val="00EC0B85"/>
    <w:rsid w:val="00EC0BA2"/>
    <w:rsid w:val="00EC0BED"/>
    <w:rsid w:val="00EC0C14"/>
    <w:rsid w:val="00EC0C19"/>
    <w:rsid w:val="00EC0C38"/>
    <w:rsid w:val="00EC0C40"/>
    <w:rsid w:val="00EC0C54"/>
    <w:rsid w:val="00EC0C64"/>
    <w:rsid w:val="00EC0C7E"/>
    <w:rsid w:val="00EC0CA6"/>
    <w:rsid w:val="00EC0CBC"/>
    <w:rsid w:val="00EC0CC6"/>
    <w:rsid w:val="00EC0CDA"/>
    <w:rsid w:val="00EC0CED"/>
    <w:rsid w:val="00EC0D0B"/>
    <w:rsid w:val="00EC0D20"/>
    <w:rsid w:val="00EC0D88"/>
    <w:rsid w:val="00EC0DB3"/>
    <w:rsid w:val="00EC0E3B"/>
    <w:rsid w:val="00EC0E48"/>
    <w:rsid w:val="00EC0E69"/>
    <w:rsid w:val="00EC0ED7"/>
    <w:rsid w:val="00EC0EE7"/>
    <w:rsid w:val="00EC0EEB"/>
    <w:rsid w:val="00EC0F03"/>
    <w:rsid w:val="00EC0F09"/>
    <w:rsid w:val="00EC0F21"/>
    <w:rsid w:val="00EC0F7F"/>
    <w:rsid w:val="00EC0F85"/>
    <w:rsid w:val="00EC0F8E"/>
    <w:rsid w:val="00EC0FA8"/>
    <w:rsid w:val="00EC0FB3"/>
    <w:rsid w:val="00EC0FDE"/>
    <w:rsid w:val="00EC0FF5"/>
    <w:rsid w:val="00EC1000"/>
    <w:rsid w:val="00EC1011"/>
    <w:rsid w:val="00EC1016"/>
    <w:rsid w:val="00EC1017"/>
    <w:rsid w:val="00EC101C"/>
    <w:rsid w:val="00EC1020"/>
    <w:rsid w:val="00EC102F"/>
    <w:rsid w:val="00EC1040"/>
    <w:rsid w:val="00EC106D"/>
    <w:rsid w:val="00EC1072"/>
    <w:rsid w:val="00EC108B"/>
    <w:rsid w:val="00EC1099"/>
    <w:rsid w:val="00EC10AE"/>
    <w:rsid w:val="00EC10B1"/>
    <w:rsid w:val="00EC1106"/>
    <w:rsid w:val="00EC113D"/>
    <w:rsid w:val="00EC1196"/>
    <w:rsid w:val="00EC1198"/>
    <w:rsid w:val="00EC11B8"/>
    <w:rsid w:val="00EC11BE"/>
    <w:rsid w:val="00EC11F3"/>
    <w:rsid w:val="00EC11F5"/>
    <w:rsid w:val="00EC1211"/>
    <w:rsid w:val="00EC1233"/>
    <w:rsid w:val="00EC1241"/>
    <w:rsid w:val="00EC1248"/>
    <w:rsid w:val="00EC129D"/>
    <w:rsid w:val="00EC12B6"/>
    <w:rsid w:val="00EC12F1"/>
    <w:rsid w:val="00EC131D"/>
    <w:rsid w:val="00EC132C"/>
    <w:rsid w:val="00EC1338"/>
    <w:rsid w:val="00EC133E"/>
    <w:rsid w:val="00EC1374"/>
    <w:rsid w:val="00EC13A2"/>
    <w:rsid w:val="00EC13E3"/>
    <w:rsid w:val="00EC13F6"/>
    <w:rsid w:val="00EC1412"/>
    <w:rsid w:val="00EC141C"/>
    <w:rsid w:val="00EC1421"/>
    <w:rsid w:val="00EC1446"/>
    <w:rsid w:val="00EC144E"/>
    <w:rsid w:val="00EC14A8"/>
    <w:rsid w:val="00EC14D9"/>
    <w:rsid w:val="00EC1500"/>
    <w:rsid w:val="00EC154F"/>
    <w:rsid w:val="00EC1556"/>
    <w:rsid w:val="00EC1559"/>
    <w:rsid w:val="00EC1569"/>
    <w:rsid w:val="00EC156C"/>
    <w:rsid w:val="00EC1573"/>
    <w:rsid w:val="00EC1576"/>
    <w:rsid w:val="00EC159C"/>
    <w:rsid w:val="00EC15A2"/>
    <w:rsid w:val="00EC15AA"/>
    <w:rsid w:val="00EC15E1"/>
    <w:rsid w:val="00EC15EC"/>
    <w:rsid w:val="00EC1607"/>
    <w:rsid w:val="00EC1654"/>
    <w:rsid w:val="00EC1658"/>
    <w:rsid w:val="00EC1688"/>
    <w:rsid w:val="00EC168D"/>
    <w:rsid w:val="00EC1719"/>
    <w:rsid w:val="00EC1728"/>
    <w:rsid w:val="00EC174D"/>
    <w:rsid w:val="00EC176A"/>
    <w:rsid w:val="00EC17D8"/>
    <w:rsid w:val="00EC1848"/>
    <w:rsid w:val="00EC1867"/>
    <w:rsid w:val="00EC187E"/>
    <w:rsid w:val="00EC1883"/>
    <w:rsid w:val="00EC18B6"/>
    <w:rsid w:val="00EC18C3"/>
    <w:rsid w:val="00EC18DC"/>
    <w:rsid w:val="00EC192D"/>
    <w:rsid w:val="00EC195E"/>
    <w:rsid w:val="00EC1998"/>
    <w:rsid w:val="00EC19BB"/>
    <w:rsid w:val="00EC19F0"/>
    <w:rsid w:val="00EC19F6"/>
    <w:rsid w:val="00EC1A19"/>
    <w:rsid w:val="00EC1A5D"/>
    <w:rsid w:val="00EC1A5E"/>
    <w:rsid w:val="00EC1A74"/>
    <w:rsid w:val="00EC1A9B"/>
    <w:rsid w:val="00EC1ACE"/>
    <w:rsid w:val="00EC1AD9"/>
    <w:rsid w:val="00EC1AEB"/>
    <w:rsid w:val="00EC1B02"/>
    <w:rsid w:val="00EC1B0E"/>
    <w:rsid w:val="00EC1B15"/>
    <w:rsid w:val="00EC1B21"/>
    <w:rsid w:val="00EC1B29"/>
    <w:rsid w:val="00EC1B47"/>
    <w:rsid w:val="00EC1B6F"/>
    <w:rsid w:val="00EC1B88"/>
    <w:rsid w:val="00EC1C2C"/>
    <w:rsid w:val="00EC1C71"/>
    <w:rsid w:val="00EC1CDA"/>
    <w:rsid w:val="00EC1D02"/>
    <w:rsid w:val="00EC1D59"/>
    <w:rsid w:val="00EC1D95"/>
    <w:rsid w:val="00EC1DC4"/>
    <w:rsid w:val="00EC1E5F"/>
    <w:rsid w:val="00EC1EA6"/>
    <w:rsid w:val="00EC1EB4"/>
    <w:rsid w:val="00EC1EBC"/>
    <w:rsid w:val="00EC1F00"/>
    <w:rsid w:val="00EC1F0B"/>
    <w:rsid w:val="00EC1F19"/>
    <w:rsid w:val="00EC1F1A"/>
    <w:rsid w:val="00EC1FDE"/>
    <w:rsid w:val="00EC1FFF"/>
    <w:rsid w:val="00EC200D"/>
    <w:rsid w:val="00EC202A"/>
    <w:rsid w:val="00EC202F"/>
    <w:rsid w:val="00EC2031"/>
    <w:rsid w:val="00EC20FD"/>
    <w:rsid w:val="00EC20FE"/>
    <w:rsid w:val="00EC2124"/>
    <w:rsid w:val="00EC216A"/>
    <w:rsid w:val="00EC21B3"/>
    <w:rsid w:val="00EC21DB"/>
    <w:rsid w:val="00EC2202"/>
    <w:rsid w:val="00EC2218"/>
    <w:rsid w:val="00EC227E"/>
    <w:rsid w:val="00EC22C1"/>
    <w:rsid w:val="00EC2319"/>
    <w:rsid w:val="00EC2392"/>
    <w:rsid w:val="00EC23A4"/>
    <w:rsid w:val="00EC23AC"/>
    <w:rsid w:val="00EC23C9"/>
    <w:rsid w:val="00EC2445"/>
    <w:rsid w:val="00EC2468"/>
    <w:rsid w:val="00EC248E"/>
    <w:rsid w:val="00EC249B"/>
    <w:rsid w:val="00EC24E8"/>
    <w:rsid w:val="00EC24F0"/>
    <w:rsid w:val="00EC255B"/>
    <w:rsid w:val="00EC2578"/>
    <w:rsid w:val="00EC259C"/>
    <w:rsid w:val="00EC25D3"/>
    <w:rsid w:val="00EC25D4"/>
    <w:rsid w:val="00EC2667"/>
    <w:rsid w:val="00EC267E"/>
    <w:rsid w:val="00EC2685"/>
    <w:rsid w:val="00EC2694"/>
    <w:rsid w:val="00EC26F1"/>
    <w:rsid w:val="00EC2703"/>
    <w:rsid w:val="00EC270C"/>
    <w:rsid w:val="00EC2727"/>
    <w:rsid w:val="00EC2755"/>
    <w:rsid w:val="00EC2769"/>
    <w:rsid w:val="00EC2799"/>
    <w:rsid w:val="00EC27B0"/>
    <w:rsid w:val="00EC2801"/>
    <w:rsid w:val="00EC2864"/>
    <w:rsid w:val="00EC288E"/>
    <w:rsid w:val="00EC28F7"/>
    <w:rsid w:val="00EC2986"/>
    <w:rsid w:val="00EC298D"/>
    <w:rsid w:val="00EC29B4"/>
    <w:rsid w:val="00EC2A24"/>
    <w:rsid w:val="00EC2A6B"/>
    <w:rsid w:val="00EC2AD0"/>
    <w:rsid w:val="00EC2ADC"/>
    <w:rsid w:val="00EC2AE3"/>
    <w:rsid w:val="00EC2AFB"/>
    <w:rsid w:val="00EC2B35"/>
    <w:rsid w:val="00EC2B48"/>
    <w:rsid w:val="00EC2B56"/>
    <w:rsid w:val="00EC2B88"/>
    <w:rsid w:val="00EC2BBF"/>
    <w:rsid w:val="00EC2BCB"/>
    <w:rsid w:val="00EC2BF2"/>
    <w:rsid w:val="00EC2C06"/>
    <w:rsid w:val="00EC2C10"/>
    <w:rsid w:val="00EC2C37"/>
    <w:rsid w:val="00EC2C42"/>
    <w:rsid w:val="00EC2C47"/>
    <w:rsid w:val="00EC2C70"/>
    <w:rsid w:val="00EC2C7C"/>
    <w:rsid w:val="00EC2CAF"/>
    <w:rsid w:val="00EC2D07"/>
    <w:rsid w:val="00EC2D39"/>
    <w:rsid w:val="00EC2D98"/>
    <w:rsid w:val="00EC2DBC"/>
    <w:rsid w:val="00EC2DCC"/>
    <w:rsid w:val="00EC2E06"/>
    <w:rsid w:val="00EC2E11"/>
    <w:rsid w:val="00EC2E3A"/>
    <w:rsid w:val="00EC2E92"/>
    <w:rsid w:val="00EC2EC3"/>
    <w:rsid w:val="00EC2EE7"/>
    <w:rsid w:val="00EC2EF4"/>
    <w:rsid w:val="00EC2F5A"/>
    <w:rsid w:val="00EC2F8F"/>
    <w:rsid w:val="00EC2FA4"/>
    <w:rsid w:val="00EC2FC4"/>
    <w:rsid w:val="00EC300C"/>
    <w:rsid w:val="00EC3050"/>
    <w:rsid w:val="00EC3083"/>
    <w:rsid w:val="00EC30EE"/>
    <w:rsid w:val="00EC30FC"/>
    <w:rsid w:val="00EC315B"/>
    <w:rsid w:val="00EC3191"/>
    <w:rsid w:val="00EC31A1"/>
    <w:rsid w:val="00EC31A4"/>
    <w:rsid w:val="00EC31B6"/>
    <w:rsid w:val="00EC31C3"/>
    <w:rsid w:val="00EC31F7"/>
    <w:rsid w:val="00EC3200"/>
    <w:rsid w:val="00EC320A"/>
    <w:rsid w:val="00EC320F"/>
    <w:rsid w:val="00EC327F"/>
    <w:rsid w:val="00EC3285"/>
    <w:rsid w:val="00EC32A0"/>
    <w:rsid w:val="00EC32FF"/>
    <w:rsid w:val="00EC3302"/>
    <w:rsid w:val="00EC3316"/>
    <w:rsid w:val="00EC333B"/>
    <w:rsid w:val="00EC334C"/>
    <w:rsid w:val="00EC3394"/>
    <w:rsid w:val="00EC3399"/>
    <w:rsid w:val="00EC33AF"/>
    <w:rsid w:val="00EC33B5"/>
    <w:rsid w:val="00EC33CF"/>
    <w:rsid w:val="00EC340B"/>
    <w:rsid w:val="00EC342E"/>
    <w:rsid w:val="00EC3433"/>
    <w:rsid w:val="00EC3458"/>
    <w:rsid w:val="00EC345B"/>
    <w:rsid w:val="00EC34B9"/>
    <w:rsid w:val="00EC34E4"/>
    <w:rsid w:val="00EC357D"/>
    <w:rsid w:val="00EC35EC"/>
    <w:rsid w:val="00EC35EF"/>
    <w:rsid w:val="00EC3635"/>
    <w:rsid w:val="00EC365D"/>
    <w:rsid w:val="00EC3673"/>
    <w:rsid w:val="00EC3689"/>
    <w:rsid w:val="00EC368E"/>
    <w:rsid w:val="00EC36F8"/>
    <w:rsid w:val="00EC3707"/>
    <w:rsid w:val="00EC372A"/>
    <w:rsid w:val="00EC3767"/>
    <w:rsid w:val="00EC379A"/>
    <w:rsid w:val="00EC37A4"/>
    <w:rsid w:val="00EC37AA"/>
    <w:rsid w:val="00EC37B3"/>
    <w:rsid w:val="00EC380A"/>
    <w:rsid w:val="00EC380E"/>
    <w:rsid w:val="00EC3820"/>
    <w:rsid w:val="00EC3821"/>
    <w:rsid w:val="00EC3840"/>
    <w:rsid w:val="00EC38B9"/>
    <w:rsid w:val="00EC38D5"/>
    <w:rsid w:val="00EC38F2"/>
    <w:rsid w:val="00EC391F"/>
    <w:rsid w:val="00EC393C"/>
    <w:rsid w:val="00EC3968"/>
    <w:rsid w:val="00EC397E"/>
    <w:rsid w:val="00EC398A"/>
    <w:rsid w:val="00EC39BB"/>
    <w:rsid w:val="00EC39C4"/>
    <w:rsid w:val="00EC39DA"/>
    <w:rsid w:val="00EC39F7"/>
    <w:rsid w:val="00EC3A17"/>
    <w:rsid w:val="00EC3A4C"/>
    <w:rsid w:val="00EC3AAE"/>
    <w:rsid w:val="00EC3B04"/>
    <w:rsid w:val="00EC3B10"/>
    <w:rsid w:val="00EC3B33"/>
    <w:rsid w:val="00EC3B5F"/>
    <w:rsid w:val="00EC3B7E"/>
    <w:rsid w:val="00EC3B8B"/>
    <w:rsid w:val="00EC3C0A"/>
    <w:rsid w:val="00EC3C1F"/>
    <w:rsid w:val="00EC3C20"/>
    <w:rsid w:val="00EC3C31"/>
    <w:rsid w:val="00EC3C66"/>
    <w:rsid w:val="00EC3C81"/>
    <w:rsid w:val="00EC3C8A"/>
    <w:rsid w:val="00EC3C97"/>
    <w:rsid w:val="00EC3CB0"/>
    <w:rsid w:val="00EC3CDF"/>
    <w:rsid w:val="00EC3CE2"/>
    <w:rsid w:val="00EC3D5E"/>
    <w:rsid w:val="00EC3D9D"/>
    <w:rsid w:val="00EC3DA6"/>
    <w:rsid w:val="00EC3DBF"/>
    <w:rsid w:val="00EC3E00"/>
    <w:rsid w:val="00EC3E04"/>
    <w:rsid w:val="00EC3E2B"/>
    <w:rsid w:val="00EC3E33"/>
    <w:rsid w:val="00EC3E36"/>
    <w:rsid w:val="00EC3E3F"/>
    <w:rsid w:val="00EC3E78"/>
    <w:rsid w:val="00EC3E8B"/>
    <w:rsid w:val="00EC3EB1"/>
    <w:rsid w:val="00EC3EEB"/>
    <w:rsid w:val="00EC3F11"/>
    <w:rsid w:val="00EC3F28"/>
    <w:rsid w:val="00EC3F3C"/>
    <w:rsid w:val="00EC3F70"/>
    <w:rsid w:val="00EC3F85"/>
    <w:rsid w:val="00EC3FA0"/>
    <w:rsid w:val="00EC4004"/>
    <w:rsid w:val="00EC400B"/>
    <w:rsid w:val="00EC4055"/>
    <w:rsid w:val="00EC4097"/>
    <w:rsid w:val="00EC40B0"/>
    <w:rsid w:val="00EC40B4"/>
    <w:rsid w:val="00EC40B8"/>
    <w:rsid w:val="00EC4125"/>
    <w:rsid w:val="00EC4140"/>
    <w:rsid w:val="00EC4170"/>
    <w:rsid w:val="00EC4178"/>
    <w:rsid w:val="00EC41DF"/>
    <w:rsid w:val="00EC41EA"/>
    <w:rsid w:val="00EC41EC"/>
    <w:rsid w:val="00EC41F3"/>
    <w:rsid w:val="00EC4277"/>
    <w:rsid w:val="00EC42EC"/>
    <w:rsid w:val="00EC432C"/>
    <w:rsid w:val="00EC432E"/>
    <w:rsid w:val="00EC4342"/>
    <w:rsid w:val="00EC4384"/>
    <w:rsid w:val="00EC4387"/>
    <w:rsid w:val="00EC43C2"/>
    <w:rsid w:val="00EC43CE"/>
    <w:rsid w:val="00EC4400"/>
    <w:rsid w:val="00EC4407"/>
    <w:rsid w:val="00EC440F"/>
    <w:rsid w:val="00EC4412"/>
    <w:rsid w:val="00EC4425"/>
    <w:rsid w:val="00EC4446"/>
    <w:rsid w:val="00EC4447"/>
    <w:rsid w:val="00EC448B"/>
    <w:rsid w:val="00EC44A0"/>
    <w:rsid w:val="00EC456D"/>
    <w:rsid w:val="00EC456E"/>
    <w:rsid w:val="00EC457E"/>
    <w:rsid w:val="00EC4599"/>
    <w:rsid w:val="00EC45AA"/>
    <w:rsid w:val="00EC45EF"/>
    <w:rsid w:val="00EC45FA"/>
    <w:rsid w:val="00EC462F"/>
    <w:rsid w:val="00EC4653"/>
    <w:rsid w:val="00EC467E"/>
    <w:rsid w:val="00EC46CF"/>
    <w:rsid w:val="00EC46E6"/>
    <w:rsid w:val="00EC4724"/>
    <w:rsid w:val="00EC477D"/>
    <w:rsid w:val="00EC47CD"/>
    <w:rsid w:val="00EC482B"/>
    <w:rsid w:val="00EC484B"/>
    <w:rsid w:val="00EC4855"/>
    <w:rsid w:val="00EC4871"/>
    <w:rsid w:val="00EC4898"/>
    <w:rsid w:val="00EC48A9"/>
    <w:rsid w:val="00EC48CC"/>
    <w:rsid w:val="00EC48E5"/>
    <w:rsid w:val="00EC48E8"/>
    <w:rsid w:val="00EC491B"/>
    <w:rsid w:val="00EC4940"/>
    <w:rsid w:val="00EC4966"/>
    <w:rsid w:val="00EC4971"/>
    <w:rsid w:val="00EC499E"/>
    <w:rsid w:val="00EC49B8"/>
    <w:rsid w:val="00EC49E1"/>
    <w:rsid w:val="00EC49F1"/>
    <w:rsid w:val="00EC4A39"/>
    <w:rsid w:val="00EC4A41"/>
    <w:rsid w:val="00EC4A48"/>
    <w:rsid w:val="00EC4A53"/>
    <w:rsid w:val="00EC4A91"/>
    <w:rsid w:val="00EC4A98"/>
    <w:rsid w:val="00EC4AD4"/>
    <w:rsid w:val="00EC4ADE"/>
    <w:rsid w:val="00EC4AEB"/>
    <w:rsid w:val="00EC4AF5"/>
    <w:rsid w:val="00EC4B65"/>
    <w:rsid w:val="00EC4B7D"/>
    <w:rsid w:val="00EC4B8C"/>
    <w:rsid w:val="00EC4C0F"/>
    <w:rsid w:val="00EC4C18"/>
    <w:rsid w:val="00EC4C57"/>
    <w:rsid w:val="00EC4C87"/>
    <w:rsid w:val="00EC4C89"/>
    <w:rsid w:val="00EC4CB5"/>
    <w:rsid w:val="00EC4CD4"/>
    <w:rsid w:val="00EC4CD6"/>
    <w:rsid w:val="00EC4D1A"/>
    <w:rsid w:val="00EC4D1B"/>
    <w:rsid w:val="00EC4D3F"/>
    <w:rsid w:val="00EC4D56"/>
    <w:rsid w:val="00EC4D5A"/>
    <w:rsid w:val="00EC4D6C"/>
    <w:rsid w:val="00EC4DCC"/>
    <w:rsid w:val="00EC4DF0"/>
    <w:rsid w:val="00EC4DFE"/>
    <w:rsid w:val="00EC4E2C"/>
    <w:rsid w:val="00EC4E3F"/>
    <w:rsid w:val="00EC4E87"/>
    <w:rsid w:val="00EC4E8E"/>
    <w:rsid w:val="00EC4EA2"/>
    <w:rsid w:val="00EC4F17"/>
    <w:rsid w:val="00EC4F19"/>
    <w:rsid w:val="00EC4F3E"/>
    <w:rsid w:val="00EC4F51"/>
    <w:rsid w:val="00EC4F54"/>
    <w:rsid w:val="00EC4F5B"/>
    <w:rsid w:val="00EC4F64"/>
    <w:rsid w:val="00EC5009"/>
    <w:rsid w:val="00EC501E"/>
    <w:rsid w:val="00EC5035"/>
    <w:rsid w:val="00EC5056"/>
    <w:rsid w:val="00EC506F"/>
    <w:rsid w:val="00EC5087"/>
    <w:rsid w:val="00EC5091"/>
    <w:rsid w:val="00EC509F"/>
    <w:rsid w:val="00EC50B5"/>
    <w:rsid w:val="00EC50DE"/>
    <w:rsid w:val="00EC50ED"/>
    <w:rsid w:val="00EC5102"/>
    <w:rsid w:val="00EC5104"/>
    <w:rsid w:val="00EC5116"/>
    <w:rsid w:val="00EC517B"/>
    <w:rsid w:val="00EC517F"/>
    <w:rsid w:val="00EC51AF"/>
    <w:rsid w:val="00EC51D1"/>
    <w:rsid w:val="00EC51E2"/>
    <w:rsid w:val="00EC51FB"/>
    <w:rsid w:val="00EC5246"/>
    <w:rsid w:val="00EC5260"/>
    <w:rsid w:val="00EC52A5"/>
    <w:rsid w:val="00EC5306"/>
    <w:rsid w:val="00EC5325"/>
    <w:rsid w:val="00EC5346"/>
    <w:rsid w:val="00EC534B"/>
    <w:rsid w:val="00EC5388"/>
    <w:rsid w:val="00EC5390"/>
    <w:rsid w:val="00EC5397"/>
    <w:rsid w:val="00EC53C0"/>
    <w:rsid w:val="00EC53D4"/>
    <w:rsid w:val="00EC53E6"/>
    <w:rsid w:val="00EC5454"/>
    <w:rsid w:val="00EC5471"/>
    <w:rsid w:val="00EC54A8"/>
    <w:rsid w:val="00EC54A9"/>
    <w:rsid w:val="00EC54D3"/>
    <w:rsid w:val="00EC54DC"/>
    <w:rsid w:val="00EC54F1"/>
    <w:rsid w:val="00EC550D"/>
    <w:rsid w:val="00EC5570"/>
    <w:rsid w:val="00EC55AF"/>
    <w:rsid w:val="00EC55C6"/>
    <w:rsid w:val="00EC55FD"/>
    <w:rsid w:val="00EC5603"/>
    <w:rsid w:val="00EC5608"/>
    <w:rsid w:val="00EC5637"/>
    <w:rsid w:val="00EC56F9"/>
    <w:rsid w:val="00EC5708"/>
    <w:rsid w:val="00EC5709"/>
    <w:rsid w:val="00EC571B"/>
    <w:rsid w:val="00EC571C"/>
    <w:rsid w:val="00EC5722"/>
    <w:rsid w:val="00EC579D"/>
    <w:rsid w:val="00EC57A1"/>
    <w:rsid w:val="00EC57B9"/>
    <w:rsid w:val="00EC57E3"/>
    <w:rsid w:val="00EC57E5"/>
    <w:rsid w:val="00EC57E8"/>
    <w:rsid w:val="00EC5817"/>
    <w:rsid w:val="00EC5823"/>
    <w:rsid w:val="00EC582E"/>
    <w:rsid w:val="00EC583C"/>
    <w:rsid w:val="00EC5840"/>
    <w:rsid w:val="00EC5868"/>
    <w:rsid w:val="00EC58A1"/>
    <w:rsid w:val="00EC58AC"/>
    <w:rsid w:val="00EC592A"/>
    <w:rsid w:val="00EC594F"/>
    <w:rsid w:val="00EC595F"/>
    <w:rsid w:val="00EC59C8"/>
    <w:rsid w:val="00EC5A2F"/>
    <w:rsid w:val="00EC5AF4"/>
    <w:rsid w:val="00EC5B25"/>
    <w:rsid w:val="00EC5B56"/>
    <w:rsid w:val="00EC5B7A"/>
    <w:rsid w:val="00EC5BA5"/>
    <w:rsid w:val="00EC5BC7"/>
    <w:rsid w:val="00EC5BE6"/>
    <w:rsid w:val="00EC5BF3"/>
    <w:rsid w:val="00EC5C2F"/>
    <w:rsid w:val="00EC5C7C"/>
    <w:rsid w:val="00EC5CC4"/>
    <w:rsid w:val="00EC5D0A"/>
    <w:rsid w:val="00EC5D15"/>
    <w:rsid w:val="00EC5D1F"/>
    <w:rsid w:val="00EC5D35"/>
    <w:rsid w:val="00EC5D7C"/>
    <w:rsid w:val="00EC5DA5"/>
    <w:rsid w:val="00EC5DB6"/>
    <w:rsid w:val="00EC5E09"/>
    <w:rsid w:val="00EC5E20"/>
    <w:rsid w:val="00EC5E33"/>
    <w:rsid w:val="00EC5E4C"/>
    <w:rsid w:val="00EC5EA7"/>
    <w:rsid w:val="00EC5F19"/>
    <w:rsid w:val="00EC5F1E"/>
    <w:rsid w:val="00EC5F50"/>
    <w:rsid w:val="00EC5F8B"/>
    <w:rsid w:val="00EC5F92"/>
    <w:rsid w:val="00EC5FCD"/>
    <w:rsid w:val="00EC6013"/>
    <w:rsid w:val="00EC6044"/>
    <w:rsid w:val="00EC6052"/>
    <w:rsid w:val="00EC6056"/>
    <w:rsid w:val="00EC606A"/>
    <w:rsid w:val="00EC6099"/>
    <w:rsid w:val="00EC60AA"/>
    <w:rsid w:val="00EC6117"/>
    <w:rsid w:val="00EC6123"/>
    <w:rsid w:val="00EC613B"/>
    <w:rsid w:val="00EC6149"/>
    <w:rsid w:val="00EC6176"/>
    <w:rsid w:val="00EC61E3"/>
    <w:rsid w:val="00EC6219"/>
    <w:rsid w:val="00EC6244"/>
    <w:rsid w:val="00EC627D"/>
    <w:rsid w:val="00EC6296"/>
    <w:rsid w:val="00EC62BE"/>
    <w:rsid w:val="00EC62C9"/>
    <w:rsid w:val="00EC62CE"/>
    <w:rsid w:val="00EC62D4"/>
    <w:rsid w:val="00EC62EB"/>
    <w:rsid w:val="00EC62FB"/>
    <w:rsid w:val="00EC632C"/>
    <w:rsid w:val="00EC6333"/>
    <w:rsid w:val="00EC633B"/>
    <w:rsid w:val="00EC6361"/>
    <w:rsid w:val="00EC637C"/>
    <w:rsid w:val="00EC638A"/>
    <w:rsid w:val="00EC638D"/>
    <w:rsid w:val="00EC63A1"/>
    <w:rsid w:val="00EC63C4"/>
    <w:rsid w:val="00EC63C8"/>
    <w:rsid w:val="00EC63DF"/>
    <w:rsid w:val="00EC640F"/>
    <w:rsid w:val="00EC644A"/>
    <w:rsid w:val="00EC6456"/>
    <w:rsid w:val="00EC6494"/>
    <w:rsid w:val="00EC6496"/>
    <w:rsid w:val="00EC64AD"/>
    <w:rsid w:val="00EC6513"/>
    <w:rsid w:val="00EC6528"/>
    <w:rsid w:val="00EC6536"/>
    <w:rsid w:val="00EC654A"/>
    <w:rsid w:val="00EC6575"/>
    <w:rsid w:val="00EC6581"/>
    <w:rsid w:val="00EC6591"/>
    <w:rsid w:val="00EC65CD"/>
    <w:rsid w:val="00EC65CE"/>
    <w:rsid w:val="00EC65D2"/>
    <w:rsid w:val="00EC65F5"/>
    <w:rsid w:val="00EC668E"/>
    <w:rsid w:val="00EC66B7"/>
    <w:rsid w:val="00EC66D4"/>
    <w:rsid w:val="00EC6707"/>
    <w:rsid w:val="00EC6734"/>
    <w:rsid w:val="00EC6739"/>
    <w:rsid w:val="00EC673E"/>
    <w:rsid w:val="00EC674B"/>
    <w:rsid w:val="00EC6763"/>
    <w:rsid w:val="00EC6775"/>
    <w:rsid w:val="00EC6799"/>
    <w:rsid w:val="00EC67A9"/>
    <w:rsid w:val="00EC67B7"/>
    <w:rsid w:val="00EC67C4"/>
    <w:rsid w:val="00EC67C5"/>
    <w:rsid w:val="00EC686A"/>
    <w:rsid w:val="00EC687A"/>
    <w:rsid w:val="00EC688C"/>
    <w:rsid w:val="00EC68BF"/>
    <w:rsid w:val="00EC68D3"/>
    <w:rsid w:val="00EC68F2"/>
    <w:rsid w:val="00EC690C"/>
    <w:rsid w:val="00EC6920"/>
    <w:rsid w:val="00EC6959"/>
    <w:rsid w:val="00EC698A"/>
    <w:rsid w:val="00EC698F"/>
    <w:rsid w:val="00EC6A60"/>
    <w:rsid w:val="00EC6A80"/>
    <w:rsid w:val="00EC6ACA"/>
    <w:rsid w:val="00EC6AD5"/>
    <w:rsid w:val="00EC6ADA"/>
    <w:rsid w:val="00EC6B3F"/>
    <w:rsid w:val="00EC6B51"/>
    <w:rsid w:val="00EC6B67"/>
    <w:rsid w:val="00EC6B74"/>
    <w:rsid w:val="00EC6BAD"/>
    <w:rsid w:val="00EC6BD5"/>
    <w:rsid w:val="00EC6BD6"/>
    <w:rsid w:val="00EC6C30"/>
    <w:rsid w:val="00EC6CA0"/>
    <w:rsid w:val="00EC6CEC"/>
    <w:rsid w:val="00EC6D12"/>
    <w:rsid w:val="00EC6D4F"/>
    <w:rsid w:val="00EC6D5A"/>
    <w:rsid w:val="00EC6D64"/>
    <w:rsid w:val="00EC6D65"/>
    <w:rsid w:val="00EC6D92"/>
    <w:rsid w:val="00EC6DD5"/>
    <w:rsid w:val="00EC6DE9"/>
    <w:rsid w:val="00EC6E43"/>
    <w:rsid w:val="00EC6E93"/>
    <w:rsid w:val="00EC6E9D"/>
    <w:rsid w:val="00EC6EA1"/>
    <w:rsid w:val="00EC6EC0"/>
    <w:rsid w:val="00EC6EE1"/>
    <w:rsid w:val="00EC6F05"/>
    <w:rsid w:val="00EC6F0C"/>
    <w:rsid w:val="00EC6F25"/>
    <w:rsid w:val="00EC6F2E"/>
    <w:rsid w:val="00EC6F3E"/>
    <w:rsid w:val="00EC6F63"/>
    <w:rsid w:val="00EC6FA4"/>
    <w:rsid w:val="00EC6FF8"/>
    <w:rsid w:val="00EC703D"/>
    <w:rsid w:val="00EC704B"/>
    <w:rsid w:val="00EC708E"/>
    <w:rsid w:val="00EC7151"/>
    <w:rsid w:val="00EC718E"/>
    <w:rsid w:val="00EC71A9"/>
    <w:rsid w:val="00EC71AC"/>
    <w:rsid w:val="00EC71B0"/>
    <w:rsid w:val="00EC71D7"/>
    <w:rsid w:val="00EC71E6"/>
    <w:rsid w:val="00EC7213"/>
    <w:rsid w:val="00EC721D"/>
    <w:rsid w:val="00EC7225"/>
    <w:rsid w:val="00EC723E"/>
    <w:rsid w:val="00EC7254"/>
    <w:rsid w:val="00EC725A"/>
    <w:rsid w:val="00EC7260"/>
    <w:rsid w:val="00EC7278"/>
    <w:rsid w:val="00EC7279"/>
    <w:rsid w:val="00EC7298"/>
    <w:rsid w:val="00EC72F1"/>
    <w:rsid w:val="00EC731C"/>
    <w:rsid w:val="00EC7387"/>
    <w:rsid w:val="00EC73BD"/>
    <w:rsid w:val="00EC73C2"/>
    <w:rsid w:val="00EC73F6"/>
    <w:rsid w:val="00EC7441"/>
    <w:rsid w:val="00EC7457"/>
    <w:rsid w:val="00EC7499"/>
    <w:rsid w:val="00EC74A6"/>
    <w:rsid w:val="00EC74DF"/>
    <w:rsid w:val="00EC74E5"/>
    <w:rsid w:val="00EC74EF"/>
    <w:rsid w:val="00EC754C"/>
    <w:rsid w:val="00EC7553"/>
    <w:rsid w:val="00EC7596"/>
    <w:rsid w:val="00EC75DA"/>
    <w:rsid w:val="00EC7673"/>
    <w:rsid w:val="00EC7678"/>
    <w:rsid w:val="00EC7681"/>
    <w:rsid w:val="00EC76C5"/>
    <w:rsid w:val="00EC76DD"/>
    <w:rsid w:val="00EC770D"/>
    <w:rsid w:val="00EC773C"/>
    <w:rsid w:val="00EC7752"/>
    <w:rsid w:val="00EC777C"/>
    <w:rsid w:val="00EC77B5"/>
    <w:rsid w:val="00EC77BE"/>
    <w:rsid w:val="00EC77D5"/>
    <w:rsid w:val="00EC77FB"/>
    <w:rsid w:val="00EC78CD"/>
    <w:rsid w:val="00EC78D2"/>
    <w:rsid w:val="00EC78EF"/>
    <w:rsid w:val="00EC7915"/>
    <w:rsid w:val="00EC7948"/>
    <w:rsid w:val="00EC794A"/>
    <w:rsid w:val="00EC7974"/>
    <w:rsid w:val="00EC798E"/>
    <w:rsid w:val="00EC79BB"/>
    <w:rsid w:val="00EC7A43"/>
    <w:rsid w:val="00EC7A90"/>
    <w:rsid w:val="00EC7AD1"/>
    <w:rsid w:val="00EC7AE8"/>
    <w:rsid w:val="00EC7AF1"/>
    <w:rsid w:val="00EC7B35"/>
    <w:rsid w:val="00EC7B41"/>
    <w:rsid w:val="00EC7B52"/>
    <w:rsid w:val="00EC7B6F"/>
    <w:rsid w:val="00EC7B72"/>
    <w:rsid w:val="00EC7B86"/>
    <w:rsid w:val="00EC7BF7"/>
    <w:rsid w:val="00EC7C0B"/>
    <w:rsid w:val="00EC7C28"/>
    <w:rsid w:val="00EC7C3D"/>
    <w:rsid w:val="00EC7C7F"/>
    <w:rsid w:val="00EC7C98"/>
    <w:rsid w:val="00EC7CB0"/>
    <w:rsid w:val="00EC7D0D"/>
    <w:rsid w:val="00EC7D52"/>
    <w:rsid w:val="00EC7D70"/>
    <w:rsid w:val="00EC7D73"/>
    <w:rsid w:val="00EC7DBE"/>
    <w:rsid w:val="00EC7E6A"/>
    <w:rsid w:val="00EC7E9D"/>
    <w:rsid w:val="00EC7EE5"/>
    <w:rsid w:val="00EC7EEA"/>
    <w:rsid w:val="00EC7F22"/>
    <w:rsid w:val="00EC7F5E"/>
    <w:rsid w:val="00EC7F70"/>
    <w:rsid w:val="00EC7F79"/>
    <w:rsid w:val="00EC7FA2"/>
    <w:rsid w:val="00EC7FF8"/>
    <w:rsid w:val="00ED001C"/>
    <w:rsid w:val="00ED004C"/>
    <w:rsid w:val="00ED0067"/>
    <w:rsid w:val="00ED0068"/>
    <w:rsid w:val="00ED00A0"/>
    <w:rsid w:val="00ED00C4"/>
    <w:rsid w:val="00ED00CC"/>
    <w:rsid w:val="00ED00D7"/>
    <w:rsid w:val="00ED011F"/>
    <w:rsid w:val="00ED012B"/>
    <w:rsid w:val="00ED014F"/>
    <w:rsid w:val="00ED0181"/>
    <w:rsid w:val="00ED0199"/>
    <w:rsid w:val="00ED01B1"/>
    <w:rsid w:val="00ED01E1"/>
    <w:rsid w:val="00ED0207"/>
    <w:rsid w:val="00ED0214"/>
    <w:rsid w:val="00ED0236"/>
    <w:rsid w:val="00ED025F"/>
    <w:rsid w:val="00ED02DB"/>
    <w:rsid w:val="00ED02EB"/>
    <w:rsid w:val="00ED0308"/>
    <w:rsid w:val="00ED0332"/>
    <w:rsid w:val="00ED0347"/>
    <w:rsid w:val="00ED03B2"/>
    <w:rsid w:val="00ED03BB"/>
    <w:rsid w:val="00ED03D4"/>
    <w:rsid w:val="00ED0411"/>
    <w:rsid w:val="00ED0448"/>
    <w:rsid w:val="00ED0472"/>
    <w:rsid w:val="00ED0487"/>
    <w:rsid w:val="00ED04BB"/>
    <w:rsid w:val="00ED04CB"/>
    <w:rsid w:val="00ED04CC"/>
    <w:rsid w:val="00ED0531"/>
    <w:rsid w:val="00ED0570"/>
    <w:rsid w:val="00ED0585"/>
    <w:rsid w:val="00ED0590"/>
    <w:rsid w:val="00ED05C6"/>
    <w:rsid w:val="00ED05E1"/>
    <w:rsid w:val="00ED061A"/>
    <w:rsid w:val="00ED0656"/>
    <w:rsid w:val="00ED06B2"/>
    <w:rsid w:val="00ED06B3"/>
    <w:rsid w:val="00ED06BB"/>
    <w:rsid w:val="00ED06BE"/>
    <w:rsid w:val="00ED06EE"/>
    <w:rsid w:val="00ED06F2"/>
    <w:rsid w:val="00ED071B"/>
    <w:rsid w:val="00ED072A"/>
    <w:rsid w:val="00ED078E"/>
    <w:rsid w:val="00ED07D1"/>
    <w:rsid w:val="00ED081F"/>
    <w:rsid w:val="00ED084A"/>
    <w:rsid w:val="00ED0873"/>
    <w:rsid w:val="00ED08D3"/>
    <w:rsid w:val="00ED08D6"/>
    <w:rsid w:val="00ED0913"/>
    <w:rsid w:val="00ED0918"/>
    <w:rsid w:val="00ED093C"/>
    <w:rsid w:val="00ED09B2"/>
    <w:rsid w:val="00ED09BB"/>
    <w:rsid w:val="00ED09C7"/>
    <w:rsid w:val="00ED09E9"/>
    <w:rsid w:val="00ED0A15"/>
    <w:rsid w:val="00ED0A24"/>
    <w:rsid w:val="00ED0A3E"/>
    <w:rsid w:val="00ED0A5C"/>
    <w:rsid w:val="00ED0A61"/>
    <w:rsid w:val="00ED0A77"/>
    <w:rsid w:val="00ED0A7D"/>
    <w:rsid w:val="00ED0A89"/>
    <w:rsid w:val="00ED0ADD"/>
    <w:rsid w:val="00ED0AED"/>
    <w:rsid w:val="00ED0AF7"/>
    <w:rsid w:val="00ED0B1D"/>
    <w:rsid w:val="00ED0B22"/>
    <w:rsid w:val="00ED0B40"/>
    <w:rsid w:val="00ED0B41"/>
    <w:rsid w:val="00ED0B4A"/>
    <w:rsid w:val="00ED0B4D"/>
    <w:rsid w:val="00ED0B58"/>
    <w:rsid w:val="00ED0B61"/>
    <w:rsid w:val="00ED0B70"/>
    <w:rsid w:val="00ED0BA7"/>
    <w:rsid w:val="00ED0C17"/>
    <w:rsid w:val="00ED0C2C"/>
    <w:rsid w:val="00ED0C6B"/>
    <w:rsid w:val="00ED0CAD"/>
    <w:rsid w:val="00ED0D0E"/>
    <w:rsid w:val="00ED0D53"/>
    <w:rsid w:val="00ED0D54"/>
    <w:rsid w:val="00ED0D7A"/>
    <w:rsid w:val="00ED0D7C"/>
    <w:rsid w:val="00ED0D92"/>
    <w:rsid w:val="00ED0DD8"/>
    <w:rsid w:val="00ED0DF8"/>
    <w:rsid w:val="00ED0E1C"/>
    <w:rsid w:val="00ED0E24"/>
    <w:rsid w:val="00ED0E32"/>
    <w:rsid w:val="00ED0E3F"/>
    <w:rsid w:val="00ED0E62"/>
    <w:rsid w:val="00ED0E6C"/>
    <w:rsid w:val="00ED0E78"/>
    <w:rsid w:val="00ED0E94"/>
    <w:rsid w:val="00ED0F06"/>
    <w:rsid w:val="00ED0F0D"/>
    <w:rsid w:val="00ED0F33"/>
    <w:rsid w:val="00ED0F3A"/>
    <w:rsid w:val="00ED0F3F"/>
    <w:rsid w:val="00ED0F48"/>
    <w:rsid w:val="00ED0F6D"/>
    <w:rsid w:val="00ED0FA3"/>
    <w:rsid w:val="00ED0FE3"/>
    <w:rsid w:val="00ED102C"/>
    <w:rsid w:val="00ED104F"/>
    <w:rsid w:val="00ED105F"/>
    <w:rsid w:val="00ED109B"/>
    <w:rsid w:val="00ED10A1"/>
    <w:rsid w:val="00ED10BD"/>
    <w:rsid w:val="00ED10D7"/>
    <w:rsid w:val="00ED1112"/>
    <w:rsid w:val="00ED1114"/>
    <w:rsid w:val="00ED1192"/>
    <w:rsid w:val="00ED11CB"/>
    <w:rsid w:val="00ED11CE"/>
    <w:rsid w:val="00ED11D2"/>
    <w:rsid w:val="00ED11E0"/>
    <w:rsid w:val="00ED11E1"/>
    <w:rsid w:val="00ED11E8"/>
    <w:rsid w:val="00ED1235"/>
    <w:rsid w:val="00ED1246"/>
    <w:rsid w:val="00ED125A"/>
    <w:rsid w:val="00ED126B"/>
    <w:rsid w:val="00ED12A2"/>
    <w:rsid w:val="00ED12DB"/>
    <w:rsid w:val="00ED1344"/>
    <w:rsid w:val="00ED1366"/>
    <w:rsid w:val="00ED1369"/>
    <w:rsid w:val="00ED136E"/>
    <w:rsid w:val="00ED13A3"/>
    <w:rsid w:val="00ED13A8"/>
    <w:rsid w:val="00ED13AF"/>
    <w:rsid w:val="00ED13D9"/>
    <w:rsid w:val="00ED1402"/>
    <w:rsid w:val="00ED143E"/>
    <w:rsid w:val="00ED1475"/>
    <w:rsid w:val="00ED147E"/>
    <w:rsid w:val="00ED147F"/>
    <w:rsid w:val="00ED1485"/>
    <w:rsid w:val="00ED14A9"/>
    <w:rsid w:val="00ED14BA"/>
    <w:rsid w:val="00ED1514"/>
    <w:rsid w:val="00ED1521"/>
    <w:rsid w:val="00ED1526"/>
    <w:rsid w:val="00ED1539"/>
    <w:rsid w:val="00ED156A"/>
    <w:rsid w:val="00ED1594"/>
    <w:rsid w:val="00ED15B3"/>
    <w:rsid w:val="00ED15BB"/>
    <w:rsid w:val="00ED15DF"/>
    <w:rsid w:val="00ED1610"/>
    <w:rsid w:val="00ED1636"/>
    <w:rsid w:val="00ED163B"/>
    <w:rsid w:val="00ED1681"/>
    <w:rsid w:val="00ED1683"/>
    <w:rsid w:val="00ED16AF"/>
    <w:rsid w:val="00ED16C3"/>
    <w:rsid w:val="00ED16CB"/>
    <w:rsid w:val="00ED16D5"/>
    <w:rsid w:val="00ED171F"/>
    <w:rsid w:val="00ED173C"/>
    <w:rsid w:val="00ED1786"/>
    <w:rsid w:val="00ED179B"/>
    <w:rsid w:val="00ED17AA"/>
    <w:rsid w:val="00ED17B1"/>
    <w:rsid w:val="00ED17DC"/>
    <w:rsid w:val="00ED17DF"/>
    <w:rsid w:val="00ED17FA"/>
    <w:rsid w:val="00ED17FF"/>
    <w:rsid w:val="00ED184D"/>
    <w:rsid w:val="00ED185B"/>
    <w:rsid w:val="00ED185F"/>
    <w:rsid w:val="00ED1866"/>
    <w:rsid w:val="00ED1867"/>
    <w:rsid w:val="00ED1893"/>
    <w:rsid w:val="00ED18A2"/>
    <w:rsid w:val="00ED18B3"/>
    <w:rsid w:val="00ED192F"/>
    <w:rsid w:val="00ED193A"/>
    <w:rsid w:val="00ED1943"/>
    <w:rsid w:val="00ED195F"/>
    <w:rsid w:val="00ED197C"/>
    <w:rsid w:val="00ED198D"/>
    <w:rsid w:val="00ED198F"/>
    <w:rsid w:val="00ED19B0"/>
    <w:rsid w:val="00ED19C2"/>
    <w:rsid w:val="00ED19C3"/>
    <w:rsid w:val="00ED19D8"/>
    <w:rsid w:val="00ED19E5"/>
    <w:rsid w:val="00ED19EA"/>
    <w:rsid w:val="00ED1A1C"/>
    <w:rsid w:val="00ED1A35"/>
    <w:rsid w:val="00ED1A53"/>
    <w:rsid w:val="00ED1A90"/>
    <w:rsid w:val="00ED1A9A"/>
    <w:rsid w:val="00ED1AB0"/>
    <w:rsid w:val="00ED1AF5"/>
    <w:rsid w:val="00ED1B17"/>
    <w:rsid w:val="00ED1B2D"/>
    <w:rsid w:val="00ED1B4D"/>
    <w:rsid w:val="00ED1B5B"/>
    <w:rsid w:val="00ED1B5C"/>
    <w:rsid w:val="00ED1B61"/>
    <w:rsid w:val="00ED1B73"/>
    <w:rsid w:val="00ED1BA4"/>
    <w:rsid w:val="00ED1BDE"/>
    <w:rsid w:val="00ED1C52"/>
    <w:rsid w:val="00ED1C74"/>
    <w:rsid w:val="00ED1C7E"/>
    <w:rsid w:val="00ED1CBA"/>
    <w:rsid w:val="00ED1CBE"/>
    <w:rsid w:val="00ED1CD2"/>
    <w:rsid w:val="00ED1CD5"/>
    <w:rsid w:val="00ED1CDC"/>
    <w:rsid w:val="00ED1CEA"/>
    <w:rsid w:val="00ED1CFE"/>
    <w:rsid w:val="00ED1D0D"/>
    <w:rsid w:val="00ED1D2F"/>
    <w:rsid w:val="00ED1D3B"/>
    <w:rsid w:val="00ED1D4C"/>
    <w:rsid w:val="00ED1DEE"/>
    <w:rsid w:val="00ED1E11"/>
    <w:rsid w:val="00ED1E23"/>
    <w:rsid w:val="00ED1E3A"/>
    <w:rsid w:val="00ED1E64"/>
    <w:rsid w:val="00ED1E74"/>
    <w:rsid w:val="00ED1E99"/>
    <w:rsid w:val="00ED1EE0"/>
    <w:rsid w:val="00ED1EE2"/>
    <w:rsid w:val="00ED1F35"/>
    <w:rsid w:val="00ED1F67"/>
    <w:rsid w:val="00ED1F6F"/>
    <w:rsid w:val="00ED1F75"/>
    <w:rsid w:val="00ED1F97"/>
    <w:rsid w:val="00ED201A"/>
    <w:rsid w:val="00ED203A"/>
    <w:rsid w:val="00ED206F"/>
    <w:rsid w:val="00ED2095"/>
    <w:rsid w:val="00ED2096"/>
    <w:rsid w:val="00ED209D"/>
    <w:rsid w:val="00ED20E7"/>
    <w:rsid w:val="00ED20E8"/>
    <w:rsid w:val="00ED20FA"/>
    <w:rsid w:val="00ED2119"/>
    <w:rsid w:val="00ED212A"/>
    <w:rsid w:val="00ED212B"/>
    <w:rsid w:val="00ED2139"/>
    <w:rsid w:val="00ED214C"/>
    <w:rsid w:val="00ED2166"/>
    <w:rsid w:val="00ED217C"/>
    <w:rsid w:val="00ED2199"/>
    <w:rsid w:val="00ED21CF"/>
    <w:rsid w:val="00ED21E1"/>
    <w:rsid w:val="00ED2203"/>
    <w:rsid w:val="00ED2240"/>
    <w:rsid w:val="00ED226E"/>
    <w:rsid w:val="00ED229B"/>
    <w:rsid w:val="00ED22AA"/>
    <w:rsid w:val="00ED22B5"/>
    <w:rsid w:val="00ED22B7"/>
    <w:rsid w:val="00ED22FE"/>
    <w:rsid w:val="00ED230F"/>
    <w:rsid w:val="00ED2313"/>
    <w:rsid w:val="00ED234B"/>
    <w:rsid w:val="00ED2372"/>
    <w:rsid w:val="00ED23A7"/>
    <w:rsid w:val="00ED2459"/>
    <w:rsid w:val="00ED2464"/>
    <w:rsid w:val="00ED24B3"/>
    <w:rsid w:val="00ED24C6"/>
    <w:rsid w:val="00ED24D7"/>
    <w:rsid w:val="00ED2569"/>
    <w:rsid w:val="00ED25D6"/>
    <w:rsid w:val="00ED25F4"/>
    <w:rsid w:val="00ED2656"/>
    <w:rsid w:val="00ED272B"/>
    <w:rsid w:val="00ED272C"/>
    <w:rsid w:val="00ED275B"/>
    <w:rsid w:val="00ED276B"/>
    <w:rsid w:val="00ED281D"/>
    <w:rsid w:val="00ED2827"/>
    <w:rsid w:val="00ED2879"/>
    <w:rsid w:val="00ED287C"/>
    <w:rsid w:val="00ED28A5"/>
    <w:rsid w:val="00ED2912"/>
    <w:rsid w:val="00ED2927"/>
    <w:rsid w:val="00ED292D"/>
    <w:rsid w:val="00ED293B"/>
    <w:rsid w:val="00ED2947"/>
    <w:rsid w:val="00ED2955"/>
    <w:rsid w:val="00ED296D"/>
    <w:rsid w:val="00ED298E"/>
    <w:rsid w:val="00ED299F"/>
    <w:rsid w:val="00ED29A0"/>
    <w:rsid w:val="00ED29A5"/>
    <w:rsid w:val="00ED2A3C"/>
    <w:rsid w:val="00ED2A50"/>
    <w:rsid w:val="00ED2A59"/>
    <w:rsid w:val="00ED2A60"/>
    <w:rsid w:val="00ED2A68"/>
    <w:rsid w:val="00ED2A75"/>
    <w:rsid w:val="00ED2A86"/>
    <w:rsid w:val="00ED2AAA"/>
    <w:rsid w:val="00ED2B1C"/>
    <w:rsid w:val="00ED2B9B"/>
    <w:rsid w:val="00ED2BEC"/>
    <w:rsid w:val="00ED2C28"/>
    <w:rsid w:val="00ED2C33"/>
    <w:rsid w:val="00ED2C52"/>
    <w:rsid w:val="00ED2CB9"/>
    <w:rsid w:val="00ED2CCA"/>
    <w:rsid w:val="00ED2CE8"/>
    <w:rsid w:val="00ED2CFE"/>
    <w:rsid w:val="00ED2D1F"/>
    <w:rsid w:val="00ED2D20"/>
    <w:rsid w:val="00ED2D45"/>
    <w:rsid w:val="00ED2D47"/>
    <w:rsid w:val="00ED2D55"/>
    <w:rsid w:val="00ED2D76"/>
    <w:rsid w:val="00ED2D84"/>
    <w:rsid w:val="00ED2D8F"/>
    <w:rsid w:val="00ED2DF2"/>
    <w:rsid w:val="00ED2DFA"/>
    <w:rsid w:val="00ED2E16"/>
    <w:rsid w:val="00ED2E7E"/>
    <w:rsid w:val="00ED2EC8"/>
    <w:rsid w:val="00ED2EF4"/>
    <w:rsid w:val="00ED2F13"/>
    <w:rsid w:val="00ED2F21"/>
    <w:rsid w:val="00ED2F42"/>
    <w:rsid w:val="00ED2F4D"/>
    <w:rsid w:val="00ED2FA1"/>
    <w:rsid w:val="00ED2FA4"/>
    <w:rsid w:val="00ED2FB2"/>
    <w:rsid w:val="00ED3001"/>
    <w:rsid w:val="00ED304F"/>
    <w:rsid w:val="00ED3055"/>
    <w:rsid w:val="00ED306E"/>
    <w:rsid w:val="00ED3077"/>
    <w:rsid w:val="00ED308A"/>
    <w:rsid w:val="00ED3090"/>
    <w:rsid w:val="00ED30B1"/>
    <w:rsid w:val="00ED30E8"/>
    <w:rsid w:val="00ED30ED"/>
    <w:rsid w:val="00ED3136"/>
    <w:rsid w:val="00ED3142"/>
    <w:rsid w:val="00ED3195"/>
    <w:rsid w:val="00ED31F2"/>
    <w:rsid w:val="00ED31FA"/>
    <w:rsid w:val="00ED32CC"/>
    <w:rsid w:val="00ED32CF"/>
    <w:rsid w:val="00ED3332"/>
    <w:rsid w:val="00ED3396"/>
    <w:rsid w:val="00ED33BE"/>
    <w:rsid w:val="00ED33D4"/>
    <w:rsid w:val="00ED3428"/>
    <w:rsid w:val="00ED342F"/>
    <w:rsid w:val="00ED348C"/>
    <w:rsid w:val="00ED3493"/>
    <w:rsid w:val="00ED349D"/>
    <w:rsid w:val="00ED349E"/>
    <w:rsid w:val="00ED34C6"/>
    <w:rsid w:val="00ED34C8"/>
    <w:rsid w:val="00ED34E7"/>
    <w:rsid w:val="00ED34F0"/>
    <w:rsid w:val="00ED3519"/>
    <w:rsid w:val="00ED352C"/>
    <w:rsid w:val="00ED3571"/>
    <w:rsid w:val="00ED35AA"/>
    <w:rsid w:val="00ED35FE"/>
    <w:rsid w:val="00ED364A"/>
    <w:rsid w:val="00ED368E"/>
    <w:rsid w:val="00ED36A0"/>
    <w:rsid w:val="00ED36E3"/>
    <w:rsid w:val="00ED3727"/>
    <w:rsid w:val="00ED3729"/>
    <w:rsid w:val="00ED376E"/>
    <w:rsid w:val="00ED3772"/>
    <w:rsid w:val="00ED3778"/>
    <w:rsid w:val="00ED379D"/>
    <w:rsid w:val="00ED385F"/>
    <w:rsid w:val="00ED3890"/>
    <w:rsid w:val="00ED389F"/>
    <w:rsid w:val="00ED38AF"/>
    <w:rsid w:val="00ED38C7"/>
    <w:rsid w:val="00ED38D7"/>
    <w:rsid w:val="00ED38DA"/>
    <w:rsid w:val="00ED3932"/>
    <w:rsid w:val="00ED393F"/>
    <w:rsid w:val="00ED39A8"/>
    <w:rsid w:val="00ED39B8"/>
    <w:rsid w:val="00ED39BF"/>
    <w:rsid w:val="00ED39D2"/>
    <w:rsid w:val="00ED3A10"/>
    <w:rsid w:val="00ED3A1F"/>
    <w:rsid w:val="00ED3A2C"/>
    <w:rsid w:val="00ED3A62"/>
    <w:rsid w:val="00ED3A83"/>
    <w:rsid w:val="00ED3B1F"/>
    <w:rsid w:val="00ED3B20"/>
    <w:rsid w:val="00ED3B56"/>
    <w:rsid w:val="00ED3B89"/>
    <w:rsid w:val="00ED3B9F"/>
    <w:rsid w:val="00ED3BD1"/>
    <w:rsid w:val="00ED3BD4"/>
    <w:rsid w:val="00ED3C03"/>
    <w:rsid w:val="00ED3C08"/>
    <w:rsid w:val="00ED3C0A"/>
    <w:rsid w:val="00ED3C5A"/>
    <w:rsid w:val="00ED3C9B"/>
    <w:rsid w:val="00ED3CAC"/>
    <w:rsid w:val="00ED3CB2"/>
    <w:rsid w:val="00ED3D09"/>
    <w:rsid w:val="00ED3D0E"/>
    <w:rsid w:val="00ED3D62"/>
    <w:rsid w:val="00ED3D74"/>
    <w:rsid w:val="00ED3D76"/>
    <w:rsid w:val="00ED3D7C"/>
    <w:rsid w:val="00ED3D9B"/>
    <w:rsid w:val="00ED3DB8"/>
    <w:rsid w:val="00ED3DBA"/>
    <w:rsid w:val="00ED3DBD"/>
    <w:rsid w:val="00ED3DD2"/>
    <w:rsid w:val="00ED3DE1"/>
    <w:rsid w:val="00ED3DF2"/>
    <w:rsid w:val="00ED3E08"/>
    <w:rsid w:val="00ED3E17"/>
    <w:rsid w:val="00ED3E31"/>
    <w:rsid w:val="00ED3E37"/>
    <w:rsid w:val="00ED3E4A"/>
    <w:rsid w:val="00ED3E5A"/>
    <w:rsid w:val="00ED3EA7"/>
    <w:rsid w:val="00ED3ECA"/>
    <w:rsid w:val="00ED3F22"/>
    <w:rsid w:val="00ED3FA4"/>
    <w:rsid w:val="00ED3FA9"/>
    <w:rsid w:val="00ED3FB4"/>
    <w:rsid w:val="00ED4007"/>
    <w:rsid w:val="00ED4032"/>
    <w:rsid w:val="00ED403C"/>
    <w:rsid w:val="00ED4050"/>
    <w:rsid w:val="00ED4077"/>
    <w:rsid w:val="00ED4090"/>
    <w:rsid w:val="00ED40A1"/>
    <w:rsid w:val="00ED40D6"/>
    <w:rsid w:val="00ED4147"/>
    <w:rsid w:val="00ED41B2"/>
    <w:rsid w:val="00ED41BC"/>
    <w:rsid w:val="00ED41D7"/>
    <w:rsid w:val="00ED420D"/>
    <w:rsid w:val="00ED422C"/>
    <w:rsid w:val="00ED4236"/>
    <w:rsid w:val="00ED4293"/>
    <w:rsid w:val="00ED4296"/>
    <w:rsid w:val="00ED42C2"/>
    <w:rsid w:val="00ED42D2"/>
    <w:rsid w:val="00ED42D3"/>
    <w:rsid w:val="00ED42D4"/>
    <w:rsid w:val="00ED4304"/>
    <w:rsid w:val="00ED433D"/>
    <w:rsid w:val="00ED434B"/>
    <w:rsid w:val="00ED4350"/>
    <w:rsid w:val="00ED4364"/>
    <w:rsid w:val="00ED4391"/>
    <w:rsid w:val="00ED4449"/>
    <w:rsid w:val="00ED4492"/>
    <w:rsid w:val="00ED4499"/>
    <w:rsid w:val="00ED44D7"/>
    <w:rsid w:val="00ED44E3"/>
    <w:rsid w:val="00ED450C"/>
    <w:rsid w:val="00ED450E"/>
    <w:rsid w:val="00ED452F"/>
    <w:rsid w:val="00ED4565"/>
    <w:rsid w:val="00ED457A"/>
    <w:rsid w:val="00ED45AF"/>
    <w:rsid w:val="00ED45DD"/>
    <w:rsid w:val="00ED45DF"/>
    <w:rsid w:val="00ED4603"/>
    <w:rsid w:val="00ED4623"/>
    <w:rsid w:val="00ED466A"/>
    <w:rsid w:val="00ED466C"/>
    <w:rsid w:val="00ED4678"/>
    <w:rsid w:val="00ED4697"/>
    <w:rsid w:val="00ED46A0"/>
    <w:rsid w:val="00ED46A6"/>
    <w:rsid w:val="00ED4722"/>
    <w:rsid w:val="00ED4737"/>
    <w:rsid w:val="00ED4750"/>
    <w:rsid w:val="00ED47DE"/>
    <w:rsid w:val="00ED47FD"/>
    <w:rsid w:val="00ED482D"/>
    <w:rsid w:val="00ED4835"/>
    <w:rsid w:val="00ED489D"/>
    <w:rsid w:val="00ED48BC"/>
    <w:rsid w:val="00ED493B"/>
    <w:rsid w:val="00ED4981"/>
    <w:rsid w:val="00ED4992"/>
    <w:rsid w:val="00ED4995"/>
    <w:rsid w:val="00ED4A02"/>
    <w:rsid w:val="00ED4A4E"/>
    <w:rsid w:val="00ED4A9B"/>
    <w:rsid w:val="00ED4A9E"/>
    <w:rsid w:val="00ED4AD4"/>
    <w:rsid w:val="00ED4B5D"/>
    <w:rsid w:val="00ED4B77"/>
    <w:rsid w:val="00ED4BD8"/>
    <w:rsid w:val="00ED4C10"/>
    <w:rsid w:val="00ED4C76"/>
    <w:rsid w:val="00ED4C8D"/>
    <w:rsid w:val="00ED4C9C"/>
    <w:rsid w:val="00ED4CEC"/>
    <w:rsid w:val="00ED4CF3"/>
    <w:rsid w:val="00ED4D02"/>
    <w:rsid w:val="00ED4D3F"/>
    <w:rsid w:val="00ED4D82"/>
    <w:rsid w:val="00ED4D92"/>
    <w:rsid w:val="00ED4DD1"/>
    <w:rsid w:val="00ED4E1B"/>
    <w:rsid w:val="00ED4E40"/>
    <w:rsid w:val="00ED4E4F"/>
    <w:rsid w:val="00ED4E5A"/>
    <w:rsid w:val="00ED4E6A"/>
    <w:rsid w:val="00ED4ED4"/>
    <w:rsid w:val="00ED4F3E"/>
    <w:rsid w:val="00ED4F5C"/>
    <w:rsid w:val="00ED4F93"/>
    <w:rsid w:val="00ED4FB1"/>
    <w:rsid w:val="00ED4FCA"/>
    <w:rsid w:val="00ED4FD4"/>
    <w:rsid w:val="00ED4FDF"/>
    <w:rsid w:val="00ED4FED"/>
    <w:rsid w:val="00ED4FF4"/>
    <w:rsid w:val="00ED5048"/>
    <w:rsid w:val="00ED5073"/>
    <w:rsid w:val="00ED50B8"/>
    <w:rsid w:val="00ED50EE"/>
    <w:rsid w:val="00ED5112"/>
    <w:rsid w:val="00ED5122"/>
    <w:rsid w:val="00ED514E"/>
    <w:rsid w:val="00ED5162"/>
    <w:rsid w:val="00ED51CF"/>
    <w:rsid w:val="00ED51E4"/>
    <w:rsid w:val="00ED51FA"/>
    <w:rsid w:val="00ED51FF"/>
    <w:rsid w:val="00ED52C6"/>
    <w:rsid w:val="00ED52EB"/>
    <w:rsid w:val="00ED52FD"/>
    <w:rsid w:val="00ED5318"/>
    <w:rsid w:val="00ED5364"/>
    <w:rsid w:val="00ED53A1"/>
    <w:rsid w:val="00ED53F4"/>
    <w:rsid w:val="00ED53FF"/>
    <w:rsid w:val="00ED544F"/>
    <w:rsid w:val="00ED548A"/>
    <w:rsid w:val="00ED54B0"/>
    <w:rsid w:val="00ED54DA"/>
    <w:rsid w:val="00ED54EC"/>
    <w:rsid w:val="00ED5508"/>
    <w:rsid w:val="00ED551C"/>
    <w:rsid w:val="00ED5529"/>
    <w:rsid w:val="00ED5532"/>
    <w:rsid w:val="00ED555E"/>
    <w:rsid w:val="00ED5579"/>
    <w:rsid w:val="00ED55AF"/>
    <w:rsid w:val="00ED55DF"/>
    <w:rsid w:val="00ED562E"/>
    <w:rsid w:val="00ED563A"/>
    <w:rsid w:val="00ED564C"/>
    <w:rsid w:val="00ED56DA"/>
    <w:rsid w:val="00ED56E7"/>
    <w:rsid w:val="00ED5776"/>
    <w:rsid w:val="00ED57AB"/>
    <w:rsid w:val="00ED57B1"/>
    <w:rsid w:val="00ED57B5"/>
    <w:rsid w:val="00ED57EC"/>
    <w:rsid w:val="00ED5818"/>
    <w:rsid w:val="00ED5842"/>
    <w:rsid w:val="00ED5890"/>
    <w:rsid w:val="00ED58BD"/>
    <w:rsid w:val="00ED58C4"/>
    <w:rsid w:val="00ED58CC"/>
    <w:rsid w:val="00ED58CF"/>
    <w:rsid w:val="00ED58D0"/>
    <w:rsid w:val="00ED58E7"/>
    <w:rsid w:val="00ED58F9"/>
    <w:rsid w:val="00ED5963"/>
    <w:rsid w:val="00ED5978"/>
    <w:rsid w:val="00ED598C"/>
    <w:rsid w:val="00ED59D9"/>
    <w:rsid w:val="00ED59F6"/>
    <w:rsid w:val="00ED5A58"/>
    <w:rsid w:val="00ED5A96"/>
    <w:rsid w:val="00ED5AAA"/>
    <w:rsid w:val="00ED5AB3"/>
    <w:rsid w:val="00ED5AB5"/>
    <w:rsid w:val="00ED5AC5"/>
    <w:rsid w:val="00ED5AD9"/>
    <w:rsid w:val="00ED5B0B"/>
    <w:rsid w:val="00ED5B29"/>
    <w:rsid w:val="00ED5B47"/>
    <w:rsid w:val="00ED5B72"/>
    <w:rsid w:val="00ED5B95"/>
    <w:rsid w:val="00ED5BA4"/>
    <w:rsid w:val="00ED5BC4"/>
    <w:rsid w:val="00ED5BD0"/>
    <w:rsid w:val="00ED5BD8"/>
    <w:rsid w:val="00ED5BFB"/>
    <w:rsid w:val="00ED5C63"/>
    <w:rsid w:val="00ED5C64"/>
    <w:rsid w:val="00ED5CAF"/>
    <w:rsid w:val="00ED5CB8"/>
    <w:rsid w:val="00ED5CC4"/>
    <w:rsid w:val="00ED5CF8"/>
    <w:rsid w:val="00ED5D2F"/>
    <w:rsid w:val="00ED5D4C"/>
    <w:rsid w:val="00ED5D99"/>
    <w:rsid w:val="00ED5D9D"/>
    <w:rsid w:val="00ED5DAF"/>
    <w:rsid w:val="00ED5DE6"/>
    <w:rsid w:val="00ED5DEB"/>
    <w:rsid w:val="00ED5E13"/>
    <w:rsid w:val="00ED5E30"/>
    <w:rsid w:val="00ED5E44"/>
    <w:rsid w:val="00ED5E5F"/>
    <w:rsid w:val="00ED5E66"/>
    <w:rsid w:val="00ED5E79"/>
    <w:rsid w:val="00ED5ECD"/>
    <w:rsid w:val="00ED5F46"/>
    <w:rsid w:val="00ED5F66"/>
    <w:rsid w:val="00ED5F7B"/>
    <w:rsid w:val="00ED5FA8"/>
    <w:rsid w:val="00ED5FD0"/>
    <w:rsid w:val="00ED5FEA"/>
    <w:rsid w:val="00ED6024"/>
    <w:rsid w:val="00ED6026"/>
    <w:rsid w:val="00ED602E"/>
    <w:rsid w:val="00ED607D"/>
    <w:rsid w:val="00ED60C0"/>
    <w:rsid w:val="00ED60D2"/>
    <w:rsid w:val="00ED6104"/>
    <w:rsid w:val="00ED610D"/>
    <w:rsid w:val="00ED611F"/>
    <w:rsid w:val="00ED614A"/>
    <w:rsid w:val="00ED6163"/>
    <w:rsid w:val="00ED61D2"/>
    <w:rsid w:val="00ED61F4"/>
    <w:rsid w:val="00ED621D"/>
    <w:rsid w:val="00ED6243"/>
    <w:rsid w:val="00ED624B"/>
    <w:rsid w:val="00ED6269"/>
    <w:rsid w:val="00ED626D"/>
    <w:rsid w:val="00ED627F"/>
    <w:rsid w:val="00ED6292"/>
    <w:rsid w:val="00ED62AE"/>
    <w:rsid w:val="00ED62B4"/>
    <w:rsid w:val="00ED62B8"/>
    <w:rsid w:val="00ED62BE"/>
    <w:rsid w:val="00ED6323"/>
    <w:rsid w:val="00ED63A6"/>
    <w:rsid w:val="00ED63CF"/>
    <w:rsid w:val="00ED64BC"/>
    <w:rsid w:val="00ED64C6"/>
    <w:rsid w:val="00ED64DF"/>
    <w:rsid w:val="00ED64E3"/>
    <w:rsid w:val="00ED650A"/>
    <w:rsid w:val="00ED65A9"/>
    <w:rsid w:val="00ED65B4"/>
    <w:rsid w:val="00ED65E0"/>
    <w:rsid w:val="00ED662F"/>
    <w:rsid w:val="00ED6637"/>
    <w:rsid w:val="00ED6645"/>
    <w:rsid w:val="00ED6663"/>
    <w:rsid w:val="00ED669C"/>
    <w:rsid w:val="00ED66A7"/>
    <w:rsid w:val="00ED66D0"/>
    <w:rsid w:val="00ED66DB"/>
    <w:rsid w:val="00ED66EF"/>
    <w:rsid w:val="00ED66F1"/>
    <w:rsid w:val="00ED671B"/>
    <w:rsid w:val="00ED676B"/>
    <w:rsid w:val="00ED6784"/>
    <w:rsid w:val="00ED6790"/>
    <w:rsid w:val="00ED67CA"/>
    <w:rsid w:val="00ED67D5"/>
    <w:rsid w:val="00ED67D8"/>
    <w:rsid w:val="00ED682B"/>
    <w:rsid w:val="00ED6833"/>
    <w:rsid w:val="00ED684C"/>
    <w:rsid w:val="00ED6858"/>
    <w:rsid w:val="00ED6892"/>
    <w:rsid w:val="00ED6893"/>
    <w:rsid w:val="00ED68CC"/>
    <w:rsid w:val="00ED6912"/>
    <w:rsid w:val="00ED6926"/>
    <w:rsid w:val="00ED692B"/>
    <w:rsid w:val="00ED692E"/>
    <w:rsid w:val="00ED6942"/>
    <w:rsid w:val="00ED696B"/>
    <w:rsid w:val="00ED6999"/>
    <w:rsid w:val="00ED69AD"/>
    <w:rsid w:val="00ED69B7"/>
    <w:rsid w:val="00ED6A17"/>
    <w:rsid w:val="00ED6A2B"/>
    <w:rsid w:val="00ED6A5F"/>
    <w:rsid w:val="00ED6A88"/>
    <w:rsid w:val="00ED6AAD"/>
    <w:rsid w:val="00ED6AEF"/>
    <w:rsid w:val="00ED6AFD"/>
    <w:rsid w:val="00ED6B04"/>
    <w:rsid w:val="00ED6BD9"/>
    <w:rsid w:val="00ED6BE7"/>
    <w:rsid w:val="00ED6C20"/>
    <w:rsid w:val="00ED6C21"/>
    <w:rsid w:val="00ED6C2E"/>
    <w:rsid w:val="00ED6C79"/>
    <w:rsid w:val="00ED6CC0"/>
    <w:rsid w:val="00ED6D7E"/>
    <w:rsid w:val="00ED6E16"/>
    <w:rsid w:val="00ED6E18"/>
    <w:rsid w:val="00ED6E3B"/>
    <w:rsid w:val="00ED6E62"/>
    <w:rsid w:val="00ED6E70"/>
    <w:rsid w:val="00ED6E81"/>
    <w:rsid w:val="00ED6EB0"/>
    <w:rsid w:val="00ED6ECF"/>
    <w:rsid w:val="00ED6EFA"/>
    <w:rsid w:val="00ED6F2B"/>
    <w:rsid w:val="00ED6F2F"/>
    <w:rsid w:val="00ED6F3F"/>
    <w:rsid w:val="00ED6F4C"/>
    <w:rsid w:val="00ED6F64"/>
    <w:rsid w:val="00ED6F65"/>
    <w:rsid w:val="00ED6FC3"/>
    <w:rsid w:val="00ED6FC4"/>
    <w:rsid w:val="00ED6FDA"/>
    <w:rsid w:val="00ED6FE4"/>
    <w:rsid w:val="00ED6FFE"/>
    <w:rsid w:val="00ED70EB"/>
    <w:rsid w:val="00ED70FB"/>
    <w:rsid w:val="00ED7120"/>
    <w:rsid w:val="00ED7142"/>
    <w:rsid w:val="00ED7149"/>
    <w:rsid w:val="00ED7179"/>
    <w:rsid w:val="00ED7180"/>
    <w:rsid w:val="00ED71D3"/>
    <w:rsid w:val="00ED71D5"/>
    <w:rsid w:val="00ED71D8"/>
    <w:rsid w:val="00ED71EC"/>
    <w:rsid w:val="00ED7250"/>
    <w:rsid w:val="00ED726E"/>
    <w:rsid w:val="00ED72C1"/>
    <w:rsid w:val="00ED72C4"/>
    <w:rsid w:val="00ED72F0"/>
    <w:rsid w:val="00ED72F3"/>
    <w:rsid w:val="00ED732E"/>
    <w:rsid w:val="00ED7355"/>
    <w:rsid w:val="00ED735F"/>
    <w:rsid w:val="00ED7383"/>
    <w:rsid w:val="00ED7385"/>
    <w:rsid w:val="00ED7391"/>
    <w:rsid w:val="00ED73E7"/>
    <w:rsid w:val="00ED73F2"/>
    <w:rsid w:val="00ED73F5"/>
    <w:rsid w:val="00ED7415"/>
    <w:rsid w:val="00ED7422"/>
    <w:rsid w:val="00ED744A"/>
    <w:rsid w:val="00ED746C"/>
    <w:rsid w:val="00ED7471"/>
    <w:rsid w:val="00ED74A3"/>
    <w:rsid w:val="00ED74A5"/>
    <w:rsid w:val="00ED74AF"/>
    <w:rsid w:val="00ED74C1"/>
    <w:rsid w:val="00ED74CD"/>
    <w:rsid w:val="00ED74D9"/>
    <w:rsid w:val="00ED750E"/>
    <w:rsid w:val="00ED755A"/>
    <w:rsid w:val="00ED757E"/>
    <w:rsid w:val="00ED759E"/>
    <w:rsid w:val="00ED7612"/>
    <w:rsid w:val="00ED764F"/>
    <w:rsid w:val="00ED7659"/>
    <w:rsid w:val="00ED771D"/>
    <w:rsid w:val="00ED772C"/>
    <w:rsid w:val="00ED7741"/>
    <w:rsid w:val="00ED7759"/>
    <w:rsid w:val="00ED7767"/>
    <w:rsid w:val="00ED7776"/>
    <w:rsid w:val="00ED7784"/>
    <w:rsid w:val="00ED77E5"/>
    <w:rsid w:val="00ED7849"/>
    <w:rsid w:val="00ED786A"/>
    <w:rsid w:val="00ED7884"/>
    <w:rsid w:val="00ED788B"/>
    <w:rsid w:val="00ED78B6"/>
    <w:rsid w:val="00ED7910"/>
    <w:rsid w:val="00ED7919"/>
    <w:rsid w:val="00ED793F"/>
    <w:rsid w:val="00ED7951"/>
    <w:rsid w:val="00ED795B"/>
    <w:rsid w:val="00ED7960"/>
    <w:rsid w:val="00ED7975"/>
    <w:rsid w:val="00ED7978"/>
    <w:rsid w:val="00ED79B0"/>
    <w:rsid w:val="00ED79B8"/>
    <w:rsid w:val="00ED79BC"/>
    <w:rsid w:val="00ED7A0C"/>
    <w:rsid w:val="00ED7A55"/>
    <w:rsid w:val="00ED7A89"/>
    <w:rsid w:val="00ED7AB3"/>
    <w:rsid w:val="00ED7ADC"/>
    <w:rsid w:val="00ED7AEB"/>
    <w:rsid w:val="00ED7B52"/>
    <w:rsid w:val="00ED7B74"/>
    <w:rsid w:val="00ED7BE8"/>
    <w:rsid w:val="00ED7C15"/>
    <w:rsid w:val="00ED7C33"/>
    <w:rsid w:val="00ED7CBC"/>
    <w:rsid w:val="00ED7CC0"/>
    <w:rsid w:val="00ED7CDD"/>
    <w:rsid w:val="00ED7D03"/>
    <w:rsid w:val="00ED7D2A"/>
    <w:rsid w:val="00ED7D3E"/>
    <w:rsid w:val="00ED7D42"/>
    <w:rsid w:val="00ED7D49"/>
    <w:rsid w:val="00ED7D4E"/>
    <w:rsid w:val="00ED7D81"/>
    <w:rsid w:val="00ED7DC0"/>
    <w:rsid w:val="00ED7DD5"/>
    <w:rsid w:val="00ED7E26"/>
    <w:rsid w:val="00ED7E37"/>
    <w:rsid w:val="00ED7E38"/>
    <w:rsid w:val="00ED7E53"/>
    <w:rsid w:val="00ED7E54"/>
    <w:rsid w:val="00ED7EBB"/>
    <w:rsid w:val="00ED7ED5"/>
    <w:rsid w:val="00ED7F1C"/>
    <w:rsid w:val="00ED7F69"/>
    <w:rsid w:val="00ED7F7E"/>
    <w:rsid w:val="00ED7F85"/>
    <w:rsid w:val="00ED7FF6"/>
    <w:rsid w:val="00ED7FF7"/>
    <w:rsid w:val="00EE0060"/>
    <w:rsid w:val="00EE007B"/>
    <w:rsid w:val="00EE00EE"/>
    <w:rsid w:val="00EE00EF"/>
    <w:rsid w:val="00EE0138"/>
    <w:rsid w:val="00EE015D"/>
    <w:rsid w:val="00EE01A4"/>
    <w:rsid w:val="00EE01E0"/>
    <w:rsid w:val="00EE0214"/>
    <w:rsid w:val="00EE0235"/>
    <w:rsid w:val="00EE0246"/>
    <w:rsid w:val="00EE029A"/>
    <w:rsid w:val="00EE02B7"/>
    <w:rsid w:val="00EE02BE"/>
    <w:rsid w:val="00EE02EF"/>
    <w:rsid w:val="00EE0324"/>
    <w:rsid w:val="00EE0343"/>
    <w:rsid w:val="00EE0372"/>
    <w:rsid w:val="00EE0390"/>
    <w:rsid w:val="00EE0394"/>
    <w:rsid w:val="00EE03D0"/>
    <w:rsid w:val="00EE03E7"/>
    <w:rsid w:val="00EE03EE"/>
    <w:rsid w:val="00EE03F9"/>
    <w:rsid w:val="00EE041A"/>
    <w:rsid w:val="00EE0434"/>
    <w:rsid w:val="00EE0447"/>
    <w:rsid w:val="00EE0454"/>
    <w:rsid w:val="00EE0464"/>
    <w:rsid w:val="00EE0466"/>
    <w:rsid w:val="00EE046F"/>
    <w:rsid w:val="00EE0478"/>
    <w:rsid w:val="00EE049A"/>
    <w:rsid w:val="00EE04E3"/>
    <w:rsid w:val="00EE0513"/>
    <w:rsid w:val="00EE0561"/>
    <w:rsid w:val="00EE056A"/>
    <w:rsid w:val="00EE0594"/>
    <w:rsid w:val="00EE05AD"/>
    <w:rsid w:val="00EE05AF"/>
    <w:rsid w:val="00EE05E5"/>
    <w:rsid w:val="00EE061B"/>
    <w:rsid w:val="00EE0659"/>
    <w:rsid w:val="00EE0685"/>
    <w:rsid w:val="00EE068E"/>
    <w:rsid w:val="00EE0690"/>
    <w:rsid w:val="00EE06DC"/>
    <w:rsid w:val="00EE0746"/>
    <w:rsid w:val="00EE0775"/>
    <w:rsid w:val="00EE0785"/>
    <w:rsid w:val="00EE07F2"/>
    <w:rsid w:val="00EE07F7"/>
    <w:rsid w:val="00EE0801"/>
    <w:rsid w:val="00EE0813"/>
    <w:rsid w:val="00EE081D"/>
    <w:rsid w:val="00EE0849"/>
    <w:rsid w:val="00EE088E"/>
    <w:rsid w:val="00EE08A1"/>
    <w:rsid w:val="00EE08BB"/>
    <w:rsid w:val="00EE08D2"/>
    <w:rsid w:val="00EE08E0"/>
    <w:rsid w:val="00EE0927"/>
    <w:rsid w:val="00EE0949"/>
    <w:rsid w:val="00EE0963"/>
    <w:rsid w:val="00EE097C"/>
    <w:rsid w:val="00EE0984"/>
    <w:rsid w:val="00EE0A28"/>
    <w:rsid w:val="00EE0AB8"/>
    <w:rsid w:val="00EE0AE7"/>
    <w:rsid w:val="00EE0AEB"/>
    <w:rsid w:val="00EE0AFB"/>
    <w:rsid w:val="00EE0B18"/>
    <w:rsid w:val="00EE0B1F"/>
    <w:rsid w:val="00EE0B4C"/>
    <w:rsid w:val="00EE0BFE"/>
    <w:rsid w:val="00EE0C17"/>
    <w:rsid w:val="00EE0C77"/>
    <w:rsid w:val="00EE0C7E"/>
    <w:rsid w:val="00EE0CC2"/>
    <w:rsid w:val="00EE0CD3"/>
    <w:rsid w:val="00EE0CE7"/>
    <w:rsid w:val="00EE0D19"/>
    <w:rsid w:val="00EE0D44"/>
    <w:rsid w:val="00EE0D47"/>
    <w:rsid w:val="00EE0D4A"/>
    <w:rsid w:val="00EE0D7B"/>
    <w:rsid w:val="00EE0D8A"/>
    <w:rsid w:val="00EE0D8C"/>
    <w:rsid w:val="00EE0DCD"/>
    <w:rsid w:val="00EE0E23"/>
    <w:rsid w:val="00EE0E43"/>
    <w:rsid w:val="00EE0E45"/>
    <w:rsid w:val="00EE0E59"/>
    <w:rsid w:val="00EE0E63"/>
    <w:rsid w:val="00EE0E70"/>
    <w:rsid w:val="00EE0E76"/>
    <w:rsid w:val="00EE0E86"/>
    <w:rsid w:val="00EE0E98"/>
    <w:rsid w:val="00EE0E9F"/>
    <w:rsid w:val="00EE0ECA"/>
    <w:rsid w:val="00EE0F5B"/>
    <w:rsid w:val="00EE0F5D"/>
    <w:rsid w:val="00EE0F71"/>
    <w:rsid w:val="00EE0FAF"/>
    <w:rsid w:val="00EE105F"/>
    <w:rsid w:val="00EE1084"/>
    <w:rsid w:val="00EE10AD"/>
    <w:rsid w:val="00EE10B0"/>
    <w:rsid w:val="00EE10BA"/>
    <w:rsid w:val="00EE1117"/>
    <w:rsid w:val="00EE111D"/>
    <w:rsid w:val="00EE118A"/>
    <w:rsid w:val="00EE11CD"/>
    <w:rsid w:val="00EE11EC"/>
    <w:rsid w:val="00EE126C"/>
    <w:rsid w:val="00EE126E"/>
    <w:rsid w:val="00EE127A"/>
    <w:rsid w:val="00EE12A7"/>
    <w:rsid w:val="00EE12D4"/>
    <w:rsid w:val="00EE1332"/>
    <w:rsid w:val="00EE1344"/>
    <w:rsid w:val="00EE1369"/>
    <w:rsid w:val="00EE13B1"/>
    <w:rsid w:val="00EE13BB"/>
    <w:rsid w:val="00EE13DC"/>
    <w:rsid w:val="00EE13EB"/>
    <w:rsid w:val="00EE141D"/>
    <w:rsid w:val="00EE14CE"/>
    <w:rsid w:val="00EE1501"/>
    <w:rsid w:val="00EE1505"/>
    <w:rsid w:val="00EE1530"/>
    <w:rsid w:val="00EE1552"/>
    <w:rsid w:val="00EE1567"/>
    <w:rsid w:val="00EE161E"/>
    <w:rsid w:val="00EE16DD"/>
    <w:rsid w:val="00EE1722"/>
    <w:rsid w:val="00EE1731"/>
    <w:rsid w:val="00EE1770"/>
    <w:rsid w:val="00EE1773"/>
    <w:rsid w:val="00EE1782"/>
    <w:rsid w:val="00EE1792"/>
    <w:rsid w:val="00EE17D5"/>
    <w:rsid w:val="00EE1813"/>
    <w:rsid w:val="00EE1820"/>
    <w:rsid w:val="00EE182B"/>
    <w:rsid w:val="00EE1845"/>
    <w:rsid w:val="00EE184C"/>
    <w:rsid w:val="00EE1877"/>
    <w:rsid w:val="00EE1893"/>
    <w:rsid w:val="00EE18C3"/>
    <w:rsid w:val="00EE18C6"/>
    <w:rsid w:val="00EE18E6"/>
    <w:rsid w:val="00EE18FC"/>
    <w:rsid w:val="00EE1923"/>
    <w:rsid w:val="00EE1953"/>
    <w:rsid w:val="00EE19C3"/>
    <w:rsid w:val="00EE19C5"/>
    <w:rsid w:val="00EE19EB"/>
    <w:rsid w:val="00EE1A0C"/>
    <w:rsid w:val="00EE1A21"/>
    <w:rsid w:val="00EE1A51"/>
    <w:rsid w:val="00EE1A6B"/>
    <w:rsid w:val="00EE1A86"/>
    <w:rsid w:val="00EE1A88"/>
    <w:rsid w:val="00EE1A97"/>
    <w:rsid w:val="00EE1AB8"/>
    <w:rsid w:val="00EE1AD6"/>
    <w:rsid w:val="00EE1AE8"/>
    <w:rsid w:val="00EE1B7F"/>
    <w:rsid w:val="00EE1B80"/>
    <w:rsid w:val="00EE1B9D"/>
    <w:rsid w:val="00EE1BAA"/>
    <w:rsid w:val="00EE1BDC"/>
    <w:rsid w:val="00EE1BEC"/>
    <w:rsid w:val="00EE1C14"/>
    <w:rsid w:val="00EE1C1F"/>
    <w:rsid w:val="00EE1C2A"/>
    <w:rsid w:val="00EE1C4B"/>
    <w:rsid w:val="00EE1C4E"/>
    <w:rsid w:val="00EE1C57"/>
    <w:rsid w:val="00EE1C5E"/>
    <w:rsid w:val="00EE1C6A"/>
    <w:rsid w:val="00EE1C96"/>
    <w:rsid w:val="00EE1C9D"/>
    <w:rsid w:val="00EE1CB0"/>
    <w:rsid w:val="00EE1CCE"/>
    <w:rsid w:val="00EE1CEC"/>
    <w:rsid w:val="00EE1D70"/>
    <w:rsid w:val="00EE1E1C"/>
    <w:rsid w:val="00EE1ED6"/>
    <w:rsid w:val="00EE1F06"/>
    <w:rsid w:val="00EE1F1C"/>
    <w:rsid w:val="00EE1F36"/>
    <w:rsid w:val="00EE1F4F"/>
    <w:rsid w:val="00EE1F88"/>
    <w:rsid w:val="00EE1F89"/>
    <w:rsid w:val="00EE1F8F"/>
    <w:rsid w:val="00EE1F9D"/>
    <w:rsid w:val="00EE1FAC"/>
    <w:rsid w:val="00EE1FB9"/>
    <w:rsid w:val="00EE1FD4"/>
    <w:rsid w:val="00EE2079"/>
    <w:rsid w:val="00EE208F"/>
    <w:rsid w:val="00EE209B"/>
    <w:rsid w:val="00EE20CC"/>
    <w:rsid w:val="00EE219B"/>
    <w:rsid w:val="00EE2208"/>
    <w:rsid w:val="00EE2255"/>
    <w:rsid w:val="00EE225D"/>
    <w:rsid w:val="00EE22A6"/>
    <w:rsid w:val="00EE22A7"/>
    <w:rsid w:val="00EE22AA"/>
    <w:rsid w:val="00EE22E4"/>
    <w:rsid w:val="00EE22EA"/>
    <w:rsid w:val="00EE240C"/>
    <w:rsid w:val="00EE2418"/>
    <w:rsid w:val="00EE245C"/>
    <w:rsid w:val="00EE24AF"/>
    <w:rsid w:val="00EE24BF"/>
    <w:rsid w:val="00EE24C1"/>
    <w:rsid w:val="00EE24E1"/>
    <w:rsid w:val="00EE2534"/>
    <w:rsid w:val="00EE2543"/>
    <w:rsid w:val="00EE259A"/>
    <w:rsid w:val="00EE25BA"/>
    <w:rsid w:val="00EE25C8"/>
    <w:rsid w:val="00EE25CC"/>
    <w:rsid w:val="00EE25D4"/>
    <w:rsid w:val="00EE25E3"/>
    <w:rsid w:val="00EE2602"/>
    <w:rsid w:val="00EE261C"/>
    <w:rsid w:val="00EE2688"/>
    <w:rsid w:val="00EE26D0"/>
    <w:rsid w:val="00EE26D8"/>
    <w:rsid w:val="00EE270A"/>
    <w:rsid w:val="00EE271C"/>
    <w:rsid w:val="00EE271D"/>
    <w:rsid w:val="00EE272C"/>
    <w:rsid w:val="00EE2739"/>
    <w:rsid w:val="00EE273F"/>
    <w:rsid w:val="00EE2749"/>
    <w:rsid w:val="00EE2750"/>
    <w:rsid w:val="00EE2761"/>
    <w:rsid w:val="00EE2781"/>
    <w:rsid w:val="00EE2794"/>
    <w:rsid w:val="00EE27E9"/>
    <w:rsid w:val="00EE27FC"/>
    <w:rsid w:val="00EE2812"/>
    <w:rsid w:val="00EE2856"/>
    <w:rsid w:val="00EE28BD"/>
    <w:rsid w:val="00EE28CA"/>
    <w:rsid w:val="00EE2917"/>
    <w:rsid w:val="00EE291D"/>
    <w:rsid w:val="00EE292D"/>
    <w:rsid w:val="00EE2931"/>
    <w:rsid w:val="00EE293C"/>
    <w:rsid w:val="00EE298C"/>
    <w:rsid w:val="00EE2A02"/>
    <w:rsid w:val="00EE2A48"/>
    <w:rsid w:val="00EE2A5F"/>
    <w:rsid w:val="00EE2A7B"/>
    <w:rsid w:val="00EE2A9A"/>
    <w:rsid w:val="00EE2ACA"/>
    <w:rsid w:val="00EE2AEE"/>
    <w:rsid w:val="00EE2B13"/>
    <w:rsid w:val="00EE2B1E"/>
    <w:rsid w:val="00EE2B2E"/>
    <w:rsid w:val="00EE2B32"/>
    <w:rsid w:val="00EE2B34"/>
    <w:rsid w:val="00EE2B3B"/>
    <w:rsid w:val="00EE2B49"/>
    <w:rsid w:val="00EE2B6E"/>
    <w:rsid w:val="00EE2B6F"/>
    <w:rsid w:val="00EE2BB9"/>
    <w:rsid w:val="00EE2BC4"/>
    <w:rsid w:val="00EE2BD5"/>
    <w:rsid w:val="00EE2C88"/>
    <w:rsid w:val="00EE2C8B"/>
    <w:rsid w:val="00EE2CA0"/>
    <w:rsid w:val="00EE2CB1"/>
    <w:rsid w:val="00EE2CB9"/>
    <w:rsid w:val="00EE2D04"/>
    <w:rsid w:val="00EE2D2A"/>
    <w:rsid w:val="00EE2E02"/>
    <w:rsid w:val="00EE2E42"/>
    <w:rsid w:val="00EE2E8D"/>
    <w:rsid w:val="00EE2E9A"/>
    <w:rsid w:val="00EE2EB9"/>
    <w:rsid w:val="00EE2ED3"/>
    <w:rsid w:val="00EE2F03"/>
    <w:rsid w:val="00EE2FB1"/>
    <w:rsid w:val="00EE2FB6"/>
    <w:rsid w:val="00EE2FF4"/>
    <w:rsid w:val="00EE3028"/>
    <w:rsid w:val="00EE3065"/>
    <w:rsid w:val="00EE3081"/>
    <w:rsid w:val="00EE308E"/>
    <w:rsid w:val="00EE3097"/>
    <w:rsid w:val="00EE30C1"/>
    <w:rsid w:val="00EE30EF"/>
    <w:rsid w:val="00EE3124"/>
    <w:rsid w:val="00EE313E"/>
    <w:rsid w:val="00EE3150"/>
    <w:rsid w:val="00EE3155"/>
    <w:rsid w:val="00EE31AA"/>
    <w:rsid w:val="00EE31B0"/>
    <w:rsid w:val="00EE31C4"/>
    <w:rsid w:val="00EE31EF"/>
    <w:rsid w:val="00EE3220"/>
    <w:rsid w:val="00EE3228"/>
    <w:rsid w:val="00EE322D"/>
    <w:rsid w:val="00EE326E"/>
    <w:rsid w:val="00EE327C"/>
    <w:rsid w:val="00EE328A"/>
    <w:rsid w:val="00EE332C"/>
    <w:rsid w:val="00EE3333"/>
    <w:rsid w:val="00EE3380"/>
    <w:rsid w:val="00EE338E"/>
    <w:rsid w:val="00EE338F"/>
    <w:rsid w:val="00EE33B4"/>
    <w:rsid w:val="00EE33DE"/>
    <w:rsid w:val="00EE3409"/>
    <w:rsid w:val="00EE344A"/>
    <w:rsid w:val="00EE3457"/>
    <w:rsid w:val="00EE3469"/>
    <w:rsid w:val="00EE3479"/>
    <w:rsid w:val="00EE34DA"/>
    <w:rsid w:val="00EE34E2"/>
    <w:rsid w:val="00EE3501"/>
    <w:rsid w:val="00EE3525"/>
    <w:rsid w:val="00EE3555"/>
    <w:rsid w:val="00EE3557"/>
    <w:rsid w:val="00EE3576"/>
    <w:rsid w:val="00EE3579"/>
    <w:rsid w:val="00EE3616"/>
    <w:rsid w:val="00EE3625"/>
    <w:rsid w:val="00EE3630"/>
    <w:rsid w:val="00EE36C2"/>
    <w:rsid w:val="00EE36D0"/>
    <w:rsid w:val="00EE36F0"/>
    <w:rsid w:val="00EE372F"/>
    <w:rsid w:val="00EE3743"/>
    <w:rsid w:val="00EE3766"/>
    <w:rsid w:val="00EE3798"/>
    <w:rsid w:val="00EE379B"/>
    <w:rsid w:val="00EE379F"/>
    <w:rsid w:val="00EE37C9"/>
    <w:rsid w:val="00EE380F"/>
    <w:rsid w:val="00EE382B"/>
    <w:rsid w:val="00EE383B"/>
    <w:rsid w:val="00EE3840"/>
    <w:rsid w:val="00EE3886"/>
    <w:rsid w:val="00EE38B4"/>
    <w:rsid w:val="00EE38DE"/>
    <w:rsid w:val="00EE38F0"/>
    <w:rsid w:val="00EE3951"/>
    <w:rsid w:val="00EE397F"/>
    <w:rsid w:val="00EE3980"/>
    <w:rsid w:val="00EE3984"/>
    <w:rsid w:val="00EE39D3"/>
    <w:rsid w:val="00EE3A18"/>
    <w:rsid w:val="00EE3A3A"/>
    <w:rsid w:val="00EE3A59"/>
    <w:rsid w:val="00EE3A68"/>
    <w:rsid w:val="00EE3A7F"/>
    <w:rsid w:val="00EE3A84"/>
    <w:rsid w:val="00EE3ADB"/>
    <w:rsid w:val="00EE3B2C"/>
    <w:rsid w:val="00EE3B4A"/>
    <w:rsid w:val="00EE3B4C"/>
    <w:rsid w:val="00EE3B6E"/>
    <w:rsid w:val="00EE3B6F"/>
    <w:rsid w:val="00EE3BAC"/>
    <w:rsid w:val="00EE3BAE"/>
    <w:rsid w:val="00EE3BB0"/>
    <w:rsid w:val="00EE3BCA"/>
    <w:rsid w:val="00EE3C40"/>
    <w:rsid w:val="00EE3C5A"/>
    <w:rsid w:val="00EE3C6C"/>
    <w:rsid w:val="00EE3C9B"/>
    <w:rsid w:val="00EE3CA1"/>
    <w:rsid w:val="00EE3CBB"/>
    <w:rsid w:val="00EE3CD3"/>
    <w:rsid w:val="00EE3CDC"/>
    <w:rsid w:val="00EE3CE7"/>
    <w:rsid w:val="00EE3D2C"/>
    <w:rsid w:val="00EE3D5C"/>
    <w:rsid w:val="00EE3D7B"/>
    <w:rsid w:val="00EE3D9C"/>
    <w:rsid w:val="00EE3DD7"/>
    <w:rsid w:val="00EE3DE3"/>
    <w:rsid w:val="00EE3DE7"/>
    <w:rsid w:val="00EE3DED"/>
    <w:rsid w:val="00EE3DFB"/>
    <w:rsid w:val="00EE3DFF"/>
    <w:rsid w:val="00EE3E14"/>
    <w:rsid w:val="00EE3E2F"/>
    <w:rsid w:val="00EE3E4E"/>
    <w:rsid w:val="00EE3E51"/>
    <w:rsid w:val="00EE3E5A"/>
    <w:rsid w:val="00EE3E99"/>
    <w:rsid w:val="00EE3E9A"/>
    <w:rsid w:val="00EE3EB1"/>
    <w:rsid w:val="00EE3F23"/>
    <w:rsid w:val="00EE3F6D"/>
    <w:rsid w:val="00EE3F8A"/>
    <w:rsid w:val="00EE3F90"/>
    <w:rsid w:val="00EE3F96"/>
    <w:rsid w:val="00EE4010"/>
    <w:rsid w:val="00EE403F"/>
    <w:rsid w:val="00EE404A"/>
    <w:rsid w:val="00EE4054"/>
    <w:rsid w:val="00EE4057"/>
    <w:rsid w:val="00EE4070"/>
    <w:rsid w:val="00EE407E"/>
    <w:rsid w:val="00EE408D"/>
    <w:rsid w:val="00EE40D6"/>
    <w:rsid w:val="00EE40E9"/>
    <w:rsid w:val="00EE4144"/>
    <w:rsid w:val="00EE4148"/>
    <w:rsid w:val="00EE415D"/>
    <w:rsid w:val="00EE4162"/>
    <w:rsid w:val="00EE41B0"/>
    <w:rsid w:val="00EE41F9"/>
    <w:rsid w:val="00EE41FC"/>
    <w:rsid w:val="00EE4217"/>
    <w:rsid w:val="00EE4227"/>
    <w:rsid w:val="00EE4228"/>
    <w:rsid w:val="00EE423D"/>
    <w:rsid w:val="00EE424D"/>
    <w:rsid w:val="00EE4297"/>
    <w:rsid w:val="00EE42A7"/>
    <w:rsid w:val="00EE42E7"/>
    <w:rsid w:val="00EE42EF"/>
    <w:rsid w:val="00EE42F6"/>
    <w:rsid w:val="00EE42F9"/>
    <w:rsid w:val="00EE42FE"/>
    <w:rsid w:val="00EE4301"/>
    <w:rsid w:val="00EE431B"/>
    <w:rsid w:val="00EE4341"/>
    <w:rsid w:val="00EE435B"/>
    <w:rsid w:val="00EE4372"/>
    <w:rsid w:val="00EE4375"/>
    <w:rsid w:val="00EE4395"/>
    <w:rsid w:val="00EE43B2"/>
    <w:rsid w:val="00EE4432"/>
    <w:rsid w:val="00EE446A"/>
    <w:rsid w:val="00EE44E4"/>
    <w:rsid w:val="00EE4502"/>
    <w:rsid w:val="00EE454C"/>
    <w:rsid w:val="00EE456F"/>
    <w:rsid w:val="00EE4584"/>
    <w:rsid w:val="00EE458F"/>
    <w:rsid w:val="00EE4592"/>
    <w:rsid w:val="00EE45A4"/>
    <w:rsid w:val="00EE45CD"/>
    <w:rsid w:val="00EE4633"/>
    <w:rsid w:val="00EE463A"/>
    <w:rsid w:val="00EE464A"/>
    <w:rsid w:val="00EE465B"/>
    <w:rsid w:val="00EE4668"/>
    <w:rsid w:val="00EE466B"/>
    <w:rsid w:val="00EE467B"/>
    <w:rsid w:val="00EE4738"/>
    <w:rsid w:val="00EE473B"/>
    <w:rsid w:val="00EE474D"/>
    <w:rsid w:val="00EE4781"/>
    <w:rsid w:val="00EE47B4"/>
    <w:rsid w:val="00EE47B8"/>
    <w:rsid w:val="00EE4803"/>
    <w:rsid w:val="00EE4809"/>
    <w:rsid w:val="00EE4857"/>
    <w:rsid w:val="00EE4865"/>
    <w:rsid w:val="00EE489F"/>
    <w:rsid w:val="00EE48AA"/>
    <w:rsid w:val="00EE48D5"/>
    <w:rsid w:val="00EE48DB"/>
    <w:rsid w:val="00EE4901"/>
    <w:rsid w:val="00EE4934"/>
    <w:rsid w:val="00EE4937"/>
    <w:rsid w:val="00EE494C"/>
    <w:rsid w:val="00EE4959"/>
    <w:rsid w:val="00EE4996"/>
    <w:rsid w:val="00EE49A3"/>
    <w:rsid w:val="00EE49AA"/>
    <w:rsid w:val="00EE4A03"/>
    <w:rsid w:val="00EE4A0F"/>
    <w:rsid w:val="00EE4A3E"/>
    <w:rsid w:val="00EE4A47"/>
    <w:rsid w:val="00EE4AF5"/>
    <w:rsid w:val="00EE4B20"/>
    <w:rsid w:val="00EE4B2D"/>
    <w:rsid w:val="00EE4B49"/>
    <w:rsid w:val="00EE4B54"/>
    <w:rsid w:val="00EE4B8D"/>
    <w:rsid w:val="00EE4BCB"/>
    <w:rsid w:val="00EE4C04"/>
    <w:rsid w:val="00EE4C1F"/>
    <w:rsid w:val="00EE4C25"/>
    <w:rsid w:val="00EE4C35"/>
    <w:rsid w:val="00EE4C68"/>
    <w:rsid w:val="00EE4C7B"/>
    <w:rsid w:val="00EE4CE3"/>
    <w:rsid w:val="00EE4CF5"/>
    <w:rsid w:val="00EE4D3A"/>
    <w:rsid w:val="00EE4D42"/>
    <w:rsid w:val="00EE4D68"/>
    <w:rsid w:val="00EE4D93"/>
    <w:rsid w:val="00EE4E0B"/>
    <w:rsid w:val="00EE4E35"/>
    <w:rsid w:val="00EE4E37"/>
    <w:rsid w:val="00EE4E4D"/>
    <w:rsid w:val="00EE4E54"/>
    <w:rsid w:val="00EE4E93"/>
    <w:rsid w:val="00EE4E9F"/>
    <w:rsid w:val="00EE4EDA"/>
    <w:rsid w:val="00EE4EE3"/>
    <w:rsid w:val="00EE4F0F"/>
    <w:rsid w:val="00EE4F32"/>
    <w:rsid w:val="00EE4F4D"/>
    <w:rsid w:val="00EE4F58"/>
    <w:rsid w:val="00EE4F79"/>
    <w:rsid w:val="00EE4F86"/>
    <w:rsid w:val="00EE5011"/>
    <w:rsid w:val="00EE5012"/>
    <w:rsid w:val="00EE502B"/>
    <w:rsid w:val="00EE508A"/>
    <w:rsid w:val="00EE50B2"/>
    <w:rsid w:val="00EE50D6"/>
    <w:rsid w:val="00EE50F2"/>
    <w:rsid w:val="00EE50F5"/>
    <w:rsid w:val="00EE5105"/>
    <w:rsid w:val="00EE513C"/>
    <w:rsid w:val="00EE5168"/>
    <w:rsid w:val="00EE5179"/>
    <w:rsid w:val="00EE51DA"/>
    <w:rsid w:val="00EE51FF"/>
    <w:rsid w:val="00EE5200"/>
    <w:rsid w:val="00EE520B"/>
    <w:rsid w:val="00EE5263"/>
    <w:rsid w:val="00EE526C"/>
    <w:rsid w:val="00EE5289"/>
    <w:rsid w:val="00EE52BD"/>
    <w:rsid w:val="00EE5316"/>
    <w:rsid w:val="00EE531D"/>
    <w:rsid w:val="00EE5395"/>
    <w:rsid w:val="00EE5396"/>
    <w:rsid w:val="00EE53BA"/>
    <w:rsid w:val="00EE53C0"/>
    <w:rsid w:val="00EE5436"/>
    <w:rsid w:val="00EE546E"/>
    <w:rsid w:val="00EE5488"/>
    <w:rsid w:val="00EE548B"/>
    <w:rsid w:val="00EE54A6"/>
    <w:rsid w:val="00EE54AE"/>
    <w:rsid w:val="00EE54E8"/>
    <w:rsid w:val="00EE5517"/>
    <w:rsid w:val="00EE5540"/>
    <w:rsid w:val="00EE5565"/>
    <w:rsid w:val="00EE5574"/>
    <w:rsid w:val="00EE5596"/>
    <w:rsid w:val="00EE55BE"/>
    <w:rsid w:val="00EE5617"/>
    <w:rsid w:val="00EE5634"/>
    <w:rsid w:val="00EE5642"/>
    <w:rsid w:val="00EE564A"/>
    <w:rsid w:val="00EE566C"/>
    <w:rsid w:val="00EE5694"/>
    <w:rsid w:val="00EE5698"/>
    <w:rsid w:val="00EE56ED"/>
    <w:rsid w:val="00EE570F"/>
    <w:rsid w:val="00EE571E"/>
    <w:rsid w:val="00EE574C"/>
    <w:rsid w:val="00EE574D"/>
    <w:rsid w:val="00EE5757"/>
    <w:rsid w:val="00EE5786"/>
    <w:rsid w:val="00EE57A3"/>
    <w:rsid w:val="00EE57A9"/>
    <w:rsid w:val="00EE57AE"/>
    <w:rsid w:val="00EE57F0"/>
    <w:rsid w:val="00EE57FC"/>
    <w:rsid w:val="00EE5818"/>
    <w:rsid w:val="00EE586D"/>
    <w:rsid w:val="00EE5878"/>
    <w:rsid w:val="00EE5890"/>
    <w:rsid w:val="00EE5897"/>
    <w:rsid w:val="00EE58A4"/>
    <w:rsid w:val="00EE58C9"/>
    <w:rsid w:val="00EE58EE"/>
    <w:rsid w:val="00EE5922"/>
    <w:rsid w:val="00EE594F"/>
    <w:rsid w:val="00EE595D"/>
    <w:rsid w:val="00EE5982"/>
    <w:rsid w:val="00EE59E1"/>
    <w:rsid w:val="00EE5A0B"/>
    <w:rsid w:val="00EE5A1D"/>
    <w:rsid w:val="00EE5A2E"/>
    <w:rsid w:val="00EE5A44"/>
    <w:rsid w:val="00EE5A4D"/>
    <w:rsid w:val="00EE5A57"/>
    <w:rsid w:val="00EE5AB8"/>
    <w:rsid w:val="00EE5ACE"/>
    <w:rsid w:val="00EE5AF6"/>
    <w:rsid w:val="00EE5B4A"/>
    <w:rsid w:val="00EE5B4B"/>
    <w:rsid w:val="00EE5B57"/>
    <w:rsid w:val="00EE5BFC"/>
    <w:rsid w:val="00EE5C1C"/>
    <w:rsid w:val="00EE5C52"/>
    <w:rsid w:val="00EE5C78"/>
    <w:rsid w:val="00EE5C98"/>
    <w:rsid w:val="00EE5CBE"/>
    <w:rsid w:val="00EE5CD9"/>
    <w:rsid w:val="00EE5D06"/>
    <w:rsid w:val="00EE5D0F"/>
    <w:rsid w:val="00EE5D37"/>
    <w:rsid w:val="00EE5D47"/>
    <w:rsid w:val="00EE5D53"/>
    <w:rsid w:val="00EE5D54"/>
    <w:rsid w:val="00EE5D68"/>
    <w:rsid w:val="00EE5D79"/>
    <w:rsid w:val="00EE5DB4"/>
    <w:rsid w:val="00EE5E0C"/>
    <w:rsid w:val="00EE5E52"/>
    <w:rsid w:val="00EE5E79"/>
    <w:rsid w:val="00EE5F1F"/>
    <w:rsid w:val="00EE5F4C"/>
    <w:rsid w:val="00EE5F92"/>
    <w:rsid w:val="00EE5FA3"/>
    <w:rsid w:val="00EE5FA6"/>
    <w:rsid w:val="00EE5FAC"/>
    <w:rsid w:val="00EE5FB5"/>
    <w:rsid w:val="00EE5FC7"/>
    <w:rsid w:val="00EE5FD4"/>
    <w:rsid w:val="00EE601B"/>
    <w:rsid w:val="00EE6044"/>
    <w:rsid w:val="00EE605A"/>
    <w:rsid w:val="00EE607D"/>
    <w:rsid w:val="00EE60BC"/>
    <w:rsid w:val="00EE60D8"/>
    <w:rsid w:val="00EE611A"/>
    <w:rsid w:val="00EE6139"/>
    <w:rsid w:val="00EE613B"/>
    <w:rsid w:val="00EE6181"/>
    <w:rsid w:val="00EE6185"/>
    <w:rsid w:val="00EE61B5"/>
    <w:rsid w:val="00EE6229"/>
    <w:rsid w:val="00EE6287"/>
    <w:rsid w:val="00EE62C1"/>
    <w:rsid w:val="00EE62F8"/>
    <w:rsid w:val="00EE6313"/>
    <w:rsid w:val="00EE632E"/>
    <w:rsid w:val="00EE639E"/>
    <w:rsid w:val="00EE63C2"/>
    <w:rsid w:val="00EE63C5"/>
    <w:rsid w:val="00EE63DD"/>
    <w:rsid w:val="00EE63E1"/>
    <w:rsid w:val="00EE63F5"/>
    <w:rsid w:val="00EE6447"/>
    <w:rsid w:val="00EE6468"/>
    <w:rsid w:val="00EE6476"/>
    <w:rsid w:val="00EE64D7"/>
    <w:rsid w:val="00EE64F1"/>
    <w:rsid w:val="00EE6592"/>
    <w:rsid w:val="00EE65A7"/>
    <w:rsid w:val="00EE65C6"/>
    <w:rsid w:val="00EE660F"/>
    <w:rsid w:val="00EE663B"/>
    <w:rsid w:val="00EE66B9"/>
    <w:rsid w:val="00EE66EB"/>
    <w:rsid w:val="00EE6706"/>
    <w:rsid w:val="00EE675C"/>
    <w:rsid w:val="00EE6766"/>
    <w:rsid w:val="00EE679C"/>
    <w:rsid w:val="00EE6834"/>
    <w:rsid w:val="00EE683E"/>
    <w:rsid w:val="00EE685B"/>
    <w:rsid w:val="00EE68AC"/>
    <w:rsid w:val="00EE693C"/>
    <w:rsid w:val="00EE695D"/>
    <w:rsid w:val="00EE69C0"/>
    <w:rsid w:val="00EE6A5E"/>
    <w:rsid w:val="00EE6A83"/>
    <w:rsid w:val="00EE6A92"/>
    <w:rsid w:val="00EE6AA3"/>
    <w:rsid w:val="00EE6AD5"/>
    <w:rsid w:val="00EE6AD8"/>
    <w:rsid w:val="00EE6B17"/>
    <w:rsid w:val="00EE6B37"/>
    <w:rsid w:val="00EE6B3E"/>
    <w:rsid w:val="00EE6B4E"/>
    <w:rsid w:val="00EE6B57"/>
    <w:rsid w:val="00EE6B67"/>
    <w:rsid w:val="00EE6B96"/>
    <w:rsid w:val="00EE6BB5"/>
    <w:rsid w:val="00EE6BD3"/>
    <w:rsid w:val="00EE6BF4"/>
    <w:rsid w:val="00EE6C50"/>
    <w:rsid w:val="00EE6C52"/>
    <w:rsid w:val="00EE6C56"/>
    <w:rsid w:val="00EE6C66"/>
    <w:rsid w:val="00EE6C94"/>
    <w:rsid w:val="00EE6CC4"/>
    <w:rsid w:val="00EE6CE0"/>
    <w:rsid w:val="00EE6CF9"/>
    <w:rsid w:val="00EE6CFE"/>
    <w:rsid w:val="00EE6D29"/>
    <w:rsid w:val="00EE6D63"/>
    <w:rsid w:val="00EE6D9E"/>
    <w:rsid w:val="00EE6DA8"/>
    <w:rsid w:val="00EE6DFC"/>
    <w:rsid w:val="00EE6E10"/>
    <w:rsid w:val="00EE6E26"/>
    <w:rsid w:val="00EE6E2D"/>
    <w:rsid w:val="00EE6E3C"/>
    <w:rsid w:val="00EE6E45"/>
    <w:rsid w:val="00EE6E46"/>
    <w:rsid w:val="00EE6E6C"/>
    <w:rsid w:val="00EE6E82"/>
    <w:rsid w:val="00EE6F4E"/>
    <w:rsid w:val="00EE6F92"/>
    <w:rsid w:val="00EE7074"/>
    <w:rsid w:val="00EE709A"/>
    <w:rsid w:val="00EE70B3"/>
    <w:rsid w:val="00EE70CE"/>
    <w:rsid w:val="00EE70EC"/>
    <w:rsid w:val="00EE714D"/>
    <w:rsid w:val="00EE7176"/>
    <w:rsid w:val="00EE71DC"/>
    <w:rsid w:val="00EE7201"/>
    <w:rsid w:val="00EE7247"/>
    <w:rsid w:val="00EE7248"/>
    <w:rsid w:val="00EE7258"/>
    <w:rsid w:val="00EE7277"/>
    <w:rsid w:val="00EE72D2"/>
    <w:rsid w:val="00EE72E8"/>
    <w:rsid w:val="00EE72F1"/>
    <w:rsid w:val="00EE72F6"/>
    <w:rsid w:val="00EE72F7"/>
    <w:rsid w:val="00EE734A"/>
    <w:rsid w:val="00EE7372"/>
    <w:rsid w:val="00EE7399"/>
    <w:rsid w:val="00EE739D"/>
    <w:rsid w:val="00EE73CE"/>
    <w:rsid w:val="00EE73D3"/>
    <w:rsid w:val="00EE73D5"/>
    <w:rsid w:val="00EE7437"/>
    <w:rsid w:val="00EE745C"/>
    <w:rsid w:val="00EE7465"/>
    <w:rsid w:val="00EE74BA"/>
    <w:rsid w:val="00EE74D4"/>
    <w:rsid w:val="00EE74E3"/>
    <w:rsid w:val="00EE74EB"/>
    <w:rsid w:val="00EE7567"/>
    <w:rsid w:val="00EE7583"/>
    <w:rsid w:val="00EE759A"/>
    <w:rsid w:val="00EE75A3"/>
    <w:rsid w:val="00EE75B3"/>
    <w:rsid w:val="00EE75B6"/>
    <w:rsid w:val="00EE75BC"/>
    <w:rsid w:val="00EE75D0"/>
    <w:rsid w:val="00EE75DD"/>
    <w:rsid w:val="00EE75DF"/>
    <w:rsid w:val="00EE75E2"/>
    <w:rsid w:val="00EE7624"/>
    <w:rsid w:val="00EE766C"/>
    <w:rsid w:val="00EE7675"/>
    <w:rsid w:val="00EE7688"/>
    <w:rsid w:val="00EE7692"/>
    <w:rsid w:val="00EE7697"/>
    <w:rsid w:val="00EE76A8"/>
    <w:rsid w:val="00EE76BE"/>
    <w:rsid w:val="00EE7701"/>
    <w:rsid w:val="00EE770C"/>
    <w:rsid w:val="00EE7715"/>
    <w:rsid w:val="00EE772B"/>
    <w:rsid w:val="00EE7739"/>
    <w:rsid w:val="00EE7756"/>
    <w:rsid w:val="00EE7788"/>
    <w:rsid w:val="00EE7793"/>
    <w:rsid w:val="00EE7796"/>
    <w:rsid w:val="00EE77B4"/>
    <w:rsid w:val="00EE77F7"/>
    <w:rsid w:val="00EE77FC"/>
    <w:rsid w:val="00EE7809"/>
    <w:rsid w:val="00EE781D"/>
    <w:rsid w:val="00EE7860"/>
    <w:rsid w:val="00EE7885"/>
    <w:rsid w:val="00EE788E"/>
    <w:rsid w:val="00EE789A"/>
    <w:rsid w:val="00EE78B2"/>
    <w:rsid w:val="00EE78C7"/>
    <w:rsid w:val="00EE78D8"/>
    <w:rsid w:val="00EE78DE"/>
    <w:rsid w:val="00EE792A"/>
    <w:rsid w:val="00EE7944"/>
    <w:rsid w:val="00EE794C"/>
    <w:rsid w:val="00EE7959"/>
    <w:rsid w:val="00EE7967"/>
    <w:rsid w:val="00EE79DD"/>
    <w:rsid w:val="00EE7A2E"/>
    <w:rsid w:val="00EE7A68"/>
    <w:rsid w:val="00EE7A7D"/>
    <w:rsid w:val="00EE7AC3"/>
    <w:rsid w:val="00EE7AC6"/>
    <w:rsid w:val="00EE7ACA"/>
    <w:rsid w:val="00EE7AD3"/>
    <w:rsid w:val="00EE7AEC"/>
    <w:rsid w:val="00EE7AED"/>
    <w:rsid w:val="00EE7AF2"/>
    <w:rsid w:val="00EE7B25"/>
    <w:rsid w:val="00EE7B68"/>
    <w:rsid w:val="00EE7B8C"/>
    <w:rsid w:val="00EE7BB4"/>
    <w:rsid w:val="00EE7BD6"/>
    <w:rsid w:val="00EE7C15"/>
    <w:rsid w:val="00EE7C26"/>
    <w:rsid w:val="00EE7C2F"/>
    <w:rsid w:val="00EE7C34"/>
    <w:rsid w:val="00EE7C8A"/>
    <w:rsid w:val="00EE7C9C"/>
    <w:rsid w:val="00EE7CC6"/>
    <w:rsid w:val="00EE7CE1"/>
    <w:rsid w:val="00EE7CF3"/>
    <w:rsid w:val="00EE7CFF"/>
    <w:rsid w:val="00EE7D64"/>
    <w:rsid w:val="00EE7D84"/>
    <w:rsid w:val="00EE7D86"/>
    <w:rsid w:val="00EE7D90"/>
    <w:rsid w:val="00EE7DB5"/>
    <w:rsid w:val="00EE7DD4"/>
    <w:rsid w:val="00EE7DD9"/>
    <w:rsid w:val="00EE7E04"/>
    <w:rsid w:val="00EE7E44"/>
    <w:rsid w:val="00EE7E52"/>
    <w:rsid w:val="00EE7E76"/>
    <w:rsid w:val="00EE7EFA"/>
    <w:rsid w:val="00EE7F07"/>
    <w:rsid w:val="00EE7F25"/>
    <w:rsid w:val="00EE7F70"/>
    <w:rsid w:val="00EE7F93"/>
    <w:rsid w:val="00EE7FAC"/>
    <w:rsid w:val="00EE7FC1"/>
    <w:rsid w:val="00EE7FF0"/>
    <w:rsid w:val="00EF0049"/>
    <w:rsid w:val="00EF009B"/>
    <w:rsid w:val="00EF009D"/>
    <w:rsid w:val="00EF00A7"/>
    <w:rsid w:val="00EF00F0"/>
    <w:rsid w:val="00EF0103"/>
    <w:rsid w:val="00EF0127"/>
    <w:rsid w:val="00EF012B"/>
    <w:rsid w:val="00EF017E"/>
    <w:rsid w:val="00EF01A1"/>
    <w:rsid w:val="00EF01E9"/>
    <w:rsid w:val="00EF01EA"/>
    <w:rsid w:val="00EF025D"/>
    <w:rsid w:val="00EF0271"/>
    <w:rsid w:val="00EF0278"/>
    <w:rsid w:val="00EF02C9"/>
    <w:rsid w:val="00EF02CB"/>
    <w:rsid w:val="00EF02D3"/>
    <w:rsid w:val="00EF02E4"/>
    <w:rsid w:val="00EF032E"/>
    <w:rsid w:val="00EF0330"/>
    <w:rsid w:val="00EF0338"/>
    <w:rsid w:val="00EF0379"/>
    <w:rsid w:val="00EF0402"/>
    <w:rsid w:val="00EF0478"/>
    <w:rsid w:val="00EF04B0"/>
    <w:rsid w:val="00EF04B9"/>
    <w:rsid w:val="00EF04D7"/>
    <w:rsid w:val="00EF0504"/>
    <w:rsid w:val="00EF050E"/>
    <w:rsid w:val="00EF0523"/>
    <w:rsid w:val="00EF052A"/>
    <w:rsid w:val="00EF0536"/>
    <w:rsid w:val="00EF0576"/>
    <w:rsid w:val="00EF0579"/>
    <w:rsid w:val="00EF05A8"/>
    <w:rsid w:val="00EF05FD"/>
    <w:rsid w:val="00EF0620"/>
    <w:rsid w:val="00EF0636"/>
    <w:rsid w:val="00EF069A"/>
    <w:rsid w:val="00EF06B9"/>
    <w:rsid w:val="00EF074C"/>
    <w:rsid w:val="00EF077C"/>
    <w:rsid w:val="00EF0795"/>
    <w:rsid w:val="00EF07C7"/>
    <w:rsid w:val="00EF0843"/>
    <w:rsid w:val="00EF0866"/>
    <w:rsid w:val="00EF0890"/>
    <w:rsid w:val="00EF0904"/>
    <w:rsid w:val="00EF090A"/>
    <w:rsid w:val="00EF094E"/>
    <w:rsid w:val="00EF09D9"/>
    <w:rsid w:val="00EF09DE"/>
    <w:rsid w:val="00EF09F5"/>
    <w:rsid w:val="00EF0A5D"/>
    <w:rsid w:val="00EF0A6C"/>
    <w:rsid w:val="00EF0A87"/>
    <w:rsid w:val="00EF0A92"/>
    <w:rsid w:val="00EF0AB0"/>
    <w:rsid w:val="00EF0AC8"/>
    <w:rsid w:val="00EF0ACA"/>
    <w:rsid w:val="00EF0B1D"/>
    <w:rsid w:val="00EF0B57"/>
    <w:rsid w:val="00EF0B5C"/>
    <w:rsid w:val="00EF0B65"/>
    <w:rsid w:val="00EF0B6F"/>
    <w:rsid w:val="00EF0BC6"/>
    <w:rsid w:val="00EF0BF7"/>
    <w:rsid w:val="00EF0C00"/>
    <w:rsid w:val="00EF0C04"/>
    <w:rsid w:val="00EF0C8A"/>
    <w:rsid w:val="00EF0CED"/>
    <w:rsid w:val="00EF0D05"/>
    <w:rsid w:val="00EF0D1B"/>
    <w:rsid w:val="00EF0D7F"/>
    <w:rsid w:val="00EF0DD4"/>
    <w:rsid w:val="00EF0DE6"/>
    <w:rsid w:val="00EF0E5D"/>
    <w:rsid w:val="00EF0E62"/>
    <w:rsid w:val="00EF0ED0"/>
    <w:rsid w:val="00EF0EDB"/>
    <w:rsid w:val="00EF0F11"/>
    <w:rsid w:val="00EF0FCD"/>
    <w:rsid w:val="00EF100C"/>
    <w:rsid w:val="00EF1016"/>
    <w:rsid w:val="00EF101E"/>
    <w:rsid w:val="00EF1031"/>
    <w:rsid w:val="00EF103A"/>
    <w:rsid w:val="00EF1084"/>
    <w:rsid w:val="00EF1090"/>
    <w:rsid w:val="00EF1094"/>
    <w:rsid w:val="00EF10D3"/>
    <w:rsid w:val="00EF1125"/>
    <w:rsid w:val="00EF113B"/>
    <w:rsid w:val="00EF1165"/>
    <w:rsid w:val="00EF118D"/>
    <w:rsid w:val="00EF1263"/>
    <w:rsid w:val="00EF129A"/>
    <w:rsid w:val="00EF12B5"/>
    <w:rsid w:val="00EF12BB"/>
    <w:rsid w:val="00EF12FC"/>
    <w:rsid w:val="00EF130C"/>
    <w:rsid w:val="00EF1369"/>
    <w:rsid w:val="00EF1394"/>
    <w:rsid w:val="00EF13BC"/>
    <w:rsid w:val="00EF13E7"/>
    <w:rsid w:val="00EF140E"/>
    <w:rsid w:val="00EF144F"/>
    <w:rsid w:val="00EF14BB"/>
    <w:rsid w:val="00EF14F9"/>
    <w:rsid w:val="00EF1500"/>
    <w:rsid w:val="00EF150E"/>
    <w:rsid w:val="00EF15A1"/>
    <w:rsid w:val="00EF15A9"/>
    <w:rsid w:val="00EF15C1"/>
    <w:rsid w:val="00EF15DC"/>
    <w:rsid w:val="00EF15E4"/>
    <w:rsid w:val="00EF1619"/>
    <w:rsid w:val="00EF161F"/>
    <w:rsid w:val="00EF1626"/>
    <w:rsid w:val="00EF1648"/>
    <w:rsid w:val="00EF165F"/>
    <w:rsid w:val="00EF168D"/>
    <w:rsid w:val="00EF1695"/>
    <w:rsid w:val="00EF169C"/>
    <w:rsid w:val="00EF16CB"/>
    <w:rsid w:val="00EF16E0"/>
    <w:rsid w:val="00EF16ED"/>
    <w:rsid w:val="00EF16F3"/>
    <w:rsid w:val="00EF1701"/>
    <w:rsid w:val="00EF1711"/>
    <w:rsid w:val="00EF173C"/>
    <w:rsid w:val="00EF175A"/>
    <w:rsid w:val="00EF1769"/>
    <w:rsid w:val="00EF17CB"/>
    <w:rsid w:val="00EF17F6"/>
    <w:rsid w:val="00EF182F"/>
    <w:rsid w:val="00EF1866"/>
    <w:rsid w:val="00EF1869"/>
    <w:rsid w:val="00EF18A6"/>
    <w:rsid w:val="00EF18C0"/>
    <w:rsid w:val="00EF18E9"/>
    <w:rsid w:val="00EF1904"/>
    <w:rsid w:val="00EF1920"/>
    <w:rsid w:val="00EF1945"/>
    <w:rsid w:val="00EF194E"/>
    <w:rsid w:val="00EF1953"/>
    <w:rsid w:val="00EF195D"/>
    <w:rsid w:val="00EF1980"/>
    <w:rsid w:val="00EF198A"/>
    <w:rsid w:val="00EF19DA"/>
    <w:rsid w:val="00EF1A0B"/>
    <w:rsid w:val="00EF1A11"/>
    <w:rsid w:val="00EF1A3A"/>
    <w:rsid w:val="00EF1A83"/>
    <w:rsid w:val="00EF1ADC"/>
    <w:rsid w:val="00EF1AF0"/>
    <w:rsid w:val="00EF1AFF"/>
    <w:rsid w:val="00EF1B02"/>
    <w:rsid w:val="00EF1B2A"/>
    <w:rsid w:val="00EF1B2D"/>
    <w:rsid w:val="00EF1B31"/>
    <w:rsid w:val="00EF1B63"/>
    <w:rsid w:val="00EF1B83"/>
    <w:rsid w:val="00EF1BA7"/>
    <w:rsid w:val="00EF1BB0"/>
    <w:rsid w:val="00EF1BB2"/>
    <w:rsid w:val="00EF1BB3"/>
    <w:rsid w:val="00EF1C3E"/>
    <w:rsid w:val="00EF1C4D"/>
    <w:rsid w:val="00EF1C55"/>
    <w:rsid w:val="00EF1C80"/>
    <w:rsid w:val="00EF1C91"/>
    <w:rsid w:val="00EF1CB7"/>
    <w:rsid w:val="00EF1CD2"/>
    <w:rsid w:val="00EF1CD3"/>
    <w:rsid w:val="00EF1D1A"/>
    <w:rsid w:val="00EF1D1C"/>
    <w:rsid w:val="00EF1D6F"/>
    <w:rsid w:val="00EF1D71"/>
    <w:rsid w:val="00EF1D9F"/>
    <w:rsid w:val="00EF1DB3"/>
    <w:rsid w:val="00EF1DC2"/>
    <w:rsid w:val="00EF1DC7"/>
    <w:rsid w:val="00EF1DD0"/>
    <w:rsid w:val="00EF1DD6"/>
    <w:rsid w:val="00EF1DFE"/>
    <w:rsid w:val="00EF1E0D"/>
    <w:rsid w:val="00EF1E1B"/>
    <w:rsid w:val="00EF1E2B"/>
    <w:rsid w:val="00EF1E39"/>
    <w:rsid w:val="00EF1E74"/>
    <w:rsid w:val="00EF1EC0"/>
    <w:rsid w:val="00EF1ED0"/>
    <w:rsid w:val="00EF1F32"/>
    <w:rsid w:val="00EF1F53"/>
    <w:rsid w:val="00EF1F62"/>
    <w:rsid w:val="00EF1F6E"/>
    <w:rsid w:val="00EF1F7A"/>
    <w:rsid w:val="00EF1FA6"/>
    <w:rsid w:val="00EF1FAA"/>
    <w:rsid w:val="00EF1FDB"/>
    <w:rsid w:val="00EF1FFA"/>
    <w:rsid w:val="00EF2003"/>
    <w:rsid w:val="00EF2010"/>
    <w:rsid w:val="00EF2022"/>
    <w:rsid w:val="00EF202D"/>
    <w:rsid w:val="00EF203A"/>
    <w:rsid w:val="00EF207F"/>
    <w:rsid w:val="00EF2081"/>
    <w:rsid w:val="00EF208E"/>
    <w:rsid w:val="00EF209C"/>
    <w:rsid w:val="00EF2132"/>
    <w:rsid w:val="00EF2152"/>
    <w:rsid w:val="00EF2153"/>
    <w:rsid w:val="00EF215E"/>
    <w:rsid w:val="00EF2164"/>
    <w:rsid w:val="00EF2169"/>
    <w:rsid w:val="00EF2172"/>
    <w:rsid w:val="00EF217C"/>
    <w:rsid w:val="00EF2182"/>
    <w:rsid w:val="00EF21A6"/>
    <w:rsid w:val="00EF21D1"/>
    <w:rsid w:val="00EF21E3"/>
    <w:rsid w:val="00EF2223"/>
    <w:rsid w:val="00EF22CC"/>
    <w:rsid w:val="00EF233C"/>
    <w:rsid w:val="00EF2340"/>
    <w:rsid w:val="00EF236F"/>
    <w:rsid w:val="00EF23D4"/>
    <w:rsid w:val="00EF23E3"/>
    <w:rsid w:val="00EF23EC"/>
    <w:rsid w:val="00EF2422"/>
    <w:rsid w:val="00EF2428"/>
    <w:rsid w:val="00EF2456"/>
    <w:rsid w:val="00EF246B"/>
    <w:rsid w:val="00EF24C9"/>
    <w:rsid w:val="00EF24D9"/>
    <w:rsid w:val="00EF251B"/>
    <w:rsid w:val="00EF254D"/>
    <w:rsid w:val="00EF2553"/>
    <w:rsid w:val="00EF2561"/>
    <w:rsid w:val="00EF2587"/>
    <w:rsid w:val="00EF25B4"/>
    <w:rsid w:val="00EF263D"/>
    <w:rsid w:val="00EF265A"/>
    <w:rsid w:val="00EF2666"/>
    <w:rsid w:val="00EF2699"/>
    <w:rsid w:val="00EF26B2"/>
    <w:rsid w:val="00EF26D6"/>
    <w:rsid w:val="00EF26ED"/>
    <w:rsid w:val="00EF26F1"/>
    <w:rsid w:val="00EF271D"/>
    <w:rsid w:val="00EF2727"/>
    <w:rsid w:val="00EF273C"/>
    <w:rsid w:val="00EF2745"/>
    <w:rsid w:val="00EF2754"/>
    <w:rsid w:val="00EF27D9"/>
    <w:rsid w:val="00EF284D"/>
    <w:rsid w:val="00EF284F"/>
    <w:rsid w:val="00EF2867"/>
    <w:rsid w:val="00EF2882"/>
    <w:rsid w:val="00EF289F"/>
    <w:rsid w:val="00EF28A4"/>
    <w:rsid w:val="00EF28BC"/>
    <w:rsid w:val="00EF28E5"/>
    <w:rsid w:val="00EF28F4"/>
    <w:rsid w:val="00EF2914"/>
    <w:rsid w:val="00EF291C"/>
    <w:rsid w:val="00EF2941"/>
    <w:rsid w:val="00EF2952"/>
    <w:rsid w:val="00EF2957"/>
    <w:rsid w:val="00EF299F"/>
    <w:rsid w:val="00EF29A3"/>
    <w:rsid w:val="00EF2A02"/>
    <w:rsid w:val="00EF2A08"/>
    <w:rsid w:val="00EF2A10"/>
    <w:rsid w:val="00EF2A14"/>
    <w:rsid w:val="00EF2A4B"/>
    <w:rsid w:val="00EF2A5E"/>
    <w:rsid w:val="00EF2A7B"/>
    <w:rsid w:val="00EF2ADA"/>
    <w:rsid w:val="00EF2AEB"/>
    <w:rsid w:val="00EF2AEF"/>
    <w:rsid w:val="00EF2B10"/>
    <w:rsid w:val="00EF2B18"/>
    <w:rsid w:val="00EF2B24"/>
    <w:rsid w:val="00EF2B3C"/>
    <w:rsid w:val="00EF2BCF"/>
    <w:rsid w:val="00EF2BEE"/>
    <w:rsid w:val="00EF2C06"/>
    <w:rsid w:val="00EF2C32"/>
    <w:rsid w:val="00EF2C4A"/>
    <w:rsid w:val="00EF2C94"/>
    <w:rsid w:val="00EF2CF0"/>
    <w:rsid w:val="00EF2CF1"/>
    <w:rsid w:val="00EF2D56"/>
    <w:rsid w:val="00EF2D5D"/>
    <w:rsid w:val="00EF2D6E"/>
    <w:rsid w:val="00EF2DA4"/>
    <w:rsid w:val="00EF2DAD"/>
    <w:rsid w:val="00EF2DE9"/>
    <w:rsid w:val="00EF2DFF"/>
    <w:rsid w:val="00EF2E00"/>
    <w:rsid w:val="00EF2E4F"/>
    <w:rsid w:val="00EF2E9C"/>
    <w:rsid w:val="00EF2EAB"/>
    <w:rsid w:val="00EF2EAD"/>
    <w:rsid w:val="00EF2EFF"/>
    <w:rsid w:val="00EF2F21"/>
    <w:rsid w:val="00EF2F24"/>
    <w:rsid w:val="00EF2F36"/>
    <w:rsid w:val="00EF2FA2"/>
    <w:rsid w:val="00EF2FBE"/>
    <w:rsid w:val="00EF2FCE"/>
    <w:rsid w:val="00EF2FDC"/>
    <w:rsid w:val="00EF2FE6"/>
    <w:rsid w:val="00EF3007"/>
    <w:rsid w:val="00EF300F"/>
    <w:rsid w:val="00EF3011"/>
    <w:rsid w:val="00EF301C"/>
    <w:rsid w:val="00EF3032"/>
    <w:rsid w:val="00EF3036"/>
    <w:rsid w:val="00EF303A"/>
    <w:rsid w:val="00EF3057"/>
    <w:rsid w:val="00EF305D"/>
    <w:rsid w:val="00EF307D"/>
    <w:rsid w:val="00EF309A"/>
    <w:rsid w:val="00EF30D4"/>
    <w:rsid w:val="00EF30DB"/>
    <w:rsid w:val="00EF30F2"/>
    <w:rsid w:val="00EF3115"/>
    <w:rsid w:val="00EF311F"/>
    <w:rsid w:val="00EF313B"/>
    <w:rsid w:val="00EF3185"/>
    <w:rsid w:val="00EF319E"/>
    <w:rsid w:val="00EF31C5"/>
    <w:rsid w:val="00EF3212"/>
    <w:rsid w:val="00EF3219"/>
    <w:rsid w:val="00EF322B"/>
    <w:rsid w:val="00EF326F"/>
    <w:rsid w:val="00EF32D5"/>
    <w:rsid w:val="00EF32D6"/>
    <w:rsid w:val="00EF3315"/>
    <w:rsid w:val="00EF331F"/>
    <w:rsid w:val="00EF3323"/>
    <w:rsid w:val="00EF3326"/>
    <w:rsid w:val="00EF333C"/>
    <w:rsid w:val="00EF33DC"/>
    <w:rsid w:val="00EF33DE"/>
    <w:rsid w:val="00EF33E9"/>
    <w:rsid w:val="00EF33F3"/>
    <w:rsid w:val="00EF3411"/>
    <w:rsid w:val="00EF344A"/>
    <w:rsid w:val="00EF3468"/>
    <w:rsid w:val="00EF3475"/>
    <w:rsid w:val="00EF3489"/>
    <w:rsid w:val="00EF348D"/>
    <w:rsid w:val="00EF3494"/>
    <w:rsid w:val="00EF3496"/>
    <w:rsid w:val="00EF34A5"/>
    <w:rsid w:val="00EF34B4"/>
    <w:rsid w:val="00EF34C9"/>
    <w:rsid w:val="00EF3522"/>
    <w:rsid w:val="00EF35A9"/>
    <w:rsid w:val="00EF35C6"/>
    <w:rsid w:val="00EF35D4"/>
    <w:rsid w:val="00EF3611"/>
    <w:rsid w:val="00EF36A0"/>
    <w:rsid w:val="00EF36B7"/>
    <w:rsid w:val="00EF36D8"/>
    <w:rsid w:val="00EF36FE"/>
    <w:rsid w:val="00EF3702"/>
    <w:rsid w:val="00EF372F"/>
    <w:rsid w:val="00EF374F"/>
    <w:rsid w:val="00EF3765"/>
    <w:rsid w:val="00EF378D"/>
    <w:rsid w:val="00EF37BB"/>
    <w:rsid w:val="00EF37E3"/>
    <w:rsid w:val="00EF3814"/>
    <w:rsid w:val="00EF38EC"/>
    <w:rsid w:val="00EF3928"/>
    <w:rsid w:val="00EF3931"/>
    <w:rsid w:val="00EF3937"/>
    <w:rsid w:val="00EF3944"/>
    <w:rsid w:val="00EF394E"/>
    <w:rsid w:val="00EF396A"/>
    <w:rsid w:val="00EF3977"/>
    <w:rsid w:val="00EF39BC"/>
    <w:rsid w:val="00EF39DD"/>
    <w:rsid w:val="00EF3A07"/>
    <w:rsid w:val="00EF3A27"/>
    <w:rsid w:val="00EF3A43"/>
    <w:rsid w:val="00EF3A4E"/>
    <w:rsid w:val="00EF3A82"/>
    <w:rsid w:val="00EF3AAB"/>
    <w:rsid w:val="00EF3AC7"/>
    <w:rsid w:val="00EF3B4D"/>
    <w:rsid w:val="00EF3BD3"/>
    <w:rsid w:val="00EF3C08"/>
    <w:rsid w:val="00EF3C14"/>
    <w:rsid w:val="00EF3C27"/>
    <w:rsid w:val="00EF3C73"/>
    <w:rsid w:val="00EF3C86"/>
    <w:rsid w:val="00EF3C98"/>
    <w:rsid w:val="00EF3CEB"/>
    <w:rsid w:val="00EF3D09"/>
    <w:rsid w:val="00EF3DBD"/>
    <w:rsid w:val="00EF3E39"/>
    <w:rsid w:val="00EF3E4A"/>
    <w:rsid w:val="00EF3E5C"/>
    <w:rsid w:val="00EF3E68"/>
    <w:rsid w:val="00EF3E69"/>
    <w:rsid w:val="00EF3E70"/>
    <w:rsid w:val="00EF3E88"/>
    <w:rsid w:val="00EF3E99"/>
    <w:rsid w:val="00EF3EB6"/>
    <w:rsid w:val="00EF3EDB"/>
    <w:rsid w:val="00EF3EFA"/>
    <w:rsid w:val="00EF3F02"/>
    <w:rsid w:val="00EF3F07"/>
    <w:rsid w:val="00EF3F1A"/>
    <w:rsid w:val="00EF3F38"/>
    <w:rsid w:val="00EF3F65"/>
    <w:rsid w:val="00EF3FE1"/>
    <w:rsid w:val="00EF3FE4"/>
    <w:rsid w:val="00EF4015"/>
    <w:rsid w:val="00EF402D"/>
    <w:rsid w:val="00EF4031"/>
    <w:rsid w:val="00EF405E"/>
    <w:rsid w:val="00EF4063"/>
    <w:rsid w:val="00EF407D"/>
    <w:rsid w:val="00EF40ED"/>
    <w:rsid w:val="00EF40F1"/>
    <w:rsid w:val="00EF4134"/>
    <w:rsid w:val="00EF4141"/>
    <w:rsid w:val="00EF4143"/>
    <w:rsid w:val="00EF41A1"/>
    <w:rsid w:val="00EF41A6"/>
    <w:rsid w:val="00EF41C8"/>
    <w:rsid w:val="00EF41E9"/>
    <w:rsid w:val="00EF4206"/>
    <w:rsid w:val="00EF4235"/>
    <w:rsid w:val="00EF4238"/>
    <w:rsid w:val="00EF4257"/>
    <w:rsid w:val="00EF4280"/>
    <w:rsid w:val="00EF42A8"/>
    <w:rsid w:val="00EF42B3"/>
    <w:rsid w:val="00EF42B5"/>
    <w:rsid w:val="00EF431A"/>
    <w:rsid w:val="00EF432B"/>
    <w:rsid w:val="00EF4359"/>
    <w:rsid w:val="00EF4375"/>
    <w:rsid w:val="00EF4379"/>
    <w:rsid w:val="00EF438F"/>
    <w:rsid w:val="00EF43AE"/>
    <w:rsid w:val="00EF444C"/>
    <w:rsid w:val="00EF4478"/>
    <w:rsid w:val="00EF44C8"/>
    <w:rsid w:val="00EF4519"/>
    <w:rsid w:val="00EF454E"/>
    <w:rsid w:val="00EF457A"/>
    <w:rsid w:val="00EF457C"/>
    <w:rsid w:val="00EF4594"/>
    <w:rsid w:val="00EF460D"/>
    <w:rsid w:val="00EF4610"/>
    <w:rsid w:val="00EF4615"/>
    <w:rsid w:val="00EF4632"/>
    <w:rsid w:val="00EF4639"/>
    <w:rsid w:val="00EF46B4"/>
    <w:rsid w:val="00EF46BA"/>
    <w:rsid w:val="00EF4740"/>
    <w:rsid w:val="00EF4751"/>
    <w:rsid w:val="00EF4781"/>
    <w:rsid w:val="00EF47E9"/>
    <w:rsid w:val="00EF4804"/>
    <w:rsid w:val="00EF4811"/>
    <w:rsid w:val="00EF4818"/>
    <w:rsid w:val="00EF482E"/>
    <w:rsid w:val="00EF48AC"/>
    <w:rsid w:val="00EF48BB"/>
    <w:rsid w:val="00EF4903"/>
    <w:rsid w:val="00EF4949"/>
    <w:rsid w:val="00EF495A"/>
    <w:rsid w:val="00EF4980"/>
    <w:rsid w:val="00EF498E"/>
    <w:rsid w:val="00EF49BA"/>
    <w:rsid w:val="00EF49C8"/>
    <w:rsid w:val="00EF49E2"/>
    <w:rsid w:val="00EF49EA"/>
    <w:rsid w:val="00EF4A08"/>
    <w:rsid w:val="00EF4A28"/>
    <w:rsid w:val="00EF4A2F"/>
    <w:rsid w:val="00EF4A3A"/>
    <w:rsid w:val="00EF4A4C"/>
    <w:rsid w:val="00EF4A5D"/>
    <w:rsid w:val="00EF4A61"/>
    <w:rsid w:val="00EF4A75"/>
    <w:rsid w:val="00EF4A98"/>
    <w:rsid w:val="00EF4B40"/>
    <w:rsid w:val="00EF4B50"/>
    <w:rsid w:val="00EF4B8E"/>
    <w:rsid w:val="00EF4B96"/>
    <w:rsid w:val="00EF4BB0"/>
    <w:rsid w:val="00EF4BE7"/>
    <w:rsid w:val="00EF4C17"/>
    <w:rsid w:val="00EF4C35"/>
    <w:rsid w:val="00EF4C44"/>
    <w:rsid w:val="00EF4C47"/>
    <w:rsid w:val="00EF4C79"/>
    <w:rsid w:val="00EF4C91"/>
    <w:rsid w:val="00EF4C92"/>
    <w:rsid w:val="00EF4CA4"/>
    <w:rsid w:val="00EF4CF5"/>
    <w:rsid w:val="00EF4D16"/>
    <w:rsid w:val="00EF4D19"/>
    <w:rsid w:val="00EF4D29"/>
    <w:rsid w:val="00EF4D32"/>
    <w:rsid w:val="00EF4DD3"/>
    <w:rsid w:val="00EF4DD4"/>
    <w:rsid w:val="00EF4E24"/>
    <w:rsid w:val="00EF4E26"/>
    <w:rsid w:val="00EF4E30"/>
    <w:rsid w:val="00EF4E34"/>
    <w:rsid w:val="00EF4E65"/>
    <w:rsid w:val="00EF4EA5"/>
    <w:rsid w:val="00EF4ECA"/>
    <w:rsid w:val="00EF4ED1"/>
    <w:rsid w:val="00EF4F03"/>
    <w:rsid w:val="00EF4F0F"/>
    <w:rsid w:val="00EF4F5F"/>
    <w:rsid w:val="00EF4F82"/>
    <w:rsid w:val="00EF4F8F"/>
    <w:rsid w:val="00EF4FD0"/>
    <w:rsid w:val="00EF5046"/>
    <w:rsid w:val="00EF5094"/>
    <w:rsid w:val="00EF50AA"/>
    <w:rsid w:val="00EF50EF"/>
    <w:rsid w:val="00EF511A"/>
    <w:rsid w:val="00EF513B"/>
    <w:rsid w:val="00EF5192"/>
    <w:rsid w:val="00EF5195"/>
    <w:rsid w:val="00EF51A8"/>
    <w:rsid w:val="00EF51DE"/>
    <w:rsid w:val="00EF51FC"/>
    <w:rsid w:val="00EF521A"/>
    <w:rsid w:val="00EF5250"/>
    <w:rsid w:val="00EF526B"/>
    <w:rsid w:val="00EF527B"/>
    <w:rsid w:val="00EF52B6"/>
    <w:rsid w:val="00EF52DD"/>
    <w:rsid w:val="00EF52F8"/>
    <w:rsid w:val="00EF5336"/>
    <w:rsid w:val="00EF5345"/>
    <w:rsid w:val="00EF53BE"/>
    <w:rsid w:val="00EF5412"/>
    <w:rsid w:val="00EF542C"/>
    <w:rsid w:val="00EF5459"/>
    <w:rsid w:val="00EF545A"/>
    <w:rsid w:val="00EF54A9"/>
    <w:rsid w:val="00EF54B1"/>
    <w:rsid w:val="00EF54B4"/>
    <w:rsid w:val="00EF54B5"/>
    <w:rsid w:val="00EF54CB"/>
    <w:rsid w:val="00EF5504"/>
    <w:rsid w:val="00EF5526"/>
    <w:rsid w:val="00EF5536"/>
    <w:rsid w:val="00EF553A"/>
    <w:rsid w:val="00EF553D"/>
    <w:rsid w:val="00EF5545"/>
    <w:rsid w:val="00EF55A8"/>
    <w:rsid w:val="00EF5613"/>
    <w:rsid w:val="00EF561E"/>
    <w:rsid w:val="00EF5634"/>
    <w:rsid w:val="00EF5639"/>
    <w:rsid w:val="00EF5658"/>
    <w:rsid w:val="00EF56CF"/>
    <w:rsid w:val="00EF56EC"/>
    <w:rsid w:val="00EF571E"/>
    <w:rsid w:val="00EF5735"/>
    <w:rsid w:val="00EF573C"/>
    <w:rsid w:val="00EF577B"/>
    <w:rsid w:val="00EF577F"/>
    <w:rsid w:val="00EF57DE"/>
    <w:rsid w:val="00EF57E0"/>
    <w:rsid w:val="00EF583C"/>
    <w:rsid w:val="00EF5875"/>
    <w:rsid w:val="00EF5891"/>
    <w:rsid w:val="00EF58EC"/>
    <w:rsid w:val="00EF5915"/>
    <w:rsid w:val="00EF592D"/>
    <w:rsid w:val="00EF5933"/>
    <w:rsid w:val="00EF5942"/>
    <w:rsid w:val="00EF5953"/>
    <w:rsid w:val="00EF59C4"/>
    <w:rsid w:val="00EF59C5"/>
    <w:rsid w:val="00EF59E2"/>
    <w:rsid w:val="00EF59FB"/>
    <w:rsid w:val="00EF5A1C"/>
    <w:rsid w:val="00EF5A21"/>
    <w:rsid w:val="00EF5A2F"/>
    <w:rsid w:val="00EF5A44"/>
    <w:rsid w:val="00EF5A49"/>
    <w:rsid w:val="00EF5A78"/>
    <w:rsid w:val="00EF5B2F"/>
    <w:rsid w:val="00EF5B77"/>
    <w:rsid w:val="00EF5BB0"/>
    <w:rsid w:val="00EF5BB1"/>
    <w:rsid w:val="00EF5C1C"/>
    <w:rsid w:val="00EF5C36"/>
    <w:rsid w:val="00EF5C63"/>
    <w:rsid w:val="00EF5C9F"/>
    <w:rsid w:val="00EF5CE5"/>
    <w:rsid w:val="00EF5D07"/>
    <w:rsid w:val="00EF5D2A"/>
    <w:rsid w:val="00EF5DA0"/>
    <w:rsid w:val="00EF5DAD"/>
    <w:rsid w:val="00EF5DBF"/>
    <w:rsid w:val="00EF5DD9"/>
    <w:rsid w:val="00EF5E0F"/>
    <w:rsid w:val="00EF5E76"/>
    <w:rsid w:val="00EF5EDA"/>
    <w:rsid w:val="00EF5EE8"/>
    <w:rsid w:val="00EF5EFE"/>
    <w:rsid w:val="00EF5F3A"/>
    <w:rsid w:val="00EF5F3D"/>
    <w:rsid w:val="00EF5F65"/>
    <w:rsid w:val="00EF5F67"/>
    <w:rsid w:val="00EF5FB2"/>
    <w:rsid w:val="00EF5FCF"/>
    <w:rsid w:val="00EF5FD4"/>
    <w:rsid w:val="00EF5FEB"/>
    <w:rsid w:val="00EF6026"/>
    <w:rsid w:val="00EF6065"/>
    <w:rsid w:val="00EF614A"/>
    <w:rsid w:val="00EF6192"/>
    <w:rsid w:val="00EF6197"/>
    <w:rsid w:val="00EF61D4"/>
    <w:rsid w:val="00EF6212"/>
    <w:rsid w:val="00EF6235"/>
    <w:rsid w:val="00EF628A"/>
    <w:rsid w:val="00EF62A3"/>
    <w:rsid w:val="00EF62A9"/>
    <w:rsid w:val="00EF62BD"/>
    <w:rsid w:val="00EF62BE"/>
    <w:rsid w:val="00EF62D3"/>
    <w:rsid w:val="00EF631D"/>
    <w:rsid w:val="00EF6326"/>
    <w:rsid w:val="00EF6334"/>
    <w:rsid w:val="00EF6344"/>
    <w:rsid w:val="00EF6374"/>
    <w:rsid w:val="00EF6393"/>
    <w:rsid w:val="00EF63C9"/>
    <w:rsid w:val="00EF63CB"/>
    <w:rsid w:val="00EF63E5"/>
    <w:rsid w:val="00EF6411"/>
    <w:rsid w:val="00EF6437"/>
    <w:rsid w:val="00EF64EA"/>
    <w:rsid w:val="00EF650A"/>
    <w:rsid w:val="00EF654E"/>
    <w:rsid w:val="00EF6558"/>
    <w:rsid w:val="00EF6563"/>
    <w:rsid w:val="00EF6578"/>
    <w:rsid w:val="00EF657B"/>
    <w:rsid w:val="00EF6595"/>
    <w:rsid w:val="00EF65A4"/>
    <w:rsid w:val="00EF65B0"/>
    <w:rsid w:val="00EF65D4"/>
    <w:rsid w:val="00EF65F2"/>
    <w:rsid w:val="00EF6622"/>
    <w:rsid w:val="00EF6626"/>
    <w:rsid w:val="00EF666D"/>
    <w:rsid w:val="00EF6674"/>
    <w:rsid w:val="00EF6681"/>
    <w:rsid w:val="00EF66B0"/>
    <w:rsid w:val="00EF66BC"/>
    <w:rsid w:val="00EF66C6"/>
    <w:rsid w:val="00EF6709"/>
    <w:rsid w:val="00EF670C"/>
    <w:rsid w:val="00EF672A"/>
    <w:rsid w:val="00EF674B"/>
    <w:rsid w:val="00EF67C6"/>
    <w:rsid w:val="00EF67F8"/>
    <w:rsid w:val="00EF6821"/>
    <w:rsid w:val="00EF686B"/>
    <w:rsid w:val="00EF6936"/>
    <w:rsid w:val="00EF693D"/>
    <w:rsid w:val="00EF6959"/>
    <w:rsid w:val="00EF696C"/>
    <w:rsid w:val="00EF6977"/>
    <w:rsid w:val="00EF6985"/>
    <w:rsid w:val="00EF6990"/>
    <w:rsid w:val="00EF69AF"/>
    <w:rsid w:val="00EF69BF"/>
    <w:rsid w:val="00EF69F7"/>
    <w:rsid w:val="00EF69F9"/>
    <w:rsid w:val="00EF6A0C"/>
    <w:rsid w:val="00EF6A1A"/>
    <w:rsid w:val="00EF6A22"/>
    <w:rsid w:val="00EF6A2D"/>
    <w:rsid w:val="00EF6AE7"/>
    <w:rsid w:val="00EF6B0B"/>
    <w:rsid w:val="00EF6B13"/>
    <w:rsid w:val="00EF6B8C"/>
    <w:rsid w:val="00EF6BAD"/>
    <w:rsid w:val="00EF6BBD"/>
    <w:rsid w:val="00EF6BC4"/>
    <w:rsid w:val="00EF6BCA"/>
    <w:rsid w:val="00EF6BE8"/>
    <w:rsid w:val="00EF6C49"/>
    <w:rsid w:val="00EF6C84"/>
    <w:rsid w:val="00EF6C8E"/>
    <w:rsid w:val="00EF6CCB"/>
    <w:rsid w:val="00EF6D26"/>
    <w:rsid w:val="00EF6D32"/>
    <w:rsid w:val="00EF6D5C"/>
    <w:rsid w:val="00EF6D5E"/>
    <w:rsid w:val="00EF6D91"/>
    <w:rsid w:val="00EF6D96"/>
    <w:rsid w:val="00EF6DC7"/>
    <w:rsid w:val="00EF6DD9"/>
    <w:rsid w:val="00EF6DE8"/>
    <w:rsid w:val="00EF6E28"/>
    <w:rsid w:val="00EF6E61"/>
    <w:rsid w:val="00EF6E9B"/>
    <w:rsid w:val="00EF6EA1"/>
    <w:rsid w:val="00EF6EA4"/>
    <w:rsid w:val="00EF6EAF"/>
    <w:rsid w:val="00EF6ED2"/>
    <w:rsid w:val="00EF6F27"/>
    <w:rsid w:val="00EF6F28"/>
    <w:rsid w:val="00EF6F2F"/>
    <w:rsid w:val="00EF6F65"/>
    <w:rsid w:val="00EF6F67"/>
    <w:rsid w:val="00EF6F70"/>
    <w:rsid w:val="00EF6F84"/>
    <w:rsid w:val="00EF6FFF"/>
    <w:rsid w:val="00EF7044"/>
    <w:rsid w:val="00EF7079"/>
    <w:rsid w:val="00EF7085"/>
    <w:rsid w:val="00EF70A0"/>
    <w:rsid w:val="00EF70AB"/>
    <w:rsid w:val="00EF70EE"/>
    <w:rsid w:val="00EF70FA"/>
    <w:rsid w:val="00EF7113"/>
    <w:rsid w:val="00EF713F"/>
    <w:rsid w:val="00EF714F"/>
    <w:rsid w:val="00EF7163"/>
    <w:rsid w:val="00EF71A9"/>
    <w:rsid w:val="00EF71CB"/>
    <w:rsid w:val="00EF71E4"/>
    <w:rsid w:val="00EF71F6"/>
    <w:rsid w:val="00EF71F7"/>
    <w:rsid w:val="00EF7218"/>
    <w:rsid w:val="00EF7227"/>
    <w:rsid w:val="00EF722C"/>
    <w:rsid w:val="00EF726B"/>
    <w:rsid w:val="00EF727B"/>
    <w:rsid w:val="00EF728C"/>
    <w:rsid w:val="00EF72A2"/>
    <w:rsid w:val="00EF72BB"/>
    <w:rsid w:val="00EF72CD"/>
    <w:rsid w:val="00EF72D7"/>
    <w:rsid w:val="00EF7300"/>
    <w:rsid w:val="00EF7351"/>
    <w:rsid w:val="00EF7364"/>
    <w:rsid w:val="00EF7365"/>
    <w:rsid w:val="00EF738A"/>
    <w:rsid w:val="00EF741A"/>
    <w:rsid w:val="00EF741E"/>
    <w:rsid w:val="00EF7476"/>
    <w:rsid w:val="00EF747B"/>
    <w:rsid w:val="00EF7487"/>
    <w:rsid w:val="00EF749E"/>
    <w:rsid w:val="00EF74AC"/>
    <w:rsid w:val="00EF74CB"/>
    <w:rsid w:val="00EF752B"/>
    <w:rsid w:val="00EF7533"/>
    <w:rsid w:val="00EF7563"/>
    <w:rsid w:val="00EF75A3"/>
    <w:rsid w:val="00EF75A4"/>
    <w:rsid w:val="00EF75E6"/>
    <w:rsid w:val="00EF7622"/>
    <w:rsid w:val="00EF767B"/>
    <w:rsid w:val="00EF76B9"/>
    <w:rsid w:val="00EF76D6"/>
    <w:rsid w:val="00EF7734"/>
    <w:rsid w:val="00EF7771"/>
    <w:rsid w:val="00EF779A"/>
    <w:rsid w:val="00EF77AC"/>
    <w:rsid w:val="00EF77ED"/>
    <w:rsid w:val="00EF77FA"/>
    <w:rsid w:val="00EF7840"/>
    <w:rsid w:val="00EF784E"/>
    <w:rsid w:val="00EF7886"/>
    <w:rsid w:val="00EF788F"/>
    <w:rsid w:val="00EF78BC"/>
    <w:rsid w:val="00EF78DF"/>
    <w:rsid w:val="00EF78E7"/>
    <w:rsid w:val="00EF78FD"/>
    <w:rsid w:val="00EF7926"/>
    <w:rsid w:val="00EF793F"/>
    <w:rsid w:val="00EF7942"/>
    <w:rsid w:val="00EF7955"/>
    <w:rsid w:val="00EF799F"/>
    <w:rsid w:val="00EF79B1"/>
    <w:rsid w:val="00EF79B3"/>
    <w:rsid w:val="00EF79B9"/>
    <w:rsid w:val="00EF79EF"/>
    <w:rsid w:val="00EF7A34"/>
    <w:rsid w:val="00EF7A47"/>
    <w:rsid w:val="00EF7A61"/>
    <w:rsid w:val="00EF7A69"/>
    <w:rsid w:val="00EF7A6A"/>
    <w:rsid w:val="00EF7A6D"/>
    <w:rsid w:val="00EF7A70"/>
    <w:rsid w:val="00EF7AA7"/>
    <w:rsid w:val="00EF7AB4"/>
    <w:rsid w:val="00EF7ABF"/>
    <w:rsid w:val="00EF7AD6"/>
    <w:rsid w:val="00EF7AFD"/>
    <w:rsid w:val="00EF7AFE"/>
    <w:rsid w:val="00EF7B0D"/>
    <w:rsid w:val="00EF7B0F"/>
    <w:rsid w:val="00EF7B44"/>
    <w:rsid w:val="00EF7B4E"/>
    <w:rsid w:val="00EF7B78"/>
    <w:rsid w:val="00EF7B7F"/>
    <w:rsid w:val="00EF7B9E"/>
    <w:rsid w:val="00EF7BC8"/>
    <w:rsid w:val="00EF7BD5"/>
    <w:rsid w:val="00EF7BF9"/>
    <w:rsid w:val="00EF7BFC"/>
    <w:rsid w:val="00EF7C0A"/>
    <w:rsid w:val="00EF7C10"/>
    <w:rsid w:val="00EF7C4A"/>
    <w:rsid w:val="00EF7C4E"/>
    <w:rsid w:val="00EF7C5D"/>
    <w:rsid w:val="00EF7CA8"/>
    <w:rsid w:val="00EF7CAE"/>
    <w:rsid w:val="00EF7CCF"/>
    <w:rsid w:val="00EF7CFE"/>
    <w:rsid w:val="00EF7D29"/>
    <w:rsid w:val="00EF7D34"/>
    <w:rsid w:val="00EF7D53"/>
    <w:rsid w:val="00EF7D5A"/>
    <w:rsid w:val="00EF7D75"/>
    <w:rsid w:val="00EF7DD3"/>
    <w:rsid w:val="00EF7E06"/>
    <w:rsid w:val="00EF7E49"/>
    <w:rsid w:val="00EF7E4E"/>
    <w:rsid w:val="00EF7F0B"/>
    <w:rsid w:val="00EF7F1C"/>
    <w:rsid w:val="00EF7F97"/>
    <w:rsid w:val="00EF7FA0"/>
    <w:rsid w:val="00EF7FA9"/>
    <w:rsid w:val="00EF7FB4"/>
    <w:rsid w:val="00EF7FC7"/>
    <w:rsid w:val="00EF7FE3"/>
    <w:rsid w:val="00F00056"/>
    <w:rsid w:val="00F00066"/>
    <w:rsid w:val="00F00068"/>
    <w:rsid w:val="00F0007E"/>
    <w:rsid w:val="00F0009F"/>
    <w:rsid w:val="00F000BE"/>
    <w:rsid w:val="00F0010E"/>
    <w:rsid w:val="00F00136"/>
    <w:rsid w:val="00F00139"/>
    <w:rsid w:val="00F00153"/>
    <w:rsid w:val="00F0015F"/>
    <w:rsid w:val="00F00165"/>
    <w:rsid w:val="00F001BC"/>
    <w:rsid w:val="00F001D6"/>
    <w:rsid w:val="00F001D8"/>
    <w:rsid w:val="00F0023D"/>
    <w:rsid w:val="00F0024D"/>
    <w:rsid w:val="00F00260"/>
    <w:rsid w:val="00F00293"/>
    <w:rsid w:val="00F002C9"/>
    <w:rsid w:val="00F002CA"/>
    <w:rsid w:val="00F002F4"/>
    <w:rsid w:val="00F00352"/>
    <w:rsid w:val="00F00388"/>
    <w:rsid w:val="00F003AD"/>
    <w:rsid w:val="00F003D3"/>
    <w:rsid w:val="00F003DE"/>
    <w:rsid w:val="00F003E4"/>
    <w:rsid w:val="00F00407"/>
    <w:rsid w:val="00F00443"/>
    <w:rsid w:val="00F00466"/>
    <w:rsid w:val="00F0046C"/>
    <w:rsid w:val="00F004A8"/>
    <w:rsid w:val="00F004BF"/>
    <w:rsid w:val="00F004E0"/>
    <w:rsid w:val="00F00504"/>
    <w:rsid w:val="00F00505"/>
    <w:rsid w:val="00F00509"/>
    <w:rsid w:val="00F0052E"/>
    <w:rsid w:val="00F00532"/>
    <w:rsid w:val="00F00576"/>
    <w:rsid w:val="00F0059C"/>
    <w:rsid w:val="00F005CB"/>
    <w:rsid w:val="00F005FF"/>
    <w:rsid w:val="00F00679"/>
    <w:rsid w:val="00F00682"/>
    <w:rsid w:val="00F0068F"/>
    <w:rsid w:val="00F00695"/>
    <w:rsid w:val="00F006AB"/>
    <w:rsid w:val="00F00714"/>
    <w:rsid w:val="00F00719"/>
    <w:rsid w:val="00F0075C"/>
    <w:rsid w:val="00F00797"/>
    <w:rsid w:val="00F007A3"/>
    <w:rsid w:val="00F007B0"/>
    <w:rsid w:val="00F007D7"/>
    <w:rsid w:val="00F007E9"/>
    <w:rsid w:val="00F00827"/>
    <w:rsid w:val="00F0082E"/>
    <w:rsid w:val="00F0084D"/>
    <w:rsid w:val="00F00856"/>
    <w:rsid w:val="00F00861"/>
    <w:rsid w:val="00F00864"/>
    <w:rsid w:val="00F008A7"/>
    <w:rsid w:val="00F008C7"/>
    <w:rsid w:val="00F008E7"/>
    <w:rsid w:val="00F008F5"/>
    <w:rsid w:val="00F008F8"/>
    <w:rsid w:val="00F00913"/>
    <w:rsid w:val="00F0091C"/>
    <w:rsid w:val="00F00925"/>
    <w:rsid w:val="00F0094C"/>
    <w:rsid w:val="00F009BB"/>
    <w:rsid w:val="00F009BD"/>
    <w:rsid w:val="00F009FE"/>
    <w:rsid w:val="00F00A01"/>
    <w:rsid w:val="00F00A44"/>
    <w:rsid w:val="00F00A4D"/>
    <w:rsid w:val="00F00ABD"/>
    <w:rsid w:val="00F00AD0"/>
    <w:rsid w:val="00F00ADB"/>
    <w:rsid w:val="00F00B1D"/>
    <w:rsid w:val="00F00B22"/>
    <w:rsid w:val="00F00B33"/>
    <w:rsid w:val="00F00B3C"/>
    <w:rsid w:val="00F00B6E"/>
    <w:rsid w:val="00F00BA9"/>
    <w:rsid w:val="00F00BB1"/>
    <w:rsid w:val="00F00BB3"/>
    <w:rsid w:val="00F00BEC"/>
    <w:rsid w:val="00F00C06"/>
    <w:rsid w:val="00F00C0B"/>
    <w:rsid w:val="00F00C19"/>
    <w:rsid w:val="00F00C4A"/>
    <w:rsid w:val="00F00C52"/>
    <w:rsid w:val="00F00C7C"/>
    <w:rsid w:val="00F00CA9"/>
    <w:rsid w:val="00F00CAE"/>
    <w:rsid w:val="00F00CD2"/>
    <w:rsid w:val="00F00CE0"/>
    <w:rsid w:val="00F00D12"/>
    <w:rsid w:val="00F00D37"/>
    <w:rsid w:val="00F00DA5"/>
    <w:rsid w:val="00F00DC7"/>
    <w:rsid w:val="00F00DC9"/>
    <w:rsid w:val="00F00E15"/>
    <w:rsid w:val="00F00E2E"/>
    <w:rsid w:val="00F00E3A"/>
    <w:rsid w:val="00F00E84"/>
    <w:rsid w:val="00F00EA9"/>
    <w:rsid w:val="00F00EAC"/>
    <w:rsid w:val="00F00EC8"/>
    <w:rsid w:val="00F00ECA"/>
    <w:rsid w:val="00F00EDC"/>
    <w:rsid w:val="00F00EF7"/>
    <w:rsid w:val="00F00F0B"/>
    <w:rsid w:val="00F00F48"/>
    <w:rsid w:val="00F00F6D"/>
    <w:rsid w:val="00F00F97"/>
    <w:rsid w:val="00F00FA1"/>
    <w:rsid w:val="00F00FA8"/>
    <w:rsid w:val="00F00FFA"/>
    <w:rsid w:val="00F01019"/>
    <w:rsid w:val="00F0105C"/>
    <w:rsid w:val="00F01067"/>
    <w:rsid w:val="00F01083"/>
    <w:rsid w:val="00F01091"/>
    <w:rsid w:val="00F01117"/>
    <w:rsid w:val="00F01159"/>
    <w:rsid w:val="00F0116E"/>
    <w:rsid w:val="00F01179"/>
    <w:rsid w:val="00F01193"/>
    <w:rsid w:val="00F011CB"/>
    <w:rsid w:val="00F011CE"/>
    <w:rsid w:val="00F011E1"/>
    <w:rsid w:val="00F01201"/>
    <w:rsid w:val="00F01250"/>
    <w:rsid w:val="00F01253"/>
    <w:rsid w:val="00F012C4"/>
    <w:rsid w:val="00F0131E"/>
    <w:rsid w:val="00F01325"/>
    <w:rsid w:val="00F0132C"/>
    <w:rsid w:val="00F01359"/>
    <w:rsid w:val="00F0136B"/>
    <w:rsid w:val="00F01385"/>
    <w:rsid w:val="00F013A2"/>
    <w:rsid w:val="00F013CB"/>
    <w:rsid w:val="00F013DC"/>
    <w:rsid w:val="00F01400"/>
    <w:rsid w:val="00F01411"/>
    <w:rsid w:val="00F0142D"/>
    <w:rsid w:val="00F01434"/>
    <w:rsid w:val="00F0144F"/>
    <w:rsid w:val="00F014D9"/>
    <w:rsid w:val="00F014DB"/>
    <w:rsid w:val="00F01560"/>
    <w:rsid w:val="00F01563"/>
    <w:rsid w:val="00F01581"/>
    <w:rsid w:val="00F015CC"/>
    <w:rsid w:val="00F015D0"/>
    <w:rsid w:val="00F01604"/>
    <w:rsid w:val="00F0160B"/>
    <w:rsid w:val="00F0165D"/>
    <w:rsid w:val="00F016CC"/>
    <w:rsid w:val="00F016CD"/>
    <w:rsid w:val="00F016FB"/>
    <w:rsid w:val="00F01746"/>
    <w:rsid w:val="00F0174B"/>
    <w:rsid w:val="00F017A6"/>
    <w:rsid w:val="00F017CB"/>
    <w:rsid w:val="00F01852"/>
    <w:rsid w:val="00F01870"/>
    <w:rsid w:val="00F018AA"/>
    <w:rsid w:val="00F018CE"/>
    <w:rsid w:val="00F018D4"/>
    <w:rsid w:val="00F018EA"/>
    <w:rsid w:val="00F01925"/>
    <w:rsid w:val="00F01926"/>
    <w:rsid w:val="00F0192F"/>
    <w:rsid w:val="00F0196C"/>
    <w:rsid w:val="00F019AA"/>
    <w:rsid w:val="00F019C4"/>
    <w:rsid w:val="00F01A26"/>
    <w:rsid w:val="00F01A38"/>
    <w:rsid w:val="00F01A41"/>
    <w:rsid w:val="00F01A53"/>
    <w:rsid w:val="00F01A56"/>
    <w:rsid w:val="00F01A5A"/>
    <w:rsid w:val="00F01A78"/>
    <w:rsid w:val="00F01AAC"/>
    <w:rsid w:val="00F01B0E"/>
    <w:rsid w:val="00F01B23"/>
    <w:rsid w:val="00F01B64"/>
    <w:rsid w:val="00F01B88"/>
    <w:rsid w:val="00F01BB2"/>
    <w:rsid w:val="00F01BF4"/>
    <w:rsid w:val="00F01BFD"/>
    <w:rsid w:val="00F01C2F"/>
    <w:rsid w:val="00F01CA5"/>
    <w:rsid w:val="00F01CA7"/>
    <w:rsid w:val="00F01D1A"/>
    <w:rsid w:val="00F01D1C"/>
    <w:rsid w:val="00F01D24"/>
    <w:rsid w:val="00F01D2C"/>
    <w:rsid w:val="00F01D2E"/>
    <w:rsid w:val="00F01D36"/>
    <w:rsid w:val="00F01D46"/>
    <w:rsid w:val="00F01D5A"/>
    <w:rsid w:val="00F01DAA"/>
    <w:rsid w:val="00F01DB8"/>
    <w:rsid w:val="00F01E56"/>
    <w:rsid w:val="00F01E5E"/>
    <w:rsid w:val="00F01E75"/>
    <w:rsid w:val="00F01EB2"/>
    <w:rsid w:val="00F01ECB"/>
    <w:rsid w:val="00F01EE5"/>
    <w:rsid w:val="00F01F4A"/>
    <w:rsid w:val="00F01F62"/>
    <w:rsid w:val="00F01F96"/>
    <w:rsid w:val="00F01FA6"/>
    <w:rsid w:val="00F01FC6"/>
    <w:rsid w:val="00F01FED"/>
    <w:rsid w:val="00F01FF2"/>
    <w:rsid w:val="00F02003"/>
    <w:rsid w:val="00F02045"/>
    <w:rsid w:val="00F0206E"/>
    <w:rsid w:val="00F020B6"/>
    <w:rsid w:val="00F020CB"/>
    <w:rsid w:val="00F020E4"/>
    <w:rsid w:val="00F020F1"/>
    <w:rsid w:val="00F02102"/>
    <w:rsid w:val="00F02114"/>
    <w:rsid w:val="00F02129"/>
    <w:rsid w:val="00F02170"/>
    <w:rsid w:val="00F02189"/>
    <w:rsid w:val="00F0218A"/>
    <w:rsid w:val="00F021BB"/>
    <w:rsid w:val="00F021BF"/>
    <w:rsid w:val="00F021CC"/>
    <w:rsid w:val="00F02204"/>
    <w:rsid w:val="00F02259"/>
    <w:rsid w:val="00F0225A"/>
    <w:rsid w:val="00F0227C"/>
    <w:rsid w:val="00F022C1"/>
    <w:rsid w:val="00F022F2"/>
    <w:rsid w:val="00F02308"/>
    <w:rsid w:val="00F02313"/>
    <w:rsid w:val="00F0231A"/>
    <w:rsid w:val="00F0236E"/>
    <w:rsid w:val="00F023A3"/>
    <w:rsid w:val="00F023AC"/>
    <w:rsid w:val="00F02437"/>
    <w:rsid w:val="00F02469"/>
    <w:rsid w:val="00F024C1"/>
    <w:rsid w:val="00F024C4"/>
    <w:rsid w:val="00F02511"/>
    <w:rsid w:val="00F0254B"/>
    <w:rsid w:val="00F02583"/>
    <w:rsid w:val="00F02593"/>
    <w:rsid w:val="00F025B1"/>
    <w:rsid w:val="00F0267D"/>
    <w:rsid w:val="00F0269C"/>
    <w:rsid w:val="00F026C1"/>
    <w:rsid w:val="00F02701"/>
    <w:rsid w:val="00F02705"/>
    <w:rsid w:val="00F02740"/>
    <w:rsid w:val="00F0278B"/>
    <w:rsid w:val="00F02798"/>
    <w:rsid w:val="00F027E3"/>
    <w:rsid w:val="00F02825"/>
    <w:rsid w:val="00F0282D"/>
    <w:rsid w:val="00F02842"/>
    <w:rsid w:val="00F028B7"/>
    <w:rsid w:val="00F02992"/>
    <w:rsid w:val="00F02994"/>
    <w:rsid w:val="00F029AA"/>
    <w:rsid w:val="00F02A1D"/>
    <w:rsid w:val="00F02A22"/>
    <w:rsid w:val="00F02A48"/>
    <w:rsid w:val="00F02A4D"/>
    <w:rsid w:val="00F02A4F"/>
    <w:rsid w:val="00F02AD8"/>
    <w:rsid w:val="00F02AEF"/>
    <w:rsid w:val="00F02B0F"/>
    <w:rsid w:val="00F02B3D"/>
    <w:rsid w:val="00F02B59"/>
    <w:rsid w:val="00F02B6C"/>
    <w:rsid w:val="00F02B9D"/>
    <w:rsid w:val="00F02BA1"/>
    <w:rsid w:val="00F02BA6"/>
    <w:rsid w:val="00F02BDB"/>
    <w:rsid w:val="00F02BF2"/>
    <w:rsid w:val="00F02BF9"/>
    <w:rsid w:val="00F02C31"/>
    <w:rsid w:val="00F02C6A"/>
    <w:rsid w:val="00F02C73"/>
    <w:rsid w:val="00F02CB5"/>
    <w:rsid w:val="00F02CED"/>
    <w:rsid w:val="00F02CF0"/>
    <w:rsid w:val="00F02D09"/>
    <w:rsid w:val="00F02D6D"/>
    <w:rsid w:val="00F02D93"/>
    <w:rsid w:val="00F02D9C"/>
    <w:rsid w:val="00F02E12"/>
    <w:rsid w:val="00F02E16"/>
    <w:rsid w:val="00F02E21"/>
    <w:rsid w:val="00F02E2A"/>
    <w:rsid w:val="00F02E42"/>
    <w:rsid w:val="00F02E5C"/>
    <w:rsid w:val="00F02E5E"/>
    <w:rsid w:val="00F02E5F"/>
    <w:rsid w:val="00F02EF5"/>
    <w:rsid w:val="00F02F05"/>
    <w:rsid w:val="00F02F1A"/>
    <w:rsid w:val="00F02F1F"/>
    <w:rsid w:val="00F02F65"/>
    <w:rsid w:val="00F02FB2"/>
    <w:rsid w:val="00F02FD0"/>
    <w:rsid w:val="00F0300B"/>
    <w:rsid w:val="00F03011"/>
    <w:rsid w:val="00F03036"/>
    <w:rsid w:val="00F03064"/>
    <w:rsid w:val="00F0307D"/>
    <w:rsid w:val="00F03096"/>
    <w:rsid w:val="00F030B3"/>
    <w:rsid w:val="00F030DB"/>
    <w:rsid w:val="00F030F1"/>
    <w:rsid w:val="00F03102"/>
    <w:rsid w:val="00F0314C"/>
    <w:rsid w:val="00F0314E"/>
    <w:rsid w:val="00F0317F"/>
    <w:rsid w:val="00F03181"/>
    <w:rsid w:val="00F0319E"/>
    <w:rsid w:val="00F03229"/>
    <w:rsid w:val="00F03239"/>
    <w:rsid w:val="00F03289"/>
    <w:rsid w:val="00F032F4"/>
    <w:rsid w:val="00F032F6"/>
    <w:rsid w:val="00F0337F"/>
    <w:rsid w:val="00F033BC"/>
    <w:rsid w:val="00F033FB"/>
    <w:rsid w:val="00F0340C"/>
    <w:rsid w:val="00F03428"/>
    <w:rsid w:val="00F03445"/>
    <w:rsid w:val="00F0346A"/>
    <w:rsid w:val="00F0348B"/>
    <w:rsid w:val="00F034E1"/>
    <w:rsid w:val="00F034ED"/>
    <w:rsid w:val="00F034F7"/>
    <w:rsid w:val="00F034FB"/>
    <w:rsid w:val="00F03536"/>
    <w:rsid w:val="00F03551"/>
    <w:rsid w:val="00F0358D"/>
    <w:rsid w:val="00F035D0"/>
    <w:rsid w:val="00F0363F"/>
    <w:rsid w:val="00F03654"/>
    <w:rsid w:val="00F0365D"/>
    <w:rsid w:val="00F03662"/>
    <w:rsid w:val="00F0366C"/>
    <w:rsid w:val="00F03694"/>
    <w:rsid w:val="00F0372C"/>
    <w:rsid w:val="00F03764"/>
    <w:rsid w:val="00F037BB"/>
    <w:rsid w:val="00F037F6"/>
    <w:rsid w:val="00F03872"/>
    <w:rsid w:val="00F03896"/>
    <w:rsid w:val="00F03901"/>
    <w:rsid w:val="00F03924"/>
    <w:rsid w:val="00F0392A"/>
    <w:rsid w:val="00F03931"/>
    <w:rsid w:val="00F03944"/>
    <w:rsid w:val="00F0396E"/>
    <w:rsid w:val="00F0397B"/>
    <w:rsid w:val="00F03994"/>
    <w:rsid w:val="00F039A5"/>
    <w:rsid w:val="00F039BB"/>
    <w:rsid w:val="00F03A19"/>
    <w:rsid w:val="00F03A35"/>
    <w:rsid w:val="00F03A75"/>
    <w:rsid w:val="00F03A7F"/>
    <w:rsid w:val="00F03A8B"/>
    <w:rsid w:val="00F03A9D"/>
    <w:rsid w:val="00F03ADE"/>
    <w:rsid w:val="00F03B3C"/>
    <w:rsid w:val="00F03B4D"/>
    <w:rsid w:val="00F03B60"/>
    <w:rsid w:val="00F03B93"/>
    <w:rsid w:val="00F03BD9"/>
    <w:rsid w:val="00F03C05"/>
    <w:rsid w:val="00F03C06"/>
    <w:rsid w:val="00F03C38"/>
    <w:rsid w:val="00F03CAC"/>
    <w:rsid w:val="00F03CC7"/>
    <w:rsid w:val="00F03CDE"/>
    <w:rsid w:val="00F03D07"/>
    <w:rsid w:val="00F03D4E"/>
    <w:rsid w:val="00F03D57"/>
    <w:rsid w:val="00F03D9D"/>
    <w:rsid w:val="00F03DA0"/>
    <w:rsid w:val="00F03E23"/>
    <w:rsid w:val="00F03E2A"/>
    <w:rsid w:val="00F03E65"/>
    <w:rsid w:val="00F03E7D"/>
    <w:rsid w:val="00F03E8D"/>
    <w:rsid w:val="00F03EB2"/>
    <w:rsid w:val="00F03EC8"/>
    <w:rsid w:val="00F03EE6"/>
    <w:rsid w:val="00F03F10"/>
    <w:rsid w:val="00F03F2F"/>
    <w:rsid w:val="00F03F3C"/>
    <w:rsid w:val="00F03F6B"/>
    <w:rsid w:val="00F03F7D"/>
    <w:rsid w:val="00F03F88"/>
    <w:rsid w:val="00F03F9F"/>
    <w:rsid w:val="00F03FE1"/>
    <w:rsid w:val="00F03FE5"/>
    <w:rsid w:val="00F04004"/>
    <w:rsid w:val="00F04037"/>
    <w:rsid w:val="00F04075"/>
    <w:rsid w:val="00F0407A"/>
    <w:rsid w:val="00F040C2"/>
    <w:rsid w:val="00F04169"/>
    <w:rsid w:val="00F0416E"/>
    <w:rsid w:val="00F04181"/>
    <w:rsid w:val="00F0418B"/>
    <w:rsid w:val="00F04194"/>
    <w:rsid w:val="00F04198"/>
    <w:rsid w:val="00F0419F"/>
    <w:rsid w:val="00F041A0"/>
    <w:rsid w:val="00F0420E"/>
    <w:rsid w:val="00F04233"/>
    <w:rsid w:val="00F04253"/>
    <w:rsid w:val="00F04265"/>
    <w:rsid w:val="00F04287"/>
    <w:rsid w:val="00F04294"/>
    <w:rsid w:val="00F042C9"/>
    <w:rsid w:val="00F042F6"/>
    <w:rsid w:val="00F04356"/>
    <w:rsid w:val="00F04363"/>
    <w:rsid w:val="00F04375"/>
    <w:rsid w:val="00F043BF"/>
    <w:rsid w:val="00F04406"/>
    <w:rsid w:val="00F04436"/>
    <w:rsid w:val="00F04446"/>
    <w:rsid w:val="00F04480"/>
    <w:rsid w:val="00F044BF"/>
    <w:rsid w:val="00F044D1"/>
    <w:rsid w:val="00F04537"/>
    <w:rsid w:val="00F0455A"/>
    <w:rsid w:val="00F04572"/>
    <w:rsid w:val="00F045BC"/>
    <w:rsid w:val="00F045C2"/>
    <w:rsid w:val="00F045DA"/>
    <w:rsid w:val="00F045E3"/>
    <w:rsid w:val="00F04626"/>
    <w:rsid w:val="00F04640"/>
    <w:rsid w:val="00F04651"/>
    <w:rsid w:val="00F0466D"/>
    <w:rsid w:val="00F0469A"/>
    <w:rsid w:val="00F0469D"/>
    <w:rsid w:val="00F046E3"/>
    <w:rsid w:val="00F046FF"/>
    <w:rsid w:val="00F04732"/>
    <w:rsid w:val="00F04743"/>
    <w:rsid w:val="00F0476B"/>
    <w:rsid w:val="00F0477B"/>
    <w:rsid w:val="00F047D5"/>
    <w:rsid w:val="00F047EA"/>
    <w:rsid w:val="00F047EF"/>
    <w:rsid w:val="00F047F4"/>
    <w:rsid w:val="00F0480F"/>
    <w:rsid w:val="00F04832"/>
    <w:rsid w:val="00F04833"/>
    <w:rsid w:val="00F04920"/>
    <w:rsid w:val="00F04931"/>
    <w:rsid w:val="00F0493D"/>
    <w:rsid w:val="00F0497C"/>
    <w:rsid w:val="00F0498B"/>
    <w:rsid w:val="00F049F2"/>
    <w:rsid w:val="00F04A12"/>
    <w:rsid w:val="00F04A32"/>
    <w:rsid w:val="00F04A62"/>
    <w:rsid w:val="00F04A72"/>
    <w:rsid w:val="00F04A8A"/>
    <w:rsid w:val="00F04AA1"/>
    <w:rsid w:val="00F04ACB"/>
    <w:rsid w:val="00F04AF0"/>
    <w:rsid w:val="00F04B1B"/>
    <w:rsid w:val="00F04BCE"/>
    <w:rsid w:val="00F04BE5"/>
    <w:rsid w:val="00F04BFC"/>
    <w:rsid w:val="00F04C13"/>
    <w:rsid w:val="00F04C18"/>
    <w:rsid w:val="00F04C1D"/>
    <w:rsid w:val="00F04C49"/>
    <w:rsid w:val="00F04C94"/>
    <w:rsid w:val="00F04CB8"/>
    <w:rsid w:val="00F04CEF"/>
    <w:rsid w:val="00F04D33"/>
    <w:rsid w:val="00F04D5C"/>
    <w:rsid w:val="00F04D61"/>
    <w:rsid w:val="00F04D8F"/>
    <w:rsid w:val="00F04D93"/>
    <w:rsid w:val="00F04DDF"/>
    <w:rsid w:val="00F04E09"/>
    <w:rsid w:val="00F04E1D"/>
    <w:rsid w:val="00F04E3E"/>
    <w:rsid w:val="00F04E80"/>
    <w:rsid w:val="00F04E9B"/>
    <w:rsid w:val="00F04EA3"/>
    <w:rsid w:val="00F04EA6"/>
    <w:rsid w:val="00F04EA7"/>
    <w:rsid w:val="00F04EC8"/>
    <w:rsid w:val="00F04ED7"/>
    <w:rsid w:val="00F04F30"/>
    <w:rsid w:val="00F04F4B"/>
    <w:rsid w:val="00F04F81"/>
    <w:rsid w:val="00F04FC5"/>
    <w:rsid w:val="00F04FDC"/>
    <w:rsid w:val="00F05001"/>
    <w:rsid w:val="00F05004"/>
    <w:rsid w:val="00F0501F"/>
    <w:rsid w:val="00F05048"/>
    <w:rsid w:val="00F0508F"/>
    <w:rsid w:val="00F0509C"/>
    <w:rsid w:val="00F050A3"/>
    <w:rsid w:val="00F050B5"/>
    <w:rsid w:val="00F050EB"/>
    <w:rsid w:val="00F05119"/>
    <w:rsid w:val="00F0517A"/>
    <w:rsid w:val="00F0517C"/>
    <w:rsid w:val="00F05181"/>
    <w:rsid w:val="00F051CF"/>
    <w:rsid w:val="00F051DA"/>
    <w:rsid w:val="00F05200"/>
    <w:rsid w:val="00F0521A"/>
    <w:rsid w:val="00F05239"/>
    <w:rsid w:val="00F05245"/>
    <w:rsid w:val="00F05254"/>
    <w:rsid w:val="00F0527E"/>
    <w:rsid w:val="00F052DE"/>
    <w:rsid w:val="00F05312"/>
    <w:rsid w:val="00F05314"/>
    <w:rsid w:val="00F0533E"/>
    <w:rsid w:val="00F0534D"/>
    <w:rsid w:val="00F05372"/>
    <w:rsid w:val="00F05373"/>
    <w:rsid w:val="00F0537C"/>
    <w:rsid w:val="00F05394"/>
    <w:rsid w:val="00F053A6"/>
    <w:rsid w:val="00F053D8"/>
    <w:rsid w:val="00F053E5"/>
    <w:rsid w:val="00F053EF"/>
    <w:rsid w:val="00F05448"/>
    <w:rsid w:val="00F05452"/>
    <w:rsid w:val="00F0545A"/>
    <w:rsid w:val="00F05475"/>
    <w:rsid w:val="00F05498"/>
    <w:rsid w:val="00F054BF"/>
    <w:rsid w:val="00F054DF"/>
    <w:rsid w:val="00F05535"/>
    <w:rsid w:val="00F05539"/>
    <w:rsid w:val="00F0553A"/>
    <w:rsid w:val="00F05542"/>
    <w:rsid w:val="00F0554D"/>
    <w:rsid w:val="00F05556"/>
    <w:rsid w:val="00F05568"/>
    <w:rsid w:val="00F055FD"/>
    <w:rsid w:val="00F0560A"/>
    <w:rsid w:val="00F0560E"/>
    <w:rsid w:val="00F05667"/>
    <w:rsid w:val="00F05668"/>
    <w:rsid w:val="00F056A8"/>
    <w:rsid w:val="00F05701"/>
    <w:rsid w:val="00F05710"/>
    <w:rsid w:val="00F0573E"/>
    <w:rsid w:val="00F0576F"/>
    <w:rsid w:val="00F057B9"/>
    <w:rsid w:val="00F057F4"/>
    <w:rsid w:val="00F05809"/>
    <w:rsid w:val="00F05840"/>
    <w:rsid w:val="00F05897"/>
    <w:rsid w:val="00F058B4"/>
    <w:rsid w:val="00F0597C"/>
    <w:rsid w:val="00F0597E"/>
    <w:rsid w:val="00F059E3"/>
    <w:rsid w:val="00F05A16"/>
    <w:rsid w:val="00F05A32"/>
    <w:rsid w:val="00F05A51"/>
    <w:rsid w:val="00F05A9F"/>
    <w:rsid w:val="00F05AA1"/>
    <w:rsid w:val="00F05AC4"/>
    <w:rsid w:val="00F05AF6"/>
    <w:rsid w:val="00F05B26"/>
    <w:rsid w:val="00F05B2B"/>
    <w:rsid w:val="00F05B30"/>
    <w:rsid w:val="00F05B35"/>
    <w:rsid w:val="00F05B6E"/>
    <w:rsid w:val="00F05B9B"/>
    <w:rsid w:val="00F05BC1"/>
    <w:rsid w:val="00F05BDF"/>
    <w:rsid w:val="00F05BF1"/>
    <w:rsid w:val="00F05BFE"/>
    <w:rsid w:val="00F05C0B"/>
    <w:rsid w:val="00F05C50"/>
    <w:rsid w:val="00F05CD0"/>
    <w:rsid w:val="00F05CDD"/>
    <w:rsid w:val="00F05CFB"/>
    <w:rsid w:val="00F05D09"/>
    <w:rsid w:val="00F05D0D"/>
    <w:rsid w:val="00F05D40"/>
    <w:rsid w:val="00F05D58"/>
    <w:rsid w:val="00F05D66"/>
    <w:rsid w:val="00F05D94"/>
    <w:rsid w:val="00F05DE3"/>
    <w:rsid w:val="00F05E1E"/>
    <w:rsid w:val="00F05E6D"/>
    <w:rsid w:val="00F05E97"/>
    <w:rsid w:val="00F05ECE"/>
    <w:rsid w:val="00F05EFD"/>
    <w:rsid w:val="00F05F11"/>
    <w:rsid w:val="00F05F44"/>
    <w:rsid w:val="00F05F87"/>
    <w:rsid w:val="00F05FD4"/>
    <w:rsid w:val="00F05FE4"/>
    <w:rsid w:val="00F06036"/>
    <w:rsid w:val="00F06047"/>
    <w:rsid w:val="00F06057"/>
    <w:rsid w:val="00F060BF"/>
    <w:rsid w:val="00F06108"/>
    <w:rsid w:val="00F06116"/>
    <w:rsid w:val="00F06128"/>
    <w:rsid w:val="00F0613A"/>
    <w:rsid w:val="00F06142"/>
    <w:rsid w:val="00F06163"/>
    <w:rsid w:val="00F061A7"/>
    <w:rsid w:val="00F061D1"/>
    <w:rsid w:val="00F06211"/>
    <w:rsid w:val="00F06228"/>
    <w:rsid w:val="00F0622C"/>
    <w:rsid w:val="00F06243"/>
    <w:rsid w:val="00F06261"/>
    <w:rsid w:val="00F062DF"/>
    <w:rsid w:val="00F062E2"/>
    <w:rsid w:val="00F062E7"/>
    <w:rsid w:val="00F062FD"/>
    <w:rsid w:val="00F06305"/>
    <w:rsid w:val="00F06312"/>
    <w:rsid w:val="00F06315"/>
    <w:rsid w:val="00F06316"/>
    <w:rsid w:val="00F06341"/>
    <w:rsid w:val="00F06369"/>
    <w:rsid w:val="00F06397"/>
    <w:rsid w:val="00F0639B"/>
    <w:rsid w:val="00F063EA"/>
    <w:rsid w:val="00F0646A"/>
    <w:rsid w:val="00F064D3"/>
    <w:rsid w:val="00F064E8"/>
    <w:rsid w:val="00F064ED"/>
    <w:rsid w:val="00F06519"/>
    <w:rsid w:val="00F06539"/>
    <w:rsid w:val="00F0653E"/>
    <w:rsid w:val="00F065CD"/>
    <w:rsid w:val="00F065EF"/>
    <w:rsid w:val="00F0660D"/>
    <w:rsid w:val="00F0660E"/>
    <w:rsid w:val="00F0662D"/>
    <w:rsid w:val="00F06630"/>
    <w:rsid w:val="00F06640"/>
    <w:rsid w:val="00F0666F"/>
    <w:rsid w:val="00F06673"/>
    <w:rsid w:val="00F0667B"/>
    <w:rsid w:val="00F066C3"/>
    <w:rsid w:val="00F066DA"/>
    <w:rsid w:val="00F06712"/>
    <w:rsid w:val="00F0671C"/>
    <w:rsid w:val="00F067B4"/>
    <w:rsid w:val="00F067B8"/>
    <w:rsid w:val="00F067DC"/>
    <w:rsid w:val="00F06803"/>
    <w:rsid w:val="00F06852"/>
    <w:rsid w:val="00F06877"/>
    <w:rsid w:val="00F068D4"/>
    <w:rsid w:val="00F06910"/>
    <w:rsid w:val="00F0691B"/>
    <w:rsid w:val="00F06928"/>
    <w:rsid w:val="00F0692A"/>
    <w:rsid w:val="00F06947"/>
    <w:rsid w:val="00F069E4"/>
    <w:rsid w:val="00F06A2B"/>
    <w:rsid w:val="00F06A33"/>
    <w:rsid w:val="00F06A83"/>
    <w:rsid w:val="00F06AC2"/>
    <w:rsid w:val="00F06B1E"/>
    <w:rsid w:val="00F06B5B"/>
    <w:rsid w:val="00F06B76"/>
    <w:rsid w:val="00F06B7C"/>
    <w:rsid w:val="00F06BB6"/>
    <w:rsid w:val="00F06BDA"/>
    <w:rsid w:val="00F06BE8"/>
    <w:rsid w:val="00F06BFC"/>
    <w:rsid w:val="00F06BFE"/>
    <w:rsid w:val="00F06C05"/>
    <w:rsid w:val="00F06C4D"/>
    <w:rsid w:val="00F06C78"/>
    <w:rsid w:val="00F06C81"/>
    <w:rsid w:val="00F06C82"/>
    <w:rsid w:val="00F06CBC"/>
    <w:rsid w:val="00F06CBE"/>
    <w:rsid w:val="00F06CE3"/>
    <w:rsid w:val="00F06D06"/>
    <w:rsid w:val="00F06D07"/>
    <w:rsid w:val="00F06D7C"/>
    <w:rsid w:val="00F06D7F"/>
    <w:rsid w:val="00F06D80"/>
    <w:rsid w:val="00F06D8C"/>
    <w:rsid w:val="00F06DB7"/>
    <w:rsid w:val="00F06E26"/>
    <w:rsid w:val="00F06E79"/>
    <w:rsid w:val="00F06E8C"/>
    <w:rsid w:val="00F06E9F"/>
    <w:rsid w:val="00F06EA4"/>
    <w:rsid w:val="00F06EC3"/>
    <w:rsid w:val="00F06EDE"/>
    <w:rsid w:val="00F06F27"/>
    <w:rsid w:val="00F06F46"/>
    <w:rsid w:val="00F06F69"/>
    <w:rsid w:val="00F06F8B"/>
    <w:rsid w:val="00F06F8D"/>
    <w:rsid w:val="00F06FA6"/>
    <w:rsid w:val="00F06FCD"/>
    <w:rsid w:val="00F06FD4"/>
    <w:rsid w:val="00F06FD7"/>
    <w:rsid w:val="00F07016"/>
    <w:rsid w:val="00F07019"/>
    <w:rsid w:val="00F0702D"/>
    <w:rsid w:val="00F07034"/>
    <w:rsid w:val="00F070B1"/>
    <w:rsid w:val="00F07125"/>
    <w:rsid w:val="00F0715A"/>
    <w:rsid w:val="00F0723F"/>
    <w:rsid w:val="00F07259"/>
    <w:rsid w:val="00F07281"/>
    <w:rsid w:val="00F072A9"/>
    <w:rsid w:val="00F072C4"/>
    <w:rsid w:val="00F0730E"/>
    <w:rsid w:val="00F07317"/>
    <w:rsid w:val="00F0734B"/>
    <w:rsid w:val="00F0736F"/>
    <w:rsid w:val="00F07373"/>
    <w:rsid w:val="00F07382"/>
    <w:rsid w:val="00F073F2"/>
    <w:rsid w:val="00F07405"/>
    <w:rsid w:val="00F0740C"/>
    <w:rsid w:val="00F07410"/>
    <w:rsid w:val="00F07427"/>
    <w:rsid w:val="00F07429"/>
    <w:rsid w:val="00F07431"/>
    <w:rsid w:val="00F0743B"/>
    <w:rsid w:val="00F07440"/>
    <w:rsid w:val="00F07477"/>
    <w:rsid w:val="00F07498"/>
    <w:rsid w:val="00F0749C"/>
    <w:rsid w:val="00F074BE"/>
    <w:rsid w:val="00F074CA"/>
    <w:rsid w:val="00F074D0"/>
    <w:rsid w:val="00F074D4"/>
    <w:rsid w:val="00F07512"/>
    <w:rsid w:val="00F0755D"/>
    <w:rsid w:val="00F0757A"/>
    <w:rsid w:val="00F0757D"/>
    <w:rsid w:val="00F07595"/>
    <w:rsid w:val="00F07598"/>
    <w:rsid w:val="00F075C3"/>
    <w:rsid w:val="00F075F7"/>
    <w:rsid w:val="00F0763E"/>
    <w:rsid w:val="00F07653"/>
    <w:rsid w:val="00F0765E"/>
    <w:rsid w:val="00F07678"/>
    <w:rsid w:val="00F0768D"/>
    <w:rsid w:val="00F076A9"/>
    <w:rsid w:val="00F076AD"/>
    <w:rsid w:val="00F076AF"/>
    <w:rsid w:val="00F076C0"/>
    <w:rsid w:val="00F076C7"/>
    <w:rsid w:val="00F076CA"/>
    <w:rsid w:val="00F0773F"/>
    <w:rsid w:val="00F077A3"/>
    <w:rsid w:val="00F077B0"/>
    <w:rsid w:val="00F077C3"/>
    <w:rsid w:val="00F077C6"/>
    <w:rsid w:val="00F077FF"/>
    <w:rsid w:val="00F07830"/>
    <w:rsid w:val="00F07842"/>
    <w:rsid w:val="00F07878"/>
    <w:rsid w:val="00F078B4"/>
    <w:rsid w:val="00F078C9"/>
    <w:rsid w:val="00F078E3"/>
    <w:rsid w:val="00F07958"/>
    <w:rsid w:val="00F07966"/>
    <w:rsid w:val="00F07995"/>
    <w:rsid w:val="00F079E5"/>
    <w:rsid w:val="00F079EF"/>
    <w:rsid w:val="00F07A3E"/>
    <w:rsid w:val="00F07A6D"/>
    <w:rsid w:val="00F07AC7"/>
    <w:rsid w:val="00F07AC8"/>
    <w:rsid w:val="00F07AE6"/>
    <w:rsid w:val="00F07AED"/>
    <w:rsid w:val="00F07B0C"/>
    <w:rsid w:val="00F07B44"/>
    <w:rsid w:val="00F07B81"/>
    <w:rsid w:val="00F07BBB"/>
    <w:rsid w:val="00F07BC5"/>
    <w:rsid w:val="00F07BD8"/>
    <w:rsid w:val="00F07BE9"/>
    <w:rsid w:val="00F07BEC"/>
    <w:rsid w:val="00F07BF8"/>
    <w:rsid w:val="00F07C36"/>
    <w:rsid w:val="00F07C3A"/>
    <w:rsid w:val="00F07C3D"/>
    <w:rsid w:val="00F07C76"/>
    <w:rsid w:val="00F07CB8"/>
    <w:rsid w:val="00F07CE2"/>
    <w:rsid w:val="00F07D01"/>
    <w:rsid w:val="00F07D22"/>
    <w:rsid w:val="00F07D35"/>
    <w:rsid w:val="00F07D6B"/>
    <w:rsid w:val="00F07E12"/>
    <w:rsid w:val="00F07E17"/>
    <w:rsid w:val="00F07E58"/>
    <w:rsid w:val="00F07EAA"/>
    <w:rsid w:val="00F07EEC"/>
    <w:rsid w:val="00F07EF4"/>
    <w:rsid w:val="00F07F1E"/>
    <w:rsid w:val="00F07F2D"/>
    <w:rsid w:val="00F07F3E"/>
    <w:rsid w:val="00F07F6C"/>
    <w:rsid w:val="00F07F77"/>
    <w:rsid w:val="00F07F7B"/>
    <w:rsid w:val="00F07F80"/>
    <w:rsid w:val="00F07F90"/>
    <w:rsid w:val="00F07F93"/>
    <w:rsid w:val="00F07F94"/>
    <w:rsid w:val="00F07FF1"/>
    <w:rsid w:val="00F1000B"/>
    <w:rsid w:val="00F1001D"/>
    <w:rsid w:val="00F10052"/>
    <w:rsid w:val="00F1006A"/>
    <w:rsid w:val="00F10083"/>
    <w:rsid w:val="00F10095"/>
    <w:rsid w:val="00F100B1"/>
    <w:rsid w:val="00F100CE"/>
    <w:rsid w:val="00F100D4"/>
    <w:rsid w:val="00F100FB"/>
    <w:rsid w:val="00F10105"/>
    <w:rsid w:val="00F10122"/>
    <w:rsid w:val="00F10186"/>
    <w:rsid w:val="00F1019C"/>
    <w:rsid w:val="00F101C1"/>
    <w:rsid w:val="00F101F1"/>
    <w:rsid w:val="00F101F7"/>
    <w:rsid w:val="00F10223"/>
    <w:rsid w:val="00F10228"/>
    <w:rsid w:val="00F10249"/>
    <w:rsid w:val="00F102A2"/>
    <w:rsid w:val="00F102B1"/>
    <w:rsid w:val="00F102E9"/>
    <w:rsid w:val="00F1036F"/>
    <w:rsid w:val="00F103A6"/>
    <w:rsid w:val="00F103B3"/>
    <w:rsid w:val="00F103B8"/>
    <w:rsid w:val="00F103C4"/>
    <w:rsid w:val="00F10423"/>
    <w:rsid w:val="00F10425"/>
    <w:rsid w:val="00F10445"/>
    <w:rsid w:val="00F1044D"/>
    <w:rsid w:val="00F1046D"/>
    <w:rsid w:val="00F104B2"/>
    <w:rsid w:val="00F104BC"/>
    <w:rsid w:val="00F104F8"/>
    <w:rsid w:val="00F105C9"/>
    <w:rsid w:val="00F105F6"/>
    <w:rsid w:val="00F105FB"/>
    <w:rsid w:val="00F10639"/>
    <w:rsid w:val="00F10675"/>
    <w:rsid w:val="00F1069A"/>
    <w:rsid w:val="00F10727"/>
    <w:rsid w:val="00F10751"/>
    <w:rsid w:val="00F10757"/>
    <w:rsid w:val="00F107A6"/>
    <w:rsid w:val="00F107D9"/>
    <w:rsid w:val="00F107DA"/>
    <w:rsid w:val="00F107E0"/>
    <w:rsid w:val="00F10866"/>
    <w:rsid w:val="00F108F2"/>
    <w:rsid w:val="00F10900"/>
    <w:rsid w:val="00F10940"/>
    <w:rsid w:val="00F10944"/>
    <w:rsid w:val="00F10950"/>
    <w:rsid w:val="00F109B4"/>
    <w:rsid w:val="00F10A2A"/>
    <w:rsid w:val="00F10A35"/>
    <w:rsid w:val="00F10A3F"/>
    <w:rsid w:val="00F10A58"/>
    <w:rsid w:val="00F10AAF"/>
    <w:rsid w:val="00F10AD4"/>
    <w:rsid w:val="00F10B23"/>
    <w:rsid w:val="00F10B53"/>
    <w:rsid w:val="00F10B62"/>
    <w:rsid w:val="00F10BA9"/>
    <w:rsid w:val="00F10BB1"/>
    <w:rsid w:val="00F10BF1"/>
    <w:rsid w:val="00F10BFA"/>
    <w:rsid w:val="00F10C2D"/>
    <w:rsid w:val="00F10C38"/>
    <w:rsid w:val="00F10C5F"/>
    <w:rsid w:val="00F10C6A"/>
    <w:rsid w:val="00F10C75"/>
    <w:rsid w:val="00F10C77"/>
    <w:rsid w:val="00F10CA1"/>
    <w:rsid w:val="00F10CE8"/>
    <w:rsid w:val="00F10CFB"/>
    <w:rsid w:val="00F10D18"/>
    <w:rsid w:val="00F10D26"/>
    <w:rsid w:val="00F10D40"/>
    <w:rsid w:val="00F10D63"/>
    <w:rsid w:val="00F10D91"/>
    <w:rsid w:val="00F10DB4"/>
    <w:rsid w:val="00F10DD9"/>
    <w:rsid w:val="00F10E2C"/>
    <w:rsid w:val="00F10E2D"/>
    <w:rsid w:val="00F10E30"/>
    <w:rsid w:val="00F10E34"/>
    <w:rsid w:val="00F10EC0"/>
    <w:rsid w:val="00F10F0F"/>
    <w:rsid w:val="00F10F1D"/>
    <w:rsid w:val="00F10F2B"/>
    <w:rsid w:val="00F10F33"/>
    <w:rsid w:val="00F10F37"/>
    <w:rsid w:val="00F10F7A"/>
    <w:rsid w:val="00F11019"/>
    <w:rsid w:val="00F11033"/>
    <w:rsid w:val="00F1103E"/>
    <w:rsid w:val="00F11059"/>
    <w:rsid w:val="00F11086"/>
    <w:rsid w:val="00F110B0"/>
    <w:rsid w:val="00F110C3"/>
    <w:rsid w:val="00F110E4"/>
    <w:rsid w:val="00F11121"/>
    <w:rsid w:val="00F1112B"/>
    <w:rsid w:val="00F11137"/>
    <w:rsid w:val="00F11139"/>
    <w:rsid w:val="00F11146"/>
    <w:rsid w:val="00F11157"/>
    <w:rsid w:val="00F111C5"/>
    <w:rsid w:val="00F111C6"/>
    <w:rsid w:val="00F111E1"/>
    <w:rsid w:val="00F11270"/>
    <w:rsid w:val="00F11275"/>
    <w:rsid w:val="00F1128E"/>
    <w:rsid w:val="00F11298"/>
    <w:rsid w:val="00F112FD"/>
    <w:rsid w:val="00F11301"/>
    <w:rsid w:val="00F1130F"/>
    <w:rsid w:val="00F11322"/>
    <w:rsid w:val="00F11329"/>
    <w:rsid w:val="00F11332"/>
    <w:rsid w:val="00F1134C"/>
    <w:rsid w:val="00F11354"/>
    <w:rsid w:val="00F11360"/>
    <w:rsid w:val="00F1136E"/>
    <w:rsid w:val="00F11377"/>
    <w:rsid w:val="00F1137D"/>
    <w:rsid w:val="00F11385"/>
    <w:rsid w:val="00F113A8"/>
    <w:rsid w:val="00F113B5"/>
    <w:rsid w:val="00F113C4"/>
    <w:rsid w:val="00F113D7"/>
    <w:rsid w:val="00F113ED"/>
    <w:rsid w:val="00F11403"/>
    <w:rsid w:val="00F11420"/>
    <w:rsid w:val="00F11439"/>
    <w:rsid w:val="00F11448"/>
    <w:rsid w:val="00F1146A"/>
    <w:rsid w:val="00F114C8"/>
    <w:rsid w:val="00F114FF"/>
    <w:rsid w:val="00F1150B"/>
    <w:rsid w:val="00F1152D"/>
    <w:rsid w:val="00F11531"/>
    <w:rsid w:val="00F11541"/>
    <w:rsid w:val="00F1154B"/>
    <w:rsid w:val="00F1155B"/>
    <w:rsid w:val="00F115C2"/>
    <w:rsid w:val="00F115E8"/>
    <w:rsid w:val="00F1161A"/>
    <w:rsid w:val="00F1161B"/>
    <w:rsid w:val="00F11648"/>
    <w:rsid w:val="00F1164E"/>
    <w:rsid w:val="00F1165B"/>
    <w:rsid w:val="00F11698"/>
    <w:rsid w:val="00F116D9"/>
    <w:rsid w:val="00F116F6"/>
    <w:rsid w:val="00F11717"/>
    <w:rsid w:val="00F1171C"/>
    <w:rsid w:val="00F11778"/>
    <w:rsid w:val="00F11784"/>
    <w:rsid w:val="00F117AA"/>
    <w:rsid w:val="00F117F0"/>
    <w:rsid w:val="00F117F3"/>
    <w:rsid w:val="00F11852"/>
    <w:rsid w:val="00F11857"/>
    <w:rsid w:val="00F11887"/>
    <w:rsid w:val="00F1188C"/>
    <w:rsid w:val="00F1188D"/>
    <w:rsid w:val="00F11906"/>
    <w:rsid w:val="00F1194A"/>
    <w:rsid w:val="00F11957"/>
    <w:rsid w:val="00F11999"/>
    <w:rsid w:val="00F1199E"/>
    <w:rsid w:val="00F119AB"/>
    <w:rsid w:val="00F119EA"/>
    <w:rsid w:val="00F119EE"/>
    <w:rsid w:val="00F11A00"/>
    <w:rsid w:val="00F11A19"/>
    <w:rsid w:val="00F11A24"/>
    <w:rsid w:val="00F11A41"/>
    <w:rsid w:val="00F11A58"/>
    <w:rsid w:val="00F11A75"/>
    <w:rsid w:val="00F11A84"/>
    <w:rsid w:val="00F11A91"/>
    <w:rsid w:val="00F11AAC"/>
    <w:rsid w:val="00F11ABE"/>
    <w:rsid w:val="00F11B1D"/>
    <w:rsid w:val="00F11B1E"/>
    <w:rsid w:val="00F11B5B"/>
    <w:rsid w:val="00F11C0A"/>
    <w:rsid w:val="00F11C25"/>
    <w:rsid w:val="00F11C28"/>
    <w:rsid w:val="00F11C2F"/>
    <w:rsid w:val="00F11C7A"/>
    <w:rsid w:val="00F11C8F"/>
    <w:rsid w:val="00F11CB6"/>
    <w:rsid w:val="00F11CC5"/>
    <w:rsid w:val="00F11CD3"/>
    <w:rsid w:val="00F11CDD"/>
    <w:rsid w:val="00F11CE5"/>
    <w:rsid w:val="00F11D13"/>
    <w:rsid w:val="00F11D72"/>
    <w:rsid w:val="00F11D85"/>
    <w:rsid w:val="00F11DB5"/>
    <w:rsid w:val="00F11DE3"/>
    <w:rsid w:val="00F11DE5"/>
    <w:rsid w:val="00F11E1C"/>
    <w:rsid w:val="00F11E28"/>
    <w:rsid w:val="00F11E33"/>
    <w:rsid w:val="00F11E41"/>
    <w:rsid w:val="00F11E6F"/>
    <w:rsid w:val="00F11E70"/>
    <w:rsid w:val="00F11E7A"/>
    <w:rsid w:val="00F11E95"/>
    <w:rsid w:val="00F11EBC"/>
    <w:rsid w:val="00F11EEC"/>
    <w:rsid w:val="00F11EF3"/>
    <w:rsid w:val="00F11F19"/>
    <w:rsid w:val="00F11F65"/>
    <w:rsid w:val="00F11F6C"/>
    <w:rsid w:val="00F11F98"/>
    <w:rsid w:val="00F11FCD"/>
    <w:rsid w:val="00F11FEE"/>
    <w:rsid w:val="00F12010"/>
    <w:rsid w:val="00F12017"/>
    <w:rsid w:val="00F12025"/>
    <w:rsid w:val="00F1204F"/>
    <w:rsid w:val="00F12072"/>
    <w:rsid w:val="00F12080"/>
    <w:rsid w:val="00F12091"/>
    <w:rsid w:val="00F120BD"/>
    <w:rsid w:val="00F120EE"/>
    <w:rsid w:val="00F120FB"/>
    <w:rsid w:val="00F12120"/>
    <w:rsid w:val="00F12132"/>
    <w:rsid w:val="00F12161"/>
    <w:rsid w:val="00F12167"/>
    <w:rsid w:val="00F12179"/>
    <w:rsid w:val="00F121C2"/>
    <w:rsid w:val="00F1226C"/>
    <w:rsid w:val="00F12271"/>
    <w:rsid w:val="00F122A9"/>
    <w:rsid w:val="00F122AD"/>
    <w:rsid w:val="00F122BD"/>
    <w:rsid w:val="00F122D4"/>
    <w:rsid w:val="00F122EC"/>
    <w:rsid w:val="00F12348"/>
    <w:rsid w:val="00F12357"/>
    <w:rsid w:val="00F123BC"/>
    <w:rsid w:val="00F123D1"/>
    <w:rsid w:val="00F1244E"/>
    <w:rsid w:val="00F12453"/>
    <w:rsid w:val="00F12460"/>
    <w:rsid w:val="00F1247B"/>
    <w:rsid w:val="00F12491"/>
    <w:rsid w:val="00F124A1"/>
    <w:rsid w:val="00F124AD"/>
    <w:rsid w:val="00F1254E"/>
    <w:rsid w:val="00F12558"/>
    <w:rsid w:val="00F1258B"/>
    <w:rsid w:val="00F12597"/>
    <w:rsid w:val="00F1259E"/>
    <w:rsid w:val="00F125A6"/>
    <w:rsid w:val="00F125C2"/>
    <w:rsid w:val="00F125EE"/>
    <w:rsid w:val="00F125F9"/>
    <w:rsid w:val="00F12620"/>
    <w:rsid w:val="00F12638"/>
    <w:rsid w:val="00F1264D"/>
    <w:rsid w:val="00F126D9"/>
    <w:rsid w:val="00F12759"/>
    <w:rsid w:val="00F1277C"/>
    <w:rsid w:val="00F127D1"/>
    <w:rsid w:val="00F127D2"/>
    <w:rsid w:val="00F127D8"/>
    <w:rsid w:val="00F1283C"/>
    <w:rsid w:val="00F12867"/>
    <w:rsid w:val="00F1287C"/>
    <w:rsid w:val="00F1289B"/>
    <w:rsid w:val="00F128C6"/>
    <w:rsid w:val="00F128D6"/>
    <w:rsid w:val="00F128E4"/>
    <w:rsid w:val="00F12904"/>
    <w:rsid w:val="00F1294A"/>
    <w:rsid w:val="00F12973"/>
    <w:rsid w:val="00F129B6"/>
    <w:rsid w:val="00F129D5"/>
    <w:rsid w:val="00F12A49"/>
    <w:rsid w:val="00F12A5B"/>
    <w:rsid w:val="00F12A64"/>
    <w:rsid w:val="00F12A70"/>
    <w:rsid w:val="00F12AED"/>
    <w:rsid w:val="00F12AF2"/>
    <w:rsid w:val="00F12B88"/>
    <w:rsid w:val="00F12B90"/>
    <w:rsid w:val="00F12BAE"/>
    <w:rsid w:val="00F12BB4"/>
    <w:rsid w:val="00F12BBF"/>
    <w:rsid w:val="00F12BFC"/>
    <w:rsid w:val="00F12C46"/>
    <w:rsid w:val="00F12C51"/>
    <w:rsid w:val="00F12C54"/>
    <w:rsid w:val="00F12C63"/>
    <w:rsid w:val="00F12C90"/>
    <w:rsid w:val="00F12CBB"/>
    <w:rsid w:val="00F12CDE"/>
    <w:rsid w:val="00F12CEB"/>
    <w:rsid w:val="00F12D07"/>
    <w:rsid w:val="00F12D21"/>
    <w:rsid w:val="00F12D49"/>
    <w:rsid w:val="00F12D78"/>
    <w:rsid w:val="00F12D84"/>
    <w:rsid w:val="00F12D8D"/>
    <w:rsid w:val="00F12DB0"/>
    <w:rsid w:val="00F12DD6"/>
    <w:rsid w:val="00F12DE2"/>
    <w:rsid w:val="00F12DF8"/>
    <w:rsid w:val="00F12E58"/>
    <w:rsid w:val="00F12E5A"/>
    <w:rsid w:val="00F12E5F"/>
    <w:rsid w:val="00F12E77"/>
    <w:rsid w:val="00F12E7D"/>
    <w:rsid w:val="00F12E97"/>
    <w:rsid w:val="00F12ECB"/>
    <w:rsid w:val="00F12F18"/>
    <w:rsid w:val="00F12F5B"/>
    <w:rsid w:val="00F12F6C"/>
    <w:rsid w:val="00F12FE3"/>
    <w:rsid w:val="00F12FF1"/>
    <w:rsid w:val="00F12FFF"/>
    <w:rsid w:val="00F1301A"/>
    <w:rsid w:val="00F13027"/>
    <w:rsid w:val="00F1307C"/>
    <w:rsid w:val="00F1308D"/>
    <w:rsid w:val="00F1309B"/>
    <w:rsid w:val="00F130E7"/>
    <w:rsid w:val="00F13114"/>
    <w:rsid w:val="00F1311A"/>
    <w:rsid w:val="00F1311C"/>
    <w:rsid w:val="00F1314B"/>
    <w:rsid w:val="00F1316F"/>
    <w:rsid w:val="00F13192"/>
    <w:rsid w:val="00F131BC"/>
    <w:rsid w:val="00F131C2"/>
    <w:rsid w:val="00F131E8"/>
    <w:rsid w:val="00F1322A"/>
    <w:rsid w:val="00F13245"/>
    <w:rsid w:val="00F13249"/>
    <w:rsid w:val="00F1324D"/>
    <w:rsid w:val="00F13321"/>
    <w:rsid w:val="00F13360"/>
    <w:rsid w:val="00F1336B"/>
    <w:rsid w:val="00F1338C"/>
    <w:rsid w:val="00F13436"/>
    <w:rsid w:val="00F13476"/>
    <w:rsid w:val="00F13494"/>
    <w:rsid w:val="00F134DD"/>
    <w:rsid w:val="00F134EC"/>
    <w:rsid w:val="00F13511"/>
    <w:rsid w:val="00F1352C"/>
    <w:rsid w:val="00F13547"/>
    <w:rsid w:val="00F1356A"/>
    <w:rsid w:val="00F135F2"/>
    <w:rsid w:val="00F1361E"/>
    <w:rsid w:val="00F1363F"/>
    <w:rsid w:val="00F13642"/>
    <w:rsid w:val="00F1364D"/>
    <w:rsid w:val="00F1366B"/>
    <w:rsid w:val="00F1368D"/>
    <w:rsid w:val="00F136AC"/>
    <w:rsid w:val="00F136B2"/>
    <w:rsid w:val="00F136BF"/>
    <w:rsid w:val="00F136D4"/>
    <w:rsid w:val="00F13761"/>
    <w:rsid w:val="00F1377A"/>
    <w:rsid w:val="00F1378C"/>
    <w:rsid w:val="00F1378E"/>
    <w:rsid w:val="00F13793"/>
    <w:rsid w:val="00F137A1"/>
    <w:rsid w:val="00F137AE"/>
    <w:rsid w:val="00F137E8"/>
    <w:rsid w:val="00F137ED"/>
    <w:rsid w:val="00F13853"/>
    <w:rsid w:val="00F13891"/>
    <w:rsid w:val="00F138BC"/>
    <w:rsid w:val="00F138EB"/>
    <w:rsid w:val="00F13907"/>
    <w:rsid w:val="00F13914"/>
    <w:rsid w:val="00F1395A"/>
    <w:rsid w:val="00F13968"/>
    <w:rsid w:val="00F13981"/>
    <w:rsid w:val="00F139CB"/>
    <w:rsid w:val="00F139D1"/>
    <w:rsid w:val="00F13A44"/>
    <w:rsid w:val="00F13A46"/>
    <w:rsid w:val="00F13A58"/>
    <w:rsid w:val="00F13A5E"/>
    <w:rsid w:val="00F13A6C"/>
    <w:rsid w:val="00F13AC1"/>
    <w:rsid w:val="00F13AD3"/>
    <w:rsid w:val="00F13AD4"/>
    <w:rsid w:val="00F13B13"/>
    <w:rsid w:val="00F13B40"/>
    <w:rsid w:val="00F13B4E"/>
    <w:rsid w:val="00F13B64"/>
    <w:rsid w:val="00F13B74"/>
    <w:rsid w:val="00F13B8A"/>
    <w:rsid w:val="00F13BE5"/>
    <w:rsid w:val="00F13C0F"/>
    <w:rsid w:val="00F13C1B"/>
    <w:rsid w:val="00F13C45"/>
    <w:rsid w:val="00F13C46"/>
    <w:rsid w:val="00F13C4D"/>
    <w:rsid w:val="00F13C65"/>
    <w:rsid w:val="00F13C68"/>
    <w:rsid w:val="00F13C97"/>
    <w:rsid w:val="00F13CA7"/>
    <w:rsid w:val="00F13CF0"/>
    <w:rsid w:val="00F13D0F"/>
    <w:rsid w:val="00F13D40"/>
    <w:rsid w:val="00F13D41"/>
    <w:rsid w:val="00F13D43"/>
    <w:rsid w:val="00F13D51"/>
    <w:rsid w:val="00F13D8B"/>
    <w:rsid w:val="00F13DA8"/>
    <w:rsid w:val="00F13DD0"/>
    <w:rsid w:val="00F13DD8"/>
    <w:rsid w:val="00F13DDD"/>
    <w:rsid w:val="00F13E18"/>
    <w:rsid w:val="00F13E20"/>
    <w:rsid w:val="00F13E2A"/>
    <w:rsid w:val="00F13E40"/>
    <w:rsid w:val="00F13E53"/>
    <w:rsid w:val="00F13E73"/>
    <w:rsid w:val="00F13E7A"/>
    <w:rsid w:val="00F13EB0"/>
    <w:rsid w:val="00F13EEC"/>
    <w:rsid w:val="00F13F23"/>
    <w:rsid w:val="00F13F27"/>
    <w:rsid w:val="00F13F40"/>
    <w:rsid w:val="00F13F7F"/>
    <w:rsid w:val="00F13FA7"/>
    <w:rsid w:val="00F13FC6"/>
    <w:rsid w:val="00F13FC9"/>
    <w:rsid w:val="00F13FE6"/>
    <w:rsid w:val="00F13FEF"/>
    <w:rsid w:val="00F13FFC"/>
    <w:rsid w:val="00F1402A"/>
    <w:rsid w:val="00F14039"/>
    <w:rsid w:val="00F14056"/>
    <w:rsid w:val="00F14068"/>
    <w:rsid w:val="00F14082"/>
    <w:rsid w:val="00F140D4"/>
    <w:rsid w:val="00F140E6"/>
    <w:rsid w:val="00F140ED"/>
    <w:rsid w:val="00F1410B"/>
    <w:rsid w:val="00F14119"/>
    <w:rsid w:val="00F14122"/>
    <w:rsid w:val="00F14157"/>
    <w:rsid w:val="00F14169"/>
    <w:rsid w:val="00F14170"/>
    <w:rsid w:val="00F1417D"/>
    <w:rsid w:val="00F141A5"/>
    <w:rsid w:val="00F141B6"/>
    <w:rsid w:val="00F141D2"/>
    <w:rsid w:val="00F14281"/>
    <w:rsid w:val="00F142BE"/>
    <w:rsid w:val="00F142C9"/>
    <w:rsid w:val="00F142E5"/>
    <w:rsid w:val="00F14395"/>
    <w:rsid w:val="00F1439C"/>
    <w:rsid w:val="00F143E7"/>
    <w:rsid w:val="00F1442F"/>
    <w:rsid w:val="00F14437"/>
    <w:rsid w:val="00F14443"/>
    <w:rsid w:val="00F14458"/>
    <w:rsid w:val="00F14467"/>
    <w:rsid w:val="00F14496"/>
    <w:rsid w:val="00F1449A"/>
    <w:rsid w:val="00F144C0"/>
    <w:rsid w:val="00F144D4"/>
    <w:rsid w:val="00F1450F"/>
    <w:rsid w:val="00F14536"/>
    <w:rsid w:val="00F14538"/>
    <w:rsid w:val="00F14539"/>
    <w:rsid w:val="00F14590"/>
    <w:rsid w:val="00F145D6"/>
    <w:rsid w:val="00F14607"/>
    <w:rsid w:val="00F1460E"/>
    <w:rsid w:val="00F14634"/>
    <w:rsid w:val="00F1463C"/>
    <w:rsid w:val="00F1463F"/>
    <w:rsid w:val="00F1467D"/>
    <w:rsid w:val="00F146B6"/>
    <w:rsid w:val="00F146CC"/>
    <w:rsid w:val="00F1470B"/>
    <w:rsid w:val="00F1474B"/>
    <w:rsid w:val="00F14754"/>
    <w:rsid w:val="00F1475B"/>
    <w:rsid w:val="00F14796"/>
    <w:rsid w:val="00F147F0"/>
    <w:rsid w:val="00F14846"/>
    <w:rsid w:val="00F14850"/>
    <w:rsid w:val="00F148AA"/>
    <w:rsid w:val="00F148B9"/>
    <w:rsid w:val="00F148E4"/>
    <w:rsid w:val="00F14915"/>
    <w:rsid w:val="00F14939"/>
    <w:rsid w:val="00F1493A"/>
    <w:rsid w:val="00F14987"/>
    <w:rsid w:val="00F14999"/>
    <w:rsid w:val="00F149BB"/>
    <w:rsid w:val="00F149D4"/>
    <w:rsid w:val="00F149E2"/>
    <w:rsid w:val="00F14A2A"/>
    <w:rsid w:val="00F14A57"/>
    <w:rsid w:val="00F14A7D"/>
    <w:rsid w:val="00F14A80"/>
    <w:rsid w:val="00F14A97"/>
    <w:rsid w:val="00F14AC1"/>
    <w:rsid w:val="00F14AC3"/>
    <w:rsid w:val="00F14AD0"/>
    <w:rsid w:val="00F14ADC"/>
    <w:rsid w:val="00F14B19"/>
    <w:rsid w:val="00F14B34"/>
    <w:rsid w:val="00F14C6B"/>
    <w:rsid w:val="00F14C8C"/>
    <w:rsid w:val="00F14C93"/>
    <w:rsid w:val="00F14CF8"/>
    <w:rsid w:val="00F14D7F"/>
    <w:rsid w:val="00F14D8A"/>
    <w:rsid w:val="00F14DA3"/>
    <w:rsid w:val="00F14DC4"/>
    <w:rsid w:val="00F14E7F"/>
    <w:rsid w:val="00F14E9D"/>
    <w:rsid w:val="00F14EAB"/>
    <w:rsid w:val="00F14EC9"/>
    <w:rsid w:val="00F14EDC"/>
    <w:rsid w:val="00F14F2A"/>
    <w:rsid w:val="00F14F31"/>
    <w:rsid w:val="00F14F6B"/>
    <w:rsid w:val="00F14F6D"/>
    <w:rsid w:val="00F14F84"/>
    <w:rsid w:val="00F14F8A"/>
    <w:rsid w:val="00F14FAA"/>
    <w:rsid w:val="00F15002"/>
    <w:rsid w:val="00F15003"/>
    <w:rsid w:val="00F1501C"/>
    <w:rsid w:val="00F15051"/>
    <w:rsid w:val="00F15088"/>
    <w:rsid w:val="00F1508B"/>
    <w:rsid w:val="00F150EF"/>
    <w:rsid w:val="00F150FC"/>
    <w:rsid w:val="00F15126"/>
    <w:rsid w:val="00F15155"/>
    <w:rsid w:val="00F15169"/>
    <w:rsid w:val="00F15180"/>
    <w:rsid w:val="00F15183"/>
    <w:rsid w:val="00F1518E"/>
    <w:rsid w:val="00F15196"/>
    <w:rsid w:val="00F15197"/>
    <w:rsid w:val="00F151C2"/>
    <w:rsid w:val="00F151DD"/>
    <w:rsid w:val="00F15272"/>
    <w:rsid w:val="00F15273"/>
    <w:rsid w:val="00F15293"/>
    <w:rsid w:val="00F1529B"/>
    <w:rsid w:val="00F152B8"/>
    <w:rsid w:val="00F152C2"/>
    <w:rsid w:val="00F152FD"/>
    <w:rsid w:val="00F15307"/>
    <w:rsid w:val="00F15315"/>
    <w:rsid w:val="00F15339"/>
    <w:rsid w:val="00F15371"/>
    <w:rsid w:val="00F1537E"/>
    <w:rsid w:val="00F1539F"/>
    <w:rsid w:val="00F153AE"/>
    <w:rsid w:val="00F153B1"/>
    <w:rsid w:val="00F153BA"/>
    <w:rsid w:val="00F153E5"/>
    <w:rsid w:val="00F153F5"/>
    <w:rsid w:val="00F1540B"/>
    <w:rsid w:val="00F15412"/>
    <w:rsid w:val="00F15423"/>
    <w:rsid w:val="00F15425"/>
    <w:rsid w:val="00F15442"/>
    <w:rsid w:val="00F15467"/>
    <w:rsid w:val="00F1549F"/>
    <w:rsid w:val="00F154B1"/>
    <w:rsid w:val="00F154C5"/>
    <w:rsid w:val="00F154F2"/>
    <w:rsid w:val="00F1550B"/>
    <w:rsid w:val="00F15540"/>
    <w:rsid w:val="00F15541"/>
    <w:rsid w:val="00F15543"/>
    <w:rsid w:val="00F1554F"/>
    <w:rsid w:val="00F15561"/>
    <w:rsid w:val="00F15592"/>
    <w:rsid w:val="00F15597"/>
    <w:rsid w:val="00F155BA"/>
    <w:rsid w:val="00F155BB"/>
    <w:rsid w:val="00F155D0"/>
    <w:rsid w:val="00F15603"/>
    <w:rsid w:val="00F1560B"/>
    <w:rsid w:val="00F15613"/>
    <w:rsid w:val="00F1566A"/>
    <w:rsid w:val="00F15691"/>
    <w:rsid w:val="00F156A8"/>
    <w:rsid w:val="00F156DF"/>
    <w:rsid w:val="00F156F8"/>
    <w:rsid w:val="00F156FA"/>
    <w:rsid w:val="00F15716"/>
    <w:rsid w:val="00F15766"/>
    <w:rsid w:val="00F1578D"/>
    <w:rsid w:val="00F157CF"/>
    <w:rsid w:val="00F15802"/>
    <w:rsid w:val="00F1580D"/>
    <w:rsid w:val="00F15811"/>
    <w:rsid w:val="00F15858"/>
    <w:rsid w:val="00F15860"/>
    <w:rsid w:val="00F15862"/>
    <w:rsid w:val="00F1592D"/>
    <w:rsid w:val="00F1593B"/>
    <w:rsid w:val="00F15952"/>
    <w:rsid w:val="00F15A68"/>
    <w:rsid w:val="00F15A80"/>
    <w:rsid w:val="00F15A86"/>
    <w:rsid w:val="00F15A89"/>
    <w:rsid w:val="00F15A8B"/>
    <w:rsid w:val="00F15AA1"/>
    <w:rsid w:val="00F15B07"/>
    <w:rsid w:val="00F15B19"/>
    <w:rsid w:val="00F15B66"/>
    <w:rsid w:val="00F15BB2"/>
    <w:rsid w:val="00F15BF7"/>
    <w:rsid w:val="00F15C1E"/>
    <w:rsid w:val="00F15C1F"/>
    <w:rsid w:val="00F15C41"/>
    <w:rsid w:val="00F15C44"/>
    <w:rsid w:val="00F15C6C"/>
    <w:rsid w:val="00F15C7E"/>
    <w:rsid w:val="00F15CA9"/>
    <w:rsid w:val="00F15CF1"/>
    <w:rsid w:val="00F15D24"/>
    <w:rsid w:val="00F15D2C"/>
    <w:rsid w:val="00F15D3F"/>
    <w:rsid w:val="00F15D58"/>
    <w:rsid w:val="00F15D61"/>
    <w:rsid w:val="00F15D70"/>
    <w:rsid w:val="00F15D8C"/>
    <w:rsid w:val="00F15DC0"/>
    <w:rsid w:val="00F15DD4"/>
    <w:rsid w:val="00F15E20"/>
    <w:rsid w:val="00F15E2E"/>
    <w:rsid w:val="00F15E6D"/>
    <w:rsid w:val="00F15E77"/>
    <w:rsid w:val="00F15EFE"/>
    <w:rsid w:val="00F15F21"/>
    <w:rsid w:val="00F15F40"/>
    <w:rsid w:val="00F15F48"/>
    <w:rsid w:val="00F15F4F"/>
    <w:rsid w:val="00F15F53"/>
    <w:rsid w:val="00F15F5C"/>
    <w:rsid w:val="00F15F6B"/>
    <w:rsid w:val="00F15F82"/>
    <w:rsid w:val="00F15FC0"/>
    <w:rsid w:val="00F15FCF"/>
    <w:rsid w:val="00F1602E"/>
    <w:rsid w:val="00F1603D"/>
    <w:rsid w:val="00F1604F"/>
    <w:rsid w:val="00F160DC"/>
    <w:rsid w:val="00F160EA"/>
    <w:rsid w:val="00F16122"/>
    <w:rsid w:val="00F16156"/>
    <w:rsid w:val="00F16275"/>
    <w:rsid w:val="00F16292"/>
    <w:rsid w:val="00F162A0"/>
    <w:rsid w:val="00F162AC"/>
    <w:rsid w:val="00F162B7"/>
    <w:rsid w:val="00F162EF"/>
    <w:rsid w:val="00F16316"/>
    <w:rsid w:val="00F1633F"/>
    <w:rsid w:val="00F16356"/>
    <w:rsid w:val="00F16364"/>
    <w:rsid w:val="00F1637C"/>
    <w:rsid w:val="00F1638E"/>
    <w:rsid w:val="00F163F0"/>
    <w:rsid w:val="00F16441"/>
    <w:rsid w:val="00F16445"/>
    <w:rsid w:val="00F1644D"/>
    <w:rsid w:val="00F1646B"/>
    <w:rsid w:val="00F16489"/>
    <w:rsid w:val="00F16499"/>
    <w:rsid w:val="00F164F5"/>
    <w:rsid w:val="00F164F6"/>
    <w:rsid w:val="00F16504"/>
    <w:rsid w:val="00F16518"/>
    <w:rsid w:val="00F16534"/>
    <w:rsid w:val="00F1656C"/>
    <w:rsid w:val="00F1656E"/>
    <w:rsid w:val="00F165DC"/>
    <w:rsid w:val="00F1661F"/>
    <w:rsid w:val="00F1663B"/>
    <w:rsid w:val="00F1664B"/>
    <w:rsid w:val="00F16654"/>
    <w:rsid w:val="00F1667E"/>
    <w:rsid w:val="00F166D2"/>
    <w:rsid w:val="00F166E7"/>
    <w:rsid w:val="00F16712"/>
    <w:rsid w:val="00F16725"/>
    <w:rsid w:val="00F16765"/>
    <w:rsid w:val="00F167C5"/>
    <w:rsid w:val="00F167DE"/>
    <w:rsid w:val="00F16844"/>
    <w:rsid w:val="00F16857"/>
    <w:rsid w:val="00F16858"/>
    <w:rsid w:val="00F168E8"/>
    <w:rsid w:val="00F16915"/>
    <w:rsid w:val="00F1698F"/>
    <w:rsid w:val="00F169C0"/>
    <w:rsid w:val="00F169DE"/>
    <w:rsid w:val="00F16A0B"/>
    <w:rsid w:val="00F16A62"/>
    <w:rsid w:val="00F16A89"/>
    <w:rsid w:val="00F16A8C"/>
    <w:rsid w:val="00F16AFA"/>
    <w:rsid w:val="00F16B20"/>
    <w:rsid w:val="00F16B26"/>
    <w:rsid w:val="00F16B49"/>
    <w:rsid w:val="00F16B66"/>
    <w:rsid w:val="00F16B8C"/>
    <w:rsid w:val="00F16BA4"/>
    <w:rsid w:val="00F16BAD"/>
    <w:rsid w:val="00F16BE5"/>
    <w:rsid w:val="00F16BF9"/>
    <w:rsid w:val="00F16C23"/>
    <w:rsid w:val="00F16C70"/>
    <w:rsid w:val="00F16C8E"/>
    <w:rsid w:val="00F16CA6"/>
    <w:rsid w:val="00F16CAA"/>
    <w:rsid w:val="00F16CBC"/>
    <w:rsid w:val="00F16CF2"/>
    <w:rsid w:val="00F16CF4"/>
    <w:rsid w:val="00F16CF7"/>
    <w:rsid w:val="00F16D11"/>
    <w:rsid w:val="00F16D29"/>
    <w:rsid w:val="00F16D41"/>
    <w:rsid w:val="00F16D6B"/>
    <w:rsid w:val="00F16D84"/>
    <w:rsid w:val="00F16DB1"/>
    <w:rsid w:val="00F16DDB"/>
    <w:rsid w:val="00F16DEF"/>
    <w:rsid w:val="00F16E02"/>
    <w:rsid w:val="00F16E08"/>
    <w:rsid w:val="00F16E26"/>
    <w:rsid w:val="00F16E7A"/>
    <w:rsid w:val="00F16EA5"/>
    <w:rsid w:val="00F16EF8"/>
    <w:rsid w:val="00F16F33"/>
    <w:rsid w:val="00F16F38"/>
    <w:rsid w:val="00F16F69"/>
    <w:rsid w:val="00F16FC7"/>
    <w:rsid w:val="00F16FC9"/>
    <w:rsid w:val="00F1700F"/>
    <w:rsid w:val="00F1702A"/>
    <w:rsid w:val="00F17049"/>
    <w:rsid w:val="00F17053"/>
    <w:rsid w:val="00F17067"/>
    <w:rsid w:val="00F17079"/>
    <w:rsid w:val="00F17098"/>
    <w:rsid w:val="00F170F5"/>
    <w:rsid w:val="00F17103"/>
    <w:rsid w:val="00F17150"/>
    <w:rsid w:val="00F17172"/>
    <w:rsid w:val="00F1717D"/>
    <w:rsid w:val="00F171D8"/>
    <w:rsid w:val="00F171E2"/>
    <w:rsid w:val="00F17235"/>
    <w:rsid w:val="00F17236"/>
    <w:rsid w:val="00F17238"/>
    <w:rsid w:val="00F17247"/>
    <w:rsid w:val="00F17273"/>
    <w:rsid w:val="00F17276"/>
    <w:rsid w:val="00F1729D"/>
    <w:rsid w:val="00F172A7"/>
    <w:rsid w:val="00F172EC"/>
    <w:rsid w:val="00F17304"/>
    <w:rsid w:val="00F17357"/>
    <w:rsid w:val="00F173D2"/>
    <w:rsid w:val="00F173F1"/>
    <w:rsid w:val="00F17439"/>
    <w:rsid w:val="00F17441"/>
    <w:rsid w:val="00F1748B"/>
    <w:rsid w:val="00F17499"/>
    <w:rsid w:val="00F17552"/>
    <w:rsid w:val="00F1758B"/>
    <w:rsid w:val="00F17599"/>
    <w:rsid w:val="00F175A1"/>
    <w:rsid w:val="00F175C2"/>
    <w:rsid w:val="00F17616"/>
    <w:rsid w:val="00F1762B"/>
    <w:rsid w:val="00F1762D"/>
    <w:rsid w:val="00F17666"/>
    <w:rsid w:val="00F17673"/>
    <w:rsid w:val="00F17686"/>
    <w:rsid w:val="00F1768F"/>
    <w:rsid w:val="00F17699"/>
    <w:rsid w:val="00F176AA"/>
    <w:rsid w:val="00F176CB"/>
    <w:rsid w:val="00F176DE"/>
    <w:rsid w:val="00F176E1"/>
    <w:rsid w:val="00F17738"/>
    <w:rsid w:val="00F17780"/>
    <w:rsid w:val="00F17793"/>
    <w:rsid w:val="00F177FC"/>
    <w:rsid w:val="00F17835"/>
    <w:rsid w:val="00F17859"/>
    <w:rsid w:val="00F1786D"/>
    <w:rsid w:val="00F17876"/>
    <w:rsid w:val="00F17882"/>
    <w:rsid w:val="00F178A2"/>
    <w:rsid w:val="00F178B1"/>
    <w:rsid w:val="00F178EB"/>
    <w:rsid w:val="00F178F6"/>
    <w:rsid w:val="00F178FB"/>
    <w:rsid w:val="00F178FD"/>
    <w:rsid w:val="00F17905"/>
    <w:rsid w:val="00F179B0"/>
    <w:rsid w:val="00F179B5"/>
    <w:rsid w:val="00F179BC"/>
    <w:rsid w:val="00F179D5"/>
    <w:rsid w:val="00F179DC"/>
    <w:rsid w:val="00F17A67"/>
    <w:rsid w:val="00F17AAF"/>
    <w:rsid w:val="00F17B06"/>
    <w:rsid w:val="00F17B35"/>
    <w:rsid w:val="00F17B46"/>
    <w:rsid w:val="00F17B73"/>
    <w:rsid w:val="00F17B9E"/>
    <w:rsid w:val="00F17BB7"/>
    <w:rsid w:val="00F17BB9"/>
    <w:rsid w:val="00F17C0C"/>
    <w:rsid w:val="00F17C27"/>
    <w:rsid w:val="00F17C54"/>
    <w:rsid w:val="00F17CA7"/>
    <w:rsid w:val="00F17CBF"/>
    <w:rsid w:val="00F17CD7"/>
    <w:rsid w:val="00F17CDE"/>
    <w:rsid w:val="00F17CE6"/>
    <w:rsid w:val="00F17CFC"/>
    <w:rsid w:val="00F17D02"/>
    <w:rsid w:val="00F17D4D"/>
    <w:rsid w:val="00F17D70"/>
    <w:rsid w:val="00F17E06"/>
    <w:rsid w:val="00F17E31"/>
    <w:rsid w:val="00F17E5E"/>
    <w:rsid w:val="00F17E6E"/>
    <w:rsid w:val="00F17E7B"/>
    <w:rsid w:val="00F17E8C"/>
    <w:rsid w:val="00F17EBA"/>
    <w:rsid w:val="00F17F05"/>
    <w:rsid w:val="00F17F14"/>
    <w:rsid w:val="00F17F64"/>
    <w:rsid w:val="00F17FDB"/>
    <w:rsid w:val="00F20006"/>
    <w:rsid w:val="00F2000F"/>
    <w:rsid w:val="00F2001E"/>
    <w:rsid w:val="00F200BB"/>
    <w:rsid w:val="00F20164"/>
    <w:rsid w:val="00F2018B"/>
    <w:rsid w:val="00F2018F"/>
    <w:rsid w:val="00F201CE"/>
    <w:rsid w:val="00F201F9"/>
    <w:rsid w:val="00F2020D"/>
    <w:rsid w:val="00F20218"/>
    <w:rsid w:val="00F20245"/>
    <w:rsid w:val="00F20256"/>
    <w:rsid w:val="00F2026F"/>
    <w:rsid w:val="00F202E8"/>
    <w:rsid w:val="00F2031B"/>
    <w:rsid w:val="00F2033A"/>
    <w:rsid w:val="00F2033D"/>
    <w:rsid w:val="00F2033E"/>
    <w:rsid w:val="00F20350"/>
    <w:rsid w:val="00F2038D"/>
    <w:rsid w:val="00F203A4"/>
    <w:rsid w:val="00F203C5"/>
    <w:rsid w:val="00F20450"/>
    <w:rsid w:val="00F204A1"/>
    <w:rsid w:val="00F204A3"/>
    <w:rsid w:val="00F204AC"/>
    <w:rsid w:val="00F204C1"/>
    <w:rsid w:val="00F204C8"/>
    <w:rsid w:val="00F20513"/>
    <w:rsid w:val="00F2054E"/>
    <w:rsid w:val="00F20550"/>
    <w:rsid w:val="00F20579"/>
    <w:rsid w:val="00F205B8"/>
    <w:rsid w:val="00F205E2"/>
    <w:rsid w:val="00F205E8"/>
    <w:rsid w:val="00F205FC"/>
    <w:rsid w:val="00F20650"/>
    <w:rsid w:val="00F2068A"/>
    <w:rsid w:val="00F2069F"/>
    <w:rsid w:val="00F206AC"/>
    <w:rsid w:val="00F206C7"/>
    <w:rsid w:val="00F2072E"/>
    <w:rsid w:val="00F20796"/>
    <w:rsid w:val="00F207A1"/>
    <w:rsid w:val="00F20800"/>
    <w:rsid w:val="00F2085E"/>
    <w:rsid w:val="00F2087F"/>
    <w:rsid w:val="00F208DA"/>
    <w:rsid w:val="00F2097A"/>
    <w:rsid w:val="00F209BD"/>
    <w:rsid w:val="00F209D2"/>
    <w:rsid w:val="00F209D5"/>
    <w:rsid w:val="00F209E3"/>
    <w:rsid w:val="00F209F9"/>
    <w:rsid w:val="00F20A2C"/>
    <w:rsid w:val="00F20A39"/>
    <w:rsid w:val="00F20A45"/>
    <w:rsid w:val="00F20A63"/>
    <w:rsid w:val="00F20A6E"/>
    <w:rsid w:val="00F20A84"/>
    <w:rsid w:val="00F20ACA"/>
    <w:rsid w:val="00F20AD5"/>
    <w:rsid w:val="00F20AD8"/>
    <w:rsid w:val="00F20ADA"/>
    <w:rsid w:val="00F20AE4"/>
    <w:rsid w:val="00F20B51"/>
    <w:rsid w:val="00F20B74"/>
    <w:rsid w:val="00F20B81"/>
    <w:rsid w:val="00F20C4B"/>
    <w:rsid w:val="00F20C50"/>
    <w:rsid w:val="00F20C71"/>
    <w:rsid w:val="00F20C7C"/>
    <w:rsid w:val="00F20D27"/>
    <w:rsid w:val="00F20D29"/>
    <w:rsid w:val="00F20D5E"/>
    <w:rsid w:val="00F20DAB"/>
    <w:rsid w:val="00F20DD3"/>
    <w:rsid w:val="00F20E29"/>
    <w:rsid w:val="00F20E50"/>
    <w:rsid w:val="00F20E5C"/>
    <w:rsid w:val="00F20E66"/>
    <w:rsid w:val="00F20E71"/>
    <w:rsid w:val="00F20E75"/>
    <w:rsid w:val="00F20E88"/>
    <w:rsid w:val="00F20EBC"/>
    <w:rsid w:val="00F20ED0"/>
    <w:rsid w:val="00F20EDF"/>
    <w:rsid w:val="00F20EE6"/>
    <w:rsid w:val="00F20EED"/>
    <w:rsid w:val="00F20F0A"/>
    <w:rsid w:val="00F20F12"/>
    <w:rsid w:val="00F20F19"/>
    <w:rsid w:val="00F20F38"/>
    <w:rsid w:val="00F20F3F"/>
    <w:rsid w:val="00F20F4A"/>
    <w:rsid w:val="00F20F89"/>
    <w:rsid w:val="00F20F97"/>
    <w:rsid w:val="00F20FB9"/>
    <w:rsid w:val="00F21023"/>
    <w:rsid w:val="00F21049"/>
    <w:rsid w:val="00F2104C"/>
    <w:rsid w:val="00F21053"/>
    <w:rsid w:val="00F21079"/>
    <w:rsid w:val="00F210E0"/>
    <w:rsid w:val="00F2110B"/>
    <w:rsid w:val="00F2110C"/>
    <w:rsid w:val="00F2110E"/>
    <w:rsid w:val="00F21142"/>
    <w:rsid w:val="00F2116D"/>
    <w:rsid w:val="00F2119E"/>
    <w:rsid w:val="00F2119F"/>
    <w:rsid w:val="00F211B0"/>
    <w:rsid w:val="00F211C7"/>
    <w:rsid w:val="00F211D4"/>
    <w:rsid w:val="00F211F1"/>
    <w:rsid w:val="00F211FB"/>
    <w:rsid w:val="00F2120A"/>
    <w:rsid w:val="00F21219"/>
    <w:rsid w:val="00F21221"/>
    <w:rsid w:val="00F2124C"/>
    <w:rsid w:val="00F2125D"/>
    <w:rsid w:val="00F212E2"/>
    <w:rsid w:val="00F212F0"/>
    <w:rsid w:val="00F21300"/>
    <w:rsid w:val="00F21322"/>
    <w:rsid w:val="00F2134C"/>
    <w:rsid w:val="00F2137A"/>
    <w:rsid w:val="00F213CE"/>
    <w:rsid w:val="00F21407"/>
    <w:rsid w:val="00F21409"/>
    <w:rsid w:val="00F2141D"/>
    <w:rsid w:val="00F214A4"/>
    <w:rsid w:val="00F214FA"/>
    <w:rsid w:val="00F21577"/>
    <w:rsid w:val="00F2157C"/>
    <w:rsid w:val="00F21589"/>
    <w:rsid w:val="00F215BF"/>
    <w:rsid w:val="00F21655"/>
    <w:rsid w:val="00F21666"/>
    <w:rsid w:val="00F216A8"/>
    <w:rsid w:val="00F216CF"/>
    <w:rsid w:val="00F216DA"/>
    <w:rsid w:val="00F21719"/>
    <w:rsid w:val="00F2171F"/>
    <w:rsid w:val="00F21726"/>
    <w:rsid w:val="00F2173A"/>
    <w:rsid w:val="00F21767"/>
    <w:rsid w:val="00F2180E"/>
    <w:rsid w:val="00F21835"/>
    <w:rsid w:val="00F2183B"/>
    <w:rsid w:val="00F21879"/>
    <w:rsid w:val="00F21882"/>
    <w:rsid w:val="00F218BA"/>
    <w:rsid w:val="00F218C8"/>
    <w:rsid w:val="00F218CB"/>
    <w:rsid w:val="00F218D0"/>
    <w:rsid w:val="00F218F6"/>
    <w:rsid w:val="00F21959"/>
    <w:rsid w:val="00F21978"/>
    <w:rsid w:val="00F2198A"/>
    <w:rsid w:val="00F219E0"/>
    <w:rsid w:val="00F21A76"/>
    <w:rsid w:val="00F21AC0"/>
    <w:rsid w:val="00F21ACF"/>
    <w:rsid w:val="00F21AD0"/>
    <w:rsid w:val="00F21B08"/>
    <w:rsid w:val="00F21B5B"/>
    <w:rsid w:val="00F21B63"/>
    <w:rsid w:val="00F21B81"/>
    <w:rsid w:val="00F21BA0"/>
    <w:rsid w:val="00F21BA8"/>
    <w:rsid w:val="00F21C26"/>
    <w:rsid w:val="00F21C29"/>
    <w:rsid w:val="00F21C44"/>
    <w:rsid w:val="00F21C6B"/>
    <w:rsid w:val="00F21C7D"/>
    <w:rsid w:val="00F21C98"/>
    <w:rsid w:val="00F21CBB"/>
    <w:rsid w:val="00F21CC5"/>
    <w:rsid w:val="00F21CD4"/>
    <w:rsid w:val="00F21CE8"/>
    <w:rsid w:val="00F21D35"/>
    <w:rsid w:val="00F21D3B"/>
    <w:rsid w:val="00F21D93"/>
    <w:rsid w:val="00F21DC2"/>
    <w:rsid w:val="00F21E2F"/>
    <w:rsid w:val="00F21E8A"/>
    <w:rsid w:val="00F21EA5"/>
    <w:rsid w:val="00F21ECE"/>
    <w:rsid w:val="00F21ED3"/>
    <w:rsid w:val="00F21F25"/>
    <w:rsid w:val="00F21F28"/>
    <w:rsid w:val="00F21F34"/>
    <w:rsid w:val="00F21F75"/>
    <w:rsid w:val="00F21F79"/>
    <w:rsid w:val="00F21F7B"/>
    <w:rsid w:val="00F21FA2"/>
    <w:rsid w:val="00F21FDB"/>
    <w:rsid w:val="00F2201B"/>
    <w:rsid w:val="00F22045"/>
    <w:rsid w:val="00F22046"/>
    <w:rsid w:val="00F220B4"/>
    <w:rsid w:val="00F220B7"/>
    <w:rsid w:val="00F220E5"/>
    <w:rsid w:val="00F220E7"/>
    <w:rsid w:val="00F2211E"/>
    <w:rsid w:val="00F22147"/>
    <w:rsid w:val="00F22159"/>
    <w:rsid w:val="00F2215B"/>
    <w:rsid w:val="00F221A0"/>
    <w:rsid w:val="00F221B1"/>
    <w:rsid w:val="00F221B6"/>
    <w:rsid w:val="00F221E8"/>
    <w:rsid w:val="00F221EB"/>
    <w:rsid w:val="00F221F0"/>
    <w:rsid w:val="00F22221"/>
    <w:rsid w:val="00F222AD"/>
    <w:rsid w:val="00F222C6"/>
    <w:rsid w:val="00F222CC"/>
    <w:rsid w:val="00F222E0"/>
    <w:rsid w:val="00F222F9"/>
    <w:rsid w:val="00F22309"/>
    <w:rsid w:val="00F2230C"/>
    <w:rsid w:val="00F22322"/>
    <w:rsid w:val="00F2233D"/>
    <w:rsid w:val="00F223A4"/>
    <w:rsid w:val="00F223D2"/>
    <w:rsid w:val="00F223FD"/>
    <w:rsid w:val="00F2241B"/>
    <w:rsid w:val="00F22440"/>
    <w:rsid w:val="00F2249E"/>
    <w:rsid w:val="00F224A4"/>
    <w:rsid w:val="00F224C1"/>
    <w:rsid w:val="00F224CE"/>
    <w:rsid w:val="00F224D7"/>
    <w:rsid w:val="00F224F0"/>
    <w:rsid w:val="00F224F3"/>
    <w:rsid w:val="00F2251D"/>
    <w:rsid w:val="00F2253D"/>
    <w:rsid w:val="00F22596"/>
    <w:rsid w:val="00F225AC"/>
    <w:rsid w:val="00F22616"/>
    <w:rsid w:val="00F22627"/>
    <w:rsid w:val="00F22637"/>
    <w:rsid w:val="00F2263A"/>
    <w:rsid w:val="00F22646"/>
    <w:rsid w:val="00F22682"/>
    <w:rsid w:val="00F226A9"/>
    <w:rsid w:val="00F226AE"/>
    <w:rsid w:val="00F226F6"/>
    <w:rsid w:val="00F226F7"/>
    <w:rsid w:val="00F2272A"/>
    <w:rsid w:val="00F22731"/>
    <w:rsid w:val="00F22799"/>
    <w:rsid w:val="00F227AC"/>
    <w:rsid w:val="00F22802"/>
    <w:rsid w:val="00F22808"/>
    <w:rsid w:val="00F2284D"/>
    <w:rsid w:val="00F22869"/>
    <w:rsid w:val="00F22879"/>
    <w:rsid w:val="00F22891"/>
    <w:rsid w:val="00F228A4"/>
    <w:rsid w:val="00F22905"/>
    <w:rsid w:val="00F22930"/>
    <w:rsid w:val="00F22942"/>
    <w:rsid w:val="00F22960"/>
    <w:rsid w:val="00F2296C"/>
    <w:rsid w:val="00F22988"/>
    <w:rsid w:val="00F229AA"/>
    <w:rsid w:val="00F229BE"/>
    <w:rsid w:val="00F229C3"/>
    <w:rsid w:val="00F229DD"/>
    <w:rsid w:val="00F22A1D"/>
    <w:rsid w:val="00F22AD6"/>
    <w:rsid w:val="00F22AE1"/>
    <w:rsid w:val="00F22AE2"/>
    <w:rsid w:val="00F22AEA"/>
    <w:rsid w:val="00F22B04"/>
    <w:rsid w:val="00F22B34"/>
    <w:rsid w:val="00F22B3D"/>
    <w:rsid w:val="00F22B72"/>
    <w:rsid w:val="00F22BB3"/>
    <w:rsid w:val="00F22BBC"/>
    <w:rsid w:val="00F22BD7"/>
    <w:rsid w:val="00F22BEB"/>
    <w:rsid w:val="00F22C19"/>
    <w:rsid w:val="00F22C58"/>
    <w:rsid w:val="00F22C59"/>
    <w:rsid w:val="00F22C93"/>
    <w:rsid w:val="00F22C98"/>
    <w:rsid w:val="00F22D05"/>
    <w:rsid w:val="00F22D06"/>
    <w:rsid w:val="00F22D18"/>
    <w:rsid w:val="00F22D5F"/>
    <w:rsid w:val="00F22D63"/>
    <w:rsid w:val="00F22D89"/>
    <w:rsid w:val="00F22DF4"/>
    <w:rsid w:val="00F22E1B"/>
    <w:rsid w:val="00F22E35"/>
    <w:rsid w:val="00F22E5C"/>
    <w:rsid w:val="00F22E75"/>
    <w:rsid w:val="00F22EB5"/>
    <w:rsid w:val="00F22F06"/>
    <w:rsid w:val="00F22F1A"/>
    <w:rsid w:val="00F22F3B"/>
    <w:rsid w:val="00F22F41"/>
    <w:rsid w:val="00F22F89"/>
    <w:rsid w:val="00F22F90"/>
    <w:rsid w:val="00F22F99"/>
    <w:rsid w:val="00F22FD6"/>
    <w:rsid w:val="00F22FE2"/>
    <w:rsid w:val="00F23003"/>
    <w:rsid w:val="00F23004"/>
    <w:rsid w:val="00F23035"/>
    <w:rsid w:val="00F2306C"/>
    <w:rsid w:val="00F23073"/>
    <w:rsid w:val="00F23085"/>
    <w:rsid w:val="00F2309C"/>
    <w:rsid w:val="00F230A7"/>
    <w:rsid w:val="00F230CB"/>
    <w:rsid w:val="00F23124"/>
    <w:rsid w:val="00F23148"/>
    <w:rsid w:val="00F2319F"/>
    <w:rsid w:val="00F231A6"/>
    <w:rsid w:val="00F231F7"/>
    <w:rsid w:val="00F23201"/>
    <w:rsid w:val="00F23211"/>
    <w:rsid w:val="00F2321B"/>
    <w:rsid w:val="00F23250"/>
    <w:rsid w:val="00F2327C"/>
    <w:rsid w:val="00F232DA"/>
    <w:rsid w:val="00F232E8"/>
    <w:rsid w:val="00F232EF"/>
    <w:rsid w:val="00F232F5"/>
    <w:rsid w:val="00F2331B"/>
    <w:rsid w:val="00F23320"/>
    <w:rsid w:val="00F23349"/>
    <w:rsid w:val="00F2334C"/>
    <w:rsid w:val="00F2337C"/>
    <w:rsid w:val="00F2337F"/>
    <w:rsid w:val="00F233A7"/>
    <w:rsid w:val="00F233AB"/>
    <w:rsid w:val="00F233B6"/>
    <w:rsid w:val="00F233BC"/>
    <w:rsid w:val="00F233C3"/>
    <w:rsid w:val="00F233C7"/>
    <w:rsid w:val="00F233DF"/>
    <w:rsid w:val="00F233FD"/>
    <w:rsid w:val="00F23483"/>
    <w:rsid w:val="00F2349D"/>
    <w:rsid w:val="00F234B7"/>
    <w:rsid w:val="00F234C4"/>
    <w:rsid w:val="00F2353A"/>
    <w:rsid w:val="00F2354F"/>
    <w:rsid w:val="00F23566"/>
    <w:rsid w:val="00F23573"/>
    <w:rsid w:val="00F23623"/>
    <w:rsid w:val="00F23636"/>
    <w:rsid w:val="00F23722"/>
    <w:rsid w:val="00F2372A"/>
    <w:rsid w:val="00F23737"/>
    <w:rsid w:val="00F2374A"/>
    <w:rsid w:val="00F2374F"/>
    <w:rsid w:val="00F23758"/>
    <w:rsid w:val="00F23760"/>
    <w:rsid w:val="00F23768"/>
    <w:rsid w:val="00F23798"/>
    <w:rsid w:val="00F237CE"/>
    <w:rsid w:val="00F23805"/>
    <w:rsid w:val="00F23826"/>
    <w:rsid w:val="00F2383D"/>
    <w:rsid w:val="00F23847"/>
    <w:rsid w:val="00F23869"/>
    <w:rsid w:val="00F238A1"/>
    <w:rsid w:val="00F238CA"/>
    <w:rsid w:val="00F23907"/>
    <w:rsid w:val="00F2391C"/>
    <w:rsid w:val="00F23949"/>
    <w:rsid w:val="00F23950"/>
    <w:rsid w:val="00F239A3"/>
    <w:rsid w:val="00F239A7"/>
    <w:rsid w:val="00F239BE"/>
    <w:rsid w:val="00F23A08"/>
    <w:rsid w:val="00F23A18"/>
    <w:rsid w:val="00F23A34"/>
    <w:rsid w:val="00F23A5C"/>
    <w:rsid w:val="00F23AF9"/>
    <w:rsid w:val="00F23AFC"/>
    <w:rsid w:val="00F23B34"/>
    <w:rsid w:val="00F23B3E"/>
    <w:rsid w:val="00F23B4C"/>
    <w:rsid w:val="00F23B9C"/>
    <w:rsid w:val="00F23BDE"/>
    <w:rsid w:val="00F23BFC"/>
    <w:rsid w:val="00F23C9C"/>
    <w:rsid w:val="00F23CAE"/>
    <w:rsid w:val="00F23CD0"/>
    <w:rsid w:val="00F23D2D"/>
    <w:rsid w:val="00F23D3B"/>
    <w:rsid w:val="00F23D57"/>
    <w:rsid w:val="00F23DAF"/>
    <w:rsid w:val="00F23DC1"/>
    <w:rsid w:val="00F23DC8"/>
    <w:rsid w:val="00F23DD0"/>
    <w:rsid w:val="00F23E11"/>
    <w:rsid w:val="00F23E14"/>
    <w:rsid w:val="00F23E2B"/>
    <w:rsid w:val="00F23E76"/>
    <w:rsid w:val="00F23E8A"/>
    <w:rsid w:val="00F23E8C"/>
    <w:rsid w:val="00F23EB8"/>
    <w:rsid w:val="00F23EFA"/>
    <w:rsid w:val="00F23F01"/>
    <w:rsid w:val="00F23F07"/>
    <w:rsid w:val="00F23F0B"/>
    <w:rsid w:val="00F23F2D"/>
    <w:rsid w:val="00F23F63"/>
    <w:rsid w:val="00F23F65"/>
    <w:rsid w:val="00F23F79"/>
    <w:rsid w:val="00F23F85"/>
    <w:rsid w:val="00F23F95"/>
    <w:rsid w:val="00F23FC8"/>
    <w:rsid w:val="00F23FCF"/>
    <w:rsid w:val="00F24031"/>
    <w:rsid w:val="00F24036"/>
    <w:rsid w:val="00F2406F"/>
    <w:rsid w:val="00F24090"/>
    <w:rsid w:val="00F240B2"/>
    <w:rsid w:val="00F240C7"/>
    <w:rsid w:val="00F240E0"/>
    <w:rsid w:val="00F24102"/>
    <w:rsid w:val="00F2413E"/>
    <w:rsid w:val="00F24148"/>
    <w:rsid w:val="00F24156"/>
    <w:rsid w:val="00F2417C"/>
    <w:rsid w:val="00F241B6"/>
    <w:rsid w:val="00F241CE"/>
    <w:rsid w:val="00F241FB"/>
    <w:rsid w:val="00F2420F"/>
    <w:rsid w:val="00F24244"/>
    <w:rsid w:val="00F2425D"/>
    <w:rsid w:val="00F2426F"/>
    <w:rsid w:val="00F242BE"/>
    <w:rsid w:val="00F242BF"/>
    <w:rsid w:val="00F242C7"/>
    <w:rsid w:val="00F242EF"/>
    <w:rsid w:val="00F242F3"/>
    <w:rsid w:val="00F24340"/>
    <w:rsid w:val="00F24392"/>
    <w:rsid w:val="00F243D8"/>
    <w:rsid w:val="00F243F6"/>
    <w:rsid w:val="00F24457"/>
    <w:rsid w:val="00F244A7"/>
    <w:rsid w:val="00F244E9"/>
    <w:rsid w:val="00F2452F"/>
    <w:rsid w:val="00F24535"/>
    <w:rsid w:val="00F2454E"/>
    <w:rsid w:val="00F2459E"/>
    <w:rsid w:val="00F245E7"/>
    <w:rsid w:val="00F245ED"/>
    <w:rsid w:val="00F2460A"/>
    <w:rsid w:val="00F24654"/>
    <w:rsid w:val="00F2466E"/>
    <w:rsid w:val="00F246AB"/>
    <w:rsid w:val="00F246BE"/>
    <w:rsid w:val="00F246E4"/>
    <w:rsid w:val="00F246FB"/>
    <w:rsid w:val="00F2475D"/>
    <w:rsid w:val="00F24776"/>
    <w:rsid w:val="00F24780"/>
    <w:rsid w:val="00F24789"/>
    <w:rsid w:val="00F247B0"/>
    <w:rsid w:val="00F247DF"/>
    <w:rsid w:val="00F247FC"/>
    <w:rsid w:val="00F24804"/>
    <w:rsid w:val="00F24887"/>
    <w:rsid w:val="00F248B1"/>
    <w:rsid w:val="00F248FC"/>
    <w:rsid w:val="00F248FE"/>
    <w:rsid w:val="00F24907"/>
    <w:rsid w:val="00F2491E"/>
    <w:rsid w:val="00F24974"/>
    <w:rsid w:val="00F24978"/>
    <w:rsid w:val="00F249BF"/>
    <w:rsid w:val="00F249C6"/>
    <w:rsid w:val="00F249FB"/>
    <w:rsid w:val="00F24A3D"/>
    <w:rsid w:val="00F24AA5"/>
    <w:rsid w:val="00F24AAE"/>
    <w:rsid w:val="00F24AED"/>
    <w:rsid w:val="00F24B00"/>
    <w:rsid w:val="00F24B41"/>
    <w:rsid w:val="00F24B48"/>
    <w:rsid w:val="00F24B70"/>
    <w:rsid w:val="00F24B71"/>
    <w:rsid w:val="00F24B79"/>
    <w:rsid w:val="00F24BD5"/>
    <w:rsid w:val="00F24BFA"/>
    <w:rsid w:val="00F24C1F"/>
    <w:rsid w:val="00F24C49"/>
    <w:rsid w:val="00F24C77"/>
    <w:rsid w:val="00F24C96"/>
    <w:rsid w:val="00F24CF6"/>
    <w:rsid w:val="00F24D44"/>
    <w:rsid w:val="00F24D46"/>
    <w:rsid w:val="00F24DB9"/>
    <w:rsid w:val="00F24DC4"/>
    <w:rsid w:val="00F24DD9"/>
    <w:rsid w:val="00F24E09"/>
    <w:rsid w:val="00F24E28"/>
    <w:rsid w:val="00F24E31"/>
    <w:rsid w:val="00F24E65"/>
    <w:rsid w:val="00F24E77"/>
    <w:rsid w:val="00F24ECA"/>
    <w:rsid w:val="00F24ECD"/>
    <w:rsid w:val="00F24EE4"/>
    <w:rsid w:val="00F24F08"/>
    <w:rsid w:val="00F24F1D"/>
    <w:rsid w:val="00F24F37"/>
    <w:rsid w:val="00F24F61"/>
    <w:rsid w:val="00F24F68"/>
    <w:rsid w:val="00F24F69"/>
    <w:rsid w:val="00F24F6E"/>
    <w:rsid w:val="00F24FA0"/>
    <w:rsid w:val="00F24FD0"/>
    <w:rsid w:val="00F24FDB"/>
    <w:rsid w:val="00F24FF5"/>
    <w:rsid w:val="00F25045"/>
    <w:rsid w:val="00F250A9"/>
    <w:rsid w:val="00F250DD"/>
    <w:rsid w:val="00F25101"/>
    <w:rsid w:val="00F25128"/>
    <w:rsid w:val="00F2514C"/>
    <w:rsid w:val="00F2518B"/>
    <w:rsid w:val="00F2521C"/>
    <w:rsid w:val="00F2521E"/>
    <w:rsid w:val="00F25239"/>
    <w:rsid w:val="00F25283"/>
    <w:rsid w:val="00F25288"/>
    <w:rsid w:val="00F25291"/>
    <w:rsid w:val="00F2529A"/>
    <w:rsid w:val="00F252A8"/>
    <w:rsid w:val="00F252AE"/>
    <w:rsid w:val="00F252CB"/>
    <w:rsid w:val="00F252D0"/>
    <w:rsid w:val="00F252DC"/>
    <w:rsid w:val="00F25306"/>
    <w:rsid w:val="00F2532D"/>
    <w:rsid w:val="00F253E2"/>
    <w:rsid w:val="00F253F3"/>
    <w:rsid w:val="00F25420"/>
    <w:rsid w:val="00F2546F"/>
    <w:rsid w:val="00F2550E"/>
    <w:rsid w:val="00F2554A"/>
    <w:rsid w:val="00F25563"/>
    <w:rsid w:val="00F25578"/>
    <w:rsid w:val="00F2559C"/>
    <w:rsid w:val="00F255B3"/>
    <w:rsid w:val="00F255D0"/>
    <w:rsid w:val="00F255E1"/>
    <w:rsid w:val="00F255E2"/>
    <w:rsid w:val="00F25652"/>
    <w:rsid w:val="00F25679"/>
    <w:rsid w:val="00F25684"/>
    <w:rsid w:val="00F256CF"/>
    <w:rsid w:val="00F25715"/>
    <w:rsid w:val="00F25732"/>
    <w:rsid w:val="00F25748"/>
    <w:rsid w:val="00F25762"/>
    <w:rsid w:val="00F2576E"/>
    <w:rsid w:val="00F25793"/>
    <w:rsid w:val="00F257DB"/>
    <w:rsid w:val="00F257E2"/>
    <w:rsid w:val="00F257EC"/>
    <w:rsid w:val="00F257ED"/>
    <w:rsid w:val="00F25807"/>
    <w:rsid w:val="00F2580E"/>
    <w:rsid w:val="00F2582F"/>
    <w:rsid w:val="00F25894"/>
    <w:rsid w:val="00F258A6"/>
    <w:rsid w:val="00F258CD"/>
    <w:rsid w:val="00F258D4"/>
    <w:rsid w:val="00F258FE"/>
    <w:rsid w:val="00F25961"/>
    <w:rsid w:val="00F2596C"/>
    <w:rsid w:val="00F2596F"/>
    <w:rsid w:val="00F259AD"/>
    <w:rsid w:val="00F259AE"/>
    <w:rsid w:val="00F259F6"/>
    <w:rsid w:val="00F25A44"/>
    <w:rsid w:val="00F25A61"/>
    <w:rsid w:val="00F25ABF"/>
    <w:rsid w:val="00F25B0D"/>
    <w:rsid w:val="00F25B1B"/>
    <w:rsid w:val="00F25BA0"/>
    <w:rsid w:val="00F25C77"/>
    <w:rsid w:val="00F25CB5"/>
    <w:rsid w:val="00F25CC0"/>
    <w:rsid w:val="00F25CFE"/>
    <w:rsid w:val="00F25D08"/>
    <w:rsid w:val="00F25D18"/>
    <w:rsid w:val="00F25D6C"/>
    <w:rsid w:val="00F25DAF"/>
    <w:rsid w:val="00F25DBF"/>
    <w:rsid w:val="00F25DE0"/>
    <w:rsid w:val="00F25E00"/>
    <w:rsid w:val="00F25E0B"/>
    <w:rsid w:val="00F25E4B"/>
    <w:rsid w:val="00F25E79"/>
    <w:rsid w:val="00F25E82"/>
    <w:rsid w:val="00F25F49"/>
    <w:rsid w:val="00F25F60"/>
    <w:rsid w:val="00F25F74"/>
    <w:rsid w:val="00F25F88"/>
    <w:rsid w:val="00F26022"/>
    <w:rsid w:val="00F26030"/>
    <w:rsid w:val="00F2603D"/>
    <w:rsid w:val="00F2603E"/>
    <w:rsid w:val="00F26056"/>
    <w:rsid w:val="00F2607D"/>
    <w:rsid w:val="00F26098"/>
    <w:rsid w:val="00F2609E"/>
    <w:rsid w:val="00F260A1"/>
    <w:rsid w:val="00F260A5"/>
    <w:rsid w:val="00F260B8"/>
    <w:rsid w:val="00F26112"/>
    <w:rsid w:val="00F26118"/>
    <w:rsid w:val="00F26141"/>
    <w:rsid w:val="00F26150"/>
    <w:rsid w:val="00F26172"/>
    <w:rsid w:val="00F261F9"/>
    <w:rsid w:val="00F26233"/>
    <w:rsid w:val="00F26272"/>
    <w:rsid w:val="00F262B1"/>
    <w:rsid w:val="00F262CD"/>
    <w:rsid w:val="00F26308"/>
    <w:rsid w:val="00F2632A"/>
    <w:rsid w:val="00F26330"/>
    <w:rsid w:val="00F2634D"/>
    <w:rsid w:val="00F26354"/>
    <w:rsid w:val="00F263B7"/>
    <w:rsid w:val="00F263DA"/>
    <w:rsid w:val="00F26416"/>
    <w:rsid w:val="00F26421"/>
    <w:rsid w:val="00F26445"/>
    <w:rsid w:val="00F2646D"/>
    <w:rsid w:val="00F2648C"/>
    <w:rsid w:val="00F2649C"/>
    <w:rsid w:val="00F264A7"/>
    <w:rsid w:val="00F264C3"/>
    <w:rsid w:val="00F2651D"/>
    <w:rsid w:val="00F2654B"/>
    <w:rsid w:val="00F265CC"/>
    <w:rsid w:val="00F265D8"/>
    <w:rsid w:val="00F2662D"/>
    <w:rsid w:val="00F26639"/>
    <w:rsid w:val="00F2663F"/>
    <w:rsid w:val="00F2664C"/>
    <w:rsid w:val="00F266C2"/>
    <w:rsid w:val="00F266D6"/>
    <w:rsid w:val="00F266DD"/>
    <w:rsid w:val="00F266FE"/>
    <w:rsid w:val="00F26704"/>
    <w:rsid w:val="00F26787"/>
    <w:rsid w:val="00F2678A"/>
    <w:rsid w:val="00F267E8"/>
    <w:rsid w:val="00F267F5"/>
    <w:rsid w:val="00F26821"/>
    <w:rsid w:val="00F2682F"/>
    <w:rsid w:val="00F268C9"/>
    <w:rsid w:val="00F26927"/>
    <w:rsid w:val="00F26932"/>
    <w:rsid w:val="00F26979"/>
    <w:rsid w:val="00F26A18"/>
    <w:rsid w:val="00F26A1B"/>
    <w:rsid w:val="00F26A2B"/>
    <w:rsid w:val="00F26A8C"/>
    <w:rsid w:val="00F26AA2"/>
    <w:rsid w:val="00F26AA8"/>
    <w:rsid w:val="00F26AB7"/>
    <w:rsid w:val="00F26AFA"/>
    <w:rsid w:val="00F26B7B"/>
    <w:rsid w:val="00F26BAB"/>
    <w:rsid w:val="00F26BB6"/>
    <w:rsid w:val="00F26BC9"/>
    <w:rsid w:val="00F26BFF"/>
    <w:rsid w:val="00F26C11"/>
    <w:rsid w:val="00F26C44"/>
    <w:rsid w:val="00F26C5A"/>
    <w:rsid w:val="00F26C61"/>
    <w:rsid w:val="00F26C6C"/>
    <w:rsid w:val="00F26C79"/>
    <w:rsid w:val="00F26C86"/>
    <w:rsid w:val="00F26C89"/>
    <w:rsid w:val="00F26C8C"/>
    <w:rsid w:val="00F26CA6"/>
    <w:rsid w:val="00F26CC8"/>
    <w:rsid w:val="00F26D0D"/>
    <w:rsid w:val="00F26D1E"/>
    <w:rsid w:val="00F26D80"/>
    <w:rsid w:val="00F26D93"/>
    <w:rsid w:val="00F26D99"/>
    <w:rsid w:val="00F26DAB"/>
    <w:rsid w:val="00F26DE9"/>
    <w:rsid w:val="00F26E33"/>
    <w:rsid w:val="00F26E79"/>
    <w:rsid w:val="00F26E7C"/>
    <w:rsid w:val="00F26E7F"/>
    <w:rsid w:val="00F26EA8"/>
    <w:rsid w:val="00F26EBD"/>
    <w:rsid w:val="00F26ED8"/>
    <w:rsid w:val="00F26EDB"/>
    <w:rsid w:val="00F26F98"/>
    <w:rsid w:val="00F27002"/>
    <w:rsid w:val="00F2700A"/>
    <w:rsid w:val="00F2702E"/>
    <w:rsid w:val="00F27062"/>
    <w:rsid w:val="00F2708B"/>
    <w:rsid w:val="00F270B8"/>
    <w:rsid w:val="00F270E6"/>
    <w:rsid w:val="00F270EC"/>
    <w:rsid w:val="00F270FD"/>
    <w:rsid w:val="00F27160"/>
    <w:rsid w:val="00F27195"/>
    <w:rsid w:val="00F27199"/>
    <w:rsid w:val="00F271B9"/>
    <w:rsid w:val="00F27226"/>
    <w:rsid w:val="00F27239"/>
    <w:rsid w:val="00F27272"/>
    <w:rsid w:val="00F27277"/>
    <w:rsid w:val="00F272D5"/>
    <w:rsid w:val="00F272E1"/>
    <w:rsid w:val="00F272E4"/>
    <w:rsid w:val="00F27309"/>
    <w:rsid w:val="00F27344"/>
    <w:rsid w:val="00F27345"/>
    <w:rsid w:val="00F27356"/>
    <w:rsid w:val="00F2736A"/>
    <w:rsid w:val="00F27378"/>
    <w:rsid w:val="00F2739A"/>
    <w:rsid w:val="00F273A9"/>
    <w:rsid w:val="00F273BF"/>
    <w:rsid w:val="00F27403"/>
    <w:rsid w:val="00F27407"/>
    <w:rsid w:val="00F27409"/>
    <w:rsid w:val="00F2743E"/>
    <w:rsid w:val="00F27447"/>
    <w:rsid w:val="00F2745C"/>
    <w:rsid w:val="00F2747C"/>
    <w:rsid w:val="00F27487"/>
    <w:rsid w:val="00F274A5"/>
    <w:rsid w:val="00F274C9"/>
    <w:rsid w:val="00F27501"/>
    <w:rsid w:val="00F27590"/>
    <w:rsid w:val="00F275C2"/>
    <w:rsid w:val="00F2764F"/>
    <w:rsid w:val="00F276A0"/>
    <w:rsid w:val="00F276AC"/>
    <w:rsid w:val="00F276B4"/>
    <w:rsid w:val="00F276BA"/>
    <w:rsid w:val="00F276EE"/>
    <w:rsid w:val="00F27728"/>
    <w:rsid w:val="00F27739"/>
    <w:rsid w:val="00F27763"/>
    <w:rsid w:val="00F27765"/>
    <w:rsid w:val="00F27777"/>
    <w:rsid w:val="00F277AC"/>
    <w:rsid w:val="00F27855"/>
    <w:rsid w:val="00F2785D"/>
    <w:rsid w:val="00F27868"/>
    <w:rsid w:val="00F27889"/>
    <w:rsid w:val="00F278DB"/>
    <w:rsid w:val="00F278E8"/>
    <w:rsid w:val="00F27917"/>
    <w:rsid w:val="00F27933"/>
    <w:rsid w:val="00F279A7"/>
    <w:rsid w:val="00F27A2E"/>
    <w:rsid w:val="00F27A61"/>
    <w:rsid w:val="00F27A81"/>
    <w:rsid w:val="00F27AA0"/>
    <w:rsid w:val="00F27AE0"/>
    <w:rsid w:val="00F27AE4"/>
    <w:rsid w:val="00F27B59"/>
    <w:rsid w:val="00F27B7A"/>
    <w:rsid w:val="00F27B8C"/>
    <w:rsid w:val="00F27BB8"/>
    <w:rsid w:val="00F27BBD"/>
    <w:rsid w:val="00F27BC3"/>
    <w:rsid w:val="00F27C0E"/>
    <w:rsid w:val="00F27C2C"/>
    <w:rsid w:val="00F27C33"/>
    <w:rsid w:val="00F27C40"/>
    <w:rsid w:val="00F27C63"/>
    <w:rsid w:val="00F27C6E"/>
    <w:rsid w:val="00F27C95"/>
    <w:rsid w:val="00F27C98"/>
    <w:rsid w:val="00F27C9A"/>
    <w:rsid w:val="00F27C9D"/>
    <w:rsid w:val="00F27CBA"/>
    <w:rsid w:val="00F27CD8"/>
    <w:rsid w:val="00F27CF4"/>
    <w:rsid w:val="00F27D20"/>
    <w:rsid w:val="00F27D25"/>
    <w:rsid w:val="00F27D29"/>
    <w:rsid w:val="00F27D4D"/>
    <w:rsid w:val="00F27D76"/>
    <w:rsid w:val="00F27D8A"/>
    <w:rsid w:val="00F27D8F"/>
    <w:rsid w:val="00F27D97"/>
    <w:rsid w:val="00F27DAC"/>
    <w:rsid w:val="00F27DBC"/>
    <w:rsid w:val="00F27DEB"/>
    <w:rsid w:val="00F27DF3"/>
    <w:rsid w:val="00F27E36"/>
    <w:rsid w:val="00F27E5F"/>
    <w:rsid w:val="00F27E8A"/>
    <w:rsid w:val="00F27EE4"/>
    <w:rsid w:val="00F27EFF"/>
    <w:rsid w:val="00F27F03"/>
    <w:rsid w:val="00F27F2A"/>
    <w:rsid w:val="00F27F30"/>
    <w:rsid w:val="00F27F37"/>
    <w:rsid w:val="00F27F89"/>
    <w:rsid w:val="00F27F98"/>
    <w:rsid w:val="00F27FAE"/>
    <w:rsid w:val="00F27FEB"/>
    <w:rsid w:val="00F30003"/>
    <w:rsid w:val="00F3001F"/>
    <w:rsid w:val="00F30038"/>
    <w:rsid w:val="00F30057"/>
    <w:rsid w:val="00F30069"/>
    <w:rsid w:val="00F30085"/>
    <w:rsid w:val="00F30087"/>
    <w:rsid w:val="00F300A0"/>
    <w:rsid w:val="00F300C2"/>
    <w:rsid w:val="00F300C3"/>
    <w:rsid w:val="00F300D0"/>
    <w:rsid w:val="00F300D4"/>
    <w:rsid w:val="00F300FD"/>
    <w:rsid w:val="00F3013F"/>
    <w:rsid w:val="00F3015A"/>
    <w:rsid w:val="00F301C3"/>
    <w:rsid w:val="00F301C9"/>
    <w:rsid w:val="00F301F1"/>
    <w:rsid w:val="00F30240"/>
    <w:rsid w:val="00F30256"/>
    <w:rsid w:val="00F302E1"/>
    <w:rsid w:val="00F302E2"/>
    <w:rsid w:val="00F30327"/>
    <w:rsid w:val="00F30328"/>
    <w:rsid w:val="00F30344"/>
    <w:rsid w:val="00F303C0"/>
    <w:rsid w:val="00F303C9"/>
    <w:rsid w:val="00F303E5"/>
    <w:rsid w:val="00F30429"/>
    <w:rsid w:val="00F3047C"/>
    <w:rsid w:val="00F3049B"/>
    <w:rsid w:val="00F304A1"/>
    <w:rsid w:val="00F304BB"/>
    <w:rsid w:val="00F304DA"/>
    <w:rsid w:val="00F304F6"/>
    <w:rsid w:val="00F30508"/>
    <w:rsid w:val="00F30522"/>
    <w:rsid w:val="00F30532"/>
    <w:rsid w:val="00F3055C"/>
    <w:rsid w:val="00F3058B"/>
    <w:rsid w:val="00F305B9"/>
    <w:rsid w:val="00F305D8"/>
    <w:rsid w:val="00F305F8"/>
    <w:rsid w:val="00F30641"/>
    <w:rsid w:val="00F30650"/>
    <w:rsid w:val="00F30660"/>
    <w:rsid w:val="00F306B3"/>
    <w:rsid w:val="00F306CA"/>
    <w:rsid w:val="00F306D1"/>
    <w:rsid w:val="00F306DD"/>
    <w:rsid w:val="00F30701"/>
    <w:rsid w:val="00F3072A"/>
    <w:rsid w:val="00F3076A"/>
    <w:rsid w:val="00F30774"/>
    <w:rsid w:val="00F307A9"/>
    <w:rsid w:val="00F307C8"/>
    <w:rsid w:val="00F3081F"/>
    <w:rsid w:val="00F3082D"/>
    <w:rsid w:val="00F30896"/>
    <w:rsid w:val="00F308A6"/>
    <w:rsid w:val="00F308D9"/>
    <w:rsid w:val="00F308DF"/>
    <w:rsid w:val="00F308E7"/>
    <w:rsid w:val="00F30930"/>
    <w:rsid w:val="00F3095B"/>
    <w:rsid w:val="00F30984"/>
    <w:rsid w:val="00F30988"/>
    <w:rsid w:val="00F30999"/>
    <w:rsid w:val="00F309A1"/>
    <w:rsid w:val="00F309A7"/>
    <w:rsid w:val="00F30A6B"/>
    <w:rsid w:val="00F30A9D"/>
    <w:rsid w:val="00F30AB8"/>
    <w:rsid w:val="00F30AE4"/>
    <w:rsid w:val="00F30B09"/>
    <w:rsid w:val="00F30B1E"/>
    <w:rsid w:val="00F30B1F"/>
    <w:rsid w:val="00F30B66"/>
    <w:rsid w:val="00F30BA9"/>
    <w:rsid w:val="00F30BAF"/>
    <w:rsid w:val="00F30BD6"/>
    <w:rsid w:val="00F30BE4"/>
    <w:rsid w:val="00F30C02"/>
    <w:rsid w:val="00F30C1C"/>
    <w:rsid w:val="00F30C86"/>
    <w:rsid w:val="00F30C9C"/>
    <w:rsid w:val="00F30CBA"/>
    <w:rsid w:val="00F30CC6"/>
    <w:rsid w:val="00F30CEB"/>
    <w:rsid w:val="00F30D14"/>
    <w:rsid w:val="00F30D21"/>
    <w:rsid w:val="00F30D53"/>
    <w:rsid w:val="00F30D96"/>
    <w:rsid w:val="00F30D98"/>
    <w:rsid w:val="00F30DAC"/>
    <w:rsid w:val="00F30DD0"/>
    <w:rsid w:val="00F30DF7"/>
    <w:rsid w:val="00F30E26"/>
    <w:rsid w:val="00F30E42"/>
    <w:rsid w:val="00F30E5E"/>
    <w:rsid w:val="00F30E60"/>
    <w:rsid w:val="00F30EE3"/>
    <w:rsid w:val="00F30EFD"/>
    <w:rsid w:val="00F30F29"/>
    <w:rsid w:val="00F30F66"/>
    <w:rsid w:val="00F30F6B"/>
    <w:rsid w:val="00F30FBE"/>
    <w:rsid w:val="00F30FF9"/>
    <w:rsid w:val="00F31038"/>
    <w:rsid w:val="00F31045"/>
    <w:rsid w:val="00F3105D"/>
    <w:rsid w:val="00F3106B"/>
    <w:rsid w:val="00F31085"/>
    <w:rsid w:val="00F31098"/>
    <w:rsid w:val="00F310BD"/>
    <w:rsid w:val="00F310D1"/>
    <w:rsid w:val="00F310D8"/>
    <w:rsid w:val="00F310DE"/>
    <w:rsid w:val="00F31116"/>
    <w:rsid w:val="00F3111C"/>
    <w:rsid w:val="00F31127"/>
    <w:rsid w:val="00F31131"/>
    <w:rsid w:val="00F31138"/>
    <w:rsid w:val="00F31139"/>
    <w:rsid w:val="00F31165"/>
    <w:rsid w:val="00F31179"/>
    <w:rsid w:val="00F31189"/>
    <w:rsid w:val="00F311BA"/>
    <w:rsid w:val="00F31216"/>
    <w:rsid w:val="00F3123B"/>
    <w:rsid w:val="00F31298"/>
    <w:rsid w:val="00F312EA"/>
    <w:rsid w:val="00F31307"/>
    <w:rsid w:val="00F3130C"/>
    <w:rsid w:val="00F31317"/>
    <w:rsid w:val="00F31354"/>
    <w:rsid w:val="00F3138E"/>
    <w:rsid w:val="00F313DC"/>
    <w:rsid w:val="00F313E8"/>
    <w:rsid w:val="00F313F7"/>
    <w:rsid w:val="00F31453"/>
    <w:rsid w:val="00F31456"/>
    <w:rsid w:val="00F3145E"/>
    <w:rsid w:val="00F31463"/>
    <w:rsid w:val="00F3148E"/>
    <w:rsid w:val="00F3149A"/>
    <w:rsid w:val="00F314DB"/>
    <w:rsid w:val="00F314DF"/>
    <w:rsid w:val="00F314F1"/>
    <w:rsid w:val="00F3153C"/>
    <w:rsid w:val="00F31590"/>
    <w:rsid w:val="00F315B4"/>
    <w:rsid w:val="00F315B5"/>
    <w:rsid w:val="00F315BC"/>
    <w:rsid w:val="00F315DD"/>
    <w:rsid w:val="00F31610"/>
    <w:rsid w:val="00F31612"/>
    <w:rsid w:val="00F31654"/>
    <w:rsid w:val="00F31663"/>
    <w:rsid w:val="00F31679"/>
    <w:rsid w:val="00F31713"/>
    <w:rsid w:val="00F31719"/>
    <w:rsid w:val="00F3173C"/>
    <w:rsid w:val="00F3175C"/>
    <w:rsid w:val="00F31768"/>
    <w:rsid w:val="00F31775"/>
    <w:rsid w:val="00F3178C"/>
    <w:rsid w:val="00F317DF"/>
    <w:rsid w:val="00F317E6"/>
    <w:rsid w:val="00F317F2"/>
    <w:rsid w:val="00F31800"/>
    <w:rsid w:val="00F31804"/>
    <w:rsid w:val="00F3181C"/>
    <w:rsid w:val="00F31864"/>
    <w:rsid w:val="00F3186B"/>
    <w:rsid w:val="00F3188F"/>
    <w:rsid w:val="00F318DF"/>
    <w:rsid w:val="00F31924"/>
    <w:rsid w:val="00F31938"/>
    <w:rsid w:val="00F31940"/>
    <w:rsid w:val="00F3196F"/>
    <w:rsid w:val="00F31991"/>
    <w:rsid w:val="00F319BB"/>
    <w:rsid w:val="00F319EE"/>
    <w:rsid w:val="00F31A3B"/>
    <w:rsid w:val="00F31A49"/>
    <w:rsid w:val="00F31A7D"/>
    <w:rsid w:val="00F31A9B"/>
    <w:rsid w:val="00F31AD2"/>
    <w:rsid w:val="00F31B21"/>
    <w:rsid w:val="00F31B37"/>
    <w:rsid w:val="00F31B3C"/>
    <w:rsid w:val="00F31B5F"/>
    <w:rsid w:val="00F31B6F"/>
    <w:rsid w:val="00F31B8E"/>
    <w:rsid w:val="00F31BB7"/>
    <w:rsid w:val="00F31BC0"/>
    <w:rsid w:val="00F31BD9"/>
    <w:rsid w:val="00F31C02"/>
    <w:rsid w:val="00F31C64"/>
    <w:rsid w:val="00F31C68"/>
    <w:rsid w:val="00F31C79"/>
    <w:rsid w:val="00F31CAF"/>
    <w:rsid w:val="00F31CB5"/>
    <w:rsid w:val="00F31CCF"/>
    <w:rsid w:val="00F31CD7"/>
    <w:rsid w:val="00F31CDE"/>
    <w:rsid w:val="00F31D09"/>
    <w:rsid w:val="00F31D4D"/>
    <w:rsid w:val="00F31D5D"/>
    <w:rsid w:val="00F31D7F"/>
    <w:rsid w:val="00F31DDF"/>
    <w:rsid w:val="00F31E22"/>
    <w:rsid w:val="00F31EA6"/>
    <w:rsid w:val="00F31EAA"/>
    <w:rsid w:val="00F31EE0"/>
    <w:rsid w:val="00F31EE3"/>
    <w:rsid w:val="00F31EF0"/>
    <w:rsid w:val="00F31F25"/>
    <w:rsid w:val="00F31F4F"/>
    <w:rsid w:val="00F31F68"/>
    <w:rsid w:val="00F31F79"/>
    <w:rsid w:val="00F31F7A"/>
    <w:rsid w:val="00F31F9E"/>
    <w:rsid w:val="00F3208F"/>
    <w:rsid w:val="00F320A4"/>
    <w:rsid w:val="00F320B2"/>
    <w:rsid w:val="00F320CF"/>
    <w:rsid w:val="00F320F5"/>
    <w:rsid w:val="00F3211B"/>
    <w:rsid w:val="00F32120"/>
    <w:rsid w:val="00F32146"/>
    <w:rsid w:val="00F32169"/>
    <w:rsid w:val="00F321DB"/>
    <w:rsid w:val="00F32234"/>
    <w:rsid w:val="00F3224F"/>
    <w:rsid w:val="00F322A0"/>
    <w:rsid w:val="00F322E2"/>
    <w:rsid w:val="00F322E4"/>
    <w:rsid w:val="00F322F5"/>
    <w:rsid w:val="00F3231E"/>
    <w:rsid w:val="00F32340"/>
    <w:rsid w:val="00F32372"/>
    <w:rsid w:val="00F32380"/>
    <w:rsid w:val="00F323AF"/>
    <w:rsid w:val="00F323C1"/>
    <w:rsid w:val="00F323C4"/>
    <w:rsid w:val="00F323D6"/>
    <w:rsid w:val="00F324F4"/>
    <w:rsid w:val="00F324F6"/>
    <w:rsid w:val="00F3258B"/>
    <w:rsid w:val="00F32670"/>
    <w:rsid w:val="00F32672"/>
    <w:rsid w:val="00F326B9"/>
    <w:rsid w:val="00F326ED"/>
    <w:rsid w:val="00F3279C"/>
    <w:rsid w:val="00F327AC"/>
    <w:rsid w:val="00F327FA"/>
    <w:rsid w:val="00F3283E"/>
    <w:rsid w:val="00F32851"/>
    <w:rsid w:val="00F32882"/>
    <w:rsid w:val="00F32899"/>
    <w:rsid w:val="00F328DB"/>
    <w:rsid w:val="00F328F7"/>
    <w:rsid w:val="00F3297C"/>
    <w:rsid w:val="00F32997"/>
    <w:rsid w:val="00F3299F"/>
    <w:rsid w:val="00F329B2"/>
    <w:rsid w:val="00F329CA"/>
    <w:rsid w:val="00F32A12"/>
    <w:rsid w:val="00F32A37"/>
    <w:rsid w:val="00F32A62"/>
    <w:rsid w:val="00F32A66"/>
    <w:rsid w:val="00F32A7A"/>
    <w:rsid w:val="00F32A80"/>
    <w:rsid w:val="00F32A9B"/>
    <w:rsid w:val="00F32AAC"/>
    <w:rsid w:val="00F32AB7"/>
    <w:rsid w:val="00F32AD1"/>
    <w:rsid w:val="00F32AE7"/>
    <w:rsid w:val="00F32B59"/>
    <w:rsid w:val="00F32B6C"/>
    <w:rsid w:val="00F32B81"/>
    <w:rsid w:val="00F32B92"/>
    <w:rsid w:val="00F32BA2"/>
    <w:rsid w:val="00F32BB1"/>
    <w:rsid w:val="00F32BD1"/>
    <w:rsid w:val="00F32BD7"/>
    <w:rsid w:val="00F32BF0"/>
    <w:rsid w:val="00F32C01"/>
    <w:rsid w:val="00F32C07"/>
    <w:rsid w:val="00F32C36"/>
    <w:rsid w:val="00F32C3C"/>
    <w:rsid w:val="00F32C8A"/>
    <w:rsid w:val="00F32CD0"/>
    <w:rsid w:val="00F32CEC"/>
    <w:rsid w:val="00F32D06"/>
    <w:rsid w:val="00F32D0C"/>
    <w:rsid w:val="00F32D20"/>
    <w:rsid w:val="00F32D56"/>
    <w:rsid w:val="00F32D76"/>
    <w:rsid w:val="00F32D9D"/>
    <w:rsid w:val="00F32DBA"/>
    <w:rsid w:val="00F32DDD"/>
    <w:rsid w:val="00F32DEC"/>
    <w:rsid w:val="00F32DFD"/>
    <w:rsid w:val="00F32E43"/>
    <w:rsid w:val="00F32E4C"/>
    <w:rsid w:val="00F32E7D"/>
    <w:rsid w:val="00F32E84"/>
    <w:rsid w:val="00F32E9B"/>
    <w:rsid w:val="00F32EB1"/>
    <w:rsid w:val="00F32ECA"/>
    <w:rsid w:val="00F32EF5"/>
    <w:rsid w:val="00F32F01"/>
    <w:rsid w:val="00F32F1F"/>
    <w:rsid w:val="00F32F50"/>
    <w:rsid w:val="00F32F52"/>
    <w:rsid w:val="00F32F68"/>
    <w:rsid w:val="00F32F77"/>
    <w:rsid w:val="00F32F79"/>
    <w:rsid w:val="00F32F91"/>
    <w:rsid w:val="00F32FFE"/>
    <w:rsid w:val="00F33006"/>
    <w:rsid w:val="00F33010"/>
    <w:rsid w:val="00F3301D"/>
    <w:rsid w:val="00F33023"/>
    <w:rsid w:val="00F33054"/>
    <w:rsid w:val="00F33075"/>
    <w:rsid w:val="00F33088"/>
    <w:rsid w:val="00F330B2"/>
    <w:rsid w:val="00F330B9"/>
    <w:rsid w:val="00F330C5"/>
    <w:rsid w:val="00F330CE"/>
    <w:rsid w:val="00F330F8"/>
    <w:rsid w:val="00F33169"/>
    <w:rsid w:val="00F33177"/>
    <w:rsid w:val="00F3319F"/>
    <w:rsid w:val="00F331A4"/>
    <w:rsid w:val="00F331B9"/>
    <w:rsid w:val="00F33228"/>
    <w:rsid w:val="00F33238"/>
    <w:rsid w:val="00F33274"/>
    <w:rsid w:val="00F33286"/>
    <w:rsid w:val="00F33287"/>
    <w:rsid w:val="00F332A4"/>
    <w:rsid w:val="00F332A8"/>
    <w:rsid w:val="00F332B0"/>
    <w:rsid w:val="00F332B2"/>
    <w:rsid w:val="00F33314"/>
    <w:rsid w:val="00F33321"/>
    <w:rsid w:val="00F33324"/>
    <w:rsid w:val="00F33329"/>
    <w:rsid w:val="00F3334B"/>
    <w:rsid w:val="00F33357"/>
    <w:rsid w:val="00F3339C"/>
    <w:rsid w:val="00F33401"/>
    <w:rsid w:val="00F33407"/>
    <w:rsid w:val="00F33426"/>
    <w:rsid w:val="00F33448"/>
    <w:rsid w:val="00F33450"/>
    <w:rsid w:val="00F334A2"/>
    <w:rsid w:val="00F334B7"/>
    <w:rsid w:val="00F334C3"/>
    <w:rsid w:val="00F334CE"/>
    <w:rsid w:val="00F33503"/>
    <w:rsid w:val="00F3352A"/>
    <w:rsid w:val="00F33537"/>
    <w:rsid w:val="00F3355B"/>
    <w:rsid w:val="00F33589"/>
    <w:rsid w:val="00F335AA"/>
    <w:rsid w:val="00F335AD"/>
    <w:rsid w:val="00F3360E"/>
    <w:rsid w:val="00F336B3"/>
    <w:rsid w:val="00F336BB"/>
    <w:rsid w:val="00F336C4"/>
    <w:rsid w:val="00F336D6"/>
    <w:rsid w:val="00F336EB"/>
    <w:rsid w:val="00F33724"/>
    <w:rsid w:val="00F3372D"/>
    <w:rsid w:val="00F33733"/>
    <w:rsid w:val="00F33736"/>
    <w:rsid w:val="00F3375C"/>
    <w:rsid w:val="00F33761"/>
    <w:rsid w:val="00F33779"/>
    <w:rsid w:val="00F3377D"/>
    <w:rsid w:val="00F33797"/>
    <w:rsid w:val="00F337B3"/>
    <w:rsid w:val="00F33810"/>
    <w:rsid w:val="00F3381E"/>
    <w:rsid w:val="00F33825"/>
    <w:rsid w:val="00F33864"/>
    <w:rsid w:val="00F33878"/>
    <w:rsid w:val="00F338A2"/>
    <w:rsid w:val="00F338DA"/>
    <w:rsid w:val="00F338DB"/>
    <w:rsid w:val="00F33917"/>
    <w:rsid w:val="00F3393B"/>
    <w:rsid w:val="00F33968"/>
    <w:rsid w:val="00F33972"/>
    <w:rsid w:val="00F3397C"/>
    <w:rsid w:val="00F339AE"/>
    <w:rsid w:val="00F339CC"/>
    <w:rsid w:val="00F33A18"/>
    <w:rsid w:val="00F33A59"/>
    <w:rsid w:val="00F33A89"/>
    <w:rsid w:val="00F33AC7"/>
    <w:rsid w:val="00F33ACE"/>
    <w:rsid w:val="00F33AEF"/>
    <w:rsid w:val="00F33B07"/>
    <w:rsid w:val="00F33B15"/>
    <w:rsid w:val="00F33B38"/>
    <w:rsid w:val="00F33B50"/>
    <w:rsid w:val="00F33B5B"/>
    <w:rsid w:val="00F33B69"/>
    <w:rsid w:val="00F33B72"/>
    <w:rsid w:val="00F33B94"/>
    <w:rsid w:val="00F33BBD"/>
    <w:rsid w:val="00F33BEE"/>
    <w:rsid w:val="00F33BF6"/>
    <w:rsid w:val="00F33C19"/>
    <w:rsid w:val="00F33C44"/>
    <w:rsid w:val="00F33C4B"/>
    <w:rsid w:val="00F33C57"/>
    <w:rsid w:val="00F33C61"/>
    <w:rsid w:val="00F33C6F"/>
    <w:rsid w:val="00F33CDC"/>
    <w:rsid w:val="00F33CF2"/>
    <w:rsid w:val="00F33CFD"/>
    <w:rsid w:val="00F33D29"/>
    <w:rsid w:val="00F33D31"/>
    <w:rsid w:val="00F33D3A"/>
    <w:rsid w:val="00F33D3E"/>
    <w:rsid w:val="00F33D96"/>
    <w:rsid w:val="00F33DB0"/>
    <w:rsid w:val="00F33DB9"/>
    <w:rsid w:val="00F33DCA"/>
    <w:rsid w:val="00F33DD5"/>
    <w:rsid w:val="00F33DD9"/>
    <w:rsid w:val="00F33DF4"/>
    <w:rsid w:val="00F33E18"/>
    <w:rsid w:val="00F33E30"/>
    <w:rsid w:val="00F33E8C"/>
    <w:rsid w:val="00F33E94"/>
    <w:rsid w:val="00F33E99"/>
    <w:rsid w:val="00F33EA6"/>
    <w:rsid w:val="00F33EF2"/>
    <w:rsid w:val="00F33F0D"/>
    <w:rsid w:val="00F33F2E"/>
    <w:rsid w:val="00F33F35"/>
    <w:rsid w:val="00F33F5C"/>
    <w:rsid w:val="00F33F70"/>
    <w:rsid w:val="00F33FC0"/>
    <w:rsid w:val="00F33FEE"/>
    <w:rsid w:val="00F33FEF"/>
    <w:rsid w:val="00F3402D"/>
    <w:rsid w:val="00F34052"/>
    <w:rsid w:val="00F340AC"/>
    <w:rsid w:val="00F340BA"/>
    <w:rsid w:val="00F340BD"/>
    <w:rsid w:val="00F340F3"/>
    <w:rsid w:val="00F3416B"/>
    <w:rsid w:val="00F341B0"/>
    <w:rsid w:val="00F341CD"/>
    <w:rsid w:val="00F341CF"/>
    <w:rsid w:val="00F341D0"/>
    <w:rsid w:val="00F341D4"/>
    <w:rsid w:val="00F341D6"/>
    <w:rsid w:val="00F341DB"/>
    <w:rsid w:val="00F341E0"/>
    <w:rsid w:val="00F34208"/>
    <w:rsid w:val="00F34230"/>
    <w:rsid w:val="00F342BF"/>
    <w:rsid w:val="00F342CE"/>
    <w:rsid w:val="00F3431B"/>
    <w:rsid w:val="00F3432F"/>
    <w:rsid w:val="00F34339"/>
    <w:rsid w:val="00F3436E"/>
    <w:rsid w:val="00F34374"/>
    <w:rsid w:val="00F3439B"/>
    <w:rsid w:val="00F343CC"/>
    <w:rsid w:val="00F343E9"/>
    <w:rsid w:val="00F34404"/>
    <w:rsid w:val="00F34422"/>
    <w:rsid w:val="00F34484"/>
    <w:rsid w:val="00F34510"/>
    <w:rsid w:val="00F34536"/>
    <w:rsid w:val="00F34557"/>
    <w:rsid w:val="00F34564"/>
    <w:rsid w:val="00F34577"/>
    <w:rsid w:val="00F3457C"/>
    <w:rsid w:val="00F34583"/>
    <w:rsid w:val="00F34585"/>
    <w:rsid w:val="00F34593"/>
    <w:rsid w:val="00F345A4"/>
    <w:rsid w:val="00F34612"/>
    <w:rsid w:val="00F34618"/>
    <w:rsid w:val="00F3461E"/>
    <w:rsid w:val="00F346DF"/>
    <w:rsid w:val="00F34716"/>
    <w:rsid w:val="00F3475E"/>
    <w:rsid w:val="00F34783"/>
    <w:rsid w:val="00F3478F"/>
    <w:rsid w:val="00F34796"/>
    <w:rsid w:val="00F34797"/>
    <w:rsid w:val="00F347D7"/>
    <w:rsid w:val="00F347E2"/>
    <w:rsid w:val="00F347EE"/>
    <w:rsid w:val="00F347F3"/>
    <w:rsid w:val="00F3482A"/>
    <w:rsid w:val="00F34896"/>
    <w:rsid w:val="00F348A8"/>
    <w:rsid w:val="00F348B4"/>
    <w:rsid w:val="00F34902"/>
    <w:rsid w:val="00F3492E"/>
    <w:rsid w:val="00F34944"/>
    <w:rsid w:val="00F349C1"/>
    <w:rsid w:val="00F349C4"/>
    <w:rsid w:val="00F34A0A"/>
    <w:rsid w:val="00F34A46"/>
    <w:rsid w:val="00F34A80"/>
    <w:rsid w:val="00F34AB0"/>
    <w:rsid w:val="00F34AB6"/>
    <w:rsid w:val="00F34AEC"/>
    <w:rsid w:val="00F34B2E"/>
    <w:rsid w:val="00F34B7B"/>
    <w:rsid w:val="00F34BAE"/>
    <w:rsid w:val="00F34BF5"/>
    <w:rsid w:val="00F34C04"/>
    <w:rsid w:val="00F34C05"/>
    <w:rsid w:val="00F34C0F"/>
    <w:rsid w:val="00F34C29"/>
    <w:rsid w:val="00F34C77"/>
    <w:rsid w:val="00F34C7E"/>
    <w:rsid w:val="00F34C85"/>
    <w:rsid w:val="00F34CD4"/>
    <w:rsid w:val="00F34CD8"/>
    <w:rsid w:val="00F34D01"/>
    <w:rsid w:val="00F34D29"/>
    <w:rsid w:val="00F34D3D"/>
    <w:rsid w:val="00F34D57"/>
    <w:rsid w:val="00F34D6F"/>
    <w:rsid w:val="00F34D91"/>
    <w:rsid w:val="00F34D92"/>
    <w:rsid w:val="00F34E32"/>
    <w:rsid w:val="00F34E80"/>
    <w:rsid w:val="00F34E83"/>
    <w:rsid w:val="00F34E9B"/>
    <w:rsid w:val="00F34EED"/>
    <w:rsid w:val="00F34FDD"/>
    <w:rsid w:val="00F34FFA"/>
    <w:rsid w:val="00F35002"/>
    <w:rsid w:val="00F3505C"/>
    <w:rsid w:val="00F3507C"/>
    <w:rsid w:val="00F350B8"/>
    <w:rsid w:val="00F350C9"/>
    <w:rsid w:val="00F350F9"/>
    <w:rsid w:val="00F35101"/>
    <w:rsid w:val="00F35121"/>
    <w:rsid w:val="00F35133"/>
    <w:rsid w:val="00F35144"/>
    <w:rsid w:val="00F35162"/>
    <w:rsid w:val="00F3518B"/>
    <w:rsid w:val="00F35198"/>
    <w:rsid w:val="00F351B0"/>
    <w:rsid w:val="00F351EA"/>
    <w:rsid w:val="00F35206"/>
    <w:rsid w:val="00F3523D"/>
    <w:rsid w:val="00F352F7"/>
    <w:rsid w:val="00F35355"/>
    <w:rsid w:val="00F3536C"/>
    <w:rsid w:val="00F35385"/>
    <w:rsid w:val="00F353A5"/>
    <w:rsid w:val="00F353BC"/>
    <w:rsid w:val="00F35400"/>
    <w:rsid w:val="00F35406"/>
    <w:rsid w:val="00F3547F"/>
    <w:rsid w:val="00F354B4"/>
    <w:rsid w:val="00F354D4"/>
    <w:rsid w:val="00F354E3"/>
    <w:rsid w:val="00F354F5"/>
    <w:rsid w:val="00F35504"/>
    <w:rsid w:val="00F35522"/>
    <w:rsid w:val="00F35529"/>
    <w:rsid w:val="00F35552"/>
    <w:rsid w:val="00F3555C"/>
    <w:rsid w:val="00F3560F"/>
    <w:rsid w:val="00F35638"/>
    <w:rsid w:val="00F35649"/>
    <w:rsid w:val="00F35651"/>
    <w:rsid w:val="00F35689"/>
    <w:rsid w:val="00F356A1"/>
    <w:rsid w:val="00F356D1"/>
    <w:rsid w:val="00F356DD"/>
    <w:rsid w:val="00F356F7"/>
    <w:rsid w:val="00F35721"/>
    <w:rsid w:val="00F35727"/>
    <w:rsid w:val="00F357EB"/>
    <w:rsid w:val="00F3582E"/>
    <w:rsid w:val="00F35839"/>
    <w:rsid w:val="00F3584B"/>
    <w:rsid w:val="00F35881"/>
    <w:rsid w:val="00F358A9"/>
    <w:rsid w:val="00F35911"/>
    <w:rsid w:val="00F3592D"/>
    <w:rsid w:val="00F35935"/>
    <w:rsid w:val="00F35984"/>
    <w:rsid w:val="00F359AB"/>
    <w:rsid w:val="00F359EE"/>
    <w:rsid w:val="00F359F9"/>
    <w:rsid w:val="00F35A2E"/>
    <w:rsid w:val="00F35A44"/>
    <w:rsid w:val="00F35A58"/>
    <w:rsid w:val="00F35A6F"/>
    <w:rsid w:val="00F35AEF"/>
    <w:rsid w:val="00F35B0E"/>
    <w:rsid w:val="00F35B59"/>
    <w:rsid w:val="00F35B7B"/>
    <w:rsid w:val="00F35B8E"/>
    <w:rsid w:val="00F35B8F"/>
    <w:rsid w:val="00F35B9B"/>
    <w:rsid w:val="00F35BF5"/>
    <w:rsid w:val="00F35C0D"/>
    <w:rsid w:val="00F35C1E"/>
    <w:rsid w:val="00F35C31"/>
    <w:rsid w:val="00F35CA5"/>
    <w:rsid w:val="00F35CB0"/>
    <w:rsid w:val="00F35CB1"/>
    <w:rsid w:val="00F35CF7"/>
    <w:rsid w:val="00F35D1A"/>
    <w:rsid w:val="00F35D1B"/>
    <w:rsid w:val="00F35D1F"/>
    <w:rsid w:val="00F35D25"/>
    <w:rsid w:val="00F35D6D"/>
    <w:rsid w:val="00F35D7B"/>
    <w:rsid w:val="00F35DE3"/>
    <w:rsid w:val="00F35E01"/>
    <w:rsid w:val="00F35E0C"/>
    <w:rsid w:val="00F35E0D"/>
    <w:rsid w:val="00F35E47"/>
    <w:rsid w:val="00F35E5B"/>
    <w:rsid w:val="00F35E64"/>
    <w:rsid w:val="00F35E65"/>
    <w:rsid w:val="00F35EAB"/>
    <w:rsid w:val="00F35EB7"/>
    <w:rsid w:val="00F35ED8"/>
    <w:rsid w:val="00F35EDE"/>
    <w:rsid w:val="00F35F0A"/>
    <w:rsid w:val="00F35F0C"/>
    <w:rsid w:val="00F35F13"/>
    <w:rsid w:val="00F35F28"/>
    <w:rsid w:val="00F35F2C"/>
    <w:rsid w:val="00F35F4D"/>
    <w:rsid w:val="00F35F83"/>
    <w:rsid w:val="00F35F99"/>
    <w:rsid w:val="00F35FAB"/>
    <w:rsid w:val="00F36016"/>
    <w:rsid w:val="00F3603F"/>
    <w:rsid w:val="00F36082"/>
    <w:rsid w:val="00F360FD"/>
    <w:rsid w:val="00F360FF"/>
    <w:rsid w:val="00F36100"/>
    <w:rsid w:val="00F3615B"/>
    <w:rsid w:val="00F36161"/>
    <w:rsid w:val="00F3616D"/>
    <w:rsid w:val="00F36180"/>
    <w:rsid w:val="00F3618C"/>
    <w:rsid w:val="00F361A6"/>
    <w:rsid w:val="00F361AA"/>
    <w:rsid w:val="00F361D5"/>
    <w:rsid w:val="00F361DE"/>
    <w:rsid w:val="00F36214"/>
    <w:rsid w:val="00F3624F"/>
    <w:rsid w:val="00F36274"/>
    <w:rsid w:val="00F362A9"/>
    <w:rsid w:val="00F362B5"/>
    <w:rsid w:val="00F362F4"/>
    <w:rsid w:val="00F36303"/>
    <w:rsid w:val="00F36353"/>
    <w:rsid w:val="00F36367"/>
    <w:rsid w:val="00F3636C"/>
    <w:rsid w:val="00F36380"/>
    <w:rsid w:val="00F363B0"/>
    <w:rsid w:val="00F363B1"/>
    <w:rsid w:val="00F363BD"/>
    <w:rsid w:val="00F363C9"/>
    <w:rsid w:val="00F36402"/>
    <w:rsid w:val="00F36405"/>
    <w:rsid w:val="00F36408"/>
    <w:rsid w:val="00F3645B"/>
    <w:rsid w:val="00F3649A"/>
    <w:rsid w:val="00F364A6"/>
    <w:rsid w:val="00F364AD"/>
    <w:rsid w:val="00F364DD"/>
    <w:rsid w:val="00F36503"/>
    <w:rsid w:val="00F3652B"/>
    <w:rsid w:val="00F36555"/>
    <w:rsid w:val="00F36558"/>
    <w:rsid w:val="00F36569"/>
    <w:rsid w:val="00F36570"/>
    <w:rsid w:val="00F36595"/>
    <w:rsid w:val="00F36599"/>
    <w:rsid w:val="00F3659A"/>
    <w:rsid w:val="00F365A9"/>
    <w:rsid w:val="00F365B7"/>
    <w:rsid w:val="00F365CD"/>
    <w:rsid w:val="00F3660A"/>
    <w:rsid w:val="00F3661C"/>
    <w:rsid w:val="00F36658"/>
    <w:rsid w:val="00F36667"/>
    <w:rsid w:val="00F36669"/>
    <w:rsid w:val="00F36685"/>
    <w:rsid w:val="00F3668D"/>
    <w:rsid w:val="00F366C7"/>
    <w:rsid w:val="00F366DA"/>
    <w:rsid w:val="00F366EA"/>
    <w:rsid w:val="00F366FA"/>
    <w:rsid w:val="00F3674E"/>
    <w:rsid w:val="00F36757"/>
    <w:rsid w:val="00F367CC"/>
    <w:rsid w:val="00F3681C"/>
    <w:rsid w:val="00F3685A"/>
    <w:rsid w:val="00F36895"/>
    <w:rsid w:val="00F3689B"/>
    <w:rsid w:val="00F368D2"/>
    <w:rsid w:val="00F368DB"/>
    <w:rsid w:val="00F368EA"/>
    <w:rsid w:val="00F3693E"/>
    <w:rsid w:val="00F36970"/>
    <w:rsid w:val="00F3697F"/>
    <w:rsid w:val="00F36983"/>
    <w:rsid w:val="00F36997"/>
    <w:rsid w:val="00F36999"/>
    <w:rsid w:val="00F369BB"/>
    <w:rsid w:val="00F369E8"/>
    <w:rsid w:val="00F369F0"/>
    <w:rsid w:val="00F36A07"/>
    <w:rsid w:val="00F36A19"/>
    <w:rsid w:val="00F36ABE"/>
    <w:rsid w:val="00F36AC9"/>
    <w:rsid w:val="00F36B2B"/>
    <w:rsid w:val="00F36B32"/>
    <w:rsid w:val="00F36B62"/>
    <w:rsid w:val="00F36BA0"/>
    <w:rsid w:val="00F36BB5"/>
    <w:rsid w:val="00F36BBE"/>
    <w:rsid w:val="00F36BD0"/>
    <w:rsid w:val="00F36BD2"/>
    <w:rsid w:val="00F36BFC"/>
    <w:rsid w:val="00F36BFF"/>
    <w:rsid w:val="00F36C24"/>
    <w:rsid w:val="00F36C4D"/>
    <w:rsid w:val="00F36C57"/>
    <w:rsid w:val="00F36C6D"/>
    <w:rsid w:val="00F36CA1"/>
    <w:rsid w:val="00F36CB2"/>
    <w:rsid w:val="00F36CC1"/>
    <w:rsid w:val="00F36CC7"/>
    <w:rsid w:val="00F36CE2"/>
    <w:rsid w:val="00F36D13"/>
    <w:rsid w:val="00F36D53"/>
    <w:rsid w:val="00F36D7A"/>
    <w:rsid w:val="00F36DAF"/>
    <w:rsid w:val="00F36E17"/>
    <w:rsid w:val="00F36E1D"/>
    <w:rsid w:val="00F36E5E"/>
    <w:rsid w:val="00F36E8F"/>
    <w:rsid w:val="00F36E98"/>
    <w:rsid w:val="00F36EE0"/>
    <w:rsid w:val="00F36EF2"/>
    <w:rsid w:val="00F36EFC"/>
    <w:rsid w:val="00F36F5D"/>
    <w:rsid w:val="00F36F70"/>
    <w:rsid w:val="00F36F97"/>
    <w:rsid w:val="00F36FAD"/>
    <w:rsid w:val="00F36FC3"/>
    <w:rsid w:val="00F36FC9"/>
    <w:rsid w:val="00F36FEB"/>
    <w:rsid w:val="00F3701E"/>
    <w:rsid w:val="00F37035"/>
    <w:rsid w:val="00F37065"/>
    <w:rsid w:val="00F37092"/>
    <w:rsid w:val="00F3709C"/>
    <w:rsid w:val="00F370AC"/>
    <w:rsid w:val="00F370EE"/>
    <w:rsid w:val="00F3712D"/>
    <w:rsid w:val="00F37136"/>
    <w:rsid w:val="00F37147"/>
    <w:rsid w:val="00F37157"/>
    <w:rsid w:val="00F37186"/>
    <w:rsid w:val="00F371AC"/>
    <w:rsid w:val="00F3722E"/>
    <w:rsid w:val="00F37242"/>
    <w:rsid w:val="00F37250"/>
    <w:rsid w:val="00F37283"/>
    <w:rsid w:val="00F3729B"/>
    <w:rsid w:val="00F372BA"/>
    <w:rsid w:val="00F37340"/>
    <w:rsid w:val="00F3735E"/>
    <w:rsid w:val="00F37390"/>
    <w:rsid w:val="00F373B0"/>
    <w:rsid w:val="00F373B7"/>
    <w:rsid w:val="00F3744E"/>
    <w:rsid w:val="00F37457"/>
    <w:rsid w:val="00F3748E"/>
    <w:rsid w:val="00F37490"/>
    <w:rsid w:val="00F374A7"/>
    <w:rsid w:val="00F374B2"/>
    <w:rsid w:val="00F374C2"/>
    <w:rsid w:val="00F374F6"/>
    <w:rsid w:val="00F3752A"/>
    <w:rsid w:val="00F37569"/>
    <w:rsid w:val="00F37583"/>
    <w:rsid w:val="00F3758C"/>
    <w:rsid w:val="00F3758D"/>
    <w:rsid w:val="00F375AC"/>
    <w:rsid w:val="00F375B8"/>
    <w:rsid w:val="00F3760D"/>
    <w:rsid w:val="00F3761E"/>
    <w:rsid w:val="00F37628"/>
    <w:rsid w:val="00F37679"/>
    <w:rsid w:val="00F37684"/>
    <w:rsid w:val="00F37688"/>
    <w:rsid w:val="00F37689"/>
    <w:rsid w:val="00F376B6"/>
    <w:rsid w:val="00F376C1"/>
    <w:rsid w:val="00F376CF"/>
    <w:rsid w:val="00F376D3"/>
    <w:rsid w:val="00F37710"/>
    <w:rsid w:val="00F37726"/>
    <w:rsid w:val="00F3773F"/>
    <w:rsid w:val="00F3775D"/>
    <w:rsid w:val="00F37799"/>
    <w:rsid w:val="00F377E4"/>
    <w:rsid w:val="00F377F0"/>
    <w:rsid w:val="00F3780E"/>
    <w:rsid w:val="00F378CB"/>
    <w:rsid w:val="00F378E5"/>
    <w:rsid w:val="00F37923"/>
    <w:rsid w:val="00F37974"/>
    <w:rsid w:val="00F37984"/>
    <w:rsid w:val="00F3799C"/>
    <w:rsid w:val="00F379C0"/>
    <w:rsid w:val="00F379C6"/>
    <w:rsid w:val="00F379FB"/>
    <w:rsid w:val="00F37A1A"/>
    <w:rsid w:val="00F37A29"/>
    <w:rsid w:val="00F37A44"/>
    <w:rsid w:val="00F37A4E"/>
    <w:rsid w:val="00F37A66"/>
    <w:rsid w:val="00F37A6B"/>
    <w:rsid w:val="00F37A8E"/>
    <w:rsid w:val="00F37A93"/>
    <w:rsid w:val="00F37A99"/>
    <w:rsid w:val="00F37AA9"/>
    <w:rsid w:val="00F37AF5"/>
    <w:rsid w:val="00F37AF9"/>
    <w:rsid w:val="00F37B45"/>
    <w:rsid w:val="00F37B57"/>
    <w:rsid w:val="00F37B60"/>
    <w:rsid w:val="00F37B63"/>
    <w:rsid w:val="00F37B70"/>
    <w:rsid w:val="00F37B9B"/>
    <w:rsid w:val="00F37BA4"/>
    <w:rsid w:val="00F37BBA"/>
    <w:rsid w:val="00F37BF1"/>
    <w:rsid w:val="00F37C47"/>
    <w:rsid w:val="00F37C67"/>
    <w:rsid w:val="00F37C6B"/>
    <w:rsid w:val="00F37CA6"/>
    <w:rsid w:val="00F37CCA"/>
    <w:rsid w:val="00F37CCF"/>
    <w:rsid w:val="00F37CEB"/>
    <w:rsid w:val="00F37D14"/>
    <w:rsid w:val="00F37D1A"/>
    <w:rsid w:val="00F37D32"/>
    <w:rsid w:val="00F37DA5"/>
    <w:rsid w:val="00F37DE3"/>
    <w:rsid w:val="00F37DFD"/>
    <w:rsid w:val="00F37E12"/>
    <w:rsid w:val="00F37E1A"/>
    <w:rsid w:val="00F37E1C"/>
    <w:rsid w:val="00F37E1E"/>
    <w:rsid w:val="00F37E4A"/>
    <w:rsid w:val="00F37E63"/>
    <w:rsid w:val="00F37EBB"/>
    <w:rsid w:val="00F37EF8"/>
    <w:rsid w:val="00F37F1E"/>
    <w:rsid w:val="00F37F1F"/>
    <w:rsid w:val="00F37F51"/>
    <w:rsid w:val="00F37F99"/>
    <w:rsid w:val="00F37FE2"/>
    <w:rsid w:val="00F37FF4"/>
    <w:rsid w:val="00F4005D"/>
    <w:rsid w:val="00F400C3"/>
    <w:rsid w:val="00F400D1"/>
    <w:rsid w:val="00F40119"/>
    <w:rsid w:val="00F40122"/>
    <w:rsid w:val="00F40135"/>
    <w:rsid w:val="00F40154"/>
    <w:rsid w:val="00F401AB"/>
    <w:rsid w:val="00F401C3"/>
    <w:rsid w:val="00F401DE"/>
    <w:rsid w:val="00F401F2"/>
    <w:rsid w:val="00F401FB"/>
    <w:rsid w:val="00F401FF"/>
    <w:rsid w:val="00F4025B"/>
    <w:rsid w:val="00F4026F"/>
    <w:rsid w:val="00F40299"/>
    <w:rsid w:val="00F4029C"/>
    <w:rsid w:val="00F402F0"/>
    <w:rsid w:val="00F4034F"/>
    <w:rsid w:val="00F4037B"/>
    <w:rsid w:val="00F403CC"/>
    <w:rsid w:val="00F403E2"/>
    <w:rsid w:val="00F40422"/>
    <w:rsid w:val="00F40427"/>
    <w:rsid w:val="00F40429"/>
    <w:rsid w:val="00F40442"/>
    <w:rsid w:val="00F40468"/>
    <w:rsid w:val="00F40496"/>
    <w:rsid w:val="00F404A5"/>
    <w:rsid w:val="00F404AD"/>
    <w:rsid w:val="00F404CC"/>
    <w:rsid w:val="00F404D6"/>
    <w:rsid w:val="00F404DB"/>
    <w:rsid w:val="00F404EE"/>
    <w:rsid w:val="00F4055F"/>
    <w:rsid w:val="00F4058F"/>
    <w:rsid w:val="00F4059C"/>
    <w:rsid w:val="00F405B2"/>
    <w:rsid w:val="00F405EE"/>
    <w:rsid w:val="00F405FD"/>
    <w:rsid w:val="00F40635"/>
    <w:rsid w:val="00F40691"/>
    <w:rsid w:val="00F4069B"/>
    <w:rsid w:val="00F406B0"/>
    <w:rsid w:val="00F4070D"/>
    <w:rsid w:val="00F4072D"/>
    <w:rsid w:val="00F40743"/>
    <w:rsid w:val="00F40748"/>
    <w:rsid w:val="00F4075B"/>
    <w:rsid w:val="00F4079E"/>
    <w:rsid w:val="00F407B2"/>
    <w:rsid w:val="00F407C3"/>
    <w:rsid w:val="00F407EA"/>
    <w:rsid w:val="00F4081D"/>
    <w:rsid w:val="00F40857"/>
    <w:rsid w:val="00F4089E"/>
    <w:rsid w:val="00F408C6"/>
    <w:rsid w:val="00F408D6"/>
    <w:rsid w:val="00F408DD"/>
    <w:rsid w:val="00F408E1"/>
    <w:rsid w:val="00F408E2"/>
    <w:rsid w:val="00F408E4"/>
    <w:rsid w:val="00F408FF"/>
    <w:rsid w:val="00F40914"/>
    <w:rsid w:val="00F40930"/>
    <w:rsid w:val="00F40945"/>
    <w:rsid w:val="00F40965"/>
    <w:rsid w:val="00F40985"/>
    <w:rsid w:val="00F40994"/>
    <w:rsid w:val="00F409AB"/>
    <w:rsid w:val="00F409C5"/>
    <w:rsid w:val="00F40A0D"/>
    <w:rsid w:val="00F40A25"/>
    <w:rsid w:val="00F40A38"/>
    <w:rsid w:val="00F40A47"/>
    <w:rsid w:val="00F40A61"/>
    <w:rsid w:val="00F40A68"/>
    <w:rsid w:val="00F40A75"/>
    <w:rsid w:val="00F40A7D"/>
    <w:rsid w:val="00F40A89"/>
    <w:rsid w:val="00F40ACC"/>
    <w:rsid w:val="00F40ADF"/>
    <w:rsid w:val="00F40AE3"/>
    <w:rsid w:val="00F40AF3"/>
    <w:rsid w:val="00F40AF8"/>
    <w:rsid w:val="00F40B18"/>
    <w:rsid w:val="00F40B2F"/>
    <w:rsid w:val="00F40B37"/>
    <w:rsid w:val="00F40B4C"/>
    <w:rsid w:val="00F40B6E"/>
    <w:rsid w:val="00F40B7E"/>
    <w:rsid w:val="00F40BD6"/>
    <w:rsid w:val="00F40C03"/>
    <w:rsid w:val="00F40C13"/>
    <w:rsid w:val="00F40C5E"/>
    <w:rsid w:val="00F40C6D"/>
    <w:rsid w:val="00F40C6F"/>
    <w:rsid w:val="00F40C75"/>
    <w:rsid w:val="00F40C76"/>
    <w:rsid w:val="00F40C79"/>
    <w:rsid w:val="00F40C92"/>
    <w:rsid w:val="00F40C9E"/>
    <w:rsid w:val="00F40CA5"/>
    <w:rsid w:val="00F40CB2"/>
    <w:rsid w:val="00F40D07"/>
    <w:rsid w:val="00F40D53"/>
    <w:rsid w:val="00F40D6F"/>
    <w:rsid w:val="00F40D9F"/>
    <w:rsid w:val="00F40DD0"/>
    <w:rsid w:val="00F40E0D"/>
    <w:rsid w:val="00F40E18"/>
    <w:rsid w:val="00F40E1D"/>
    <w:rsid w:val="00F40E34"/>
    <w:rsid w:val="00F40E3E"/>
    <w:rsid w:val="00F40E43"/>
    <w:rsid w:val="00F40E4A"/>
    <w:rsid w:val="00F40E59"/>
    <w:rsid w:val="00F40EA0"/>
    <w:rsid w:val="00F40EA3"/>
    <w:rsid w:val="00F40EA9"/>
    <w:rsid w:val="00F40EB2"/>
    <w:rsid w:val="00F40F0C"/>
    <w:rsid w:val="00F40F56"/>
    <w:rsid w:val="00F40F93"/>
    <w:rsid w:val="00F40FA3"/>
    <w:rsid w:val="00F40FAE"/>
    <w:rsid w:val="00F40FB6"/>
    <w:rsid w:val="00F41002"/>
    <w:rsid w:val="00F41022"/>
    <w:rsid w:val="00F41037"/>
    <w:rsid w:val="00F41049"/>
    <w:rsid w:val="00F41054"/>
    <w:rsid w:val="00F41057"/>
    <w:rsid w:val="00F41061"/>
    <w:rsid w:val="00F41079"/>
    <w:rsid w:val="00F410B0"/>
    <w:rsid w:val="00F410C8"/>
    <w:rsid w:val="00F410CC"/>
    <w:rsid w:val="00F410D5"/>
    <w:rsid w:val="00F41109"/>
    <w:rsid w:val="00F4114C"/>
    <w:rsid w:val="00F4114D"/>
    <w:rsid w:val="00F4115E"/>
    <w:rsid w:val="00F41190"/>
    <w:rsid w:val="00F4119F"/>
    <w:rsid w:val="00F411A5"/>
    <w:rsid w:val="00F411EF"/>
    <w:rsid w:val="00F41248"/>
    <w:rsid w:val="00F41266"/>
    <w:rsid w:val="00F41286"/>
    <w:rsid w:val="00F412AD"/>
    <w:rsid w:val="00F412D1"/>
    <w:rsid w:val="00F412E2"/>
    <w:rsid w:val="00F412EE"/>
    <w:rsid w:val="00F412F1"/>
    <w:rsid w:val="00F4130F"/>
    <w:rsid w:val="00F4133F"/>
    <w:rsid w:val="00F41387"/>
    <w:rsid w:val="00F4139C"/>
    <w:rsid w:val="00F4139E"/>
    <w:rsid w:val="00F413B4"/>
    <w:rsid w:val="00F413CA"/>
    <w:rsid w:val="00F41418"/>
    <w:rsid w:val="00F41426"/>
    <w:rsid w:val="00F414B5"/>
    <w:rsid w:val="00F4153E"/>
    <w:rsid w:val="00F415B1"/>
    <w:rsid w:val="00F415B5"/>
    <w:rsid w:val="00F415B6"/>
    <w:rsid w:val="00F415B7"/>
    <w:rsid w:val="00F415C7"/>
    <w:rsid w:val="00F415CA"/>
    <w:rsid w:val="00F41654"/>
    <w:rsid w:val="00F4166D"/>
    <w:rsid w:val="00F41678"/>
    <w:rsid w:val="00F41698"/>
    <w:rsid w:val="00F416A2"/>
    <w:rsid w:val="00F416C5"/>
    <w:rsid w:val="00F416C8"/>
    <w:rsid w:val="00F416D0"/>
    <w:rsid w:val="00F41704"/>
    <w:rsid w:val="00F4173B"/>
    <w:rsid w:val="00F41747"/>
    <w:rsid w:val="00F4176F"/>
    <w:rsid w:val="00F4179A"/>
    <w:rsid w:val="00F4179F"/>
    <w:rsid w:val="00F417F4"/>
    <w:rsid w:val="00F417FA"/>
    <w:rsid w:val="00F41825"/>
    <w:rsid w:val="00F41833"/>
    <w:rsid w:val="00F41872"/>
    <w:rsid w:val="00F41893"/>
    <w:rsid w:val="00F418DA"/>
    <w:rsid w:val="00F418ED"/>
    <w:rsid w:val="00F418FA"/>
    <w:rsid w:val="00F41943"/>
    <w:rsid w:val="00F4198D"/>
    <w:rsid w:val="00F419A2"/>
    <w:rsid w:val="00F419B3"/>
    <w:rsid w:val="00F419B8"/>
    <w:rsid w:val="00F419EA"/>
    <w:rsid w:val="00F41A00"/>
    <w:rsid w:val="00F41A13"/>
    <w:rsid w:val="00F41A24"/>
    <w:rsid w:val="00F41A47"/>
    <w:rsid w:val="00F41A97"/>
    <w:rsid w:val="00F41AC9"/>
    <w:rsid w:val="00F41B2B"/>
    <w:rsid w:val="00F41B38"/>
    <w:rsid w:val="00F41B99"/>
    <w:rsid w:val="00F41BA4"/>
    <w:rsid w:val="00F41BBB"/>
    <w:rsid w:val="00F41BEB"/>
    <w:rsid w:val="00F41BED"/>
    <w:rsid w:val="00F41C43"/>
    <w:rsid w:val="00F41C68"/>
    <w:rsid w:val="00F41C9D"/>
    <w:rsid w:val="00F41CBB"/>
    <w:rsid w:val="00F41CE6"/>
    <w:rsid w:val="00F41D1E"/>
    <w:rsid w:val="00F41D3A"/>
    <w:rsid w:val="00F41D41"/>
    <w:rsid w:val="00F41D67"/>
    <w:rsid w:val="00F41D6C"/>
    <w:rsid w:val="00F41DA0"/>
    <w:rsid w:val="00F41DA4"/>
    <w:rsid w:val="00F41DA6"/>
    <w:rsid w:val="00F41DB1"/>
    <w:rsid w:val="00F41DD6"/>
    <w:rsid w:val="00F41DEF"/>
    <w:rsid w:val="00F41E7C"/>
    <w:rsid w:val="00F41E92"/>
    <w:rsid w:val="00F41EA6"/>
    <w:rsid w:val="00F41EA7"/>
    <w:rsid w:val="00F41EDC"/>
    <w:rsid w:val="00F41EE6"/>
    <w:rsid w:val="00F41EF0"/>
    <w:rsid w:val="00F41F44"/>
    <w:rsid w:val="00F41F54"/>
    <w:rsid w:val="00F41F5C"/>
    <w:rsid w:val="00F41F8F"/>
    <w:rsid w:val="00F41F9F"/>
    <w:rsid w:val="00F41FF9"/>
    <w:rsid w:val="00F4201F"/>
    <w:rsid w:val="00F42035"/>
    <w:rsid w:val="00F42043"/>
    <w:rsid w:val="00F420AB"/>
    <w:rsid w:val="00F420CB"/>
    <w:rsid w:val="00F420E8"/>
    <w:rsid w:val="00F42110"/>
    <w:rsid w:val="00F42171"/>
    <w:rsid w:val="00F42179"/>
    <w:rsid w:val="00F4218F"/>
    <w:rsid w:val="00F4219C"/>
    <w:rsid w:val="00F421A0"/>
    <w:rsid w:val="00F421B3"/>
    <w:rsid w:val="00F42245"/>
    <w:rsid w:val="00F42249"/>
    <w:rsid w:val="00F42250"/>
    <w:rsid w:val="00F42283"/>
    <w:rsid w:val="00F422A9"/>
    <w:rsid w:val="00F422C1"/>
    <w:rsid w:val="00F422D3"/>
    <w:rsid w:val="00F422F1"/>
    <w:rsid w:val="00F42304"/>
    <w:rsid w:val="00F42314"/>
    <w:rsid w:val="00F42324"/>
    <w:rsid w:val="00F4233A"/>
    <w:rsid w:val="00F42360"/>
    <w:rsid w:val="00F42381"/>
    <w:rsid w:val="00F423D4"/>
    <w:rsid w:val="00F423F0"/>
    <w:rsid w:val="00F42446"/>
    <w:rsid w:val="00F42458"/>
    <w:rsid w:val="00F42462"/>
    <w:rsid w:val="00F42496"/>
    <w:rsid w:val="00F424AB"/>
    <w:rsid w:val="00F424B8"/>
    <w:rsid w:val="00F424CB"/>
    <w:rsid w:val="00F424E5"/>
    <w:rsid w:val="00F42506"/>
    <w:rsid w:val="00F42528"/>
    <w:rsid w:val="00F4253D"/>
    <w:rsid w:val="00F42586"/>
    <w:rsid w:val="00F42593"/>
    <w:rsid w:val="00F425A3"/>
    <w:rsid w:val="00F425D7"/>
    <w:rsid w:val="00F425FE"/>
    <w:rsid w:val="00F42636"/>
    <w:rsid w:val="00F426AB"/>
    <w:rsid w:val="00F426FE"/>
    <w:rsid w:val="00F4272B"/>
    <w:rsid w:val="00F42733"/>
    <w:rsid w:val="00F4275D"/>
    <w:rsid w:val="00F42768"/>
    <w:rsid w:val="00F427F9"/>
    <w:rsid w:val="00F42803"/>
    <w:rsid w:val="00F4280E"/>
    <w:rsid w:val="00F42830"/>
    <w:rsid w:val="00F42848"/>
    <w:rsid w:val="00F42890"/>
    <w:rsid w:val="00F428A2"/>
    <w:rsid w:val="00F428D7"/>
    <w:rsid w:val="00F428FC"/>
    <w:rsid w:val="00F42931"/>
    <w:rsid w:val="00F42972"/>
    <w:rsid w:val="00F42995"/>
    <w:rsid w:val="00F429F4"/>
    <w:rsid w:val="00F42A37"/>
    <w:rsid w:val="00F42A77"/>
    <w:rsid w:val="00F42A78"/>
    <w:rsid w:val="00F42AC6"/>
    <w:rsid w:val="00F42B11"/>
    <w:rsid w:val="00F42B14"/>
    <w:rsid w:val="00F42B1A"/>
    <w:rsid w:val="00F42B1B"/>
    <w:rsid w:val="00F42B63"/>
    <w:rsid w:val="00F42B68"/>
    <w:rsid w:val="00F42B70"/>
    <w:rsid w:val="00F42B71"/>
    <w:rsid w:val="00F42B93"/>
    <w:rsid w:val="00F42B96"/>
    <w:rsid w:val="00F42BAD"/>
    <w:rsid w:val="00F42BCA"/>
    <w:rsid w:val="00F42BD9"/>
    <w:rsid w:val="00F42BDC"/>
    <w:rsid w:val="00F42BF0"/>
    <w:rsid w:val="00F42BF6"/>
    <w:rsid w:val="00F42C15"/>
    <w:rsid w:val="00F42C28"/>
    <w:rsid w:val="00F42CA6"/>
    <w:rsid w:val="00F42D57"/>
    <w:rsid w:val="00F42D77"/>
    <w:rsid w:val="00F42D7B"/>
    <w:rsid w:val="00F42D9E"/>
    <w:rsid w:val="00F42E0C"/>
    <w:rsid w:val="00F42E46"/>
    <w:rsid w:val="00F42E73"/>
    <w:rsid w:val="00F42F4F"/>
    <w:rsid w:val="00F42F65"/>
    <w:rsid w:val="00F42F73"/>
    <w:rsid w:val="00F42F8D"/>
    <w:rsid w:val="00F42FC8"/>
    <w:rsid w:val="00F43004"/>
    <w:rsid w:val="00F43012"/>
    <w:rsid w:val="00F4301D"/>
    <w:rsid w:val="00F4305F"/>
    <w:rsid w:val="00F43064"/>
    <w:rsid w:val="00F430B5"/>
    <w:rsid w:val="00F430CE"/>
    <w:rsid w:val="00F43147"/>
    <w:rsid w:val="00F43188"/>
    <w:rsid w:val="00F431AF"/>
    <w:rsid w:val="00F431B9"/>
    <w:rsid w:val="00F431BB"/>
    <w:rsid w:val="00F43214"/>
    <w:rsid w:val="00F43215"/>
    <w:rsid w:val="00F4321F"/>
    <w:rsid w:val="00F43240"/>
    <w:rsid w:val="00F43262"/>
    <w:rsid w:val="00F432A4"/>
    <w:rsid w:val="00F432C1"/>
    <w:rsid w:val="00F432EC"/>
    <w:rsid w:val="00F43310"/>
    <w:rsid w:val="00F43312"/>
    <w:rsid w:val="00F43326"/>
    <w:rsid w:val="00F4332E"/>
    <w:rsid w:val="00F43336"/>
    <w:rsid w:val="00F4337C"/>
    <w:rsid w:val="00F4337E"/>
    <w:rsid w:val="00F433BB"/>
    <w:rsid w:val="00F433DE"/>
    <w:rsid w:val="00F43410"/>
    <w:rsid w:val="00F4344C"/>
    <w:rsid w:val="00F43489"/>
    <w:rsid w:val="00F43493"/>
    <w:rsid w:val="00F434DD"/>
    <w:rsid w:val="00F434E9"/>
    <w:rsid w:val="00F4350C"/>
    <w:rsid w:val="00F4351B"/>
    <w:rsid w:val="00F43525"/>
    <w:rsid w:val="00F4352E"/>
    <w:rsid w:val="00F43581"/>
    <w:rsid w:val="00F435A5"/>
    <w:rsid w:val="00F435AF"/>
    <w:rsid w:val="00F43659"/>
    <w:rsid w:val="00F43668"/>
    <w:rsid w:val="00F436C4"/>
    <w:rsid w:val="00F436D7"/>
    <w:rsid w:val="00F436E6"/>
    <w:rsid w:val="00F436F2"/>
    <w:rsid w:val="00F436FD"/>
    <w:rsid w:val="00F43704"/>
    <w:rsid w:val="00F4370F"/>
    <w:rsid w:val="00F43711"/>
    <w:rsid w:val="00F4376A"/>
    <w:rsid w:val="00F4376B"/>
    <w:rsid w:val="00F4376E"/>
    <w:rsid w:val="00F437B3"/>
    <w:rsid w:val="00F43813"/>
    <w:rsid w:val="00F43817"/>
    <w:rsid w:val="00F43837"/>
    <w:rsid w:val="00F43854"/>
    <w:rsid w:val="00F43876"/>
    <w:rsid w:val="00F438AD"/>
    <w:rsid w:val="00F438B9"/>
    <w:rsid w:val="00F438EE"/>
    <w:rsid w:val="00F438EF"/>
    <w:rsid w:val="00F438F1"/>
    <w:rsid w:val="00F438F4"/>
    <w:rsid w:val="00F43907"/>
    <w:rsid w:val="00F43908"/>
    <w:rsid w:val="00F43927"/>
    <w:rsid w:val="00F4396F"/>
    <w:rsid w:val="00F43976"/>
    <w:rsid w:val="00F43986"/>
    <w:rsid w:val="00F4398F"/>
    <w:rsid w:val="00F439A0"/>
    <w:rsid w:val="00F439A3"/>
    <w:rsid w:val="00F439F7"/>
    <w:rsid w:val="00F43A36"/>
    <w:rsid w:val="00F43A40"/>
    <w:rsid w:val="00F43B09"/>
    <w:rsid w:val="00F43B28"/>
    <w:rsid w:val="00F43B4F"/>
    <w:rsid w:val="00F43B80"/>
    <w:rsid w:val="00F43BEA"/>
    <w:rsid w:val="00F43C0A"/>
    <w:rsid w:val="00F43C2A"/>
    <w:rsid w:val="00F43C34"/>
    <w:rsid w:val="00F43C5C"/>
    <w:rsid w:val="00F43C6D"/>
    <w:rsid w:val="00F43C8D"/>
    <w:rsid w:val="00F43CA0"/>
    <w:rsid w:val="00F43CA5"/>
    <w:rsid w:val="00F43CBA"/>
    <w:rsid w:val="00F43CCB"/>
    <w:rsid w:val="00F43CED"/>
    <w:rsid w:val="00F43CF2"/>
    <w:rsid w:val="00F43D15"/>
    <w:rsid w:val="00F43D44"/>
    <w:rsid w:val="00F43DBE"/>
    <w:rsid w:val="00F43DC0"/>
    <w:rsid w:val="00F43DE5"/>
    <w:rsid w:val="00F43DEE"/>
    <w:rsid w:val="00F43DF8"/>
    <w:rsid w:val="00F43E22"/>
    <w:rsid w:val="00F43E27"/>
    <w:rsid w:val="00F43E6F"/>
    <w:rsid w:val="00F43E82"/>
    <w:rsid w:val="00F43E9B"/>
    <w:rsid w:val="00F43EA7"/>
    <w:rsid w:val="00F43EAB"/>
    <w:rsid w:val="00F43ED2"/>
    <w:rsid w:val="00F43F08"/>
    <w:rsid w:val="00F43F1F"/>
    <w:rsid w:val="00F43F25"/>
    <w:rsid w:val="00F43F30"/>
    <w:rsid w:val="00F43F6B"/>
    <w:rsid w:val="00F43FB9"/>
    <w:rsid w:val="00F43FD2"/>
    <w:rsid w:val="00F44017"/>
    <w:rsid w:val="00F4401C"/>
    <w:rsid w:val="00F44022"/>
    <w:rsid w:val="00F4406B"/>
    <w:rsid w:val="00F44075"/>
    <w:rsid w:val="00F44098"/>
    <w:rsid w:val="00F4409A"/>
    <w:rsid w:val="00F440A7"/>
    <w:rsid w:val="00F440B8"/>
    <w:rsid w:val="00F44139"/>
    <w:rsid w:val="00F4413F"/>
    <w:rsid w:val="00F4415E"/>
    <w:rsid w:val="00F44170"/>
    <w:rsid w:val="00F44182"/>
    <w:rsid w:val="00F44185"/>
    <w:rsid w:val="00F44195"/>
    <w:rsid w:val="00F441B7"/>
    <w:rsid w:val="00F4423D"/>
    <w:rsid w:val="00F44262"/>
    <w:rsid w:val="00F442B9"/>
    <w:rsid w:val="00F442C9"/>
    <w:rsid w:val="00F442D4"/>
    <w:rsid w:val="00F44306"/>
    <w:rsid w:val="00F44328"/>
    <w:rsid w:val="00F44332"/>
    <w:rsid w:val="00F4433B"/>
    <w:rsid w:val="00F44343"/>
    <w:rsid w:val="00F44367"/>
    <w:rsid w:val="00F4436A"/>
    <w:rsid w:val="00F44388"/>
    <w:rsid w:val="00F44393"/>
    <w:rsid w:val="00F4440C"/>
    <w:rsid w:val="00F4446A"/>
    <w:rsid w:val="00F4447B"/>
    <w:rsid w:val="00F4448D"/>
    <w:rsid w:val="00F4449C"/>
    <w:rsid w:val="00F444D7"/>
    <w:rsid w:val="00F444F5"/>
    <w:rsid w:val="00F4450A"/>
    <w:rsid w:val="00F44541"/>
    <w:rsid w:val="00F44571"/>
    <w:rsid w:val="00F44585"/>
    <w:rsid w:val="00F445A5"/>
    <w:rsid w:val="00F445B3"/>
    <w:rsid w:val="00F445FA"/>
    <w:rsid w:val="00F445FE"/>
    <w:rsid w:val="00F44659"/>
    <w:rsid w:val="00F4467C"/>
    <w:rsid w:val="00F4468D"/>
    <w:rsid w:val="00F446BD"/>
    <w:rsid w:val="00F446BF"/>
    <w:rsid w:val="00F446DF"/>
    <w:rsid w:val="00F44744"/>
    <w:rsid w:val="00F44753"/>
    <w:rsid w:val="00F4476A"/>
    <w:rsid w:val="00F44777"/>
    <w:rsid w:val="00F44782"/>
    <w:rsid w:val="00F447AB"/>
    <w:rsid w:val="00F447BE"/>
    <w:rsid w:val="00F447C4"/>
    <w:rsid w:val="00F447DD"/>
    <w:rsid w:val="00F447F7"/>
    <w:rsid w:val="00F4489E"/>
    <w:rsid w:val="00F448A0"/>
    <w:rsid w:val="00F448AB"/>
    <w:rsid w:val="00F448CF"/>
    <w:rsid w:val="00F448D5"/>
    <w:rsid w:val="00F448D7"/>
    <w:rsid w:val="00F448ED"/>
    <w:rsid w:val="00F448FF"/>
    <w:rsid w:val="00F44903"/>
    <w:rsid w:val="00F44961"/>
    <w:rsid w:val="00F44979"/>
    <w:rsid w:val="00F449CF"/>
    <w:rsid w:val="00F449D0"/>
    <w:rsid w:val="00F44A02"/>
    <w:rsid w:val="00F44A07"/>
    <w:rsid w:val="00F44A13"/>
    <w:rsid w:val="00F44A25"/>
    <w:rsid w:val="00F44A65"/>
    <w:rsid w:val="00F44A94"/>
    <w:rsid w:val="00F44AAE"/>
    <w:rsid w:val="00F44B11"/>
    <w:rsid w:val="00F44B1F"/>
    <w:rsid w:val="00F44B30"/>
    <w:rsid w:val="00F44B3F"/>
    <w:rsid w:val="00F44B4E"/>
    <w:rsid w:val="00F44C0D"/>
    <w:rsid w:val="00F44C3A"/>
    <w:rsid w:val="00F44C61"/>
    <w:rsid w:val="00F44C92"/>
    <w:rsid w:val="00F44CC2"/>
    <w:rsid w:val="00F44CC3"/>
    <w:rsid w:val="00F44D32"/>
    <w:rsid w:val="00F44D45"/>
    <w:rsid w:val="00F44D4F"/>
    <w:rsid w:val="00F44D62"/>
    <w:rsid w:val="00F44D95"/>
    <w:rsid w:val="00F44E1D"/>
    <w:rsid w:val="00F44E33"/>
    <w:rsid w:val="00F44E4E"/>
    <w:rsid w:val="00F44E68"/>
    <w:rsid w:val="00F44E7A"/>
    <w:rsid w:val="00F44E9D"/>
    <w:rsid w:val="00F44EBF"/>
    <w:rsid w:val="00F44EEF"/>
    <w:rsid w:val="00F44F44"/>
    <w:rsid w:val="00F44F66"/>
    <w:rsid w:val="00F44FB4"/>
    <w:rsid w:val="00F4504C"/>
    <w:rsid w:val="00F45055"/>
    <w:rsid w:val="00F45068"/>
    <w:rsid w:val="00F45119"/>
    <w:rsid w:val="00F4512C"/>
    <w:rsid w:val="00F45164"/>
    <w:rsid w:val="00F45179"/>
    <w:rsid w:val="00F4517E"/>
    <w:rsid w:val="00F45194"/>
    <w:rsid w:val="00F451AD"/>
    <w:rsid w:val="00F451EC"/>
    <w:rsid w:val="00F4521D"/>
    <w:rsid w:val="00F45232"/>
    <w:rsid w:val="00F45284"/>
    <w:rsid w:val="00F45294"/>
    <w:rsid w:val="00F452BC"/>
    <w:rsid w:val="00F452C5"/>
    <w:rsid w:val="00F45303"/>
    <w:rsid w:val="00F4531C"/>
    <w:rsid w:val="00F45325"/>
    <w:rsid w:val="00F4532B"/>
    <w:rsid w:val="00F45363"/>
    <w:rsid w:val="00F45385"/>
    <w:rsid w:val="00F453A2"/>
    <w:rsid w:val="00F453B4"/>
    <w:rsid w:val="00F453E8"/>
    <w:rsid w:val="00F453FC"/>
    <w:rsid w:val="00F45412"/>
    <w:rsid w:val="00F4541A"/>
    <w:rsid w:val="00F4541B"/>
    <w:rsid w:val="00F45434"/>
    <w:rsid w:val="00F4543B"/>
    <w:rsid w:val="00F4544C"/>
    <w:rsid w:val="00F4545B"/>
    <w:rsid w:val="00F45467"/>
    <w:rsid w:val="00F45476"/>
    <w:rsid w:val="00F4548B"/>
    <w:rsid w:val="00F4548C"/>
    <w:rsid w:val="00F454A5"/>
    <w:rsid w:val="00F454C7"/>
    <w:rsid w:val="00F454CB"/>
    <w:rsid w:val="00F454F6"/>
    <w:rsid w:val="00F45517"/>
    <w:rsid w:val="00F45594"/>
    <w:rsid w:val="00F455FE"/>
    <w:rsid w:val="00F4561E"/>
    <w:rsid w:val="00F45621"/>
    <w:rsid w:val="00F4563E"/>
    <w:rsid w:val="00F456AA"/>
    <w:rsid w:val="00F456D0"/>
    <w:rsid w:val="00F45700"/>
    <w:rsid w:val="00F45712"/>
    <w:rsid w:val="00F4576A"/>
    <w:rsid w:val="00F4576D"/>
    <w:rsid w:val="00F4579C"/>
    <w:rsid w:val="00F45800"/>
    <w:rsid w:val="00F45838"/>
    <w:rsid w:val="00F4584B"/>
    <w:rsid w:val="00F4584F"/>
    <w:rsid w:val="00F45853"/>
    <w:rsid w:val="00F45859"/>
    <w:rsid w:val="00F45891"/>
    <w:rsid w:val="00F4592F"/>
    <w:rsid w:val="00F4593D"/>
    <w:rsid w:val="00F4594D"/>
    <w:rsid w:val="00F459E0"/>
    <w:rsid w:val="00F459E7"/>
    <w:rsid w:val="00F45A71"/>
    <w:rsid w:val="00F45B15"/>
    <w:rsid w:val="00F45B1D"/>
    <w:rsid w:val="00F45B27"/>
    <w:rsid w:val="00F45B74"/>
    <w:rsid w:val="00F45B9E"/>
    <w:rsid w:val="00F45BAB"/>
    <w:rsid w:val="00F45BBA"/>
    <w:rsid w:val="00F45BE4"/>
    <w:rsid w:val="00F45C03"/>
    <w:rsid w:val="00F45C4F"/>
    <w:rsid w:val="00F45C51"/>
    <w:rsid w:val="00F45C5D"/>
    <w:rsid w:val="00F45C73"/>
    <w:rsid w:val="00F45C8D"/>
    <w:rsid w:val="00F45CA3"/>
    <w:rsid w:val="00F45CAF"/>
    <w:rsid w:val="00F45CB3"/>
    <w:rsid w:val="00F45CB5"/>
    <w:rsid w:val="00F45CB7"/>
    <w:rsid w:val="00F45CE8"/>
    <w:rsid w:val="00F45CED"/>
    <w:rsid w:val="00F45D14"/>
    <w:rsid w:val="00F45D1A"/>
    <w:rsid w:val="00F45D2E"/>
    <w:rsid w:val="00F45D2F"/>
    <w:rsid w:val="00F45D34"/>
    <w:rsid w:val="00F45D7D"/>
    <w:rsid w:val="00F45DA9"/>
    <w:rsid w:val="00F45DE5"/>
    <w:rsid w:val="00F45DE8"/>
    <w:rsid w:val="00F45E03"/>
    <w:rsid w:val="00F45E36"/>
    <w:rsid w:val="00F45E37"/>
    <w:rsid w:val="00F45E63"/>
    <w:rsid w:val="00F45E83"/>
    <w:rsid w:val="00F45ECA"/>
    <w:rsid w:val="00F45EDF"/>
    <w:rsid w:val="00F45EEB"/>
    <w:rsid w:val="00F45F0F"/>
    <w:rsid w:val="00F45F1A"/>
    <w:rsid w:val="00F45F33"/>
    <w:rsid w:val="00F45F3E"/>
    <w:rsid w:val="00F45F66"/>
    <w:rsid w:val="00F45F7A"/>
    <w:rsid w:val="00F45F96"/>
    <w:rsid w:val="00F45FCE"/>
    <w:rsid w:val="00F45FD4"/>
    <w:rsid w:val="00F45FFD"/>
    <w:rsid w:val="00F4602F"/>
    <w:rsid w:val="00F4603B"/>
    <w:rsid w:val="00F46074"/>
    <w:rsid w:val="00F4608A"/>
    <w:rsid w:val="00F460F7"/>
    <w:rsid w:val="00F460FB"/>
    <w:rsid w:val="00F4615C"/>
    <w:rsid w:val="00F46161"/>
    <w:rsid w:val="00F46168"/>
    <w:rsid w:val="00F46199"/>
    <w:rsid w:val="00F4619F"/>
    <w:rsid w:val="00F461AD"/>
    <w:rsid w:val="00F461E7"/>
    <w:rsid w:val="00F46206"/>
    <w:rsid w:val="00F46208"/>
    <w:rsid w:val="00F4621B"/>
    <w:rsid w:val="00F46244"/>
    <w:rsid w:val="00F4625A"/>
    <w:rsid w:val="00F46279"/>
    <w:rsid w:val="00F462B1"/>
    <w:rsid w:val="00F462D1"/>
    <w:rsid w:val="00F462E2"/>
    <w:rsid w:val="00F462EF"/>
    <w:rsid w:val="00F46301"/>
    <w:rsid w:val="00F4631D"/>
    <w:rsid w:val="00F46330"/>
    <w:rsid w:val="00F46377"/>
    <w:rsid w:val="00F4638D"/>
    <w:rsid w:val="00F4639A"/>
    <w:rsid w:val="00F463DE"/>
    <w:rsid w:val="00F463ED"/>
    <w:rsid w:val="00F46417"/>
    <w:rsid w:val="00F46419"/>
    <w:rsid w:val="00F46461"/>
    <w:rsid w:val="00F4647C"/>
    <w:rsid w:val="00F4649C"/>
    <w:rsid w:val="00F464B1"/>
    <w:rsid w:val="00F464B5"/>
    <w:rsid w:val="00F464BD"/>
    <w:rsid w:val="00F464CD"/>
    <w:rsid w:val="00F464DF"/>
    <w:rsid w:val="00F46511"/>
    <w:rsid w:val="00F46520"/>
    <w:rsid w:val="00F4654F"/>
    <w:rsid w:val="00F46553"/>
    <w:rsid w:val="00F46577"/>
    <w:rsid w:val="00F46581"/>
    <w:rsid w:val="00F465BC"/>
    <w:rsid w:val="00F465C3"/>
    <w:rsid w:val="00F46638"/>
    <w:rsid w:val="00F4665A"/>
    <w:rsid w:val="00F46696"/>
    <w:rsid w:val="00F466BC"/>
    <w:rsid w:val="00F46704"/>
    <w:rsid w:val="00F4675E"/>
    <w:rsid w:val="00F4679A"/>
    <w:rsid w:val="00F467B3"/>
    <w:rsid w:val="00F467C8"/>
    <w:rsid w:val="00F467D4"/>
    <w:rsid w:val="00F467FE"/>
    <w:rsid w:val="00F46882"/>
    <w:rsid w:val="00F4689F"/>
    <w:rsid w:val="00F468BA"/>
    <w:rsid w:val="00F46903"/>
    <w:rsid w:val="00F46931"/>
    <w:rsid w:val="00F4693E"/>
    <w:rsid w:val="00F46959"/>
    <w:rsid w:val="00F4697D"/>
    <w:rsid w:val="00F469A8"/>
    <w:rsid w:val="00F469B0"/>
    <w:rsid w:val="00F469F2"/>
    <w:rsid w:val="00F469FC"/>
    <w:rsid w:val="00F46A3F"/>
    <w:rsid w:val="00F46A45"/>
    <w:rsid w:val="00F46A4B"/>
    <w:rsid w:val="00F46A4E"/>
    <w:rsid w:val="00F46ACB"/>
    <w:rsid w:val="00F46B22"/>
    <w:rsid w:val="00F46B54"/>
    <w:rsid w:val="00F46B6D"/>
    <w:rsid w:val="00F46B92"/>
    <w:rsid w:val="00F46C14"/>
    <w:rsid w:val="00F46C57"/>
    <w:rsid w:val="00F46CAE"/>
    <w:rsid w:val="00F46CB2"/>
    <w:rsid w:val="00F46CE5"/>
    <w:rsid w:val="00F46CEA"/>
    <w:rsid w:val="00F46D0C"/>
    <w:rsid w:val="00F46D2E"/>
    <w:rsid w:val="00F46D32"/>
    <w:rsid w:val="00F46D36"/>
    <w:rsid w:val="00F46D76"/>
    <w:rsid w:val="00F46D86"/>
    <w:rsid w:val="00F46DA7"/>
    <w:rsid w:val="00F46E0C"/>
    <w:rsid w:val="00F46E50"/>
    <w:rsid w:val="00F46E7F"/>
    <w:rsid w:val="00F46E8A"/>
    <w:rsid w:val="00F46E8B"/>
    <w:rsid w:val="00F46EC4"/>
    <w:rsid w:val="00F46ED6"/>
    <w:rsid w:val="00F46EFB"/>
    <w:rsid w:val="00F46F04"/>
    <w:rsid w:val="00F46F16"/>
    <w:rsid w:val="00F46F47"/>
    <w:rsid w:val="00F46F5E"/>
    <w:rsid w:val="00F46F69"/>
    <w:rsid w:val="00F46FA4"/>
    <w:rsid w:val="00F46FAF"/>
    <w:rsid w:val="00F47009"/>
    <w:rsid w:val="00F4704D"/>
    <w:rsid w:val="00F47063"/>
    <w:rsid w:val="00F47064"/>
    <w:rsid w:val="00F4706E"/>
    <w:rsid w:val="00F47079"/>
    <w:rsid w:val="00F4708E"/>
    <w:rsid w:val="00F4709C"/>
    <w:rsid w:val="00F470A3"/>
    <w:rsid w:val="00F470F1"/>
    <w:rsid w:val="00F470F3"/>
    <w:rsid w:val="00F47114"/>
    <w:rsid w:val="00F47129"/>
    <w:rsid w:val="00F47130"/>
    <w:rsid w:val="00F47142"/>
    <w:rsid w:val="00F47156"/>
    <w:rsid w:val="00F47163"/>
    <w:rsid w:val="00F47180"/>
    <w:rsid w:val="00F4718F"/>
    <w:rsid w:val="00F471C1"/>
    <w:rsid w:val="00F471CF"/>
    <w:rsid w:val="00F471D2"/>
    <w:rsid w:val="00F471FC"/>
    <w:rsid w:val="00F471FE"/>
    <w:rsid w:val="00F47225"/>
    <w:rsid w:val="00F4722D"/>
    <w:rsid w:val="00F4729C"/>
    <w:rsid w:val="00F472AE"/>
    <w:rsid w:val="00F472DC"/>
    <w:rsid w:val="00F472E6"/>
    <w:rsid w:val="00F47306"/>
    <w:rsid w:val="00F47309"/>
    <w:rsid w:val="00F4731B"/>
    <w:rsid w:val="00F4731F"/>
    <w:rsid w:val="00F4734F"/>
    <w:rsid w:val="00F473C0"/>
    <w:rsid w:val="00F47446"/>
    <w:rsid w:val="00F4745D"/>
    <w:rsid w:val="00F47472"/>
    <w:rsid w:val="00F47497"/>
    <w:rsid w:val="00F47499"/>
    <w:rsid w:val="00F47521"/>
    <w:rsid w:val="00F475B6"/>
    <w:rsid w:val="00F475CA"/>
    <w:rsid w:val="00F47646"/>
    <w:rsid w:val="00F47679"/>
    <w:rsid w:val="00F476A1"/>
    <w:rsid w:val="00F476A8"/>
    <w:rsid w:val="00F476C1"/>
    <w:rsid w:val="00F47720"/>
    <w:rsid w:val="00F47724"/>
    <w:rsid w:val="00F47726"/>
    <w:rsid w:val="00F4773C"/>
    <w:rsid w:val="00F47742"/>
    <w:rsid w:val="00F477A3"/>
    <w:rsid w:val="00F47815"/>
    <w:rsid w:val="00F4781B"/>
    <w:rsid w:val="00F4783C"/>
    <w:rsid w:val="00F47850"/>
    <w:rsid w:val="00F4785B"/>
    <w:rsid w:val="00F4785D"/>
    <w:rsid w:val="00F47871"/>
    <w:rsid w:val="00F47882"/>
    <w:rsid w:val="00F478AE"/>
    <w:rsid w:val="00F478E7"/>
    <w:rsid w:val="00F478F0"/>
    <w:rsid w:val="00F478F8"/>
    <w:rsid w:val="00F47935"/>
    <w:rsid w:val="00F4793C"/>
    <w:rsid w:val="00F47960"/>
    <w:rsid w:val="00F47993"/>
    <w:rsid w:val="00F479BA"/>
    <w:rsid w:val="00F479FA"/>
    <w:rsid w:val="00F47A0C"/>
    <w:rsid w:val="00F47A17"/>
    <w:rsid w:val="00F47A42"/>
    <w:rsid w:val="00F47A51"/>
    <w:rsid w:val="00F47A6A"/>
    <w:rsid w:val="00F47A85"/>
    <w:rsid w:val="00F47A9B"/>
    <w:rsid w:val="00F47AED"/>
    <w:rsid w:val="00F47B55"/>
    <w:rsid w:val="00F47B75"/>
    <w:rsid w:val="00F47B94"/>
    <w:rsid w:val="00F47BCC"/>
    <w:rsid w:val="00F47BD0"/>
    <w:rsid w:val="00F47BDF"/>
    <w:rsid w:val="00F47BE2"/>
    <w:rsid w:val="00F47C17"/>
    <w:rsid w:val="00F47C26"/>
    <w:rsid w:val="00F47C5E"/>
    <w:rsid w:val="00F47CAC"/>
    <w:rsid w:val="00F47CDD"/>
    <w:rsid w:val="00F47CF2"/>
    <w:rsid w:val="00F47CFC"/>
    <w:rsid w:val="00F47D08"/>
    <w:rsid w:val="00F47D44"/>
    <w:rsid w:val="00F47D64"/>
    <w:rsid w:val="00F47D74"/>
    <w:rsid w:val="00F47D7F"/>
    <w:rsid w:val="00F47D83"/>
    <w:rsid w:val="00F47DAF"/>
    <w:rsid w:val="00F47DB8"/>
    <w:rsid w:val="00F47E12"/>
    <w:rsid w:val="00F47E2E"/>
    <w:rsid w:val="00F47E48"/>
    <w:rsid w:val="00F47F81"/>
    <w:rsid w:val="00F47F91"/>
    <w:rsid w:val="00F47F94"/>
    <w:rsid w:val="00F47F98"/>
    <w:rsid w:val="00F47F9D"/>
    <w:rsid w:val="00F50002"/>
    <w:rsid w:val="00F5000E"/>
    <w:rsid w:val="00F50022"/>
    <w:rsid w:val="00F50028"/>
    <w:rsid w:val="00F5007B"/>
    <w:rsid w:val="00F50083"/>
    <w:rsid w:val="00F5008B"/>
    <w:rsid w:val="00F500DE"/>
    <w:rsid w:val="00F500E3"/>
    <w:rsid w:val="00F50100"/>
    <w:rsid w:val="00F50111"/>
    <w:rsid w:val="00F50117"/>
    <w:rsid w:val="00F50126"/>
    <w:rsid w:val="00F50128"/>
    <w:rsid w:val="00F5012C"/>
    <w:rsid w:val="00F50188"/>
    <w:rsid w:val="00F5019A"/>
    <w:rsid w:val="00F501B2"/>
    <w:rsid w:val="00F501CD"/>
    <w:rsid w:val="00F501D9"/>
    <w:rsid w:val="00F501E5"/>
    <w:rsid w:val="00F501FF"/>
    <w:rsid w:val="00F50202"/>
    <w:rsid w:val="00F50225"/>
    <w:rsid w:val="00F50239"/>
    <w:rsid w:val="00F50288"/>
    <w:rsid w:val="00F5028C"/>
    <w:rsid w:val="00F50297"/>
    <w:rsid w:val="00F502B8"/>
    <w:rsid w:val="00F502D6"/>
    <w:rsid w:val="00F502F8"/>
    <w:rsid w:val="00F50301"/>
    <w:rsid w:val="00F50304"/>
    <w:rsid w:val="00F5031B"/>
    <w:rsid w:val="00F5034D"/>
    <w:rsid w:val="00F503A0"/>
    <w:rsid w:val="00F503C5"/>
    <w:rsid w:val="00F5046D"/>
    <w:rsid w:val="00F504EA"/>
    <w:rsid w:val="00F504FE"/>
    <w:rsid w:val="00F5054D"/>
    <w:rsid w:val="00F50569"/>
    <w:rsid w:val="00F50586"/>
    <w:rsid w:val="00F505A8"/>
    <w:rsid w:val="00F505B9"/>
    <w:rsid w:val="00F505BC"/>
    <w:rsid w:val="00F505D2"/>
    <w:rsid w:val="00F505F9"/>
    <w:rsid w:val="00F5061C"/>
    <w:rsid w:val="00F5063F"/>
    <w:rsid w:val="00F5065F"/>
    <w:rsid w:val="00F50684"/>
    <w:rsid w:val="00F50751"/>
    <w:rsid w:val="00F50767"/>
    <w:rsid w:val="00F50783"/>
    <w:rsid w:val="00F507CD"/>
    <w:rsid w:val="00F507D8"/>
    <w:rsid w:val="00F507DF"/>
    <w:rsid w:val="00F5082A"/>
    <w:rsid w:val="00F50830"/>
    <w:rsid w:val="00F50844"/>
    <w:rsid w:val="00F50872"/>
    <w:rsid w:val="00F508D1"/>
    <w:rsid w:val="00F508E3"/>
    <w:rsid w:val="00F508E4"/>
    <w:rsid w:val="00F50903"/>
    <w:rsid w:val="00F50909"/>
    <w:rsid w:val="00F50957"/>
    <w:rsid w:val="00F5096D"/>
    <w:rsid w:val="00F5098A"/>
    <w:rsid w:val="00F509DE"/>
    <w:rsid w:val="00F509E4"/>
    <w:rsid w:val="00F509F1"/>
    <w:rsid w:val="00F50A0A"/>
    <w:rsid w:val="00F50A37"/>
    <w:rsid w:val="00F50A3B"/>
    <w:rsid w:val="00F50A68"/>
    <w:rsid w:val="00F50A83"/>
    <w:rsid w:val="00F50A84"/>
    <w:rsid w:val="00F50ADF"/>
    <w:rsid w:val="00F50AFF"/>
    <w:rsid w:val="00F50B28"/>
    <w:rsid w:val="00F50B4C"/>
    <w:rsid w:val="00F50B6A"/>
    <w:rsid w:val="00F50B73"/>
    <w:rsid w:val="00F50B7A"/>
    <w:rsid w:val="00F50B87"/>
    <w:rsid w:val="00F50C2B"/>
    <w:rsid w:val="00F50C4A"/>
    <w:rsid w:val="00F50C50"/>
    <w:rsid w:val="00F50C51"/>
    <w:rsid w:val="00F50CC6"/>
    <w:rsid w:val="00F50D05"/>
    <w:rsid w:val="00F50D2D"/>
    <w:rsid w:val="00F50D37"/>
    <w:rsid w:val="00F50D39"/>
    <w:rsid w:val="00F50D61"/>
    <w:rsid w:val="00F50DBA"/>
    <w:rsid w:val="00F50DD0"/>
    <w:rsid w:val="00F50DD3"/>
    <w:rsid w:val="00F50DED"/>
    <w:rsid w:val="00F50E12"/>
    <w:rsid w:val="00F50E9B"/>
    <w:rsid w:val="00F50EC9"/>
    <w:rsid w:val="00F50F04"/>
    <w:rsid w:val="00F50F17"/>
    <w:rsid w:val="00F50F2C"/>
    <w:rsid w:val="00F50F67"/>
    <w:rsid w:val="00F50F7E"/>
    <w:rsid w:val="00F50FA3"/>
    <w:rsid w:val="00F50FBE"/>
    <w:rsid w:val="00F50FF1"/>
    <w:rsid w:val="00F5101D"/>
    <w:rsid w:val="00F5103A"/>
    <w:rsid w:val="00F5108D"/>
    <w:rsid w:val="00F51121"/>
    <w:rsid w:val="00F51133"/>
    <w:rsid w:val="00F5113E"/>
    <w:rsid w:val="00F51152"/>
    <w:rsid w:val="00F5116F"/>
    <w:rsid w:val="00F511EF"/>
    <w:rsid w:val="00F51202"/>
    <w:rsid w:val="00F51206"/>
    <w:rsid w:val="00F51240"/>
    <w:rsid w:val="00F5124B"/>
    <w:rsid w:val="00F51283"/>
    <w:rsid w:val="00F5128D"/>
    <w:rsid w:val="00F512CB"/>
    <w:rsid w:val="00F51304"/>
    <w:rsid w:val="00F51309"/>
    <w:rsid w:val="00F51325"/>
    <w:rsid w:val="00F51328"/>
    <w:rsid w:val="00F51344"/>
    <w:rsid w:val="00F5136E"/>
    <w:rsid w:val="00F5139B"/>
    <w:rsid w:val="00F513F5"/>
    <w:rsid w:val="00F51491"/>
    <w:rsid w:val="00F51492"/>
    <w:rsid w:val="00F514EB"/>
    <w:rsid w:val="00F514F2"/>
    <w:rsid w:val="00F51513"/>
    <w:rsid w:val="00F51516"/>
    <w:rsid w:val="00F5151B"/>
    <w:rsid w:val="00F51537"/>
    <w:rsid w:val="00F5156B"/>
    <w:rsid w:val="00F51584"/>
    <w:rsid w:val="00F515C6"/>
    <w:rsid w:val="00F515C8"/>
    <w:rsid w:val="00F5163B"/>
    <w:rsid w:val="00F5164B"/>
    <w:rsid w:val="00F5164E"/>
    <w:rsid w:val="00F51665"/>
    <w:rsid w:val="00F5167B"/>
    <w:rsid w:val="00F516A3"/>
    <w:rsid w:val="00F516A7"/>
    <w:rsid w:val="00F516D8"/>
    <w:rsid w:val="00F516DD"/>
    <w:rsid w:val="00F5173F"/>
    <w:rsid w:val="00F51740"/>
    <w:rsid w:val="00F51742"/>
    <w:rsid w:val="00F5175D"/>
    <w:rsid w:val="00F5176D"/>
    <w:rsid w:val="00F51772"/>
    <w:rsid w:val="00F517D8"/>
    <w:rsid w:val="00F51800"/>
    <w:rsid w:val="00F51801"/>
    <w:rsid w:val="00F51818"/>
    <w:rsid w:val="00F51833"/>
    <w:rsid w:val="00F51871"/>
    <w:rsid w:val="00F51879"/>
    <w:rsid w:val="00F5190F"/>
    <w:rsid w:val="00F51920"/>
    <w:rsid w:val="00F51936"/>
    <w:rsid w:val="00F51939"/>
    <w:rsid w:val="00F51949"/>
    <w:rsid w:val="00F51967"/>
    <w:rsid w:val="00F5199C"/>
    <w:rsid w:val="00F519F7"/>
    <w:rsid w:val="00F51A05"/>
    <w:rsid w:val="00F51A20"/>
    <w:rsid w:val="00F51A30"/>
    <w:rsid w:val="00F51A46"/>
    <w:rsid w:val="00F51A54"/>
    <w:rsid w:val="00F51A5E"/>
    <w:rsid w:val="00F51A95"/>
    <w:rsid w:val="00F51ABB"/>
    <w:rsid w:val="00F51B91"/>
    <w:rsid w:val="00F51B97"/>
    <w:rsid w:val="00F51BFD"/>
    <w:rsid w:val="00F51C0D"/>
    <w:rsid w:val="00F51C21"/>
    <w:rsid w:val="00F51C51"/>
    <w:rsid w:val="00F51C59"/>
    <w:rsid w:val="00F51C72"/>
    <w:rsid w:val="00F51C89"/>
    <w:rsid w:val="00F51C8C"/>
    <w:rsid w:val="00F51CD3"/>
    <w:rsid w:val="00F51CE1"/>
    <w:rsid w:val="00F51CE9"/>
    <w:rsid w:val="00F51CF4"/>
    <w:rsid w:val="00F51D35"/>
    <w:rsid w:val="00F51D6A"/>
    <w:rsid w:val="00F51D8C"/>
    <w:rsid w:val="00F51DB9"/>
    <w:rsid w:val="00F51DD5"/>
    <w:rsid w:val="00F51DE9"/>
    <w:rsid w:val="00F51E19"/>
    <w:rsid w:val="00F51E6B"/>
    <w:rsid w:val="00F51E6D"/>
    <w:rsid w:val="00F51EA3"/>
    <w:rsid w:val="00F51EAF"/>
    <w:rsid w:val="00F51EC1"/>
    <w:rsid w:val="00F51EDF"/>
    <w:rsid w:val="00F51F21"/>
    <w:rsid w:val="00F51F27"/>
    <w:rsid w:val="00F51F98"/>
    <w:rsid w:val="00F51FB6"/>
    <w:rsid w:val="00F5201D"/>
    <w:rsid w:val="00F5203B"/>
    <w:rsid w:val="00F52089"/>
    <w:rsid w:val="00F520BB"/>
    <w:rsid w:val="00F52121"/>
    <w:rsid w:val="00F52137"/>
    <w:rsid w:val="00F5217B"/>
    <w:rsid w:val="00F52189"/>
    <w:rsid w:val="00F52193"/>
    <w:rsid w:val="00F52197"/>
    <w:rsid w:val="00F5219D"/>
    <w:rsid w:val="00F521D4"/>
    <w:rsid w:val="00F52224"/>
    <w:rsid w:val="00F52249"/>
    <w:rsid w:val="00F52253"/>
    <w:rsid w:val="00F5228E"/>
    <w:rsid w:val="00F522A9"/>
    <w:rsid w:val="00F52337"/>
    <w:rsid w:val="00F5234A"/>
    <w:rsid w:val="00F52376"/>
    <w:rsid w:val="00F523C7"/>
    <w:rsid w:val="00F523E9"/>
    <w:rsid w:val="00F5245F"/>
    <w:rsid w:val="00F52460"/>
    <w:rsid w:val="00F52463"/>
    <w:rsid w:val="00F52489"/>
    <w:rsid w:val="00F5249D"/>
    <w:rsid w:val="00F524D8"/>
    <w:rsid w:val="00F524F7"/>
    <w:rsid w:val="00F5254A"/>
    <w:rsid w:val="00F5255A"/>
    <w:rsid w:val="00F5259A"/>
    <w:rsid w:val="00F525C2"/>
    <w:rsid w:val="00F525FD"/>
    <w:rsid w:val="00F52635"/>
    <w:rsid w:val="00F52641"/>
    <w:rsid w:val="00F52675"/>
    <w:rsid w:val="00F52676"/>
    <w:rsid w:val="00F52690"/>
    <w:rsid w:val="00F526EA"/>
    <w:rsid w:val="00F5273C"/>
    <w:rsid w:val="00F52765"/>
    <w:rsid w:val="00F52785"/>
    <w:rsid w:val="00F52797"/>
    <w:rsid w:val="00F527AA"/>
    <w:rsid w:val="00F527D6"/>
    <w:rsid w:val="00F527E8"/>
    <w:rsid w:val="00F527EB"/>
    <w:rsid w:val="00F527F1"/>
    <w:rsid w:val="00F527F7"/>
    <w:rsid w:val="00F52813"/>
    <w:rsid w:val="00F52857"/>
    <w:rsid w:val="00F52883"/>
    <w:rsid w:val="00F52889"/>
    <w:rsid w:val="00F52899"/>
    <w:rsid w:val="00F528BF"/>
    <w:rsid w:val="00F528C2"/>
    <w:rsid w:val="00F528D1"/>
    <w:rsid w:val="00F52938"/>
    <w:rsid w:val="00F5294C"/>
    <w:rsid w:val="00F5296A"/>
    <w:rsid w:val="00F52987"/>
    <w:rsid w:val="00F529A1"/>
    <w:rsid w:val="00F529C0"/>
    <w:rsid w:val="00F529C9"/>
    <w:rsid w:val="00F529DF"/>
    <w:rsid w:val="00F52A18"/>
    <w:rsid w:val="00F52A3E"/>
    <w:rsid w:val="00F52A6F"/>
    <w:rsid w:val="00F52A87"/>
    <w:rsid w:val="00F52A95"/>
    <w:rsid w:val="00F52AB5"/>
    <w:rsid w:val="00F52AD0"/>
    <w:rsid w:val="00F52B02"/>
    <w:rsid w:val="00F52B1B"/>
    <w:rsid w:val="00F52B2B"/>
    <w:rsid w:val="00F52B33"/>
    <w:rsid w:val="00F52B9D"/>
    <w:rsid w:val="00F52BC4"/>
    <w:rsid w:val="00F52C34"/>
    <w:rsid w:val="00F52C54"/>
    <w:rsid w:val="00F52C5C"/>
    <w:rsid w:val="00F52C63"/>
    <w:rsid w:val="00F52C6E"/>
    <w:rsid w:val="00F52C93"/>
    <w:rsid w:val="00F52CB3"/>
    <w:rsid w:val="00F52CBD"/>
    <w:rsid w:val="00F52CE1"/>
    <w:rsid w:val="00F52D30"/>
    <w:rsid w:val="00F52D3B"/>
    <w:rsid w:val="00F52D3E"/>
    <w:rsid w:val="00F52D68"/>
    <w:rsid w:val="00F52D8D"/>
    <w:rsid w:val="00F52D91"/>
    <w:rsid w:val="00F52DA1"/>
    <w:rsid w:val="00F52E4E"/>
    <w:rsid w:val="00F52E50"/>
    <w:rsid w:val="00F52E5B"/>
    <w:rsid w:val="00F52ECB"/>
    <w:rsid w:val="00F52F23"/>
    <w:rsid w:val="00F52F28"/>
    <w:rsid w:val="00F52F88"/>
    <w:rsid w:val="00F52FC1"/>
    <w:rsid w:val="00F52FE7"/>
    <w:rsid w:val="00F5300D"/>
    <w:rsid w:val="00F53014"/>
    <w:rsid w:val="00F5309F"/>
    <w:rsid w:val="00F530AC"/>
    <w:rsid w:val="00F530DD"/>
    <w:rsid w:val="00F530F9"/>
    <w:rsid w:val="00F53108"/>
    <w:rsid w:val="00F5313F"/>
    <w:rsid w:val="00F5314D"/>
    <w:rsid w:val="00F53164"/>
    <w:rsid w:val="00F53179"/>
    <w:rsid w:val="00F5317E"/>
    <w:rsid w:val="00F531E0"/>
    <w:rsid w:val="00F53202"/>
    <w:rsid w:val="00F5326B"/>
    <w:rsid w:val="00F5327B"/>
    <w:rsid w:val="00F532A1"/>
    <w:rsid w:val="00F532CB"/>
    <w:rsid w:val="00F532CE"/>
    <w:rsid w:val="00F532D5"/>
    <w:rsid w:val="00F532FB"/>
    <w:rsid w:val="00F53316"/>
    <w:rsid w:val="00F53320"/>
    <w:rsid w:val="00F5335C"/>
    <w:rsid w:val="00F533DE"/>
    <w:rsid w:val="00F533EE"/>
    <w:rsid w:val="00F533F7"/>
    <w:rsid w:val="00F5341E"/>
    <w:rsid w:val="00F53471"/>
    <w:rsid w:val="00F53473"/>
    <w:rsid w:val="00F5347B"/>
    <w:rsid w:val="00F53488"/>
    <w:rsid w:val="00F534CC"/>
    <w:rsid w:val="00F53533"/>
    <w:rsid w:val="00F53564"/>
    <w:rsid w:val="00F535AF"/>
    <w:rsid w:val="00F535F5"/>
    <w:rsid w:val="00F53698"/>
    <w:rsid w:val="00F536AB"/>
    <w:rsid w:val="00F536D1"/>
    <w:rsid w:val="00F536F1"/>
    <w:rsid w:val="00F53725"/>
    <w:rsid w:val="00F5374C"/>
    <w:rsid w:val="00F53771"/>
    <w:rsid w:val="00F53788"/>
    <w:rsid w:val="00F5378F"/>
    <w:rsid w:val="00F537A4"/>
    <w:rsid w:val="00F537C9"/>
    <w:rsid w:val="00F537D1"/>
    <w:rsid w:val="00F53812"/>
    <w:rsid w:val="00F5382E"/>
    <w:rsid w:val="00F53835"/>
    <w:rsid w:val="00F53839"/>
    <w:rsid w:val="00F53872"/>
    <w:rsid w:val="00F53891"/>
    <w:rsid w:val="00F538CE"/>
    <w:rsid w:val="00F538ED"/>
    <w:rsid w:val="00F53941"/>
    <w:rsid w:val="00F53948"/>
    <w:rsid w:val="00F5396F"/>
    <w:rsid w:val="00F5399A"/>
    <w:rsid w:val="00F539C7"/>
    <w:rsid w:val="00F53A15"/>
    <w:rsid w:val="00F53A1E"/>
    <w:rsid w:val="00F53A30"/>
    <w:rsid w:val="00F53A58"/>
    <w:rsid w:val="00F53A63"/>
    <w:rsid w:val="00F53A85"/>
    <w:rsid w:val="00F53A9D"/>
    <w:rsid w:val="00F53AC1"/>
    <w:rsid w:val="00F53AD8"/>
    <w:rsid w:val="00F53AEB"/>
    <w:rsid w:val="00F53AEE"/>
    <w:rsid w:val="00F53B1B"/>
    <w:rsid w:val="00F53B68"/>
    <w:rsid w:val="00F53B6F"/>
    <w:rsid w:val="00F53B77"/>
    <w:rsid w:val="00F53BFD"/>
    <w:rsid w:val="00F53C08"/>
    <w:rsid w:val="00F53C6C"/>
    <w:rsid w:val="00F53C97"/>
    <w:rsid w:val="00F53C9B"/>
    <w:rsid w:val="00F53D08"/>
    <w:rsid w:val="00F53D25"/>
    <w:rsid w:val="00F53D51"/>
    <w:rsid w:val="00F53D59"/>
    <w:rsid w:val="00F53D77"/>
    <w:rsid w:val="00F53D9F"/>
    <w:rsid w:val="00F53E0D"/>
    <w:rsid w:val="00F53E29"/>
    <w:rsid w:val="00F53E47"/>
    <w:rsid w:val="00F53EA3"/>
    <w:rsid w:val="00F53EBE"/>
    <w:rsid w:val="00F53EE8"/>
    <w:rsid w:val="00F53EEF"/>
    <w:rsid w:val="00F53EFB"/>
    <w:rsid w:val="00F53EFE"/>
    <w:rsid w:val="00F53F1F"/>
    <w:rsid w:val="00F53F32"/>
    <w:rsid w:val="00F53F46"/>
    <w:rsid w:val="00F53F7F"/>
    <w:rsid w:val="00F53F85"/>
    <w:rsid w:val="00F53F8C"/>
    <w:rsid w:val="00F53F98"/>
    <w:rsid w:val="00F53FCA"/>
    <w:rsid w:val="00F54017"/>
    <w:rsid w:val="00F5402D"/>
    <w:rsid w:val="00F5407A"/>
    <w:rsid w:val="00F54089"/>
    <w:rsid w:val="00F540C9"/>
    <w:rsid w:val="00F540D9"/>
    <w:rsid w:val="00F540FB"/>
    <w:rsid w:val="00F54188"/>
    <w:rsid w:val="00F54191"/>
    <w:rsid w:val="00F541B2"/>
    <w:rsid w:val="00F541C4"/>
    <w:rsid w:val="00F54204"/>
    <w:rsid w:val="00F54250"/>
    <w:rsid w:val="00F54285"/>
    <w:rsid w:val="00F54288"/>
    <w:rsid w:val="00F54310"/>
    <w:rsid w:val="00F54360"/>
    <w:rsid w:val="00F54368"/>
    <w:rsid w:val="00F543CE"/>
    <w:rsid w:val="00F54432"/>
    <w:rsid w:val="00F54434"/>
    <w:rsid w:val="00F5444F"/>
    <w:rsid w:val="00F5447E"/>
    <w:rsid w:val="00F544C0"/>
    <w:rsid w:val="00F544C1"/>
    <w:rsid w:val="00F544F8"/>
    <w:rsid w:val="00F5450C"/>
    <w:rsid w:val="00F5453A"/>
    <w:rsid w:val="00F5453B"/>
    <w:rsid w:val="00F54553"/>
    <w:rsid w:val="00F54587"/>
    <w:rsid w:val="00F54588"/>
    <w:rsid w:val="00F5458B"/>
    <w:rsid w:val="00F545D7"/>
    <w:rsid w:val="00F545DE"/>
    <w:rsid w:val="00F545FB"/>
    <w:rsid w:val="00F54602"/>
    <w:rsid w:val="00F54610"/>
    <w:rsid w:val="00F54635"/>
    <w:rsid w:val="00F54657"/>
    <w:rsid w:val="00F54689"/>
    <w:rsid w:val="00F546B7"/>
    <w:rsid w:val="00F54726"/>
    <w:rsid w:val="00F54740"/>
    <w:rsid w:val="00F54761"/>
    <w:rsid w:val="00F5479B"/>
    <w:rsid w:val="00F547CD"/>
    <w:rsid w:val="00F54809"/>
    <w:rsid w:val="00F54819"/>
    <w:rsid w:val="00F54821"/>
    <w:rsid w:val="00F5482E"/>
    <w:rsid w:val="00F5486F"/>
    <w:rsid w:val="00F5487B"/>
    <w:rsid w:val="00F548B7"/>
    <w:rsid w:val="00F54937"/>
    <w:rsid w:val="00F5494A"/>
    <w:rsid w:val="00F549D0"/>
    <w:rsid w:val="00F54A38"/>
    <w:rsid w:val="00F54A74"/>
    <w:rsid w:val="00F54A91"/>
    <w:rsid w:val="00F54AAF"/>
    <w:rsid w:val="00F54AEF"/>
    <w:rsid w:val="00F54B1D"/>
    <w:rsid w:val="00F54B1F"/>
    <w:rsid w:val="00F54B97"/>
    <w:rsid w:val="00F54BB9"/>
    <w:rsid w:val="00F54BC5"/>
    <w:rsid w:val="00F54C4F"/>
    <w:rsid w:val="00F54C73"/>
    <w:rsid w:val="00F54C88"/>
    <w:rsid w:val="00F54C91"/>
    <w:rsid w:val="00F54CAB"/>
    <w:rsid w:val="00F54CEE"/>
    <w:rsid w:val="00F54CF3"/>
    <w:rsid w:val="00F54D21"/>
    <w:rsid w:val="00F54D6E"/>
    <w:rsid w:val="00F54D89"/>
    <w:rsid w:val="00F54DDC"/>
    <w:rsid w:val="00F54E72"/>
    <w:rsid w:val="00F54E88"/>
    <w:rsid w:val="00F54EA3"/>
    <w:rsid w:val="00F54EAD"/>
    <w:rsid w:val="00F54ED4"/>
    <w:rsid w:val="00F54EFB"/>
    <w:rsid w:val="00F54F1A"/>
    <w:rsid w:val="00F54F28"/>
    <w:rsid w:val="00F54F4E"/>
    <w:rsid w:val="00F54FA1"/>
    <w:rsid w:val="00F54FBD"/>
    <w:rsid w:val="00F54FE3"/>
    <w:rsid w:val="00F55086"/>
    <w:rsid w:val="00F5508F"/>
    <w:rsid w:val="00F55130"/>
    <w:rsid w:val="00F55162"/>
    <w:rsid w:val="00F551CE"/>
    <w:rsid w:val="00F5521A"/>
    <w:rsid w:val="00F55247"/>
    <w:rsid w:val="00F5525A"/>
    <w:rsid w:val="00F55266"/>
    <w:rsid w:val="00F5526E"/>
    <w:rsid w:val="00F55271"/>
    <w:rsid w:val="00F5529A"/>
    <w:rsid w:val="00F5529C"/>
    <w:rsid w:val="00F552CB"/>
    <w:rsid w:val="00F5532B"/>
    <w:rsid w:val="00F5533A"/>
    <w:rsid w:val="00F553AB"/>
    <w:rsid w:val="00F553FA"/>
    <w:rsid w:val="00F55406"/>
    <w:rsid w:val="00F55453"/>
    <w:rsid w:val="00F5548B"/>
    <w:rsid w:val="00F554A5"/>
    <w:rsid w:val="00F554B7"/>
    <w:rsid w:val="00F554D5"/>
    <w:rsid w:val="00F55532"/>
    <w:rsid w:val="00F5554F"/>
    <w:rsid w:val="00F555D9"/>
    <w:rsid w:val="00F555E0"/>
    <w:rsid w:val="00F555EC"/>
    <w:rsid w:val="00F55617"/>
    <w:rsid w:val="00F556AC"/>
    <w:rsid w:val="00F556CE"/>
    <w:rsid w:val="00F55715"/>
    <w:rsid w:val="00F55717"/>
    <w:rsid w:val="00F55741"/>
    <w:rsid w:val="00F55742"/>
    <w:rsid w:val="00F5574E"/>
    <w:rsid w:val="00F55758"/>
    <w:rsid w:val="00F5578E"/>
    <w:rsid w:val="00F557B5"/>
    <w:rsid w:val="00F557D9"/>
    <w:rsid w:val="00F55804"/>
    <w:rsid w:val="00F55855"/>
    <w:rsid w:val="00F558B2"/>
    <w:rsid w:val="00F558E6"/>
    <w:rsid w:val="00F558F8"/>
    <w:rsid w:val="00F55967"/>
    <w:rsid w:val="00F559BC"/>
    <w:rsid w:val="00F559E0"/>
    <w:rsid w:val="00F559F1"/>
    <w:rsid w:val="00F55A8E"/>
    <w:rsid w:val="00F55A91"/>
    <w:rsid w:val="00F55AB8"/>
    <w:rsid w:val="00F55AC2"/>
    <w:rsid w:val="00F55AC5"/>
    <w:rsid w:val="00F55AD0"/>
    <w:rsid w:val="00F55AF0"/>
    <w:rsid w:val="00F55B05"/>
    <w:rsid w:val="00F55B08"/>
    <w:rsid w:val="00F55B0B"/>
    <w:rsid w:val="00F55B20"/>
    <w:rsid w:val="00F55B8E"/>
    <w:rsid w:val="00F55B9E"/>
    <w:rsid w:val="00F55BA2"/>
    <w:rsid w:val="00F55BB1"/>
    <w:rsid w:val="00F55BE6"/>
    <w:rsid w:val="00F55C2C"/>
    <w:rsid w:val="00F55C56"/>
    <w:rsid w:val="00F55C9C"/>
    <w:rsid w:val="00F55CA3"/>
    <w:rsid w:val="00F55CC4"/>
    <w:rsid w:val="00F55CCB"/>
    <w:rsid w:val="00F55CD1"/>
    <w:rsid w:val="00F55CDF"/>
    <w:rsid w:val="00F55CEA"/>
    <w:rsid w:val="00F55CF7"/>
    <w:rsid w:val="00F55D02"/>
    <w:rsid w:val="00F55D12"/>
    <w:rsid w:val="00F55D2B"/>
    <w:rsid w:val="00F55D3E"/>
    <w:rsid w:val="00F55D65"/>
    <w:rsid w:val="00F55D6E"/>
    <w:rsid w:val="00F55DA9"/>
    <w:rsid w:val="00F55DE2"/>
    <w:rsid w:val="00F55DF4"/>
    <w:rsid w:val="00F55E37"/>
    <w:rsid w:val="00F55E55"/>
    <w:rsid w:val="00F55E7B"/>
    <w:rsid w:val="00F55E8B"/>
    <w:rsid w:val="00F55E9D"/>
    <w:rsid w:val="00F55EB9"/>
    <w:rsid w:val="00F55F2E"/>
    <w:rsid w:val="00F55F89"/>
    <w:rsid w:val="00F55FB1"/>
    <w:rsid w:val="00F56012"/>
    <w:rsid w:val="00F56022"/>
    <w:rsid w:val="00F56036"/>
    <w:rsid w:val="00F56040"/>
    <w:rsid w:val="00F56060"/>
    <w:rsid w:val="00F56071"/>
    <w:rsid w:val="00F56095"/>
    <w:rsid w:val="00F560F5"/>
    <w:rsid w:val="00F5612B"/>
    <w:rsid w:val="00F56138"/>
    <w:rsid w:val="00F561A7"/>
    <w:rsid w:val="00F561AD"/>
    <w:rsid w:val="00F561AF"/>
    <w:rsid w:val="00F561B9"/>
    <w:rsid w:val="00F561E5"/>
    <w:rsid w:val="00F56206"/>
    <w:rsid w:val="00F56213"/>
    <w:rsid w:val="00F56215"/>
    <w:rsid w:val="00F56244"/>
    <w:rsid w:val="00F56250"/>
    <w:rsid w:val="00F56254"/>
    <w:rsid w:val="00F56258"/>
    <w:rsid w:val="00F5625A"/>
    <w:rsid w:val="00F562AF"/>
    <w:rsid w:val="00F562B5"/>
    <w:rsid w:val="00F562C1"/>
    <w:rsid w:val="00F562C9"/>
    <w:rsid w:val="00F562D7"/>
    <w:rsid w:val="00F562DA"/>
    <w:rsid w:val="00F562DE"/>
    <w:rsid w:val="00F562EA"/>
    <w:rsid w:val="00F56339"/>
    <w:rsid w:val="00F56384"/>
    <w:rsid w:val="00F563A5"/>
    <w:rsid w:val="00F5642D"/>
    <w:rsid w:val="00F56440"/>
    <w:rsid w:val="00F56469"/>
    <w:rsid w:val="00F5647E"/>
    <w:rsid w:val="00F5648F"/>
    <w:rsid w:val="00F5649B"/>
    <w:rsid w:val="00F564AC"/>
    <w:rsid w:val="00F564C7"/>
    <w:rsid w:val="00F564CF"/>
    <w:rsid w:val="00F564D3"/>
    <w:rsid w:val="00F56505"/>
    <w:rsid w:val="00F56535"/>
    <w:rsid w:val="00F56587"/>
    <w:rsid w:val="00F56595"/>
    <w:rsid w:val="00F565AE"/>
    <w:rsid w:val="00F565B8"/>
    <w:rsid w:val="00F565BE"/>
    <w:rsid w:val="00F565DA"/>
    <w:rsid w:val="00F5662D"/>
    <w:rsid w:val="00F56645"/>
    <w:rsid w:val="00F56656"/>
    <w:rsid w:val="00F5668D"/>
    <w:rsid w:val="00F566C0"/>
    <w:rsid w:val="00F56703"/>
    <w:rsid w:val="00F56708"/>
    <w:rsid w:val="00F5673C"/>
    <w:rsid w:val="00F56741"/>
    <w:rsid w:val="00F5674A"/>
    <w:rsid w:val="00F5678A"/>
    <w:rsid w:val="00F567A4"/>
    <w:rsid w:val="00F567C3"/>
    <w:rsid w:val="00F56824"/>
    <w:rsid w:val="00F56834"/>
    <w:rsid w:val="00F56866"/>
    <w:rsid w:val="00F5686F"/>
    <w:rsid w:val="00F568B7"/>
    <w:rsid w:val="00F568E8"/>
    <w:rsid w:val="00F568FE"/>
    <w:rsid w:val="00F56907"/>
    <w:rsid w:val="00F56942"/>
    <w:rsid w:val="00F56954"/>
    <w:rsid w:val="00F56993"/>
    <w:rsid w:val="00F569A2"/>
    <w:rsid w:val="00F569AD"/>
    <w:rsid w:val="00F569B5"/>
    <w:rsid w:val="00F56A07"/>
    <w:rsid w:val="00F56A16"/>
    <w:rsid w:val="00F56A31"/>
    <w:rsid w:val="00F56A32"/>
    <w:rsid w:val="00F56A45"/>
    <w:rsid w:val="00F56A4B"/>
    <w:rsid w:val="00F56A4D"/>
    <w:rsid w:val="00F56AA2"/>
    <w:rsid w:val="00F56AE0"/>
    <w:rsid w:val="00F56AF9"/>
    <w:rsid w:val="00F56B26"/>
    <w:rsid w:val="00F56B49"/>
    <w:rsid w:val="00F56B74"/>
    <w:rsid w:val="00F56B79"/>
    <w:rsid w:val="00F56B8B"/>
    <w:rsid w:val="00F56BEA"/>
    <w:rsid w:val="00F56BFB"/>
    <w:rsid w:val="00F56C23"/>
    <w:rsid w:val="00F56C30"/>
    <w:rsid w:val="00F56C9B"/>
    <w:rsid w:val="00F56CC8"/>
    <w:rsid w:val="00F56CC9"/>
    <w:rsid w:val="00F56D21"/>
    <w:rsid w:val="00F56D60"/>
    <w:rsid w:val="00F56D8B"/>
    <w:rsid w:val="00F56DC6"/>
    <w:rsid w:val="00F56DCC"/>
    <w:rsid w:val="00F56DD4"/>
    <w:rsid w:val="00F56E03"/>
    <w:rsid w:val="00F56E24"/>
    <w:rsid w:val="00F56E2B"/>
    <w:rsid w:val="00F56E33"/>
    <w:rsid w:val="00F56E3B"/>
    <w:rsid w:val="00F56E43"/>
    <w:rsid w:val="00F56E69"/>
    <w:rsid w:val="00F56E76"/>
    <w:rsid w:val="00F56E8D"/>
    <w:rsid w:val="00F56EC0"/>
    <w:rsid w:val="00F56EEF"/>
    <w:rsid w:val="00F56F1B"/>
    <w:rsid w:val="00F56F4B"/>
    <w:rsid w:val="00F56F4E"/>
    <w:rsid w:val="00F56F7B"/>
    <w:rsid w:val="00F56FE5"/>
    <w:rsid w:val="00F56FF4"/>
    <w:rsid w:val="00F56FF5"/>
    <w:rsid w:val="00F5700C"/>
    <w:rsid w:val="00F57010"/>
    <w:rsid w:val="00F57013"/>
    <w:rsid w:val="00F57046"/>
    <w:rsid w:val="00F57060"/>
    <w:rsid w:val="00F570A3"/>
    <w:rsid w:val="00F570C3"/>
    <w:rsid w:val="00F570C5"/>
    <w:rsid w:val="00F570CC"/>
    <w:rsid w:val="00F570D8"/>
    <w:rsid w:val="00F57115"/>
    <w:rsid w:val="00F57155"/>
    <w:rsid w:val="00F5715C"/>
    <w:rsid w:val="00F5715E"/>
    <w:rsid w:val="00F57171"/>
    <w:rsid w:val="00F5718A"/>
    <w:rsid w:val="00F5719C"/>
    <w:rsid w:val="00F571A4"/>
    <w:rsid w:val="00F571CE"/>
    <w:rsid w:val="00F571D3"/>
    <w:rsid w:val="00F571DA"/>
    <w:rsid w:val="00F5720E"/>
    <w:rsid w:val="00F5723D"/>
    <w:rsid w:val="00F57248"/>
    <w:rsid w:val="00F57295"/>
    <w:rsid w:val="00F572B5"/>
    <w:rsid w:val="00F572C0"/>
    <w:rsid w:val="00F572E7"/>
    <w:rsid w:val="00F5730B"/>
    <w:rsid w:val="00F57311"/>
    <w:rsid w:val="00F57340"/>
    <w:rsid w:val="00F57353"/>
    <w:rsid w:val="00F57368"/>
    <w:rsid w:val="00F5740A"/>
    <w:rsid w:val="00F5742E"/>
    <w:rsid w:val="00F5743D"/>
    <w:rsid w:val="00F57443"/>
    <w:rsid w:val="00F57459"/>
    <w:rsid w:val="00F5745A"/>
    <w:rsid w:val="00F57460"/>
    <w:rsid w:val="00F57461"/>
    <w:rsid w:val="00F57468"/>
    <w:rsid w:val="00F5746E"/>
    <w:rsid w:val="00F57493"/>
    <w:rsid w:val="00F574E9"/>
    <w:rsid w:val="00F5757B"/>
    <w:rsid w:val="00F5758C"/>
    <w:rsid w:val="00F57609"/>
    <w:rsid w:val="00F5760D"/>
    <w:rsid w:val="00F5764D"/>
    <w:rsid w:val="00F57652"/>
    <w:rsid w:val="00F57659"/>
    <w:rsid w:val="00F5765F"/>
    <w:rsid w:val="00F576A4"/>
    <w:rsid w:val="00F576E1"/>
    <w:rsid w:val="00F576ED"/>
    <w:rsid w:val="00F576FE"/>
    <w:rsid w:val="00F5770A"/>
    <w:rsid w:val="00F57716"/>
    <w:rsid w:val="00F57748"/>
    <w:rsid w:val="00F57770"/>
    <w:rsid w:val="00F5779A"/>
    <w:rsid w:val="00F5779C"/>
    <w:rsid w:val="00F57814"/>
    <w:rsid w:val="00F57831"/>
    <w:rsid w:val="00F5785E"/>
    <w:rsid w:val="00F5786A"/>
    <w:rsid w:val="00F5789A"/>
    <w:rsid w:val="00F5789E"/>
    <w:rsid w:val="00F578A1"/>
    <w:rsid w:val="00F578A5"/>
    <w:rsid w:val="00F578B0"/>
    <w:rsid w:val="00F578C0"/>
    <w:rsid w:val="00F578CD"/>
    <w:rsid w:val="00F578E8"/>
    <w:rsid w:val="00F57918"/>
    <w:rsid w:val="00F57929"/>
    <w:rsid w:val="00F57950"/>
    <w:rsid w:val="00F5795D"/>
    <w:rsid w:val="00F57974"/>
    <w:rsid w:val="00F57A09"/>
    <w:rsid w:val="00F57A1C"/>
    <w:rsid w:val="00F57A54"/>
    <w:rsid w:val="00F57A59"/>
    <w:rsid w:val="00F57A5E"/>
    <w:rsid w:val="00F57A6C"/>
    <w:rsid w:val="00F57A77"/>
    <w:rsid w:val="00F57A9D"/>
    <w:rsid w:val="00F57A9F"/>
    <w:rsid w:val="00F57AF0"/>
    <w:rsid w:val="00F57B0D"/>
    <w:rsid w:val="00F57B3A"/>
    <w:rsid w:val="00F57BCB"/>
    <w:rsid w:val="00F57BCD"/>
    <w:rsid w:val="00F57BD6"/>
    <w:rsid w:val="00F57C06"/>
    <w:rsid w:val="00F57C1D"/>
    <w:rsid w:val="00F57C3F"/>
    <w:rsid w:val="00F57C52"/>
    <w:rsid w:val="00F57C55"/>
    <w:rsid w:val="00F57C66"/>
    <w:rsid w:val="00F57C7C"/>
    <w:rsid w:val="00F57C8E"/>
    <w:rsid w:val="00F57CDA"/>
    <w:rsid w:val="00F57D18"/>
    <w:rsid w:val="00F57D3B"/>
    <w:rsid w:val="00F57DEA"/>
    <w:rsid w:val="00F57E3B"/>
    <w:rsid w:val="00F57E72"/>
    <w:rsid w:val="00F57E96"/>
    <w:rsid w:val="00F57EAC"/>
    <w:rsid w:val="00F57EB5"/>
    <w:rsid w:val="00F57F1A"/>
    <w:rsid w:val="00F57F35"/>
    <w:rsid w:val="00F57F41"/>
    <w:rsid w:val="00F57F52"/>
    <w:rsid w:val="00F57F74"/>
    <w:rsid w:val="00F57F76"/>
    <w:rsid w:val="00F57F7E"/>
    <w:rsid w:val="00F57FAD"/>
    <w:rsid w:val="00F57FDE"/>
    <w:rsid w:val="00F57FE2"/>
    <w:rsid w:val="00F60008"/>
    <w:rsid w:val="00F60032"/>
    <w:rsid w:val="00F60039"/>
    <w:rsid w:val="00F60057"/>
    <w:rsid w:val="00F6005C"/>
    <w:rsid w:val="00F60092"/>
    <w:rsid w:val="00F600BD"/>
    <w:rsid w:val="00F600D0"/>
    <w:rsid w:val="00F600D8"/>
    <w:rsid w:val="00F600DC"/>
    <w:rsid w:val="00F60145"/>
    <w:rsid w:val="00F60156"/>
    <w:rsid w:val="00F60167"/>
    <w:rsid w:val="00F60178"/>
    <w:rsid w:val="00F60192"/>
    <w:rsid w:val="00F601B7"/>
    <w:rsid w:val="00F601E3"/>
    <w:rsid w:val="00F602A5"/>
    <w:rsid w:val="00F602B2"/>
    <w:rsid w:val="00F602E3"/>
    <w:rsid w:val="00F60310"/>
    <w:rsid w:val="00F60317"/>
    <w:rsid w:val="00F60340"/>
    <w:rsid w:val="00F60350"/>
    <w:rsid w:val="00F60393"/>
    <w:rsid w:val="00F603B2"/>
    <w:rsid w:val="00F603D0"/>
    <w:rsid w:val="00F603D9"/>
    <w:rsid w:val="00F603E8"/>
    <w:rsid w:val="00F603EA"/>
    <w:rsid w:val="00F60402"/>
    <w:rsid w:val="00F6041E"/>
    <w:rsid w:val="00F60438"/>
    <w:rsid w:val="00F60465"/>
    <w:rsid w:val="00F60488"/>
    <w:rsid w:val="00F6048E"/>
    <w:rsid w:val="00F604AC"/>
    <w:rsid w:val="00F604BF"/>
    <w:rsid w:val="00F604EB"/>
    <w:rsid w:val="00F6054E"/>
    <w:rsid w:val="00F605C3"/>
    <w:rsid w:val="00F605DC"/>
    <w:rsid w:val="00F6061C"/>
    <w:rsid w:val="00F6063F"/>
    <w:rsid w:val="00F60658"/>
    <w:rsid w:val="00F60719"/>
    <w:rsid w:val="00F607A7"/>
    <w:rsid w:val="00F607CF"/>
    <w:rsid w:val="00F6080D"/>
    <w:rsid w:val="00F60816"/>
    <w:rsid w:val="00F60859"/>
    <w:rsid w:val="00F6085B"/>
    <w:rsid w:val="00F60886"/>
    <w:rsid w:val="00F6089B"/>
    <w:rsid w:val="00F608DD"/>
    <w:rsid w:val="00F60902"/>
    <w:rsid w:val="00F6092D"/>
    <w:rsid w:val="00F60963"/>
    <w:rsid w:val="00F60967"/>
    <w:rsid w:val="00F60986"/>
    <w:rsid w:val="00F60987"/>
    <w:rsid w:val="00F609C0"/>
    <w:rsid w:val="00F609C8"/>
    <w:rsid w:val="00F609E2"/>
    <w:rsid w:val="00F609F1"/>
    <w:rsid w:val="00F60A10"/>
    <w:rsid w:val="00F60A1C"/>
    <w:rsid w:val="00F60ABA"/>
    <w:rsid w:val="00F60ADE"/>
    <w:rsid w:val="00F60AE4"/>
    <w:rsid w:val="00F60B2C"/>
    <w:rsid w:val="00F60B67"/>
    <w:rsid w:val="00F60B69"/>
    <w:rsid w:val="00F60B71"/>
    <w:rsid w:val="00F60B8D"/>
    <w:rsid w:val="00F60BF8"/>
    <w:rsid w:val="00F60BFE"/>
    <w:rsid w:val="00F60C04"/>
    <w:rsid w:val="00F60C0E"/>
    <w:rsid w:val="00F60C24"/>
    <w:rsid w:val="00F60C5F"/>
    <w:rsid w:val="00F60C74"/>
    <w:rsid w:val="00F60C8C"/>
    <w:rsid w:val="00F60CB9"/>
    <w:rsid w:val="00F60CD5"/>
    <w:rsid w:val="00F60CE8"/>
    <w:rsid w:val="00F60D2C"/>
    <w:rsid w:val="00F60D3C"/>
    <w:rsid w:val="00F60D41"/>
    <w:rsid w:val="00F60D87"/>
    <w:rsid w:val="00F60D97"/>
    <w:rsid w:val="00F60D99"/>
    <w:rsid w:val="00F60DC2"/>
    <w:rsid w:val="00F60DC9"/>
    <w:rsid w:val="00F60DCF"/>
    <w:rsid w:val="00F60DD1"/>
    <w:rsid w:val="00F60E03"/>
    <w:rsid w:val="00F60E21"/>
    <w:rsid w:val="00F60E3B"/>
    <w:rsid w:val="00F60E3F"/>
    <w:rsid w:val="00F60E8F"/>
    <w:rsid w:val="00F60E9B"/>
    <w:rsid w:val="00F60EB9"/>
    <w:rsid w:val="00F60EE6"/>
    <w:rsid w:val="00F60F08"/>
    <w:rsid w:val="00F60F21"/>
    <w:rsid w:val="00F60F3D"/>
    <w:rsid w:val="00F60F68"/>
    <w:rsid w:val="00F60FD6"/>
    <w:rsid w:val="00F60FEB"/>
    <w:rsid w:val="00F61055"/>
    <w:rsid w:val="00F6107E"/>
    <w:rsid w:val="00F6109C"/>
    <w:rsid w:val="00F610B4"/>
    <w:rsid w:val="00F610D8"/>
    <w:rsid w:val="00F610EB"/>
    <w:rsid w:val="00F610F5"/>
    <w:rsid w:val="00F61112"/>
    <w:rsid w:val="00F61151"/>
    <w:rsid w:val="00F611AE"/>
    <w:rsid w:val="00F611CE"/>
    <w:rsid w:val="00F61211"/>
    <w:rsid w:val="00F61224"/>
    <w:rsid w:val="00F61226"/>
    <w:rsid w:val="00F61231"/>
    <w:rsid w:val="00F6123C"/>
    <w:rsid w:val="00F61278"/>
    <w:rsid w:val="00F612AC"/>
    <w:rsid w:val="00F612C8"/>
    <w:rsid w:val="00F612F9"/>
    <w:rsid w:val="00F6132B"/>
    <w:rsid w:val="00F61359"/>
    <w:rsid w:val="00F6135A"/>
    <w:rsid w:val="00F61376"/>
    <w:rsid w:val="00F6137B"/>
    <w:rsid w:val="00F613AE"/>
    <w:rsid w:val="00F613C5"/>
    <w:rsid w:val="00F613FF"/>
    <w:rsid w:val="00F6140F"/>
    <w:rsid w:val="00F61431"/>
    <w:rsid w:val="00F61450"/>
    <w:rsid w:val="00F61479"/>
    <w:rsid w:val="00F614AA"/>
    <w:rsid w:val="00F614B0"/>
    <w:rsid w:val="00F614B8"/>
    <w:rsid w:val="00F61504"/>
    <w:rsid w:val="00F6151D"/>
    <w:rsid w:val="00F61544"/>
    <w:rsid w:val="00F61559"/>
    <w:rsid w:val="00F61592"/>
    <w:rsid w:val="00F615C5"/>
    <w:rsid w:val="00F615CF"/>
    <w:rsid w:val="00F6161E"/>
    <w:rsid w:val="00F61629"/>
    <w:rsid w:val="00F6164A"/>
    <w:rsid w:val="00F61669"/>
    <w:rsid w:val="00F6166E"/>
    <w:rsid w:val="00F61691"/>
    <w:rsid w:val="00F616A0"/>
    <w:rsid w:val="00F616B1"/>
    <w:rsid w:val="00F616E5"/>
    <w:rsid w:val="00F616F9"/>
    <w:rsid w:val="00F616FA"/>
    <w:rsid w:val="00F6176C"/>
    <w:rsid w:val="00F61784"/>
    <w:rsid w:val="00F6179D"/>
    <w:rsid w:val="00F617A4"/>
    <w:rsid w:val="00F617AD"/>
    <w:rsid w:val="00F617B5"/>
    <w:rsid w:val="00F617B8"/>
    <w:rsid w:val="00F61854"/>
    <w:rsid w:val="00F61857"/>
    <w:rsid w:val="00F61864"/>
    <w:rsid w:val="00F61877"/>
    <w:rsid w:val="00F61889"/>
    <w:rsid w:val="00F61893"/>
    <w:rsid w:val="00F618A7"/>
    <w:rsid w:val="00F618A9"/>
    <w:rsid w:val="00F618B2"/>
    <w:rsid w:val="00F618BB"/>
    <w:rsid w:val="00F618CE"/>
    <w:rsid w:val="00F61936"/>
    <w:rsid w:val="00F6195C"/>
    <w:rsid w:val="00F6196F"/>
    <w:rsid w:val="00F6197A"/>
    <w:rsid w:val="00F6199E"/>
    <w:rsid w:val="00F619A4"/>
    <w:rsid w:val="00F619E9"/>
    <w:rsid w:val="00F619F1"/>
    <w:rsid w:val="00F619F7"/>
    <w:rsid w:val="00F61A0D"/>
    <w:rsid w:val="00F61A10"/>
    <w:rsid w:val="00F61A57"/>
    <w:rsid w:val="00F61A81"/>
    <w:rsid w:val="00F61AE8"/>
    <w:rsid w:val="00F61AFA"/>
    <w:rsid w:val="00F61B3B"/>
    <w:rsid w:val="00F61B65"/>
    <w:rsid w:val="00F61B9A"/>
    <w:rsid w:val="00F61BF4"/>
    <w:rsid w:val="00F61C36"/>
    <w:rsid w:val="00F61C67"/>
    <w:rsid w:val="00F61C79"/>
    <w:rsid w:val="00F61C7E"/>
    <w:rsid w:val="00F61CE5"/>
    <w:rsid w:val="00F61CE6"/>
    <w:rsid w:val="00F61D11"/>
    <w:rsid w:val="00F61D29"/>
    <w:rsid w:val="00F61D3C"/>
    <w:rsid w:val="00F61D87"/>
    <w:rsid w:val="00F61DD6"/>
    <w:rsid w:val="00F61E10"/>
    <w:rsid w:val="00F61E11"/>
    <w:rsid w:val="00F61E2C"/>
    <w:rsid w:val="00F61E34"/>
    <w:rsid w:val="00F61E77"/>
    <w:rsid w:val="00F61E82"/>
    <w:rsid w:val="00F61F1B"/>
    <w:rsid w:val="00F61F3A"/>
    <w:rsid w:val="00F61F58"/>
    <w:rsid w:val="00F61F93"/>
    <w:rsid w:val="00F61FAE"/>
    <w:rsid w:val="00F61FD2"/>
    <w:rsid w:val="00F61FE6"/>
    <w:rsid w:val="00F61FFB"/>
    <w:rsid w:val="00F62009"/>
    <w:rsid w:val="00F62063"/>
    <w:rsid w:val="00F620F5"/>
    <w:rsid w:val="00F62128"/>
    <w:rsid w:val="00F62135"/>
    <w:rsid w:val="00F6213A"/>
    <w:rsid w:val="00F62142"/>
    <w:rsid w:val="00F62171"/>
    <w:rsid w:val="00F62179"/>
    <w:rsid w:val="00F621DF"/>
    <w:rsid w:val="00F621E8"/>
    <w:rsid w:val="00F621F9"/>
    <w:rsid w:val="00F62212"/>
    <w:rsid w:val="00F62264"/>
    <w:rsid w:val="00F62268"/>
    <w:rsid w:val="00F622CB"/>
    <w:rsid w:val="00F622CD"/>
    <w:rsid w:val="00F622D6"/>
    <w:rsid w:val="00F622D8"/>
    <w:rsid w:val="00F622DA"/>
    <w:rsid w:val="00F622E2"/>
    <w:rsid w:val="00F622F0"/>
    <w:rsid w:val="00F62350"/>
    <w:rsid w:val="00F62365"/>
    <w:rsid w:val="00F62371"/>
    <w:rsid w:val="00F623C1"/>
    <w:rsid w:val="00F623F5"/>
    <w:rsid w:val="00F62413"/>
    <w:rsid w:val="00F62460"/>
    <w:rsid w:val="00F62497"/>
    <w:rsid w:val="00F624B3"/>
    <w:rsid w:val="00F624DD"/>
    <w:rsid w:val="00F624E2"/>
    <w:rsid w:val="00F62522"/>
    <w:rsid w:val="00F62550"/>
    <w:rsid w:val="00F625EA"/>
    <w:rsid w:val="00F625EF"/>
    <w:rsid w:val="00F62648"/>
    <w:rsid w:val="00F6266D"/>
    <w:rsid w:val="00F6269F"/>
    <w:rsid w:val="00F626DC"/>
    <w:rsid w:val="00F626E9"/>
    <w:rsid w:val="00F626F6"/>
    <w:rsid w:val="00F62710"/>
    <w:rsid w:val="00F62746"/>
    <w:rsid w:val="00F6274A"/>
    <w:rsid w:val="00F6276B"/>
    <w:rsid w:val="00F62789"/>
    <w:rsid w:val="00F6279F"/>
    <w:rsid w:val="00F627E0"/>
    <w:rsid w:val="00F62804"/>
    <w:rsid w:val="00F62854"/>
    <w:rsid w:val="00F62867"/>
    <w:rsid w:val="00F62939"/>
    <w:rsid w:val="00F62950"/>
    <w:rsid w:val="00F62951"/>
    <w:rsid w:val="00F6297D"/>
    <w:rsid w:val="00F629FB"/>
    <w:rsid w:val="00F62A19"/>
    <w:rsid w:val="00F62A37"/>
    <w:rsid w:val="00F62A4A"/>
    <w:rsid w:val="00F62A52"/>
    <w:rsid w:val="00F62A67"/>
    <w:rsid w:val="00F62A69"/>
    <w:rsid w:val="00F62ABA"/>
    <w:rsid w:val="00F62ACD"/>
    <w:rsid w:val="00F62ADA"/>
    <w:rsid w:val="00F62AE7"/>
    <w:rsid w:val="00F62AFE"/>
    <w:rsid w:val="00F62B15"/>
    <w:rsid w:val="00F62B17"/>
    <w:rsid w:val="00F62B1E"/>
    <w:rsid w:val="00F62B2E"/>
    <w:rsid w:val="00F62B47"/>
    <w:rsid w:val="00F62B57"/>
    <w:rsid w:val="00F62BCE"/>
    <w:rsid w:val="00F62BD1"/>
    <w:rsid w:val="00F62BD4"/>
    <w:rsid w:val="00F62BEF"/>
    <w:rsid w:val="00F62C01"/>
    <w:rsid w:val="00F62C4D"/>
    <w:rsid w:val="00F62C75"/>
    <w:rsid w:val="00F62CBC"/>
    <w:rsid w:val="00F62D1C"/>
    <w:rsid w:val="00F62D55"/>
    <w:rsid w:val="00F62D58"/>
    <w:rsid w:val="00F62D5E"/>
    <w:rsid w:val="00F62DD0"/>
    <w:rsid w:val="00F62DEC"/>
    <w:rsid w:val="00F62DEE"/>
    <w:rsid w:val="00F62DF5"/>
    <w:rsid w:val="00F62E04"/>
    <w:rsid w:val="00F62E11"/>
    <w:rsid w:val="00F62E28"/>
    <w:rsid w:val="00F62E36"/>
    <w:rsid w:val="00F62E4E"/>
    <w:rsid w:val="00F62E81"/>
    <w:rsid w:val="00F62E9C"/>
    <w:rsid w:val="00F62ED8"/>
    <w:rsid w:val="00F62EF2"/>
    <w:rsid w:val="00F62EF3"/>
    <w:rsid w:val="00F62F67"/>
    <w:rsid w:val="00F62FA8"/>
    <w:rsid w:val="00F62FD5"/>
    <w:rsid w:val="00F62FF3"/>
    <w:rsid w:val="00F630A8"/>
    <w:rsid w:val="00F630BC"/>
    <w:rsid w:val="00F630E2"/>
    <w:rsid w:val="00F630E3"/>
    <w:rsid w:val="00F63101"/>
    <w:rsid w:val="00F63105"/>
    <w:rsid w:val="00F6310C"/>
    <w:rsid w:val="00F6310E"/>
    <w:rsid w:val="00F63182"/>
    <w:rsid w:val="00F631CE"/>
    <w:rsid w:val="00F631E4"/>
    <w:rsid w:val="00F631EB"/>
    <w:rsid w:val="00F632E5"/>
    <w:rsid w:val="00F6331B"/>
    <w:rsid w:val="00F63381"/>
    <w:rsid w:val="00F63384"/>
    <w:rsid w:val="00F63385"/>
    <w:rsid w:val="00F6339E"/>
    <w:rsid w:val="00F633A9"/>
    <w:rsid w:val="00F633F6"/>
    <w:rsid w:val="00F63419"/>
    <w:rsid w:val="00F6341A"/>
    <w:rsid w:val="00F6341E"/>
    <w:rsid w:val="00F634F8"/>
    <w:rsid w:val="00F63501"/>
    <w:rsid w:val="00F6352A"/>
    <w:rsid w:val="00F63557"/>
    <w:rsid w:val="00F63563"/>
    <w:rsid w:val="00F6356F"/>
    <w:rsid w:val="00F6357D"/>
    <w:rsid w:val="00F63586"/>
    <w:rsid w:val="00F6358A"/>
    <w:rsid w:val="00F635B0"/>
    <w:rsid w:val="00F635B6"/>
    <w:rsid w:val="00F63610"/>
    <w:rsid w:val="00F6362B"/>
    <w:rsid w:val="00F6364F"/>
    <w:rsid w:val="00F636A5"/>
    <w:rsid w:val="00F636B6"/>
    <w:rsid w:val="00F636D9"/>
    <w:rsid w:val="00F636EC"/>
    <w:rsid w:val="00F636EF"/>
    <w:rsid w:val="00F6371D"/>
    <w:rsid w:val="00F63763"/>
    <w:rsid w:val="00F63778"/>
    <w:rsid w:val="00F63787"/>
    <w:rsid w:val="00F637BF"/>
    <w:rsid w:val="00F63827"/>
    <w:rsid w:val="00F6382C"/>
    <w:rsid w:val="00F6383B"/>
    <w:rsid w:val="00F6386F"/>
    <w:rsid w:val="00F63875"/>
    <w:rsid w:val="00F638BB"/>
    <w:rsid w:val="00F638D3"/>
    <w:rsid w:val="00F6390D"/>
    <w:rsid w:val="00F63958"/>
    <w:rsid w:val="00F63997"/>
    <w:rsid w:val="00F639AB"/>
    <w:rsid w:val="00F639D1"/>
    <w:rsid w:val="00F63A9F"/>
    <w:rsid w:val="00F63AAC"/>
    <w:rsid w:val="00F63AAF"/>
    <w:rsid w:val="00F63AF3"/>
    <w:rsid w:val="00F63AFE"/>
    <w:rsid w:val="00F63B03"/>
    <w:rsid w:val="00F63B15"/>
    <w:rsid w:val="00F63B31"/>
    <w:rsid w:val="00F63B5C"/>
    <w:rsid w:val="00F63B66"/>
    <w:rsid w:val="00F63B6E"/>
    <w:rsid w:val="00F63B89"/>
    <w:rsid w:val="00F63B93"/>
    <w:rsid w:val="00F63C14"/>
    <w:rsid w:val="00F63C7E"/>
    <w:rsid w:val="00F63D4C"/>
    <w:rsid w:val="00F63D55"/>
    <w:rsid w:val="00F63D58"/>
    <w:rsid w:val="00F63D5E"/>
    <w:rsid w:val="00F63D7D"/>
    <w:rsid w:val="00F63D81"/>
    <w:rsid w:val="00F63DDC"/>
    <w:rsid w:val="00F63E65"/>
    <w:rsid w:val="00F63E7D"/>
    <w:rsid w:val="00F63E98"/>
    <w:rsid w:val="00F63EC3"/>
    <w:rsid w:val="00F63ED3"/>
    <w:rsid w:val="00F63F1B"/>
    <w:rsid w:val="00F63F83"/>
    <w:rsid w:val="00F63FA7"/>
    <w:rsid w:val="00F63FB9"/>
    <w:rsid w:val="00F63FF6"/>
    <w:rsid w:val="00F6400F"/>
    <w:rsid w:val="00F640C9"/>
    <w:rsid w:val="00F640F3"/>
    <w:rsid w:val="00F640FD"/>
    <w:rsid w:val="00F640FF"/>
    <w:rsid w:val="00F6410B"/>
    <w:rsid w:val="00F64145"/>
    <w:rsid w:val="00F6414F"/>
    <w:rsid w:val="00F6420C"/>
    <w:rsid w:val="00F64239"/>
    <w:rsid w:val="00F6424E"/>
    <w:rsid w:val="00F642C2"/>
    <w:rsid w:val="00F642FD"/>
    <w:rsid w:val="00F64386"/>
    <w:rsid w:val="00F6438C"/>
    <w:rsid w:val="00F64428"/>
    <w:rsid w:val="00F64438"/>
    <w:rsid w:val="00F6443B"/>
    <w:rsid w:val="00F64467"/>
    <w:rsid w:val="00F6446D"/>
    <w:rsid w:val="00F644A2"/>
    <w:rsid w:val="00F644B1"/>
    <w:rsid w:val="00F644D8"/>
    <w:rsid w:val="00F644E4"/>
    <w:rsid w:val="00F6452B"/>
    <w:rsid w:val="00F645A4"/>
    <w:rsid w:val="00F64626"/>
    <w:rsid w:val="00F64689"/>
    <w:rsid w:val="00F6469B"/>
    <w:rsid w:val="00F646C5"/>
    <w:rsid w:val="00F64711"/>
    <w:rsid w:val="00F64732"/>
    <w:rsid w:val="00F64734"/>
    <w:rsid w:val="00F6473E"/>
    <w:rsid w:val="00F64743"/>
    <w:rsid w:val="00F64780"/>
    <w:rsid w:val="00F647B2"/>
    <w:rsid w:val="00F647DF"/>
    <w:rsid w:val="00F64804"/>
    <w:rsid w:val="00F64809"/>
    <w:rsid w:val="00F6482A"/>
    <w:rsid w:val="00F64870"/>
    <w:rsid w:val="00F64882"/>
    <w:rsid w:val="00F64886"/>
    <w:rsid w:val="00F648C0"/>
    <w:rsid w:val="00F64929"/>
    <w:rsid w:val="00F64959"/>
    <w:rsid w:val="00F6499B"/>
    <w:rsid w:val="00F649DE"/>
    <w:rsid w:val="00F649E0"/>
    <w:rsid w:val="00F64A1A"/>
    <w:rsid w:val="00F64A4A"/>
    <w:rsid w:val="00F64A56"/>
    <w:rsid w:val="00F64A7C"/>
    <w:rsid w:val="00F64AB1"/>
    <w:rsid w:val="00F64ABA"/>
    <w:rsid w:val="00F64AC6"/>
    <w:rsid w:val="00F64AC8"/>
    <w:rsid w:val="00F64B1C"/>
    <w:rsid w:val="00F64B4A"/>
    <w:rsid w:val="00F64B87"/>
    <w:rsid w:val="00F64BE0"/>
    <w:rsid w:val="00F64BF0"/>
    <w:rsid w:val="00F64C11"/>
    <w:rsid w:val="00F64C49"/>
    <w:rsid w:val="00F64C70"/>
    <w:rsid w:val="00F64CAA"/>
    <w:rsid w:val="00F64CB4"/>
    <w:rsid w:val="00F64CBD"/>
    <w:rsid w:val="00F64CBE"/>
    <w:rsid w:val="00F64CCF"/>
    <w:rsid w:val="00F64CEA"/>
    <w:rsid w:val="00F64CEB"/>
    <w:rsid w:val="00F64CF4"/>
    <w:rsid w:val="00F64D1D"/>
    <w:rsid w:val="00F64D2A"/>
    <w:rsid w:val="00F64D2B"/>
    <w:rsid w:val="00F64D2D"/>
    <w:rsid w:val="00F64D7D"/>
    <w:rsid w:val="00F64DB5"/>
    <w:rsid w:val="00F64DC9"/>
    <w:rsid w:val="00F64DCA"/>
    <w:rsid w:val="00F64E36"/>
    <w:rsid w:val="00F64E47"/>
    <w:rsid w:val="00F64E6C"/>
    <w:rsid w:val="00F64E71"/>
    <w:rsid w:val="00F64EAA"/>
    <w:rsid w:val="00F64EDF"/>
    <w:rsid w:val="00F64EEC"/>
    <w:rsid w:val="00F64EED"/>
    <w:rsid w:val="00F64EFF"/>
    <w:rsid w:val="00F64F5D"/>
    <w:rsid w:val="00F64F6D"/>
    <w:rsid w:val="00F64F78"/>
    <w:rsid w:val="00F64FAF"/>
    <w:rsid w:val="00F65014"/>
    <w:rsid w:val="00F65042"/>
    <w:rsid w:val="00F65059"/>
    <w:rsid w:val="00F6509E"/>
    <w:rsid w:val="00F650A6"/>
    <w:rsid w:val="00F650C4"/>
    <w:rsid w:val="00F650C6"/>
    <w:rsid w:val="00F65118"/>
    <w:rsid w:val="00F6511B"/>
    <w:rsid w:val="00F6514C"/>
    <w:rsid w:val="00F65165"/>
    <w:rsid w:val="00F6517F"/>
    <w:rsid w:val="00F651A7"/>
    <w:rsid w:val="00F651A9"/>
    <w:rsid w:val="00F651C5"/>
    <w:rsid w:val="00F65270"/>
    <w:rsid w:val="00F65286"/>
    <w:rsid w:val="00F652B2"/>
    <w:rsid w:val="00F652BD"/>
    <w:rsid w:val="00F6535C"/>
    <w:rsid w:val="00F65366"/>
    <w:rsid w:val="00F6539E"/>
    <w:rsid w:val="00F653AA"/>
    <w:rsid w:val="00F653B6"/>
    <w:rsid w:val="00F653FF"/>
    <w:rsid w:val="00F65418"/>
    <w:rsid w:val="00F65426"/>
    <w:rsid w:val="00F65436"/>
    <w:rsid w:val="00F65437"/>
    <w:rsid w:val="00F65481"/>
    <w:rsid w:val="00F654B6"/>
    <w:rsid w:val="00F65507"/>
    <w:rsid w:val="00F6550A"/>
    <w:rsid w:val="00F65521"/>
    <w:rsid w:val="00F65538"/>
    <w:rsid w:val="00F65546"/>
    <w:rsid w:val="00F65558"/>
    <w:rsid w:val="00F65590"/>
    <w:rsid w:val="00F655CC"/>
    <w:rsid w:val="00F655F2"/>
    <w:rsid w:val="00F6565D"/>
    <w:rsid w:val="00F65699"/>
    <w:rsid w:val="00F656A6"/>
    <w:rsid w:val="00F65708"/>
    <w:rsid w:val="00F65778"/>
    <w:rsid w:val="00F657FD"/>
    <w:rsid w:val="00F6580B"/>
    <w:rsid w:val="00F65851"/>
    <w:rsid w:val="00F6586F"/>
    <w:rsid w:val="00F65892"/>
    <w:rsid w:val="00F6590D"/>
    <w:rsid w:val="00F65919"/>
    <w:rsid w:val="00F65975"/>
    <w:rsid w:val="00F65981"/>
    <w:rsid w:val="00F659BE"/>
    <w:rsid w:val="00F659E4"/>
    <w:rsid w:val="00F65A10"/>
    <w:rsid w:val="00F65A2C"/>
    <w:rsid w:val="00F65A2F"/>
    <w:rsid w:val="00F65A71"/>
    <w:rsid w:val="00F65A85"/>
    <w:rsid w:val="00F65AA1"/>
    <w:rsid w:val="00F65AAE"/>
    <w:rsid w:val="00F65B29"/>
    <w:rsid w:val="00F65B4C"/>
    <w:rsid w:val="00F65B70"/>
    <w:rsid w:val="00F65BC1"/>
    <w:rsid w:val="00F65C0E"/>
    <w:rsid w:val="00F65C1B"/>
    <w:rsid w:val="00F65C3D"/>
    <w:rsid w:val="00F65C4C"/>
    <w:rsid w:val="00F65C84"/>
    <w:rsid w:val="00F65CAA"/>
    <w:rsid w:val="00F65CCE"/>
    <w:rsid w:val="00F65CD3"/>
    <w:rsid w:val="00F65D45"/>
    <w:rsid w:val="00F65D63"/>
    <w:rsid w:val="00F65D6F"/>
    <w:rsid w:val="00F65DA6"/>
    <w:rsid w:val="00F65DCB"/>
    <w:rsid w:val="00F65DCC"/>
    <w:rsid w:val="00F65E76"/>
    <w:rsid w:val="00F65F34"/>
    <w:rsid w:val="00F65F3F"/>
    <w:rsid w:val="00F65F5D"/>
    <w:rsid w:val="00F65FB6"/>
    <w:rsid w:val="00F66020"/>
    <w:rsid w:val="00F66050"/>
    <w:rsid w:val="00F660BD"/>
    <w:rsid w:val="00F660F3"/>
    <w:rsid w:val="00F6612E"/>
    <w:rsid w:val="00F661B9"/>
    <w:rsid w:val="00F661EF"/>
    <w:rsid w:val="00F661FE"/>
    <w:rsid w:val="00F66218"/>
    <w:rsid w:val="00F6621A"/>
    <w:rsid w:val="00F66221"/>
    <w:rsid w:val="00F66253"/>
    <w:rsid w:val="00F6625F"/>
    <w:rsid w:val="00F66281"/>
    <w:rsid w:val="00F66294"/>
    <w:rsid w:val="00F662BC"/>
    <w:rsid w:val="00F662FF"/>
    <w:rsid w:val="00F66302"/>
    <w:rsid w:val="00F6632F"/>
    <w:rsid w:val="00F66333"/>
    <w:rsid w:val="00F66356"/>
    <w:rsid w:val="00F66380"/>
    <w:rsid w:val="00F66385"/>
    <w:rsid w:val="00F663B4"/>
    <w:rsid w:val="00F663E7"/>
    <w:rsid w:val="00F663FC"/>
    <w:rsid w:val="00F66457"/>
    <w:rsid w:val="00F6645E"/>
    <w:rsid w:val="00F66472"/>
    <w:rsid w:val="00F66495"/>
    <w:rsid w:val="00F66496"/>
    <w:rsid w:val="00F664B4"/>
    <w:rsid w:val="00F664D1"/>
    <w:rsid w:val="00F664DD"/>
    <w:rsid w:val="00F664F7"/>
    <w:rsid w:val="00F66569"/>
    <w:rsid w:val="00F66578"/>
    <w:rsid w:val="00F665C7"/>
    <w:rsid w:val="00F665D2"/>
    <w:rsid w:val="00F665D7"/>
    <w:rsid w:val="00F66602"/>
    <w:rsid w:val="00F66605"/>
    <w:rsid w:val="00F6663C"/>
    <w:rsid w:val="00F66649"/>
    <w:rsid w:val="00F6667D"/>
    <w:rsid w:val="00F666BB"/>
    <w:rsid w:val="00F666BD"/>
    <w:rsid w:val="00F666D5"/>
    <w:rsid w:val="00F66707"/>
    <w:rsid w:val="00F6673A"/>
    <w:rsid w:val="00F6673E"/>
    <w:rsid w:val="00F667C7"/>
    <w:rsid w:val="00F667CF"/>
    <w:rsid w:val="00F667E0"/>
    <w:rsid w:val="00F6683C"/>
    <w:rsid w:val="00F6684A"/>
    <w:rsid w:val="00F66877"/>
    <w:rsid w:val="00F668A6"/>
    <w:rsid w:val="00F668D7"/>
    <w:rsid w:val="00F668E0"/>
    <w:rsid w:val="00F668E3"/>
    <w:rsid w:val="00F668E8"/>
    <w:rsid w:val="00F668FA"/>
    <w:rsid w:val="00F6691C"/>
    <w:rsid w:val="00F66946"/>
    <w:rsid w:val="00F66957"/>
    <w:rsid w:val="00F66979"/>
    <w:rsid w:val="00F66985"/>
    <w:rsid w:val="00F669C9"/>
    <w:rsid w:val="00F669E2"/>
    <w:rsid w:val="00F669F6"/>
    <w:rsid w:val="00F66A3E"/>
    <w:rsid w:val="00F66A5E"/>
    <w:rsid w:val="00F66A61"/>
    <w:rsid w:val="00F66A75"/>
    <w:rsid w:val="00F66A8F"/>
    <w:rsid w:val="00F66A92"/>
    <w:rsid w:val="00F66AA2"/>
    <w:rsid w:val="00F66B5B"/>
    <w:rsid w:val="00F66B96"/>
    <w:rsid w:val="00F66BA2"/>
    <w:rsid w:val="00F66BB1"/>
    <w:rsid w:val="00F66BB5"/>
    <w:rsid w:val="00F66BD5"/>
    <w:rsid w:val="00F66BEB"/>
    <w:rsid w:val="00F66BEC"/>
    <w:rsid w:val="00F66BF7"/>
    <w:rsid w:val="00F66C03"/>
    <w:rsid w:val="00F66C6E"/>
    <w:rsid w:val="00F66C8E"/>
    <w:rsid w:val="00F66CB6"/>
    <w:rsid w:val="00F66CC1"/>
    <w:rsid w:val="00F66CED"/>
    <w:rsid w:val="00F66D4A"/>
    <w:rsid w:val="00F66D6C"/>
    <w:rsid w:val="00F66E3F"/>
    <w:rsid w:val="00F66E42"/>
    <w:rsid w:val="00F66E71"/>
    <w:rsid w:val="00F66E7B"/>
    <w:rsid w:val="00F66E8A"/>
    <w:rsid w:val="00F66EB5"/>
    <w:rsid w:val="00F66EBB"/>
    <w:rsid w:val="00F66F00"/>
    <w:rsid w:val="00F66F39"/>
    <w:rsid w:val="00F66F46"/>
    <w:rsid w:val="00F66F4D"/>
    <w:rsid w:val="00F66F8C"/>
    <w:rsid w:val="00F66FAE"/>
    <w:rsid w:val="00F66FEE"/>
    <w:rsid w:val="00F66FFB"/>
    <w:rsid w:val="00F67072"/>
    <w:rsid w:val="00F67099"/>
    <w:rsid w:val="00F670C7"/>
    <w:rsid w:val="00F670E5"/>
    <w:rsid w:val="00F67111"/>
    <w:rsid w:val="00F6713B"/>
    <w:rsid w:val="00F67150"/>
    <w:rsid w:val="00F6716B"/>
    <w:rsid w:val="00F6718C"/>
    <w:rsid w:val="00F671A2"/>
    <w:rsid w:val="00F671AA"/>
    <w:rsid w:val="00F671CB"/>
    <w:rsid w:val="00F671CD"/>
    <w:rsid w:val="00F671E9"/>
    <w:rsid w:val="00F67214"/>
    <w:rsid w:val="00F67237"/>
    <w:rsid w:val="00F67243"/>
    <w:rsid w:val="00F67248"/>
    <w:rsid w:val="00F6725D"/>
    <w:rsid w:val="00F672A0"/>
    <w:rsid w:val="00F672CF"/>
    <w:rsid w:val="00F67372"/>
    <w:rsid w:val="00F67388"/>
    <w:rsid w:val="00F67392"/>
    <w:rsid w:val="00F673A2"/>
    <w:rsid w:val="00F673CF"/>
    <w:rsid w:val="00F673E6"/>
    <w:rsid w:val="00F673F6"/>
    <w:rsid w:val="00F673F7"/>
    <w:rsid w:val="00F67445"/>
    <w:rsid w:val="00F67491"/>
    <w:rsid w:val="00F674A5"/>
    <w:rsid w:val="00F674C5"/>
    <w:rsid w:val="00F674C7"/>
    <w:rsid w:val="00F674D7"/>
    <w:rsid w:val="00F674EE"/>
    <w:rsid w:val="00F67501"/>
    <w:rsid w:val="00F6750C"/>
    <w:rsid w:val="00F67529"/>
    <w:rsid w:val="00F675A7"/>
    <w:rsid w:val="00F675AC"/>
    <w:rsid w:val="00F675C2"/>
    <w:rsid w:val="00F675D5"/>
    <w:rsid w:val="00F675ED"/>
    <w:rsid w:val="00F675F9"/>
    <w:rsid w:val="00F67610"/>
    <w:rsid w:val="00F67612"/>
    <w:rsid w:val="00F6761C"/>
    <w:rsid w:val="00F67634"/>
    <w:rsid w:val="00F677F5"/>
    <w:rsid w:val="00F6782A"/>
    <w:rsid w:val="00F67866"/>
    <w:rsid w:val="00F67894"/>
    <w:rsid w:val="00F678B8"/>
    <w:rsid w:val="00F678D1"/>
    <w:rsid w:val="00F678F4"/>
    <w:rsid w:val="00F67913"/>
    <w:rsid w:val="00F67924"/>
    <w:rsid w:val="00F67939"/>
    <w:rsid w:val="00F6793C"/>
    <w:rsid w:val="00F6799E"/>
    <w:rsid w:val="00F679B6"/>
    <w:rsid w:val="00F679E1"/>
    <w:rsid w:val="00F679F7"/>
    <w:rsid w:val="00F67A45"/>
    <w:rsid w:val="00F67A5E"/>
    <w:rsid w:val="00F67A8D"/>
    <w:rsid w:val="00F67AA2"/>
    <w:rsid w:val="00F67AC1"/>
    <w:rsid w:val="00F67AE1"/>
    <w:rsid w:val="00F67AE2"/>
    <w:rsid w:val="00F67AE4"/>
    <w:rsid w:val="00F67AEB"/>
    <w:rsid w:val="00F67AF1"/>
    <w:rsid w:val="00F67AFF"/>
    <w:rsid w:val="00F67B00"/>
    <w:rsid w:val="00F67B1E"/>
    <w:rsid w:val="00F67B32"/>
    <w:rsid w:val="00F67B6C"/>
    <w:rsid w:val="00F67BD1"/>
    <w:rsid w:val="00F67BDA"/>
    <w:rsid w:val="00F67C03"/>
    <w:rsid w:val="00F67C36"/>
    <w:rsid w:val="00F67C79"/>
    <w:rsid w:val="00F67C7E"/>
    <w:rsid w:val="00F67C96"/>
    <w:rsid w:val="00F67CB7"/>
    <w:rsid w:val="00F67D1C"/>
    <w:rsid w:val="00F67DD7"/>
    <w:rsid w:val="00F67DE0"/>
    <w:rsid w:val="00F67DF4"/>
    <w:rsid w:val="00F67DFA"/>
    <w:rsid w:val="00F67DFF"/>
    <w:rsid w:val="00F67E25"/>
    <w:rsid w:val="00F67E2A"/>
    <w:rsid w:val="00F67EBD"/>
    <w:rsid w:val="00F67EF3"/>
    <w:rsid w:val="00F67EFB"/>
    <w:rsid w:val="00F67F28"/>
    <w:rsid w:val="00F67F5C"/>
    <w:rsid w:val="00F67F62"/>
    <w:rsid w:val="00F67FA9"/>
    <w:rsid w:val="00F67FAF"/>
    <w:rsid w:val="00F67FF0"/>
    <w:rsid w:val="00F67FFD"/>
    <w:rsid w:val="00F70000"/>
    <w:rsid w:val="00F7000E"/>
    <w:rsid w:val="00F7001D"/>
    <w:rsid w:val="00F70026"/>
    <w:rsid w:val="00F7007C"/>
    <w:rsid w:val="00F70082"/>
    <w:rsid w:val="00F700BC"/>
    <w:rsid w:val="00F700CA"/>
    <w:rsid w:val="00F700CC"/>
    <w:rsid w:val="00F700CD"/>
    <w:rsid w:val="00F700ED"/>
    <w:rsid w:val="00F700EF"/>
    <w:rsid w:val="00F70121"/>
    <w:rsid w:val="00F7014C"/>
    <w:rsid w:val="00F70171"/>
    <w:rsid w:val="00F7017A"/>
    <w:rsid w:val="00F701C3"/>
    <w:rsid w:val="00F701D8"/>
    <w:rsid w:val="00F701F2"/>
    <w:rsid w:val="00F70228"/>
    <w:rsid w:val="00F70239"/>
    <w:rsid w:val="00F70240"/>
    <w:rsid w:val="00F702D2"/>
    <w:rsid w:val="00F70347"/>
    <w:rsid w:val="00F7036A"/>
    <w:rsid w:val="00F70375"/>
    <w:rsid w:val="00F70394"/>
    <w:rsid w:val="00F7039B"/>
    <w:rsid w:val="00F703A5"/>
    <w:rsid w:val="00F7042B"/>
    <w:rsid w:val="00F70480"/>
    <w:rsid w:val="00F704B8"/>
    <w:rsid w:val="00F704BB"/>
    <w:rsid w:val="00F704D6"/>
    <w:rsid w:val="00F704EA"/>
    <w:rsid w:val="00F704F6"/>
    <w:rsid w:val="00F7054A"/>
    <w:rsid w:val="00F70577"/>
    <w:rsid w:val="00F705B9"/>
    <w:rsid w:val="00F705DB"/>
    <w:rsid w:val="00F7068C"/>
    <w:rsid w:val="00F70693"/>
    <w:rsid w:val="00F7069E"/>
    <w:rsid w:val="00F706DA"/>
    <w:rsid w:val="00F7072B"/>
    <w:rsid w:val="00F70737"/>
    <w:rsid w:val="00F70743"/>
    <w:rsid w:val="00F7076D"/>
    <w:rsid w:val="00F70774"/>
    <w:rsid w:val="00F7078F"/>
    <w:rsid w:val="00F707AA"/>
    <w:rsid w:val="00F707FC"/>
    <w:rsid w:val="00F70802"/>
    <w:rsid w:val="00F7081D"/>
    <w:rsid w:val="00F7082C"/>
    <w:rsid w:val="00F70875"/>
    <w:rsid w:val="00F708B7"/>
    <w:rsid w:val="00F708CC"/>
    <w:rsid w:val="00F708D1"/>
    <w:rsid w:val="00F7092F"/>
    <w:rsid w:val="00F70998"/>
    <w:rsid w:val="00F7099B"/>
    <w:rsid w:val="00F709CD"/>
    <w:rsid w:val="00F70A38"/>
    <w:rsid w:val="00F70A46"/>
    <w:rsid w:val="00F70ACE"/>
    <w:rsid w:val="00F70B22"/>
    <w:rsid w:val="00F70B37"/>
    <w:rsid w:val="00F70B54"/>
    <w:rsid w:val="00F70B6B"/>
    <w:rsid w:val="00F70BA7"/>
    <w:rsid w:val="00F70BAA"/>
    <w:rsid w:val="00F70C4B"/>
    <w:rsid w:val="00F70CB3"/>
    <w:rsid w:val="00F70CC6"/>
    <w:rsid w:val="00F70CD8"/>
    <w:rsid w:val="00F70CF6"/>
    <w:rsid w:val="00F70CF9"/>
    <w:rsid w:val="00F70D47"/>
    <w:rsid w:val="00F70D53"/>
    <w:rsid w:val="00F70D6B"/>
    <w:rsid w:val="00F70D99"/>
    <w:rsid w:val="00F70DF1"/>
    <w:rsid w:val="00F70E42"/>
    <w:rsid w:val="00F70E6F"/>
    <w:rsid w:val="00F70EBC"/>
    <w:rsid w:val="00F70EC4"/>
    <w:rsid w:val="00F70ECD"/>
    <w:rsid w:val="00F70F03"/>
    <w:rsid w:val="00F70F05"/>
    <w:rsid w:val="00F70F25"/>
    <w:rsid w:val="00F70F59"/>
    <w:rsid w:val="00F70FE6"/>
    <w:rsid w:val="00F71030"/>
    <w:rsid w:val="00F71048"/>
    <w:rsid w:val="00F71050"/>
    <w:rsid w:val="00F71084"/>
    <w:rsid w:val="00F71086"/>
    <w:rsid w:val="00F710A1"/>
    <w:rsid w:val="00F710A3"/>
    <w:rsid w:val="00F710B5"/>
    <w:rsid w:val="00F710C5"/>
    <w:rsid w:val="00F710CE"/>
    <w:rsid w:val="00F710F5"/>
    <w:rsid w:val="00F71132"/>
    <w:rsid w:val="00F71182"/>
    <w:rsid w:val="00F71189"/>
    <w:rsid w:val="00F71192"/>
    <w:rsid w:val="00F711DE"/>
    <w:rsid w:val="00F711FD"/>
    <w:rsid w:val="00F71206"/>
    <w:rsid w:val="00F7120A"/>
    <w:rsid w:val="00F71243"/>
    <w:rsid w:val="00F71277"/>
    <w:rsid w:val="00F712BB"/>
    <w:rsid w:val="00F7135C"/>
    <w:rsid w:val="00F7136E"/>
    <w:rsid w:val="00F71378"/>
    <w:rsid w:val="00F71387"/>
    <w:rsid w:val="00F71396"/>
    <w:rsid w:val="00F7139F"/>
    <w:rsid w:val="00F713A0"/>
    <w:rsid w:val="00F713B3"/>
    <w:rsid w:val="00F713B7"/>
    <w:rsid w:val="00F713DD"/>
    <w:rsid w:val="00F713FA"/>
    <w:rsid w:val="00F7140C"/>
    <w:rsid w:val="00F7140F"/>
    <w:rsid w:val="00F7142A"/>
    <w:rsid w:val="00F71442"/>
    <w:rsid w:val="00F71454"/>
    <w:rsid w:val="00F71471"/>
    <w:rsid w:val="00F714CB"/>
    <w:rsid w:val="00F71507"/>
    <w:rsid w:val="00F71530"/>
    <w:rsid w:val="00F71560"/>
    <w:rsid w:val="00F7157D"/>
    <w:rsid w:val="00F71591"/>
    <w:rsid w:val="00F715A2"/>
    <w:rsid w:val="00F715E0"/>
    <w:rsid w:val="00F715EC"/>
    <w:rsid w:val="00F7160A"/>
    <w:rsid w:val="00F71623"/>
    <w:rsid w:val="00F71644"/>
    <w:rsid w:val="00F71648"/>
    <w:rsid w:val="00F716B4"/>
    <w:rsid w:val="00F716D4"/>
    <w:rsid w:val="00F7173B"/>
    <w:rsid w:val="00F71751"/>
    <w:rsid w:val="00F71768"/>
    <w:rsid w:val="00F7178F"/>
    <w:rsid w:val="00F71799"/>
    <w:rsid w:val="00F71828"/>
    <w:rsid w:val="00F7184B"/>
    <w:rsid w:val="00F71855"/>
    <w:rsid w:val="00F7186E"/>
    <w:rsid w:val="00F718A1"/>
    <w:rsid w:val="00F718B0"/>
    <w:rsid w:val="00F718D4"/>
    <w:rsid w:val="00F718DE"/>
    <w:rsid w:val="00F718EB"/>
    <w:rsid w:val="00F71914"/>
    <w:rsid w:val="00F71925"/>
    <w:rsid w:val="00F71931"/>
    <w:rsid w:val="00F7194F"/>
    <w:rsid w:val="00F71966"/>
    <w:rsid w:val="00F71999"/>
    <w:rsid w:val="00F7199F"/>
    <w:rsid w:val="00F719E0"/>
    <w:rsid w:val="00F71A31"/>
    <w:rsid w:val="00F71A46"/>
    <w:rsid w:val="00F71A4C"/>
    <w:rsid w:val="00F71A8E"/>
    <w:rsid w:val="00F71ACB"/>
    <w:rsid w:val="00F71AE6"/>
    <w:rsid w:val="00F71B1F"/>
    <w:rsid w:val="00F71B41"/>
    <w:rsid w:val="00F71B47"/>
    <w:rsid w:val="00F71B56"/>
    <w:rsid w:val="00F71B7F"/>
    <w:rsid w:val="00F71B82"/>
    <w:rsid w:val="00F71BAF"/>
    <w:rsid w:val="00F71BBA"/>
    <w:rsid w:val="00F71C66"/>
    <w:rsid w:val="00F71CBB"/>
    <w:rsid w:val="00F71CFB"/>
    <w:rsid w:val="00F71D15"/>
    <w:rsid w:val="00F71D43"/>
    <w:rsid w:val="00F71D63"/>
    <w:rsid w:val="00F71D7B"/>
    <w:rsid w:val="00F71DB5"/>
    <w:rsid w:val="00F71DBA"/>
    <w:rsid w:val="00F71DF1"/>
    <w:rsid w:val="00F71E3C"/>
    <w:rsid w:val="00F71E6E"/>
    <w:rsid w:val="00F71E83"/>
    <w:rsid w:val="00F71E92"/>
    <w:rsid w:val="00F71EAA"/>
    <w:rsid w:val="00F71EB7"/>
    <w:rsid w:val="00F71ED1"/>
    <w:rsid w:val="00F71EE7"/>
    <w:rsid w:val="00F71EEC"/>
    <w:rsid w:val="00F71EF5"/>
    <w:rsid w:val="00F71F27"/>
    <w:rsid w:val="00F71F32"/>
    <w:rsid w:val="00F71F56"/>
    <w:rsid w:val="00F71F79"/>
    <w:rsid w:val="00F71F8E"/>
    <w:rsid w:val="00F71FBA"/>
    <w:rsid w:val="00F71FDC"/>
    <w:rsid w:val="00F72018"/>
    <w:rsid w:val="00F72044"/>
    <w:rsid w:val="00F7209C"/>
    <w:rsid w:val="00F720C4"/>
    <w:rsid w:val="00F720FC"/>
    <w:rsid w:val="00F7210F"/>
    <w:rsid w:val="00F7216C"/>
    <w:rsid w:val="00F72183"/>
    <w:rsid w:val="00F7218E"/>
    <w:rsid w:val="00F721D3"/>
    <w:rsid w:val="00F721E4"/>
    <w:rsid w:val="00F721E8"/>
    <w:rsid w:val="00F72298"/>
    <w:rsid w:val="00F722AC"/>
    <w:rsid w:val="00F722AD"/>
    <w:rsid w:val="00F722CC"/>
    <w:rsid w:val="00F72307"/>
    <w:rsid w:val="00F7238F"/>
    <w:rsid w:val="00F72419"/>
    <w:rsid w:val="00F7245A"/>
    <w:rsid w:val="00F72466"/>
    <w:rsid w:val="00F724B0"/>
    <w:rsid w:val="00F724BB"/>
    <w:rsid w:val="00F72523"/>
    <w:rsid w:val="00F72564"/>
    <w:rsid w:val="00F72569"/>
    <w:rsid w:val="00F7259C"/>
    <w:rsid w:val="00F725A6"/>
    <w:rsid w:val="00F725B2"/>
    <w:rsid w:val="00F725DA"/>
    <w:rsid w:val="00F7268E"/>
    <w:rsid w:val="00F726AF"/>
    <w:rsid w:val="00F726B6"/>
    <w:rsid w:val="00F726C1"/>
    <w:rsid w:val="00F726F1"/>
    <w:rsid w:val="00F7270C"/>
    <w:rsid w:val="00F7271D"/>
    <w:rsid w:val="00F72742"/>
    <w:rsid w:val="00F7277B"/>
    <w:rsid w:val="00F7277D"/>
    <w:rsid w:val="00F727AA"/>
    <w:rsid w:val="00F727BA"/>
    <w:rsid w:val="00F727E3"/>
    <w:rsid w:val="00F72805"/>
    <w:rsid w:val="00F72808"/>
    <w:rsid w:val="00F72825"/>
    <w:rsid w:val="00F72826"/>
    <w:rsid w:val="00F72893"/>
    <w:rsid w:val="00F728A8"/>
    <w:rsid w:val="00F728AA"/>
    <w:rsid w:val="00F728D2"/>
    <w:rsid w:val="00F72959"/>
    <w:rsid w:val="00F7295C"/>
    <w:rsid w:val="00F7295D"/>
    <w:rsid w:val="00F72965"/>
    <w:rsid w:val="00F729A1"/>
    <w:rsid w:val="00F729F4"/>
    <w:rsid w:val="00F72A0A"/>
    <w:rsid w:val="00F72A12"/>
    <w:rsid w:val="00F72A3C"/>
    <w:rsid w:val="00F72A59"/>
    <w:rsid w:val="00F72A8B"/>
    <w:rsid w:val="00F72A92"/>
    <w:rsid w:val="00F72AE2"/>
    <w:rsid w:val="00F72AFA"/>
    <w:rsid w:val="00F72B4A"/>
    <w:rsid w:val="00F72B4C"/>
    <w:rsid w:val="00F72B55"/>
    <w:rsid w:val="00F72B57"/>
    <w:rsid w:val="00F72B68"/>
    <w:rsid w:val="00F72B78"/>
    <w:rsid w:val="00F72B82"/>
    <w:rsid w:val="00F72B98"/>
    <w:rsid w:val="00F72BAE"/>
    <w:rsid w:val="00F72C10"/>
    <w:rsid w:val="00F72C2C"/>
    <w:rsid w:val="00F72C63"/>
    <w:rsid w:val="00F72C7E"/>
    <w:rsid w:val="00F72CF8"/>
    <w:rsid w:val="00F72D14"/>
    <w:rsid w:val="00F72D22"/>
    <w:rsid w:val="00F72D27"/>
    <w:rsid w:val="00F72D51"/>
    <w:rsid w:val="00F72DBB"/>
    <w:rsid w:val="00F72DC3"/>
    <w:rsid w:val="00F72DE9"/>
    <w:rsid w:val="00F72DF5"/>
    <w:rsid w:val="00F72E00"/>
    <w:rsid w:val="00F72E19"/>
    <w:rsid w:val="00F72E35"/>
    <w:rsid w:val="00F72E67"/>
    <w:rsid w:val="00F72E74"/>
    <w:rsid w:val="00F72E8A"/>
    <w:rsid w:val="00F72EBD"/>
    <w:rsid w:val="00F72EDD"/>
    <w:rsid w:val="00F72F20"/>
    <w:rsid w:val="00F72F45"/>
    <w:rsid w:val="00F72F5B"/>
    <w:rsid w:val="00F72F5C"/>
    <w:rsid w:val="00F72F95"/>
    <w:rsid w:val="00F72F9F"/>
    <w:rsid w:val="00F7300A"/>
    <w:rsid w:val="00F73032"/>
    <w:rsid w:val="00F730B6"/>
    <w:rsid w:val="00F730D6"/>
    <w:rsid w:val="00F730EC"/>
    <w:rsid w:val="00F73137"/>
    <w:rsid w:val="00F73141"/>
    <w:rsid w:val="00F73165"/>
    <w:rsid w:val="00F731D6"/>
    <w:rsid w:val="00F73220"/>
    <w:rsid w:val="00F73246"/>
    <w:rsid w:val="00F73273"/>
    <w:rsid w:val="00F7327A"/>
    <w:rsid w:val="00F73280"/>
    <w:rsid w:val="00F73287"/>
    <w:rsid w:val="00F732A4"/>
    <w:rsid w:val="00F732B4"/>
    <w:rsid w:val="00F732D4"/>
    <w:rsid w:val="00F732EA"/>
    <w:rsid w:val="00F73302"/>
    <w:rsid w:val="00F7330A"/>
    <w:rsid w:val="00F73362"/>
    <w:rsid w:val="00F73365"/>
    <w:rsid w:val="00F7338C"/>
    <w:rsid w:val="00F73392"/>
    <w:rsid w:val="00F733BF"/>
    <w:rsid w:val="00F7341B"/>
    <w:rsid w:val="00F73425"/>
    <w:rsid w:val="00F73427"/>
    <w:rsid w:val="00F7347D"/>
    <w:rsid w:val="00F7348F"/>
    <w:rsid w:val="00F73494"/>
    <w:rsid w:val="00F734A1"/>
    <w:rsid w:val="00F734F2"/>
    <w:rsid w:val="00F7350E"/>
    <w:rsid w:val="00F73566"/>
    <w:rsid w:val="00F7359D"/>
    <w:rsid w:val="00F735A4"/>
    <w:rsid w:val="00F735C0"/>
    <w:rsid w:val="00F735E0"/>
    <w:rsid w:val="00F73613"/>
    <w:rsid w:val="00F73614"/>
    <w:rsid w:val="00F73628"/>
    <w:rsid w:val="00F7362A"/>
    <w:rsid w:val="00F73652"/>
    <w:rsid w:val="00F7367E"/>
    <w:rsid w:val="00F73693"/>
    <w:rsid w:val="00F736AB"/>
    <w:rsid w:val="00F736C1"/>
    <w:rsid w:val="00F73722"/>
    <w:rsid w:val="00F7372A"/>
    <w:rsid w:val="00F7373E"/>
    <w:rsid w:val="00F7377F"/>
    <w:rsid w:val="00F737E4"/>
    <w:rsid w:val="00F737F3"/>
    <w:rsid w:val="00F7382E"/>
    <w:rsid w:val="00F73872"/>
    <w:rsid w:val="00F73884"/>
    <w:rsid w:val="00F738DC"/>
    <w:rsid w:val="00F738F8"/>
    <w:rsid w:val="00F738F9"/>
    <w:rsid w:val="00F7390E"/>
    <w:rsid w:val="00F73913"/>
    <w:rsid w:val="00F7391B"/>
    <w:rsid w:val="00F7397E"/>
    <w:rsid w:val="00F73982"/>
    <w:rsid w:val="00F7398B"/>
    <w:rsid w:val="00F73994"/>
    <w:rsid w:val="00F739A2"/>
    <w:rsid w:val="00F739EA"/>
    <w:rsid w:val="00F73A22"/>
    <w:rsid w:val="00F73A9A"/>
    <w:rsid w:val="00F73A9E"/>
    <w:rsid w:val="00F73AA2"/>
    <w:rsid w:val="00F73B4A"/>
    <w:rsid w:val="00F73B50"/>
    <w:rsid w:val="00F73B6E"/>
    <w:rsid w:val="00F73B76"/>
    <w:rsid w:val="00F73B84"/>
    <w:rsid w:val="00F73BAA"/>
    <w:rsid w:val="00F73BAF"/>
    <w:rsid w:val="00F73BB1"/>
    <w:rsid w:val="00F73C7C"/>
    <w:rsid w:val="00F73C9A"/>
    <w:rsid w:val="00F73CC0"/>
    <w:rsid w:val="00F73CCB"/>
    <w:rsid w:val="00F73CD4"/>
    <w:rsid w:val="00F73CED"/>
    <w:rsid w:val="00F73CF7"/>
    <w:rsid w:val="00F73CFE"/>
    <w:rsid w:val="00F73D00"/>
    <w:rsid w:val="00F73D1B"/>
    <w:rsid w:val="00F73D8E"/>
    <w:rsid w:val="00F73D98"/>
    <w:rsid w:val="00F73DC5"/>
    <w:rsid w:val="00F73E5D"/>
    <w:rsid w:val="00F73EB2"/>
    <w:rsid w:val="00F73F1B"/>
    <w:rsid w:val="00F73F3E"/>
    <w:rsid w:val="00F73F7E"/>
    <w:rsid w:val="00F7401D"/>
    <w:rsid w:val="00F74030"/>
    <w:rsid w:val="00F74037"/>
    <w:rsid w:val="00F7407B"/>
    <w:rsid w:val="00F740A4"/>
    <w:rsid w:val="00F740B8"/>
    <w:rsid w:val="00F740C5"/>
    <w:rsid w:val="00F740E8"/>
    <w:rsid w:val="00F740EF"/>
    <w:rsid w:val="00F740F0"/>
    <w:rsid w:val="00F74102"/>
    <w:rsid w:val="00F74106"/>
    <w:rsid w:val="00F74124"/>
    <w:rsid w:val="00F7413D"/>
    <w:rsid w:val="00F74141"/>
    <w:rsid w:val="00F74168"/>
    <w:rsid w:val="00F74172"/>
    <w:rsid w:val="00F741BC"/>
    <w:rsid w:val="00F741C0"/>
    <w:rsid w:val="00F741CB"/>
    <w:rsid w:val="00F741D7"/>
    <w:rsid w:val="00F74202"/>
    <w:rsid w:val="00F7424A"/>
    <w:rsid w:val="00F74260"/>
    <w:rsid w:val="00F74295"/>
    <w:rsid w:val="00F742A3"/>
    <w:rsid w:val="00F74357"/>
    <w:rsid w:val="00F74365"/>
    <w:rsid w:val="00F743E2"/>
    <w:rsid w:val="00F743F7"/>
    <w:rsid w:val="00F74406"/>
    <w:rsid w:val="00F74480"/>
    <w:rsid w:val="00F7448D"/>
    <w:rsid w:val="00F744AF"/>
    <w:rsid w:val="00F744BC"/>
    <w:rsid w:val="00F744F9"/>
    <w:rsid w:val="00F744FA"/>
    <w:rsid w:val="00F74508"/>
    <w:rsid w:val="00F7453A"/>
    <w:rsid w:val="00F74574"/>
    <w:rsid w:val="00F7459B"/>
    <w:rsid w:val="00F745AA"/>
    <w:rsid w:val="00F745BA"/>
    <w:rsid w:val="00F745F0"/>
    <w:rsid w:val="00F74617"/>
    <w:rsid w:val="00F74629"/>
    <w:rsid w:val="00F74636"/>
    <w:rsid w:val="00F7464E"/>
    <w:rsid w:val="00F7465A"/>
    <w:rsid w:val="00F74668"/>
    <w:rsid w:val="00F7466A"/>
    <w:rsid w:val="00F74681"/>
    <w:rsid w:val="00F74682"/>
    <w:rsid w:val="00F7469C"/>
    <w:rsid w:val="00F746B9"/>
    <w:rsid w:val="00F74824"/>
    <w:rsid w:val="00F74825"/>
    <w:rsid w:val="00F7482B"/>
    <w:rsid w:val="00F74835"/>
    <w:rsid w:val="00F7483B"/>
    <w:rsid w:val="00F748B8"/>
    <w:rsid w:val="00F748CD"/>
    <w:rsid w:val="00F748EC"/>
    <w:rsid w:val="00F74921"/>
    <w:rsid w:val="00F7495D"/>
    <w:rsid w:val="00F74966"/>
    <w:rsid w:val="00F7499A"/>
    <w:rsid w:val="00F7499C"/>
    <w:rsid w:val="00F749A2"/>
    <w:rsid w:val="00F74A59"/>
    <w:rsid w:val="00F74A5C"/>
    <w:rsid w:val="00F74A7F"/>
    <w:rsid w:val="00F74A8E"/>
    <w:rsid w:val="00F74AA1"/>
    <w:rsid w:val="00F74B22"/>
    <w:rsid w:val="00F74B71"/>
    <w:rsid w:val="00F74B78"/>
    <w:rsid w:val="00F74B86"/>
    <w:rsid w:val="00F74BFC"/>
    <w:rsid w:val="00F74C0F"/>
    <w:rsid w:val="00F74CC0"/>
    <w:rsid w:val="00F74CD3"/>
    <w:rsid w:val="00F74CE9"/>
    <w:rsid w:val="00F74CF5"/>
    <w:rsid w:val="00F74D00"/>
    <w:rsid w:val="00F74D19"/>
    <w:rsid w:val="00F74D1A"/>
    <w:rsid w:val="00F74D2D"/>
    <w:rsid w:val="00F74D4B"/>
    <w:rsid w:val="00F74D6C"/>
    <w:rsid w:val="00F74D6D"/>
    <w:rsid w:val="00F74D75"/>
    <w:rsid w:val="00F74D77"/>
    <w:rsid w:val="00F74DB4"/>
    <w:rsid w:val="00F74E23"/>
    <w:rsid w:val="00F74E74"/>
    <w:rsid w:val="00F74EAD"/>
    <w:rsid w:val="00F74F20"/>
    <w:rsid w:val="00F74F3C"/>
    <w:rsid w:val="00F74F42"/>
    <w:rsid w:val="00F74F6E"/>
    <w:rsid w:val="00F74F85"/>
    <w:rsid w:val="00F74F8B"/>
    <w:rsid w:val="00F74FA5"/>
    <w:rsid w:val="00F74FA6"/>
    <w:rsid w:val="00F75073"/>
    <w:rsid w:val="00F75087"/>
    <w:rsid w:val="00F75090"/>
    <w:rsid w:val="00F750D9"/>
    <w:rsid w:val="00F750EB"/>
    <w:rsid w:val="00F750F7"/>
    <w:rsid w:val="00F751F7"/>
    <w:rsid w:val="00F7520E"/>
    <w:rsid w:val="00F75214"/>
    <w:rsid w:val="00F75217"/>
    <w:rsid w:val="00F7522A"/>
    <w:rsid w:val="00F7527B"/>
    <w:rsid w:val="00F75289"/>
    <w:rsid w:val="00F752A4"/>
    <w:rsid w:val="00F752F7"/>
    <w:rsid w:val="00F75300"/>
    <w:rsid w:val="00F7539A"/>
    <w:rsid w:val="00F753AB"/>
    <w:rsid w:val="00F753F3"/>
    <w:rsid w:val="00F7541E"/>
    <w:rsid w:val="00F7542C"/>
    <w:rsid w:val="00F754C4"/>
    <w:rsid w:val="00F754F1"/>
    <w:rsid w:val="00F754F3"/>
    <w:rsid w:val="00F7550E"/>
    <w:rsid w:val="00F75577"/>
    <w:rsid w:val="00F755B0"/>
    <w:rsid w:val="00F75612"/>
    <w:rsid w:val="00F75637"/>
    <w:rsid w:val="00F75641"/>
    <w:rsid w:val="00F75646"/>
    <w:rsid w:val="00F75657"/>
    <w:rsid w:val="00F75662"/>
    <w:rsid w:val="00F75683"/>
    <w:rsid w:val="00F7568A"/>
    <w:rsid w:val="00F756FB"/>
    <w:rsid w:val="00F75719"/>
    <w:rsid w:val="00F7573C"/>
    <w:rsid w:val="00F7576D"/>
    <w:rsid w:val="00F7577C"/>
    <w:rsid w:val="00F757A4"/>
    <w:rsid w:val="00F757CE"/>
    <w:rsid w:val="00F757F0"/>
    <w:rsid w:val="00F757F1"/>
    <w:rsid w:val="00F757F9"/>
    <w:rsid w:val="00F75839"/>
    <w:rsid w:val="00F7587D"/>
    <w:rsid w:val="00F758B8"/>
    <w:rsid w:val="00F758BF"/>
    <w:rsid w:val="00F758DD"/>
    <w:rsid w:val="00F758E8"/>
    <w:rsid w:val="00F758F1"/>
    <w:rsid w:val="00F758FC"/>
    <w:rsid w:val="00F75938"/>
    <w:rsid w:val="00F7595A"/>
    <w:rsid w:val="00F75963"/>
    <w:rsid w:val="00F75968"/>
    <w:rsid w:val="00F75980"/>
    <w:rsid w:val="00F75996"/>
    <w:rsid w:val="00F7599D"/>
    <w:rsid w:val="00F759A4"/>
    <w:rsid w:val="00F759AB"/>
    <w:rsid w:val="00F75A13"/>
    <w:rsid w:val="00F75A63"/>
    <w:rsid w:val="00F75AB8"/>
    <w:rsid w:val="00F75AF0"/>
    <w:rsid w:val="00F75AFD"/>
    <w:rsid w:val="00F75B1F"/>
    <w:rsid w:val="00F75B21"/>
    <w:rsid w:val="00F75B2C"/>
    <w:rsid w:val="00F75B70"/>
    <w:rsid w:val="00F75BB8"/>
    <w:rsid w:val="00F75C04"/>
    <w:rsid w:val="00F75C07"/>
    <w:rsid w:val="00F75C1C"/>
    <w:rsid w:val="00F75C2B"/>
    <w:rsid w:val="00F75C3A"/>
    <w:rsid w:val="00F75C3E"/>
    <w:rsid w:val="00F75C43"/>
    <w:rsid w:val="00F75C59"/>
    <w:rsid w:val="00F75C76"/>
    <w:rsid w:val="00F75C81"/>
    <w:rsid w:val="00F75C8A"/>
    <w:rsid w:val="00F75CBE"/>
    <w:rsid w:val="00F75CD1"/>
    <w:rsid w:val="00F75CF6"/>
    <w:rsid w:val="00F75CFD"/>
    <w:rsid w:val="00F75D31"/>
    <w:rsid w:val="00F75D42"/>
    <w:rsid w:val="00F75D4E"/>
    <w:rsid w:val="00F75D62"/>
    <w:rsid w:val="00F75D68"/>
    <w:rsid w:val="00F75D76"/>
    <w:rsid w:val="00F75D99"/>
    <w:rsid w:val="00F75DA4"/>
    <w:rsid w:val="00F75DB3"/>
    <w:rsid w:val="00F75DC8"/>
    <w:rsid w:val="00F75E2A"/>
    <w:rsid w:val="00F75E4D"/>
    <w:rsid w:val="00F75E56"/>
    <w:rsid w:val="00F75E5A"/>
    <w:rsid w:val="00F75E67"/>
    <w:rsid w:val="00F75E79"/>
    <w:rsid w:val="00F75E94"/>
    <w:rsid w:val="00F75E96"/>
    <w:rsid w:val="00F75E9B"/>
    <w:rsid w:val="00F75EA6"/>
    <w:rsid w:val="00F75EBC"/>
    <w:rsid w:val="00F75ECA"/>
    <w:rsid w:val="00F75ED7"/>
    <w:rsid w:val="00F75EF0"/>
    <w:rsid w:val="00F75EFE"/>
    <w:rsid w:val="00F75F26"/>
    <w:rsid w:val="00F75F2D"/>
    <w:rsid w:val="00F75F47"/>
    <w:rsid w:val="00F75F73"/>
    <w:rsid w:val="00F75F7E"/>
    <w:rsid w:val="00F75FFF"/>
    <w:rsid w:val="00F76006"/>
    <w:rsid w:val="00F7609B"/>
    <w:rsid w:val="00F760B0"/>
    <w:rsid w:val="00F760BB"/>
    <w:rsid w:val="00F760CD"/>
    <w:rsid w:val="00F760CE"/>
    <w:rsid w:val="00F760D0"/>
    <w:rsid w:val="00F76128"/>
    <w:rsid w:val="00F7612A"/>
    <w:rsid w:val="00F76131"/>
    <w:rsid w:val="00F761B6"/>
    <w:rsid w:val="00F761D7"/>
    <w:rsid w:val="00F76232"/>
    <w:rsid w:val="00F762B8"/>
    <w:rsid w:val="00F76302"/>
    <w:rsid w:val="00F76319"/>
    <w:rsid w:val="00F7631E"/>
    <w:rsid w:val="00F76337"/>
    <w:rsid w:val="00F76339"/>
    <w:rsid w:val="00F76346"/>
    <w:rsid w:val="00F7635D"/>
    <w:rsid w:val="00F76373"/>
    <w:rsid w:val="00F763AC"/>
    <w:rsid w:val="00F763B2"/>
    <w:rsid w:val="00F763B3"/>
    <w:rsid w:val="00F763CA"/>
    <w:rsid w:val="00F763CC"/>
    <w:rsid w:val="00F763D9"/>
    <w:rsid w:val="00F763E7"/>
    <w:rsid w:val="00F763FD"/>
    <w:rsid w:val="00F76481"/>
    <w:rsid w:val="00F76499"/>
    <w:rsid w:val="00F764CB"/>
    <w:rsid w:val="00F764CD"/>
    <w:rsid w:val="00F7656B"/>
    <w:rsid w:val="00F76585"/>
    <w:rsid w:val="00F76593"/>
    <w:rsid w:val="00F76594"/>
    <w:rsid w:val="00F765AE"/>
    <w:rsid w:val="00F765D5"/>
    <w:rsid w:val="00F765E3"/>
    <w:rsid w:val="00F76605"/>
    <w:rsid w:val="00F7664F"/>
    <w:rsid w:val="00F7665D"/>
    <w:rsid w:val="00F7668A"/>
    <w:rsid w:val="00F7669E"/>
    <w:rsid w:val="00F76737"/>
    <w:rsid w:val="00F76758"/>
    <w:rsid w:val="00F7678D"/>
    <w:rsid w:val="00F767A8"/>
    <w:rsid w:val="00F767E8"/>
    <w:rsid w:val="00F76818"/>
    <w:rsid w:val="00F76856"/>
    <w:rsid w:val="00F7688E"/>
    <w:rsid w:val="00F768AF"/>
    <w:rsid w:val="00F768FD"/>
    <w:rsid w:val="00F76900"/>
    <w:rsid w:val="00F7690B"/>
    <w:rsid w:val="00F76955"/>
    <w:rsid w:val="00F7697B"/>
    <w:rsid w:val="00F7697F"/>
    <w:rsid w:val="00F769EC"/>
    <w:rsid w:val="00F76A19"/>
    <w:rsid w:val="00F76A25"/>
    <w:rsid w:val="00F76A45"/>
    <w:rsid w:val="00F76A49"/>
    <w:rsid w:val="00F76A4A"/>
    <w:rsid w:val="00F76A91"/>
    <w:rsid w:val="00F76ACD"/>
    <w:rsid w:val="00F76AD5"/>
    <w:rsid w:val="00F76B02"/>
    <w:rsid w:val="00F76B35"/>
    <w:rsid w:val="00F76B52"/>
    <w:rsid w:val="00F76BBC"/>
    <w:rsid w:val="00F76BC4"/>
    <w:rsid w:val="00F76BE8"/>
    <w:rsid w:val="00F76C2A"/>
    <w:rsid w:val="00F76C91"/>
    <w:rsid w:val="00F76CEB"/>
    <w:rsid w:val="00F76D77"/>
    <w:rsid w:val="00F76D8F"/>
    <w:rsid w:val="00F76D93"/>
    <w:rsid w:val="00F76DD3"/>
    <w:rsid w:val="00F76DDB"/>
    <w:rsid w:val="00F76DE6"/>
    <w:rsid w:val="00F76DE9"/>
    <w:rsid w:val="00F76E9E"/>
    <w:rsid w:val="00F76F02"/>
    <w:rsid w:val="00F76F19"/>
    <w:rsid w:val="00F76F59"/>
    <w:rsid w:val="00F76F68"/>
    <w:rsid w:val="00F76F6D"/>
    <w:rsid w:val="00F76F87"/>
    <w:rsid w:val="00F76FBE"/>
    <w:rsid w:val="00F76FC2"/>
    <w:rsid w:val="00F76FCB"/>
    <w:rsid w:val="00F76FCC"/>
    <w:rsid w:val="00F76FDF"/>
    <w:rsid w:val="00F76FE7"/>
    <w:rsid w:val="00F76FF8"/>
    <w:rsid w:val="00F7702F"/>
    <w:rsid w:val="00F7706B"/>
    <w:rsid w:val="00F770E5"/>
    <w:rsid w:val="00F770F6"/>
    <w:rsid w:val="00F77118"/>
    <w:rsid w:val="00F77156"/>
    <w:rsid w:val="00F77168"/>
    <w:rsid w:val="00F7719C"/>
    <w:rsid w:val="00F771B0"/>
    <w:rsid w:val="00F771B5"/>
    <w:rsid w:val="00F771B8"/>
    <w:rsid w:val="00F771DB"/>
    <w:rsid w:val="00F771F0"/>
    <w:rsid w:val="00F77227"/>
    <w:rsid w:val="00F7722A"/>
    <w:rsid w:val="00F77255"/>
    <w:rsid w:val="00F77263"/>
    <w:rsid w:val="00F7727C"/>
    <w:rsid w:val="00F772A9"/>
    <w:rsid w:val="00F772AE"/>
    <w:rsid w:val="00F77304"/>
    <w:rsid w:val="00F7730A"/>
    <w:rsid w:val="00F77322"/>
    <w:rsid w:val="00F7732A"/>
    <w:rsid w:val="00F773B5"/>
    <w:rsid w:val="00F773D3"/>
    <w:rsid w:val="00F773DB"/>
    <w:rsid w:val="00F773F9"/>
    <w:rsid w:val="00F77427"/>
    <w:rsid w:val="00F77483"/>
    <w:rsid w:val="00F7748D"/>
    <w:rsid w:val="00F774EA"/>
    <w:rsid w:val="00F77500"/>
    <w:rsid w:val="00F77508"/>
    <w:rsid w:val="00F7750E"/>
    <w:rsid w:val="00F77522"/>
    <w:rsid w:val="00F77554"/>
    <w:rsid w:val="00F77589"/>
    <w:rsid w:val="00F7758A"/>
    <w:rsid w:val="00F7758F"/>
    <w:rsid w:val="00F775A0"/>
    <w:rsid w:val="00F775E8"/>
    <w:rsid w:val="00F775ED"/>
    <w:rsid w:val="00F775FF"/>
    <w:rsid w:val="00F77625"/>
    <w:rsid w:val="00F77658"/>
    <w:rsid w:val="00F776B2"/>
    <w:rsid w:val="00F776B6"/>
    <w:rsid w:val="00F776BE"/>
    <w:rsid w:val="00F776C8"/>
    <w:rsid w:val="00F77714"/>
    <w:rsid w:val="00F77719"/>
    <w:rsid w:val="00F77724"/>
    <w:rsid w:val="00F77732"/>
    <w:rsid w:val="00F77746"/>
    <w:rsid w:val="00F777D5"/>
    <w:rsid w:val="00F7785C"/>
    <w:rsid w:val="00F77868"/>
    <w:rsid w:val="00F77876"/>
    <w:rsid w:val="00F778EB"/>
    <w:rsid w:val="00F778F5"/>
    <w:rsid w:val="00F778FA"/>
    <w:rsid w:val="00F7790B"/>
    <w:rsid w:val="00F77920"/>
    <w:rsid w:val="00F77944"/>
    <w:rsid w:val="00F77957"/>
    <w:rsid w:val="00F7795A"/>
    <w:rsid w:val="00F7796D"/>
    <w:rsid w:val="00F77999"/>
    <w:rsid w:val="00F779B8"/>
    <w:rsid w:val="00F779C3"/>
    <w:rsid w:val="00F77A52"/>
    <w:rsid w:val="00F77A5E"/>
    <w:rsid w:val="00F77A8A"/>
    <w:rsid w:val="00F77A8E"/>
    <w:rsid w:val="00F77AAE"/>
    <w:rsid w:val="00F77AB9"/>
    <w:rsid w:val="00F77AEB"/>
    <w:rsid w:val="00F77AEF"/>
    <w:rsid w:val="00F77AF3"/>
    <w:rsid w:val="00F77B04"/>
    <w:rsid w:val="00F77B1D"/>
    <w:rsid w:val="00F77B4D"/>
    <w:rsid w:val="00F77B53"/>
    <w:rsid w:val="00F77B5E"/>
    <w:rsid w:val="00F77B64"/>
    <w:rsid w:val="00F77B7A"/>
    <w:rsid w:val="00F77B9C"/>
    <w:rsid w:val="00F77C75"/>
    <w:rsid w:val="00F77C9A"/>
    <w:rsid w:val="00F77CAE"/>
    <w:rsid w:val="00F77CC2"/>
    <w:rsid w:val="00F77CF1"/>
    <w:rsid w:val="00F77D00"/>
    <w:rsid w:val="00F77D1F"/>
    <w:rsid w:val="00F77D21"/>
    <w:rsid w:val="00F77DA6"/>
    <w:rsid w:val="00F77E25"/>
    <w:rsid w:val="00F77E4B"/>
    <w:rsid w:val="00F77E68"/>
    <w:rsid w:val="00F77EE4"/>
    <w:rsid w:val="00F77EEC"/>
    <w:rsid w:val="00F77F06"/>
    <w:rsid w:val="00F77F0A"/>
    <w:rsid w:val="00F77F15"/>
    <w:rsid w:val="00F77F2C"/>
    <w:rsid w:val="00F77F52"/>
    <w:rsid w:val="00F77F57"/>
    <w:rsid w:val="00F77F73"/>
    <w:rsid w:val="00F77FB7"/>
    <w:rsid w:val="00F77FE0"/>
    <w:rsid w:val="00F80015"/>
    <w:rsid w:val="00F80067"/>
    <w:rsid w:val="00F800B3"/>
    <w:rsid w:val="00F800EE"/>
    <w:rsid w:val="00F800FC"/>
    <w:rsid w:val="00F80131"/>
    <w:rsid w:val="00F80146"/>
    <w:rsid w:val="00F80148"/>
    <w:rsid w:val="00F8015E"/>
    <w:rsid w:val="00F801C5"/>
    <w:rsid w:val="00F801E1"/>
    <w:rsid w:val="00F80240"/>
    <w:rsid w:val="00F8024B"/>
    <w:rsid w:val="00F8027C"/>
    <w:rsid w:val="00F80299"/>
    <w:rsid w:val="00F802EA"/>
    <w:rsid w:val="00F8031F"/>
    <w:rsid w:val="00F80327"/>
    <w:rsid w:val="00F80350"/>
    <w:rsid w:val="00F80358"/>
    <w:rsid w:val="00F80393"/>
    <w:rsid w:val="00F803AD"/>
    <w:rsid w:val="00F803F3"/>
    <w:rsid w:val="00F8044C"/>
    <w:rsid w:val="00F80454"/>
    <w:rsid w:val="00F80491"/>
    <w:rsid w:val="00F80497"/>
    <w:rsid w:val="00F804CB"/>
    <w:rsid w:val="00F804CE"/>
    <w:rsid w:val="00F804DD"/>
    <w:rsid w:val="00F80507"/>
    <w:rsid w:val="00F8053C"/>
    <w:rsid w:val="00F8057C"/>
    <w:rsid w:val="00F8059F"/>
    <w:rsid w:val="00F805D0"/>
    <w:rsid w:val="00F805DD"/>
    <w:rsid w:val="00F8061D"/>
    <w:rsid w:val="00F80668"/>
    <w:rsid w:val="00F80671"/>
    <w:rsid w:val="00F80675"/>
    <w:rsid w:val="00F806A8"/>
    <w:rsid w:val="00F806FF"/>
    <w:rsid w:val="00F80702"/>
    <w:rsid w:val="00F807AB"/>
    <w:rsid w:val="00F807D6"/>
    <w:rsid w:val="00F8081F"/>
    <w:rsid w:val="00F80827"/>
    <w:rsid w:val="00F80865"/>
    <w:rsid w:val="00F80891"/>
    <w:rsid w:val="00F808BF"/>
    <w:rsid w:val="00F808EB"/>
    <w:rsid w:val="00F808F4"/>
    <w:rsid w:val="00F808FA"/>
    <w:rsid w:val="00F80905"/>
    <w:rsid w:val="00F80938"/>
    <w:rsid w:val="00F8093D"/>
    <w:rsid w:val="00F80955"/>
    <w:rsid w:val="00F80959"/>
    <w:rsid w:val="00F80999"/>
    <w:rsid w:val="00F809A7"/>
    <w:rsid w:val="00F809AF"/>
    <w:rsid w:val="00F809CB"/>
    <w:rsid w:val="00F809CC"/>
    <w:rsid w:val="00F80A0E"/>
    <w:rsid w:val="00F80A33"/>
    <w:rsid w:val="00F80A6F"/>
    <w:rsid w:val="00F80A88"/>
    <w:rsid w:val="00F80A94"/>
    <w:rsid w:val="00F80AA5"/>
    <w:rsid w:val="00F80AB4"/>
    <w:rsid w:val="00F80ABB"/>
    <w:rsid w:val="00F80ADE"/>
    <w:rsid w:val="00F80B3F"/>
    <w:rsid w:val="00F80B5D"/>
    <w:rsid w:val="00F80C05"/>
    <w:rsid w:val="00F80C2C"/>
    <w:rsid w:val="00F80C35"/>
    <w:rsid w:val="00F80C37"/>
    <w:rsid w:val="00F80C6F"/>
    <w:rsid w:val="00F80CCD"/>
    <w:rsid w:val="00F80CCE"/>
    <w:rsid w:val="00F80CDF"/>
    <w:rsid w:val="00F80D05"/>
    <w:rsid w:val="00F80D2C"/>
    <w:rsid w:val="00F80D7F"/>
    <w:rsid w:val="00F80D86"/>
    <w:rsid w:val="00F80D8D"/>
    <w:rsid w:val="00F80DB7"/>
    <w:rsid w:val="00F80E33"/>
    <w:rsid w:val="00F80E3A"/>
    <w:rsid w:val="00F80E44"/>
    <w:rsid w:val="00F80E98"/>
    <w:rsid w:val="00F80E9C"/>
    <w:rsid w:val="00F80E9F"/>
    <w:rsid w:val="00F80EF9"/>
    <w:rsid w:val="00F80F48"/>
    <w:rsid w:val="00F80F4E"/>
    <w:rsid w:val="00F80F92"/>
    <w:rsid w:val="00F81027"/>
    <w:rsid w:val="00F81060"/>
    <w:rsid w:val="00F8107F"/>
    <w:rsid w:val="00F810AA"/>
    <w:rsid w:val="00F810B3"/>
    <w:rsid w:val="00F81113"/>
    <w:rsid w:val="00F8111A"/>
    <w:rsid w:val="00F81128"/>
    <w:rsid w:val="00F811C5"/>
    <w:rsid w:val="00F8120C"/>
    <w:rsid w:val="00F8125A"/>
    <w:rsid w:val="00F81266"/>
    <w:rsid w:val="00F8126E"/>
    <w:rsid w:val="00F81292"/>
    <w:rsid w:val="00F812A6"/>
    <w:rsid w:val="00F812FA"/>
    <w:rsid w:val="00F81352"/>
    <w:rsid w:val="00F8135B"/>
    <w:rsid w:val="00F8136A"/>
    <w:rsid w:val="00F8136F"/>
    <w:rsid w:val="00F81377"/>
    <w:rsid w:val="00F8137F"/>
    <w:rsid w:val="00F813F0"/>
    <w:rsid w:val="00F8143F"/>
    <w:rsid w:val="00F81462"/>
    <w:rsid w:val="00F81463"/>
    <w:rsid w:val="00F81468"/>
    <w:rsid w:val="00F81476"/>
    <w:rsid w:val="00F81487"/>
    <w:rsid w:val="00F81499"/>
    <w:rsid w:val="00F814AC"/>
    <w:rsid w:val="00F8155F"/>
    <w:rsid w:val="00F8156C"/>
    <w:rsid w:val="00F81597"/>
    <w:rsid w:val="00F815BC"/>
    <w:rsid w:val="00F815D7"/>
    <w:rsid w:val="00F815E1"/>
    <w:rsid w:val="00F81608"/>
    <w:rsid w:val="00F81672"/>
    <w:rsid w:val="00F81674"/>
    <w:rsid w:val="00F81685"/>
    <w:rsid w:val="00F816CB"/>
    <w:rsid w:val="00F816E9"/>
    <w:rsid w:val="00F816FE"/>
    <w:rsid w:val="00F81752"/>
    <w:rsid w:val="00F8176A"/>
    <w:rsid w:val="00F8178B"/>
    <w:rsid w:val="00F81793"/>
    <w:rsid w:val="00F81795"/>
    <w:rsid w:val="00F817A7"/>
    <w:rsid w:val="00F817E8"/>
    <w:rsid w:val="00F81818"/>
    <w:rsid w:val="00F81827"/>
    <w:rsid w:val="00F81828"/>
    <w:rsid w:val="00F81831"/>
    <w:rsid w:val="00F81855"/>
    <w:rsid w:val="00F81859"/>
    <w:rsid w:val="00F818A6"/>
    <w:rsid w:val="00F818AE"/>
    <w:rsid w:val="00F818B1"/>
    <w:rsid w:val="00F818C2"/>
    <w:rsid w:val="00F818EB"/>
    <w:rsid w:val="00F81904"/>
    <w:rsid w:val="00F8190F"/>
    <w:rsid w:val="00F81933"/>
    <w:rsid w:val="00F8194B"/>
    <w:rsid w:val="00F8197A"/>
    <w:rsid w:val="00F8197B"/>
    <w:rsid w:val="00F81993"/>
    <w:rsid w:val="00F819D4"/>
    <w:rsid w:val="00F819E4"/>
    <w:rsid w:val="00F81A1C"/>
    <w:rsid w:val="00F81A37"/>
    <w:rsid w:val="00F81A98"/>
    <w:rsid w:val="00F81AA3"/>
    <w:rsid w:val="00F81AB9"/>
    <w:rsid w:val="00F81ACA"/>
    <w:rsid w:val="00F81AF5"/>
    <w:rsid w:val="00F81B23"/>
    <w:rsid w:val="00F81B34"/>
    <w:rsid w:val="00F81B3B"/>
    <w:rsid w:val="00F81BB5"/>
    <w:rsid w:val="00F81BBB"/>
    <w:rsid w:val="00F81BDE"/>
    <w:rsid w:val="00F81BF3"/>
    <w:rsid w:val="00F81BF4"/>
    <w:rsid w:val="00F81C00"/>
    <w:rsid w:val="00F81C1E"/>
    <w:rsid w:val="00F81C2F"/>
    <w:rsid w:val="00F81C38"/>
    <w:rsid w:val="00F81C44"/>
    <w:rsid w:val="00F81CAE"/>
    <w:rsid w:val="00F81CC4"/>
    <w:rsid w:val="00F81CCB"/>
    <w:rsid w:val="00F81CD3"/>
    <w:rsid w:val="00F81CDF"/>
    <w:rsid w:val="00F81D00"/>
    <w:rsid w:val="00F81D1E"/>
    <w:rsid w:val="00F81D44"/>
    <w:rsid w:val="00F81D70"/>
    <w:rsid w:val="00F81D98"/>
    <w:rsid w:val="00F81DC5"/>
    <w:rsid w:val="00F81DD9"/>
    <w:rsid w:val="00F81DF0"/>
    <w:rsid w:val="00F81E2E"/>
    <w:rsid w:val="00F81E86"/>
    <w:rsid w:val="00F81E8F"/>
    <w:rsid w:val="00F81E99"/>
    <w:rsid w:val="00F81EB6"/>
    <w:rsid w:val="00F81ED6"/>
    <w:rsid w:val="00F81EDC"/>
    <w:rsid w:val="00F81F30"/>
    <w:rsid w:val="00F81F49"/>
    <w:rsid w:val="00F81F66"/>
    <w:rsid w:val="00F81F88"/>
    <w:rsid w:val="00F81FB7"/>
    <w:rsid w:val="00F81FD7"/>
    <w:rsid w:val="00F81FE3"/>
    <w:rsid w:val="00F81FED"/>
    <w:rsid w:val="00F82035"/>
    <w:rsid w:val="00F8203C"/>
    <w:rsid w:val="00F8203D"/>
    <w:rsid w:val="00F8206F"/>
    <w:rsid w:val="00F8209A"/>
    <w:rsid w:val="00F820BB"/>
    <w:rsid w:val="00F820C1"/>
    <w:rsid w:val="00F82149"/>
    <w:rsid w:val="00F82157"/>
    <w:rsid w:val="00F821C4"/>
    <w:rsid w:val="00F821C6"/>
    <w:rsid w:val="00F821D6"/>
    <w:rsid w:val="00F8220B"/>
    <w:rsid w:val="00F8221F"/>
    <w:rsid w:val="00F8224D"/>
    <w:rsid w:val="00F82254"/>
    <w:rsid w:val="00F8227E"/>
    <w:rsid w:val="00F822A0"/>
    <w:rsid w:val="00F822AC"/>
    <w:rsid w:val="00F822E0"/>
    <w:rsid w:val="00F822ED"/>
    <w:rsid w:val="00F822F3"/>
    <w:rsid w:val="00F82311"/>
    <w:rsid w:val="00F82339"/>
    <w:rsid w:val="00F8234B"/>
    <w:rsid w:val="00F8234F"/>
    <w:rsid w:val="00F82364"/>
    <w:rsid w:val="00F82365"/>
    <w:rsid w:val="00F8236C"/>
    <w:rsid w:val="00F82397"/>
    <w:rsid w:val="00F823A2"/>
    <w:rsid w:val="00F823E4"/>
    <w:rsid w:val="00F82484"/>
    <w:rsid w:val="00F82495"/>
    <w:rsid w:val="00F824A9"/>
    <w:rsid w:val="00F824B1"/>
    <w:rsid w:val="00F824C7"/>
    <w:rsid w:val="00F824D6"/>
    <w:rsid w:val="00F824EC"/>
    <w:rsid w:val="00F82567"/>
    <w:rsid w:val="00F825B3"/>
    <w:rsid w:val="00F825BB"/>
    <w:rsid w:val="00F825DC"/>
    <w:rsid w:val="00F825EB"/>
    <w:rsid w:val="00F82604"/>
    <w:rsid w:val="00F82637"/>
    <w:rsid w:val="00F8263C"/>
    <w:rsid w:val="00F8264F"/>
    <w:rsid w:val="00F82669"/>
    <w:rsid w:val="00F826B4"/>
    <w:rsid w:val="00F826D6"/>
    <w:rsid w:val="00F826EF"/>
    <w:rsid w:val="00F826F4"/>
    <w:rsid w:val="00F82726"/>
    <w:rsid w:val="00F8272F"/>
    <w:rsid w:val="00F82752"/>
    <w:rsid w:val="00F827DB"/>
    <w:rsid w:val="00F827F4"/>
    <w:rsid w:val="00F82804"/>
    <w:rsid w:val="00F82805"/>
    <w:rsid w:val="00F82812"/>
    <w:rsid w:val="00F82826"/>
    <w:rsid w:val="00F8284A"/>
    <w:rsid w:val="00F8284C"/>
    <w:rsid w:val="00F8284E"/>
    <w:rsid w:val="00F8286F"/>
    <w:rsid w:val="00F8289D"/>
    <w:rsid w:val="00F828D7"/>
    <w:rsid w:val="00F828F6"/>
    <w:rsid w:val="00F82902"/>
    <w:rsid w:val="00F8290E"/>
    <w:rsid w:val="00F82916"/>
    <w:rsid w:val="00F8294F"/>
    <w:rsid w:val="00F829AC"/>
    <w:rsid w:val="00F829B1"/>
    <w:rsid w:val="00F829B2"/>
    <w:rsid w:val="00F829D9"/>
    <w:rsid w:val="00F82A24"/>
    <w:rsid w:val="00F82A37"/>
    <w:rsid w:val="00F82A3A"/>
    <w:rsid w:val="00F82A48"/>
    <w:rsid w:val="00F82A69"/>
    <w:rsid w:val="00F82A7F"/>
    <w:rsid w:val="00F82AE0"/>
    <w:rsid w:val="00F82B12"/>
    <w:rsid w:val="00F82B34"/>
    <w:rsid w:val="00F82B41"/>
    <w:rsid w:val="00F82B97"/>
    <w:rsid w:val="00F82BC8"/>
    <w:rsid w:val="00F82BFB"/>
    <w:rsid w:val="00F82C41"/>
    <w:rsid w:val="00F82C44"/>
    <w:rsid w:val="00F82C59"/>
    <w:rsid w:val="00F82CF3"/>
    <w:rsid w:val="00F82D4F"/>
    <w:rsid w:val="00F82D54"/>
    <w:rsid w:val="00F82D63"/>
    <w:rsid w:val="00F82D92"/>
    <w:rsid w:val="00F82D9C"/>
    <w:rsid w:val="00F82DA5"/>
    <w:rsid w:val="00F82E1C"/>
    <w:rsid w:val="00F82E8F"/>
    <w:rsid w:val="00F82EBE"/>
    <w:rsid w:val="00F82EC5"/>
    <w:rsid w:val="00F82EEC"/>
    <w:rsid w:val="00F82F32"/>
    <w:rsid w:val="00F82F54"/>
    <w:rsid w:val="00F82F77"/>
    <w:rsid w:val="00F82F97"/>
    <w:rsid w:val="00F82F9A"/>
    <w:rsid w:val="00F82FA5"/>
    <w:rsid w:val="00F82FCA"/>
    <w:rsid w:val="00F82FD8"/>
    <w:rsid w:val="00F82FE1"/>
    <w:rsid w:val="00F82FE9"/>
    <w:rsid w:val="00F82FFD"/>
    <w:rsid w:val="00F8303B"/>
    <w:rsid w:val="00F8305B"/>
    <w:rsid w:val="00F8307E"/>
    <w:rsid w:val="00F8307F"/>
    <w:rsid w:val="00F830B6"/>
    <w:rsid w:val="00F830EE"/>
    <w:rsid w:val="00F83112"/>
    <w:rsid w:val="00F8312B"/>
    <w:rsid w:val="00F8313E"/>
    <w:rsid w:val="00F8314B"/>
    <w:rsid w:val="00F831DA"/>
    <w:rsid w:val="00F831E6"/>
    <w:rsid w:val="00F831FE"/>
    <w:rsid w:val="00F83224"/>
    <w:rsid w:val="00F83264"/>
    <w:rsid w:val="00F83268"/>
    <w:rsid w:val="00F832A5"/>
    <w:rsid w:val="00F832B1"/>
    <w:rsid w:val="00F832E5"/>
    <w:rsid w:val="00F832EB"/>
    <w:rsid w:val="00F8335F"/>
    <w:rsid w:val="00F83416"/>
    <w:rsid w:val="00F8343D"/>
    <w:rsid w:val="00F834A7"/>
    <w:rsid w:val="00F834E8"/>
    <w:rsid w:val="00F83503"/>
    <w:rsid w:val="00F83506"/>
    <w:rsid w:val="00F8352D"/>
    <w:rsid w:val="00F83537"/>
    <w:rsid w:val="00F83551"/>
    <w:rsid w:val="00F835B9"/>
    <w:rsid w:val="00F835F1"/>
    <w:rsid w:val="00F8361F"/>
    <w:rsid w:val="00F8368A"/>
    <w:rsid w:val="00F836A1"/>
    <w:rsid w:val="00F836AE"/>
    <w:rsid w:val="00F836DA"/>
    <w:rsid w:val="00F83766"/>
    <w:rsid w:val="00F837A0"/>
    <w:rsid w:val="00F837B8"/>
    <w:rsid w:val="00F837BA"/>
    <w:rsid w:val="00F83821"/>
    <w:rsid w:val="00F8385D"/>
    <w:rsid w:val="00F8386F"/>
    <w:rsid w:val="00F83878"/>
    <w:rsid w:val="00F83880"/>
    <w:rsid w:val="00F83895"/>
    <w:rsid w:val="00F838AE"/>
    <w:rsid w:val="00F838BC"/>
    <w:rsid w:val="00F83921"/>
    <w:rsid w:val="00F8393F"/>
    <w:rsid w:val="00F8397D"/>
    <w:rsid w:val="00F8398E"/>
    <w:rsid w:val="00F839A9"/>
    <w:rsid w:val="00F839B9"/>
    <w:rsid w:val="00F83A87"/>
    <w:rsid w:val="00F83A9A"/>
    <w:rsid w:val="00F83AB2"/>
    <w:rsid w:val="00F83ABB"/>
    <w:rsid w:val="00F83AD3"/>
    <w:rsid w:val="00F83AE3"/>
    <w:rsid w:val="00F83AFB"/>
    <w:rsid w:val="00F83B3D"/>
    <w:rsid w:val="00F83B42"/>
    <w:rsid w:val="00F83B43"/>
    <w:rsid w:val="00F83B7A"/>
    <w:rsid w:val="00F83B88"/>
    <w:rsid w:val="00F83BE9"/>
    <w:rsid w:val="00F83C04"/>
    <w:rsid w:val="00F83C0C"/>
    <w:rsid w:val="00F83C21"/>
    <w:rsid w:val="00F83C3F"/>
    <w:rsid w:val="00F83C86"/>
    <w:rsid w:val="00F83CB7"/>
    <w:rsid w:val="00F83CE1"/>
    <w:rsid w:val="00F83D16"/>
    <w:rsid w:val="00F83D36"/>
    <w:rsid w:val="00F83D9F"/>
    <w:rsid w:val="00F83E3F"/>
    <w:rsid w:val="00F83E48"/>
    <w:rsid w:val="00F83E6C"/>
    <w:rsid w:val="00F83E80"/>
    <w:rsid w:val="00F83E8C"/>
    <w:rsid w:val="00F83E96"/>
    <w:rsid w:val="00F83ED1"/>
    <w:rsid w:val="00F83ED2"/>
    <w:rsid w:val="00F83EFF"/>
    <w:rsid w:val="00F83F06"/>
    <w:rsid w:val="00F83F0D"/>
    <w:rsid w:val="00F83F16"/>
    <w:rsid w:val="00F83F58"/>
    <w:rsid w:val="00F83F9A"/>
    <w:rsid w:val="00F83FE4"/>
    <w:rsid w:val="00F83FE7"/>
    <w:rsid w:val="00F83FF4"/>
    <w:rsid w:val="00F84014"/>
    <w:rsid w:val="00F84064"/>
    <w:rsid w:val="00F84081"/>
    <w:rsid w:val="00F84082"/>
    <w:rsid w:val="00F840CE"/>
    <w:rsid w:val="00F84157"/>
    <w:rsid w:val="00F8417F"/>
    <w:rsid w:val="00F841D0"/>
    <w:rsid w:val="00F841FC"/>
    <w:rsid w:val="00F841FD"/>
    <w:rsid w:val="00F8427F"/>
    <w:rsid w:val="00F842B2"/>
    <w:rsid w:val="00F842F6"/>
    <w:rsid w:val="00F8433C"/>
    <w:rsid w:val="00F84362"/>
    <w:rsid w:val="00F84375"/>
    <w:rsid w:val="00F8437B"/>
    <w:rsid w:val="00F843AA"/>
    <w:rsid w:val="00F84418"/>
    <w:rsid w:val="00F84462"/>
    <w:rsid w:val="00F8448A"/>
    <w:rsid w:val="00F8448D"/>
    <w:rsid w:val="00F844D8"/>
    <w:rsid w:val="00F844DB"/>
    <w:rsid w:val="00F844EC"/>
    <w:rsid w:val="00F844F9"/>
    <w:rsid w:val="00F84553"/>
    <w:rsid w:val="00F84563"/>
    <w:rsid w:val="00F8456E"/>
    <w:rsid w:val="00F845B8"/>
    <w:rsid w:val="00F84610"/>
    <w:rsid w:val="00F84653"/>
    <w:rsid w:val="00F8465F"/>
    <w:rsid w:val="00F846BF"/>
    <w:rsid w:val="00F846D9"/>
    <w:rsid w:val="00F846E9"/>
    <w:rsid w:val="00F846EA"/>
    <w:rsid w:val="00F846EC"/>
    <w:rsid w:val="00F8477B"/>
    <w:rsid w:val="00F84794"/>
    <w:rsid w:val="00F847BD"/>
    <w:rsid w:val="00F847C4"/>
    <w:rsid w:val="00F847C7"/>
    <w:rsid w:val="00F847ED"/>
    <w:rsid w:val="00F847EF"/>
    <w:rsid w:val="00F8483E"/>
    <w:rsid w:val="00F84847"/>
    <w:rsid w:val="00F84870"/>
    <w:rsid w:val="00F84875"/>
    <w:rsid w:val="00F84897"/>
    <w:rsid w:val="00F848CD"/>
    <w:rsid w:val="00F848D1"/>
    <w:rsid w:val="00F84915"/>
    <w:rsid w:val="00F84924"/>
    <w:rsid w:val="00F84968"/>
    <w:rsid w:val="00F8496B"/>
    <w:rsid w:val="00F8496F"/>
    <w:rsid w:val="00F849A1"/>
    <w:rsid w:val="00F849A7"/>
    <w:rsid w:val="00F849AE"/>
    <w:rsid w:val="00F849DB"/>
    <w:rsid w:val="00F84A0D"/>
    <w:rsid w:val="00F84A35"/>
    <w:rsid w:val="00F84A79"/>
    <w:rsid w:val="00F84AA8"/>
    <w:rsid w:val="00F84AD9"/>
    <w:rsid w:val="00F84B37"/>
    <w:rsid w:val="00F84B6E"/>
    <w:rsid w:val="00F84B82"/>
    <w:rsid w:val="00F84B84"/>
    <w:rsid w:val="00F84B8D"/>
    <w:rsid w:val="00F84BD4"/>
    <w:rsid w:val="00F84C1B"/>
    <w:rsid w:val="00F84C1D"/>
    <w:rsid w:val="00F84C39"/>
    <w:rsid w:val="00F84C7A"/>
    <w:rsid w:val="00F84CCD"/>
    <w:rsid w:val="00F84CEA"/>
    <w:rsid w:val="00F84CF4"/>
    <w:rsid w:val="00F84D01"/>
    <w:rsid w:val="00F84D19"/>
    <w:rsid w:val="00F84D46"/>
    <w:rsid w:val="00F84D72"/>
    <w:rsid w:val="00F84DA7"/>
    <w:rsid w:val="00F84DE1"/>
    <w:rsid w:val="00F84E0D"/>
    <w:rsid w:val="00F84E18"/>
    <w:rsid w:val="00F84E20"/>
    <w:rsid w:val="00F84E27"/>
    <w:rsid w:val="00F84E44"/>
    <w:rsid w:val="00F84EAE"/>
    <w:rsid w:val="00F84EC1"/>
    <w:rsid w:val="00F84EC5"/>
    <w:rsid w:val="00F84EC6"/>
    <w:rsid w:val="00F84EE4"/>
    <w:rsid w:val="00F84EF0"/>
    <w:rsid w:val="00F84F59"/>
    <w:rsid w:val="00F84F60"/>
    <w:rsid w:val="00F84F6C"/>
    <w:rsid w:val="00F84F7F"/>
    <w:rsid w:val="00F84F90"/>
    <w:rsid w:val="00F84F96"/>
    <w:rsid w:val="00F84F99"/>
    <w:rsid w:val="00F84FAE"/>
    <w:rsid w:val="00F84FB0"/>
    <w:rsid w:val="00F84FBC"/>
    <w:rsid w:val="00F84FE0"/>
    <w:rsid w:val="00F84FE5"/>
    <w:rsid w:val="00F84FFF"/>
    <w:rsid w:val="00F85033"/>
    <w:rsid w:val="00F850A6"/>
    <w:rsid w:val="00F850AC"/>
    <w:rsid w:val="00F850B3"/>
    <w:rsid w:val="00F850FB"/>
    <w:rsid w:val="00F8510C"/>
    <w:rsid w:val="00F85149"/>
    <w:rsid w:val="00F8514A"/>
    <w:rsid w:val="00F85187"/>
    <w:rsid w:val="00F85192"/>
    <w:rsid w:val="00F851C5"/>
    <w:rsid w:val="00F851CA"/>
    <w:rsid w:val="00F851D0"/>
    <w:rsid w:val="00F851E5"/>
    <w:rsid w:val="00F851F1"/>
    <w:rsid w:val="00F85205"/>
    <w:rsid w:val="00F85254"/>
    <w:rsid w:val="00F85256"/>
    <w:rsid w:val="00F85298"/>
    <w:rsid w:val="00F852A2"/>
    <w:rsid w:val="00F852A5"/>
    <w:rsid w:val="00F852B3"/>
    <w:rsid w:val="00F852B9"/>
    <w:rsid w:val="00F852BC"/>
    <w:rsid w:val="00F852D0"/>
    <w:rsid w:val="00F85303"/>
    <w:rsid w:val="00F85319"/>
    <w:rsid w:val="00F85325"/>
    <w:rsid w:val="00F85328"/>
    <w:rsid w:val="00F8532F"/>
    <w:rsid w:val="00F85356"/>
    <w:rsid w:val="00F853AA"/>
    <w:rsid w:val="00F853C1"/>
    <w:rsid w:val="00F853DC"/>
    <w:rsid w:val="00F853F0"/>
    <w:rsid w:val="00F85411"/>
    <w:rsid w:val="00F8544F"/>
    <w:rsid w:val="00F8545E"/>
    <w:rsid w:val="00F8549D"/>
    <w:rsid w:val="00F854D0"/>
    <w:rsid w:val="00F854FC"/>
    <w:rsid w:val="00F8550C"/>
    <w:rsid w:val="00F8551B"/>
    <w:rsid w:val="00F85560"/>
    <w:rsid w:val="00F85592"/>
    <w:rsid w:val="00F85597"/>
    <w:rsid w:val="00F855A4"/>
    <w:rsid w:val="00F855F5"/>
    <w:rsid w:val="00F85608"/>
    <w:rsid w:val="00F85623"/>
    <w:rsid w:val="00F85636"/>
    <w:rsid w:val="00F85644"/>
    <w:rsid w:val="00F85686"/>
    <w:rsid w:val="00F8575F"/>
    <w:rsid w:val="00F857AB"/>
    <w:rsid w:val="00F857E5"/>
    <w:rsid w:val="00F857F2"/>
    <w:rsid w:val="00F8582D"/>
    <w:rsid w:val="00F8589C"/>
    <w:rsid w:val="00F858B1"/>
    <w:rsid w:val="00F858CB"/>
    <w:rsid w:val="00F858F5"/>
    <w:rsid w:val="00F8592F"/>
    <w:rsid w:val="00F8596A"/>
    <w:rsid w:val="00F859D4"/>
    <w:rsid w:val="00F85A0B"/>
    <w:rsid w:val="00F85A11"/>
    <w:rsid w:val="00F85A5C"/>
    <w:rsid w:val="00F85AAC"/>
    <w:rsid w:val="00F85AC9"/>
    <w:rsid w:val="00F85AD1"/>
    <w:rsid w:val="00F85AD3"/>
    <w:rsid w:val="00F85B40"/>
    <w:rsid w:val="00F85B4E"/>
    <w:rsid w:val="00F85BB3"/>
    <w:rsid w:val="00F85BCC"/>
    <w:rsid w:val="00F85BD8"/>
    <w:rsid w:val="00F85C23"/>
    <w:rsid w:val="00F85C5A"/>
    <w:rsid w:val="00F85C81"/>
    <w:rsid w:val="00F85CA6"/>
    <w:rsid w:val="00F85CAA"/>
    <w:rsid w:val="00F85CBA"/>
    <w:rsid w:val="00F85CE6"/>
    <w:rsid w:val="00F85D07"/>
    <w:rsid w:val="00F85D09"/>
    <w:rsid w:val="00F85D17"/>
    <w:rsid w:val="00F85D56"/>
    <w:rsid w:val="00F85D6A"/>
    <w:rsid w:val="00F85D7C"/>
    <w:rsid w:val="00F85D8A"/>
    <w:rsid w:val="00F85DF9"/>
    <w:rsid w:val="00F85DFA"/>
    <w:rsid w:val="00F85E05"/>
    <w:rsid w:val="00F85E49"/>
    <w:rsid w:val="00F85E9D"/>
    <w:rsid w:val="00F85EA6"/>
    <w:rsid w:val="00F85EC6"/>
    <w:rsid w:val="00F85ECD"/>
    <w:rsid w:val="00F85ECF"/>
    <w:rsid w:val="00F85ED5"/>
    <w:rsid w:val="00F85EF5"/>
    <w:rsid w:val="00F85EFE"/>
    <w:rsid w:val="00F85F4E"/>
    <w:rsid w:val="00F85FE0"/>
    <w:rsid w:val="00F85FF0"/>
    <w:rsid w:val="00F86059"/>
    <w:rsid w:val="00F860A6"/>
    <w:rsid w:val="00F860EF"/>
    <w:rsid w:val="00F86105"/>
    <w:rsid w:val="00F8613A"/>
    <w:rsid w:val="00F86144"/>
    <w:rsid w:val="00F8614B"/>
    <w:rsid w:val="00F8615C"/>
    <w:rsid w:val="00F86177"/>
    <w:rsid w:val="00F861AC"/>
    <w:rsid w:val="00F861D2"/>
    <w:rsid w:val="00F861EB"/>
    <w:rsid w:val="00F8628A"/>
    <w:rsid w:val="00F862C4"/>
    <w:rsid w:val="00F8630F"/>
    <w:rsid w:val="00F86359"/>
    <w:rsid w:val="00F86476"/>
    <w:rsid w:val="00F8651D"/>
    <w:rsid w:val="00F86522"/>
    <w:rsid w:val="00F86552"/>
    <w:rsid w:val="00F865D2"/>
    <w:rsid w:val="00F865D4"/>
    <w:rsid w:val="00F865D7"/>
    <w:rsid w:val="00F865FD"/>
    <w:rsid w:val="00F8666D"/>
    <w:rsid w:val="00F866AD"/>
    <w:rsid w:val="00F866C4"/>
    <w:rsid w:val="00F866CB"/>
    <w:rsid w:val="00F866DA"/>
    <w:rsid w:val="00F866DB"/>
    <w:rsid w:val="00F866E7"/>
    <w:rsid w:val="00F866F4"/>
    <w:rsid w:val="00F86706"/>
    <w:rsid w:val="00F86724"/>
    <w:rsid w:val="00F8672A"/>
    <w:rsid w:val="00F8673F"/>
    <w:rsid w:val="00F8676D"/>
    <w:rsid w:val="00F8676E"/>
    <w:rsid w:val="00F86775"/>
    <w:rsid w:val="00F867AA"/>
    <w:rsid w:val="00F867B1"/>
    <w:rsid w:val="00F867B6"/>
    <w:rsid w:val="00F867B9"/>
    <w:rsid w:val="00F867EF"/>
    <w:rsid w:val="00F86805"/>
    <w:rsid w:val="00F8680C"/>
    <w:rsid w:val="00F86825"/>
    <w:rsid w:val="00F8683A"/>
    <w:rsid w:val="00F8684F"/>
    <w:rsid w:val="00F8685B"/>
    <w:rsid w:val="00F86867"/>
    <w:rsid w:val="00F86884"/>
    <w:rsid w:val="00F8688F"/>
    <w:rsid w:val="00F86897"/>
    <w:rsid w:val="00F868AC"/>
    <w:rsid w:val="00F868C2"/>
    <w:rsid w:val="00F868E3"/>
    <w:rsid w:val="00F86974"/>
    <w:rsid w:val="00F869A5"/>
    <w:rsid w:val="00F869CD"/>
    <w:rsid w:val="00F869D4"/>
    <w:rsid w:val="00F869D8"/>
    <w:rsid w:val="00F869FB"/>
    <w:rsid w:val="00F86A2D"/>
    <w:rsid w:val="00F86A55"/>
    <w:rsid w:val="00F86A60"/>
    <w:rsid w:val="00F86ABA"/>
    <w:rsid w:val="00F86AC9"/>
    <w:rsid w:val="00F86AEC"/>
    <w:rsid w:val="00F86AF6"/>
    <w:rsid w:val="00F86AFF"/>
    <w:rsid w:val="00F86B0E"/>
    <w:rsid w:val="00F86B2E"/>
    <w:rsid w:val="00F86BCE"/>
    <w:rsid w:val="00F86BFB"/>
    <w:rsid w:val="00F86BFD"/>
    <w:rsid w:val="00F86C04"/>
    <w:rsid w:val="00F86D09"/>
    <w:rsid w:val="00F86D2C"/>
    <w:rsid w:val="00F86D43"/>
    <w:rsid w:val="00F86D46"/>
    <w:rsid w:val="00F86D84"/>
    <w:rsid w:val="00F86D9D"/>
    <w:rsid w:val="00F86DBE"/>
    <w:rsid w:val="00F86DE3"/>
    <w:rsid w:val="00F86DE5"/>
    <w:rsid w:val="00F86E13"/>
    <w:rsid w:val="00F86E1D"/>
    <w:rsid w:val="00F86E4A"/>
    <w:rsid w:val="00F86EBD"/>
    <w:rsid w:val="00F86EC0"/>
    <w:rsid w:val="00F86EE5"/>
    <w:rsid w:val="00F86F5B"/>
    <w:rsid w:val="00F86F71"/>
    <w:rsid w:val="00F86F81"/>
    <w:rsid w:val="00F86FA3"/>
    <w:rsid w:val="00F86FB9"/>
    <w:rsid w:val="00F86FC8"/>
    <w:rsid w:val="00F86FE2"/>
    <w:rsid w:val="00F86FE4"/>
    <w:rsid w:val="00F86FEF"/>
    <w:rsid w:val="00F87019"/>
    <w:rsid w:val="00F87025"/>
    <w:rsid w:val="00F8702C"/>
    <w:rsid w:val="00F87049"/>
    <w:rsid w:val="00F87093"/>
    <w:rsid w:val="00F870A6"/>
    <w:rsid w:val="00F870BB"/>
    <w:rsid w:val="00F870CE"/>
    <w:rsid w:val="00F870DF"/>
    <w:rsid w:val="00F870FF"/>
    <w:rsid w:val="00F8710E"/>
    <w:rsid w:val="00F8712D"/>
    <w:rsid w:val="00F8713E"/>
    <w:rsid w:val="00F8715A"/>
    <w:rsid w:val="00F8716A"/>
    <w:rsid w:val="00F8717E"/>
    <w:rsid w:val="00F87187"/>
    <w:rsid w:val="00F8719B"/>
    <w:rsid w:val="00F87211"/>
    <w:rsid w:val="00F87212"/>
    <w:rsid w:val="00F87225"/>
    <w:rsid w:val="00F87298"/>
    <w:rsid w:val="00F872B8"/>
    <w:rsid w:val="00F872FF"/>
    <w:rsid w:val="00F87350"/>
    <w:rsid w:val="00F87361"/>
    <w:rsid w:val="00F87366"/>
    <w:rsid w:val="00F87388"/>
    <w:rsid w:val="00F87389"/>
    <w:rsid w:val="00F8739A"/>
    <w:rsid w:val="00F8739B"/>
    <w:rsid w:val="00F873D0"/>
    <w:rsid w:val="00F873E9"/>
    <w:rsid w:val="00F873F9"/>
    <w:rsid w:val="00F87410"/>
    <w:rsid w:val="00F87447"/>
    <w:rsid w:val="00F87588"/>
    <w:rsid w:val="00F8758E"/>
    <w:rsid w:val="00F875AE"/>
    <w:rsid w:val="00F875E1"/>
    <w:rsid w:val="00F8760C"/>
    <w:rsid w:val="00F87634"/>
    <w:rsid w:val="00F8763E"/>
    <w:rsid w:val="00F8768B"/>
    <w:rsid w:val="00F8771E"/>
    <w:rsid w:val="00F87753"/>
    <w:rsid w:val="00F87772"/>
    <w:rsid w:val="00F87780"/>
    <w:rsid w:val="00F877A7"/>
    <w:rsid w:val="00F877C1"/>
    <w:rsid w:val="00F877FD"/>
    <w:rsid w:val="00F87802"/>
    <w:rsid w:val="00F8785B"/>
    <w:rsid w:val="00F8787E"/>
    <w:rsid w:val="00F878E8"/>
    <w:rsid w:val="00F878FC"/>
    <w:rsid w:val="00F8792B"/>
    <w:rsid w:val="00F8794C"/>
    <w:rsid w:val="00F879AF"/>
    <w:rsid w:val="00F879BF"/>
    <w:rsid w:val="00F879E4"/>
    <w:rsid w:val="00F87A23"/>
    <w:rsid w:val="00F87A6A"/>
    <w:rsid w:val="00F87AD7"/>
    <w:rsid w:val="00F87B4A"/>
    <w:rsid w:val="00F87BA7"/>
    <w:rsid w:val="00F87BAA"/>
    <w:rsid w:val="00F87BD3"/>
    <w:rsid w:val="00F87BD9"/>
    <w:rsid w:val="00F87BDD"/>
    <w:rsid w:val="00F87BEF"/>
    <w:rsid w:val="00F87C0F"/>
    <w:rsid w:val="00F87C60"/>
    <w:rsid w:val="00F87C65"/>
    <w:rsid w:val="00F87C7C"/>
    <w:rsid w:val="00F87CAD"/>
    <w:rsid w:val="00F87CC3"/>
    <w:rsid w:val="00F87D0C"/>
    <w:rsid w:val="00F87D53"/>
    <w:rsid w:val="00F87D99"/>
    <w:rsid w:val="00F87DCF"/>
    <w:rsid w:val="00F87DED"/>
    <w:rsid w:val="00F87E69"/>
    <w:rsid w:val="00F87E6A"/>
    <w:rsid w:val="00F87EA3"/>
    <w:rsid w:val="00F87EB8"/>
    <w:rsid w:val="00F87F1C"/>
    <w:rsid w:val="00F87F28"/>
    <w:rsid w:val="00F87F5B"/>
    <w:rsid w:val="00F87FD4"/>
    <w:rsid w:val="00F87FE6"/>
    <w:rsid w:val="00F9001E"/>
    <w:rsid w:val="00F90052"/>
    <w:rsid w:val="00F9006A"/>
    <w:rsid w:val="00F9006E"/>
    <w:rsid w:val="00F90097"/>
    <w:rsid w:val="00F900B1"/>
    <w:rsid w:val="00F900E8"/>
    <w:rsid w:val="00F900FC"/>
    <w:rsid w:val="00F9010C"/>
    <w:rsid w:val="00F90134"/>
    <w:rsid w:val="00F90156"/>
    <w:rsid w:val="00F9017C"/>
    <w:rsid w:val="00F901A9"/>
    <w:rsid w:val="00F901EE"/>
    <w:rsid w:val="00F90282"/>
    <w:rsid w:val="00F9028A"/>
    <w:rsid w:val="00F90297"/>
    <w:rsid w:val="00F902DA"/>
    <w:rsid w:val="00F902F7"/>
    <w:rsid w:val="00F90304"/>
    <w:rsid w:val="00F903B8"/>
    <w:rsid w:val="00F903DB"/>
    <w:rsid w:val="00F903E9"/>
    <w:rsid w:val="00F903EB"/>
    <w:rsid w:val="00F90432"/>
    <w:rsid w:val="00F9043E"/>
    <w:rsid w:val="00F90443"/>
    <w:rsid w:val="00F90472"/>
    <w:rsid w:val="00F90481"/>
    <w:rsid w:val="00F90493"/>
    <w:rsid w:val="00F9049C"/>
    <w:rsid w:val="00F904A5"/>
    <w:rsid w:val="00F904AA"/>
    <w:rsid w:val="00F904E6"/>
    <w:rsid w:val="00F90522"/>
    <w:rsid w:val="00F9052F"/>
    <w:rsid w:val="00F90566"/>
    <w:rsid w:val="00F905E6"/>
    <w:rsid w:val="00F90638"/>
    <w:rsid w:val="00F9063F"/>
    <w:rsid w:val="00F90655"/>
    <w:rsid w:val="00F90663"/>
    <w:rsid w:val="00F906D6"/>
    <w:rsid w:val="00F9071A"/>
    <w:rsid w:val="00F90727"/>
    <w:rsid w:val="00F90772"/>
    <w:rsid w:val="00F90799"/>
    <w:rsid w:val="00F9079F"/>
    <w:rsid w:val="00F907DB"/>
    <w:rsid w:val="00F90846"/>
    <w:rsid w:val="00F90855"/>
    <w:rsid w:val="00F90859"/>
    <w:rsid w:val="00F908A7"/>
    <w:rsid w:val="00F908B1"/>
    <w:rsid w:val="00F908CC"/>
    <w:rsid w:val="00F9090C"/>
    <w:rsid w:val="00F90936"/>
    <w:rsid w:val="00F90942"/>
    <w:rsid w:val="00F9095D"/>
    <w:rsid w:val="00F90971"/>
    <w:rsid w:val="00F9099B"/>
    <w:rsid w:val="00F9099E"/>
    <w:rsid w:val="00F909C7"/>
    <w:rsid w:val="00F909D3"/>
    <w:rsid w:val="00F909F6"/>
    <w:rsid w:val="00F90A23"/>
    <w:rsid w:val="00F90A37"/>
    <w:rsid w:val="00F90A63"/>
    <w:rsid w:val="00F90AF5"/>
    <w:rsid w:val="00F90B16"/>
    <w:rsid w:val="00F90B28"/>
    <w:rsid w:val="00F90B5E"/>
    <w:rsid w:val="00F90B64"/>
    <w:rsid w:val="00F90B72"/>
    <w:rsid w:val="00F90B75"/>
    <w:rsid w:val="00F90B79"/>
    <w:rsid w:val="00F90C91"/>
    <w:rsid w:val="00F90C9E"/>
    <w:rsid w:val="00F90CB5"/>
    <w:rsid w:val="00F90CFC"/>
    <w:rsid w:val="00F90D47"/>
    <w:rsid w:val="00F90D90"/>
    <w:rsid w:val="00F90DBC"/>
    <w:rsid w:val="00F90DC5"/>
    <w:rsid w:val="00F90DD2"/>
    <w:rsid w:val="00F90DDF"/>
    <w:rsid w:val="00F90DED"/>
    <w:rsid w:val="00F90E09"/>
    <w:rsid w:val="00F90E17"/>
    <w:rsid w:val="00F90E38"/>
    <w:rsid w:val="00F90E3A"/>
    <w:rsid w:val="00F90E54"/>
    <w:rsid w:val="00F90E6F"/>
    <w:rsid w:val="00F90E74"/>
    <w:rsid w:val="00F90E77"/>
    <w:rsid w:val="00F90E89"/>
    <w:rsid w:val="00F90EB3"/>
    <w:rsid w:val="00F90EDB"/>
    <w:rsid w:val="00F90F15"/>
    <w:rsid w:val="00F90F41"/>
    <w:rsid w:val="00F90F5C"/>
    <w:rsid w:val="00F90F81"/>
    <w:rsid w:val="00F90F89"/>
    <w:rsid w:val="00F90F8B"/>
    <w:rsid w:val="00F90FAF"/>
    <w:rsid w:val="00F90FC6"/>
    <w:rsid w:val="00F90FD9"/>
    <w:rsid w:val="00F90FEA"/>
    <w:rsid w:val="00F90FED"/>
    <w:rsid w:val="00F90FF8"/>
    <w:rsid w:val="00F90FF9"/>
    <w:rsid w:val="00F91034"/>
    <w:rsid w:val="00F9104F"/>
    <w:rsid w:val="00F91085"/>
    <w:rsid w:val="00F910F8"/>
    <w:rsid w:val="00F9116D"/>
    <w:rsid w:val="00F9118C"/>
    <w:rsid w:val="00F911A1"/>
    <w:rsid w:val="00F91224"/>
    <w:rsid w:val="00F9123C"/>
    <w:rsid w:val="00F91263"/>
    <w:rsid w:val="00F91291"/>
    <w:rsid w:val="00F912A6"/>
    <w:rsid w:val="00F912B5"/>
    <w:rsid w:val="00F912E0"/>
    <w:rsid w:val="00F912E1"/>
    <w:rsid w:val="00F912F6"/>
    <w:rsid w:val="00F9132F"/>
    <w:rsid w:val="00F9133E"/>
    <w:rsid w:val="00F91362"/>
    <w:rsid w:val="00F9136A"/>
    <w:rsid w:val="00F91387"/>
    <w:rsid w:val="00F913B5"/>
    <w:rsid w:val="00F913E9"/>
    <w:rsid w:val="00F9142A"/>
    <w:rsid w:val="00F91431"/>
    <w:rsid w:val="00F91461"/>
    <w:rsid w:val="00F9146A"/>
    <w:rsid w:val="00F91489"/>
    <w:rsid w:val="00F914AA"/>
    <w:rsid w:val="00F91511"/>
    <w:rsid w:val="00F9152F"/>
    <w:rsid w:val="00F91557"/>
    <w:rsid w:val="00F9155E"/>
    <w:rsid w:val="00F91582"/>
    <w:rsid w:val="00F91592"/>
    <w:rsid w:val="00F91595"/>
    <w:rsid w:val="00F915EA"/>
    <w:rsid w:val="00F9160B"/>
    <w:rsid w:val="00F91629"/>
    <w:rsid w:val="00F91639"/>
    <w:rsid w:val="00F9163A"/>
    <w:rsid w:val="00F91660"/>
    <w:rsid w:val="00F9169B"/>
    <w:rsid w:val="00F916BA"/>
    <w:rsid w:val="00F916C2"/>
    <w:rsid w:val="00F916CC"/>
    <w:rsid w:val="00F916DC"/>
    <w:rsid w:val="00F916DF"/>
    <w:rsid w:val="00F916E6"/>
    <w:rsid w:val="00F91735"/>
    <w:rsid w:val="00F91739"/>
    <w:rsid w:val="00F91742"/>
    <w:rsid w:val="00F91796"/>
    <w:rsid w:val="00F917DD"/>
    <w:rsid w:val="00F917F3"/>
    <w:rsid w:val="00F917FD"/>
    <w:rsid w:val="00F91824"/>
    <w:rsid w:val="00F91826"/>
    <w:rsid w:val="00F91831"/>
    <w:rsid w:val="00F91846"/>
    <w:rsid w:val="00F9190C"/>
    <w:rsid w:val="00F91996"/>
    <w:rsid w:val="00F919D8"/>
    <w:rsid w:val="00F919F1"/>
    <w:rsid w:val="00F91A1A"/>
    <w:rsid w:val="00F91A3B"/>
    <w:rsid w:val="00F91A4D"/>
    <w:rsid w:val="00F91A5C"/>
    <w:rsid w:val="00F91AAB"/>
    <w:rsid w:val="00F91AF2"/>
    <w:rsid w:val="00F91B90"/>
    <w:rsid w:val="00F91BDB"/>
    <w:rsid w:val="00F91BEE"/>
    <w:rsid w:val="00F91C01"/>
    <w:rsid w:val="00F91C57"/>
    <w:rsid w:val="00F91CB4"/>
    <w:rsid w:val="00F91CB6"/>
    <w:rsid w:val="00F91CBF"/>
    <w:rsid w:val="00F91CEC"/>
    <w:rsid w:val="00F91D21"/>
    <w:rsid w:val="00F91D2A"/>
    <w:rsid w:val="00F91D51"/>
    <w:rsid w:val="00F91D64"/>
    <w:rsid w:val="00F91D80"/>
    <w:rsid w:val="00F91DA1"/>
    <w:rsid w:val="00F91DB3"/>
    <w:rsid w:val="00F91DC4"/>
    <w:rsid w:val="00F91DDF"/>
    <w:rsid w:val="00F91E06"/>
    <w:rsid w:val="00F91E1D"/>
    <w:rsid w:val="00F91E98"/>
    <w:rsid w:val="00F91EBB"/>
    <w:rsid w:val="00F91EC9"/>
    <w:rsid w:val="00F91ED8"/>
    <w:rsid w:val="00F91EDE"/>
    <w:rsid w:val="00F91F0D"/>
    <w:rsid w:val="00F91F63"/>
    <w:rsid w:val="00F91F6B"/>
    <w:rsid w:val="00F91F7A"/>
    <w:rsid w:val="00F91FA4"/>
    <w:rsid w:val="00F91FE3"/>
    <w:rsid w:val="00F9200C"/>
    <w:rsid w:val="00F92015"/>
    <w:rsid w:val="00F9202E"/>
    <w:rsid w:val="00F9204E"/>
    <w:rsid w:val="00F92055"/>
    <w:rsid w:val="00F92073"/>
    <w:rsid w:val="00F92074"/>
    <w:rsid w:val="00F920C5"/>
    <w:rsid w:val="00F920F1"/>
    <w:rsid w:val="00F92116"/>
    <w:rsid w:val="00F92122"/>
    <w:rsid w:val="00F9212D"/>
    <w:rsid w:val="00F9212E"/>
    <w:rsid w:val="00F92169"/>
    <w:rsid w:val="00F9216B"/>
    <w:rsid w:val="00F92171"/>
    <w:rsid w:val="00F921D9"/>
    <w:rsid w:val="00F92215"/>
    <w:rsid w:val="00F92219"/>
    <w:rsid w:val="00F9227B"/>
    <w:rsid w:val="00F9227E"/>
    <w:rsid w:val="00F92284"/>
    <w:rsid w:val="00F9229F"/>
    <w:rsid w:val="00F922A2"/>
    <w:rsid w:val="00F922AC"/>
    <w:rsid w:val="00F922AE"/>
    <w:rsid w:val="00F922C9"/>
    <w:rsid w:val="00F922CD"/>
    <w:rsid w:val="00F92330"/>
    <w:rsid w:val="00F92397"/>
    <w:rsid w:val="00F923E8"/>
    <w:rsid w:val="00F92400"/>
    <w:rsid w:val="00F9242A"/>
    <w:rsid w:val="00F9244E"/>
    <w:rsid w:val="00F924C2"/>
    <w:rsid w:val="00F924C3"/>
    <w:rsid w:val="00F924DB"/>
    <w:rsid w:val="00F924E8"/>
    <w:rsid w:val="00F924EC"/>
    <w:rsid w:val="00F9255D"/>
    <w:rsid w:val="00F92587"/>
    <w:rsid w:val="00F9258E"/>
    <w:rsid w:val="00F925BE"/>
    <w:rsid w:val="00F925C5"/>
    <w:rsid w:val="00F925F0"/>
    <w:rsid w:val="00F9261F"/>
    <w:rsid w:val="00F92643"/>
    <w:rsid w:val="00F92654"/>
    <w:rsid w:val="00F9266F"/>
    <w:rsid w:val="00F92686"/>
    <w:rsid w:val="00F926A8"/>
    <w:rsid w:val="00F926BB"/>
    <w:rsid w:val="00F926E3"/>
    <w:rsid w:val="00F926EB"/>
    <w:rsid w:val="00F926F4"/>
    <w:rsid w:val="00F92713"/>
    <w:rsid w:val="00F92785"/>
    <w:rsid w:val="00F927B0"/>
    <w:rsid w:val="00F927BD"/>
    <w:rsid w:val="00F927C5"/>
    <w:rsid w:val="00F927F4"/>
    <w:rsid w:val="00F92801"/>
    <w:rsid w:val="00F92810"/>
    <w:rsid w:val="00F9283F"/>
    <w:rsid w:val="00F9287F"/>
    <w:rsid w:val="00F928B4"/>
    <w:rsid w:val="00F928BE"/>
    <w:rsid w:val="00F928DD"/>
    <w:rsid w:val="00F92922"/>
    <w:rsid w:val="00F929CF"/>
    <w:rsid w:val="00F929F0"/>
    <w:rsid w:val="00F92A02"/>
    <w:rsid w:val="00F92A04"/>
    <w:rsid w:val="00F92A19"/>
    <w:rsid w:val="00F92A51"/>
    <w:rsid w:val="00F92A88"/>
    <w:rsid w:val="00F92A8D"/>
    <w:rsid w:val="00F92AAD"/>
    <w:rsid w:val="00F92B4E"/>
    <w:rsid w:val="00F92B6A"/>
    <w:rsid w:val="00F92B98"/>
    <w:rsid w:val="00F92B9A"/>
    <w:rsid w:val="00F92BE7"/>
    <w:rsid w:val="00F92C0A"/>
    <w:rsid w:val="00F92C25"/>
    <w:rsid w:val="00F92C29"/>
    <w:rsid w:val="00F92C2E"/>
    <w:rsid w:val="00F92C30"/>
    <w:rsid w:val="00F92C39"/>
    <w:rsid w:val="00F92CED"/>
    <w:rsid w:val="00F92D5A"/>
    <w:rsid w:val="00F92D6A"/>
    <w:rsid w:val="00F92D70"/>
    <w:rsid w:val="00F92D73"/>
    <w:rsid w:val="00F92DA0"/>
    <w:rsid w:val="00F92DE1"/>
    <w:rsid w:val="00F92DE3"/>
    <w:rsid w:val="00F92DF9"/>
    <w:rsid w:val="00F92DFB"/>
    <w:rsid w:val="00F92DFC"/>
    <w:rsid w:val="00F92E0F"/>
    <w:rsid w:val="00F92E43"/>
    <w:rsid w:val="00F92E4B"/>
    <w:rsid w:val="00F92E9A"/>
    <w:rsid w:val="00F92F23"/>
    <w:rsid w:val="00F92F5A"/>
    <w:rsid w:val="00F92FD2"/>
    <w:rsid w:val="00F92FDF"/>
    <w:rsid w:val="00F92FFE"/>
    <w:rsid w:val="00F93013"/>
    <w:rsid w:val="00F930C9"/>
    <w:rsid w:val="00F930CD"/>
    <w:rsid w:val="00F930E1"/>
    <w:rsid w:val="00F930EA"/>
    <w:rsid w:val="00F930F5"/>
    <w:rsid w:val="00F9315C"/>
    <w:rsid w:val="00F931BB"/>
    <w:rsid w:val="00F9321A"/>
    <w:rsid w:val="00F93299"/>
    <w:rsid w:val="00F932E1"/>
    <w:rsid w:val="00F932F0"/>
    <w:rsid w:val="00F9330C"/>
    <w:rsid w:val="00F9332B"/>
    <w:rsid w:val="00F93358"/>
    <w:rsid w:val="00F9337D"/>
    <w:rsid w:val="00F933D7"/>
    <w:rsid w:val="00F933F7"/>
    <w:rsid w:val="00F933F8"/>
    <w:rsid w:val="00F933FC"/>
    <w:rsid w:val="00F93420"/>
    <w:rsid w:val="00F93435"/>
    <w:rsid w:val="00F93502"/>
    <w:rsid w:val="00F93512"/>
    <w:rsid w:val="00F93559"/>
    <w:rsid w:val="00F9355C"/>
    <w:rsid w:val="00F9355F"/>
    <w:rsid w:val="00F9356B"/>
    <w:rsid w:val="00F93573"/>
    <w:rsid w:val="00F93575"/>
    <w:rsid w:val="00F9358D"/>
    <w:rsid w:val="00F935ED"/>
    <w:rsid w:val="00F9361B"/>
    <w:rsid w:val="00F9362F"/>
    <w:rsid w:val="00F93641"/>
    <w:rsid w:val="00F93650"/>
    <w:rsid w:val="00F9369B"/>
    <w:rsid w:val="00F936D4"/>
    <w:rsid w:val="00F936E9"/>
    <w:rsid w:val="00F936F0"/>
    <w:rsid w:val="00F936F1"/>
    <w:rsid w:val="00F93725"/>
    <w:rsid w:val="00F9372D"/>
    <w:rsid w:val="00F9373C"/>
    <w:rsid w:val="00F9374D"/>
    <w:rsid w:val="00F9374F"/>
    <w:rsid w:val="00F9378A"/>
    <w:rsid w:val="00F937C1"/>
    <w:rsid w:val="00F93823"/>
    <w:rsid w:val="00F93827"/>
    <w:rsid w:val="00F9383F"/>
    <w:rsid w:val="00F93844"/>
    <w:rsid w:val="00F93849"/>
    <w:rsid w:val="00F93859"/>
    <w:rsid w:val="00F938EC"/>
    <w:rsid w:val="00F93910"/>
    <w:rsid w:val="00F93916"/>
    <w:rsid w:val="00F93931"/>
    <w:rsid w:val="00F9397B"/>
    <w:rsid w:val="00F9397F"/>
    <w:rsid w:val="00F9399C"/>
    <w:rsid w:val="00F939E6"/>
    <w:rsid w:val="00F93A4E"/>
    <w:rsid w:val="00F93A7B"/>
    <w:rsid w:val="00F93A81"/>
    <w:rsid w:val="00F93B1F"/>
    <w:rsid w:val="00F93B2F"/>
    <w:rsid w:val="00F93B33"/>
    <w:rsid w:val="00F93B46"/>
    <w:rsid w:val="00F93B53"/>
    <w:rsid w:val="00F93B62"/>
    <w:rsid w:val="00F93B94"/>
    <w:rsid w:val="00F93BAF"/>
    <w:rsid w:val="00F93BE3"/>
    <w:rsid w:val="00F93C14"/>
    <w:rsid w:val="00F93C2F"/>
    <w:rsid w:val="00F93C37"/>
    <w:rsid w:val="00F93C3B"/>
    <w:rsid w:val="00F93C4D"/>
    <w:rsid w:val="00F93C6A"/>
    <w:rsid w:val="00F93C86"/>
    <w:rsid w:val="00F93CAA"/>
    <w:rsid w:val="00F93CCA"/>
    <w:rsid w:val="00F93CF9"/>
    <w:rsid w:val="00F93CFF"/>
    <w:rsid w:val="00F93D0E"/>
    <w:rsid w:val="00F93D49"/>
    <w:rsid w:val="00F93D63"/>
    <w:rsid w:val="00F93D68"/>
    <w:rsid w:val="00F93DAA"/>
    <w:rsid w:val="00F93E37"/>
    <w:rsid w:val="00F93E4F"/>
    <w:rsid w:val="00F93EC0"/>
    <w:rsid w:val="00F93F4A"/>
    <w:rsid w:val="00F93F5D"/>
    <w:rsid w:val="00F93F60"/>
    <w:rsid w:val="00F93F74"/>
    <w:rsid w:val="00F93FA5"/>
    <w:rsid w:val="00F93FA6"/>
    <w:rsid w:val="00F94007"/>
    <w:rsid w:val="00F94010"/>
    <w:rsid w:val="00F9401D"/>
    <w:rsid w:val="00F9402A"/>
    <w:rsid w:val="00F9402E"/>
    <w:rsid w:val="00F94074"/>
    <w:rsid w:val="00F9407F"/>
    <w:rsid w:val="00F940B8"/>
    <w:rsid w:val="00F940D5"/>
    <w:rsid w:val="00F940F9"/>
    <w:rsid w:val="00F94131"/>
    <w:rsid w:val="00F94154"/>
    <w:rsid w:val="00F94165"/>
    <w:rsid w:val="00F94178"/>
    <w:rsid w:val="00F94191"/>
    <w:rsid w:val="00F941D1"/>
    <w:rsid w:val="00F941F5"/>
    <w:rsid w:val="00F9422C"/>
    <w:rsid w:val="00F94242"/>
    <w:rsid w:val="00F94246"/>
    <w:rsid w:val="00F94278"/>
    <w:rsid w:val="00F94291"/>
    <w:rsid w:val="00F94295"/>
    <w:rsid w:val="00F942CF"/>
    <w:rsid w:val="00F942D6"/>
    <w:rsid w:val="00F94315"/>
    <w:rsid w:val="00F94409"/>
    <w:rsid w:val="00F94413"/>
    <w:rsid w:val="00F9443B"/>
    <w:rsid w:val="00F94464"/>
    <w:rsid w:val="00F94474"/>
    <w:rsid w:val="00F9449E"/>
    <w:rsid w:val="00F944BF"/>
    <w:rsid w:val="00F944E5"/>
    <w:rsid w:val="00F944E8"/>
    <w:rsid w:val="00F9451A"/>
    <w:rsid w:val="00F94561"/>
    <w:rsid w:val="00F94580"/>
    <w:rsid w:val="00F945DF"/>
    <w:rsid w:val="00F945F9"/>
    <w:rsid w:val="00F9461A"/>
    <w:rsid w:val="00F94650"/>
    <w:rsid w:val="00F9465B"/>
    <w:rsid w:val="00F9468E"/>
    <w:rsid w:val="00F94696"/>
    <w:rsid w:val="00F946EF"/>
    <w:rsid w:val="00F94702"/>
    <w:rsid w:val="00F94730"/>
    <w:rsid w:val="00F94779"/>
    <w:rsid w:val="00F94799"/>
    <w:rsid w:val="00F947E4"/>
    <w:rsid w:val="00F947E5"/>
    <w:rsid w:val="00F947FA"/>
    <w:rsid w:val="00F94839"/>
    <w:rsid w:val="00F9485F"/>
    <w:rsid w:val="00F9488B"/>
    <w:rsid w:val="00F948AE"/>
    <w:rsid w:val="00F94981"/>
    <w:rsid w:val="00F9499B"/>
    <w:rsid w:val="00F949AF"/>
    <w:rsid w:val="00F949B4"/>
    <w:rsid w:val="00F949BB"/>
    <w:rsid w:val="00F949E1"/>
    <w:rsid w:val="00F949E2"/>
    <w:rsid w:val="00F94A56"/>
    <w:rsid w:val="00F94A76"/>
    <w:rsid w:val="00F94AA3"/>
    <w:rsid w:val="00F94ADF"/>
    <w:rsid w:val="00F94B0D"/>
    <w:rsid w:val="00F94B22"/>
    <w:rsid w:val="00F94B4F"/>
    <w:rsid w:val="00F94B60"/>
    <w:rsid w:val="00F94BE0"/>
    <w:rsid w:val="00F94BFE"/>
    <w:rsid w:val="00F94C20"/>
    <w:rsid w:val="00F94C6A"/>
    <w:rsid w:val="00F94C75"/>
    <w:rsid w:val="00F94C94"/>
    <w:rsid w:val="00F94D01"/>
    <w:rsid w:val="00F94D02"/>
    <w:rsid w:val="00F94D28"/>
    <w:rsid w:val="00F94D2F"/>
    <w:rsid w:val="00F94D3B"/>
    <w:rsid w:val="00F94D42"/>
    <w:rsid w:val="00F94D68"/>
    <w:rsid w:val="00F94D7F"/>
    <w:rsid w:val="00F94DCF"/>
    <w:rsid w:val="00F94E2D"/>
    <w:rsid w:val="00F94E76"/>
    <w:rsid w:val="00F94E87"/>
    <w:rsid w:val="00F94EE0"/>
    <w:rsid w:val="00F94EE3"/>
    <w:rsid w:val="00F94EF9"/>
    <w:rsid w:val="00F94F1A"/>
    <w:rsid w:val="00F94F46"/>
    <w:rsid w:val="00F94F5E"/>
    <w:rsid w:val="00F94F93"/>
    <w:rsid w:val="00F94FBD"/>
    <w:rsid w:val="00F94FD1"/>
    <w:rsid w:val="00F94FE6"/>
    <w:rsid w:val="00F95022"/>
    <w:rsid w:val="00F9502B"/>
    <w:rsid w:val="00F9507A"/>
    <w:rsid w:val="00F950CB"/>
    <w:rsid w:val="00F950FF"/>
    <w:rsid w:val="00F951ED"/>
    <w:rsid w:val="00F95245"/>
    <w:rsid w:val="00F9524A"/>
    <w:rsid w:val="00F95262"/>
    <w:rsid w:val="00F9527A"/>
    <w:rsid w:val="00F952BA"/>
    <w:rsid w:val="00F952C6"/>
    <w:rsid w:val="00F95338"/>
    <w:rsid w:val="00F9537D"/>
    <w:rsid w:val="00F9537E"/>
    <w:rsid w:val="00F953C4"/>
    <w:rsid w:val="00F95407"/>
    <w:rsid w:val="00F9540E"/>
    <w:rsid w:val="00F9545D"/>
    <w:rsid w:val="00F95478"/>
    <w:rsid w:val="00F95481"/>
    <w:rsid w:val="00F9549C"/>
    <w:rsid w:val="00F954B4"/>
    <w:rsid w:val="00F954D8"/>
    <w:rsid w:val="00F95527"/>
    <w:rsid w:val="00F9552E"/>
    <w:rsid w:val="00F95536"/>
    <w:rsid w:val="00F9553D"/>
    <w:rsid w:val="00F9553E"/>
    <w:rsid w:val="00F95556"/>
    <w:rsid w:val="00F9556E"/>
    <w:rsid w:val="00F95580"/>
    <w:rsid w:val="00F955D9"/>
    <w:rsid w:val="00F95608"/>
    <w:rsid w:val="00F95646"/>
    <w:rsid w:val="00F95665"/>
    <w:rsid w:val="00F95675"/>
    <w:rsid w:val="00F9567B"/>
    <w:rsid w:val="00F9570A"/>
    <w:rsid w:val="00F95764"/>
    <w:rsid w:val="00F9577A"/>
    <w:rsid w:val="00F95785"/>
    <w:rsid w:val="00F95799"/>
    <w:rsid w:val="00F957A4"/>
    <w:rsid w:val="00F957D2"/>
    <w:rsid w:val="00F95818"/>
    <w:rsid w:val="00F95832"/>
    <w:rsid w:val="00F9584D"/>
    <w:rsid w:val="00F9585C"/>
    <w:rsid w:val="00F958A5"/>
    <w:rsid w:val="00F958F9"/>
    <w:rsid w:val="00F95913"/>
    <w:rsid w:val="00F959BB"/>
    <w:rsid w:val="00F959CB"/>
    <w:rsid w:val="00F959CD"/>
    <w:rsid w:val="00F959DF"/>
    <w:rsid w:val="00F95A23"/>
    <w:rsid w:val="00F95A67"/>
    <w:rsid w:val="00F95AD5"/>
    <w:rsid w:val="00F95AF5"/>
    <w:rsid w:val="00F95B34"/>
    <w:rsid w:val="00F95B53"/>
    <w:rsid w:val="00F95BDB"/>
    <w:rsid w:val="00F95C3F"/>
    <w:rsid w:val="00F95C69"/>
    <w:rsid w:val="00F95C75"/>
    <w:rsid w:val="00F95CA4"/>
    <w:rsid w:val="00F95CC3"/>
    <w:rsid w:val="00F95CDE"/>
    <w:rsid w:val="00F95CE3"/>
    <w:rsid w:val="00F95CFC"/>
    <w:rsid w:val="00F95D01"/>
    <w:rsid w:val="00F95D0F"/>
    <w:rsid w:val="00F95D71"/>
    <w:rsid w:val="00F95D8F"/>
    <w:rsid w:val="00F95D9A"/>
    <w:rsid w:val="00F95DA0"/>
    <w:rsid w:val="00F95DA1"/>
    <w:rsid w:val="00F95DC3"/>
    <w:rsid w:val="00F95DE8"/>
    <w:rsid w:val="00F95E0C"/>
    <w:rsid w:val="00F95E2D"/>
    <w:rsid w:val="00F95E4E"/>
    <w:rsid w:val="00F95E7E"/>
    <w:rsid w:val="00F95E8D"/>
    <w:rsid w:val="00F95E8E"/>
    <w:rsid w:val="00F95E9D"/>
    <w:rsid w:val="00F95EC3"/>
    <w:rsid w:val="00F95ECF"/>
    <w:rsid w:val="00F95EFB"/>
    <w:rsid w:val="00F95F56"/>
    <w:rsid w:val="00F95F81"/>
    <w:rsid w:val="00F95FA9"/>
    <w:rsid w:val="00F9601B"/>
    <w:rsid w:val="00F96073"/>
    <w:rsid w:val="00F9609D"/>
    <w:rsid w:val="00F960BF"/>
    <w:rsid w:val="00F960CE"/>
    <w:rsid w:val="00F960E4"/>
    <w:rsid w:val="00F9612F"/>
    <w:rsid w:val="00F96186"/>
    <w:rsid w:val="00F961CF"/>
    <w:rsid w:val="00F961EB"/>
    <w:rsid w:val="00F96211"/>
    <w:rsid w:val="00F9628C"/>
    <w:rsid w:val="00F962A8"/>
    <w:rsid w:val="00F962E3"/>
    <w:rsid w:val="00F962FC"/>
    <w:rsid w:val="00F9630C"/>
    <w:rsid w:val="00F9634A"/>
    <w:rsid w:val="00F96366"/>
    <w:rsid w:val="00F9636A"/>
    <w:rsid w:val="00F96387"/>
    <w:rsid w:val="00F9639F"/>
    <w:rsid w:val="00F963AE"/>
    <w:rsid w:val="00F963B6"/>
    <w:rsid w:val="00F963BA"/>
    <w:rsid w:val="00F963C3"/>
    <w:rsid w:val="00F9640F"/>
    <w:rsid w:val="00F96412"/>
    <w:rsid w:val="00F9641D"/>
    <w:rsid w:val="00F96424"/>
    <w:rsid w:val="00F96441"/>
    <w:rsid w:val="00F96443"/>
    <w:rsid w:val="00F964CD"/>
    <w:rsid w:val="00F9650F"/>
    <w:rsid w:val="00F96535"/>
    <w:rsid w:val="00F96565"/>
    <w:rsid w:val="00F965A3"/>
    <w:rsid w:val="00F965D2"/>
    <w:rsid w:val="00F96609"/>
    <w:rsid w:val="00F9663C"/>
    <w:rsid w:val="00F96655"/>
    <w:rsid w:val="00F9665D"/>
    <w:rsid w:val="00F9669C"/>
    <w:rsid w:val="00F9670C"/>
    <w:rsid w:val="00F96711"/>
    <w:rsid w:val="00F96729"/>
    <w:rsid w:val="00F9676E"/>
    <w:rsid w:val="00F96795"/>
    <w:rsid w:val="00F96799"/>
    <w:rsid w:val="00F967EA"/>
    <w:rsid w:val="00F9681A"/>
    <w:rsid w:val="00F96846"/>
    <w:rsid w:val="00F9686A"/>
    <w:rsid w:val="00F968C3"/>
    <w:rsid w:val="00F968CC"/>
    <w:rsid w:val="00F96965"/>
    <w:rsid w:val="00F96977"/>
    <w:rsid w:val="00F969BC"/>
    <w:rsid w:val="00F969F9"/>
    <w:rsid w:val="00F96A41"/>
    <w:rsid w:val="00F96A82"/>
    <w:rsid w:val="00F96A86"/>
    <w:rsid w:val="00F96A98"/>
    <w:rsid w:val="00F96ABE"/>
    <w:rsid w:val="00F96ADC"/>
    <w:rsid w:val="00F96AFC"/>
    <w:rsid w:val="00F96AFF"/>
    <w:rsid w:val="00F96B20"/>
    <w:rsid w:val="00F96B82"/>
    <w:rsid w:val="00F96BDB"/>
    <w:rsid w:val="00F96C47"/>
    <w:rsid w:val="00F96C57"/>
    <w:rsid w:val="00F96C8A"/>
    <w:rsid w:val="00F96CCD"/>
    <w:rsid w:val="00F96D10"/>
    <w:rsid w:val="00F96D42"/>
    <w:rsid w:val="00F96D68"/>
    <w:rsid w:val="00F96DDF"/>
    <w:rsid w:val="00F96E1F"/>
    <w:rsid w:val="00F96E4D"/>
    <w:rsid w:val="00F96E6F"/>
    <w:rsid w:val="00F96E98"/>
    <w:rsid w:val="00F96EF9"/>
    <w:rsid w:val="00F96F1B"/>
    <w:rsid w:val="00F96F89"/>
    <w:rsid w:val="00F96F92"/>
    <w:rsid w:val="00F96FC9"/>
    <w:rsid w:val="00F9703D"/>
    <w:rsid w:val="00F9704D"/>
    <w:rsid w:val="00F970B3"/>
    <w:rsid w:val="00F970EA"/>
    <w:rsid w:val="00F9710D"/>
    <w:rsid w:val="00F9713B"/>
    <w:rsid w:val="00F9713C"/>
    <w:rsid w:val="00F9714F"/>
    <w:rsid w:val="00F97176"/>
    <w:rsid w:val="00F97195"/>
    <w:rsid w:val="00F971A5"/>
    <w:rsid w:val="00F971C3"/>
    <w:rsid w:val="00F971C7"/>
    <w:rsid w:val="00F971F1"/>
    <w:rsid w:val="00F971F2"/>
    <w:rsid w:val="00F97206"/>
    <w:rsid w:val="00F97215"/>
    <w:rsid w:val="00F97222"/>
    <w:rsid w:val="00F97237"/>
    <w:rsid w:val="00F97268"/>
    <w:rsid w:val="00F97270"/>
    <w:rsid w:val="00F972B8"/>
    <w:rsid w:val="00F972CA"/>
    <w:rsid w:val="00F972DE"/>
    <w:rsid w:val="00F972F7"/>
    <w:rsid w:val="00F97311"/>
    <w:rsid w:val="00F97345"/>
    <w:rsid w:val="00F973A7"/>
    <w:rsid w:val="00F973AA"/>
    <w:rsid w:val="00F973BD"/>
    <w:rsid w:val="00F973D4"/>
    <w:rsid w:val="00F973EA"/>
    <w:rsid w:val="00F9740A"/>
    <w:rsid w:val="00F97452"/>
    <w:rsid w:val="00F9745A"/>
    <w:rsid w:val="00F9747F"/>
    <w:rsid w:val="00F9749F"/>
    <w:rsid w:val="00F974AA"/>
    <w:rsid w:val="00F974B7"/>
    <w:rsid w:val="00F97513"/>
    <w:rsid w:val="00F9751C"/>
    <w:rsid w:val="00F97524"/>
    <w:rsid w:val="00F9753D"/>
    <w:rsid w:val="00F97557"/>
    <w:rsid w:val="00F9756C"/>
    <w:rsid w:val="00F97595"/>
    <w:rsid w:val="00F975A1"/>
    <w:rsid w:val="00F97616"/>
    <w:rsid w:val="00F9761F"/>
    <w:rsid w:val="00F97632"/>
    <w:rsid w:val="00F97652"/>
    <w:rsid w:val="00F9766A"/>
    <w:rsid w:val="00F976A4"/>
    <w:rsid w:val="00F97727"/>
    <w:rsid w:val="00F977C6"/>
    <w:rsid w:val="00F977CB"/>
    <w:rsid w:val="00F977F4"/>
    <w:rsid w:val="00F9783D"/>
    <w:rsid w:val="00F97847"/>
    <w:rsid w:val="00F9786E"/>
    <w:rsid w:val="00F978DA"/>
    <w:rsid w:val="00F978F1"/>
    <w:rsid w:val="00F978FB"/>
    <w:rsid w:val="00F9791D"/>
    <w:rsid w:val="00F97944"/>
    <w:rsid w:val="00F97994"/>
    <w:rsid w:val="00F979CA"/>
    <w:rsid w:val="00F979E2"/>
    <w:rsid w:val="00F979E5"/>
    <w:rsid w:val="00F979FA"/>
    <w:rsid w:val="00F979FF"/>
    <w:rsid w:val="00F97A9D"/>
    <w:rsid w:val="00F97ACA"/>
    <w:rsid w:val="00F97AEC"/>
    <w:rsid w:val="00F97AF2"/>
    <w:rsid w:val="00F97B03"/>
    <w:rsid w:val="00F97B0D"/>
    <w:rsid w:val="00F97B2C"/>
    <w:rsid w:val="00F97B3C"/>
    <w:rsid w:val="00F97B40"/>
    <w:rsid w:val="00F97B83"/>
    <w:rsid w:val="00F97BF7"/>
    <w:rsid w:val="00F97C12"/>
    <w:rsid w:val="00F97CF6"/>
    <w:rsid w:val="00F97CF8"/>
    <w:rsid w:val="00F97D0F"/>
    <w:rsid w:val="00F97D21"/>
    <w:rsid w:val="00F97D27"/>
    <w:rsid w:val="00F97D4B"/>
    <w:rsid w:val="00F97D8A"/>
    <w:rsid w:val="00F97DB0"/>
    <w:rsid w:val="00F97DE4"/>
    <w:rsid w:val="00F97E4B"/>
    <w:rsid w:val="00F97E5E"/>
    <w:rsid w:val="00F97E68"/>
    <w:rsid w:val="00F97EC6"/>
    <w:rsid w:val="00F97EF5"/>
    <w:rsid w:val="00F97F06"/>
    <w:rsid w:val="00F97F5C"/>
    <w:rsid w:val="00F97F64"/>
    <w:rsid w:val="00F97F87"/>
    <w:rsid w:val="00F97FA3"/>
    <w:rsid w:val="00F97FE4"/>
    <w:rsid w:val="00F97FE7"/>
    <w:rsid w:val="00F97FF7"/>
    <w:rsid w:val="00F97FFC"/>
    <w:rsid w:val="00FA0025"/>
    <w:rsid w:val="00FA002B"/>
    <w:rsid w:val="00FA006D"/>
    <w:rsid w:val="00FA0083"/>
    <w:rsid w:val="00FA0096"/>
    <w:rsid w:val="00FA00AC"/>
    <w:rsid w:val="00FA00FA"/>
    <w:rsid w:val="00FA00FD"/>
    <w:rsid w:val="00FA010B"/>
    <w:rsid w:val="00FA011F"/>
    <w:rsid w:val="00FA0129"/>
    <w:rsid w:val="00FA0132"/>
    <w:rsid w:val="00FA013D"/>
    <w:rsid w:val="00FA0179"/>
    <w:rsid w:val="00FA0180"/>
    <w:rsid w:val="00FA01C6"/>
    <w:rsid w:val="00FA01EF"/>
    <w:rsid w:val="00FA020A"/>
    <w:rsid w:val="00FA02F4"/>
    <w:rsid w:val="00FA0306"/>
    <w:rsid w:val="00FA0308"/>
    <w:rsid w:val="00FA0312"/>
    <w:rsid w:val="00FA0318"/>
    <w:rsid w:val="00FA031B"/>
    <w:rsid w:val="00FA0333"/>
    <w:rsid w:val="00FA0338"/>
    <w:rsid w:val="00FA0351"/>
    <w:rsid w:val="00FA0395"/>
    <w:rsid w:val="00FA03B7"/>
    <w:rsid w:val="00FA03FE"/>
    <w:rsid w:val="00FA0413"/>
    <w:rsid w:val="00FA0417"/>
    <w:rsid w:val="00FA044E"/>
    <w:rsid w:val="00FA0453"/>
    <w:rsid w:val="00FA0456"/>
    <w:rsid w:val="00FA04F4"/>
    <w:rsid w:val="00FA0501"/>
    <w:rsid w:val="00FA051C"/>
    <w:rsid w:val="00FA055D"/>
    <w:rsid w:val="00FA056F"/>
    <w:rsid w:val="00FA05BA"/>
    <w:rsid w:val="00FA05C4"/>
    <w:rsid w:val="00FA0653"/>
    <w:rsid w:val="00FA0666"/>
    <w:rsid w:val="00FA06FD"/>
    <w:rsid w:val="00FA0716"/>
    <w:rsid w:val="00FA0746"/>
    <w:rsid w:val="00FA074B"/>
    <w:rsid w:val="00FA0763"/>
    <w:rsid w:val="00FA077A"/>
    <w:rsid w:val="00FA07C4"/>
    <w:rsid w:val="00FA07D0"/>
    <w:rsid w:val="00FA07F3"/>
    <w:rsid w:val="00FA082F"/>
    <w:rsid w:val="00FA0833"/>
    <w:rsid w:val="00FA0875"/>
    <w:rsid w:val="00FA08A2"/>
    <w:rsid w:val="00FA08AA"/>
    <w:rsid w:val="00FA08AD"/>
    <w:rsid w:val="00FA08C6"/>
    <w:rsid w:val="00FA08DD"/>
    <w:rsid w:val="00FA091A"/>
    <w:rsid w:val="00FA092C"/>
    <w:rsid w:val="00FA093A"/>
    <w:rsid w:val="00FA0970"/>
    <w:rsid w:val="00FA09A1"/>
    <w:rsid w:val="00FA0A05"/>
    <w:rsid w:val="00FA0A12"/>
    <w:rsid w:val="00FA0A73"/>
    <w:rsid w:val="00FA0A7D"/>
    <w:rsid w:val="00FA0A91"/>
    <w:rsid w:val="00FA0AA9"/>
    <w:rsid w:val="00FA0AF6"/>
    <w:rsid w:val="00FA0B28"/>
    <w:rsid w:val="00FA0B43"/>
    <w:rsid w:val="00FA0B4F"/>
    <w:rsid w:val="00FA0B82"/>
    <w:rsid w:val="00FA0BA0"/>
    <w:rsid w:val="00FA0BD2"/>
    <w:rsid w:val="00FA0C17"/>
    <w:rsid w:val="00FA0C44"/>
    <w:rsid w:val="00FA0C94"/>
    <w:rsid w:val="00FA0C9C"/>
    <w:rsid w:val="00FA0CCA"/>
    <w:rsid w:val="00FA0CDC"/>
    <w:rsid w:val="00FA0D07"/>
    <w:rsid w:val="00FA0D4D"/>
    <w:rsid w:val="00FA0D53"/>
    <w:rsid w:val="00FA0D77"/>
    <w:rsid w:val="00FA0DF2"/>
    <w:rsid w:val="00FA0E12"/>
    <w:rsid w:val="00FA0E1A"/>
    <w:rsid w:val="00FA0E1F"/>
    <w:rsid w:val="00FA0E2A"/>
    <w:rsid w:val="00FA0E5D"/>
    <w:rsid w:val="00FA0E67"/>
    <w:rsid w:val="00FA0E75"/>
    <w:rsid w:val="00FA0ED4"/>
    <w:rsid w:val="00FA0EE8"/>
    <w:rsid w:val="00FA0F43"/>
    <w:rsid w:val="00FA0F4D"/>
    <w:rsid w:val="00FA0F62"/>
    <w:rsid w:val="00FA0F9D"/>
    <w:rsid w:val="00FA0FA7"/>
    <w:rsid w:val="00FA0FC7"/>
    <w:rsid w:val="00FA0FE9"/>
    <w:rsid w:val="00FA1003"/>
    <w:rsid w:val="00FA1057"/>
    <w:rsid w:val="00FA106B"/>
    <w:rsid w:val="00FA1073"/>
    <w:rsid w:val="00FA1081"/>
    <w:rsid w:val="00FA10B4"/>
    <w:rsid w:val="00FA10E9"/>
    <w:rsid w:val="00FA10EA"/>
    <w:rsid w:val="00FA112A"/>
    <w:rsid w:val="00FA113F"/>
    <w:rsid w:val="00FA11A3"/>
    <w:rsid w:val="00FA11CA"/>
    <w:rsid w:val="00FA11CE"/>
    <w:rsid w:val="00FA121A"/>
    <w:rsid w:val="00FA124C"/>
    <w:rsid w:val="00FA1266"/>
    <w:rsid w:val="00FA12CE"/>
    <w:rsid w:val="00FA12D4"/>
    <w:rsid w:val="00FA1314"/>
    <w:rsid w:val="00FA1320"/>
    <w:rsid w:val="00FA1331"/>
    <w:rsid w:val="00FA134D"/>
    <w:rsid w:val="00FA1354"/>
    <w:rsid w:val="00FA139D"/>
    <w:rsid w:val="00FA13B3"/>
    <w:rsid w:val="00FA13FF"/>
    <w:rsid w:val="00FA1458"/>
    <w:rsid w:val="00FA1478"/>
    <w:rsid w:val="00FA14CF"/>
    <w:rsid w:val="00FA14E6"/>
    <w:rsid w:val="00FA1501"/>
    <w:rsid w:val="00FA1516"/>
    <w:rsid w:val="00FA151A"/>
    <w:rsid w:val="00FA1587"/>
    <w:rsid w:val="00FA159B"/>
    <w:rsid w:val="00FA15A7"/>
    <w:rsid w:val="00FA15AF"/>
    <w:rsid w:val="00FA15B7"/>
    <w:rsid w:val="00FA1621"/>
    <w:rsid w:val="00FA162B"/>
    <w:rsid w:val="00FA162D"/>
    <w:rsid w:val="00FA1638"/>
    <w:rsid w:val="00FA1675"/>
    <w:rsid w:val="00FA16A7"/>
    <w:rsid w:val="00FA16D5"/>
    <w:rsid w:val="00FA171B"/>
    <w:rsid w:val="00FA1723"/>
    <w:rsid w:val="00FA1742"/>
    <w:rsid w:val="00FA1761"/>
    <w:rsid w:val="00FA177F"/>
    <w:rsid w:val="00FA17A4"/>
    <w:rsid w:val="00FA1801"/>
    <w:rsid w:val="00FA1805"/>
    <w:rsid w:val="00FA18A7"/>
    <w:rsid w:val="00FA18B3"/>
    <w:rsid w:val="00FA1998"/>
    <w:rsid w:val="00FA19C2"/>
    <w:rsid w:val="00FA1A09"/>
    <w:rsid w:val="00FA1A0A"/>
    <w:rsid w:val="00FA1A22"/>
    <w:rsid w:val="00FA1A52"/>
    <w:rsid w:val="00FA1A5D"/>
    <w:rsid w:val="00FA1B07"/>
    <w:rsid w:val="00FA1B23"/>
    <w:rsid w:val="00FA1B26"/>
    <w:rsid w:val="00FA1B62"/>
    <w:rsid w:val="00FA1B68"/>
    <w:rsid w:val="00FA1B9D"/>
    <w:rsid w:val="00FA1BDA"/>
    <w:rsid w:val="00FA1BE2"/>
    <w:rsid w:val="00FA1BFD"/>
    <w:rsid w:val="00FA1C1C"/>
    <w:rsid w:val="00FA1C25"/>
    <w:rsid w:val="00FA1C61"/>
    <w:rsid w:val="00FA1C65"/>
    <w:rsid w:val="00FA1C7C"/>
    <w:rsid w:val="00FA1CC7"/>
    <w:rsid w:val="00FA1D0B"/>
    <w:rsid w:val="00FA1D2A"/>
    <w:rsid w:val="00FA1D47"/>
    <w:rsid w:val="00FA1D66"/>
    <w:rsid w:val="00FA1DAD"/>
    <w:rsid w:val="00FA1DBC"/>
    <w:rsid w:val="00FA1DBF"/>
    <w:rsid w:val="00FA1E6F"/>
    <w:rsid w:val="00FA1E7A"/>
    <w:rsid w:val="00FA1E9B"/>
    <w:rsid w:val="00FA1E9C"/>
    <w:rsid w:val="00FA1EA2"/>
    <w:rsid w:val="00FA1ED5"/>
    <w:rsid w:val="00FA1EDC"/>
    <w:rsid w:val="00FA1EE7"/>
    <w:rsid w:val="00FA1F18"/>
    <w:rsid w:val="00FA1FCA"/>
    <w:rsid w:val="00FA2020"/>
    <w:rsid w:val="00FA2049"/>
    <w:rsid w:val="00FA2072"/>
    <w:rsid w:val="00FA207D"/>
    <w:rsid w:val="00FA208A"/>
    <w:rsid w:val="00FA20A7"/>
    <w:rsid w:val="00FA20BD"/>
    <w:rsid w:val="00FA2122"/>
    <w:rsid w:val="00FA213D"/>
    <w:rsid w:val="00FA2146"/>
    <w:rsid w:val="00FA216F"/>
    <w:rsid w:val="00FA218C"/>
    <w:rsid w:val="00FA21AC"/>
    <w:rsid w:val="00FA21BF"/>
    <w:rsid w:val="00FA21D3"/>
    <w:rsid w:val="00FA2241"/>
    <w:rsid w:val="00FA2298"/>
    <w:rsid w:val="00FA22DD"/>
    <w:rsid w:val="00FA22FA"/>
    <w:rsid w:val="00FA2317"/>
    <w:rsid w:val="00FA2355"/>
    <w:rsid w:val="00FA2358"/>
    <w:rsid w:val="00FA236B"/>
    <w:rsid w:val="00FA23D0"/>
    <w:rsid w:val="00FA2424"/>
    <w:rsid w:val="00FA2444"/>
    <w:rsid w:val="00FA248D"/>
    <w:rsid w:val="00FA24AA"/>
    <w:rsid w:val="00FA24CB"/>
    <w:rsid w:val="00FA252C"/>
    <w:rsid w:val="00FA2567"/>
    <w:rsid w:val="00FA25E2"/>
    <w:rsid w:val="00FA25E6"/>
    <w:rsid w:val="00FA2642"/>
    <w:rsid w:val="00FA2653"/>
    <w:rsid w:val="00FA2654"/>
    <w:rsid w:val="00FA2680"/>
    <w:rsid w:val="00FA2682"/>
    <w:rsid w:val="00FA26A2"/>
    <w:rsid w:val="00FA26CD"/>
    <w:rsid w:val="00FA26D9"/>
    <w:rsid w:val="00FA26E3"/>
    <w:rsid w:val="00FA2748"/>
    <w:rsid w:val="00FA276A"/>
    <w:rsid w:val="00FA2795"/>
    <w:rsid w:val="00FA27BE"/>
    <w:rsid w:val="00FA27DA"/>
    <w:rsid w:val="00FA2812"/>
    <w:rsid w:val="00FA2839"/>
    <w:rsid w:val="00FA2851"/>
    <w:rsid w:val="00FA28F3"/>
    <w:rsid w:val="00FA290C"/>
    <w:rsid w:val="00FA2913"/>
    <w:rsid w:val="00FA2923"/>
    <w:rsid w:val="00FA29D8"/>
    <w:rsid w:val="00FA29E4"/>
    <w:rsid w:val="00FA29F1"/>
    <w:rsid w:val="00FA29FC"/>
    <w:rsid w:val="00FA2A6A"/>
    <w:rsid w:val="00FA2A6E"/>
    <w:rsid w:val="00FA2A9F"/>
    <w:rsid w:val="00FA2AD1"/>
    <w:rsid w:val="00FA2B11"/>
    <w:rsid w:val="00FA2B1E"/>
    <w:rsid w:val="00FA2B20"/>
    <w:rsid w:val="00FA2B26"/>
    <w:rsid w:val="00FA2B3E"/>
    <w:rsid w:val="00FA2B47"/>
    <w:rsid w:val="00FA2B62"/>
    <w:rsid w:val="00FA2BC0"/>
    <w:rsid w:val="00FA2C00"/>
    <w:rsid w:val="00FA2C36"/>
    <w:rsid w:val="00FA2C5C"/>
    <w:rsid w:val="00FA2C76"/>
    <w:rsid w:val="00FA2CAD"/>
    <w:rsid w:val="00FA2CC2"/>
    <w:rsid w:val="00FA2CC6"/>
    <w:rsid w:val="00FA2CCC"/>
    <w:rsid w:val="00FA2CE3"/>
    <w:rsid w:val="00FA2CFF"/>
    <w:rsid w:val="00FA2D1C"/>
    <w:rsid w:val="00FA2D57"/>
    <w:rsid w:val="00FA2D72"/>
    <w:rsid w:val="00FA2D7E"/>
    <w:rsid w:val="00FA2E57"/>
    <w:rsid w:val="00FA2E78"/>
    <w:rsid w:val="00FA2E81"/>
    <w:rsid w:val="00FA2EC5"/>
    <w:rsid w:val="00FA2F2C"/>
    <w:rsid w:val="00FA2F3A"/>
    <w:rsid w:val="00FA2F50"/>
    <w:rsid w:val="00FA2F55"/>
    <w:rsid w:val="00FA2FD4"/>
    <w:rsid w:val="00FA2FEC"/>
    <w:rsid w:val="00FA3039"/>
    <w:rsid w:val="00FA3072"/>
    <w:rsid w:val="00FA3090"/>
    <w:rsid w:val="00FA30E9"/>
    <w:rsid w:val="00FA30EE"/>
    <w:rsid w:val="00FA30EF"/>
    <w:rsid w:val="00FA310D"/>
    <w:rsid w:val="00FA310E"/>
    <w:rsid w:val="00FA3112"/>
    <w:rsid w:val="00FA3142"/>
    <w:rsid w:val="00FA3187"/>
    <w:rsid w:val="00FA318F"/>
    <w:rsid w:val="00FA31AC"/>
    <w:rsid w:val="00FA31C4"/>
    <w:rsid w:val="00FA31C7"/>
    <w:rsid w:val="00FA31D6"/>
    <w:rsid w:val="00FA3219"/>
    <w:rsid w:val="00FA3235"/>
    <w:rsid w:val="00FA3256"/>
    <w:rsid w:val="00FA32A5"/>
    <w:rsid w:val="00FA32CE"/>
    <w:rsid w:val="00FA32FE"/>
    <w:rsid w:val="00FA3303"/>
    <w:rsid w:val="00FA331F"/>
    <w:rsid w:val="00FA333C"/>
    <w:rsid w:val="00FA33C1"/>
    <w:rsid w:val="00FA33DB"/>
    <w:rsid w:val="00FA3405"/>
    <w:rsid w:val="00FA3434"/>
    <w:rsid w:val="00FA345B"/>
    <w:rsid w:val="00FA3469"/>
    <w:rsid w:val="00FA34C3"/>
    <w:rsid w:val="00FA34EF"/>
    <w:rsid w:val="00FA34FB"/>
    <w:rsid w:val="00FA3524"/>
    <w:rsid w:val="00FA354A"/>
    <w:rsid w:val="00FA357C"/>
    <w:rsid w:val="00FA3587"/>
    <w:rsid w:val="00FA35A8"/>
    <w:rsid w:val="00FA35B2"/>
    <w:rsid w:val="00FA35DB"/>
    <w:rsid w:val="00FA35FC"/>
    <w:rsid w:val="00FA3602"/>
    <w:rsid w:val="00FA3641"/>
    <w:rsid w:val="00FA3653"/>
    <w:rsid w:val="00FA3654"/>
    <w:rsid w:val="00FA365A"/>
    <w:rsid w:val="00FA3668"/>
    <w:rsid w:val="00FA3675"/>
    <w:rsid w:val="00FA3677"/>
    <w:rsid w:val="00FA367D"/>
    <w:rsid w:val="00FA36A9"/>
    <w:rsid w:val="00FA36BA"/>
    <w:rsid w:val="00FA36C1"/>
    <w:rsid w:val="00FA36FB"/>
    <w:rsid w:val="00FA3713"/>
    <w:rsid w:val="00FA379E"/>
    <w:rsid w:val="00FA37BA"/>
    <w:rsid w:val="00FA37BE"/>
    <w:rsid w:val="00FA37C0"/>
    <w:rsid w:val="00FA37C6"/>
    <w:rsid w:val="00FA37D8"/>
    <w:rsid w:val="00FA37E5"/>
    <w:rsid w:val="00FA3831"/>
    <w:rsid w:val="00FA383C"/>
    <w:rsid w:val="00FA3840"/>
    <w:rsid w:val="00FA385A"/>
    <w:rsid w:val="00FA3872"/>
    <w:rsid w:val="00FA38BE"/>
    <w:rsid w:val="00FA38E7"/>
    <w:rsid w:val="00FA38F5"/>
    <w:rsid w:val="00FA3902"/>
    <w:rsid w:val="00FA3944"/>
    <w:rsid w:val="00FA3962"/>
    <w:rsid w:val="00FA3981"/>
    <w:rsid w:val="00FA3983"/>
    <w:rsid w:val="00FA39AE"/>
    <w:rsid w:val="00FA39B3"/>
    <w:rsid w:val="00FA39B4"/>
    <w:rsid w:val="00FA39D4"/>
    <w:rsid w:val="00FA39EB"/>
    <w:rsid w:val="00FA3A29"/>
    <w:rsid w:val="00FA3A3C"/>
    <w:rsid w:val="00FA3A4E"/>
    <w:rsid w:val="00FA3A4F"/>
    <w:rsid w:val="00FA3A61"/>
    <w:rsid w:val="00FA3AF6"/>
    <w:rsid w:val="00FA3B0B"/>
    <w:rsid w:val="00FA3B55"/>
    <w:rsid w:val="00FA3B74"/>
    <w:rsid w:val="00FA3B8F"/>
    <w:rsid w:val="00FA3BC8"/>
    <w:rsid w:val="00FA3BE8"/>
    <w:rsid w:val="00FA3BEF"/>
    <w:rsid w:val="00FA3C39"/>
    <w:rsid w:val="00FA3C58"/>
    <w:rsid w:val="00FA3C7A"/>
    <w:rsid w:val="00FA3CAE"/>
    <w:rsid w:val="00FA3CB7"/>
    <w:rsid w:val="00FA3CDC"/>
    <w:rsid w:val="00FA3CE5"/>
    <w:rsid w:val="00FA3CEA"/>
    <w:rsid w:val="00FA3D06"/>
    <w:rsid w:val="00FA3D35"/>
    <w:rsid w:val="00FA3D5E"/>
    <w:rsid w:val="00FA3DAA"/>
    <w:rsid w:val="00FA3E2C"/>
    <w:rsid w:val="00FA3EAA"/>
    <w:rsid w:val="00FA3EC0"/>
    <w:rsid w:val="00FA3ECC"/>
    <w:rsid w:val="00FA3EDC"/>
    <w:rsid w:val="00FA3EF5"/>
    <w:rsid w:val="00FA3F06"/>
    <w:rsid w:val="00FA3F45"/>
    <w:rsid w:val="00FA3F64"/>
    <w:rsid w:val="00FA3F68"/>
    <w:rsid w:val="00FA3FA3"/>
    <w:rsid w:val="00FA3FBD"/>
    <w:rsid w:val="00FA3FF3"/>
    <w:rsid w:val="00FA3FFC"/>
    <w:rsid w:val="00FA4025"/>
    <w:rsid w:val="00FA4034"/>
    <w:rsid w:val="00FA4071"/>
    <w:rsid w:val="00FA408D"/>
    <w:rsid w:val="00FA4093"/>
    <w:rsid w:val="00FA40A1"/>
    <w:rsid w:val="00FA40A3"/>
    <w:rsid w:val="00FA40A6"/>
    <w:rsid w:val="00FA40BB"/>
    <w:rsid w:val="00FA40C2"/>
    <w:rsid w:val="00FA40ED"/>
    <w:rsid w:val="00FA40FF"/>
    <w:rsid w:val="00FA412C"/>
    <w:rsid w:val="00FA4186"/>
    <w:rsid w:val="00FA4193"/>
    <w:rsid w:val="00FA4196"/>
    <w:rsid w:val="00FA41A6"/>
    <w:rsid w:val="00FA41BC"/>
    <w:rsid w:val="00FA41E1"/>
    <w:rsid w:val="00FA42A6"/>
    <w:rsid w:val="00FA42BF"/>
    <w:rsid w:val="00FA42E9"/>
    <w:rsid w:val="00FA4304"/>
    <w:rsid w:val="00FA4343"/>
    <w:rsid w:val="00FA4359"/>
    <w:rsid w:val="00FA43D1"/>
    <w:rsid w:val="00FA43DA"/>
    <w:rsid w:val="00FA43E4"/>
    <w:rsid w:val="00FA440A"/>
    <w:rsid w:val="00FA4442"/>
    <w:rsid w:val="00FA4446"/>
    <w:rsid w:val="00FA44C7"/>
    <w:rsid w:val="00FA44D8"/>
    <w:rsid w:val="00FA44E8"/>
    <w:rsid w:val="00FA4513"/>
    <w:rsid w:val="00FA454F"/>
    <w:rsid w:val="00FA45A3"/>
    <w:rsid w:val="00FA45AC"/>
    <w:rsid w:val="00FA45D3"/>
    <w:rsid w:val="00FA46A4"/>
    <w:rsid w:val="00FA46B0"/>
    <w:rsid w:val="00FA46B7"/>
    <w:rsid w:val="00FA46C8"/>
    <w:rsid w:val="00FA46FD"/>
    <w:rsid w:val="00FA4731"/>
    <w:rsid w:val="00FA478A"/>
    <w:rsid w:val="00FA4794"/>
    <w:rsid w:val="00FA47E5"/>
    <w:rsid w:val="00FA47FF"/>
    <w:rsid w:val="00FA4848"/>
    <w:rsid w:val="00FA486C"/>
    <w:rsid w:val="00FA4884"/>
    <w:rsid w:val="00FA4893"/>
    <w:rsid w:val="00FA489D"/>
    <w:rsid w:val="00FA48A6"/>
    <w:rsid w:val="00FA48A8"/>
    <w:rsid w:val="00FA48AC"/>
    <w:rsid w:val="00FA48C5"/>
    <w:rsid w:val="00FA48CB"/>
    <w:rsid w:val="00FA48F9"/>
    <w:rsid w:val="00FA48FB"/>
    <w:rsid w:val="00FA4902"/>
    <w:rsid w:val="00FA490A"/>
    <w:rsid w:val="00FA495C"/>
    <w:rsid w:val="00FA4962"/>
    <w:rsid w:val="00FA4968"/>
    <w:rsid w:val="00FA499E"/>
    <w:rsid w:val="00FA49F1"/>
    <w:rsid w:val="00FA49FF"/>
    <w:rsid w:val="00FA4A0C"/>
    <w:rsid w:val="00FA4A1C"/>
    <w:rsid w:val="00FA4A3F"/>
    <w:rsid w:val="00FA4A6E"/>
    <w:rsid w:val="00FA4A7F"/>
    <w:rsid w:val="00FA4A85"/>
    <w:rsid w:val="00FA4B38"/>
    <w:rsid w:val="00FA4B52"/>
    <w:rsid w:val="00FA4B60"/>
    <w:rsid w:val="00FA4BA8"/>
    <w:rsid w:val="00FA4C4F"/>
    <w:rsid w:val="00FA4C5C"/>
    <w:rsid w:val="00FA4C63"/>
    <w:rsid w:val="00FA4C87"/>
    <w:rsid w:val="00FA4C88"/>
    <w:rsid w:val="00FA4CA5"/>
    <w:rsid w:val="00FA4CF9"/>
    <w:rsid w:val="00FA4D31"/>
    <w:rsid w:val="00FA4D47"/>
    <w:rsid w:val="00FA4D6F"/>
    <w:rsid w:val="00FA4D73"/>
    <w:rsid w:val="00FA4D75"/>
    <w:rsid w:val="00FA4D81"/>
    <w:rsid w:val="00FA4DA0"/>
    <w:rsid w:val="00FA4DBA"/>
    <w:rsid w:val="00FA4DD5"/>
    <w:rsid w:val="00FA4DFB"/>
    <w:rsid w:val="00FA4DFF"/>
    <w:rsid w:val="00FA4E10"/>
    <w:rsid w:val="00FA4E24"/>
    <w:rsid w:val="00FA4E66"/>
    <w:rsid w:val="00FA4E83"/>
    <w:rsid w:val="00FA4EB1"/>
    <w:rsid w:val="00FA4ED3"/>
    <w:rsid w:val="00FA4EEE"/>
    <w:rsid w:val="00FA4EF7"/>
    <w:rsid w:val="00FA4F0A"/>
    <w:rsid w:val="00FA4F11"/>
    <w:rsid w:val="00FA4F44"/>
    <w:rsid w:val="00FA4FAC"/>
    <w:rsid w:val="00FA4FBA"/>
    <w:rsid w:val="00FA4FBE"/>
    <w:rsid w:val="00FA4FEE"/>
    <w:rsid w:val="00FA5002"/>
    <w:rsid w:val="00FA506C"/>
    <w:rsid w:val="00FA50A2"/>
    <w:rsid w:val="00FA50C0"/>
    <w:rsid w:val="00FA50C4"/>
    <w:rsid w:val="00FA50EB"/>
    <w:rsid w:val="00FA50F8"/>
    <w:rsid w:val="00FA5117"/>
    <w:rsid w:val="00FA5121"/>
    <w:rsid w:val="00FA5147"/>
    <w:rsid w:val="00FA5151"/>
    <w:rsid w:val="00FA51C3"/>
    <w:rsid w:val="00FA51E0"/>
    <w:rsid w:val="00FA51F1"/>
    <w:rsid w:val="00FA526C"/>
    <w:rsid w:val="00FA52AB"/>
    <w:rsid w:val="00FA52B3"/>
    <w:rsid w:val="00FA52E8"/>
    <w:rsid w:val="00FA533F"/>
    <w:rsid w:val="00FA534B"/>
    <w:rsid w:val="00FA5376"/>
    <w:rsid w:val="00FA5387"/>
    <w:rsid w:val="00FA53B4"/>
    <w:rsid w:val="00FA53CF"/>
    <w:rsid w:val="00FA53D6"/>
    <w:rsid w:val="00FA5450"/>
    <w:rsid w:val="00FA5460"/>
    <w:rsid w:val="00FA5466"/>
    <w:rsid w:val="00FA54F3"/>
    <w:rsid w:val="00FA54F5"/>
    <w:rsid w:val="00FA5513"/>
    <w:rsid w:val="00FA551B"/>
    <w:rsid w:val="00FA5531"/>
    <w:rsid w:val="00FA553D"/>
    <w:rsid w:val="00FA5586"/>
    <w:rsid w:val="00FA55B5"/>
    <w:rsid w:val="00FA55DD"/>
    <w:rsid w:val="00FA55DE"/>
    <w:rsid w:val="00FA55F6"/>
    <w:rsid w:val="00FA5600"/>
    <w:rsid w:val="00FA5628"/>
    <w:rsid w:val="00FA56B3"/>
    <w:rsid w:val="00FA56BE"/>
    <w:rsid w:val="00FA56C3"/>
    <w:rsid w:val="00FA56F2"/>
    <w:rsid w:val="00FA5736"/>
    <w:rsid w:val="00FA5763"/>
    <w:rsid w:val="00FA576E"/>
    <w:rsid w:val="00FA5774"/>
    <w:rsid w:val="00FA5788"/>
    <w:rsid w:val="00FA579F"/>
    <w:rsid w:val="00FA57AB"/>
    <w:rsid w:val="00FA57EE"/>
    <w:rsid w:val="00FA57F5"/>
    <w:rsid w:val="00FA5840"/>
    <w:rsid w:val="00FA5844"/>
    <w:rsid w:val="00FA584D"/>
    <w:rsid w:val="00FA58D0"/>
    <w:rsid w:val="00FA5910"/>
    <w:rsid w:val="00FA5937"/>
    <w:rsid w:val="00FA59BF"/>
    <w:rsid w:val="00FA59C1"/>
    <w:rsid w:val="00FA5A00"/>
    <w:rsid w:val="00FA5A39"/>
    <w:rsid w:val="00FA5A7C"/>
    <w:rsid w:val="00FA5A82"/>
    <w:rsid w:val="00FA5ACE"/>
    <w:rsid w:val="00FA5AF1"/>
    <w:rsid w:val="00FA5B20"/>
    <w:rsid w:val="00FA5B33"/>
    <w:rsid w:val="00FA5B87"/>
    <w:rsid w:val="00FA5BAE"/>
    <w:rsid w:val="00FA5BB6"/>
    <w:rsid w:val="00FA5BB8"/>
    <w:rsid w:val="00FA5BF3"/>
    <w:rsid w:val="00FA5C18"/>
    <w:rsid w:val="00FA5C63"/>
    <w:rsid w:val="00FA5CA3"/>
    <w:rsid w:val="00FA5D13"/>
    <w:rsid w:val="00FA5D1F"/>
    <w:rsid w:val="00FA5D24"/>
    <w:rsid w:val="00FA5D4E"/>
    <w:rsid w:val="00FA5D52"/>
    <w:rsid w:val="00FA5DAB"/>
    <w:rsid w:val="00FA5DE1"/>
    <w:rsid w:val="00FA5DF8"/>
    <w:rsid w:val="00FA5E0C"/>
    <w:rsid w:val="00FA5E10"/>
    <w:rsid w:val="00FA5E21"/>
    <w:rsid w:val="00FA5E7A"/>
    <w:rsid w:val="00FA5E82"/>
    <w:rsid w:val="00FA5ED1"/>
    <w:rsid w:val="00FA5F76"/>
    <w:rsid w:val="00FA5F85"/>
    <w:rsid w:val="00FA5F89"/>
    <w:rsid w:val="00FA5FAB"/>
    <w:rsid w:val="00FA5FB3"/>
    <w:rsid w:val="00FA5FCE"/>
    <w:rsid w:val="00FA5FE2"/>
    <w:rsid w:val="00FA5FEA"/>
    <w:rsid w:val="00FA6009"/>
    <w:rsid w:val="00FA6021"/>
    <w:rsid w:val="00FA6032"/>
    <w:rsid w:val="00FA6064"/>
    <w:rsid w:val="00FA609A"/>
    <w:rsid w:val="00FA60A5"/>
    <w:rsid w:val="00FA60D8"/>
    <w:rsid w:val="00FA60F7"/>
    <w:rsid w:val="00FA610E"/>
    <w:rsid w:val="00FA612E"/>
    <w:rsid w:val="00FA613D"/>
    <w:rsid w:val="00FA615C"/>
    <w:rsid w:val="00FA615D"/>
    <w:rsid w:val="00FA619E"/>
    <w:rsid w:val="00FA622B"/>
    <w:rsid w:val="00FA6271"/>
    <w:rsid w:val="00FA6277"/>
    <w:rsid w:val="00FA629D"/>
    <w:rsid w:val="00FA62C2"/>
    <w:rsid w:val="00FA62D8"/>
    <w:rsid w:val="00FA62F0"/>
    <w:rsid w:val="00FA62F5"/>
    <w:rsid w:val="00FA632C"/>
    <w:rsid w:val="00FA6333"/>
    <w:rsid w:val="00FA6380"/>
    <w:rsid w:val="00FA63AC"/>
    <w:rsid w:val="00FA63B1"/>
    <w:rsid w:val="00FA63B7"/>
    <w:rsid w:val="00FA63CF"/>
    <w:rsid w:val="00FA63FE"/>
    <w:rsid w:val="00FA6406"/>
    <w:rsid w:val="00FA642C"/>
    <w:rsid w:val="00FA6498"/>
    <w:rsid w:val="00FA64C1"/>
    <w:rsid w:val="00FA64E9"/>
    <w:rsid w:val="00FA6505"/>
    <w:rsid w:val="00FA6544"/>
    <w:rsid w:val="00FA656B"/>
    <w:rsid w:val="00FA65F3"/>
    <w:rsid w:val="00FA65F4"/>
    <w:rsid w:val="00FA660E"/>
    <w:rsid w:val="00FA6613"/>
    <w:rsid w:val="00FA6620"/>
    <w:rsid w:val="00FA664F"/>
    <w:rsid w:val="00FA66A6"/>
    <w:rsid w:val="00FA66FB"/>
    <w:rsid w:val="00FA6703"/>
    <w:rsid w:val="00FA6712"/>
    <w:rsid w:val="00FA673D"/>
    <w:rsid w:val="00FA6743"/>
    <w:rsid w:val="00FA6745"/>
    <w:rsid w:val="00FA6770"/>
    <w:rsid w:val="00FA67B0"/>
    <w:rsid w:val="00FA67C4"/>
    <w:rsid w:val="00FA67D4"/>
    <w:rsid w:val="00FA683B"/>
    <w:rsid w:val="00FA685C"/>
    <w:rsid w:val="00FA68A3"/>
    <w:rsid w:val="00FA68AC"/>
    <w:rsid w:val="00FA68B6"/>
    <w:rsid w:val="00FA68BF"/>
    <w:rsid w:val="00FA692F"/>
    <w:rsid w:val="00FA698B"/>
    <w:rsid w:val="00FA69CE"/>
    <w:rsid w:val="00FA6A0C"/>
    <w:rsid w:val="00FA6A2C"/>
    <w:rsid w:val="00FA6A51"/>
    <w:rsid w:val="00FA6A99"/>
    <w:rsid w:val="00FA6AD9"/>
    <w:rsid w:val="00FA6AF6"/>
    <w:rsid w:val="00FA6B3C"/>
    <w:rsid w:val="00FA6B46"/>
    <w:rsid w:val="00FA6BA8"/>
    <w:rsid w:val="00FA6BB7"/>
    <w:rsid w:val="00FA6BEC"/>
    <w:rsid w:val="00FA6BF7"/>
    <w:rsid w:val="00FA6BFF"/>
    <w:rsid w:val="00FA6C05"/>
    <w:rsid w:val="00FA6C07"/>
    <w:rsid w:val="00FA6C2B"/>
    <w:rsid w:val="00FA6C5A"/>
    <w:rsid w:val="00FA6CD9"/>
    <w:rsid w:val="00FA6CE4"/>
    <w:rsid w:val="00FA6CF7"/>
    <w:rsid w:val="00FA6D1E"/>
    <w:rsid w:val="00FA6D2A"/>
    <w:rsid w:val="00FA6D36"/>
    <w:rsid w:val="00FA6D39"/>
    <w:rsid w:val="00FA6D58"/>
    <w:rsid w:val="00FA6D78"/>
    <w:rsid w:val="00FA6DA9"/>
    <w:rsid w:val="00FA6DB5"/>
    <w:rsid w:val="00FA6DCB"/>
    <w:rsid w:val="00FA6DCE"/>
    <w:rsid w:val="00FA6DE4"/>
    <w:rsid w:val="00FA6E39"/>
    <w:rsid w:val="00FA6E5D"/>
    <w:rsid w:val="00FA6E68"/>
    <w:rsid w:val="00FA6E98"/>
    <w:rsid w:val="00FA6EA5"/>
    <w:rsid w:val="00FA6EC6"/>
    <w:rsid w:val="00FA6EEA"/>
    <w:rsid w:val="00FA6F37"/>
    <w:rsid w:val="00FA6F56"/>
    <w:rsid w:val="00FA6F79"/>
    <w:rsid w:val="00FA6F92"/>
    <w:rsid w:val="00FA6FC0"/>
    <w:rsid w:val="00FA7007"/>
    <w:rsid w:val="00FA7037"/>
    <w:rsid w:val="00FA7056"/>
    <w:rsid w:val="00FA706D"/>
    <w:rsid w:val="00FA709D"/>
    <w:rsid w:val="00FA70B7"/>
    <w:rsid w:val="00FA7104"/>
    <w:rsid w:val="00FA7139"/>
    <w:rsid w:val="00FA7144"/>
    <w:rsid w:val="00FA7149"/>
    <w:rsid w:val="00FA7153"/>
    <w:rsid w:val="00FA7195"/>
    <w:rsid w:val="00FA71AB"/>
    <w:rsid w:val="00FA71CC"/>
    <w:rsid w:val="00FA71E8"/>
    <w:rsid w:val="00FA7224"/>
    <w:rsid w:val="00FA7226"/>
    <w:rsid w:val="00FA726E"/>
    <w:rsid w:val="00FA727A"/>
    <w:rsid w:val="00FA7290"/>
    <w:rsid w:val="00FA729E"/>
    <w:rsid w:val="00FA72CD"/>
    <w:rsid w:val="00FA7307"/>
    <w:rsid w:val="00FA7362"/>
    <w:rsid w:val="00FA736B"/>
    <w:rsid w:val="00FA7394"/>
    <w:rsid w:val="00FA73A1"/>
    <w:rsid w:val="00FA73AD"/>
    <w:rsid w:val="00FA73B8"/>
    <w:rsid w:val="00FA73FA"/>
    <w:rsid w:val="00FA7416"/>
    <w:rsid w:val="00FA7453"/>
    <w:rsid w:val="00FA7476"/>
    <w:rsid w:val="00FA747B"/>
    <w:rsid w:val="00FA74DF"/>
    <w:rsid w:val="00FA754E"/>
    <w:rsid w:val="00FA7564"/>
    <w:rsid w:val="00FA7567"/>
    <w:rsid w:val="00FA756D"/>
    <w:rsid w:val="00FA757E"/>
    <w:rsid w:val="00FA7582"/>
    <w:rsid w:val="00FA75A6"/>
    <w:rsid w:val="00FA75D8"/>
    <w:rsid w:val="00FA75E5"/>
    <w:rsid w:val="00FA7623"/>
    <w:rsid w:val="00FA7633"/>
    <w:rsid w:val="00FA767D"/>
    <w:rsid w:val="00FA769C"/>
    <w:rsid w:val="00FA76A8"/>
    <w:rsid w:val="00FA76C4"/>
    <w:rsid w:val="00FA7706"/>
    <w:rsid w:val="00FA770F"/>
    <w:rsid w:val="00FA772B"/>
    <w:rsid w:val="00FA773F"/>
    <w:rsid w:val="00FA7776"/>
    <w:rsid w:val="00FA777B"/>
    <w:rsid w:val="00FA77D3"/>
    <w:rsid w:val="00FA77F0"/>
    <w:rsid w:val="00FA7816"/>
    <w:rsid w:val="00FA7826"/>
    <w:rsid w:val="00FA7846"/>
    <w:rsid w:val="00FA7866"/>
    <w:rsid w:val="00FA78B0"/>
    <w:rsid w:val="00FA78EE"/>
    <w:rsid w:val="00FA7920"/>
    <w:rsid w:val="00FA7972"/>
    <w:rsid w:val="00FA7A2B"/>
    <w:rsid w:val="00FA7A34"/>
    <w:rsid w:val="00FA7A97"/>
    <w:rsid w:val="00FA7BB2"/>
    <w:rsid w:val="00FA7BC4"/>
    <w:rsid w:val="00FA7BDE"/>
    <w:rsid w:val="00FA7C1A"/>
    <w:rsid w:val="00FA7C26"/>
    <w:rsid w:val="00FA7C2E"/>
    <w:rsid w:val="00FA7C5B"/>
    <w:rsid w:val="00FA7CB9"/>
    <w:rsid w:val="00FA7D36"/>
    <w:rsid w:val="00FA7D44"/>
    <w:rsid w:val="00FA7D95"/>
    <w:rsid w:val="00FA7DA7"/>
    <w:rsid w:val="00FA7E10"/>
    <w:rsid w:val="00FA7E3E"/>
    <w:rsid w:val="00FA7E68"/>
    <w:rsid w:val="00FA7E6C"/>
    <w:rsid w:val="00FA7E83"/>
    <w:rsid w:val="00FA7EF7"/>
    <w:rsid w:val="00FA7F33"/>
    <w:rsid w:val="00FA7F69"/>
    <w:rsid w:val="00FA7FA4"/>
    <w:rsid w:val="00FA7FAA"/>
    <w:rsid w:val="00FA7FAD"/>
    <w:rsid w:val="00FA7FE5"/>
    <w:rsid w:val="00FA7FFA"/>
    <w:rsid w:val="00FB0037"/>
    <w:rsid w:val="00FB0087"/>
    <w:rsid w:val="00FB00B1"/>
    <w:rsid w:val="00FB00B7"/>
    <w:rsid w:val="00FB00D0"/>
    <w:rsid w:val="00FB00D3"/>
    <w:rsid w:val="00FB00DF"/>
    <w:rsid w:val="00FB0139"/>
    <w:rsid w:val="00FB018C"/>
    <w:rsid w:val="00FB019A"/>
    <w:rsid w:val="00FB01C8"/>
    <w:rsid w:val="00FB01FA"/>
    <w:rsid w:val="00FB022F"/>
    <w:rsid w:val="00FB0285"/>
    <w:rsid w:val="00FB0308"/>
    <w:rsid w:val="00FB031A"/>
    <w:rsid w:val="00FB0333"/>
    <w:rsid w:val="00FB038A"/>
    <w:rsid w:val="00FB03A0"/>
    <w:rsid w:val="00FB03AA"/>
    <w:rsid w:val="00FB03E4"/>
    <w:rsid w:val="00FB03FE"/>
    <w:rsid w:val="00FB041E"/>
    <w:rsid w:val="00FB0420"/>
    <w:rsid w:val="00FB0430"/>
    <w:rsid w:val="00FB0465"/>
    <w:rsid w:val="00FB048A"/>
    <w:rsid w:val="00FB050E"/>
    <w:rsid w:val="00FB0515"/>
    <w:rsid w:val="00FB0542"/>
    <w:rsid w:val="00FB0544"/>
    <w:rsid w:val="00FB057E"/>
    <w:rsid w:val="00FB05A9"/>
    <w:rsid w:val="00FB061A"/>
    <w:rsid w:val="00FB061C"/>
    <w:rsid w:val="00FB0638"/>
    <w:rsid w:val="00FB0659"/>
    <w:rsid w:val="00FB06E5"/>
    <w:rsid w:val="00FB06EA"/>
    <w:rsid w:val="00FB0739"/>
    <w:rsid w:val="00FB07AD"/>
    <w:rsid w:val="00FB07D8"/>
    <w:rsid w:val="00FB0809"/>
    <w:rsid w:val="00FB0842"/>
    <w:rsid w:val="00FB0883"/>
    <w:rsid w:val="00FB08B9"/>
    <w:rsid w:val="00FB08D6"/>
    <w:rsid w:val="00FB0910"/>
    <w:rsid w:val="00FB0916"/>
    <w:rsid w:val="00FB094C"/>
    <w:rsid w:val="00FB0980"/>
    <w:rsid w:val="00FB0985"/>
    <w:rsid w:val="00FB0991"/>
    <w:rsid w:val="00FB099C"/>
    <w:rsid w:val="00FB09AA"/>
    <w:rsid w:val="00FB09C2"/>
    <w:rsid w:val="00FB09CC"/>
    <w:rsid w:val="00FB0A2B"/>
    <w:rsid w:val="00FB0A2C"/>
    <w:rsid w:val="00FB0A30"/>
    <w:rsid w:val="00FB0B44"/>
    <w:rsid w:val="00FB0B58"/>
    <w:rsid w:val="00FB0B67"/>
    <w:rsid w:val="00FB0BB5"/>
    <w:rsid w:val="00FB0BC9"/>
    <w:rsid w:val="00FB0BD8"/>
    <w:rsid w:val="00FB0BDE"/>
    <w:rsid w:val="00FB0BF6"/>
    <w:rsid w:val="00FB0BF9"/>
    <w:rsid w:val="00FB0C23"/>
    <w:rsid w:val="00FB0C2C"/>
    <w:rsid w:val="00FB0C56"/>
    <w:rsid w:val="00FB0C79"/>
    <w:rsid w:val="00FB0C8C"/>
    <w:rsid w:val="00FB0C98"/>
    <w:rsid w:val="00FB0CA1"/>
    <w:rsid w:val="00FB0CB7"/>
    <w:rsid w:val="00FB0CCA"/>
    <w:rsid w:val="00FB0CDD"/>
    <w:rsid w:val="00FB0CE4"/>
    <w:rsid w:val="00FB0CE6"/>
    <w:rsid w:val="00FB0D35"/>
    <w:rsid w:val="00FB0D72"/>
    <w:rsid w:val="00FB0DA6"/>
    <w:rsid w:val="00FB0DD0"/>
    <w:rsid w:val="00FB0DE2"/>
    <w:rsid w:val="00FB0E02"/>
    <w:rsid w:val="00FB0E16"/>
    <w:rsid w:val="00FB0E31"/>
    <w:rsid w:val="00FB0E47"/>
    <w:rsid w:val="00FB0E53"/>
    <w:rsid w:val="00FB0E6B"/>
    <w:rsid w:val="00FB0E80"/>
    <w:rsid w:val="00FB0E82"/>
    <w:rsid w:val="00FB0E8B"/>
    <w:rsid w:val="00FB0EA9"/>
    <w:rsid w:val="00FB0EB6"/>
    <w:rsid w:val="00FB0ED5"/>
    <w:rsid w:val="00FB0F3F"/>
    <w:rsid w:val="00FB0F88"/>
    <w:rsid w:val="00FB0F8A"/>
    <w:rsid w:val="00FB0F8F"/>
    <w:rsid w:val="00FB0FAA"/>
    <w:rsid w:val="00FB0FB9"/>
    <w:rsid w:val="00FB0FCF"/>
    <w:rsid w:val="00FB102E"/>
    <w:rsid w:val="00FB1045"/>
    <w:rsid w:val="00FB104B"/>
    <w:rsid w:val="00FB104E"/>
    <w:rsid w:val="00FB1057"/>
    <w:rsid w:val="00FB107E"/>
    <w:rsid w:val="00FB1154"/>
    <w:rsid w:val="00FB11AD"/>
    <w:rsid w:val="00FB11BA"/>
    <w:rsid w:val="00FB11C3"/>
    <w:rsid w:val="00FB11DD"/>
    <w:rsid w:val="00FB11F1"/>
    <w:rsid w:val="00FB1201"/>
    <w:rsid w:val="00FB1206"/>
    <w:rsid w:val="00FB1212"/>
    <w:rsid w:val="00FB122F"/>
    <w:rsid w:val="00FB125E"/>
    <w:rsid w:val="00FB12A0"/>
    <w:rsid w:val="00FB135E"/>
    <w:rsid w:val="00FB137A"/>
    <w:rsid w:val="00FB138B"/>
    <w:rsid w:val="00FB138C"/>
    <w:rsid w:val="00FB13A3"/>
    <w:rsid w:val="00FB13CC"/>
    <w:rsid w:val="00FB142B"/>
    <w:rsid w:val="00FB1436"/>
    <w:rsid w:val="00FB1453"/>
    <w:rsid w:val="00FB145A"/>
    <w:rsid w:val="00FB14AD"/>
    <w:rsid w:val="00FB150A"/>
    <w:rsid w:val="00FB152B"/>
    <w:rsid w:val="00FB153F"/>
    <w:rsid w:val="00FB1559"/>
    <w:rsid w:val="00FB158C"/>
    <w:rsid w:val="00FB1591"/>
    <w:rsid w:val="00FB159B"/>
    <w:rsid w:val="00FB15AD"/>
    <w:rsid w:val="00FB15F4"/>
    <w:rsid w:val="00FB16AA"/>
    <w:rsid w:val="00FB16F7"/>
    <w:rsid w:val="00FB1707"/>
    <w:rsid w:val="00FB170E"/>
    <w:rsid w:val="00FB1719"/>
    <w:rsid w:val="00FB174B"/>
    <w:rsid w:val="00FB174F"/>
    <w:rsid w:val="00FB1776"/>
    <w:rsid w:val="00FB179E"/>
    <w:rsid w:val="00FB17AD"/>
    <w:rsid w:val="00FB17CB"/>
    <w:rsid w:val="00FB17E6"/>
    <w:rsid w:val="00FB180B"/>
    <w:rsid w:val="00FB1866"/>
    <w:rsid w:val="00FB18BE"/>
    <w:rsid w:val="00FB18CE"/>
    <w:rsid w:val="00FB1921"/>
    <w:rsid w:val="00FB1997"/>
    <w:rsid w:val="00FB19D2"/>
    <w:rsid w:val="00FB19D6"/>
    <w:rsid w:val="00FB1A57"/>
    <w:rsid w:val="00FB1A6D"/>
    <w:rsid w:val="00FB1A9E"/>
    <w:rsid w:val="00FB1ADB"/>
    <w:rsid w:val="00FB1B54"/>
    <w:rsid w:val="00FB1BBD"/>
    <w:rsid w:val="00FB1BE9"/>
    <w:rsid w:val="00FB1C26"/>
    <w:rsid w:val="00FB1C3E"/>
    <w:rsid w:val="00FB1CAA"/>
    <w:rsid w:val="00FB1CDE"/>
    <w:rsid w:val="00FB1CE4"/>
    <w:rsid w:val="00FB1CF5"/>
    <w:rsid w:val="00FB1D5D"/>
    <w:rsid w:val="00FB1D8C"/>
    <w:rsid w:val="00FB1DC3"/>
    <w:rsid w:val="00FB1DF2"/>
    <w:rsid w:val="00FB1E35"/>
    <w:rsid w:val="00FB1EE0"/>
    <w:rsid w:val="00FB1EF6"/>
    <w:rsid w:val="00FB1F17"/>
    <w:rsid w:val="00FB1F1F"/>
    <w:rsid w:val="00FB1F3F"/>
    <w:rsid w:val="00FB1F52"/>
    <w:rsid w:val="00FB1F68"/>
    <w:rsid w:val="00FB1F87"/>
    <w:rsid w:val="00FB1FBC"/>
    <w:rsid w:val="00FB2034"/>
    <w:rsid w:val="00FB204A"/>
    <w:rsid w:val="00FB205F"/>
    <w:rsid w:val="00FB207B"/>
    <w:rsid w:val="00FB208C"/>
    <w:rsid w:val="00FB20AC"/>
    <w:rsid w:val="00FB20BB"/>
    <w:rsid w:val="00FB20D2"/>
    <w:rsid w:val="00FB20D4"/>
    <w:rsid w:val="00FB20ED"/>
    <w:rsid w:val="00FB20F5"/>
    <w:rsid w:val="00FB2101"/>
    <w:rsid w:val="00FB2105"/>
    <w:rsid w:val="00FB2110"/>
    <w:rsid w:val="00FB2124"/>
    <w:rsid w:val="00FB2136"/>
    <w:rsid w:val="00FB21A2"/>
    <w:rsid w:val="00FB21A3"/>
    <w:rsid w:val="00FB21BC"/>
    <w:rsid w:val="00FB221E"/>
    <w:rsid w:val="00FB223F"/>
    <w:rsid w:val="00FB2244"/>
    <w:rsid w:val="00FB227B"/>
    <w:rsid w:val="00FB22CC"/>
    <w:rsid w:val="00FB2332"/>
    <w:rsid w:val="00FB234D"/>
    <w:rsid w:val="00FB235C"/>
    <w:rsid w:val="00FB236A"/>
    <w:rsid w:val="00FB236C"/>
    <w:rsid w:val="00FB23E7"/>
    <w:rsid w:val="00FB23F9"/>
    <w:rsid w:val="00FB2420"/>
    <w:rsid w:val="00FB244A"/>
    <w:rsid w:val="00FB255C"/>
    <w:rsid w:val="00FB258D"/>
    <w:rsid w:val="00FB25D3"/>
    <w:rsid w:val="00FB25DB"/>
    <w:rsid w:val="00FB260D"/>
    <w:rsid w:val="00FB2610"/>
    <w:rsid w:val="00FB263A"/>
    <w:rsid w:val="00FB265A"/>
    <w:rsid w:val="00FB26A2"/>
    <w:rsid w:val="00FB26C4"/>
    <w:rsid w:val="00FB26CA"/>
    <w:rsid w:val="00FB26CE"/>
    <w:rsid w:val="00FB26D1"/>
    <w:rsid w:val="00FB26DF"/>
    <w:rsid w:val="00FB2702"/>
    <w:rsid w:val="00FB2719"/>
    <w:rsid w:val="00FB274E"/>
    <w:rsid w:val="00FB2772"/>
    <w:rsid w:val="00FB27B2"/>
    <w:rsid w:val="00FB27BA"/>
    <w:rsid w:val="00FB27F9"/>
    <w:rsid w:val="00FB2822"/>
    <w:rsid w:val="00FB2851"/>
    <w:rsid w:val="00FB2853"/>
    <w:rsid w:val="00FB2861"/>
    <w:rsid w:val="00FB2866"/>
    <w:rsid w:val="00FB289B"/>
    <w:rsid w:val="00FB28D6"/>
    <w:rsid w:val="00FB28EA"/>
    <w:rsid w:val="00FB2922"/>
    <w:rsid w:val="00FB2958"/>
    <w:rsid w:val="00FB29B0"/>
    <w:rsid w:val="00FB29E7"/>
    <w:rsid w:val="00FB2A72"/>
    <w:rsid w:val="00FB2A85"/>
    <w:rsid w:val="00FB2A9A"/>
    <w:rsid w:val="00FB2AC6"/>
    <w:rsid w:val="00FB2AD1"/>
    <w:rsid w:val="00FB2AD5"/>
    <w:rsid w:val="00FB2AEB"/>
    <w:rsid w:val="00FB2B1E"/>
    <w:rsid w:val="00FB2B3F"/>
    <w:rsid w:val="00FB2B54"/>
    <w:rsid w:val="00FB2B55"/>
    <w:rsid w:val="00FB2BC5"/>
    <w:rsid w:val="00FB2BCA"/>
    <w:rsid w:val="00FB2BF9"/>
    <w:rsid w:val="00FB2C28"/>
    <w:rsid w:val="00FB2CDF"/>
    <w:rsid w:val="00FB2CEF"/>
    <w:rsid w:val="00FB2D1C"/>
    <w:rsid w:val="00FB2D4F"/>
    <w:rsid w:val="00FB2D58"/>
    <w:rsid w:val="00FB2D77"/>
    <w:rsid w:val="00FB2D7A"/>
    <w:rsid w:val="00FB2D9F"/>
    <w:rsid w:val="00FB2DCB"/>
    <w:rsid w:val="00FB2DD9"/>
    <w:rsid w:val="00FB2DFF"/>
    <w:rsid w:val="00FB2E0C"/>
    <w:rsid w:val="00FB2E11"/>
    <w:rsid w:val="00FB2E1F"/>
    <w:rsid w:val="00FB2E49"/>
    <w:rsid w:val="00FB2E50"/>
    <w:rsid w:val="00FB2E59"/>
    <w:rsid w:val="00FB2E60"/>
    <w:rsid w:val="00FB2E61"/>
    <w:rsid w:val="00FB2E66"/>
    <w:rsid w:val="00FB2E73"/>
    <w:rsid w:val="00FB2E82"/>
    <w:rsid w:val="00FB2E8A"/>
    <w:rsid w:val="00FB2ED4"/>
    <w:rsid w:val="00FB2F25"/>
    <w:rsid w:val="00FB2F32"/>
    <w:rsid w:val="00FB2F39"/>
    <w:rsid w:val="00FB2F43"/>
    <w:rsid w:val="00FB2F46"/>
    <w:rsid w:val="00FB2F9D"/>
    <w:rsid w:val="00FB2FD3"/>
    <w:rsid w:val="00FB2FF1"/>
    <w:rsid w:val="00FB3042"/>
    <w:rsid w:val="00FB3078"/>
    <w:rsid w:val="00FB30E5"/>
    <w:rsid w:val="00FB30FD"/>
    <w:rsid w:val="00FB311F"/>
    <w:rsid w:val="00FB312F"/>
    <w:rsid w:val="00FB3159"/>
    <w:rsid w:val="00FB3170"/>
    <w:rsid w:val="00FB3188"/>
    <w:rsid w:val="00FB31A1"/>
    <w:rsid w:val="00FB31B2"/>
    <w:rsid w:val="00FB31E2"/>
    <w:rsid w:val="00FB3208"/>
    <w:rsid w:val="00FB324F"/>
    <w:rsid w:val="00FB326D"/>
    <w:rsid w:val="00FB3275"/>
    <w:rsid w:val="00FB328F"/>
    <w:rsid w:val="00FB3295"/>
    <w:rsid w:val="00FB32F9"/>
    <w:rsid w:val="00FB32FA"/>
    <w:rsid w:val="00FB332A"/>
    <w:rsid w:val="00FB3385"/>
    <w:rsid w:val="00FB33FA"/>
    <w:rsid w:val="00FB342B"/>
    <w:rsid w:val="00FB348E"/>
    <w:rsid w:val="00FB3494"/>
    <w:rsid w:val="00FB34B4"/>
    <w:rsid w:val="00FB34C8"/>
    <w:rsid w:val="00FB34E1"/>
    <w:rsid w:val="00FB34F2"/>
    <w:rsid w:val="00FB34F8"/>
    <w:rsid w:val="00FB356A"/>
    <w:rsid w:val="00FB356E"/>
    <w:rsid w:val="00FB359F"/>
    <w:rsid w:val="00FB35A8"/>
    <w:rsid w:val="00FB35C7"/>
    <w:rsid w:val="00FB3636"/>
    <w:rsid w:val="00FB365D"/>
    <w:rsid w:val="00FB36A6"/>
    <w:rsid w:val="00FB3709"/>
    <w:rsid w:val="00FB372C"/>
    <w:rsid w:val="00FB3731"/>
    <w:rsid w:val="00FB376C"/>
    <w:rsid w:val="00FB37D5"/>
    <w:rsid w:val="00FB37E0"/>
    <w:rsid w:val="00FB37E9"/>
    <w:rsid w:val="00FB3807"/>
    <w:rsid w:val="00FB3818"/>
    <w:rsid w:val="00FB3829"/>
    <w:rsid w:val="00FB384A"/>
    <w:rsid w:val="00FB388E"/>
    <w:rsid w:val="00FB388F"/>
    <w:rsid w:val="00FB389C"/>
    <w:rsid w:val="00FB389D"/>
    <w:rsid w:val="00FB38A9"/>
    <w:rsid w:val="00FB38C6"/>
    <w:rsid w:val="00FB38EB"/>
    <w:rsid w:val="00FB38EC"/>
    <w:rsid w:val="00FB3925"/>
    <w:rsid w:val="00FB3948"/>
    <w:rsid w:val="00FB39AE"/>
    <w:rsid w:val="00FB39C2"/>
    <w:rsid w:val="00FB39F4"/>
    <w:rsid w:val="00FB39FB"/>
    <w:rsid w:val="00FB3A1B"/>
    <w:rsid w:val="00FB3A2D"/>
    <w:rsid w:val="00FB3A7E"/>
    <w:rsid w:val="00FB3A82"/>
    <w:rsid w:val="00FB3A94"/>
    <w:rsid w:val="00FB3AA2"/>
    <w:rsid w:val="00FB3AC3"/>
    <w:rsid w:val="00FB3AD2"/>
    <w:rsid w:val="00FB3AD5"/>
    <w:rsid w:val="00FB3ADD"/>
    <w:rsid w:val="00FB3AFF"/>
    <w:rsid w:val="00FB3BAA"/>
    <w:rsid w:val="00FB3BD9"/>
    <w:rsid w:val="00FB3BFE"/>
    <w:rsid w:val="00FB3C3E"/>
    <w:rsid w:val="00FB3C44"/>
    <w:rsid w:val="00FB3C52"/>
    <w:rsid w:val="00FB3C5B"/>
    <w:rsid w:val="00FB3CE2"/>
    <w:rsid w:val="00FB3D16"/>
    <w:rsid w:val="00FB3D1D"/>
    <w:rsid w:val="00FB3D1F"/>
    <w:rsid w:val="00FB3D47"/>
    <w:rsid w:val="00FB3D5B"/>
    <w:rsid w:val="00FB3DCA"/>
    <w:rsid w:val="00FB3E0F"/>
    <w:rsid w:val="00FB3E17"/>
    <w:rsid w:val="00FB3E54"/>
    <w:rsid w:val="00FB3E8D"/>
    <w:rsid w:val="00FB3E9C"/>
    <w:rsid w:val="00FB3ED2"/>
    <w:rsid w:val="00FB3EFE"/>
    <w:rsid w:val="00FB3F05"/>
    <w:rsid w:val="00FB3F36"/>
    <w:rsid w:val="00FB3F3C"/>
    <w:rsid w:val="00FB3F62"/>
    <w:rsid w:val="00FB3F78"/>
    <w:rsid w:val="00FB3F80"/>
    <w:rsid w:val="00FB3FA4"/>
    <w:rsid w:val="00FB3FB8"/>
    <w:rsid w:val="00FB3FCB"/>
    <w:rsid w:val="00FB400B"/>
    <w:rsid w:val="00FB4014"/>
    <w:rsid w:val="00FB401B"/>
    <w:rsid w:val="00FB406A"/>
    <w:rsid w:val="00FB40DB"/>
    <w:rsid w:val="00FB40E0"/>
    <w:rsid w:val="00FB4150"/>
    <w:rsid w:val="00FB4151"/>
    <w:rsid w:val="00FB4153"/>
    <w:rsid w:val="00FB4179"/>
    <w:rsid w:val="00FB41DA"/>
    <w:rsid w:val="00FB4274"/>
    <w:rsid w:val="00FB428D"/>
    <w:rsid w:val="00FB42C7"/>
    <w:rsid w:val="00FB4314"/>
    <w:rsid w:val="00FB4356"/>
    <w:rsid w:val="00FB439B"/>
    <w:rsid w:val="00FB439C"/>
    <w:rsid w:val="00FB43FF"/>
    <w:rsid w:val="00FB4401"/>
    <w:rsid w:val="00FB441D"/>
    <w:rsid w:val="00FB4423"/>
    <w:rsid w:val="00FB4433"/>
    <w:rsid w:val="00FB4436"/>
    <w:rsid w:val="00FB4472"/>
    <w:rsid w:val="00FB44A1"/>
    <w:rsid w:val="00FB44C1"/>
    <w:rsid w:val="00FB44CF"/>
    <w:rsid w:val="00FB44D1"/>
    <w:rsid w:val="00FB44F1"/>
    <w:rsid w:val="00FB44FE"/>
    <w:rsid w:val="00FB4526"/>
    <w:rsid w:val="00FB453E"/>
    <w:rsid w:val="00FB455A"/>
    <w:rsid w:val="00FB4571"/>
    <w:rsid w:val="00FB4591"/>
    <w:rsid w:val="00FB45DE"/>
    <w:rsid w:val="00FB45E4"/>
    <w:rsid w:val="00FB45F8"/>
    <w:rsid w:val="00FB466E"/>
    <w:rsid w:val="00FB4683"/>
    <w:rsid w:val="00FB46E7"/>
    <w:rsid w:val="00FB4701"/>
    <w:rsid w:val="00FB4706"/>
    <w:rsid w:val="00FB470A"/>
    <w:rsid w:val="00FB4712"/>
    <w:rsid w:val="00FB471B"/>
    <w:rsid w:val="00FB471D"/>
    <w:rsid w:val="00FB472E"/>
    <w:rsid w:val="00FB476B"/>
    <w:rsid w:val="00FB47CD"/>
    <w:rsid w:val="00FB4899"/>
    <w:rsid w:val="00FB48AF"/>
    <w:rsid w:val="00FB48EF"/>
    <w:rsid w:val="00FB4907"/>
    <w:rsid w:val="00FB4933"/>
    <w:rsid w:val="00FB4948"/>
    <w:rsid w:val="00FB4996"/>
    <w:rsid w:val="00FB499B"/>
    <w:rsid w:val="00FB49BB"/>
    <w:rsid w:val="00FB4A12"/>
    <w:rsid w:val="00FB4AF7"/>
    <w:rsid w:val="00FB4B1E"/>
    <w:rsid w:val="00FB4B38"/>
    <w:rsid w:val="00FB4B81"/>
    <w:rsid w:val="00FB4BA8"/>
    <w:rsid w:val="00FB4BBC"/>
    <w:rsid w:val="00FB4BD3"/>
    <w:rsid w:val="00FB4BF6"/>
    <w:rsid w:val="00FB4BF9"/>
    <w:rsid w:val="00FB4C31"/>
    <w:rsid w:val="00FB4C3C"/>
    <w:rsid w:val="00FB4C47"/>
    <w:rsid w:val="00FB4C66"/>
    <w:rsid w:val="00FB4C9F"/>
    <w:rsid w:val="00FB4CA2"/>
    <w:rsid w:val="00FB4CB0"/>
    <w:rsid w:val="00FB4CD1"/>
    <w:rsid w:val="00FB4CE1"/>
    <w:rsid w:val="00FB4CF6"/>
    <w:rsid w:val="00FB4D2D"/>
    <w:rsid w:val="00FB4D3A"/>
    <w:rsid w:val="00FB4D40"/>
    <w:rsid w:val="00FB4D99"/>
    <w:rsid w:val="00FB4E07"/>
    <w:rsid w:val="00FB4E0F"/>
    <w:rsid w:val="00FB4E2D"/>
    <w:rsid w:val="00FB4E49"/>
    <w:rsid w:val="00FB4E8E"/>
    <w:rsid w:val="00FB4EAC"/>
    <w:rsid w:val="00FB4EC4"/>
    <w:rsid w:val="00FB4EC9"/>
    <w:rsid w:val="00FB4EE0"/>
    <w:rsid w:val="00FB4F41"/>
    <w:rsid w:val="00FB4F61"/>
    <w:rsid w:val="00FB4F74"/>
    <w:rsid w:val="00FB4FA0"/>
    <w:rsid w:val="00FB4FEF"/>
    <w:rsid w:val="00FB500F"/>
    <w:rsid w:val="00FB501D"/>
    <w:rsid w:val="00FB503E"/>
    <w:rsid w:val="00FB506A"/>
    <w:rsid w:val="00FB5073"/>
    <w:rsid w:val="00FB508C"/>
    <w:rsid w:val="00FB5094"/>
    <w:rsid w:val="00FB509A"/>
    <w:rsid w:val="00FB50AF"/>
    <w:rsid w:val="00FB50B0"/>
    <w:rsid w:val="00FB50C6"/>
    <w:rsid w:val="00FB50D4"/>
    <w:rsid w:val="00FB5107"/>
    <w:rsid w:val="00FB515B"/>
    <w:rsid w:val="00FB51A1"/>
    <w:rsid w:val="00FB522B"/>
    <w:rsid w:val="00FB526B"/>
    <w:rsid w:val="00FB5324"/>
    <w:rsid w:val="00FB5393"/>
    <w:rsid w:val="00FB53A4"/>
    <w:rsid w:val="00FB53B6"/>
    <w:rsid w:val="00FB53CB"/>
    <w:rsid w:val="00FB5469"/>
    <w:rsid w:val="00FB547E"/>
    <w:rsid w:val="00FB5496"/>
    <w:rsid w:val="00FB54B0"/>
    <w:rsid w:val="00FB54BE"/>
    <w:rsid w:val="00FB54E4"/>
    <w:rsid w:val="00FB54E6"/>
    <w:rsid w:val="00FB54F6"/>
    <w:rsid w:val="00FB5515"/>
    <w:rsid w:val="00FB552A"/>
    <w:rsid w:val="00FB5534"/>
    <w:rsid w:val="00FB5538"/>
    <w:rsid w:val="00FB553C"/>
    <w:rsid w:val="00FB5547"/>
    <w:rsid w:val="00FB5559"/>
    <w:rsid w:val="00FB5571"/>
    <w:rsid w:val="00FB5585"/>
    <w:rsid w:val="00FB5603"/>
    <w:rsid w:val="00FB5637"/>
    <w:rsid w:val="00FB5645"/>
    <w:rsid w:val="00FB564C"/>
    <w:rsid w:val="00FB56A3"/>
    <w:rsid w:val="00FB56E6"/>
    <w:rsid w:val="00FB56F2"/>
    <w:rsid w:val="00FB56FE"/>
    <w:rsid w:val="00FB5708"/>
    <w:rsid w:val="00FB5717"/>
    <w:rsid w:val="00FB572C"/>
    <w:rsid w:val="00FB574C"/>
    <w:rsid w:val="00FB5754"/>
    <w:rsid w:val="00FB576F"/>
    <w:rsid w:val="00FB5787"/>
    <w:rsid w:val="00FB57D3"/>
    <w:rsid w:val="00FB5800"/>
    <w:rsid w:val="00FB5813"/>
    <w:rsid w:val="00FB584B"/>
    <w:rsid w:val="00FB5853"/>
    <w:rsid w:val="00FB5864"/>
    <w:rsid w:val="00FB586C"/>
    <w:rsid w:val="00FB586E"/>
    <w:rsid w:val="00FB58C0"/>
    <w:rsid w:val="00FB58C2"/>
    <w:rsid w:val="00FB58ED"/>
    <w:rsid w:val="00FB58F8"/>
    <w:rsid w:val="00FB5903"/>
    <w:rsid w:val="00FB592A"/>
    <w:rsid w:val="00FB596B"/>
    <w:rsid w:val="00FB59DE"/>
    <w:rsid w:val="00FB59E0"/>
    <w:rsid w:val="00FB5A75"/>
    <w:rsid w:val="00FB5A98"/>
    <w:rsid w:val="00FB5AB2"/>
    <w:rsid w:val="00FB5ABE"/>
    <w:rsid w:val="00FB5AC4"/>
    <w:rsid w:val="00FB5AE6"/>
    <w:rsid w:val="00FB5B2B"/>
    <w:rsid w:val="00FB5BC9"/>
    <w:rsid w:val="00FB5BE2"/>
    <w:rsid w:val="00FB5C22"/>
    <w:rsid w:val="00FB5D1D"/>
    <w:rsid w:val="00FB5D31"/>
    <w:rsid w:val="00FB5D3E"/>
    <w:rsid w:val="00FB5D5E"/>
    <w:rsid w:val="00FB5D71"/>
    <w:rsid w:val="00FB5DBA"/>
    <w:rsid w:val="00FB5E3A"/>
    <w:rsid w:val="00FB5E99"/>
    <w:rsid w:val="00FB5EE8"/>
    <w:rsid w:val="00FB5EFF"/>
    <w:rsid w:val="00FB5F02"/>
    <w:rsid w:val="00FB5F38"/>
    <w:rsid w:val="00FB5F3C"/>
    <w:rsid w:val="00FB5F40"/>
    <w:rsid w:val="00FB5F52"/>
    <w:rsid w:val="00FB5F7C"/>
    <w:rsid w:val="00FB5F85"/>
    <w:rsid w:val="00FB5FCB"/>
    <w:rsid w:val="00FB5FF6"/>
    <w:rsid w:val="00FB600C"/>
    <w:rsid w:val="00FB6033"/>
    <w:rsid w:val="00FB604E"/>
    <w:rsid w:val="00FB607B"/>
    <w:rsid w:val="00FB608B"/>
    <w:rsid w:val="00FB60A3"/>
    <w:rsid w:val="00FB60AD"/>
    <w:rsid w:val="00FB60BD"/>
    <w:rsid w:val="00FB60DE"/>
    <w:rsid w:val="00FB6118"/>
    <w:rsid w:val="00FB6119"/>
    <w:rsid w:val="00FB6127"/>
    <w:rsid w:val="00FB6156"/>
    <w:rsid w:val="00FB615E"/>
    <w:rsid w:val="00FB61C0"/>
    <w:rsid w:val="00FB61E5"/>
    <w:rsid w:val="00FB6200"/>
    <w:rsid w:val="00FB6213"/>
    <w:rsid w:val="00FB6215"/>
    <w:rsid w:val="00FB621E"/>
    <w:rsid w:val="00FB6226"/>
    <w:rsid w:val="00FB622F"/>
    <w:rsid w:val="00FB6254"/>
    <w:rsid w:val="00FB627D"/>
    <w:rsid w:val="00FB628B"/>
    <w:rsid w:val="00FB6314"/>
    <w:rsid w:val="00FB633F"/>
    <w:rsid w:val="00FB6343"/>
    <w:rsid w:val="00FB634B"/>
    <w:rsid w:val="00FB6381"/>
    <w:rsid w:val="00FB63B8"/>
    <w:rsid w:val="00FB63CB"/>
    <w:rsid w:val="00FB63F4"/>
    <w:rsid w:val="00FB645B"/>
    <w:rsid w:val="00FB647F"/>
    <w:rsid w:val="00FB64DA"/>
    <w:rsid w:val="00FB650A"/>
    <w:rsid w:val="00FB6516"/>
    <w:rsid w:val="00FB654B"/>
    <w:rsid w:val="00FB654E"/>
    <w:rsid w:val="00FB655B"/>
    <w:rsid w:val="00FB65CD"/>
    <w:rsid w:val="00FB65EE"/>
    <w:rsid w:val="00FB6624"/>
    <w:rsid w:val="00FB6627"/>
    <w:rsid w:val="00FB66F5"/>
    <w:rsid w:val="00FB6706"/>
    <w:rsid w:val="00FB6725"/>
    <w:rsid w:val="00FB6760"/>
    <w:rsid w:val="00FB67BD"/>
    <w:rsid w:val="00FB67FF"/>
    <w:rsid w:val="00FB6822"/>
    <w:rsid w:val="00FB6877"/>
    <w:rsid w:val="00FB6894"/>
    <w:rsid w:val="00FB68E0"/>
    <w:rsid w:val="00FB6901"/>
    <w:rsid w:val="00FB691F"/>
    <w:rsid w:val="00FB6931"/>
    <w:rsid w:val="00FB694B"/>
    <w:rsid w:val="00FB6976"/>
    <w:rsid w:val="00FB698A"/>
    <w:rsid w:val="00FB699A"/>
    <w:rsid w:val="00FB69FA"/>
    <w:rsid w:val="00FB6A35"/>
    <w:rsid w:val="00FB6A3A"/>
    <w:rsid w:val="00FB6A63"/>
    <w:rsid w:val="00FB6A6A"/>
    <w:rsid w:val="00FB6AA3"/>
    <w:rsid w:val="00FB6AAA"/>
    <w:rsid w:val="00FB6AC0"/>
    <w:rsid w:val="00FB6B67"/>
    <w:rsid w:val="00FB6B9B"/>
    <w:rsid w:val="00FB6BDA"/>
    <w:rsid w:val="00FB6BE3"/>
    <w:rsid w:val="00FB6C1D"/>
    <w:rsid w:val="00FB6CAA"/>
    <w:rsid w:val="00FB6D12"/>
    <w:rsid w:val="00FB6D20"/>
    <w:rsid w:val="00FB6D25"/>
    <w:rsid w:val="00FB6D2A"/>
    <w:rsid w:val="00FB6D57"/>
    <w:rsid w:val="00FB6DB0"/>
    <w:rsid w:val="00FB6DB4"/>
    <w:rsid w:val="00FB6DCF"/>
    <w:rsid w:val="00FB6E1C"/>
    <w:rsid w:val="00FB6E20"/>
    <w:rsid w:val="00FB6E2F"/>
    <w:rsid w:val="00FB6E35"/>
    <w:rsid w:val="00FB6E82"/>
    <w:rsid w:val="00FB6EED"/>
    <w:rsid w:val="00FB6EF1"/>
    <w:rsid w:val="00FB6F08"/>
    <w:rsid w:val="00FB6F1A"/>
    <w:rsid w:val="00FB6F1C"/>
    <w:rsid w:val="00FB6F29"/>
    <w:rsid w:val="00FB6F39"/>
    <w:rsid w:val="00FB6F52"/>
    <w:rsid w:val="00FB6F91"/>
    <w:rsid w:val="00FB6FA4"/>
    <w:rsid w:val="00FB6FCA"/>
    <w:rsid w:val="00FB701A"/>
    <w:rsid w:val="00FB70AC"/>
    <w:rsid w:val="00FB70CF"/>
    <w:rsid w:val="00FB70DA"/>
    <w:rsid w:val="00FB710D"/>
    <w:rsid w:val="00FB7118"/>
    <w:rsid w:val="00FB7174"/>
    <w:rsid w:val="00FB7194"/>
    <w:rsid w:val="00FB71A7"/>
    <w:rsid w:val="00FB71BA"/>
    <w:rsid w:val="00FB7210"/>
    <w:rsid w:val="00FB7215"/>
    <w:rsid w:val="00FB7216"/>
    <w:rsid w:val="00FB7236"/>
    <w:rsid w:val="00FB7270"/>
    <w:rsid w:val="00FB7292"/>
    <w:rsid w:val="00FB72A3"/>
    <w:rsid w:val="00FB72BA"/>
    <w:rsid w:val="00FB72D3"/>
    <w:rsid w:val="00FB72FA"/>
    <w:rsid w:val="00FB72FD"/>
    <w:rsid w:val="00FB7306"/>
    <w:rsid w:val="00FB7325"/>
    <w:rsid w:val="00FB733F"/>
    <w:rsid w:val="00FB7344"/>
    <w:rsid w:val="00FB7422"/>
    <w:rsid w:val="00FB742D"/>
    <w:rsid w:val="00FB7431"/>
    <w:rsid w:val="00FB744F"/>
    <w:rsid w:val="00FB74A5"/>
    <w:rsid w:val="00FB74BD"/>
    <w:rsid w:val="00FB74CF"/>
    <w:rsid w:val="00FB7507"/>
    <w:rsid w:val="00FB754B"/>
    <w:rsid w:val="00FB7571"/>
    <w:rsid w:val="00FB75C6"/>
    <w:rsid w:val="00FB75E1"/>
    <w:rsid w:val="00FB75EF"/>
    <w:rsid w:val="00FB7607"/>
    <w:rsid w:val="00FB763C"/>
    <w:rsid w:val="00FB7672"/>
    <w:rsid w:val="00FB7676"/>
    <w:rsid w:val="00FB767B"/>
    <w:rsid w:val="00FB7694"/>
    <w:rsid w:val="00FB76AA"/>
    <w:rsid w:val="00FB76AD"/>
    <w:rsid w:val="00FB76BA"/>
    <w:rsid w:val="00FB76CC"/>
    <w:rsid w:val="00FB76FE"/>
    <w:rsid w:val="00FB770F"/>
    <w:rsid w:val="00FB7710"/>
    <w:rsid w:val="00FB772E"/>
    <w:rsid w:val="00FB772F"/>
    <w:rsid w:val="00FB7731"/>
    <w:rsid w:val="00FB7753"/>
    <w:rsid w:val="00FB77F7"/>
    <w:rsid w:val="00FB7816"/>
    <w:rsid w:val="00FB7872"/>
    <w:rsid w:val="00FB788D"/>
    <w:rsid w:val="00FB789C"/>
    <w:rsid w:val="00FB78DB"/>
    <w:rsid w:val="00FB78FE"/>
    <w:rsid w:val="00FB791F"/>
    <w:rsid w:val="00FB792E"/>
    <w:rsid w:val="00FB795F"/>
    <w:rsid w:val="00FB7989"/>
    <w:rsid w:val="00FB7998"/>
    <w:rsid w:val="00FB799E"/>
    <w:rsid w:val="00FB79A6"/>
    <w:rsid w:val="00FB79CF"/>
    <w:rsid w:val="00FB7A1C"/>
    <w:rsid w:val="00FB7A45"/>
    <w:rsid w:val="00FB7AA5"/>
    <w:rsid w:val="00FB7AC7"/>
    <w:rsid w:val="00FB7AE9"/>
    <w:rsid w:val="00FB7B24"/>
    <w:rsid w:val="00FB7B29"/>
    <w:rsid w:val="00FB7B32"/>
    <w:rsid w:val="00FB7B52"/>
    <w:rsid w:val="00FB7B59"/>
    <w:rsid w:val="00FB7B60"/>
    <w:rsid w:val="00FB7B85"/>
    <w:rsid w:val="00FB7B99"/>
    <w:rsid w:val="00FB7C16"/>
    <w:rsid w:val="00FB7C22"/>
    <w:rsid w:val="00FB7C69"/>
    <w:rsid w:val="00FB7C93"/>
    <w:rsid w:val="00FB7C99"/>
    <w:rsid w:val="00FB7CE6"/>
    <w:rsid w:val="00FB7CE8"/>
    <w:rsid w:val="00FB7CE9"/>
    <w:rsid w:val="00FB7D01"/>
    <w:rsid w:val="00FB7D26"/>
    <w:rsid w:val="00FB7D5F"/>
    <w:rsid w:val="00FB7D9A"/>
    <w:rsid w:val="00FB7DBE"/>
    <w:rsid w:val="00FB7DDB"/>
    <w:rsid w:val="00FB7DDE"/>
    <w:rsid w:val="00FB7E03"/>
    <w:rsid w:val="00FB7EC6"/>
    <w:rsid w:val="00FB7EF9"/>
    <w:rsid w:val="00FB7EFF"/>
    <w:rsid w:val="00FB7F49"/>
    <w:rsid w:val="00FB7FA6"/>
    <w:rsid w:val="00FB7FD1"/>
    <w:rsid w:val="00FC0004"/>
    <w:rsid w:val="00FC0017"/>
    <w:rsid w:val="00FC0021"/>
    <w:rsid w:val="00FC005C"/>
    <w:rsid w:val="00FC0067"/>
    <w:rsid w:val="00FC0072"/>
    <w:rsid w:val="00FC0077"/>
    <w:rsid w:val="00FC0092"/>
    <w:rsid w:val="00FC00A7"/>
    <w:rsid w:val="00FC011D"/>
    <w:rsid w:val="00FC012A"/>
    <w:rsid w:val="00FC0151"/>
    <w:rsid w:val="00FC0164"/>
    <w:rsid w:val="00FC016F"/>
    <w:rsid w:val="00FC01B9"/>
    <w:rsid w:val="00FC01F0"/>
    <w:rsid w:val="00FC01F6"/>
    <w:rsid w:val="00FC0238"/>
    <w:rsid w:val="00FC0257"/>
    <w:rsid w:val="00FC0274"/>
    <w:rsid w:val="00FC029F"/>
    <w:rsid w:val="00FC02C5"/>
    <w:rsid w:val="00FC02D0"/>
    <w:rsid w:val="00FC0324"/>
    <w:rsid w:val="00FC0393"/>
    <w:rsid w:val="00FC03CA"/>
    <w:rsid w:val="00FC046A"/>
    <w:rsid w:val="00FC0485"/>
    <w:rsid w:val="00FC04E5"/>
    <w:rsid w:val="00FC051E"/>
    <w:rsid w:val="00FC0536"/>
    <w:rsid w:val="00FC057D"/>
    <w:rsid w:val="00FC0597"/>
    <w:rsid w:val="00FC05DF"/>
    <w:rsid w:val="00FC05F0"/>
    <w:rsid w:val="00FC05FB"/>
    <w:rsid w:val="00FC065E"/>
    <w:rsid w:val="00FC06A1"/>
    <w:rsid w:val="00FC06B4"/>
    <w:rsid w:val="00FC06EF"/>
    <w:rsid w:val="00FC06FA"/>
    <w:rsid w:val="00FC0715"/>
    <w:rsid w:val="00FC0726"/>
    <w:rsid w:val="00FC0729"/>
    <w:rsid w:val="00FC072A"/>
    <w:rsid w:val="00FC0753"/>
    <w:rsid w:val="00FC0787"/>
    <w:rsid w:val="00FC07C1"/>
    <w:rsid w:val="00FC07DF"/>
    <w:rsid w:val="00FC07E3"/>
    <w:rsid w:val="00FC07E6"/>
    <w:rsid w:val="00FC0836"/>
    <w:rsid w:val="00FC085B"/>
    <w:rsid w:val="00FC08BA"/>
    <w:rsid w:val="00FC08C0"/>
    <w:rsid w:val="00FC08E6"/>
    <w:rsid w:val="00FC0919"/>
    <w:rsid w:val="00FC0924"/>
    <w:rsid w:val="00FC093B"/>
    <w:rsid w:val="00FC0946"/>
    <w:rsid w:val="00FC0981"/>
    <w:rsid w:val="00FC09C4"/>
    <w:rsid w:val="00FC09D2"/>
    <w:rsid w:val="00FC0A7F"/>
    <w:rsid w:val="00FC0A85"/>
    <w:rsid w:val="00FC0AA8"/>
    <w:rsid w:val="00FC0AAB"/>
    <w:rsid w:val="00FC0AE3"/>
    <w:rsid w:val="00FC0AFB"/>
    <w:rsid w:val="00FC0B0A"/>
    <w:rsid w:val="00FC0B13"/>
    <w:rsid w:val="00FC0B89"/>
    <w:rsid w:val="00FC0BA5"/>
    <w:rsid w:val="00FC0BA7"/>
    <w:rsid w:val="00FC0BB9"/>
    <w:rsid w:val="00FC0C08"/>
    <w:rsid w:val="00FC0C2C"/>
    <w:rsid w:val="00FC0C5E"/>
    <w:rsid w:val="00FC0C7C"/>
    <w:rsid w:val="00FC0C8C"/>
    <w:rsid w:val="00FC0C9E"/>
    <w:rsid w:val="00FC0D0D"/>
    <w:rsid w:val="00FC0D16"/>
    <w:rsid w:val="00FC0D3C"/>
    <w:rsid w:val="00FC0D51"/>
    <w:rsid w:val="00FC0D65"/>
    <w:rsid w:val="00FC0D66"/>
    <w:rsid w:val="00FC0D7F"/>
    <w:rsid w:val="00FC0E02"/>
    <w:rsid w:val="00FC0E08"/>
    <w:rsid w:val="00FC0E0C"/>
    <w:rsid w:val="00FC0E17"/>
    <w:rsid w:val="00FC0E31"/>
    <w:rsid w:val="00FC0E5C"/>
    <w:rsid w:val="00FC0E85"/>
    <w:rsid w:val="00FC0E92"/>
    <w:rsid w:val="00FC0E97"/>
    <w:rsid w:val="00FC0EAF"/>
    <w:rsid w:val="00FC0ECB"/>
    <w:rsid w:val="00FC0F3F"/>
    <w:rsid w:val="00FC0F8A"/>
    <w:rsid w:val="00FC0FAD"/>
    <w:rsid w:val="00FC0FCD"/>
    <w:rsid w:val="00FC1021"/>
    <w:rsid w:val="00FC102D"/>
    <w:rsid w:val="00FC103C"/>
    <w:rsid w:val="00FC1044"/>
    <w:rsid w:val="00FC1063"/>
    <w:rsid w:val="00FC1066"/>
    <w:rsid w:val="00FC1073"/>
    <w:rsid w:val="00FC109E"/>
    <w:rsid w:val="00FC10CB"/>
    <w:rsid w:val="00FC1115"/>
    <w:rsid w:val="00FC1118"/>
    <w:rsid w:val="00FC11A0"/>
    <w:rsid w:val="00FC11AD"/>
    <w:rsid w:val="00FC1253"/>
    <w:rsid w:val="00FC126A"/>
    <w:rsid w:val="00FC129B"/>
    <w:rsid w:val="00FC1312"/>
    <w:rsid w:val="00FC1322"/>
    <w:rsid w:val="00FC132B"/>
    <w:rsid w:val="00FC1346"/>
    <w:rsid w:val="00FC1349"/>
    <w:rsid w:val="00FC137E"/>
    <w:rsid w:val="00FC137F"/>
    <w:rsid w:val="00FC13C0"/>
    <w:rsid w:val="00FC13CC"/>
    <w:rsid w:val="00FC13D7"/>
    <w:rsid w:val="00FC13F8"/>
    <w:rsid w:val="00FC141A"/>
    <w:rsid w:val="00FC1435"/>
    <w:rsid w:val="00FC144B"/>
    <w:rsid w:val="00FC1495"/>
    <w:rsid w:val="00FC14CE"/>
    <w:rsid w:val="00FC14F9"/>
    <w:rsid w:val="00FC1517"/>
    <w:rsid w:val="00FC1526"/>
    <w:rsid w:val="00FC1535"/>
    <w:rsid w:val="00FC156C"/>
    <w:rsid w:val="00FC1591"/>
    <w:rsid w:val="00FC15B8"/>
    <w:rsid w:val="00FC15D8"/>
    <w:rsid w:val="00FC15DF"/>
    <w:rsid w:val="00FC1643"/>
    <w:rsid w:val="00FC1673"/>
    <w:rsid w:val="00FC16A1"/>
    <w:rsid w:val="00FC16B8"/>
    <w:rsid w:val="00FC16D7"/>
    <w:rsid w:val="00FC16FA"/>
    <w:rsid w:val="00FC1740"/>
    <w:rsid w:val="00FC1754"/>
    <w:rsid w:val="00FC176D"/>
    <w:rsid w:val="00FC177A"/>
    <w:rsid w:val="00FC177C"/>
    <w:rsid w:val="00FC17DC"/>
    <w:rsid w:val="00FC181B"/>
    <w:rsid w:val="00FC18A2"/>
    <w:rsid w:val="00FC18B1"/>
    <w:rsid w:val="00FC18B8"/>
    <w:rsid w:val="00FC18CE"/>
    <w:rsid w:val="00FC18ED"/>
    <w:rsid w:val="00FC1986"/>
    <w:rsid w:val="00FC19A3"/>
    <w:rsid w:val="00FC19DA"/>
    <w:rsid w:val="00FC19EB"/>
    <w:rsid w:val="00FC1A24"/>
    <w:rsid w:val="00FC1A37"/>
    <w:rsid w:val="00FC1A39"/>
    <w:rsid w:val="00FC1A3D"/>
    <w:rsid w:val="00FC1A4B"/>
    <w:rsid w:val="00FC1A56"/>
    <w:rsid w:val="00FC1A6B"/>
    <w:rsid w:val="00FC1A8A"/>
    <w:rsid w:val="00FC1AA0"/>
    <w:rsid w:val="00FC1AA9"/>
    <w:rsid w:val="00FC1AE4"/>
    <w:rsid w:val="00FC1B1B"/>
    <w:rsid w:val="00FC1B5A"/>
    <w:rsid w:val="00FC1B66"/>
    <w:rsid w:val="00FC1BD5"/>
    <w:rsid w:val="00FC1BF4"/>
    <w:rsid w:val="00FC1C07"/>
    <w:rsid w:val="00FC1C16"/>
    <w:rsid w:val="00FC1C28"/>
    <w:rsid w:val="00FC1C33"/>
    <w:rsid w:val="00FC1C4C"/>
    <w:rsid w:val="00FC1CA5"/>
    <w:rsid w:val="00FC1CB2"/>
    <w:rsid w:val="00FC1D25"/>
    <w:rsid w:val="00FC1D2E"/>
    <w:rsid w:val="00FC1D83"/>
    <w:rsid w:val="00FC1DEF"/>
    <w:rsid w:val="00FC1DFC"/>
    <w:rsid w:val="00FC1E30"/>
    <w:rsid w:val="00FC1E4B"/>
    <w:rsid w:val="00FC1EB4"/>
    <w:rsid w:val="00FC1ED7"/>
    <w:rsid w:val="00FC1EE7"/>
    <w:rsid w:val="00FC1F14"/>
    <w:rsid w:val="00FC1F6C"/>
    <w:rsid w:val="00FC1F6E"/>
    <w:rsid w:val="00FC1F9D"/>
    <w:rsid w:val="00FC1FAF"/>
    <w:rsid w:val="00FC1FC9"/>
    <w:rsid w:val="00FC200C"/>
    <w:rsid w:val="00FC204A"/>
    <w:rsid w:val="00FC2051"/>
    <w:rsid w:val="00FC205E"/>
    <w:rsid w:val="00FC206C"/>
    <w:rsid w:val="00FC2070"/>
    <w:rsid w:val="00FC20BC"/>
    <w:rsid w:val="00FC20BD"/>
    <w:rsid w:val="00FC213A"/>
    <w:rsid w:val="00FC2164"/>
    <w:rsid w:val="00FC218E"/>
    <w:rsid w:val="00FC21BB"/>
    <w:rsid w:val="00FC21C0"/>
    <w:rsid w:val="00FC21D1"/>
    <w:rsid w:val="00FC2228"/>
    <w:rsid w:val="00FC2246"/>
    <w:rsid w:val="00FC227A"/>
    <w:rsid w:val="00FC22CD"/>
    <w:rsid w:val="00FC22CE"/>
    <w:rsid w:val="00FC22D4"/>
    <w:rsid w:val="00FC2309"/>
    <w:rsid w:val="00FC231F"/>
    <w:rsid w:val="00FC235E"/>
    <w:rsid w:val="00FC2371"/>
    <w:rsid w:val="00FC23D9"/>
    <w:rsid w:val="00FC23FF"/>
    <w:rsid w:val="00FC240F"/>
    <w:rsid w:val="00FC243B"/>
    <w:rsid w:val="00FC248C"/>
    <w:rsid w:val="00FC24AD"/>
    <w:rsid w:val="00FC253C"/>
    <w:rsid w:val="00FC2544"/>
    <w:rsid w:val="00FC256C"/>
    <w:rsid w:val="00FC257C"/>
    <w:rsid w:val="00FC25A2"/>
    <w:rsid w:val="00FC25AC"/>
    <w:rsid w:val="00FC25BF"/>
    <w:rsid w:val="00FC25C4"/>
    <w:rsid w:val="00FC25C9"/>
    <w:rsid w:val="00FC2658"/>
    <w:rsid w:val="00FC268C"/>
    <w:rsid w:val="00FC26C4"/>
    <w:rsid w:val="00FC26E9"/>
    <w:rsid w:val="00FC26EA"/>
    <w:rsid w:val="00FC272E"/>
    <w:rsid w:val="00FC2739"/>
    <w:rsid w:val="00FC2763"/>
    <w:rsid w:val="00FC276F"/>
    <w:rsid w:val="00FC2771"/>
    <w:rsid w:val="00FC27A8"/>
    <w:rsid w:val="00FC27D5"/>
    <w:rsid w:val="00FC2804"/>
    <w:rsid w:val="00FC281F"/>
    <w:rsid w:val="00FC2847"/>
    <w:rsid w:val="00FC2862"/>
    <w:rsid w:val="00FC28C2"/>
    <w:rsid w:val="00FC28CC"/>
    <w:rsid w:val="00FC28E2"/>
    <w:rsid w:val="00FC2922"/>
    <w:rsid w:val="00FC2941"/>
    <w:rsid w:val="00FC29C7"/>
    <w:rsid w:val="00FC29D7"/>
    <w:rsid w:val="00FC2A00"/>
    <w:rsid w:val="00FC2A15"/>
    <w:rsid w:val="00FC2A77"/>
    <w:rsid w:val="00FC2A7C"/>
    <w:rsid w:val="00FC2A9F"/>
    <w:rsid w:val="00FC2AA9"/>
    <w:rsid w:val="00FC2AB0"/>
    <w:rsid w:val="00FC2AFC"/>
    <w:rsid w:val="00FC2AFE"/>
    <w:rsid w:val="00FC2B09"/>
    <w:rsid w:val="00FC2B16"/>
    <w:rsid w:val="00FC2B3E"/>
    <w:rsid w:val="00FC2B41"/>
    <w:rsid w:val="00FC2B44"/>
    <w:rsid w:val="00FC2B60"/>
    <w:rsid w:val="00FC2B9B"/>
    <w:rsid w:val="00FC2BB2"/>
    <w:rsid w:val="00FC2BE9"/>
    <w:rsid w:val="00FC2C58"/>
    <w:rsid w:val="00FC2C79"/>
    <w:rsid w:val="00FC2C89"/>
    <w:rsid w:val="00FC2CA3"/>
    <w:rsid w:val="00FC2CBC"/>
    <w:rsid w:val="00FC2CF4"/>
    <w:rsid w:val="00FC2D22"/>
    <w:rsid w:val="00FC2DA2"/>
    <w:rsid w:val="00FC2DBA"/>
    <w:rsid w:val="00FC2DBE"/>
    <w:rsid w:val="00FC2DF1"/>
    <w:rsid w:val="00FC2E15"/>
    <w:rsid w:val="00FC2E24"/>
    <w:rsid w:val="00FC2E4C"/>
    <w:rsid w:val="00FC2E60"/>
    <w:rsid w:val="00FC2E7D"/>
    <w:rsid w:val="00FC2E85"/>
    <w:rsid w:val="00FC2E9D"/>
    <w:rsid w:val="00FC2EA5"/>
    <w:rsid w:val="00FC2EA6"/>
    <w:rsid w:val="00FC2EE8"/>
    <w:rsid w:val="00FC2EF4"/>
    <w:rsid w:val="00FC2F07"/>
    <w:rsid w:val="00FC2F2D"/>
    <w:rsid w:val="00FC2F4D"/>
    <w:rsid w:val="00FC2F4F"/>
    <w:rsid w:val="00FC2F86"/>
    <w:rsid w:val="00FC2FA1"/>
    <w:rsid w:val="00FC2FB8"/>
    <w:rsid w:val="00FC2FDB"/>
    <w:rsid w:val="00FC3028"/>
    <w:rsid w:val="00FC3049"/>
    <w:rsid w:val="00FC3082"/>
    <w:rsid w:val="00FC30A8"/>
    <w:rsid w:val="00FC30BE"/>
    <w:rsid w:val="00FC30DB"/>
    <w:rsid w:val="00FC3110"/>
    <w:rsid w:val="00FC311B"/>
    <w:rsid w:val="00FC318F"/>
    <w:rsid w:val="00FC319C"/>
    <w:rsid w:val="00FC31BA"/>
    <w:rsid w:val="00FC31BC"/>
    <w:rsid w:val="00FC31CC"/>
    <w:rsid w:val="00FC31D2"/>
    <w:rsid w:val="00FC3228"/>
    <w:rsid w:val="00FC324A"/>
    <w:rsid w:val="00FC3268"/>
    <w:rsid w:val="00FC326D"/>
    <w:rsid w:val="00FC3291"/>
    <w:rsid w:val="00FC3300"/>
    <w:rsid w:val="00FC3305"/>
    <w:rsid w:val="00FC3316"/>
    <w:rsid w:val="00FC3324"/>
    <w:rsid w:val="00FC332E"/>
    <w:rsid w:val="00FC3350"/>
    <w:rsid w:val="00FC3372"/>
    <w:rsid w:val="00FC3376"/>
    <w:rsid w:val="00FC337D"/>
    <w:rsid w:val="00FC3386"/>
    <w:rsid w:val="00FC33A4"/>
    <w:rsid w:val="00FC33C9"/>
    <w:rsid w:val="00FC33D8"/>
    <w:rsid w:val="00FC3405"/>
    <w:rsid w:val="00FC347A"/>
    <w:rsid w:val="00FC34CC"/>
    <w:rsid w:val="00FC34DC"/>
    <w:rsid w:val="00FC3516"/>
    <w:rsid w:val="00FC3549"/>
    <w:rsid w:val="00FC3593"/>
    <w:rsid w:val="00FC35AD"/>
    <w:rsid w:val="00FC35B4"/>
    <w:rsid w:val="00FC360F"/>
    <w:rsid w:val="00FC3654"/>
    <w:rsid w:val="00FC3656"/>
    <w:rsid w:val="00FC3667"/>
    <w:rsid w:val="00FC36BB"/>
    <w:rsid w:val="00FC36C5"/>
    <w:rsid w:val="00FC36E7"/>
    <w:rsid w:val="00FC36F2"/>
    <w:rsid w:val="00FC3755"/>
    <w:rsid w:val="00FC375A"/>
    <w:rsid w:val="00FC3766"/>
    <w:rsid w:val="00FC377F"/>
    <w:rsid w:val="00FC3785"/>
    <w:rsid w:val="00FC379F"/>
    <w:rsid w:val="00FC37DF"/>
    <w:rsid w:val="00FC37E3"/>
    <w:rsid w:val="00FC3846"/>
    <w:rsid w:val="00FC384C"/>
    <w:rsid w:val="00FC3850"/>
    <w:rsid w:val="00FC387D"/>
    <w:rsid w:val="00FC3895"/>
    <w:rsid w:val="00FC38A9"/>
    <w:rsid w:val="00FC38C4"/>
    <w:rsid w:val="00FC38DD"/>
    <w:rsid w:val="00FC38F8"/>
    <w:rsid w:val="00FC38FE"/>
    <w:rsid w:val="00FC390D"/>
    <w:rsid w:val="00FC3932"/>
    <w:rsid w:val="00FC3966"/>
    <w:rsid w:val="00FC3973"/>
    <w:rsid w:val="00FC397A"/>
    <w:rsid w:val="00FC3991"/>
    <w:rsid w:val="00FC3993"/>
    <w:rsid w:val="00FC3995"/>
    <w:rsid w:val="00FC39AB"/>
    <w:rsid w:val="00FC39AC"/>
    <w:rsid w:val="00FC39AD"/>
    <w:rsid w:val="00FC39C4"/>
    <w:rsid w:val="00FC39C6"/>
    <w:rsid w:val="00FC39D2"/>
    <w:rsid w:val="00FC39D4"/>
    <w:rsid w:val="00FC3A36"/>
    <w:rsid w:val="00FC3A52"/>
    <w:rsid w:val="00FC3A78"/>
    <w:rsid w:val="00FC3A8D"/>
    <w:rsid w:val="00FC3B05"/>
    <w:rsid w:val="00FC3B16"/>
    <w:rsid w:val="00FC3B2E"/>
    <w:rsid w:val="00FC3B45"/>
    <w:rsid w:val="00FC3B59"/>
    <w:rsid w:val="00FC3B60"/>
    <w:rsid w:val="00FC3B68"/>
    <w:rsid w:val="00FC3B6F"/>
    <w:rsid w:val="00FC3B7B"/>
    <w:rsid w:val="00FC3BB0"/>
    <w:rsid w:val="00FC3BB4"/>
    <w:rsid w:val="00FC3BDC"/>
    <w:rsid w:val="00FC3C13"/>
    <w:rsid w:val="00FC3C3E"/>
    <w:rsid w:val="00FC3C6B"/>
    <w:rsid w:val="00FC3C73"/>
    <w:rsid w:val="00FC3C87"/>
    <w:rsid w:val="00FC3CAD"/>
    <w:rsid w:val="00FC3CDB"/>
    <w:rsid w:val="00FC3D1E"/>
    <w:rsid w:val="00FC3D89"/>
    <w:rsid w:val="00FC3DC8"/>
    <w:rsid w:val="00FC3E32"/>
    <w:rsid w:val="00FC3E5A"/>
    <w:rsid w:val="00FC3E5C"/>
    <w:rsid w:val="00FC3E60"/>
    <w:rsid w:val="00FC3E9B"/>
    <w:rsid w:val="00FC3EB9"/>
    <w:rsid w:val="00FC3EEF"/>
    <w:rsid w:val="00FC3EF2"/>
    <w:rsid w:val="00FC3EF3"/>
    <w:rsid w:val="00FC3EFB"/>
    <w:rsid w:val="00FC3FC5"/>
    <w:rsid w:val="00FC3FCE"/>
    <w:rsid w:val="00FC3FDF"/>
    <w:rsid w:val="00FC3FF8"/>
    <w:rsid w:val="00FC3FFB"/>
    <w:rsid w:val="00FC4006"/>
    <w:rsid w:val="00FC4021"/>
    <w:rsid w:val="00FC4049"/>
    <w:rsid w:val="00FC404C"/>
    <w:rsid w:val="00FC4054"/>
    <w:rsid w:val="00FC409E"/>
    <w:rsid w:val="00FC40D1"/>
    <w:rsid w:val="00FC416D"/>
    <w:rsid w:val="00FC41A2"/>
    <w:rsid w:val="00FC41AA"/>
    <w:rsid w:val="00FC41B0"/>
    <w:rsid w:val="00FC41BF"/>
    <w:rsid w:val="00FC41F0"/>
    <w:rsid w:val="00FC4203"/>
    <w:rsid w:val="00FC4226"/>
    <w:rsid w:val="00FC4267"/>
    <w:rsid w:val="00FC429B"/>
    <w:rsid w:val="00FC42BE"/>
    <w:rsid w:val="00FC42C6"/>
    <w:rsid w:val="00FC42ED"/>
    <w:rsid w:val="00FC4360"/>
    <w:rsid w:val="00FC43CC"/>
    <w:rsid w:val="00FC43FB"/>
    <w:rsid w:val="00FC4403"/>
    <w:rsid w:val="00FC4449"/>
    <w:rsid w:val="00FC44B0"/>
    <w:rsid w:val="00FC44B9"/>
    <w:rsid w:val="00FC44C4"/>
    <w:rsid w:val="00FC44CA"/>
    <w:rsid w:val="00FC44F6"/>
    <w:rsid w:val="00FC4505"/>
    <w:rsid w:val="00FC4514"/>
    <w:rsid w:val="00FC4578"/>
    <w:rsid w:val="00FC45BE"/>
    <w:rsid w:val="00FC4601"/>
    <w:rsid w:val="00FC461E"/>
    <w:rsid w:val="00FC4652"/>
    <w:rsid w:val="00FC4662"/>
    <w:rsid w:val="00FC4666"/>
    <w:rsid w:val="00FC467A"/>
    <w:rsid w:val="00FC468B"/>
    <w:rsid w:val="00FC477A"/>
    <w:rsid w:val="00FC4789"/>
    <w:rsid w:val="00FC4790"/>
    <w:rsid w:val="00FC47A9"/>
    <w:rsid w:val="00FC47D1"/>
    <w:rsid w:val="00FC47D3"/>
    <w:rsid w:val="00FC4817"/>
    <w:rsid w:val="00FC4860"/>
    <w:rsid w:val="00FC4890"/>
    <w:rsid w:val="00FC489B"/>
    <w:rsid w:val="00FC48CA"/>
    <w:rsid w:val="00FC48D5"/>
    <w:rsid w:val="00FC48DF"/>
    <w:rsid w:val="00FC48E0"/>
    <w:rsid w:val="00FC490B"/>
    <w:rsid w:val="00FC491F"/>
    <w:rsid w:val="00FC4929"/>
    <w:rsid w:val="00FC4944"/>
    <w:rsid w:val="00FC498F"/>
    <w:rsid w:val="00FC4992"/>
    <w:rsid w:val="00FC49B3"/>
    <w:rsid w:val="00FC49CF"/>
    <w:rsid w:val="00FC49D3"/>
    <w:rsid w:val="00FC49F2"/>
    <w:rsid w:val="00FC4A27"/>
    <w:rsid w:val="00FC4A7C"/>
    <w:rsid w:val="00FC4AA1"/>
    <w:rsid w:val="00FC4ABC"/>
    <w:rsid w:val="00FC4AED"/>
    <w:rsid w:val="00FC4B02"/>
    <w:rsid w:val="00FC4B31"/>
    <w:rsid w:val="00FC4B4E"/>
    <w:rsid w:val="00FC4B54"/>
    <w:rsid w:val="00FC4B65"/>
    <w:rsid w:val="00FC4B76"/>
    <w:rsid w:val="00FC4BC9"/>
    <w:rsid w:val="00FC4BDF"/>
    <w:rsid w:val="00FC4BE1"/>
    <w:rsid w:val="00FC4BF6"/>
    <w:rsid w:val="00FC4C1C"/>
    <w:rsid w:val="00FC4C25"/>
    <w:rsid w:val="00FC4C46"/>
    <w:rsid w:val="00FC4C61"/>
    <w:rsid w:val="00FC4C8F"/>
    <w:rsid w:val="00FC4C92"/>
    <w:rsid w:val="00FC4CB0"/>
    <w:rsid w:val="00FC4CBD"/>
    <w:rsid w:val="00FC4CE6"/>
    <w:rsid w:val="00FC4D67"/>
    <w:rsid w:val="00FC4D97"/>
    <w:rsid w:val="00FC4DA6"/>
    <w:rsid w:val="00FC4DB8"/>
    <w:rsid w:val="00FC4DD5"/>
    <w:rsid w:val="00FC4E14"/>
    <w:rsid w:val="00FC4E5B"/>
    <w:rsid w:val="00FC4E7C"/>
    <w:rsid w:val="00FC4E88"/>
    <w:rsid w:val="00FC4E91"/>
    <w:rsid w:val="00FC4F27"/>
    <w:rsid w:val="00FC4F2D"/>
    <w:rsid w:val="00FC4F52"/>
    <w:rsid w:val="00FC4F76"/>
    <w:rsid w:val="00FC4F86"/>
    <w:rsid w:val="00FC4FA8"/>
    <w:rsid w:val="00FC4FD9"/>
    <w:rsid w:val="00FC4FF3"/>
    <w:rsid w:val="00FC502E"/>
    <w:rsid w:val="00FC5035"/>
    <w:rsid w:val="00FC5044"/>
    <w:rsid w:val="00FC5082"/>
    <w:rsid w:val="00FC5090"/>
    <w:rsid w:val="00FC5092"/>
    <w:rsid w:val="00FC50B9"/>
    <w:rsid w:val="00FC50CA"/>
    <w:rsid w:val="00FC514C"/>
    <w:rsid w:val="00FC515B"/>
    <w:rsid w:val="00FC5165"/>
    <w:rsid w:val="00FC5181"/>
    <w:rsid w:val="00FC518D"/>
    <w:rsid w:val="00FC51B2"/>
    <w:rsid w:val="00FC51C8"/>
    <w:rsid w:val="00FC51E4"/>
    <w:rsid w:val="00FC528D"/>
    <w:rsid w:val="00FC528F"/>
    <w:rsid w:val="00FC5298"/>
    <w:rsid w:val="00FC52A9"/>
    <w:rsid w:val="00FC52E2"/>
    <w:rsid w:val="00FC530B"/>
    <w:rsid w:val="00FC5311"/>
    <w:rsid w:val="00FC531E"/>
    <w:rsid w:val="00FC5323"/>
    <w:rsid w:val="00FC532E"/>
    <w:rsid w:val="00FC5335"/>
    <w:rsid w:val="00FC5369"/>
    <w:rsid w:val="00FC53CB"/>
    <w:rsid w:val="00FC541E"/>
    <w:rsid w:val="00FC5430"/>
    <w:rsid w:val="00FC543B"/>
    <w:rsid w:val="00FC545A"/>
    <w:rsid w:val="00FC5462"/>
    <w:rsid w:val="00FC546C"/>
    <w:rsid w:val="00FC549A"/>
    <w:rsid w:val="00FC5529"/>
    <w:rsid w:val="00FC5536"/>
    <w:rsid w:val="00FC5561"/>
    <w:rsid w:val="00FC5566"/>
    <w:rsid w:val="00FC556C"/>
    <w:rsid w:val="00FC55E6"/>
    <w:rsid w:val="00FC55F9"/>
    <w:rsid w:val="00FC55FF"/>
    <w:rsid w:val="00FC561B"/>
    <w:rsid w:val="00FC566C"/>
    <w:rsid w:val="00FC5670"/>
    <w:rsid w:val="00FC567E"/>
    <w:rsid w:val="00FC567F"/>
    <w:rsid w:val="00FC56B7"/>
    <w:rsid w:val="00FC56EB"/>
    <w:rsid w:val="00FC5707"/>
    <w:rsid w:val="00FC5716"/>
    <w:rsid w:val="00FC5731"/>
    <w:rsid w:val="00FC577E"/>
    <w:rsid w:val="00FC57C7"/>
    <w:rsid w:val="00FC57CA"/>
    <w:rsid w:val="00FC57CF"/>
    <w:rsid w:val="00FC57EA"/>
    <w:rsid w:val="00FC5805"/>
    <w:rsid w:val="00FC580B"/>
    <w:rsid w:val="00FC5820"/>
    <w:rsid w:val="00FC582C"/>
    <w:rsid w:val="00FC5837"/>
    <w:rsid w:val="00FC5873"/>
    <w:rsid w:val="00FC5880"/>
    <w:rsid w:val="00FC588A"/>
    <w:rsid w:val="00FC58BC"/>
    <w:rsid w:val="00FC58C9"/>
    <w:rsid w:val="00FC58F2"/>
    <w:rsid w:val="00FC5926"/>
    <w:rsid w:val="00FC596E"/>
    <w:rsid w:val="00FC5974"/>
    <w:rsid w:val="00FC599B"/>
    <w:rsid w:val="00FC59B4"/>
    <w:rsid w:val="00FC59C0"/>
    <w:rsid w:val="00FC59CE"/>
    <w:rsid w:val="00FC59DA"/>
    <w:rsid w:val="00FC5A00"/>
    <w:rsid w:val="00FC5A1B"/>
    <w:rsid w:val="00FC5A2E"/>
    <w:rsid w:val="00FC5AB6"/>
    <w:rsid w:val="00FC5AB9"/>
    <w:rsid w:val="00FC5AC6"/>
    <w:rsid w:val="00FC5ADF"/>
    <w:rsid w:val="00FC5AE7"/>
    <w:rsid w:val="00FC5B0A"/>
    <w:rsid w:val="00FC5B5C"/>
    <w:rsid w:val="00FC5B65"/>
    <w:rsid w:val="00FC5B68"/>
    <w:rsid w:val="00FC5B7C"/>
    <w:rsid w:val="00FC5B7D"/>
    <w:rsid w:val="00FC5B83"/>
    <w:rsid w:val="00FC5B9C"/>
    <w:rsid w:val="00FC5BA4"/>
    <w:rsid w:val="00FC5BA5"/>
    <w:rsid w:val="00FC5BC2"/>
    <w:rsid w:val="00FC5BD5"/>
    <w:rsid w:val="00FC5CC6"/>
    <w:rsid w:val="00FC5CCE"/>
    <w:rsid w:val="00FC5CEA"/>
    <w:rsid w:val="00FC5CF2"/>
    <w:rsid w:val="00FC5CFC"/>
    <w:rsid w:val="00FC5D00"/>
    <w:rsid w:val="00FC5D06"/>
    <w:rsid w:val="00FC5D1E"/>
    <w:rsid w:val="00FC5D20"/>
    <w:rsid w:val="00FC5D45"/>
    <w:rsid w:val="00FC5D6E"/>
    <w:rsid w:val="00FC5D87"/>
    <w:rsid w:val="00FC5D93"/>
    <w:rsid w:val="00FC5DB5"/>
    <w:rsid w:val="00FC5DF1"/>
    <w:rsid w:val="00FC5DFE"/>
    <w:rsid w:val="00FC5E9A"/>
    <w:rsid w:val="00FC5EB4"/>
    <w:rsid w:val="00FC5ECC"/>
    <w:rsid w:val="00FC5EE3"/>
    <w:rsid w:val="00FC5EF5"/>
    <w:rsid w:val="00FC5EFD"/>
    <w:rsid w:val="00FC5F3C"/>
    <w:rsid w:val="00FC5F4B"/>
    <w:rsid w:val="00FC5F6D"/>
    <w:rsid w:val="00FC5FA1"/>
    <w:rsid w:val="00FC5FC0"/>
    <w:rsid w:val="00FC6016"/>
    <w:rsid w:val="00FC604F"/>
    <w:rsid w:val="00FC6059"/>
    <w:rsid w:val="00FC6070"/>
    <w:rsid w:val="00FC60A9"/>
    <w:rsid w:val="00FC60AF"/>
    <w:rsid w:val="00FC60F4"/>
    <w:rsid w:val="00FC60FC"/>
    <w:rsid w:val="00FC6131"/>
    <w:rsid w:val="00FC6138"/>
    <w:rsid w:val="00FC6143"/>
    <w:rsid w:val="00FC618A"/>
    <w:rsid w:val="00FC61AA"/>
    <w:rsid w:val="00FC61AE"/>
    <w:rsid w:val="00FC61AF"/>
    <w:rsid w:val="00FC61E3"/>
    <w:rsid w:val="00FC61E6"/>
    <w:rsid w:val="00FC61EA"/>
    <w:rsid w:val="00FC61EE"/>
    <w:rsid w:val="00FC61EF"/>
    <w:rsid w:val="00FC61F1"/>
    <w:rsid w:val="00FC6213"/>
    <w:rsid w:val="00FC6229"/>
    <w:rsid w:val="00FC622B"/>
    <w:rsid w:val="00FC626E"/>
    <w:rsid w:val="00FC6275"/>
    <w:rsid w:val="00FC6291"/>
    <w:rsid w:val="00FC62DB"/>
    <w:rsid w:val="00FC62EE"/>
    <w:rsid w:val="00FC62FA"/>
    <w:rsid w:val="00FC634A"/>
    <w:rsid w:val="00FC639D"/>
    <w:rsid w:val="00FC63AE"/>
    <w:rsid w:val="00FC63CC"/>
    <w:rsid w:val="00FC63D3"/>
    <w:rsid w:val="00FC63DF"/>
    <w:rsid w:val="00FC63EF"/>
    <w:rsid w:val="00FC6427"/>
    <w:rsid w:val="00FC6443"/>
    <w:rsid w:val="00FC6482"/>
    <w:rsid w:val="00FC64A4"/>
    <w:rsid w:val="00FC64CB"/>
    <w:rsid w:val="00FC64CF"/>
    <w:rsid w:val="00FC656A"/>
    <w:rsid w:val="00FC6573"/>
    <w:rsid w:val="00FC6582"/>
    <w:rsid w:val="00FC65AA"/>
    <w:rsid w:val="00FC65DE"/>
    <w:rsid w:val="00FC6600"/>
    <w:rsid w:val="00FC660F"/>
    <w:rsid w:val="00FC664F"/>
    <w:rsid w:val="00FC6664"/>
    <w:rsid w:val="00FC668C"/>
    <w:rsid w:val="00FC669F"/>
    <w:rsid w:val="00FC66AE"/>
    <w:rsid w:val="00FC66D4"/>
    <w:rsid w:val="00FC6726"/>
    <w:rsid w:val="00FC672E"/>
    <w:rsid w:val="00FC673B"/>
    <w:rsid w:val="00FC673C"/>
    <w:rsid w:val="00FC678A"/>
    <w:rsid w:val="00FC678F"/>
    <w:rsid w:val="00FC67C4"/>
    <w:rsid w:val="00FC67FE"/>
    <w:rsid w:val="00FC6806"/>
    <w:rsid w:val="00FC6847"/>
    <w:rsid w:val="00FC6868"/>
    <w:rsid w:val="00FC68A2"/>
    <w:rsid w:val="00FC68A6"/>
    <w:rsid w:val="00FC68FC"/>
    <w:rsid w:val="00FC6902"/>
    <w:rsid w:val="00FC690F"/>
    <w:rsid w:val="00FC693C"/>
    <w:rsid w:val="00FC693D"/>
    <w:rsid w:val="00FC699C"/>
    <w:rsid w:val="00FC69A6"/>
    <w:rsid w:val="00FC69C4"/>
    <w:rsid w:val="00FC69CB"/>
    <w:rsid w:val="00FC69CD"/>
    <w:rsid w:val="00FC6A1E"/>
    <w:rsid w:val="00FC6A26"/>
    <w:rsid w:val="00FC6A52"/>
    <w:rsid w:val="00FC6A6C"/>
    <w:rsid w:val="00FC6A9E"/>
    <w:rsid w:val="00FC6AA5"/>
    <w:rsid w:val="00FC6ACA"/>
    <w:rsid w:val="00FC6AEA"/>
    <w:rsid w:val="00FC6AF5"/>
    <w:rsid w:val="00FC6B09"/>
    <w:rsid w:val="00FC6B1B"/>
    <w:rsid w:val="00FC6B45"/>
    <w:rsid w:val="00FC6B60"/>
    <w:rsid w:val="00FC6B8F"/>
    <w:rsid w:val="00FC6B9D"/>
    <w:rsid w:val="00FC6BBC"/>
    <w:rsid w:val="00FC6BD5"/>
    <w:rsid w:val="00FC6BD6"/>
    <w:rsid w:val="00FC6C10"/>
    <w:rsid w:val="00FC6C13"/>
    <w:rsid w:val="00FC6C5F"/>
    <w:rsid w:val="00FC6C69"/>
    <w:rsid w:val="00FC6CB4"/>
    <w:rsid w:val="00FC6CD1"/>
    <w:rsid w:val="00FC6CD5"/>
    <w:rsid w:val="00FC6D39"/>
    <w:rsid w:val="00FC6D4B"/>
    <w:rsid w:val="00FC6D87"/>
    <w:rsid w:val="00FC6D89"/>
    <w:rsid w:val="00FC6DA2"/>
    <w:rsid w:val="00FC6E33"/>
    <w:rsid w:val="00FC6E40"/>
    <w:rsid w:val="00FC6ED1"/>
    <w:rsid w:val="00FC6EF3"/>
    <w:rsid w:val="00FC6F62"/>
    <w:rsid w:val="00FC6F90"/>
    <w:rsid w:val="00FC6FD5"/>
    <w:rsid w:val="00FC703A"/>
    <w:rsid w:val="00FC70A3"/>
    <w:rsid w:val="00FC70DF"/>
    <w:rsid w:val="00FC70F4"/>
    <w:rsid w:val="00FC710B"/>
    <w:rsid w:val="00FC711B"/>
    <w:rsid w:val="00FC7126"/>
    <w:rsid w:val="00FC7164"/>
    <w:rsid w:val="00FC71DF"/>
    <w:rsid w:val="00FC71E3"/>
    <w:rsid w:val="00FC721D"/>
    <w:rsid w:val="00FC7222"/>
    <w:rsid w:val="00FC7248"/>
    <w:rsid w:val="00FC724F"/>
    <w:rsid w:val="00FC7265"/>
    <w:rsid w:val="00FC7266"/>
    <w:rsid w:val="00FC7285"/>
    <w:rsid w:val="00FC728C"/>
    <w:rsid w:val="00FC72A9"/>
    <w:rsid w:val="00FC72E2"/>
    <w:rsid w:val="00FC730B"/>
    <w:rsid w:val="00FC730D"/>
    <w:rsid w:val="00FC7316"/>
    <w:rsid w:val="00FC7327"/>
    <w:rsid w:val="00FC7387"/>
    <w:rsid w:val="00FC73A2"/>
    <w:rsid w:val="00FC73E1"/>
    <w:rsid w:val="00FC743F"/>
    <w:rsid w:val="00FC745C"/>
    <w:rsid w:val="00FC7466"/>
    <w:rsid w:val="00FC7486"/>
    <w:rsid w:val="00FC748B"/>
    <w:rsid w:val="00FC7497"/>
    <w:rsid w:val="00FC74BA"/>
    <w:rsid w:val="00FC74C3"/>
    <w:rsid w:val="00FC74E4"/>
    <w:rsid w:val="00FC74E9"/>
    <w:rsid w:val="00FC74FA"/>
    <w:rsid w:val="00FC7522"/>
    <w:rsid w:val="00FC7530"/>
    <w:rsid w:val="00FC7535"/>
    <w:rsid w:val="00FC753B"/>
    <w:rsid w:val="00FC756C"/>
    <w:rsid w:val="00FC7579"/>
    <w:rsid w:val="00FC758C"/>
    <w:rsid w:val="00FC75C9"/>
    <w:rsid w:val="00FC75DA"/>
    <w:rsid w:val="00FC75FC"/>
    <w:rsid w:val="00FC75FF"/>
    <w:rsid w:val="00FC761B"/>
    <w:rsid w:val="00FC7624"/>
    <w:rsid w:val="00FC7627"/>
    <w:rsid w:val="00FC7647"/>
    <w:rsid w:val="00FC765C"/>
    <w:rsid w:val="00FC76A0"/>
    <w:rsid w:val="00FC76B6"/>
    <w:rsid w:val="00FC76DB"/>
    <w:rsid w:val="00FC7744"/>
    <w:rsid w:val="00FC7752"/>
    <w:rsid w:val="00FC7766"/>
    <w:rsid w:val="00FC7794"/>
    <w:rsid w:val="00FC77B7"/>
    <w:rsid w:val="00FC77B8"/>
    <w:rsid w:val="00FC77DD"/>
    <w:rsid w:val="00FC77E0"/>
    <w:rsid w:val="00FC77EA"/>
    <w:rsid w:val="00FC7849"/>
    <w:rsid w:val="00FC7871"/>
    <w:rsid w:val="00FC7920"/>
    <w:rsid w:val="00FC797E"/>
    <w:rsid w:val="00FC7988"/>
    <w:rsid w:val="00FC7998"/>
    <w:rsid w:val="00FC79E5"/>
    <w:rsid w:val="00FC79F4"/>
    <w:rsid w:val="00FC7A5E"/>
    <w:rsid w:val="00FC7A89"/>
    <w:rsid w:val="00FC7AC6"/>
    <w:rsid w:val="00FC7AD8"/>
    <w:rsid w:val="00FC7AE4"/>
    <w:rsid w:val="00FC7AEA"/>
    <w:rsid w:val="00FC7AED"/>
    <w:rsid w:val="00FC7AFD"/>
    <w:rsid w:val="00FC7B12"/>
    <w:rsid w:val="00FC7BA4"/>
    <w:rsid w:val="00FC7BD3"/>
    <w:rsid w:val="00FC7C32"/>
    <w:rsid w:val="00FC7CF1"/>
    <w:rsid w:val="00FC7D35"/>
    <w:rsid w:val="00FC7D84"/>
    <w:rsid w:val="00FC7D90"/>
    <w:rsid w:val="00FC7DBB"/>
    <w:rsid w:val="00FC7DBF"/>
    <w:rsid w:val="00FC7E0C"/>
    <w:rsid w:val="00FC7E47"/>
    <w:rsid w:val="00FC7E74"/>
    <w:rsid w:val="00FC7E75"/>
    <w:rsid w:val="00FC7ED5"/>
    <w:rsid w:val="00FC7F1A"/>
    <w:rsid w:val="00FC7F5C"/>
    <w:rsid w:val="00FC7F8D"/>
    <w:rsid w:val="00FC7F9F"/>
    <w:rsid w:val="00FC7FA4"/>
    <w:rsid w:val="00FD0003"/>
    <w:rsid w:val="00FD0008"/>
    <w:rsid w:val="00FD0013"/>
    <w:rsid w:val="00FD0041"/>
    <w:rsid w:val="00FD0075"/>
    <w:rsid w:val="00FD0088"/>
    <w:rsid w:val="00FD00A6"/>
    <w:rsid w:val="00FD0133"/>
    <w:rsid w:val="00FD0145"/>
    <w:rsid w:val="00FD0166"/>
    <w:rsid w:val="00FD0187"/>
    <w:rsid w:val="00FD01A6"/>
    <w:rsid w:val="00FD01A9"/>
    <w:rsid w:val="00FD01C6"/>
    <w:rsid w:val="00FD01EB"/>
    <w:rsid w:val="00FD0221"/>
    <w:rsid w:val="00FD0255"/>
    <w:rsid w:val="00FD025F"/>
    <w:rsid w:val="00FD02A6"/>
    <w:rsid w:val="00FD02B6"/>
    <w:rsid w:val="00FD02BA"/>
    <w:rsid w:val="00FD02E3"/>
    <w:rsid w:val="00FD0303"/>
    <w:rsid w:val="00FD031C"/>
    <w:rsid w:val="00FD0339"/>
    <w:rsid w:val="00FD0357"/>
    <w:rsid w:val="00FD03FD"/>
    <w:rsid w:val="00FD0405"/>
    <w:rsid w:val="00FD0406"/>
    <w:rsid w:val="00FD0423"/>
    <w:rsid w:val="00FD0458"/>
    <w:rsid w:val="00FD0459"/>
    <w:rsid w:val="00FD046B"/>
    <w:rsid w:val="00FD046C"/>
    <w:rsid w:val="00FD04B8"/>
    <w:rsid w:val="00FD04D8"/>
    <w:rsid w:val="00FD04F3"/>
    <w:rsid w:val="00FD051E"/>
    <w:rsid w:val="00FD052E"/>
    <w:rsid w:val="00FD057C"/>
    <w:rsid w:val="00FD0584"/>
    <w:rsid w:val="00FD05B5"/>
    <w:rsid w:val="00FD05EE"/>
    <w:rsid w:val="00FD05F3"/>
    <w:rsid w:val="00FD061A"/>
    <w:rsid w:val="00FD0627"/>
    <w:rsid w:val="00FD064C"/>
    <w:rsid w:val="00FD0667"/>
    <w:rsid w:val="00FD0674"/>
    <w:rsid w:val="00FD06BC"/>
    <w:rsid w:val="00FD06C0"/>
    <w:rsid w:val="00FD06C4"/>
    <w:rsid w:val="00FD0748"/>
    <w:rsid w:val="00FD0755"/>
    <w:rsid w:val="00FD076D"/>
    <w:rsid w:val="00FD07B9"/>
    <w:rsid w:val="00FD07CC"/>
    <w:rsid w:val="00FD07F1"/>
    <w:rsid w:val="00FD080C"/>
    <w:rsid w:val="00FD082E"/>
    <w:rsid w:val="00FD0832"/>
    <w:rsid w:val="00FD0844"/>
    <w:rsid w:val="00FD084F"/>
    <w:rsid w:val="00FD086C"/>
    <w:rsid w:val="00FD086E"/>
    <w:rsid w:val="00FD08A5"/>
    <w:rsid w:val="00FD08AC"/>
    <w:rsid w:val="00FD08BC"/>
    <w:rsid w:val="00FD0919"/>
    <w:rsid w:val="00FD0941"/>
    <w:rsid w:val="00FD097F"/>
    <w:rsid w:val="00FD0984"/>
    <w:rsid w:val="00FD0988"/>
    <w:rsid w:val="00FD09A5"/>
    <w:rsid w:val="00FD09A6"/>
    <w:rsid w:val="00FD09D8"/>
    <w:rsid w:val="00FD09E3"/>
    <w:rsid w:val="00FD0A22"/>
    <w:rsid w:val="00FD0A27"/>
    <w:rsid w:val="00FD0A3F"/>
    <w:rsid w:val="00FD0A4D"/>
    <w:rsid w:val="00FD0A5A"/>
    <w:rsid w:val="00FD0A60"/>
    <w:rsid w:val="00FD0A66"/>
    <w:rsid w:val="00FD0AC8"/>
    <w:rsid w:val="00FD0ACC"/>
    <w:rsid w:val="00FD0AF5"/>
    <w:rsid w:val="00FD0B33"/>
    <w:rsid w:val="00FD0B34"/>
    <w:rsid w:val="00FD0B52"/>
    <w:rsid w:val="00FD0B75"/>
    <w:rsid w:val="00FD0B8B"/>
    <w:rsid w:val="00FD0BA6"/>
    <w:rsid w:val="00FD0BE7"/>
    <w:rsid w:val="00FD0C0D"/>
    <w:rsid w:val="00FD0C13"/>
    <w:rsid w:val="00FD0C57"/>
    <w:rsid w:val="00FD0C71"/>
    <w:rsid w:val="00FD0C7B"/>
    <w:rsid w:val="00FD0D03"/>
    <w:rsid w:val="00FD0D19"/>
    <w:rsid w:val="00FD0D53"/>
    <w:rsid w:val="00FD0D57"/>
    <w:rsid w:val="00FD0D9D"/>
    <w:rsid w:val="00FD0DBB"/>
    <w:rsid w:val="00FD0DDF"/>
    <w:rsid w:val="00FD0DF7"/>
    <w:rsid w:val="00FD0E1D"/>
    <w:rsid w:val="00FD0E59"/>
    <w:rsid w:val="00FD0E7F"/>
    <w:rsid w:val="00FD0E81"/>
    <w:rsid w:val="00FD0EAC"/>
    <w:rsid w:val="00FD0F2C"/>
    <w:rsid w:val="00FD0F95"/>
    <w:rsid w:val="00FD0FAD"/>
    <w:rsid w:val="00FD0FB0"/>
    <w:rsid w:val="00FD0FC8"/>
    <w:rsid w:val="00FD102E"/>
    <w:rsid w:val="00FD1087"/>
    <w:rsid w:val="00FD10C0"/>
    <w:rsid w:val="00FD10E3"/>
    <w:rsid w:val="00FD113C"/>
    <w:rsid w:val="00FD1158"/>
    <w:rsid w:val="00FD1172"/>
    <w:rsid w:val="00FD1177"/>
    <w:rsid w:val="00FD1178"/>
    <w:rsid w:val="00FD1194"/>
    <w:rsid w:val="00FD11E0"/>
    <w:rsid w:val="00FD1216"/>
    <w:rsid w:val="00FD12B6"/>
    <w:rsid w:val="00FD12D6"/>
    <w:rsid w:val="00FD1331"/>
    <w:rsid w:val="00FD13AC"/>
    <w:rsid w:val="00FD148D"/>
    <w:rsid w:val="00FD14A4"/>
    <w:rsid w:val="00FD14AC"/>
    <w:rsid w:val="00FD14B0"/>
    <w:rsid w:val="00FD14CC"/>
    <w:rsid w:val="00FD14F4"/>
    <w:rsid w:val="00FD1514"/>
    <w:rsid w:val="00FD1578"/>
    <w:rsid w:val="00FD15B5"/>
    <w:rsid w:val="00FD15B7"/>
    <w:rsid w:val="00FD15C3"/>
    <w:rsid w:val="00FD1601"/>
    <w:rsid w:val="00FD163A"/>
    <w:rsid w:val="00FD1640"/>
    <w:rsid w:val="00FD1658"/>
    <w:rsid w:val="00FD168C"/>
    <w:rsid w:val="00FD1690"/>
    <w:rsid w:val="00FD16D5"/>
    <w:rsid w:val="00FD16FA"/>
    <w:rsid w:val="00FD1707"/>
    <w:rsid w:val="00FD1749"/>
    <w:rsid w:val="00FD176F"/>
    <w:rsid w:val="00FD17B2"/>
    <w:rsid w:val="00FD17CB"/>
    <w:rsid w:val="00FD17F5"/>
    <w:rsid w:val="00FD17F7"/>
    <w:rsid w:val="00FD1809"/>
    <w:rsid w:val="00FD1822"/>
    <w:rsid w:val="00FD1830"/>
    <w:rsid w:val="00FD184F"/>
    <w:rsid w:val="00FD1885"/>
    <w:rsid w:val="00FD1888"/>
    <w:rsid w:val="00FD1892"/>
    <w:rsid w:val="00FD18A5"/>
    <w:rsid w:val="00FD18C2"/>
    <w:rsid w:val="00FD18FB"/>
    <w:rsid w:val="00FD1902"/>
    <w:rsid w:val="00FD1926"/>
    <w:rsid w:val="00FD196F"/>
    <w:rsid w:val="00FD19B9"/>
    <w:rsid w:val="00FD19C2"/>
    <w:rsid w:val="00FD19C4"/>
    <w:rsid w:val="00FD1A3A"/>
    <w:rsid w:val="00FD1A7F"/>
    <w:rsid w:val="00FD1AD5"/>
    <w:rsid w:val="00FD1AE3"/>
    <w:rsid w:val="00FD1B20"/>
    <w:rsid w:val="00FD1B45"/>
    <w:rsid w:val="00FD1B81"/>
    <w:rsid w:val="00FD1B8A"/>
    <w:rsid w:val="00FD1BA6"/>
    <w:rsid w:val="00FD1BE1"/>
    <w:rsid w:val="00FD1BE3"/>
    <w:rsid w:val="00FD1C15"/>
    <w:rsid w:val="00FD1C16"/>
    <w:rsid w:val="00FD1C1A"/>
    <w:rsid w:val="00FD1C1E"/>
    <w:rsid w:val="00FD1C21"/>
    <w:rsid w:val="00FD1C6B"/>
    <w:rsid w:val="00FD1C76"/>
    <w:rsid w:val="00FD1C82"/>
    <w:rsid w:val="00FD1CB8"/>
    <w:rsid w:val="00FD1CEB"/>
    <w:rsid w:val="00FD1CFF"/>
    <w:rsid w:val="00FD1D33"/>
    <w:rsid w:val="00FD1D4B"/>
    <w:rsid w:val="00FD1D8A"/>
    <w:rsid w:val="00FD1DAF"/>
    <w:rsid w:val="00FD1DC1"/>
    <w:rsid w:val="00FD1DC4"/>
    <w:rsid w:val="00FD1DFC"/>
    <w:rsid w:val="00FD1E07"/>
    <w:rsid w:val="00FD1E30"/>
    <w:rsid w:val="00FD1E4C"/>
    <w:rsid w:val="00FD1E77"/>
    <w:rsid w:val="00FD1E80"/>
    <w:rsid w:val="00FD1EA8"/>
    <w:rsid w:val="00FD1EB4"/>
    <w:rsid w:val="00FD1F03"/>
    <w:rsid w:val="00FD1F0A"/>
    <w:rsid w:val="00FD1F48"/>
    <w:rsid w:val="00FD1F5D"/>
    <w:rsid w:val="00FD1F62"/>
    <w:rsid w:val="00FD1F6C"/>
    <w:rsid w:val="00FD1F83"/>
    <w:rsid w:val="00FD1F84"/>
    <w:rsid w:val="00FD1F8F"/>
    <w:rsid w:val="00FD1F90"/>
    <w:rsid w:val="00FD1F94"/>
    <w:rsid w:val="00FD1FA1"/>
    <w:rsid w:val="00FD1FAD"/>
    <w:rsid w:val="00FD1FEF"/>
    <w:rsid w:val="00FD2009"/>
    <w:rsid w:val="00FD204D"/>
    <w:rsid w:val="00FD204E"/>
    <w:rsid w:val="00FD205D"/>
    <w:rsid w:val="00FD208F"/>
    <w:rsid w:val="00FD2094"/>
    <w:rsid w:val="00FD20A1"/>
    <w:rsid w:val="00FD20B6"/>
    <w:rsid w:val="00FD20C5"/>
    <w:rsid w:val="00FD2108"/>
    <w:rsid w:val="00FD2130"/>
    <w:rsid w:val="00FD2140"/>
    <w:rsid w:val="00FD2141"/>
    <w:rsid w:val="00FD2161"/>
    <w:rsid w:val="00FD218F"/>
    <w:rsid w:val="00FD21EC"/>
    <w:rsid w:val="00FD21EF"/>
    <w:rsid w:val="00FD221F"/>
    <w:rsid w:val="00FD224E"/>
    <w:rsid w:val="00FD2266"/>
    <w:rsid w:val="00FD226B"/>
    <w:rsid w:val="00FD229A"/>
    <w:rsid w:val="00FD22AF"/>
    <w:rsid w:val="00FD22B6"/>
    <w:rsid w:val="00FD22CB"/>
    <w:rsid w:val="00FD22ED"/>
    <w:rsid w:val="00FD22FB"/>
    <w:rsid w:val="00FD2311"/>
    <w:rsid w:val="00FD231F"/>
    <w:rsid w:val="00FD2329"/>
    <w:rsid w:val="00FD234A"/>
    <w:rsid w:val="00FD238A"/>
    <w:rsid w:val="00FD23A5"/>
    <w:rsid w:val="00FD23C8"/>
    <w:rsid w:val="00FD23D9"/>
    <w:rsid w:val="00FD23DB"/>
    <w:rsid w:val="00FD23ED"/>
    <w:rsid w:val="00FD240D"/>
    <w:rsid w:val="00FD2418"/>
    <w:rsid w:val="00FD241E"/>
    <w:rsid w:val="00FD245C"/>
    <w:rsid w:val="00FD247B"/>
    <w:rsid w:val="00FD24A0"/>
    <w:rsid w:val="00FD24C0"/>
    <w:rsid w:val="00FD24C3"/>
    <w:rsid w:val="00FD24C6"/>
    <w:rsid w:val="00FD24C7"/>
    <w:rsid w:val="00FD24DC"/>
    <w:rsid w:val="00FD2563"/>
    <w:rsid w:val="00FD2591"/>
    <w:rsid w:val="00FD2683"/>
    <w:rsid w:val="00FD2686"/>
    <w:rsid w:val="00FD26C2"/>
    <w:rsid w:val="00FD26F9"/>
    <w:rsid w:val="00FD2711"/>
    <w:rsid w:val="00FD271C"/>
    <w:rsid w:val="00FD2731"/>
    <w:rsid w:val="00FD2790"/>
    <w:rsid w:val="00FD279F"/>
    <w:rsid w:val="00FD27CD"/>
    <w:rsid w:val="00FD27D1"/>
    <w:rsid w:val="00FD2836"/>
    <w:rsid w:val="00FD2892"/>
    <w:rsid w:val="00FD28C0"/>
    <w:rsid w:val="00FD28C1"/>
    <w:rsid w:val="00FD28C3"/>
    <w:rsid w:val="00FD28C5"/>
    <w:rsid w:val="00FD28F4"/>
    <w:rsid w:val="00FD2903"/>
    <w:rsid w:val="00FD2905"/>
    <w:rsid w:val="00FD292C"/>
    <w:rsid w:val="00FD2954"/>
    <w:rsid w:val="00FD2968"/>
    <w:rsid w:val="00FD2976"/>
    <w:rsid w:val="00FD29B1"/>
    <w:rsid w:val="00FD29C1"/>
    <w:rsid w:val="00FD29F0"/>
    <w:rsid w:val="00FD29FD"/>
    <w:rsid w:val="00FD2AA5"/>
    <w:rsid w:val="00FD2ACD"/>
    <w:rsid w:val="00FD2ADC"/>
    <w:rsid w:val="00FD2B09"/>
    <w:rsid w:val="00FD2B52"/>
    <w:rsid w:val="00FD2B89"/>
    <w:rsid w:val="00FD2BA0"/>
    <w:rsid w:val="00FD2BC5"/>
    <w:rsid w:val="00FD2BD4"/>
    <w:rsid w:val="00FD2BD8"/>
    <w:rsid w:val="00FD2C0B"/>
    <w:rsid w:val="00FD2C3E"/>
    <w:rsid w:val="00FD2C73"/>
    <w:rsid w:val="00FD2C9B"/>
    <w:rsid w:val="00FD2CAC"/>
    <w:rsid w:val="00FD2CB7"/>
    <w:rsid w:val="00FD2CE5"/>
    <w:rsid w:val="00FD2CEC"/>
    <w:rsid w:val="00FD2D16"/>
    <w:rsid w:val="00FD2D82"/>
    <w:rsid w:val="00FD2D84"/>
    <w:rsid w:val="00FD2D87"/>
    <w:rsid w:val="00FD2D96"/>
    <w:rsid w:val="00FD2DA3"/>
    <w:rsid w:val="00FD2DAA"/>
    <w:rsid w:val="00FD2E03"/>
    <w:rsid w:val="00FD2E11"/>
    <w:rsid w:val="00FD2E2F"/>
    <w:rsid w:val="00FD2E47"/>
    <w:rsid w:val="00FD2EDA"/>
    <w:rsid w:val="00FD2EDB"/>
    <w:rsid w:val="00FD2EDE"/>
    <w:rsid w:val="00FD2F0A"/>
    <w:rsid w:val="00FD2F0E"/>
    <w:rsid w:val="00FD2F35"/>
    <w:rsid w:val="00FD2F66"/>
    <w:rsid w:val="00FD2F69"/>
    <w:rsid w:val="00FD2F7E"/>
    <w:rsid w:val="00FD2F88"/>
    <w:rsid w:val="00FD2FAD"/>
    <w:rsid w:val="00FD3024"/>
    <w:rsid w:val="00FD3048"/>
    <w:rsid w:val="00FD307C"/>
    <w:rsid w:val="00FD30E5"/>
    <w:rsid w:val="00FD3137"/>
    <w:rsid w:val="00FD31A8"/>
    <w:rsid w:val="00FD31F0"/>
    <w:rsid w:val="00FD31FA"/>
    <w:rsid w:val="00FD3208"/>
    <w:rsid w:val="00FD3237"/>
    <w:rsid w:val="00FD3240"/>
    <w:rsid w:val="00FD324A"/>
    <w:rsid w:val="00FD32BA"/>
    <w:rsid w:val="00FD32EA"/>
    <w:rsid w:val="00FD32F5"/>
    <w:rsid w:val="00FD3399"/>
    <w:rsid w:val="00FD33BC"/>
    <w:rsid w:val="00FD33C0"/>
    <w:rsid w:val="00FD33D7"/>
    <w:rsid w:val="00FD33DB"/>
    <w:rsid w:val="00FD33EC"/>
    <w:rsid w:val="00FD33EE"/>
    <w:rsid w:val="00FD3428"/>
    <w:rsid w:val="00FD3450"/>
    <w:rsid w:val="00FD3452"/>
    <w:rsid w:val="00FD3453"/>
    <w:rsid w:val="00FD3461"/>
    <w:rsid w:val="00FD347A"/>
    <w:rsid w:val="00FD3491"/>
    <w:rsid w:val="00FD34A3"/>
    <w:rsid w:val="00FD34A7"/>
    <w:rsid w:val="00FD34BA"/>
    <w:rsid w:val="00FD34BC"/>
    <w:rsid w:val="00FD34C2"/>
    <w:rsid w:val="00FD34C9"/>
    <w:rsid w:val="00FD34E1"/>
    <w:rsid w:val="00FD3535"/>
    <w:rsid w:val="00FD354F"/>
    <w:rsid w:val="00FD3556"/>
    <w:rsid w:val="00FD358B"/>
    <w:rsid w:val="00FD3595"/>
    <w:rsid w:val="00FD35AD"/>
    <w:rsid w:val="00FD35D6"/>
    <w:rsid w:val="00FD3636"/>
    <w:rsid w:val="00FD3640"/>
    <w:rsid w:val="00FD3697"/>
    <w:rsid w:val="00FD370A"/>
    <w:rsid w:val="00FD37CA"/>
    <w:rsid w:val="00FD37E1"/>
    <w:rsid w:val="00FD37F6"/>
    <w:rsid w:val="00FD3806"/>
    <w:rsid w:val="00FD381A"/>
    <w:rsid w:val="00FD382C"/>
    <w:rsid w:val="00FD383E"/>
    <w:rsid w:val="00FD3850"/>
    <w:rsid w:val="00FD387A"/>
    <w:rsid w:val="00FD38F2"/>
    <w:rsid w:val="00FD38F3"/>
    <w:rsid w:val="00FD392D"/>
    <w:rsid w:val="00FD3939"/>
    <w:rsid w:val="00FD399B"/>
    <w:rsid w:val="00FD39AC"/>
    <w:rsid w:val="00FD39AF"/>
    <w:rsid w:val="00FD39EF"/>
    <w:rsid w:val="00FD3A0C"/>
    <w:rsid w:val="00FD3A0F"/>
    <w:rsid w:val="00FD3A17"/>
    <w:rsid w:val="00FD3A2A"/>
    <w:rsid w:val="00FD3A5C"/>
    <w:rsid w:val="00FD3A79"/>
    <w:rsid w:val="00FD3A99"/>
    <w:rsid w:val="00FD3ABF"/>
    <w:rsid w:val="00FD3AF0"/>
    <w:rsid w:val="00FD3B38"/>
    <w:rsid w:val="00FD3B48"/>
    <w:rsid w:val="00FD3B89"/>
    <w:rsid w:val="00FD3B9D"/>
    <w:rsid w:val="00FD3BA9"/>
    <w:rsid w:val="00FD3BAC"/>
    <w:rsid w:val="00FD3C33"/>
    <w:rsid w:val="00FD3C35"/>
    <w:rsid w:val="00FD3C39"/>
    <w:rsid w:val="00FD3C3C"/>
    <w:rsid w:val="00FD3C41"/>
    <w:rsid w:val="00FD3C4E"/>
    <w:rsid w:val="00FD3C72"/>
    <w:rsid w:val="00FD3C90"/>
    <w:rsid w:val="00FD3C97"/>
    <w:rsid w:val="00FD3CC1"/>
    <w:rsid w:val="00FD3CDC"/>
    <w:rsid w:val="00FD3D3B"/>
    <w:rsid w:val="00FD3D4A"/>
    <w:rsid w:val="00FD3DA1"/>
    <w:rsid w:val="00FD3E19"/>
    <w:rsid w:val="00FD3E7E"/>
    <w:rsid w:val="00FD3E86"/>
    <w:rsid w:val="00FD3EB7"/>
    <w:rsid w:val="00FD3F37"/>
    <w:rsid w:val="00FD3F38"/>
    <w:rsid w:val="00FD3F49"/>
    <w:rsid w:val="00FD3F4A"/>
    <w:rsid w:val="00FD3F58"/>
    <w:rsid w:val="00FD3F81"/>
    <w:rsid w:val="00FD3FB3"/>
    <w:rsid w:val="00FD3FE5"/>
    <w:rsid w:val="00FD3FE8"/>
    <w:rsid w:val="00FD4029"/>
    <w:rsid w:val="00FD402A"/>
    <w:rsid w:val="00FD4039"/>
    <w:rsid w:val="00FD407D"/>
    <w:rsid w:val="00FD4093"/>
    <w:rsid w:val="00FD409A"/>
    <w:rsid w:val="00FD40A6"/>
    <w:rsid w:val="00FD413C"/>
    <w:rsid w:val="00FD4148"/>
    <w:rsid w:val="00FD414B"/>
    <w:rsid w:val="00FD41D9"/>
    <w:rsid w:val="00FD41DF"/>
    <w:rsid w:val="00FD41FC"/>
    <w:rsid w:val="00FD425B"/>
    <w:rsid w:val="00FD42B3"/>
    <w:rsid w:val="00FD434A"/>
    <w:rsid w:val="00FD4365"/>
    <w:rsid w:val="00FD436D"/>
    <w:rsid w:val="00FD439C"/>
    <w:rsid w:val="00FD43B2"/>
    <w:rsid w:val="00FD43CA"/>
    <w:rsid w:val="00FD43D9"/>
    <w:rsid w:val="00FD43DF"/>
    <w:rsid w:val="00FD43E8"/>
    <w:rsid w:val="00FD4412"/>
    <w:rsid w:val="00FD4435"/>
    <w:rsid w:val="00FD4438"/>
    <w:rsid w:val="00FD4464"/>
    <w:rsid w:val="00FD44ED"/>
    <w:rsid w:val="00FD4510"/>
    <w:rsid w:val="00FD452D"/>
    <w:rsid w:val="00FD4542"/>
    <w:rsid w:val="00FD4563"/>
    <w:rsid w:val="00FD456F"/>
    <w:rsid w:val="00FD4592"/>
    <w:rsid w:val="00FD4615"/>
    <w:rsid w:val="00FD4627"/>
    <w:rsid w:val="00FD463E"/>
    <w:rsid w:val="00FD4640"/>
    <w:rsid w:val="00FD465B"/>
    <w:rsid w:val="00FD4667"/>
    <w:rsid w:val="00FD4673"/>
    <w:rsid w:val="00FD46ED"/>
    <w:rsid w:val="00FD46FE"/>
    <w:rsid w:val="00FD4719"/>
    <w:rsid w:val="00FD471C"/>
    <w:rsid w:val="00FD4781"/>
    <w:rsid w:val="00FD47BE"/>
    <w:rsid w:val="00FD47D0"/>
    <w:rsid w:val="00FD47FF"/>
    <w:rsid w:val="00FD4821"/>
    <w:rsid w:val="00FD483B"/>
    <w:rsid w:val="00FD486A"/>
    <w:rsid w:val="00FD48E7"/>
    <w:rsid w:val="00FD4972"/>
    <w:rsid w:val="00FD49B9"/>
    <w:rsid w:val="00FD49E2"/>
    <w:rsid w:val="00FD4A06"/>
    <w:rsid w:val="00FD4A3B"/>
    <w:rsid w:val="00FD4A65"/>
    <w:rsid w:val="00FD4A8F"/>
    <w:rsid w:val="00FD4AC5"/>
    <w:rsid w:val="00FD4B0B"/>
    <w:rsid w:val="00FD4B43"/>
    <w:rsid w:val="00FD4B65"/>
    <w:rsid w:val="00FD4BCF"/>
    <w:rsid w:val="00FD4BF8"/>
    <w:rsid w:val="00FD4C09"/>
    <w:rsid w:val="00FD4C2B"/>
    <w:rsid w:val="00FD4C4B"/>
    <w:rsid w:val="00FD4C98"/>
    <w:rsid w:val="00FD4D08"/>
    <w:rsid w:val="00FD4D41"/>
    <w:rsid w:val="00FD4D57"/>
    <w:rsid w:val="00FD4D6D"/>
    <w:rsid w:val="00FD4DAA"/>
    <w:rsid w:val="00FD4DDC"/>
    <w:rsid w:val="00FD4E16"/>
    <w:rsid w:val="00FD4E61"/>
    <w:rsid w:val="00FD4E63"/>
    <w:rsid w:val="00FD4E84"/>
    <w:rsid w:val="00FD4EA4"/>
    <w:rsid w:val="00FD4EC4"/>
    <w:rsid w:val="00FD4F38"/>
    <w:rsid w:val="00FD4F5E"/>
    <w:rsid w:val="00FD4F69"/>
    <w:rsid w:val="00FD4F8A"/>
    <w:rsid w:val="00FD4F95"/>
    <w:rsid w:val="00FD4FD1"/>
    <w:rsid w:val="00FD4FEA"/>
    <w:rsid w:val="00FD5045"/>
    <w:rsid w:val="00FD5052"/>
    <w:rsid w:val="00FD505E"/>
    <w:rsid w:val="00FD5063"/>
    <w:rsid w:val="00FD506F"/>
    <w:rsid w:val="00FD5095"/>
    <w:rsid w:val="00FD50FA"/>
    <w:rsid w:val="00FD5103"/>
    <w:rsid w:val="00FD510D"/>
    <w:rsid w:val="00FD5168"/>
    <w:rsid w:val="00FD51A9"/>
    <w:rsid w:val="00FD51C6"/>
    <w:rsid w:val="00FD5212"/>
    <w:rsid w:val="00FD5224"/>
    <w:rsid w:val="00FD523E"/>
    <w:rsid w:val="00FD524C"/>
    <w:rsid w:val="00FD52AC"/>
    <w:rsid w:val="00FD52C3"/>
    <w:rsid w:val="00FD52D5"/>
    <w:rsid w:val="00FD52E0"/>
    <w:rsid w:val="00FD5301"/>
    <w:rsid w:val="00FD530D"/>
    <w:rsid w:val="00FD5358"/>
    <w:rsid w:val="00FD5375"/>
    <w:rsid w:val="00FD5377"/>
    <w:rsid w:val="00FD537E"/>
    <w:rsid w:val="00FD5380"/>
    <w:rsid w:val="00FD53D8"/>
    <w:rsid w:val="00FD53EE"/>
    <w:rsid w:val="00FD5402"/>
    <w:rsid w:val="00FD5412"/>
    <w:rsid w:val="00FD5415"/>
    <w:rsid w:val="00FD5419"/>
    <w:rsid w:val="00FD5420"/>
    <w:rsid w:val="00FD542E"/>
    <w:rsid w:val="00FD542F"/>
    <w:rsid w:val="00FD546A"/>
    <w:rsid w:val="00FD546B"/>
    <w:rsid w:val="00FD547E"/>
    <w:rsid w:val="00FD5486"/>
    <w:rsid w:val="00FD5498"/>
    <w:rsid w:val="00FD54B8"/>
    <w:rsid w:val="00FD54BE"/>
    <w:rsid w:val="00FD54C6"/>
    <w:rsid w:val="00FD558F"/>
    <w:rsid w:val="00FD55B7"/>
    <w:rsid w:val="00FD55D6"/>
    <w:rsid w:val="00FD55FE"/>
    <w:rsid w:val="00FD5629"/>
    <w:rsid w:val="00FD565C"/>
    <w:rsid w:val="00FD56FC"/>
    <w:rsid w:val="00FD572D"/>
    <w:rsid w:val="00FD5769"/>
    <w:rsid w:val="00FD57DF"/>
    <w:rsid w:val="00FD57E1"/>
    <w:rsid w:val="00FD582B"/>
    <w:rsid w:val="00FD5830"/>
    <w:rsid w:val="00FD5890"/>
    <w:rsid w:val="00FD58B1"/>
    <w:rsid w:val="00FD58E8"/>
    <w:rsid w:val="00FD58F0"/>
    <w:rsid w:val="00FD5920"/>
    <w:rsid w:val="00FD593F"/>
    <w:rsid w:val="00FD59B8"/>
    <w:rsid w:val="00FD5A32"/>
    <w:rsid w:val="00FD5A37"/>
    <w:rsid w:val="00FD5A3E"/>
    <w:rsid w:val="00FD5A53"/>
    <w:rsid w:val="00FD5A6C"/>
    <w:rsid w:val="00FD5AA0"/>
    <w:rsid w:val="00FD5ADF"/>
    <w:rsid w:val="00FD5B1B"/>
    <w:rsid w:val="00FD5B65"/>
    <w:rsid w:val="00FD5B6B"/>
    <w:rsid w:val="00FD5B8F"/>
    <w:rsid w:val="00FD5BA1"/>
    <w:rsid w:val="00FD5C23"/>
    <w:rsid w:val="00FD5C55"/>
    <w:rsid w:val="00FD5C57"/>
    <w:rsid w:val="00FD5C87"/>
    <w:rsid w:val="00FD5CAF"/>
    <w:rsid w:val="00FD5CE9"/>
    <w:rsid w:val="00FD5D10"/>
    <w:rsid w:val="00FD5D1D"/>
    <w:rsid w:val="00FD5D39"/>
    <w:rsid w:val="00FD5D87"/>
    <w:rsid w:val="00FD5DAA"/>
    <w:rsid w:val="00FD5DC5"/>
    <w:rsid w:val="00FD5DCC"/>
    <w:rsid w:val="00FD5EAB"/>
    <w:rsid w:val="00FD5EE2"/>
    <w:rsid w:val="00FD5EE9"/>
    <w:rsid w:val="00FD5EFE"/>
    <w:rsid w:val="00FD5F05"/>
    <w:rsid w:val="00FD5F0C"/>
    <w:rsid w:val="00FD5F35"/>
    <w:rsid w:val="00FD5F3C"/>
    <w:rsid w:val="00FD5F68"/>
    <w:rsid w:val="00FD5F77"/>
    <w:rsid w:val="00FD5F7D"/>
    <w:rsid w:val="00FD5FBE"/>
    <w:rsid w:val="00FD5FDB"/>
    <w:rsid w:val="00FD6050"/>
    <w:rsid w:val="00FD60A0"/>
    <w:rsid w:val="00FD60B0"/>
    <w:rsid w:val="00FD60BA"/>
    <w:rsid w:val="00FD60C9"/>
    <w:rsid w:val="00FD60CF"/>
    <w:rsid w:val="00FD60D5"/>
    <w:rsid w:val="00FD617A"/>
    <w:rsid w:val="00FD6195"/>
    <w:rsid w:val="00FD61C1"/>
    <w:rsid w:val="00FD61EC"/>
    <w:rsid w:val="00FD6207"/>
    <w:rsid w:val="00FD620C"/>
    <w:rsid w:val="00FD620E"/>
    <w:rsid w:val="00FD6226"/>
    <w:rsid w:val="00FD627B"/>
    <w:rsid w:val="00FD62B2"/>
    <w:rsid w:val="00FD6310"/>
    <w:rsid w:val="00FD6374"/>
    <w:rsid w:val="00FD637C"/>
    <w:rsid w:val="00FD63B3"/>
    <w:rsid w:val="00FD63BF"/>
    <w:rsid w:val="00FD63C4"/>
    <w:rsid w:val="00FD63C8"/>
    <w:rsid w:val="00FD6425"/>
    <w:rsid w:val="00FD6450"/>
    <w:rsid w:val="00FD6451"/>
    <w:rsid w:val="00FD6466"/>
    <w:rsid w:val="00FD64BA"/>
    <w:rsid w:val="00FD64CF"/>
    <w:rsid w:val="00FD653F"/>
    <w:rsid w:val="00FD654D"/>
    <w:rsid w:val="00FD6551"/>
    <w:rsid w:val="00FD6575"/>
    <w:rsid w:val="00FD6599"/>
    <w:rsid w:val="00FD659A"/>
    <w:rsid w:val="00FD659E"/>
    <w:rsid w:val="00FD65C2"/>
    <w:rsid w:val="00FD65C6"/>
    <w:rsid w:val="00FD65F5"/>
    <w:rsid w:val="00FD660B"/>
    <w:rsid w:val="00FD6624"/>
    <w:rsid w:val="00FD6639"/>
    <w:rsid w:val="00FD6677"/>
    <w:rsid w:val="00FD66C6"/>
    <w:rsid w:val="00FD66FB"/>
    <w:rsid w:val="00FD675A"/>
    <w:rsid w:val="00FD6772"/>
    <w:rsid w:val="00FD677E"/>
    <w:rsid w:val="00FD679E"/>
    <w:rsid w:val="00FD67B5"/>
    <w:rsid w:val="00FD67BE"/>
    <w:rsid w:val="00FD67D5"/>
    <w:rsid w:val="00FD67EA"/>
    <w:rsid w:val="00FD67FC"/>
    <w:rsid w:val="00FD680C"/>
    <w:rsid w:val="00FD6869"/>
    <w:rsid w:val="00FD68AA"/>
    <w:rsid w:val="00FD691A"/>
    <w:rsid w:val="00FD6927"/>
    <w:rsid w:val="00FD6946"/>
    <w:rsid w:val="00FD69ED"/>
    <w:rsid w:val="00FD69FD"/>
    <w:rsid w:val="00FD6A56"/>
    <w:rsid w:val="00FD6A8D"/>
    <w:rsid w:val="00FD6AAA"/>
    <w:rsid w:val="00FD6AAC"/>
    <w:rsid w:val="00FD6AB5"/>
    <w:rsid w:val="00FD6B05"/>
    <w:rsid w:val="00FD6B1D"/>
    <w:rsid w:val="00FD6B56"/>
    <w:rsid w:val="00FD6BB6"/>
    <w:rsid w:val="00FD6BDD"/>
    <w:rsid w:val="00FD6C26"/>
    <w:rsid w:val="00FD6C34"/>
    <w:rsid w:val="00FD6C83"/>
    <w:rsid w:val="00FD6C8C"/>
    <w:rsid w:val="00FD6CA8"/>
    <w:rsid w:val="00FD6CAA"/>
    <w:rsid w:val="00FD6CB8"/>
    <w:rsid w:val="00FD6CC8"/>
    <w:rsid w:val="00FD6CD0"/>
    <w:rsid w:val="00FD6CD7"/>
    <w:rsid w:val="00FD6D10"/>
    <w:rsid w:val="00FD6D46"/>
    <w:rsid w:val="00FD6D6E"/>
    <w:rsid w:val="00FD6DC8"/>
    <w:rsid w:val="00FD6DDB"/>
    <w:rsid w:val="00FD6DF4"/>
    <w:rsid w:val="00FD6E08"/>
    <w:rsid w:val="00FD6E1D"/>
    <w:rsid w:val="00FD6E1F"/>
    <w:rsid w:val="00FD6E20"/>
    <w:rsid w:val="00FD6E33"/>
    <w:rsid w:val="00FD6E47"/>
    <w:rsid w:val="00FD6E5B"/>
    <w:rsid w:val="00FD6E61"/>
    <w:rsid w:val="00FD6E68"/>
    <w:rsid w:val="00FD6E9C"/>
    <w:rsid w:val="00FD6ED5"/>
    <w:rsid w:val="00FD6EDE"/>
    <w:rsid w:val="00FD6F00"/>
    <w:rsid w:val="00FD6F2A"/>
    <w:rsid w:val="00FD6FB9"/>
    <w:rsid w:val="00FD6FC2"/>
    <w:rsid w:val="00FD6FC5"/>
    <w:rsid w:val="00FD6FD8"/>
    <w:rsid w:val="00FD6FE4"/>
    <w:rsid w:val="00FD6FEC"/>
    <w:rsid w:val="00FD705B"/>
    <w:rsid w:val="00FD7081"/>
    <w:rsid w:val="00FD7087"/>
    <w:rsid w:val="00FD70C5"/>
    <w:rsid w:val="00FD70E8"/>
    <w:rsid w:val="00FD7159"/>
    <w:rsid w:val="00FD7169"/>
    <w:rsid w:val="00FD7171"/>
    <w:rsid w:val="00FD71CE"/>
    <w:rsid w:val="00FD71D2"/>
    <w:rsid w:val="00FD71F5"/>
    <w:rsid w:val="00FD71F7"/>
    <w:rsid w:val="00FD7221"/>
    <w:rsid w:val="00FD727D"/>
    <w:rsid w:val="00FD7294"/>
    <w:rsid w:val="00FD7297"/>
    <w:rsid w:val="00FD72A4"/>
    <w:rsid w:val="00FD72A7"/>
    <w:rsid w:val="00FD72DA"/>
    <w:rsid w:val="00FD72E1"/>
    <w:rsid w:val="00FD72F4"/>
    <w:rsid w:val="00FD72F8"/>
    <w:rsid w:val="00FD7334"/>
    <w:rsid w:val="00FD7403"/>
    <w:rsid w:val="00FD7450"/>
    <w:rsid w:val="00FD745F"/>
    <w:rsid w:val="00FD7468"/>
    <w:rsid w:val="00FD746C"/>
    <w:rsid w:val="00FD7484"/>
    <w:rsid w:val="00FD7497"/>
    <w:rsid w:val="00FD74CA"/>
    <w:rsid w:val="00FD74EE"/>
    <w:rsid w:val="00FD74F5"/>
    <w:rsid w:val="00FD7524"/>
    <w:rsid w:val="00FD7592"/>
    <w:rsid w:val="00FD7597"/>
    <w:rsid w:val="00FD75B1"/>
    <w:rsid w:val="00FD75EF"/>
    <w:rsid w:val="00FD75F2"/>
    <w:rsid w:val="00FD761B"/>
    <w:rsid w:val="00FD7641"/>
    <w:rsid w:val="00FD7661"/>
    <w:rsid w:val="00FD767D"/>
    <w:rsid w:val="00FD768F"/>
    <w:rsid w:val="00FD769D"/>
    <w:rsid w:val="00FD76E8"/>
    <w:rsid w:val="00FD76F9"/>
    <w:rsid w:val="00FD7730"/>
    <w:rsid w:val="00FD773B"/>
    <w:rsid w:val="00FD7741"/>
    <w:rsid w:val="00FD775B"/>
    <w:rsid w:val="00FD7787"/>
    <w:rsid w:val="00FD77C9"/>
    <w:rsid w:val="00FD77EA"/>
    <w:rsid w:val="00FD782B"/>
    <w:rsid w:val="00FD7847"/>
    <w:rsid w:val="00FD784A"/>
    <w:rsid w:val="00FD78B2"/>
    <w:rsid w:val="00FD78C6"/>
    <w:rsid w:val="00FD78DA"/>
    <w:rsid w:val="00FD78DF"/>
    <w:rsid w:val="00FD7952"/>
    <w:rsid w:val="00FD795C"/>
    <w:rsid w:val="00FD79D8"/>
    <w:rsid w:val="00FD79E6"/>
    <w:rsid w:val="00FD7A2B"/>
    <w:rsid w:val="00FD7A3D"/>
    <w:rsid w:val="00FD7A54"/>
    <w:rsid w:val="00FD7A60"/>
    <w:rsid w:val="00FD7A7A"/>
    <w:rsid w:val="00FD7A89"/>
    <w:rsid w:val="00FD7A8A"/>
    <w:rsid w:val="00FD7A97"/>
    <w:rsid w:val="00FD7ADA"/>
    <w:rsid w:val="00FD7AF2"/>
    <w:rsid w:val="00FD7B22"/>
    <w:rsid w:val="00FD7B25"/>
    <w:rsid w:val="00FD7B59"/>
    <w:rsid w:val="00FD7B8A"/>
    <w:rsid w:val="00FD7BB3"/>
    <w:rsid w:val="00FD7BC1"/>
    <w:rsid w:val="00FD7BD3"/>
    <w:rsid w:val="00FD7BEC"/>
    <w:rsid w:val="00FD7C31"/>
    <w:rsid w:val="00FD7C49"/>
    <w:rsid w:val="00FD7C5A"/>
    <w:rsid w:val="00FD7CA7"/>
    <w:rsid w:val="00FD7CB4"/>
    <w:rsid w:val="00FD7CD9"/>
    <w:rsid w:val="00FD7CF8"/>
    <w:rsid w:val="00FD7D02"/>
    <w:rsid w:val="00FD7D15"/>
    <w:rsid w:val="00FD7D1A"/>
    <w:rsid w:val="00FD7D39"/>
    <w:rsid w:val="00FD7D54"/>
    <w:rsid w:val="00FD7D5C"/>
    <w:rsid w:val="00FD7D7D"/>
    <w:rsid w:val="00FD7D98"/>
    <w:rsid w:val="00FD7D9D"/>
    <w:rsid w:val="00FD7DC8"/>
    <w:rsid w:val="00FD7DF5"/>
    <w:rsid w:val="00FD7DF7"/>
    <w:rsid w:val="00FD7E16"/>
    <w:rsid w:val="00FD7E2E"/>
    <w:rsid w:val="00FD7E5A"/>
    <w:rsid w:val="00FD7E7B"/>
    <w:rsid w:val="00FD7EA9"/>
    <w:rsid w:val="00FD7EBB"/>
    <w:rsid w:val="00FD7F2F"/>
    <w:rsid w:val="00FD7F75"/>
    <w:rsid w:val="00FD7F76"/>
    <w:rsid w:val="00FD7F87"/>
    <w:rsid w:val="00FD7F91"/>
    <w:rsid w:val="00FD7FA4"/>
    <w:rsid w:val="00FD7FB6"/>
    <w:rsid w:val="00FE002E"/>
    <w:rsid w:val="00FE003B"/>
    <w:rsid w:val="00FE004D"/>
    <w:rsid w:val="00FE004E"/>
    <w:rsid w:val="00FE0058"/>
    <w:rsid w:val="00FE007B"/>
    <w:rsid w:val="00FE00A3"/>
    <w:rsid w:val="00FE00B4"/>
    <w:rsid w:val="00FE00C0"/>
    <w:rsid w:val="00FE00CA"/>
    <w:rsid w:val="00FE00E6"/>
    <w:rsid w:val="00FE00F8"/>
    <w:rsid w:val="00FE0103"/>
    <w:rsid w:val="00FE0105"/>
    <w:rsid w:val="00FE010C"/>
    <w:rsid w:val="00FE017A"/>
    <w:rsid w:val="00FE0194"/>
    <w:rsid w:val="00FE019B"/>
    <w:rsid w:val="00FE01A6"/>
    <w:rsid w:val="00FE01AE"/>
    <w:rsid w:val="00FE01DE"/>
    <w:rsid w:val="00FE020A"/>
    <w:rsid w:val="00FE020F"/>
    <w:rsid w:val="00FE0216"/>
    <w:rsid w:val="00FE023C"/>
    <w:rsid w:val="00FE024A"/>
    <w:rsid w:val="00FE0255"/>
    <w:rsid w:val="00FE0261"/>
    <w:rsid w:val="00FE0289"/>
    <w:rsid w:val="00FE02A3"/>
    <w:rsid w:val="00FE02BF"/>
    <w:rsid w:val="00FE02EF"/>
    <w:rsid w:val="00FE0310"/>
    <w:rsid w:val="00FE0384"/>
    <w:rsid w:val="00FE03AE"/>
    <w:rsid w:val="00FE03B2"/>
    <w:rsid w:val="00FE0415"/>
    <w:rsid w:val="00FE0453"/>
    <w:rsid w:val="00FE0462"/>
    <w:rsid w:val="00FE0488"/>
    <w:rsid w:val="00FE04D8"/>
    <w:rsid w:val="00FE04E8"/>
    <w:rsid w:val="00FE051C"/>
    <w:rsid w:val="00FE052D"/>
    <w:rsid w:val="00FE053D"/>
    <w:rsid w:val="00FE055A"/>
    <w:rsid w:val="00FE056E"/>
    <w:rsid w:val="00FE0576"/>
    <w:rsid w:val="00FE05AD"/>
    <w:rsid w:val="00FE05D5"/>
    <w:rsid w:val="00FE05D9"/>
    <w:rsid w:val="00FE0634"/>
    <w:rsid w:val="00FE0657"/>
    <w:rsid w:val="00FE0684"/>
    <w:rsid w:val="00FE069F"/>
    <w:rsid w:val="00FE06A4"/>
    <w:rsid w:val="00FE06AD"/>
    <w:rsid w:val="00FE071F"/>
    <w:rsid w:val="00FE072A"/>
    <w:rsid w:val="00FE07F5"/>
    <w:rsid w:val="00FE07F6"/>
    <w:rsid w:val="00FE0841"/>
    <w:rsid w:val="00FE0850"/>
    <w:rsid w:val="00FE0853"/>
    <w:rsid w:val="00FE08D7"/>
    <w:rsid w:val="00FE08E2"/>
    <w:rsid w:val="00FE08EF"/>
    <w:rsid w:val="00FE093E"/>
    <w:rsid w:val="00FE0949"/>
    <w:rsid w:val="00FE097E"/>
    <w:rsid w:val="00FE09F6"/>
    <w:rsid w:val="00FE0A1A"/>
    <w:rsid w:val="00FE0A35"/>
    <w:rsid w:val="00FE0A3A"/>
    <w:rsid w:val="00FE0A52"/>
    <w:rsid w:val="00FE0A74"/>
    <w:rsid w:val="00FE0A77"/>
    <w:rsid w:val="00FE0A85"/>
    <w:rsid w:val="00FE0A8E"/>
    <w:rsid w:val="00FE0AB3"/>
    <w:rsid w:val="00FE0AFC"/>
    <w:rsid w:val="00FE0B05"/>
    <w:rsid w:val="00FE0B1B"/>
    <w:rsid w:val="00FE0B25"/>
    <w:rsid w:val="00FE0B33"/>
    <w:rsid w:val="00FE0B6D"/>
    <w:rsid w:val="00FE0BD8"/>
    <w:rsid w:val="00FE0BFF"/>
    <w:rsid w:val="00FE0C10"/>
    <w:rsid w:val="00FE0C3D"/>
    <w:rsid w:val="00FE0C3E"/>
    <w:rsid w:val="00FE0CBA"/>
    <w:rsid w:val="00FE0CC1"/>
    <w:rsid w:val="00FE0CC4"/>
    <w:rsid w:val="00FE0D0F"/>
    <w:rsid w:val="00FE0D15"/>
    <w:rsid w:val="00FE0D44"/>
    <w:rsid w:val="00FE0D99"/>
    <w:rsid w:val="00FE0DD3"/>
    <w:rsid w:val="00FE0DDA"/>
    <w:rsid w:val="00FE0DE5"/>
    <w:rsid w:val="00FE0E51"/>
    <w:rsid w:val="00FE0E65"/>
    <w:rsid w:val="00FE0E8A"/>
    <w:rsid w:val="00FE0E8F"/>
    <w:rsid w:val="00FE0EC1"/>
    <w:rsid w:val="00FE0F00"/>
    <w:rsid w:val="00FE0F53"/>
    <w:rsid w:val="00FE0F60"/>
    <w:rsid w:val="00FE0F71"/>
    <w:rsid w:val="00FE0FA4"/>
    <w:rsid w:val="00FE0FCC"/>
    <w:rsid w:val="00FE0FF4"/>
    <w:rsid w:val="00FE0FF8"/>
    <w:rsid w:val="00FE1014"/>
    <w:rsid w:val="00FE1018"/>
    <w:rsid w:val="00FE101A"/>
    <w:rsid w:val="00FE1024"/>
    <w:rsid w:val="00FE102B"/>
    <w:rsid w:val="00FE1033"/>
    <w:rsid w:val="00FE1037"/>
    <w:rsid w:val="00FE1058"/>
    <w:rsid w:val="00FE106D"/>
    <w:rsid w:val="00FE1091"/>
    <w:rsid w:val="00FE10AB"/>
    <w:rsid w:val="00FE1124"/>
    <w:rsid w:val="00FE11BC"/>
    <w:rsid w:val="00FE11BE"/>
    <w:rsid w:val="00FE11E4"/>
    <w:rsid w:val="00FE11EE"/>
    <w:rsid w:val="00FE1253"/>
    <w:rsid w:val="00FE1292"/>
    <w:rsid w:val="00FE12AA"/>
    <w:rsid w:val="00FE12B7"/>
    <w:rsid w:val="00FE12BA"/>
    <w:rsid w:val="00FE12C3"/>
    <w:rsid w:val="00FE12C6"/>
    <w:rsid w:val="00FE12D3"/>
    <w:rsid w:val="00FE12DD"/>
    <w:rsid w:val="00FE12EC"/>
    <w:rsid w:val="00FE1323"/>
    <w:rsid w:val="00FE132E"/>
    <w:rsid w:val="00FE1331"/>
    <w:rsid w:val="00FE1340"/>
    <w:rsid w:val="00FE136A"/>
    <w:rsid w:val="00FE13AA"/>
    <w:rsid w:val="00FE13B6"/>
    <w:rsid w:val="00FE13CA"/>
    <w:rsid w:val="00FE13DF"/>
    <w:rsid w:val="00FE1423"/>
    <w:rsid w:val="00FE1434"/>
    <w:rsid w:val="00FE1461"/>
    <w:rsid w:val="00FE146E"/>
    <w:rsid w:val="00FE149A"/>
    <w:rsid w:val="00FE14C4"/>
    <w:rsid w:val="00FE1505"/>
    <w:rsid w:val="00FE1528"/>
    <w:rsid w:val="00FE1533"/>
    <w:rsid w:val="00FE153C"/>
    <w:rsid w:val="00FE1551"/>
    <w:rsid w:val="00FE155D"/>
    <w:rsid w:val="00FE159C"/>
    <w:rsid w:val="00FE15AF"/>
    <w:rsid w:val="00FE15D7"/>
    <w:rsid w:val="00FE15DA"/>
    <w:rsid w:val="00FE15FD"/>
    <w:rsid w:val="00FE163F"/>
    <w:rsid w:val="00FE1646"/>
    <w:rsid w:val="00FE1679"/>
    <w:rsid w:val="00FE16A8"/>
    <w:rsid w:val="00FE1719"/>
    <w:rsid w:val="00FE1721"/>
    <w:rsid w:val="00FE1728"/>
    <w:rsid w:val="00FE1735"/>
    <w:rsid w:val="00FE1755"/>
    <w:rsid w:val="00FE1828"/>
    <w:rsid w:val="00FE185E"/>
    <w:rsid w:val="00FE187D"/>
    <w:rsid w:val="00FE18E4"/>
    <w:rsid w:val="00FE190D"/>
    <w:rsid w:val="00FE1946"/>
    <w:rsid w:val="00FE1950"/>
    <w:rsid w:val="00FE1989"/>
    <w:rsid w:val="00FE19C1"/>
    <w:rsid w:val="00FE1A2A"/>
    <w:rsid w:val="00FE1A69"/>
    <w:rsid w:val="00FE1A8C"/>
    <w:rsid w:val="00FE1A9E"/>
    <w:rsid w:val="00FE1AA7"/>
    <w:rsid w:val="00FE1AB0"/>
    <w:rsid w:val="00FE1AC4"/>
    <w:rsid w:val="00FE1AEC"/>
    <w:rsid w:val="00FE1AF2"/>
    <w:rsid w:val="00FE1B57"/>
    <w:rsid w:val="00FE1B81"/>
    <w:rsid w:val="00FE1B95"/>
    <w:rsid w:val="00FE1BA1"/>
    <w:rsid w:val="00FE1BFE"/>
    <w:rsid w:val="00FE1C09"/>
    <w:rsid w:val="00FE1CC7"/>
    <w:rsid w:val="00FE1CED"/>
    <w:rsid w:val="00FE1D96"/>
    <w:rsid w:val="00FE1DAB"/>
    <w:rsid w:val="00FE1DCC"/>
    <w:rsid w:val="00FE1DD6"/>
    <w:rsid w:val="00FE1E0B"/>
    <w:rsid w:val="00FE1EA2"/>
    <w:rsid w:val="00FE1EEB"/>
    <w:rsid w:val="00FE1F28"/>
    <w:rsid w:val="00FE1F32"/>
    <w:rsid w:val="00FE1FF8"/>
    <w:rsid w:val="00FE2026"/>
    <w:rsid w:val="00FE206A"/>
    <w:rsid w:val="00FE206C"/>
    <w:rsid w:val="00FE20A1"/>
    <w:rsid w:val="00FE20B5"/>
    <w:rsid w:val="00FE20BA"/>
    <w:rsid w:val="00FE20C2"/>
    <w:rsid w:val="00FE20DB"/>
    <w:rsid w:val="00FE20E5"/>
    <w:rsid w:val="00FE20F3"/>
    <w:rsid w:val="00FE2112"/>
    <w:rsid w:val="00FE212C"/>
    <w:rsid w:val="00FE2132"/>
    <w:rsid w:val="00FE21BC"/>
    <w:rsid w:val="00FE2208"/>
    <w:rsid w:val="00FE220D"/>
    <w:rsid w:val="00FE2275"/>
    <w:rsid w:val="00FE22AA"/>
    <w:rsid w:val="00FE22D4"/>
    <w:rsid w:val="00FE22EA"/>
    <w:rsid w:val="00FE2337"/>
    <w:rsid w:val="00FE233A"/>
    <w:rsid w:val="00FE2357"/>
    <w:rsid w:val="00FE238B"/>
    <w:rsid w:val="00FE23D0"/>
    <w:rsid w:val="00FE23E2"/>
    <w:rsid w:val="00FE23E8"/>
    <w:rsid w:val="00FE23EE"/>
    <w:rsid w:val="00FE23FC"/>
    <w:rsid w:val="00FE23FD"/>
    <w:rsid w:val="00FE2410"/>
    <w:rsid w:val="00FE2437"/>
    <w:rsid w:val="00FE249C"/>
    <w:rsid w:val="00FE252A"/>
    <w:rsid w:val="00FE2552"/>
    <w:rsid w:val="00FE2616"/>
    <w:rsid w:val="00FE261F"/>
    <w:rsid w:val="00FE267A"/>
    <w:rsid w:val="00FE268F"/>
    <w:rsid w:val="00FE269E"/>
    <w:rsid w:val="00FE26D7"/>
    <w:rsid w:val="00FE26E5"/>
    <w:rsid w:val="00FE26FA"/>
    <w:rsid w:val="00FE2787"/>
    <w:rsid w:val="00FE27D5"/>
    <w:rsid w:val="00FE27DA"/>
    <w:rsid w:val="00FE27DF"/>
    <w:rsid w:val="00FE27EF"/>
    <w:rsid w:val="00FE27F3"/>
    <w:rsid w:val="00FE2813"/>
    <w:rsid w:val="00FE2830"/>
    <w:rsid w:val="00FE2840"/>
    <w:rsid w:val="00FE2869"/>
    <w:rsid w:val="00FE286A"/>
    <w:rsid w:val="00FE2875"/>
    <w:rsid w:val="00FE2884"/>
    <w:rsid w:val="00FE2887"/>
    <w:rsid w:val="00FE2890"/>
    <w:rsid w:val="00FE289F"/>
    <w:rsid w:val="00FE28BA"/>
    <w:rsid w:val="00FE28CD"/>
    <w:rsid w:val="00FE290A"/>
    <w:rsid w:val="00FE2940"/>
    <w:rsid w:val="00FE294D"/>
    <w:rsid w:val="00FE2993"/>
    <w:rsid w:val="00FE2995"/>
    <w:rsid w:val="00FE2996"/>
    <w:rsid w:val="00FE299F"/>
    <w:rsid w:val="00FE29BD"/>
    <w:rsid w:val="00FE2A23"/>
    <w:rsid w:val="00FE2A69"/>
    <w:rsid w:val="00FE2A71"/>
    <w:rsid w:val="00FE2A9F"/>
    <w:rsid w:val="00FE2AA6"/>
    <w:rsid w:val="00FE2AC3"/>
    <w:rsid w:val="00FE2AE2"/>
    <w:rsid w:val="00FE2B01"/>
    <w:rsid w:val="00FE2B3E"/>
    <w:rsid w:val="00FE2B47"/>
    <w:rsid w:val="00FE2B71"/>
    <w:rsid w:val="00FE2BB8"/>
    <w:rsid w:val="00FE2BE4"/>
    <w:rsid w:val="00FE2C15"/>
    <w:rsid w:val="00FE2C28"/>
    <w:rsid w:val="00FE2C41"/>
    <w:rsid w:val="00FE2C72"/>
    <w:rsid w:val="00FE2C84"/>
    <w:rsid w:val="00FE2CBE"/>
    <w:rsid w:val="00FE2CE1"/>
    <w:rsid w:val="00FE2D0A"/>
    <w:rsid w:val="00FE2D0F"/>
    <w:rsid w:val="00FE2D51"/>
    <w:rsid w:val="00FE2D57"/>
    <w:rsid w:val="00FE2D5D"/>
    <w:rsid w:val="00FE2DCF"/>
    <w:rsid w:val="00FE2E22"/>
    <w:rsid w:val="00FE2E2C"/>
    <w:rsid w:val="00FE2F07"/>
    <w:rsid w:val="00FE2F10"/>
    <w:rsid w:val="00FE2F3A"/>
    <w:rsid w:val="00FE2F50"/>
    <w:rsid w:val="00FE2F57"/>
    <w:rsid w:val="00FE2F8B"/>
    <w:rsid w:val="00FE2FA7"/>
    <w:rsid w:val="00FE2FAA"/>
    <w:rsid w:val="00FE2FAE"/>
    <w:rsid w:val="00FE2FCF"/>
    <w:rsid w:val="00FE2FF9"/>
    <w:rsid w:val="00FE3000"/>
    <w:rsid w:val="00FE302B"/>
    <w:rsid w:val="00FE3045"/>
    <w:rsid w:val="00FE3055"/>
    <w:rsid w:val="00FE3064"/>
    <w:rsid w:val="00FE3086"/>
    <w:rsid w:val="00FE30A8"/>
    <w:rsid w:val="00FE30BB"/>
    <w:rsid w:val="00FE30E8"/>
    <w:rsid w:val="00FE313C"/>
    <w:rsid w:val="00FE3155"/>
    <w:rsid w:val="00FE31AF"/>
    <w:rsid w:val="00FE31B3"/>
    <w:rsid w:val="00FE31C8"/>
    <w:rsid w:val="00FE31D5"/>
    <w:rsid w:val="00FE3202"/>
    <w:rsid w:val="00FE3224"/>
    <w:rsid w:val="00FE3246"/>
    <w:rsid w:val="00FE324C"/>
    <w:rsid w:val="00FE32F7"/>
    <w:rsid w:val="00FE3336"/>
    <w:rsid w:val="00FE3371"/>
    <w:rsid w:val="00FE33AF"/>
    <w:rsid w:val="00FE33C7"/>
    <w:rsid w:val="00FE33CA"/>
    <w:rsid w:val="00FE33D2"/>
    <w:rsid w:val="00FE3428"/>
    <w:rsid w:val="00FE3454"/>
    <w:rsid w:val="00FE34A6"/>
    <w:rsid w:val="00FE3504"/>
    <w:rsid w:val="00FE3568"/>
    <w:rsid w:val="00FE3579"/>
    <w:rsid w:val="00FE3580"/>
    <w:rsid w:val="00FE3581"/>
    <w:rsid w:val="00FE3587"/>
    <w:rsid w:val="00FE3595"/>
    <w:rsid w:val="00FE35BD"/>
    <w:rsid w:val="00FE35C6"/>
    <w:rsid w:val="00FE3624"/>
    <w:rsid w:val="00FE369A"/>
    <w:rsid w:val="00FE36D0"/>
    <w:rsid w:val="00FE36F3"/>
    <w:rsid w:val="00FE3709"/>
    <w:rsid w:val="00FE3715"/>
    <w:rsid w:val="00FE373F"/>
    <w:rsid w:val="00FE377B"/>
    <w:rsid w:val="00FE37B4"/>
    <w:rsid w:val="00FE3816"/>
    <w:rsid w:val="00FE3827"/>
    <w:rsid w:val="00FE3844"/>
    <w:rsid w:val="00FE3917"/>
    <w:rsid w:val="00FE3952"/>
    <w:rsid w:val="00FE3973"/>
    <w:rsid w:val="00FE39CC"/>
    <w:rsid w:val="00FE3A1D"/>
    <w:rsid w:val="00FE3A21"/>
    <w:rsid w:val="00FE3A63"/>
    <w:rsid w:val="00FE3A67"/>
    <w:rsid w:val="00FE3A75"/>
    <w:rsid w:val="00FE3A9B"/>
    <w:rsid w:val="00FE3ABA"/>
    <w:rsid w:val="00FE3AD9"/>
    <w:rsid w:val="00FE3AE5"/>
    <w:rsid w:val="00FE3B0E"/>
    <w:rsid w:val="00FE3B0F"/>
    <w:rsid w:val="00FE3B12"/>
    <w:rsid w:val="00FE3B20"/>
    <w:rsid w:val="00FE3B3F"/>
    <w:rsid w:val="00FE3B42"/>
    <w:rsid w:val="00FE3B62"/>
    <w:rsid w:val="00FE3B7C"/>
    <w:rsid w:val="00FE3B88"/>
    <w:rsid w:val="00FE3BA1"/>
    <w:rsid w:val="00FE3BA7"/>
    <w:rsid w:val="00FE3C05"/>
    <w:rsid w:val="00FE3C4D"/>
    <w:rsid w:val="00FE3C53"/>
    <w:rsid w:val="00FE3C5A"/>
    <w:rsid w:val="00FE3C83"/>
    <w:rsid w:val="00FE3C99"/>
    <w:rsid w:val="00FE3CCC"/>
    <w:rsid w:val="00FE3CE7"/>
    <w:rsid w:val="00FE3D22"/>
    <w:rsid w:val="00FE3D43"/>
    <w:rsid w:val="00FE3D4F"/>
    <w:rsid w:val="00FE3D62"/>
    <w:rsid w:val="00FE3D83"/>
    <w:rsid w:val="00FE3D8A"/>
    <w:rsid w:val="00FE3D9E"/>
    <w:rsid w:val="00FE3DBE"/>
    <w:rsid w:val="00FE3DDF"/>
    <w:rsid w:val="00FE3E25"/>
    <w:rsid w:val="00FE3E37"/>
    <w:rsid w:val="00FE3E7C"/>
    <w:rsid w:val="00FE3F02"/>
    <w:rsid w:val="00FE3F39"/>
    <w:rsid w:val="00FE3F78"/>
    <w:rsid w:val="00FE3F7B"/>
    <w:rsid w:val="00FE3FA3"/>
    <w:rsid w:val="00FE3FAE"/>
    <w:rsid w:val="00FE401B"/>
    <w:rsid w:val="00FE4047"/>
    <w:rsid w:val="00FE4053"/>
    <w:rsid w:val="00FE4061"/>
    <w:rsid w:val="00FE407A"/>
    <w:rsid w:val="00FE4096"/>
    <w:rsid w:val="00FE40DE"/>
    <w:rsid w:val="00FE40FB"/>
    <w:rsid w:val="00FE410D"/>
    <w:rsid w:val="00FE415A"/>
    <w:rsid w:val="00FE417E"/>
    <w:rsid w:val="00FE417F"/>
    <w:rsid w:val="00FE418A"/>
    <w:rsid w:val="00FE4212"/>
    <w:rsid w:val="00FE4226"/>
    <w:rsid w:val="00FE4248"/>
    <w:rsid w:val="00FE426C"/>
    <w:rsid w:val="00FE4278"/>
    <w:rsid w:val="00FE4297"/>
    <w:rsid w:val="00FE429F"/>
    <w:rsid w:val="00FE42A7"/>
    <w:rsid w:val="00FE42A9"/>
    <w:rsid w:val="00FE42BC"/>
    <w:rsid w:val="00FE42CA"/>
    <w:rsid w:val="00FE42CB"/>
    <w:rsid w:val="00FE42DD"/>
    <w:rsid w:val="00FE42E2"/>
    <w:rsid w:val="00FE430D"/>
    <w:rsid w:val="00FE430E"/>
    <w:rsid w:val="00FE4324"/>
    <w:rsid w:val="00FE4371"/>
    <w:rsid w:val="00FE43DA"/>
    <w:rsid w:val="00FE43E3"/>
    <w:rsid w:val="00FE4405"/>
    <w:rsid w:val="00FE4420"/>
    <w:rsid w:val="00FE44AB"/>
    <w:rsid w:val="00FE44DD"/>
    <w:rsid w:val="00FE4500"/>
    <w:rsid w:val="00FE4545"/>
    <w:rsid w:val="00FE4571"/>
    <w:rsid w:val="00FE4599"/>
    <w:rsid w:val="00FE45A7"/>
    <w:rsid w:val="00FE45C1"/>
    <w:rsid w:val="00FE45D0"/>
    <w:rsid w:val="00FE460F"/>
    <w:rsid w:val="00FE4642"/>
    <w:rsid w:val="00FE466D"/>
    <w:rsid w:val="00FE46F5"/>
    <w:rsid w:val="00FE46FE"/>
    <w:rsid w:val="00FE4708"/>
    <w:rsid w:val="00FE472C"/>
    <w:rsid w:val="00FE47A4"/>
    <w:rsid w:val="00FE47A9"/>
    <w:rsid w:val="00FE47AC"/>
    <w:rsid w:val="00FE47CA"/>
    <w:rsid w:val="00FE4829"/>
    <w:rsid w:val="00FE4836"/>
    <w:rsid w:val="00FE4837"/>
    <w:rsid w:val="00FE4851"/>
    <w:rsid w:val="00FE486C"/>
    <w:rsid w:val="00FE48E3"/>
    <w:rsid w:val="00FE4905"/>
    <w:rsid w:val="00FE4911"/>
    <w:rsid w:val="00FE491F"/>
    <w:rsid w:val="00FE4939"/>
    <w:rsid w:val="00FE49A3"/>
    <w:rsid w:val="00FE49DE"/>
    <w:rsid w:val="00FE49ED"/>
    <w:rsid w:val="00FE4A0A"/>
    <w:rsid w:val="00FE4A1D"/>
    <w:rsid w:val="00FE4A51"/>
    <w:rsid w:val="00FE4AC0"/>
    <w:rsid w:val="00FE4AD6"/>
    <w:rsid w:val="00FE4AF7"/>
    <w:rsid w:val="00FE4B26"/>
    <w:rsid w:val="00FE4B2C"/>
    <w:rsid w:val="00FE4B5F"/>
    <w:rsid w:val="00FE4B6D"/>
    <w:rsid w:val="00FE4B75"/>
    <w:rsid w:val="00FE4B9F"/>
    <w:rsid w:val="00FE4BA7"/>
    <w:rsid w:val="00FE4BB1"/>
    <w:rsid w:val="00FE4BED"/>
    <w:rsid w:val="00FE4BF6"/>
    <w:rsid w:val="00FE4C0D"/>
    <w:rsid w:val="00FE4C2D"/>
    <w:rsid w:val="00FE4C3B"/>
    <w:rsid w:val="00FE4CC1"/>
    <w:rsid w:val="00FE4CF8"/>
    <w:rsid w:val="00FE4D03"/>
    <w:rsid w:val="00FE4D39"/>
    <w:rsid w:val="00FE4D49"/>
    <w:rsid w:val="00FE4D6A"/>
    <w:rsid w:val="00FE4D77"/>
    <w:rsid w:val="00FE4D90"/>
    <w:rsid w:val="00FE4DDA"/>
    <w:rsid w:val="00FE4DDF"/>
    <w:rsid w:val="00FE4E37"/>
    <w:rsid w:val="00FE4E5D"/>
    <w:rsid w:val="00FE4E8E"/>
    <w:rsid w:val="00FE4EA2"/>
    <w:rsid w:val="00FE4EFA"/>
    <w:rsid w:val="00FE4F0B"/>
    <w:rsid w:val="00FE4F3D"/>
    <w:rsid w:val="00FE4F3E"/>
    <w:rsid w:val="00FE4F52"/>
    <w:rsid w:val="00FE4FBA"/>
    <w:rsid w:val="00FE4FBB"/>
    <w:rsid w:val="00FE4FC9"/>
    <w:rsid w:val="00FE4FD1"/>
    <w:rsid w:val="00FE4FEE"/>
    <w:rsid w:val="00FE502C"/>
    <w:rsid w:val="00FE5098"/>
    <w:rsid w:val="00FE509F"/>
    <w:rsid w:val="00FE50A7"/>
    <w:rsid w:val="00FE50C5"/>
    <w:rsid w:val="00FE50D5"/>
    <w:rsid w:val="00FE50F3"/>
    <w:rsid w:val="00FE50FF"/>
    <w:rsid w:val="00FE5112"/>
    <w:rsid w:val="00FE5123"/>
    <w:rsid w:val="00FE512B"/>
    <w:rsid w:val="00FE512D"/>
    <w:rsid w:val="00FE512E"/>
    <w:rsid w:val="00FE513D"/>
    <w:rsid w:val="00FE5148"/>
    <w:rsid w:val="00FE5174"/>
    <w:rsid w:val="00FE5175"/>
    <w:rsid w:val="00FE517C"/>
    <w:rsid w:val="00FE5182"/>
    <w:rsid w:val="00FE5196"/>
    <w:rsid w:val="00FE51CE"/>
    <w:rsid w:val="00FE51D7"/>
    <w:rsid w:val="00FE51F9"/>
    <w:rsid w:val="00FE521A"/>
    <w:rsid w:val="00FE525A"/>
    <w:rsid w:val="00FE5264"/>
    <w:rsid w:val="00FE5271"/>
    <w:rsid w:val="00FE52A2"/>
    <w:rsid w:val="00FE52BD"/>
    <w:rsid w:val="00FE52CE"/>
    <w:rsid w:val="00FE52E3"/>
    <w:rsid w:val="00FE5314"/>
    <w:rsid w:val="00FE531F"/>
    <w:rsid w:val="00FE5387"/>
    <w:rsid w:val="00FE53DF"/>
    <w:rsid w:val="00FE53FA"/>
    <w:rsid w:val="00FE5417"/>
    <w:rsid w:val="00FE541A"/>
    <w:rsid w:val="00FE5463"/>
    <w:rsid w:val="00FE547A"/>
    <w:rsid w:val="00FE54C0"/>
    <w:rsid w:val="00FE54EB"/>
    <w:rsid w:val="00FE54EC"/>
    <w:rsid w:val="00FE54F9"/>
    <w:rsid w:val="00FE5522"/>
    <w:rsid w:val="00FE5545"/>
    <w:rsid w:val="00FE555F"/>
    <w:rsid w:val="00FE55BB"/>
    <w:rsid w:val="00FE5637"/>
    <w:rsid w:val="00FE5661"/>
    <w:rsid w:val="00FE5686"/>
    <w:rsid w:val="00FE56A6"/>
    <w:rsid w:val="00FE56AA"/>
    <w:rsid w:val="00FE56C8"/>
    <w:rsid w:val="00FE571C"/>
    <w:rsid w:val="00FE5744"/>
    <w:rsid w:val="00FE5772"/>
    <w:rsid w:val="00FE57DE"/>
    <w:rsid w:val="00FE5807"/>
    <w:rsid w:val="00FE582E"/>
    <w:rsid w:val="00FE5859"/>
    <w:rsid w:val="00FE5861"/>
    <w:rsid w:val="00FE5887"/>
    <w:rsid w:val="00FE58E6"/>
    <w:rsid w:val="00FE58F3"/>
    <w:rsid w:val="00FE5915"/>
    <w:rsid w:val="00FE592A"/>
    <w:rsid w:val="00FE5976"/>
    <w:rsid w:val="00FE5983"/>
    <w:rsid w:val="00FE59A6"/>
    <w:rsid w:val="00FE59BE"/>
    <w:rsid w:val="00FE5A0A"/>
    <w:rsid w:val="00FE5A0E"/>
    <w:rsid w:val="00FE5A2F"/>
    <w:rsid w:val="00FE5A3C"/>
    <w:rsid w:val="00FE5B46"/>
    <w:rsid w:val="00FE5BA6"/>
    <w:rsid w:val="00FE5BAD"/>
    <w:rsid w:val="00FE5BCD"/>
    <w:rsid w:val="00FE5BCF"/>
    <w:rsid w:val="00FE5C1D"/>
    <w:rsid w:val="00FE5C20"/>
    <w:rsid w:val="00FE5C21"/>
    <w:rsid w:val="00FE5C80"/>
    <w:rsid w:val="00FE5C8D"/>
    <w:rsid w:val="00FE5CA4"/>
    <w:rsid w:val="00FE5CB0"/>
    <w:rsid w:val="00FE5CB4"/>
    <w:rsid w:val="00FE5CC5"/>
    <w:rsid w:val="00FE5CCC"/>
    <w:rsid w:val="00FE5CDD"/>
    <w:rsid w:val="00FE5CED"/>
    <w:rsid w:val="00FE5CFD"/>
    <w:rsid w:val="00FE5D11"/>
    <w:rsid w:val="00FE5D2F"/>
    <w:rsid w:val="00FE5D55"/>
    <w:rsid w:val="00FE5D69"/>
    <w:rsid w:val="00FE5D6B"/>
    <w:rsid w:val="00FE5D81"/>
    <w:rsid w:val="00FE5D9A"/>
    <w:rsid w:val="00FE5DAA"/>
    <w:rsid w:val="00FE5DCE"/>
    <w:rsid w:val="00FE5E18"/>
    <w:rsid w:val="00FE5E1B"/>
    <w:rsid w:val="00FE5E49"/>
    <w:rsid w:val="00FE5ECB"/>
    <w:rsid w:val="00FE5ECD"/>
    <w:rsid w:val="00FE5ECE"/>
    <w:rsid w:val="00FE5ED1"/>
    <w:rsid w:val="00FE5EE7"/>
    <w:rsid w:val="00FE5F43"/>
    <w:rsid w:val="00FE5FB8"/>
    <w:rsid w:val="00FE5FCB"/>
    <w:rsid w:val="00FE5FFB"/>
    <w:rsid w:val="00FE6034"/>
    <w:rsid w:val="00FE6042"/>
    <w:rsid w:val="00FE609B"/>
    <w:rsid w:val="00FE60D3"/>
    <w:rsid w:val="00FE60D5"/>
    <w:rsid w:val="00FE60E4"/>
    <w:rsid w:val="00FE60F2"/>
    <w:rsid w:val="00FE610E"/>
    <w:rsid w:val="00FE6168"/>
    <w:rsid w:val="00FE6196"/>
    <w:rsid w:val="00FE61BE"/>
    <w:rsid w:val="00FE61DF"/>
    <w:rsid w:val="00FE61E6"/>
    <w:rsid w:val="00FE61F5"/>
    <w:rsid w:val="00FE623A"/>
    <w:rsid w:val="00FE624F"/>
    <w:rsid w:val="00FE62A6"/>
    <w:rsid w:val="00FE62B5"/>
    <w:rsid w:val="00FE62DB"/>
    <w:rsid w:val="00FE631A"/>
    <w:rsid w:val="00FE632D"/>
    <w:rsid w:val="00FE6392"/>
    <w:rsid w:val="00FE63DE"/>
    <w:rsid w:val="00FE641D"/>
    <w:rsid w:val="00FE642D"/>
    <w:rsid w:val="00FE645E"/>
    <w:rsid w:val="00FE6465"/>
    <w:rsid w:val="00FE6480"/>
    <w:rsid w:val="00FE64B1"/>
    <w:rsid w:val="00FE64E8"/>
    <w:rsid w:val="00FE64F1"/>
    <w:rsid w:val="00FE6513"/>
    <w:rsid w:val="00FE6556"/>
    <w:rsid w:val="00FE65C2"/>
    <w:rsid w:val="00FE6603"/>
    <w:rsid w:val="00FE6625"/>
    <w:rsid w:val="00FE662E"/>
    <w:rsid w:val="00FE6631"/>
    <w:rsid w:val="00FE6664"/>
    <w:rsid w:val="00FE66BF"/>
    <w:rsid w:val="00FE66CB"/>
    <w:rsid w:val="00FE66DF"/>
    <w:rsid w:val="00FE6717"/>
    <w:rsid w:val="00FE671E"/>
    <w:rsid w:val="00FE672C"/>
    <w:rsid w:val="00FE6737"/>
    <w:rsid w:val="00FE674F"/>
    <w:rsid w:val="00FE675C"/>
    <w:rsid w:val="00FE67B3"/>
    <w:rsid w:val="00FE67D4"/>
    <w:rsid w:val="00FE67DC"/>
    <w:rsid w:val="00FE67EA"/>
    <w:rsid w:val="00FE67EF"/>
    <w:rsid w:val="00FE67FA"/>
    <w:rsid w:val="00FE682A"/>
    <w:rsid w:val="00FE684C"/>
    <w:rsid w:val="00FE6882"/>
    <w:rsid w:val="00FE6898"/>
    <w:rsid w:val="00FE68BA"/>
    <w:rsid w:val="00FE68BD"/>
    <w:rsid w:val="00FE68DB"/>
    <w:rsid w:val="00FE68E1"/>
    <w:rsid w:val="00FE690E"/>
    <w:rsid w:val="00FE6922"/>
    <w:rsid w:val="00FE6960"/>
    <w:rsid w:val="00FE69D1"/>
    <w:rsid w:val="00FE6A08"/>
    <w:rsid w:val="00FE6A1C"/>
    <w:rsid w:val="00FE6A36"/>
    <w:rsid w:val="00FE6A47"/>
    <w:rsid w:val="00FE6A67"/>
    <w:rsid w:val="00FE6A8C"/>
    <w:rsid w:val="00FE6AB1"/>
    <w:rsid w:val="00FE6AB3"/>
    <w:rsid w:val="00FE6AF6"/>
    <w:rsid w:val="00FE6AF9"/>
    <w:rsid w:val="00FE6B2E"/>
    <w:rsid w:val="00FE6B66"/>
    <w:rsid w:val="00FE6B71"/>
    <w:rsid w:val="00FE6BE2"/>
    <w:rsid w:val="00FE6C2B"/>
    <w:rsid w:val="00FE6C45"/>
    <w:rsid w:val="00FE6CA7"/>
    <w:rsid w:val="00FE6CE7"/>
    <w:rsid w:val="00FE6D11"/>
    <w:rsid w:val="00FE6D25"/>
    <w:rsid w:val="00FE6D79"/>
    <w:rsid w:val="00FE6E02"/>
    <w:rsid w:val="00FE6E55"/>
    <w:rsid w:val="00FE6E58"/>
    <w:rsid w:val="00FE6E63"/>
    <w:rsid w:val="00FE6E7C"/>
    <w:rsid w:val="00FE6E80"/>
    <w:rsid w:val="00FE6ED9"/>
    <w:rsid w:val="00FE6EF1"/>
    <w:rsid w:val="00FE6F21"/>
    <w:rsid w:val="00FE6F42"/>
    <w:rsid w:val="00FE6F68"/>
    <w:rsid w:val="00FE6FB5"/>
    <w:rsid w:val="00FE6FB7"/>
    <w:rsid w:val="00FE7018"/>
    <w:rsid w:val="00FE7038"/>
    <w:rsid w:val="00FE7048"/>
    <w:rsid w:val="00FE7097"/>
    <w:rsid w:val="00FE70C0"/>
    <w:rsid w:val="00FE70DF"/>
    <w:rsid w:val="00FE712D"/>
    <w:rsid w:val="00FE712E"/>
    <w:rsid w:val="00FE712F"/>
    <w:rsid w:val="00FE714F"/>
    <w:rsid w:val="00FE7153"/>
    <w:rsid w:val="00FE7158"/>
    <w:rsid w:val="00FE7181"/>
    <w:rsid w:val="00FE71B1"/>
    <w:rsid w:val="00FE71DE"/>
    <w:rsid w:val="00FE71F6"/>
    <w:rsid w:val="00FE7202"/>
    <w:rsid w:val="00FE7225"/>
    <w:rsid w:val="00FE723F"/>
    <w:rsid w:val="00FE7244"/>
    <w:rsid w:val="00FE724E"/>
    <w:rsid w:val="00FE7256"/>
    <w:rsid w:val="00FE7279"/>
    <w:rsid w:val="00FE7297"/>
    <w:rsid w:val="00FE72F0"/>
    <w:rsid w:val="00FE7339"/>
    <w:rsid w:val="00FE7342"/>
    <w:rsid w:val="00FE7344"/>
    <w:rsid w:val="00FE7358"/>
    <w:rsid w:val="00FE73B7"/>
    <w:rsid w:val="00FE73D5"/>
    <w:rsid w:val="00FE73FB"/>
    <w:rsid w:val="00FE7451"/>
    <w:rsid w:val="00FE7456"/>
    <w:rsid w:val="00FE746C"/>
    <w:rsid w:val="00FE7480"/>
    <w:rsid w:val="00FE75A4"/>
    <w:rsid w:val="00FE75B4"/>
    <w:rsid w:val="00FE75B5"/>
    <w:rsid w:val="00FE75D5"/>
    <w:rsid w:val="00FE7601"/>
    <w:rsid w:val="00FE761C"/>
    <w:rsid w:val="00FE764C"/>
    <w:rsid w:val="00FE7679"/>
    <w:rsid w:val="00FE7691"/>
    <w:rsid w:val="00FE76B8"/>
    <w:rsid w:val="00FE76D1"/>
    <w:rsid w:val="00FE7718"/>
    <w:rsid w:val="00FE7760"/>
    <w:rsid w:val="00FE7765"/>
    <w:rsid w:val="00FE77A8"/>
    <w:rsid w:val="00FE77B0"/>
    <w:rsid w:val="00FE77C6"/>
    <w:rsid w:val="00FE780E"/>
    <w:rsid w:val="00FE782C"/>
    <w:rsid w:val="00FE7838"/>
    <w:rsid w:val="00FE785D"/>
    <w:rsid w:val="00FE7943"/>
    <w:rsid w:val="00FE7973"/>
    <w:rsid w:val="00FE7989"/>
    <w:rsid w:val="00FE799F"/>
    <w:rsid w:val="00FE79A5"/>
    <w:rsid w:val="00FE79BB"/>
    <w:rsid w:val="00FE79D5"/>
    <w:rsid w:val="00FE79FF"/>
    <w:rsid w:val="00FE7A06"/>
    <w:rsid w:val="00FE7A25"/>
    <w:rsid w:val="00FE7ADD"/>
    <w:rsid w:val="00FE7B05"/>
    <w:rsid w:val="00FE7B29"/>
    <w:rsid w:val="00FE7B44"/>
    <w:rsid w:val="00FE7B4B"/>
    <w:rsid w:val="00FE7B73"/>
    <w:rsid w:val="00FE7BC9"/>
    <w:rsid w:val="00FE7C1B"/>
    <w:rsid w:val="00FE7C5F"/>
    <w:rsid w:val="00FE7C72"/>
    <w:rsid w:val="00FE7CCB"/>
    <w:rsid w:val="00FE7CE4"/>
    <w:rsid w:val="00FE7CE8"/>
    <w:rsid w:val="00FE7CEE"/>
    <w:rsid w:val="00FE7D2B"/>
    <w:rsid w:val="00FE7D3F"/>
    <w:rsid w:val="00FE7D61"/>
    <w:rsid w:val="00FE7D6D"/>
    <w:rsid w:val="00FE7D71"/>
    <w:rsid w:val="00FE7DA6"/>
    <w:rsid w:val="00FE7DD0"/>
    <w:rsid w:val="00FE7E0B"/>
    <w:rsid w:val="00FE7E0E"/>
    <w:rsid w:val="00FE7EB0"/>
    <w:rsid w:val="00FE7EB1"/>
    <w:rsid w:val="00FE7ED0"/>
    <w:rsid w:val="00FE7ED2"/>
    <w:rsid w:val="00FE7F4F"/>
    <w:rsid w:val="00FE7F64"/>
    <w:rsid w:val="00FE7F9E"/>
    <w:rsid w:val="00FE7FA6"/>
    <w:rsid w:val="00FE7FEB"/>
    <w:rsid w:val="00FEA007"/>
    <w:rsid w:val="00FF000B"/>
    <w:rsid w:val="00FF0023"/>
    <w:rsid w:val="00FF0024"/>
    <w:rsid w:val="00FF0035"/>
    <w:rsid w:val="00FF0051"/>
    <w:rsid w:val="00FF005A"/>
    <w:rsid w:val="00FF006A"/>
    <w:rsid w:val="00FF008C"/>
    <w:rsid w:val="00FF008E"/>
    <w:rsid w:val="00FF00BB"/>
    <w:rsid w:val="00FF00C3"/>
    <w:rsid w:val="00FF00C9"/>
    <w:rsid w:val="00FF0108"/>
    <w:rsid w:val="00FF0180"/>
    <w:rsid w:val="00FF0189"/>
    <w:rsid w:val="00FF01BE"/>
    <w:rsid w:val="00FF01DA"/>
    <w:rsid w:val="00FF020A"/>
    <w:rsid w:val="00FF021E"/>
    <w:rsid w:val="00FF0232"/>
    <w:rsid w:val="00FF0252"/>
    <w:rsid w:val="00FF0269"/>
    <w:rsid w:val="00FF026B"/>
    <w:rsid w:val="00FF0282"/>
    <w:rsid w:val="00FF02B2"/>
    <w:rsid w:val="00FF02E9"/>
    <w:rsid w:val="00FF0316"/>
    <w:rsid w:val="00FF032D"/>
    <w:rsid w:val="00FF034B"/>
    <w:rsid w:val="00FF0366"/>
    <w:rsid w:val="00FF0377"/>
    <w:rsid w:val="00FF0381"/>
    <w:rsid w:val="00FF0382"/>
    <w:rsid w:val="00FF03A1"/>
    <w:rsid w:val="00FF03C5"/>
    <w:rsid w:val="00FF03CA"/>
    <w:rsid w:val="00FF03D2"/>
    <w:rsid w:val="00FF03DC"/>
    <w:rsid w:val="00FF0448"/>
    <w:rsid w:val="00FF047D"/>
    <w:rsid w:val="00FF04C1"/>
    <w:rsid w:val="00FF0566"/>
    <w:rsid w:val="00FF056B"/>
    <w:rsid w:val="00FF0570"/>
    <w:rsid w:val="00FF0593"/>
    <w:rsid w:val="00FF0594"/>
    <w:rsid w:val="00FF0597"/>
    <w:rsid w:val="00FF059C"/>
    <w:rsid w:val="00FF05D5"/>
    <w:rsid w:val="00FF0679"/>
    <w:rsid w:val="00FF06AA"/>
    <w:rsid w:val="00FF06BC"/>
    <w:rsid w:val="00FF06F3"/>
    <w:rsid w:val="00FF0706"/>
    <w:rsid w:val="00FF0745"/>
    <w:rsid w:val="00FF0780"/>
    <w:rsid w:val="00FF0784"/>
    <w:rsid w:val="00FF0787"/>
    <w:rsid w:val="00FF07BA"/>
    <w:rsid w:val="00FF07C5"/>
    <w:rsid w:val="00FF07E0"/>
    <w:rsid w:val="00FF07E7"/>
    <w:rsid w:val="00FF07EA"/>
    <w:rsid w:val="00FF07F7"/>
    <w:rsid w:val="00FF080B"/>
    <w:rsid w:val="00FF0829"/>
    <w:rsid w:val="00FF086E"/>
    <w:rsid w:val="00FF0884"/>
    <w:rsid w:val="00FF08A1"/>
    <w:rsid w:val="00FF08DA"/>
    <w:rsid w:val="00FF08F7"/>
    <w:rsid w:val="00FF0906"/>
    <w:rsid w:val="00FF0969"/>
    <w:rsid w:val="00FF098B"/>
    <w:rsid w:val="00FF09D5"/>
    <w:rsid w:val="00FF09EF"/>
    <w:rsid w:val="00FF0A22"/>
    <w:rsid w:val="00FF0A3B"/>
    <w:rsid w:val="00FF0A6E"/>
    <w:rsid w:val="00FF0A9B"/>
    <w:rsid w:val="00FF0AD2"/>
    <w:rsid w:val="00FF0B22"/>
    <w:rsid w:val="00FF0B2A"/>
    <w:rsid w:val="00FF0B3C"/>
    <w:rsid w:val="00FF0B8A"/>
    <w:rsid w:val="00FF0BCB"/>
    <w:rsid w:val="00FF0C22"/>
    <w:rsid w:val="00FF0CA3"/>
    <w:rsid w:val="00FF0CBB"/>
    <w:rsid w:val="00FF0CBE"/>
    <w:rsid w:val="00FF0CE7"/>
    <w:rsid w:val="00FF0D05"/>
    <w:rsid w:val="00FF0D50"/>
    <w:rsid w:val="00FF0DA3"/>
    <w:rsid w:val="00FF0DA5"/>
    <w:rsid w:val="00FF0DB3"/>
    <w:rsid w:val="00FF0DD4"/>
    <w:rsid w:val="00FF0DDE"/>
    <w:rsid w:val="00FF0DEA"/>
    <w:rsid w:val="00FF0DFA"/>
    <w:rsid w:val="00FF0E0D"/>
    <w:rsid w:val="00FF0E3E"/>
    <w:rsid w:val="00FF0EB0"/>
    <w:rsid w:val="00FF0ECC"/>
    <w:rsid w:val="00FF0ED2"/>
    <w:rsid w:val="00FF0EF5"/>
    <w:rsid w:val="00FF0F21"/>
    <w:rsid w:val="00FF0F33"/>
    <w:rsid w:val="00FF0F56"/>
    <w:rsid w:val="00FF0F68"/>
    <w:rsid w:val="00FF0F6A"/>
    <w:rsid w:val="00FF0F86"/>
    <w:rsid w:val="00FF0FBC"/>
    <w:rsid w:val="00FF1046"/>
    <w:rsid w:val="00FF107F"/>
    <w:rsid w:val="00FF1086"/>
    <w:rsid w:val="00FF10A2"/>
    <w:rsid w:val="00FF10C2"/>
    <w:rsid w:val="00FF10D1"/>
    <w:rsid w:val="00FF10E2"/>
    <w:rsid w:val="00FF10ED"/>
    <w:rsid w:val="00FF115F"/>
    <w:rsid w:val="00FF1197"/>
    <w:rsid w:val="00FF11C4"/>
    <w:rsid w:val="00FF11CB"/>
    <w:rsid w:val="00FF11ED"/>
    <w:rsid w:val="00FF12A9"/>
    <w:rsid w:val="00FF12BF"/>
    <w:rsid w:val="00FF12C8"/>
    <w:rsid w:val="00FF12D7"/>
    <w:rsid w:val="00FF1383"/>
    <w:rsid w:val="00FF13B9"/>
    <w:rsid w:val="00FF13E2"/>
    <w:rsid w:val="00FF1467"/>
    <w:rsid w:val="00FF14A5"/>
    <w:rsid w:val="00FF1502"/>
    <w:rsid w:val="00FF1514"/>
    <w:rsid w:val="00FF151A"/>
    <w:rsid w:val="00FF1550"/>
    <w:rsid w:val="00FF1595"/>
    <w:rsid w:val="00FF163B"/>
    <w:rsid w:val="00FF169F"/>
    <w:rsid w:val="00FF16A8"/>
    <w:rsid w:val="00FF16CC"/>
    <w:rsid w:val="00FF16F6"/>
    <w:rsid w:val="00FF16FF"/>
    <w:rsid w:val="00FF171F"/>
    <w:rsid w:val="00FF1722"/>
    <w:rsid w:val="00FF1752"/>
    <w:rsid w:val="00FF1796"/>
    <w:rsid w:val="00FF17BA"/>
    <w:rsid w:val="00FF17E0"/>
    <w:rsid w:val="00FF180E"/>
    <w:rsid w:val="00FF1817"/>
    <w:rsid w:val="00FF18E5"/>
    <w:rsid w:val="00FF1900"/>
    <w:rsid w:val="00FF191B"/>
    <w:rsid w:val="00FF1960"/>
    <w:rsid w:val="00FF1967"/>
    <w:rsid w:val="00FF1993"/>
    <w:rsid w:val="00FF1996"/>
    <w:rsid w:val="00FF19A3"/>
    <w:rsid w:val="00FF19B6"/>
    <w:rsid w:val="00FF1A41"/>
    <w:rsid w:val="00FF1A78"/>
    <w:rsid w:val="00FF1A7F"/>
    <w:rsid w:val="00FF1AB1"/>
    <w:rsid w:val="00FF1ACA"/>
    <w:rsid w:val="00FF1ACB"/>
    <w:rsid w:val="00FF1ADF"/>
    <w:rsid w:val="00FF1AE3"/>
    <w:rsid w:val="00FF1B15"/>
    <w:rsid w:val="00FF1B24"/>
    <w:rsid w:val="00FF1B52"/>
    <w:rsid w:val="00FF1B8C"/>
    <w:rsid w:val="00FF1BEF"/>
    <w:rsid w:val="00FF1C14"/>
    <w:rsid w:val="00FF1C66"/>
    <w:rsid w:val="00FF1C90"/>
    <w:rsid w:val="00FF1CAB"/>
    <w:rsid w:val="00FF1CB0"/>
    <w:rsid w:val="00FF1CFB"/>
    <w:rsid w:val="00FF1D96"/>
    <w:rsid w:val="00FF1D97"/>
    <w:rsid w:val="00FF1DB1"/>
    <w:rsid w:val="00FF1DC5"/>
    <w:rsid w:val="00FF1DC7"/>
    <w:rsid w:val="00FF1DD5"/>
    <w:rsid w:val="00FF1DE1"/>
    <w:rsid w:val="00FF1DF3"/>
    <w:rsid w:val="00FF1DFE"/>
    <w:rsid w:val="00FF1E26"/>
    <w:rsid w:val="00FF1E48"/>
    <w:rsid w:val="00FF1E53"/>
    <w:rsid w:val="00FF1E90"/>
    <w:rsid w:val="00FF1ED8"/>
    <w:rsid w:val="00FF1EDC"/>
    <w:rsid w:val="00FF1F09"/>
    <w:rsid w:val="00FF1F6A"/>
    <w:rsid w:val="00FF1F80"/>
    <w:rsid w:val="00FF1F90"/>
    <w:rsid w:val="00FF1FB9"/>
    <w:rsid w:val="00FF1FE7"/>
    <w:rsid w:val="00FF2005"/>
    <w:rsid w:val="00FF2012"/>
    <w:rsid w:val="00FF2049"/>
    <w:rsid w:val="00FF213F"/>
    <w:rsid w:val="00FF2143"/>
    <w:rsid w:val="00FF21C3"/>
    <w:rsid w:val="00FF220F"/>
    <w:rsid w:val="00FF223C"/>
    <w:rsid w:val="00FF224B"/>
    <w:rsid w:val="00FF22BB"/>
    <w:rsid w:val="00FF22BF"/>
    <w:rsid w:val="00FF22FE"/>
    <w:rsid w:val="00FF231B"/>
    <w:rsid w:val="00FF2339"/>
    <w:rsid w:val="00FF233B"/>
    <w:rsid w:val="00FF2347"/>
    <w:rsid w:val="00FF2359"/>
    <w:rsid w:val="00FF235C"/>
    <w:rsid w:val="00FF2360"/>
    <w:rsid w:val="00FF2363"/>
    <w:rsid w:val="00FF238D"/>
    <w:rsid w:val="00FF2398"/>
    <w:rsid w:val="00FF23B0"/>
    <w:rsid w:val="00FF2422"/>
    <w:rsid w:val="00FF2427"/>
    <w:rsid w:val="00FF2458"/>
    <w:rsid w:val="00FF2470"/>
    <w:rsid w:val="00FF24B5"/>
    <w:rsid w:val="00FF24E3"/>
    <w:rsid w:val="00FF251D"/>
    <w:rsid w:val="00FF254F"/>
    <w:rsid w:val="00FF255E"/>
    <w:rsid w:val="00FF2572"/>
    <w:rsid w:val="00FF257E"/>
    <w:rsid w:val="00FF2580"/>
    <w:rsid w:val="00FF2588"/>
    <w:rsid w:val="00FF2594"/>
    <w:rsid w:val="00FF25CB"/>
    <w:rsid w:val="00FF262A"/>
    <w:rsid w:val="00FF26A6"/>
    <w:rsid w:val="00FF26D1"/>
    <w:rsid w:val="00FF26FC"/>
    <w:rsid w:val="00FF270E"/>
    <w:rsid w:val="00FF272B"/>
    <w:rsid w:val="00FF274E"/>
    <w:rsid w:val="00FF27D3"/>
    <w:rsid w:val="00FF27F2"/>
    <w:rsid w:val="00FF2809"/>
    <w:rsid w:val="00FF2813"/>
    <w:rsid w:val="00FF2826"/>
    <w:rsid w:val="00FF2846"/>
    <w:rsid w:val="00FF286B"/>
    <w:rsid w:val="00FF2874"/>
    <w:rsid w:val="00FF287E"/>
    <w:rsid w:val="00FF28B5"/>
    <w:rsid w:val="00FF2938"/>
    <w:rsid w:val="00FF294D"/>
    <w:rsid w:val="00FF2965"/>
    <w:rsid w:val="00FF2974"/>
    <w:rsid w:val="00FF2987"/>
    <w:rsid w:val="00FF298F"/>
    <w:rsid w:val="00FF29D3"/>
    <w:rsid w:val="00FF29D7"/>
    <w:rsid w:val="00FF2A0C"/>
    <w:rsid w:val="00FF2A41"/>
    <w:rsid w:val="00FF2A45"/>
    <w:rsid w:val="00FF2ACB"/>
    <w:rsid w:val="00FF2AE2"/>
    <w:rsid w:val="00FF2B07"/>
    <w:rsid w:val="00FF2B24"/>
    <w:rsid w:val="00FF2B43"/>
    <w:rsid w:val="00FF2B5F"/>
    <w:rsid w:val="00FF2B9D"/>
    <w:rsid w:val="00FF2BC4"/>
    <w:rsid w:val="00FF2BDD"/>
    <w:rsid w:val="00FF2BE0"/>
    <w:rsid w:val="00FF2C02"/>
    <w:rsid w:val="00FF2C03"/>
    <w:rsid w:val="00FF2C25"/>
    <w:rsid w:val="00FF2C29"/>
    <w:rsid w:val="00FF2C4A"/>
    <w:rsid w:val="00FF2C54"/>
    <w:rsid w:val="00FF2C57"/>
    <w:rsid w:val="00FF2C91"/>
    <w:rsid w:val="00FF2C99"/>
    <w:rsid w:val="00FF2C9A"/>
    <w:rsid w:val="00FF2CCA"/>
    <w:rsid w:val="00FF2CD4"/>
    <w:rsid w:val="00FF2CD7"/>
    <w:rsid w:val="00FF2CE9"/>
    <w:rsid w:val="00FF2D0C"/>
    <w:rsid w:val="00FF2D46"/>
    <w:rsid w:val="00FF2D6F"/>
    <w:rsid w:val="00FF2D8A"/>
    <w:rsid w:val="00FF2DB1"/>
    <w:rsid w:val="00FF2DE6"/>
    <w:rsid w:val="00FF2DE7"/>
    <w:rsid w:val="00FF2DF6"/>
    <w:rsid w:val="00FF2E01"/>
    <w:rsid w:val="00FF2E2B"/>
    <w:rsid w:val="00FF2E5A"/>
    <w:rsid w:val="00FF2E6E"/>
    <w:rsid w:val="00FF2EC5"/>
    <w:rsid w:val="00FF2EC9"/>
    <w:rsid w:val="00FF2ECE"/>
    <w:rsid w:val="00FF2F11"/>
    <w:rsid w:val="00FF2F41"/>
    <w:rsid w:val="00FF2F5B"/>
    <w:rsid w:val="00FF2F61"/>
    <w:rsid w:val="00FF2FAC"/>
    <w:rsid w:val="00FF2FAF"/>
    <w:rsid w:val="00FF2FCB"/>
    <w:rsid w:val="00FF2FEF"/>
    <w:rsid w:val="00FF2FFD"/>
    <w:rsid w:val="00FF300E"/>
    <w:rsid w:val="00FF3081"/>
    <w:rsid w:val="00FF3087"/>
    <w:rsid w:val="00FF30CC"/>
    <w:rsid w:val="00FF30F3"/>
    <w:rsid w:val="00FF3107"/>
    <w:rsid w:val="00FF312E"/>
    <w:rsid w:val="00FF313C"/>
    <w:rsid w:val="00FF3156"/>
    <w:rsid w:val="00FF3157"/>
    <w:rsid w:val="00FF3158"/>
    <w:rsid w:val="00FF31A9"/>
    <w:rsid w:val="00FF31F8"/>
    <w:rsid w:val="00FF31F9"/>
    <w:rsid w:val="00FF3203"/>
    <w:rsid w:val="00FF321D"/>
    <w:rsid w:val="00FF323F"/>
    <w:rsid w:val="00FF3251"/>
    <w:rsid w:val="00FF326B"/>
    <w:rsid w:val="00FF3284"/>
    <w:rsid w:val="00FF32B8"/>
    <w:rsid w:val="00FF32C6"/>
    <w:rsid w:val="00FF32EC"/>
    <w:rsid w:val="00FF3302"/>
    <w:rsid w:val="00FF3311"/>
    <w:rsid w:val="00FF3345"/>
    <w:rsid w:val="00FF3369"/>
    <w:rsid w:val="00FF3386"/>
    <w:rsid w:val="00FF3390"/>
    <w:rsid w:val="00FF33C2"/>
    <w:rsid w:val="00FF33EF"/>
    <w:rsid w:val="00FF33FE"/>
    <w:rsid w:val="00FF3418"/>
    <w:rsid w:val="00FF341F"/>
    <w:rsid w:val="00FF3442"/>
    <w:rsid w:val="00FF3470"/>
    <w:rsid w:val="00FF34A9"/>
    <w:rsid w:val="00FF34C7"/>
    <w:rsid w:val="00FF34D5"/>
    <w:rsid w:val="00FF3577"/>
    <w:rsid w:val="00FF358B"/>
    <w:rsid w:val="00FF3591"/>
    <w:rsid w:val="00FF360E"/>
    <w:rsid w:val="00FF3614"/>
    <w:rsid w:val="00FF365E"/>
    <w:rsid w:val="00FF366F"/>
    <w:rsid w:val="00FF36AB"/>
    <w:rsid w:val="00FF36B5"/>
    <w:rsid w:val="00FF36D4"/>
    <w:rsid w:val="00FF36EB"/>
    <w:rsid w:val="00FF36F1"/>
    <w:rsid w:val="00FF36FE"/>
    <w:rsid w:val="00FF3703"/>
    <w:rsid w:val="00FF372C"/>
    <w:rsid w:val="00FF374E"/>
    <w:rsid w:val="00FF37A3"/>
    <w:rsid w:val="00FF37B2"/>
    <w:rsid w:val="00FF37FA"/>
    <w:rsid w:val="00FF381D"/>
    <w:rsid w:val="00FF383E"/>
    <w:rsid w:val="00FF385E"/>
    <w:rsid w:val="00FF3872"/>
    <w:rsid w:val="00FF3879"/>
    <w:rsid w:val="00FF38A2"/>
    <w:rsid w:val="00FF38C2"/>
    <w:rsid w:val="00FF38C8"/>
    <w:rsid w:val="00FF38DE"/>
    <w:rsid w:val="00FF38FB"/>
    <w:rsid w:val="00FF3913"/>
    <w:rsid w:val="00FF392F"/>
    <w:rsid w:val="00FF3949"/>
    <w:rsid w:val="00FF3967"/>
    <w:rsid w:val="00FF396C"/>
    <w:rsid w:val="00FF398A"/>
    <w:rsid w:val="00FF39B6"/>
    <w:rsid w:val="00FF39C8"/>
    <w:rsid w:val="00FF39DB"/>
    <w:rsid w:val="00FF3A6C"/>
    <w:rsid w:val="00FF3A91"/>
    <w:rsid w:val="00FF3ACF"/>
    <w:rsid w:val="00FF3AF9"/>
    <w:rsid w:val="00FF3B36"/>
    <w:rsid w:val="00FF3BCC"/>
    <w:rsid w:val="00FF3C30"/>
    <w:rsid w:val="00FF3C7C"/>
    <w:rsid w:val="00FF3C7E"/>
    <w:rsid w:val="00FF3CED"/>
    <w:rsid w:val="00FF3CEF"/>
    <w:rsid w:val="00FF3D13"/>
    <w:rsid w:val="00FF3D84"/>
    <w:rsid w:val="00FF3DB0"/>
    <w:rsid w:val="00FF3DB8"/>
    <w:rsid w:val="00FF3DBF"/>
    <w:rsid w:val="00FF3E6F"/>
    <w:rsid w:val="00FF3E72"/>
    <w:rsid w:val="00FF3EDE"/>
    <w:rsid w:val="00FF3F21"/>
    <w:rsid w:val="00FF3F22"/>
    <w:rsid w:val="00FF3F34"/>
    <w:rsid w:val="00FF3F9D"/>
    <w:rsid w:val="00FF3FC2"/>
    <w:rsid w:val="00FF3FE2"/>
    <w:rsid w:val="00FF4016"/>
    <w:rsid w:val="00FF4046"/>
    <w:rsid w:val="00FF4090"/>
    <w:rsid w:val="00FF4095"/>
    <w:rsid w:val="00FF40B4"/>
    <w:rsid w:val="00FF40E1"/>
    <w:rsid w:val="00FF40FF"/>
    <w:rsid w:val="00FF4112"/>
    <w:rsid w:val="00FF414E"/>
    <w:rsid w:val="00FF4157"/>
    <w:rsid w:val="00FF4182"/>
    <w:rsid w:val="00FF41A3"/>
    <w:rsid w:val="00FF41B4"/>
    <w:rsid w:val="00FF41D6"/>
    <w:rsid w:val="00FF41DA"/>
    <w:rsid w:val="00FF4202"/>
    <w:rsid w:val="00FF420C"/>
    <w:rsid w:val="00FF4233"/>
    <w:rsid w:val="00FF423D"/>
    <w:rsid w:val="00FF4266"/>
    <w:rsid w:val="00FF428E"/>
    <w:rsid w:val="00FF4297"/>
    <w:rsid w:val="00FF42B7"/>
    <w:rsid w:val="00FF42D7"/>
    <w:rsid w:val="00FF42E8"/>
    <w:rsid w:val="00FF42F5"/>
    <w:rsid w:val="00FF4316"/>
    <w:rsid w:val="00FF4328"/>
    <w:rsid w:val="00FF4332"/>
    <w:rsid w:val="00FF434B"/>
    <w:rsid w:val="00FF4353"/>
    <w:rsid w:val="00FF435B"/>
    <w:rsid w:val="00FF4373"/>
    <w:rsid w:val="00FF43F1"/>
    <w:rsid w:val="00FF4401"/>
    <w:rsid w:val="00FF440C"/>
    <w:rsid w:val="00FF4472"/>
    <w:rsid w:val="00FF447E"/>
    <w:rsid w:val="00FF449C"/>
    <w:rsid w:val="00FF44A3"/>
    <w:rsid w:val="00FF44AF"/>
    <w:rsid w:val="00FF44CD"/>
    <w:rsid w:val="00FF44EA"/>
    <w:rsid w:val="00FF4523"/>
    <w:rsid w:val="00FF452A"/>
    <w:rsid w:val="00FF4544"/>
    <w:rsid w:val="00FF4580"/>
    <w:rsid w:val="00FF4609"/>
    <w:rsid w:val="00FF4629"/>
    <w:rsid w:val="00FF464B"/>
    <w:rsid w:val="00FF464F"/>
    <w:rsid w:val="00FF465C"/>
    <w:rsid w:val="00FF469F"/>
    <w:rsid w:val="00FF46C7"/>
    <w:rsid w:val="00FF4711"/>
    <w:rsid w:val="00FF4729"/>
    <w:rsid w:val="00FF476C"/>
    <w:rsid w:val="00FF4787"/>
    <w:rsid w:val="00FF478E"/>
    <w:rsid w:val="00FF47A2"/>
    <w:rsid w:val="00FF4802"/>
    <w:rsid w:val="00FF4831"/>
    <w:rsid w:val="00FF484B"/>
    <w:rsid w:val="00FF48A6"/>
    <w:rsid w:val="00FF48D1"/>
    <w:rsid w:val="00FF48EC"/>
    <w:rsid w:val="00FF4900"/>
    <w:rsid w:val="00FF491F"/>
    <w:rsid w:val="00FF4933"/>
    <w:rsid w:val="00FF493D"/>
    <w:rsid w:val="00FF4946"/>
    <w:rsid w:val="00FF494B"/>
    <w:rsid w:val="00FF4954"/>
    <w:rsid w:val="00FF495D"/>
    <w:rsid w:val="00FF498A"/>
    <w:rsid w:val="00FF498B"/>
    <w:rsid w:val="00FF49AF"/>
    <w:rsid w:val="00FF49B0"/>
    <w:rsid w:val="00FF49D2"/>
    <w:rsid w:val="00FF49EA"/>
    <w:rsid w:val="00FF49ED"/>
    <w:rsid w:val="00FF49F7"/>
    <w:rsid w:val="00FF4A1F"/>
    <w:rsid w:val="00FF4A22"/>
    <w:rsid w:val="00FF4A43"/>
    <w:rsid w:val="00FF4A62"/>
    <w:rsid w:val="00FF4AE6"/>
    <w:rsid w:val="00FF4B11"/>
    <w:rsid w:val="00FF4B23"/>
    <w:rsid w:val="00FF4B3C"/>
    <w:rsid w:val="00FF4B6D"/>
    <w:rsid w:val="00FF4B6F"/>
    <w:rsid w:val="00FF4B77"/>
    <w:rsid w:val="00FF4BDD"/>
    <w:rsid w:val="00FF4BFF"/>
    <w:rsid w:val="00FF4C0F"/>
    <w:rsid w:val="00FF4C12"/>
    <w:rsid w:val="00FF4C1C"/>
    <w:rsid w:val="00FF4C2D"/>
    <w:rsid w:val="00FF4C3F"/>
    <w:rsid w:val="00FF4C6B"/>
    <w:rsid w:val="00FF4CB0"/>
    <w:rsid w:val="00FF4CE5"/>
    <w:rsid w:val="00FF4CF6"/>
    <w:rsid w:val="00FF4D08"/>
    <w:rsid w:val="00FF4D14"/>
    <w:rsid w:val="00FF4D15"/>
    <w:rsid w:val="00FF4D43"/>
    <w:rsid w:val="00FF4D46"/>
    <w:rsid w:val="00FF4D4B"/>
    <w:rsid w:val="00FF4DBB"/>
    <w:rsid w:val="00FF4DBC"/>
    <w:rsid w:val="00FF4DD5"/>
    <w:rsid w:val="00FF4DDA"/>
    <w:rsid w:val="00FF4DF4"/>
    <w:rsid w:val="00FF4DF7"/>
    <w:rsid w:val="00FF4DFB"/>
    <w:rsid w:val="00FF4E16"/>
    <w:rsid w:val="00FF4E4F"/>
    <w:rsid w:val="00FF4E5E"/>
    <w:rsid w:val="00FF4EEE"/>
    <w:rsid w:val="00FF4EF1"/>
    <w:rsid w:val="00FF4EF6"/>
    <w:rsid w:val="00FF4F25"/>
    <w:rsid w:val="00FF4F67"/>
    <w:rsid w:val="00FF4F6C"/>
    <w:rsid w:val="00FF4F72"/>
    <w:rsid w:val="00FF4FAE"/>
    <w:rsid w:val="00FF4FC5"/>
    <w:rsid w:val="00FF4FDB"/>
    <w:rsid w:val="00FF4FED"/>
    <w:rsid w:val="00FF5001"/>
    <w:rsid w:val="00FF5012"/>
    <w:rsid w:val="00FF5016"/>
    <w:rsid w:val="00FF5021"/>
    <w:rsid w:val="00FF506F"/>
    <w:rsid w:val="00FF50A6"/>
    <w:rsid w:val="00FF50C9"/>
    <w:rsid w:val="00FF5107"/>
    <w:rsid w:val="00FF5116"/>
    <w:rsid w:val="00FF511C"/>
    <w:rsid w:val="00FF5121"/>
    <w:rsid w:val="00FF5130"/>
    <w:rsid w:val="00FF51A6"/>
    <w:rsid w:val="00FF51D2"/>
    <w:rsid w:val="00FF526A"/>
    <w:rsid w:val="00FF5281"/>
    <w:rsid w:val="00FF5285"/>
    <w:rsid w:val="00FF5291"/>
    <w:rsid w:val="00FF52D2"/>
    <w:rsid w:val="00FF5307"/>
    <w:rsid w:val="00FF5311"/>
    <w:rsid w:val="00FF5357"/>
    <w:rsid w:val="00FF5390"/>
    <w:rsid w:val="00FF53C5"/>
    <w:rsid w:val="00FF53CC"/>
    <w:rsid w:val="00FF53F5"/>
    <w:rsid w:val="00FF5401"/>
    <w:rsid w:val="00FF5412"/>
    <w:rsid w:val="00FF54A0"/>
    <w:rsid w:val="00FF54B7"/>
    <w:rsid w:val="00FF54BD"/>
    <w:rsid w:val="00FF54CE"/>
    <w:rsid w:val="00FF5509"/>
    <w:rsid w:val="00FF550C"/>
    <w:rsid w:val="00FF551C"/>
    <w:rsid w:val="00FF5525"/>
    <w:rsid w:val="00FF5537"/>
    <w:rsid w:val="00FF553D"/>
    <w:rsid w:val="00FF5544"/>
    <w:rsid w:val="00FF5569"/>
    <w:rsid w:val="00FF55A0"/>
    <w:rsid w:val="00FF55DD"/>
    <w:rsid w:val="00FF561F"/>
    <w:rsid w:val="00FF5664"/>
    <w:rsid w:val="00FF5669"/>
    <w:rsid w:val="00FF569E"/>
    <w:rsid w:val="00FF56D0"/>
    <w:rsid w:val="00FF56E2"/>
    <w:rsid w:val="00FF56EA"/>
    <w:rsid w:val="00FF5707"/>
    <w:rsid w:val="00FF57DB"/>
    <w:rsid w:val="00FF57E6"/>
    <w:rsid w:val="00FF582E"/>
    <w:rsid w:val="00FF5834"/>
    <w:rsid w:val="00FF5835"/>
    <w:rsid w:val="00FF5838"/>
    <w:rsid w:val="00FF5895"/>
    <w:rsid w:val="00FF58D6"/>
    <w:rsid w:val="00FF58D7"/>
    <w:rsid w:val="00FF5904"/>
    <w:rsid w:val="00FF5947"/>
    <w:rsid w:val="00FF5948"/>
    <w:rsid w:val="00FF5981"/>
    <w:rsid w:val="00FF59A0"/>
    <w:rsid w:val="00FF59B5"/>
    <w:rsid w:val="00FF59CA"/>
    <w:rsid w:val="00FF59D1"/>
    <w:rsid w:val="00FF59EA"/>
    <w:rsid w:val="00FF59FC"/>
    <w:rsid w:val="00FF5A24"/>
    <w:rsid w:val="00FF5A4F"/>
    <w:rsid w:val="00FF5A5D"/>
    <w:rsid w:val="00FF5A64"/>
    <w:rsid w:val="00FF5ADB"/>
    <w:rsid w:val="00FF5B00"/>
    <w:rsid w:val="00FF5B0E"/>
    <w:rsid w:val="00FF5B4B"/>
    <w:rsid w:val="00FF5B73"/>
    <w:rsid w:val="00FF5B88"/>
    <w:rsid w:val="00FF5BCB"/>
    <w:rsid w:val="00FF5BCF"/>
    <w:rsid w:val="00FF5BD7"/>
    <w:rsid w:val="00FF5BD8"/>
    <w:rsid w:val="00FF5BE0"/>
    <w:rsid w:val="00FF5C5F"/>
    <w:rsid w:val="00FF5C6B"/>
    <w:rsid w:val="00FF5C73"/>
    <w:rsid w:val="00FF5C76"/>
    <w:rsid w:val="00FF5C89"/>
    <w:rsid w:val="00FF5CBE"/>
    <w:rsid w:val="00FF5CDF"/>
    <w:rsid w:val="00FF5CE1"/>
    <w:rsid w:val="00FF5D1C"/>
    <w:rsid w:val="00FF5D37"/>
    <w:rsid w:val="00FF5D84"/>
    <w:rsid w:val="00FF5D8D"/>
    <w:rsid w:val="00FF5DB5"/>
    <w:rsid w:val="00FF5DF5"/>
    <w:rsid w:val="00FF5E5D"/>
    <w:rsid w:val="00FF5E5E"/>
    <w:rsid w:val="00FF5E69"/>
    <w:rsid w:val="00FF5EDB"/>
    <w:rsid w:val="00FF5F80"/>
    <w:rsid w:val="00FF5F83"/>
    <w:rsid w:val="00FF5F91"/>
    <w:rsid w:val="00FF5FAF"/>
    <w:rsid w:val="00FF5FC0"/>
    <w:rsid w:val="00FF6001"/>
    <w:rsid w:val="00FF600F"/>
    <w:rsid w:val="00FF602B"/>
    <w:rsid w:val="00FF6047"/>
    <w:rsid w:val="00FF6048"/>
    <w:rsid w:val="00FF6062"/>
    <w:rsid w:val="00FF6099"/>
    <w:rsid w:val="00FF60A5"/>
    <w:rsid w:val="00FF60D3"/>
    <w:rsid w:val="00FF60E1"/>
    <w:rsid w:val="00FF6113"/>
    <w:rsid w:val="00FF6176"/>
    <w:rsid w:val="00FF6183"/>
    <w:rsid w:val="00FF6198"/>
    <w:rsid w:val="00FF61B0"/>
    <w:rsid w:val="00FF6215"/>
    <w:rsid w:val="00FF6225"/>
    <w:rsid w:val="00FF6251"/>
    <w:rsid w:val="00FF625B"/>
    <w:rsid w:val="00FF626A"/>
    <w:rsid w:val="00FF627F"/>
    <w:rsid w:val="00FF6290"/>
    <w:rsid w:val="00FF62B3"/>
    <w:rsid w:val="00FF62BB"/>
    <w:rsid w:val="00FF62C6"/>
    <w:rsid w:val="00FF62D6"/>
    <w:rsid w:val="00FF62DC"/>
    <w:rsid w:val="00FF6349"/>
    <w:rsid w:val="00FF635A"/>
    <w:rsid w:val="00FF6361"/>
    <w:rsid w:val="00FF63A2"/>
    <w:rsid w:val="00FF63FE"/>
    <w:rsid w:val="00FF6415"/>
    <w:rsid w:val="00FF6456"/>
    <w:rsid w:val="00FF645A"/>
    <w:rsid w:val="00FF6475"/>
    <w:rsid w:val="00FF647D"/>
    <w:rsid w:val="00FF6482"/>
    <w:rsid w:val="00FF6499"/>
    <w:rsid w:val="00FF64D7"/>
    <w:rsid w:val="00FF6503"/>
    <w:rsid w:val="00FF6513"/>
    <w:rsid w:val="00FF653E"/>
    <w:rsid w:val="00FF65CC"/>
    <w:rsid w:val="00FF65E9"/>
    <w:rsid w:val="00FF65F5"/>
    <w:rsid w:val="00FF660F"/>
    <w:rsid w:val="00FF661E"/>
    <w:rsid w:val="00FF6658"/>
    <w:rsid w:val="00FF66B0"/>
    <w:rsid w:val="00FF66C5"/>
    <w:rsid w:val="00FF66CA"/>
    <w:rsid w:val="00FF66DA"/>
    <w:rsid w:val="00FF66E8"/>
    <w:rsid w:val="00FF66EF"/>
    <w:rsid w:val="00FF66F7"/>
    <w:rsid w:val="00FF676A"/>
    <w:rsid w:val="00FF6777"/>
    <w:rsid w:val="00FF6785"/>
    <w:rsid w:val="00FF67B6"/>
    <w:rsid w:val="00FF67D7"/>
    <w:rsid w:val="00FF67D9"/>
    <w:rsid w:val="00FF67ED"/>
    <w:rsid w:val="00FF67FD"/>
    <w:rsid w:val="00FF6848"/>
    <w:rsid w:val="00FF6892"/>
    <w:rsid w:val="00FF68A8"/>
    <w:rsid w:val="00FF68DC"/>
    <w:rsid w:val="00FF6982"/>
    <w:rsid w:val="00FF699B"/>
    <w:rsid w:val="00FF69CF"/>
    <w:rsid w:val="00FF69D9"/>
    <w:rsid w:val="00FF6A0C"/>
    <w:rsid w:val="00FF6A60"/>
    <w:rsid w:val="00FF6A89"/>
    <w:rsid w:val="00FF6AF4"/>
    <w:rsid w:val="00FF6AFF"/>
    <w:rsid w:val="00FF6B0D"/>
    <w:rsid w:val="00FF6B53"/>
    <w:rsid w:val="00FF6B56"/>
    <w:rsid w:val="00FF6B5D"/>
    <w:rsid w:val="00FF6B68"/>
    <w:rsid w:val="00FF6B6D"/>
    <w:rsid w:val="00FF6B6F"/>
    <w:rsid w:val="00FF6BD6"/>
    <w:rsid w:val="00FF6C2E"/>
    <w:rsid w:val="00FF6C41"/>
    <w:rsid w:val="00FF6C63"/>
    <w:rsid w:val="00FF6C83"/>
    <w:rsid w:val="00FF6CAA"/>
    <w:rsid w:val="00FF6CC0"/>
    <w:rsid w:val="00FF6CE9"/>
    <w:rsid w:val="00FF6D05"/>
    <w:rsid w:val="00FF6D2F"/>
    <w:rsid w:val="00FF6D37"/>
    <w:rsid w:val="00FF6D5B"/>
    <w:rsid w:val="00FF6DBA"/>
    <w:rsid w:val="00FF6DE3"/>
    <w:rsid w:val="00FF6E1E"/>
    <w:rsid w:val="00FF6EAC"/>
    <w:rsid w:val="00FF6EF8"/>
    <w:rsid w:val="00FF6F09"/>
    <w:rsid w:val="00FF6F23"/>
    <w:rsid w:val="00FF6F6E"/>
    <w:rsid w:val="00FF6F7B"/>
    <w:rsid w:val="00FF6F8F"/>
    <w:rsid w:val="00FF6F98"/>
    <w:rsid w:val="00FF6F99"/>
    <w:rsid w:val="00FF6FFC"/>
    <w:rsid w:val="00FF705A"/>
    <w:rsid w:val="00FF7096"/>
    <w:rsid w:val="00FF70C1"/>
    <w:rsid w:val="00FF70C9"/>
    <w:rsid w:val="00FF70F7"/>
    <w:rsid w:val="00FF7105"/>
    <w:rsid w:val="00FF710D"/>
    <w:rsid w:val="00FF711B"/>
    <w:rsid w:val="00FF7130"/>
    <w:rsid w:val="00FF7145"/>
    <w:rsid w:val="00FF7187"/>
    <w:rsid w:val="00FF71AB"/>
    <w:rsid w:val="00FF71C0"/>
    <w:rsid w:val="00FF71C7"/>
    <w:rsid w:val="00FF7238"/>
    <w:rsid w:val="00FF7244"/>
    <w:rsid w:val="00FF7258"/>
    <w:rsid w:val="00FF7297"/>
    <w:rsid w:val="00FF72BF"/>
    <w:rsid w:val="00FF72C9"/>
    <w:rsid w:val="00FF7327"/>
    <w:rsid w:val="00FF7342"/>
    <w:rsid w:val="00FF7369"/>
    <w:rsid w:val="00FF736F"/>
    <w:rsid w:val="00FF7371"/>
    <w:rsid w:val="00FF7372"/>
    <w:rsid w:val="00FF73EC"/>
    <w:rsid w:val="00FF7415"/>
    <w:rsid w:val="00FF7439"/>
    <w:rsid w:val="00FF744C"/>
    <w:rsid w:val="00FF745B"/>
    <w:rsid w:val="00FF7474"/>
    <w:rsid w:val="00FF74B5"/>
    <w:rsid w:val="00FF74BF"/>
    <w:rsid w:val="00FF75A6"/>
    <w:rsid w:val="00FF75D0"/>
    <w:rsid w:val="00FF75D9"/>
    <w:rsid w:val="00FF75EB"/>
    <w:rsid w:val="00FF7617"/>
    <w:rsid w:val="00FF7621"/>
    <w:rsid w:val="00FF7633"/>
    <w:rsid w:val="00FF763B"/>
    <w:rsid w:val="00FF763F"/>
    <w:rsid w:val="00FF764D"/>
    <w:rsid w:val="00FF7686"/>
    <w:rsid w:val="00FF76CA"/>
    <w:rsid w:val="00FF7774"/>
    <w:rsid w:val="00FF7783"/>
    <w:rsid w:val="00FF77A1"/>
    <w:rsid w:val="00FF77AC"/>
    <w:rsid w:val="00FF77F8"/>
    <w:rsid w:val="00FF7821"/>
    <w:rsid w:val="00FF784A"/>
    <w:rsid w:val="00FF7853"/>
    <w:rsid w:val="00FF78B9"/>
    <w:rsid w:val="00FF78C5"/>
    <w:rsid w:val="00FF78D3"/>
    <w:rsid w:val="00FF78DC"/>
    <w:rsid w:val="00FF78E0"/>
    <w:rsid w:val="00FF7908"/>
    <w:rsid w:val="00FF7972"/>
    <w:rsid w:val="00FF799C"/>
    <w:rsid w:val="00FF79C4"/>
    <w:rsid w:val="00FF7A2D"/>
    <w:rsid w:val="00FF7AB2"/>
    <w:rsid w:val="00FF7AC2"/>
    <w:rsid w:val="00FF7AF6"/>
    <w:rsid w:val="00FF7BF7"/>
    <w:rsid w:val="00FF7C3C"/>
    <w:rsid w:val="00FF7C62"/>
    <w:rsid w:val="00FF7C6B"/>
    <w:rsid w:val="00FF7C7F"/>
    <w:rsid w:val="00FF7C83"/>
    <w:rsid w:val="00FF7C8E"/>
    <w:rsid w:val="00FF7D26"/>
    <w:rsid w:val="00FF7D78"/>
    <w:rsid w:val="00FF7D80"/>
    <w:rsid w:val="00FF7D87"/>
    <w:rsid w:val="00FF7D94"/>
    <w:rsid w:val="00FF7D95"/>
    <w:rsid w:val="00FF7D9F"/>
    <w:rsid w:val="00FF7DB0"/>
    <w:rsid w:val="00FF7DC1"/>
    <w:rsid w:val="00FF7E31"/>
    <w:rsid w:val="00FF7E53"/>
    <w:rsid w:val="00FF7E5A"/>
    <w:rsid w:val="00FF7E63"/>
    <w:rsid w:val="00FF7E68"/>
    <w:rsid w:val="00FF7E6B"/>
    <w:rsid w:val="00FF7EAD"/>
    <w:rsid w:val="00FF7EBE"/>
    <w:rsid w:val="00FF7ED7"/>
    <w:rsid w:val="00FF7ED8"/>
    <w:rsid w:val="00FF7F20"/>
    <w:rsid w:val="00FF7F35"/>
    <w:rsid w:val="00FF7F41"/>
    <w:rsid w:val="00FF7F82"/>
    <w:rsid w:val="00FF7F8A"/>
    <w:rsid w:val="00FF7F93"/>
    <w:rsid w:val="00FF7FF0"/>
    <w:rsid w:val="01061166"/>
    <w:rsid w:val="0108BEB8"/>
    <w:rsid w:val="011C1C36"/>
    <w:rsid w:val="01305ED2"/>
    <w:rsid w:val="01325A31"/>
    <w:rsid w:val="0132C9A9"/>
    <w:rsid w:val="01596A88"/>
    <w:rsid w:val="016AEB4F"/>
    <w:rsid w:val="017BDDC9"/>
    <w:rsid w:val="017CCA2E"/>
    <w:rsid w:val="019A9201"/>
    <w:rsid w:val="01AEEBC8"/>
    <w:rsid w:val="01B387D7"/>
    <w:rsid w:val="01BCC514"/>
    <w:rsid w:val="01BD0DC9"/>
    <w:rsid w:val="01BD81EF"/>
    <w:rsid w:val="01E61D3E"/>
    <w:rsid w:val="01EA39AD"/>
    <w:rsid w:val="01F409C9"/>
    <w:rsid w:val="01FC343F"/>
    <w:rsid w:val="020A7E13"/>
    <w:rsid w:val="020AFFEE"/>
    <w:rsid w:val="02189F2C"/>
    <w:rsid w:val="022D958F"/>
    <w:rsid w:val="02313410"/>
    <w:rsid w:val="0237C92A"/>
    <w:rsid w:val="02410A65"/>
    <w:rsid w:val="0243A5FB"/>
    <w:rsid w:val="024B3F62"/>
    <w:rsid w:val="024F7664"/>
    <w:rsid w:val="0252DD72"/>
    <w:rsid w:val="02714A83"/>
    <w:rsid w:val="027C19F4"/>
    <w:rsid w:val="0283AE57"/>
    <w:rsid w:val="0290E9CB"/>
    <w:rsid w:val="0291BE0B"/>
    <w:rsid w:val="02940F53"/>
    <w:rsid w:val="02A93B26"/>
    <w:rsid w:val="02AF4E5E"/>
    <w:rsid w:val="02AFE876"/>
    <w:rsid w:val="02C13018"/>
    <w:rsid w:val="02CC4E9B"/>
    <w:rsid w:val="02E35A6C"/>
    <w:rsid w:val="02FC49F9"/>
    <w:rsid w:val="0305981C"/>
    <w:rsid w:val="03071212"/>
    <w:rsid w:val="03114A87"/>
    <w:rsid w:val="03138B51"/>
    <w:rsid w:val="031CFAA1"/>
    <w:rsid w:val="033BBB87"/>
    <w:rsid w:val="0340E28F"/>
    <w:rsid w:val="034EE3A4"/>
    <w:rsid w:val="035DD1CB"/>
    <w:rsid w:val="036DC61E"/>
    <w:rsid w:val="03837B8C"/>
    <w:rsid w:val="038C2F0F"/>
    <w:rsid w:val="03970535"/>
    <w:rsid w:val="039A5D82"/>
    <w:rsid w:val="039D15BC"/>
    <w:rsid w:val="03A5B1E1"/>
    <w:rsid w:val="03A75616"/>
    <w:rsid w:val="03B1AA38"/>
    <w:rsid w:val="03B2A39F"/>
    <w:rsid w:val="03B45467"/>
    <w:rsid w:val="03C4327A"/>
    <w:rsid w:val="03CE4AFD"/>
    <w:rsid w:val="03D05A77"/>
    <w:rsid w:val="03D99125"/>
    <w:rsid w:val="03E18CC6"/>
    <w:rsid w:val="03E26E27"/>
    <w:rsid w:val="03F198B4"/>
    <w:rsid w:val="03F2C1A4"/>
    <w:rsid w:val="03FAAFE2"/>
    <w:rsid w:val="0402B071"/>
    <w:rsid w:val="0405A2DD"/>
    <w:rsid w:val="041B0C7F"/>
    <w:rsid w:val="042B34FA"/>
    <w:rsid w:val="04334F12"/>
    <w:rsid w:val="045FD049"/>
    <w:rsid w:val="046CEA66"/>
    <w:rsid w:val="046EBB49"/>
    <w:rsid w:val="047BAD50"/>
    <w:rsid w:val="048DD203"/>
    <w:rsid w:val="0490DABF"/>
    <w:rsid w:val="0495F29C"/>
    <w:rsid w:val="0499A728"/>
    <w:rsid w:val="04AFBA48"/>
    <w:rsid w:val="04B7DC70"/>
    <w:rsid w:val="04BA5629"/>
    <w:rsid w:val="04CA15EA"/>
    <w:rsid w:val="04CE1B7A"/>
    <w:rsid w:val="04DC484E"/>
    <w:rsid w:val="04E4BBED"/>
    <w:rsid w:val="04E5710E"/>
    <w:rsid w:val="04EC414B"/>
    <w:rsid w:val="04EDE169"/>
    <w:rsid w:val="0503F437"/>
    <w:rsid w:val="050839E4"/>
    <w:rsid w:val="05108B40"/>
    <w:rsid w:val="05280CC1"/>
    <w:rsid w:val="052CB94F"/>
    <w:rsid w:val="05302EDB"/>
    <w:rsid w:val="0542C377"/>
    <w:rsid w:val="054819D8"/>
    <w:rsid w:val="05580FA8"/>
    <w:rsid w:val="055A0375"/>
    <w:rsid w:val="055D9A19"/>
    <w:rsid w:val="055E22E0"/>
    <w:rsid w:val="055F02F0"/>
    <w:rsid w:val="05641AC6"/>
    <w:rsid w:val="058A560E"/>
    <w:rsid w:val="058F483F"/>
    <w:rsid w:val="0596B05A"/>
    <w:rsid w:val="0598B635"/>
    <w:rsid w:val="05A6ED07"/>
    <w:rsid w:val="05ACBAA3"/>
    <w:rsid w:val="05B5304C"/>
    <w:rsid w:val="05BC74C3"/>
    <w:rsid w:val="05C66157"/>
    <w:rsid w:val="05CCF104"/>
    <w:rsid w:val="05D157A3"/>
    <w:rsid w:val="05F28DDE"/>
    <w:rsid w:val="05FAE5F2"/>
    <w:rsid w:val="06048C03"/>
    <w:rsid w:val="060AF5E8"/>
    <w:rsid w:val="06282B85"/>
    <w:rsid w:val="062A0C81"/>
    <w:rsid w:val="0646B332"/>
    <w:rsid w:val="06536136"/>
    <w:rsid w:val="066036FD"/>
    <w:rsid w:val="0666AFE4"/>
    <w:rsid w:val="066922A6"/>
    <w:rsid w:val="068703D9"/>
    <w:rsid w:val="06895226"/>
    <w:rsid w:val="068BCCD9"/>
    <w:rsid w:val="068C8674"/>
    <w:rsid w:val="069E73F8"/>
    <w:rsid w:val="06BC8988"/>
    <w:rsid w:val="06C799D9"/>
    <w:rsid w:val="06E1098D"/>
    <w:rsid w:val="06F7BBD8"/>
    <w:rsid w:val="07028676"/>
    <w:rsid w:val="071694FB"/>
    <w:rsid w:val="07363EBE"/>
    <w:rsid w:val="07410295"/>
    <w:rsid w:val="0769DFA9"/>
    <w:rsid w:val="078ED775"/>
    <w:rsid w:val="079743C8"/>
    <w:rsid w:val="079994FE"/>
    <w:rsid w:val="07A17F1A"/>
    <w:rsid w:val="07C86DE8"/>
    <w:rsid w:val="07CCE238"/>
    <w:rsid w:val="07EA9B99"/>
    <w:rsid w:val="07F3BB8F"/>
    <w:rsid w:val="07F68B9C"/>
    <w:rsid w:val="080FA728"/>
    <w:rsid w:val="08118F4E"/>
    <w:rsid w:val="08309434"/>
    <w:rsid w:val="08336913"/>
    <w:rsid w:val="0833FF1E"/>
    <w:rsid w:val="084AF6A7"/>
    <w:rsid w:val="084B5DC1"/>
    <w:rsid w:val="084CC3B1"/>
    <w:rsid w:val="0857CF4B"/>
    <w:rsid w:val="0863084D"/>
    <w:rsid w:val="08653E5C"/>
    <w:rsid w:val="08677672"/>
    <w:rsid w:val="087A76F6"/>
    <w:rsid w:val="087AA27A"/>
    <w:rsid w:val="087D1BF9"/>
    <w:rsid w:val="08886D0C"/>
    <w:rsid w:val="08925E37"/>
    <w:rsid w:val="0899F2B7"/>
    <w:rsid w:val="08B3F5D4"/>
    <w:rsid w:val="08B99B0A"/>
    <w:rsid w:val="08BF3E2A"/>
    <w:rsid w:val="08C7B027"/>
    <w:rsid w:val="08C870A3"/>
    <w:rsid w:val="08CCE7BA"/>
    <w:rsid w:val="08F1A10C"/>
    <w:rsid w:val="09017930"/>
    <w:rsid w:val="0902AB90"/>
    <w:rsid w:val="0902EAEE"/>
    <w:rsid w:val="09070D14"/>
    <w:rsid w:val="09207D9D"/>
    <w:rsid w:val="0922C7EB"/>
    <w:rsid w:val="093A8B31"/>
    <w:rsid w:val="0946C4CA"/>
    <w:rsid w:val="094CE170"/>
    <w:rsid w:val="094FED69"/>
    <w:rsid w:val="095080BD"/>
    <w:rsid w:val="096539C1"/>
    <w:rsid w:val="0997BFF3"/>
    <w:rsid w:val="09A6F2EE"/>
    <w:rsid w:val="09B0534B"/>
    <w:rsid w:val="09BEDBC2"/>
    <w:rsid w:val="09BF12EE"/>
    <w:rsid w:val="09D9BE91"/>
    <w:rsid w:val="09E5D419"/>
    <w:rsid w:val="09E9651C"/>
    <w:rsid w:val="09EEC5FE"/>
    <w:rsid w:val="09F933AA"/>
    <w:rsid w:val="0A01A90E"/>
    <w:rsid w:val="0A0FD3DF"/>
    <w:rsid w:val="0A23D5DB"/>
    <w:rsid w:val="0A24547A"/>
    <w:rsid w:val="0A2B62C8"/>
    <w:rsid w:val="0A34BCD8"/>
    <w:rsid w:val="0A3731E8"/>
    <w:rsid w:val="0A40DE24"/>
    <w:rsid w:val="0A4366E2"/>
    <w:rsid w:val="0A48A2CD"/>
    <w:rsid w:val="0A4B2F1A"/>
    <w:rsid w:val="0A58F1F9"/>
    <w:rsid w:val="0A5A3A75"/>
    <w:rsid w:val="0A5FAF82"/>
    <w:rsid w:val="0A79CF02"/>
    <w:rsid w:val="0A80A640"/>
    <w:rsid w:val="0A96B72A"/>
    <w:rsid w:val="0AA1F7F1"/>
    <w:rsid w:val="0AD8D1CB"/>
    <w:rsid w:val="0ADB665B"/>
    <w:rsid w:val="0AE1BA73"/>
    <w:rsid w:val="0B04154E"/>
    <w:rsid w:val="0B059BA2"/>
    <w:rsid w:val="0B0F93E8"/>
    <w:rsid w:val="0B14A468"/>
    <w:rsid w:val="0B28FE1D"/>
    <w:rsid w:val="0B3560D6"/>
    <w:rsid w:val="0B49C029"/>
    <w:rsid w:val="0B4E885B"/>
    <w:rsid w:val="0B524C57"/>
    <w:rsid w:val="0B544AE4"/>
    <w:rsid w:val="0B637323"/>
    <w:rsid w:val="0B7F087A"/>
    <w:rsid w:val="0B8CE163"/>
    <w:rsid w:val="0B8E0EB5"/>
    <w:rsid w:val="0B9425DF"/>
    <w:rsid w:val="0BAA569E"/>
    <w:rsid w:val="0BD72ECE"/>
    <w:rsid w:val="0BE9192E"/>
    <w:rsid w:val="0BF408B1"/>
    <w:rsid w:val="0BFB83BD"/>
    <w:rsid w:val="0C0086A9"/>
    <w:rsid w:val="0C0DB1FF"/>
    <w:rsid w:val="0C11AC82"/>
    <w:rsid w:val="0C1278BE"/>
    <w:rsid w:val="0C133876"/>
    <w:rsid w:val="0C1637A2"/>
    <w:rsid w:val="0C2C0479"/>
    <w:rsid w:val="0C2FE618"/>
    <w:rsid w:val="0C33372D"/>
    <w:rsid w:val="0C412D95"/>
    <w:rsid w:val="0C41B66A"/>
    <w:rsid w:val="0C52082C"/>
    <w:rsid w:val="0C52816C"/>
    <w:rsid w:val="0C6027D2"/>
    <w:rsid w:val="0C658D2B"/>
    <w:rsid w:val="0C72A173"/>
    <w:rsid w:val="0C772D25"/>
    <w:rsid w:val="0C96CD1F"/>
    <w:rsid w:val="0C9756D3"/>
    <w:rsid w:val="0C99EA42"/>
    <w:rsid w:val="0C9A6D0E"/>
    <w:rsid w:val="0CB766C8"/>
    <w:rsid w:val="0CBF4E43"/>
    <w:rsid w:val="0CBFF2B7"/>
    <w:rsid w:val="0CE8A238"/>
    <w:rsid w:val="0CEB415C"/>
    <w:rsid w:val="0CEC0B38"/>
    <w:rsid w:val="0CF04A63"/>
    <w:rsid w:val="0D036A20"/>
    <w:rsid w:val="0D0F2C74"/>
    <w:rsid w:val="0D1263A7"/>
    <w:rsid w:val="0D129020"/>
    <w:rsid w:val="0D1EAD35"/>
    <w:rsid w:val="0D20E5CE"/>
    <w:rsid w:val="0D26E845"/>
    <w:rsid w:val="0D6A633D"/>
    <w:rsid w:val="0D705073"/>
    <w:rsid w:val="0D7E8EF0"/>
    <w:rsid w:val="0D85AAFE"/>
    <w:rsid w:val="0D86DEFE"/>
    <w:rsid w:val="0D889DDE"/>
    <w:rsid w:val="0D8DE78A"/>
    <w:rsid w:val="0D8F9DC5"/>
    <w:rsid w:val="0D904884"/>
    <w:rsid w:val="0D919741"/>
    <w:rsid w:val="0D9C8EAF"/>
    <w:rsid w:val="0DA3C934"/>
    <w:rsid w:val="0DAC65D8"/>
    <w:rsid w:val="0DB15957"/>
    <w:rsid w:val="0DB9DB58"/>
    <w:rsid w:val="0DC4CFC4"/>
    <w:rsid w:val="0DD600A5"/>
    <w:rsid w:val="0DE03576"/>
    <w:rsid w:val="0DE7BAF1"/>
    <w:rsid w:val="0DE7C4C0"/>
    <w:rsid w:val="0DEE7744"/>
    <w:rsid w:val="0DF53CB2"/>
    <w:rsid w:val="0E002411"/>
    <w:rsid w:val="0E04137F"/>
    <w:rsid w:val="0E227AF7"/>
    <w:rsid w:val="0E27D663"/>
    <w:rsid w:val="0E2D56EE"/>
    <w:rsid w:val="0E2DEE92"/>
    <w:rsid w:val="0E356027"/>
    <w:rsid w:val="0E3C2F41"/>
    <w:rsid w:val="0E58A96D"/>
    <w:rsid w:val="0E656711"/>
    <w:rsid w:val="0E82FD46"/>
    <w:rsid w:val="0E9B3697"/>
    <w:rsid w:val="0EA13CE2"/>
    <w:rsid w:val="0EA7F54D"/>
    <w:rsid w:val="0EACFE6B"/>
    <w:rsid w:val="0EBED48C"/>
    <w:rsid w:val="0EC47F3C"/>
    <w:rsid w:val="0ECFA8B4"/>
    <w:rsid w:val="0ED047EC"/>
    <w:rsid w:val="0EE5E093"/>
    <w:rsid w:val="0EF14A45"/>
    <w:rsid w:val="0EF65B7C"/>
    <w:rsid w:val="0EFA97D4"/>
    <w:rsid w:val="0F03B83C"/>
    <w:rsid w:val="0F08AACE"/>
    <w:rsid w:val="0F0EB7C4"/>
    <w:rsid w:val="0F1022CC"/>
    <w:rsid w:val="0F2D875B"/>
    <w:rsid w:val="0F2E02D3"/>
    <w:rsid w:val="0F32BF67"/>
    <w:rsid w:val="0F4D1207"/>
    <w:rsid w:val="0F4D4E70"/>
    <w:rsid w:val="0F500812"/>
    <w:rsid w:val="0F5A8C74"/>
    <w:rsid w:val="0F5AE62B"/>
    <w:rsid w:val="0F665722"/>
    <w:rsid w:val="0F74E7D2"/>
    <w:rsid w:val="0F7B2A84"/>
    <w:rsid w:val="0F80E220"/>
    <w:rsid w:val="0F852E88"/>
    <w:rsid w:val="0F8E86E0"/>
    <w:rsid w:val="0F8F2EA9"/>
    <w:rsid w:val="0F907025"/>
    <w:rsid w:val="0F935E65"/>
    <w:rsid w:val="0FB68FBB"/>
    <w:rsid w:val="0FBD787D"/>
    <w:rsid w:val="0FD74AFE"/>
    <w:rsid w:val="0FDAA393"/>
    <w:rsid w:val="0FDC397B"/>
    <w:rsid w:val="0FDF5F2F"/>
    <w:rsid w:val="0FE5D136"/>
    <w:rsid w:val="0FE9EF4D"/>
    <w:rsid w:val="0FF473C0"/>
    <w:rsid w:val="0FFC46EC"/>
    <w:rsid w:val="100AD1D6"/>
    <w:rsid w:val="10128F2E"/>
    <w:rsid w:val="101455D9"/>
    <w:rsid w:val="101CF060"/>
    <w:rsid w:val="1024F4DF"/>
    <w:rsid w:val="103CB695"/>
    <w:rsid w:val="103EBF28"/>
    <w:rsid w:val="1040DF47"/>
    <w:rsid w:val="1050FB6A"/>
    <w:rsid w:val="105EFA10"/>
    <w:rsid w:val="106DC7F9"/>
    <w:rsid w:val="10893F22"/>
    <w:rsid w:val="10954450"/>
    <w:rsid w:val="10993DBB"/>
    <w:rsid w:val="109C28D6"/>
    <w:rsid w:val="10A59A84"/>
    <w:rsid w:val="10A9D8E8"/>
    <w:rsid w:val="10AAFE64"/>
    <w:rsid w:val="10C911E4"/>
    <w:rsid w:val="10D23188"/>
    <w:rsid w:val="10D48401"/>
    <w:rsid w:val="10E2E684"/>
    <w:rsid w:val="10E33D4F"/>
    <w:rsid w:val="10E61690"/>
    <w:rsid w:val="10E69B6D"/>
    <w:rsid w:val="10F109EC"/>
    <w:rsid w:val="110E560C"/>
    <w:rsid w:val="11103EB9"/>
    <w:rsid w:val="114EBFF3"/>
    <w:rsid w:val="114F95B5"/>
    <w:rsid w:val="11524A2C"/>
    <w:rsid w:val="11606F17"/>
    <w:rsid w:val="116D79C0"/>
    <w:rsid w:val="117A32D8"/>
    <w:rsid w:val="11905E69"/>
    <w:rsid w:val="11A8F4ED"/>
    <w:rsid w:val="11AA7C64"/>
    <w:rsid w:val="11C988F2"/>
    <w:rsid w:val="11C9B50F"/>
    <w:rsid w:val="11CE685E"/>
    <w:rsid w:val="11D33271"/>
    <w:rsid w:val="11D99886"/>
    <w:rsid w:val="11F8B3F6"/>
    <w:rsid w:val="1203CB99"/>
    <w:rsid w:val="120C5587"/>
    <w:rsid w:val="123411BB"/>
    <w:rsid w:val="12370823"/>
    <w:rsid w:val="123D02FF"/>
    <w:rsid w:val="1243BE94"/>
    <w:rsid w:val="124AA05F"/>
    <w:rsid w:val="1255AE0B"/>
    <w:rsid w:val="125ECD65"/>
    <w:rsid w:val="125F0D70"/>
    <w:rsid w:val="1275A4E8"/>
    <w:rsid w:val="12777653"/>
    <w:rsid w:val="1279681B"/>
    <w:rsid w:val="1295DB5E"/>
    <w:rsid w:val="12A354FA"/>
    <w:rsid w:val="12ACAF74"/>
    <w:rsid w:val="12B12DC7"/>
    <w:rsid w:val="12BC6AD3"/>
    <w:rsid w:val="12C459DC"/>
    <w:rsid w:val="12C73D5C"/>
    <w:rsid w:val="12C8F3BF"/>
    <w:rsid w:val="12D2377B"/>
    <w:rsid w:val="12D3C150"/>
    <w:rsid w:val="12D54945"/>
    <w:rsid w:val="12E6048D"/>
    <w:rsid w:val="12EB0FE3"/>
    <w:rsid w:val="12F96E4F"/>
    <w:rsid w:val="12FCB9AF"/>
    <w:rsid w:val="130FDFEC"/>
    <w:rsid w:val="13118802"/>
    <w:rsid w:val="131A90B5"/>
    <w:rsid w:val="1324D43C"/>
    <w:rsid w:val="1328B92D"/>
    <w:rsid w:val="132E0217"/>
    <w:rsid w:val="13397B68"/>
    <w:rsid w:val="133E4B44"/>
    <w:rsid w:val="134E2A84"/>
    <w:rsid w:val="134F0351"/>
    <w:rsid w:val="13531C52"/>
    <w:rsid w:val="1358B693"/>
    <w:rsid w:val="135B3B2C"/>
    <w:rsid w:val="135C6A1E"/>
    <w:rsid w:val="1361FB99"/>
    <w:rsid w:val="137434D5"/>
    <w:rsid w:val="137A01CA"/>
    <w:rsid w:val="137FF4C4"/>
    <w:rsid w:val="13842E3F"/>
    <w:rsid w:val="139133C0"/>
    <w:rsid w:val="13A53317"/>
    <w:rsid w:val="13B95464"/>
    <w:rsid w:val="13BBC3F2"/>
    <w:rsid w:val="13C022AA"/>
    <w:rsid w:val="13C1BF65"/>
    <w:rsid w:val="13C2966B"/>
    <w:rsid w:val="13C4C275"/>
    <w:rsid w:val="13D30E08"/>
    <w:rsid w:val="13DB678B"/>
    <w:rsid w:val="13E441DE"/>
    <w:rsid w:val="13E52894"/>
    <w:rsid w:val="13E8D4F5"/>
    <w:rsid w:val="13F848E4"/>
    <w:rsid w:val="13FE43C3"/>
    <w:rsid w:val="14022C0D"/>
    <w:rsid w:val="14192389"/>
    <w:rsid w:val="1422F45A"/>
    <w:rsid w:val="14454E14"/>
    <w:rsid w:val="14514C6F"/>
    <w:rsid w:val="1455E880"/>
    <w:rsid w:val="145DDDE2"/>
    <w:rsid w:val="14678343"/>
    <w:rsid w:val="14771483"/>
    <w:rsid w:val="1477B9E5"/>
    <w:rsid w:val="1481E094"/>
    <w:rsid w:val="148B6098"/>
    <w:rsid w:val="148DF8D1"/>
    <w:rsid w:val="148F6035"/>
    <w:rsid w:val="149CABB1"/>
    <w:rsid w:val="14A15700"/>
    <w:rsid w:val="14A1DC1E"/>
    <w:rsid w:val="14A2FA1B"/>
    <w:rsid w:val="14A98A15"/>
    <w:rsid w:val="14AEFF57"/>
    <w:rsid w:val="14B4B184"/>
    <w:rsid w:val="14BCC7D4"/>
    <w:rsid w:val="14C23613"/>
    <w:rsid w:val="14CE827C"/>
    <w:rsid w:val="14D27FCE"/>
    <w:rsid w:val="14DE5C83"/>
    <w:rsid w:val="14DF27E3"/>
    <w:rsid w:val="14E04DC6"/>
    <w:rsid w:val="14F572A7"/>
    <w:rsid w:val="14F73E4D"/>
    <w:rsid w:val="14F8E987"/>
    <w:rsid w:val="1506BAE0"/>
    <w:rsid w:val="1508A747"/>
    <w:rsid w:val="15090D0C"/>
    <w:rsid w:val="151E97A1"/>
    <w:rsid w:val="15306EC5"/>
    <w:rsid w:val="1536C7DB"/>
    <w:rsid w:val="153894F7"/>
    <w:rsid w:val="153C14FC"/>
    <w:rsid w:val="154979C4"/>
    <w:rsid w:val="1555ED45"/>
    <w:rsid w:val="1558C774"/>
    <w:rsid w:val="155CCD57"/>
    <w:rsid w:val="156FC6D3"/>
    <w:rsid w:val="15794F33"/>
    <w:rsid w:val="15800414"/>
    <w:rsid w:val="15A1E0B1"/>
    <w:rsid w:val="15A59C9B"/>
    <w:rsid w:val="15BD9977"/>
    <w:rsid w:val="15C52FB6"/>
    <w:rsid w:val="15D28F7A"/>
    <w:rsid w:val="15F3365C"/>
    <w:rsid w:val="15F8BBEC"/>
    <w:rsid w:val="15FC1D65"/>
    <w:rsid w:val="1604F120"/>
    <w:rsid w:val="161356D6"/>
    <w:rsid w:val="161861AF"/>
    <w:rsid w:val="16216413"/>
    <w:rsid w:val="162CF0AE"/>
    <w:rsid w:val="162F15C9"/>
    <w:rsid w:val="1643920B"/>
    <w:rsid w:val="16608EB4"/>
    <w:rsid w:val="166E7399"/>
    <w:rsid w:val="166EBC0B"/>
    <w:rsid w:val="1683E56E"/>
    <w:rsid w:val="169FDB92"/>
    <w:rsid w:val="16ABEC2C"/>
    <w:rsid w:val="16B105D6"/>
    <w:rsid w:val="16B19AFE"/>
    <w:rsid w:val="16F1E288"/>
    <w:rsid w:val="16FD6D3B"/>
    <w:rsid w:val="17104C96"/>
    <w:rsid w:val="171C6471"/>
    <w:rsid w:val="17200197"/>
    <w:rsid w:val="17203FBE"/>
    <w:rsid w:val="173DF090"/>
    <w:rsid w:val="1741F2DC"/>
    <w:rsid w:val="174580A8"/>
    <w:rsid w:val="174BFA89"/>
    <w:rsid w:val="174E948C"/>
    <w:rsid w:val="175A81A5"/>
    <w:rsid w:val="175AD537"/>
    <w:rsid w:val="17639F2B"/>
    <w:rsid w:val="176433AC"/>
    <w:rsid w:val="1768CE4D"/>
    <w:rsid w:val="176F50A6"/>
    <w:rsid w:val="1773F770"/>
    <w:rsid w:val="17776000"/>
    <w:rsid w:val="177B4B9C"/>
    <w:rsid w:val="1782C490"/>
    <w:rsid w:val="178539A3"/>
    <w:rsid w:val="1788EBAA"/>
    <w:rsid w:val="178C60EA"/>
    <w:rsid w:val="178F3ABB"/>
    <w:rsid w:val="1799A61C"/>
    <w:rsid w:val="17A4A0A5"/>
    <w:rsid w:val="17B1B802"/>
    <w:rsid w:val="17B4E802"/>
    <w:rsid w:val="17BC4798"/>
    <w:rsid w:val="17C9CBF0"/>
    <w:rsid w:val="17CFD149"/>
    <w:rsid w:val="17E7F984"/>
    <w:rsid w:val="17E8D925"/>
    <w:rsid w:val="17F166AE"/>
    <w:rsid w:val="17F3B8C6"/>
    <w:rsid w:val="17F510B8"/>
    <w:rsid w:val="17FB4CEB"/>
    <w:rsid w:val="18038EBB"/>
    <w:rsid w:val="18091D8F"/>
    <w:rsid w:val="1814B71E"/>
    <w:rsid w:val="181FFB83"/>
    <w:rsid w:val="18212AC0"/>
    <w:rsid w:val="1827D4C3"/>
    <w:rsid w:val="18319139"/>
    <w:rsid w:val="183838CA"/>
    <w:rsid w:val="18580373"/>
    <w:rsid w:val="185A86F4"/>
    <w:rsid w:val="187C737B"/>
    <w:rsid w:val="187F58F2"/>
    <w:rsid w:val="188322B9"/>
    <w:rsid w:val="188E3E6D"/>
    <w:rsid w:val="18921F97"/>
    <w:rsid w:val="1897DFBB"/>
    <w:rsid w:val="189D10FA"/>
    <w:rsid w:val="189FCF31"/>
    <w:rsid w:val="18A1FD37"/>
    <w:rsid w:val="18A542BF"/>
    <w:rsid w:val="18AAFFCF"/>
    <w:rsid w:val="18BC6DEB"/>
    <w:rsid w:val="18C13CE2"/>
    <w:rsid w:val="18C4EE7D"/>
    <w:rsid w:val="18D1CD60"/>
    <w:rsid w:val="18E689B6"/>
    <w:rsid w:val="18FFD75A"/>
    <w:rsid w:val="19043AB0"/>
    <w:rsid w:val="191A9FB1"/>
    <w:rsid w:val="19343CF8"/>
    <w:rsid w:val="1937C885"/>
    <w:rsid w:val="194DA83A"/>
    <w:rsid w:val="196AD71A"/>
    <w:rsid w:val="1979F08C"/>
    <w:rsid w:val="1980DB6B"/>
    <w:rsid w:val="19A5623F"/>
    <w:rsid w:val="19B24854"/>
    <w:rsid w:val="19C9407F"/>
    <w:rsid w:val="19D0E61C"/>
    <w:rsid w:val="19D2BD32"/>
    <w:rsid w:val="19E6A945"/>
    <w:rsid w:val="19E71689"/>
    <w:rsid w:val="19F09B26"/>
    <w:rsid w:val="19F52E0C"/>
    <w:rsid w:val="19FC2C29"/>
    <w:rsid w:val="1A061637"/>
    <w:rsid w:val="1A1422B1"/>
    <w:rsid w:val="1A149D65"/>
    <w:rsid w:val="1A30F9DB"/>
    <w:rsid w:val="1A3BA9CD"/>
    <w:rsid w:val="1A42D962"/>
    <w:rsid w:val="1A4AEB10"/>
    <w:rsid w:val="1A4D219B"/>
    <w:rsid w:val="1A5773AC"/>
    <w:rsid w:val="1A5DF39F"/>
    <w:rsid w:val="1A5EBB23"/>
    <w:rsid w:val="1A5EE8B9"/>
    <w:rsid w:val="1A5F247D"/>
    <w:rsid w:val="1A6582D4"/>
    <w:rsid w:val="1A6FF8C5"/>
    <w:rsid w:val="1A78AAC1"/>
    <w:rsid w:val="1A81871E"/>
    <w:rsid w:val="1A8C3118"/>
    <w:rsid w:val="1A9E8B39"/>
    <w:rsid w:val="1AA9687F"/>
    <w:rsid w:val="1ABD001B"/>
    <w:rsid w:val="1AC17623"/>
    <w:rsid w:val="1AECDFDD"/>
    <w:rsid w:val="1AEE1E63"/>
    <w:rsid w:val="1AF5688A"/>
    <w:rsid w:val="1AF687B9"/>
    <w:rsid w:val="1AF7CC77"/>
    <w:rsid w:val="1B0B7823"/>
    <w:rsid w:val="1B0C2004"/>
    <w:rsid w:val="1B147FD2"/>
    <w:rsid w:val="1B1E534B"/>
    <w:rsid w:val="1B21DC71"/>
    <w:rsid w:val="1B2ECFFB"/>
    <w:rsid w:val="1B3508BC"/>
    <w:rsid w:val="1B37C1AF"/>
    <w:rsid w:val="1B47CEE4"/>
    <w:rsid w:val="1B47E69D"/>
    <w:rsid w:val="1B4E7466"/>
    <w:rsid w:val="1B5F4844"/>
    <w:rsid w:val="1B5FD2F5"/>
    <w:rsid w:val="1B77D7B2"/>
    <w:rsid w:val="1B82FBC8"/>
    <w:rsid w:val="1B8C9720"/>
    <w:rsid w:val="1B930D35"/>
    <w:rsid w:val="1BB5850E"/>
    <w:rsid w:val="1BBBAA39"/>
    <w:rsid w:val="1BDCB840"/>
    <w:rsid w:val="1BE26D98"/>
    <w:rsid w:val="1BEBC85B"/>
    <w:rsid w:val="1BF22B36"/>
    <w:rsid w:val="1BF8F446"/>
    <w:rsid w:val="1C07B916"/>
    <w:rsid w:val="1C143BC5"/>
    <w:rsid w:val="1C1E6995"/>
    <w:rsid w:val="1C3E9B22"/>
    <w:rsid w:val="1C553ABE"/>
    <w:rsid w:val="1C73D619"/>
    <w:rsid w:val="1C76B336"/>
    <w:rsid w:val="1C7B2A4B"/>
    <w:rsid w:val="1C7D0BAC"/>
    <w:rsid w:val="1C7FAD86"/>
    <w:rsid w:val="1C83778F"/>
    <w:rsid w:val="1C914852"/>
    <w:rsid w:val="1C933ECB"/>
    <w:rsid w:val="1C96099B"/>
    <w:rsid w:val="1CBABBCA"/>
    <w:rsid w:val="1CC1E1B0"/>
    <w:rsid w:val="1CCA49E3"/>
    <w:rsid w:val="1CD30E2B"/>
    <w:rsid w:val="1CD66193"/>
    <w:rsid w:val="1CE2830D"/>
    <w:rsid w:val="1CE93361"/>
    <w:rsid w:val="1CF5C178"/>
    <w:rsid w:val="1CFE5F91"/>
    <w:rsid w:val="1D0E4FC1"/>
    <w:rsid w:val="1D148185"/>
    <w:rsid w:val="1D24A0B0"/>
    <w:rsid w:val="1D3762EC"/>
    <w:rsid w:val="1D4987EA"/>
    <w:rsid w:val="1D4BA200"/>
    <w:rsid w:val="1D508B8E"/>
    <w:rsid w:val="1D592C24"/>
    <w:rsid w:val="1D64F025"/>
    <w:rsid w:val="1D6539AC"/>
    <w:rsid w:val="1D6F5BF6"/>
    <w:rsid w:val="1D81C262"/>
    <w:rsid w:val="1D8BA9B8"/>
    <w:rsid w:val="1D951915"/>
    <w:rsid w:val="1DA1991D"/>
    <w:rsid w:val="1DAE32EA"/>
    <w:rsid w:val="1DC33EC5"/>
    <w:rsid w:val="1DE043F5"/>
    <w:rsid w:val="1DED9E1F"/>
    <w:rsid w:val="1DF04A14"/>
    <w:rsid w:val="1DF11C2D"/>
    <w:rsid w:val="1DFA9EDA"/>
    <w:rsid w:val="1DFB92AE"/>
    <w:rsid w:val="1E0252DE"/>
    <w:rsid w:val="1E02CB25"/>
    <w:rsid w:val="1E05C456"/>
    <w:rsid w:val="1E0C7F98"/>
    <w:rsid w:val="1E122AC3"/>
    <w:rsid w:val="1E1E574F"/>
    <w:rsid w:val="1E5E7DA1"/>
    <w:rsid w:val="1E650888"/>
    <w:rsid w:val="1E67D421"/>
    <w:rsid w:val="1E6A2A8B"/>
    <w:rsid w:val="1E6D08A5"/>
    <w:rsid w:val="1E704969"/>
    <w:rsid w:val="1E73A9E2"/>
    <w:rsid w:val="1E77250A"/>
    <w:rsid w:val="1E8EE18C"/>
    <w:rsid w:val="1E98244E"/>
    <w:rsid w:val="1E99301A"/>
    <w:rsid w:val="1E9BEF49"/>
    <w:rsid w:val="1EA8E65D"/>
    <w:rsid w:val="1EB5AC47"/>
    <w:rsid w:val="1EC00A1F"/>
    <w:rsid w:val="1EC55ABA"/>
    <w:rsid w:val="1ED79719"/>
    <w:rsid w:val="1EF0E9EE"/>
    <w:rsid w:val="1EFCC445"/>
    <w:rsid w:val="1F027D7B"/>
    <w:rsid w:val="1F030DDC"/>
    <w:rsid w:val="1F035CAB"/>
    <w:rsid w:val="1F0998EF"/>
    <w:rsid w:val="1F156027"/>
    <w:rsid w:val="1F241E13"/>
    <w:rsid w:val="1F31E35C"/>
    <w:rsid w:val="1F3A8659"/>
    <w:rsid w:val="1F4E5623"/>
    <w:rsid w:val="1F50D410"/>
    <w:rsid w:val="1F61E649"/>
    <w:rsid w:val="1F63856B"/>
    <w:rsid w:val="1F73D17D"/>
    <w:rsid w:val="1F7B4CC3"/>
    <w:rsid w:val="1F895EB9"/>
    <w:rsid w:val="1FABF629"/>
    <w:rsid w:val="1FB733BD"/>
    <w:rsid w:val="1FBF42A2"/>
    <w:rsid w:val="1FCB1A52"/>
    <w:rsid w:val="1FD0DD40"/>
    <w:rsid w:val="1FD15253"/>
    <w:rsid w:val="1FF44CDB"/>
    <w:rsid w:val="2026299C"/>
    <w:rsid w:val="203B61CD"/>
    <w:rsid w:val="203E8855"/>
    <w:rsid w:val="20442DC2"/>
    <w:rsid w:val="2047493A"/>
    <w:rsid w:val="2077E2A8"/>
    <w:rsid w:val="20797B89"/>
    <w:rsid w:val="20817737"/>
    <w:rsid w:val="208340FB"/>
    <w:rsid w:val="20861C8C"/>
    <w:rsid w:val="20875C73"/>
    <w:rsid w:val="208C1F53"/>
    <w:rsid w:val="208E3664"/>
    <w:rsid w:val="20987871"/>
    <w:rsid w:val="209E0733"/>
    <w:rsid w:val="20A2FCCE"/>
    <w:rsid w:val="20ACD6CB"/>
    <w:rsid w:val="20C2DF2E"/>
    <w:rsid w:val="20C5E471"/>
    <w:rsid w:val="20CA6C26"/>
    <w:rsid w:val="20CAD0BD"/>
    <w:rsid w:val="20D63C50"/>
    <w:rsid w:val="20DCF47B"/>
    <w:rsid w:val="20F1A2EE"/>
    <w:rsid w:val="20F7B809"/>
    <w:rsid w:val="2108BA40"/>
    <w:rsid w:val="21171DD8"/>
    <w:rsid w:val="211A9A23"/>
    <w:rsid w:val="212F2F75"/>
    <w:rsid w:val="213CA152"/>
    <w:rsid w:val="214492E7"/>
    <w:rsid w:val="2147710E"/>
    <w:rsid w:val="214D8634"/>
    <w:rsid w:val="21558396"/>
    <w:rsid w:val="2168A1DA"/>
    <w:rsid w:val="216E642A"/>
    <w:rsid w:val="21804A73"/>
    <w:rsid w:val="21845487"/>
    <w:rsid w:val="21965E59"/>
    <w:rsid w:val="21B76443"/>
    <w:rsid w:val="21B76D37"/>
    <w:rsid w:val="21BF4BDE"/>
    <w:rsid w:val="21C3DDFA"/>
    <w:rsid w:val="21C51077"/>
    <w:rsid w:val="21E30759"/>
    <w:rsid w:val="21E6A5FD"/>
    <w:rsid w:val="21ED9AD6"/>
    <w:rsid w:val="21EEE5CB"/>
    <w:rsid w:val="21F54F81"/>
    <w:rsid w:val="220BCAB3"/>
    <w:rsid w:val="22233418"/>
    <w:rsid w:val="22277117"/>
    <w:rsid w:val="222AEF7A"/>
    <w:rsid w:val="222AF187"/>
    <w:rsid w:val="222B18B1"/>
    <w:rsid w:val="2232C48A"/>
    <w:rsid w:val="22331B1C"/>
    <w:rsid w:val="224B6597"/>
    <w:rsid w:val="224FD595"/>
    <w:rsid w:val="22560F65"/>
    <w:rsid w:val="22611A02"/>
    <w:rsid w:val="226B8B72"/>
    <w:rsid w:val="2284484B"/>
    <w:rsid w:val="228704AC"/>
    <w:rsid w:val="22983E3F"/>
    <w:rsid w:val="229857AC"/>
    <w:rsid w:val="22A8A379"/>
    <w:rsid w:val="22B42AE0"/>
    <w:rsid w:val="22B6EE68"/>
    <w:rsid w:val="22B89A5F"/>
    <w:rsid w:val="22C450F3"/>
    <w:rsid w:val="22D3503F"/>
    <w:rsid w:val="22DC6583"/>
    <w:rsid w:val="22DE2F64"/>
    <w:rsid w:val="22E5DA66"/>
    <w:rsid w:val="22E92D40"/>
    <w:rsid w:val="22EA52D9"/>
    <w:rsid w:val="22EB4431"/>
    <w:rsid w:val="23055CAA"/>
    <w:rsid w:val="231289FC"/>
    <w:rsid w:val="23198408"/>
    <w:rsid w:val="2319A769"/>
    <w:rsid w:val="2329A327"/>
    <w:rsid w:val="2330D7E5"/>
    <w:rsid w:val="234D28EA"/>
    <w:rsid w:val="235354C1"/>
    <w:rsid w:val="23566968"/>
    <w:rsid w:val="237022D7"/>
    <w:rsid w:val="237B11C4"/>
    <w:rsid w:val="2399C999"/>
    <w:rsid w:val="239CA62F"/>
    <w:rsid w:val="23A58053"/>
    <w:rsid w:val="23A834BA"/>
    <w:rsid w:val="23A9102B"/>
    <w:rsid w:val="23BECA3D"/>
    <w:rsid w:val="23C11EE2"/>
    <w:rsid w:val="23DC3EB0"/>
    <w:rsid w:val="23DF6D51"/>
    <w:rsid w:val="23EC9823"/>
    <w:rsid w:val="23FF1ED2"/>
    <w:rsid w:val="2408FBD1"/>
    <w:rsid w:val="24091798"/>
    <w:rsid w:val="242F7B00"/>
    <w:rsid w:val="24401BF7"/>
    <w:rsid w:val="244459FD"/>
    <w:rsid w:val="2448736E"/>
    <w:rsid w:val="244A572C"/>
    <w:rsid w:val="244E23B7"/>
    <w:rsid w:val="24532D82"/>
    <w:rsid w:val="24598DAB"/>
    <w:rsid w:val="2471B67E"/>
    <w:rsid w:val="2471FE44"/>
    <w:rsid w:val="24799AAE"/>
    <w:rsid w:val="247FD14C"/>
    <w:rsid w:val="248BFF3D"/>
    <w:rsid w:val="249E86A1"/>
    <w:rsid w:val="24A19DA9"/>
    <w:rsid w:val="24A4E3C4"/>
    <w:rsid w:val="24B63A94"/>
    <w:rsid w:val="24C64CAF"/>
    <w:rsid w:val="24D2D21C"/>
    <w:rsid w:val="24EB7529"/>
    <w:rsid w:val="24F68C84"/>
    <w:rsid w:val="24F92C2E"/>
    <w:rsid w:val="252E4095"/>
    <w:rsid w:val="253E95AA"/>
    <w:rsid w:val="254ACB83"/>
    <w:rsid w:val="2553F2E4"/>
    <w:rsid w:val="25574984"/>
    <w:rsid w:val="2559FEA8"/>
    <w:rsid w:val="255D2623"/>
    <w:rsid w:val="2563DBC8"/>
    <w:rsid w:val="2567D490"/>
    <w:rsid w:val="2575099F"/>
    <w:rsid w:val="258245D7"/>
    <w:rsid w:val="259210F3"/>
    <w:rsid w:val="2595F0F5"/>
    <w:rsid w:val="259CCFD8"/>
    <w:rsid w:val="259D6B8A"/>
    <w:rsid w:val="25A657D8"/>
    <w:rsid w:val="25A82C63"/>
    <w:rsid w:val="25CF668E"/>
    <w:rsid w:val="25DAF859"/>
    <w:rsid w:val="25E81124"/>
    <w:rsid w:val="25FF5C05"/>
    <w:rsid w:val="26067C7A"/>
    <w:rsid w:val="260BD140"/>
    <w:rsid w:val="2610EF51"/>
    <w:rsid w:val="2616E20A"/>
    <w:rsid w:val="26188E1B"/>
    <w:rsid w:val="2626A8D1"/>
    <w:rsid w:val="26493737"/>
    <w:rsid w:val="264C239C"/>
    <w:rsid w:val="2652146E"/>
    <w:rsid w:val="266A1110"/>
    <w:rsid w:val="26827CDF"/>
    <w:rsid w:val="269C7118"/>
    <w:rsid w:val="269EAA6D"/>
    <w:rsid w:val="26AA4734"/>
    <w:rsid w:val="26B34156"/>
    <w:rsid w:val="26BD7DA3"/>
    <w:rsid w:val="26E95275"/>
    <w:rsid w:val="26EE320B"/>
    <w:rsid w:val="26EF65CA"/>
    <w:rsid w:val="26FD9C68"/>
    <w:rsid w:val="270F7977"/>
    <w:rsid w:val="2712F7A2"/>
    <w:rsid w:val="271AC3D0"/>
    <w:rsid w:val="271F611D"/>
    <w:rsid w:val="272E827D"/>
    <w:rsid w:val="2735C445"/>
    <w:rsid w:val="2741AEB7"/>
    <w:rsid w:val="274E150C"/>
    <w:rsid w:val="27605373"/>
    <w:rsid w:val="277EB707"/>
    <w:rsid w:val="27803C0D"/>
    <w:rsid w:val="27876D79"/>
    <w:rsid w:val="27895ECE"/>
    <w:rsid w:val="279592DF"/>
    <w:rsid w:val="27A3C416"/>
    <w:rsid w:val="27A53C53"/>
    <w:rsid w:val="27A8676C"/>
    <w:rsid w:val="27A89A36"/>
    <w:rsid w:val="27AF8743"/>
    <w:rsid w:val="27B04C32"/>
    <w:rsid w:val="27C2FA6B"/>
    <w:rsid w:val="27CD197F"/>
    <w:rsid w:val="27DDAE3E"/>
    <w:rsid w:val="27E6FAC7"/>
    <w:rsid w:val="27F29131"/>
    <w:rsid w:val="2811AF85"/>
    <w:rsid w:val="282E0FB9"/>
    <w:rsid w:val="283458ED"/>
    <w:rsid w:val="283A733C"/>
    <w:rsid w:val="28432432"/>
    <w:rsid w:val="284526E1"/>
    <w:rsid w:val="2847E28C"/>
    <w:rsid w:val="284A1CED"/>
    <w:rsid w:val="286597C9"/>
    <w:rsid w:val="2868E809"/>
    <w:rsid w:val="286E94A9"/>
    <w:rsid w:val="28788D2B"/>
    <w:rsid w:val="28797EC4"/>
    <w:rsid w:val="287CD475"/>
    <w:rsid w:val="288751FE"/>
    <w:rsid w:val="28A7C41B"/>
    <w:rsid w:val="28A905D3"/>
    <w:rsid w:val="28AB6FC3"/>
    <w:rsid w:val="28B151BA"/>
    <w:rsid w:val="28B18C94"/>
    <w:rsid w:val="28B86797"/>
    <w:rsid w:val="28D2B048"/>
    <w:rsid w:val="28D3E862"/>
    <w:rsid w:val="28D8D491"/>
    <w:rsid w:val="28DC23FC"/>
    <w:rsid w:val="28E1F48D"/>
    <w:rsid w:val="28F034C3"/>
    <w:rsid w:val="2905D408"/>
    <w:rsid w:val="2912CC02"/>
    <w:rsid w:val="292EAEA9"/>
    <w:rsid w:val="29327868"/>
    <w:rsid w:val="2938F668"/>
    <w:rsid w:val="2952A2BD"/>
    <w:rsid w:val="2963A4B5"/>
    <w:rsid w:val="2973ED80"/>
    <w:rsid w:val="297A2333"/>
    <w:rsid w:val="297A494E"/>
    <w:rsid w:val="2987B56C"/>
    <w:rsid w:val="298942B6"/>
    <w:rsid w:val="298D0A53"/>
    <w:rsid w:val="299952C9"/>
    <w:rsid w:val="299DCDD0"/>
    <w:rsid w:val="299FC898"/>
    <w:rsid w:val="29AEE8C4"/>
    <w:rsid w:val="29B524C7"/>
    <w:rsid w:val="29C38DE5"/>
    <w:rsid w:val="29CC72F9"/>
    <w:rsid w:val="29CF91A2"/>
    <w:rsid w:val="29D147F8"/>
    <w:rsid w:val="29D1F1EA"/>
    <w:rsid w:val="29D6DEE9"/>
    <w:rsid w:val="29DF0BCE"/>
    <w:rsid w:val="29E4E869"/>
    <w:rsid w:val="29F596D1"/>
    <w:rsid w:val="2A149314"/>
    <w:rsid w:val="2A1CCB00"/>
    <w:rsid w:val="2A4384AA"/>
    <w:rsid w:val="2A4776B9"/>
    <w:rsid w:val="2A763AD0"/>
    <w:rsid w:val="2A79D00C"/>
    <w:rsid w:val="2A81EEF5"/>
    <w:rsid w:val="2AA28C70"/>
    <w:rsid w:val="2AA8CFD3"/>
    <w:rsid w:val="2AAE2787"/>
    <w:rsid w:val="2AB22E4E"/>
    <w:rsid w:val="2ABC6656"/>
    <w:rsid w:val="2ABC88E3"/>
    <w:rsid w:val="2ABDE7BA"/>
    <w:rsid w:val="2AC037A6"/>
    <w:rsid w:val="2AC2C2FF"/>
    <w:rsid w:val="2AC3D868"/>
    <w:rsid w:val="2ACD5360"/>
    <w:rsid w:val="2AD0B62C"/>
    <w:rsid w:val="2AD33517"/>
    <w:rsid w:val="2AD710CC"/>
    <w:rsid w:val="2AE2130C"/>
    <w:rsid w:val="2AE6DB28"/>
    <w:rsid w:val="2AE83286"/>
    <w:rsid w:val="2AEEAA41"/>
    <w:rsid w:val="2AF4C2BB"/>
    <w:rsid w:val="2AF57E64"/>
    <w:rsid w:val="2AF959FF"/>
    <w:rsid w:val="2AF9C913"/>
    <w:rsid w:val="2B14F7DE"/>
    <w:rsid w:val="2B1DB8C7"/>
    <w:rsid w:val="2B27F2B0"/>
    <w:rsid w:val="2B2889CB"/>
    <w:rsid w:val="2B2EC0E5"/>
    <w:rsid w:val="2B30F87B"/>
    <w:rsid w:val="2B37823E"/>
    <w:rsid w:val="2B3FBFC6"/>
    <w:rsid w:val="2B409DF2"/>
    <w:rsid w:val="2B4585A4"/>
    <w:rsid w:val="2B551A7D"/>
    <w:rsid w:val="2B5C340A"/>
    <w:rsid w:val="2B606171"/>
    <w:rsid w:val="2B66244D"/>
    <w:rsid w:val="2B687382"/>
    <w:rsid w:val="2B6AAE34"/>
    <w:rsid w:val="2B77937E"/>
    <w:rsid w:val="2B7EB42B"/>
    <w:rsid w:val="2B9A563C"/>
    <w:rsid w:val="2B9CE4C3"/>
    <w:rsid w:val="2BA02A35"/>
    <w:rsid w:val="2BA22F83"/>
    <w:rsid w:val="2BC109C7"/>
    <w:rsid w:val="2BCE750F"/>
    <w:rsid w:val="2BD20C74"/>
    <w:rsid w:val="2BDC17BD"/>
    <w:rsid w:val="2BF0C1B3"/>
    <w:rsid w:val="2BF13B69"/>
    <w:rsid w:val="2C0104C2"/>
    <w:rsid w:val="2C09C6C8"/>
    <w:rsid w:val="2C0F12A2"/>
    <w:rsid w:val="2C14F5E5"/>
    <w:rsid w:val="2C28B674"/>
    <w:rsid w:val="2C2FA6A9"/>
    <w:rsid w:val="2C31FBBE"/>
    <w:rsid w:val="2C40E439"/>
    <w:rsid w:val="2C49EB20"/>
    <w:rsid w:val="2C4D9864"/>
    <w:rsid w:val="2C77B2A9"/>
    <w:rsid w:val="2C7887EF"/>
    <w:rsid w:val="2C90632B"/>
    <w:rsid w:val="2CB22DF1"/>
    <w:rsid w:val="2CB68E41"/>
    <w:rsid w:val="2CC82734"/>
    <w:rsid w:val="2CECEA12"/>
    <w:rsid w:val="2CFB8095"/>
    <w:rsid w:val="2CFC6B75"/>
    <w:rsid w:val="2D0CE4B1"/>
    <w:rsid w:val="2D132AA0"/>
    <w:rsid w:val="2D165A0C"/>
    <w:rsid w:val="2D175994"/>
    <w:rsid w:val="2D1BEFFA"/>
    <w:rsid w:val="2D255EDA"/>
    <w:rsid w:val="2D3D4AB0"/>
    <w:rsid w:val="2D414527"/>
    <w:rsid w:val="2D432613"/>
    <w:rsid w:val="2D57A972"/>
    <w:rsid w:val="2D5AF933"/>
    <w:rsid w:val="2D5B8625"/>
    <w:rsid w:val="2D6DA9B7"/>
    <w:rsid w:val="2D6E1E60"/>
    <w:rsid w:val="2D7DFDAE"/>
    <w:rsid w:val="2D8038F7"/>
    <w:rsid w:val="2D82F543"/>
    <w:rsid w:val="2D8AE31F"/>
    <w:rsid w:val="2D922630"/>
    <w:rsid w:val="2D93C712"/>
    <w:rsid w:val="2DA0E9DA"/>
    <w:rsid w:val="2DA8EC4A"/>
    <w:rsid w:val="2DAE2F4B"/>
    <w:rsid w:val="2DBDDB95"/>
    <w:rsid w:val="2DC95CA0"/>
    <w:rsid w:val="2DC95E43"/>
    <w:rsid w:val="2DD0FC38"/>
    <w:rsid w:val="2DDC8788"/>
    <w:rsid w:val="2DE21FD5"/>
    <w:rsid w:val="2DF4529A"/>
    <w:rsid w:val="2E0570C2"/>
    <w:rsid w:val="2E057778"/>
    <w:rsid w:val="2E0BF097"/>
    <w:rsid w:val="2E187CCD"/>
    <w:rsid w:val="2E1F151E"/>
    <w:rsid w:val="2E231142"/>
    <w:rsid w:val="2E23CC68"/>
    <w:rsid w:val="2E242453"/>
    <w:rsid w:val="2E273353"/>
    <w:rsid w:val="2E2A518C"/>
    <w:rsid w:val="2E2B6608"/>
    <w:rsid w:val="2E2DD0BE"/>
    <w:rsid w:val="2E3029BE"/>
    <w:rsid w:val="2E408277"/>
    <w:rsid w:val="2E421221"/>
    <w:rsid w:val="2E46E59F"/>
    <w:rsid w:val="2E498420"/>
    <w:rsid w:val="2E5155C9"/>
    <w:rsid w:val="2E54F822"/>
    <w:rsid w:val="2E592330"/>
    <w:rsid w:val="2E59B071"/>
    <w:rsid w:val="2E5B7B9F"/>
    <w:rsid w:val="2E6B58E1"/>
    <w:rsid w:val="2E77C79A"/>
    <w:rsid w:val="2E7A637B"/>
    <w:rsid w:val="2E7F1D4E"/>
    <w:rsid w:val="2E888FBF"/>
    <w:rsid w:val="2EA05B23"/>
    <w:rsid w:val="2ECAA3C3"/>
    <w:rsid w:val="2ED36A16"/>
    <w:rsid w:val="2EF11573"/>
    <w:rsid w:val="2F02FDC9"/>
    <w:rsid w:val="2F1FFA6B"/>
    <w:rsid w:val="2F22BC8B"/>
    <w:rsid w:val="2F297378"/>
    <w:rsid w:val="2F33B522"/>
    <w:rsid w:val="2F419FC5"/>
    <w:rsid w:val="2F4F7993"/>
    <w:rsid w:val="2F57C37E"/>
    <w:rsid w:val="2F5B470A"/>
    <w:rsid w:val="2F5DC494"/>
    <w:rsid w:val="2F6CBFF0"/>
    <w:rsid w:val="2F6DEF3B"/>
    <w:rsid w:val="2F802664"/>
    <w:rsid w:val="2F851FC0"/>
    <w:rsid w:val="2F8EDA6B"/>
    <w:rsid w:val="2F901931"/>
    <w:rsid w:val="2F903F4F"/>
    <w:rsid w:val="2F941D45"/>
    <w:rsid w:val="2F9BFA10"/>
    <w:rsid w:val="2FAB7881"/>
    <w:rsid w:val="2FB273FE"/>
    <w:rsid w:val="2FB54E94"/>
    <w:rsid w:val="2FBA5659"/>
    <w:rsid w:val="2FCD92DD"/>
    <w:rsid w:val="2FD60A1C"/>
    <w:rsid w:val="2FE3A05D"/>
    <w:rsid w:val="2FE680E6"/>
    <w:rsid w:val="2FE7A696"/>
    <w:rsid w:val="2FEA32A3"/>
    <w:rsid w:val="2FF99719"/>
    <w:rsid w:val="2FFC56C9"/>
    <w:rsid w:val="3000E7BA"/>
    <w:rsid w:val="300277E2"/>
    <w:rsid w:val="300E1085"/>
    <w:rsid w:val="3013B0B6"/>
    <w:rsid w:val="3026E9AB"/>
    <w:rsid w:val="30396846"/>
    <w:rsid w:val="304CD4D1"/>
    <w:rsid w:val="3055E1DF"/>
    <w:rsid w:val="306C7616"/>
    <w:rsid w:val="30855C37"/>
    <w:rsid w:val="30A2D154"/>
    <w:rsid w:val="30A7EA1F"/>
    <w:rsid w:val="30B171F3"/>
    <w:rsid w:val="30B56A7F"/>
    <w:rsid w:val="30BF4B18"/>
    <w:rsid w:val="30D3DFE6"/>
    <w:rsid w:val="30DFEA11"/>
    <w:rsid w:val="30E4EF6A"/>
    <w:rsid w:val="30E868FC"/>
    <w:rsid w:val="30EF1F53"/>
    <w:rsid w:val="30F71804"/>
    <w:rsid w:val="3100A1DE"/>
    <w:rsid w:val="3102C81F"/>
    <w:rsid w:val="310A1827"/>
    <w:rsid w:val="310E991F"/>
    <w:rsid w:val="311ABF00"/>
    <w:rsid w:val="311CA8AB"/>
    <w:rsid w:val="312A8EE2"/>
    <w:rsid w:val="312CDCEC"/>
    <w:rsid w:val="31330077"/>
    <w:rsid w:val="313D3910"/>
    <w:rsid w:val="313EC1E4"/>
    <w:rsid w:val="314086AE"/>
    <w:rsid w:val="31441B26"/>
    <w:rsid w:val="31550090"/>
    <w:rsid w:val="315F8079"/>
    <w:rsid w:val="316103F9"/>
    <w:rsid w:val="31702F7D"/>
    <w:rsid w:val="317B9E38"/>
    <w:rsid w:val="31B03804"/>
    <w:rsid w:val="31C08238"/>
    <w:rsid w:val="31CA8CE9"/>
    <w:rsid w:val="31E39083"/>
    <w:rsid w:val="31F5571C"/>
    <w:rsid w:val="31F998D6"/>
    <w:rsid w:val="31FADF9A"/>
    <w:rsid w:val="3207B77C"/>
    <w:rsid w:val="320E029E"/>
    <w:rsid w:val="320E141F"/>
    <w:rsid w:val="320FF6D2"/>
    <w:rsid w:val="321B0338"/>
    <w:rsid w:val="321CE3ED"/>
    <w:rsid w:val="3222396B"/>
    <w:rsid w:val="322AC136"/>
    <w:rsid w:val="322D39D8"/>
    <w:rsid w:val="3239325A"/>
    <w:rsid w:val="323E42AC"/>
    <w:rsid w:val="323F7C1F"/>
    <w:rsid w:val="32485FEB"/>
    <w:rsid w:val="32498F4B"/>
    <w:rsid w:val="324FAC52"/>
    <w:rsid w:val="325158DB"/>
    <w:rsid w:val="326B954E"/>
    <w:rsid w:val="326DDAD1"/>
    <w:rsid w:val="32765A87"/>
    <w:rsid w:val="3287412D"/>
    <w:rsid w:val="328EFF40"/>
    <w:rsid w:val="329843A8"/>
    <w:rsid w:val="32991135"/>
    <w:rsid w:val="32A7F10A"/>
    <w:rsid w:val="32A9A209"/>
    <w:rsid w:val="32AD53D1"/>
    <w:rsid w:val="32B6ACA8"/>
    <w:rsid w:val="32CCBB0A"/>
    <w:rsid w:val="32CF7824"/>
    <w:rsid w:val="32D6C5BC"/>
    <w:rsid w:val="32D7A5CA"/>
    <w:rsid w:val="32DD9D73"/>
    <w:rsid w:val="32E2B985"/>
    <w:rsid w:val="32F0F67B"/>
    <w:rsid w:val="32FBCDB7"/>
    <w:rsid w:val="3308F63A"/>
    <w:rsid w:val="330B794E"/>
    <w:rsid w:val="3310FFA1"/>
    <w:rsid w:val="3320D9C8"/>
    <w:rsid w:val="3321F13C"/>
    <w:rsid w:val="3322AE78"/>
    <w:rsid w:val="3337020C"/>
    <w:rsid w:val="3342E73E"/>
    <w:rsid w:val="334C9A72"/>
    <w:rsid w:val="33520209"/>
    <w:rsid w:val="3365D7C7"/>
    <w:rsid w:val="336AA92E"/>
    <w:rsid w:val="336BB2A4"/>
    <w:rsid w:val="336D2CF0"/>
    <w:rsid w:val="33742C6B"/>
    <w:rsid w:val="3378BCC3"/>
    <w:rsid w:val="3388B3E4"/>
    <w:rsid w:val="338AEFAE"/>
    <w:rsid w:val="338B520F"/>
    <w:rsid w:val="338F2F77"/>
    <w:rsid w:val="3392E3A1"/>
    <w:rsid w:val="3397F7D2"/>
    <w:rsid w:val="339F204E"/>
    <w:rsid w:val="33A4AC47"/>
    <w:rsid w:val="33AC2043"/>
    <w:rsid w:val="33B20A00"/>
    <w:rsid w:val="33B53D5B"/>
    <w:rsid w:val="33D4BBDA"/>
    <w:rsid w:val="33EBB518"/>
    <w:rsid w:val="33ED1E54"/>
    <w:rsid w:val="33FAD2C0"/>
    <w:rsid w:val="3401C845"/>
    <w:rsid w:val="3405589A"/>
    <w:rsid w:val="340FFB4A"/>
    <w:rsid w:val="3417B7B9"/>
    <w:rsid w:val="341FBBC4"/>
    <w:rsid w:val="3422D8EE"/>
    <w:rsid w:val="344E9758"/>
    <w:rsid w:val="34536709"/>
    <w:rsid w:val="34753670"/>
    <w:rsid w:val="347C1920"/>
    <w:rsid w:val="347E6702"/>
    <w:rsid w:val="3481382D"/>
    <w:rsid w:val="348A4D62"/>
    <w:rsid w:val="348CD777"/>
    <w:rsid w:val="348F1696"/>
    <w:rsid w:val="3499219C"/>
    <w:rsid w:val="34AC39BC"/>
    <w:rsid w:val="34ACB588"/>
    <w:rsid w:val="34BCD79F"/>
    <w:rsid w:val="34C40465"/>
    <w:rsid w:val="34E2A249"/>
    <w:rsid w:val="34FC38C1"/>
    <w:rsid w:val="34FD234A"/>
    <w:rsid w:val="34FF7CB7"/>
    <w:rsid w:val="35077B00"/>
    <w:rsid w:val="3514426B"/>
    <w:rsid w:val="3515AC64"/>
    <w:rsid w:val="3518445F"/>
    <w:rsid w:val="3519E90A"/>
    <w:rsid w:val="351AF7F4"/>
    <w:rsid w:val="35238AF3"/>
    <w:rsid w:val="352B5E59"/>
    <w:rsid w:val="3550B6DF"/>
    <w:rsid w:val="35552BA3"/>
    <w:rsid w:val="355F62A1"/>
    <w:rsid w:val="356D87ED"/>
    <w:rsid w:val="356F340A"/>
    <w:rsid w:val="35711922"/>
    <w:rsid w:val="358E18AD"/>
    <w:rsid w:val="359EF293"/>
    <w:rsid w:val="35BED231"/>
    <w:rsid w:val="35CBB8D5"/>
    <w:rsid w:val="35E1B77A"/>
    <w:rsid w:val="35EEF30B"/>
    <w:rsid w:val="36078164"/>
    <w:rsid w:val="361ECE65"/>
    <w:rsid w:val="3632A93E"/>
    <w:rsid w:val="363C8DAB"/>
    <w:rsid w:val="363EE546"/>
    <w:rsid w:val="364ADEE2"/>
    <w:rsid w:val="364C3F3B"/>
    <w:rsid w:val="364C9195"/>
    <w:rsid w:val="365B4D0B"/>
    <w:rsid w:val="366D3BE5"/>
    <w:rsid w:val="3672A841"/>
    <w:rsid w:val="36780FF1"/>
    <w:rsid w:val="369169BB"/>
    <w:rsid w:val="3692CD56"/>
    <w:rsid w:val="36AE0192"/>
    <w:rsid w:val="36BA5205"/>
    <w:rsid w:val="36C85958"/>
    <w:rsid w:val="36F1BE97"/>
    <w:rsid w:val="36F4321C"/>
    <w:rsid w:val="37080B0B"/>
    <w:rsid w:val="3709F515"/>
    <w:rsid w:val="370DFF1D"/>
    <w:rsid w:val="370EA2B0"/>
    <w:rsid w:val="3713EC94"/>
    <w:rsid w:val="371875EE"/>
    <w:rsid w:val="37194DCC"/>
    <w:rsid w:val="371FA1A8"/>
    <w:rsid w:val="3721985A"/>
    <w:rsid w:val="37221F08"/>
    <w:rsid w:val="37325FB5"/>
    <w:rsid w:val="37374297"/>
    <w:rsid w:val="373C56A4"/>
    <w:rsid w:val="37560BDD"/>
    <w:rsid w:val="3765BC45"/>
    <w:rsid w:val="37732656"/>
    <w:rsid w:val="377A0412"/>
    <w:rsid w:val="377C8F3F"/>
    <w:rsid w:val="37869DE7"/>
    <w:rsid w:val="378EE32B"/>
    <w:rsid w:val="378FE72F"/>
    <w:rsid w:val="37905917"/>
    <w:rsid w:val="379B25F9"/>
    <w:rsid w:val="379BAF84"/>
    <w:rsid w:val="379D1B54"/>
    <w:rsid w:val="37A02876"/>
    <w:rsid w:val="37A7BA59"/>
    <w:rsid w:val="37C0C96B"/>
    <w:rsid w:val="37C2142C"/>
    <w:rsid w:val="37CDA36C"/>
    <w:rsid w:val="37E4F1D7"/>
    <w:rsid w:val="37EF13EF"/>
    <w:rsid w:val="37FFADFD"/>
    <w:rsid w:val="38122B8F"/>
    <w:rsid w:val="381455DD"/>
    <w:rsid w:val="3814F5D5"/>
    <w:rsid w:val="3818CDE4"/>
    <w:rsid w:val="3830A6C9"/>
    <w:rsid w:val="3842AA4A"/>
    <w:rsid w:val="3843C230"/>
    <w:rsid w:val="3848493E"/>
    <w:rsid w:val="385148CF"/>
    <w:rsid w:val="3852C833"/>
    <w:rsid w:val="3858B836"/>
    <w:rsid w:val="386BF17A"/>
    <w:rsid w:val="38822E27"/>
    <w:rsid w:val="388259C5"/>
    <w:rsid w:val="388EF95B"/>
    <w:rsid w:val="389C0185"/>
    <w:rsid w:val="38BBE462"/>
    <w:rsid w:val="38C006C3"/>
    <w:rsid w:val="38C184A9"/>
    <w:rsid w:val="38C2F580"/>
    <w:rsid w:val="38C6B459"/>
    <w:rsid w:val="38CA384F"/>
    <w:rsid w:val="38CA94DE"/>
    <w:rsid w:val="38D57F05"/>
    <w:rsid w:val="38D84616"/>
    <w:rsid w:val="38F08FB1"/>
    <w:rsid w:val="38F35586"/>
    <w:rsid w:val="38F3CD63"/>
    <w:rsid w:val="38F546C4"/>
    <w:rsid w:val="3905A27E"/>
    <w:rsid w:val="3908528A"/>
    <w:rsid w:val="39148C3A"/>
    <w:rsid w:val="392C75D0"/>
    <w:rsid w:val="3932B550"/>
    <w:rsid w:val="39467F3C"/>
    <w:rsid w:val="394744B3"/>
    <w:rsid w:val="3954DDAF"/>
    <w:rsid w:val="395B8366"/>
    <w:rsid w:val="396B0538"/>
    <w:rsid w:val="396BF50F"/>
    <w:rsid w:val="3977F66E"/>
    <w:rsid w:val="39867B5D"/>
    <w:rsid w:val="3990EB50"/>
    <w:rsid w:val="399CEDB8"/>
    <w:rsid w:val="399D735D"/>
    <w:rsid w:val="399FD55B"/>
    <w:rsid w:val="39BE98CC"/>
    <w:rsid w:val="39C476E1"/>
    <w:rsid w:val="39D9EB52"/>
    <w:rsid w:val="39E9CD28"/>
    <w:rsid w:val="39F923C3"/>
    <w:rsid w:val="39FB550B"/>
    <w:rsid w:val="3A07ACF4"/>
    <w:rsid w:val="3A13D7E0"/>
    <w:rsid w:val="3A16BC50"/>
    <w:rsid w:val="3A2934A6"/>
    <w:rsid w:val="3A3145A3"/>
    <w:rsid w:val="3A3FBBB4"/>
    <w:rsid w:val="3A48BA2A"/>
    <w:rsid w:val="3A4ACDA6"/>
    <w:rsid w:val="3A4D19A0"/>
    <w:rsid w:val="3A548477"/>
    <w:rsid w:val="3A567E8C"/>
    <w:rsid w:val="3A74E4F8"/>
    <w:rsid w:val="3A766070"/>
    <w:rsid w:val="3A7A77C9"/>
    <w:rsid w:val="3A8B23BA"/>
    <w:rsid w:val="3A92FE16"/>
    <w:rsid w:val="3A956CAF"/>
    <w:rsid w:val="3AA40034"/>
    <w:rsid w:val="3AA52157"/>
    <w:rsid w:val="3AA857D1"/>
    <w:rsid w:val="3AAA6BCB"/>
    <w:rsid w:val="3ACD255F"/>
    <w:rsid w:val="3AD3CDFB"/>
    <w:rsid w:val="3AD4E05A"/>
    <w:rsid w:val="3AD68A52"/>
    <w:rsid w:val="3ADBBCEB"/>
    <w:rsid w:val="3AE3060A"/>
    <w:rsid w:val="3AE7C13D"/>
    <w:rsid w:val="3AEA97A8"/>
    <w:rsid w:val="3B10EAAC"/>
    <w:rsid w:val="3B1AF2AD"/>
    <w:rsid w:val="3B388406"/>
    <w:rsid w:val="3B419A95"/>
    <w:rsid w:val="3B41CA23"/>
    <w:rsid w:val="3B5223B3"/>
    <w:rsid w:val="3B667DFA"/>
    <w:rsid w:val="3B66E844"/>
    <w:rsid w:val="3B7EA22E"/>
    <w:rsid w:val="3B9B9603"/>
    <w:rsid w:val="3BA28CB7"/>
    <w:rsid w:val="3BC1D2E3"/>
    <w:rsid w:val="3BD1C031"/>
    <w:rsid w:val="3BEC3296"/>
    <w:rsid w:val="3C06BD95"/>
    <w:rsid w:val="3C090753"/>
    <w:rsid w:val="3C143F49"/>
    <w:rsid w:val="3C2C292D"/>
    <w:rsid w:val="3C33D24D"/>
    <w:rsid w:val="3C386196"/>
    <w:rsid w:val="3C39D9DB"/>
    <w:rsid w:val="3C4F7C5D"/>
    <w:rsid w:val="3C5AFE9A"/>
    <w:rsid w:val="3C602322"/>
    <w:rsid w:val="3C713946"/>
    <w:rsid w:val="3C83F39D"/>
    <w:rsid w:val="3C940487"/>
    <w:rsid w:val="3C96F1B0"/>
    <w:rsid w:val="3C9DA2F5"/>
    <w:rsid w:val="3CA1037E"/>
    <w:rsid w:val="3CA872E9"/>
    <w:rsid w:val="3CB4F208"/>
    <w:rsid w:val="3CB60A5E"/>
    <w:rsid w:val="3CB9BD99"/>
    <w:rsid w:val="3CBC6AF9"/>
    <w:rsid w:val="3CD5D938"/>
    <w:rsid w:val="3CDFE606"/>
    <w:rsid w:val="3CF82A70"/>
    <w:rsid w:val="3D137403"/>
    <w:rsid w:val="3D24AB03"/>
    <w:rsid w:val="3D2D5C3E"/>
    <w:rsid w:val="3D350C8A"/>
    <w:rsid w:val="3D3F8674"/>
    <w:rsid w:val="3D406D06"/>
    <w:rsid w:val="3D422FDA"/>
    <w:rsid w:val="3D462322"/>
    <w:rsid w:val="3D4F9A0B"/>
    <w:rsid w:val="3D5CAFB8"/>
    <w:rsid w:val="3D6C7870"/>
    <w:rsid w:val="3D72EB0A"/>
    <w:rsid w:val="3D761E71"/>
    <w:rsid w:val="3D79B02C"/>
    <w:rsid w:val="3D85EFEA"/>
    <w:rsid w:val="3D96C31D"/>
    <w:rsid w:val="3DA84B91"/>
    <w:rsid w:val="3DD7599D"/>
    <w:rsid w:val="3DD8CF97"/>
    <w:rsid w:val="3DDA3A7D"/>
    <w:rsid w:val="3DE67551"/>
    <w:rsid w:val="3DFA100A"/>
    <w:rsid w:val="3E011076"/>
    <w:rsid w:val="3E050C49"/>
    <w:rsid w:val="3E0A1450"/>
    <w:rsid w:val="3E0D7667"/>
    <w:rsid w:val="3E257DBA"/>
    <w:rsid w:val="3E36A026"/>
    <w:rsid w:val="3E3F80C1"/>
    <w:rsid w:val="3E45E3F5"/>
    <w:rsid w:val="3E4D0879"/>
    <w:rsid w:val="3E672B4E"/>
    <w:rsid w:val="3E67D19F"/>
    <w:rsid w:val="3E6A3133"/>
    <w:rsid w:val="3E6A52C5"/>
    <w:rsid w:val="3E8D71E0"/>
    <w:rsid w:val="3E975B71"/>
    <w:rsid w:val="3E99B17D"/>
    <w:rsid w:val="3EA99252"/>
    <w:rsid w:val="3EB4F902"/>
    <w:rsid w:val="3EB877EE"/>
    <w:rsid w:val="3ECFC00D"/>
    <w:rsid w:val="3ED07904"/>
    <w:rsid w:val="3EE2A589"/>
    <w:rsid w:val="3EE6994E"/>
    <w:rsid w:val="3F11403B"/>
    <w:rsid w:val="3F11EB41"/>
    <w:rsid w:val="3F2D1DDC"/>
    <w:rsid w:val="3F3215E9"/>
    <w:rsid w:val="3F3C9C6D"/>
    <w:rsid w:val="3F427F15"/>
    <w:rsid w:val="3F4A5593"/>
    <w:rsid w:val="3F56D131"/>
    <w:rsid w:val="3F5B03D4"/>
    <w:rsid w:val="3F6B86DB"/>
    <w:rsid w:val="3F7A4891"/>
    <w:rsid w:val="3F81B9C8"/>
    <w:rsid w:val="3F869C89"/>
    <w:rsid w:val="3F9FC187"/>
    <w:rsid w:val="3FA1135A"/>
    <w:rsid w:val="3FA90940"/>
    <w:rsid w:val="3FB2FD51"/>
    <w:rsid w:val="3FB9DB79"/>
    <w:rsid w:val="3FBBABA2"/>
    <w:rsid w:val="3FBC772C"/>
    <w:rsid w:val="3FC803F1"/>
    <w:rsid w:val="3FD14FB1"/>
    <w:rsid w:val="3FDA072D"/>
    <w:rsid w:val="3FDD3F4D"/>
    <w:rsid w:val="3FF3E720"/>
    <w:rsid w:val="40408A21"/>
    <w:rsid w:val="404AA7C4"/>
    <w:rsid w:val="404BF316"/>
    <w:rsid w:val="4050FDEB"/>
    <w:rsid w:val="405506EC"/>
    <w:rsid w:val="405D519B"/>
    <w:rsid w:val="405E0F45"/>
    <w:rsid w:val="405E3131"/>
    <w:rsid w:val="406CE34B"/>
    <w:rsid w:val="408E2357"/>
    <w:rsid w:val="408E3F4F"/>
    <w:rsid w:val="4094201C"/>
    <w:rsid w:val="409688C3"/>
    <w:rsid w:val="409CC589"/>
    <w:rsid w:val="40AA17F2"/>
    <w:rsid w:val="40AE030A"/>
    <w:rsid w:val="40B740B1"/>
    <w:rsid w:val="40BEE3BA"/>
    <w:rsid w:val="40BFB10C"/>
    <w:rsid w:val="40C395E5"/>
    <w:rsid w:val="40CEB885"/>
    <w:rsid w:val="40E2DD80"/>
    <w:rsid w:val="40EAB536"/>
    <w:rsid w:val="4105D459"/>
    <w:rsid w:val="410C8C50"/>
    <w:rsid w:val="413CA978"/>
    <w:rsid w:val="413CFF14"/>
    <w:rsid w:val="414F830B"/>
    <w:rsid w:val="415661D5"/>
    <w:rsid w:val="416A2AD4"/>
    <w:rsid w:val="41735329"/>
    <w:rsid w:val="4186579A"/>
    <w:rsid w:val="4195311C"/>
    <w:rsid w:val="419F2779"/>
    <w:rsid w:val="41A46AAC"/>
    <w:rsid w:val="41A5ED0E"/>
    <w:rsid w:val="41B0E21F"/>
    <w:rsid w:val="41B867F1"/>
    <w:rsid w:val="41B99446"/>
    <w:rsid w:val="41BDC9BC"/>
    <w:rsid w:val="41D9A583"/>
    <w:rsid w:val="41DC30D9"/>
    <w:rsid w:val="41FADA0D"/>
    <w:rsid w:val="41FDCEA5"/>
    <w:rsid w:val="420E444F"/>
    <w:rsid w:val="421A3083"/>
    <w:rsid w:val="4221665C"/>
    <w:rsid w:val="4222F54B"/>
    <w:rsid w:val="4230DEED"/>
    <w:rsid w:val="4233F5F9"/>
    <w:rsid w:val="425423C8"/>
    <w:rsid w:val="42549387"/>
    <w:rsid w:val="425AF08E"/>
    <w:rsid w:val="426AA10F"/>
    <w:rsid w:val="42791461"/>
    <w:rsid w:val="42A576FB"/>
    <w:rsid w:val="42A622F5"/>
    <w:rsid w:val="42A820EA"/>
    <w:rsid w:val="42B46DD7"/>
    <w:rsid w:val="42B57E61"/>
    <w:rsid w:val="42C11185"/>
    <w:rsid w:val="42CDE83A"/>
    <w:rsid w:val="42DFBDD9"/>
    <w:rsid w:val="42E4DEDD"/>
    <w:rsid w:val="42E674A8"/>
    <w:rsid w:val="42ED549F"/>
    <w:rsid w:val="42FDBE8D"/>
    <w:rsid w:val="431EC551"/>
    <w:rsid w:val="43234E90"/>
    <w:rsid w:val="43355B9C"/>
    <w:rsid w:val="4347BC2C"/>
    <w:rsid w:val="4347E3EE"/>
    <w:rsid w:val="435097CF"/>
    <w:rsid w:val="43543D2C"/>
    <w:rsid w:val="43581D34"/>
    <w:rsid w:val="43743ED0"/>
    <w:rsid w:val="4392BF13"/>
    <w:rsid w:val="43969408"/>
    <w:rsid w:val="4397F845"/>
    <w:rsid w:val="439E308F"/>
    <w:rsid w:val="43B483F6"/>
    <w:rsid w:val="43B9531B"/>
    <w:rsid w:val="43BADFEB"/>
    <w:rsid w:val="43C00183"/>
    <w:rsid w:val="43C4D96F"/>
    <w:rsid w:val="43C9716D"/>
    <w:rsid w:val="43CB494D"/>
    <w:rsid w:val="43CC7108"/>
    <w:rsid w:val="43CFA316"/>
    <w:rsid w:val="43CFFC97"/>
    <w:rsid w:val="43DE44E8"/>
    <w:rsid w:val="43E620E1"/>
    <w:rsid w:val="43EDBA7C"/>
    <w:rsid w:val="43F9C866"/>
    <w:rsid w:val="43FB3420"/>
    <w:rsid w:val="44020716"/>
    <w:rsid w:val="440D0EB5"/>
    <w:rsid w:val="440F5113"/>
    <w:rsid w:val="4412990C"/>
    <w:rsid w:val="441EFFB4"/>
    <w:rsid w:val="4423485E"/>
    <w:rsid w:val="443C1A13"/>
    <w:rsid w:val="44475DB3"/>
    <w:rsid w:val="444CAC0A"/>
    <w:rsid w:val="446A61BF"/>
    <w:rsid w:val="4472B8C5"/>
    <w:rsid w:val="44794652"/>
    <w:rsid w:val="447D2EC1"/>
    <w:rsid w:val="44895312"/>
    <w:rsid w:val="4490E83D"/>
    <w:rsid w:val="44933410"/>
    <w:rsid w:val="44A500F2"/>
    <w:rsid w:val="44AB493D"/>
    <w:rsid w:val="44B2F901"/>
    <w:rsid w:val="44C09F87"/>
    <w:rsid w:val="44CCD337"/>
    <w:rsid w:val="44CCD6AE"/>
    <w:rsid w:val="44D641DA"/>
    <w:rsid w:val="44E0D20E"/>
    <w:rsid w:val="44EA6C9E"/>
    <w:rsid w:val="44FC0188"/>
    <w:rsid w:val="451BFB8C"/>
    <w:rsid w:val="451C31DF"/>
    <w:rsid w:val="45201D1A"/>
    <w:rsid w:val="4531CF11"/>
    <w:rsid w:val="45373301"/>
    <w:rsid w:val="45388320"/>
    <w:rsid w:val="453DC38A"/>
    <w:rsid w:val="4547A56F"/>
    <w:rsid w:val="4549B5BC"/>
    <w:rsid w:val="4553D788"/>
    <w:rsid w:val="45567ED4"/>
    <w:rsid w:val="4567E411"/>
    <w:rsid w:val="45766939"/>
    <w:rsid w:val="4581E207"/>
    <w:rsid w:val="45847459"/>
    <w:rsid w:val="458EF45C"/>
    <w:rsid w:val="45A21649"/>
    <w:rsid w:val="45AF6C19"/>
    <w:rsid w:val="45C88982"/>
    <w:rsid w:val="45C8E57D"/>
    <w:rsid w:val="45CC29AD"/>
    <w:rsid w:val="45CD69A6"/>
    <w:rsid w:val="45DB0FD0"/>
    <w:rsid w:val="45DDF2A7"/>
    <w:rsid w:val="45EE0E66"/>
    <w:rsid w:val="45F6E298"/>
    <w:rsid w:val="45FE5A2E"/>
    <w:rsid w:val="45FED471"/>
    <w:rsid w:val="4611AA0E"/>
    <w:rsid w:val="4612FCC5"/>
    <w:rsid w:val="461CD2AF"/>
    <w:rsid w:val="4625CC41"/>
    <w:rsid w:val="46487ED4"/>
    <w:rsid w:val="464A1DC1"/>
    <w:rsid w:val="46542F6A"/>
    <w:rsid w:val="466114E3"/>
    <w:rsid w:val="4667870F"/>
    <w:rsid w:val="466CDF3A"/>
    <w:rsid w:val="467A7E63"/>
    <w:rsid w:val="469BFF77"/>
    <w:rsid w:val="46A0B4D5"/>
    <w:rsid w:val="46A54643"/>
    <w:rsid w:val="46AC4840"/>
    <w:rsid w:val="46B48222"/>
    <w:rsid w:val="46BFF132"/>
    <w:rsid w:val="46C143C9"/>
    <w:rsid w:val="46C1A440"/>
    <w:rsid w:val="46C8DADD"/>
    <w:rsid w:val="46CF7FCC"/>
    <w:rsid w:val="46D8C8CE"/>
    <w:rsid w:val="46D98286"/>
    <w:rsid w:val="46E702D8"/>
    <w:rsid w:val="46F308BB"/>
    <w:rsid w:val="46F5B0D7"/>
    <w:rsid w:val="4708CD7E"/>
    <w:rsid w:val="470A053E"/>
    <w:rsid w:val="4711C331"/>
    <w:rsid w:val="4717652E"/>
    <w:rsid w:val="47190EB6"/>
    <w:rsid w:val="4724452B"/>
    <w:rsid w:val="473DD4C2"/>
    <w:rsid w:val="474A0418"/>
    <w:rsid w:val="4772F3E0"/>
    <w:rsid w:val="477D3FE2"/>
    <w:rsid w:val="477F0F78"/>
    <w:rsid w:val="47843FCA"/>
    <w:rsid w:val="478F8510"/>
    <w:rsid w:val="47B9F3C6"/>
    <w:rsid w:val="47BD5361"/>
    <w:rsid w:val="47D7A547"/>
    <w:rsid w:val="47D9578A"/>
    <w:rsid w:val="47DEF869"/>
    <w:rsid w:val="47E63BCA"/>
    <w:rsid w:val="47E8591F"/>
    <w:rsid w:val="47F07B1E"/>
    <w:rsid w:val="47F31E88"/>
    <w:rsid w:val="47F75D3A"/>
    <w:rsid w:val="47F96C5B"/>
    <w:rsid w:val="4802C568"/>
    <w:rsid w:val="4809AE48"/>
    <w:rsid w:val="480B36D5"/>
    <w:rsid w:val="4816F933"/>
    <w:rsid w:val="4821A308"/>
    <w:rsid w:val="48231106"/>
    <w:rsid w:val="48337E7D"/>
    <w:rsid w:val="483AEDE4"/>
    <w:rsid w:val="4840F83C"/>
    <w:rsid w:val="48430AB0"/>
    <w:rsid w:val="48528BA7"/>
    <w:rsid w:val="485B899B"/>
    <w:rsid w:val="4879DA9E"/>
    <w:rsid w:val="48826C06"/>
    <w:rsid w:val="489414CC"/>
    <w:rsid w:val="48992166"/>
    <w:rsid w:val="489E199F"/>
    <w:rsid w:val="48A2B134"/>
    <w:rsid w:val="48B29C39"/>
    <w:rsid w:val="48C65544"/>
    <w:rsid w:val="48C90D4B"/>
    <w:rsid w:val="48CBFF86"/>
    <w:rsid w:val="48D36089"/>
    <w:rsid w:val="48D5CD44"/>
    <w:rsid w:val="48D857D7"/>
    <w:rsid w:val="48DD6E3B"/>
    <w:rsid w:val="48F64CC1"/>
    <w:rsid w:val="48F73DC6"/>
    <w:rsid w:val="48FB4EF4"/>
    <w:rsid w:val="490B2810"/>
    <w:rsid w:val="490E044C"/>
    <w:rsid w:val="49151002"/>
    <w:rsid w:val="491BB2A4"/>
    <w:rsid w:val="4925620D"/>
    <w:rsid w:val="49453BC8"/>
    <w:rsid w:val="494D59D1"/>
    <w:rsid w:val="4962FD6F"/>
    <w:rsid w:val="496526DA"/>
    <w:rsid w:val="496860AA"/>
    <w:rsid w:val="496A264C"/>
    <w:rsid w:val="496EBF19"/>
    <w:rsid w:val="497030CE"/>
    <w:rsid w:val="498CFBD0"/>
    <w:rsid w:val="4991CDCC"/>
    <w:rsid w:val="49933DB9"/>
    <w:rsid w:val="49955795"/>
    <w:rsid w:val="49C59DFD"/>
    <w:rsid w:val="49C70F5D"/>
    <w:rsid w:val="49D29296"/>
    <w:rsid w:val="49E56E5C"/>
    <w:rsid w:val="49EF5D12"/>
    <w:rsid w:val="49FC3D19"/>
    <w:rsid w:val="49FDDB20"/>
    <w:rsid w:val="4A02F599"/>
    <w:rsid w:val="4A09B75E"/>
    <w:rsid w:val="4A0A82A5"/>
    <w:rsid w:val="4A0E80D9"/>
    <w:rsid w:val="4A11766B"/>
    <w:rsid w:val="4A12B938"/>
    <w:rsid w:val="4A1FB74A"/>
    <w:rsid w:val="4A2B3A1B"/>
    <w:rsid w:val="4A2E45E1"/>
    <w:rsid w:val="4A42B3AD"/>
    <w:rsid w:val="4A4DB3D2"/>
    <w:rsid w:val="4A5CCA0F"/>
    <w:rsid w:val="4A5F9A63"/>
    <w:rsid w:val="4A679C97"/>
    <w:rsid w:val="4A695EF2"/>
    <w:rsid w:val="4A7CC856"/>
    <w:rsid w:val="4A803DAD"/>
    <w:rsid w:val="4A912630"/>
    <w:rsid w:val="4AA4F057"/>
    <w:rsid w:val="4AAE651A"/>
    <w:rsid w:val="4AB7B153"/>
    <w:rsid w:val="4AC4BE8F"/>
    <w:rsid w:val="4AC6D2C2"/>
    <w:rsid w:val="4ACD40A0"/>
    <w:rsid w:val="4AD870B2"/>
    <w:rsid w:val="4ADFD39E"/>
    <w:rsid w:val="4AE607AD"/>
    <w:rsid w:val="4AEFBD99"/>
    <w:rsid w:val="4B01CE80"/>
    <w:rsid w:val="4B0A18D7"/>
    <w:rsid w:val="4B36F7A7"/>
    <w:rsid w:val="4B445A48"/>
    <w:rsid w:val="4B50DF6F"/>
    <w:rsid w:val="4B760D37"/>
    <w:rsid w:val="4B7779C0"/>
    <w:rsid w:val="4B79E206"/>
    <w:rsid w:val="4B83C23C"/>
    <w:rsid w:val="4B8B59B4"/>
    <w:rsid w:val="4B8E689E"/>
    <w:rsid w:val="4B8F5E89"/>
    <w:rsid w:val="4B9647EC"/>
    <w:rsid w:val="4B9924BC"/>
    <w:rsid w:val="4BA658D8"/>
    <w:rsid w:val="4BB54B07"/>
    <w:rsid w:val="4BBDB20F"/>
    <w:rsid w:val="4BC312C9"/>
    <w:rsid w:val="4BC8D718"/>
    <w:rsid w:val="4BD230FF"/>
    <w:rsid w:val="4BD33E2F"/>
    <w:rsid w:val="4C00C8CA"/>
    <w:rsid w:val="4C121BB1"/>
    <w:rsid w:val="4C13D733"/>
    <w:rsid w:val="4C167914"/>
    <w:rsid w:val="4C266F9B"/>
    <w:rsid w:val="4C2BAB72"/>
    <w:rsid w:val="4C30EA70"/>
    <w:rsid w:val="4C30EC5A"/>
    <w:rsid w:val="4C3C9FBF"/>
    <w:rsid w:val="4C55A5EB"/>
    <w:rsid w:val="4C58B649"/>
    <w:rsid w:val="4C58D030"/>
    <w:rsid w:val="4C75835A"/>
    <w:rsid w:val="4C77CB7E"/>
    <w:rsid w:val="4C7BD7A4"/>
    <w:rsid w:val="4CA67009"/>
    <w:rsid w:val="4CAE1209"/>
    <w:rsid w:val="4CB35F97"/>
    <w:rsid w:val="4CB4E2A8"/>
    <w:rsid w:val="4CB78E1A"/>
    <w:rsid w:val="4CC27728"/>
    <w:rsid w:val="4CC5BB36"/>
    <w:rsid w:val="4CDA177C"/>
    <w:rsid w:val="4CF62555"/>
    <w:rsid w:val="4CF6C177"/>
    <w:rsid w:val="4D01A290"/>
    <w:rsid w:val="4D1C20A6"/>
    <w:rsid w:val="4D279ECF"/>
    <w:rsid w:val="4D3D4407"/>
    <w:rsid w:val="4D42F6F2"/>
    <w:rsid w:val="4D44EDD5"/>
    <w:rsid w:val="4D5F4B88"/>
    <w:rsid w:val="4D6ED26B"/>
    <w:rsid w:val="4D710091"/>
    <w:rsid w:val="4D768A1C"/>
    <w:rsid w:val="4D7B3FA3"/>
    <w:rsid w:val="4D84D2F0"/>
    <w:rsid w:val="4D885A06"/>
    <w:rsid w:val="4D8D7D56"/>
    <w:rsid w:val="4D9014CB"/>
    <w:rsid w:val="4DB85E38"/>
    <w:rsid w:val="4DBC6CE5"/>
    <w:rsid w:val="4DD0CF09"/>
    <w:rsid w:val="4DD90097"/>
    <w:rsid w:val="4DEB6CB4"/>
    <w:rsid w:val="4DF2C97C"/>
    <w:rsid w:val="4DF38A56"/>
    <w:rsid w:val="4DF88EDA"/>
    <w:rsid w:val="4DFD3500"/>
    <w:rsid w:val="4E056CE0"/>
    <w:rsid w:val="4E063D0D"/>
    <w:rsid w:val="4E0C1541"/>
    <w:rsid w:val="4E140215"/>
    <w:rsid w:val="4E2479A5"/>
    <w:rsid w:val="4E2E58E0"/>
    <w:rsid w:val="4E2F2FB7"/>
    <w:rsid w:val="4E3742AE"/>
    <w:rsid w:val="4E3A6FF1"/>
    <w:rsid w:val="4E4C816B"/>
    <w:rsid w:val="4E5D6DBB"/>
    <w:rsid w:val="4E66E012"/>
    <w:rsid w:val="4E738D60"/>
    <w:rsid w:val="4E748909"/>
    <w:rsid w:val="4E906F52"/>
    <w:rsid w:val="4E942A7D"/>
    <w:rsid w:val="4E960481"/>
    <w:rsid w:val="4E998D0F"/>
    <w:rsid w:val="4E9A6B4C"/>
    <w:rsid w:val="4EA2F57B"/>
    <w:rsid w:val="4EA9D026"/>
    <w:rsid w:val="4EB4FFBC"/>
    <w:rsid w:val="4EB5D0A8"/>
    <w:rsid w:val="4EC38D99"/>
    <w:rsid w:val="4EDB4468"/>
    <w:rsid w:val="4EE96F21"/>
    <w:rsid w:val="4EED450D"/>
    <w:rsid w:val="4EF19B42"/>
    <w:rsid w:val="4EFA29E5"/>
    <w:rsid w:val="4F052387"/>
    <w:rsid w:val="4F118ABC"/>
    <w:rsid w:val="4F288F4C"/>
    <w:rsid w:val="4F2AB87C"/>
    <w:rsid w:val="4F32CB4C"/>
    <w:rsid w:val="4F36154B"/>
    <w:rsid w:val="4F448699"/>
    <w:rsid w:val="4F490E60"/>
    <w:rsid w:val="4F5E5943"/>
    <w:rsid w:val="4F7D4519"/>
    <w:rsid w:val="4F7F86D7"/>
    <w:rsid w:val="4F858668"/>
    <w:rsid w:val="4F89EDFD"/>
    <w:rsid w:val="4F8D494C"/>
    <w:rsid w:val="4F94CA76"/>
    <w:rsid w:val="4F952912"/>
    <w:rsid w:val="4F9578C6"/>
    <w:rsid w:val="4F9EA7DE"/>
    <w:rsid w:val="4FA7C070"/>
    <w:rsid w:val="4FC9803A"/>
    <w:rsid w:val="4FD90602"/>
    <w:rsid w:val="4FE9D1A9"/>
    <w:rsid w:val="4FED83D2"/>
    <w:rsid w:val="4FF47130"/>
    <w:rsid w:val="500FE75A"/>
    <w:rsid w:val="5018B143"/>
    <w:rsid w:val="501AA9D5"/>
    <w:rsid w:val="5033A71B"/>
    <w:rsid w:val="5036CF73"/>
    <w:rsid w:val="5048006F"/>
    <w:rsid w:val="504EBFB6"/>
    <w:rsid w:val="505A2C34"/>
    <w:rsid w:val="505A3797"/>
    <w:rsid w:val="505C5A7C"/>
    <w:rsid w:val="506089A5"/>
    <w:rsid w:val="507F61A9"/>
    <w:rsid w:val="50801969"/>
    <w:rsid w:val="50937F19"/>
    <w:rsid w:val="50949D6A"/>
    <w:rsid w:val="509DDF9E"/>
    <w:rsid w:val="50A687C5"/>
    <w:rsid w:val="50B717CA"/>
    <w:rsid w:val="50C4C381"/>
    <w:rsid w:val="50D60497"/>
    <w:rsid w:val="50F0B79C"/>
    <w:rsid w:val="50F1DE0F"/>
    <w:rsid w:val="5103A8C4"/>
    <w:rsid w:val="51061CC8"/>
    <w:rsid w:val="51087430"/>
    <w:rsid w:val="51177552"/>
    <w:rsid w:val="5122631E"/>
    <w:rsid w:val="5132CF1D"/>
    <w:rsid w:val="5137315D"/>
    <w:rsid w:val="514EEA44"/>
    <w:rsid w:val="5152256C"/>
    <w:rsid w:val="51577022"/>
    <w:rsid w:val="515B0E5C"/>
    <w:rsid w:val="515C0C75"/>
    <w:rsid w:val="515D1FA7"/>
    <w:rsid w:val="515F5388"/>
    <w:rsid w:val="51663C8A"/>
    <w:rsid w:val="5173A367"/>
    <w:rsid w:val="51801399"/>
    <w:rsid w:val="51861675"/>
    <w:rsid w:val="519A8CF5"/>
    <w:rsid w:val="519B3F58"/>
    <w:rsid w:val="51A18A79"/>
    <w:rsid w:val="51AE47CA"/>
    <w:rsid w:val="51BC27BC"/>
    <w:rsid w:val="51BE2BC7"/>
    <w:rsid w:val="51C20DC6"/>
    <w:rsid w:val="51C432CE"/>
    <w:rsid w:val="51CFF18A"/>
    <w:rsid w:val="51DED8CA"/>
    <w:rsid w:val="51FD2C9E"/>
    <w:rsid w:val="51FF5927"/>
    <w:rsid w:val="52105540"/>
    <w:rsid w:val="523C8FA5"/>
    <w:rsid w:val="523CF1C4"/>
    <w:rsid w:val="523FADDD"/>
    <w:rsid w:val="5255C4D2"/>
    <w:rsid w:val="529430D5"/>
    <w:rsid w:val="52977B72"/>
    <w:rsid w:val="5297A038"/>
    <w:rsid w:val="52999948"/>
    <w:rsid w:val="52A63DC9"/>
    <w:rsid w:val="52AA3AD8"/>
    <w:rsid w:val="52AECE06"/>
    <w:rsid w:val="52BEB6E2"/>
    <w:rsid w:val="52C03D8A"/>
    <w:rsid w:val="52C79E75"/>
    <w:rsid w:val="52D56876"/>
    <w:rsid w:val="52E998D9"/>
    <w:rsid w:val="52F392B2"/>
    <w:rsid w:val="53011062"/>
    <w:rsid w:val="5302EF6D"/>
    <w:rsid w:val="5304CCCA"/>
    <w:rsid w:val="53085682"/>
    <w:rsid w:val="531FA6C7"/>
    <w:rsid w:val="53306596"/>
    <w:rsid w:val="533D686F"/>
    <w:rsid w:val="53574E9B"/>
    <w:rsid w:val="535F59A8"/>
    <w:rsid w:val="5363C2B0"/>
    <w:rsid w:val="537B4B01"/>
    <w:rsid w:val="538D3D03"/>
    <w:rsid w:val="539F9C99"/>
    <w:rsid w:val="53A262AB"/>
    <w:rsid w:val="53B41F23"/>
    <w:rsid w:val="53BE5FB1"/>
    <w:rsid w:val="53C4E5CA"/>
    <w:rsid w:val="53C770F4"/>
    <w:rsid w:val="53CE4925"/>
    <w:rsid w:val="53D1B8A4"/>
    <w:rsid w:val="53DCCB25"/>
    <w:rsid w:val="53DCF16F"/>
    <w:rsid w:val="53E36B18"/>
    <w:rsid w:val="53EAF1C2"/>
    <w:rsid w:val="53EB9EA1"/>
    <w:rsid w:val="53EE469B"/>
    <w:rsid w:val="54001274"/>
    <w:rsid w:val="540E7321"/>
    <w:rsid w:val="54136DBD"/>
    <w:rsid w:val="5419A021"/>
    <w:rsid w:val="541D051D"/>
    <w:rsid w:val="542280DE"/>
    <w:rsid w:val="542CEBD8"/>
    <w:rsid w:val="5432956B"/>
    <w:rsid w:val="544A69F0"/>
    <w:rsid w:val="5451509B"/>
    <w:rsid w:val="5456ABFD"/>
    <w:rsid w:val="5456CC5F"/>
    <w:rsid w:val="546CC500"/>
    <w:rsid w:val="547AA3D4"/>
    <w:rsid w:val="548B0767"/>
    <w:rsid w:val="5492C121"/>
    <w:rsid w:val="54A16E4B"/>
    <w:rsid w:val="54B7953F"/>
    <w:rsid w:val="54BA4E49"/>
    <w:rsid w:val="54D6FAF7"/>
    <w:rsid w:val="54DD97B8"/>
    <w:rsid w:val="54E4CD13"/>
    <w:rsid w:val="54FC2DD9"/>
    <w:rsid w:val="5500099D"/>
    <w:rsid w:val="550EB3E5"/>
    <w:rsid w:val="552719A3"/>
    <w:rsid w:val="552B3D8C"/>
    <w:rsid w:val="552DCC87"/>
    <w:rsid w:val="5530565A"/>
    <w:rsid w:val="5536A714"/>
    <w:rsid w:val="55376094"/>
    <w:rsid w:val="553ADF6B"/>
    <w:rsid w:val="553E002C"/>
    <w:rsid w:val="554ECA29"/>
    <w:rsid w:val="554FA4CC"/>
    <w:rsid w:val="5578AE68"/>
    <w:rsid w:val="55808CC1"/>
    <w:rsid w:val="558D5319"/>
    <w:rsid w:val="55A4B87E"/>
    <w:rsid w:val="55AFA5ED"/>
    <w:rsid w:val="55BCE614"/>
    <w:rsid w:val="55BD666A"/>
    <w:rsid w:val="55C2E711"/>
    <w:rsid w:val="55D8F871"/>
    <w:rsid w:val="56059957"/>
    <w:rsid w:val="5612CF33"/>
    <w:rsid w:val="561F20E9"/>
    <w:rsid w:val="56287553"/>
    <w:rsid w:val="562DB56E"/>
    <w:rsid w:val="56341DFD"/>
    <w:rsid w:val="563D9BBD"/>
    <w:rsid w:val="5642F9FA"/>
    <w:rsid w:val="564EB405"/>
    <w:rsid w:val="56517FDD"/>
    <w:rsid w:val="565F2C11"/>
    <w:rsid w:val="5664E622"/>
    <w:rsid w:val="5678CF8D"/>
    <w:rsid w:val="5681A8C3"/>
    <w:rsid w:val="56A427D0"/>
    <w:rsid w:val="56A81B1C"/>
    <w:rsid w:val="56A90603"/>
    <w:rsid w:val="56B87C84"/>
    <w:rsid w:val="56BD1338"/>
    <w:rsid w:val="56C53600"/>
    <w:rsid w:val="56D1AFA5"/>
    <w:rsid w:val="56F7E265"/>
    <w:rsid w:val="574AB0E4"/>
    <w:rsid w:val="57517A12"/>
    <w:rsid w:val="575A7359"/>
    <w:rsid w:val="575FF33E"/>
    <w:rsid w:val="57637063"/>
    <w:rsid w:val="5766574D"/>
    <w:rsid w:val="576B42F8"/>
    <w:rsid w:val="5783A684"/>
    <w:rsid w:val="578F2307"/>
    <w:rsid w:val="579F7BA3"/>
    <w:rsid w:val="57A00500"/>
    <w:rsid w:val="57ADFEEB"/>
    <w:rsid w:val="57C02F8B"/>
    <w:rsid w:val="57C8C98A"/>
    <w:rsid w:val="57D30EC4"/>
    <w:rsid w:val="57D6517C"/>
    <w:rsid w:val="57D874A6"/>
    <w:rsid w:val="57DD6855"/>
    <w:rsid w:val="57E0FA34"/>
    <w:rsid w:val="57E51AB8"/>
    <w:rsid w:val="57FE608B"/>
    <w:rsid w:val="5826015C"/>
    <w:rsid w:val="58268919"/>
    <w:rsid w:val="5826A3E3"/>
    <w:rsid w:val="582AAF05"/>
    <w:rsid w:val="582C4246"/>
    <w:rsid w:val="58473D22"/>
    <w:rsid w:val="584766B4"/>
    <w:rsid w:val="5847F1CE"/>
    <w:rsid w:val="585D0DAB"/>
    <w:rsid w:val="5860F122"/>
    <w:rsid w:val="5884D67C"/>
    <w:rsid w:val="588EC03C"/>
    <w:rsid w:val="5892CF35"/>
    <w:rsid w:val="589DC0E4"/>
    <w:rsid w:val="58A03A33"/>
    <w:rsid w:val="58A078AB"/>
    <w:rsid w:val="58A8BEC9"/>
    <w:rsid w:val="58BCDD2E"/>
    <w:rsid w:val="58CEBD5A"/>
    <w:rsid w:val="58D26C02"/>
    <w:rsid w:val="58D6F929"/>
    <w:rsid w:val="58EA1599"/>
    <w:rsid w:val="58FF66D4"/>
    <w:rsid w:val="59166CCA"/>
    <w:rsid w:val="591CDA8F"/>
    <w:rsid w:val="59463FE1"/>
    <w:rsid w:val="5956F191"/>
    <w:rsid w:val="596C9861"/>
    <w:rsid w:val="59707F1E"/>
    <w:rsid w:val="5977D88B"/>
    <w:rsid w:val="5986DE16"/>
    <w:rsid w:val="59875586"/>
    <w:rsid w:val="598A2DCF"/>
    <w:rsid w:val="599124B6"/>
    <w:rsid w:val="599C6F8F"/>
    <w:rsid w:val="59AD0FD4"/>
    <w:rsid w:val="59B4A2FD"/>
    <w:rsid w:val="59DE42DB"/>
    <w:rsid w:val="59EDDB3F"/>
    <w:rsid w:val="5A02BBC7"/>
    <w:rsid w:val="5A02C0DD"/>
    <w:rsid w:val="5A1FBA20"/>
    <w:rsid w:val="5A3578E8"/>
    <w:rsid w:val="5A57135F"/>
    <w:rsid w:val="5A5D1D16"/>
    <w:rsid w:val="5A61ED83"/>
    <w:rsid w:val="5A7A881F"/>
    <w:rsid w:val="5A92F3EF"/>
    <w:rsid w:val="5A96067C"/>
    <w:rsid w:val="5AA392B8"/>
    <w:rsid w:val="5AB00805"/>
    <w:rsid w:val="5AB310CC"/>
    <w:rsid w:val="5AC31857"/>
    <w:rsid w:val="5ACBA5EE"/>
    <w:rsid w:val="5AE4DD2A"/>
    <w:rsid w:val="5AF862C5"/>
    <w:rsid w:val="5B01B306"/>
    <w:rsid w:val="5B09A4ED"/>
    <w:rsid w:val="5B0ABB6E"/>
    <w:rsid w:val="5B37618C"/>
    <w:rsid w:val="5B3CF50F"/>
    <w:rsid w:val="5B44737A"/>
    <w:rsid w:val="5B4843BF"/>
    <w:rsid w:val="5B4FC37C"/>
    <w:rsid w:val="5B51C94C"/>
    <w:rsid w:val="5B5C7BE3"/>
    <w:rsid w:val="5B648A83"/>
    <w:rsid w:val="5B6902DA"/>
    <w:rsid w:val="5B70E9F3"/>
    <w:rsid w:val="5B80C9A9"/>
    <w:rsid w:val="5B84549A"/>
    <w:rsid w:val="5B8BC22C"/>
    <w:rsid w:val="5B8DA9B2"/>
    <w:rsid w:val="5B8F8F7A"/>
    <w:rsid w:val="5B9330B4"/>
    <w:rsid w:val="5B934495"/>
    <w:rsid w:val="5BB3594D"/>
    <w:rsid w:val="5BBEE1BE"/>
    <w:rsid w:val="5BC849E6"/>
    <w:rsid w:val="5BD075AF"/>
    <w:rsid w:val="5BE80847"/>
    <w:rsid w:val="5BEA8700"/>
    <w:rsid w:val="5BF12E2A"/>
    <w:rsid w:val="5BFFE523"/>
    <w:rsid w:val="5C03B1E1"/>
    <w:rsid w:val="5C090C67"/>
    <w:rsid w:val="5C13796E"/>
    <w:rsid w:val="5C160729"/>
    <w:rsid w:val="5C16C6D9"/>
    <w:rsid w:val="5C31F743"/>
    <w:rsid w:val="5C3E9738"/>
    <w:rsid w:val="5C452A1D"/>
    <w:rsid w:val="5C47DEFE"/>
    <w:rsid w:val="5C498FB7"/>
    <w:rsid w:val="5C527CC1"/>
    <w:rsid w:val="5C735463"/>
    <w:rsid w:val="5C79B1FF"/>
    <w:rsid w:val="5C8A2CE4"/>
    <w:rsid w:val="5C94B7AF"/>
    <w:rsid w:val="5C9D5D7C"/>
    <w:rsid w:val="5CAAC5BC"/>
    <w:rsid w:val="5CB2CC5B"/>
    <w:rsid w:val="5CB6C4AA"/>
    <w:rsid w:val="5CC692B0"/>
    <w:rsid w:val="5CD29449"/>
    <w:rsid w:val="5CD6F416"/>
    <w:rsid w:val="5CDDB107"/>
    <w:rsid w:val="5CE14209"/>
    <w:rsid w:val="5CE6DD8A"/>
    <w:rsid w:val="5CF1D9CF"/>
    <w:rsid w:val="5CF80C0B"/>
    <w:rsid w:val="5D192FFD"/>
    <w:rsid w:val="5D209040"/>
    <w:rsid w:val="5D36656D"/>
    <w:rsid w:val="5D3CDA34"/>
    <w:rsid w:val="5D3DDF47"/>
    <w:rsid w:val="5D46D56F"/>
    <w:rsid w:val="5D4A35E7"/>
    <w:rsid w:val="5D4D6037"/>
    <w:rsid w:val="5D545499"/>
    <w:rsid w:val="5D5CCC7B"/>
    <w:rsid w:val="5D5E32C2"/>
    <w:rsid w:val="5D6A7452"/>
    <w:rsid w:val="5D7B627D"/>
    <w:rsid w:val="5D8B3AFD"/>
    <w:rsid w:val="5D991555"/>
    <w:rsid w:val="5D9AC67F"/>
    <w:rsid w:val="5DA861A3"/>
    <w:rsid w:val="5DB1AAF8"/>
    <w:rsid w:val="5DB68D76"/>
    <w:rsid w:val="5DB913C4"/>
    <w:rsid w:val="5DB992ED"/>
    <w:rsid w:val="5DCBEB35"/>
    <w:rsid w:val="5DD1E30A"/>
    <w:rsid w:val="5DD62297"/>
    <w:rsid w:val="5DE1DDEB"/>
    <w:rsid w:val="5DE4BE85"/>
    <w:rsid w:val="5E017C85"/>
    <w:rsid w:val="5E045F48"/>
    <w:rsid w:val="5E1A2E21"/>
    <w:rsid w:val="5E201296"/>
    <w:rsid w:val="5E444BEC"/>
    <w:rsid w:val="5E51E0B2"/>
    <w:rsid w:val="5E52A749"/>
    <w:rsid w:val="5E63F3CC"/>
    <w:rsid w:val="5E65397B"/>
    <w:rsid w:val="5E68FBFF"/>
    <w:rsid w:val="5E6B9B45"/>
    <w:rsid w:val="5E7CA9DB"/>
    <w:rsid w:val="5E800160"/>
    <w:rsid w:val="5E8D2D44"/>
    <w:rsid w:val="5E8F8B65"/>
    <w:rsid w:val="5EA01C9A"/>
    <w:rsid w:val="5EDD6616"/>
    <w:rsid w:val="5EE945BE"/>
    <w:rsid w:val="5EE9574B"/>
    <w:rsid w:val="5EF148D4"/>
    <w:rsid w:val="5EF29342"/>
    <w:rsid w:val="5EF335DD"/>
    <w:rsid w:val="5EF3D2D6"/>
    <w:rsid w:val="5EF5B7A0"/>
    <w:rsid w:val="5EF84037"/>
    <w:rsid w:val="5F0A495B"/>
    <w:rsid w:val="5F4CABC1"/>
    <w:rsid w:val="5F4E1212"/>
    <w:rsid w:val="5F4EC3EB"/>
    <w:rsid w:val="5F5D41EE"/>
    <w:rsid w:val="5F6414C1"/>
    <w:rsid w:val="5F7D7266"/>
    <w:rsid w:val="5F85087C"/>
    <w:rsid w:val="5F8BB27F"/>
    <w:rsid w:val="5F93201B"/>
    <w:rsid w:val="5F94DFFF"/>
    <w:rsid w:val="5F96776F"/>
    <w:rsid w:val="5F9FB1B3"/>
    <w:rsid w:val="5FB43FF0"/>
    <w:rsid w:val="5FBF191C"/>
    <w:rsid w:val="5FC0A97E"/>
    <w:rsid w:val="5FCB6699"/>
    <w:rsid w:val="5FCC8AD0"/>
    <w:rsid w:val="5FD52204"/>
    <w:rsid w:val="5FD5DFB0"/>
    <w:rsid w:val="5FE2BDCF"/>
    <w:rsid w:val="5FE9EFA1"/>
    <w:rsid w:val="5FF182D0"/>
    <w:rsid w:val="5FF77D4F"/>
    <w:rsid w:val="600809EA"/>
    <w:rsid w:val="600FB326"/>
    <w:rsid w:val="601FAD7F"/>
    <w:rsid w:val="60416D2E"/>
    <w:rsid w:val="604BE2AA"/>
    <w:rsid w:val="605528A4"/>
    <w:rsid w:val="606FB466"/>
    <w:rsid w:val="6077CAC5"/>
    <w:rsid w:val="6077D29A"/>
    <w:rsid w:val="607D90B6"/>
    <w:rsid w:val="6082EDBF"/>
    <w:rsid w:val="608B4C86"/>
    <w:rsid w:val="609B1A9E"/>
    <w:rsid w:val="609E0F82"/>
    <w:rsid w:val="609E4D1C"/>
    <w:rsid w:val="60A3F7BB"/>
    <w:rsid w:val="60B308CE"/>
    <w:rsid w:val="60B30C0C"/>
    <w:rsid w:val="60BFD4AF"/>
    <w:rsid w:val="60D11501"/>
    <w:rsid w:val="60D71005"/>
    <w:rsid w:val="60F3AB8B"/>
    <w:rsid w:val="61138282"/>
    <w:rsid w:val="6126F1A2"/>
    <w:rsid w:val="6135D38E"/>
    <w:rsid w:val="614862C5"/>
    <w:rsid w:val="614CE825"/>
    <w:rsid w:val="616B5028"/>
    <w:rsid w:val="616F80C1"/>
    <w:rsid w:val="617BE6B3"/>
    <w:rsid w:val="6182515E"/>
    <w:rsid w:val="618A9427"/>
    <w:rsid w:val="618DB14F"/>
    <w:rsid w:val="618F3D04"/>
    <w:rsid w:val="6195CE1F"/>
    <w:rsid w:val="619DAB32"/>
    <w:rsid w:val="61A2DE16"/>
    <w:rsid w:val="61AA6786"/>
    <w:rsid w:val="61B4B1D2"/>
    <w:rsid w:val="61B7D10F"/>
    <w:rsid w:val="61BDE9D3"/>
    <w:rsid w:val="61C0DBBD"/>
    <w:rsid w:val="61C1642F"/>
    <w:rsid w:val="61C1C91A"/>
    <w:rsid w:val="61C4AFDD"/>
    <w:rsid w:val="61C54538"/>
    <w:rsid w:val="61D82FBB"/>
    <w:rsid w:val="61E60AF7"/>
    <w:rsid w:val="61E77082"/>
    <w:rsid w:val="61E995E9"/>
    <w:rsid w:val="61F3F140"/>
    <w:rsid w:val="6201EB63"/>
    <w:rsid w:val="620BFEBC"/>
    <w:rsid w:val="620DDF55"/>
    <w:rsid w:val="6213CD46"/>
    <w:rsid w:val="621A62F6"/>
    <w:rsid w:val="621C9295"/>
    <w:rsid w:val="625056B1"/>
    <w:rsid w:val="625528F5"/>
    <w:rsid w:val="62636685"/>
    <w:rsid w:val="626F0EAD"/>
    <w:rsid w:val="62742B4A"/>
    <w:rsid w:val="627991CD"/>
    <w:rsid w:val="627CBC1D"/>
    <w:rsid w:val="6287A281"/>
    <w:rsid w:val="628E9A25"/>
    <w:rsid w:val="62936093"/>
    <w:rsid w:val="629C1772"/>
    <w:rsid w:val="629D10D7"/>
    <w:rsid w:val="62A17AD8"/>
    <w:rsid w:val="62A97791"/>
    <w:rsid w:val="62B8867C"/>
    <w:rsid w:val="62BEC3B4"/>
    <w:rsid w:val="62C9D397"/>
    <w:rsid w:val="62D74B6F"/>
    <w:rsid w:val="62DE3833"/>
    <w:rsid w:val="62E92190"/>
    <w:rsid w:val="62F90A48"/>
    <w:rsid w:val="6302775E"/>
    <w:rsid w:val="63100438"/>
    <w:rsid w:val="6312BA5F"/>
    <w:rsid w:val="631EF0DE"/>
    <w:rsid w:val="6325BE55"/>
    <w:rsid w:val="632BD558"/>
    <w:rsid w:val="63460180"/>
    <w:rsid w:val="6363581C"/>
    <w:rsid w:val="637C385C"/>
    <w:rsid w:val="6387C71A"/>
    <w:rsid w:val="6388866C"/>
    <w:rsid w:val="6393ABA3"/>
    <w:rsid w:val="63B29D62"/>
    <w:rsid w:val="63F16C6D"/>
    <w:rsid w:val="6403D8F5"/>
    <w:rsid w:val="640A5553"/>
    <w:rsid w:val="641AD574"/>
    <w:rsid w:val="641B48AD"/>
    <w:rsid w:val="641EEB3D"/>
    <w:rsid w:val="64241BDF"/>
    <w:rsid w:val="6459E7B9"/>
    <w:rsid w:val="645B8BE8"/>
    <w:rsid w:val="6467A059"/>
    <w:rsid w:val="646AFC29"/>
    <w:rsid w:val="6473EEB8"/>
    <w:rsid w:val="647703F9"/>
    <w:rsid w:val="648318FE"/>
    <w:rsid w:val="64920CA8"/>
    <w:rsid w:val="649AAA75"/>
    <w:rsid w:val="64A9C814"/>
    <w:rsid w:val="64AA1768"/>
    <w:rsid w:val="64BA9FA3"/>
    <w:rsid w:val="64EA9A06"/>
    <w:rsid w:val="64F0F675"/>
    <w:rsid w:val="6507585A"/>
    <w:rsid w:val="6522009C"/>
    <w:rsid w:val="6532DB56"/>
    <w:rsid w:val="654502A5"/>
    <w:rsid w:val="65484EF6"/>
    <w:rsid w:val="65554C94"/>
    <w:rsid w:val="655D8744"/>
    <w:rsid w:val="6569F97F"/>
    <w:rsid w:val="65725657"/>
    <w:rsid w:val="6577E9A6"/>
    <w:rsid w:val="6592654E"/>
    <w:rsid w:val="65947B17"/>
    <w:rsid w:val="659AA442"/>
    <w:rsid w:val="65B8EF40"/>
    <w:rsid w:val="65C09DDF"/>
    <w:rsid w:val="65C8007B"/>
    <w:rsid w:val="65CC75FA"/>
    <w:rsid w:val="65D46FF4"/>
    <w:rsid w:val="65D82054"/>
    <w:rsid w:val="65DDE32C"/>
    <w:rsid w:val="65F12212"/>
    <w:rsid w:val="65F1A59F"/>
    <w:rsid w:val="6620DD13"/>
    <w:rsid w:val="66233A98"/>
    <w:rsid w:val="6633B8DA"/>
    <w:rsid w:val="6642AF68"/>
    <w:rsid w:val="66473BD6"/>
    <w:rsid w:val="664BD40C"/>
    <w:rsid w:val="665852C7"/>
    <w:rsid w:val="665AF8ED"/>
    <w:rsid w:val="665D9A65"/>
    <w:rsid w:val="6661A0B7"/>
    <w:rsid w:val="666AD0D5"/>
    <w:rsid w:val="666C283B"/>
    <w:rsid w:val="667B788D"/>
    <w:rsid w:val="668BFED2"/>
    <w:rsid w:val="6698970A"/>
    <w:rsid w:val="669A4802"/>
    <w:rsid w:val="66A810DC"/>
    <w:rsid w:val="66E7D00E"/>
    <w:rsid w:val="66EFF396"/>
    <w:rsid w:val="66F037AF"/>
    <w:rsid w:val="671DC026"/>
    <w:rsid w:val="672002AB"/>
    <w:rsid w:val="67453F88"/>
    <w:rsid w:val="674EBE2D"/>
    <w:rsid w:val="674EF52C"/>
    <w:rsid w:val="6754B23B"/>
    <w:rsid w:val="6762C937"/>
    <w:rsid w:val="676CCFF2"/>
    <w:rsid w:val="678398B1"/>
    <w:rsid w:val="679CF7DD"/>
    <w:rsid w:val="67A1EBEA"/>
    <w:rsid w:val="67A2594E"/>
    <w:rsid w:val="67A3AAA7"/>
    <w:rsid w:val="67AA22A7"/>
    <w:rsid w:val="67AB6A0F"/>
    <w:rsid w:val="67ADC727"/>
    <w:rsid w:val="67B156B8"/>
    <w:rsid w:val="67B1D107"/>
    <w:rsid w:val="67C3A862"/>
    <w:rsid w:val="67D731FE"/>
    <w:rsid w:val="67E187F6"/>
    <w:rsid w:val="67EB1DDA"/>
    <w:rsid w:val="67EE9EC4"/>
    <w:rsid w:val="67F1491E"/>
    <w:rsid w:val="67F50216"/>
    <w:rsid w:val="6802C81E"/>
    <w:rsid w:val="6805E0B1"/>
    <w:rsid w:val="680F1AF6"/>
    <w:rsid w:val="6820D341"/>
    <w:rsid w:val="68323CA2"/>
    <w:rsid w:val="6841704C"/>
    <w:rsid w:val="684C962D"/>
    <w:rsid w:val="6858BEF9"/>
    <w:rsid w:val="686184D7"/>
    <w:rsid w:val="6864A1EF"/>
    <w:rsid w:val="6881F99B"/>
    <w:rsid w:val="688315E3"/>
    <w:rsid w:val="688596E0"/>
    <w:rsid w:val="688A5C59"/>
    <w:rsid w:val="689B71F5"/>
    <w:rsid w:val="68A2EF70"/>
    <w:rsid w:val="68AFEA27"/>
    <w:rsid w:val="68C892B9"/>
    <w:rsid w:val="68D14FB4"/>
    <w:rsid w:val="68EF0181"/>
    <w:rsid w:val="68F242B5"/>
    <w:rsid w:val="690BEECB"/>
    <w:rsid w:val="69124141"/>
    <w:rsid w:val="69236C11"/>
    <w:rsid w:val="6925A36A"/>
    <w:rsid w:val="692ADC03"/>
    <w:rsid w:val="693421F4"/>
    <w:rsid w:val="694CB138"/>
    <w:rsid w:val="694D3E5D"/>
    <w:rsid w:val="6958A94B"/>
    <w:rsid w:val="69636AD7"/>
    <w:rsid w:val="6965FB64"/>
    <w:rsid w:val="6967AD68"/>
    <w:rsid w:val="696DD310"/>
    <w:rsid w:val="69703331"/>
    <w:rsid w:val="6978EE49"/>
    <w:rsid w:val="697AFA7A"/>
    <w:rsid w:val="697FBCE9"/>
    <w:rsid w:val="6987FDC4"/>
    <w:rsid w:val="699AB8F2"/>
    <w:rsid w:val="699CD376"/>
    <w:rsid w:val="69A456B0"/>
    <w:rsid w:val="69AD726B"/>
    <w:rsid w:val="69ADAC96"/>
    <w:rsid w:val="69AF28AC"/>
    <w:rsid w:val="69B657E5"/>
    <w:rsid w:val="69BBC116"/>
    <w:rsid w:val="6A0A2A0F"/>
    <w:rsid w:val="6A11116B"/>
    <w:rsid w:val="6A29301C"/>
    <w:rsid w:val="6A2A7D88"/>
    <w:rsid w:val="6A36264C"/>
    <w:rsid w:val="6A4B2D3C"/>
    <w:rsid w:val="6A4C648E"/>
    <w:rsid w:val="6A4D0A55"/>
    <w:rsid w:val="6A5235DD"/>
    <w:rsid w:val="6A59A4B0"/>
    <w:rsid w:val="6A5AF2BB"/>
    <w:rsid w:val="6A60E79A"/>
    <w:rsid w:val="6A76417B"/>
    <w:rsid w:val="6A7BA158"/>
    <w:rsid w:val="6A925F49"/>
    <w:rsid w:val="6AAC535A"/>
    <w:rsid w:val="6AB39F46"/>
    <w:rsid w:val="6AB9F423"/>
    <w:rsid w:val="6AC272DB"/>
    <w:rsid w:val="6ACACFDE"/>
    <w:rsid w:val="6ACE026F"/>
    <w:rsid w:val="6AD24036"/>
    <w:rsid w:val="6AD9616E"/>
    <w:rsid w:val="6AD9E106"/>
    <w:rsid w:val="6AE8FF2B"/>
    <w:rsid w:val="6AF475C6"/>
    <w:rsid w:val="6B0DA4B2"/>
    <w:rsid w:val="6B2291EF"/>
    <w:rsid w:val="6B2A3437"/>
    <w:rsid w:val="6B379D10"/>
    <w:rsid w:val="6B397A40"/>
    <w:rsid w:val="6B4B7F7B"/>
    <w:rsid w:val="6B503B7C"/>
    <w:rsid w:val="6B55549F"/>
    <w:rsid w:val="6B587EDB"/>
    <w:rsid w:val="6B66DD15"/>
    <w:rsid w:val="6B68D44B"/>
    <w:rsid w:val="6B6F5D4D"/>
    <w:rsid w:val="6B8977F8"/>
    <w:rsid w:val="6B936E62"/>
    <w:rsid w:val="6B95F3CD"/>
    <w:rsid w:val="6B9824C6"/>
    <w:rsid w:val="6B9C7013"/>
    <w:rsid w:val="6B9DDBEA"/>
    <w:rsid w:val="6BA10DB6"/>
    <w:rsid w:val="6BB6BFE7"/>
    <w:rsid w:val="6BBA5D08"/>
    <w:rsid w:val="6BBE5709"/>
    <w:rsid w:val="6BBEC36A"/>
    <w:rsid w:val="6BCAC2FD"/>
    <w:rsid w:val="6BCFBC29"/>
    <w:rsid w:val="6BD25225"/>
    <w:rsid w:val="6BDC9370"/>
    <w:rsid w:val="6BE7ED93"/>
    <w:rsid w:val="6BECA923"/>
    <w:rsid w:val="6BF2F5FF"/>
    <w:rsid w:val="6BFD872A"/>
    <w:rsid w:val="6C02367A"/>
    <w:rsid w:val="6C058732"/>
    <w:rsid w:val="6C07D808"/>
    <w:rsid w:val="6C237276"/>
    <w:rsid w:val="6C282BDB"/>
    <w:rsid w:val="6C4DE809"/>
    <w:rsid w:val="6C7A4F18"/>
    <w:rsid w:val="6C8A6BE1"/>
    <w:rsid w:val="6C9359FE"/>
    <w:rsid w:val="6CA11AC9"/>
    <w:rsid w:val="6CA3A466"/>
    <w:rsid w:val="6CA6CC22"/>
    <w:rsid w:val="6CAC169E"/>
    <w:rsid w:val="6CB7A63E"/>
    <w:rsid w:val="6CB850CC"/>
    <w:rsid w:val="6CBA9F00"/>
    <w:rsid w:val="6CC09E2B"/>
    <w:rsid w:val="6CC52FF5"/>
    <w:rsid w:val="6CC67310"/>
    <w:rsid w:val="6CC70CF4"/>
    <w:rsid w:val="6CCF59C1"/>
    <w:rsid w:val="6CFF46DD"/>
    <w:rsid w:val="6D29C2AC"/>
    <w:rsid w:val="6D2DEF1D"/>
    <w:rsid w:val="6D3AB373"/>
    <w:rsid w:val="6D4E38C8"/>
    <w:rsid w:val="6D5C5DD5"/>
    <w:rsid w:val="6D94077B"/>
    <w:rsid w:val="6DAC8B38"/>
    <w:rsid w:val="6DBE0EA1"/>
    <w:rsid w:val="6DC1B683"/>
    <w:rsid w:val="6DCD118A"/>
    <w:rsid w:val="6DD6E204"/>
    <w:rsid w:val="6DD73F9F"/>
    <w:rsid w:val="6DF49CA1"/>
    <w:rsid w:val="6DFD5835"/>
    <w:rsid w:val="6DFE770D"/>
    <w:rsid w:val="6E0453B7"/>
    <w:rsid w:val="6E0C8FF4"/>
    <w:rsid w:val="6E145CD3"/>
    <w:rsid w:val="6E147672"/>
    <w:rsid w:val="6E177AF4"/>
    <w:rsid w:val="6E1ED17C"/>
    <w:rsid w:val="6E2E42F1"/>
    <w:rsid w:val="6E36BBFF"/>
    <w:rsid w:val="6E38EF37"/>
    <w:rsid w:val="6E3E4D79"/>
    <w:rsid w:val="6E630127"/>
    <w:rsid w:val="6E740668"/>
    <w:rsid w:val="6E815822"/>
    <w:rsid w:val="6E9243DD"/>
    <w:rsid w:val="6E92ABC0"/>
    <w:rsid w:val="6E96B18A"/>
    <w:rsid w:val="6E9C00CE"/>
    <w:rsid w:val="6EA0F69B"/>
    <w:rsid w:val="6EA5C42F"/>
    <w:rsid w:val="6EA9E186"/>
    <w:rsid w:val="6EA9E21B"/>
    <w:rsid w:val="6EBE4D44"/>
    <w:rsid w:val="6EBE82B6"/>
    <w:rsid w:val="6EC0A661"/>
    <w:rsid w:val="6EC4B283"/>
    <w:rsid w:val="6ECA690A"/>
    <w:rsid w:val="6ED72540"/>
    <w:rsid w:val="6EE4073D"/>
    <w:rsid w:val="6EF7FF94"/>
    <w:rsid w:val="6EF82F96"/>
    <w:rsid w:val="6F10254D"/>
    <w:rsid w:val="6F17EFAB"/>
    <w:rsid w:val="6F183E6A"/>
    <w:rsid w:val="6F29B749"/>
    <w:rsid w:val="6F36A6DE"/>
    <w:rsid w:val="6F3B27AA"/>
    <w:rsid w:val="6F3C5227"/>
    <w:rsid w:val="6F3C7D4A"/>
    <w:rsid w:val="6F5C52E8"/>
    <w:rsid w:val="6F62F445"/>
    <w:rsid w:val="6F646BCE"/>
    <w:rsid w:val="6F647204"/>
    <w:rsid w:val="6F662E19"/>
    <w:rsid w:val="6F66F556"/>
    <w:rsid w:val="6F6AB257"/>
    <w:rsid w:val="6F71901E"/>
    <w:rsid w:val="6F729468"/>
    <w:rsid w:val="6F78DEC4"/>
    <w:rsid w:val="6F92B92D"/>
    <w:rsid w:val="6FA5F30A"/>
    <w:rsid w:val="6FA8E1D6"/>
    <w:rsid w:val="6FADF0CD"/>
    <w:rsid w:val="6FB3EAF0"/>
    <w:rsid w:val="6FCFAC86"/>
    <w:rsid w:val="6FD605E8"/>
    <w:rsid w:val="6FE68B6B"/>
    <w:rsid w:val="6FECBA2E"/>
    <w:rsid w:val="6FF3E086"/>
    <w:rsid w:val="6FF9944F"/>
    <w:rsid w:val="7002343A"/>
    <w:rsid w:val="7025FA63"/>
    <w:rsid w:val="702C961F"/>
    <w:rsid w:val="705D30E5"/>
    <w:rsid w:val="70800A56"/>
    <w:rsid w:val="70801238"/>
    <w:rsid w:val="708AA0CC"/>
    <w:rsid w:val="708E1D6F"/>
    <w:rsid w:val="709A83B4"/>
    <w:rsid w:val="709FDFE5"/>
    <w:rsid w:val="70A7FCD6"/>
    <w:rsid w:val="70B27040"/>
    <w:rsid w:val="70BE00D3"/>
    <w:rsid w:val="70BFCFF4"/>
    <w:rsid w:val="70D4FBAA"/>
    <w:rsid w:val="70DB43B2"/>
    <w:rsid w:val="70E424E7"/>
    <w:rsid w:val="70F10D99"/>
    <w:rsid w:val="7100C771"/>
    <w:rsid w:val="710DEEBE"/>
    <w:rsid w:val="711955C9"/>
    <w:rsid w:val="711C3509"/>
    <w:rsid w:val="714245CB"/>
    <w:rsid w:val="7163F588"/>
    <w:rsid w:val="7167A119"/>
    <w:rsid w:val="716A7F57"/>
    <w:rsid w:val="7170B7A1"/>
    <w:rsid w:val="71817BEA"/>
    <w:rsid w:val="71890E41"/>
    <w:rsid w:val="7196F718"/>
    <w:rsid w:val="719D8D30"/>
    <w:rsid w:val="71AAAC2C"/>
    <w:rsid w:val="71B287C0"/>
    <w:rsid w:val="71C2DA8A"/>
    <w:rsid w:val="71C4ED51"/>
    <w:rsid w:val="71CCE6FC"/>
    <w:rsid w:val="71D3D580"/>
    <w:rsid w:val="71FD0911"/>
    <w:rsid w:val="72004DF2"/>
    <w:rsid w:val="7205383F"/>
    <w:rsid w:val="7210AFCB"/>
    <w:rsid w:val="7219EAC8"/>
    <w:rsid w:val="721B0220"/>
    <w:rsid w:val="721D3504"/>
    <w:rsid w:val="72231D59"/>
    <w:rsid w:val="722D5222"/>
    <w:rsid w:val="7236A49C"/>
    <w:rsid w:val="72543240"/>
    <w:rsid w:val="72684A23"/>
    <w:rsid w:val="726DA8DD"/>
    <w:rsid w:val="7274024C"/>
    <w:rsid w:val="727806EE"/>
    <w:rsid w:val="727BA312"/>
    <w:rsid w:val="727D89F4"/>
    <w:rsid w:val="72805AB5"/>
    <w:rsid w:val="7290C04E"/>
    <w:rsid w:val="729CDFA0"/>
    <w:rsid w:val="72A978D1"/>
    <w:rsid w:val="72BB109B"/>
    <w:rsid w:val="72BCA1C5"/>
    <w:rsid w:val="72C4512C"/>
    <w:rsid w:val="72CDED13"/>
    <w:rsid w:val="72D13E65"/>
    <w:rsid w:val="72D26CA8"/>
    <w:rsid w:val="72D60E92"/>
    <w:rsid w:val="72D6A903"/>
    <w:rsid w:val="72D87EEE"/>
    <w:rsid w:val="72DE9B84"/>
    <w:rsid w:val="72F36594"/>
    <w:rsid w:val="72F609A5"/>
    <w:rsid w:val="72FAD301"/>
    <w:rsid w:val="7302A141"/>
    <w:rsid w:val="7302C2A0"/>
    <w:rsid w:val="731AD0B8"/>
    <w:rsid w:val="73240F83"/>
    <w:rsid w:val="732BAA52"/>
    <w:rsid w:val="73385FBF"/>
    <w:rsid w:val="733ED89A"/>
    <w:rsid w:val="7356BD6A"/>
    <w:rsid w:val="735DBA3A"/>
    <w:rsid w:val="737632A1"/>
    <w:rsid w:val="738C357D"/>
    <w:rsid w:val="73A90C43"/>
    <w:rsid w:val="73C00897"/>
    <w:rsid w:val="73D28291"/>
    <w:rsid w:val="73E19CB4"/>
    <w:rsid w:val="73EBB480"/>
    <w:rsid w:val="73FF8A16"/>
    <w:rsid w:val="740576D3"/>
    <w:rsid w:val="7446A200"/>
    <w:rsid w:val="744E0514"/>
    <w:rsid w:val="74525053"/>
    <w:rsid w:val="7452E5F1"/>
    <w:rsid w:val="7452EC04"/>
    <w:rsid w:val="745532F3"/>
    <w:rsid w:val="7456810B"/>
    <w:rsid w:val="745F67EB"/>
    <w:rsid w:val="746062BA"/>
    <w:rsid w:val="74744487"/>
    <w:rsid w:val="7477D6CE"/>
    <w:rsid w:val="74929E41"/>
    <w:rsid w:val="7493D589"/>
    <w:rsid w:val="749C3E6E"/>
    <w:rsid w:val="74A4E0E1"/>
    <w:rsid w:val="74A7336F"/>
    <w:rsid w:val="74A81B2D"/>
    <w:rsid w:val="74A98BF3"/>
    <w:rsid w:val="74B3EABE"/>
    <w:rsid w:val="74B6F202"/>
    <w:rsid w:val="74D875C6"/>
    <w:rsid w:val="74DBC04E"/>
    <w:rsid w:val="74E021BC"/>
    <w:rsid w:val="74E1EEFC"/>
    <w:rsid w:val="74EC725F"/>
    <w:rsid w:val="74F11F58"/>
    <w:rsid w:val="74FC3362"/>
    <w:rsid w:val="75070E49"/>
    <w:rsid w:val="750B9F44"/>
    <w:rsid w:val="750D829D"/>
    <w:rsid w:val="751A1519"/>
    <w:rsid w:val="754063C1"/>
    <w:rsid w:val="75470569"/>
    <w:rsid w:val="754EAFC7"/>
    <w:rsid w:val="7555B23F"/>
    <w:rsid w:val="75725E98"/>
    <w:rsid w:val="7575451B"/>
    <w:rsid w:val="75800145"/>
    <w:rsid w:val="75829D86"/>
    <w:rsid w:val="7585DFC1"/>
    <w:rsid w:val="758A6849"/>
    <w:rsid w:val="758CB80A"/>
    <w:rsid w:val="758D6C11"/>
    <w:rsid w:val="75926C31"/>
    <w:rsid w:val="75B49D2D"/>
    <w:rsid w:val="75B57E34"/>
    <w:rsid w:val="75C34811"/>
    <w:rsid w:val="75CCAB1B"/>
    <w:rsid w:val="75CDBC2C"/>
    <w:rsid w:val="75D0351E"/>
    <w:rsid w:val="75D444F4"/>
    <w:rsid w:val="75E3C800"/>
    <w:rsid w:val="7606553A"/>
    <w:rsid w:val="760F0DE5"/>
    <w:rsid w:val="761304A8"/>
    <w:rsid w:val="7614BDE2"/>
    <w:rsid w:val="7615C5A7"/>
    <w:rsid w:val="7617E5C7"/>
    <w:rsid w:val="7641CD5C"/>
    <w:rsid w:val="76494162"/>
    <w:rsid w:val="7652A9BC"/>
    <w:rsid w:val="76592447"/>
    <w:rsid w:val="766ACE97"/>
    <w:rsid w:val="766B5CE2"/>
    <w:rsid w:val="766BEF41"/>
    <w:rsid w:val="768549A5"/>
    <w:rsid w:val="768A450E"/>
    <w:rsid w:val="76920F8D"/>
    <w:rsid w:val="7696C056"/>
    <w:rsid w:val="76AAAA02"/>
    <w:rsid w:val="76AE1135"/>
    <w:rsid w:val="76BE75FD"/>
    <w:rsid w:val="76C03B81"/>
    <w:rsid w:val="76C6B049"/>
    <w:rsid w:val="76DE5278"/>
    <w:rsid w:val="76DF6B79"/>
    <w:rsid w:val="76E57515"/>
    <w:rsid w:val="76E73F25"/>
    <w:rsid w:val="76ED9BAB"/>
    <w:rsid w:val="7718BB97"/>
    <w:rsid w:val="771D7950"/>
    <w:rsid w:val="77235103"/>
    <w:rsid w:val="7726A296"/>
    <w:rsid w:val="77438866"/>
    <w:rsid w:val="776DE231"/>
    <w:rsid w:val="77805F87"/>
    <w:rsid w:val="7783AB92"/>
    <w:rsid w:val="77861CE0"/>
    <w:rsid w:val="778A19F6"/>
    <w:rsid w:val="7793B5C9"/>
    <w:rsid w:val="77AF225B"/>
    <w:rsid w:val="77B16EDA"/>
    <w:rsid w:val="77B5EEB8"/>
    <w:rsid w:val="77B9B2AB"/>
    <w:rsid w:val="77BCD498"/>
    <w:rsid w:val="77C650A4"/>
    <w:rsid w:val="77C8DBC0"/>
    <w:rsid w:val="77CD86A6"/>
    <w:rsid w:val="77DA4780"/>
    <w:rsid w:val="77DF2424"/>
    <w:rsid w:val="77EDC077"/>
    <w:rsid w:val="77EEE66B"/>
    <w:rsid w:val="77FD805B"/>
    <w:rsid w:val="77FFCEA1"/>
    <w:rsid w:val="780FD0DD"/>
    <w:rsid w:val="782F7516"/>
    <w:rsid w:val="7842DB92"/>
    <w:rsid w:val="7845CA32"/>
    <w:rsid w:val="784637DD"/>
    <w:rsid w:val="784B4AD1"/>
    <w:rsid w:val="78534304"/>
    <w:rsid w:val="785402A1"/>
    <w:rsid w:val="785EE799"/>
    <w:rsid w:val="786142F1"/>
    <w:rsid w:val="786279CF"/>
    <w:rsid w:val="7881B902"/>
    <w:rsid w:val="788E1B01"/>
    <w:rsid w:val="78A1E6D8"/>
    <w:rsid w:val="78B39A09"/>
    <w:rsid w:val="78BB215C"/>
    <w:rsid w:val="78BE0E62"/>
    <w:rsid w:val="78C84FC1"/>
    <w:rsid w:val="78D0FD12"/>
    <w:rsid w:val="78D1EC01"/>
    <w:rsid w:val="78ECC82B"/>
    <w:rsid w:val="79170799"/>
    <w:rsid w:val="791C3005"/>
    <w:rsid w:val="791F0444"/>
    <w:rsid w:val="791FB167"/>
    <w:rsid w:val="79202CD6"/>
    <w:rsid w:val="79245DDB"/>
    <w:rsid w:val="79270B59"/>
    <w:rsid w:val="7928B442"/>
    <w:rsid w:val="793560B9"/>
    <w:rsid w:val="793EAD4C"/>
    <w:rsid w:val="79505C81"/>
    <w:rsid w:val="7951509D"/>
    <w:rsid w:val="79554E15"/>
    <w:rsid w:val="79559BE7"/>
    <w:rsid w:val="795B6ECC"/>
    <w:rsid w:val="796436FB"/>
    <w:rsid w:val="7970F3BF"/>
    <w:rsid w:val="797B11FF"/>
    <w:rsid w:val="797D74C4"/>
    <w:rsid w:val="798ABF41"/>
    <w:rsid w:val="798AC5D5"/>
    <w:rsid w:val="798D1A44"/>
    <w:rsid w:val="799F6045"/>
    <w:rsid w:val="79A7092E"/>
    <w:rsid w:val="79AEF87E"/>
    <w:rsid w:val="79B53AF8"/>
    <w:rsid w:val="79CB8264"/>
    <w:rsid w:val="79CD5D3F"/>
    <w:rsid w:val="79D05DBD"/>
    <w:rsid w:val="79E7E66B"/>
    <w:rsid w:val="79FFDC78"/>
    <w:rsid w:val="7A1B5F06"/>
    <w:rsid w:val="7A2406D5"/>
    <w:rsid w:val="7A2F0C4E"/>
    <w:rsid w:val="7A4CB9A9"/>
    <w:rsid w:val="7A5247F8"/>
    <w:rsid w:val="7A5A8244"/>
    <w:rsid w:val="7A61CDCB"/>
    <w:rsid w:val="7A650849"/>
    <w:rsid w:val="7A729701"/>
    <w:rsid w:val="7A75EF96"/>
    <w:rsid w:val="7A7F9435"/>
    <w:rsid w:val="7A7FE692"/>
    <w:rsid w:val="7A9680FB"/>
    <w:rsid w:val="7AA59059"/>
    <w:rsid w:val="7AAF4AF9"/>
    <w:rsid w:val="7AB4B8C9"/>
    <w:rsid w:val="7AB7A8C3"/>
    <w:rsid w:val="7AC47626"/>
    <w:rsid w:val="7AC5913E"/>
    <w:rsid w:val="7ACBC9BF"/>
    <w:rsid w:val="7ADCFE10"/>
    <w:rsid w:val="7ADE182A"/>
    <w:rsid w:val="7AE0F098"/>
    <w:rsid w:val="7AE81E85"/>
    <w:rsid w:val="7AF9442E"/>
    <w:rsid w:val="7B074501"/>
    <w:rsid w:val="7B133D6E"/>
    <w:rsid w:val="7B1CBDF3"/>
    <w:rsid w:val="7B311049"/>
    <w:rsid w:val="7B361057"/>
    <w:rsid w:val="7B3A45D2"/>
    <w:rsid w:val="7B3AB6E4"/>
    <w:rsid w:val="7B49B05D"/>
    <w:rsid w:val="7B4B6248"/>
    <w:rsid w:val="7B52F4FE"/>
    <w:rsid w:val="7B5C0FBB"/>
    <w:rsid w:val="7B6D58F3"/>
    <w:rsid w:val="7B794C2D"/>
    <w:rsid w:val="7B7B2423"/>
    <w:rsid w:val="7B7CB0F3"/>
    <w:rsid w:val="7B88DDB3"/>
    <w:rsid w:val="7B9602AC"/>
    <w:rsid w:val="7BA16352"/>
    <w:rsid w:val="7BB9D4C0"/>
    <w:rsid w:val="7BC4EA48"/>
    <w:rsid w:val="7BE5B5DE"/>
    <w:rsid w:val="7BF28EA7"/>
    <w:rsid w:val="7BF6F399"/>
    <w:rsid w:val="7C0134A3"/>
    <w:rsid w:val="7C0C4CB3"/>
    <w:rsid w:val="7C19759E"/>
    <w:rsid w:val="7C1DF5F4"/>
    <w:rsid w:val="7C4B0C12"/>
    <w:rsid w:val="7C4B4475"/>
    <w:rsid w:val="7C4E9BCA"/>
    <w:rsid w:val="7C6DB72C"/>
    <w:rsid w:val="7C7C1F3D"/>
    <w:rsid w:val="7C94A626"/>
    <w:rsid w:val="7C95286D"/>
    <w:rsid w:val="7C964635"/>
    <w:rsid w:val="7CA928E9"/>
    <w:rsid w:val="7CB1F48E"/>
    <w:rsid w:val="7CB86021"/>
    <w:rsid w:val="7CB9FF2C"/>
    <w:rsid w:val="7CBD55DA"/>
    <w:rsid w:val="7CC0B44B"/>
    <w:rsid w:val="7CD8FC1E"/>
    <w:rsid w:val="7CE1D212"/>
    <w:rsid w:val="7CF1A494"/>
    <w:rsid w:val="7CF9A1E8"/>
    <w:rsid w:val="7D0933FF"/>
    <w:rsid w:val="7D0C55AA"/>
    <w:rsid w:val="7D125AD4"/>
    <w:rsid w:val="7D273F07"/>
    <w:rsid w:val="7D35890B"/>
    <w:rsid w:val="7D4EB7F8"/>
    <w:rsid w:val="7D577F9A"/>
    <w:rsid w:val="7D5E3C16"/>
    <w:rsid w:val="7D606D7D"/>
    <w:rsid w:val="7D7E94D6"/>
    <w:rsid w:val="7D9AB203"/>
    <w:rsid w:val="7D9F85F3"/>
    <w:rsid w:val="7DA4BE2F"/>
    <w:rsid w:val="7DACDE40"/>
    <w:rsid w:val="7DC3EF60"/>
    <w:rsid w:val="7DCC717D"/>
    <w:rsid w:val="7DD7F8E9"/>
    <w:rsid w:val="7DDCE799"/>
    <w:rsid w:val="7DEC9588"/>
    <w:rsid w:val="7E028785"/>
    <w:rsid w:val="7E0CA26D"/>
    <w:rsid w:val="7E0E0DC1"/>
    <w:rsid w:val="7E14366A"/>
    <w:rsid w:val="7E183EFE"/>
    <w:rsid w:val="7E37B8D2"/>
    <w:rsid w:val="7E3836DA"/>
    <w:rsid w:val="7E427E09"/>
    <w:rsid w:val="7E575BEF"/>
    <w:rsid w:val="7E59C5E8"/>
    <w:rsid w:val="7E6E1957"/>
    <w:rsid w:val="7E77E8F1"/>
    <w:rsid w:val="7E91E344"/>
    <w:rsid w:val="7E92DAFF"/>
    <w:rsid w:val="7EB38939"/>
    <w:rsid w:val="7EC5EF96"/>
    <w:rsid w:val="7EDC9134"/>
    <w:rsid w:val="7EF6CFB2"/>
    <w:rsid w:val="7EF87060"/>
    <w:rsid w:val="7F09E69E"/>
    <w:rsid w:val="7F0A1709"/>
    <w:rsid w:val="7F0E39B0"/>
    <w:rsid w:val="7F18B884"/>
    <w:rsid w:val="7F1A0B44"/>
    <w:rsid w:val="7F30124B"/>
    <w:rsid w:val="7F3E0DA1"/>
    <w:rsid w:val="7F3E6D7D"/>
    <w:rsid w:val="7F48332F"/>
    <w:rsid w:val="7F617FD3"/>
    <w:rsid w:val="7F62A48A"/>
    <w:rsid w:val="7F6D6DEC"/>
    <w:rsid w:val="7F853084"/>
    <w:rsid w:val="7F93AA32"/>
    <w:rsid w:val="7F9B434D"/>
    <w:rsid w:val="7F9BE501"/>
    <w:rsid w:val="7FA16FE4"/>
    <w:rsid w:val="7FA54ABB"/>
    <w:rsid w:val="7FD60E79"/>
    <w:rsid w:val="7FDAECCD"/>
    <w:rsid w:val="7FDB6645"/>
    <w:rsid w:val="7FE85B33"/>
    <w:rsid w:val="7FF189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DBB8851"/>
  <w15:docId w15:val="{006DADC2-8221-4A7A-BB45-DFFFAE05F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j-normal">
    <w:name w:val="oj-normal"/>
    <w:basedOn w:val="Normal"/>
    <w:rsid w:val="00A777DD"/>
    <w:pPr>
      <w:spacing w:before="100" w:beforeAutospacing="1" w:after="100" w:afterAutospacing="1"/>
      <w:jc w:val="left"/>
    </w:pPr>
    <w:rPr>
      <w:rFonts w:eastAsia="Times New Roman"/>
      <w:szCs w:val="24"/>
      <w:lang w:eastAsia="en-IE"/>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rsid w:val="00A777DD"/>
    <w:pPr>
      <w:spacing w:before="0" w:after="200" w:line="276" w:lineRule="auto"/>
      <w:ind w:left="720"/>
      <w:contextualSpacing/>
      <w:jc w:val="left"/>
    </w:pPr>
    <w:rPr>
      <w:rFonts w:asciiTheme="minorHAnsi" w:hAnsiTheme="minorHAnsi" w:cstheme="minorBidi"/>
      <w:sz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A777DD"/>
    <w:pPr>
      <w:spacing w:before="0" w:after="160" w:line="240" w:lineRule="exact"/>
    </w:pPr>
    <w:rPr>
      <w:rFonts w:asciiTheme="minorHAnsi" w:hAnsiTheme="minorHAnsi" w:cstheme="minorBidi"/>
      <w:sz w:val="22"/>
      <w:vertAlign w:val="superscript"/>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sid w:val="00A777DD"/>
    <w:rPr>
      <w:lang w:val="fr-FR"/>
    </w:rPr>
  </w:style>
  <w:style w:type="table" w:styleId="TableGrid">
    <w:name w:val="Table Grid"/>
    <w:basedOn w:val="TableNormal"/>
    <w:uiPriority w:val="39"/>
    <w:rsid w:val="00A777DD"/>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ide">
    <w:name w:val="Conside"/>
    <w:basedOn w:val="Normal"/>
    <w:rsid w:val="00816B0E"/>
    <w:pPr>
      <w:spacing w:line="276" w:lineRule="auto"/>
      <w:ind w:left="360"/>
      <w:contextualSpacing/>
    </w:pPr>
    <w:rPr>
      <w:szCs w:val="24"/>
      <w:lang w:eastAsia="ja-JP"/>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A2751"/>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3428BE"/>
    <w:rPr>
      <w:b/>
      <w:bCs/>
    </w:rPr>
  </w:style>
  <w:style w:type="character" w:customStyle="1" w:styleId="CommentSubjectChar">
    <w:name w:val="Comment Subject Char"/>
    <w:basedOn w:val="CommentTextChar"/>
    <w:link w:val="CommentSubject"/>
    <w:uiPriority w:val="99"/>
    <w:semiHidden/>
    <w:rsid w:val="003428BE"/>
    <w:rPr>
      <w:rFonts w:ascii="Times New Roman" w:hAnsi="Times New Roman" w:cs="Times New Roman"/>
      <w:b/>
      <w:bCs/>
      <w:sz w:val="20"/>
      <w:szCs w:val="20"/>
      <w:lang w:val="fr-FR"/>
    </w:rPr>
  </w:style>
  <w:style w:type="character" w:customStyle="1" w:styleId="Mention1">
    <w:name w:val="Mention1"/>
    <w:basedOn w:val="DefaultParagraphFont"/>
    <w:uiPriority w:val="99"/>
    <w:unhideWhenUsed/>
    <w:rsid w:val="008D1476"/>
    <w:rPr>
      <w:color w:val="2B579A"/>
      <w:shd w:val="clear" w:color="auto" w:fill="E1DFDD"/>
    </w:rPr>
  </w:style>
  <w:style w:type="paragraph" w:styleId="ListBullet">
    <w:name w:val="List Bullet"/>
    <w:basedOn w:val="Normal"/>
    <w:uiPriority w:val="99"/>
    <w:semiHidden/>
    <w:unhideWhenUsed/>
    <w:rsid w:val="00162E3A"/>
    <w:pPr>
      <w:numPr>
        <w:numId w:val="1"/>
      </w:numPr>
      <w:contextualSpacing/>
    </w:pPr>
  </w:style>
  <w:style w:type="paragraph" w:styleId="ListBullet2">
    <w:name w:val="List Bullet 2"/>
    <w:basedOn w:val="Normal"/>
    <w:uiPriority w:val="99"/>
    <w:semiHidden/>
    <w:unhideWhenUsed/>
    <w:rsid w:val="00162E3A"/>
    <w:pPr>
      <w:numPr>
        <w:numId w:val="2"/>
      </w:numPr>
      <w:contextualSpacing/>
    </w:pPr>
  </w:style>
  <w:style w:type="paragraph" w:styleId="ListBullet3">
    <w:name w:val="List Bullet 3"/>
    <w:basedOn w:val="Normal"/>
    <w:uiPriority w:val="99"/>
    <w:semiHidden/>
    <w:unhideWhenUsed/>
    <w:rsid w:val="00162E3A"/>
    <w:pPr>
      <w:numPr>
        <w:numId w:val="3"/>
      </w:numPr>
      <w:contextualSpacing/>
    </w:pPr>
  </w:style>
  <w:style w:type="paragraph" w:styleId="ListBullet4">
    <w:name w:val="List Bullet 4"/>
    <w:basedOn w:val="Normal"/>
    <w:uiPriority w:val="99"/>
    <w:semiHidden/>
    <w:unhideWhenUsed/>
    <w:rsid w:val="00162E3A"/>
    <w:pPr>
      <w:numPr>
        <w:numId w:val="4"/>
      </w:numPr>
      <w:contextualSpacing/>
    </w:pPr>
  </w:style>
  <w:style w:type="character" w:customStyle="1" w:styleId="normaltextrun">
    <w:name w:val="normaltextrun"/>
    <w:basedOn w:val="DefaultParagraphFont"/>
    <w:rsid w:val="000B4595"/>
  </w:style>
  <w:style w:type="character" w:customStyle="1" w:styleId="findhit">
    <w:name w:val="findhit"/>
    <w:basedOn w:val="DefaultParagraphFont"/>
    <w:rsid w:val="000B4595"/>
  </w:style>
  <w:style w:type="character" w:customStyle="1" w:styleId="cf01">
    <w:name w:val="cf01"/>
    <w:basedOn w:val="DefaultParagraphFont"/>
    <w:rsid w:val="00905C75"/>
    <w:rPr>
      <w:rFonts w:ascii="Segoe UI" w:hAnsi="Segoe UI" w:cs="Segoe UI" w:hint="default"/>
      <w:sz w:val="18"/>
      <w:szCs w:val="18"/>
    </w:rPr>
  </w:style>
  <w:style w:type="character" w:styleId="Hyperlink">
    <w:name w:val="Hyperlink"/>
    <w:basedOn w:val="DefaultParagraphFont"/>
    <w:uiPriority w:val="99"/>
    <w:unhideWhenUsed/>
    <w:rsid w:val="00F62A4A"/>
    <w:rPr>
      <w:color w:val="0000FF" w:themeColor="hyperlink"/>
      <w:u w:val="single"/>
    </w:rPr>
  </w:style>
  <w:style w:type="paragraph" w:customStyle="1" w:styleId="Considerant">
    <w:name w:val="Considerant"/>
    <w:basedOn w:val="Point0number"/>
    <w:rsid w:val="0070528D"/>
    <w:rPr>
      <w:lang w:eastAsia="ja-JP"/>
    </w:rPr>
  </w:style>
  <w:style w:type="character" w:customStyle="1" w:styleId="UnresolvedMention1">
    <w:name w:val="Unresolved Mention1"/>
    <w:basedOn w:val="DefaultParagraphFont"/>
    <w:uiPriority w:val="99"/>
    <w:semiHidden/>
    <w:unhideWhenUsed/>
    <w:rsid w:val="00D04DB2"/>
    <w:rPr>
      <w:color w:val="605E5C"/>
      <w:shd w:val="clear" w:color="auto" w:fill="E1DFDD"/>
    </w:rPr>
  </w:style>
  <w:style w:type="paragraph" w:customStyle="1" w:styleId="LegalNumPar">
    <w:name w:val="LegalNumPar"/>
    <w:basedOn w:val="Normal"/>
    <w:rsid w:val="003F7970"/>
    <w:pPr>
      <w:numPr>
        <w:numId w:val="5"/>
      </w:numPr>
      <w:spacing w:line="360" w:lineRule="auto"/>
    </w:pPr>
  </w:style>
  <w:style w:type="paragraph" w:customStyle="1" w:styleId="LegalNumPar2">
    <w:name w:val="LegalNumPar2"/>
    <w:basedOn w:val="Normal"/>
    <w:rsid w:val="003F7970"/>
    <w:pPr>
      <w:numPr>
        <w:ilvl w:val="1"/>
        <w:numId w:val="5"/>
      </w:numPr>
      <w:spacing w:line="360" w:lineRule="auto"/>
    </w:pPr>
  </w:style>
  <w:style w:type="paragraph" w:customStyle="1" w:styleId="LegalNumPar3">
    <w:name w:val="LegalNumPar3"/>
    <w:basedOn w:val="Normal"/>
    <w:rsid w:val="003F7970"/>
    <w:pPr>
      <w:numPr>
        <w:ilvl w:val="2"/>
        <w:numId w:val="5"/>
      </w:numPr>
      <w:spacing w:line="360" w:lineRule="auto"/>
    </w:pPr>
  </w:style>
  <w:style w:type="character" w:customStyle="1" w:styleId="Mention2">
    <w:name w:val="Mention2"/>
    <w:basedOn w:val="DefaultParagraphFont"/>
    <w:uiPriority w:val="99"/>
    <w:unhideWhenUsed/>
    <w:rsid w:val="00180331"/>
    <w:rPr>
      <w:color w:val="2B579A"/>
      <w:shd w:val="clear" w:color="auto" w:fill="E1DFDD"/>
    </w:rPr>
  </w:style>
  <w:style w:type="character" w:customStyle="1" w:styleId="UnresolvedMention2">
    <w:name w:val="Unresolved Mention2"/>
    <w:basedOn w:val="DefaultParagraphFont"/>
    <w:uiPriority w:val="99"/>
    <w:semiHidden/>
    <w:unhideWhenUsed/>
    <w:rsid w:val="007466B1"/>
    <w:rPr>
      <w:color w:val="605E5C"/>
      <w:shd w:val="clear" w:color="auto" w:fill="E1DFDD"/>
    </w:rPr>
  </w:style>
  <w:style w:type="paragraph" w:customStyle="1" w:styleId="Tire0">
    <w:name w:val="Tire 0"/>
    <w:basedOn w:val="Normal"/>
    <w:rsid w:val="00D62272"/>
    <w:pPr>
      <w:numPr>
        <w:numId w:val="6"/>
      </w:numPr>
      <w:contextualSpacing/>
    </w:pPr>
    <w:rPr>
      <w:lang w:eastAsia="ja-JP"/>
    </w:rPr>
  </w:style>
  <w:style w:type="paragraph" w:customStyle="1" w:styleId="FootnoteText1">
    <w:name w:val="Footnote Text1"/>
    <w:basedOn w:val="Normal"/>
    <w:next w:val="FootnoteText"/>
    <w:uiPriority w:val="99"/>
    <w:unhideWhenUsed/>
    <w:rsid w:val="00E170F5"/>
    <w:pPr>
      <w:spacing w:before="0" w:after="0"/>
      <w:jc w:val="left"/>
    </w:pPr>
    <w:rPr>
      <w:rFonts w:ascii="Aptos" w:hAnsi="Aptos" w:cs="Arial"/>
      <w:sz w:val="20"/>
      <w:szCs w:val="20"/>
    </w:rPr>
  </w:style>
  <w:style w:type="table" w:customStyle="1" w:styleId="TableGrid1">
    <w:name w:val="Table Grid1"/>
    <w:basedOn w:val="TableNormal"/>
    <w:next w:val="TableGrid"/>
    <w:uiPriority w:val="39"/>
    <w:rsid w:val="00E170F5"/>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F7316"/>
    <w:rPr>
      <w:szCs w:val="24"/>
    </w:rPr>
  </w:style>
  <w:style w:type="character" w:styleId="FollowedHyperlink">
    <w:name w:val="FollowedHyperlink"/>
    <w:basedOn w:val="DefaultParagraphFont"/>
    <w:uiPriority w:val="99"/>
    <w:semiHidden/>
    <w:unhideWhenUsed/>
    <w:rsid w:val="00A61378"/>
    <w:rPr>
      <w:color w:val="800080" w:themeColor="followedHyperlink"/>
      <w:u w:val="single"/>
    </w:rPr>
  </w:style>
  <w:style w:type="character" w:styleId="Emphasis">
    <w:name w:val="Emphasis"/>
    <w:basedOn w:val="DefaultParagraphFont"/>
    <w:uiPriority w:val="20"/>
    <w:qFormat/>
    <w:rsid w:val="00AE58BF"/>
    <w:rPr>
      <w:i/>
      <w:iCs/>
    </w:rPr>
  </w:style>
  <w:style w:type="character" w:customStyle="1" w:styleId="HeaderChar">
    <w:name w:val="Header Char"/>
    <w:basedOn w:val="DefaultParagraphFont"/>
    <w:link w:val="Header"/>
    <w:uiPriority w:val="99"/>
    <w:rsid w:val="00C83D94"/>
    <w:rPr>
      <w:rFonts w:ascii="Times New Roman" w:hAnsi="Times New Roman" w:cs="Times New Roman"/>
      <w:sz w:val="24"/>
      <w:lang w:val="fr-FR"/>
    </w:rPr>
  </w:style>
  <w:style w:type="character" w:customStyle="1" w:styleId="FooterChar">
    <w:name w:val="Footer Char"/>
    <w:basedOn w:val="DefaultParagraphFont"/>
    <w:link w:val="Footer"/>
    <w:uiPriority w:val="99"/>
    <w:rsid w:val="00C83D9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C83D9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83D94"/>
    <w:pPr>
      <w:spacing w:before="0"/>
      <w:jc w:val="right"/>
    </w:pPr>
    <w:rPr>
      <w:sz w:val="28"/>
    </w:rPr>
  </w:style>
  <w:style w:type="paragraph" w:customStyle="1" w:styleId="FooterSensitivity">
    <w:name w:val="Footer Sensitivity"/>
    <w:basedOn w:val="Normal"/>
    <w:rsid w:val="00C83D9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83D94"/>
    <w:pPr>
      <w:tabs>
        <w:tab w:val="center" w:pos="4535"/>
        <w:tab w:val="right" w:pos="9071"/>
      </w:tabs>
      <w:spacing w:before="0"/>
    </w:pPr>
  </w:style>
  <w:style w:type="paragraph" w:customStyle="1" w:styleId="HeaderLandscape">
    <w:name w:val="HeaderLandscape"/>
    <w:basedOn w:val="Normal"/>
    <w:rsid w:val="00C83D94"/>
    <w:pPr>
      <w:tabs>
        <w:tab w:val="center" w:pos="7285"/>
        <w:tab w:val="right" w:pos="14003"/>
      </w:tabs>
      <w:spacing w:before="0"/>
    </w:pPr>
  </w:style>
  <w:style w:type="paragraph" w:styleId="Footer">
    <w:name w:val="footer"/>
    <w:basedOn w:val="Normal"/>
    <w:link w:val="FooterChar"/>
    <w:uiPriority w:val="99"/>
    <w:unhideWhenUsed/>
    <w:rsid w:val="00C83D9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83D9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0460">
      <w:bodyDiv w:val="1"/>
      <w:marLeft w:val="0"/>
      <w:marRight w:val="0"/>
      <w:marTop w:val="0"/>
      <w:marBottom w:val="0"/>
      <w:divBdr>
        <w:top w:val="none" w:sz="0" w:space="0" w:color="auto"/>
        <w:left w:val="none" w:sz="0" w:space="0" w:color="auto"/>
        <w:bottom w:val="none" w:sz="0" w:space="0" w:color="auto"/>
        <w:right w:val="none" w:sz="0" w:space="0" w:color="auto"/>
      </w:divBdr>
    </w:div>
    <w:div w:id="120613231">
      <w:bodyDiv w:val="1"/>
      <w:marLeft w:val="0"/>
      <w:marRight w:val="0"/>
      <w:marTop w:val="0"/>
      <w:marBottom w:val="0"/>
      <w:divBdr>
        <w:top w:val="none" w:sz="0" w:space="0" w:color="auto"/>
        <w:left w:val="none" w:sz="0" w:space="0" w:color="auto"/>
        <w:bottom w:val="none" w:sz="0" w:space="0" w:color="auto"/>
        <w:right w:val="none" w:sz="0" w:space="0" w:color="auto"/>
      </w:divBdr>
    </w:div>
    <w:div w:id="129400044">
      <w:bodyDiv w:val="1"/>
      <w:marLeft w:val="0"/>
      <w:marRight w:val="0"/>
      <w:marTop w:val="0"/>
      <w:marBottom w:val="0"/>
      <w:divBdr>
        <w:top w:val="none" w:sz="0" w:space="0" w:color="auto"/>
        <w:left w:val="none" w:sz="0" w:space="0" w:color="auto"/>
        <w:bottom w:val="none" w:sz="0" w:space="0" w:color="auto"/>
        <w:right w:val="none" w:sz="0" w:space="0" w:color="auto"/>
      </w:divBdr>
    </w:div>
    <w:div w:id="164979924">
      <w:bodyDiv w:val="1"/>
      <w:marLeft w:val="0"/>
      <w:marRight w:val="0"/>
      <w:marTop w:val="0"/>
      <w:marBottom w:val="0"/>
      <w:divBdr>
        <w:top w:val="none" w:sz="0" w:space="0" w:color="auto"/>
        <w:left w:val="none" w:sz="0" w:space="0" w:color="auto"/>
        <w:bottom w:val="none" w:sz="0" w:space="0" w:color="auto"/>
        <w:right w:val="none" w:sz="0" w:space="0" w:color="auto"/>
      </w:divBdr>
    </w:div>
    <w:div w:id="170947621">
      <w:bodyDiv w:val="1"/>
      <w:marLeft w:val="0"/>
      <w:marRight w:val="0"/>
      <w:marTop w:val="0"/>
      <w:marBottom w:val="0"/>
      <w:divBdr>
        <w:top w:val="none" w:sz="0" w:space="0" w:color="auto"/>
        <w:left w:val="none" w:sz="0" w:space="0" w:color="auto"/>
        <w:bottom w:val="none" w:sz="0" w:space="0" w:color="auto"/>
        <w:right w:val="none" w:sz="0" w:space="0" w:color="auto"/>
      </w:divBdr>
      <w:divsChild>
        <w:div w:id="1049500894">
          <w:marLeft w:val="0"/>
          <w:marRight w:val="0"/>
          <w:marTop w:val="0"/>
          <w:marBottom w:val="0"/>
          <w:divBdr>
            <w:top w:val="none" w:sz="0" w:space="0" w:color="auto"/>
            <w:left w:val="none" w:sz="0" w:space="0" w:color="auto"/>
            <w:bottom w:val="none" w:sz="0" w:space="0" w:color="auto"/>
            <w:right w:val="none" w:sz="0" w:space="0" w:color="auto"/>
          </w:divBdr>
          <w:divsChild>
            <w:div w:id="78854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97642">
      <w:bodyDiv w:val="1"/>
      <w:marLeft w:val="0"/>
      <w:marRight w:val="0"/>
      <w:marTop w:val="0"/>
      <w:marBottom w:val="0"/>
      <w:divBdr>
        <w:top w:val="none" w:sz="0" w:space="0" w:color="auto"/>
        <w:left w:val="none" w:sz="0" w:space="0" w:color="auto"/>
        <w:bottom w:val="none" w:sz="0" w:space="0" w:color="auto"/>
        <w:right w:val="none" w:sz="0" w:space="0" w:color="auto"/>
      </w:divBdr>
    </w:div>
    <w:div w:id="187067839">
      <w:bodyDiv w:val="1"/>
      <w:marLeft w:val="0"/>
      <w:marRight w:val="0"/>
      <w:marTop w:val="0"/>
      <w:marBottom w:val="0"/>
      <w:divBdr>
        <w:top w:val="none" w:sz="0" w:space="0" w:color="auto"/>
        <w:left w:val="none" w:sz="0" w:space="0" w:color="auto"/>
        <w:bottom w:val="none" w:sz="0" w:space="0" w:color="auto"/>
        <w:right w:val="none" w:sz="0" w:space="0" w:color="auto"/>
      </w:divBdr>
    </w:div>
    <w:div w:id="357194495">
      <w:bodyDiv w:val="1"/>
      <w:marLeft w:val="0"/>
      <w:marRight w:val="0"/>
      <w:marTop w:val="0"/>
      <w:marBottom w:val="0"/>
      <w:divBdr>
        <w:top w:val="none" w:sz="0" w:space="0" w:color="auto"/>
        <w:left w:val="none" w:sz="0" w:space="0" w:color="auto"/>
        <w:bottom w:val="none" w:sz="0" w:space="0" w:color="auto"/>
        <w:right w:val="none" w:sz="0" w:space="0" w:color="auto"/>
      </w:divBdr>
    </w:div>
    <w:div w:id="396978079">
      <w:bodyDiv w:val="1"/>
      <w:marLeft w:val="0"/>
      <w:marRight w:val="0"/>
      <w:marTop w:val="0"/>
      <w:marBottom w:val="0"/>
      <w:divBdr>
        <w:top w:val="none" w:sz="0" w:space="0" w:color="auto"/>
        <w:left w:val="none" w:sz="0" w:space="0" w:color="auto"/>
        <w:bottom w:val="none" w:sz="0" w:space="0" w:color="auto"/>
        <w:right w:val="none" w:sz="0" w:space="0" w:color="auto"/>
      </w:divBdr>
    </w:div>
    <w:div w:id="420033248">
      <w:bodyDiv w:val="1"/>
      <w:marLeft w:val="0"/>
      <w:marRight w:val="0"/>
      <w:marTop w:val="0"/>
      <w:marBottom w:val="0"/>
      <w:divBdr>
        <w:top w:val="none" w:sz="0" w:space="0" w:color="auto"/>
        <w:left w:val="none" w:sz="0" w:space="0" w:color="auto"/>
        <w:bottom w:val="none" w:sz="0" w:space="0" w:color="auto"/>
        <w:right w:val="none" w:sz="0" w:space="0" w:color="auto"/>
      </w:divBdr>
    </w:div>
    <w:div w:id="460152366">
      <w:bodyDiv w:val="1"/>
      <w:marLeft w:val="0"/>
      <w:marRight w:val="0"/>
      <w:marTop w:val="0"/>
      <w:marBottom w:val="0"/>
      <w:divBdr>
        <w:top w:val="none" w:sz="0" w:space="0" w:color="auto"/>
        <w:left w:val="none" w:sz="0" w:space="0" w:color="auto"/>
        <w:bottom w:val="none" w:sz="0" w:space="0" w:color="auto"/>
        <w:right w:val="none" w:sz="0" w:space="0" w:color="auto"/>
      </w:divBdr>
    </w:div>
    <w:div w:id="498815761">
      <w:bodyDiv w:val="1"/>
      <w:marLeft w:val="0"/>
      <w:marRight w:val="0"/>
      <w:marTop w:val="0"/>
      <w:marBottom w:val="0"/>
      <w:divBdr>
        <w:top w:val="none" w:sz="0" w:space="0" w:color="auto"/>
        <w:left w:val="none" w:sz="0" w:space="0" w:color="auto"/>
        <w:bottom w:val="none" w:sz="0" w:space="0" w:color="auto"/>
        <w:right w:val="none" w:sz="0" w:space="0" w:color="auto"/>
      </w:divBdr>
    </w:div>
    <w:div w:id="550384183">
      <w:bodyDiv w:val="1"/>
      <w:marLeft w:val="0"/>
      <w:marRight w:val="0"/>
      <w:marTop w:val="0"/>
      <w:marBottom w:val="0"/>
      <w:divBdr>
        <w:top w:val="none" w:sz="0" w:space="0" w:color="auto"/>
        <w:left w:val="none" w:sz="0" w:space="0" w:color="auto"/>
        <w:bottom w:val="none" w:sz="0" w:space="0" w:color="auto"/>
        <w:right w:val="none" w:sz="0" w:space="0" w:color="auto"/>
      </w:divBdr>
      <w:divsChild>
        <w:div w:id="133106456">
          <w:marLeft w:val="0"/>
          <w:marRight w:val="0"/>
          <w:marTop w:val="0"/>
          <w:marBottom w:val="0"/>
          <w:divBdr>
            <w:top w:val="none" w:sz="0" w:space="0" w:color="auto"/>
            <w:left w:val="none" w:sz="0" w:space="0" w:color="auto"/>
            <w:bottom w:val="none" w:sz="0" w:space="0" w:color="auto"/>
            <w:right w:val="none" w:sz="0" w:space="0" w:color="auto"/>
          </w:divBdr>
        </w:div>
      </w:divsChild>
    </w:div>
    <w:div w:id="626816666">
      <w:bodyDiv w:val="1"/>
      <w:marLeft w:val="0"/>
      <w:marRight w:val="0"/>
      <w:marTop w:val="0"/>
      <w:marBottom w:val="0"/>
      <w:divBdr>
        <w:top w:val="none" w:sz="0" w:space="0" w:color="auto"/>
        <w:left w:val="none" w:sz="0" w:space="0" w:color="auto"/>
        <w:bottom w:val="none" w:sz="0" w:space="0" w:color="auto"/>
        <w:right w:val="none" w:sz="0" w:space="0" w:color="auto"/>
      </w:divBdr>
      <w:divsChild>
        <w:div w:id="496002677">
          <w:marLeft w:val="0"/>
          <w:marRight w:val="0"/>
          <w:marTop w:val="0"/>
          <w:marBottom w:val="0"/>
          <w:divBdr>
            <w:top w:val="none" w:sz="0" w:space="0" w:color="auto"/>
            <w:left w:val="none" w:sz="0" w:space="0" w:color="auto"/>
            <w:bottom w:val="none" w:sz="0" w:space="0" w:color="auto"/>
            <w:right w:val="none" w:sz="0" w:space="0" w:color="auto"/>
          </w:divBdr>
          <w:divsChild>
            <w:div w:id="1967395245">
              <w:marLeft w:val="-75"/>
              <w:marRight w:val="0"/>
              <w:marTop w:val="30"/>
              <w:marBottom w:val="30"/>
              <w:divBdr>
                <w:top w:val="none" w:sz="0" w:space="0" w:color="auto"/>
                <w:left w:val="none" w:sz="0" w:space="0" w:color="auto"/>
                <w:bottom w:val="none" w:sz="0" w:space="0" w:color="auto"/>
                <w:right w:val="none" w:sz="0" w:space="0" w:color="auto"/>
              </w:divBdr>
              <w:divsChild>
                <w:div w:id="83035745">
                  <w:marLeft w:val="0"/>
                  <w:marRight w:val="0"/>
                  <w:marTop w:val="0"/>
                  <w:marBottom w:val="0"/>
                  <w:divBdr>
                    <w:top w:val="none" w:sz="0" w:space="0" w:color="auto"/>
                    <w:left w:val="none" w:sz="0" w:space="0" w:color="auto"/>
                    <w:bottom w:val="none" w:sz="0" w:space="0" w:color="auto"/>
                    <w:right w:val="none" w:sz="0" w:space="0" w:color="auto"/>
                  </w:divBdr>
                  <w:divsChild>
                    <w:div w:id="56246950">
                      <w:marLeft w:val="0"/>
                      <w:marRight w:val="0"/>
                      <w:marTop w:val="0"/>
                      <w:marBottom w:val="0"/>
                      <w:divBdr>
                        <w:top w:val="none" w:sz="0" w:space="0" w:color="auto"/>
                        <w:left w:val="none" w:sz="0" w:space="0" w:color="auto"/>
                        <w:bottom w:val="none" w:sz="0" w:space="0" w:color="auto"/>
                        <w:right w:val="none" w:sz="0" w:space="0" w:color="auto"/>
                      </w:divBdr>
                    </w:div>
                  </w:divsChild>
                </w:div>
                <w:div w:id="594750206">
                  <w:marLeft w:val="0"/>
                  <w:marRight w:val="0"/>
                  <w:marTop w:val="0"/>
                  <w:marBottom w:val="0"/>
                  <w:divBdr>
                    <w:top w:val="none" w:sz="0" w:space="0" w:color="auto"/>
                    <w:left w:val="none" w:sz="0" w:space="0" w:color="auto"/>
                    <w:bottom w:val="none" w:sz="0" w:space="0" w:color="auto"/>
                    <w:right w:val="none" w:sz="0" w:space="0" w:color="auto"/>
                  </w:divBdr>
                  <w:divsChild>
                    <w:div w:id="159202719">
                      <w:marLeft w:val="0"/>
                      <w:marRight w:val="0"/>
                      <w:marTop w:val="0"/>
                      <w:marBottom w:val="0"/>
                      <w:divBdr>
                        <w:top w:val="none" w:sz="0" w:space="0" w:color="auto"/>
                        <w:left w:val="none" w:sz="0" w:space="0" w:color="auto"/>
                        <w:bottom w:val="none" w:sz="0" w:space="0" w:color="auto"/>
                        <w:right w:val="none" w:sz="0" w:space="0" w:color="auto"/>
                      </w:divBdr>
                    </w:div>
                  </w:divsChild>
                </w:div>
                <w:div w:id="758251939">
                  <w:marLeft w:val="0"/>
                  <w:marRight w:val="0"/>
                  <w:marTop w:val="0"/>
                  <w:marBottom w:val="0"/>
                  <w:divBdr>
                    <w:top w:val="none" w:sz="0" w:space="0" w:color="auto"/>
                    <w:left w:val="none" w:sz="0" w:space="0" w:color="auto"/>
                    <w:bottom w:val="none" w:sz="0" w:space="0" w:color="auto"/>
                    <w:right w:val="none" w:sz="0" w:space="0" w:color="auto"/>
                  </w:divBdr>
                  <w:divsChild>
                    <w:div w:id="875504423">
                      <w:marLeft w:val="0"/>
                      <w:marRight w:val="0"/>
                      <w:marTop w:val="0"/>
                      <w:marBottom w:val="0"/>
                      <w:divBdr>
                        <w:top w:val="none" w:sz="0" w:space="0" w:color="auto"/>
                        <w:left w:val="none" w:sz="0" w:space="0" w:color="auto"/>
                        <w:bottom w:val="none" w:sz="0" w:space="0" w:color="auto"/>
                        <w:right w:val="none" w:sz="0" w:space="0" w:color="auto"/>
                      </w:divBdr>
                    </w:div>
                  </w:divsChild>
                </w:div>
                <w:div w:id="815877258">
                  <w:marLeft w:val="0"/>
                  <w:marRight w:val="0"/>
                  <w:marTop w:val="0"/>
                  <w:marBottom w:val="0"/>
                  <w:divBdr>
                    <w:top w:val="none" w:sz="0" w:space="0" w:color="auto"/>
                    <w:left w:val="none" w:sz="0" w:space="0" w:color="auto"/>
                    <w:bottom w:val="none" w:sz="0" w:space="0" w:color="auto"/>
                    <w:right w:val="none" w:sz="0" w:space="0" w:color="auto"/>
                  </w:divBdr>
                  <w:divsChild>
                    <w:div w:id="85853302">
                      <w:marLeft w:val="0"/>
                      <w:marRight w:val="0"/>
                      <w:marTop w:val="0"/>
                      <w:marBottom w:val="0"/>
                      <w:divBdr>
                        <w:top w:val="none" w:sz="0" w:space="0" w:color="auto"/>
                        <w:left w:val="none" w:sz="0" w:space="0" w:color="auto"/>
                        <w:bottom w:val="none" w:sz="0" w:space="0" w:color="auto"/>
                        <w:right w:val="none" w:sz="0" w:space="0" w:color="auto"/>
                      </w:divBdr>
                    </w:div>
                  </w:divsChild>
                </w:div>
                <w:div w:id="1057515025">
                  <w:marLeft w:val="0"/>
                  <w:marRight w:val="0"/>
                  <w:marTop w:val="0"/>
                  <w:marBottom w:val="0"/>
                  <w:divBdr>
                    <w:top w:val="none" w:sz="0" w:space="0" w:color="auto"/>
                    <w:left w:val="none" w:sz="0" w:space="0" w:color="auto"/>
                    <w:bottom w:val="none" w:sz="0" w:space="0" w:color="auto"/>
                    <w:right w:val="none" w:sz="0" w:space="0" w:color="auto"/>
                  </w:divBdr>
                  <w:divsChild>
                    <w:div w:id="217520812">
                      <w:marLeft w:val="0"/>
                      <w:marRight w:val="0"/>
                      <w:marTop w:val="0"/>
                      <w:marBottom w:val="0"/>
                      <w:divBdr>
                        <w:top w:val="none" w:sz="0" w:space="0" w:color="auto"/>
                        <w:left w:val="none" w:sz="0" w:space="0" w:color="auto"/>
                        <w:bottom w:val="none" w:sz="0" w:space="0" w:color="auto"/>
                        <w:right w:val="none" w:sz="0" w:space="0" w:color="auto"/>
                      </w:divBdr>
                    </w:div>
                  </w:divsChild>
                </w:div>
                <w:div w:id="1093166037">
                  <w:marLeft w:val="0"/>
                  <w:marRight w:val="0"/>
                  <w:marTop w:val="0"/>
                  <w:marBottom w:val="0"/>
                  <w:divBdr>
                    <w:top w:val="none" w:sz="0" w:space="0" w:color="auto"/>
                    <w:left w:val="none" w:sz="0" w:space="0" w:color="auto"/>
                    <w:bottom w:val="none" w:sz="0" w:space="0" w:color="auto"/>
                    <w:right w:val="none" w:sz="0" w:space="0" w:color="auto"/>
                  </w:divBdr>
                  <w:divsChild>
                    <w:div w:id="933903719">
                      <w:marLeft w:val="0"/>
                      <w:marRight w:val="0"/>
                      <w:marTop w:val="0"/>
                      <w:marBottom w:val="0"/>
                      <w:divBdr>
                        <w:top w:val="none" w:sz="0" w:space="0" w:color="auto"/>
                        <w:left w:val="none" w:sz="0" w:space="0" w:color="auto"/>
                        <w:bottom w:val="none" w:sz="0" w:space="0" w:color="auto"/>
                        <w:right w:val="none" w:sz="0" w:space="0" w:color="auto"/>
                      </w:divBdr>
                    </w:div>
                  </w:divsChild>
                </w:div>
                <w:div w:id="1428966888">
                  <w:marLeft w:val="0"/>
                  <w:marRight w:val="0"/>
                  <w:marTop w:val="0"/>
                  <w:marBottom w:val="0"/>
                  <w:divBdr>
                    <w:top w:val="none" w:sz="0" w:space="0" w:color="auto"/>
                    <w:left w:val="none" w:sz="0" w:space="0" w:color="auto"/>
                    <w:bottom w:val="none" w:sz="0" w:space="0" w:color="auto"/>
                    <w:right w:val="none" w:sz="0" w:space="0" w:color="auto"/>
                  </w:divBdr>
                  <w:divsChild>
                    <w:div w:id="963778440">
                      <w:marLeft w:val="0"/>
                      <w:marRight w:val="0"/>
                      <w:marTop w:val="0"/>
                      <w:marBottom w:val="0"/>
                      <w:divBdr>
                        <w:top w:val="none" w:sz="0" w:space="0" w:color="auto"/>
                        <w:left w:val="none" w:sz="0" w:space="0" w:color="auto"/>
                        <w:bottom w:val="none" w:sz="0" w:space="0" w:color="auto"/>
                        <w:right w:val="none" w:sz="0" w:space="0" w:color="auto"/>
                      </w:divBdr>
                    </w:div>
                  </w:divsChild>
                </w:div>
                <w:div w:id="1508977821">
                  <w:marLeft w:val="0"/>
                  <w:marRight w:val="0"/>
                  <w:marTop w:val="0"/>
                  <w:marBottom w:val="0"/>
                  <w:divBdr>
                    <w:top w:val="none" w:sz="0" w:space="0" w:color="auto"/>
                    <w:left w:val="none" w:sz="0" w:space="0" w:color="auto"/>
                    <w:bottom w:val="none" w:sz="0" w:space="0" w:color="auto"/>
                    <w:right w:val="none" w:sz="0" w:space="0" w:color="auto"/>
                  </w:divBdr>
                  <w:divsChild>
                    <w:div w:id="1933512020">
                      <w:marLeft w:val="0"/>
                      <w:marRight w:val="0"/>
                      <w:marTop w:val="0"/>
                      <w:marBottom w:val="0"/>
                      <w:divBdr>
                        <w:top w:val="none" w:sz="0" w:space="0" w:color="auto"/>
                        <w:left w:val="none" w:sz="0" w:space="0" w:color="auto"/>
                        <w:bottom w:val="none" w:sz="0" w:space="0" w:color="auto"/>
                        <w:right w:val="none" w:sz="0" w:space="0" w:color="auto"/>
                      </w:divBdr>
                    </w:div>
                  </w:divsChild>
                </w:div>
                <w:div w:id="1544363996">
                  <w:marLeft w:val="0"/>
                  <w:marRight w:val="0"/>
                  <w:marTop w:val="0"/>
                  <w:marBottom w:val="0"/>
                  <w:divBdr>
                    <w:top w:val="none" w:sz="0" w:space="0" w:color="auto"/>
                    <w:left w:val="none" w:sz="0" w:space="0" w:color="auto"/>
                    <w:bottom w:val="none" w:sz="0" w:space="0" w:color="auto"/>
                    <w:right w:val="none" w:sz="0" w:space="0" w:color="auto"/>
                  </w:divBdr>
                  <w:divsChild>
                    <w:div w:id="1299456165">
                      <w:marLeft w:val="0"/>
                      <w:marRight w:val="0"/>
                      <w:marTop w:val="0"/>
                      <w:marBottom w:val="0"/>
                      <w:divBdr>
                        <w:top w:val="none" w:sz="0" w:space="0" w:color="auto"/>
                        <w:left w:val="none" w:sz="0" w:space="0" w:color="auto"/>
                        <w:bottom w:val="none" w:sz="0" w:space="0" w:color="auto"/>
                        <w:right w:val="none" w:sz="0" w:space="0" w:color="auto"/>
                      </w:divBdr>
                    </w:div>
                  </w:divsChild>
                </w:div>
                <w:div w:id="1608542095">
                  <w:marLeft w:val="0"/>
                  <w:marRight w:val="0"/>
                  <w:marTop w:val="0"/>
                  <w:marBottom w:val="0"/>
                  <w:divBdr>
                    <w:top w:val="none" w:sz="0" w:space="0" w:color="auto"/>
                    <w:left w:val="none" w:sz="0" w:space="0" w:color="auto"/>
                    <w:bottom w:val="none" w:sz="0" w:space="0" w:color="auto"/>
                    <w:right w:val="none" w:sz="0" w:space="0" w:color="auto"/>
                  </w:divBdr>
                  <w:divsChild>
                    <w:div w:id="1711685445">
                      <w:marLeft w:val="0"/>
                      <w:marRight w:val="0"/>
                      <w:marTop w:val="0"/>
                      <w:marBottom w:val="0"/>
                      <w:divBdr>
                        <w:top w:val="none" w:sz="0" w:space="0" w:color="auto"/>
                        <w:left w:val="none" w:sz="0" w:space="0" w:color="auto"/>
                        <w:bottom w:val="none" w:sz="0" w:space="0" w:color="auto"/>
                        <w:right w:val="none" w:sz="0" w:space="0" w:color="auto"/>
                      </w:divBdr>
                    </w:div>
                  </w:divsChild>
                </w:div>
                <w:div w:id="1660186450">
                  <w:marLeft w:val="0"/>
                  <w:marRight w:val="0"/>
                  <w:marTop w:val="0"/>
                  <w:marBottom w:val="0"/>
                  <w:divBdr>
                    <w:top w:val="none" w:sz="0" w:space="0" w:color="auto"/>
                    <w:left w:val="none" w:sz="0" w:space="0" w:color="auto"/>
                    <w:bottom w:val="none" w:sz="0" w:space="0" w:color="auto"/>
                    <w:right w:val="none" w:sz="0" w:space="0" w:color="auto"/>
                  </w:divBdr>
                  <w:divsChild>
                    <w:div w:id="1364750653">
                      <w:marLeft w:val="0"/>
                      <w:marRight w:val="0"/>
                      <w:marTop w:val="0"/>
                      <w:marBottom w:val="0"/>
                      <w:divBdr>
                        <w:top w:val="none" w:sz="0" w:space="0" w:color="auto"/>
                        <w:left w:val="none" w:sz="0" w:space="0" w:color="auto"/>
                        <w:bottom w:val="none" w:sz="0" w:space="0" w:color="auto"/>
                        <w:right w:val="none" w:sz="0" w:space="0" w:color="auto"/>
                      </w:divBdr>
                    </w:div>
                  </w:divsChild>
                </w:div>
                <w:div w:id="1810979245">
                  <w:marLeft w:val="0"/>
                  <w:marRight w:val="0"/>
                  <w:marTop w:val="0"/>
                  <w:marBottom w:val="0"/>
                  <w:divBdr>
                    <w:top w:val="none" w:sz="0" w:space="0" w:color="auto"/>
                    <w:left w:val="none" w:sz="0" w:space="0" w:color="auto"/>
                    <w:bottom w:val="none" w:sz="0" w:space="0" w:color="auto"/>
                    <w:right w:val="none" w:sz="0" w:space="0" w:color="auto"/>
                  </w:divBdr>
                  <w:divsChild>
                    <w:div w:id="1835409410">
                      <w:marLeft w:val="0"/>
                      <w:marRight w:val="0"/>
                      <w:marTop w:val="0"/>
                      <w:marBottom w:val="0"/>
                      <w:divBdr>
                        <w:top w:val="none" w:sz="0" w:space="0" w:color="auto"/>
                        <w:left w:val="none" w:sz="0" w:space="0" w:color="auto"/>
                        <w:bottom w:val="none" w:sz="0" w:space="0" w:color="auto"/>
                        <w:right w:val="none" w:sz="0" w:space="0" w:color="auto"/>
                      </w:divBdr>
                    </w:div>
                  </w:divsChild>
                </w:div>
                <w:div w:id="1953706366">
                  <w:marLeft w:val="0"/>
                  <w:marRight w:val="0"/>
                  <w:marTop w:val="0"/>
                  <w:marBottom w:val="0"/>
                  <w:divBdr>
                    <w:top w:val="none" w:sz="0" w:space="0" w:color="auto"/>
                    <w:left w:val="none" w:sz="0" w:space="0" w:color="auto"/>
                    <w:bottom w:val="none" w:sz="0" w:space="0" w:color="auto"/>
                    <w:right w:val="none" w:sz="0" w:space="0" w:color="auto"/>
                  </w:divBdr>
                  <w:divsChild>
                    <w:div w:id="1631859682">
                      <w:marLeft w:val="0"/>
                      <w:marRight w:val="0"/>
                      <w:marTop w:val="0"/>
                      <w:marBottom w:val="0"/>
                      <w:divBdr>
                        <w:top w:val="none" w:sz="0" w:space="0" w:color="auto"/>
                        <w:left w:val="none" w:sz="0" w:space="0" w:color="auto"/>
                        <w:bottom w:val="none" w:sz="0" w:space="0" w:color="auto"/>
                        <w:right w:val="none" w:sz="0" w:space="0" w:color="auto"/>
                      </w:divBdr>
                    </w:div>
                  </w:divsChild>
                </w:div>
                <w:div w:id="2083480012">
                  <w:marLeft w:val="0"/>
                  <w:marRight w:val="0"/>
                  <w:marTop w:val="0"/>
                  <w:marBottom w:val="0"/>
                  <w:divBdr>
                    <w:top w:val="none" w:sz="0" w:space="0" w:color="auto"/>
                    <w:left w:val="none" w:sz="0" w:space="0" w:color="auto"/>
                    <w:bottom w:val="none" w:sz="0" w:space="0" w:color="auto"/>
                    <w:right w:val="none" w:sz="0" w:space="0" w:color="auto"/>
                  </w:divBdr>
                  <w:divsChild>
                    <w:div w:id="11487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291073">
          <w:marLeft w:val="0"/>
          <w:marRight w:val="0"/>
          <w:marTop w:val="0"/>
          <w:marBottom w:val="0"/>
          <w:divBdr>
            <w:top w:val="none" w:sz="0" w:space="0" w:color="auto"/>
            <w:left w:val="none" w:sz="0" w:space="0" w:color="auto"/>
            <w:bottom w:val="none" w:sz="0" w:space="0" w:color="auto"/>
            <w:right w:val="none" w:sz="0" w:space="0" w:color="auto"/>
          </w:divBdr>
        </w:div>
        <w:div w:id="1038629021">
          <w:marLeft w:val="0"/>
          <w:marRight w:val="0"/>
          <w:marTop w:val="0"/>
          <w:marBottom w:val="0"/>
          <w:divBdr>
            <w:top w:val="none" w:sz="0" w:space="0" w:color="auto"/>
            <w:left w:val="none" w:sz="0" w:space="0" w:color="auto"/>
            <w:bottom w:val="none" w:sz="0" w:space="0" w:color="auto"/>
            <w:right w:val="none" w:sz="0" w:space="0" w:color="auto"/>
          </w:divBdr>
        </w:div>
      </w:divsChild>
    </w:div>
    <w:div w:id="647133720">
      <w:bodyDiv w:val="1"/>
      <w:marLeft w:val="0"/>
      <w:marRight w:val="0"/>
      <w:marTop w:val="0"/>
      <w:marBottom w:val="0"/>
      <w:divBdr>
        <w:top w:val="none" w:sz="0" w:space="0" w:color="auto"/>
        <w:left w:val="none" w:sz="0" w:space="0" w:color="auto"/>
        <w:bottom w:val="none" w:sz="0" w:space="0" w:color="auto"/>
        <w:right w:val="none" w:sz="0" w:space="0" w:color="auto"/>
      </w:divBdr>
    </w:div>
    <w:div w:id="681123791">
      <w:bodyDiv w:val="1"/>
      <w:marLeft w:val="0"/>
      <w:marRight w:val="0"/>
      <w:marTop w:val="0"/>
      <w:marBottom w:val="0"/>
      <w:divBdr>
        <w:top w:val="none" w:sz="0" w:space="0" w:color="auto"/>
        <w:left w:val="none" w:sz="0" w:space="0" w:color="auto"/>
        <w:bottom w:val="none" w:sz="0" w:space="0" w:color="auto"/>
        <w:right w:val="none" w:sz="0" w:space="0" w:color="auto"/>
      </w:divBdr>
    </w:div>
    <w:div w:id="711271321">
      <w:bodyDiv w:val="1"/>
      <w:marLeft w:val="0"/>
      <w:marRight w:val="0"/>
      <w:marTop w:val="0"/>
      <w:marBottom w:val="0"/>
      <w:divBdr>
        <w:top w:val="none" w:sz="0" w:space="0" w:color="auto"/>
        <w:left w:val="none" w:sz="0" w:space="0" w:color="auto"/>
        <w:bottom w:val="none" w:sz="0" w:space="0" w:color="auto"/>
        <w:right w:val="none" w:sz="0" w:space="0" w:color="auto"/>
      </w:divBdr>
    </w:div>
    <w:div w:id="749696651">
      <w:bodyDiv w:val="1"/>
      <w:marLeft w:val="0"/>
      <w:marRight w:val="0"/>
      <w:marTop w:val="0"/>
      <w:marBottom w:val="0"/>
      <w:divBdr>
        <w:top w:val="none" w:sz="0" w:space="0" w:color="auto"/>
        <w:left w:val="none" w:sz="0" w:space="0" w:color="auto"/>
        <w:bottom w:val="none" w:sz="0" w:space="0" w:color="auto"/>
        <w:right w:val="none" w:sz="0" w:space="0" w:color="auto"/>
      </w:divBdr>
    </w:div>
    <w:div w:id="778379326">
      <w:bodyDiv w:val="1"/>
      <w:marLeft w:val="0"/>
      <w:marRight w:val="0"/>
      <w:marTop w:val="0"/>
      <w:marBottom w:val="0"/>
      <w:divBdr>
        <w:top w:val="none" w:sz="0" w:space="0" w:color="auto"/>
        <w:left w:val="none" w:sz="0" w:space="0" w:color="auto"/>
        <w:bottom w:val="none" w:sz="0" w:space="0" w:color="auto"/>
        <w:right w:val="none" w:sz="0" w:space="0" w:color="auto"/>
      </w:divBdr>
    </w:div>
    <w:div w:id="818034425">
      <w:bodyDiv w:val="1"/>
      <w:marLeft w:val="0"/>
      <w:marRight w:val="0"/>
      <w:marTop w:val="0"/>
      <w:marBottom w:val="0"/>
      <w:divBdr>
        <w:top w:val="none" w:sz="0" w:space="0" w:color="auto"/>
        <w:left w:val="none" w:sz="0" w:space="0" w:color="auto"/>
        <w:bottom w:val="none" w:sz="0" w:space="0" w:color="auto"/>
        <w:right w:val="none" w:sz="0" w:space="0" w:color="auto"/>
      </w:divBdr>
    </w:div>
    <w:div w:id="824976536">
      <w:bodyDiv w:val="1"/>
      <w:marLeft w:val="0"/>
      <w:marRight w:val="0"/>
      <w:marTop w:val="0"/>
      <w:marBottom w:val="0"/>
      <w:divBdr>
        <w:top w:val="none" w:sz="0" w:space="0" w:color="auto"/>
        <w:left w:val="none" w:sz="0" w:space="0" w:color="auto"/>
        <w:bottom w:val="none" w:sz="0" w:space="0" w:color="auto"/>
        <w:right w:val="none" w:sz="0" w:space="0" w:color="auto"/>
      </w:divBdr>
    </w:div>
    <w:div w:id="843739449">
      <w:bodyDiv w:val="1"/>
      <w:marLeft w:val="0"/>
      <w:marRight w:val="0"/>
      <w:marTop w:val="0"/>
      <w:marBottom w:val="0"/>
      <w:divBdr>
        <w:top w:val="none" w:sz="0" w:space="0" w:color="auto"/>
        <w:left w:val="none" w:sz="0" w:space="0" w:color="auto"/>
        <w:bottom w:val="none" w:sz="0" w:space="0" w:color="auto"/>
        <w:right w:val="none" w:sz="0" w:space="0" w:color="auto"/>
      </w:divBdr>
      <w:divsChild>
        <w:div w:id="758793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9393005">
      <w:bodyDiv w:val="1"/>
      <w:marLeft w:val="0"/>
      <w:marRight w:val="0"/>
      <w:marTop w:val="0"/>
      <w:marBottom w:val="0"/>
      <w:divBdr>
        <w:top w:val="none" w:sz="0" w:space="0" w:color="auto"/>
        <w:left w:val="none" w:sz="0" w:space="0" w:color="auto"/>
        <w:bottom w:val="none" w:sz="0" w:space="0" w:color="auto"/>
        <w:right w:val="none" w:sz="0" w:space="0" w:color="auto"/>
      </w:divBdr>
    </w:div>
    <w:div w:id="880171137">
      <w:bodyDiv w:val="1"/>
      <w:marLeft w:val="0"/>
      <w:marRight w:val="0"/>
      <w:marTop w:val="0"/>
      <w:marBottom w:val="0"/>
      <w:divBdr>
        <w:top w:val="none" w:sz="0" w:space="0" w:color="auto"/>
        <w:left w:val="none" w:sz="0" w:space="0" w:color="auto"/>
        <w:bottom w:val="none" w:sz="0" w:space="0" w:color="auto"/>
        <w:right w:val="none" w:sz="0" w:space="0" w:color="auto"/>
      </w:divBdr>
    </w:div>
    <w:div w:id="982543660">
      <w:bodyDiv w:val="1"/>
      <w:marLeft w:val="0"/>
      <w:marRight w:val="0"/>
      <w:marTop w:val="0"/>
      <w:marBottom w:val="0"/>
      <w:divBdr>
        <w:top w:val="none" w:sz="0" w:space="0" w:color="auto"/>
        <w:left w:val="none" w:sz="0" w:space="0" w:color="auto"/>
        <w:bottom w:val="none" w:sz="0" w:space="0" w:color="auto"/>
        <w:right w:val="none" w:sz="0" w:space="0" w:color="auto"/>
      </w:divBdr>
    </w:div>
    <w:div w:id="1052849653">
      <w:bodyDiv w:val="1"/>
      <w:marLeft w:val="0"/>
      <w:marRight w:val="0"/>
      <w:marTop w:val="0"/>
      <w:marBottom w:val="0"/>
      <w:divBdr>
        <w:top w:val="none" w:sz="0" w:space="0" w:color="auto"/>
        <w:left w:val="none" w:sz="0" w:space="0" w:color="auto"/>
        <w:bottom w:val="none" w:sz="0" w:space="0" w:color="auto"/>
        <w:right w:val="none" w:sz="0" w:space="0" w:color="auto"/>
      </w:divBdr>
    </w:div>
    <w:div w:id="1056201406">
      <w:bodyDiv w:val="1"/>
      <w:marLeft w:val="0"/>
      <w:marRight w:val="0"/>
      <w:marTop w:val="0"/>
      <w:marBottom w:val="0"/>
      <w:divBdr>
        <w:top w:val="none" w:sz="0" w:space="0" w:color="auto"/>
        <w:left w:val="none" w:sz="0" w:space="0" w:color="auto"/>
        <w:bottom w:val="none" w:sz="0" w:space="0" w:color="auto"/>
        <w:right w:val="none" w:sz="0" w:space="0" w:color="auto"/>
      </w:divBdr>
    </w:div>
    <w:div w:id="1120299241">
      <w:bodyDiv w:val="1"/>
      <w:marLeft w:val="0"/>
      <w:marRight w:val="0"/>
      <w:marTop w:val="0"/>
      <w:marBottom w:val="0"/>
      <w:divBdr>
        <w:top w:val="none" w:sz="0" w:space="0" w:color="auto"/>
        <w:left w:val="none" w:sz="0" w:space="0" w:color="auto"/>
        <w:bottom w:val="none" w:sz="0" w:space="0" w:color="auto"/>
        <w:right w:val="none" w:sz="0" w:space="0" w:color="auto"/>
      </w:divBdr>
    </w:div>
    <w:div w:id="1142844024">
      <w:bodyDiv w:val="1"/>
      <w:marLeft w:val="0"/>
      <w:marRight w:val="0"/>
      <w:marTop w:val="0"/>
      <w:marBottom w:val="0"/>
      <w:divBdr>
        <w:top w:val="none" w:sz="0" w:space="0" w:color="auto"/>
        <w:left w:val="none" w:sz="0" w:space="0" w:color="auto"/>
        <w:bottom w:val="none" w:sz="0" w:space="0" w:color="auto"/>
        <w:right w:val="none" w:sz="0" w:space="0" w:color="auto"/>
      </w:divBdr>
    </w:div>
    <w:div w:id="1152403168">
      <w:bodyDiv w:val="1"/>
      <w:marLeft w:val="0"/>
      <w:marRight w:val="0"/>
      <w:marTop w:val="0"/>
      <w:marBottom w:val="0"/>
      <w:divBdr>
        <w:top w:val="none" w:sz="0" w:space="0" w:color="auto"/>
        <w:left w:val="none" w:sz="0" w:space="0" w:color="auto"/>
        <w:bottom w:val="none" w:sz="0" w:space="0" w:color="auto"/>
        <w:right w:val="none" w:sz="0" w:space="0" w:color="auto"/>
      </w:divBdr>
    </w:div>
    <w:div w:id="1186754368">
      <w:bodyDiv w:val="1"/>
      <w:marLeft w:val="0"/>
      <w:marRight w:val="0"/>
      <w:marTop w:val="0"/>
      <w:marBottom w:val="0"/>
      <w:divBdr>
        <w:top w:val="none" w:sz="0" w:space="0" w:color="auto"/>
        <w:left w:val="none" w:sz="0" w:space="0" w:color="auto"/>
        <w:bottom w:val="none" w:sz="0" w:space="0" w:color="auto"/>
        <w:right w:val="none" w:sz="0" w:space="0" w:color="auto"/>
      </w:divBdr>
      <w:divsChild>
        <w:div w:id="929317491">
          <w:marLeft w:val="0"/>
          <w:marRight w:val="0"/>
          <w:marTop w:val="0"/>
          <w:marBottom w:val="0"/>
          <w:divBdr>
            <w:top w:val="none" w:sz="0" w:space="0" w:color="auto"/>
            <w:left w:val="none" w:sz="0" w:space="0" w:color="auto"/>
            <w:bottom w:val="none" w:sz="0" w:space="0" w:color="auto"/>
            <w:right w:val="none" w:sz="0" w:space="0" w:color="auto"/>
          </w:divBdr>
        </w:div>
        <w:div w:id="1729373295">
          <w:marLeft w:val="0"/>
          <w:marRight w:val="0"/>
          <w:marTop w:val="0"/>
          <w:marBottom w:val="0"/>
          <w:divBdr>
            <w:top w:val="none" w:sz="0" w:space="0" w:color="auto"/>
            <w:left w:val="none" w:sz="0" w:space="0" w:color="auto"/>
            <w:bottom w:val="none" w:sz="0" w:space="0" w:color="auto"/>
            <w:right w:val="none" w:sz="0" w:space="0" w:color="auto"/>
          </w:divBdr>
        </w:div>
        <w:div w:id="1769080778">
          <w:marLeft w:val="0"/>
          <w:marRight w:val="0"/>
          <w:marTop w:val="0"/>
          <w:marBottom w:val="0"/>
          <w:divBdr>
            <w:top w:val="none" w:sz="0" w:space="0" w:color="auto"/>
            <w:left w:val="none" w:sz="0" w:space="0" w:color="auto"/>
            <w:bottom w:val="none" w:sz="0" w:space="0" w:color="auto"/>
            <w:right w:val="none" w:sz="0" w:space="0" w:color="auto"/>
          </w:divBdr>
        </w:div>
        <w:div w:id="2065446511">
          <w:marLeft w:val="0"/>
          <w:marRight w:val="0"/>
          <w:marTop w:val="0"/>
          <w:marBottom w:val="0"/>
          <w:divBdr>
            <w:top w:val="none" w:sz="0" w:space="0" w:color="auto"/>
            <w:left w:val="none" w:sz="0" w:space="0" w:color="auto"/>
            <w:bottom w:val="none" w:sz="0" w:space="0" w:color="auto"/>
            <w:right w:val="none" w:sz="0" w:space="0" w:color="auto"/>
          </w:divBdr>
          <w:divsChild>
            <w:div w:id="18775222">
              <w:marLeft w:val="0"/>
              <w:marRight w:val="0"/>
              <w:marTop w:val="30"/>
              <w:marBottom w:val="30"/>
              <w:divBdr>
                <w:top w:val="none" w:sz="0" w:space="0" w:color="auto"/>
                <w:left w:val="none" w:sz="0" w:space="0" w:color="auto"/>
                <w:bottom w:val="none" w:sz="0" w:space="0" w:color="auto"/>
                <w:right w:val="none" w:sz="0" w:space="0" w:color="auto"/>
              </w:divBdr>
              <w:divsChild>
                <w:div w:id="256908592">
                  <w:marLeft w:val="0"/>
                  <w:marRight w:val="0"/>
                  <w:marTop w:val="0"/>
                  <w:marBottom w:val="0"/>
                  <w:divBdr>
                    <w:top w:val="none" w:sz="0" w:space="0" w:color="auto"/>
                    <w:left w:val="none" w:sz="0" w:space="0" w:color="auto"/>
                    <w:bottom w:val="none" w:sz="0" w:space="0" w:color="auto"/>
                    <w:right w:val="none" w:sz="0" w:space="0" w:color="auto"/>
                  </w:divBdr>
                  <w:divsChild>
                    <w:div w:id="936329171">
                      <w:marLeft w:val="0"/>
                      <w:marRight w:val="0"/>
                      <w:marTop w:val="0"/>
                      <w:marBottom w:val="0"/>
                      <w:divBdr>
                        <w:top w:val="none" w:sz="0" w:space="0" w:color="auto"/>
                        <w:left w:val="none" w:sz="0" w:space="0" w:color="auto"/>
                        <w:bottom w:val="none" w:sz="0" w:space="0" w:color="auto"/>
                        <w:right w:val="none" w:sz="0" w:space="0" w:color="auto"/>
                      </w:divBdr>
                    </w:div>
                  </w:divsChild>
                </w:div>
                <w:div w:id="361637108">
                  <w:marLeft w:val="0"/>
                  <w:marRight w:val="0"/>
                  <w:marTop w:val="0"/>
                  <w:marBottom w:val="0"/>
                  <w:divBdr>
                    <w:top w:val="none" w:sz="0" w:space="0" w:color="auto"/>
                    <w:left w:val="none" w:sz="0" w:space="0" w:color="auto"/>
                    <w:bottom w:val="none" w:sz="0" w:space="0" w:color="auto"/>
                    <w:right w:val="none" w:sz="0" w:space="0" w:color="auto"/>
                  </w:divBdr>
                  <w:divsChild>
                    <w:div w:id="44526905">
                      <w:marLeft w:val="0"/>
                      <w:marRight w:val="0"/>
                      <w:marTop w:val="0"/>
                      <w:marBottom w:val="0"/>
                      <w:divBdr>
                        <w:top w:val="none" w:sz="0" w:space="0" w:color="auto"/>
                        <w:left w:val="none" w:sz="0" w:space="0" w:color="auto"/>
                        <w:bottom w:val="none" w:sz="0" w:space="0" w:color="auto"/>
                        <w:right w:val="none" w:sz="0" w:space="0" w:color="auto"/>
                      </w:divBdr>
                    </w:div>
                    <w:div w:id="1398018610">
                      <w:marLeft w:val="0"/>
                      <w:marRight w:val="0"/>
                      <w:marTop w:val="0"/>
                      <w:marBottom w:val="0"/>
                      <w:divBdr>
                        <w:top w:val="none" w:sz="0" w:space="0" w:color="auto"/>
                        <w:left w:val="none" w:sz="0" w:space="0" w:color="auto"/>
                        <w:bottom w:val="none" w:sz="0" w:space="0" w:color="auto"/>
                        <w:right w:val="none" w:sz="0" w:space="0" w:color="auto"/>
                      </w:divBdr>
                    </w:div>
                  </w:divsChild>
                </w:div>
                <w:div w:id="498619273">
                  <w:marLeft w:val="0"/>
                  <w:marRight w:val="0"/>
                  <w:marTop w:val="0"/>
                  <w:marBottom w:val="0"/>
                  <w:divBdr>
                    <w:top w:val="none" w:sz="0" w:space="0" w:color="auto"/>
                    <w:left w:val="none" w:sz="0" w:space="0" w:color="auto"/>
                    <w:bottom w:val="none" w:sz="0" w:space="0" w:color="auto"/>
                    <w:right w:val="none" w:sz="0" w:space="0" w:color="auto"/>
                  </w:divBdr>
                  <w:divsChild>
                    <w:div w:id="643465058">
                      <w:marLeft w:val="0"/>
                      <w:marRight w:val="0"/>
                      <w:marTop w:val="0"/>
                      <w:marBottom w:val="0"/>
                      <w:divBdr>
                        <w:top w:val="none" w:sz="0" w:space="0" w:color="auto"/>
                        <w:left w:val="none" w:sz="0" w:space="0" w:color="auto"/>
                        <w:bottom w:val="none" w:sz="0" w:space="0" w:color="auto"/>
                        <w:right w:val="none" w:sz="0" w:space="0" w:color="auto"/>
                      </w:divBdr>
                    </w:div>
                    <w:div w:id="1642535631">
                      <w:marLeft w:val="0"/>
                      <w:marRight w:val="0"/>
                      <w:marTop w:val="0"/>
                      <w:marBottom w:val="0"/>
                      <w:divBdr>
                        <w:top w:val="none" w:sz="0" w:space="0" w:color="auto"/>
                        <w:left w:val="none" w:sz="0" w:space="0" w:color="auto"/>
                        <w:bottom w:val="none" w:sz="0" w:space="0" w:color="auto"/>
                        <w:right w:val="none" w:sz="0" w:space="0" w:color="auto"/>
                      </w:divBdr>
                    </w:div>
                    <w:div w:id="1645817780">
                      <w:marLeft w:val="0"/>
                      <w:marRight w:val="0"/>
                      <w:marTop w:val="0"/>
                      <w:marBottom w:val="0"/>
                      <w:divBdr>
                        <w:top w:val="none" w:sz="0" w:space="0" w:color="auto"/>
                        <w:left w:val="none" w:sz="0" w:space="0" w:color="auto"/>
                        <w:bottom w:val="none" w:sz="0" w:space="0" w:color="auto"/>
                        <w:right w:val="none" w:sz="0" w:space="0" w:color="auto"/>
                      </w:divBdr>
                    </w:div>
                    <w:div w:id="1947810843">
                      <w:marLeft w:val="0"/>
                      <w:marRight w:val="0"/>
                      <w:marTop w:val="0"/>
                      <w:marBottom w:val="0"/>
                      <w:divBdr>
                        <w:top w:val="none" w:sz="0" w:space="0" w:color="auto"/>
                        <w:left w:val="none" w:sz="0" w:space="0" w:color="auto"/>
                        <w:bottom w:val="none" w:sz="0" w:space="0" w:color="auto"/>
                        <w:right w:val="none" w:sz="0" w:space="0" w:color="auto"/>
                      </w:divBdr>
                    </w:div>
                    <w:div w:id="2132549550">
                      <w:marLeft w:val="0"/>
                      <w:marRight w:val="0"/>
                      <w:marTop w:val="0"/>
                      <w:marBottom w:val="0"/>
                      <w:divBdr>
                        <w:top w:val="none" w:sz="0" w:space="0" w:color="auto"/>
                        <w:left w:val="none" w:sz="0" w:space="0" w:color="auto"/>
                        <w:bottom w:val="none" w:sz="0" w:space="0" w:color="auto"/>
                        <w:right w:val="none" w:sz="0" w:space="0" w:color="auto"/>
                      </w:divBdr>
                    </w:div>
                  </w:divsChild>
                </w:div>
                <w:div w:id="944381424">
                  <w:marLeft w:val="0"/>
                  <w:marRight w:val="0"/>
                  <w:marTop w:val="0"/>
                  <w:marBottom w:val="0"/>
                  <w:divBdr>
                    <w:top w:val="none" w:sz="0" w:space="0" w:color="auto"/>
                    <w:left w:val="none" w:sz="0" w:space="0" w:color="auto"/>
                    <w:bottom w:val="none" w:sz="0" w:space="0" w:color="auto"/>
                    <w:right w:val="none" w:sz="0" w:space="0" w:color="auto"/>
                  </w:divBdr>
                  <w:divsChild>
                    <w:div w:id="2037653634">
                      <w:marLeft w:val="0"/>
                      <w:marRight w:val="0"/>
                      <w:marTop w:val="0"/>
                      <w:marBottom w:val="0"/>
                      <w:divBdr>
                        <w:top w:val="none" w:sz="0" w:space="0" w:color="auto"/>
                        <w:left w:val="none" w:sz="0" w:space="0" w:color="auto"/>
                        <w:bottom w:val="none" w:sz="0" w:space="0" w:color="auto"/>
                        <w:right w:val="none" w:sz="0" w:space="0" w:color="auto"/>
                      </w:divBdr>
                    </w:div>
                  </w:divsChild>
                </w:div>
                <w:div w:id="1027214588">
                  <w:marLeft w:val="0"/>
                  <w:marRight w:val="0"/>
                  <w:marTop w:val="0"/>
                  <w:marBottom w:val="0"/>
                  <w:divBdr>
                    <w:top w:val="none" w:sz="0" w:space="0" w:color="auto"/>
                    <w:left w:val="none" w:sz="0" w:space="0" w:color="auto"/>
                    <w:bottom w:val="none" w:sz="0" w:space="0" w:color="auto"/>
                    <w:right w:val="none" w:sz="0" w:space="0" w:color="auto"/>
                  </w:divBdr>
                  <w:divsChild>
                    <w:div w:id="287664237">
                      <w:marLeft w:val="0"/>
                      <w:marRight w:val="0"/>
                      <w:marTop w:val="0"/>
                      <w:marBottom w:val="0"/>
                      <w:divBdr>
                        <w:top w:val="none" w:sz="0" w:space="0" w:color="auto"/>
                        <w:left w:val="none" w:sz="0" w:space="0" w:color="auto"/>
                        <w:bottom w:val="none" w:sz="0" w:space="0" w:color="auto"/>
                        <w:right w:val="none" w:sz="0" w:space="0" w:color="auto"/>
                      </w:divBdr>
                    </w:div>
                    <w:div w:id="1053433629">
                      <w:marLeft w:val="0"/>
                      <w:marRight w:val="0"/>
                      <w:marTop w:val="0"/>
                      <w:marBottom w:val="0"/>
                      <w:divBdr>
                        <w:top w:val="none" w:sz="0" w:space="0" w:color="auto"/>
                        <w:left w:val="none" w:sz="0" w:space="0" w:color="auto"/>
                        <w:bottom w:val="none" w:sz="0" w:space="0" w:color="auto"/>
                        <w:right w:val="none" w:sz="0" w:space="0" w:color="auto"/>
                      </w:divBdr>
                    </w:div>
                    <w:div w:id="1075854891">
                      <w:marLeft w:val="0"/>
                      <w:marRight w:val="0"/>
                      <w:marTop w:val="0"/>
                      <w:marBottom w:val="0"/>
                      <w:divBdr>
                        <w:top w:val="none" w:sz="0" w:space="0" w:color="auto"/>
                        <w:left w:val="none" w:sz="0" w:space="0" w:color="auto"/>
                        <w:bottom w:val="none" w:sz="0" w:space="0" w:color="auto"/>
                        <w:right w:val="none" w:sz="0" w:space="0" w:color="auto"/>
                      </w:divBdr>
                    </w:div>
                    <w:div w:id="1361277451">
                      <w:marLeft w:val="0"/>
                      <w:marRight w:val="0"/>
                      <w:marTop w:val="0"/>
                      <w:marBottom w:val="0"/>
                      <w:divBdr>
                        <w:top w:val="none" w:sz="0" w:space="0" w:color="auto"/>
                        <w:left w:val="none" w:sz="0" w:space="0" w:color="auto"/>
                        <w:bottom w:val="none" w:sz="0" w:space="0" w:color="auto"/>
                        <w:right w:val="none" w:sz="0" w:space="0" w:color="auto"/>
                      </w:divBdr>
                    </w:div>
                  </w:divsChild>
                </w:div>
                <w:div w:id="1184782632">
                  <w:marLeft w:val="0"/>
                  <w:marRight w:val="0"/>
                  <w:marTop w:val="0"/>
                  <w:marBottom w:val="0"/>
                  <w:divBdr>
                    <w:top w:val="none" w:sz="0" w:space="0" w:color="auto"/>
                    <w:left w:val="none" w:sz="0" w:space="0" w:color="auto"/>
                    <w:bottom w:val="none" w:sz="0" w:space="0" w:color="auto"/>
                    <w:right w:val="none" w:sz="0" w:space="0" w:color="auto"/>
                  </w:divBdr>
                  <w:divsChild>
                    <w:div w:id="1945764486">
                      <w:marLeft w:val="0"/>
                      <w:marRight w:val="0"/>
                      <w:marTop w:val="0"/>
                      <w:marBottom w:val="0"/>
                      <w:divBdr>
                        <w:top w:val="none" w:sz="0" w:space="0" w:color="auto"/>
                        <w:left w:val="none" w:sz="0" w:space="0" w:color="auto"/>
                        <w:bottom w:val="none" w:sz="0" w:space="0" w:color="auto"/>
                        <w:right w:val="none" w:sz="0" w:space="0" w:color="auto"/>
                      </w:divBdr>
                    </w:div>
                  </w:divsChild>
                </w:div>
                <w:div w:id="1544712670">
                  <w:marLeft w:val="0"/>
                  <w:marRight w:val="0"/>
                  <w:marTop w:val="0"/>
                  <w:marBottom w:val="0"/>
                  <w:divBdr>
                    <w:top w:val="none" w:sz="0" w:space="0" w:color="auto"/>
                    <w:left w:val="none" w:sz="0" w:space="0" w:color="auto"/>
                    <w:bottom w:val="none" w:sz="0" w:space="0" w:color="auto"/>
                    <w:right w:val="none" w:sz="0" w:space="0" w:color="auto"/>
                  </w:divBdr>
                  <w:divsChild>
                    <w:div w:id="344523351">
                      <w:marLeft w:val="0"/>
                      <w:marRight w:val="0"/>
                      <w:marTop w:val="0"/>
                      <w:marBottom w:val="0"/>
                      <w:divBdr>
                        <w:top w:val="none" w:sz="0" w:space="0" w:color="auto"/>
                        <w:left w:val="none" w:sz="0" w:space="0" w:color="auto"/>
                        <w:bottom w:val="none" w:sz="0" w:space="0" w:color="auto"/>
                        <w:right w:val="none" w:sz="0" w:space="0" w:color="auto"/>
                      </w:divBdr>
                    </w:div>
                  </w:divsChild>
                </w:div>
                <w:div w:id="2057972332">
                  <w:marLeft w:val="0"/>
                  <w:marRight w:val="0"/>
                  <w:marTop w:val="0"/>
                  <w:marBottom w:val="0"/>
                  <w:divBdr>
                    <w:top w:val="none" w:sz="0" w:space="0" w:color="auto"/>
                    <w:left w:val="none" w:sz="0" w:space="0" w:color="auto"/>
                    <w:bottom w:val="none" w:sz="0" w:space="0" w:color="auto"/>
                    <w:right w:val="none" w:sz="0" w:space="0" w:color="auto"/>
                  </w:divBdr>
                  <w:divsChild>
                    <w:div w:id="145000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403508">
      <w:bodyDiv w:val="1"/>
      <w:marLeft w:val="0"/>
      <w:marRight w:val="0"/>
      <w:marTop w:val="0"/>
      <w:marBottom w:val="0"/>
      <w:divBdr>
        <w:top w:val="none" w:sz="0" w:space="0" w:color="auto"/>
        <w:left w:val="none" w:sz="0" w:space="0" w:color="auto"/>
        <w:bottom w:val="none" w:sz="0" w:space="0" w:color="auto"/>
        <w:right w:val="none" w:sz="0" w:space="0" w:color="auto"/>
      </w:divBdr>
    </w:div>
    <w:div w:id="1207449263">
      <w:bodyDiv w:val="1"/>
      <w:marLeft w:val="0"/>
      <w:marRight w:val="0"/>
      <w:marTop w:val="0"/>
      <w:marBottom w:val="0"/>
      <w:divBdr>
        <w:top w:val="none" w:sz="0" w:space="0" w:color="auto"/>
        <w:left w:val="none" w:sz="0" w:space="0" w:color="auto"/>
        <w:bottom w:val="none" w:sz="0" w:space="0" w:color="auto"/>
        <w:right w:val="none" w:sz="0" w:space="0" w:color="auto"/>
      </w:divBdr>
    </w:div>
    <w:div w:id="1208301211">
      <w:bodyDiv w:val="1"/>
      <w:marLeft w:val="0"/>
      <w:marRight w:val="0"/>
      <w:marTop w:val="0"/>
      <w:marBottom w:val="0"/>
      <w:divBdr>
        <w:top w:val="none" w:sz="0" w:space="0" w:color="auto"/>
        <w:left w:val="none" w:sz="0" w:space="0" w:color="auto"/>
        <w:bottom w:val="none" w:sz="0" w:space="0" w:color="auto"/>
        <w:right w:val="none" w:sz="0" w:space="0" w:color="auto"/>
      </w:divBdr>
    </w:div>
    <w:div w:id="1321500627">
      <w:bodyDiv w:val="1"/>
      <w:marLeft w:val="0"/>
      <w:marRight w:val="0"/>
      <w:marTop w:val="0"/>
      <w:marBottom w:val="0"/>
      <w:divBdr>
        <w:top w:val="none" w:sz="0" w:space="0" w:color="auto"/>
        <w:left w:val="none" w:sz="0" w:space="0" w:color="auto"/>
        <w:bottom w:val="none" w:sz="0" w:space="0" w:color="auto"/>
        <w:right w:val="none" w:sz="0" w:space="0" w:color="auto"/>
      </w:divBdr>
    </w:div>
    <w:div w:id="1381515793">
      <w:bodyDiv w:val="1"/>
      <w:marLeft w:val="0"/>
      <w:marRight w:val="0"/>
      <w:marTop w:val="0"/>
      <w:marBottom w:val="0"/>
      <w:divBdr>
        <w:top w:val="none" w:sz="0" w:space="0" w:color="auto"/>
        <w:left w:val="none" w:sz="0" w:space="0" w:color="auto"/>
        <w:bottom w:val="none" w:sz="0" w:space="0" w:color="auto"/>
        <w:right w:val="none" w:sz="0" w:space="0" w:color="auto"/>
      </w:divBdr>
    </w:div>
    <w:div w:id="1473139246">
      <w:bodyDiv w:val="1"/>
      <w:marLeft w:val="0"/>
      <w:marRight w:val="0"/>
      <w:marTop w:val="0"/>
      <w:marBottom w:val="0"/>
      <w:divBdr>
        <w:top w:val="none" w:sz="0" w:space="0" w:color="auto"/>
        <w:left w:val="none" w:sz="0" w:space="0" w:color="auto"/>
        <w:bottom w:val="none" w:sz="0" w:space="0" w:color="auto"/>
        <w:right w:val="none" w:sz="0" w:space="0" w:color="auto"/>
      </w:divBdr>
    </w:div>
    <w:div w:id="1490513832">
      <w:bodyDiv w:val="1"/>
      <w:marLeft w:val="0"/>
      <w:marRight w:val="0"/>
      <w:marTop w:val="0"/>
      <w:marBottom w:val="0"/>
      <w:divBdr>
        <w:top w:val="none" w:sz="0" w:space="0" w:color="auto"/>
        <w:left w:val="none" w:sz="0" w:space="0" w:color="auto"/>
        <w:bottom w:val="none" w:sz="0" w:space="0" w:color="auto"/>
        <w:right w:val="none" w:sz="0" w:space="0" w:color="auto"/>
      </w:divBdr>
    </w:div>
    <w:div w:id="1524976344">
      <w:bodyDiv w:val="1"/>
      <w:marLeft w:val="0"/>
      <w:marRight w:val="0"/>
      <w:marTop w:val="0"/>
      <w:marBottom w:val="0"/>
      <w:divBdr>
        <w:top w:val="none" w:sz="0" w:space="0" w:color="auto"/>
        <w:left w:val="none" w:sz="0" w:space="0" w:color="auto"/>
        <w:bottom w:val="none" w:sz="0" w:space="0" w:color="auto"/>
        <w:right w:val="none" w:sz="0" w:space="0" w:color="auto"/>
      </w:divBdr>
    </w:div>
    <w:div w:id="1541085670">
      <w:bodyDiv w:val="1"/>
      <w:marLeft w:val="0"/>
      <w:marRight w:val="0"/>
      <w:marTop w:val="0"/>
      <w:marBottom w:val="0"/>
      <w:divBdr>
        <w:top w:val="none" w:sz="0" w:space="0" w:color="auto"/>
        <w:left w:val="none" w:sz="0" w:space="0" w:color="auto"/>
        <w:bottom w:val="none" w:sz="0" w:space="0" w:color="auto"/>
        <w:right w:val="none" w:sz="0" w:space="0" w:color="auto"/>
      </w:divBdr>
      <w:divsChild>
        <w:div w:id="1061443165">
          <w:marLeft w:val="0"/>
          <w:marRight w:val="0"/>
          <w:marTop w:val="0"/>
          <w:marBottom w:val="0"/>
          <w:divBdr>
            <w:top w:val="none" w:sz="0" w:space="0" w:color="auto"/>
            <w:left w:val="none" w:sz="0" w:space="0" w:color="auto"/>
            <w:bottom w:val="none" w:sz="0" w:space="0" w:color="auto"/>
            <w:right w:val="none" w:sz="0" w:space="0" w:color="auto"/>
          </w:divBdr>
        </w:div>
      </w:divsChild>
    </w:div>
    <w:div w:id="1575582575">
      <w:bodyDiv w:val="1"/>
      <w:marLeft w:val="0"/>
      <w:marRight w:val="0"/>
      <w:marTop w:val="0"/>
      <w:marBottom w:val="0"/>
      <w:divBdr>
        <w:top w:val="none" w:sz="0" w:space="0" w:color="auto"/>
        <w:left w:val="none" w:sz="0" w:space="0" w:color="auto"/>
        <w:bottom w:val="none" w:sz="0" w:space="0" w:color="auto"/>
        <w:right w:val="none" w:sz="0" w:space="0" w:color="auto"/>
      </w:divBdr>
    </w:div>
    <w:div w:id="1793748025">
      <w:bodyDiv w:val="1"/>
      <w:marLeft w:val="0"/>
      <w:marRight w:val="0"/>
      <w:marTop w:val="0"/>
      <w:marBottom w:val="0"/>
      <w:divBdr>
        <w:top w:val="none" w:sz="0" w:space="0" w:color="auto"/>
        <w:left w:val="none" w:sz="0" w:space="0" w:color="auto"/>
        <w:bottom w:val="none" w:sz="0" w:space="0" w:color="auto"/>
        <w:right w:val="none" w:sz="0" w:space="0" w:color="auto"/>
      </w:divBdr>
    </w:div>
    <w:div w:id="1796020473">
      <w:bodyDiv w:val="1"/>
      <w:marLeft w:val="0"/>
      <w:marRight w:val="0"/>
      <w:marTop w:val="0"/>
      <w:marBottom w:val="0"/>
      <w:divBdr>
        <w:top w:val="none" w:sz="0" w:space="0" w:color="auto"/>
        <w:left w:val="none" w:sz="0" w:space="0" w:color="auto"/>
        <w:bottom w:val="none" w:sz="0" w:space="0" w:color="auto"/>
        <w:right w:val="none" w:sz="0" w:space="0" w:color="auto"/>
      </w:divBdr>
    </w:div>
    <w:div w:id="1807890317">
      <w:bodyDiv w:val="1"/>
      <w:marLeft w:val="0"/>
      <w:marRight w:val="0"/>
      <w:marTop w:val="0"/>
      <w:marBottom w:val="0"/>
      <w:divBdr>
        <w:top w:val="none" w:sz="0" w:space="0" w:color="auto"/>
        <w:left w:val="none" w:sz="0" w:space="0" w:color="auto"/>
        <w:bottom w:val="none" w:sz="0" w:space="0" w:color="auto"/>
        <w:right w:val="none" w:sz="0" w:space="0" w:color="auto"/>
      </w:divBdr>
    </w:div>
    <w:div w:id="1837259470">
      <w:bodyDiv w:val="1"/>
      <w:marLeft w:val="0"/>
      <w:marRight w:val="0"/>
      <w:marTop w:val="0"/>
      <w:marBottom w:val="0"/>
      <w:divBdr>
        <w:top w:val="none" w:sz="0" w:space="0" w:color="auto"/>
        <w:left w:val="none" w:sz="0" w:space="0" w:color="auto"/>
        <w:bottom w:val="none" w:sz="0" w:space="0" w:color="auto"/>
        <w:right w:val="none" w:sz="0" w:space="0" w:color="auto"/>
      </w:divBdr>
    </w:div>
    <w:div w:id="1841003186">
      <w:bodyDiv w:val="1"/>
      <w:marLeft w:val="0"/>
      <w:marRight w:val="0"/>
      <w:marTop w:val="0"/>
      <w:marBottom w:val="0"/>
      <w:divBdr>
        <w:top w:val="none" w:sz="0" w:space="0" w:color="auto"/>
        <w:left w:val="none" w:sz="0" w:space="0" w:color="auto"/>
        <w:bottom w:val="none" w:sz="0" w:space="0" w:color="auto"/>
        <w:right w:val="none" w:sz="0" w:space="0" w:color="auto"/>
      </w:divBdr>
      <w:divsChild>
        <w:div w:id="635796201">
          <w:marLeft w:val="0"/>
          <w:marRight w:val="0"/>
          <w:marTop w:val="0"/>
          <w:marBottom w:val="0"/>
          <w:divBdr>
            <w:top w:val="none" w:sz="0" w:space="0" w:color="auto"/>
            <w:left w:val="none" w:sz="0" w:space="0" w:color="auto"/>
            <w:bottom w:val="none" w:sz="0" w:space="0" w:color="auto"/>
            <w:right w:val="none" w:sz="0" w:space="0" w:color="auto"/>
          </w:divBdr>
        </w:div>
      </w:divsChild>
    </w:div>
    <w:div w:id="1887988571">
      <w:bodyDiv w:val="1"/>
      <w:marLeft w:val="0"/>
      <w:marRight w:val="0"/>
      <w:marTop w:val="0"/>
      <w:marBottom w:val="0"/>
      <w:divBdr>
        <w:top w:val="none" w:sz="0" w:space="0" w:color="auto"/>
        <w:left w:val="none" w:sz="0" w:space="0" w:color="auto"/>
        <w:bottom w:val="none" w:sz="0" w:space="0" w:color="auto"/>
        <w:right w:val="none" w:sz="0" w:space="0" w:color="auto"/>
      </w:divBdr>
    </w:div>
    <w:div w:id="1889337432">
      <w:bodyDiv w:val="1"/>
      <w:marLeft w:val="0"/>
      <w:marRight w:val="0"/>
      <w:marTop w:val="0"/>
      <w:marBottom w:val="0"/>
      <w:divBdr>
        <w:top w:val="none" w:sz="0" w:space="0" w:color="auto"/>
        <w:left w:val="none" w:sz="0" w:space="0" w:color="auto"/>
        <w:bottom w:val="none" w:sz="0" w:space="0" w:color="auto"/>
        <w:right w:val="none" w:sz="0" w:space="0" w:color="auto"/>
      </w:divBdr>
      <w:divsChild>
        <w:div w:id="1271159217">
          <w:marLeft w:val="0"/>
          <w:marRight w:val="0"/>
          <w:marTop w:val="0"/>
          <w:marBottom w:val="0"/>
          <w:divBdr>
            <w:top w:val="none" w:sz="0" w:space="0" w:color="auto"/>
            <w:left w:val="none" w:sz="0" w:space="0" w:color="auto"/>
            <w:bottom w:val="none" w:sz="0" w:space="0" w:color="auto"/>
            <w:right w:val="none" w:sz="0" w:space="0" w:color="auto"/>
          </w:divBdr>
        </w:div>
      </w:divsChild>
    </w:div>
    <w:div w:id="1928221892">
      <w:bodyDiv w:val="1"/>
      <w:marLeft w:val="0"/>
      <w:marRight w:val="0"/>
      <w:marTop w:val="0"/>
      <w:marBottom w:val="0"/>
      <w:divBdr>
        <w:top w:val="none" w:sz="0" w:space="0" w:color="auto"/>
        <w:left w:val="none" w:sz="0" w:space="0" w:color="auto"/>
        <w:bottom w:val="none" w:sz="0" w:space="0" w:color="auto"/>
        <w:right w:val="none" w:sz="0" w:space="0" w:color="auto"/>
      </w:divBdr>
      <w:divsChild>
        <w:div w:id="546333756">
          <w:marLeft w:val="0"/>
          <w:marRight w:val="0"/>
          <w:marTop w:val="0"/>
          <w:marBottom w:val="0"/>
          <w:divBdr>
            <w:top w:val="none" w:sz="0" w:space="0" w:color="auto"/>
            <w:left w:val="none" w:sz="0" w:space="0" w:color="auto"/>
            <w:bottom w:val="none" w:sz="0" w:space="0" w:color="auto"/>
            <w:right w:val="none" w:sz="0" w:space="0" w:color="auto"/>
          </w:divBdr>
          <w:divsChild>
            <w:div w:id="158606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747545">
      <w:bodyDiv w:val="1"/>
      <w:marLeft w:val="0"/>
      <w:marRight w:val="0"/>
      <w:marTop w:val="0"/>
      <w:marBottom w:val="0"/>
      <w:divBdr>
        <w:top w:val="none" w:sz="0" w:space="0" w:color="auto"/>
        <w:left w:val="none" w:sz="0" w:space="0" w:color="auto"/>
        <w:bottom w:val="none" w:sz="0" w:space="0" w:color="auto"/>
        <w:right w:val="none" w:sz="0" w:space="0" w:color="auto"/>
      </w:divBdr>
    </w:div>
    <w:div w:id="2056999639">
      <w:bodyDiv w:val="1"/>
      <w:marLeft w:val="0"/>
      <w:marRight w:val="0"/>
      <w:marTop w:val="0"/>
      <w:marBottom w:val="0"/>
      <w:divBdr>
        <w:top w:val="none" w:sz="0" w:space="0" w:color="auto"/>
        <w:left w:val="none" w:sz="0" w:space="0" w:color="auto"/>
        <w:bottom w:val="none" w:sz="0" w:space="0" w:color="auto"/>
        <w:right w:val="none" w:sz="0" w:space="0" w:color="auto"/>
      </w:divBdr>
      <w:divsChild>
        <w:div w:id="35132010">
          <w:marLeft w:val="0"/>
          <w:marRight w:val="0"/>
          <w:marTop w:val="0"/>
          <w:marBottom w:val="0"/>
          <w:divBdr>
            <w:top w:val="none" w:sz="0" w:space="0" w:color="auto"/>
            <w:left w:val="none" w:sz="0" w:space="0" w:color="auto"/>
            <w:bottom w:val="none" w:sz="0" w:space="0" w:color="auto"/>
            <w:right w:val="none" w:sz="0" w:space="0" w:color="auto"/>
          </w:divBdr>
          <w:divsChild>
            <w:div w:id="684329407">
              <w:marLeft w:val="0"/>
              <w:marRight w:val="0"/>
              <w:marTop w:val="30"/>
              <w:marBottom w:val="30"/>
              <w:divBdr>
                <w:top w:val="none" w:sz="0" w:space="0" w:color="auto"/>
                <w:left w:val="none" w:sz="0" w:space="0" w:color="auto"/>
                <w:bottom w:val="none" w:sz="0" w:space="0" w:color="auto"/>
                <w:right w:val="none" w:sz="0" w:space="0" w:color="auto"/>
              </w:divBdr>
              <w:divsChild>
                <w:div w:id="37436685">
                  <w:marLeft w:val="0"/>
                  <w:marRight w:val="0"/>
                  <w:marTop w:val="0"/>
                  <w:marBottom w:val="0"/>
                  <w:divBdr>
                    <w:top w:val="none" w:sz="0" w:space="0" w:color="auto"/>
                    <w:left w:val="none" w:sz="0" w:space="0" w:color="auto"/>
                    <w:bottom w:val="none" w:sz="0" w:space="0" w:color="auto"/>
                    <w:right w:val="none" w:sz="0" w:space="0" w:color="auto"/>
                  </w:divBdr>
                  <w:divsChild>
                    <w:div w:id="1758743504">
                      <w:marLeft w:val="0"/>
                      <w:marRight w:val="0"/>
                      <w:marTop w:val="0"/>
                      <w:marBottom w:val="0"/>
                      <w:divBdr>
                        <w:top w:val="none" w:sz="0" w:space="0" w:color="auto"/>
                        <w:left w:val="none" w:sz="0" w:space="0" w:color="auto"/>
                        <w:bottom w:val="none" w:sz="0" w:space="0" w:color="auto"/>
                        <w:right w:val="none" w:sz="0" w:space="0" w:color="auto"/>
                      </w:divBdr>
                    </w:div>
                  </w:divsChild>
                </w:div>
                <w:div w:id="261882245">
                  <w:marLeft w:val="0"/>
                  <w:marRight w:val="0"/>
                  <w:marTop w:val="0"/>
                  <w:marBottom w:val="0"/>
                  <w:divBdr>
                    <w:top w:val="none" w:sz="0" w:space="0" w:color="auto"/>
                    <w:left w:val="none" w:sz="0" w:space="0" w:color="auto"/>
                    <w:bottom w:val="none" w:sz="0" w:space="0" w:color="auto"/>
                    <w:right w:val="none" w:sz="0" w:space="0" w:color="auto"/>
                  </w:divBdr>
                  <w:divsChild>
                    <w:div w:id="138543159">
                      <w:marLeft w:val="0"/>
                      <w:marRight w:val="0"/>
                      <w:marTop w:val="0"/>
                      <w:marBottom w:val="0"/>
                      <w:divBdr>
                        <w:top w:val="none" w:sz="0" w:space="0" w:color="auto"/>
                        <w:left w:val="none" w:sz="0" w:space="0" w:color="auto"/>
                        <w:bottom w:val="none" w:sz="0" w:space="0" w:color="auto"/>
                        <w:right w:val="none" w:sz="0" w:space="0" w:color="auto"/>
                      </w:divBdr>
                    </w:div>
                    <w:div w:id="944649787">
                      <w:marLeft w:val="0"/>
                      <w:marRight w:val="0"/>
                      <w:marTop w:val="0"/>
                      <w:marBottom w:val="0"/>
                      <w:divBdr>
                        <w:top w:val="none" w:sz="0" w:space="0" w:color="auto"/>
                        <w:left w:val="none" w:sz="0" w:space="0" w:color="auto"/>
                        <w:bottom w:val="none" w:sz="0" w:space="0" w:color="auto"/>
                        <w:right w:val="none" w:sz="0" w:space="0" w:color="auto"/>
                      </w:divBdr>
                    </w:div>
                    <w:div w:id="1124155187">
                      <w:marLeft w:val="0"/>
                      <w:marRight w:val="0"/>
                      <w:marTop w:val="0"/>
                      <w:marBottom w:val="0"/>
                      <w:divBdr>
                        <w:top w:val="none" w:sz="0" w:space="0" w:color="auto"/>
                        <w:left w:val="none" w:sz="0" w:space="0" w:color="auto"/>
                        <w:bottom w:val="none" w:sz="0" w:space="0" w:color="auto"/>
                        <w:right w:val="none" w:sz="0" w:space="0" w:color="auto"/>
                      </w:divBdr>
                    </w:div>
                    <w:div w:id="2083284530">
                      <w:marLeft w:val="0"/>
                      <w:marRight w:val="0"/>
                      <w:marTop w:val="0"/>
                      <w:marBottom w:val="0"/>
                      <w:divBdr>
                        <w:top w:val="none" w:sz="0" w:space="0" w:color="auto"/>
                        <w:left w:val="none" w:sz="0" w:space="0" w:color="auto"/>
                        <w:bottom w:val="none" w:sz="0" w:space="0" w:color="auto"/>
                        <w:right w:val="none" w:sz="0" w:space="0" w:color="auto"/>
                      </w:divBdr>
                    </w:div>
                  </w:divsChild>
                </w:div>
                <w:div w:id="271792805">
                  <w:marLeft w:val="0"/>
                  <w:marRight w:val="0"/>
                  <w:marTop w:val="0"/>
                  <w:marBottom w:val="0"/>
                  <w:divBdr>
                    <w:top w:val="none" w:sz="0" w:space="0" w:color="auto"/>
                    <w:left w:val="none" w:sz="0" w:space="0" w:color="auto"/>
                    <w:bottom w:val="none" w:sz="0" w:space="0" w:color="auto"/>
                    <w:right w:val="none" w:sz="0" w:space="0" w:color="auto"/>
                  </w:divBdr>
                  <w:divsChild>
                    <w:div w:id="285816379">
                      <w:marLeft w:val="0"/>
                      <w:marRight w:val="0"/>
                      <w:marTop w:val="0"/>
                      <w:marBottom w:val="0"/>
                      <w:divBdr>
                        <w:top w:val="none" w:sz="0" w:space="0" w:color="auto"/>
                        <w:left w:val="none" w:sz="0" w:space="0" w:color="auto"/>
                        <w:bottom w:val="none" w:sz="0" w:space="0" w:color="auto"/>
                        <w:right w:val="none" w:sz="0" w:space="0" w:color="auto"/>
                      </w:divBdr>
                    </w:div>
                  </w:divsChild>
                </w:div>
                <w:div w:id="681474191">
                  <w:marLeft w:val="0"/>
                  <w:marRight w:val="0"/>
                  <w:marTop w:val="0"/>
                  <w:marBottom w:val="0"/>
                  <w:divBdr>
                    <w:top w:val="none" w:sz="0" w:space="0" w:color="auto"/>
                    <w:left w:val="none" w:sz="0" w:space="0" w:color="auto"/>
                    <w:bottom w:val="none" w:sz="0" w:space="0" w:color="auto"/>
                    <w:right w:val="none" w:sz="0" w:space="0" w:color="auto"/>
                  </w:divBdr>
                  <w:divsChild>
                    <w:div w:id="548147850">
                      <w:marLeft w:val="0"/>
                      <w:marRight w:val="0"/>
                      <w:marTop w:val="0"/>
                      <w:marBottom w:val="0"/>
                      <w:divBdr>
                        <w:top w:val="none" w:sz="0" w:space="0" w:color="auto"/>
                        <w:left w:val="none" w:sz="0" w:space="0" w:color="auto"/>
                        <w:bottom w:val="none" w:sz="0" w:space="0" w:color="auto"/>
                        <w:right w:val="none" w:sz="0" w:space="0" w:color="auto"/>
                      </w:divBdr>
                    </w:div>
                    <w:div w:id="876430510">
                      <w:marLeft w:val="0"/>
                      <w:marRight w:val="0"/>
                      <w:marTop w:val="0"/>
                      <w:marBottom w:val="0"/>
                      <w:divBdr>
                        <w:top w:val="none" w:sz="0" w:space="0" w:color="auto"/>
                        <w:left w:val="none" w:sz="0" w:space="0" w:color="auto"/>
                        <w:bottom w:val="none" w:sz="0" w:space="0" w:color="auto"/>
                        <w:right w:val="none" w:sz="0" w:space="0" w:color="auto"/>
                      </w:divBdr>
                    </w:div>
                    <w:div w:id="1450313983">
                      <w:marLeft w:val="0"/>
                      <w:marRight w:val="0"/>
                      <w:marTop w:val="0"/>
                      <w:marBottom w:val="0"/>
                      <w:divBdr>
                        <w:top w:val="none" w:sz="0" w:space="0" w:color="auto"/>
                        <w:left w:val="none" w:sz="0" w:space="0" w:color="auto"/>
                        <w:bottom w:val="none" w:sz="0" w:space="0" w:color="auto"/>
                        <w:right w:val="none" w:sz="0" w:space="0" w:color="auto"/>
                      </w:divBdr>
                    </w:div>
                    <w:div w:id="1524661193">
                      <w:marLeft w:val="0"/>
                      <w:marRight w:val="0"/>
                      <w:marTop w:val="0"/>
                      <w:marBottom w:val="0"/>
                      <w:divBdr>
                        <w:top w:val="none" w:sz="0" w:space="0" w:color="auto"/>
                        <w:left w:val="none" w:sz="0" w:space="0" w:color="auto"/>
                        <w:bottom w:val="none" w:sz="0" w:space="0" w:color="auto"/>
                        <w:right w:val="none" w:sz="0" w:space="0" w:color="auto"/>
                      </w:divBdr>
                    </w:div>
                    <w:div w:id="2033142320">
                      <w:marLeft w:val="0"/>
                      <w:marRight w:val="0"/>
                      <w:marTop w:val="0"/>
                      <w:marBottom w:val="0"/>
                      <w:divBdr>
                        <w:top w:val="none" w:sz="0" w:space="0" w:color="auto"/>
                        <w:left w:val="none" w:sz="0" w:space="0" w:color="auto"/>
                        <w:bottom w:val="none" w:sz="0" w:space="0" w:color="auto"/>
                        <w:right w:val="none" w:sz="0" w:space="0" w:color="auto"/>
                      </w:divBdr>
                    </w:div>
                  </w:divsChild>
                </w:div>
                <w:div w:id="698970645">
                  <w:marLeft w:val="0"/>
                  <w:marRight w:val="0"/>
                  <w:marTop w:val="0"/>
                  <w:marBottom w:val="0"/>
                  <w:divBdr>
                    <w:top w:val="none" w:sz="0" w:space="0" w:color="auto"/>
                    <w:left w:val="none" w:sz="0" w:space="0" w:color="auto"/>
                    <w:bottom w:val="none" w:sz="0" w:space="0" w:color="auto"/>
                    <w:right w:val="none" w:sz="0" w:space="0" w:color="auto"/>
                  </w:divBdr>
                  <w:divsChild>
                    <w:div w:id="1211379660">
                      <w:marLeft w:val="0"/>
                      <w:marRight w:val="0"/>
                      <w:marTop w:val="0"/>
                      <w:marBottom w:val="0"/>
                      <w:divBdr>
                        <w:top w:val="none" w:sz="0" w:space="0" w:color="auto"/>
                        <w:left w:val="none" w:sz="0" w:space="0" w:color="auto"/>
                        <w:bottom w:val="none" w:sz="0" w:space="0" w:color="auto"/>
                        <w:right w:val="none" w:sz="0" w:space="0" w:color="auto"/>
                      </w:divBdr>
                    </w:div>
                  </w:divsChild>
                </w:div>
                <w:div w:id="1202666123">
                  <w:marLeft w:val="0"/>
                  <w:marRight w:val="0"/>
                  <w:marTop w:val="0"/>
                  <w:marBottom w:val="0"/>
                  <w:divBdr>
                    <w:top w:val="none" w:sz="0" w:space="0" w:color="auto"/>
                    <w:left w:val="none" w:sz="0" w:space="0" w:color="auto"/>
                    <w:bottom w:val="none" w:sz="0" w:space="0" w:color="auto"/>
                    <w:right w:val="none" w:sz="0" w:space="0" w:color="auto"/>
                  </w:divBdr>
                  <w:divsChild>
                    <w:div w:id="971598550">
                      <w:marLeft w:val="0"/>
                      <w:marRight w:val="0"/>
                      <w:marTop w:val="0"/>
                      <w:marBottom w:val="0"/>
                      <w:divBdr>
                        <w:top w:val="none" w:sz="0" w:space="0" w:color="auto"/>
                        <w:left w:val="none" w:sz="0" w:space="0" w:color="auto"/>
                        <w:bottom w:val="none" w:sz="0" w:space="0" w:color="auto"/>
                        <w:right w:val="none" w:sz="0" w:space="0" w:color="auto"/>
                      </w:divBdr>
                    </w:div>
                  </w:divsChild>
                </w:div>
                <w:div w:id="1402488505">
                  <w:marLeft w:val="0"/>
                  <w:marRight w:val="0"/>
                  <w:marTop w:val="0"/>
                  <w:marBottom w:val="0"/>
                  <w:divBdr>
                    <w:top w:val="none" w:sz="0" w:space="0" w:color="auto"/>
                    <w:left w:val="none" w:sz="0" w:space="0" w:color="auto"/>
                    <w:bottom w:val="none" w:sz="0" w:space="0" w:color="auto"/>
                    <w:right w:val="none" w:sz="0" w:space="0" w:color="auto"/>
                  </w:divBdr>
                  <w:divsChild>
                    <w:div w:id="1016884265">
                      <w:marLeft w:val="0"/>
                      <w:marRight w:val="0"/>
                      <w:marTop w:val="0"/>
                      <w:marBottom w:val="0"/>
                      <w:divBdr>
                        <w:top w:val="none" w:sz="0" w:space="0" w:color="auto"/>
                        <w:left w:val="none" w:sz="0" w:space="0" w:color="auto"/>
                        <w:bottom w:val="none" w:sz="0" w:space="0" w:color="auto"/>
                        <w:right w:val="none" w:sz="0" w:space="0" w:color="auto"/>
                      </w:divBdr>
                    </w:div>
                    <w:div w:id="2018459921">
                      <w:marLeft w:val="0"/>
                      <w:marRight w:val="0"/>
                      <w:marTop w:val="0"/>
                      <w:marBottom w:val="0"/>
                      <w:divBdr>
                        <w:top w:val="none" w:sz="0" w:space="0" w:color="auto"/>
                        <w:left w:val="none" w:sz="0" w:space="0" w:color="auto"/>
                        <w:bottom w:val="none" w:sz="0" w:space="0" w:color="auto"/>
                        <w:right w:val="none" w:sz="0" w:space="0" w:color="auto"/>
                      </w:divBdr>
                    </w:div>
                  </w:divsChild>
                </w:div>
                <w:div w:id="1618414360">
                  <w:marLeft w:val="0"/>
                  <w:marRight w:val="0"/>
                  <w:marTop w:val="0"/>
                  <w:marBottom w:val="0"/>
                  <w:divBdr>
                    <w:top w:val="none" w:sz="0" w:space="0" w:color="auto"/>
                    <w:left w:val="none" w:sz="0" w:space="0" w:color="auto"/>
                    <w:bottom w:val="none" w:sz="0" w:space="0" w:color="auto"/>
                    <w:right w:val="none" w:sz="0" w:space="0" w:color="auto"/>
                  </w:divBdr>
                  <w:divsChild>
                    <w:div w:id="157851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575809">
          <w:marLeft w:val="0"/>
          <w:marRight w:val="0"/>
          <w:marTop w:val="0"/>
          <w:marBottom w:val="0"/>
          <w:divBdr>
            <w:top w:val="none" w:sz="0" w:space="0" w:color="auto"/>
            <w:left w:val="none" w:sz="0" w:space="0" w:color="auto"/>
            <w:bottom w:val="none" w:sz="0" w:space="0" w:color="auto"/>
            <w:right w:val="none" w:sz="0" w:space="0" w:color="auto"/>
          </w:divBdr>
        </w:div>
        <w:div w:id="988248188">
          <w:marLeft w:val="0"/>
          <w:marRight w:val="0"/>
          <w:marTop w:val="0"/>
          <w:marBottom w:val="0"/>
          <w:divBdr>
            <w:top w:val="none" w:sz="0" w:space="0" w:color="auto"/>
            <w:left w:val="none" w:sz="0" w:space="0" w:color="auto"/>
            <w:bottom w:val="none" w:sz="0" w:space="0" w:color="auto"/>
            <w:right w:val="none" w:sz="0" w:space="0" w:color="auto"/>
          </w:divBdr>
        </w:div>
        <w:div w:id="1490098010">
          <w:marLeft w:val="0"/>
          <w:marRight w:val="0"/>
          <w:marTop w:val="0"/>
          <w:marBottom w:val="0"/>
          <w:divBdr>
            <w:top w:val="none" w:sz="0" w:space="0" w:color="auto"/>
            <w:left w:val="none" w:sz="0" w:space="0" w:color="auto"/>
            <w:bottom w:val="none" w:sz="0" w:space="0" w:color="auto"/>
            <w:right w:val="none" w:sz="0" w:space="0" w:color="auto"/>
          </w:divBdr>
        </w:div>
      </w:divsChild>
    </w:div>
    <w:div w:id="2074424398">
      <w:bodyDiv w:val="1"/>
      <w:marLeft w:val="0"/>
      <w:marRight w:val="0"/>
      <w:marTop w:val="0"/>
      <w:marBottom w:val="0"/>
      <w:divBdr>
        <w:top w:val="none" w:sz="0" w:space="0" w:color="auto"/>
        <w:left w:val="none" w:sz="0" w:space="0" w:color="auto"/>
        <w:bottom w:val="none" w:sz="0" w:space="0" w:color="auto"/>
        <w:right w:val="none" w:sz="0" w:space="0" w:color="auto"/>
      </w:divBdr>
      <w:divsChild>
        <w:div w:id="1165169859">
          <w:marLeft w:val="0"/>
          <w:marRight w:val="0"/>
          <w:marTop w:val="0"/>
          <w:marBottom w:val="0"/>
          <w:divBdr>
            <w:top w:val="none" w:sz="0" w:space="0" w:color="auto"/>
            <w:left w:val="none" w:sz="0" w:space="0" w:color="auto"/>
            <w:bottom w:val="none" w:sz="0" w:space="0" w:color="auto"/>
            <w:right w:val="none" w:sz="0" w:space="0" w:color="auto"/>
          </w:divBdr>
          <w:divsChild>
            <w:div w:id="130319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527425">
      <w:bodyDiv w:val="1"/>
      <w:marLeft w:val="0"/>
      <w:marRight w:val="0"/>
      <w:marTop w:val="0"/>
      <w:marBottom w:val="0"/>
      <w:divBdr>
        <w:top w:val="none" w:sz="0" w:space="0" w:color="auto"/>
        <w:left w:val="none" w:sz="0" w:space="0" w:color="auto"/>
        <w:bottom w:val="none" w:sz="0" w:space="0" w:color="auto"/>
        <w:right w:val="none" w:sz="0" w:space="0" w:color="auto"/>
      </w:divBdr>
      <w:divsChild>
        <w:div w:id="588545970">
          <w:marLeft w:val="0"/>
          <w:marRight w:val="0"/>
          <w:marTop w:val="0"/>
          <w:marBottom w:val="0"/>
          <w:divBdr>
            <w:top w:val="none" w:sz="0" w:space="0" w:color="auto"/>
            <w:left w:val="none" w:sz="0" w:space="0" w:color="auto"/>
            <w:bottom w:val="none" w:sz="0" w:space="0" w:color="auto"/>
            <w:right w:val="none" w:sz="0" w:space="0" w:color="auto"/>
          </w:divBdr>
          <w:divsChild>
            <w:div w:id="9710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892733">
      <w:bodyDiv w:val="1"/>
      <w:marLeft w:val="0"/>
      <w:marRight w:val="0"/>
      <w:marTop w:val="0"/>
      <w:marBottom w:val="0"/>
      <w:divBdr>
        <w:top w:val="none" w:sz="0" w:space="0" w:color="auto"/>
        <w:left w:val="none" w:sz="0" w:space="0" w:color="auto"/>
        <w:bottom w:val="none" w:sz="0" w:space="0" w:color="auto"/>
        <w:right w:val="none" w:sz="0" w:space="0" w:color="auto"/>
      </w:divBdr>
    </w:div>
    <w:div w:id="2130465037">
      <w:bodyDiv w:val="1"/>
      <w:marLeft w:val="0"/>
      <w:marRight w:val="0"/>
      <w:marTop w:val="0"/>
      <w:marBottom w:val="0"/>
      <w:divBdr>
        <w:top w:val="none" w:sz="0" w:space="0" w:color="auto"/>
        <w:left w:val="none" w:sz="0" w:space="0" w:color="auto"/>
        <w:bottom w:val="none" w:sz="0" w:space="0" w:color="auto"/>
        <w:right w:val="none" w:sz="0" w:space="0" w:color="auto"/>
      </w:divBdr>
      <w:divsChild>
        <w:div w:id="700012647">
          <w:marLeft w:val="0"/>
          <w:marRight w:val="0"/>
          <w:marTop w:val="0"/>
          <w:marBottom w:val="0"/>
          <w:divBdr>
            <w:top w:val="none" w:sz="0" w:space="0" w:color="auto"/>
            <w:left w:val="none" w:sz="0" w:space="0" w:color="auto"/>
            <w:bottom w:val="none" w:sz="0" w:space="0" w:color="auto"/>
            <w:right w:val="none" w:sz="0" w:space="0" w:color="auto"/>
          </w:divBdr>
        </w:div>
        <w:div w:id="1302350669">
          <w:marLeft w:val="0"/>
          <w:marRight w:val="0"/>
          <w:marTop w:val="0"/>
          <w:marBottom w:val="0"/>
          <w:divBdr>
            <w:top w:val="none" w:sz="0" w:space="0" w:color="auto"/>
            <w:left w:val="none" w:sz="0" w:space="0" w:color="auto"/>
            <w:bottom w:val="none" w:sz="0" w:space="0" w:color="auto"/>
            <w:right w:val="none" w:sz="0" w:space="0" w:color="auto"/>
          </w:divBdr>
        </w:div>
        <w:div w:id="1696732990">
          <w:marLeft w:val="0"/>
          <w:marRight w:val="0"/>
          <w:marTop w:val="0"/>
          <w:marBottom w:val="0"/>
          <w:divBdr>
            <w:top w:val="none" w:sz="0" w:space="0" w:color="auto"/>
            <w:left w:val="none" w:sz="0" w:space="0" w:color="auto"/>
            <w:bottom w:val="none" w:sz="0" w:space="0" w:color="auto"/>
            <w:right w:val="none" w:sz="0" w:space="0" w:color="auto"/>
          </w:divBdr>
          <w:divsChild>
            <w:div w:id="690226509">
              <w:marLeft w:val="-75"/>
              <w:marRight w:val="0"/>
              <w:marTop w:val="30"/>
              <w:marBottom w:val="30"/>
              <w:divBdr>
                <w:top w:val="none" w:sz="0" w:space="0" w:color="auto"/>
                <w:left w:val="none" w:sz="0" w:space="0" w:color="auto"/>
                <w:bottom w:val="none" w:sz="0" w:space="0" w:color="auto"/>
                <w:right w:val="none" w:sz="0" w:space="0" w:color="auto"/>
              </w:divBdr>
              <w:divsChild>
                <w:div w:id="663780307">
                  <w:marLeft w:val="0"/>
                  <w:marRight w:val="0"/>
                  <w:marTop w:val="0"/>
                  <w:marBottom w:val="0"/>
                  <w:divBdr>
                    <w:top w:val="none" w:sz="0" w:space="0" w:color="auto"/>
                    <w:left w:val="none" w:sz="0" w:space="0" w:color="auto"/>
                    <w:bottom w:val="none" w:sz="0" w:space="0" w:color="auto"/>
                    <w:right w:val="none" w:sz="0" w:space="0" w:color="auto"/>
                  </w:divBdr>
                  <w:divsChild>
                    <w:div w:id="433600006">
                      <w:marLeft w:val="0"/>
                      <w:marRight w:val="0"/>
                      <w:marTop w:val="0"/>
                      <w:marBottom w:val="0"/>
                      <w:divBdr>
                        <w:top w:val="none" w:sz="0" w:space="0" w:color="auto"/>
                        <w:left w:val="none" w:sz="0" w:space="0" w:color="auto"/>
                        <w:bottom w:val="none" w:sz="0" w:space="0" w:color="auto"/>
                        <w:right w:val="none" w:sz="0" w:space="0" w:color="auto"/>
                      </w:divBdr>
                    </w:div>
                  </w:divsChild>
                </w:div>
                <w:div w:id="679166968">
                  <w:marLeft w:val="0"/>
                  <w:marRight w:val="0"/>
                  <w:marTop w:val="0"/>
                  <w:marBottom w:val="0"/>
                  <w:divBdr>
                    <w:top w:val="none" w:sz="0" w:space="0" w:color="auto"/>
                    <w:left w:val="none" w:sz="0" w:space="0" w:color="auto"/>
                    <w:bottom w:val="none" w:sz="0" w:space="0" w:color="auto"/>
                    <w:right w:val="none" w:sz="0" w:space="0" w:color="auto"/>
                  </w:divBdr>
                  <w:divsChild>
                    <w:div w:id="1683362925">
                      <w:marLeft w:val="0"/>
                      <w:marRight w:val="0"/>
                      <w:marTop w:val="0"/>
                      <w:marBottom w:val="0"/>
                      <w:divBdr>
                        <w:top w:val="none" w:sz="0" w:space="0" w:color="auto"/>
                        <w:left w:val="none" w:sz="0" w:space="0" w:color="auto"/>
                        <w:bottom w:val="none" w:sz="0" w:space="0" w:color="auto"/>
                        <w:right w:val="none" w:sz="0" w:space="0" w:color="auto"/>
                      </w:divBdr>
                    </w:div>
                  </w:divsChild>
                </w:div>
                <w:div w:id="699861964">
                  <w:marLeft w:val="0"/>
                  <w:marRight w:val="0"/>
                  <w:marTop w:val="0"/>
                  <w:marBottom w:val="0"/>
                  <w:divBdr>
                    <w:top w:val="none" w:sz="0" w:space="0" w:color="auto"/>
                    <w:left w:val="none" w:sz="0" w:space="0" w:color="auto"/>
                    <w:bottom w:val="none" w:sz="0" w:space="0" w:color="auto"/>
                    <w:right w:val="none" w:sz="0" w:space="0" w:color="auto"/>
                  </w:divBdr>
                  <w:divsChild>
                    <w:div w:id="735249236">
                      <w:marLeft w:val="0"/>
                      <w:marRight w:val="0"/>
                      <w:marTop w:val="0"/>
                      <w:marBottom w:val="0"/>
                      <w:divBdr>
                        <w:top w:val="none" w:sz="0" w:space="0" w:color="auto"/>
                        <w:left w:val="none" w:sz="0" w:space="0" w:color="auto"/>
                        <w:bottom w:val="none" w:sz="0" w:space="0" w:color="auto"/>
                        <w:right w:val="none" w:sz="0" w:space="0" w:color="auto"/>
                      </w:divBdr>
                    </w:div>
                  </w:divsChild>
                </w:div>
                <w:div w:id="724762691">
                  <w:marLeft w:val="0"/>
                  <w:marRight w:val="0"/>
                  <w:marTop w:val="0"/>
                  <w:marBottom w:val="0"/>
                  <w:divBdr>
                    <w:top w:val="none" w:sz="0" w:space="0" w:color="auto"/>
                    <w:left w:val="none" w:sz="0" w:space="0" w:color="auto"/>
                    <w:bottom w:val="none" w:sz="0" w:space="0" w:color="auto"/>
                    <w:right w:val="none" w:sz="0" w:space="0" w:color="auto"/>
                  </w:divBdr>
                  <w:divsChild>
                    <w:div w:id="1850831821">
                      <w:marLeft w:val="0"/>
                      <w:marRight w:val="0"/>
                      <w:marTop w:val="0"/>
                      <w:marBottom w:val="0"/>
                      <w:divBdr>
                        <w:top w:val="none" w:sz="0" w:space="0" w:color="auto"/>
                        <w:left w:val="none" w:sz="0" w:space="0" w:color="auto"/>
                        <w:bottom w:val="none" w:sz="0" w:space="0" w:color="auto"/>
                        <w:right w:val="none" w:sz="0" w:space="0" w:color="auto"/>
                      </w:divBdr>
                    </w:div>
                  </w:divsChild>
                </w:div>
                <w:div w:id="729503440">
                  <w:marLeft w:val="0"/>
                  <w:marRight w:val="0"/>
                  <w:marTop w:val="0"/>
                  <w:marBottom w:val="0"/>
                  <w:divBdr>
                    <w:top w:val="none" w:sz="0" w:space="0" w:color="auto"/>
                    <w:left w:val="none" w:sz="0" w:space="0" w:color="auto"/>
                    <w:bottom w:val="none" w:sz="0" w:space="0" w:color="auto"/>
                    <w:right w:val="none" w:sz="0" w:space="0" w:color="auto"/>
                  </w:divBdr>
                  <w:divsChild>
                    <w:div w:id="1515732437">
                      <w:marLeft w:val="0"/>
                      <w:marRight w:val="0"/>
                      <w:marTop w:val="0"/>
                      <w:marBottom w:val="0"/>
                      <w:divBdr>
                        <w:top w:val="none" w:sz="0" w:space="0" w:color="auto"/>
                        <w:left w:val="none" w:sz="0" w:space="0" w:color="auto"/>
                        <w:bottom w:val="none" w:sz="0" w:space="0" w:color="auto"/>
                        <w:right w:val="none" w:sz="0" w:space="0" w:color="auto"/>
                      </w:divBdr>
                    </w:div>
                  </w:divsChild>
                </w:div>
                <w:div w:id="863175835">
                  <w:marLeft w:val="0"/>
                  <w:marRight w:val="0"/>
                  <w:marTop w:val="0"/>
                  <w:marBottom w:val="0"/>
                  <w:divBdr>
                    <w:top w:val="none" w:sz="0" w:space="0" w:color="auto"/>
                    <w:left w:val="none" w:sz="0" w:space="0" w:color="auto"/>
                    <w:bottom w:val="none" w:sz="0" w:space="0" w:color="auto"/>
                    <w:right w:val="none" w:sz="0" w:space="0" w:color="auto"/>
                  </w:divBdr>
                  <w:divsChild>
                    <w:div w:id="654455726">
                      <w:marLeft w:val="0"/>
                      <w:marRight w:val="0"/>
                      <w:marTop w:val="0"/>
                      <w:marBottom w:val="0"/>
                      <w:divBdr>
                        <w:top w:val="none" w:sz="0" w:space="0" w:color="auto"/>
                        <w:left w:val="none" w:sz="0" w:space="0" w:color="auto"/>
                        <w:bottom w:val="none" w:sz="0" w:space="0" w:color="auto"/>
                        <w:right w:val="none" w:sz="0" w:space="0" w:color="auto"/>
                      </w:divBdr>
                    </w:div>
                  </w:divsChild>
                </w:div>
                <w:div w:id="1295794870">
                  <w:marLeft w:val="0"/>
                  <w:marRight w:val="0"/>
                  <w:marTop w:val="0"/>
                  <w:marBottom w:val="0"/>
                  <w:divBdr>
                    <w:top w:val="none" w:sz="0" w:space="0" w:color="auto"/>
                    <w:left w:val="none" w:sz="0" w:space="0" w:color="auto"/>
                    <w:bottom w:val="none" w:sz="0" w:space="0" w:color="auto"/>
                    <w:right w:val="none" w:sz="0" w:space="0" w:color="auto"/>
                  </w:divBdr>
                  <w:divsChild>
                    <w:div w:id="1979724358">
                      <w:marLeft w:val="0"/>
                      <w:marRight w:val="0"/>
                      <w:marTop w:val="0"/>
                      <w:marBottom w:val="0"/>
                      <w:divBdr>
                        <w:top w:val="none" w:sz="0" w:space="0" w:color="auto"/>
                        <w:left w:val="none" w:sz="0" w:space="0" w:color="auto"/>
                        <w:bottom w:val="none" w:sz="0" w:space="0" w:color="auto"/>
                        <w:right w:val="none" w:sz="0" w:space="0" w:color="auto"/>
                      </w:divBdr>
                    </w:div>
                  </w:divsChild>
                </w:div>
                <w:div w:id="1479298729">
                  <w:marLeft w:val="0"/>
                  <w:marRight w:val="0"/>
                  <w:marTop w:val="0"/>
                  <w:marBottom w:val="0"/>
                  <w:divBdr>
                    <w:top w:val="none" w:sz="0" w:space="0" w:color="auto"/>
                    <w:left w:val="none" w:sz="0" w:space="0" w:color="auto"/>
                    <w:bottom w:val="none" w:sz="0" w:space="0" w:color="auto"/>
                    <w:right w:val="none" w:sz="0" w:space="0" w:color="auto"/>
                  </w:divBdr>
                  <w:divsChild>
                    <w:div w:id="1955673668">
                      <w:marLeft w:val="0"/>
                      <w:marRight w:val="0"/>
                      <w:marTop w:val="0"/>
                      <w:marBottom w:val="0"/>
                      <w:divBdr>
                        <w:top w:val="none" w:sz="0" w:space="0" w:color="auto"/>
                        <w:left w:val="none" w:sz="0" w:space="0" w:color="auto"/>
                        <w:bottom w:val="none" w:sz="0" w:space="0" w:color="auto"/>
                        <w:right w:val="none" w:sz="0" w:space="0" w:color="auto"/>
                      </w:divBdr>
                    </w:div>
                  </w:divsChild>
                </w:div>
                <w:div w:id="1492018299">
                  <w:marLeft w:val="0"/>
                  <w:marRight w:val="0"/>
                  <w:marTop w:val="0"/>
                  <w:marBottom w:val="0"/>
                  <w:divBdr>
                    <w:top w:val="none" w:sz="0" w:space="0" w:color="auto"/>
                    <w:left w:val="none" w:sz="0" w:space="0" w:color="auto"/>
                    <w:bottom w:val="none" w:sz="0" w:space="0" w:color="auto"/>
                    <w:right w:val="none" w:sz="0" w:space="0" w:color="auto"/>
                  </w:divBdr>
                  <w:divsChild>
                    <w:div w:id="281156912">
                      <w:marLeft w:val="0"/>
                      <w:marRight w:val="0"/>
                      <w:marTop w:val="0"/>
                      <w:marBottom w:val="0"/>
                      <w:divBdr>
                        <w:top w:val="none" w:sz="0" w:space="0" w:color="auto"/>
                        <w:left w:val="none" w:sz="0" w:space="0" w:color="auto"/>
                        <w:bottom w:val="none" w:sz="0" w:space="0" w:color="auto"/>
                        <w:right w:val="none" w:sz="0" w:space="0" w:color="auto"/>
                      </w:divBdr>
                    </w:div>
                  </w:divsChild>
                </w:div>
                <w:div w:id="1769350259">
                  <w:marLeft w:val="0"/>
                  <w:marRight w:val="0"/>
                  <w:marTop w:val="0"/>
                  <w:marBottom w:val="0"/>
                  <w:divBdr>
                    <w:top w:val="none" w:sz="0" w:space="0" w:color="auto"/>
                    <w:left w:val="none" w:sz="0" w:space="0" w:color="auto"/>
                    <w:bottom w:val="none" w:sz="0" w:space="0" w:color="auto"/>
                    <w:right w:val="none" w:sz="0" w:space="0" w:color="auto"/>
                  </w:divBdr>
                  <w:divsChild>
                    <w:div w:id="557790658">
                      <w:marLeft w:val="0"/>
                      <w:marRight w:val="0"/>
                      <w:marTop w:val="0"/>
                      <w:marBottom w:val="0"/>
                      <w:divBdr>
                        <w:top w:val="none" w:sz="0" w:space="0" w:color="auto"/>
                        <w:left w:val="none" w:sz="0" w:space="0" w:color="auto"/>
                        <w:bottom w:val="none" w:sz="0" w:space="0" w:color="auto"/>
                        <w:right w:val="none" w:sz="0" w:space="0" w:color="auto"/>
                      </w:divBdr>
                    </w:div>
                  </w:divsChild>
                </w:div>
                <w:div w:id="1774085178">
                  <w:marLeft w:val="0"/>
                  <w:marRight w:val="0"/>
                  <w:marTop w:val="0"/>
                  <w:marBottom w:val="0"/>
                  <w:divBdr>
                    <w:top w:val="none" w:sz="0" w:space="0" w:color="auto"/>
                    <w:left w:val="none" w:sz="0" w:space="0" w:color="auto"/>
                    <w:bottom w:val="none" w:sz="0" w:space="0" w:color="auto"/>
                    <w:right w:val="none" w:sz="0" w:space="0" w:color="auto"/>
                  </w:divBdr>
                  <w:divsChild>
                    <w:div w:id="1286621302">
                      <w:marLeft w:val="0"/>
                      <w:marRight w:val="0"/>
                      <w:marTop w:val="0"/>
                      <w:marBottom w:val="0"/>
                      <w:divBdr>
                        <w:top w:val="none" w:sz="0" w:space="0" w:color="auto"/>
                        <w:left w:val="none" w:sz="0" w:space="0" w:color="auto"/>
                        <w:bottom w:val="none" w:sz="0" w:space="0" w:color="auto"/>
                        <w:right w:val="none" w:sz="0" w:space="0" w:color="auto"/>
                      </w:divBdr>
                    </w:div>
                  </w:divsChild>
                </w:div>
                <w:div w:id="2001541893">
                  <w:marLeft w:val="0"/>
                  <w:marRight w:val="0"/>
                  <w:marTop w:val="0"/>
                  <w:marBottom w:val="0"/>
                  <w:divBdr>
                    <w:top w:val="none" w:sz="0" w:space="0" w:color="auto"/>
                    <w:left w:val="none" w:sz="0" w:space="0" w:color="auto"/>
                    <w:bottom w:val="none" w:sz="0" w:space="0" w:color="auto"/>
                    <w:right w:val="none" w:sz="0" w:space="0" w:color="auto"/>
                  </w:divBdr>
                  <w:divsChild>
                    <w:div w:id="1561475382">
                      <w:marLeft w:val="0"/>
                      <w:marRight w:val="0"/>
                      <w:marTop w:val="0"/>
                      <w:marBottom w:val="0"/>
                      <w:divBdr>
                        <w:top w:val="none" w:sz="0" w:space="0" w:color="auto"/>
                        <w:left w:val="none" w:sz="0" w:space="0" w:color="auto"/>
                        <w:bottom w:val="none" w:sz="0" w:space="0" w:color="auto"/>
                        <w:right w:val="none" w:sz="0" w:space="0" w:color="auto"/>
                      </w:divBdr>
                    </w:div>
                  </w:divsChild>
                </w:div>
                <w:div w:id="2022662512">
                  <w:marLeft w:val="0"/>
                  <w:marRight w:val="0"/>
                  <w:marTop w:val="0"/>
                  <w:marBottom w:val="0"/>
                  <w:divBdr>
                    <w:top w:val="none" w:sz="0" w:space="0" w:color="auto"/>
                    <w:left w:val="none" w:sz="0" w:space="0" w:color="auto"/>
                    <w:bottom w:val="none" w:sz="0" w:space="0" w:color="auto"/>
                    <w:right w:val="none" w:sz="0" w:space="0" w:color="auto"/>
                  </w:divBdr>
                  <w:divsChild>
                    <w:div w:id="2077505293">
                      <w:marLeft w:val="0"/>
                      <w:marRight w:val="0"/>
                      <w:marTop w:val="0"/>
                      <w:marBottom w:val="0"/>
                      <w:divBdr>
                        <w:top w:val="none" w:sz="0" w:space="0" w:color="auto"/>
                        <w:left w:val="none" w:sz="0" w:space="0" w:color="auto"/>
                        <w:bottom w:val="none" w:sz="0" w:space="0" w:color="auto"/>
                        <w:right w:val="none" w:sz="0" w:space="0" w:color="auto"/>
                      </w:divBdr>
                    </w:div>
                  </w:divsChild>
                </w:div>
                <w:div w:id="2033995864">
                  <w:marLeft w:val="0"/>
                  <w:marRight w:val="0"/>
                  <w:marTop w:val="0"/>
                  <w:marBottom w:val="0"/>
                  <w:divBdr>
                    <w:top w:val="none" w:sz="0" w:space="0" w:color="auto"/>
                    <w:left w:val="none" w:sz="0" w:space="0" w:color="auto"/>
                    <w:bottom w:val="none" w:sz="0" w:space="0" w:color="auto"/>
                    <w:right w:val="none" w:sz="0" w:space="0" w:color="auto"/>
                  </w:divBdr>
                  <w:divsChild>
                    <w:div w:id="51381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975191">
      <w:bodyDiv w:val="1"/>
      <w:marLeft w:val="0"/>
      <w:marRight w:val="0"/>
      <w:marTop w:val="0"/>
      <w:marBottom w:val="0"/>
      <w:divBdr>
        <w:top w:val="none" w:sz="0" w:space="0" w:color="auto"/>
        <w:left w:val="none" w:sz="0" w:space="0" w:color="auto"/>
        <w:bottom w:val="none" w:sz="0" w:space="0" w:color="auto"/>
        <w:right w:val="none" w:sz="0" w:space="0" w:color="auto"/>
      </w:divBdr>
    </w:div>
    <w:div w:id="213497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publications/debt-sustainability-monitor-2023_en"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4" Type="http://schemas.openxmlformats.org/officeDocument/2006/relationships/hyperlink" Target="https://economy-finance.ec.europa.eu/publications/2024-ageing-report-economic-and-budgetary-projections-eu-member-states-2022-2070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C23373B94E5924D9AB8E247F07DDCE5" ma:contentTypeVersion="16" ma:contentTypeDescription="Create a new document." ma:contentTypeScope="" ma:versionID="8bdc98b41cd7286510dbd6786febfb51">
  <xsd:schema xmlns:xsd="http://www.w3.org/2001/XMLSchema" xmlns:xs="http://www.w3.org/2001/XMLSchema" xmlns:p="http://schemas.microsoft.com/office/2006/metadata/properties" xmlns:ns2="43eb9028-f615-416e-ab95-1f973838ac88" xmlns:ns3="e7ce7334-6d34-4bd6-adf1-7b434eb0d83e" targetNamespace="http://schemas.microsoft.com/office/2006/metadata/properties" ma:root="true" ma:fieldsID="b2581f0a89796f22d04c77f5c5dd2340" ns2:_="" ns3:_="">
    <xsd:import namespace="43eb9028-f615-416e-ab95-1f973838ac88"/>
    <xsd:import namespace="e7ce7334-6d34-4bd6-adf1-7b434eb0d8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Emailtopic" minOccurs="0"/>
                <xsd:element ref="ns2:ARES_x003f_" minOccurs="0"/>
                <xsd:element ref="ns2:Fro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Emailtopic" ma:index="21" nillable="true" ma:displayName="Comment" ma:format="Dropdown" ma:internalName="Emailtopic">
      <xsd:simpleType>
        <xsd:restriction base="dms:Text">
          <xsd:maxLength value="255"/>
        </xsd:restriction>
      </xsd:simpleType>
    </xsd:element>
    <xsd:element name="ARES_x003f_" ma:index="22" nillable="true" ma:displayName="ARES?" ma:format="Dropdown" ma:internalName="ARES_x003f_">
      <xsd:simpleType>
        <xsd:restriction base="dms:Choice">
          <xsd:enumeration value="Maybe"/>
          <xsd:enumeration value="For ARES"/>
          <xsd:enumeration value="Not for ARES"/>
        </xsd:restriction>
      </xsd:simpleType>
    </xsd:element>
    <xsd:element name="From" ma:index="23" nillable="true" ma:displayName="From" ma:format="Dropdown" ma:internalName="Fro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ce7334-6d34-4bd6-adf1-7b434eb0d8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09edfa-b6f3-4f9e-91b1-92fdd8260441}" ma:internalName="TaxCatchAll" ma:showField="CatchAllData" ma:web="e7ce7334-6d34-4bd6-adf1-7b434eb0d8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7ce7334-6d34-4bd6-adf1-7b434eb0d83e" xsi:nil="true"/>
    <lcf76f155ced4ddcb4097134ff3c332f xmlns="43eb9028-f615-416e-ab95-1f973838ac88">
      <Terms xmlns="http://schemas.microsoft.com/office/infopath/2007/PartnerControls"/>
    </lcf76f155ced4ddcb4097134ff3c332f>
    <ARES_x003f_ xmlns="43eb9028-f615-416e-ab95-1f973838ac88" xsi:nil="true"/>
    <From xmlns="43eb9028-f615-416e-ab95-1f973838ac88" xsi:nil="true"/>
    <Emailtopic xmlns="43eb9028-f615-416e-ab95-1f973838ac8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0261E4-0153-4024-AEAE-23CFDDF11C28}">
  <ds:schemaRefs>
    <ds:schemaRef ds:uri="http://schemas.openxmlformats.org/officeDocument/2006/bibliography"/>
  </ds:schemaRefs>
</ds:datastoreItem>
</file>

<file path=customXml/itemProps2.xml><?xml version="1.0" encoding="utf-8"?>
<ds:datastoreItem xmlns:ds="http://schemas.openxmlformats.org/officeDocument/2006/customXml" ds:itemID="{6195C159-FCEE-42BA-BB63-564B4D65A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b9028-f615-416e-ab95-1f973838ac88"/>
    <ds:schemaRef ds:uri="e7ce7334-6d34-4bd6-adf1-7b434eb0d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949D5C-9C27-4316-9985-EA1EEE678809}">
  <ds:schemaRefs>
    <ds:schemaRef ds:uri="http://schemas.microsoft.com/office/2006/metadata/properties"/>
    <ds:schemaRef ds:uri="http://schemas.microsoft.com/office/infopath/2007/PartnerControls"/>
    <ds:schemaRef ds:uri="e7ce7334-6d34-4bd6-adf1-7b434eb0d83e"/>
    <ds:schemaRef ds:uri="43eb9028-f615-416e-ab95-1f973838ac88"/>
  </ds:schemaRefs>
</ds:datastoreItem>
</file>

<file path=customXml/itemProps4.xml><?xml version="1.0" encoding="utf-8"?>
<ds:datastoreItem xmlns:ds="http://schemas.openxmlformats.org/officeDocument/2006/customXml" ds:itemID="{1A48BA55-A351-44FA-9BA5-BEC8F728D1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16</Pages>
  <Words>6166</Words>
  <Characters>32682</Characters>
  <Application>Microsoft Office Word</Application>
  <DocSecurity>0</DocSecurity>
  <Lines>695</Lines>
  <Paragraphs>239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VANROY Anne (SG)</cp:lastModifiedBy>
  <cp:revision>18</cp:revision>
  <dcterms:created xsi:type="dcterms:W3CDTF">2026-03-02T08:01:00Z</dcterms:created>
  <dcterms:modified xsi:type="dcterms:W3CDTF">2026-03-02T18:36:00Z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MSIP_Label_6bd9ddd1-4d20-43f6-abfa-fc3c07406f94_Enabled">
    <vt:lpwstr>true</vt:lpwstr>
  </property>
  <property fmtid="{D5CDD505-2E9C-101B-9397-08002B2CF9AE}" pid="11" name="MSIP_Label_6bd9ddd1-4d20-43f6-abfa-fc3c07406f94_SetDate">
    <vt:lpwstr>2024-10-18T13:39:54Z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aa8ba994-90a6-4b9e-8bb4-5d53fd416a54</vt:lpwstr>
  </property>
  <property fmtid="{D5CDD505-2E9C-101B-9397-08002B2CF9AE}" pid="16" name="MSIP_Label_6bd9ddd1-4d20-43f6-abfa-fc3c07406f94_ContentBits">
    <vt:lpwstr>0</vt:lpwstr>
  </property>
  <property fmtid="{D5CDD505-2E9C-101B-9397-08002B2CF9AE}" pid="17" name="ContentTypeId">
    <vt:lpwstr>0x0101001C23373B94E5924D9AB8E247F07DDCE5</vt:lpwstr>
  </property>
  <property fmtid="{D5CDD505-2E9C-101B-9397-08002B2CF9AE}" pid="18" name="MediaServiceImageTags">
    <vt:lpwstr/>
  </property>
  <property fmtid="{D5CDD505-2E9C-101B-9397-08002B2CF9AE}" pid="19" name="DQCStatus">
    <vt:lpwstr>Yellow (DQC version 03)</vt:lpwstr>
  </property>
</Properties>
</file>